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tif" ContentType="image/t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CE7" w:rsidRDefault="00D8553E">
      <w:pPr>
        <w:pStyle w:val="Body"/>
        <w:spacing w:line="360" w:lineRule="auto"/>
        <w:jc w:val="center"/>
        <w:rPr>
          <w:rFonts w:ascii="Arial" w:eastAsia="Arial" w:hAnsi="Arial" w:cs="Arial"/>
          <w:b/>
          <w:bCs/>
          <w:i/>
          <w:iCs/>
        </w:rPr>
      </w:pPr>
      <w:r>
        <w:rPr>
          <w:rFonts w:ascii="Arial"/>
          <w:b/>
          <w:bCs/>
        </w:rPr>
        <w:t>Supplementary Information</w:t>
      </w:r>
    </w:p>
    <w:p w:rsidR="00E55CE7" w:rsidRDefault="00E55CE7">
      <w:pPr>
        <w:pStyle w:val="Body"/>
        <w:spacing w:line="360" w:lineRule="auto"/>
        <w:rPr>
          <w:rFonts w:ascii="Arial" w:eastAsia="Arial" w:hAnsi="Arial" w:cs="Arial"/>
          <w:b/>
          <w:bCs/>
        </w:rPr>
      </w:pPr>
    </w:p>
    <w:p w:rsidR="00E55CE7" w:rsidRDefault="00D8553E">
      <w:pPr>
        <w:pStyle w:val="Body"/>
        <w:spacing w:line="360" w:lineRule="auto"/>
        <w:rPr>
          <w:rFonts w:ascii="Arial" w:eastAsia="Arial" w:hAnsi="Arial" w:cs="Arial"/>
          <w:b/>
          <w:bCs/>
        </w:rPr>
      </w:pPr>
      <w:r>
        <w:rPr>
          <w:rFonts w:ascii="Arial"/>
          <w:b/>
          <w:bCs/>
        </w:rPr>
        <w:t>Structure of Ami</w:t>
      </w:r>
      <w:r w:rsidR="00F95781">
        <w:rPr>
          <w:rFonts w:ascii="Arial"/>
          <w:b/>
          <w:bCs/>
        </w:rPr>
        <w:t>do-Pyridinium Betaines: Persiste</w:t>
      </w:r>
      <w:r>
        <w:rPr>
          <w:rFonts w:ascii="Arial"/>
          <w:b/>
          <w:bCs/>
        </w:rPr>
        <w:t>nt Intermolecular C-H</w:t>
      </w:r>
      <w:r w:rsidR="00D80C1A" w:rsidRPr="00945EE3">
        <w:t>···</w:t>
      </w:r>
      <w:r>
        <w:rPr>
          <w:rFonts w:ascii="Arial"/>
          <w:b/>
          <w:bCs/>
          <w:lang w:val="nl-NL"/>
        </w:rPr>
        <w:t>N Hydrogen Bonding in Solution</w:t>
      </w:r>
    </w:p>
    <w:p w:rsidR="00E55CE7" w:rsidRDefault="00D8553E">
      <w:pPr>
        <w:pStyle w:val="Body"/>
        <w:spacing w:line="360" w:lineRule="auto"/>
        <w:rPr>
          <w:rFonts w:ascii="Arial" w:eastAsia="Arial" w:hAnsi="Arial" w:cs="Arial"/>
        </w:rPr>
      </w:pPr>
      <w:r>
        <w:rPr>
          <w:rFonts w:ascii="Arial"/>
        </w:rPr>
        <w:t>Robert J. Thatcher, David G. Johnson, John M. Slattery* and Richard E. Douthwaite*</w:t>
      </w:r>
    </w:p>
    <w:p w:rsidR="00E55CE7" w:rsidRDefault="00E55CE7">
      <w:pPr>
        <w:pStyle w:val="Body"/>
        <w:spacing w:line="360" w:lineRule="auto"/>
        <w:rPr>
          <w:rFonts w:ascii="Arial" w:eastAsia="Arial" w:hAnsi="Arial" w:cs="Arial"/>
          <w:i/>
          <w:iCs/>
        </w:rPr>
      </w:pPr>
      <w:bookmarkStart w:id="0" w:name="_GoBack"/>
      <w:bookmarkEnd w:id="0"/>
    </w:p>
    <w:p w:rsidR="009874FA" w:rsidRDefault="00D8553E">
      <w:pPr>
        <w:pStyle w:val="TOC3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>
        <w:rPr>
          <w:rFonts w:ascii="Arial" w:eastAsia="Arial" w:hAnsi="Arial" w:cs="Arial"/>
          <w:i/>
          <w:iCs/>
        </w:rPr>
        <w:fldChar w:fldCharType="begin"/>
      </w:r>
      <w:r>
        <w:rPr>
          <w:rFonts w:ascii="Arial" w:eastAsia="Arial" w:hAnsi="Arial" w:cs="Arial"/>
          <w:i/>
          <w:iCs/>
        </w:rPr>
        <w:instrText xml:space="preserve"> TOC \o 2-2 \t "Heading, 3"</w:instrText>
      </w:r>
      <w:r>
        <w:rPr>
          <w:rFonts w:ascii="Arial" w:eastAsia="Arial" w:hAnsi="Arial" w:cs="Arial"/>
          <w:i/>
          <w:iCs/>
        </w:rPr>
        <w:fldChar w:fldCharType="separate"/>
      </w:r>
      <w:r w:rsidR="009874FA" w:rsidRPr="00E53183">
        <w:rPr>
          <w:rFonts w:eastAsia="Arial Unicode MS" w:hAnsi="Arial Unicode MS" w:cs="Arial Unicode MS"/>
          <w:noProof/>
        </w:rPr>
        <w:t>Fitting of NMR data</w:t>
      </w:r>
      <w:r w:rsidR="009874FA">
        <w:rPr>
          <w:noProof/>
        </w:rPr>
        <w:tab/>
      </w:r>
      <w:r w:rsidR="009874FA">
        <w:rPr>
          <w:noProof/>
        </w:rPr>
        <w:fldChar w:fldCharType="begin"/>
      </w:r>
      <w:r w:rsidR="009874FA">
        <w:rPr>
          <w:noProof/>
        </w:rPr>
        <w:instrText xml:space="preserve"> PAGEREF _Toc430874467 \h </w:instrText>
      </w:r>
      <w:r w:rsidR="009874FA">
        <w:rPr>
          <w:noProof/>
        </w:rPr>
      </w:r>
      <w:r w:rsidR="009874FA">
        <w:rPr>
          <w:noProof/>
        </w:rPr>
        <w:fldChar w:fldCharType="separate"/>
      </w:r>
      <w:r w:rsidR="009874FA">
        <w:rPr>
          <w:noProof/>
        </w:rPr>
        <w:t>5</w:t>
      </w:r>
      <w:r w:rsidR="009874FA">
        <w:rPr>
          <w:noProof/>
        </w:rPr>
        <w:fldChar w:fldCharType="end"/>
      </w:r>
    </w:p>
    <w:p w:rsidR="009874FA" w:rsidRDefault="009874FA">
      <w:pPr>
        <w:pStyle w:val="TOC3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t>Fig. S1 VT NMR of 1 in thf-d</w:t>
      </w:r>
      <w:r w:rsidRPr="00E53183">
        <w:rPr>
          <w:rFonts w:eastAsia="Arial Unicode MS" w:hAnsi="Arial Unicode MS" w:cs="Arial Unicode MS"/>
          <w:noProof/>
          <w:vertAlign w:val="subscript"/>
        </w:rPr>
        <w:t>8</w:t>
      </w:r>
      <w:r w:rsidRPr="00E53183">
        <w:rPr>
          <w:rFonts w:eastAsia="Arial Unicode MS" w:hAnsi="Arial Unicode MS" w:cs="Arial Unicode MS"/>
          <w:noProof/>
        </w:rPr>
        <w:t xml:space="preserve"> (13.5 mM)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_Toc430874468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9874FA" w:rsidRDefault="009874FA">
      <w:pPr>
        <w:pStyle w:val="TOC3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t>Fig. S3. Van</w:t>
      </w:r>
      <w:r w:rsidRPr="00E53183">
        <w:rPr>
          <w:rFonts w:ascii="Arial Unicode MS" w:eastAsia="Arial Unicode MS" w:cs="Arial Unicode MS"/>
          <w:noProof/>
          <w:lang w:val="fr-FR"/>
        </w:rPr>
        <w:t>’</w:t>
      </w:r>
      <w:r w:rsidRPr="00E53183">
        <w:rPr>
          <w:rFonts w:eastAsia="Arial Unicode MS" w:hAnsi="Arial Unicode MS" w:cs="Arial Unicode MS"/>
          <w:noProof/>
        </w:rPr>
        <w:t>t Hoff plot for 1 in thf-d</w:t>
      </w:r>
      <w:r w:rsidRPr="00E53183">
        <w:rPr>
          <w:rFonts w:eastAsia="Arial Unicode MS" w:hAnsi="Arial Unicode MS" w:cs="Arial Unicode MS"/>
          <w:noProof/>
          <w:vertAlign w:val="subscript"/>
        </w:rPr>
        <w:t>8</w:t>
      </w:r>
      <w:r w:rsidRPr="00E53183">
        <w:rPr>
          <w:rFonts w:eastAsia="Arial Unicode MS" w:hAnsi="Arial Unicode MS" w:cs="Arial Unicode MS"/>
          <w:noProof/>
        </w:rPr>
        <w:t>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_Toc430874469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9874FA" w:rsidRDefault="009874FA">
      <w:pPr>
        <w:pStyle w:val="TOC3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t>Fig. S4 VT NMR of 2 in thf-d</w:t>
      </w:r>
      <w:r w:rsidRPr="00E53183">
        <w:rPr>
          <w:rFonts w:eastAsia="Arial Unicode MS" w:hAnsi="Arial Unicode MS" w:cs="Arial Unicode MS"/>
          <w:noProof/>
          <w:vertAlign w:val="subscript"/>
        </w:rPr>
        <w:t>8</w:t>
      </w:r>
      <w:r w:rsidRPr="00E53183">
        <w:rPr>
          <w:rFonts w:eastAsia="Arial Unicode MS" w:hAnsi="Arial Unicode MS" w:cs="Arial Unicode MS"/>
          <w:noProof/>
          <w:lang w:val="de-DE"/>
        </w:rPr>
        <w:t xml:space="preserve"> (120 mM)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_Toc430874470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9874FA" w:rsidRDefault="009874FA">
      <w:pPr>
        <w:pStyle w:val="TOC3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t>Fig. S5 VT NMR of 2 in thf-d</w:t>
      </w:r>
      <w:r w:rsidRPr="00E53183">
        <w:rPr>
          <w:rFonts w:eastAsia="Arial Unicode MS" w:hAnsi="Arial Unicode MS" w:cs="Arial Unicode MS"/>
          <w:noProof/>
          <w:vertAlign w:val="subscript"/>
        </w:rPr>
        <w:t>8</w:t>
      </w:r>
      <w:r w:rsidRPr="00E53183">
        <w:rPr>
          <w:rFonts w:eastAsia="Arial Unicode MS" w:hAnsi="Arial Unicode MS" w:cs="Arial Unicode MS"/>
          <w:noProof/>
        </w:rPr>
        <w:t xml:space="preserve"> (7.8 mM)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_Toc430874471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9874FA" w:rsidRDefault="009874FA">
      <w:pPr>
        <w:pStyle w:val="TOC3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t>Fig. S6 Van</w:t>
      </w:r>
      <w:r w:rsidRPr="00E53183">
        <w:rPr>
          <w:rFonts w:ascii="Arial Unicode MS" w:eastAsia="Arial Unicode MS" w:cs="Arial Unicode MS"/>
          <w:noProof/>
          <w:lang w:val="fr-FR"/>
        </w:rPr>
        <w:t>’</w:t>
      </w:r>
      <w:r w:rsidRPr="00E53183">
        <w:rPr>
          <w:rFonts w:eastAsia="Arial Unicode MS" w:hAnsi="Arial Unicode MS" w:cs="Arial Unicode MS"/>
          <w:noProof/>
        </w:rPr>
        <w:t>t Hoff plot for 2 in thf-d</w:t>
      </w:r>
      <w:r w:rsidRPr="00E53183">
        <w:rPr>
          <w:rFonts w:eastAsia="Arial Unicode MS" w:hAnsi="Arial Unicode MS" w:cs="Arial Unicode MS"/>
          <w:noProof/>
          <w:vertAlign w:val="subscript"/>
        </w:rPr>
        <w:t>8.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_Toc430874472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9874FA" w:rsidRDefault="009874FA">
      <w:pPr>
        <w:pStyle w:val="TOC3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>
        <w:rPr>
          <w:noProof/>
        </w:rPr>
        <w:t>Computational Supplementary Information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_Toc430874473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Times New Roman"/>
          <w:noProof/>
        </w:rPr>
        <w:t>Visualisation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_Toc430874474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Times New Roman"/>
          <w:noProof/>
        </w:rPr>
        <w:t>Isomers of 1 and [1]</w:t>
      </w:r>
      <w:r w:rsidRPr="00E53183">
        <w:rPr>
          <w:rFonts w:eastAsia="Times New Roman"/>
          <w:noProof/>
          <w:vertAlign w:val="subscript"/>
        </w:rPr>
        <w:t>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_Toc430874475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Times New Roman"/>
          <w:noProof/>
        </w:rPr>
        <w:t>Structural comparison for [1]</w:t>
      </w:r>
      <w:r w:rsidRPr="00E53183">
        <w:rPr>
          <w:rFonts w:eastAsia="Times New Roman"/>
          <w:noProof/>
          <w:vertAlign w:val="subscript"/>
        </w:rPr>
        <w:t>2</w:t>
      </w:r>
      <w:r w:rsidRPr="00E53183">
        <w:rPr>
          <w:rFonts w:eastAsia="Times New Roman"/>
          <w:noProof/>
        </w:rPr>
        <w:t xml:space="preserve"> and [2]</w:t>
      </w:r>
      <w:r w:rsidRPr="00E53183">
        <w:rPr>
          <w:rFonts w:eastAsia="Times New Roman"/>
          <w:noProof/>
          <w:vertAlign w:val="subscript"/>
        </w:rPr>
        <w:t>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_Toc430874476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Times New Roman"/>
          <w:noProof/>
        </w:rPr>
        <w:t>Tables of energies for each computational methodology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_Toc430874477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Theme="majorEastAsia"/>
          <w:noProof/>
          <w:lang w:eastAsia="en-US"/>
        </w:rPr>
        <w:t>Summary of calculated NMR data for 1, 2, [1]</w:t>
      </w:r>
      <w:r w:rsidRPr="00E53183">
        <w:rPr>
          <w:rFonts w:eastAsiaTheme="majorEastAsia"/>
          <w:noProof/>
          <w:vertAlign w:val="subscript"/>
          <w:lang w:eastAsia="en-US"/>
        </w:rPr>
        <w:t>2</w:t>
      </w:r>
      <w:r w:rsidRPr="00E53183">
        <w:rPr>
          <w:rFonts w:eastAsiaTheme="majorEastAsia"/>
          <w:noProof/>
          <w:lang w:eastAsia="en-US"/>
        </w:rPr>
        <w:t xml:space="preserve"> and [2]</w:t>
      </w:r>
      <w:r w:rsidRPr="00E53183">
        <w:rPr>
          <w:rFonts w:eastAsiaTheme="majorEastAsia"/>
          <w:noProof/>
          <w:vertAlign w:val="subscript"/>
          <w:lang w:eastAsia="en-US"/>
        </w:rPr>
        <w:t>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_Toc430874478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Theme="majorEastAsia"/>
          <w:noProof/>
          <w:lang w:eastAsia="en-US"/>
        </w:rPr>
        <w:t>Summary of selected NBO data for [1]</w:t>
      </w:r>
      <w:r w:rsidRPr="00E53183">
        <w:rPr>
          <w:rFonts w:eastAsiaTheme="majorEastAsia"/>
          <w:noProof/>
          <w:vertAlign w:val="subscript"/>
          <w:lang w:eastAsia="en-US"/>
        </w:rPr>
        <w:t>2</w:t>
      </w:r>
      <w:r w:rsidRPr="00E53183">
        <w:rPr>
          <w:rFonts w:eastAsiaTheme="majorEastAsia"/>
          <w:noProof/>
          <w:lang w:eastAsia="en-US"/>
        </w:rPr>
        <w:t xml:space="preserve"> and [2]</w:t>
      </w:r>
      <w:r w:rsidRPr="00E53183">
        <w:rPr>
          <w:rFonts w:eastAsiaTheme="majorEastAsia"/>
          <w:noProof/>
          <w:vertAlign w:val="subscript"/>
          <w:lang w:eastAsia="en-US"/>
        </w:rPr>
        <w:t>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_Toc430874479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:rsidR="009874FA" w:rsidRDefault="009874FA">
      <w:pPr>
        <w:pStyle w:val="TOC3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t>Optimised structures of norharman (1) and BETAINE (2) complexes with CH</w:t>
      </w:r>
      <w:r w:rsidRPr="00E53183">
        <w:rPr>
          <w:rFonts w:eastAsia="Arial Unicode MS" w:hAnsi="Arial Unicode MS" w:cs="Arial Unicode MS"/>
          <w:noProof/>
          <w:vertAlign w:val="subscript"/>
        </w:rPr>
        <w:t>2</w:t>
      </w:r>
      <w:r w:rsidRPr="00E53183">
        <w:rPr>
          <w:rFonts w:eastAsia="Arial Unicode MS" w:hAnsi="Arial Unicode MS" w:cs="Arial Unicode MS"/>
          <w:noProof/>
        </w:rPr>
        <w:t>Cl</w:t>
      </w:r>
      <w:r w:rsidRPr="00E53183">
        <w:rPr>
          <w:rFonts w:eastAsia="Arial Unicode MS" w:hAnsi="Arial Unicode MS" w:cs="Arial Unicode MS"/>
          <w:noProof/>
          <w:vertAlign w:val="subscript"/>
        </w:rPr>
        <w:t>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_Toc430874480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:rsidR="009874FA" w:rsidRDefault="009874FA">
      <w:pPr>
        <w:pStyle w:val="TOC3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t>Energies, optimised structures and vibrational frequencies for dichloromethane complexes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_Toc430874481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t>Norharman Iso1.CH</w:t>
      </w:r>
      <w:r w:rsidRPr="00E53183">
        <w:rPr>
          <w:rFonts w:eastAsia="Arial Unicode MS" w:hAnsi="Arial Unicode MS" w:cs="Arial Unicode MS"/>
          <w:noProof/>
          <w:vertAlign w:val="subscript"/>
        </w:rPr>
        <w:t>2</w:t>
      </w:r>
      <w:r w:rsidRPr="00E53183">
        <w:rPr>
          <w:rFonts w:eastAsia="Arial Unicode MS" w:hAnsi="Arial Unicode MS" w:cs="Arial Unicode MS"/>
          <w:noProof/>
        </w:rPr>
        <w:t>Cl</w:t>
      </w:r>
      <w:r w:rsidRPr="00E53183">
        <w:rPr>
          <w:rFonts w:eastAsia="Arial Unicode MS" w:hAnsi="Arial Unicode MS" w:cs="Arial Unicode MS"/>
          <w:noProof/>
          <w:vertAlign w:val="subscript"/>
        </w:rPr>
        <w:t>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_Toc430874482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t>Norharman Iso2.CH</w:t>
      </w:r>
      <w:r w:rsidRPr="00E53183">
        <w:rPr>
          <w:rFonts w:eastAsia="Arial Unicode MS" w:hAnsi="Arial Unicode MS" w:cs="Arial Unicode MS"/>
          <w:noProof/>
          <w:vertAlign w:val="subscript"/>
        </w:rPr>
        <w:t>2</w:t>
      </w:r>
      <w:r w:rsidRPr="00E53183">
        <w:rPr>
          <w:rFonts w:eastAsia="Arial Unicode MS" w:hAnsi="Arial Unicode MS" w:cs="Arial Unicode MS"/>
          <w:noProof/>
        </w:rPr>
        <w:t>Cl</w:t>
      </w:r>
      <w:r w:rsidRPr="00E53183">
        <w:rPr>
          <w:rFonts w:eastAsia="Arial Unicode MS" w:hAnsi="Arial Unicode MS" w:cs="Arial Unicode MS"/>
          <w:noProof/>
          <w:vertAlign w:val="subscript"/>
        </w:rPr>
        <w:t>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_Toc430874483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t>BETAINE.CH</w:t>
      </w:r>
      <w:r w:rsidRPr="00E53183">
        <w:rPr>
          <w:rFonts w:eastAsia="Arial Unicode MS" w:hAnsi="Arial Unicode MS" w:cs="Arial Unicode MS"/>
          <w:noProof/>
          <w:vertAlign w:val="subscript"/>
        </w:rPr>
        <w:t>2</w:t>
      </w:r>
      <w:r w:rsidRPr="00E53183">
        <w:rPr>
          <w:rFonts w:eastAsia="Arial Unicode MS" w:hAnsi="Arial Unicode MS" w:cs="Arial Unicode MS"/>
          <w:noProof/>
        </w:rPr>
        <w:t>Cl</w:t>
      </w:r>
      <w:r w:rsidRPr="00E53183">
        <w:rPr>
          <w:rFonts w:eastAsia="Arial Unicode MS" w:hAnsi="Arial Unicode MS" w:cs="Arial Unicode MS"/>
          <w:noProof/>
          <w:vertAlign w:val="subscript"/>
        </w:rPr>
        <w:t>2</w:t>
      </w:r>
      <w:r w:rsidRPr="00E53183">
        <w:rPr>
          <w:rFonts w:eastAsia="Arial Unicode MS" w:hAnsi="Arial Unicode MS" w:cs="Arial Unicode MS"/>
          <w:noProof/>
        </w:rPr>
        <w:t xml:space="preserve"> Isomer2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_Toc430874484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36</w:t>
      </w:r>
      <w:r>
        <w:rPr>
          <w:noProof/>
        </w:rPr>
        <w:fldChar w:fldCharType="end"/>
      </w:r>
    </w:p>
    <w:p w:rsidR="009874FA" w:rsidRDefault="009874FA">
      <w:pPr>
        <w:pStyle w:val="TOC3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t>Energies, optimised structures and vibrational frequencies for norharman motif (compounds 1 and [1]</w:t>
      </w:r>
      <w:r w:rsidRPr="00E53183">
        <w:rPr>
          <w:rFonts w:eastAsia="Arial Unicode MS" w:hAnsi="Arial Unicode MS" w:cs="Arial Unicode MS"/>
          <w:noProof/>
          <w:vertAlign w:val="subscript"/>
        </w:rPr>
        <w:t>2</w:t>
      </w:r>
      <w:r w:rsidRPr="00E53183">
        <w:rPr>
          <w:rFonts w:eastAsia="Arial Unicode MS" w:hAnsi="Arial Unicode MS" w:cs="Arial Unicode MS"/>
          <w:noProof/>
        </w:rPr>
        <w:t>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_Toc430874485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40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t>Norharman monomer_iso1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_Toc430874486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40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t>Norharman monomer_iso2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_Toc430874487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44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t>Norharman dimer_iso1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_Toc430874488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47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t>Norharman dimer_iso2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_Toc430874489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52</w:t>
      </w:r>
      <w:r>
        <w:rPr>
          <w:noProof/>
        </w:rPr>
        <w:fldChar w:fldCharType="end"/>
      </w:r>
    </w:p>
    <w:p w:rsidR="009874FA" w:rsidRDefault="009874FA">
      <w:pPr>
        <w:pStyle w:val="TOC3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t>Energies, optimised structures and vibrational frequencies for betaine motif (compounds 2 and [2]</w:t>
      </w:r>
      <w:r w:rsidRPr="00E53183">
        <w:rPr>
          <w:rFonts w:eastAsia="Arial Unicode MS" w:hAnsi="Arial Unicode MS" w:cs="Arial Unicode MS"/>
          <w:noProof/>
          <w:vertAlign w:val="subscript"/>
        </w:rPr>
        <w:t>2</w:t>
      </w:r>
      <w:r w:rsidRPr="00E53183">
        <w:rPr>
          <w:rFonts w:eastAsia="Arial Unicode MS" w:hAnsi="Arial Unicode MS" w:cs="Arial Unicode MS"/>
          <w:noProof/>
        </w:rPr>
        <w:t>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_Toc430874490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57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>
        <w:rPr>
          <w:noProof/>
        </w:rPr>
        <w:lastRenderedPageBreak/>
        <w:t>BETAINE monomer_iso1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_Toc430874491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57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>
        <w:rPr>
          <w:noProof/>
        </w:rPr>
        <w:t>BETAINE dimer_iso1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_Toc430874492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60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t>BETAINE monomer_iso2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_Toc430874493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64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  <w:lang w:val="es-ES_tradnl"/>
        </w:rPr>
        <w:t>BETAINE_dimer_iso2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_Toc430874494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68</w:t>
      </w:r>
      <w:r>
        <w:rPr>
          <w:noProof/>
        </w:rPr>
        <w:fldChar w:fldCharType="end"/>
      </w:r>
    </w:p>
    <w:p w:rsidR="009874FA" w:rsidRDefault="009874FA">
      <w:pPr>
        <w:pStyle w:val="TOC3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t xml:space="preserve">NMR chemical shift calculations </w:t>
      </w:r>
      <w:r w:rsidRPr="00E53183">
        <w:rPr>
          <w:rFonts w:ascii="Arial Unicode MS" w:eastAsia="Arial Unicode MS" w:cs="Arial Unicode MS"/>
          <w:noProof/>
        </w:rPr>
        <w:t>–</w:t>
      </w:r>
      <w:r w:rsidRPr="00E53183">
        <w:rPr>
          <w:rFonts w:ascii="Arial Unicode MS" w:eastAsia="Arial Unicode MS" w:cs="Arial Unicode MS"/>
          <w:noProof/>
        </w:rPr>
        <w:t xml:space="preserve"> </w:t>
      </w:r>
      <w:r w:rsidRPr="00E53183">
        <w:rPr>
          <w:rFonts w:eastAsia="Arial Unicode MS" w:hAnsi="Arial Unicode MS" w:cs="Arial Unicode MS"/>
          <w:noProof/>
        </w:rPr>
        <w:t>norharman motif (compounds 1 and [1]</w:t>
      </w:r>
      <w:r w:rsidRPr="00E53183">
        <w:rPr>
          <w:rFonts w:eastAsia="Arial Unicode MS" w:hAnsi="Arial Unicode MS" w:cs="Arial Unicode MS"/>
          <w:noProof/>
          <w:vertAlign w:val="subscript"/>
        </w:rPr>
        <w:t>2</w:t>
      </w:r>
      <w:r w:rsidRPr="00E53183">
        <w:rPr>
          <w:rFonts w:eastAsia="Arial Unicode MS" w:hAnsi="Arial Unicode MS" w:cs="Arial Unicode MS"/>
          <w:noProof/>
        </w:rPr>
        <w:t>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_Toc430874495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74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t>Norharman monomer_iso 1 (gas-phase) - BP86/IGLO-III level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_Toc430874496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74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t xml:space="preserve">Norharman monomer_iso 1 (gas-phase) </w:t>
      </w:r>
      <w:r w:rsidRPr="00E53183">
        <w:rPr>
          <w:rFonts w:ascii="Arial Unicode MS" w:eastAsia="Arial Unicode MS" w:cs="Arial Unicode MS"/>
          <w:noProof/>
        </w:rPr>
        <w:t>–</w:t>
      </w:r>
      <w:r w:rsidRPr="00E53183">
        <w:rPr>
          <w:rFonts w:ascii="Arial Unicode MS" w:eastAsia="Arial Unicode MS" w:cs="Arial Unicode MS"/>
          <w:noProof/>
        </w:rPr>
        <w:t xml:space="preserve"> </w:t>
      </w:r>
      <w:r w:rsidRPr="00E53183">
        <w:rPr>
          <w:rFonts w:eastAsia="Arial Unicode MS" w:hAnsi="Arial Unicode MS" w:cs="Arial Unicode MS"/>
          <w:noProof/>
        </w:rPr>
        <w:t>PBE0/IGLO-III level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_Toc430874497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77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t>Norharman monomer_iso 1 (IEFPCM solvent = tetrahydrofuran) - BP86/IGLO-III level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_Toc430874498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80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t xml:space="preserve">Norharman monomer_iso 1 (IEFPCM solvent = tetrahydrofuran) </w:t>
      </w:r>
      <w:r w:rsidRPr="00E53183">
        <w:rPr>
          <w:rFonts w:ascii="Arial Unicode MS" w:eastAsia="Arial Unicode MS" w:cs="Arial Unicode MS"/>
          <w:noProof/>
        </w:rPr>
        <w:t>–</w:t>
      </w:r>
      <w:r w:rsidRPr="00E53183">
        <w:rPr>
          <w:rFonts w:ascii="Arial Unicode MS" w:eastAsia="Arial Unicode MS" w:cs="Arial Unicode MS"/>
          <w:noProof/>
        </w:rPr>
        <w:t xml:space="preserve"> </w:t>
      </w:r>
      <w:r w:rsidRPr="00E53183">
        <w:rPr>
          <w:rFonts w:eastAsia="Arial Unicode MS" w:hAnsi="Arial Unicode MS" w:cs="Arial Unicode MS"/>
          <w:noProof/>
        </w:rPr>
        <w:t>PBE0/IGLO-III level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_Toc430874499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84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t>Norharman monomer_iso 2 (gas-phase) - BP86/IGLO-III level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_Toc430874500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87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t xml:space="preserve">Norharman monomer_iso2 (gas-phase) </w:t>
      </w:r>
      <w:r w:rsidRPr="00E53183">
        <w:rPr>
          <w:rFonts w:ascii="Arial Unicode MS" w:eastAsia="Arial Unicode MS" w:cs="Arial Unicode MS"/>
          <w:noProof/>
        </w:rPr>
        <w:t>–</w:t>
      </w:r>
      <w:r w:rsidRPr="00E53183">
        <w:rPr>
          <w:rFonts w:ascii="Arial Unicode MS" w:eastAsia="Arial Unicode MS" w:cs="Arial Unicode MS"/>
          <w:noProof/>
        </w:rPr>
        <w:t xml:space="preserve"> </w:t>
      </w:r>
      <w:r w:rsidRPr="00E53183">
        <w:rPr>
          <w:rFonts w:eastAsia="Arial Unicode MS" w:hAnsi="Arial Unicode MS" w:cs="Arial Unicode MS"/>
          <w:noProof/>
        </w:rPr>
        <w:t>PBE0/IGLO-III level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_Toc430874501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91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t>Norharman monomer_iso2 (IEFPCM solvent = tetrahydrofuran) - BP86/IGLO-III level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_Toc430874502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94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t xml:space="preserve">Norharman monomer_iso2 (IEFPCM solvent = tetrahydrofuran) </w:t>
      </w:r>
      <w:r w:rsidRPr="00E53183">
        <w:rPr>
          <w:rFonts w:ascii="Arial Unicode MS" w:eastAsia="Arial Unicode MS" w:cs="Arial Unicode MS"/>
          <w:noProof/>
        </w:rPr>
        <w:t>–</w:t>
      </w:r>
      <w:r w:rsidRPr="00E53183">
        <w:rPr>
          <w:rFonts w:ascii="Arial Unicode MS" w:eastAsia="Arial Unicode MS" w:cs="Arial Unicode MS"/>
          <w:noProof/>
        </w:rPr>
        <w:t xml:space="preserve"> </w:t>
      </w:r>
      <w:r w:rsidRPr="00E53183">
        <w:rPr>
          <w:rFonts w:eastAsia="Arial Unicode MS" w:hAnsi="Arial Unicode MS" w:cs="Arial Unicode MS"/>
          <w:noProof/>
        </w:rPr>
        <w:t>PBE0/IGLO-III level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_Toc430874503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97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t>Norharman dimer_iso 1 (gas-phase) - BP86/IGLO-III level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_Toc430874504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101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t xml:space="preserve">Norharman dimer_iso 1 (gas-phase) </w:t>
      </w:r>
      <w:r w:rsidRPr="00E53183">
        <w:rPr>
          <w:rFonts w:ascii="Arial Unicode MS" w:eastAsia="Arial Unicode MS" w:cs="Arial Unicode MS"/>
          <w:noProof/>
        </w:rPr>
        <w:t>–</w:t>
      </w:r>
      <w:r w:rsidRPr="00E53183">
        <w:rPr>
          <w:rFonts w:ascii="Arial Unicode MS" w:eastAsia="Arial Unicode MS" w:cs="Arial Unicode MS"/>
          <w:noProof/>
        </w:rPr>
        <w:t xml:space="preserve"> </w:t>
      </w:r>
      <w:r w:rsidRPr="00E53183">
        <w:rPr>
          <w:rFonts w:eastAsia="Arial Unicode MS" w:hAnsi="Arial Unicode MS" w:cs="Arial Unicode MS"/>
          <w:noProof/>
        </w:rPr>
        <w:t>PBE0/IGLO-III level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_Toc430874505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108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t>Norharman dimer_iso 1 (IEFPCM solvent = tetrahydrofuran) - BP86/IGLO-III level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_Toc430874506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114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  <w:lang w:val="fr-FR"/>
        </w:rPr>
        <w:t xml:space="preserve">Norharman dimer_iso 1 (IEFPCM solvent = tetrahydrofuran) </w:t>
      </w:r>
      <w:r w:rsidRPr="00E53183">
        <w:rPr>
          <w:rFonts w:ascii="Arial Unicode MS" w:eastAsia="Arial Unicode MS" w:cs="Arial Unicode MS"/>
          <w:noProof/>
        </w:rPr>
        <w:t>–</w:t>
      </w:r>
      <w:r w:rsidRPr="00E53183">
        <w:rPr>
          <w:rFonts w:ascii="Arial Unicode MS" w:eastAsia="Arial Unicode MS" w:cs="Arial Unicode MS"/>
          <w:noProof/>
        </w:rPr>
        <w:t xml:space="preserve"> </w:t>
      </w:r>
      <w:r w:rsidRPr="00E53183">
        <w:rPr>
          <w:rFonts w:eastAsia="Arial Unicode MS" w:hAnsi="Arial Unicode MS" w:cs="Arial Unicode MS"/>
          <w:noProof/>
        </w:rPr>
        <w:t>PBE0/IGLO-III level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_Toc430874507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121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t>Norharman dimer_iso 2 (gas-phase) - BP86/IGLO-III level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_Toc430874508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128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t xml:space="preserve">Norharman dimer_iso 2 (gas-phase) </w:t>
      </w:r>
      <w:r w:rsidRPr="00E53183">
        <w:rPr>
          <w:rFonts w:ascii="Arial Unicode MS" w:eastAsia="Arial Unicode MS" w:cs="Arial Unicode MS"/>
          <w:noProof/>
        </w:rPr>
        <w:t>–</w:t>
      </w:r>
      <w:r w:rsidRPr="00E53183">
        <w:rPr>
          <w:rFonts w:ascii="Arial Unicode MS" w:eastAsia="Arial Unicode MS" w:cs="Arial Unicode MS"/>
          <w:noProof/>
        </w:rPr>
        <w:t xml:space="preserve"> </w:t>
      </w:r>
      <w:r w:rsidRPr="00E53183">
        <w:rPr>
          <w:rFonts w:eastAsia="Arial Unicode MS" w:hAnsi="Arial Unicode MS" w:cs="Arial Unicode MS"/>
          <w:noProof/>
        </w:rPr>
        <w:t>PBE0/IGLO-III level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_Toc430874509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134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t>Norharman dimer_iso 2 (IEFPCM solvent = tetrahydrofuran) - BP86/IGLO-III level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_Toc430874510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141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  <w:lang w:val="fr-FR"/>
        </w:rPr>
        <w:t xml:space="preserve">Norharman dimer_iso 2 (IEFPCM solvent = tetrahydrofuran) </w:t>
      </w:r>
      <w:r w:rsidRPr="00E53183">
        <w:rPr>
          <w:rFonts w:ascii="Arial Unicode MS" w:eastAsia="Arial Unicode MS" w:cs="Arial Unicode MS"/>
          <w:noProof/>
        </w:rPr>
        <w:t>–</w:t>
      </w:r>
      <w:r w:rsidRPr="00E53183">
        <w:rPr>
          <w:rFonts w:ascii="Arial Unicode MS" w:eastAsia="Arial Unicode MS" w:cs="Arial Unicode MS"/>
          <w:noProof/>
        </w:rPr>
        <w:t xml:space="preserve"> </w:t>
      </w:r>
      <w:r w:rsidRPr="00E53183">
        <w:rPr>
          <w:rFonts w:eastAsia="Arial Unicode MS" w:hAnsi="Arial Unicode MS" w:cs="Arial Unicode MS"/>
          <w:noProof/>
        </w:rPr>
        <w:t>PBE0/IGLO-III level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_Toc430874511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148</w:t>
      </w:r>
      <w:r>
        <w:rPr>
          <w:noProof/>
        </w:rPr>
        <w:fldChar w:fldCharType="end"/>
      </w:r>
    </w:p>
    <w:p w:rsidR="009874FA" w:rsidRDefault="009874FA">
      <w:pPr>
        <w:pStyle w:val="TOC3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t xml:space="preserve">NMR chemical shift calculations </w:t>
      </w:r>
      <w:r w:rsidRPr="00E53183">
        <w:rPr>
          <w:rFonts w:ascii="Arial Unicode MS" w:eastAsia="Arial Unicode MS" w:cs="Arial Unicode MS"/>
          <w:noProof/>
        </w:rPr>
        <w:t>–</w:t>
      </w:r>
      <w:r w:rsidRPr="00E53183">
        <w:rPr>
          <w:rFonts w:ascii="Arial Unicode MS" w:eastAsia="Arial Unicode MS" w:cs="Arial Unicode MS"/>
          <w:noProof/>
        </w:rPr>
        <w:t xml:space="preserve"> </w:t>
      </w:r>
      <w:r w:rsidRPr="00E53183">
        <w:rPr>
          <w:rFonts w:eastAsia="Arial Unicode MS" w:hAnsi="Arial Unicode MS" w:cs="Arial Unicode MS"/>
          <w:noProof/>
        </w:rPr>
        <w:t>BETAINE motif (compounds 2 and[2]</w:t>
      </w:r>
      <w:r w:rsidRPr="00E53183">
        <w:rPr>
          <w:rFonts w:eastAsia="Arial Unicode MS" w:hAnsi="Arial Unicode MS" w:cs="Arial Unicode MS"/>
          <w:noProof/>
          <w:vertAlign w:val="subscript"/>
        </w:rPr>
        <w:t>2</w:t>
      </w:r>
      <w:r w:rsidRPr="00E53183">
        <w:rPr>
          <w:rFonts w:eastAsia="Arial Unicode MS" w:hAnsi="Arial Unicode MS" w:cs="Arial Unicode MS"/>
          <w:noProof/>
        </w:rPr>
        <w:t>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_Toc430874512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154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t>BETAINE monomer_iso1 (gas-phase) - BP86/IGLO-III level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_Toc430874513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154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t xml:space="preserve">BETAINE monomer_iso1 (gas-phase) </w:t>
      </w:r>
      <w:r w:rsidRPr="00E53183">
        <w:rPr>
          <w:rFonts w:ascii="Arial Unicode MS" w:eastAsia="Arial Unicode MS" w:cs="Arial Unicode MS"/>
          <w:noProof/>
        </w:rPr>
        <w:t>–</w:t>
      </w:r>
      <w:r w:rsidRPr="00E53183">
        <w:rPr>
          <w:rFonts w:ascii="Arial Unicode MS" w:eastAsia="Arial Unicode MS" w:cs="Arial Unicode MS"/>
          <w:noProof/>
        </w:rPr>
        <w:t xml:space="preserve"> </w:t>
      </w:r>
      <w:r w:rsidRPr="00E53183">
        <w:rPr>
          <w:rFonts w:eastAsia="Arial Unicode MS" w:hAnsi="Arial Unicode MS" w:cs="Arial Unicode MS"/>
          <w:noProof/>
        </w:rPr>
        <w:t>PBE0/IGLO-III level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_Toc430874514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158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t xml:space="preserve">BETAINE monomer_iso1 (IEFPCM solvent = tetrahydrofuran) </w:t>
      </w:r>
      <w:r w:rsidRPr="00E53183">
        <w:rPr>
          <w:rFonts w:ascii="Arial Unicode MS" w:eastAsia="Arial Unicode MS" w:cs="Arial Unicode MS"/>
          <w:noProof/>
        </w:rPr>
        <w:t>–</w:t>
      </w:r>
      <w:r w:rsidRPr="00E53183">
        <w:rPr>
          <w:rFonts w:ascii="Arial Unicode MS" w:eastAsia="Arial Unicode MS" w:cs="Arial Unicode MS"/>
          <w:noProof/>
        </w:rPr>
        <w:t xml:space="preserve"> </w:t>
      </w:r>
      <w:r w:rsidRPr="00E53183">
        <w:rPr>
          <w:rFonts w:eastAsia="Arial Unicode MS" w:hAnsi="Arial Unicode MS" w:cs="Arial Unicode MS"/>
          <w:noProof/>
        </w:rPr>
        <w:t>BP86/IGLO-III level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_Toc430874515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162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t xml:space="preserve">BETAINE monomer_iso1 (IEFPCM solvent = tetrahydrofuran) </w:t>
      </w:r>
      <w:r w:rsidRPr="00E53183">
        <w:rPr>
          <w:rFonts w:ascii="Arial Unicode MS" w:eastAsia="Arial Unicode MS" w:cs="Arial Unicode MS"/>
          <w:noProof/>
        </w:rPr>
        <w:t>–</w:t>
      </w:r>
      <w:r w:rsidRPr="00E53183">
        <w:rPr>
          <w:rFonts w:ascii="Arial Unicode MS" w:eastAsia="Arial Unicode MS" w:cs="Arial Unicode MS"/>
          <w:noProof/>
        </w:rPr>
        <w:t xml:space="preserve"> </w:t>
      </w:r>
      <w:r w:rsidRPr="00E53183">
        <w:rPr>
          <w:rFonts w:eastAsia="Arial Unicode MS" w:hAnsi="Arial Unicode MS" w:cs="Arial Unicode MS"/>
          <w:noProof/>
        </w:rPr>
        <w:t>PBE0/IGLO-III level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_Toc430874516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165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t>BETAINE dimer_iso1 (gas-phase) - BP86/IGLO-III level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_Toc430874517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169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  <w:lang w:val="es-ES_tradnl"/>
        </w:rPr>
        <w:t xml:space="preserve">BETAINE dimer_iso1 (gas-phase) </w:t>
      </w:r>
      <w:r w:rsidRPr="00E53183">
        <w:rPr>
          <w:rFonts w:ascii="Arial Unicode MS" w:eastAsia="Arial Unicode MS" w:cs="Arial Unicode MS"/>
          <w:noProof/>
        </w:rPr>
        <w:t>–</w:t>
      </w:r>
      <w:r w:rsidRPr="00E53183">
        <w:rPr>
          <w:rFonts w:ascii="Arial Unicode MS" w:eastAsia="Arial Unicode MS" w:cs="Arial Unicode MS"/>
          <w:noProof/>
        </w:rPr>
        <w:t xml:space="preserve"> </w:t>
      </w:r>
      <w:r w:rsidRPr="00E53183">
        <w:rPr>
          <w:rFonts w:eastAsia="Arial Unicode MS" w:hAnsi="Arial Unicode MS" w:cs="Arial Unicode MS"/>
          <w:noProof/>
        </w:rPr>
        <w:t>PBE0/IGLO-III level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_Toc430874518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176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  <w:lang w:val="fr-FR"/>
        </w:rPr>
        <w:t xml:space="preserve">BETAINE dimer_iso1 (IEFPCM solvent = tetrahydrofuran) </w:t>
      </w:r>
      <w:r w:rsidRPr="00E53183">
        <w:rPr>
          <w:rFonts w:ascii="Arial Unicode MS" w:eastAsia="Arial Unicode MS" w:cs="Arial Unicode MS"/>
          <w:noProof/>
        </w:rPr>
        <w:t>–</w:t>
      </w:r>
      <w:r w:rsidRPr="00E53183">
        <w:rPr>
          <w:rFonts w:ascii="Arial Unicode MS" w:eastAsia="Arial Unicode MS" w:cs="Arial Unicode MS"/>
          <w:noProof/>
        </w:rPr>
        <w:t xml:space="preserve"> </w:t>
      </w:r>
      <w:r w:rsidRPr="00E53183">
        <w:rPr>
          <w:rFonts w:eastAsia="Arial Unicode MS" w:hAnsi="Arial Unicode MS" w:cs="Arial Unicode MS"/>
          <w:noProof/>
        </w:rPr>
        <w:t>BP86/IGLO-III level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_Toc430874519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183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  <w:lang w:val="fr-FR"/>
        </w:rPr>
        <w:t xml:space="preserve">BETAINE dimer_iso1 (IEFPCM solvent = tetrahydrofuran) </w:t>
      </w:r>
      <w:r w:rsidRPr="00E53183">
        <w:rPr>
          <w:rFonts w:ascii="Arial Unicode MS" w:eastAsia="Arial Unicode MS" w:cs="Arial Unicode MS"/>
          <w:noProof/>
        </w:rPr>
        <w:t>–</w:t>
      </w:r>
      <w:r w:rsidRPr="00E53183">
        <w:rPr>
          <w:rFonts w:ascii="Arial Unicode MS" w:eastAsia="Arial Unicode MS" w:cs="Arial Unicode MS"/>
          <w:noProof/>
        </w:rPr>
        <w:t xml:space="preserve"> </w:t>
      </w:r>
      <w:r w:rsidRPr="00E53183">
        <w:rPr>
          <w:rFonts w:eastAsia="Arial Unicode MS" w:hAnsi="Arial Unicode MS" w:cs="Arial Unicode MS"/>
          <w:noProof/>
        </w:rPr>
        <w:t>PBE0/IGLO-III level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_Toc430874520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190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t>BETAINE monomer_iso2 (gas-phase) - BP86/IGLO-III level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_Toc430874521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197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t xml:space="preserve">BETAINE monomer_iso2 (gas-phase) </w:t>
      </w:r>
      <w:r w:rsidRPr="00E53183">
        <w:rPr>
          <w:rFonts w:ascii="Arial Unicode MS" w:eastAsia="Arial Unicode MS" w:cs="Arial Unicode MS"/>
          <w:noProof/>
        </w:rPr>
        <w:t>–</w:t>
      </w:r>
      <w:r w:rsidRPr="00E53183">
        <w:rPr>
          <w:rFonts w:ascii="Arial Unicode MS" w:eastAsia="Arial Unicode MS" w:cs="Arial Unicode MS"/>
          <w:noProof/>
        </w:rPr>
        <w:t xml:space="preserve"> </w:t>
      </w:r>
      <w:r w:rsidRPr="00E53183">
        <w:rPr>
          <w:rFonts w:eastAsia="Arial Unicode MS" w:hAnsi="Arial Unicode MS" w:cs="Arial Unicode MS"/>
          <w:noProof/>
        </w:rPr>
        <w:t>PBE0/IGLO-III level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_Toc430874522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201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t xml:space="preserve">BETAINE monomer_iso2 (IEFPCM solvent = tetrahydrofuran) </w:t>
      </w:r>
      <w:r w:rsidRPr="00E53183">
        <w:rPr>
          <w:rFonts w:ascii="Arial Unicode MS" w:eastAsia="Arial Unicode MS" w:cs="Arial Unicode MS"/>
          <w:noProof/>
        </w:rPr>
        <w:t>–</w:t>
      </w:r>
      <w:r w:rsidRPr="00E53183">
        <w:rPr>
          <w:rFonts w:ascii="Arial Unicode MS" w:eastAsia="Arial Unicode MS" w:cs="Arial Unicode MS"/>
          <w:noProof/>
        </w:rPr>
        <w:t xml:space="preserve"> </w:t>
      </w:r>
      <w:r w:rsidRPr="00E53183">
        <w:rPr>
          <w:rFonts w:eastAsia="Arial Unicode MS" w:hAnsi="Arial Unicode MS" w:cs="Arial Unicode MS"/>
          <w:noProof/>
        </w:rPr>
        <w:t>BP86/IGLO-III level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_Toc430874523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205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t xml:space="preserve">BETAINE monomer_iso2 (IEFPCM solvent = tetrahydrofuran) </w:t>
      </w:r>
      <w:r w:rsidRPr="00E53183">
        <w:rPr>
          <w:rFonts w:ascii="Arial Unicode MS" w:eastAsia="Arial Unicode MS" w:cs="Arial Unicode MS"/>
          <w:noProof/>
        </w:rPr>
        <w:t>–</w:t>
      </w:r>
      <w:r w:rsidRPr="00E53183">
        <w:rPr>
          <w:rFonts w:ascii="Arial Unicode MS" w:eastAsia="Arial Unicode MS" w:cs="Arial Unicode MS"/>
          <w:noProof/>
        </w:rPr>
        <w:t xml:space="preserve"> </w:t>
      </w:r>
      <w:r w:rsidRPr="00E53183">
        <w:rPr>
          <w:rFonts w:eastAsia="Arial Unicode MS" w:hAnsi="Arial Unicode MS" w:cs="Arial Unicode MS"/>
          <w:noProof/>
        </w:rPr>
        <w:t>PBE0/IGLO-III level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_Toc430874524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208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lastRenderedPageBreak/>
        <w:t>BETAINE dimer_iso2 (gas-phase) - BP86/IGLO-III level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_Toc430874525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212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  <w:lang w:val="es-ES_tradnl"/>
        </w:rPr>
        <w:t xml:space="preserve">BETAINE dimer_iso2 (gas-phase) </w:t>
      </w:r>
      <w:r w:rsidRPr="00E53183">
        <w:rPr>
          <w:rFonts w:ascii="Arial Unicode MS" w:eastAsia="Arial Unicode MS" w:cs="Arial Unicode MS"/>
          <w:noProof/>
        </w:rPr>
        <w:t>–</w:t>
      </w:r>
      <w:r w:rsidRPr="00E53183">
        <w:rPr>
          <w:rFonts w:ascii="Arial Unicode MS" w:eastAsia="Arial Unicode MS" w:cs="Arial Unicode MS"/>
          <w:noProof/>
        </w:rPr>
        <w:t xml:space="preserve"> </w:t>
      </w:r>
      <w:r w:rsidRPr="00E53183">
        <w:rPr>
          <w:rFonts w:eastAsia="Arial Unicode MS" w:hAnsi="Arial Unicode MS" w:cs="Arial Unicode MS"/>
          <w:noProof/>
        </w:rPr>
        <w:t>PBE0/IGLO-III level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_Toc430874526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219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  <w:lang w:val="fr-FR"/>
        </w:rPr>
        <w:t xml:space="preserve">BETAINE dimer_iso2 (IEFPCM solvent = tetrahydrofuran) </w:t>
      </w:r>
      <w:r w:rsidRPr="00E53183">
        <w:rPr>
          <w:rFonts w:ascii="Arial Unicode MS" w:eastAsia="Arial Unicode MS" w:cs="Arial Unicode MS"/>
          <w:noProof/>
        </w:rPr>
        <w:t>–</w:t>
      </w:r>
      <w:r w:rsidRPr="00E53183">
        <w:rPr>
          <w:rFonts w:ascii="Arial Unicode MS" w:eastAsia="Arial Unicode MS" w:cs="Arial Unicode MS"/>
          <w:noProof/>
        </w:rPr>
        <w:t xml:space="preserve"> </w:t>
      </w:r>
      <w:r w:rsidRPr="00E53183">
        <w:rPr>
          <w:rFonts w:eastAsia="Arial Unicode MS" w:hAnsi="Arial Unicode MS" w:cs="Arial Unicode MS"/>
          <w:noProof/>
        </w:rPr>
        <w:t>BP86/IGLO-III level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_Toc430874527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226</w:t>
      </w:r>
      <w:r>
        <w:rPr>
          <w:noProof/>
        </w:rPr>
        <w:fldChar w:fldCharType="end"/>
      </w:r>
    </w:p>
    <w:p w:rsidR="009874FA" w:rsidRDefault="009874FA">
      <w:pPr>
        <w:pStyle w:val="TOC2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  <w:lang w:val="fr-FR"/>
        </w:rPr>
        <w:t xml:space="preserve">BETAINE dimer_iso2 (IEFPCM solvent = tetrahydrofuran) </w:t>
      </w:r>
      <w:r w:rsidRPr="00E53183">
        <w:rPr>
          <w:rFonts w:ascii="Arial Unicode MS" w:eastAsia="Arial Unicode MS" w:cs="Arial Unicode MS"/>
          <w:noProof/>
        </w:rPr>
        <w:t>–</w:t>
      </w:r>
      <w:r w:rsidRPr="00E53183">
        <w:rPr>
          <w:rFonts w:ascii="Arial Unicode MS" w:eastAsia="Arial Unicode MS" w:cs="Arial Unicode MS"/>
          <w:noProof/>
        </w:rPr>
        <w:t xml:space="preserve"> </w:t>
      </w:r>
      <w:r w:rsidRPr="00E53183">
        <w:rPr>
          <w:rFonts w:eastAsia="Arial Unicode MS" w:hAnsi="Arial Unicode MS" w:cs="Arial Unicode MS"/>
          <w:noProof/>
        </w:rPr>
        <w:t>PBE0/IGLO-III level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_Toc430874528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233</w:t>
      </w:r>
      <w:r>
        <w:rPr>
          <w:noProof/>
        </w:rPr>
        <w:fldChar w:fldCharType="end"/>
      </w:r>
    </w:p>
    <w:p w:rsidR="009874FA" w:rsidRDefault="009874FA">
      <w:pPr>
        <w:pStyle w:val="TOC3"/>
        <w:rPr>
          <w:rFonts w:asciiTheme="minorHAnsi" w:eastAsiaTheme="minorEastAsia" w:hAnsiTheme="minorHAnsi" w:cstheme="minorBidi"/>
          <w:noProof/>
          <w:color w:val="auto"/>
          <w:bdr w:val="none" w:sz="0" w:space="0" w:color="auto"/>
          <w:lang w:val="en-GB"/>
        </w:rPr>
      </w:pPr>
      <w:r w:rsidRPr="00E53183">
        <w:rPr>
          <w:rFonts w:eastAsia="Arial Unicode MS" w:hAnsi="Arial Unicode MS" w:cs="Arial Unicode MS"/>
          <w:noProof/>
        </w:rPr>
        <w:t>References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_Toc430874529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241</w:t>
      </w:r>
      <w:r>
        <w:rPr>
          <w:noProof/>
        </w:rPr>
        <w:fldChar w:fldCharType="end"/>
      </w:r>
    </w:p>
    <w:p w:rsidR="00E55CE7" w:rsidRDefault="00D8553E">
      <w:pPr>
        <w:pStyle w:val="TOC1"/>
        <w:tabs>
          <w:tab w:val="right" w:leader="dot" w:pos="9000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</w:rPr>
        <w:fldChar w:fldCharType="end"/>
      </w:r>
      <w:r>
        <w:rPr>
          <w:rFonts w:ascii="Arial"/>
        </w:rPr>
        <w:t xml:space="preserve"> </w:t>
      </w:r>
    </w:p>
    <w:p w:rsidR="00E55CE7" w:rsidRDefault="00E55CE7">
      <w:pPr>
        <w:pStyle w:val="Body"/>
        <w:rPr>
          <w:rFonts w:ascii="Arial" w:eastAsia="Arial" w:hAnsi="Arial" w:cs="Arial"/>
        </w:rPr>
      </w:pPr>
    </w:p>
    <w:p w:rsidR="00E55CE7" w:rsidRPr="006330DC" w:rsidRDefault="004A4073" w:rsidP="006330DC">
      <w:pPr>
        <w:rPr>
          <w:lang w:val="en-GB"/>
        </w:rPr>
      </w:pPr>
      <w:r>
        <w:br w:type="page"/>
      </w:r>
    </w:p>
    <w:p w:rsidR="00E55CE7" w:rsidRDefault="00D8553E">
      <w:pPr>
        <w:pStyle w:val="Body"/>
        <w:spacing w:after="0" w:line="360" w:lineRule="auto"/>
        <w:rPr>
          <w:rFonts w:ascii="Arial" w:eastAsia="Arial" w:hAnsi="Arial" w:cs="Arial"/>
        </w:rPr>
      </w:pPr>
      <w:r>
        <w:rPr>
          <w:rFonts w:ascii="Arial"/>
          <w:b/>
          <w:bCs/>
        </w:rPr>
        <w:lastRenderedPageBreak/>
        <w:t>VT NMR:</w:t>
      </w:r>
      <w:r>
        <w:rPr>
          <w:rFonts w:ascii="Arial"/>
        </w:rPr>
        <w:t xml:space="preserve"> NMR data were acquired in tubes sealed with a Young</w:t>
      </w:r>
      <w:r>
        <w:rPr>
          <w:rFonts w:hAnsi="Arial"/>
        </w:rPr>
        <w:t>’</w:t>
      </w:r>
      <w:r>
        <w:rPr>
          <w:rFonts w:ascii="Arial"/>
        </w:rPr>
        <w:t>s Teflon stopcock. Samples were prepared by extracting (</w:t>
      </w:r>
      <w:r>
        <w:rPr>
          <w:rFonts w:ascii="Arial"/>
          <w:i/>
          <w:iCs/>
        </w:rPr>
        <w:t>via</w:t>
      </w:r>
      <w:r>
        <w:rPr>
          <w:rFonts w:ascii="Arial"/>
        </w:rPr>
        <w:t xml:space="preserve"> microsyringe) a known volume from thf-d</w:t>
      </w:r>
      <w:r>
        <w:rPr>
          <w:rFonts w:ascii="Arial"/>
          <w:vertAlign w:val="subscript"/>
        </w:rPr>
        <w:t>8</w:t>
      </w:r>
      <w:r>
        <w:rPr>
          <w:rFonts w:ascii="Arial"/>
        </w:rPr>
        <w:t xml:space="preserve"> stock solutions of </w:t>
      </w:r>
      <w:r>
        <w:rPr>
          <w:rFonts w:ascii="Arial"/>
          <w:b/>
          <w:bCs/>
        </w:rPr>
        <w:t>1</w:t>
      </w:r>
      <w:r>
        <w:rPr>
          <w:rFonts w:ascii="Arial"/>
        </w:rPr>
        <w:t xml:space="preserve"> (26</w:t>
      </w:r>
      <w:r w:rsidR="009D3906">
        <w:rPr>
          <w:rFonts w:ascii="Arial"/>
        </w:rPr>
        <w:t>.</w:t>
      </w:r>
      <w:r>
        <w:rPr>
          <w:rFonts w:ascii="Arial"/>
        </w:rPr>
        <w:t xml:space="preserve">9 </w:t>
      </w:r>
      <w:r w:rsidR="009D3906">
        <w:rPr>
          <w:rFonts w:ascii="Arial"/>
        </w:rPr>
        <w:t>m</w:t>
      </w:r>
      <w:r>
        <w:rPr>
          <w:rFonts w:ascii="Arial"/>
        </w:rPr>
        <w:t xml:space="preserve">M (3.4 mg in 0.6 mL)) and </w:t>
      </w:r>
      <w:r>
        <w:rPr>
          <w:rFonts w:ascii="Arial"/>
          <w:b/>
          <w:bCs/>
        </w:rPr>
        <w:t>2</w:t>
      </w:r>
      <w:r>
        <w:rPr>
          <w:rFonts w:ascii="Arial"/>
        </w:rPr>
        <w:t xml:space="preserve"> (120 </w:t>
      </w:r>
      <w:r w:rsidR="009D3906">
        <w:rPr>
          <w:rFonts w:ascii="Arial"/>
        </w:rPr>
        <w:t>m</w:t>
      </w:r>
      <w:r>
        <w:rPr>
          <w:rFonts w:ascii="Arial"/>
        </w:rPr>
        <w:t>M (15.3 mg in 0.6 mL)) and adding additional thf-d</w:t>
      </w:r>
      <w:r>
        <w:rPr>
          <w:rFonts w:ascii="Arial"/>
          <w:vertAlign w:val="subscript"/>
        </w:rPr>
        <w:t>8</w:t>
      </w:r>
      <w:r>
        <w:rPr>
          <w:rFonts w:ascii="Arial"/>
        </w:rPr>
        <w:t xml:space="preserve"> to a total volume of 0.6 mL. Compound </w:t>
      </w:r>
      <w:r>
        <w:rPr>
          <w:rFonts w:ascii="Arial"/>
          <w:b/>
          <w:bCs/>
        </w:rPr>
        <w:t xml:space="preserve">1 </w:t>
      </w:r>
      <w:r>
        <w:rPr>
          <w:rFonts w:ascii="Arial"/>
        </w:rPr>
        <w:t xml:space="preserve">is less soluble than </w:t>
      </w:r>
      <w:r>
        <w:rPr>
          <w:rFonts w:ascii="Arial"/>
          <w:b/>
          <w:bCs/>
        </w:rPr>
        <w:t xml:space="preserve">2 </w:t>
      </w:r>
      <w:r>
        <w:rPr>
          <w:rFonts w:ascii="Arial"/>
        </w:rPr>
        <w:t>in thf and the most concentrated samples were chosen to avoid precipitation at low temperature. Spectra were referenced to the downfield residual proton signals of thf-d</w:t>
      </w:r>
      <w:r>
        <w:rPr>
          <w:rFonts w:ascii="Arial"/>
          <w:vertAlign w:val="subscript"/>
        </w:rPr>
        <w:t>8</w:t>
      </w:r>
      <w:r>
        <w:rPr>
          <w:rFonts w:ascii="Arial"/>
        </w:rPr>
        <w:t xml:space="preserve">. Data was acquired for three concentrations of </w:t>
      </w:r>
      <w:r>
        <w:rPr>
          <w:rFonts w:ascii="Arial"/>
          <w:b/>
          <w:bCs/>
        </w:rPr>
        <w:t>1</w:t>
      </w:r>
      <w:r>
        <w:rPr>
          <w:rFonts w:ascii="Arial"/>
        </w:rPr>
        <w:t xml:space="preserve"> and </w:t>
      </w:r>
      <w:r>
        <w:rPr>
          <w:rFonts w:ascii="Arial"/>
          <w:b/>
          <w:bCs/>
        </w:rPr>
        <w:t xml:space="preserve">2 </w:t>
      </w:r>
      <w:r>
        <w:rPr>
          <w:rFonts w:ascii="Arial"/>
        </w:rPr>
        <w:t>on a Bruker AV500 and the temperature was calibrated using methanol in toluene-d</w:t>
      </w:r>
      <w:r>
        <w:rPr>
          <w:rFonts w:ascii="Arial"/>
          <w:vertAlign w:val="subscript"/>
        </w:rPr>
        <w:t>8</w:t>
      </w:r>
      <w:r>
        <w:rPr>
          <w:rFonts w:ascii="Arial"/>
        </w:rPr>
        <w:t>. Before data acquisition samples were equilibrated at each temperature for 10-30 min.</w:t>
      </w:r>
    </w:p>
    <w:p w:rsidR="00E55CE7" w:rsidRDefault="00D8553E">
      <w:pPr>
        <w:pStyle w:val="Body"/>
      </w:pPr>
      <w:r>
        <w:br w:type="page"/>
      </w:r>
    </w:p>
    <w:p w:rsidR="00E55CE7" w:rsidRDefault="00D8553E">
      <w:pPr>
        <w:pStyle w:val="Heading"/>
      </w:pPr>
      <w:bookmarkStart w:id="1" w:name="_Toc430874467"/>
      <w:r>
        <w:rPr>
          <w:rFonts w:eastAsia="Arial Unicode MS" w:hAnsi="Arial Unicode MS" w:cs="Arial Unicode MS"/>
          <w:lang w:val="en-US"/>
        </w:rPr>
        <w:lastRenderedPageBreak/>
        <w:t>Fitting of NMR data</w:t>
      </w:r>
      <w:bookmarkEnd w:id="1"/>
    </w:p>
    <w:p w:rsidR="00E55CE7" w:rsidRDefault="00E55CE7">
      <w:pPr>
        <w:pStyle w:val="Body"/>
        <w:rPr>
          <w:rFonts w:ascii="Arial" w:eastAsia="Arial" w:hAnsi="Arial" w:cs="Arial"/>
        </w:rPr>
      </w:pPr>
    </w:p>
    <w:p w:rsidR="00E55CE7" w:rsidRDefault="00D8553E">
      <w:pPr>
        <w:pStyle w:val="Body"/>
        <w:rPr>
          <w:rFonts w:ascii="Arial" w:eastAsia="Arial" w:hAnsi="Arial" w:cs="Arial"/>
        </w:rPr>
      </w:pPr>
      <w:r>
        <w:rPr>
          <w:rFonts w:ascii="Arial"/>
        </w:rPr>
        <w:t>Dissociation of dimer to monomer</w:t>
      </w:r>
      <w:r w:rsidR="00C50E31">
        <w:rPr>
          <w:rFonts w:ascii="Arial"/>
        </w:rPr>
        <w:fldChar w:fldCharType="begin"/>
      </w:r>
      <w:r w:rsidR="00E7630C">
        <w:rPr>
          <w:rFonts w:ascii="Arial"/>
        </w:rPr>
        <w:instrText xml:space="preserve"> ADDIN EN.CITE &lt;EndNote&gt;&lt;Cite&gt;&lt;Author&gt;Waterhous&lt;/Author&gt;&lt;Year&gt;1990&lt;/Year&gt;&lt;RecNum&gt;96&lt;/RecNum&gt;&lt;DisplayText&gt;&lt;style face="superscript"&gt;[1]&lt;/style&gt;&lt;/DisplayText&gt;&lt;record&gt;&lt;rec-number&gt;96&lt;/rec-number&gt;&lt;foreign-keys&gt;&lt;key app="EN" db-id="dxfv0d5rbswsdvee2xmp0s2uvswpfrp0aetv" timestamp="1414513581"&gt;96&lt;/key&gt;&lt;/foreign-keys&gt;&lt;ref-type name="Journal Article"&gt;17&lt;/ref-type&gt;&lt;contributors&gt;&lt;authors&gt;&lt;author&gt;Waterhous, D. V.&lt;/author&gt;&lt;author&gt;Muccio, D. D.&lt;/author&gt;&lt;/authors&gt;&lt;/contributors&gt;&lt;auth-address&gt;UNIV ALABAMA,DEPT CHEM,UAB STN,BIRMINGHAM,AL 35294.&lt;/auth-address&gt;&lt;titles&gt;&lt;title&gt;H-1 AND C-13 NMR-STUDIES ON THE SELF-ASSOCIATION OF RETINOIC ACID&lt;/title&gt;&lt;secondary-title&gt;Magnetic Resonance in Chemistry&lt;/secondary-title&gt;&lt;alt-title&gt;Magn. Reson. Chem.&lt;/alt-title&gt;&lt;/titles&gt;&lt;periodical&gt;&lt;full-title&gt;Magnetic Resonance in Chemistry&lt;/full-title&gt;&lt;abbr-1&gt;Magn. Reson. Chem.&lt;/abbr-1&gt;&lt;/periodical&gt;&lt;alt-periodical&gt;&lt;full-title&gt;Magnetic Resonance in Chemistry&lt;/full-title&gt;&lt;abbr-1&gt;Magn. Reson. Chem.&lt;/abbr-1&gt;&lt;/alt-periodical&gt;&lt;pages&gt;223-226&lt;/pages&gt;&lt;volume&gt;28&lt;/volume&gt;&lt;number&gt;3&lt;/number&gt;&lt;dates&gt;&lt;year&gt;1990&lt;/year&gt;&lt;pub-dates&gt;&lt;date&gt;Mar&lt;/date&gt;&lt;/pub-dates&gt;&lt;/dates&gt;&lt;isbn&gt;0749-1581&lt;/isbn&gt;&lt;accession-num&gt;WOS:A1990CT87800005&lt;/accession-num&gt;&lt;work-type&gt;Article&lt;/work-type&gt;&lt;urls&gt;&lt;related-urls&gt;&lt;url&gt;&amp;lt;Go to ISI&amp;gt;://WOS:A1990CT87800005&lt;/url&gt;&lt;/related-urls&gt;&lt;/urls&gt;&lt;electronic-resource-num&gt;10.1002/mrc.1260280306&lt;/electronic-resource-num&gt;&lt;language&gt;English&lt;/language&gt;&lt;/record&gt;&lt;/Cite&gt;&lt;/EndNote&gt;</w:instrText>
      </w:r>
      <w:r w:rsidR="00C50E31">
        <w:rPr>
          <w:rFonts w:ascii="Arial"/>
        </w:rPr>
        <w:fldChar w:fldCharType="separate"/>
      </w:r>
      <w:r w:rsidR="00E7630C" w:rsidRPr="00E7630C">
        <w:rPr>
          <w:rFonts w:ascii="Arial"/>
          <w:noProof/>
          <w:vertAlign w:val="superscript"/>
        </w:rPr>
        <w:t>[</w:t>
      </w:r>
      <w:hyperlink w:anchor="_ENREF_1" w:tooltip="Waterhous, 1990 #96" w:history="1">
        <w:r w:rsidR="00E7630C" w:rsidRPr="00E7630C">
          <w:rPr>
            <w:rFonts w:ascii="Arial"/>
            <w:noProof/>
            <w:vertAlign w:val="superscript"/>
          </w:rPr>
          <w:t>1</w:t>
        </w:r>
      </w:hyperlink>
      <w:r w:rsidR="00E7630C" w:rsidRPr="00E7630C">
        <w:rPr>
          <w:rFonts w:ascii="Arial"/>
          <w:noProof/>
          <w:vertAlign w:val="superscript"/>
        </w:rPr>
        <w:t>]</w:t>
      </w:r>
      <w:r w:rsidR="00C50E31">
        <w:rPr>
          <w:rFonts w:ascii="Arial"/>
        </w:rPr>
        <w:fldChar w:fldCharType="end"/>
      </w:r>
    </w:p>
    <w:p w:rsidR="00E55CE7" w:rsidRDefault="00D8553E">
      <w:pPr>
        <w:pStyle w:val="Body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en-GB"/>
        </w:rPr>
        <w:drawing>
          <wp:inline distT="0" distB="0" distL="0" distR="0" wp14:anchorId="5669B42D" wp14:editId="3031F60B">
            <wp:extent cx="2714625" cy="923925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df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923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55CE7" w:rsidRDefault="00D8553E">
      <w:pPr>
        <w:pStyle w:val="Body"/>
        <w:rPr>
          <w:rFonts w:ascii="Arial" w:eastAsia="Arial" w:hAnsi="Arial" w:cs="Arial"/>
        </w:rPr>
      </w:pPr>
      <w:r>
        <w:rPr>
          <w:rFonts w:ascii="Arial"/>
        </w:rPr>
        <w:t>Equilibrium constant of dissociation</w:t>
      </w:r>
    </w:p>
    <w:p w:rsidR="00E55CE7" w:rsidRDefault="00D8553E">
      <w:pPr>
        <w:pStyle w:val="Body"/>
        <w:ind w:left="1440" w:firstLine="720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en-GB"/>
        </w:rPr>
        <w:drawing>
          <wp:inline distT="0" distB="0" distL="0" distR="0" wp14:anchorId="07B8D9B8" wp14:editId="59851387">
            <wp:extent cx="647700" cy="381000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df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55CE7" w:rsidRDefault="00D8553E">
      <w:pPr>
        <w:pStyle w:val="Body"/>
        <w:rPr>
          <w:rFonts w:ascii="Arial" w:eastAsia="Arial" w:hAnsi="Arial" w:cs="Arial"/>
        </w:rPr>
      </w:pPr>
      <w:r>
        <w:rPr>
          <w:rFonts w:ascii="Arial"/>
        </w:rPr>
        <w:t>Rearranging for x</w:t>
      </w:r>
    </w:p>
    <w:p w:rsidR="00E55CE7" w:rsidRDefault="00D8553E">
      <w:pPr>
        <w:pStyle w:val="Body"/>
        <w:ind w:left="1440" w:firstLine="720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en-GB"/>
        </w:rPr>
        <w:drawing>
          <wp:inline distT="0" distB="0" distL="0" distR="0" wp14:anchorId="614AF7E9" wp14:editId="141585A1">
            <wp:extent cx="1562100" cy="381000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pdf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55CE7" w:rsidRDefault="00D8553E">
      <w:pPr>
        <w:pStyle w:val="Body"/>
        <w:rPr>
          <w:rFonts w:ascii="Arial" w:eastAsia="Arial" w:hAnsi="Arial" w:cs="Arial"/>
        </w:rPr>
      </w:pPr>
      <w:r>
        <w:rPr>
          <w:rFonts w:ascii="Arial"/>
        </w:rPr>
        <w:t xml:space="preserve">Under fast exchange the observed chemical shift of H(1) </w:t>
      </w:r>
      <w:r w:rsidR="00AF7BC2">
        <w:rPr>
          <w:rFonts w:ascii="Arial"/>
        </w:rPr>
        <w:t>(</w:t>
      </w:r>
      <w:r w:rsidR="00AF7BC2" w:rsidRPr="0072256D">
        <w:rPr>
          <w:rFonts w:ascii="Symbol" w:hAnsi="Symbol"/>
        </w:rPr>
        <w:t></w:t>
      </w:r>
      <w:r>
        <w:rPr>
          <w:rFonts w:ascii="Arial"/>
          <w:vertAlign w:val="subscript"/>
        </w:rPr>
        <w:t>obs</w:t>
      </w:r>
      <w:r>
        <w:rPr>
          <w:rFonts w:ascii="Arial"/>
        </w:rPr>
        <w:t>) is a number weighted average of the dimer (</w:t>
      </w:r>
      <w:r w:rsidR="00AF7BC2" w:rsidRPr="00DE2396">
        <w:rPr>
          <w:rFonts w:ascii="Symbol" w:hAnsi="Symbol"/>
        </w:rPr>
        <w:t></w:t>
      </w:r>
      <w:r>
        <w:rPr>
          <w:rFonts w:ascii="Arial"/>
          <w:vertAlign w:val="subscript"/>
        </w:rPr>
        <w:t>D</w:t>
      </w:r>
      <w:r>
        <w:rPr>
          <w:rFonts w:ascii="Arial"/>
        </w:rPr>
        <w:t>) and monomer (</w:t>
      </w:r>
      <w:r w:rsidR="00AF7BC2" w:rsidRPr="00DE2396">
        <w:rPr>
          <w:rFonts w:ascii="Symbol" w:hAnsi="Symbol"/>
        </w:rPr>
        <w:t></w:t>
      </w:r>
      <w:r>
        <w:rPr>
          <w:rFonts w:ascii="Arial"/>
          <w:vertAlign w:val="subscript"/>
        </w:rPr>
        <w:t>M</w:t>
      </w:r>
      <w:r>
        <w:rPr>
          <w:rFonts w:ascii="Arial"/>
        </w:rPr>
        <w:t>) chemical shift.</w:t>
      </w:r>
    </w:p>
    <w:p w:rsidR="00E55CE7" w:rsidRDefault="00D8553E">
      <w:pPr>
        <w:pStyle w:val="Body"/>
        <w:ind w:left="1440" w:firstLine="720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en-GB"/>
        </w:rPr>
        <w:drawing>
          <wp:inline distT="0" distB="0" distL="0" distR="0" wp14:anchorId="18B43F1E" wp14:editId="55E61C44">
            <wp:extent cx="1276350" cy="457200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4.pdf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457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55CE7" w:rsidRDefault="00D8553E">
      <w:pPr>
        <w:pStyle w:val="Body"/>
        <w:rPr>
          <w:rFonts w:ascii="Arial" w:eastAsia="Arial" w:hAnsi="Arial" w:cs="Arial"/>
        </w:rPr>
      </w:pPr>
      <w:r>
        <w:rPr>
          <w:rFonts w:ascii="Arial"/>
        </w:rPr>
        <w:t>Substitution for x</w:t>
      </w:r>
    </w:p>
    <w:p w:rsidR="00E55CE7" w:rsidRDefault="00D8553E">
      <w:pPr>
        <w:pStyle w:val="Body"/>
        <w:ind w:left="1440" w:firstLine="720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en-GB"/>
        </w:rPr>
        <w:drawing>
          <wp:inline distT="0" distB="0" distL="0" distR="0" wp14:anchorId="77D749A5" wp14:editId="19314331">
            <wp:extent cx="2409825" cy="390525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5.pdf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90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55CE7" w:rsidRDefault="00D8553E" w:rsidP="00001527">
      <w:pPr>
        <w:pStyle w:val="Body"/>
        <w:spacing w:line="360" w:lineRule="auto"/>
      </w:pPr>
      <w:r>
        <w:rPr>
          <w:rFonts w:ascii="Arial"/>
        </w:rPr>
        <w:t xml:space="preserve">Simultaneous fitting of plots of </w:t>
      </w:r>
      <w:r w:rsidR="00AF7BC2" w:rsidRPr="00DE2396">
        <w:rPr>
          <w:rFonts w:ascii="Symbol" w:hAnsi="Symbol"/>
        </w:rPr>
        <w:t></w:t>
      </w:r>
      <w:r>
        <w:rPr>
          <w:rFonts w:ascii="Arial"/>
          <w:vertAlign w:val="subscript"/>
        </w:rPr>
        <w:t>obs</w:t>
      </w:r>
      <w:r>
        <w:rPr>
          <w:rFonts w:ascii="Arial"/>
        </w:rPr>
        <w:t xml:space="preserve"> vs T at several concentrations allows K</w:t>
      </w:r>
      <w:r>
        <w:rPr>
          <w:rFonts w:ascii="Arial"/>
          <w:vertAlign w:val="subscript"/>
        </w:rPr>
        <w:t>d</w:t>
      </w:r>
      <w:r>
        <w:rPr>
          <w:rFonts w:ascii="Arial"/>
        </w:rPr>
        <w:t xml:space="preserve">, </w:t>
      </w:r>
      <w:r w:rsidR="00AF7BC2" w:rsidRPr="00DE2396">
        <w:rPr>
          <w:rFonts w:ascii="Symbol" w:hAnsi="Symbol"/>
        </w:rPr>
        <w:t></w:t>
      </w:r>
      <w:r>
        <w:rPr>
          <w:rFonts w:ascii="Arial"/>
          <w:vertAlign w:val="subscript"/>
        </w:rPr>
        <w:t>M</w:t>
      </w:r>
      <w:r>
        <w:rPr>
          <w:rFonts w:ascii="Arial"/>
        </w:rPr>
        <w:t xml:space="preserve">, and </w:t>
      </w:r>
      <w:r w:rsidR="00AF7BC2" w:rsidRPr="00DE2396">
        <w:rPr>
          <w:rFonts w:ascii="Symbol" w:hAnsi="Symbol"/>
        </w:rPr>
        <w:t></w:t>
      </w:r>
      <w:r>
        <w:rPr>
          <w:rFonts w:ascii="Arial"/>
          <w:vertAlign w:val="subscript"/>
        </w:rPr>
        <w:t>D</w:t>
      </w:r>
      <w:r>
        <w:rPr>
          <w:rFonts w:ascii="Arial"/>
        </w:rPr>
        <w:t xml:space="preserve"> to be determined. Fitting was performed to minimize the difference between observed and predicted </w:t>
      </w:r>
      <w:r w:rsidR="00AF7BC2" w:rsidRPr="00DE2396">
        <w:rPr>
          <w:rFonts w:ascii="Symbol" w:hAnsi="Symbol"/>
        </w:rPr>
        <w:t></w:t>
      </w:r>
      <w:r>
        <w:rPr>
          <w:rFonts w:ascii="Arial"/>
          <w:vertAlign w:val="subscript"/>
        </w:rPr>
        <w:t>obs</w:t>
      </w:r>
      <w:r>
        <w:rPr>
          <w:rFonts w:ascii="Arial"/>
        </w:rPr>
        <w:t xml:space="preserve"> across all the data</w:t>
      </w:r>
      <w:r w:rsidR="00763819">
        <w:rPr>
          <w:rFonts w:ascii="Arial"/>
        </w:rPr>
        <w:t xml:space="preserve"> simultaneously</w:t>
      </w:r>
      <w:r>
        <w:rPr>
          <w:rFonts w:ascii="Arial"/>
        </w:rPr>
        <w:t xml:space="preserve">. </w:t>
      </w:r>
      <w:r w:rsidR="00AF7BC2" w:rsidRPr="0072256D">
        <w:rPr>
          <w:rFonts w:ascii="Symbol" w:hAnsi="Symbol"/>
        </w:rPr>
        <w:t></w:t>
      </w:r>
      <w:r>
        <w:rPr>
          <w:rFonts w:ascii="Arial"/>
        </w:rPr>
        <w:t>S</w:t>
      </w:r>
      <w:r>
        <w:rPr>
          <w:rFonts w:hAnsi="Arial"/>
          <w:vertAlign w:val="superscript"/>
        </w:rPr>
        <w:t>φ</w:t>
      </w:r>
      <w:r>
        <w:rPr>
          <w:rFonts w:ascii="Arial"/>
        </w:rPr>
        <w:t xml:space="preserve"> and </w:t>
      </w:r>
      <w:r w:rsidR="00AF7BC2" w:rsidRPr="00DE2396">
        <w:rPr>
          <w:rFonts w:ascii="Symbol" w:hAnsi="Symbol"/>
        </w:rPr>
        <w:t></w:t>
      </w:r>
      <w:r>
        <w:rPr>
          <w:rFonts w:ascii="Arial"/>
        </w:rPr>
        <w:t>H</w:t>
      </w:r>
      <w:r>
        <w:rPr>
          <w:rFonts w:hAnsi="Arial"/>
          <w:vertAlign w:val="superscript"/>
        </w:rPr>
        <w:t>φ</w:t>
      </w:r>
      <w:r>
        <w:rPr>
          <w:rFonts w:ascii="Arial"/>
        </w:rPr>
        <w:t xml:space="preserve"> were extracted from the Van</w:t>
      </w:r>
      <w:r>
        <w:rPr>
          <w:rFonts w:hAnsi="Arial"/>
        </w:rPr>
        <w:t>’</w:t>
      </w:r>
      <w:r>
        <w:rPr>
          <w:rFonts w:ascii="Arial"/>
        </w:rPr>
        <w:t>t Hoff plots using the standard equations.</w:t>
      </w:r>
      <w:r>
        <w:rPr>
          <w:rFonts w:ascii="Arial"/>
        </w:rPr>
        <w:br w:type="page"/>
      </w:r>
    </w:p>
    <w:p w:rsidR="00E55CE7" w:rsidRDefault="00E55CE7">
      <w:pPr>
        <w:pStyle w:val="Body"/>
        <w:rPr>
          <w:rFonts w:ascii="Arial" w:eastAsia="Arial" w:hAnsi="Arial" w:cs="Arial"/>
        </w:rPr>
      </w:pPr>
    </w:p>
    <w:p w:rsidR="00E55CE7" w:rsidRDefault="00D8553E">
      <w:pPr>
        <w:pStyle w:val="Body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en-GB"/>
        </w:rPr>
        <w:drawing>
          <wp:inline distT="0" distB="0" distL="0" distR="0" wp14:anchorId="11EB7935" wp14:editId="1195A7E5">
            <wp:extent cx="1495425" cy="890719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6.gif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8907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55CE7" w:rsidRDefault="00D8553E">
      <w:pPr>
        <w:pStyle w:val="Body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en-GB"/>
        </w:rPr>
        <w:drawing>
          <wp:inline distT="0" distB="0" distL="0" distR="0" wp14:anchorId="3556B42A" wp14:editId="5A4A7D08">
            <wp:extent cx="4572000" cy="3184018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7.tif"/>
                    <pic:cNvPicPr/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840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55CE7" w:rsidRPr="00C53DA2" w:rsidRDefault="00D8553E">
      <w:pPr>
        <w:pStyle w:val="Heading"/>
        <w:rPr>
          <w:b w:val="0"/>
        </w:rPr>
      </w:pPr>
      <w:bookmarkStart w:id="2" w:name="_Toc430874468"/>
      <w:r w:rsidRPr="00C53DA2">
        <w:rPr>
          <w:rFonts w:eastAsia="Arial Unicode MS" w:hAnsi="Arial Unicode MS" w:cs="Arial Unicode MS"/>
          <w:b w:val="0"/>
          <w:lang w:val="en-US"/>
        </w:rPr>
        <w:t xml:space="preserve">Fig. S1 VT NMR of </w:t>
      </w:r>
      <w:r w:rsidRPr="00D80C1A">
        <w:rPr>
          <w:rFonts w:eastAsia="Arial Unicode MS" w:hAnsi="Arial Unicode MS" w:cs="Arial Unicode MS"/>
          <w:lang w:val="en-US"/>
        </w:rPr>
        <w:t>1</w:t>
      </w:r>
      <w:r w:rsidRPr="00C53DA2">
        <w:rPr>
          <w:rFonts w:eastAsia="Arial Unicode MS" w:hAnsi="Arial Unicode MS" w:cs="Arial Unicode MS"/>
          <w:b w:val="0"/>
          <w:lang w:val="en-US"/>
        </w:rPr>
        <w:t xml:space="preserve"> in thf-d</w:t>
      </w:r>
      <w:r w:rsidRPr="00C53DA2">
        <w:rPr>
          <w:rFonts w:eastAsia="Arial Unicode MS" w:hAnsi="Arial Unicode MS" w:cs="Arial Unicode MS"/>
          <w:b w:val="0"/>
          <w:vertAlign w:val="subscript"/>
        </w:rPr>
        <w:t>8</w:t>
      </w:r>
      <w:r w:rsidRPr="00C53DA2">
        <w:rPr>
          <w:rFonts w:eastAsia="Arial Unicode MS" w:hAnsi="Arial Unicode MS" w:cs="Arial Unicode MS"/>
          <w:b w:val="0"/>
        </w:rPr>
        <w:t xml:space="preserve"> (13</w:t>
      </w:r>
      <w:r w:rsidR="009D3906" w:rsidRPr="00C53DA2">
        <w:rPr>
          <w:rFonts w:eastAsia="Arial Unicode MS" w:hAnsi="Arial Unicode MS" w:cs="Arial Unicode MS"/>
          <w:b w:val="0"/>
        </w:rPr>
        <w:t>.</w:t>
      </w:r>
      <w:r w:rsidRPr="00C53DA2">
        <w:rPr>
          <w:rFonts w:eastAsia="Arial Unicode MS" w:hAnsi="Arial Unicode MS" w:cs="Arial Unicode MS"/>
          <w:b w:val="0"/>
        </w:rPr>
        <w:t xml:space="preserve">5 </w:t>
      </w:r>
      <w:r w:rsidR="009D3906" w:rsidRPr="00C53DA2">
        <w:rPr>
          <w:rFonts w:eastAsia="Arial Unicode MS" w:hAnsi="Arial Unicode MS" w:cs="Arial Unicode MS"/>
          <w:b w:val="0"/>
        </w:rPr>
        <w:t>m</w:t>
      </w:r>
      <w:r w:rsidRPr="00C53DA2">
        <w:rPr>
          <w:rFonts w:eastAsia="Arial Unicode MS" w:hAnsi="Arial Unicode MS" w:cs="Arial Unicode MS"/>
          <w:b w:val="0"/>
        </w:rPr>
        <w:t>M)</w:t>
      </w:r>
      <w:bookmarkEnd w:id="2"/>
    </w:p>
    <w:p w:rsidR="00E55CE7" w:rsidRDefault="00D8553E">
      <w:pPr>
        <w:pStyle w:val="Body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en-GB"/>
        </w:rPr>
        <w:drawing>
          <wp:inline distT="0" distB="0" distL="0" distR="0" wp14:anchorId="76AB8A93" wp14:editId="2DF00E1B">
            <wp:extent cx="4686300" cy="3228282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8.tif"/>
                    <pic:cNvPicPr/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2282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55CE7" w:rsidRDefault="00D8553E">
      <w:pPr>
        <w:pStyle w:val="Body"/>
        <w:rPr>
          <w:rFonts w:ascii="Arial" w:eastAsia="Arial" w:hAnsi="Arial" w:cs="Arial"/>
        </w:rPr>
      </w:pPr>
      <w:r>
        <w:rPr>
          <w:rFonts w:ascii="Arial"/>
        </w:rPr>
        <w:t xml:space="preserve">Fig. S2 VT NMR of </w:t>
      </w:r>
      <w:r w:rsidRPr="00D80C1A">
        <w:rPr>
          <w:rFonts w:ascii="Arial"/>
          <w:b/>
        </w:rPr>
        <w:t>1</w:t>
      </w:r>
      <w:r>
        <w:rPr>
          <w:rFonts w:ascii="Arial"/>
        </w:rPr>
        <w:t xml:space="preserve"> in thf-d</w:t>
      </w:r>
      <w:r>
        <w:rPr>
          <w:rFonts w:ascii="Arial"/>
          <w:vertAlign w:val="subscript"/>
        </w:rPr>
        <w:t>8</w:t>
      </w:r>
      <w:r w:rsidR="00C125FA">
        <w:rPr>
          <w:rFonts w:ascii="Arial"/>
        </w:rPr>
        <w:t xml:space="preserve"> (7</w:t>
      </w:r>
      <w:r w:rsidR="009D3906">
        <w:rPr>
          <w:rFonts w:ascii="Arial"/>
        </w:rPr>
        <w:t>.</w:t>
      </w:r>
      <w:r>
        <w:rPr>
          <w:rFonts w:ascii="Arial"/>
        </w:rPr>
        <w:t xml:space="preserve">2 </w:t>
      </w:r>
      <w:r w:rsidR="009D3906">
        <w:rPr>
          <w:rFonts w:ascii="Arial"/>
        </w:rPr>
        <w:t>m</w:t>
      </w:r>
      <w:r>
        <w:rPr>
          <w:rFonts w:ascii="Arial"/>
        </w:rPr>
        <w:t>M)</w:t>
      </w:r>
    </w:p>
    <w:p w:rsidR="00E55CE7" w:rsidRDefault="00E55CE7">
      <w:pPr>
        <w:pStyle w:val="Heading"/>
      </w:pPr>
    </w:p>
    <w:p w:rsidR="00E55CE7" w:rsidRDefault="00E55CE7">
      <w:pPr>
        <w:pStyle w:val="Body"/>
        <w:rPr>
          <w:rFonts w:ascii="Arial" w:eastAsia="Arial" w:hAnsi="Arial" w:cs="Arial"/>
        </w:rPr>
      </w:pPr>
    </w:p>
    <w:p w:rsidR="00E55CE7" w:rsidRDefault="00D8553E">
      <w:pPr>
        <w:pStyle w:val="Body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en-GB"/>
        </w:rPr>
        <w:drawing>
          <wp:inline distT="0" distB="0" distL="0" distR="0" wp14:anchorId="6D5A0071" wp14:editId="30CFD8B3">
            <wp:extent cx="5243196" cy="2749550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9.png"/>
                    <pic:cNvPicPr/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196" cy="27495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55CE7" w:rsidRPr="00842DD7" w:rsidRDefault="00D8553E">
      <w:pPr>
        <w:pStyle w:val="Heading"/>
        <w:rPr>
          <w:b w:val="0"/>
        </w:rPr>
      </w:pPr>
      <w:bookmarkStart w:id="3" w:name="_Toc430874469"/>
      <w:r w:rsidRPr="00842DD7">
        <w:rPr>
          <w:rFonts w:eastAsia="Arial Unicode MS" w:hAnsi="Arial Unicode MS" w:cs="Arial Unicode MS"/>
          <w:b w:val="0"/>
        </w:rPr>
        <w:t>Fig. S3. Van</w:t>
      </w:r>
      <w:r w:rsidRPr="00842DD7">
        <w:rPr>
          <w:rFonts w:ascii="Arial Unicode MS" w:eastAsia="Arial Unicode MS" w:cs="Arial Unicode MS"/>
          <w:b w:val="0"/>
          <w:lang w:val="fr-FR"/>
        </w:rPr>
        <w:t>’</w:t>
      </w:r>
      <w:r w:rsidRPr="00842DD7">
        <w:rPr>
          <w:rFonts w:eastAsia="Arial Unicode MS" w:hAnsi="Arial Unicode MS" w:cs="Arial Unicode MS"/>
          <w:b w:val="0"/>
          <w:lang w:val="en-US"/>
        </w:rPr>
        <w:t xml:space="preserve">t Hoff plot for </w:t>
      </w:r>
      <w:r w:rsidRPr="00D80C1A">
        <w:rPr>
          <w:rFonts w:eastAsia="Arial Unicode MS" w:hAnsi="Arial Unicode MS" w:cs="Arial Unicode MS"/>
          <w:lang w:val="en-US"/>
        </w:rPr>
        <w:t>1</w:t>
      </w:r>
      <w:r w:rsidRPr="00842DD7">
        <w:rPr>
          <w:rFonts w:eastAsia="Arial Unicode MS" w:hAnsi="Arial Unicode MS" w:cs="Arial Unicode MS"/>
          <w:b w:val="0"/>
          <w:lang w:val="en-US"/>
        </w:rPr>
        <w:t xml:space="preserve"> in thf-d</w:t>
      </w:r>
      <w:r w:rsidRPr="00842DD7">
        <w:rPr>
          <w:rFonts w:eastAsia="Arial Unicode MS" w:hAnsi="Arial Unicode MS" w:cs="Arial Unicode MS"/>
          <w:b w:val="0"/>
          <w:vertAlign w:val="subscript"/>
        </w:rPr>
        <w:t>8</w:t>
      </w:r>
      <w:r w:rsidRPr="00842DD7">
        <w:rPr>
          <w:rFonts w:eastAsia="Arial Unicode MS" w:hAnsi="Arial Unicode MS" w:cs="Arial Unicode MS"/>
          <w:b w:val="0"/>
        </w:rPr>
        <w:t>.</w:t>
      </w:r>
      <w:bookmarkEnd w:id="3"/>
    </w:p>
    <w:p w:rsidR="00E55CE7" w:rsidRDefault="00D8553E">
      <w:pPr>
        <w:pStyle w:val="Body"/>
      </w:pPr>
      <w:r>
        <w:rPr>
          <w:rFonts w:ascii="Arial" w:eastAsia="Arial" w:hAnsi="Arial" w:cs="Arial"/>
        </w:rPr>
        <w:br w:type="page"/>
      </w:r>
    </w:p>
    <w:p w:rsidR="00E55CE7" w:rsidRDefault="00E55CE7">
      <w:pPr>
        <w:pStyle w:val="Body"/>
        <w:rPr>
          <w:rFonts w:ascii="Arial" w:eastAsia="Arial" w:hAnsi="Arial" w:cs="Arial"/>
        </w:rPr>
      </w:pPr>
    </w:p>
    <w:p w:rsidR="00E55CE7" w:rsidRDefault="00D8553E">
      <w:pPr>
        <w:pStyle w:val="Body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en-GB"/>
        </w:rPr>
        <w:drawing>
          <wp:inline distT="0" distB="0" distL="0" distR="0" wp14:anchorId="30B92937" wp14:editId="4A6EE2D2">
            <wp:extent cx="1590675" cy="1025681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10.gif"/>
                    <pic:cNvPicPr/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0256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55CE7" w:rsidRDefault="00D8553E">
      <w:pPr>
        <w:pStyle w:val="Body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en-GB"/>
        </w:rPr>
        <w:drawing>
          <wp:inline distT="0" distB="0" distL="0" distR="0" wp14:anchorId="1B0062D7" wp14:editId="78DC8FB2">
            <wp:extent cx="4486275" cy="3009900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11.tif"/>
                    <pic:cNvPicPr/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668" cy="30115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55CE7" w:rsidRPr="00C53DA2" w:rsidRDefault="00D8553E">
      <w:pPr>
        <w:pStyle w:val="Heading"/>
        <w:rPr>
          <w:b w:val="0"/>
        </w:rPr>
      </w:pPr>
      <w:bookmarkStart w:id="4" w:name="_Toc430874470"/>
      <w:r w:rsidRPr="00C53DA2">
        <w:rPr>
          <w:rFonts w:eastAsia="Arial Unicode MS" w:hAnsi="Arial Unicode MS" w:cs="Arial Unicode MS"/>
          <w:b w:val="0"/>
          <w:lang w:val="en-US"/>
        </w:rPr>
        <w:t xml:space="preserve">Fig. S4 VT NMR of </w:t>
      </w:r>
      <w:r w:rsidRPr="00D80C1A">
        <w:rPr>
          <w:rFonts w:eastAsia="Arial Unicode MS" w:hAnsi="Arial Unicode MS" w:cs="Arial Unicode MS"/>
          <w:lang w:val="en-US"/>
        </w:rPr>
        <w:t>2</w:t>
      </w:r>
      <w:r w:rsidRPr="00C53DA2">
        <w:rPr>
          <w:rFonts w:eastAsia="Arial Unicode MS" w:hAnsi="Arial Unicode MS" w:cs="Arial Unicode MS"/>
          <w:b w:val="0"/>
          <w:lang w:val="en-US"/>
        </w:rPr>
        <w:t xml:space="preserve"> in thf-d</w:t>
      </w:r>
      <w:r w:rsidRPr="00C53DA2">
        <w:rPr>
          <w:rFonts w:eastAsia="Arial Unicode MS" w:hAnsi="Arial Unicode MS" w:cs="Arial Unicode MS"/>
          <w:b w:val="0"/>
          <w:vertAlign w:val="subscript"/>
        </w:rPr>
        <w:t>8</w:t>
      </w:r>
      <w:r w:rsidRPr="00C53DA2">
        <w:rPr>
          <w:rFonts w:eastAsia="Arial Unicode MS" w:hAnsi="Arial Unicode MS" w:cs="Arial Unicode MS"/>
          <w:b w:val="0"/>
          <w:lang w:val="de-DE"/>
        </w:rPr>
        <w:t xml:space="preserve"> (120 </w:t>
      </w:r>
      <w:r w:rsidR="009D3906" w:rsidRPr="00C53DA2">
        <w:rPr>
          <w:rFonts w:eastAsia="Arial Unicode MS" w:hAnsi="Arial Unicode MS" w:cs="Arial Unicode MS"/>
          <w:b w:val="0"/>
          <w:lang w:val="de-DE"/>
        </w:rPr>
        <w:t>m</w:t>
      </w:r>
      <w:r w:rsidRPr="00C53DA2">
        <w:rPr>
          <w:rFonts w:eastAsia="Arial Unicode MS" w:hAnsi="Arial Unicode MS" w:cs="Arial Unicode MS"/>
          <w:b w:val="0"/>
          <w:lang w:val="de-DE"/>
        </w:rPr>
        <w:t>M)</w:t>
      </w:r>
      <w:bookmarkEnd w:id="4"/>
    </w:p>
    <w:p w:rsidR="00E55CE7" w:rsidRDefault="00D8553E">
      <w:pPr>
        <w:pStyle w:val="Body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en-GB"/>
        </w:rPr>
        <w:drawing>
          <wp:inline distT="0" distB="0" distL="0" distR="0" wp14:anchorId="40818558" wp14:editId="43E5472D">
            <wp:extent cx="5057775" cy="3072434"/>
            <wp:effectExtent l="0" t="0" r="0" b="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12.tif"/>
                    <pic:cNvPicPr/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0724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55CE7" w:rsidRPr="00842DD7" w:rsidRDefault="00D8553E">
      <w:pPr>
        <w:pStyle w:val="Heading"/>
        <w:rPr>
          <w:b w:val="0"/>
        </w:rPr>
      </w:pPr>
      <w:bookmarkStart w:id="5" w:name="_Toc430874471"/>
      <w:r w:rsidRPr="00842DD7">
        <w:rPr>
          <w:rFonts w:eastAsia="Arial Unicode MS" w:hAnsi="Arial Unicode MS" w:cs="Arial Unicode MS"/>
          <w:b w:val="0"/>
          <w:lang w:val="en-US"/>
        </w:rPr>
        <w:t xml:space="preserve">Fig. S5 VT NMR of </w:t>
      </w:r>
      <w:r w:rsidRPr="00D80C1A">
        <w:rPr>
          <w:rFonts w:eastAsia="Arial Unicode MS" w:hAnsi="Arial Unicode MS" w:cs="Arial Unicode MS"/>
          <w:lang w:val="en-US"/>
        </w:rPr>
        <w:t>2</w:t>
      </w:r>
      <w:r w:rsidRPr="00842DD7">
        <w:rPr>
          <w:rFonts w:eastAsia="Arial Unicode MS" w:hAnsi="Arial Unicode MS" w:cs="Arial Unicode MS"/>
          <w:b w:val="0"/>
          <w:lang w:val="en-US"/>
        </w:rPr>
        <w:t xml:space="preserve"> in thf-d</w:t>
      </w:r>
      <w:r w:rsidRPr="00842DD7">
        <w:rPr>
          <w:rFonts w:eastAsia="Arial Unicode MS" w:hAnsi="Arial Unicode MS" w:cs="Arial Unicode MS"/>
          <w:b w:val="0"/>
          <w:vertAlign w:val="subscript"/>
        </w:rPr>
        <w:t>8</w:t>
      </w:r>
      <w:r w:rsidRPr="00842DD7">
        <w:rPr>
          <w:rFonts w:eastAsia="Arial Unicode MS" w:hAnsi="Arial Unicode MS" w:cs="Arial Unicode MS"/>
          <w:b w:val="0"/>
        </w:rPr>
        <w:t xml:space="preserve"> (7</w:t>
      </w:r>
      <w:r w:rsidR="009D3906" w:rsidRPr="00842DD7">
        <w:rPr>
          <w:rFonts w:eastAsia="Arial Unicode MS" w:hAnsi="Arial Unicode MS" w:cs="Arial Unicode MS"/>
          <w:b w:val="0"/>
        </w:rPr>
        <w:t>.</w:t>
      </w:r>
      <w:r w:rsidRPr="00842DD7">
        <w:rPr>
          <w:rFonts w:eastAsia="Arial Unicode MS" w:hAnsi="Arial Unicode MS" w:cs="Arial Unicode MS"/>
          <w:b w:val="0"/>
        </w:rPr>
        <w:t xml:space="preserve">8 </w:t>
      </w:r>
      <w:r w:rsidR="009D3906" w:rsidRPr="00842DD7">
        <w:rPr>
          <w:rFonts w:eastAsia="Arial Unicode MS" w:hAnsi="Arial Unicode MS" w:cs="Arial Unicode MS"/>
          <w:b w:val="0"/>
        </w:rPr>
        <w:t>m</w:t>
      </w:r>
      <w:r w:rsidRPr="00842DD7">
        <w:rPr>
          <w:rFonts w:eastAsia="Arial Unicode MS" w:hAnsi="Arial Unicode MS" w:cs="Arial Unicode MS"/>
          <w:b w:val="0"/>
        </w:rPr>
        <w:t>M)</w:t>
      </w:r>
      <w:bookmarkEnd w:id="5"/>
    </w:p>
    <w:p w:rsidR="00E55CE7" w:rsidRDefault="00E55CE7">
      <w:pPr>
        <w:pStyle w:val="Body"/>
        <w:rPr>
          <w:rFonts w:ascii="Arial" w:eastAsia="Arial" w:hAnsi="Arial" w:cs="Arial"/>
        </w:rPr>
      </w:pPr>
    </w:p>
    <w:p w:rsidR="00E55CE7" w:rsidRDefault="00D8553E">
      <w:pPr>
        <w:pStyle w:val="Body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en-GB"/>
        </w:rPr>
        <w:lastRenderedPageBreak/>
        <w:drawing>
          <wp:inline distT="0" distB="0" distL="0" distR="0" wp14:anchorId="4DE86AC1" wp14:editId="68544D0C">
            <wp:extent cx="5243196" cy="2743200"/>
            <wp:effectExtent l="0" t="0" r="0" b="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13.png"/>
                    <pic:cNvPicPr/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196" cy="2743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55CE7" w:rsidRPr="00C53DA2" w:rsidRDefault="00D8553E">
      <w:pPr>
        <w:pStyle w:val="Heading"/>
        <w:rPr>
          <w:b w:val="0"/>
          <w:vertAlign w:val="subscript"/>
        </w:rPr>
      </w:pPr>
      <w:bookmarkStart w:id="6" w:name="_Toc430874472"/>
      <w:r w:rsidRPr="00C53DA2">
        <w:rPr>
          <w:rFonts w:eastAsia="Arial Unicode MS" w:hAnsi="Arial Unicode MS" w:cs="Arial Unicode MS"/>
          <w:b w:val="0"/>
        </w:rPr>
        <w:t>Fig. S6 Van</w:t>
      </w:r>
      <w:r w:rsidRPr="00C53DA2">
        <w:rPr>
          <w:rFonts w:ascii="Arial Unicode MS" w:eastAsia="Arial Unicode MS" w:cs="Arial Unicode MS"/>
          <w:b w:val="0"/>
          <w:lang w:val="fr-FR"/>
        </w:rPr>
        <w:t>’</w:t>
      </w:r>
      <w:r w:rsidRPr="00C53DA2">
        <w:rPr>
          <w:rFonts w:eastAsia="Arial Unicode MS" w:hAnsi="Arial Unicode MS" w:cs="Arial Unicode MS"/>
          <w:b w:val="0"/>
          <w:lang w:val="en-US"/>
        </w:rPr>
        <w:t xml:space="preserve">t Hoff plot for </w:t>
      </w:r>
      <w:r w:rsidRPr="00D80C1A">
        <w:rPr>
          <w:rFonts w:eastAsia="Arial Unicode MS" w:hAnsi="Arial Unicode MS" w:cs="Arial Unicode MS"/>
          <w:lang w:val="en-US"/>
        </w:rPr>
        <w:t>2</w:t>
      </w:r>
      <w:r w:rsidRPr="00C53DA2">
        <w:rPr>
          <w:rFonts w:eastAsia="Arial Unicode MS" w:hAnsi="Arial Unicode MS" w:cs="Arial Unicode MS"/>
          <w:b w:val="0"/>
          <w:lang w:val="en-US"/>
        </w:rPr>
        <w:t xml:space="preserve"> in thf-d</w:t>
      </w:r>
      <w:r w:rsidRPr="00C53DA2">
        <w:rPr>
          <w:rFonts w:eastAsia="Arial Unicode MS" w:hAnsi="Arial Unicode MS" w:cs="Arial Unicode MS"/>
          <w:b w:val="0"/>
          <w:vertAlign w:val="subscript"/>
        </w:rPr>
        <w:t>8.</w:t>
      </w:r>
      <w:bookmarkEnd w:id="6"/>
    </w:p>
    <w:p w:rsidR="00E55CE7" w:rsidRDefault="00E55CE7">
      <w:pPr>
        <w:pStyle w:val="Body"/>
        <w:rPr>
          <w:rFonts w:ascii="Arial" w:eastAsia="Arial" w:hAnsi="Arial" w:cs="Arial"/>
        </w:rPr>
      </w:pPr>
    </w:p>
    <w:p w:rsidR="00E55CE7" w:rsidRDefault="00D8553E">
      <w:pPr>
        <w:pStyle w:val="Body"/>
      </w:pPr>
      <w:r>
        <w:rPr>
          <w:rFonts w:ascii="Arial" w:eastAsia="Arial" w:hAnsi="Arial" w:cs="Arial"/>
        </w:rPr>
        <w:br w:type="page"/>
      </w:r>
    </w:p>
    <w:p w:rsidR="006B22B8" w:rsidRPr="00E7630C" w:rsidRDefault="00E7630C" w:rsidP="00E7630C">
      <w:pPr>
        <w:pStyle w:val="Heading"/>
      </w:pPr>
      <w:bookmarkStart w:id="7" w:name="_Toc430874473"/>
      <w:r>
        <w:lastRenderedPageBreak/>
        <w:t>C</w:t>
      </w:r>
      <w:r w:rsidR="00D8553E" w:rsidRPr="00B376B8">
        <w:t xml:space="preserve">omputational </w:t>
      </w:r>
      <w:r>
        <w:t>Supplementary Information</w:t>
      </w:r>
      <w:bookmarkEnd w:id="7"/>
    </w:p>
    <w:p w:rsidR="006B22B8" w:rsidRDefault="006B22B8" w:rsidP="00345F8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36"/>
      </w:tblGrid>
      <w:tr w:rsidR="005E6FDC" w:rsidTr="00374AE9">
        <w:tc>
          <w:tcPr>
            <w:tcW w:w="9236" w:type="dxa"/>
          </w:tcPr>
          <w:p w:rsidR="005E6FDC" w:rsidRDefault="00E611A6" w:rsidP="00D9108B">
            <w:pPr>
              <w:jc w:val="center"/>
            </w:pPr>
            <w:r>
              <w:rPr>
                <w:noProof/>
                <w:lang w:val="en-GB"/>
              </w:rPr>
              <w:drawing>
                <wp:inline distT="0" distB="0" distL="0" distR="0" wp14:anchorId="051CA486" wp14:editId="36E05005">
                  <wp:extent cx="3668486" cy="3080657"/>
                  <wp:effectExtent l="0" t="0" r="8255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dimer_iso2_numbered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73" t="9545" r="16619" b="9824"/>
                          <a:stretch/>
                        </pic:blipFill>
                        <pic:spPr bwMode="auto">
                          <a:xfrm>
                            <a:off x="0" y="0"/>
                            <a:ext cx="3666163" cy="3078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FDC" w:rsidTr="00374AE9">
        <w:tc>
          <w:tcPr>
            <w:tcW w:w="9236" w:type="dxa"/>
          </w:tcPr>
          <w:p w:rsidR="005E6FDC" w:rsidRPr="00CD7017" w:rsidRDefault="005E6FDC" w:rsidP="00DA10C7">
            <w:pPr>
              <w:jc w:val="center"/>
            </w:pPr>
            <w:r w:rsidRPr="00300C91">
              <w:t>[1]</w:t>
            </w:r>
            <w:r w:rsidRPr="00300C91">
              <w:rPr>
                <w:vertAlign w:val="subscript"/>
              </w:rPr>
              <w:t>2</w:t>
            </w:r>
            <w:r w:rsidR="00CD7017">
              <w:t>_iso2</w:t>
            </w:r>
          </w:p>
        </w:tc>
      </w:tr>
      <w:tr w:rsidR="00BF6372" w:rsidTr="00FD32EF">
        <w:tc>
          <w:tcPr>
            <w:tcW w:w="9236" w:type="dxa"/>
          </w:tcPr>
          <w:p w:rsidR="00BF6372" w:rsidRDefault="00BF6372" w:rsidP="00DA10C7">
            <w:pPr>
              <w:jc w:val="center"/>
            </w:pPr>
            <w:r>
              <w:rPr>
                <w:noProof/>
                <w:lang w:val="en-GB"/>
              </w:rPr>
              <w:drawing>
                <wp:inline distT="0" distB="0" distL="0" distR="0" wp14:anchorId="566A9127" wp14:editId="514F6DFE">
                  <wp:extent cx="3331029" cy="2720998"/>
                  <wp:effectExtent l="0" t="0" r="3175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dimer_labelled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72" t="5271" r="16048" b="6405"/>
                          <a:stretch/>
                        </pic:blipFill>
                        <pic:spPr bwMode="auto">
                          <a:xfrm>
                            <a:off x="0" y="0"/>
                            <a:ext cx="3328920" cy="271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372" w:rsidTr="00FD32EF">
        <w:tc>
          <w:tcPr>
            <w:tcW w:w="9236" w:type="dxa"/>
          </w:tcPr>
          <w:p w:rsidR="00BF6372" w:rsidRPr="00BF6372" w:rsidRDefault="00BF6372" w:rsidP="00DA10C7">
            <w:pPr>
              <w:jc w:val="center"/>
            </w:pPr>
            <w:r>
              <w:t>[</w:t>
            </w:r>
            <w:r w:rsidRPr="00300C91">
              <w:t>2</w:t>
            </w:r>
            <w:r>
              <w:t>]</w:t>
            </w:r>
            <w:r w:rsidRPr="00BF6372">
              <w:rPr>
                <w:vertAlign w:val="subscript"/>
              </w:rPr>
              <w:t>2</w:t>
            </w:r>
            <w:r w:rsidR="00CD7017">
              <w:t xml:space="preserve">_iso2 </w:t>
            </w:r>
            <w:r>
              <w:t xml:space="preserve">(monomer </w:t>
            </w:r>
            <w:r w:rsidR="009F3483">
              <w:t>numbered</w:t>
            </w:r>
            <w:r>
              <w:t xml:space="preserve"> from C1 to H32)</w:t>
            </w:r>
          </w:p>
        </w:tc>
      </w:tr>
    </w:tbl>
    <w:p w:rsidR="00300C91" w:rsidRPr="00D52BB5" w:rsidRDefault="00300C91" w:rsidP="00345F84"/>
    <w:p w:rsidR="00D52BB5" w:rsidRPr="00D52BB5" w:rsidRDefault="00D52BB5" w:rsidP="00345F84">
      <w:r w:rsidRPr="00D52BB5">
        <w:t>Fig. S</w:t>
      </w:r>
      <w:r>
        <w:t>7</w:t>
      </w:r>
      <w:r w:rsidRPr="00D52BB5">
        <w:t xml:space="preserve"> </w:t>
      </w:r>
      <w:r>
        <w:t xml:space="preserve">Numbering schemes used for </w:t>
      </w:r>
      <w:r w:rsidRPr="00D52BB5">
        <w:rPr>
          <w:b/>
        </w:rPr>
        <w:t>1</w:t>
      </w:r>
      <w:r>
        <w:t xml:space="preserve">, </w:t>
      </w:r>
      <w:r w:rsidRPr="00D52BB5">
        <w:rPr>
          <w:b/>
        </w:rPr>
        <w:t>[1]</w:t>
      </w:r>
      <w:r w:rsidRPr="00D52BB5">
        <w:rPr>
          <w:b/>
          <w:vertAlign w:val="subscript"/>
        </w:rPr>
        <w:t>2</w:t>
      </w:r>
      <w:r>
        <w:t xml:space="preserve">, </w:t>
      </w:r>
      <w:r w:rsidRPr="00D52BB5">
        <w:rPr>
          <w:b/>
        </w:rPr>
        <w:t>2</w:t>
      </w:r>
      <w:r>
        <w:t xml:space="preserve"> and </w:t>
      </w:r>
      <w:r w:rsidRPr="00D52BB5">
        <w:rPr>
          <w:b/>
        </w:rPr>
        <w:t>[2]</w:t>
      </w:r>
      <w:r w:rsidRPr="00D52BB5">
        <w:rPr>
          <w:b/>
          <w:vertAlign w:val="subscript"/>
        </w:rPr>
        <w:t>2</w:t>
      </w:r>
      <w:r>
        <w:t xml:space="preserve">. </w:t>
      </w:r>
    </w:p>
    <w:p w:rsidR="00D52BB5" w:rsidRDefault="00D52BB5" w:rsidP="006B22B8">
      <w:pPr>
        <w:pStyle w:val="Heading2"/>
        <w:rPr>
          <w:rFonts w:eastAsia="Times New Roman"/>
        </w:rPr>
      </w:pPr>
    </w:p>
    <w:p w:rsidR="006B22B8" w:rsidRPr="009179BD" w:rsidRDefault="006B22B8" w:rsidP="006B22B8">
      <w:pPr>
        <w:pStyle w:val="Heading2"/>
        <w:rPr>
          <w:rFonts w:eastAsia="Times New Roman"/>
        </w:rPr>
      </w:pPr>
      <w:bookmarkStart w:id="8" w:name="_Toc430874474"/>
      <w:r w:rsidRPr="009179BD">
        <w:rPr>
          <w:rFonts w:eastAsia="Times New Roman"/>
        </w:rPr>
        <w:t>Visualisation</w:t>
      </w:r>
      <w:bookmarkEnd w:id="8"/>
    </w:p>
    <w:p w:rsidR="006B22B8" w:rsidRPr="000A77DB" w:rsidRDefault="006B22B8" w:rsidP="00345F84">
      <w:r w:rsidRPr="000A77DB">
        <w:t>Structures were visualised and modified using Facio,</w:t>
      </w:r>
      <w:r w:rsidR="00C50E31" w:rsidRPr="000A77DB">
        <w:fldChar w:fldCharType="begin"/>
      </w:r>
      <w:r w:rsidR="00E7630C">
        <w:instrText xml:space="preserve"> ADDIN EN.CITE &lt;EndNote&gt;&lt;Cite&gt;&lt;Author&gt;Suenaga&lt;/Author&gt;&lt;Year&gt;2005&lt;/Year&gt;&lt;RecNum&gt;4784&lt;/RecNum&gt;&lt;DisplayText&gt;&lt;style face="superscript"&gt;[2]&lt;/style&gt;&lt;/DisplayText&gt;&lt;record&gt;&lt;rec-number&gt;4784&lt;/rec-number&gt;&lt;foreign-keys&gt;&lt;key app="EN" db-id="vt90d2v92fr0vhexde5v9seo0drtsr02fzrw"&gt;4784&lt;/key&gt;&lt;/foreign-keys&gt;&lt;ref-type name="Journal Article"&gt;17&lt;/ref-type&gt;&lt;contributors&gt;&lt;authors&gt;&lt;author&gt;Suenaga, M.&lt;/author&gt;&lt;/authors&gt;&lt;/contributors&gt;&lt;titles&gt;&lt;title&gt;Facio: New Computational Chemistry Environment for PC GAMESS&lt;/title&gt;&lt;secondary-title&gt;J. Comput. Chem Jpn.&lt;/secondary-title&gt;&lt;/titles&gt;&lt;periodical&gt;&lt;full-title&gt;J. Comput. Chem Jpn.&lt;/full-title&gt;&lt;/periodical&gt;&lt;pages&gt;25-32&lt;/pages&gt;&lt;volume&gt;4&lt;/volume&gt;&lt;dates&gt;&lt;year&gt;2005&lt;/year&gt;&lt;/dates&gt;&lt;urls&gt;&lt;/urls&gt;&lt;/record&gt;&lt;/Cite&gt;&lt;/EndNote&gt;</w:instrText>
      </w:r>
      <w:r w:rsidR="00C50E31" w:rsidRPr="000A77DB">
        <w:fldChar w:fldCharType="separate"/>
      </w:r>
      <w:r w:rsidR="00E7630C" w:rsidRPr="00E7630C">
        <w:rPr>
          <w:noProof/>
          <w:vertAlign w:val="superscript"/>
        </w:rPr>
        <w:t>[</w:t>
      </w:r>
      <w:hyperlink w:anchor="_ENREF_2" w:tooltip="Suenaga, 2005 #4784" w:history="1">
        <w:r w:rsidR="00E7630C" w:rsidRPr="00E7630C">
          <w:rPr>
            <w:noProof/>
            <w:vertAlign w:val="superscript"/>
          </w:rPr>
          <w:t>2</w:t>
        </w:r>
      </w:hyperlink>
      <w:r w:rsidR="00E7630C" w:rsidRPr="00E7630C">
        <w:rPr>
          <w:noProof/>
          <w:vertAlign w:val="superscript"/>
        </w:rPr>
        <w:t>]</w:t>
      </w:r>
      <w:r w:rsidR="00C50E31" w:rsidRPr="000A77DB">
        <w:fldChar w:fldCharType="end"/>
      </w:r>
      <w:r w:rsidRPr="000A77DB">
        <w:t xml:space="preserve"> Jmol,</w:t>
      </w:r>
      <w:r w:rsidR="00C50E31" w:rsidRPr="000A77DB">
        <w:fldChar w:fldCharType="begin"/>
      </w:r>
      <w:r w:rsidR="00E7630C">
        <w:instrText xml:space="preserve"> ADDIN EN.CITE &lt;EndNote&gt;&lt;Cite ExcludeAuth="1" ExcludeYear="1"&gt;&lt;RecNum&gt;4785&lt;/RecNum&gt;&lt;DisplayText&gt;&lt;style face="superscript"&gt;[3]&lt;/style&gt;&lt;/DisplayText&gt;&lt;record&gt;&lt;rec-number&gt;4785&lt;/rec-number&gt;&lt;foreign-keys&gt;&lt;key app="EN" db-id="vt90d2v92fr0vhexde5v9seo0drtsr02fzrw"&gt;4785&lt;/key&gt;&lt;/foreign-keys&gt;&lt;ref-type name="Computer Program"&gt;9&lt;/ref-type&gt;&lt;contributors&gt;&lt;/contributors&gt;&lt;titles&gt;&lt;title&gt;Jmol: an open-source Java viewer for chemical structures in 3D&lt;/title&gt;&lt;/titles&gt;&lt;edition&gt;http://jmol.sourceforge.net/&lt;/edition&gt;&lt;dates&gt;&lt;/dates&gt;&lt;urls&gt;&lt;/urls&gt;&lt;/record&gt;&lt;/Cite&gt;&lt;/EndNote&gt;</w:instrText>
      </w:r>
      <w:r w:rsidR="00C50E31" w:rsidRPr="000A77DB">
        <w:fldChar w:fldCharType="separate"/>
      </w:r>
      <w:r w:rsidR="00E7630C" w:rsidRPr="00E7630C">
        <w:rPr>
          <w:noProof/>
          <w:vertAlign w:val="superscript"/>
        </w:rPr>
        <w:t>[</w:t>
      </w:r>
      <w:hyperlink w:anchor="_ENREF_3" w:tooltip=",  #4785" w:history="1">
        <w:r w:rsidR="00E7630C" w:rsidRPr="00E7630C">
          <w:rPr>
            <w:noProof/>
            <w:vertAlign w:val="superscript"/>
          </w:rPr>
          <w:t>3</w:t>
        </w:r>
      </w:hyperlink>
      <w:r w:rsidR="00E7630C" w:rsidRPr="00E7630C">
        <w:rPr>
          <w:noProof/>
          <w:vertAlign w:val="superscript"/>
        </w:rPr>
        <w:t>]</w:t>
      </w:r>
      <w:r w:rsidR="00C50E31" w:rsidRPr="000A77DB">
        <w:fldChar w:fldCharType="end"/>
      </w:r>
      <w:r w:rsidRPr="000A77DB">
        <w:t xml:space="preserve"> gOpenMol</w:t>
      </w:r>
      <w:r w:rsidR="00CB0C10">
        <w:t xml:space="preserve"> and Gaussview</w:t>
      </w:r>
      <w:r w:rsidRPr="000A77DB">
        <w:t>.</w:t>
      </w:r>
    </w:p>
    <w:p w:rsidR="006B22B8" w:rsidRDefault="006B22B8" w:rsidP="00345F84"/>
    <w:p w:rsidR="000D55CE" w:rsidRDefault="000D55CE" w:rsidP="006B22B8">
      <w:pPr>
        <w:pStyle w:val="Heading2"/>
        <w:rPr>
          <w:rFonts w:eastAsia="Times New Roman"/>
        </w:rPr>
      </w:pPr>
      <w:bookmarkStart w:id="9" w:name="_Toc430874475"/>
      <w:r>
        <w:rPr>
          <w:rFonts w:eastAsia="Times New Roman"/>
        </w:rPr>
        <w:t>Isomers of 1 and [1]</w:t>
      </w:r>
      <w:r w:rsidRPr="000D55CE">
        <w:rPr>
          <w:rFonts w:eastAsia="Times New Roman"/>
          <w:vertAlign w:val="subscript"/>
        </w:rPr>
        <w:t>2</w:t>
      </w:r>
      <w:bookmarkEnd w:id="9"/>
    </w:p>
    <w:p w:rsidR="007F444C" w:rsidRDefault="007F444C" w:rsidP="00345F84">
      <w:r>
        <w:t xml:space="preserve">Two isomers were optimised for both </w:t>
      </w:r>
      <w:r w:rsidRPr="00746C31">
        <w:rPr>
          <w:b/>
        </w:rPr>
        <w:t>1</w:t>
      </w:r>
      <w:r>
        <w:t xml:space="preserve"> and </w:t>
      </w:r>
      <w:r w:rsidR="00B37914">
        <w:rPr>
          <w:b/>
        </w:rPr>
        <w:t>2</w:t>
      </w:r>
      <w:r w:rsidR="00B37914">
        <w:t xml:space="preserve"> and their dimers,</w:t>
      </w:r>
      <w:r>
        <w:t xml:space="preserve"> where the methyl substituents of the </w:t>
      </w:r>
      <w:r w:rsidRPr="008C4241">
        <w:rPr>
          <w:vertAlign w:val="superscript"/>
        </w:rPr>
        <w:t>i</w:t>
      </w:r>
      <w:r>
        <w:t xml:space="preserve">Pr groups point towards (iso1) or away from (iso2) the nitrogen atom of the five-membered ring. Both are observed in the X-ray crystal structure of </w:t>
      </w:r>
      <w:r w:rsidRPr="00746C31">
        <w:rPr>
          <w:b/>
        </w:rPr>
        <w:t>[1]</w:t>
      </w:r>
      <w:r w:rsidRPr="00746C31">
        <w:rPr>
          <w:b/>
          <w:vertAlign w:val="subscript"/>
        </w:rPr>
        <w:t>2</w:t>
      </w:r>
      <w:r>
        <w:t xml:space="preserve">, but only the isomer related to iso2 is seen in the X-ray crystal structure of </w:t>
      </w:r>
      <w:r w:rsidRPr="007F444C">
        <w:rPr>
          <w:b/>
        </w:rPr>
        <w:t>[2]</w:t>
      </w:r>
      <w:r w:rsidRPr="007F444C">
        <w:rPr>
          <w:b/>
          <w:vertAlign w:val="subscript"/>
        </w:rPr>
        <w:t>2</w:t>
      </w:r>
      <w:r>
        <w:t xml:space="preserve">. Energetically there is little </w:t>
      </w:r>
      <w:r>
        <w:lastRenderedPageBreak/>
        <w:t xml:space="preserve">or no difference between these </w:t>
      </w:r>
      <w:r w:rsidR="00B37914">
        <w:t xml:space="preserve">for </w:t>
      </w:r>
      <w:r w:rsidR="00B37914" w:rsidRPr="00B37914">
        <w:rPr>
          <w:b/>
        </w:rPr>
        <w:t>1</w:t>
      </w:r>
      <w:r w:rsidR="00B37914">
        <w:t xml:space="preserve">, but there is a significant stabilization of </w:t>
      </w:r>
      <w:r w:rsidR="00B37914" w:rsidRPr="00B37914">
        <w:rPr>
          <w:b/>
        </w:rPr>
        <w:t>[2]</w:t>
      </w:r>
      <w:r w:rsidR="00B37914" w:rsidRPr="00B37914">
        <w:rPr>
          <w:b/>
          <w:vertAlign w:val="subscript"/>
        </w:rPr>
        <w:t>2</w:t>
      </w:r>
      <w:r w:rsidR="00B37914" w:rsidRPr="00B37914">
        <w:rPr>
          <w:b/>
        </w:rPr>
        <w:t>_iso2</w:t>
      </w:r>
      <w:r w:rsidR="00B37914">
        <w:t>, presumably for steric reasons.</w:t>
      </w:r>
    </w:p>
    <w:p w:rsidR="006B22B8" w:rsidRDefault="006B22B8" w:rsidP="006B22B8">
      <w:pPr>
        <w:pStyle w:val="Heading2"/>
        <w:rPr>
          <w:rFonts w:eastAsia="Times New Roman"/>
          <w:vertAlign w:val="subscript"/>
        </w:rPr>
      </w:pPr>
      <w:bookmarkStart w:id="10" w:name="_Toc430874476"/>
      <w:r w:rsidRPr="009179BD">
        <w:rPr>
          <w:rFonts w:eastAsia="Times New Roman"/>
        </w:rPr>
        <w:t>Structural comparison for [1]</w:t>
      </w:r>
      <w:r w:rsidRPr="005457B6">
        <w:rPr>
          <w:rFonts w:eastAsia="Times New Roman"/>
          <w:vertAlign w:val="subscript"/>
        </w:rPr>
        <w:t>2</w:t>
      </w:r>
      <w:r w:rsidRPr="009179BD">
        <w:rPr>
          <w:rFonts w:eastAsia="Times New Roman"/>
        </w:rPr>
        <w:t xml:space="preserve"> and [2]</w:t>
      </w:r>
      <w:r w:rsidRPr="005457B6">
        <w:rPr>
          <w:rFonts w:eastAsia="Times New Roman"/>
          <w:vertAlign w:val="subscript"/>
        </w:rPr>
        <w:t>2</w:t>
      </w:r>
      <w:bookmarkEnd w:id="10"/>
    </w:p>
    <w:p w:rsidR="00E737A3" w:rsidRDefault="00E737A3" w:rsidP="00345F84">
      <w:pPr>
        <w:rPr>
          <w:noProof/>
          <w:lang w:val="en-GB"/>
        </w:rPr>
      </w:pPr>
    </w:p>
    <w:p w:rsidR="006B22B8" w:rsidRDefault="006E4CC4" w:rsidP="00345F84">
      <w:pPr>
        <w:rPr>
          <w:rFonts w:eastAsia="Times New Roman" w:cs="Arial"/>
        </w:rPr>
      </w:pPr>
      <w:r w:rsidRPr="006E4CC4">
        <w:rPr>
          <w:noProof/>
          <w:lang w:val="en-GB"/>
        </w:rPr>
        <w:drawing>
          <wp:inline distT="0" distB="0" distL="0" distR="0" wp14:anchorId="6F3B8788" wp14:editId="59CB5993">
            <wp:extent cx="5727700" cy="4046203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04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10E" w:rsidRDefault="00D7010E" w:rsidP="00345F84"/>
    <w:p w:rsidR="004A4073" w:rsidRDefault="00D7010E" w:rsidP="00345F84">
      <w:r w:rsidRPr="00D7010E">
        <w:t>See figure S7 for numbering scheme.</w:t>
      </w:r>
      <w:r w:rsidR="001D3D21">
        <w:t xml:space="preserve"> All distances in </w:t>
      </w:r>
      <w:r w:rsidR="001D3D21">
        <w:t>Å</w:t>
      </w:r>
      <w:r w:rsidR="001D3D21">
        <w:t>.</w:t>
      </w:r>
    </w:p>
    <w:p w:rsidR="004A4073" w:rsidRDefault="004A4073" w:rsidP="00345F84"/>
    <w:p w:rsidR="004A4073" w:rsidRDefault="004A4073" w:rsidP="00345F84">
      <w:r>
        <w:br w:type="page"/>
      </w:r>
    </w:p>
    <w:p w:rsidR="004A4073" w:rsidRPr="004A4073" w:rsidRDefault="004A4073" w:rsidP="00345F84">
      <w:pPr>
        <w:sectPr w:rsidR="004A4073" w:rsidRPr="004A4073">
          <w:headerReference w:type="default" r:id="rId25"/>
          <w:footerReference w:type="default" r:id="rId26"/>
          <w:pgSz w:w="11900" w:h="16840"/>
          <w:pgMar w:top="1440" w:right="1440" w:bottom="1440" w:left="1440" w:header="708" w:footer="708" w:gutter="0"/>
          <w:cols w:space="720"/>
        </w:sectPr>
      </w:pPr>
    </w:p>
    <w:p w:rsidR="006B22B8" w:rsidRPr="00913922" w:rsidRDefault="006B22B8" w:rsidP="006B22B8">
      <w:pPr>
        <w:pStyle w:val="Heading2"/>
        <w:rPr>
          <w:rFonts w:eastAsia="Times New Roman"/>
        </w:rPr>
      </w:pPr>
      <w:bookmarkStart w:id="11" w:name="_Toc430874477"/>
      <w:r w:rsidRPr="009179BD">
        <w:rPr>
          <w:rFonts w:eastAsia="Times New Roman"/>
        </w:rPr>
        <w:lastRenderedPageBreak/>
        <w:t>Tables</w:t>
      </w:r>
      <w:r w:rsidRPr="00DD78FE">
        <w:rPr>
          <w:rFonts w:eastAsia="Times New Roman"/>
        </w:rPr>
        <w:t xml:space="preserve"> of energies for each computational methodology</w:t>
      </w:r>
      <w:bookmarkEnd w:id="11"/>
    </w:p>
    <w:p w:rsidR="001365C9" w:rsidRPr="002C0E5E" w:rsidRDefault="001365C9" w:rsidP="00345F84"/>
    <w:p w:rsidR="001365C9" w:rsidRDefault="002C0E5E" w:rsidP="00345F84">
      <w:r>
        <w:t xml:space="preserve">Enthalpies, entropies and free energies are shown relative to the monomeric form of each system (relative to isomer 2 of </w:t>
      </w:r>
      <w:r>
        <w:rPr>
          <w:b/>
        </w:rPr>
        <w:t>1</w:t>
      </w:r>
      <w:r>
        <w:t>).</w:t>
      </w:r>
    </w:p>
    <w:p w:rsidR="0017177F" w:rsidRPr="0017177F" w:rsidRDefault="0017177F" w:rsidP="00345F84">
      <w:pPr>
        <w:pStyle w:val="Heading3"/>
      </w:pPr>
      <w:r w:rsidRPr="0017177F">
        <w:t>Dimerisation of 1</w:t>
      </w:r>
    </w:p>
    <w:p w:rsidR="0017177F" w:rsidRDefault="0017177F" w:rsidP="00345F84">
      <w:pPr>
        <w:rPr>
          <w:rFonts w:eastAsia="Times New Roman" w:cs="Arial"/>
        </w:rPr>
      </w:pPr>
      <w:r w:rsidRPr="0017177F">
        <w:rPr>
          <w:noProof/>
          <w:lang w:val="en-GB"/>
        </w:rPr>
        <w:drawing>
          <wp:inline distT="0" distB="0" distL="0" distR="0" wp14:anchorId="69384F44" wp14:editId="3045CF00">
            <wp:extent cx="8864600" cy="141904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141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77F" w:rsidRDefault="0017177F" w:rsidP="00345F84"/>
    <w:p w:rsidR="004E5067" w:rsidRDefault="00FE248B" w:rsidP="00345F84">
      <w:pPr>
        <w:rPr>
          <w:rFonts w:eastAsia="Times New Roman" w:cs="Arial"/>
        </w:rPr>
      </w:pPr>
      <w:r w:rsidRPr="00FE248B">
        <w:rPr>
          <w:noProof/>
          <w:lang w:val="en-GB"/>
        </w:rPr>
        <w:drawing>
          <wp:inline distT="0" distB="0" distL="0" distR="0" wp14:anchorId="0123110A" wp14:editId="39515E89">
            <wp:extent cx="8864600" cy="148758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148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48B" w:rsidRDefault="00FE248B" w:rsidP="00345F84"/>
    <w:p w:rsidR="00386875" w:rsidRDefault="00386875" w:rsidP="00345F84">
      <w:pPr>
        <w:rPr>
          <w:rFonts w:eastAsia="Times New Roman" w:cs="Arial"/>
        </w:rPr>
      </w:pPr>
      <w:r w:rsidRPr="00386875">
        <w:rPr>
          <w:noProof/>
          <w:lang w:val="en-GB"/>
        </w:rPr>
        <w:drawing>
          <wp:inline distT="0" distB="0" distL="0" distR="0" wp14:anchorId="01A48691" wp14:editId="1FCB0A9F">
            <wp:extent cx="8864600" cy="1024227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102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875" w:rsidRDefault="00386875" w:rsidP="00345F84"/>
    <w:p w:rsidR="00386875" w:rsidRDefault="00386875" w:rsidP="00345F84">
      <w:r w:rsidRPr="00386875">
        <w:t>Note:</w:t>
      </w:r>
      <w:r>
        <w:t xml:space="preserve"> Basis set superposition errors were calculated </w:t>
      </w:r>
      <w:r w:rsidR="005A0739">
        <w:t>based on</w:t>
      </w:r>
      <w:r>
        <w:t xml:space="preserve"> isomer 2.</w:t>
      </w:r>
    </w:p>
    <w:p w:rsidR="00252D5E" w:rsidRDefault="00252D5E" w:rsidP="00345F84">
      <w:pPr>
        <w:rPr>
          <w:rFonts w:eastAsia="Times New Roman" w:hAnsi="Arial" w:cs="Arial"/>
          <w:sz w:val="20"/>
          <w:szCs w:val="20"/>
        </w:rPr>
      </w:pPr>
      <w:r>
        <w:br w:type="page"/>
      </w:r>
    </w:p>
    <w:p w:rsidR="00377B76" w:rsidRPr="0017177F" w:rsidRDefault="00377B76" w:rsidP="00345F84">
      <w:pPr>
        <w:pStyle w:val="Heading3"/>
      </w:pPr>
      <w:r w:rsidRPr="0017177F">
        <w:lastRenderedPageBreak/>
        <w:t xml:space="preserve">Dimerisation of </w:t>
      </w:r>
      <w:r>
        <w:t>2</w:t>
      </w:r>
    </w:p>
    <w:p w:rsidR="0017177F" w:rsidRDefault="00D83AD7" w:rsidP="00345F84">
      <w:pPr>
        <w:rPr>
          <w:rFonts w:hAnsi="Arial" w:cs="Arial"/>
        </w:rPr>
      </w:pPr>
      <w:r w:rsidRPr="00D83AD7">
        <w:rPr>
          <w:noProof/>
          <w:lang w:val="en-GB"/>
        </w:rPr>
        <w:drawing>
          <wp:inline distT="0" distB="0" distL="0" distR="0" wp14:anchorId="4B63341A" wp14:editId="37D2B395">
            <wp:extent cx="8864600" cy="111231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111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AD7" w:rsidRDefault="00D83AD7" w:rsidP="00345F84"/>
    <w:p w:rsidR="00D83AD7" w:rsidRDefault="00FD5A90" w:rsidP="00345F84">
      <w:pPr>
        <w:rPr>
          <w:rFonts w:hAnsi="Arial" w:cs="Arial"/>
        </w:rPr>
      </w:pPr>
      <w:r w:rsidRPr="00FD5A90">
        <w:rPr>
          <w:noProof/>
          <w:lang w:val="en-GB"/>
        </w:rPr>
        <w:drawing>
          <wp:inline distT="0" distB="0" distL="0" distR="0" wp14:anchorId="29402D1A" wp14:editId="1E0F0D59">
            <wp:extent cx="8864600" cy="112739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112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A90" w:rsidRDefault="00FD5A90" w:rsidP="00345F84"/>
    <w:p w:rsidR="00D83AD7" w:rsidRDefault="00CB5899" w:rsidP="00345F84">
      <w:pPr>
        <w:rPr>
          <w:rFonts w:hAnsi="Arial" w:cs="Arial"/>
        </w:rPr>
      </w:pPr>
      <w:r w:rsidRPr="00CB5899">
        <w:rPr>
          <w:noProof/>
          <w:lang w:val="en-GB"/>
        </w:rPr>
        <w:drawing>
          <wp:inline distT="0" distB="0" distL="0" distR="0" wp14:anchorId="427FCD13" wp14:editId="3BEB1F27">
            <wp:extent cx="8864600" cy="7876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899" w:rsidRDefault="00CB5899" w:rsidP="00345F84"/>
    <w:p w:rsidR="00716E43" w:rsidRDefault="00716E43" w:rsidP="00345F84">
      <w:r w:rsidRPr="00386875">
        <w:t>Note:</w:t>
      </w:r>
      <w:r>
        <w:t xml:space="preserve"> Basis set superposition errors were calculated based on isomer 2.</w:t>
      </w:r>
    </w:p>
    <w:p w:rsidR="00242FF2" w:rsidRDefault="00242FF2" w:rsidP="006B22B8">
      <w:pPr>
        <w:pStyle w:val="Heading2"/>
        <w:rPr>
          <w:rFonts w:eastAsiaTheme="majorEastAsia"/>
          <w:lang w:eastAsia="en-US"/>
        </w:rPr>
        <w:sectPr w:rsidR="00242FF2" w:rsidSect="0017177F">
          <w:pgSz w:w="16840" w:h="11900" w:orient="landscape"/>
          <w:pgMar w:top="1440" w:right="1440" w:bottom="1440" w:left="1440" w:header="708" w:footer="708" w:gutter="0"/>
          <w:cols w:space="720"/>
          <w:docGrid w:linePitch="326"/>
        </w:sectPr>
      </w:pPr>
    </w:p>
    <w:p w:rsidR="00302FF1" w:rsidRDefault="00302FF1" w:rsidP="006B22B8">
      <w:pPr>
        <w:pStyle w:val="Heading2"/>
        <w:rPr>
          <w:rFonts w:eastAsiaTheme="majorEastAsia"/>
          <w:lang w:eastAsia="en-US"/>
        </w:rPr>
      </w:pPr>
      <w:bookmarkStart w:id="12" w:name="_Toc430874478"/>
      <w:r>
        <w:rPr>
          <w:rFonts w:eastAsiaTheme="majorEastAsia"/>
          <w:lang w:eastAsia="en-US"/>
        </w:rPr>
        <w:lastRenderedPageBreak/>
        <w:t xml:space="preserve">Summary of </w:t>
      </w:r>
      <w:r w:rsidR="005F5763">
        <w:rPr>
          <w:rFonts w:eastAsiaTheme="majorEastAsia"/>
          <w:lang w:eastAsia="en-US"/>
        </w:rPr>
        <w:t xml:space="preserve">calculated </w:t>
      </w:r>
      <w:r>
        <w:rPr>
          <w:rFonts w:eastAsiaTheme="majorEastAsia"/>
          <w:lang w:eastAsia="en-US"/>
        </w:rPr>
        <w:t>NMR data for 1, 2, [1]</w:t>
      </w:r>
      <w:r w:rsidRPr="00FC416E">
        <w:rPr>
          <w:rFonts w:eastAsiaTheme="majorEastAsia"/>
          <w:vertAlign w:val="subscript"/>
          <w:lang w:eastAsia="en-US"/>
        </w:rPr>
        <w:t>2</w:t>
      </w:r>
      <w:r>
        <w:rPr>
          <w:rFonts w:eastAsiaTheme="majorEastAsia"/>
          <w:lang w:eastAsia="en-US"/>
        </w:rPr>
        <w:t xml:space="preserve"> and [2]</w:t>
      </w:r>
      <w:r w:rsidRPr="00FC416E">
        <w:rPr>
          <w:rFonts w:eastAsiaTheme="majorEastAsia"/>
          <w:vertAlign w:val="subscript"/>
          <w:lang w:eastAsia="en-US"/>
        </w:rPr>
        <w:t>2</w:t>
      </w:r>
      <w:bookmarkEnd w:id="12"/>
    </w:p>
    <w:p w:rsidR="00501A1E" w:rsidRPr="00501A1E" w:rsidRDefault="00501A1E" w:rsidP="00501A1E">
      <w:pPr>
        <w:pStyle w:val="Body"/>
        <w:rPr>
          <w:lang w:val="en-GB" w:eastAsia="en-US"/>
        </w:rPr>
      </w:pPr>
    </w:p>
    <w:p w:rsidR="00302FF1" w:rsidRDefault="00501A1E" w:rsidP="00345F84">
      <w:pPr>
        <w:rPr>
          <w:lang w:val="en-GB"/>
        </w:rPr>
      </w:pPr>
      <w:r w:rsidRPr="00501A1E">
        <w:rPr>
          <w:noProof/>
          <w:lang w:val="en-GB"/>
        </w:rPr>
        <w:drawing>
          <wp:inline distT="0" distB="0" distL="0" distR="0" wp14:anchorId="4616FF6C" wp14:editId="7B51AD6B">
            <wp:extent cx="5727700" cy="3570704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7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A1E" w:rsidRDefault="00501A1E" w:rsidP="00345F84">
      <w:pPr>
        <w:rPr>
          <w:lang w:val="en-GB"/>
        </w:rPr>
      </w:pPr>
    </w:p>
    <w:p w:rsidR="00302FF1" w:rsidRDefault="002F0C62" w:rsidP="00345F84">
      <w:pPr>
        <w:rPr>
          <w:lang w:val="en-GB"/>
        </w:rPr>
      </w:pPr>
      <w:r w:rsidRPr="002F0C62">
        <w:rPr>
          <w:noProof/>
          <w:lang w:val="en-GB"/>
        </w:rPr>
        <w:drawing>
          <wp:inline distT="0" distB="0" distL="0" distR="0" wp14:anchorId="0776E440" wp14:editId="771F20D2">
            <wp:extent cx="5727700" cy="3659156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65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FF1" w:rsidRDefault="00302FF1" w:rsidP="00345F84">
      <w:pPr>
        <w:rPr>
          <w:lang w:val="en-GB"/>
        </w:rPr>
      </w:pPr>
    </w:p>
    <w:p w:rsidR="002F0C62" w:rsidRDefault="00ED0C96" w:rsidP="00345F84">
      <w:pPr>
        <w:rPr>
          <w:lang w:val="en-GB"/>
        </w:rPr>
      </w:pPr>
      <w:r w:rsidRPr="00ED0C96">
        <w:rPr>
          <w:noProof/>
          <w:lang w:val="en-GB"/>
        </w:rPr>
        <w:lastRenderedPageBreak/>
        <w:drawing>
          <wp:inline distT="0" distB="0" distL="0" distR="0" wp14:anchorId="003B13A0" wp14:editId="756C93D9">
            <wp:extent cx="5727700" cy="3505119"/>
            <wp:effectExtent l="0" t="0" r="635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0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96" w:rsidRDefault="00ED0C96" w:rsidP="00345F84">
      <w:pPr>
        <w:rPr>
          <w:lang w:val="en-GB"/>
        </w:rPr>
      </w:pPr>
    </w:p>
    <w:p w:rsidR="00ED0C96" w:rsidRDefault="007A380A" w:rsidP="00345F84">
      <w:pPr>
        <w:rPr>
          <w:lang w:val="en-GB"/>
        </w:rPr>
      </w:pPr>
      <w:r w:rsidRPr="007A380A">
        <w:rPr>
          <w:noProof/>
          <w:lang w:val="en-GB"/>
        </w:rPr>
        <w:drawing>
          <wp:inline distT="0" distB="0" distL="0" distR="0" wp14:anchorId="6170EAE9" wp14:editId="43F0D744">
            <wp:extent cx="5727700" cy="3591947"/>
            <wp:effectExtent l="0" t="0" r="635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9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80A" w:rsidRDefault="007A380A" w:rsidP="00345F84">
      <w:pPr>
        <w:rPr>
          <w:lang w:val="en-GB"/>
        </w:rPr>
      </w:pPr>
    </w:p>
    <w:p w:rsidR="007A380A" w:rsidRDefault="005C2BE9" w:rsidP="00345F84">
      <w:pPr>
        <w:rPr>
          <w:lang w:val="en-GB"/>
        </w:rPr>
      </w:pPr>
      <w:r w:rsidRPr="005C2BE9">
        <w:rPr>
          <w:noProof/>
          <w:lang w:val="en-GB"/>
        </w:rPr>
        <w:lastRenderedPageBreak/>
        <w:drawing>
          <wp:inline distT="0" distB="0" distL="0" distR="0" wp14:anchorId="097F37C1" wp14:editId="708A97BD">
            <wp:extent cx="5727700" cy="5672758"/>
            <wp:effectExtent l="0" t="0" r="635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67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BE9" w:rsidRDefault="005C2BE9" w:rsidP="00345F84">
      <w:pPr>
        <w:rPr>
          <w:lang w:val="en-GB"/>
        </w:rPr>
      </w:pPr>
    </w:p>
    <w:p w:rsidR="005C2BE9" w:rsidRDefault="00BA1DA3" w:rsidP="00345F84">
      <w:pPr>
        <w:rPr>
          <w:lang w:val="en-GB"/>
        </w:rPr>
      </w:pPr>
      <w:r w:rsidRPr="00BA1DA3">
        <w:rPr>
          <w:noProof/>
          <w:lang w:val="en-GB"/>
        </w:rPr>
        <w:lastRenderedPageBreak/>
        <w:drawing>
          <wp:inline distT="0" distB="0" distL="0" distR="0" wp14:anchorId="0FEC2972" wp14:editId="71FEB096">
            <wp:extent cx="5727700" cy="6225106"/>
            <wp:effectExtent l="0" t="0" r="635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22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DA3" w:rsidRDefault="00BA1DA3" w:rsidP="00345F84">
      <w:pPr>
        <w:rPr>
          <w:lang w:val="en-GB"/>
        </w:rPr>
      </w:pPr>
    </w:p>
    <w:p w:rsidR="00BA1DA3" w:rsidRDefault="00C467EE" w:rsidP="00345F84">
      <w:pPr>
        <w:rPr>
          <w:lang w:val="en-GB"/>
        </w:rPr>
      </w:pPr>
      <w:r w:rsidRPr="00C467EE">
        <w:rPr>
          <w:noProof/>
          <w:lang w:val="en-GB"/>
        </w:rPr>
        <w:lastRenderedPageBreak/>
        <w:drawing>
          <wp:inline distT="0" distB="0" distL="0" distR="0" wp14:anchorId="52C950D8" wp14:editId="102F4CF5">
            <wp:extent cx="5727700" cy="5610948"/>
            <wp:effectExtent l="0" t="0" r="635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61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7EE" w:rsidRDefault="00C467EE" w:rsidP="00345F84">
      <w:pPr>
        <w:rPr>
          <w:lang w:val="en-GB"/>
        </w:rPr>
      </w:pPr>
    </w:p>
    <w:p w:rsidR="00C467EE" w:rsidRDefault="00C467EE" w:rsidP="00345F84">
      <w:pPr>
        <w:rPr>
          <w:lang w:val="en-GB"/>
        </w:rPr>
      </w:pPr>
      <w:r w:rsidRPr="00C467EE">
        <w:rPr>
          <w:noProof/>
          <w:lang w:val="en-GB"/>
        </w:rPr>
        <w:lastRenderedPageBreak/>
        <w:drawing>
          <wp:inline distT="0" distB="0" distL="0" distR="0" wp14:anchorId="01A8085B" wp14:editId="26554B20">
            <wp:extent cx="5727700" cy="6157278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15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7EE" w:rsidRDefault="00C467EE" w:rsidP="00345F84">
      <w:pPr>
        <w:rPr>
          <w:lang w:val="en-GB"/>
        </w:rPr>
      </w:pPr>
    </w:p>
    <w:p w:rsidR="003D4A7E" w:rsidRDefault="003D4A7E" w:rsidP="00345F84">
      <w:pPr>
        <w:rPr>
          <w:lang w:val="en-GB"/>
        </w:rPr>
      </w:pPr>
    </w:p>
    <w:p w:rsidR="003D4A7E" w:rsidRDefault="003D4A7E" w:rsidP="00345F84">
      <w:pPr>
        <w:rPr>
          <w:lang w:val="en-GB"/>
        </w:rPr>
      </w:pPr>
    </w:p>
    <w:p w:rsidR="003D4A7E" w:rsidRDefault="003D4A7E" w:rsidP="00345F84">
      <w:pPr>
        <w:rPr>
          <w:lang w:val="en-GB"/>
        </w:rPr>
      </w:pPr>
    </w:p>
    <w:p w:rsidR="003D4A7E" w:rsidRDefault="003D4A7E" w:rsidP="00345F84">
      <w:pPr>
        <w:rPr>
          <w:lang w:val="en-GB"/>
        </w:rPr>
      </w:pPr>
    </w:p>
    <w:p w:rsidR="00C467EE" w:rsidRDefault="00C467EE" w:rsidP="00345F84">
      <w:pPr>
        <w:rPr>
          <w:lang w:val="en-GB"/>
        </w:rPr>
      </w:pPr>
    </w:p>
    <w:p w:rsidR="003D4A7E" w:rsidRDefault="003D4A7E" w:rsidP="00345F84">
      <w:pPr>
        <w:rPr>
          <w:lang w:val="en-GB"/>
        </w:rPr>
      </w:pPr>
    </w:p>
    <w:p w:rsidR="003D4A7E" w:rsidRDefault="003D4A7E" w:rsidP="00345F84">
      <w:pPr>
        <w:rPr>
          <w:lang w:val="en-GB"/>
        </w:rPr>
      </w:pPr>
    </w:p>
    <w:p w:rsidR="00851B9A" w:rsidRDefault="00851B9A" w:rsidP="00345F84">
      <w:pPr>
        <w:rPr>
          <w:lang w:val="en-GB"/>
        </w:rPr>
      </w:pPr>
    </w:p>
    <w:p w:rsidR="003D4A7E" w:rsidRDefault="003D4A7E" w:rsidP="00345F84">
      <w:pPr>
        <w:rPr>
          <w:lang w:val="en-GB"/>
        </w:rPr>
      </w:pPr>
      <w:r>
        <w:rPr>
          <w:lang w:val="en-GB"/>
        </w:rPr>
        <w:lastRenderedPageBreak/>
        <w:t>Betaine monomer Iso1 (gas-phase)</w:t>
      </w:r>
      <w:r w:rsidRPr="00851B9A">
        <w:rPr>
          <w:noProof/>
          <w:lang w:val="en-GB"/>
        </w:rPr>
        <w:drawing>
          <wp:inline distT="0" distB="0" distL="0" distR="0" wp14:anchorId="0B68B1A5" wp14:editId="4A73BDF0">
            <wp:extent cx="5724525" cy="3823988"/>
            <wp:effectExtent l="0" t="0" r="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9"/>
                    <a:stretch/>
                  </pic:blipFill>
                  <pic:spPr bwMode="auto">
                    <a:xfrm>
                      <a:off x="0" y="0"/>
                      <a:ext cx="5727700" cy="382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A7E" w:rsidRDefault="003D4A7E" w:rsidP="00345F84">
      <w:pPr>
        <w:rPr>
          <w:lang w:val="en-GB"/>
        </w:rPr>
      </w:pPr>
    </w:p>
    <w:p w:rsidR="003D4A7E" w:rsidRDefault="003D4A7E" w:rsidP="00345F84">
      <w:pPr>
        <w:rPr>
          <w:lang w:val="en-GB"/>
        </w:rPr>
      </w:pPr>
      <w:r>
        <w:rPr>
          <w:lang w:val="en-GB"/>
        </w:rPr>
        <w:t>Betaine monomer Iso2 (gas-phase)</w:t>
      </w:r>
    </w:p>
    <w:p w:rsidR="00851B9A" w:rsidRDefault="00F26985" w:rsidP="00345F84">
      <w:pPr>
        <w:rPr>
          <w:lang w:val="en-GB"/>
        </w:rPr>
      </w:pPr>
      <w:r w:rsidRPr="00F26985">
        <w:rPr>
          <w:noProof/>
          <w:lang w:val="en-GB"/>
        </w:rPr>
        <w:drawing>
          <wp:inline distT="0" distB="0" distL="0" distR="0" wp14:anchorId="516B5A7D" wp14:editId="1E7B4FC2">
            <wp:extent cx="5724525" cy="3748725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6"/>
                    <a:stretch/>
                  </pic:blipFill>
                  <pic:spPr bwMode="auto">
                    <a:xfrm>
                      <a:off x="0" y="0"/>
                      <a:ext cx="5727700" cy="375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985" w:rsidRDefault="00F26985" w:rsidP="00345F84">
      <w:pPr>
        <w:rPr>
          <w:lang w:val="en-GB"/>
        </w:rPr>
      </w:pPr>
    </w:p>
    <w:p w:rsidR="003D4A7E" w:rsidRDefault="003D4A7E" w:rsidP="00345F84">
      <w:pPr>
        <w:rPr>
          <w:lang w:val="en-GB"/>
        </w:rPr>
      </w:pPr>
    </w:p>
    <w:p w:rsidR="00F26985" w:rsidRDefault="003D4A7E" w:rsidP="00345F84">
      <w:pPr>
        <w:rPr>
          <w:lang w:val="en-GB"/>
        </w:rPr>
      </w:pPr>
      <w:r>
        <w:rPr>
          <w:lang w:val="en-GB"/>
        </w:rPr>
        <w:lastRenderedPageBreak/>
        <w:t>Betaine monomer Iso1 (thf)</w:t>
      </w:r>
      <w:r w:rsidR="00FD20BE" w:rsidRPr="00FD20BE">
        <w:rPr>
          <w:noProof/>
          <w:lang w:val="en-GB"/>
        </w:rPr>
        <w:drawing>
          <wp:inline distT="0" distB="0" distL="0" distR="0" wp14:anchorId="7BAF7547" wp14:editId="153320A7">
            <wp:extent cx="5724525" cy="3733629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4"/>
                    <a:stretch/>
                  </pic:blipFill>
                  <pic:spPr bwMode="auto">
                    <a:xfrm>
                      <a:off x="0" y="0"/>
                      <a:ext cx="5727700" cy="373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0BE" w:rsidRDefault="00FD20BE" w:rsidP="00345F84">
      <w:pPr>
        <w:rPr>
          <w:lang w:val="en-GB"/>
        </w:rPr>
      </w:pPr>
    </w:p>
    <w:p w:rsidR="003D4A7E" w:rsidRDefault="003D4A7E" w:rsidP="00345F84">
      <w:pPr>
        <w:rPr>
          <w:lang w:val="en-GB"/>
        </w:rPr>
      </w:pPr>
      <w:r>
        <w:rPr>
          <w:lang w:val="en-GB"/>
        </w:rPr>
        <w:t>Betaine monomer Iso2 (thf)</w:t>
      </w:r>
    </w:p>
    <w:p w:rsidR="00FD20BE" w:rsidRDefault="00FD20BE" w:rsidP="00345F84">
      <w:pPr>
        <w:rPr>
          <w:lang w:val="en-GB"/>
        </w:rPr>
      </w:pPr>
      <w:r w:rsidRPr="00FD20BE">
        <w:rPr>
          <w:noProof/>
          <w:lang w:val="en-GB"/>
        </w:rPr>
        <w:drawing>
          <wp:inline distT="0" distB="0" distL="0" distR="0" wp14:anchorId="657863E2" wp14:editId="569CBE4D">
            <wp:extent cx="5721422" cy="366712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8"/>
                    <a:stretch/>
                  </pic:blipFill>
                  <pic:spPr bwMode="auto">
                    <a:xfrm>
                      <a:off x="0" y="0"/>
                      <a:ext cx="5727700" cy="367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0BE" w:rsidRDefault="00FD20BE" w:rsidP="00345F84">
      <w:pPr>
        <w:rPr>
          <w:lang w:val="en-GB"/>
        </w:rPr>
      </w:pPr>
    </w:p>
    <w:p w:rsidR="003D4A7E" w:rsidRDefault="003D4A7E" w:rsidP="00345F84">
      <w:pPr>
        <w:rPr>
          <w:lang w:val="en-GB"/>
        </w:rPr>
      </w:pPr>
    </w:p>
    <w:p w:rsidR="00FD20BE" w:rsidRDefault="003D4A7E" w:rsidP="00345F84">
      <w:pPr>
        <w:rPr>
          <w:lang w:val="en-GB"/>
        </w:rPr>
      </w:pPr>
      <w:r>
        <w:rPr>
          <w:lang w:val="en-GB"/>
        </w:rPr>
        <w:lastRenderedPageBreak/>
        <w:t>Betaine Dimer Iso1 (gas-phase)</w:t>
      </w:r>
      <w:r w:rsidR="004260F5" w:rsidRPr="004260F5">
        <w:rPr>
          <w:noProof/>
          <w:lang w:val="en-GB"/>
        </w:rPr>
        <w:drawing>
          <wp:inline distT="0" distB="0" distL="0" distR="0" wp14:anchorId="563D6AB6" wp14:editId="0D33A0B0">
            <wp:extent cx="5724525" cy="6625370"/>
            <wp:effectExtent l="0" t="0" r="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1"/>
                    <a:stretch/>
                  </pic:blipFill>
                  <pic:spPr bwMode="auto">
                    <a:xfrm>
                      <a:off x="0" y="0"/>
                      <a:ext cx="5727700" cy="66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0F5" w:rsidRDefault="004260F5" w:rsidP="00345F84">
      <w:pPr>
        <w:rPr>
          <w:lang w:val="en-GB"/>
        </w:rPr>
      </w:pPr>
    </w:p>
    <w:p w:rsidR="003D4A7E" w:rsidRDefault="003D4A7E" w:rsidP="00345F84">
      <w:pPr>
        <w:rPr>
          <w:lang w:val="en-GB"/>
        </w:rPr>
      </w:pPr>
    </w:p>
    <w:p w:rsidR="004260F5" w:rsidRDefault="003D4A7E" w:rsidP="00345F84">
      <w:pPr>
        <w:rPr>
          <w:lang w:val="en-GB"/>
        </w:rPr>
      </w:pPr>
      <w:r>
        <w:rPr>
          <w:lang w:val="en-GB"/>
        </w:rPr>
        <w:lastRenderedPageBreak/>
        <w:t>Betaine Dimer Iso2 (gas-phase)</w:t>
      </w:r>
      <w:r w:rsidRPr="00CF414D">
        <w:rPr>
          <w:noProof/>
          <w:lang w:val="en-GB"/>
        </w:rPr>
        <w:t xml:space="preserve"> </w:t>
      </w:r>
      <w:r w:rsidR="00CF414D" w:rsidRPr="00CF414D">
        <w:rPr>
          <w:noProof/>
          <w:lang w:val="en-GB"/>
        </w:rPr>
        <w:drawing>
          <wp:inline distT="0" distB="0" distL="0" distR="0" wp14:anchorId="10A827E1" wp14:editId="1E0E8F19">
            <wp:extent cx="5724422" cy="65913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9"/>
                    <a:stretch/>
                  </pic:blipFill>
                  <pic:spPr bwMode="auto">
                    <a:xfrm>
                      <a:off x="0" y="0"/>
                      <a:ext cx="5727700" cy="659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14D" w:rsidRDefault="00CF414D" w:rsidP="00345F84">
      <w:pPr>
        <w:rPr>
          <w:lang w:val="en-GB"/>
        </w:rPr>
      </w:pPr>
    </w:p>
    <w:p w:rsidR="003D4A7E" w:rsidRDefault="003D4A7E" w:rsidP="00345F84">
      <w:pPr>
        <w:rPr>
          <w:lang w:val="en-GB"/>
        </w:rPr>
      </w:pPr>
    </w:p>
    <w:p w:rsidR="00CF414D" w:rsidRDefault="003D4A7E" w:rsidP="00345F84">
      <w:pPr>
        <w:rPr>
          <w:lang w:val="en-GB"/>
        </w:rPr>
      </w:pPr>
      <w:r>
        <w:rPr>
          <w:lang w:val="en-GB"/>
        </w:rPr>
        <w:lastRenderedPageBreak/>
        <w:t>Betaine Dimer Iso1 (thf)</w:t>
      </w:r>
      <w:r w:rsidRPr="008D25D7">
        <w:rPr>
          <w:noProof/>
          <w:lang w:val="en-GB"/>
        </w:rPr>
        <w:t xml:space="preserve"> </w:t>
      </w:r>
      <w:r w:rsidR="008D25D7" w:rsidRPr="008D25D7">
        <w:rPr>
          <w:noProof/>
          <w:lang w:val="en-GB"/>
        </w:rPr>
        <w:drawing>
          <wp:inline distT="0" distB="0" distL="0" distR="0" wp14:anchorId="2F9479F1" wp14:editId="6E16CD71">
            <wp:extent cx="5724525" cy="6537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9"/>
                    <a:stretch/>
                  </pic:blipFill>
                  <pic:spPr bwMode="auto">
                    <a:xfrm>
                      <a:off x="0" y="0"/>
                      <a:ext cx="5727700" cy="654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5D7" w:rsidRDefault="008D25D7" w:rsidP="00345F84">
      <w:pPr>
        <w:rPr>
          <w:lang w:val="en-GB"/>
        </w:rPr>
      </w:pPr>
    </w:p>
    <w:p w:rsidR="003D4A7E" w:rsidRDefault="003D4A7E" w:rsidP="00345F84">
      <w:pPr>
        <w:rPr>
          <w:lang w:val="en-GB"/>
        </w:rPr>
      </w:pPr>
    </w:p>
    <w:p w:rsidR="008D25D7" w:rsidRDefault="003D4A7E" w:rsidP="00345F84">
      <w:pPr>
        <w:rPr>
          <w:lang w:val="en-GB"/>
        </w:rPr>
      </w:pPr>
      <w:r>
        <w:rPr>
          <w:lang w:val="en-GB"/>
        </w:rPr>
        <w:lastRenderedPageBreak/>
        <w:t>Betaine Dimer Iso2 (thf)</w:t>
      </w:r>
      <w:r w:rsidRPr="00A45D84">
        <w:rPr>
          <w:noProof/>
          <w:lang w:val="en-GB"/>
        </w:rPr>
        <w:t xml:space="preserve"> </w:t>
      </w:r>
      <w:r w:rsidR="00A45D84" w:rsidRPr="00A45D84">
        <w:rPr>
          <w:noProof/>
          <w:lang w:val="en-GB"/>
        </w:rPr>
        <w:drawing>
          <wp:inline distT="0" distB="0" distL="0" distR="0" wp14:anchorId="7BD45F69" wp14:editId="1D5D269F">
            <wp:extent cx="5724525" cy="64629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0"/>
                    <a:stretch/>
                  </pic:blipFill>
                  <pic:spPr bwMode="auto">
                    <a:xfrm>
                      <a:off x="0" y="0"/>
                      <a:ext cx="5727700" cy="64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BE9" w:rsidRDefault="005C2BE9" w:rsidP="00345F84">
      <w:pPr>
        <w:rPr>
          <w:lang w:val="en-GB"/>
        </w:rPr>
      </w:pPr>
    </w:p>
    <w:p w:rsidR="007A380A" w:rsidRDefault="007A380A" w:rsidP="00345F84">
      <w:pPr>
        <w:rPr>
          <w:lang w:val="en-GB"/>
        </w:rPr>
      </w:pPr>
    </w:p>
    <w:p w:rsidR="00ED0C96" w:rsidRDefault="00ED0C96" w:rsidP="00345F84">
      <w:pPr>
        <w:rPr>
          <w:lang w:val="en-GB"/>
        </w:rPr>
      </w:pPr>
    </w:p>
    <w:p w:rsidR="00ED0C96" w:rsidRPr="00302FF1" w:rsidRDefault="00ED0C96" w:rsidP="00345F84">
      <w:pPr>
        <w:rPr>
          <w:lang w:val="en-GB"/>
        </w:rPr>
      </w:pPr>
    </w:p>
    <w:p w:rsidR="006B22B8" w:rsidRPr="005457B6" w:rsidRDefault="006B22B8" w:rsidP="006B22B8">
      <w:pPr>
        <w:pStyle w:val="Heading2"/>
        <w:rPr>
          <w:rFonts w:eastAsiaTheme="majorEastAsia"/>
          <w:b w:val="0"/>
          <w:lang w:eastAsia="en-US"/>
        </w:rPr>
      </w:pPr>
      <w:bookmarkStart w:id="13" w:name="_Toc430874479"/>
      <w:r w:rsidRPr="005457B6">
        <w:rPr>
          <w:rFonts w:eastAsiaTheme="majorEastAsia"/>
          <w:lang w:eastAsia="en-US"/>
        </w:rPr>
        <w:lastRenderedPageBreak/>
        <w:t xml:space="preserve">Summary of </w:t>
      </w:r>
      <w:r w:rsidR="007E5ADE">
        <w:rPr>
          <w:rFonts w:eastAsiaTheme="majorEastAsia"/>
          <w:lang w:eastAsia="en-US"/>
        </w:rPr>
        <w:t xml:space="preserve">selected </w:t>
      </w:r>
      <w:r w:rsidRPr="005457B6">
        <w:rPr>
          <w:rFonts w:eastAsiaTheme="majorEastAsia"/>
          <w:lang w:eastAsia="en-US"/>
        </w:rPr>
        <w:t>NBO data for [1]</w:t>
      </w:r>
      <w:r w:rsidRPr="00DC02BC">
        <w:rPr>
          <w:rFonts w:eastAsiaTheme="majorEastAsia"/>
          <w:vertAlign w:val="subscript"/>
          <w:lang w:eastAsia="en-US"/>
        </w:rPr>
        <w:t>2</w:t>
      </w:r>
      <w:r w:rsidRPr="005457B6">
        <w:rPr>
          <w:rFonts w:eastAsiaTheme="majorEastAsia"/>
          <w:lang w:eastAsia="en-US"/>
        </w:rPr>
        <w:t xml:space="preserve"> and [2]</w:t>
      </w:r>
      <w:r w:rsidRPr="00DC02BC">
        <w:rPr>
          <w:rFonts w:eastAsiaTheme="majorEastAsia"/>
          <w:vertAlign w:val="subscript"/>
          <w:lang w:eastAsia="en-US"/>
        </w:rPr>
        <w:t>2</w:t>
      </w:r>
      <w:bookmarkEnd w:id="13"/>
    </w:p>
    <w:p w:rsidR="00226311" w:rsidRPr="00DC02BC" w:rsidRDefault="00226311" w:rsidP="00345F84">
      <w:pPr>
        <w:pStyle w:val="Heading3"/>
      </w:pPr>
      <w:r w:rsidRPr="00DC02BC">
        <w:t>[1]</w:t>
      </w:r>
      <w:r w:rsidRPr="00DC02BC">
        <w:rPr>
          <w:vertAlign w:val="subscript"/>
        </w:rPr>
        <w:t>2</w:t>
      </w:r>
      <w:r>
        <w:t xml:space="preserve"> isomer 1</w:t>
      </w:r>
    </w:p>
    <w:p w:rsidR="00226311" w:rsidRPr="00226311" w:rsidRDefault="00F72A4D" w:rsidP="00345F84">
      <w:r w:rsidRPr="00F72A4D">
        <w:rPr>
          <w:noProof/>
          <w:lang w:val="en-GB"/>
        </w:rPr>
        <w:drawing>
          <wp:inline distT="0" distB="0" distL="0" distR="0" wp14:anchorId="199F75C2" wp14:editId="15755EB5">
            <wp:extent cx="5727700" cy="2366818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36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2BC" w:rsidRPr="00DC02BC" w:rsidRDefault="00DC02BC" w:rsidP="00345F84">
      <w:pPr>
        <w:pStyle w:val="Heading3"/>
      </w:pPr>
      <w:r w:rsidRPr="00DC02BC">
        <w:t>[1]</w:t>
      </w:r>
      <w:r w:rsidRPr="00DC02BC">
        <w:rPr>
          <w:vertAlign w:val="subscript"/>
        </w:rPr>
        <w:t>2</w:t>
      </w:r>
      <w:r w:rsidRPr="00DC02BC">
        <w:t xml:space="preserve"> isomer 2</w:t>
      </w:r>
    </w:p>
    <w:p w:rsidR="00DC02BC" w:rsidRDefault="00DC02BC" w:rsidP="00345F84">
      <w:pPr>
        <w:rPr>
          <w:rFonts w:eastAsia="Times New Roman" w:cs="Arial"/>
          <w:highlight w:val="yellow"/>
        </w:rPr>
      </w:pPr>
      <w:r w:rsidRPr="00DC02BC">
        <w:rPr>
          <w:noProof/>
          <w:lang w:val="en-GB"/>
        </w:rPr>
        <w:drawing>
          <wp:inline distT="0" distB="0" distL="0" distR="0" wp14:anchorId="52BF0751" wp14:editId="058885CC">
            <wp:extent cx="5727700" cy="2028302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02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55C" w:rsidRDefault="008F755C" w:rsidP="00345F84">
      <w:pPr>
        <w:rPr>
          <w:highlight w:val="yellow"/>
        </w:rPr>
      </w:pPr>
    </w:p>
    <w:p w:rsidR="008F755C" w:rsidRDefault="008F755C" w:rsidP="008F755C">
      <w:pPr>
        <w:pStyle w:val="Body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Atom numbering as shown in figure </w:t>
      </w:r>
      <w:r w:rsidRPr="00D86050">
        <w:rPr>
          <w:rFonts w:ascii="Arial" w:eastAsia="Arial" w:hAnsi="Arial" w:cs="Arial"/>
        </w:rPr>
        <w:t>S7</w:t>
      </w:r>
    </w:p>
    <w:p w:rsidR="008F755C" w:rsidRDefault="008F755C" w:rsidP="00345F84">
      <w:pPr>
        <w:rPr>
          <w:highlight w:val="yellow"/>
        </w:rPr>
      </w:pPr>
    </w:p>
    <w:p w:rsidR="0044426F" w:rsidRPr="0061242F" w:rsidRDefault="0044426F" w:rsidP="00345F84">
      <w:pPr>
        <w:pStyle w:val="Heading3"/>
        <w:rPr>
          <w:rFonts w:eastAsia="Arial"/>
        </w:rPr>
      </w:pPr>
      <w:r>
        <w:rPr>
          <w:rFonts w:eastAsia="Arial"/>
        </w:rPr>
        <w:lastRenderedPageBreak/>
        <w:t>[2]</w:t>
      </w:r>
      <w:r w:rsidRPr="00534DBB">
        <w:rPr>
          <w:rFonts w:eastAsia="Arial"/>
          <w:vertAlign w:val="subscript"/>
        </w:rPr>
        <w:t>2</w:t>
      </w:r>
      <w:r w:rsidR="00C059FD">
        <w:rPr>
          <w:rFonts w:eastAsia="Arial"/>
        </w:rPr>
        <w:t xml:space="preserve"> isomer1</w:t>
      </w:r>
    </w:p>
    <w:p w:rsidR="0061242F" w:rsidRDefault="00903D7E" w:rsidP="00345F84">
      <w:pPr>
        <w:pStyle w:val="Heading3"/>
        <w:rPr>
          <w:rFonts w:eastAsia="Arial"/>
        </w:rPr>
      </w:pPr>
      <w:r w:rsidRPr="00903D7E">
        <w:rPr>
          <w:rFonts w:eastAsia="Arial"/>
          <w:noProof/>
          <w:lang w:val="en-GB"/>
        </w:rPr>
        <w:drawing>
          <wp:inline distT="0" distB="0" distL="0" distR="0" wp14:anchorId="61818EA4" wp14:editId="424A17DF">
            <wp:extent cx="5727700" cy="1954316"/>
            <wp:effectExtent l="0" t="0" r="635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95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2B8" w:rsidRPr="0061242F" w:rsidRDefault="001F770A" w:rsidP="00345F84">
      <w:pPr>
        <w:pStyle w:val="Heading3"/>
        <w:rPr>
          <w:rFonts w:eastAsia="Arial"/>
        </w:rPr>
      </w:pPr>
      <w:r>
        <w:rPr>
          <w:rFonts w:eastAsia="Arial"/>
        </w:rPr>
        <w:t>[2]</w:t>
      </w:r>
      <w:r w:rsidRPr="00534DBB">
        <w:rPr>
          <w:rFonts w:eastAsia="Arial"/>
          <w:vertAlign w:val="subscript"/>
        </w:rPr>
        <w:t>2</w:t>
      </w:r>
      <w:r w:rsidR="0061242F">
        <w:rPr>
          <w:rFonts w:eastAsia="Arial"/>
        </w:rPr>
        <w:t xml:space="preserve"> isomer2</w:t>
      </w:r>
    </w:p>
    <w:p w:rsidR="001F770A" w:rsidRDefault="00C3398B" w:rsidP="006B22B8">
      <w:pPr>
        <w:pStyle w:val="Body"/>
        <w:rPr>
          <w:rFonts w:ascii="Arial" w:eastAsia="Arial" w:hAnsi="Arial" w:cs="Arial"/>
        </w:rPr>
      </w:pPr>
      <w:r w:rsidRPr="00C3398B">
        <w:rPr>
          <w:noProof/>
          <w:lang w:val="en-GB"/>
        </w:rPr>
        <w:drawing>
          <wp:inline distT="0" distB="0" distL="0" distR="0" wp14:anchorId="2F82AE3D" wp14:editId="43632709">
            <wp:extent cx="5727700" cy="1955621"/>
            <wp:effectExtent l="0" t="0" r="635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95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CE7" w:rsidRDefault="00C3398B">
      <w:pPr>
        <w:pStyle w:val="Body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Atom numbering as shown in figure </w:t>
      </w:r>
      <w:r w:rsidRPr="00D86050">
        <w:rPr>
          <w:rFonts w:ascii="Arial" w:eastAsia="Arial" w:hAnsi="Arial" w:cs="Arial"/>
        </w:rPr>
        <w:t>S</w:t>
      </w:r>
      <w:r w:rsidR="00D86050" w:rsidRPr="00D86050">
        <w:rPr>
          <w:rFonts w:ascii="Arial" w:eastAsia="Arial" w:hAnsi="Arial" w:cs="Arial"/>
        </w:rPr>
        <w:t>7</w:t>
      </w:r>
    </w:p>
    <w:p w:rsidR="00E55CE7" w:rsidRDefault="00E55CE7">
      <w:pPr>
        <w:pStyle w:val="Body"/>
        <w:rPr>
          <w:rFonts w:ascii="Arial" w:eastAsia="Arial" w:hAnsi="Arial" w:cs="Arial"/>
        </w:rPr>
      </w:pPr>
    </w:p>
    <w:p w:rsidR="00E55CE7" w:rsidRDefault="00E55CE7">
      <w:pPr>
        <w:pStyle w:val="Body"/>
        <w:rPr>
          <w:rFonts w:ascii="Arial" w:eastAsia="Arial" w:hAnsi="Arial" w:cs="Arial"/>
        </w:rPr>
      </w:pPr>
    </w:p>
    <w:p w:rsidR="00E55CE7" w:rsidRDefault="00E55CE7">
      <w:pPr>
        <w:pStyle w:val="Body"/>
        <w:rPr>
          <w:rFonts w:ascii="Arial" w:eastAsia="Arial" w:hAnsi="Arial" w:cs="Arial"/>
        </w:rPr>
      </w:pPr>
    </w:p>
    <w:p w:rsidR="00E55CE7" w:rsidRDefault="00D8553E">
      <w:pPr>
        <w:pStyle w:val="Body"/>
      </w:pPr>
      <w:r>
        <w:br w:type="page"/>
      </w:r>
    </w:p>
    <w:p w:rsidR="00E55CE7" w:rsidRDefault="00D8553E">
      <w:pPr>
        <w:pStyle w:val="Heading"/>
        <w:rPr>
          <w:vertAlign w:val="subscript"/>
        </w:rPr>
      </w:pPr>
      <w:bookmarkStart w:id="14" w:name="_Toc430874480"/>
      <w:r>
        <w:rPr>
          <w:rFonts w:eastAsia="Arial Unicode MS" w:hAnsi="Arial Unicode MS" w:cs="Arial Unicode MS"/>
          <w:lang w:val="en-US"/>
        </w:rPr>
        <w:lastRenderedPageBreak/>
        <w:t>Op</w:t>
      </w:r>
      <w:r w:rsidR="00D80C1A">
        <w:rPr>
          <w:rFonts w:eastAsia="Arial Unicode MS" w:hAnsi="Arial Unicode MS" w:cs="Arial Unicode MS"/>
          <w:lang w:val="en-US"/>
        </w:rPr>
        <w:t>timised structures of norharman</w:t>
      </w:r>
      <w:r>
        <w:rPr>
          <w:rFonts w:eastAsia="Arial Unicode MS" w:hAnsi="Arial Unicode MS" w:cs="Arial Unicode MS"/>
          <w:lang w:val="en-US"/>
        </w:rPr>
        <w:t xml:space="preserve"> </w:t>
      </w:r>
      <w:r w:rsidR="006C041B">
        <w:rPr>
          <w:rFonts w:eastAsia="Arial Unicode MS" w:hAnsi="Arial Unicode MS" w:cs="Arial Unicode MS"/>
          <w:lang w:val="en-US"/>
        </w:rPr>
        <w:t xml:space="preserve">(1) </w:t>
      </w:r>
      <w:r>
        <w:rPr>
          <w:rFonts w:eastAsia="Arial Unicode MS" w:hAnsi="Arial Unicode MS" w:cs="Arial Unicode MS"/>
          <w:lang w:val="en-US"/>
        </w:rPr>
        <w:t xml:space="preserve">and </w:t>
      </w:r>
      <w:r w:rsidR="003D4A7E">
        <w:rPr>
          <w:rFonts w:eastAsia="Arial Unicode MS" w:hAnsi="Arial Unicode MS" w:cs="Arial Unicode MS"/>
          <w:lang w:val="en-US"/>
        </w:rPr>
        <w:t>BETAINE</w:t>
      </w:r>
      <w:r>
        <w:rPr>
          <w:rFonts w:eastAsia="Arial Unicode MS" w:hAnsi="Arial Unicode MS" w:cs="Arial Unicode MS"/>
          <w:lang w:val="en-US"/>
        </w:rPr>
        <w:t xml:space="preserve"> </w:t>
      </w:r>
      <w:r w:rsidR="006C041B">
        <w:rPr>
          <w:rFonts w:eastAsia="Arial Unicode MS" w:hAnsi="Arial Unicode MS" w:cs="Arial Unicode MS"/>
          <w:lang w:val="en-US"/>
        </w:rPr>
        <w:t xml:space="preserve">(2) </w:t>
      </w:r>
      <w:r>
        <w:rPr>
          <w:rFonts w:eastAsia="Arial Unicode MS" w:hAnsi="Arial Unicode MS" w:cs="Arial Unicode MS"/>
          <w:lang w:val="en-US"/>
        </w:rPr>
        <w:t>complexes with CH</w:t>
      </w:r>
      <w:r>
        <w:rPr>
          <w:rFonts w:eastAsia="Arial Unicode MS" w:hAnsi="Arial Unicode MS" w:cs="Arial Unicode MS"/>
          <w:vertAlign w:val="subscript"/>
        </w:rPr>
        <w:t>2</w:t>
      </w:r>
      <w:r>
        <w:rPr>
          <w:rFonts w:eastAsia="Arial Unicode MS" w:hAnsi="Arial Unicode MS" w:cs="Arial Unicode MS"/>
        </w:rPr>
        <w:t>Cl</w:t>
      </w:r>
      <w:r>
        <w:rPr>
          <w:rFonts w:eastAsia="Arial Unicode MS" w:hAnsi="Arial Unicode MS" w:cs="Arial Unicode MS"/>
          <w:vertAlign w:val="subscript"/>
        </w:rPr>
        <w:t>2</w:t>
      </w:r>
      <w:bookmarkEnd w:id="14"/>
    </w:p>
    <w:p w:rsidR="00E55CE7" w:rsidRDefault="00E55CE7">
      <w:pPr>
        <w:pStyle w:val="Body"/>
        <w:spacing w:line="360" w:lineRule="auto"/>
        <w:jc w:val="center"/>
        <w:rPr>
          <w:rFonts w:ascii="Arial" w:eastAsia="Arial" w:hAnsi="Arial" w:cs="Arial"/>
        </w:rPr>
      </w:pPr>
    </w:p>
    <w:p w:rsidR="00E55CE7" w:rsidRDefault="00D8553E">
      <w:pPr>
        <w:pStyle w:val="Body"/>
        <w:spacing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en-GB"/>
        </w:rPr>
        <w:drawing>
          <wp:inline distT="0" distB="0" distL="0" distR="0" wp14:anchorId="4DDD6C0B" wp14:editId="4286D1CA">
            <wp:extent cx="2495550" cy="3781425"/>
            <wp:effectExtent l="0" t="0" r="0" b="0"/>
            <wp:docPr id="1073741838" name="officeArt object" descr="fig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14.jpg" descr="fig5"/>
                    <pic:cNvPicPr/>
                  </pic:nvPicPr>
                  <pic:blipFill>
                    <a:blip r:embed="rId5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7814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55CE7" w:rsidRDefault="00D8553E">
      <w:pPr>
        <w:pStyle w:val="Body"/>
        <w:spacing w:line="360" w:lineRule="auto"/>
        <w:rPr>
          <w:rFonts w:ascii="Arial" w:eastAsia="Arial" w:hAnsi="Arial" w:cs="Arial"/>
        </w:rPr>
      </w:pPr>
      <w:r>
        <w:rPr>
          <w:rFonts w:ascii="Arial"/>
        </w:rPr>
        <w:t>Fig. S</w:t>
      </w:r>
      <w:r w:rsidR="00654625">
        <w:rPr>
          <w:rFonts w:ascii="Arial"/>
        </w:rPr>
        <w:t>8</w:t>
      </w:r>
      <w:r>
        <w:rPr>
          <w:rFonts w:ascii="Arial"/>
        </w:rPr>
        <w:t xml:space="preserve">. Optimised structures of </w:t>
      </w:r>
      <w:r>
        <w:rPr>
          <w:rFonts w:ascii="Arial"/>
          <w:b/>
          <w:bCs/>
        </w:rPr>
        <w:t>1</w:t>
      </w:r>
      <w:r>
        <w:rPr>
          <w:rFonts w:ascii="Arial"/>
        </w:rPr>
        <w:t>.CH</w:t>
      </w:r>
      <w:r>
        <w:rPr>
          <w:rFonts w:ascii="Arial"/>
          <w:vertAlign w:val="subscript"/>
        </w:rPr>
        <w:t>2</w:t>
      </w:r>
      <w:r>
        <w:rPr>
          <w:rFonts w:ascii="Arial"/>
        </w:rPr>
        <w:t>Cl</w:t>
      </w:r>
      <w:r>
        <w:rPr>
          <w:rFonts w:ascii="Arial"/>
          <w:vertAlign w:val="subscript"/>
        </w:rPr>
        <w:t>2</w:t>
      </w:r>
      <w:r>
        <w:rPr>
          <w:rFonts w:ascii="Arial"/>
        </w:rPr>
        <w:t xml:space="preserve"> and </w:t>
      </w:r>
      <w:r>
        <w:rPr>
          <w:rFonts w:ascii="Arial"/>
          <w:b/>
          <w:bCs/>
        </w:rPr>
        <w:t>2</w:t>
      </w:r>
      <w:r>
        <w:rPr>
          <w:rFonts w:ascii="Arial"/>
        </w:rPr>
        <w:t>.CH</w:t>
      </w:r>
      <w:r>
        <w:rPr>
          <w:rFonts w:ascii="Arial"/>
          <w:vertAlign w:val="subscript"/>
        </w:rPr>
        <w:t>2</w:t>
      </w:r>
      <w:r>
        <w:rPr>
          <w:rFonts w:ascii="Arial"/>
        </w:rPr>
        <w:t>Cl</w:t>
      </w:r>
      <w:r>
        <w:rPr>
          <w:rFonts w:ascii="Arial"/>
          <w:vertAlign w:val="subscript"/>
        </w:rPr>
        <w:t>2</w:t>
      </w:r>
      <w:r>
        <w:rPr>
          <w:rFonts w:ascii="Arial"/>
        </w:rPr>
        <w:t xml:space="preserve"> (at the (RI-)PBE0/def2-TZVPP level), where each substrate forms two hydrogen bonding interactions (C-H</w:t>
      </w:r>
      <w:r>
        <w:rPr>
          <w:rFonts w:hAnsi="Arial"/>
        </w:rPr>
        <w:t>…</w:t>
      </w:r>
      <w:r>
        <w:rPr>
          <w:rFonts w:ascii="Arial"/>
        </w:rPr>
        <w:t>N and C-H</w:t>
      </w:r>
      <w:r>
        <w:rPr>
          <w:rFonts w:hAnsi="Arial"/>
        </w:rPr>
        <w:t>…</w:t>
      </w:r>
      <w:r>
        <w:rPr>
          <w:rFonts w:ascii="Arial"/>
        </w:rPr>
        <w:t>Cl) to a molecule of CH</w:t>
      </w:r>
      <w:r>
        <w:rPr>
          <w:rFonts w:ascii="Arial"/>
          <w:vertAlign w:val="subscript"/>
        </w:rPr>
        <w:t>2</w:t>
      </w:r>
      <w:r>
        <w:rPr>
          <w:rFonts w:ascii="Arial"/>
        </w:rPr>
        <w:t>Cl</w:t>
      </w:r>
      <w:r>
        <w:rPr>
          <w:rFonts w:ascii="Arial"/>
          <w:vertAlign w:val="subscript"/>
        </w:rPr>
        <w:t>2</w:t>
      </w:r>
      <w:r>
        <w:rPr>
          <w:rFonts w:ascii="Arial"/>
        </w:rPr>
        <w:t xml:space="preserve"> to form a 7-membered ring structure. The C-H</w:t>
      </w:r>
      <w:r>
        <w:rPr>
          <w:rFonts w:hAnsi="Arial"/>
        </w:rPr>
        <w:t>…</w:t>
      </w:r>
      <w:r>
        <w:rPr>
          <w:rFonts w:ascii="Arial"/>
        </w:rPr>
        <w:t xml:space="preserve">N bonds in these structures (3.25 and 3.23 </w:t>
      </w:r>
      <w:r>
        <w:rPr>
          <w:rFonts w:hAnsi="Arial"/>
        </w:rPr>
        <w:t>Å</w:t>
      </w:r>
      <w:r>
        <w:rPr>
          <w:rFonts w:hAnsi="Arial"/>
        </w:rPr>
        <w:t xml:space="preserve"> </w:t>
      </w:r>
      <w:r>
        <w:rPr>
          <w:rFonts w:ascii="Arial"/>
        </w:rPr>
        <w:t>for the C-N distances respectively) are significantly shorter than those found in [</w:t>
      </w:r>
      <w:r>
        <w:rPr>
          <w:rFonts w:ascii="Arial"/>
          <w:b/>
          <w:bCs/>
        </w:rPr>
        <w:t>1</w:t>
      </w:r>
      <w:r>
        <w:rPr>
          <w:rFonts w:ascii="Arial"/>
        </w:rPr>
        <w:t>]</w:t>
      </w:r>
      <w:r>
        <w:rPr>
          <w:rFonts w:ascii="Arial"/>
          <w:vertAlign w:val="subscript"/>
        </w:rPr>
        <w:t>2</w:t>
      </w:r>
      <w:r>
        <w:rPr>
          <w:rFonts w:ascii="Arial"/>
        </w:rPr>
        <w:t xml:space="preserve"> and [</w:t>
      </w:r>
      <w:r>
        <w:rPr>
          <w:rFonts w:ascii="Arial"/>
          <w:b/>
          <w:bCs/>
        </w:rPr>
        <w:t>2</w:t>
      </w:r>
      <w:r>
        <w:rPr>
          <w:rFonts w:ascii="Arial"/>
        </w:rPr>
        <w:t>]</w:t>
      </w:r>
      <w:r>
        <w:rPr>
          <w:rFonts w:ascii="Arial"/>
          <w:vertAlign w:val="subscript"/>
        </w:rPr>
        <w:t>2</w:t>
      </w:r>
      <w:r>
        <w:rPr>
          <w:rFonts w:ascii="Arial"/>
        </w:rPr>
        <w:t xml:space="preserve"> (3.40 and 3.46 </w:t>
      </w:r>
      <w:r>
        <w:rPr>
          <w:rFonts w:hAnsi="Arial"/>
        </w:rPr>
        <w:t>Å</w:t>
      </w:r>
      <w:r>
        <w:rPr>
          <w:rFonts w:hAnsi="Arial"/>
        </w:rPr>
        <w:t xml:space="preserve"> </w:t>
      </w:r>
      <w:r>
        <w:rPr>
          <w:rFonts w:ascii="Arial"/>
        </w:rPr>
        <w:t xml:space="preserve">at the same level of theory). This suggests a relatively strong interaction that is potentially sufficient to inhibit dimerisation, which is consistent with the experimental observation that the NMR of </w:t>
      </w:r>
      <w:r>
        <w:rPr>
          <w:rFonts w:ascii="Arial"/>
          <w:b/>
          <w:bCs/>
        </w:rPr>
        <w:t>1</w:t>
      </w:r>
      <w:r>
        <w:rPr>
          <w:rFonts w:ascii="Arial"/>
        </w:rPr>
        <w:t xml:space="preserve"> and </w:t>
      </w:r>
      <w:r>
        <w:rPr>
          <w:rFonts w:ascii="Arial"/>
          <w:b/>
          <w:bCs/>
        </w:rPr>
        <w:t>2</w:t>
      </w:r>
      <w:r>
        <w:rPr>
          <w:rFonts w:ascii="Arial"/>
        </w:rPr>
        <w:t xml:space="preserve"> in </w:t>
      </w:r>
      <w:r w:rsidR="00836920">
        <w:rPr>
          <w:rFonts w:ascii="Arial"/>
        </w:rPr>
        <w:t>dcm-d</w:t>
      </w:r>
      <w:r w:rsidR="00836920">
        <w:rPr>
          <w:rFonts w:ascii="Arial"/>
          <w:vertAlign w:val="subscript"/>
        </w:rPr>
        <w:t xml:space="preserve">2 </w:t>
      </w:r>
      <w:r>
        <w:rPr>
          <w:rFonts w:ascii="Arial"/>
        </w:rPr>
        <w:t>is temperature insensitive.</w:t>
      </w:r>
    </w:p>
    <w:p w:rsidR="00E55CE7" w:rsidRDefault="00E55CE7">
      <w:pPr>
        <w:pStyle w:val="Body"/>
        <w:spacing w:line="360" w:lineRule="auto"/>
        <w:rPr>
          <w:rFonts w:ascii="Arial" w:eastAsia="Arial" w:hAnsi="Arial" w:cs="Arial"/>
        </w:rPr>
      </w:pPr>
    </w:p>
    <w:p w:rsidR="00E55CE7" w:rsidRDefault="00D8553E">
      <w:pPr>
        <w:pStyle w:val="Body"/>
      </w:pPr>
      <w:r>
        <w:rPr>
          <w:rFonts w:ascii="Arial" w:eastAsia="Arial" w:hAnsi="Arial" w:cs="Arial"/>
          <w:b/>
          <w:bCs/>
        </w:rPr>
        <w:br w:type="page"/>
      </w:r>
    </w:p>
    <w:p w:rsidR="00E55CE7" w:rsidRDefault="00E55CE7">
      <w:pPr>
        <w:pStyle w:val="Body"/>
        <w:rPr>
          <w:rFonts w:ascii="Arial" w:eastAsia="Arial" w:hAnsi="Arial" w:cs="Arial"/>
          <w:b/>
          <w:bCs/>
        </w:rPr>
      </w:pPr>
    </w:p>
    <w:p w:rsidR="00E55CE7" w:rsidRDefault="00D8553E">
      <w:pPr>
        <w:pStyle w:val="Heading"/>
      </w:pPr>
      <w:bookmarkStart w:id="15" w:name="_Toc430874481"/>
      <w:r>
        <w:rPr>
          <w:rFonts w:eastAsia="Arial Unicode MS" w:hAnsi="Arial Unicode MS" w:cs="Arial Unicode MS"/>
          <w:lang w:val="en-US"/>
        </w:rPr>
        <w:t>Energies, optimised structures and vibrational frequencies for dichloromethane complexes</w:t>
      </w:r>
      <w:bookmarkEnd w:id="15"/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E55CE7" w:rsidRDefault="00D80C1A">
      <w:pPr>
        <w:pStyle w:val="Heading2"/>
        <w:rPr>
          <w:vertAlign w:val="subscript"/>
        </w:rPr>
      </w:pPr>
      <w:bookmarkStart w:id="16" w:name="_Toc430874482"/>
      <w:r>
        <w:rPr>
          <w:rFonts w:eastAsia="Arial Unicode MS" w:hAnsi="Arial Unicode MS" w:cs="Arial Unicode MS"/>
        </w:rPr>
        <w:t>Norharman</w:t>
      </w:r>
      <w:r w:rsidR="00D8553E">
        <w:rPr>
          <w:rFonts w:eastAsia="Arial Unicode MS" w:hAnsi="Arial Unicode MS" w:cs="Arial Unicode MS"/>
        </w:rPr>
        <w:t xml:space="preserve"> Iso1.CH</w:t>
      </w:r>
      <w:r w:rsidR="00D8553E">
        <w:rPr>
          <w:rFonts w:eastAsia="Arial Unicode MS" w:hAnsi="Arial Unicode MS" w:cs="Arial Unicode MS"/>
          <w:vertAlign w:val="subscript"/>
        </w:rPr>
        <w:t>2</w:t>
      </w:r>
      <w:r w:rsidR="00D8553E">
        <w:rPr>
          <w:rFonts w:eastAsia="Arial Unicode MS" w:hAnsi="Arial Unicode MS" w:cs="Arial Unicode MS"/>
        </w:rPr>
        <w:t>Cl</w:t>
      </w:r>
      <w:r w:rsidR="00D8553E">
        <w:rPr>
          <w:rFonts w:eastAsia="Arial Unicode MS" w:hAnsi="Arial Unicode MS" w:cs="Arial Unicode MS"/>
          <w:vertAlign w:val="subscript"/>
        </w:rPr>
        <w:t>2</w:t>
      </w:r>
      <w:bookmarkEnd w:id="16"/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  <w:shd w:val="clear" w:color="auto" w:fill="FFFF00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bp86 energy (au): -1610.4585694500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Zero point energy (au): 0.2719714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Entropy (kJ mol^-1): 0.62860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Chemical potential (kJ mol^-1): 578.55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  <w:lang w:val="nl-NL"/>
        </w:rPr>
        <w:t xml:space="preserve">XYZ coordinates: 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35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C         -2.38520        3.25216       -0.09388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C         -1.05073        2.85340       -0.15712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C         -0.74641        1.47263       -0.05590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C         -1.80731        0.48869        0.10933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C         -3.15827        0.92538        0.17210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C         -3.42612        2.28959        0.07031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C          0.45733        0.70457       -0.07145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N         -1.34364       -0.80069        0.19067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H         -3.96754        0.18930        0.30290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H         -4.47140        2.63969        0.11859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C          1.83744        0.95021       -0.18955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C          0.00176       -0.68288        0.08555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C          0.95333       -1.70966        0.11514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H          2.24354        1.96714       -0.31200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C          2.72608       -0.12194       -0.15046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N          2.27878       -1.41898       -0.00004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H          3.81460        0.00138       -0.23474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H          0.66548       -2.76540        0.23270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C          3.27347       -2.53815        0.03729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H         -2.64497        4.32087       -0.16963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H         -0.24860        3.60071       -0.28266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C          3.22791       -3.27194        1.38557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H          4.25970       -2.03773       -0.05408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C          3.09282       -3.47429       -1.16667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H          2.26898       -3.81605        1.52663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H          3.35642       -2.56259        2.23100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H          4.05026       -4.01863        1.43138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H          2.12610       -4.02079       -1.11976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H          3.90903       -4.22912       -1.17870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H          3.13005       -2.90854       -2.12235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H         -3.15435       -4.14404       -0.19940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C         -2.47116       -3.81936        0.60653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H         -2.14938       -2.75471        0.49412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Cl        -0.99574       -4.86778        0.47984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Cl        -3.31825       -4.01244        2.16677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Vibrational Spectrum (first 50 lines): 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>#  mode     symmetry     wave number   IR intensity    selection rules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lastRenderedPageBreak/>
        <w:t>#                         cm**(-1)        km/mol         IR     RAMAN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 1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 2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 3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 4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 5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 6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 7        a               7.36         0.73634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 8        a              25.99         0.12019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 9        a              35.91         1.99433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10        a              39.37         0.31542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11        a              56.20         0.58491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12        a              60.89         0.49302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13        a              73.94         0.14874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14        a             133.80         1.58234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15        a             145.62         0.12294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16        a             148.09         0.28304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17        a             172.53        19.46968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18        a             223.93         6.03242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19        a             236.56         0.22387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20        a             263.42         0.01106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21        a             269.70         2.42767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22        a             277.80         0.16782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23        a             311.93         0.27300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24        a             315.92         2.07723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25        a             390.36         1.23221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26        a             415.16         5.97354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27        a             443.83         2.26560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28        a             462.02         4.86516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29        a             484.07         0.30295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30        a             534.82         0.54153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31        a             558.52         0.13578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32        a             564.42         1.47316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33        a             578.92         2.00987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34        a             622.52         7.06570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35        a             648.81        10.07579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36        a             654.47        47.71684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37        a             704.66        99.77567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38        a             716.21         7.45185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39        a             721.72         9.64977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40        a             729.91        55.08707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41        a             746.35         2.66081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42        a             762.98         6.16116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43        a             786.19         0.41339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44        a             852.90         0.61018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45        a             862.96         5.21771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46        a             866.11        14.12542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47        a             878.21         1.55365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48        a             899.28         1.63354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  <w:szCs w:val="20"/>
        </w:rPr>
        <w:t xml:space="preserve">    49        a             911.93         1.50913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  <w:shd w:val="clear" w:color="auto" w:fill="FFFF00"/>
        </w:rPr>
      </w:pPr>
      <w:r>
        <w:rPr>
          <w:rFonts w:ascii="Arial"/>
          <w:sz w:val="20"/>
          <w:szCs w:val="20"/>
        </w:rPr>
        <w:t xml:space="preserve">    50        a             916.81         0.40062       YES     YES</w:t>
      </w:r>
    </w:p>
    <w:p w:rsidR="00C861AA" w:rsidRDefault="00D8553E" w:rsidP="00C861AA">
      <w:pPr>
        <w:pStyle w:val="Body"/>
        <w:spacing w:after="0" w:line="240" w:lineRule="auto"/>
        <w:rPr>
          <w:rFonts w:ascii="Arial"/>
        </w:rPr>
      </w:pPr>
      <w:r>
        <w:rPr>
          <w:rFonts w:ascii="Arial" w:eastAsia="Arial" w:hAnsi="Arial" w:cs="Arial"/>
          <w:sz w:val="20"/>
          <w:szCs w:val="20"/>
          <w:shd w:val="clear" w:color="auto" w:fill="FFFF00"/>
        </w:rPr>
        <w:br/>
      </w:r>
      <w:r w:rsidR="00C861AA">
        <w:rPr>
          <w:rFonts w:ascii="Arial"/>
        </w:rPr>
        <w:t xml:space="preserve">pbe0_def2-tzvpp energy (au): </w:t>
      </w:r>
      <w:r w:rsidR="00940873" w:rsidRPr="00940873">
        <w:rPr>
          <w:rFonts w:ascii="Arial"/>
        </w:rPr>
        <w:t>-1610.2951601390</w:t>
      </w:r>
    </w:p>
    <w:p w:rsidR="00940873" w:rsidRDefault="00940873" w:rsidP="00C861AA">
      <w:pPr>
        <w:pStyle w:val="Body"/>
        <w:spacing w:after="0" w:line="240" w:lineRule="auto"/>
        <w:rPr>
          <w:rFonts w:ascii="Arial" w:eastAsia="Arial" w:hAnsi="Arial" w:cs="Arial"/>
        </w:rPr>
      </w:pPr>
    </w:p>
    <w:p w:rsidR="00C861AA" w:rsidRDefault="00C861AA" w:rsidP="00C861AA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Zero point energy (au): </w:t>
      </w:r>
      <w:r w:rsidRPr="00C861AA">
        <w:rPr>
          <w:rFonts w:ascii="Arial"/>
        </w:rPr>
        <w:t>-1610.2951601390</w:t>
      </w:r>
    </w:p>
    <w:p w:rsidR="00C861AA" w:rsidRDefault="00C861AA" w:rsidP="00C861AA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Entropy (kJ mol^-1): </w:t>
      </w:r>
      <w:r w:rsidRPr="00C861AA">
        <w:rPr>
          <w:rFonts w:ascii="Arial"/>
        </w:rPr>
        <w:t>0.63956</w:t>
      </w:r>
    </w:p>
    <w:p w:rsidR="00C861AA" w:rsidRDefault="00C861AA" w:rsidP="00C861AA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Chemical potential (kJ mol^-1): </w:t>
      </w:r>
      <w:r w:rsidRPr="00C861AA">
        <w:rPr>
          <w:rFonts w:ascii="Arial"/>
        </w:rPr>
        <w:t>597.58</w:t>
      </w:r>
    </w:p>
    <w:p w:rsidR="00C861AA" w:rsidRDefault="00C861AA" w:rsidP="00C861AA">
      <w:pPr>
        <w:pStyle w:val="Body"/>
        <w:spacing w:after="0" w:line="240" w:lineRule="auto"/>
        <w:rPr>
          <w:rFonts w:ascii="Arial" w:eastAsia="Arial" w:hAnsi="Arial" w:cs="Arial"/>
        </w:rPr>
      </w:pPr>
    </w:p>
    <w:p w:rsidR="00C861AA" w:rsidRDefault="00C861AA" w:rsidP="00C861AA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  <w:lang w:val="nl-NL"/>
        </w:rPr>
        <w:t xml:space="preserve">XYZ coordinates: </w:t>
      </w:r>
    </w:p>
    <w:p w:rsidR="00C861AA" w:rsidRPr="00C861AA" w:rsidRDefault="00C861AA" w:rsidP="00C861AA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C861AA">
        <w:rPr>
          <w:rFonts w:ascii="Arial" w:eastAsia="Arial" w:hAnsi="Arial" w:cs="Arial"/>
          <w:sz w:val="20"/>
          <w:szCs w:val="20"/>
        </w:rPr>
        <w:t>35</w:t>
      </w:r>
    </w:p>
    <w:p w:rsidR="00C861AA" w:rsidRPr="00C861AA" w:rsidRDefault="00C861AA" w:rsidP="00C861AA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</w:p>
    <w:p w:rsidR="00C861AA" w:rsidRPr="00C861AA" w:rsidRDefault="00C861AA" w:rsidP="00C861AA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C861AA">
        <w:rPr>
          <w:rFonts w:ascii="Arial" w:eastAsia="Arial" w:hAnsi="Arial" w:cs="Arial"/>
          <w:sz w:val="20"/>
          <w:szCs w:val="20"/>
        </w:rPr>
        <w:t>C         -2.34234        3.19602       -0.09400</w:t>
      </w:r>
    </w:p>
    <w:p w:rsidR="00C861AA" w:rsidRPr="00C861AA" w:rsidRDefault="00C861AA" w:rsidP="00C861AA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C861AA">
        <w:rPr>
          <w:rFonts w:ascii="Arial" w:eastAsia="Arial" w:hAnsi="Arial" w:cs="Arial"/>
          <w:sz w:val="20"/>
          <w:szCs w:val="20"/>
        </w:rPr>
        <w:t>C         -1.02773        2.80348       -0.14029</w:t>
      </w:r>
    </w:p>
    <w:p w:rsidR="00C861AA" w:rsidRPr="00C861AA" w:rsidRDefault="00C861AA" w:rsidP="00C861AA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C861AA">
        <w:rPr>
          <w:rFonts w:ascii="Arial" w:eastAsia="Arial" w:hAnsi="Arial" w:cs="Arial"/>
          <w:sz w:val="20"/>
          <w:szCs w:val="20"/>
        </w:rPr>
        <w:t>C         -0.73097        1.43566       -0.05679</w:t>
      </w:r>
    </w:p>
    <w:p w:rsidR="00C861AA" w:rsidRPr="00C861AA" w:rsidRDefault="00C861AA" w:rsidP="00C861AA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C861AA">
        <w:rPr>
          <w:rFonts w:ascii="Arial" w:eastAsia="Arial" w:hAnsi="Arial" w:cs="Arial"/>
          <w:sz w:val="20"/>
          <w:szCs w:val="20"/>
        </w:rPr>
        <w:t>C         -1.77617        0.46364        0.07264</w:t>
      </w:r>
    </w:p>
    <w:p w:rsidR="00C861AA" w:rsidRPr="00C861AA" w:rsidRDefault="00C861AA" w:rsidP="00C861AA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C861AA">
        <w:rPr>
          <w:rFonts w:ascii="Arial" w:eastAsia="Arial" w:hAnsi="Arial" w:cs="Arial"/>
          <w:sz w:val="20"/>
          <w:szCs w:val="20"/>
        </w:rPr>
        <w:t>C         -3.11425        0.89502        0.11900</w:t>
      </w:r>
    </w:p>
    <w:p w:rsidR="00C861AA" w:rsidRPr="00C861AA" w:rsidRDefault="00C861AA" w:rsidP="00C861AA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C861AA">
        <w:rPr>
          <w:rFonts w:ascii="Arial" w:eastAsia="Arial" w:hAnsi="Arial" w:cs="Arial"/>
          <w:sz w:val="20"/>
          <w:szCs w:val="20"/>
        </w:rPr>
        <w:t>C         -3.37404        2.24035        0.03595</w:t>
      </w:r>
    </w:p>
    <w:p w:rsidR="00C861AA" w:rsidRPr="00C861AA" w:rsidRDefault="00C861AA" w:rsidP="00C861AA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C861AA">
        <w:rPr>
          <w:rFonts w:ascii="Arial" w:eastAsia="Arial" w:hAnsi="Arial" w:cs="Arial"/>
          <w:sz w:val="20"/>
          <w:szCs w:val="20"/>
        </w:rPr>
        <w:t>C          0.46097        0.67829       -0.06580</w:t>
      </w:r>
    </w:p>
    <w:p w:rsidR="00C861AA" w:rsidRPr="00C861AA" w:rsidRDefault="00C861AA" w:rsidP="00C861AA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C861AA">
        <w:rPr>
          <w:rFonts w:ascii="Arial" w:eastAsia="Arial" w:hAnsi="Arial" w:cs="Arial"/>
          <w:sz w:val="20"/>
          <w:szCs w:val="20"/>
        </w:rPr>
        <w:t>N         -1.32034       -0.81402        0.14009</w:t>
      </w:r>
    </w:p>
    <w:p w:rsidR="00C861AA" w:rsidRPr="00C861AA" w:rsidRDefault="00C861AA" w:rsidP="00C861AA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C861AA">
        <w:rPr>
          <w:rFonts w:ascii="Arial" w:eastAsia="Arial" w:hAnsi="Arial" w:cs="Arial"/>
          <w:sz w:val="20"/>
          <w:szCs w:val="20"/>
        </w:rPr>
        <w:t>H         -3.91453        0.17238        0.22168</w:t>
      </w:r>
    </w:p>
    <w:p w:rsidR="00C861AA" w:rsidRPr="00C861AA" w:rsidRDefault="00C861AA" w:rsidP="00C861AA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C861AA">
        <w:rPr>
          <w:rFonts w:ascii="Arial" w:eastAsia="Arial" w:hAnsi="Arial" w:cs="Arial"/>
          <w:sz w:val="20"/>
          <w:szCs w:val="20"/>
        </w:rPr>
        <w:t>H         -4.40120        2.58523        0.07170</w:t>
      </w:r>
    </w:p>
    <w:p w:rsidR="00C861AA" w:rsidRPr="00C861AA" w:rsidRDefault="00C861AA" w:rsidP="00C861AA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C861AA">
        <w:rPr>
          <w:rFonts w:ascii="Arial" w:eastAsia="Arial" w:hAnsi="Arial" w:cs="Arial"/>
          <w:sz w:val="20"/>
          <w:szCs w:val="20"/>
        </w:rPr>
        <w:t>C          1.82515        0.93188       -0.15559</w:t>
      </w:r>
    </w:p>
    <w:p w:rsidR="00C861AA" w:rsidRPr="00C861AA" w:rsidRDefault="00C861AA" w:rsidP="00C861AA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C861AA">
        <w:rPr>
          <w:rFonts w:ascii="Arial" w:eastAsia="Arial" w:hAnsi="Arial" w:cs="Arial"/>
          <w:sz w:val="20"/>
          <w:szCs w:val="20"/>
        </w:rPr>
        <w:t>C          0.01354       -0.69203        0.05963</w:t>
      </w:r>
    </w:p>
    <w:p w:rsidR="00C861AA" w:rsidRPr="00C861AA" w:rsidRDefault="00C861AA" w:rsidP="00C861AA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C861AA">
        <w:rPr>
          <w:rFonts w:ascii="Arial" w:eastAsia="Arial" w:hAnsi="Arial" w:cs="Arial"/>
          <w:sz w:val="20"/>
          <w:szCs w:val="20"/>
        </w:rPr>
        <w:t>C          0.95816       -1.70090        0.08739</w:t>
      </w:r>
    </w:p>
    <w:p w:rsidR="00C861AA" w:rsidRPr="00C861AA" w:rsidRDefault="00C861AA" w:rsidP="00C861AA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C861AA">
        <w:rPr>
          <w:rFonts w:ascii="Arial" w:eastAsia="Arial" w:hAnsi="Arial" w:cs="Arial"/>
          <w:sz w:val="20"/>
          <w:szCs w:val="20"/>
        </w:rPr>
        <w:t>H          2.22119        1.93499       -0.25152</w:t>
      </w:r>
    </w:p>
    <w:p w:rsidR="00C861AA" w:rsidRPr="00C861AA" w:rsidRDefault="00C861AA" w:rsidP="00C861AA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C861AA">
        <w:rPr>
          <w:rFonts w:ascii="Arial" w:eastAsia="Arial" w:hAnsi="Arial" w:cs="Arial"/>
          <w:sz w:val="20"/>
          <w:szCs w:val="20"/>
        </w:rPr>
        <w:t>C          2.70331       -0.12257       -0.11957</w:t>
      </w:r>
    </w:p>
    <w:p w:rsidR="00C861AA" w:rsidRPr="00C861AA" w:rsidRDefault="00C861AA" w:rsidP="00C861AA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C861AA">
        <w:rPr>
          <w:rFonts w:ascii="Arial" w:eastAsia="Arial" w:hAnsi="Arial" w:cs="Arial"/>
          <w:sz w:val="20"/>
          <w:szCs w:val="20"/>
        </w:rPr>
        <w:t>N          2.26455       -1.40453        0.00049</w:t>
      </w:r>
    </w:p>
    <w:p w:rsidR="00C861AA" w:rsidRPr="00C861AA" w:rsidRDefault="00C861AA" w:rsidP="00C861AA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C861AA">
        <w:rPr>
          <w:rFonts w:ascii="Arial" w:eastAsia="Arial" w:hAnsi="Arial" w:cs="Arial"/>
          <w:sz w:val="20"/>
          <w:szCs w:val="20"/>
        </w:rPr>
        <w:t>H          3.77351        0.00346       -0.18238</w:t>
      </w:r>
    </w:p>
    <w:p w:rsidR="00C861AA" w:rsidRPr="00C861AA" w:rsidRDefault="00C861AA" w:rsidP="00C861AA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C861AA">
        <w:rPr>
          <w:rFonts w:ascii="Arial" w:eastAsia="Arial" w:hAnsi="Arial" w:cs="Arial"/>
          <w:sz w:val="20"/>
          <w:szCs w:val="20"/>
        </w:rPr>
        <w:t>H          0.68655       -2.74326        0.17983</w:t>
      </w:r>
    </w:p>
    <w:p w:rsidR="00C861AA" w:rsidRPr="00C861AA" w:rsidRDefault="00C861AA" w:rsidP="00C861AA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C861AA">
        <w:rPr>
          <w:rFonts w:ascii="Arial" w:eastAsia="Arial" w:hAnsi="Arial" w:cs="Arial"/>
          <w:sz w:val="20"/>
          <w:szCs w:val="20"/>
        </w:rPr>
        <w:t>C          3.25579       -2.50241        0.03571</w:t>
      </w:r>
    </w:p>
    <w:p w:rsidR="00C861AA" w:rsidRPr="00C861AA" w:rsidRDefault="00C861AA" w:rsidP="00C861AA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C861AA">
        <w:rPr>
          <w:rFonts w:ascii="Arial" w:eastAsia="Arial" w:hAnsi="Arial" w:cs="Arial"/>
          <w:sz w:val="20"/>
          <w:szCs w:val="20"/>
        </w:rPr>
        <w:t>H         -2.59815        4.24652       -0.15608</w:t>
      </w:r>
    </w:p>
    <w:p w:rsidR="00C861AA" w:rsidRPr="00C861AA" w:rsidRDefault="00C861AA" w:rsidP="00C861AA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C861AA">
        <w:rPr>
          <w:rFonts w:ascii="Arial" w:eastAsia="Arial" w:hAnsi="Arial" w:cs="Arial"/>
          <w:sz w:val="20"/>
          <w:szCs w:val="20"/>
        </w:rPr>
        <w:t>H         -0.23667        3.53884       -0.23901</w:t>
      </w:r>
    </w:p>
    <w:p w:rsidR="00C861AA" w:rsidRPr="00C861AA" w:rsidRDefault="00C861AA" w:rsidP="00C861AA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C861AA">
        <w:rPr>
          <w:rFonts w:ascii="Arial" w:eastAsia="Arial" w:hAnsi="Arial" w:cs="Arial"/>
          <w:sz w:val="20"/>
          <w:szCs w:val="20"/>
        </w:rPr>
        <w:t>C          3.19180       -3.25081        1.35623</w:t>
      </w:r>
    </w:p>
    <w:p w:rsidR="00C861AA" w:rsidRPr="00C861AA" w:rsidRDefault="00C861AA" w:rsidP="00C861AA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C861AA">
        <w:rPr>
          <w:rFonts w:ascii="Arial" w:eastAsia="Arial" w:hAnsi="Arial" w:cs="Arial"/>
          <w:sz w:val="20"/>
          <w:szCs w:val="20"/>
        </w:rPr>
        <w:t>H          4.22338       -2.00334       -0.03407</w:t>
      </w:r>
    </w:p>
    <w:p w:rsidR="00C861AA" w:rsidRPr="00C861AA" w:rsidRDefault="00C861AA" w:rsidP="00C861AA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C861AA">
        <w:rPr>
          <w:rFonts w:ascii="Arial" w:eastAsia="Arial" w:hAnsi="Arial" w:cs="Arial"/>
          <w:sz w:val="20"/>
          <w:szCs w:val="20"/>
        </w:rPr>
        <w:t>C          3.09484       -3.41728       -1.16645</w:t>
      </w:r>
    </w:p>
    <w:p w:rsidR="00C861AA" w:rsidRPr="00C861AA" w:rsidRDefault="00C861AA" w:rsidP="00C861AA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C861AA">
        <w:rPr>
          <w:rFonts w:ascii="Arial" w:eastAsia="Arial" w:hAnsi="Arial" w:cs="Arial"/>
          <w:sz w:val="20"/>
          <w:szCs w:val="20"/>
        </w:rPr>
        <w:t>H          2.25027       -3.79134        1.46579</w:t>
      </w:r>
    </w:p>
    <w:p w:rsidR="00C861AA" w:rsidRPr="00C861AA" w:rsidRDefault="00C861AA" w:rsidP="00C861AA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C861AA">
        <w:rPr>
          <w:rFonts w:ascii="Arial" w:eastAsia="Arial" w:hAnsi="Arial" w:cs="Arial"/>
          <w:sz w:val="20"/>
          <w:szCs w:val="20"/>
        </w:rPr>
        <w:t>H          3.29811       -2.56905        2.20063</w:t>
      </w:r>
    </w:p>
    <w:p w:rsidR="00C861AA" w:rsidRPr="00C861AA" w:rsidRDefault="00C861AA" w:rsidP="00C861AA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C861AA">
        <w:rPr>
          <w:rFonts w:ascii="Arial" w:eastAsia="Arial" w:hAnsi="Arial" w:cs="Arial"/>
          <w:sz w:val="20"/>
          <w:szCs w:val="20"/>
        </w:rPr>
        <w:t>H          4.00112       -3.98104        1.40029</w:t>
      </w:r>
    </w:p>
    <w:p w:rsidR="00C861AA" w:rsidRPr="00C861AA" w:rsidRDefault="00C861AA" w:rsidP="00C861AA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C861AA">
        <w:rPr>
          <w:rFonts w:ascii="Arial" w:eastAsia="Arial" w:hAnsi="Arial" w:cs="Arial"/>
          <w:sz w:val="20"/>
          <w:szCs w:val="20"/>
        </w:rPr>
        <w:t>H          2.14682       -3.95636       -1.13360</w:t>
      </w:r>
    </w:p>
    <w:p w:rsidR="00C861AA" w:rsidRPr="00C861AA" w:rsidRDefault="00C861AA" w:rsidP="00C861AA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C861AA">
        <w:rPr>
          <w:rFonts w:ascii="Arial" w:eastAsia="Arial" w:hAnsi="Arial" w:cs="Arial"/>
          <w:sz w:val="20"/>
          <w:szCs w:val="20"/>
        </w:rPr>
        <w:t>H          3.89791       -4.15579       -1.17267</w:t>
      </w:r>
    </w:p>
    <w:p w:rsidR="00C861AA" w:rsidRPr="00C861AA" w:rsidRDefault="00C861AA" w:rsidP="00C861AA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C861AA">
        <w:rPr>
          <w:rFonts w:ascii="Arial" w:eastAsia="Arial" w:hAnsi="Arial" w:cs="Arial"/>
          <w:sz w:val="20"/>
          <w:szCs w:val="20"/>
        </w:rPr>
        <w:t>H          3.13908       -2.85380       -2.09908</w:t>
      </w:r>
    </w:p>
    <w:p w:rsidR="00C861AA" w:rsidRPr="00C861AA" w:rsidRDefault="00C861AA" w:rsidP="00C861AA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C861AA">
        <w:rPr>
          <w:rFonts w:ascii="Arial" w:eastAsia="Arial" w:hAnsi="Arial" w:cs="Arial"/>
          <w:sz w:val="20"/>
          <w:szCs w:val="20"/>
        </w:rPr>
        <w:t>H         -3.28916       -4.09767       -0.02759</w:t>
      </w:r>
    </w:p>
    <w:p w:rsidR="00C861AA" w:rsidRPr="00C861AA" w:rsidRDefault="00C861AA" w:rsidP="00C861AA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C861AA">
        <w:rPr>
          <w:rFonts w:ascii="Arial" w:eastAsia="Arial" w:hAnsi="Arial" w:cs="Arial"/>
          <w:sz w:val="20"/>
          <w:szCs w:val="20"/>
        </w:rPr>
        <w:t>C         -2.50879       -3.79766        0.66346</w:t>
      </w:r>
    </w:p>
    <w:p w:rsidR="00C861AA" w:rsidRPr="00C861AA" w:rsidRDefault="00C861AA" w:rsidP="00C861AA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C861AA">
        <w:rPr>
          <w:rFonts w:ascii="Arial" w:eastAsia="Arial" w:hAnsi="Arial" w:cs="Arial"/>
          <w:sz w:val="20"/>
          <w:szCs w:val="20"/>
        </w:rPr>
        <w:t>H         -2.18082       -2.76728        0.50399</w:t>
      </w:r>
    </w:p>
    <w:p w:rsidR="00C861AA" w:rsidRPr="00C861AA" w:rsidRDefault="00C861AA" w:rsidP="00C861AA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C861AA">
        <w:rPr>
          <w:rFonts w:ascii="Arial" w:eastAsia="Arial" w:hAnsi="Arial" w:cs="Arial"/>
          <w:sz w:val="20"/>
          <w:szCs w:val="20"/>
        </w:rPr>
        <w:t>Cl        -1.12023       -4.87125        0.37589</w:t>
      </w:r>
    </w:p>
    <w:p w:rsidR="00E55CE7" w:rsidRDefault="00C861AA" w:rsidP="00C861AA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C861AA">
        <w:rPr>
          <w:rFonts w:ascii="Arial" w:eastAsia="Arial" w:hAnsi="Arial" w:cs="Arial"/>
          <w:sz w:val="20"/>
          <w:szCs w:val="20"/>
        </w:rPr>
        <w:t>Cl        -3.13666       -3.95338        2.30210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C861AA" w:rsidRDefault="00C861AA" w:rsidP="00C861AA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Vibrational Spectrum (first 50 lines):</w:t>
      </w:r>
    </w:p>
    <w:p w:rsidR="00C861AA" w:rsidRDefault="00C861AA" w:rsidP="00C861AA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>$vibrational spectrum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>#  mode     symmetry     wave number   IR intensity    selection rules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>#                         cm**(-1)        km/mol         IR     RAMAN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 1                        0.00         0.00000        -       -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 2                        0.00         0.00000        -       -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 3                        0.00         0.00000        -       -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 4                        0.00         0.00000        -       -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 5                        0.00         0.00000        -       -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 6                        0.00         0.00000        -       -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 7        a               3.75         0.94982       YES     YES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 8        a              14.45         0.06467       YES     YES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 9        a              30.64         1.67029       YES     YES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10        a              34.09         0.34415       YES     YES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11        a              48.05         0.64269       YES     YES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lastRenderedPageBreak/>
        <w:t xml:space="preserve">    12        a              60.66         1.09074       YES     YES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13        a              65.73         0.09162       YES     YES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14        a             136.47         1.83875       YES     YES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15        a             143.57         4.69318       YES     YES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16        a             150.51         0.21702       YES     YES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17        a             159.56        16.36171       YES     YES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18        a             226.65         4.78617       YES     YES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19        a             228.82         0.91993       YES     YES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20        a             255.69         0.05794       YES     YES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21        a             282.04         0.05215       YES     YES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22        a             284.07         1.58421       YES     YES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23        a             319.12         0.32482       YES     YES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24        a             322.59         2.05797       YES     YES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25        a             401.11         2.16528       YES     YES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26        a             426.04         6.86342       YES     YES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27        a             457.24         0.90638       YES     YES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28        a             470.17         6.79232       YES     YES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29        a             495.62         0.04479       YES     YES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30        a             553.30         1.09239       YES     YES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31        a             571.39         0.06216       YES     YES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32        a             579.72         1.68824       YES     YES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33        a             596.36         2.15875       YES     YES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34        a             650.08         7.16570       YES     YES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35        a             671.73         4.59007       YES     YES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36        a             708.66        27.79304       YES     YES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37        a             745.24         2.19146       YES     YES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38        a             750.35        28.92406       YES     YES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39        a             755.98       122.93909       YES     YES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40        a             766.71        40.16722       YES     YES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41        a             773.03         3.42121       YES     YES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42        a             782.61         9.45212       YES     YES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43        a             803.37         3.03198       YES     YES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44        a             873.47         1.83814       YES     YES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45        a             892.57         7.86879       YES     YES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46        a             907.71         1.70948       YES     YES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47        a             912.46        14.54030       YES     YES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48        a             933.84         0.32709       YES     YES</w:t>
      </w:r>
    </w:p>
    <w:p w:rsidR="00E73E63" w:rsidRPr="00E73E63" w:rsidRDefault="00E73E63" w:rsidP="00E73E63">
      <w:pPr>
        <w:pStyle w:val="Body"/>
        <w:spacing w:after="0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49        a             935.78         0.15587       YES     YES</w:t>
      </w:r>
    </w:p>
    <w:p w:rsidR="00C861AA" w:rsidRDefault="00E73E63" w:rsidP="00E73E63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E73E63">
        <w:rPr>
          <w:rFonts w:ascii="Arial" w:eastAsia="Arial" w:hAnsi="Arial" w:cs="Arial"/>
          <w:sz w:val="20"/>
          <w:szCs w:val="20"/>
        </w:rPr>
        <w:t xml:space="preserve">    50        a             940.26         1.24261       YES     YES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E55CE7" w:rsidRDefault="00D80C1A">
      <w:pPr>
        <w:pStyle w:val="Heading2"/>
        <w:rPr>
          <w:vertAlign w:val="subscript"/>
        </w:rPr>
      </w:pPr>
      <w:bookmarkStart w:id="17" w:name="_Toc430874483"/>
      <w:r>
        <w:rPr>
          <w:rFonts w:eastAsia="Arial Unicode MS" w:hAnsi="Arial Unicode MS" w:cs="Arial Unicode MS"/>
        </w:rPr>
        <w:t>Norharman</w:t>
      </w:r>
      <w:r w:rsidR="00D8553E">
        <w:rPr>
          <w:rFonts w:eastAsia="Arial Unicode MS" w:hAnsi="Arial Unicode MS" w:cs="Arial Unicode MS"/>
        </w:rPr>
        <w:t xml:space="preserve"> Iso2.CH</w:t>
      </w:r>
      <w:r w:rsidR="00D8553E">
        <w:rPr>
          <w:rFonts w:eastAsia="Arial Unicode MS" w:hAnsi="Arial Unicode MS" w:cs="Arial Unicode MS"/>
          <w:vertAlign w:val="subscript"/>
        </w:rPr>
        <w:t>2</w:t>
      </w:r>
      <w:r w:rsidR="00D8553E">
        <w:rPr>
          <w:rFonts w:eastAsia="Arial Unicode MS" w:hAnsi="Arial Unicode MS" w:cs="Arial Unicode MS"/>
        </w:rPr>
        <w:t>Cl</w:t>
      </w:r>
      <w:r w:rsidR="00D8553E">
        <w:rPr>
          <w:rFonts w:eastAsia="Arial Unicode MS" w:hAnsi="Arial Unicode MS" w:cs="Arial Unicode MS"/>
          <w:vertAlign w:val="subscript"/>
        </w:rPr>
        <w:t>2</w:t>
      </w:r>
      <w:bookmarkEnd w:id="17"/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bp86 energy (au): -1610.4578974970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Zero point energy (au): 0.2717473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Entropy (kJ mol^-1): 0.63948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Chemical potential (kJ mol^-1): 575.04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  <w:lang w:val="nl-NL"/>
        </w:rPr>
        <w:t>XYZ coordinates: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35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-2.38755        3.23753       -0.09785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>C         -1.05261        2.84204       -0.16928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-0.74301        1.46379       -0.05042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-1.79905        0.47978        0.14065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-3.15058        0.91326        0.21315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-3.42377        2.27477        0.09324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0.46204        0.69840       -0.07019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-1.33127       -0.80690        0.23320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-3.95588        0.17687        0.36452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-4.46937        2.62271        0.14838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1.83974        0.94734       -0.20865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0.01259       -0.68809        0.11014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0.96894       -1.71158        0.13782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2.23973        1.96460       -0.34734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2.73328       -0.12026       -0.17017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2.29256       -1.41756       -0.00066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3.81830        0.01311       -0.27126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0.69203       -2.76987        0.26710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3.28851       -2.53407        0.03810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-2.65143        4.30413       -0.18770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-0.25436        3.58982       -0.31528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4.04427       -2.65202       -1.29345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2.67265       -3.44738        0.16690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4.21609       -2.40771        1.25505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4.71046       -1.78053       -1.47522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3.33784       -2.73670       -2.14685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4.68039       -3.56345       -1.27956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4.88413       -1.52242        1.17869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4.86002       -3.31088        1.32818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3.63048       -2.32401        2.19559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-3.23088       -4.08103       -0.26116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-2.54365       -3.80126        0.55805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-2.19471       -2.74245        0.48421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Cl        -1.09178       -4.87334        0.40401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Cl        -3.40715       -4.02565        2.10706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Vibrational Spectrum (first 50 lines):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#  mode     symmetry     wave number   IR intensity    selection rules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#                         cm**(-1)        km/mol         IR     RAMAN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6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7        a               5.44         0.70113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8        a              19.44         0.02252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9        a              30.13         1.76802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10        a              33.16         0.21094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11        a              49.68         0.04007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12        a              62.73         1.63495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13        a              69.52         0.21818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14        a             123.79         1.38218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15        a             144.68         0.17629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 16        a             161.61         0.01354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17        a             171.51        20.83177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18        a             221.77         0.02013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19        a             241.69         1.15557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20        a             257.62         1.64659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21        a             269.31         1.73325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22        a             274.39         0.01724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23        a             282.19         7.00581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24        a             309.83         0.40368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25        a             390.09         1.13119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26        a             398.66         2.84516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27        a             439.20         2.60451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28        a             462.20         4.31381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29        a             494.97         3.20354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30        a             537.93         0.59134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31        a             551.32         2.57484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32        a             564.37         1.45402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33        a             590.09         0.44764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34        a             622.40         7.75902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35        a             656.05         9.28686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36        a             660.59        40.29237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37        a             702.24        90.58397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38        a             709.67        22.31978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39        a             716.51         7.21759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40        a             729.79        55.60430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41        a             747.51         3.88574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42        a             762.71         6.18078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43        a             785.98         0.47784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44        a             852.91         0.64553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45        a             860.41         4.64385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46        a             863.73        11.82537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47        a             874.73         1.42055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48        a             901.42         1.31514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49        a             911.82         0.94011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50        a             912.27         1.85490       YES     YES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pbe0_def2-tzvpp energy (au): -1610.2947225960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Zero point energy (au): 0.2807245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Entropy (kJ mol^-1): 0.63528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Chemical potential (kJ mol^-1): 598.90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  <w:lang w:val="nl-NL"/>
        </w:rPr>
        <w:t xml:space="preserve">XYZ coordinates: 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35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-2.33781        3.18463       -0.09730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-1.02371        2.79311       -0.16113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-0.72256        1.42825       -0.04891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-1.76318        0.45895        0.12835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-3.10085        0.88933        0.19250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-3.36508        2.23149        0.07956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0.46982        0.67188       -0.06546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-1.30385       -0.81580        0.21780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-3.89698        0.16839        0.33218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>H         -4.39185        2.57607        0.12824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1.83157        0.92428       -0.19409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0.02767       -0.69477        0.10380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0.97518       -1.70215        0.13204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2.22275        1.92569       -0.32306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2.71257       -0.12682       -0.15621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2.27909       -1.40647        0.00381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3.77902        0.00493       -0.24959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0.71259       -2.74483        0.25462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3.26692       -2.50607        0.04047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-2.59679        4.23290       -0.18124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-0.23658        3.52700       -0.29532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4.01673       -2.61174       -1.27647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2.66773       -3.40845        0.16941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4.19253       -2.36889        1.23721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4.65891       -1.74595       -1.44612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3.32617       -2.69848       -2.11591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4.65258       -3.49794       -1.26195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4.83799       -1.49336        1.14967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4.83407       -3.24865        1.30289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3.62536       -2.28770        2.16497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-3.32279       -4.03956       -0.18902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-2.58406       -3.78497        0.56335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-2.23061       -2.75496        0.47318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Cl        -1.19482       -4.86561        0.31706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Cl        -3.32074       -4.00270        2.14968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Vibrational Spectrum (first 50 lines): 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#  mode     symmetry     wave number   IR intensity    selection rules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#                         cm**(-1)        km/mol         IR     RAMAN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6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7        a               6.62         0.85540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8        a              16.75         0.08584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9        a              28.44         1.63087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10        a              37.01         0.00289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11        a              43.08         0.14738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12        a              61.98         0.38495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13        a              64.69         1.73486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14        a             127.34         1.56143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15        a             142.23         5.71602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16        a             158.43        16.62692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17        a             164.87         0.10969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18        a             225.44         0.00508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19        a             244.07         0.85013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20        a             265.17         1.65793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21        a             280.36         0.00287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22        a             283.65         0.34651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23        a             287.69         7.79134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 24        a             316.55         0.39787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25        a             400.51         2.08142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26        a             408.41         3.43173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27        a             453.44         1.48904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28        a             469.13         6.02996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29        a             509.71         4.04059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30        a             552.11         0.43877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31        a             569.25         2.94490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32        a             579.74         1.69426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33        a             608.33         0.26168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34        a             651.16         7.32485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35        a             680.11         2.27969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36        a             711.10        25.59754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37        a             733.42         4.07467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38        a             750.11        28.27193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39        a             755.95       126.26279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40        a             769.35        40.04903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41        a             774.97         3.97000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42        a             783.45         6.84251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43        a             804.98         4.20185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44        a             874.21         1.70295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45        a             890.02         6.08565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46        a             904.90         2.08965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47        a             905.16        13.92319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48        a             933.76         0.31317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49        a             935.35         0.77491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50        a             944.90         1.61068       YES     YES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Pr="0067796F" w:rsidRDefault="003D4A7E">
      <w:pPr>
        <w:pStyle w:val="Heading2"/>
      </w:pPr>
      <w:bookmarkStart w:id="18" w:name="_Toc430874484"/>
      <w:r>
        <w:rPr>
          <w:rFonts w:eastAsia="Arial Unicode MS" w:hAnsi="Arial Unicode MS" w:cs="Arial Unicode MS"/>
        </w:rPr>
        <w:t>BETAINE</w:t>
      </w:r>
      <w:r w:rsidR="00D8553E">
        <w:rPr>
          <w:rFonts w:eastAsia="Arial Unicode MS" w:hAnsi="Arial Unicode MS" w:cs="Arial Unicode MS"/>
        </w:rPr>
        <w:t>.CH</w:t>
      </w:r>
      <w:r w:rsidR="00D8553E">
        <w:rPr>
          <w:rFonts w:eastAsia="Arial Unicode MS" w:hAnsi="Arial Unicode MS" w:cs="Arial Unicode MS"/>
          <w:vertAlign w:val="subscript"/>
        </w:rPr>
        <w:t>2</w:t>
      </w:r>
      <w:r w:rsidR="00D8553E">
        <w:rPr>
          <w:rFonts w:eastAsia="Arial Unicode MS" w:hAnsi="Arial Unicode MS" w:cs="Arial Unicode MS"/>
        </w:rPr>
        <w:t>Cl</w:t>
      </w:r>
      <w:r w:rsidR="00D8553E">
        <w:rPr>
          <w:rFonts w:eastAsia="Arial Unicode MS" w:hAnsi="Arial Unicode MS" w:cs="Arial Unicode MS"/>
          <w:vertAlign w:val="subscript"/>
        </w:rPr>
        <w:t>2</w:t>
      </w:r>
      <w:r w:rsidR="0067796F">
        <w:rPr>
          <w:rFonts w:eastAsia="Arial Unicode MS" w:hAnsi="Arial Unicode MS" w:cs="Arial Unicode MS"/>
        </w:rPr>
        <w:t xml:space="preserve"> Isomer2</w:t>
      </w:r>
      <w:bookmarkEnd w:id="18"/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bp86 energy (au): -1611.6180439970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Zero point energy (au): 0.2916496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Entropy (kJ mol^-1): 0.67589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Chemical potential (kJ mol^-1): 620.25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  <w:lang w:val="nl-NL"/>
        </w:rPr>
        <w:t xml:space="preserve">XYZ coordinates: 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37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0.10023       -0.06284       -4.01540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1.46621        0.04329       -4.70672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-0.98347        0.81031       -4.66176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-1.94887        0.71325       -4.12064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-1.14200        0.48172       -5.71173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-0.69848        1.88438       -4.68329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0.60493        1.47888       -2.14003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0.81997        2.22198       -2.91683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0.69556        1.73085       -0.75896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0.98787        2.74204       -0.43194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0.41976        0.74476        0.17915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0.48207        0.97351        1.25372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0.01500       -0.59060       -0.23697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-0.06034       -0.75658       -1.67124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-0.37256       -1.72457       -2.09256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>C         -0.17595       -1.65504        1.89899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-1.23807       -2.15772        2.70101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-2.17766       -2.44386        2.20021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-1.09997       -2.28528        4.08981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-1.94563       -2.67157        4.68453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0.10337       -1.93060        4.72812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0.21129       -2.03752        5.82005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1.17102       -1.44976        3.94890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2.12903       -1.18568        4.42969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1.03808       -1.31068        2.55891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1.89689       -0.96369        1.95977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0.21985        0.23009       -2.54633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-0.33858       -1.62228        0.51692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1.37361       -0.30187       -5.75901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2.22078       -0.59500       -4.19896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1.84538        1.08807       -4.72563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-0.23316       -1.11929       -4.05791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-1.25682       -3.32623       -0.29140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-1.77008       -4.21284       -0.74290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-1.40510       -5.17522       -0.34053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Cl        -1.40190       -4.21564       -2.51580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Cl        -3.52229       -4.09577       -0.39925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Vibrational Spectrum (first 50 lines): 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#  mode     symmetry     wave number   IR intensity    selection rules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#                         cm**(-1)        km/mol         IR     RAMAN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6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7        a               5.96         0.11221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8        a              18.13         0.57309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9        a              21.50         0.09878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10        a              32.53         1.49777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11        a              41.79         0.39007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12        a              45.90         0.46779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13        a              58.36         0.67000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14        a              71.47         1.00397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15        a              88.25         0.39656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16        a             130.73         0.39893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17        a             168.55        13.89729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18        a             175.25         5.38860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19        a             178.51         8.32296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20        a             226.23         0.03434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21        a             236.19         1.69916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22        a             246.56         0.53338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23        a             268.78         1.67543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24        a             274.22         1.48093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25        a             332.16         2.15959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26        a             344.19         2.64243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27        a             387.58         4.49999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 28        a             410.79         0.14237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29        a             440.50         3.83485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30        a             471.22         3.90321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31        a             506.10        12.72181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32        a             548.48         0.62807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33        a             585.46         1.62460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34        a             592.24         4.51029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35        a             607.24         0.53814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36        a             634.08         6.52097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37        a             643.75        36.69892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38        a             660.34        52.52242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39        a             686.23         4.94191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40        a             696.50        45.21566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41        a             699.03        72.92030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42        a             713.09         4.74995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43        a             761.35        17.08783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44        a             797.25        25.36074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45        a             816.34         7.72362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46        a             826.97        12.47551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47        a             841.15         4.24653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48        a             868.67         2.94196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49        a             887.53         5.01022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50        a             912.69         0.92983       YES     YES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pbe0_def2-tzvpp energy (au): -1611.4558993010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Zero point energy (au): 0.3015266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Entropy (kJ mol^-1): 0.66356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Chemical potential (kJ mol^-1): 648.66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  <w:lang w:val="nl-NL"/>
        </w:rPr>
        <w:t xml:space="preserve">XYZ coordinates: 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37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0.09074       -0.05828       -3.96847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1.43893        0.06737       -4.65500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-0.98027        0.81525       -4.59659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-1.92813        0.71649       -4.06680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-1.13303        0.50727       -5.63177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-0.69304        1.86769       -4.60085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0.59889        1.44512       -2.10821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0.81017        2.18011       -2.86641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0.69724        1.67971       -0.74496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0.99535        2.66720       -0.41536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0.42203        0.70068        0.17526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0.49567        0.91574        1.23259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0.00802       -0.60833       -0.24387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-0.06926       -0.75828       -1.66217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-0.37578       -1.70503       -2.08542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-0.17930       -1.64638        1.86326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-1.23273       -2.09918        2.66905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-2.16922       -2.36207        2.19039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-1.08983       -2.20376        4.04215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-1.92570       -2.55054        4.63931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0.11031       -1.87193        4.65665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>H          0.22188       -1.95879        5.73036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1.16947       -1.43868        3.87081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2.11996       -1.19307        4.33159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1.03080       -1.32593        2.49721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1.87642       -1.01400        1.89457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0.21180        0.22003       -2.51576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-0.34731       -1.63496        0.48882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1.34587       -0.25902       -5.69163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2.18854       -0.55548       -4.16595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1.79536        1.09840       -4.66120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-0.23269       -1.09816       -4.02122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-1.26767       -3.39955       -0.28335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-1.75708       -4.26431       -0.74224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-1.48716       -5.20201       -0.26888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Cl        -1.22532       -4.35734       -2.43520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Cl        -3.50393       -4.06297       -0.60671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Vibrational Spectrum (first 50 lines): 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#  mode     symmetry     wave number   IR intensity    selection rules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#                         cm**(-1)        km/mol         IR     RAMAN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6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7        a              11.04         0.80374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8        a              18.58         0.13317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9        a              29.48         1.23221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10        a              30.93         0.06327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11        a              39.34         0.46166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12        a              44.49         0.51953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13        a              56.74         0.76703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14        a              68.47         1.39356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15        a              88.36         0.54821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16        a             135.06         0.30919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17        a             157.47        25.75155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18        a             176.21         1.54386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19        a             181.77         1.03259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20        a             227.80         0.01147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21        a             242.93         1.43805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22        a             249.33         0.67675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23        a             278.95         0.89675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24        a             284.09         1.46070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25        a             343.20         1.78786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26        a             354.06         3.00994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27        a             400.00         4.31075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28        a             422.33         0.08797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29        a             459.24         4.39801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30        a             486.19         4.10533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31        a             520.03        16.94166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32        a             566.40         0.30128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33        a             604.27         1.58808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 34        a             613.98         7.10253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35        a             626.72         0.49546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36        a             657.39         5.67341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37        a             695.31        45.90443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38        a             710.51        29.81512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39        a             717.71        29.96042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40        a             729.25         3.90754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41        a             740.65         3.81023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42        a             753.52       104.53827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43        a             789.27        23.44801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44        a             827.99        26.94256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45        a             851.43         5.61975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46        a             863.05        17.61393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47        a             883.42         2.23323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48        a             898.45         3.50830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49        a             924.88         5.06797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50        a             938.05         0.71165       YES     YES</w:t>
      </w:r>
    </w:p>
    <w:p w:rsidR="00E55CE7" w:rsidRDefault="00D8553E">
      <w:pPr>
        <w:pStyle w:val="Heading"/>
      </w:pPr>
      <w:bookmarkStart w:id="19" w:name="_Toc430874485"/>
      <w:r>
        <w:rPr>
          <w:rFonts w:eastAsia="Arial Unicode MS" w:hAnsi="Arial Unicode MS" w:cs="Arial Unicode MS"/>
          <w:lang w:val="en-US"/>
        </w:rPr>
        <w:t>Energies, optimised structures and vibrat</w:t>
      </w:r>
      <w:r w:rsidR="00D80C1A">
        <w:rPr>
          <w:rFonts w:eastAsia="Arial Unicode MS" w:hAnsi="Arial Unicode MS" w:cs="Arial Unicode MS"/>
          <w:lang w:val="en-US"/>
        </w:rPr>
        <w:t>ional frequencies for norharman</w:t>
      </w:r>
      <w:r>
        <w:rPr>
          <w:rFonts w:eastAsia="Arial Unicode MS" w:hAnsi="Arial Unicode MS" w:cs="Arial Unicode MS"/>
          <w:lang w:val="en-US"/>
        </w:rPr>
        <w:t xml:space="preserve"> motif</w:t>
      </w:r>
      <w:r w:rsidR="00616FBE">
        <w:rPr>
          <w:rFonts w:eastAsia="Arial Unicode MS" w:hAnsi="Arial Unicode MS" w:cs="Arial Unicode MS"/>
          <w:lang w:val="en-US"/>
        </w:rPr>
        <w:t xml:space="preserve"> (compounds 1 and [1]</w:t>
      </w:r>
      <w:r w:rsidR="00616FBE" w:rsidRPr="00616FBE">
        <w:rPr>
          <w:rFonts w:eastAsia="Arial Unicode MS" w:hAnsi="Arial Unicode MS" w:cs="Arial Unicode MS"/>
          <w:vertAlign w:val="subscript"/>
          <w:lang w:val="en-US"/>
        </w:rPr>
        <w:t>2</w:t>
      </w:r>
      <w:r w:rsidR="00616FBE">
        <w:rPr>
          <w:rFonts w:eastAsia="Arial Unicode MS" w:hAnsi="Arial Unicode MS" w:cs="Arial Unicode MS"/>
          <w:lang w:val="en-US"/>
        </w:rPr>
        <w:t>)</w:t>
      </w:r>
      <w:bookmarkEnd w:id="19"/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E55CE7" w:rsidRDefault="00D80C1A">
      <w:pPr>
        <w:pStyle w:val="Heading2"/>
      </w:pPr>
      <w:bookmarkStart w:id="20" w:name="_Toc430874486"/>
      <w:r>
        <w:rPr>
          <w:rFonts w:eastAsia="Arial Unicode MS" w:hAnsi="Arial Unicode MS" w:cs="Arial Unicode MS"/>
        </w:rPr>
        <w:t>Norharman</w:t>
      </w:r>
      <w:r w:rsidR="00D8553E">
        <w:rPr>
          <w:rFonts w:eastAsia="Arial Unicode MS" w:hAnsi="Arial Unicode MS" w:cs="Arial Unicode MS"/>
        </w:rPr>
        <w:t xml:space="preserve"> monomer_iso1</w:t>
      </w:r>
      <w:bookmarkEnd w:id="20"/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bp86 energy (au): -650.9643798716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Zero point energy (au): 0.2423222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Entropy (kJ mol^-1): 0.47665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Chemical potential (kJ mol^-1): 531.34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  <w:lang w:val="nl-NL"/>
        </w:rPr>
        <w:t xml:space="preserve">XYZ coordinates: 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30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-2.39650        3.20435       -0.14670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-1.06039        2.80971       -0.19239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-0.75401        1.42899       -0.09061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-1.81476        0.43907        0.05965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-3.16807        0.87497        0.10344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-3.43798        2.23802        0.00036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0.44846        0.66246       -0.09573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-1.35924       -0.85132        0.14511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-3.97435        0.13284        0.21719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-4.48464        2.58632        0.03278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1.82849        0.90770       -0.20039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-0.01608       -0.72944        0.05430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0.93995       -1.75298        0.08961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2.23677        1.92481       -0.31620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2.71701       -0.16486       -0.15833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2.26849       -1.46363       -0.01571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3.80612       -0.04184       -0.23504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0.65379       -2.80819        0.20313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3.26923       -2.57410        0.03952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-2.65839        4.27257       -0.22419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>H         -0.25900        3.56011       -0.30567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3.26776       -3.25048        1.41851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4.24932       -2.07239       -0.09793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3.07427       -3.56133       -1.12034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2.31444       -3.78852        1.61254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3.41761       -2.50458        2.22812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4.09284       -3.99365        1.47351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2.12307       -4.12867       -1.02715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3.90646       -4.29858       -1.12645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3.07131       -3.03337       -2.09795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Vibrational Spectrum (first 50 lines): 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#  mode     symmetry     wave number   IR intensity    selection rules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#                         cm**(-1)        km/mol         IR     RAMAN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6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7        a              29.68         0.39533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8        a              59.40         1.07608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9        a             132.60         1.55272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10        a             145.87         0.23994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11        a             146.59         1.29110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12        a             220.22         2.33875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13        a             231.93         0.22180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14        a             258.86         0.03342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15        a             276.16         0.16995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16        a             308.33         0.38644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17        a             314.75         0.69519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18        a             386.66         1.96356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19        a             415.32         4.45515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20        a             438.74         2.25110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21        a             461.22         5.05586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22        a             482.79         0.15655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23        a             534.63         0.42330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24        a             553.37         0.07817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25        a             563.03         1.47773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26        a             576.96         1.21329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27        a             619.43         7.83168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28        a             648.11         2.82494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29        a             704.08         8.93332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30        a             719.54         5.34922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31        a             728.34        52.48107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32        a             741.10         4.04424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33        a             760.94         5.72275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34        a             784.28         0.58971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35        a             836.01        15.55961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36        a             853.58         2.44808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37        a             857.85         3.01472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38        a             877.60         1.02077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39        a             896.58         2.36941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 40        a             913.26         0.66935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41        a             924.46         0.10924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42        a             930.71         0.24269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43        a             932.57         2.06827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44        a             964.40         0.10967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45        a             994.58        26.42228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46        a             998.94         1.61306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47        a            1068.06         1.95036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48        a            1100.96        14.33713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49        a            1113.07         4.04491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50        a            1121.30        74.11751       YES     YES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pbe0_def2-tzvpp energy (au): -650.8875648006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Zero point energy (au): 0.2502544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Entropy (kJ mol^-1): 0.47002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Chemical potential (kJ mol^-1): 553.22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  <w:lang w:val="nl-NL"/>
        </w:rPr>
        <w:t xml:space="preserve">XYZ coordinates: 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30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-2.35257        3.15595       -0.15326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-1.03803        2.76455       -0.20067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-0.73866        1.39854       -0.09116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-1.78247        0.42642        0.06733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-3.12148        0.85875        0.11153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-3.38317        2.20117        0.00190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0.45142        0.64133       -0.09491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-1.33133       -0.84923        0.15983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-3.91762        0.13420        0.23019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-4.41052        2.54621        0.03473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1.81447        0.88861       -0.20537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-0.00157       -0.72858        0.06439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0.94369       -1.73666        0.10267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2.21264        1.88820       -0.32738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2.69109       -0.16726       -0.15927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2.25096       -1.44652       -0.00774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3.76070       -0.04557       -0.23904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0.67097       -2.77541        0.22140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3.24331       -2.54059        0.04355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-2.61031        4.20477       -0.23503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-0.24902        3.49928       -0.31988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3.22604       -3.22856        1.39816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4.20746       -2.04522       -0.07963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3.05132       -3.50945       -1.11081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2.28749       -3.75941        1.56540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3.36204       -2.50883        2.20591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4.03471       -3.95918        1.44824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2.11115       -4.05597       -1.02413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3.86124       -4.24051       -1.11203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3.05804       -2.98700       -2.06792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Vibrational Spectrum (first 50 lines): 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#  mode     symmetry     wave number   IR intensity    selection rules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#                         cm**(-1)        km/mol         IR     RAMAN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6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7        a              35.05         0.53701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8        a              61.65         1.12735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9        a             135.78         1.87825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10        a             149.76         1.48387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11        a             149.79         0.14259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12        a             223.07         1.87143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13        a             228.26         0.78866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14        a             254.83         0.04897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15        a             280.80         0.17968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16        a             316.96         0.54565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17        a             321.25         0.85348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18        a             399.15         2.89993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19        a             426.05         5.71634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20        a             453.94         1.09641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21        a             470.25         6.98553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22        a             494.71         0.08654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23        a             553.05         1.00722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24        a             567.86         0.02650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25        a             578.87         1.56064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26        a             595.31         1.37290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27        a             647.88         8.13935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28        a             669.94         3.01031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29        a             744.16         4.80978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30        a             748.79        25.38112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31        a             759.98        53.50957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32        a             768.95         4.97284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33        a             782.59         8.46431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34        a             799.35         3.01768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35        a             875.25         1.48184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36        a             888.50         5.28810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37        a             891.97        20.42676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38        a             907.12         0.73080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39        a             934.36         1.53363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40        a             937.66         0.83030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41        a             956.82         0.53656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42        a             957.62         0.28829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43        a             969.38         2.08016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44        a             992.76         0.20056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45        a            1028.23        19.03328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46        a            1033.55         6.87123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47        a            1105.77         0.62841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48        a            1142.92        21.37365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49        a            1152.31        11.51887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50        a            1160.44        50.79455       YES     YES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0C1A">
      <w:pPr>
        <w:pStyle w:val="Heading2"/>
      </w:pPr>
      <w:bookmarkStart w:id="21" w:name="_Toc430874487"/>
      <w:r>
        <w:rPr>
          <w:rFonts w:eastAsia="Arial Unicode MS" w:hAnsi="Arial Unicode MS" w:cs="Arial Unicode MS"/>
        </w:rPr>
        <w:lastRenderedPageBreak/>
        <w:t>Norharman</w:t>
      </w:r>
      <w:r w:rsidR="00D8553E">
        <w:rPr>
          <w:rFonts w:eastAsia="Arial Unicode MS" w:hAnsi="Arial Unicode MS" w:cs="Arial Unicode MS"/>
        </w:rPr>
        <w:t xml:space="preserve"> monomer_iso2</w:t>
      </w:r>
      <w:bookmarkEnd w:id="21"/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bp86 energy (au): -650.9644200146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Zero point energy (au): 0.2422089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Entropy (kJ mol^-1): 0.47639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Chemical potential (kJ mol^-1): 531.20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  <w:lang w:val="nl-NL"/>
        </w:rPr>
        <w:t xml:space="preserve">XYZ coordinates: 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30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-2.40135        3.20135       -0.16178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-1.06464        2.80910       -0.20986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-0.75470        1.43032       -0.09331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-1.81282        0.44038        0.07385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-3.16689        0.87382        0.11925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-3.44025        2.23492        0.00171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0.44912        0.66573       -0.09647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-1.35449       -0.84789        0.17139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-3.97085        0.13123        0.24551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-4.48741        2.58150        0.03522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1.82852        0.91180       -0.21179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-0.01201       -0.72462        0.07115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0.94657       -1.74572        0.10890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2.23369        1.92876       -0.33947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2.72039       -0.15782       -0.16523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2.27453       -1.45579       -0.00786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3.80699       -0.02635       -0.25048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0.67055       -2.80344        0.23158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3.26777       -2.57217        0.03357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-2.66576        4.26806       -0.25053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-0.26562        3.55993       -0.33640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4.02070       -2.69748       -1.29931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2.65178       -3.48511        0.16750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4.19973       -2.44543        1.24748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4.68245       -1.82413       -1.48765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3.31177       -2.78792       -2.15005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4.66014       -3.60669       -1.28262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4.87306       -1.56489        1.16453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4.83874       -3.35191        1.32412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3.61727       -2.35155        2.18905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Vibrational Spectrum (first 50 lines): 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#  mode     symmetry     wave number   IR intensity    selection rules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#                         cm**(-1)        km/mol         IR     RAMAN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6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7        a              32.96         0.02682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8        a              59.60         1.87295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  9        a             122.94         1.46510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10        a             144.51         1.35058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11        a             160.65         0.02370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12        a             221.26         0.02999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13        a             240.81         0.33552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14        a             257.26         1.65949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15        a             274.04         0.01510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16        a             280.65         2.33683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17        a             306.34         0.46655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18        a             387.87         1.89515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19        a             398.94         2.45565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20        a             434.40         2.69325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21        a             461.23         4.34565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22        a             494.41         1.74843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23        a             533.43         0.40050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24        a             550.15         1.60296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25        a             563.39         1.45343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26        a             589.40         0.26726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27        a             619.65         8.39342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28        a             655.60         1.72383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29        a             705.61         7.96672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30        a             707.35         5.77446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31        a             728.30        53.76970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32        a             742.81         5.02979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33        a             760.93         5.33060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34        a             784.51         0.71420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35        a             835.47        15.07679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36        a             853.59         2.39775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37        a             856.22         2.97816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38        a             872.42         0.52288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39        a             899.50         1.72223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40        a             911.13         1.01554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41        a             924.45         0.10451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42        a             928.40         0.16303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43        a             945.54         3.97250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44        a             964.19         0.10383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45        a             994.79        23.97642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46        a             998.97         1.91939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47        a            1046.05         2.77144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48        a            1100.75        28.81305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49        a            1111.52        36.92888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50        a            1125.40         6.82598       YES     YES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pbe0_def2-tzvpp energy (au): -650.8875172471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Zero point energy (au): 0.2501017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Entropy (kJ mol^-1): 0.47155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Chemical potential (kJ mol^-1): 552.49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  <w:lang w:val="nl-NL"/>
        </w:rPr>
        <w:t xml:space="preserve">XYZ coordinates: 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30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>C         -2.35030        3.15859       -0.16729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-1.03565        2.76701       -0.20970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-0.73626        1.40188       -0.08806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-1.78065        0.43150        0.07800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-3.11962        0.86439        0.11941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-3.38128        2.20560       -0.00316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0.45314        0.64363       -0.08926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-1.33003       -0.84366        0.17759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-3.91570        0.14091        0.24479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-4.40858        2.55111        0.02584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1.81676        0.88854       -0.20548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-0.00038       -0.72414        0.07768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0.94457       -1.73328        0.11267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2.21457        1.88780       -0.33198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2.69317       -0.16683       -0.16084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2.25221       -1.44532       -0.00543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3.76085       -0.04013       -0.24639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0.67707       -2.77407        0.23211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3.23437       -2.54799        0.03190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-2.60797        4.20654       -0.26006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-0.24672        3.50075       -0.33562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3.98440       -2.65849       -1.28492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2.63210       -3.44833        0.16108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4.16160       -2.41701        1.22826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4.62763       -1.79378       -1.45600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3.29349       -2.74430       -2.12412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4.61881       -3.54586       -1.26969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4.81161       -1.54528        1.13999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4.79826       -3.30054        1.29440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3.59553       -2.33125        2.15631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Vibrational Spectrum (first 50 lines): 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#  mode     symmetry     wave number   IR intensity    selection rules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#                         cm**(-1)        km/mol         IR     RAMAN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6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7        a              32.44         0.08442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8        a              59.97         2.12670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9        a             126.18         1.75611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10        a             146.90         1.42572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11        a             163.24         0.04018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12        a             218.94         0.01551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13        a             239.26         0.36371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14        a             264.51         1.75704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15        a             279.65         0.01807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16        a             283.95         2.83083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17        a             313.97         0.64799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18        a             398.92         2.86305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19        a             406.77         2.98958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 20        a             450.09         1.68597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21        a             468.97         6.14697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22        a             506.38         3.00868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23        a             549.06         0.26832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24        a             567.74         2.00520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25        a             579.36         1.54695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26        a             605.72         0.22619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27        a             648.74         8.38989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28        a             677.71         1.66254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29        a             731.70         5.44991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30        a             748.78        30.24222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31        a             762.17        48.38969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32        a             771.07         5.96644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33        a             782.92         7.59680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34        a             800.70         3.28483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35        a             875.19         1.11811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36        a             886.72         4.38283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37        a             888.25        20.64296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38        a             901.94         0.46056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39        a             930.56         0.68302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40        a             941.76         1.99893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41        a             955.94         0.10828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42        a             956.99         0.44252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43        a             982.98         4.49515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44        a             992.72         0.20217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45        a            1028.61        14.08836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46        a            1033.97         7.85868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47        a            1080.51         6.79710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48        a            1142.43        44.43802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49        a            1148.04        28.82746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50        a            1161.44         5.49256       YES     YES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0C1A">
      <w:pPr>
        <w:pStyle w:val="Heading2"/>
      </w:pPr>
      <w:bookmarkStart w:id="22" w:name="_Toc430874488"/>
      <w:r>
        <w:rPr>
          <w:rFonts w:eastAsia="Arial Unicode MS" w:hAnsi="Arial Unicode MS" w:cs="Arial Unicode MS"/>
        </w:rPr>
        <w:t>Norharman</w:t>
      </w:r>
      <w:r w:rsidR="00D8553E">
        <w:rPr>
          <w:rFonts w:eastAsia="Arial Unicode MS" w:hAnsi="Arial Unicode MS" w:cs="Arial Unicode MS"/>
        </w:rPr>
        <w:t xml:space="preserve"> dimer_iso1</w:t>
      </w:r>
      <w:bookmarkEnd w:id="22"/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bp86 energy (au): -1301.9519619700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Zero point energy (au): 0.4867615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Entropy (kJ mol^-1): 0.78241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Chemical potential (kJ mol^-1): 1120.93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  <w:lang w:val="nl-NL"/>
        </w:rPr>
        <w:t xml:space="preserve">XYZ coordinates: 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60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-0.83884        6.42163       -0.00968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0.41820        5.81877       -0.03724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0.49749        4.40486       -0.02273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-0.70462        3.58743        0.01971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-1.97151        4.23247        0.04810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-2.02107        5.62609        0.03288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1.57129        3.46389       -0.04102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-0.44400        2.23652        0.02727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-2.89594        3.63596        0.08254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-3.00213        6.13114        0.05492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>C          2.97528        3.52339       -0.07999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0.91375        2.15372       -0.00810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1.70868        0.99554       -0.01510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3.52195        4.47971       -0.10629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3.69924        2.33587       -0.08531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3.06601        1.11185       -0.05303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4.79726        2.30615       -0.11493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1.29436       -0.03153        0.00900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3.90359       -0.13274       -0.05758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-0.92560        7.52058       -0.02036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1.33360        6.43386       -0.06954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3.70624       -0.92042        1.24525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4.94903        0.23885       -0.09316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3.63298       -0.96211       -1.32080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2.67843       -1.33859        1.30791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3.89395       -0.27675        2.13194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4.42375       -1.76913        1.27721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2.60350       -1.38144       -1.31119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4.34819       -1.81205       -1.36605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3.76960       -0.34737       -2.23696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0.83907       -6.42149       -0.00810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-0.41796       -5.81869       -0.03746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-0.49733       -4.40478       -0.02365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0.70471       -3.58725        0.01928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1.97161       -4.23223        0.04906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2.02124       -5.62587        0.03508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-1.57119       -3.46387       -0.04255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0.44400       -2.23636        0.02647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2.89599       -3.63565        0.08396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3.00230       -6.13087        0.05874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-2.97516       -3.52343       -0.08174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-0.91373       -2.15366       -0.00938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-1.70872       -0.99554       -0.01597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-3.52178       -4.47978       -0.10845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-3.69919       -2.33595       -0.08658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-3.06604       -1.11191       -0.05373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-4.79721       -2.30628       -0.11601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-1.29437        0.03150        0.00862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-3.90373        0.13261       -0.05690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0.92588       -7.52046       -0.01766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-1.33330       -6.43383       -0.07046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-3.70588        0.91923        1.24649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-4.94914       -0.23905       -0.09231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-3.63380        0.96302       -1.31958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-2.67811        1.33753        1.30901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-3.89304        0.27476        2.13272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-4.42352        1.76778        1.27954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-2.60431        1.38231       -1.31018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-4.34901        1.81301       -1.36373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-3.77093        0.34904       -2.23617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Vibrational Spectrum (first 50 lines): 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#  mode     symmetry     wave number   IR intensity    selection rules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>#                         cm**(-1)        km/mol         IR     RAMAN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6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7        a              12.14         2.30486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8        a              24.92         0.24130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9        a              44.50         0.03113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10        a              51.62         5.56460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11        a              55.07         0.60836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12        a              60.23         2.90797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13        a              61.88         0.03133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14        a              61.96         0.09835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15        a              65.60         0.00779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16        a              71.89         0.33650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17        a             134.87         0.00426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18        a             135.55         3.01181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19        a             152.94         0.28770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20        a             153.11         0.00174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21        a             154.46         0.04896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22        a             155.27         8.16231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23        a             225.06         0.00032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24        a             226.22         6.74647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25        a             271.01         0.00362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26        a             272.56         0.00164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27        a             286.41         0.11158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28        a             288.24         0.30500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29        a             300.49         1.19128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30        a             302.24         0.02710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31        a             309.82         0.07276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32        a             315.22         0.30570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33        a             317.43         0.00042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34        a             318.99         2.59017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35        a             395.97         0.01370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36        a             396.17         2.47686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37        a             415.43        11.99843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38        a             417.14         0.00291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39        a             448.18         4.87388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40        a             450.80         0.00980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41        a             462.25         0.00647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42        a             462.31         7.47761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43        a             484.50         0.00007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44        a             486.64         2.61567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45        a             536.23         1.53639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46        a             536.34         0.00122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47        a             558.75         0.00024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48        a             560.58         0.47901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49        a             566.27         2.97827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50        a             567.10         0.00092       YES     YES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pbe0_def2-tzvpp energy (au): -1301.7974863620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Zero point energy (au): 0.5024354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>Entropy (kJ mol^-1): 0.77630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Chemical potential (kJ mol^-1): 1162.29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  <w:lang w:val="nl-NL"/>
        </w:rPr>
        <w:t xml:space="preserve">XYZ coordinates: 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60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-0.81693        6.35052       -0.01142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0.42121        5.75597       -0.03325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0.49793        4.35757       -0.02438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-0.68503        3.55152        0.00672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-1.93961        4.18950        0.02930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-1.98628        5.56250        0.01986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1.56179        3.42791       -0.03837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-0.42926        2.21538        0.01145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-2.85030        3.60513        0.05455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-2.94967        6.05987        0.03711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2.95006        3.49163       -0.06652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0.91597        2.13705       -0.01491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1.70334        0.99554       -0.02004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3.48582        4.43232       -0.08521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3.66404        2.32151       -0.07012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3.04034        1.11404       -0.04708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4.74287        2.29276       -0.09122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1.30026       -0.01397       -0.00206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3.87110       -0.11273       -0.04971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-0.90307        7.43007       -0.01783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1.32143        6.36051       -0.05666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3.65912       -0.90215        1.23051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4.89927        0.25249       -0.07372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3.61015       -0.93161       -1.30203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2.64702       -1.30743        1.27780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3.83587       -0.27883        2.10842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4.35928       -1.73866        1.26063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2.59724       -1.33770       -1.30079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4.30870       -1.76914       -1.33945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3.75295       -0.32890       -2.20028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0.81602       -6.35111       -0.01155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-0.42200       -5.75632       -0.03327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-0.49846       -4.35790       -0.02391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0.68468       -3.55215        0.00745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1.93913       -4.19034        0.02971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1.98555       -5.56334        0.01992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-1.56208       -3.42796       -0.03825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0.42928       -2.21599        0.01194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2.84990       -3.60609        0.05499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2.94882       -6.06092        0.03725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-2.95037       -3.49128       -0.06648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-0.91591       -2.13725       -0.01470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-1.70293       -0.99545       -0.01995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-3.48640       -4.43179       -0.08524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-3.66398       -2.32095       -0.07034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-3.03998       -1.11362       -0.04715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-4.74280       -2.29190       -0.09149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>H         -1.29938        0.01394       -0.00194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-3.87052        0.11330       -0.04981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0.90195       -7.43068       -0.01804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-1.32234       -6.36069       -0.05685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-3.65893        0.90230        1.23075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-4.89874       -0.25174       -0.07427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-3.60905        0.93234       -1.30190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-2.64670        1.30718        1.27869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-3.83635        0.27873        2.10836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-4.35881        1.73905        1.26081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-2.59603        1.33815       -1.30036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-4.30739        1.77004       -1.33939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-3.75180        0.32976       -2.20026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Vibrational Spectrum (first 50 lines): 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#  mode     symmetry     wave number   IR intensity    selection rules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#                         cm**(-1)        km/mol         IR     RAMAN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6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7        a               8.00         3.01010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8        a              21.84         0.03218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9        a              45.47         0.00503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10        a              49.84         0.26772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11        a              53.34         6.24173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12        a              59.81         2.46225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13        a              62.08         0.03518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14        a              64.35         0.00453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15        a              79.25         0.00298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16        a              84.22         0.72244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17        a             137.14         0.00427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18        a             138.94         3.48169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19        a             155.45         0.36124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20        a             155.86         0.01047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21        a             157.40         0.01709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22        a             158.64         7.36501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23        a             229.33         0.00170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24        a             230.28         7.55056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25        a             264.21         0.04603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26        a             264.83         0.00199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27        a             285.74         0.00131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28        a             286.73         1.42180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29        a             286.88         0.17130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30        a             287.43         0.01940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31        a             318.28         0.01111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32        a             322.85         0.46476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33        a             325.59         0.00193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34        a             326.16         2.39290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35        a             406.75         0.21831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36        a             407.25         3.99146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 37        a             425.86        13.15262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38        a             427.15         0.00344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39        a             462.57         2.33451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40        a             464.27         0.00558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41        a             469.24         0.03919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42        a             471.03        10.91260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43        a             497.19         0.00036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44        a             498.62         1.67363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45        a             554.58         2.50703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46        a             554.71         0.20208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47        a             572.83         0.00004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48        a             574.88         0.42229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49        a             581.83         3.41948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50        a             582.36         0.02961       YES     YES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0C1A">
      <w:pPr>
        <w:pStyle w:val="Heading2"/>
      </w:pPr>
      <w:bookmarkStart w:id="23" w:name="_Toc430874489"/>
      <w:r>
        <w:rPr>
          <w:rFonts w:eastAsia="Arial Unicode MS" w:hAnsi="Arial Unicode MS" w:cs="Arial Unicode MS"/>
        </w:rPr>
        <w:t>Norharman</w:t>
      </w:r>
      <w:r w:rsidR="00D8553E">
        <w:rPr>
          <w:rFonts w:eastAsia="Arial Unicode MS" w:hAnsi="Arial Unicode MS" w:cs="Arial Unicode MS"/>
        </w:rPr>
        <w:t xml:space="preserve"> dimer_iso2</w:t>
      </w:r>
      <w:bookmarkEnd w:id="23"/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bp86 energy (au): -1301.9519870850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Zero point energy (au): 0.4860864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Entropy (kJ mol^-1): 0.80969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Chemical potential (kJ mol^-1): 1112.43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  <w:lang w:val="nl-NL"/>
        </w:rPr>
        <w:t xml:space="preserve">XYZ coordinates: 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60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-0.94159        6.38046       -0.03753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0.31606        5.77835       -0.07481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0.39818        4.36463       -0.04731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-0.80591        3.54943        0.01821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-2.07306        4.19306        0.05639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-2.12423        5.58627        0.02816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1.47048        3.42051       -0.06953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-0.54847        2.20127        0.03599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-2.99643        3.59357        0.11001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-3.10459        6.09210        0.05807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2.87624        3.46770       -0.12674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0.80812        2.11485       -0.01502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1.59652        0.95291       -0.01941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3.42845        4.42030       -0.16947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3.59518        2.27624       -0.12989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2.95247        1.05713       -0.07688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4.69181        2.24502       -0.17371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1.19570       -0.07938        0.02057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3.75385       -0.20954       -0.08403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-1.02837        7.47931       -0.05797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1.22981        6.39498       -0.12464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4.53012       -0.36252       -1.39935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2.98869       -1.01231       -0.03365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4.64309       -0.30647        1.16330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5.33232        0.40063       -1.50704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3.84924       -0.28360       -2.27372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5.01151       -1.36397       -1.42998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>H          5.45169        0.45750        1.16559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5.12605       -1.30717        1.19580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4.04244       -0.18601        2.09019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0.94177       -6.38033       -0.03704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-0.31588       -5.77827       -0.07501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-0.39807       -4.36454       -0.04780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0.80598       -3.54930        0.01783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2.07314       -4.19288        0.05663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2.12437       -5.58610        0.02889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-1.47041       -3.42046       -0.07029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0.54849       -2.20112        0.03522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2.99648       -3.59334        0.11041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3.10473       -6.09190        0.05940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-2.87616       -3.46772       -0.12738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-0.80811       -2.11477       -0.01601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-1.59656       -0.95286       -0.02055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-3.42832       -4.42034       -0.17000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-3.59514       -2.27630       -0.13053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-2.95250       -1.05716       -0.07780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-4.69178       -2.24514       -0.17399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-1.19578        0.07945        0.01949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-3.75397        0.20945       -0.08429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1.02858       -7.47919       -0.05705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-1.22958       -6.39493       -0.12521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-4.53186        0.36222       -1.39866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-2.98881        1.01227       -0.03488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-4.64168        0.30645        1.16411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-5.33423       -0.40088       -1.50524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-3.85210        0.28314       -2.27389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-5.01325        1.36368       -1.42883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-5.45005       -0.45776        1.16758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-5.12485        1.30703        1.19703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-4.03982        0.18633        2.09026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Vibrational Spectrum (first 50 lines): 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#  mode     symmetry     wave number   IR intensity    selection rules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#                         cm**(-1)        km/mol         IR     RAMAN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6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7        a               7.90         2.85847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8        a              18.65         0.08382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9        a              35.81         0.00514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10        a              36.43         3.16231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11        a              38.05         4.63732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12        a              38.21         0.02114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13        a              54.87         0.01824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14        a              61.63         0.05148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15        a              62.94         0.09179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16        a              66.33         2.73810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17        a             124.69         0.01192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 18        a             124.91         2.59468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19        a             145.40         3.61180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20        a             152.76         0.00025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21        a             163.57         0.00417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22        a             165.21         0.02239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23        a             225.60         0.01537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24        a             225.66         0.01126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25        a             243.50         0.82232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26        a             243.56         0.40470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27        a             257.85         0.00042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28        a             258.30         3.34185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29        a             274.31         0.00188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30        a             275.16         0.00832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31        a             284.08         0.00585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32        a             285.30        15.12293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33        a             306.88         0.11528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34        a             313.32         0.21239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35        a             393.82         0.03689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36        a             394.98         2.00845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37        a             398.98         5.34738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38        a             399.33         0.00119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39        a             443.24         5.71101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40        a             446.61         0.02521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41        a             462.34         6.90311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42        a             463.32         0.00204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43        a             495.75         5.92039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44        a             496.14         0.00399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45        a             539.64         0.00000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46        a             540.41         0.03088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47        a             551.53         2.93963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48        a             552.50         0.00150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49        a             566.67         2.98464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50        a             567.63         0.00331       YES     YES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pbe0_def2-tzvpp energy (au): -1301.7968766680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Zero point energy (au): 0.5016917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Entropy (kJ mol^-1): 0.81032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Chemical potential (kJ mol^-1): 1151.73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  <w:lang w:val="nl-NL"/>
        </w:rPr>
        <w:t xml:space="preserve">XYZ coordinates: 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60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-0.90899        6.32963       -0.06463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0.32707        5.73037       -0.08790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0.39972        4.33166       -0.06199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-0.78950        3.53404       -0.01205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-2.04139        4.17599        0.01214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-2.08299        5.54856       -0.01455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1.45765        3.39358       -0.07401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-0.54338        2.19867        0.00660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-2.95377        3.59251        0.05286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-3.04341        6.05147        0.00368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2.84859        3.43772       -0.11514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>C          0.80070        2.11091       -0.02993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1.57622        0.96168       -0.02890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3.39479        4.37208       -0.14921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3.55155        2.26070       -0.11267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2.91281        1.06107       -0.07040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4.62928        2.22496       -0.14347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1.18003       -0.04984        0.00380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3.70045       -0.19325       -0.06843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-0.99029        7.40944       -0.08392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1.22866        6.33214       -0.12569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4.49981       -0.33402       -1.35194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2.94720       -0.98236       -0.03695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4.56204       -0.28985        1.17840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5.28512        0.42050       -1.42916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3.85324       -0.25281       -2.22622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4.97833       -1.31418       -1.37339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5.34688        0.46901        1.19188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5.04540       -1.26742        1.20888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3.95872       -0.18089        2.08016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0.91093       -6.32836       -0.06212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-0.32536       -5.72969       -0.08858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-0.39875       -4.33099       -0.06371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0.79001       -3.53284       -0.01195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2.04215       -4.17416        0.01518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2.08446       -5.54673       -0.01001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-1.45710       -3.39336       -0.07687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0.54321       -2.19759        0.00631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2.95416       -3.59020        0.05740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3.04506       -6.04918        0.01129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-2.84798       -3.43809       -0.11889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-0.80085       -2.11041       -0.03162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-1.57684       -0.96151       -0.02986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-3.39372       -4.37266       -0.15390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-3.55151       -2.26141       -0.11557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-2.91338       -1.06148       -0.07174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-4.62925       -2.22617       -0.14657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-1.18097        0.05012        0.00382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-3.70170        0.19242       -0.06682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0.99277       -7.40814       -0.08066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-1.22656       -6.33191       -0.12765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-4.50265        0.33514       -1.34909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-2.94885        0.98191       -0.03471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-4.56189        0.28611        1.18122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-5.28724       -0.42005       -1.42711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-3.85700        0.25661       -2.22430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-4.98228        1.31480       -1.36777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-5.34638       -0.47312        1.19401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-5.04558        1.26342        1.21438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-3.95746        0.17545        2.08205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Vibrational Spectrum (first 50 lines): 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#  mode     symmetry     wave number   IR intensity    selection rules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#                         cm**(-1)        km/mol         IR     RAMAN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  2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6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7        a               5.14         3.37386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8        a              14.09         0.01191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9        a              33.19         0.59815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10        a              35.81         7.34197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11        a              38.49         0.00361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12        a              39.37         0.00845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13        a              39.92         0.05426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14        a              60.28         0.05440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15        a              61.63         0.02633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16        a              65.26         3.02870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17        a             128.20         0.00725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18        a             128.54         3.11478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19        a             149.20         3.80377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20        a             155.19         0.00022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21        a             162.86         0.00397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22        a             166.77         0.07097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23        a             224.62         0.00134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24        a             224.81         0.00468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25        a             242.21         0.52660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26        a             242.25         0.70232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27        a             265.18         0.00048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28        a             265.63         3.16372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29        a             280.08         0.00191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30        a             281.04         0.02870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31        a             288.87         0.00409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32        a             290.03        16.53968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33        a             315.26         0.06044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34        a             319.27         0.43845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35        a             402.08         0.02472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36        a             404.57         3.95399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37        a             408.09         6.03735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38        a             408.28         0.00470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39        a             457.24         2.73226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40        a             457.86         0.01190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41        a             467.84         0.00835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42        a             468.34        10.97386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43        a             509.16         6.69410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44        a             509.17         0.12416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45        a             554.47         0.00034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46        a             555.11         0.04904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47        a             569.70         4.20923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48        a             570.63         0.00151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49        a             581.90         3.42980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50        a             582.01         0.06173       YES     YES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Heading"/>
      </w:pPr>
      <w:bookmarkStart w:id="24" w:name="_Toc430874490"/>
      <w:r>
        <w:rPr>
          <w:rFonts w:eastAsia="Arial Unicode MS" w:hAnsi="Arial Unicode MS" w:cs="Arial Unicode MS"/>
          <w:lang w:val="en-US"/>
        </w:rPr>
        <w:lastRenderedPageBreak/>
        <w:t xml:space="preserve">Energies, optimised structures and vibrational frequencies for </w:t>
      </w:r>
      <w:r w:rsidR="003D4A7E">
        <w:rPr>
          <w:rFonts w:eastAsia="Arial Unicode MS" w:hAnsi="Arial Unicode MS" w:cs="Arial Unicode MS"/>
          <w:lang w:val="en-US"/>
        </w:rPr>
        <w:t>betaine</w:t>
      </w:r>
      <w:r>
        <w:rPr>
          <w:rFonts w:eastAsia="Arial Unicode MS" w:hAnsi="Arial Unicode MS" w:cs="Arial Unicode MS"/>
          <w:lang w:val="en-US"/>
        </w:rPr>
        <w:t xml:space="preserve"> motif</w:t>
      </w:r>
      <w:r w:rsidR="00F826D5">
        <w:rPr>
          <w:rFonts w:eastAsia="Arial Unicode MS" w:hAnsi="Arial Unicode MS" w:cs="Arial Unicode MS"/>
          <w:lang w:val="en-US"/>
        </w:rPr>
        <w:t xml:space="preserve"> (compounds 2 and [2]</w:t>
      </w:r>
      <w:r w:rsidR="00F826D5" w:rsidRPr="00F826D5">
        <w:rPr>
          <w:rFonts w:eastAsia="Arial Unicode MS" w:hAnsi="Arial Unicode MS" w:cs="Arial Unicode MS"/>
          <w:vertAlign w:val="subscript"/>
          <w:lang w:val="en-US"/>
        </w:rPr>
        <w:t>2</w:t>
      </w:r>
      <w:r w:rsidR="00F826D5">
        <w:rPr>
          <w:rFonts w:eastAsia="Arial Unicode MS" w:hAnsi="Arial Unicode MS" w:cs="Arial Unicode MS"/>
          <w:lang w:val="en-US"/>
        </w:rPr>
        <w:t>)</w:t>
      </w:r>
      <w:bookmarkEnd w:id="24"/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240DB7" w:rsidRDefault="003D4A7E" w:rsidP="00240DB7">
      <w:pPr>
        <w:pStyle w:val="Heading2"/>
      </w:pPr>
      <w:bookmarkStart w:id="25" w:name="_Toc430874491"/>
      <w:r>
        <w:t>BETAINE</w:t>
      </w:r>
      <w:r w:rsidR="00240DB7">
        <w:t xml:space="preserve"> monomer_iso1</w:t>
      </w:r>
      <w:bookmarkEnd w:id="25"/>
    </w:p>
    <w:p w:rsidR="00A56E0A" w:rsidRDefault="00A56E0A" w:rsidP="00A56E0A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bp86 energy (au): </w:t>
      </w:r>
      <w:r w:rsidR="004D124E" w:rsidRPr="004D124E">
        <w:rPr>
          <w:rFonts w:ascii="Arial"/>
        </w:rPr>
        <w:t>-652.1244957980</w:t>
      </w:r>
    </w:p>
    <w:p w:rsidR="00A56E0A" w:rsidRDefault="00A56E0A" w:rsidP="00A56E0A">
      <w:pPr>
        <w:pStyle w:val="Body"/>
        <w:spacing w:after="0" w:line="240" w:lineRule="auto"/>
        <w:rPr>
          <w:rFonts w:ascii="Arial" w:eastAsia="Arial" w:hAnsi="Arial" w:cs="Arial"/>
        </w:rPr>
      </w:pPr>
    </w:p>
    <w:p w:rsidR="00A56E0A" w:rsidRDefault="00A56E0A" w:rsidP="00A56E0A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Zero point energy (au): </w:t>
      </w:r>
      <w:r w:rsidR="004D124E" w:rsidRPr="004D124E">
        <w:rPr>
          <w:rFonts w:ascii="Arial"/>
        </w:rPr>
        <w:t>0.2620419</w:t>
      </w:r>
    </w:p>
    <w:p w:rsidR="00A56E0A" w:rsidRDefault="00A56E0A" w:rsidP="00A56E0A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Entropy (kJ mol^-1): </w:t>
      </w:r>
      <w:r w:rsidR="00D04B21" w:rsidRPr="00D04B21">
        <w:rPr>
          <w:rFonts w:ascii="Arial"/>
        </w:rPr>
        <w:t>0.51636</w:t>
      </w:r>
    </w:p>
    <w:p w:rsidR="00A56E0A" w:rsidRDefault="00A56E0A" w:rsidP="00A56E0A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Chemical potential (kJ mol^-1): </w:t>
      </w:r>
      <w:r w:rsidR="00D04B21" w:rsidRPr="00D04B21">
        <w:rPr>
          <w:rFonts w:ascii="Arial"/>
        </w:rPr>
        <w:t>575.32</w:t>
      </w:r>
    </w:p>
    <w:p w:rsidR="00A56E0A" w:rsidRDefault="00A56E0A" w:rsidP="00A56E0A">
      <w:pPr>
        <w:pStyle w:val="Body"/>
        <w:spacing w:after="0" w:line="240" w:lineRule="auto"/>
        <w:rPr>
          <w:rFonts w:ascii="Arial" w:eastAsia="Arial" w:hAnsi="Arial" w:cs="Arial"/>
        </w:rPr>
      </w:pPr>
    </w:p>
    <w:p w:rsidR="00A56E0A" w:rsidRDefault="00A56E0A" w:rsidP="00A56E0A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  <w:lang w:val="nl-NL"/>
        </w:rPr>
        <w:t xml:space="preserve">XYZ coordinates: </w:t>
      </w:r>
    </w:p>
    <w:p w:rsidR="00D04B21" w:rsidRPr="00D04B21" w:rsidRDefault="00D04B21" w:rsidP="00D04B21">
      <w:pPr>
        <w:pStyle w:val="Body"/>
        <w:spacing w:after="0" w:line="240" w:lineRule="auto"/>
        <w:rPr>
          <w:rFonts w:ascii="Arial" w:eastAsia="Arial" w:hAnsi="Arial" w:cs="Arial"/>
        </w:rPr>
      </w:pPr>
      <w:r w:rsidRPr="00D04B21">
        <w:rPr>
          <w:rFonts w:ascii="Arial" w:eastAsia="Arial" w:hAnsi="Arial" w:cs="Arial"/>
        </w:rPr>
        <w:t>32</w:t>
      </w:r>
    </w:p>
    <w:p w:rsidR="00D04B21" w:rsidRPr="00D04B21" w:rsidRDefault="00D04B21" w:rsidP="00D04B21">
      <w:pPr>
        <w:pStyle w:val="Body"/>
        <w:spacing w:after="0" w:line="240" w:lineRule="auto"/>
        <w:rPr>
          <w:rFonts w:ascii="Arial" w:eastAsia="Arial" w:hAnsi="Arial" w:cs="Arial"/>
        </w:rPr>
      </w:pPr>
    </w:p>
    <w:p w:rsidR="00D04B21" w:rsidRPr="00D04B21" w:rsidRDefault="00D04B21" w:rsidP="00D04B21">
      <w:pPr>
        <w:pStyle w:val="Body"/>
        <w:spacing w:after="0" w:line="240" w:lineRule="auto"/>
        <w:rPr>
          <w:rFonts w:ascii="Arial" w:eastAsia="Arial" w:hAnsi="Arial" w:cs="Arial"/>
        </w:rPr>
      </w:pPr>
      <w:r w:rsidRPr="00D04B21">
        <w:rPr>
          <w:rFonts w:ascii="Arial" w:eastAsia="Arial" w:hAnsi="Arial" w:cs="Arial"/>
        </w:rPr>
        <w:t>C          0.09151       -0.06465       -4.04092</w:t>
      </w:r>
    </w:p>
    <w:p w:rsidR="00D04B21" w:rsidRPr="00D04B21" w:rsidRDefault="00D04B21" w:rsidP="00D04B21">
      <w:pPr>
        <w:pStyle w:val="Body"/>
        <w:spacing w:after="0" w:line="240" w:lineRule="auto"/>
        <w:rPr>
          <w:rFonts w:ascii="Arial" w:eastAsia="Arial" w:hAnsi="Arial" w:cs="Arial"/>
        </w:rPr>
      </w:pPr>
      <w:r w:rsidRPr="00D04B21">
        <w:rPr>
          <w:rFonts w:ascii="Arial" w:eastAsia="Arial" w:hAnsi="Arial" w:cs="Arial"/>
        </w:rPr>
        <w:t>C         -1.35541       -0.38077       -4.44309</w:t>
      </w:r>
    </w:p>
    <w:p w:rsidR="00D04B21" w:rsidRPr="00D04B21" w:rsidRDefault="00D04B21" w:rsidP="00D04B21">
      <w:pPr>
        <w:pStyle w:val="Body"/>
        <w:spacing w:after="0" w:line="240" w:lineRule="auto"/>
        <w:rPr>
          <w:rFonts w:ascii="Arial" w:eastAsia="Arial" w:hAnsi="Arial" w:cs="Arial"/>
        </w:rPr>
      </w:pPr>
      <w:r w:rsidRPr="00D04B21">
        <w:rPr>
          <w:rFonts w:ascii="Arial" w:eastAsia="Arial" w:hAnsi="Arial" w:cs="Arial"/>
        </w:rPr>
        <w:t>C          1.09368       -1.14573       -4.46667</w:t>
      </w:r>
    </w:p>
    <w:p w:rsidR="00D04B21" w:rsidRPr="00D04B21" w:rsidRDefault="00D04B21" w:rsidP="00D04B21">
      <w:pPr>
        <w:pStyle w:val="Body"/>
        <w:spacing w:after="0" w:line="240" w:lineRule="auto"/>
        <w:rPr>
          <w:rFonts w:ascii="Arial" w:eastAsia="Arial" w:hAnsi="Arial" w:cs="Arial"/>
        </w:rPr>
      </w:pPr>
      <w:r w:rsidRPr="00D04B21">
        <w:rPr>
          <w:rFonts w:ascii="Arial" w:eastAsia="Arial" w:hAnsi="Arial" w:cs="Arial"/>
        </w:rPr>
        <w:t>H          2.12455       -0.88295       -4.14607</w:t>
      </w:r>
    </w:p>
    <w:p w:rsidR="00D04B21" w:rsidRPr="00D04B21" w:rsidRDefault="00D04B21" w:rsidP="00D04B21">
      <w:pPr>
        <w:pStyle w:val="Body"/>
        <w:spacing w:after="0" w:line="240" w:lineRule="auto"/>
        <w:rPr>
          <w:rFonts w:ascii="Arial" w:eastAsia="Arial" w:hAnsi="Arial" w:cs="Arial"/>
        </w:rPr>
      </w:pPr>
      <w:r w:rsidRPr="00D04B21">
        <w:rPr>
          <w:rFonts w:ascii="Arial" w:eastAsia="Arial" w:hAnsi="Arial" w:cs="Arial"/>
        </w:rPr>
        <w:t>H          1.08787       -1.24042       -5.57403</w:t>
      </w:r>
    </w:p>
    <w:p w:rsidR="00D04B21" w:rsidRPr="00D04B21" w:rsidRDefault="00D04B21" w:rsidP="00D04B21">
      <w:pPr>
        <w:pStyle w:val="Body"/>
        <w:spacing w:after="0" w:line="240" w:lineRule="auto"/>
        <w:rPr>
          <w:rFonts w:ascii="Arial" w:eastAsia="Arial" w:hAnsi="Arial" w:cs="Arial"/>
        </w:rPr>
      </w:pPr>
      <w:r w:rsidRPr="00D04B21">
        <w:rPr>
          <w:rFonts w:ascii="Arial" w:eastAsia="Arial" w:hAnsi="Arial" w:cs="Arial"/>
        </w:rPr>
        <w:t>H          0.83726       -2.13957       -4.04039</w:t>
      </w:r>
    </w:p>
    <w:p w:rsidR="00D04B21" w:rsidRPr="00D04B21" w:rsidRDefault="00D04B21" w:rsidP="00D04B21">
      <w:pPr>
        <w:pStyle w:val="Body"/>
        <w:spacing w:after="0" w:line="240" w:lineRule="auto"/>
        <w:rPr>
          <w:rFonts w:ascii="Arial" w:eastAsia="Arial" w:hAnsi="Arial" w:cs="Arial"/>
        </w:rPr>
      </w:pPr>
      <w:r w:rsidRPr="00D04B21">
        <w:rPr>
          <w:rFonts w:ascii="Arial" w:eastAsia="Arial" w:hAnsi="Arial" w:cs="Arial"/>
        </w:rPr>
        <w:t>C          0.56864        1.46533       -2.16137</w:t>
      </w:r>
    </w:p>
    <w:p w:rsidR="00D04B21" w:rsidRPr="00D04B21" w:rsidRDefault="00D04B21" w:rsidP="00D04B21">
      <w:pPr>
        <w:pStyle w:val="Body"/>
        <w:spacing w:after="0" w:line="240" w:lineRule="auto"/>
        <w:rPr>
          <w:rFonts w:ascii="Arial" w:eastAsia="Arial" w:hAnsi="Arial" w:cs="Arial"/>
        </w:rPr>
      </w:pPr>
      <w:r w:rsidRPr="00D04B21">
        <w:rPr>
          <w:rFonts w:ascii="Arial" w:eastAsia="Arial" w:hAnsi="Arial" w:cs="Arial"/>
        </w:rPr>
        <w:t>H          0.78702        2.20305       -2.94359</w:t>
      </w:r>
    </w:p>
    <w:p w:rsidR="00D04B21" w:rsidRPr="00D04B21" w:rsidRDefault="00D04B21" w:rsidP="00D04B21">
      <w:pPr>
        <w:pStyle w:val="Body"/>
        <w:spacing w:after="0" w:line="240" w:lineRule="auto"/>
        <w:rPr>
          <w:rFonts w:ascii="Arial" w:eastAsia="Arial" w:hAnsi="Arial" w:cs="Arial"/>
        </w:rPr>
      </w:pPr>
      <w:r w:rsidRPr="00D04B21">
        <w:rPr>
          <w:rFonts w:ascii="Arial" w:eastAsia="Arial" w:hAnsi="Arial" w:cs="Arial"/>
        </w:rPr>
        <w:t>C          0.65052        1.72116       -0.77799</w:t>
      </w:r>
    </w:p>
    <w:p w:rsidR="00D04B21" w:rsidRPr="00D04B21" w:rsidRDefault="00D04B21" w:rsidP="00D04B21">
      <w:pPr>
        <w:pStyle w:val="Body"/>
        <w:spacing w:after="0" w:line="240" w:lineRule="auto"/>
        <w:rPr>
          <w:rFonts w:ascii="Arial" w:eastAsia="Arial" w:hAnsi="Arial" w:cs="Arial"/>
        </w:rPr>
      </w:pPr>
      <w:r w:rsidRPr="00D04B21">
        <w:rPr>
          <w:rFonts w:ascii="Arial" w:eastAsia="Arial" w:hAnsi="Arial" w:cs="Arial"/>
        </w:rPr>
        <w:t>H          0.93748        2.73478       -0.45289</w:t>
      </w:r>
    </w:p>
    <w:p w:rsidR="00D04B21" w:rsidRPr="00D04B21" w:rsidRDefault="00D04B21" w:rsidP="00D04B21">
      <w:pPr>
        <w:pStyle w:val="Body"/>
        <w:spacing w:after="0" w:line="240" w:lineRule="auto"/>
        <w:rPr>
          <w:rFonts w:ascii="Arial" w:eastAsia="Arial" w:hAnsi="Arial" w:cs="Arial"/>
        </w:rPr>
      </w:pPr>
      <w:r w:rsidRPr="00D04B21">
        <w:rPr>
          <w:rFonts w:ascii="Arial" w:eastAsia="Arial" w:hAnsi="Arial" w:cs="Arial"/>
        </w:rPr>
        <w:t>C          0.37520        0.73631        0.15872</w:t>
      </w:r>
    </w:p>
    <w:p w:rsidR="00D04B21" w:rsidRPr="00D04B21" w:rsidRDefault="00D04B21" w:rsidP="00D04B21">
      <w:pPr>
        <w:pStyle w:val="Body"/>
        <w:spacing w:after="0" w:line="240" w:lineRule="auto"/>
        <w:rPr>
          <w:rFonts w:ascii="Arial" w:eastAsia="Arial" w:hAnsi="Arial" w:cs="Arial"/>
        </w:rPr>
      </w:pPr>
      <w:r w:rsidRPr="00D04B21">
        <w:rPr>
          <w:rFonts w:ascii="Arial" w:eastAsia="Arial" w:hAnsi="Arial" w:cs="Arial"/>
        </w:rPr>
        <w:t>H          0.43439        0.96427        1.23401</w:t>
      </w:r>
    </w:p>
    <w:p w:rsidR="00D04B21" w:rsidRPr="00D04B21" w:rsidRDefault="00D04B21" w:rsidP="00D04B21">
      <w:pPr>
        <w:pStyle w:val="Body"/>
        <w:spacing w:after="0" w:line="240" w:lineRule="auto"/>
        <w:rPr>
          <w:rFonts w:ascii="Arial" w:eastAsia="Arial" w:hAnsi="Arial" w:cs="Arial"/>
        </w:rPr>
      </w:pPr>
      <w:r w:rsidRPr="00D04B21">
        <w:rPr>
          <w:rFonts w:ascii="Arial" w:eastAsia="Arial" w:hAnsi="Arial" w:cs="Arial"/>
        </w:rPr>
        <w:t>C         -0.02637       -0.60623       -0.25538</w:t>
      </w:r>
    </w:p>
    <w:p w:rsidR="00D04B21" w:rsidRPr="00D04B21" w:rsidRDefault="00D04B21" w:rsidP="00D04B21">
      <w:pPr>
        <w:pStyle w:val="Body"/>
        <w:spacing w:after="0" w:line="240" w:lineRule="auto"/>
        <w:rPr>
          <w:rFonts w:ascii="Arial" w:eastAsia="Arial" w:hAnsi="Arial" w:cs="Arial"/>
        </w:rPr>
      </w:pPr>
      <w:r w:rsidRPr="00D04B21">
        <w:rPr>
          <w:rFonts w:ascii="Arial" w:eastAsia="Arial" w:hAnsi="Arial" w:cs="Arial"/>
        </w:rPr>
        <w:t>C         -0.09299       -0.77051       -1.69256</w:t>
      </w:r>
    </w:p>
    <w:p w:rsidR="00D04B21" w:rsidRPr="00D04B21" w:rsidRDefault="00D04B21" w:rsidP="00D04B21">
      <w:pPr>
        <w:pStyle w:val="Body"/>
        <w:spacing w:after="0" w:line="240" w:lineRule="auto"/>
        <w:rPr>
          <w:rFonts w:ascii="Arial" w:eastAsia="Arial" w:hAnsi="Arial" w:cs="Arial"/>
        </w:rPr>
      </w:pPr>
      <w:r w:rsidRPr="00D04B21">
        <w:rPr>
          <w:rFonts w:ascii="Arial" w:eastAsia="Arial" w:hAnsi="Arial" w:cs="Arial"/>
        </w:rPr>
        <w:t>H         -0.40031       -1.74547       -2.09583</w:t>
      </w:r>
    </w:p>
    <w:p w:rsidR="00D04B21" w:rsidRPr="00D04B21" w:rsidRDefault="00D04B21" w:rsidP="00D04B21">
      <w:pPr>
        <w:pStyle w:val="Body"/>
        <w:spacing w:after="0" w:line="240" w:lineRule="auto"/>
        <w:rPr>
          <w:rFonts w:ascii="Arial" w:eastAsia="Arial" w:hAnsi="Arial" w:cs="Arial"/>
        </w:rPr>
      </w:pPr>
      <w:r w:rsidRPr="00D04B21">
        <w:rPr>
          <w:rFonts w:ascii="Arial" w:eastAsia="Arial" w:hAnsi="Arial" w:cs="Arial"/>
        </w:rPr>
        <w:t>C         -0.20171       -1.68148        1.86512</w:t>
      </w:r>
    </w:p>
    <w:p w:rsidR="00D04B21" w:rsidRPr="00D04B21" w:rsidRDefault="00D04B21" w:rsidP="00D04B21">
      <w:pPr>
        <w:pStyle w:val="Body"/>
        <w:spacing w:after="0" w:line="240" w:lineRule="auto"/>
        <w:rPr>
          <w:rFonts w:ascii="Arial" w:eastAsia="Arial" w:hAnsi="Arial" w:cs="Arial"/>
        </w:rPr>
      </w:pPr>
      <w:r w:rsidRPr="00D04B21">
        <w:rPr>
          <w:rFonts w:ascii="Arial" w:eastAsia="Arial" w:hAnsi="Arial" w:cs="Arial"/>
        </w:rPr>
        <w:t>C         -1.25983       -2.17616        2.67899</w:t>
      </w:r>
    </w:p>
    <w:p w:rsidR="00D04B21" w:rsidRPr="00D04B21" w:rsidRDefault="00D04B21" w:rsidP="00D04B21">
      <w:pPr>
        <w:pStyle w:val="Body"/>
        <w:spacing w:after="0" w:line="240" w:lineRule="auto"/>
        <w:rPr>
          <w:rFonts w:ascii="Arial" w:eastAsia="Arial" w:hAnsi="Arial" w:cs="Arial"/>
        </w:rPr>
      </w:pPr>
      <w:r w:rsidRPr="00D04B21">
        <w:rPr>
          <w:rFonts w:ascii="Arial" w:eastAsia="Arial" w:hAnsi="Arial" w:cs="Arial"/>
        </w:rPr>
        <w:t>H         -2.20460       -2.45093        2.18200</w:t>
      </w:r>
    </w:p>
    <w:p w:rsidR="00D04B21" w:rsidRPr="00D04B21" w:rsidRDefault="00D04B21" w:rsidP="00D04B21">
      <w:pPr>
        <w:pStyle w:val="Body"/>
        <w:spacing w:after="0" w:line="240" w:lineRule="auto"/>
        <w:rPr>
          <w:rFonts w:ascii="Arial" w:eastAsia="Arial" w:hAnsi="Arial" w:cs="Arial"/>
        </w:rPr>
      </w:pPr>
      <w:r w:rsidRPr="00D04B21">
        <w:rPr>
          <w:rFonts w:ascii="Arial" w:eastAsia="Arial" w:hAnsi="Arial" w:cs="Arial"/>
        </w:rPr>
        <w:t>C         -1.10946       -2.31224        4.06515</w:t>
      </w:r>
    </w:p>
    <w:p w:rsidR="00D04B21" w:rsidRPr="00D04B21" w:rsidRDefault="00D04B21" w:rsidP="00D04B21">
      <w:pPr>
        <w:pStyle w:val="Body"/>
        <w:spacing w:after="0" w:line="240" w:lineRule="auto"/>
        <w:rPr>
          <w:rFonts w:ascii="Arial" w:eastAsia="Arial" w:hAnsi="Arial" w:cs="Arial"/>
        </w:rPr>
      </w:pPr>
      <w:r w:rsidRPr="00D04B21">
        <w:rPr>
          <w:rFonts w:ascii="Arial" w:eastAsia="Arial" w:hAnsi="Arial" w:cs="Arial"/>
        </w:rPr>
        <w:t>H         -1.95314       -2.69199        4.66725</w:t>
      </w:r>
    </w:p>
    <w:p w:rsidR="00D04B21" w:rsidRPr="00D04B21" w:rsidRDefault="00D04B21" w:rsidP="00D04B21">
      <w:pPr>
        <w:pStyle w:val="Body"/>
        <w:spacing w:after="0" w:line="240" w:lineRule="auto"/>
        <w:rPr>
          <w:rFonts w:ascii="Arial" w:eastAsia="Arial" w:hAnsi="Arial" w:cs="Arial"/>
        </w:rPr>
      </w:pPr>
      <w:r w:rsidRPr="00D04B21">
        <w:rPr>
          <w:rFonts w:ascii="Arial" w:eastAsia="Arial" w:hAnsi="Arial" w:cs="Arial"/>
        </w:rPr>
        <w:t>C          0.10566       -1.97767        4.69306</w:t>
      </w:r>
    </w:p>
    <w:p w:rsidR="00D04B21" w:rsidRPr="00D04B21" w:rsidRDefault="00D04B21" w:rsidP="00D04B21">
      <w:pPr>
        <w:pStyle w:val="Body"/>
        <w:spacing w:after="0" w:line="240" w:lineRule="auto"/>
        <w:rPr>
          <w:rFonts w:ascii="Arial" w:eastAsia="Arial" w:hAnsi="Arial" w:cs="Arial"/>
        </w:rPr>
      </w:pPr>
      <w:r w:rsidRPr="00D04B21">
        <w:rPr>
          <w:rFonts w:ascii="Arial" w:eastAsia="Arial" w:hAnsi="Arial" w:cs="Arial"/>
        </w:rPr>
        <w:t>H          0.22434       -2.09317        5.78306</w:t>
      </w:r>
    </w:p>
    <w:p w:rsidR="00D04B21" w:rsidRPr="00D04B21" w:rsidRDefault="00D04B21" w:rsidP="00D04B21">
      <w:pPr>
        <w:pStyle w:val="Body"/>
        <w:spacing w:after="0" w:line="240" w:lineRule="auto"/>
        <w:rPr>
          <w:rFonts w:ascii="Arial" w:eastAsia="Arial" w:hAnsi="Arial" w:cs="Arial"/>
        </w:rPr>
      </w:pPr>
      <w:r w:rsidRPr="00D04B21">
        <w:rPr>
          <w:rFonts w:ascii="Arial" w:eastAsia="Arial" w:hAnsi="Arial" w:cs="Arial"/>
        </w:rPr>
        <w:t>C          1.17071       -1.50696        3.90399</w:t>
      </w:r>
    </w:p>
    <w:p w:rsidR="00D04B21" w:rsidRPr="00D04B21" w:rsidRDefault="00D04B21" w:rsidP="00D04B21">
      <w:pPr>
        <w:pStyle w:val="Body"/>
        <w:spacing w:after="0" w:line="240" w:lineRule="auto"/>
        <w:rPr>
          <w:rFonts w:ascii="Arial" w:eastAsia="Arial" w:hAnsi="Arial" w:cs="Arial"/>
        </w:rPr>
      </w:pPr>
      <w:r w:rsidRPr="00D04B21">
        <w:rPr>
          <w:rFonts w:ascii="Arial" w:eastAsia="Arial" w:hAnsi="Arial" w:cs="Arial"/>
        </w:rPr>
        <w:t>H          2.13745       -1.25777        4.37563</w:t>
      </w:r>
    </w:p>
    <w:p w:rsidR="00D04B21" w:rsidRPr="00D04B21" w:rsidRDefault="00D04B21" w:rsidP="00D04B21">
      <w:pPr>
        <w:pStyle w:val="Body"/>
        <w:spacing w:after="0" w:line="240" w:lineRule="auto"/>
        <w:rPr>
          <w:rFonts w:ascii="Arial" w:eastAsia="Arial" w:hAnsi="Arial" w:cs="Arial"/>
        </w:rPr>
      </w:pPr>
      <w:r w:rsidRPr="00D04B21">
        <w:rPr>
          <w:rFonts w:ascii="Arial" w:eastAsia="Arial" w:hAnsi="Arial" w:cs="Arial"/>
        </w:rPr>
        <w:t>C          1.02382       -1.35627        2.51671</w:t>
      </w:r>
    </w:p>
    <w:p w:rsidR="00D04B21" w:rsidRPr="00D04B21" w:rsidRDefault="00D04B21" w:rsidP="00D04B21">
      <w:pPr>
        <w:pStyle w:val="Body"/>
        <w:spacing w:after="0" w:line="240" w:lineRule="auto"/>
        <w:rPr>
          <w:rFonts w:ascii="Arial" w:eastAsia="Arial" w:hAnsi="Arial" w:cs="Arial"/>
        </w:rPr>
      </w:pPr>
      <w:r w:rsidRPr="00D04B21">
        <w:rPr>
          <w:rFonts w:ascii="Arial" w:eastAsia="Arial" w:hAnsi="Arial" w:cs="Arial"/>
        </w:rPr>
        <w:t>H          1.87957       -1.01424        1.90999</w:t>
      </w:r>
    </w:p>
    <w:p w:rsidR="00D04B21" w:rsidRPr="00D04B21" w:rsidRDefault="00D04B21" w:rsidP="00D04B21">
      <w:pPr>
        <w:pStyle w:val="Body"/>
        <w:spacing w:after="0" w:line="240" w:lineRule="auto"/>
        <w:rPr>
          <w:rFonts w:ascii="Arial" w:eastAsia="Arial" w:hAnsi="Arial" w:cs="Arial"/>
        </w:rPr>
      </w:pPr>
      <w:r w:rsidRPr="00D04B21">
        <w:rPr>
          <w:rFonts w:ascii="Arial" w:eastAsia="Arial" w:hAnsi="Arial" w:cs="Arial"/>
        </w:rPr>
        <w:t>N          0.19139        0.21358       -2.56816</w:t>
      </w:r>
    </w:p>
    <w:p w:rsidR="00D04B21" w:rsidRPr="00D04B21" w:rsidRDefault="00D04B21" w:rsidP="00D04B21">
      <w:pPr>
        <w:pStyle w:val="Body"/>
        <w:spacing w:after="0" w:line="240" w:lineRule="auto"/>
        <w:rPr>
          <w:rFonts w:ascii="Arial" w:eastAsia="Arial" w:hAnsi="Arial" w:cs="Arial"/>
        </w:rPr>
      </w:pPr>
      <w:r w:rsidRPr="00D04B21">
        <w:rPr>
          <w:rFonts w:ascii="Arial" w:eastAsia="Arial" w:hAnsi="Arial" w:cs="Arial"/>
        </w:rPr>
        <w:t>N         -0.37824       -1.63662        0.49006</w:t>
      </w:r>
    </w:p>
    <w:p w:rsidR="00D04B21" w:rsidRPr="00D04B21" w:rsidRDefault="00D04B21" w:rsidP="00D04B21">
      <w:pPr>
        <w:pStyle w:val="Body"/>
        <w:spacing w:after="0" w:line="240" w:lineRule="auto"/>
        <w:rPr>
          <w:rFonts w:ascii="Arial" w:eastAsia="Arial" w:hAnsi="Arial" w:cs="Arial"/>
        </w:rPr>
      </w:pPr>
      <w:r w:rsidRPr="00D04B21">
        <w:rPr>
          <w:rFonts w:ascii="Arial" w:eastAsia="Arial" w:hAnsi="Arial" w:cs="Arial"/>
        </w:rPr>
        <w:t>H         -1.42403       -0.45704       -5.54992</w:t>
      </w:r>
    </w:p>
    <w:p w:rsidR="00D04B21" w:rsidRPr="00D04B21" w:rsidRDefault="00D04B21" w:rsidP="00D04B21">
      <w:pPr>
        <w:pStyle w:val="Body"/>
        <w:spacing w:after="0" w:line="240" w:lineRule="auto"/>
        <w:rPr>
          <w:rFonts w:ascii="Arial" w:eastAsia="Arial" w:hAnsi="Arial" w:cs="Arial"/>
        </w:rPr>
      </w:pPr>
      <w:r w:rsidRPr="00D04B21">
        <w:rPr>
          <w:rFonts w:ascii="Arial" w:eastAsia="Arial" w:hAnsi="Arial" w:cs="Arial"/>
        </w:rPr>
        <w:t>H         -2.04764        0.42072       -4.10681</w:t>
      </w:r>
    </w:p>
    <w:p w:rsidR="00D04B21" w:rsidRPr="00D04B21" w:rsidRDefault="00D04B21" w:rsidP="00D04B21">
      <w:pPr>
        <w:pStyle w:val="Body"/>
        <w:spacing w:after="0" w:line="240" w:lineRule="auto"/>
        <w:rPr>
          <w:rFonts w:ascii="Arial" w:eastAsia="Arial" w:hAnsi="Arial" w:cs="Arial"/>
        </w:rPr>
      </w:pPr>
      <w:r w:rsidRPr="00D04B21">
        <w:rPr>
          <w:rFonts w:ascii="Arial" w:eastAsia="Arial" w:hAnsi="Arial" w:cs="Arial"/>
        </w:rPr>
        <w:t>H         -1.70245       -1.34553       -4.01437</w:t>
      </w:r>
    </w:p>
    <w:p w:rsidR="00A56E0A" w:rsidRDefault="00D04B21" w:rsidP="00D04B21">
      <w:pPr>
        <w:pStyle w:val="Body"/>
        <w:spacing w:after="0" w:line="240" w:lineRule="auto"/>
        <w:rPr>
          <w:rFonts w:ascii="Arial" w:eastAsia="Arial" w:hAnsi="Arial" w:cs="Arial"/>
        </w:rPr>
      </w:pPr>
      <w:r w:rsidRPr="00D04B21">
        <w:rPr>
          <w:rFonts w:ascii="Arial" w:eastAsia="Arial" w:hAnsi="Arial" w:cs="Arial"/>
        </w:rPr>
        <w:t>H          0.38609        0.89116       -4.52074</w:t>
      </w:r>
    </w:p>
    <w:p w:rsidR="00240DB7" w:rsidRDefault="00240DB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2B4DB0" w:rsidRDefault="002B4DB0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2B4DB0" w:rsidRDefault="002B4DB0" w:rsidP="002B4DB0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Vibrational Spectrum (first 50 lines): </w:t>
      </w:r>
    </w:p>
    <w:p w:rsidR="002B4DB0" w:rsidRDefault="002B4DB0" w:rsidP="002B4DB0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>#  mode     symmetry     wave number   IR intensity    selection rules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>#                         cm**(-1)        km/mol         IR     RAMAN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 1                        0.00         0.00000        -       -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 2                        0.00         0.00000        -       -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 3                        0.00         0.00000        -       -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lastRenderedPageBreak/>
        <w:t xml:space="preserve">     4                        0.00         0.00000        -       -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 5                        0.00         0.00000        -       -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 6                        0.00         0.00000        -       -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 7        a              27.50         0.04149       YES     YES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 8        a              44.15         1.88633       YES     YES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 9        a              45.83         0.27265       YES     YES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10        a              79.06         0.78604       YES     YES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11        a             125.72         0.50126       YES     YES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12        a             152.85         1.46052       YES     YES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13        a             166.25         1.36147       YES     YES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14        a             223.76         0.01556       YES     YES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15        a             235.75         1.43739       YES     YES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16        a             251.28         0.02440       YES     YES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17        a             305.84         0.42543       YES     YES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18        a             329.46         2.53676       YES     YES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19        a             337.75         1.74999       YES     YES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20        a             387.09         6.18221       YES     YES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21        a             410.43         0.47647       YES     YES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22        a             436.08         3.93816       YES     YES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23        a             473.26         2.23210       YES     YES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24        a             503.83        11.13745       YES     YES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25        a             548.62         0.94542       YES     YES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26        a             570.71         0.41514       YES     YES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27        a             587.60         9.28332       YES     YES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28        a             604.94         0.60418       YES     YES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29        a             622.80        25.80360       YES     YES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30        a             623.74         7.13763       YES     YES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31        a             679.08        10.00342       YES     YES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32        a             694.02        26.24277       YES     YES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33        a             709.47         5.59886       YES     YES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34        a             760.64        18.23652       YES     YES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35        a             793.91        23.78885       YES     YES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36        a             809.66        17.74237       YES     YES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37        a             812.82         0.61409       YES     YES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38        a             824.02         6.42352       YES     YES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39        a             876.21         1.85054       YES     YES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40        a             881.64         3.66599       YES     YES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41        a             911.77        12.10039       YES     YES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42        a             913.18         2.20183       YES     YES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43        a             931.87         0.46155       YES     YES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44        a             939.53         0.61917       YES     YES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45        a             952.46         0.05195       YES     YES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46        a             961.89         0.24007       YES     YES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47        a             975.71         2.17041       YES     YES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48        a            1006.80        51.79902       YES     YES</w:t>
      </w:r>
    </w:p>
    <w:p w:rsidR="007623F9" w:rsidRPr="007623F9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49        a            1021.28        10.21368       YES     YES</w:t>
      </w:r>
    </w:p>
    <w:p w:rsidR="002B4DB0" w:rsidRDefault="007623F9" w:rsidP="007623F9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7623F9">
        <w:rPr>
          <w:rFonts w:ascii="Arial" w:eastAsia="Arial" w:hAnsi="Arial" w:cs="Arial"/>
          <w:sz w:val="20"/>
          <w:szCs w:val="20"/>
        </w:rPr>
        <w:t xml:space="preserve">    50        a            1064.32         7.06866       YES     YES</w:t>
      </w:r>
    </w:p>
    <w:p w:rsidR="002B4DB0" w:rsidRDefault="002B4DB0" w:rsidP="002B4DB0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2B4DB0" w:rsidRDefault="002B4DB0" w:rsidP="002B4DB0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pbe0_def2-tzvpp energy (au): </w:t>
      </w:r>
      <w:r w:rsidR="00B37432" w:rsidRPr="00B37432">
        <w:rPr>
          <w:rFonts w:ascii="Arial"/>
        </w:rPr>
        <w:t>-652.0483109060</w:t>
      </w:r>
    </w:p>
    <w:p w:rsidR="002B4DB0" w:rsidRDefault="002B4DB0" w:rsidP="002B4DB0">
      <w:pPr>
        <w:pStyle w:val="Body"/>
        <w:spacing w:after="0" w:line="240" w:lineRule="auto"/>
        <w:rPr>
          <w:rFonts w:ascii="Arial" w:eastAsia="Arial" w:hAnsi="Arial" w:cs="Arial"/>
        </w:rPr>
      </w:pPr>
    </w:p>
    <w:p w:rsidR="002B4DB0" w:rsidRDefault="002B4DB0" w:rsidP="002B4DB0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Zero point energy (au): </w:t>
      </w:r>
      <w:r w:rsidR="00B37432" w:rsidRPr="00B37432">
        <w:rPr>
          <w:rFonts w:ascii="Arial"/>
        </w:rPr>
        <w:t>0.2707962</w:t>
      </w:r>
    </w:p>
    <w:p w:rsidR="002B4DB0" w:rsidRDefault="002B4DB0" w:rsidP="002B4DB0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Entropy (kJ mol^-1): </w:t>
      </w:r>
      <w:r w:rsidR="00B37432" w:rsidRPr="00B37432">
        <w:rPr>
          <w:rFonts w:ascii="Arial"/>
        </w:rPr>
        <w:t>0.50957</w:t>
      </w:r>
    </w:p>
    <w:p w:rsidR="002B4DB0" w:rsidRDefault="002B4DB0" w:rsidP="002B4DB0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Chemical potential (kJ mol^-1): </w:t>
      </w:r>
      <w:r w:rsidR="00B37432" w:rsidRPr="00B37432">
        <w:rPr>
          <w:rFonts w:ascii="Arial"/>
        </w:rPr>
        <w:t>599.26</w:t>
      </w:r>
    </w:p>
    <w:p w:rsidR="002B4DB0" w:rsidRDefault="002B4DB0" w:rsidP="002B4DB0">
      <w:pPr>
        <w:pStyle w:val="Body"/>
        <w:spacing w:after="0" w:line="240" w:lineRule="auto"/>
        <w:rPr>
          <w:rFonts w:ascii="Arial" w:eastAsia="Arial" w:hAnsi="Arial" w:cs="Arial"/>
        </w:rPr>
      </w:pPr>
    </w:p>
    <w:p w:rsidR="002B4DB0" w:rsidRDefault="002B4DB0" w:rsidP="002B4DB0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lang w:val="nl-NL"/>
        </w:rPr>
        <w:t>XYZ coordinates:</w:t>
      </w:r>
    </w:p>
    <w:p w:rsidR="002B4DB0" w:rsidRDefault="002B4DB0" w:rsidP="002B4DB0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863D15" w:rsidRPr="00863D15" w:rsidRDefault="00863D15" w:rsidP="00863D15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63D15">
        <w:rPr>
          <w:rFonts w:ascii="Arial" w:eastAsia="Arial" w:hAnsi="Arial" w:cs="Arial"/>
          <w:sz w:val="20"/>
          <w:szCs w:val="20"/>
        </w:rPr>
        <w:t>32</w:t>
      </w:r>
    </w:p>
    <w:p w:rsidR="00863D15" w:rsidRPr="00863D15" w:rsidRDefault="00863D15" w:rsidP="00863D15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863D15" w:rsidRPr="00863D15" w:rsidRDefault="00863D15" w:rsidP="00863D15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63D15">
        <w:rPr>
          <w:rFonts w:ascii="Arial" w:eastAsia="Arial" w:hAnsi="Arial" w:cs="Arial"/>
          <w:sz w:val="20"/>
          <w:szCs w:val="20"/>
        </w:rPr>
        <w:t>C          0.08928       -0.05938       -3.99378</w:t>
      </w:r>
    </w:p>
    <w:p w:rsidR="00863D15" w:rsidRPr="00863D15" w:rsidRDefault="00863D15" w:rsidP="00863D15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63D15">
        <w:rPr>
          <w:rFonts w:ascii="Arial" w:eastAsia="Arial" w:hAnsi="Arial" w:cs="Arial"/>
          <w:sz w:val="20"/>
          <w:szCs w:val="20"/>
        </w:rPr>
        <w:t>C         -1.34261       -0.37841       -4.38546</w:t>
      </w:r>
    </w:p>
    <w:p w:rsidR="00863D15" w:rsidRPr="00863D15" w:rsidRDefault="00863D15" w:rsidP="00863D15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63D15">
        <w:rPr>
          <w:rFonts w:ascii="Arial" w:eastAsia="Arial" w:hAnsi="Arial" w:cs="Arial"/>
          <w:sz w:val="20"/>
          <w:szCs w:val="20"/>
        </w:rPr>
        <w:lastRenderedPageBreak/>
        <w:t>C          1.07513       -1.13011       -4.42556</w:t>
      </w:r>
    </w:p>
    <w:p w:rsidR="00863D15" w:rsidRPr="00863D15" w:rsidRDefault="00863D15" w:rsidP="00863D15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63D15">
        <w:rPr>
          <w:rFonts w:ascii="Arial" w:eastAsia="Arial" w:hAnsi="Arial" w:cs="Arial"/>
          <w:sz w:val="20"/>
          <w:szCs w:val="20"/>
        </w:rPr>
        <w:t>H          2.08928       -0.88015       -4.11217</w:t>
      </w:r>
    </w:p>
    <w:p w:rsidR="00863D15" w:rsidRPr="00863D15" w:rsidRDefault="00863D15" w:rsidP="00863D15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63D15">
        <w:rPr>
          <w:rFonts w:ascii="Arial" w:eastAsia="Arial" w:hAnsi="Arial" w:cs="Arial"/>
          <w:sz w:val="20"/>
          <w:szCs w:val="20"/>
        </w:rPr>
        <w:t>H          1.06218       -1.21527       -5.51294</w:t>
      </w:r>
    </w:p>
    <w:p w:rsidR="00863D15" w:rsidRPr="00863D15" w:rsidRDefault="00863D15" w:rsidP="00863D15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63D15">
        <w:rPr>
          <w:rFonts w:ascii="Arial" w:eastAsia="Arial" w:hAnsi="Arial" w:cs="Arial"/>
          <w:sz w:val="20"/>
          <w:szCs w:val="20"/>
        </w:rPr>
        <w:t>H          0.81665       -2.10549       -4.01123</w:t>
      </w:r>
    </w:p>
    <w:p w:rsidR="00863D15" w:rsidRPr="00863D15" w:rsidRDefault="00863D15" w:rsidP="00863D15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63D15">
        <w:rPr>
          <w:rFonts w:ascii="Arial" w:eastAsia="Arial" w:hAnsi="Arial" w:cs="Arial"/>
          <w:sz w:val="20"/>
          <w:szCs w:val="20"/>
        </w:rPr>
        <w:t>C          0.56669        1.42938       -2.12761</w:t>
      </w:r>
    </w:p>
    <w:p w:rsidR="00863D15" w:rsidRPr="00863D15" w:rsidRDefault="00863D15" w:rsidP="00863D15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63D15">
        <w:rPr>
          <w:rFonts w:ascii="Arial" w:eastAsia="Arial" w:hAnsi="Arial" w:cs="Arial"/>
          <w:sz w:val="20"/>
          <w:szCs w:val="20"/>
        </w:rPr>
        <w:t>H          0.77665        2.16161       -2.88988</w:t>
      </w:r>
    </w:p>
    <w:p w:rsidR="00863D15" w:rsidRPr="00863D15" w:rsidRDefault="00863D15" w:rsidP="00863D15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63D15">
        <w:rPr>
          <w:rFonts w:ascii="Arial" w:eastAsia="Arial" w:hAnsi="Arial" w:cs="Arial"/>
          <w:sz w:val="20"/>
          <w:szCs w:val="20"/>
        </w:rPr>
        <w:t>C          0.65355        1.66608       -0.76114</w:t>
      </w:r>
    </w:p>
    <w:p w:rsidR="00863D15" w:rsidRPr="00863D15" w:rsidRDefault="00863D15" w:rsidP="00863D15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63D15">
        <w:rPr>
          <w:rFonts w:ascii="Arial" w:eastAsia="Arial" w:hAnsi="Arial" w:cs="Arial"/>
          <w:sz w:val="20"/>
          <w:szCs w:val="20"/>
        </w:rPr>
        <w:t>H          0.93846        2.65751       -0.43135</w:t>
      </w:r>
    </w:p>
    <w:p w:rsidR="00863D15" w:rsidRPr="00863D15" w:rsidRDefault="00863D15" w:rsidP="00863D15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63D15">
        <w:rPr>
          <w:rFonts w:ascii="Arial" w:eastAsia="Arial" w:hAnsi="Arial" w:cs="Arial"/>
          <w:sz w:val="20"/>
          <w:szCs w:val="20"/>
        </w:rPr>
        <w:t>C          0.38450        0.68537        0.15572</w:t>
      </w:r>
    </w:p>
    <w:p w:rsidR="00863D15" w:rsidRPr="00863D15" w:rsidRDefault="00863D15" w:rsidP="00863D15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63D15">
        <w:rPr>
          <w:rFonts w:ascii="Arial" w:eastAsia="Arial" w:hAnsi="Arial" w:cs="Arial"/>
          <w:sz w:val="20"/>
          <w:szCs w:val="20"/>
        </w:rPr>
        <w:t>H          0.44956        0.90008        1.21374</w:t>
      </w:r>
    </w:p>
    <w:p w:rsidR="00863D15" w:rsidRPr="00863D15" w:rsidRDefault="00863D15" w:rsidP="00863D15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63D15">
        <w:rPr>
          <w:rFonts w:ascii="Arial" w:eastAsia="Arial" w:hAnsi="Arial" w:cs="Arial"/>
          <w:sz w:val="20"/>
          <w:szCs w:val="20"/>
        </w:rPr>
        <w:t>C         -0.01432       -0.63354       -0.26455</w:t>
      </w:r>
    </w:p>
    <w:p w:rsidR="00863D15" w:rsidRPr="00863D15" w:rsidRDefault="00863D15" w:rsidP="00863D15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63D15">
        <w:rPr>
          <w:rFonts w:ascii="Arial" w:eastAsia="Arial" w:hAnsi="Arial" w:cs="Arial"/>
          <w:sz w:val="20"/>
          <w:szCs w:val="20"/>
        </w:rPr>
        <w:t>C         -0.08491       -0.77994       -1.68535</w:t>
      </w:r>
    </w:p>
    <w:p w:rsidR="00863D15" w:rsidRPr="00863D15" w:rsidRDefault="00863D15" w:rsidP="00863D15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63D15">
        <w:rPr>
          <w:rFonts w:ascii="Arial" w:eastAsia="Arial" w:hAnsi="Arial" w:cs="Arial"/>
          <w:sz w:val="20"/>
          <w:szCs w:val="20"/>
        </w:rPr>
        <w:t>H         -0.38573       -1.73183       -2.09759</w:t>
      </w:r>
    </w:p>
    <w:p w:rsidR="00863D15" w:rsidRPr="00863D15" w:rsidRDefault="00863D15" w:rsidP="00863D15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63D15">
        <w:rPr>
          <w:rFonts w:ascii="Arial" w:eastAsia="Arial" w:hAnsi="Arial" w:cs="Arial"/>
          <w:sz w:val="20"/>
          <w:szCs w:val="20"/>
        </w:rPr>
        <w:t>C         -0.19316       -1.68394        1.82993</w:t>
      </w:r>
    </w:p>
    <w:p w:rsidR="00863D15" w:rsidRPr="00863D15" w:rsidRDefault="00863D15" w:rsidP="00863D15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63D15">
        <w:rPr>
          <w:rFonts w:ascii="Arial" w:eastAsia="Arial" w:hAnsi="Arial" w:cs="Arial"/>
          <w:sz w:val="20"/>
          <w:szCs w:val="20"/>
        </w:rPr>
        <w:t>C         -1.23778       -2.16695        2.63055</w:t>
      </w:r>
    </w:p>
    <w:p w:rsidR="00863D15" w:rsidRPr="00863D15" w:rsidRDefault="00863D15" w:rsidP="00863D15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63D15">
        <w:rPr>
          <w:rFonts w:ascii="Arial" w:eastAsia="Arial" w:hAnsi="Arial" w:cs="Arial"/>
          <w:sz w:val="20"/>
          <w:szCs w:val="20"/>
        </w:rPr>
        <w:t>H         -2.16087       -2.45573        2.14205</w:t>
      </w:r>
    </w:p>
    <w:p w:rsidR="00863D15" w:rsidRPr="00863D15" w:rsidRDefault="00863D15" w:rsidP="00863D15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63D15">
        <w:rPr>
          <w:rFonts w:ascii="Arial" w:eastAsia="Arial" w:hAnsi="Arial" w:cs="Arial"/>
          <w:sz w:val="20"/>
          <w:szCs w:val="20"/>
        </w:rPr>
        <w:t>C         -1.09738       -2.27859        4.00253</w:t>
      </w:r>
    </w:p>
    <w:p w:rsidR="00863D15" w:rsidRPr="00863D15" w:rsidRDefault="00863D15" w:rsidP="00863D15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63D15">
        <w:rPr>
          <w:rFonts w:ascii="Arial" w:eastAsia="Arial" w:hAnsi="Arial" w:cs="Arial"/>
          <w:sz w:val="20"/>
          <w:szCs w:val="20"/>
        </w:rPr>
        <w:t>H         -1.92684       -2.64973        4.59432</w:t>
      </w:r>
    </w:p>
    <w:p w:rsidR="00863D15" w:rsidRPr="00863D15" w:rsidRDefault="00863D15" w:rsidP="00863D15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63D15">
        <w:rPr>
          <w:rFonts w:ascii="Arial" w:eastAsia="Arial" w:hAnsi="Arial" w:cs="Arial"/>
          <w:sz w:val="20"/>
          <w:szCs w:val="20"/>
        </w:rPr>
        <w:t>C          0.09415       -1.92758        4.62446</w:t>
      </w:r>
    </w:p>
    <w:p w:rsidR="00863D15" w:rsidRPr="00863D15" w:rsidRDefault="00863D15" w:rsidP="00863D15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63D15">
        <w:rPr>
          <w:rFonts w:ascii="Arial" w:eastAsia="Arial" w:hAnsi="Arial" w:cs="Arial"/>
          <w:sz w:val="20"/>
          <w:szCs w:val="20"/>
        </w:rPr>
        <w:t>H          0.20497       -2.02310        5.69759</w:t>
      </w:r>
    </w:p>
    <w:p w:rsidR="00863D15" w:rsidRPr="00863D15" w:rsidRDefault="00863D15" w:rsidP="00863D15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63D15">
        <w:rPr>
          <w:rFonts w:ascii="Arial" w:eastAsia="Arial" w:hAnsi="Arial" w:cs="Arial"/>
          <w:sz w:val="20"/>
          <w:szCs w:val="20"/>
        </w:rPr>
        <w:t>C          1.14606       -1.46705        3.84484</w:t>
      </w:r>
    </w:p>
    <w:p w:rsidR="00863D15" w:rsidRPr="00863D15" w:rsidRDefault="00863D15" w:rsidP="00863D15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63D15">
        <w:rPr>
          <w:rFonts w:ascii="Arial" w:eastAsia="Arial" w:hAnsi="Arial" w:cs="Arial"/>
          <w:sz w:val="20"/>
          <w:szCs w:val="20"/>
        </w:rPr>
        <w:t>H          2.09074       -1.20699        4.30998</w:t>
      </w:r>
    </w:p>
    <w:p w:rsidR="00863D15" w:rsidRPr="00863D15" w:rsidRDefault="00863D15" w:rsidP="00863D15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63D15">
        <w:rPr>
          <w:rFonts w:ascii="Arial" w:eastAsia="Arial" w:hAnsi="Arial" w:cs="Arial"/>
          <w:sz w:val="20"/>
          <w:szCs w:val="20"/>
        </w:rPr>
        <w:t>C          1.00806       -1.34366        2.47192</w:t>
      </w:r>
    </w:p>
    <w:p w:rsidR="00863D15" w:rsidRPr="00863D15" w:rsidRDefault="00863D15" w:rsidP="00863D15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63D15">
        <w:rPr>
          <w:rFonts w:ascii="Arial" w:eastAsia="Arial" w:hAnsi="Arial" w:cs="Arial"/>
          <w:sz w:val="20"/>
          <w:szCs w:val="20"/>
        </w:rPr>
        <w:t>H          1.84929       -1.00955        1.87491</w:t>
      </w:r>
    </w:p>
    <w:p w:rsidR="00863D15" w:rsidRPr="00863D15" w:rsidRDefault="00863D15" w:rsidP="00863D15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63D15">
        <w:rPr>
          <w:rFonts w:ascii="Arial" w:eastAsia="Arial" w:hAnsi="Arial" w:cs="Arial"/>
          <w:sz w:val="20"/>
          <w:szCs w:val="20"/>
        </w:rPr>
        <w:t>N          0.19293        0.19968       -2.53664</w:t>
      </w:r>
    </w:p>
    <w:p w:rsidR="00863D15" w:rsidRPr="00863D15" w:rsidRDefault="00863D15" w:rsidP="00863D15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63D15">
        <w:rPr>
          <w:rFonts w:ascii="Arial" w:eastAsia="Arial" w:hAnsi="Arial" w:cs="Arial"/>
          <w:sz w:val="20"/>
          <w:szCs w:val="20"/>
        </w:rPr>
        <w:t>N         -0.35989       -1.66302        0.45886</w:t>
      </w:r>
    </w:p>
    <w:p w:rsidR="00863D15" w:rsidRPr="00863D15" w:rsidRDefault="00863D15" w:rsidP="00863D15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63D15">
        <w:rPr>
          <w:rFonts w:ascii="Arial" w:eastAsia="Arial" w:hAnsi="Arial" w:cs="Arial"/>
          <w:sz w:val="20"/>
          <w:szCs w:val="20"/>
        </w:rPr>
        <w:t>H         -1.41310       -0.44811       -5.47184</w:t>
      </w:r>
    </w:p>
    <w:p w:rsidR="00863D15" w:rsidRPr="00863D15" w:rsidRDefault="00863D15" w:rsidP="00863D15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63D15">
        <w:rPr>
          <w:rFonts w:ascii="Arial" w:eastAsia="Arial" w:hAnsi="Arial" w:cs="Arial"/>
          <w:sz w:val="20"/>
          <w:szCs w:val="20"/>
        </w:rPr>
        <w:t>H         -2.02608        0.40050       -4.04571</w:t>
      </w:r>
    </w:p>
    <w:p w:rsidR="00863D15" w:rsidRPr="00863D15" w:rsidRDefault="00863D15" w:rsidP="00863D15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63D15">
        <w:rPr>
          <w:rFonts w:ascii="Arial" w:eastAsia="Arial" w:hAnsi="Arial" w:cs="Arial"/>
          <w:sz w:val="20"/>
          <w:szCs w:val="20"/>
        </w:rPr>
        <w:t>H         -1.67020       -1.33112       -3.96740</w:t>
      </w:r>
    </w:p>
    <w:p w:rsidR="00B37432" w:rsidRDefault="00863D15" w:rsidP="00863D15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63D15">
        <w:rPr>
          <w:rFonts w:ascii="Arial" w:eastAsia="Arial" w:hAnsi="Arial" w:cs="Arial"/>
          <w:sz w:val="20"/>
          <w:szCs w:val="20"/>
        </w:rPr>
        <w:t>H          0.37576        0.88504       -4.45820</w:t>
      </w:r>
    </w:p>
    <w:p w:rsidR="002B4DB0" w:rsidRDefault="002B4DB0" w:rsidP="002B4DB0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2B4DB0" w:rsidRDefault="002B4DB0" w:rsidP="002B4DB0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Vibrational Spectrum (first 50 lines): </w:t>
      </w:r>
    </w:p>
    <w:p w:rsidR="002B4DB0" w:rsidRDefault="002B4DB0" w:rsidP="002B4DB0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>#  mode     symmetry     wave number   IR intensity    selection rules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>#                         cm**(-1)        km/mol         IR     RAMAN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 1                        0.00         0.00000        -       -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 2                        0.00         0.00000        -       -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 3                        0.00         0.00000        -       -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 4                        0.00         0.00000        -       -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 5                        0.00         0.00000        -       -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 6                        0.00         0.00000        -       -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 7        a              28.71         0.07825       YES     YES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 8        a              45.14         2.35285       YES     YES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 9        a              46.41         0.37830       YES     YES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10        a              83.13         1.00354       YES     YES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11        a             130.22         0.46209       YES     YES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12        a             155.83         1.23890       YES     YES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13        a             169.23         1.82378       YES     YES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14        a             219.06         0.01700       YES     YES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15        a             244.36         1.16210       YES     YES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16        a             247.82         0.05258       YES     YES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17        a             311.49         0.47701       YES     YES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18        a             339.96         2.91070       YES     YES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19        a             346.54         1.97487       YES     YES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20        a             397.57         6.17268       YES     YES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21        a             422.12         0.21973       YES     YES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22        a             456.59         4.21420       YES     YES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23        a             486.28         1.82544       YES     YES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lastRenderedPageBreak/>
        <w:t xml:space="preserve">    24        a             518.65        15.28934       YES     YES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25        a             564.32         0.75438       YES     YES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26        a             590.05         0.50683       YES     YES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27        a             610.70        10.74148       YES     YES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28        a             625.38         0.57001       YES     YES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29        a             648.54         1.80813       YES     YES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30        a             677.15        45.81639       YES     YES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31        a             714.08        35.37081       YES     YES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32        a             716.69         1.37131       YES     YES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33        a             737.76         8.45327       YES     YES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34        a             789.46        22.85308       YES     YES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35        a             825.30        23.93641       YES     YES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36        a             847.52         7.60403       YES     YES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37        a             856.83        20.42281       YES     YES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38        a             869.48         1.35059       YES     YES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39        a             906.23         1.82332       YES     YES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40        a             921.00         4.39299       YES     YES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41        a             933.84         0.67416       YES     YES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42        a             946.38        19.62954       YES     YES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43        a             959.32         0.53861       YES     YES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44        a             978.93         0.30164       YES     YES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45        a             987.44         0.23906       YES     YES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46        a             997.00         0.38413       YES     YES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47        a            1015.30         2.54550       YES     YES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48        a            1045.07        76.18379       YES     YES</w:t>
      </w:r>
    </w:p>
    <w:p w:rsidR="00AE4D8B" w:rsidRPr="00AE4D8B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49        a            1056.35        14.58156       YES     YES</w:t>
      </w:r>
    </w:p>
    <w:p w:rsidR="004F5CCA" w:rsidRDefault="00AE4D8B" w:rsidP="00AE4D8B">
      <w:pPr>
        <w:pStyle w:val="Body"/>
        <w:spacing w:after="0" w:line="240" w:lineRule="auto"/>
        <w:rPr>
          <w:rFonts w:ascii="Arial" w:eastAsia="Arial" w:hAnsi="Arial" w:cs="Arial"/>
        </w:rPr>
      </w:pPr>
      <w:r w:rsidRPr="00AE4D8B">
        <w:rPr>
          <w:rFonts w:ascii="Arial" w:eastAsia="Arial" w:hAnsi="Arial" w:cs="Arial"/>
        </w:rPr>
        <w:t xml:space="preserve">    50        a            1101.16         7.90153       YES     YES</w:t>
      </w:r>
    </w:p>
    <w:p w:rsidR="004F5CCA" w:rsidRDefault="004F5CCA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240DB7" w:rsidRDefault="003D4A7E" w:rsidP="00240DB7">
      <w:pPr>
        <w:pStyle w:val="Heading2"/>
      </w:pPr>
      <w:bookmarkStart w:id="26" w:name="_Toc430874492"/>
      <w:r>
        <w:t>BETAINE</w:t>
      </w:r>
      <w:r w:rsidR="00240DB7">
        <w:t xml:space="preserve"> dimer_iso1</w:t>
      </w:r>
      <w:bookmarkEnd w:id="26"/>
    </w:p>
    <w:p w:rsidR="004F5CCA" w:rsidRDefault="004F5CCA" w:rsidP="004F5CCA">
      <w:pPr>
        <w:pStyle w:val="Body"/>
        <w:spacing w:after="0" w:line="240" w:lineRule="auto"/>
        <w:rPr>
          <w:rFonts w:ascii="Arial"/>
        </w:rPr>
      </w:pPr>
    </w:p>
    <w:p w:rsidR="004F5CCA" w:rsidRDefault="004F5CCA" w:rsidP="004F5CCA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bp86 energy (au): </w:t>
      </w:r>
      <w:r w:rsidR="00FC4FBB" w:rsidRPr="00FC4FBB">
        <w:rPr>
          <w:rFonts w:ascii="Arial"/>
        </w:rPr>
        <w:t>-1304.2674071500</w:t>
      </w:r>
    </w:p>
    <w:p w:rsidR="004F5CCA" w:rsidRDefault="004F5CCA" w:rsidP="004F5CCA">
      <w:pPr>
        <w:pStyle w:val="Body"/>
        <w:spacing w:after="0" w:line="240" w:lineRule="auto"/>
        <w:rPr>
          <w:rFonts w:ascii="Arial" w:eastAsia="Arial" w:hAnsi="Arial" w:cs="Arial"/>
        </w:rPr>
      </w:pPr>
    </w:p>
    <w:p w:rsidR="004F5CCA" w:rsidRDefault="004F5CCA" w:rsidP="004F5CCA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Zero point energy (au): </w:t>
      </w:r>
      <w:r w:rsidR="00FC4FBB" w:rsidRPr="00FC4FBB">
        <w:rPr>
          <w:rFonts w:ascii="Arial"/>
        </w:rPr>
        <w:t>0.5260638</w:t>
      </w:r>
    </w:p>
    <w:p w:rsidR="004F5CCA" w:rsidRDefault="004F5CCA" w:rsidP="004F5CCA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Entropy (kJ mol^-1): </w:t>
      </w:r>
      <w:r w:rsidR="00FC4FBB" w:rsidRPr="00FC4FBB">
        <w:rPr>
          <w:rFonts w:ascii="Arial"/>
        </w:rPr>
        <w:t>0.86061</w:t>
      </w:r>
    </w:p>
    <w:p w:rsidR="004F5CCA" w:rsidRDefault="004F5CCA" w:rsidP="004F5CCA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Chemical potential (kJ mol^-1): </w:t>
      </w:r>
      <w:r w:rsidR="00FC4FBB" w:rsidRPr="00FC4FBB">
        <w:rPr>
          <w:rFonts w:ascii="Arial"/>
        </w:rPr>
        <w:t>1209.08</w:t>
      </w:r>
    </w:p>
    <w:p w:rsidR="004F5CCA" w:rsidRDefault="004F5CCA" w:rsidP="004F5CCA">
      <w:pPr>
        <w:pStyle w:val="Body"/>
        <w:spacing w:after="0" w:line="240" w:lineRule="auto"/>
        <w:rPr>
          <w:rFonts w:ascii="Arial" w:eastAsia="Arial" w:hAnsi="Arial" w:cs="Arial"/>
        </w:rPr>
      </w:pPr>
    </w:p>
    <w:p w:rsidR="00240DB7" w:rsidRDefault="004F5CCA" w:rsidP="004F5CCA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lang w:val="nl-NL"/>
        </w:rPr>
        <w:t>XYZ coordinates:</w:t>
      </w:r>
    </w:p>
    <w:p w:rsidR="004F5CCA" w:rsidRDefault="004F5CCA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64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C          0.92613        2.71015       -2.54302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C         -0.39270        2.56863       -3.31279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C          1.86581        1.51178       -2.71386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H          2.79524        1.64490       -2.11837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H          2.14759        1.42386       -3.78503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H          1.37217        0.56118       -2.41679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C          0.83610        4.26863       -0.63602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H          1.22254        5.00255       -1.35449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C          0.50053        4.56351        0.69515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H          0.61243        5.60212        1.04725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C          0.03572        3.57532        1.55333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H         -0.23997        3.82925        2.58838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C         -0.09993        2.19882        1.10564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C          0.19576        1.99790       -0.29651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H          0.00862        1.01297       -0.76498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C         -0.77435        1.25063        3.18111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lastRenderedPageBreak/>
        <w:t>C         -2.03698        0.82303        3.67868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H         -2.79682        0.50095        2.94764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C         -2.31474        0.81677        5.05357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H         -3.30771        0.48649        5.40474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C         -1.34226        1.22751        5.98439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H         -1.56113        1.21900        7.06486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C         -0.08488        1.64817        5.51325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H          0.69250        1.96769        6.22920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C          0.19708        1.66363        4.13831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H          1.19285        1.98194        3.78577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N          0.65237        2.98991       -1.08832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N         -0.51320        1.15297        1.81568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H         -0.18022        2.47315       -4.39917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H         -1.04033        3.45922       -3.16008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H         -0.94685        1.65810       -3.00084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H          1.45072        3.62211       -2.89704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C          0.92603       -2.71068        2.54311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C         -0.39298       -2.56896        3.31252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C          1.86580       -1.51242        2.71433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H          2.79543       -1.64562        2.11916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H          2.14722       -1.42459        3.78560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H          1.37235       -0.56178        2.41712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C          0.83685       -4.26883        0.63579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H          1.22284       -5.00291        1.35434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C          0.50213       -4.56346       -0.69565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H          0.61457       -5.60193       -1.04800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C          0.03749       -3.57517       -1.55383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H         -0.23739       -3.82886       -2.58916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C         -0.09896       -2.19889       -1.10577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C          0.19619       -1.99815        0.29652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H          0.00876       -1.01332        0.76508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C         -0.77322       -1.25037       -3.18116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C         -2.03601       -0.82347       -3.67889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H         -2.79607       -0.50189       -2.94789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C         -2.31348       -0.81697       -5.05383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H         -3.30656       -0.48715       -5.40512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C         -1.34049       -1.22673       -5.98455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H         -1.55907       -1.21792       -7.06508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C         -0.08292       -1.64664       -5.51326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H          0.69487       -1.96533       -6.22915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C          0.19873       -1.66239       -4.13825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H          1.19462       -1.98019       -3.78558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N          0.65271       -2.99024        1.08829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N         -0.51257       -1.15301       -1.81562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H         -0.18077       -2.47424        4.39902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H         -1.04104       -3.45911        3.15909</w:t>
      </w:r>
    </w:p>
    <w:p w:rsidR="0081253F" w:rsidRPr="0081253F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H         -0.94650       -1.65791        3.00097</w:t>
      </w:r>
    </w:p>
    <w:p w:rsidR="00FC4FBB" w:rsidRDefault="0081253F" w:rsidP="0081253F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81253F">
        <w:rPr>
          <w:rFonts w:ascii="Arial" w:eastAsia="Arial" w:hAnsi="Arial" w:cs="Arial"/>
          <w:sz w:val="20"/>
          <w:szCs w:val="20"/>
        </w:rPr>
        <w:t>H          1.45035       -3.62276        2.89723</w:t>
      </w:r>
    </w:p>
    <w:p w:rsidR="004F5CCA" w:rsidRDefault="004F5CCA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4F5CCA" w:rsidRDefault="004F5CCA" w:rsidP="004F5CCA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Vibrational Spectrum (first 50 lines): </w:t>
      </w:r>
    </w:p>
    <w:p w:rsidR="004F5CCA" w:rsidRDefault="004F5CCA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>#  mode     symmetry     wave number   IR intensity    selection rules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>#                         cm**(-1)        km/mol         IR     RAMAN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 1                        0.00         0.00000        -       -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 2                        0.00         0.00000        -       -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 3                        0.00         0.00000        -       -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 4                        0.00         0.00000        -       -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 5                        0.00         0.00000        -       -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 6                        0.00         0.00000        -       -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 7        a              10.81         1.00494       YES     YES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lastRenderedPageBreak/>
        <w:t xml:space="preserve">     8        a              26.88         0.44177       YES     YES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 9        a              31.91         0.79278       YES     YES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10        a              35.69         0.04143       YES     YES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11        a              40.83         1.51000       YES     YES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12        a              43.11         0.16431       YES     YES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13        a              48.25         0.00047       YES     YES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14        a              49.14         0.39990       YES     YES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15        a              67.90         5.53842       YES     YES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16        a              68.42         3.35527       YES     YES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17        a              72.02         0.00893       YES     YES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18        a              73.58         0.19338       YES     YES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19        a              82.93         0.33847       YES     YES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20        a              88.49         8.55017       YES     YES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21        a             129.27         0.43437       YES     YES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22        a             129.82         0.00233       YES     YES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23        a             156.23         4.32006       YES     YES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24        a             159.77         0.50602       YES     YES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25        a             167.65         1.58480       YES     YES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26        a             175.79         2.10046       YES     YES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27        a             235.37         0.07178       YES     YES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28        a             235.72         0.65825       YES     YES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29        a             240.93         0.48209       YES     YES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30        a             241.54         1.45890       YES     YES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31        a             278.58         0.51988       YES     YES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32        a             279.15         0.02465       YES     YES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33        a             305.90         0.76819       YES     YES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34        a             306.07         0.38593       YES     YES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35        a             331.02         4.97557       YES     YES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36        a             331.05         2.55436       YES     YES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37        a             350.17         1.07404       YES     YES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38        a             350.72         1.25797       YES     YES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39        a             397.33        10.63165       YES     YES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40        a             401.76         4.83640       YES     YES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41        a             412.93         0.22355       YES     YES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42        a             413.00         0.38006       YES     YES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43        a             450.10         1.38357       YES     YES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44        a             452.91         5.33056       YES     YES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45        a             474.73         2.55621       YES     YES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46        a             474.89         0.21838       YES     YES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47        a             502.91         6.28744       YES     YES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48        a             502.94        14.78817       YES     YES</w:t>
      </w:r>
    </w:p>
    <w:p w:rsidR="00457157" w:rsidRP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49        a             552.82         2.30452       YES     YES</w:t>
      </w:r>
    </w:p>
    <w:p w:rsidR="00457157" w:rsidRDefault="00457157" w:rsidP="00457157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457157">
        <w:rPr>
          <w:rFonts w:ascii="Arial" w:eastAsia="Arial" w:hAnsi="Arial" w:cs="Arial"/>
          <w:sz w:val="20"/>
          <w:szCs w:val="20"/>
        </w:rPr>
        <w:t xml:space="preserve">    50        a             553.63         0.35003       YES     YES</w:t>
      </w:r>
    </w:p>
    <w:p w:rsidR="0052053E" w:rsidRDefault="00520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52053E" w:rsidRDefault="00520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52053E" w:rsidRDefault="0052053E" w:rsidP="00520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pbe0_def2-tzvpp energy (au): </w:t>
      </w:r>
      <w:r w:rsidR="00B3535B" w:rsidRPr="00B3535B">
        <w:rPr>
          <w:rFonts w:ascii="Arial"/>
        </w:rPr>
        <w:t>-1304.1163962130</w:t>
      </w:r>
    </w:p>
    <w:p w:rsidR="0052053E" w:rsidRDefault="0052053E" w:rsidP="0052053E">
      <w:pPr>
        <w:pStyle w:val="Body"/>
        <w:spacing w:after="0" w:line="240" w:lineRule="auto"/>
        <w:rPr>
          <w:rFonts w:ascii="Arial" w:eastAsia="Arial" w:hAnsi="Arial" w:cs="Arial"/>
        </w:rPr>
      </w:pPr>
    </w:p>
    <w:p w:rsidR="0052053E" w:rsidRDefault="0052053E" w:rsidP="00520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Zero point energy (au): </w:t>
      </w:r>
      <w:r w:rsidR="00B3535B" w:rsidRPr="00B3535B">
        <w:rPr>
          <w:rFonts w:ascii="Arial"/>
        </w:rPr>
        <w:t>0.5437512</w:t>
      </w:r>
    </w:p>
    <w:p w:rsidR="0052053E" w:rsidRDefault="0052053E" w:rsidP="00520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Entropy (kJ mol^-1): </w:t>
      </w:r>
      <w:r w:rsidR="00AD71EF" w:rsidRPr="00AD71EF">
        <w:rPr>
          <w:rFonts w:ascii="Arial"/>
        </w:rPr>
        <w:t>0.85014</w:t>
      </w:r>
    </w:p>
    <w:p w:rsidR="0052053E" w:rsidRDefault="0052053E" w:rsidP="00520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Chemical potential (kJ mol^-1): </w:t>
      </w:r>
      <w:r w:rsidR="00AD71EF" w:rsidRPr="00AD71EF">
        <w:rPr>
          <w:rFonts w:ascii="Arial"/>
        </w:rPr>
        <w:t>1256.53</w:t>
      </w:r>
    </w:p>
    <w:p w:rsidR="0052053E" w:rsidRDefault="0052053E" w:rsidP="0052053E">
      <w:pPr>
        <w:pStyle w:val="Body"/>
        <w:spacing w:after="0" w:line="240" w:lineRule="auto"/>
        <w:rPr>
          <w:rFonts w:ascii="Arial" w:eastAsia="Arial" w:hAnsi="Arial" w:cs="Arial"/>
        </w:rPr>
      </w:pPr>
    </w:p>
    <w:p w:rsidR="004F5CCA" w:rsidRDefault="0052053E" w:rsidP="00520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/>
          <w:lang w:val="nl-NL"/>
        </w:rPr>
        <w:t>XYZ coordinates:</w:t>
      </w:r>
    </w:p>
    <w:p w:rsidR="004F5CCA" w:rsidRDefault="004F5CCA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64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C          0.70075        2.69739       -2.45647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C         -0.64146        2.41259       -3.10351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C          1.70975        1.58411       -2.66672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H          2.64928        1.80403       -2.15691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H          1.91087        1.48394       -3.73400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lastRenderedPageBreak/>
        <w:t>H          1.32021        0.62842       -2.31339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C          0.77119        4.23394       -0.57056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H          1.11247        4.95137       -1.29869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C          0.55805        4.51690        0.76829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H          0.73296        5.52724        1.11625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C          0.12891        3.54855        1.63923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H         -0.04699        3.79518        2.67754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C         -0.10605        2.20570        1.19476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C          0.10281        2.01129       -0.20480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H         -0.10612        1.05002       -0.66239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C         -0.69029        1.30531        3.27783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C         -1.92456        0.98203        3.85752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H         -2.74307        0.71633        3.19859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C         -2.10112        1.00092        5.23121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H         -3.07080        0.75081        5.64710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C         -1.05107        1.33648        6.07555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H         -1.18957        1.34845        7.14964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C          0.18099        1.65425        5.51957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H          1.01479        1.91162        6.16370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C          0.36071        1.64120        4.14575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H          1.33289        1.87646        3.72621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N          0.52234        2.98349       -1.00770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N         -0.53134        1.18492        1.90587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H         -0.50592        2.28029       -4.17754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H         -1.33791        3.23635       -2.94004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H         -1.07651        1.49304       -2.71242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H          1.10577        3.62445       -2.86493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C          0.70019       -2.69249        2.45694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C         -0.64241       -2.40902        3.10377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C          1.70785       -1.57777        2.66574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H          2.64853       -1.79876        2.15848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H          1.90669       -1.47389        3.73308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H          1.31843       -0.62357        2.30823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C          0.76921       -4.23138        0.57288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H          1.10977       -4.94828        1.30188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C          0.55581       -4.51564       -0.76565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H          0.73003       -5.52645       -1.11261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C          0.12776       -3.54778       -1.63771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H         -0.04883       -3.79577       -2.67557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C         -0.10585       -2.20413       -1.19489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C          0.10299       -2.00850        0.20447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H         -0.10571       -1.04681        0.66119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C         -0.68899       -1.30640       -3.27910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C         -1.92225       -0.98112       -3.85979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H         -2.73988       -0.71062       -3.20172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C         -2.09935       -1.00542       -5.23333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H         -3.06864       -0.75502       -5.64994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C         -1.05054       -1.34753       -6.07659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H         -1.18956       -1.36405       -7.15055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C          0.18108       -1.66544       -5.51972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H          1.01411       -1.92729       -6.16304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C          0.36128       -1.64714       -4.14603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H          1.33296       -1.88329       -3.72582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N          0.52170       -2.98013        1.00847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N         -0.53023       -1.18371       -1.90725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H         -0.50718       -2.27560        4.17770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H         -1.33758       -3.23397        2.94090</w:t>
      </w:r>
    </w:p>
    <w:p w:rsidR="00585768" w:rsidRPr="00585768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H         -1.07885       -1.49052        2.71186</w:t>
      </w:r>
    </w:p>
    <w:p w:rsidR="00AD71EF" w:rsidRDefault="00585768" w:rsidP="00585768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585768">
        <w:rPr>
          <w:rFonts w:ascii="Arial" w:eastAsia="Arial" w:hAnsi="Arial" w:cs="Arial"/>
          <w:sz w:val="20"/>
          <w:szCs w:val="20"/>
        </w:rPr>
        <w:t>H          1.10651       -3.61863        2.86621</w:t>
      </w:r>
    </w:p>
    <w:p w:rsidR="0052053E" w:rsidRDefault="00520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52053E" w:rsidRDefault="0052053E" w:rsidP="00520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Vibrational Spectrum (first 50 lines): </w:t>
      </w:r>
    </w:p>
    <w:p w:rsidR="0052053E" w:rsidRDefault="0052053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>#  mode     symmetry     wave number   IR intensity    selection rules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>#                         cm**(-1)        km/mol         IR     RAMAN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 1                        0.00         0.00000        -       -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 2                        0.00         0.00000        -       -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 3                        0.00         0.00000        -       -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 4                        0.00         0.00000        -       -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 5                        0.00         0.00000        -       -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 6                        0.00         0.00000        -       -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 7        a               7.66         1.23450       YES     YES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 8        a              28.61         0.85868       YES     YES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 9        a              31.22         0.44888       YES     YES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10        a              35.05         0.02016       YES     YES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11        a              40.97         0.33458       YES     YES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12        a              41.61         1.41575       YES     YES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13        a              49.79         0.03994       YES     YES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14        a              52.58         0.98578       YES     YES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15        a              68.54         2.75591       YES     YES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16        a              68.99         4.10764       YES     YES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17        a              73.77         0.00902       YES     YES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18        a              79.67         0.10191       YES     YES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19        a              90.52         8.10169       YES     YES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20        a              90.92         1.64624       YES     YES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21        a             132.11         0.43400       YES     YES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22        a             135.11         0.02929       YES     YES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23        a             163.34         0.15377       YES     YES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24        a             164.08         3.66203       YES     YES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25        a             172.35         1.45616       YES     YES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26        a             179.57         2.02458       YES     YES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27        a             235.11         0.95720       YES     YES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28        a             236.72         0.00405       YES     YES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29        a             245.57         0.38445       YES     YES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30        a             246.83         0.50184       YES     YES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31        a             267.56         1.49123       YES     YES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32        a             269.85         0.11706       YES     YES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33        a             312.86         0.45731       YES     YES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34        a             312.97         2.21129       YES     YES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35        a             345.45         4.64303       YES     YES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36        a             345.98         1.05963       YES     YES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37        a             356.31         2.00314       YES     YES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38        a             356.83         1.46242       YES     YES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39        a             411.31        10.79614       YES     YES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40        a             414.96         4.80881       YES     YES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41        a             423.94         0.27488       YES     YES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42        a             424.10         0.50625       YES     YES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43        a             468.01         2.08554       YES     YES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44        a             469.11         4.84374       YES     YES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45        a             488.20         2.41043       YES     YES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46        a             488.51         0.02461       YES     YES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47        a             517.66        21.54513       YES     YES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48        a             517.86         6.29538       YES     YES</w:t>
      </w:r>
    </w:p>
    <w:p w:rsidR="0036464E" w:rsidRPr="0036464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49        a             571.32         1.70733       YES     YES</w:t>
      </w:r>
    </w:p>
    <w:p w:rsidR="0052053E" w:rsidRDefault="0036464E" w:rsidP="0036464E">
      <w:pPr>
        <w:pStyle w:val="Body"/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6464E">
        <w:rPr>
          <w:rFonts w:ascii="Arial" w:eastAsia="Arial" w:hAnsi="Arial" w:cs="Arial"/>
          <w:sz w:val="20"/>
          <w:szCs w:val="20"/>
        </w:rPr>
        <w:t xml:space="preserve">    50        a             572.26         0.38206       YES     YES</w:t>
      </w:r>
    </w:p>
    <w:p w:rsidR="00E55CE7" w:rsidRDefault="003D4A7E">
      <w:pPr>
        <w:pStyle w:val="Heading2"/>
      </w:pPr>
      <w:bookmarkStart w:id="27" w:name="_Toc430874493"/>
      <w:r>
        <w:rPr>
          <w:rFonts w:eastAsia="Arial Unicode MS" w:hAnsi="Arial Unicode MS" w:cs="Arial Unicode MS"/>
        </w:rPr>
        <w:t>BETAINE</w:t>
      </w:r>
      <w:r w:rsidR="00D8553E">
        <w:rPr>
          <w:rFonts w:eastAsia="Arial Unicode MS" w:hAnsi="Arial Unicode MS" w:cs="Arial Unicode MS"/>
        </w:rPr>
        <w:t xml:space="preserve"> monomer</w:t>
      </w:r>
      <w:r w:rsidR="00240DB7">
        <w:rPr>
          <w:rFonts w:eastAsia="Arial Unicode MS" w:hAnsi="Arial Unicode MS" w:cs="Arial Unicode MS"/>
        </w:rPr>
        <w:t>_iso2</w:t>
      </w:r>
      <w:bookmarkEnd w:id="27"/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bp86 energy (au): -652.1244117202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Zero point energy (au): 0.2620303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Entropy (kJ mol^-1): 0.52031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>Chemical potential (kJ mol^-1): 574.17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  <w:lang w:val="nl-NL"/>
        </w:rPr>
        <w:t xml:space="preserve">XYZ coordinates: 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32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0.08671       -0.06662       -4.03942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1.45731        0.04829       -4.72059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-0.99736        0.79853       -4.69635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-1.96670        0.69562       -4.16326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-1.14397        0.47077       -5.74842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-0.71925        1.87435       -4.71308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0.57522        1.47552       -2.16339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0.79613        2.21724       -2.93970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0.66064        1.72804       -0.77981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0.95338        2.73982       -0.45422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0.38288        0.74430        0.15782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0.44567        0.97176        1.23284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-0.02552       -0.59538       -0.25690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-0.09595       -0.75766       -1.69413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-0.40758       -1.72941       -2.10383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-0.20376       -1.67690        1.86026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-1.26196       -2.17515        2.67185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-2.20655       -2.44789        2.17348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-1.11173       -2.31738        4.05737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-1.95554       -2.69959        4.65775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0.10361       -1.98622        4.68671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0.22243       -2.10696        5.77617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1.16869       -1.51200        3.89974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2.13564       -1.26562        4.37244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1.02164       -1.35431        2.51329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1.87731       -1.00904        1.90843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0.19123        0.22586       -2.57077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-0.38067       -1.62700        0.48557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1.37653       -0.29981       -5.77298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2.21278       -0.58194       -4.20416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1.82816        1.09590       -4.73847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-0.23743       -1.12613       -4.08625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Vibrational Spectrum (first 50 lines): 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#  mode     symmetry     wave number   IR intensity    selection rules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#                         cm**(-1)        km/mol         IR     RAMAN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6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7        a              16.15         0.00963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8        a              38.48         0.22062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9        a              52.65         2.23718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10        a              76.29         0.82349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11        a             128.99         0.40233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 12        a             167.11         1.52922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13        a             173.55         1.26291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14        a             225.96         0.03973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15        a             234.93         2.48588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16        a             246.45         0.19670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17        a             272.58         0.24250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18        a             331.37         2.50439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19        a             342.41         1.04085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20        a             386.72         6.46953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21        a             410.24         0.53189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22        a             433.26         3.81479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23        a             469.26         2.14259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24        a             504.55        10.93370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25        a             546.65         0.63563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26        a             583.34         4.64870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27        a             587.38         4.67638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28        a             605.30         0.67377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29        a             625.17         5.62250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30        a             629.66        29.96303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31        a             680.21         9.17584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32        a             693.97        26.91227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33        a             709.32         3.12741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34        a             758.65        18.91295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35        a             791.49        25.77473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36        a             811.28        13.34923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37        a             814.24         7.22753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38        a             824.74         4.86143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39        a             866.15         3.96104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40        a             880.97         4.06579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41        a             911.76         0.91162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42        a             928.77        22.06978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43        a             932.32         0.34516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44        a             939.57         1.04165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45        a             951.73         0.06440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46        a             961.92         0.29315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47        a             975.71         2.21646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48        a            1009.21        47.33291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49        a            1021.30        10.88061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50        a            1044.34         6.00950       YES     YES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pbe0_def2-tzvpp energy (au): -652.0481778399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Zero point energy (au): 0.2708269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Entropy (kJ mol^-1): 0.51283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Chemical potential (kJ mol^-1): 598.40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  <w:lang w:val="nl-NL"/>
        </w:rPr>
        <w:t xml:space="preserve">XYZ coordinates: 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32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0.08272       -0.07190       -3.99535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1.43172        0.06314       -4.67912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-0.99234        0.79421       -4.62750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-1.94118        0.68915       -4.10065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>H         -1.13904        0.48713       -5.66395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-0.71258        1.84836       -4.62839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0.57884        1.43234       -2.13562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0.79032        2.16716       -2.89353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0.67267        1.66736       -0.77022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0.96496        2.65707       -0.44170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0.40243        0.68927        0.15006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0.47430        0.90517        1.20725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-0.00609       -0.62654       -0.26780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-0.08277       -0.77320       -1.68897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-0.39020       -1.72240       -2.10413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-0.19202       -1.67861        1.82530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-1.23929       -2.16217        2.62202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-2.16073       -2.45032        2.13022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-1.10358       -2.27473        3.99433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-1.93496       -2.64632        4.58302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0.08586       -1.92412        4.62040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0.19299       -2.02008        5.69382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1.14062       -1.46381        3.84455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2.08372       -1.20421        4.31307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1.00731       -1.33948        2.47127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1.85070       -1.00535        1.87745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0.19682        0.20468       -2.54321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-0.35605       -1.65588        0.45388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1.34384       -0.26418       -5.71582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2.18480       -0.55315       -4.18707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1.78066        1.09657       -4.68444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-0.23246       -1.11416       -4.05119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Vibrational Spectrum (first 50 lines): 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#  mode     symmetry     wave number   IR intensity    selection rules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#                         cm**(-1)        km/mol         IR     RAMAN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6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7        a              18.64         0.02759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8        a              37.63         0.39304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9        a              53.72         2.77364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10        a              80.06         1.05115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11        a             132.45         0.35951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12        a             170.03         2.00848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13        a             178.48         1.16623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14        a             224.46         0.00110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15        a             241.37         1.42019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16        a             247.95         1.02708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17        a             277.03         0.34118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18        a             341.74         2.10286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19        a             350.97         1.56038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20        a             397.44         5.58723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21        a             421.96         0.22195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 22        a             454.16         4.02692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23        a             483.26         2.61502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24        a             519.65        14.27349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25        a             563.15         0.43743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26        a             601.82         2.20920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27        a             610.98         8.66631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28        a             625.68         0.60788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29        a             651.33         2.88255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30        a             682.19        47.28820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31        a             714.45        35.92718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32        a             719.82         0.90881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33        a             738.09         5.20038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34        a             786.88        24.94171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35        a             822.92        26.20997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36        a             847.11         7.71722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37        a             856.57        20.03880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38        a             870.73         1.24045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39        a             896.24         4.55598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40        a             921.18         4.45353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41        a             932.90         0.85322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42        a             959.28         0.34279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43        a             963.12        34.03530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44        a             978.92         0.35385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45        a             987.29         0.33112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46        a             996.54         0.42602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47        a            1015.35         2.49275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48        a            1049.28        57.92850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49        a            1056.71        20.91402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50        a            1079.97         7.33648       YES     YES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3D4A7E">
      <w:pPr>
        <w:pStyle w:val="Heading2"/>
      </w:pPr>
      <w:bookmarkStart w:id="28" w:name="_Toc430874494"/>
      <w:r>
        <w:rPr>
          <w:rFonts w:eastAsia="Arial Unicode MS" w:hAnsi="Arial Unicode MS" w:cs="Arial Unicode MS"/>
          <w:lang w:val="es-ES_tradnl"/>
        </w:rPr>
        <w:t>BETAINE</w:t>
      </w:r>
      <w:r w:rsidR="00D8553E">
        <w:rPr>
          <w:rFonts w:eastAsia="Arial Unicode MS" w:hAnsi="Arial Unicode MS" w:cs="Arial Unicode MS"/>
          <w:lang w:val="es-ES_tradnl"/>
        </w:rPr>
        <w:t>_dimer</w:t>
      </w:r>
      <w:r w:rsidR="00E05406">
        <w:rPr>
          <w:rFonts w:eastAsia="Arial Unicode MS" w:hAnsi="Arial Unicode MS" w:cs="Arial Unicode MS"/>
          <w:lang w:val="es-ES_tradnl"/>
        </w:rPr>
        <w:t>_iso2</w:t>
      </w:r>
      <w:bookmarkEnd w:id="28"/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bp86 energy (au): -1304.2721332640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Zero point energy (au): 0.5259837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Entropy (kJ mol^-1): 0.86795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Chemical potential (kJ mol^-1): 1207.06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  <w:lang w:val="nl-NL"/>
        </w:rPr>
        <w:t xml:space="preserve">XYZ coordinates: 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64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0.07760        2.57491       -2.69042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1.47070        2.77579       -3.29874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-1.02729        3.34337       -3.42555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-2.01251        3.19210       -2.93444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-1.10049        2.95941       -4.46558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-0.82302        4.43547       -3.47780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0.32458        4.19864       -0.83149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0.50901        4.94020       -1.61782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0.31743        4.49070        0.54141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0.49278        5.53217        0.85682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0.09019        3.49856        1.48904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0.07426        3.75361        2.55969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>C         -0.15244        2.12502        1.08649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-0.14961        1.91466       -0.34363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-0.34137        0.91091       -0.77508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-0.28521        1.12130        3.24877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-1.32905        0.60461        4.07012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-2.25875        0.27606        3.57630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-1.19244        0.52879        5.46406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-2.02766        0.13600        6.06983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-0.00827        0.95504        6.09494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0.09781        0.89357        7.19048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1.03839        1.46132        5.30143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1.97863        1.79169        5.77667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0.90678        1.54718        3.90738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1.74631        1.92442        3.29945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0.08236        2.91000       -1.22325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-0.42792        1.08240        1.86825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1.46977        2.38970       -4.34041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2.23826        2.21100       -2.72748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1.76807        3.84730       -3.32919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-0.16530        1.49468       -2.72775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0.07634       -2.57504        2.69036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1.46947       -2.77720        3.29821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-1.02903       -3.34231        3.42601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-2.01427       -3.19016        2.93523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-1.10148       -2.95811        4.46599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-0.82580       -4.43461        3.47837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0.32127       -4.19925        0.83156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0.50530       -4.94088        1.61792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0.31353       -4.49143       -0.54131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0.48773       -5.53313       -0.85665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0.08708       -3.49917       -1.48901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0.07057       -3.75436       -2.55962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-0.15414       -2.12535       -1.08656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-0.15091       -1.91490        0.34355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-0.34168       -0.91088        0.77482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-0.28626       -1.12143       -3.24882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-1.32956       -0.60329       -4.06992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-2.25880       -0.27370       -3.57591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-1.19300       -0.52724       -5.46385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-2.02780       -0.13328       -6.06944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-0.00939       -0.95472       -6.09497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0.09662       -0.89314       -7.19051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1.03673       -1.46248       -5.30170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1.97654       -1.79381       -5.77711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0.90514       -1.54859       -3.90767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1.74428       -1.92701       -3.29994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0.08029       -2.91034        1.22324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-0.42864       -1.08247       -1.86829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1.46932       -2.39089        4.33981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2.23740       -2.21330        2.72655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1.76578       -3.84900        3.32877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-0.16550       -1.49456        2.72762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Vibrational Spectrum (first 50 lines): 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#  mode     symmetry     wave number   IR intensity    selection rules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#                         cm**(-1)        km/mol         IR     RAMAN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6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7        a              11.76         1.41649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8        a              24.71         0.05356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9        a              28.45         0.00010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10        a              30.97         0.62357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11        a              38.43         0.54123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12        a              39.33         1.07372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13        a              45.87         1.04983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14        a              53.29         0.10490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15        a              54.54         0.67184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16        a              54.96         0.61938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17        a              71.02         2.42995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18        a              72.42         7.92896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19        a              85.08         5.22974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20        a              90.14         0.06968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21        a             132.38         0.53329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22        a             133.72         0.13179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23        a             176.50         0.38993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24        a             177.09         9.81546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25        a             177.85         0.05004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26        a             187.59         0.18672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27        a             231.29         0.13503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28        a             231.80         0.49504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29        a             235.34         3.15703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30        a             236.17         0.17504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31        a             249.47         0.68067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32        a             250.11         0.03394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33        a             273.04         0.01014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34        a             273.17         2.68717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35        a             333.04         1.68835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36        a             333.13         2.02385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37        a             346.75         3.27553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38        a             347.92         0.38158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39        a             392.88        22.01708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40        a             396.54         1.32175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41        a             412.39         0.04406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42        a             412.47         0.08158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43        a             448.56         2.69558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44        a             452.63         5.99588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45        a             471.35         2.06130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46        a             471.37         2.13352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47        a             503.40         0.44307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48        a             503.95        27.50030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49        a             549.52         0.69711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50        a             550.10         0.00564       YES     YES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>pbe0_def2-tzvpp energy (au): -1304.1207260210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Zero point energy (au): 0.5434798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Entropy (kJ mol^-1): 0.86262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Chemical potential (kJ mol^-1): 1252.79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  <w:lang w:val="nl-NL"/>
        </w:rPr>
        <w:t xml:space="preserve">XYZ coordinates: 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64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-0.08015        2.48008       -2.60253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1.26871        2.56206       -3.29219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-1.14248        3.33164       -3.27239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-2.09123        3.26930       -2.73796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-1.29813        2.96414       -4.28737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-0.84755        4.38073       -3.33601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0.42705        4.06760       -0.80467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0.63502        4.77037       -1.59406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0.52793        4.35813        0.54397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0.82351        5.35849        0.83482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0.25773        3.41131        1.50333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0.33247        3.66968        2.55106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-0.14785        2.08990        1.13586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-0.23779        1.88014       -0.27262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-0.53191        0.91735       -0.67957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-0.27948        1.12451        3.28294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-1.29680        0.67499        4.14070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-2.24930        0.40312        3.69981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-1.10117        0.58681        5.50889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-1.91300        0.24537        6.14190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0.11853        0.93540        6.07476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0.27122        0.86523        7.14458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1.14004        1.37459        5.24211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2.10340        1.64052        5.66368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0.94895        1.47032        3.87375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1.76686        1.79066        3.23825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0.04090        2.82617       -1.16170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-0.49300        1.08836        1.92036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1.17070        2.16625       -4.30375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2.01190        1.96077       -2.76784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1.63238        3.58922       -3.36083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-0.40599        1.44093       -2.60725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-0.07854       -2.47962        2.60257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1.27134       -2.56462        3.28994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-1.14161       -3.32871        3.27434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-2.09130       -3.26382        2.74189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-1.29425       -2.96109        4.28973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-0.84919       -4.37855        3.33706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0.42230       -4.06850        0.80424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0.62949       -4.77171        1.59343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0.52121       -4.35933       -0.54449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0.81416       -5.36039       -0.83559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0.25247       -3.41185       -1.50358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0.32570       -3.67038       -2.55138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-0.14977       -2.08953       -1.13577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>C         -0.23794       -1.87948        0.27277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-0.52963       -0.91605        0.68000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-0.27969       -1.12412       -3.28276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-1.29615       -0.67364       -4.14103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-2.24852       -0.40051       -3.70061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-1.09989       -0.58613       -5.50918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-1.91110       -0.24402       -6.14263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0.11959       -0.93635       -6.07450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0.27274       -0.86674       -7.14429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1.14026       -1.37654       -5.24133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2.10347       -1.64371       -5.66244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0.94852       -1.47164       -3.87304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1.76575       -1.79296       -3.23714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0.03951       -2.82614        1.16160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-0.49337       -1.08740       -1.92023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1.17610       -2.16850        4.30163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2.01503       -1.96519        2.76417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1.63270       -3.59264        3.35802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-0.40208       -1.43976        2.60775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Vibrational Spectrum (first 50 lines): 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#  mode     symmetry     wave number   IR intensity    selection rules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#                         cm**(-1)        km/mol         IR     RAMAN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6                        0.00         0.00000        -       -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7        a              10.49         1.23808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8        a              22.95         0.41661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9        a              30.25         0.00766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10        a              32.24         0.06412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11        a              33.16         0.11481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12        a              35.89         0.66601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13        a              40.13         1.50801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14        a              49.76         0.07921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15        a              50.51         1.38128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16        a              55.00         1.16501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17        a              67.58         7.42819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18        a              75.54         2.68195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19        a              87.83         5.69122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20        a              91.24         0.00001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21        a             136.03         0.24398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22        a             136.09         0.48707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23        a             180.66         4.81755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24        a             182.05         0.06380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25        a             182.64         6.80001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26        a             189.10         0.42687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27        a             226.39         0.05061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28        a             226.69         0.02209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29        a             240.73         0.29657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30        a             241.02         2.02237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 31        a             247.82         2.18227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32        a             249.35         0.16176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33        a             278.00         0.12123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34        a             278.04         2.41277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35        a             342.15         1.66868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36        a             342.77         1.31456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37        a             354.83         3.90130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38        a             356.13         0.39210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39        a             397.93        22.56426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40        a             400.98         1.66903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41        a             424.21         0.03541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42        a             424.28         0.06470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43        a             466.86         4.01191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44        a             467.26         5.05488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45        a             485.86         5.11590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46        a             485.91         0.34243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47        a             520.11         0.43734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48        a             520.68        33.95357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49        a             565.67         0.72508       YES     YES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50        a             566.70         0.00204       YES     YES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3714E0" w:rsidRDefault="003714E0" w:rsidP="00345F84">
      <w:r>
        <w:br w:type="page"/>
      </w:r>
    </w:p>
    <w:p w:rsidR="00E55CE7" w:rsidRDefault="00D8553E">
      <w:pPr>
        <w:pStyle w:val="Heading"/>
      </w:pPr>
      <w:bookmarkStart w:id="29" w:name="_Toc430874495"/>
      <w:r>
        <w:rPr>
          <w:rFonts w:eastAsia="Arial Unicode MS" w:hAnsi="Arial Unicode MS" w:cs="Arial Unicode MS"/>
          <w:lang w:val="en-US"/>
        </w:rPr>
        <w:lastRenderedPageBreak/>
        <w:t xml:space="preserve">NMR chemical shift calculations </w:t>
      </w:r>
      <w:r>
        <w:rPr>
          <w:rFonts w:ascii="Arial Unicode MS" w:eastAsia="Arial Unicode MS" w:cs="Arial Unicode MS"/>
        </w:rPr>
        <w:t>–</w:t>
      </w:r>
      <w:r>
        <w:rPr>
          <w:rFonts w:ascii="Arial Unicode MS" w:eastAsia="Arial Unicode MS" w:cs="Arial Unicode MS"/>
        </w:rPr>
        <w:t xml:space="preserve"> </w:t>
      </w:r>
      <w:r w:rsidR="00D80C1A">
        <w:rPr>
          <w:rFonts w:eastAsia="Arial Unicode MS" w:hAnsi="Arial Unicode MS" w:cs="Arial Unicode MS"/>
        </w:rPr>
        <w:t>norharman</w:t>
      </w:r>
      <w:r>
        <w:rPr>
          <w:rFonts w:eastAsia="Arial Unicode MS" w:hAnsi="Arial Unicode MS" w:cs="Arial Unicode MS"/>
        </w:rPr>
        <w:t xml:space="preserve"> motif</w:t>
      </w:r>
      <w:r w:rsidR="00641B0F">
        <w:rPr>
          <w:rFonts w:eastAsia="Arial Unicode MS" w:hAnsi="Arial Unicode MS" w:cs="Arial Unicode MS"/>
        </w:rPr>
        <w:t xml:space="preserve"> (compounds 1 and [1]</w:t>
      </w:r>
      <w:r w:rsidR="00641B0F" w:rsidRPr="00641B0F">
        <w:rPr>
          <w:rFonts w:eastAsia="Arial Unicode MS" w:hAnsi="Arial Unicode MS" w:cs="Arial Unicode MS"/>
          <w:vertAlign w:val="subscript"/>
        </w:rPr>
        <w:t>2</w:t>
      </w:r>
      <w:r w:rsidR="00641B0F">
        <w:rPr>
          <w:rFonts w:eastAsia="Arial Unicode MS" w:hAnsi="Arial Unicode MS" w:cs="Arial Unicode MS"/>
        </w:rPr>
        <w:t>)</w:t>
      </w:r>
      <w:bookmarkEnd w:id="29"/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0C1A">
      <w:pPr>
        <w:pStyle w:val="Heading2"/>
      </w:pPr>
      <w:bookmarkStart w:id="30" w:name="_Toc430874496"/>
      <w:r>
        <w:rPr>
          <w:rFonts w:eastAsia="Arial Unicode MS" w:hAnsi="Arial Unicode MS" w:cs="Arial Unicode MS"/>
        </w:rPr>
        <w:t>Norharman</w:t>
      </w:r>
      <w:r w:rsidR="00D8553E">
        <w:rPr>
          <w:rFonts w:eastAsia="Arial Unicode MS" w:hAnsi="Arial Unicode MS" w:cs="Arial Unicode MS"/>
        </w:rPr>
        <w:t xml:space="preserve"> monomer_iso 1 (gas-phase) - BP86/IGLO-III level</w:t>
      </w:r>
      <w:bookmarkEnd w:id="30"/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30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-4.35898        0.77297        0.00505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-3.09426        1.35901       -0.00383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-1.95326        0.51716       -0.00475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-2.09779       -0.93433        0.00403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-3.40260       -1.50063        0.01354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-4.50449       -0.64795        0.01367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-0.54374        0.73339       -0.01215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-0.90419       -1.60909        0.00240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-3.51918       -2.59621        0.02065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-5.52098       -1.07741        0.02060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0.33191        1.83275       -0.02256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0.02507       -0.62755       -0.00670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1.41899       -0.76935       -0.00893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-0.03205        2.87299       -0.02907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1.70731        1.60927       -0.02579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2.22678        0.32935       -0.01887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2.44482        2.42364       -0.03414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1.89990       -1.75774       -0.00154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3.71180        0.14984       -0.00639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-5.26041        1.40785        0.00570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-2.98676        2.45746       -0.01000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4.17908       -0.49385        1.30756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4.11708        1.18191       -0.04843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4.19526       -0.60145       -1.25520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3.81874       -1.54117        1.40420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3.81459        0.08208        2.18488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5.29006       -0.51381        1.34206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3.85423       -1.65930       -1.26134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5.30681       -0.60627       -1.28070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3.82915       -0.11155       -2.18275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SCF GIAO Magnetic shielding tensor (ppm):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1  C    Isotropic =    52.2211   Anisotropy =   166.0909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-9.2805   YX=    47.3142   ZX=     0.5336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51.5446   YY=     3.0017   ZY=     0.6448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0.4653   YZ=     0.7460   ZZ=   162.9421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-52.9488    46.6638   162.9484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2  C    Isotropic =    49.1794   Anisotropy =   169.6275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36.5604   YX=     3.0208   ZX=     0.5729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3.2915   YY=   -51.2782   ZY=     1.0905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0.6140   YZ=     1.0809   ZZ=   162.2559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-51.3967    36.6705   162.2644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3  C    Isotropic =    46.6711   Anisotropy =   159.4952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-9.1304   YX=   -17.4232   ZX=     0.8609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-8.4999   YY=    -3.8491   ZY=     0.8804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0.8037   YZ=     0.8299   ZZ=   152.9930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-19.7257     6.7379   153.0013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   4  C    Isotropic =     6.6503   Anisotropy =   158.6104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-42.3284   YX=    -1.4157   ZX=     0.7700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8.0977   YY=   -50.1028   ZY=     0.8878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0.6343   YZ=     0.9454   ZZ=   112.3820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-51.3436   -41.0961   112.3906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5  C    Isotropic =    48.9090   Anisotropy =   154.8519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32.5624   YX=   -19.9971   ZX=     0.6910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-20.1454   YY=   -37.9688   ZY=     1.2258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0.6834   YZ=     1.1840   ZZ=   152.1333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-43.2897    37.8730   152.1436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6  C    Isotropic =    41.1782   Anisotropy =   178.9406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-43.5293   YX=   -42.7038   ZX=     1.1670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-44.2406   YY=     6.6034   ZY=     1.0699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1.2127   YZ=     1.0689   ZZ=   160.4604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-68.6549    31.7174   160.4719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7  C    Isotropic =    36.0100   Anisotropy =   178.4710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-26.2490   YX=     9.7778   ZX=     0.7632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12.4234   YY=   -20.7032   ZY=     0.9424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0.8625   YZ=     0.8084   ZZ=   154.9821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-34.9178   -12.0429   154.9906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8  N    Isotropic =   -21.3709   Anisotropy =   345.9397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-223.8614   YX=   -27.1208   ZX=     2.0389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-37.1832   YY=   -49.4868   ZY=     1.6522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2.5426   YZ=     1.5619   ZZ=   209.2354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-229.6155   -43.7528   209.2555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9  H    Isotropic =    23.1025   Anisotropy =     6.5815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27.3688   YX=    -0.5399   ZX=    -0.0364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-0.8813   YY=    23.3235   ZY=    -0.0204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-0.0350   YZ=    -0.0288   ZZ=    18.6150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18.6147    23.2025    27.4901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10  H    Isotropic =    23.4684   Anisotropy =     5.4944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24.4697   YX=    -1.3989   ZX=    -0.0156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-1.6192   YY=    26.2757   ZY=    -0.0302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-0.0117   YZ=    -0.0307   ZZ=    19.6598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19.6596    23.6143    27.1313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11  C    Isotropic =    57.8266   Anisotropy =   157.2555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37.5675   YX=    25.6188   ZX=     0.2612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24.1900   YY=   -26.7427   ZY=     1.2505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0.1911   YZ=     1.1026   ZZ=   162.6551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-35.2647    46.0810   162.6636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12  C    Isotropic =    22.4366   Anisotropy =   150.2013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-17.2772   YX=    17.9507   ZX=     0.3249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7.5432   YY=   -37.9731   ZY=     0.9604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0.5564   YZ=     1.3839   ZZ=   122.5603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-44.0481   -11.2128   122.5709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13  C    Isotropic =    48.4641   Anisotropy =   134.7981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26.0594   YX=    10.6802   ZX=    -0.0057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14.0725   YY=   -18.9859   ZY=     1.2183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-1.1052   YZ=     1.1210   ZZ=   138.3189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-22.1725    29.2353   138.3296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14  H    Isotropic =    23.0348   Anisotropy =     7.1149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27.7005   YX=     1.3247   ZX=    -0.0464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-0.2561   YY=    24.0846   ZY=    -0.0382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-0.0380   YZ=    -0.0682   ZZ=    17.3193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17.3188    24.0076    27.7780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  15  C    Isotropic =    55.4614   Anisotropy =    92.8432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51.0811   YX=   -38.2171   ZX=     0.2186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-38.0314   YY=    -2.0404   ZY=     0.9015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-0.7744   YZ=     0.9675   ZZ=   117.3434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-21.9474    70.9747   117.3568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16  N    Isotropic =    36.8619   Anisotropy =   222.8457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-73.4138   YX=    14.9830   ZX=    -0.0645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10.1620   YY=    -1.4053   ZY=     1.5729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1.2992   YZ=     2.1671   ZZ=   185.4049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-75.5461     0.7061   185.4257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17  H    Isotropic =    23.8872   Anisotropy =     7.8922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26.4288   YX=    -2.6309   ZX=     0.0062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-2.3843   YY=    26.8354   ZY=    -0.0776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0.0002   YZ=    -0.1529   ZZ=    18.3974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18.3957    24.1173    29.1487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18  H    Isotropic =    22.7800   Anisotropy =    11.1958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28.4311   YX=     3.8231   ZX=    -0.1432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3.2686   YY=    23.3049   ZY=    -0.0149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-0.0782   YZ=     0.0412   ZZ=    16.6040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16.6026    21.4936    30.2439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19  C    Isotropic =   106.6768   Anisotropy =    62.5454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148.3718   YX=     3.8951   ZX=    -0.3951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-4.3607   YY=    87.4432   ZY=     0.6804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0.9052   YZ=     0.4453   ZZ=    84.2152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84.1186    87.5380   148.3737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20  H    Isotropic =    23.7945   Anisotropy =     5.3807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25.8896   YX=     1.4848   ZX=    -0.0356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1.6103   YY=    25.7757   ZY=    -0.0420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-0.0405   YZ=    -0.0370   ZZ=    19.7181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19.7178    24.2841    27.3816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21  H    Isotropic =    22.8444   Anisotropy =     7.8856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28.0932   YX=    -0.4613   ZX=    -0.0448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0.0523   YY=    22.9042   ZY=    -0.0319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-0.0509   YZ=    -0.0222   ZZ=    17.5358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17.5354    22.8963    28.1015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22  C    Isotropic =   150.1636   Anisotropy =    37.5013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146.4826   YX=    -3.9502   ZX=     8.4032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-5.8286   YY=   138.8250   ZY=   -12.5681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15.2897   YZ=   -10.2755   ZZ=   165.1833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134.5376   140.7889   175.1645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23  H    Isotropic =    26.6389   Anisotropy =     5.2152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27.7233   YX=     1.5035   ZX=    -0.1390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-0.4732   YY=    29.9989   ZY=    -0.1802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-0.1267   YZ=    -0.1949   ZZ=    22.1944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22.1873    27.6136    30.1157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24  C    Isotropic =   150.7318   Anisotropy =    36.4684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147.3423   YX=    -4.8346   ZX=    -8.1582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-6.5318   YY=   140.8534   ZY=    14.3266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-12.8298   YZ=    11.9258   ZZ=   163.9997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134.8393   142.3120   175.0440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25  H    Isotropic =    29.1772   Anisotropy =     6.4262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28.1503   YX=     0.5421   ZX=     0.9400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1.2373   YY=    32.0271   ZY=    -1.7785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2.4821   YZ=    -4.1390   ZZ=    27.3542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24.8085    29.2618    33.4613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  26  H    Isotropic =    29.4106   Anisotropy =     7.7108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26.9680   YX=    -1.0923   ZX=     0.3541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-0.7662   YY=    27.4551   ZY=     1.3651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2.9083   YZ=     2.3413   ZZ=    33.8088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25.5338    28.1469    34.5511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27  H    Isotropic =    29.5264   Anisotropy =     9.8083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34.5108   YX=    -0.6128   ZX=     2.4482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-1.0445   YY=    26.1932   ZY=    -0.4020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4.4126   YZ=    -0.7769   ZZ=    27.8752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25.9843    26.5296    36.0653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28  H    Isotropic =    29.1159   Anisotropy =     6.5432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28.1524   YX=     0.3818   ZX=    -1.0244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1.1040   YY=    32.4869   ZY=     1.4530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-2.3982   YZ=     3.7235   ZZ=    26.7085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24.7095    29.1602    33.4781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29  H    Isotropic =    29.5084   Anisotropy =     9.7262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34.5970   YX=    -0.7045   ZX=    -2.3788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-1.2053   YY=    26.3001   ZY=     0.5950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-4.0438   YZ=     0.9473   ZZ=    27.6281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25.8827    26.6499    35.9925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30  H    Isotropic =    29.3934   Anisotropy =     7.7538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26.9549   YX=    -1.0657   ZX=    -0.2432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-0.7307   YY=    27.1029   ZY=    -0.7886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-2.7481   YZ=    -1.6383   ZZ=    34.1223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25.6892    27.9284    34.5626</w:t>
      </w:r>
    </w:p>
    <w:p w:rsidR="00E55CE7" w:rsidRDefault="00D80C1A">
      <w:pPr>
        <w:pStyle w:val="Heading2"/>
      </w:pPr>
      <w:bookmarkStart w:id="31" w:name="_Toc430874497"/>
      <w:r>
        <w:rPr>
          <w:rFonts w:eastAsia="Arial Unicode MS" w:hAnsi="Arial Unicode MS" w:cs="Arial Unicode MS"/>
        </w:rPr>
        <w:t>Norharman</w:t>
      </w:r>
      <w:r w:rsidR="00D8553E">
        <w:rPr>
          <w:rFonts w:eastAsia="Arial Unicode MS" w:hAnsi="Arial Unicode MS" w:cs="Arial Unicode MS"/>
        </w:rPr>
        <w:t xml:space="preserve"> monomer_iso 1 (gas-phase) </w:t>
      </w:r>
      <w:r w:rsidR="00D8553E">
        <w:rPr>
          <w:rFonts w:ascii="Arial Unicode MS" w:eastAsia="Arial Unicode MS" w:cs="Arial Unicode MS"/>
        </w:rPr>
        <w:t>–</w:t>
      </w:r>
      <w:r w:rsidR="00D8553E">
        <w:rPr>
          <w:rFonts w:ascii="Arial Unicode MS" w:eastAsia="Arial Unicode MS" w:cs="Arial Unicode MS"/>
        </w:rPr>
        <w:t xml:space="preserve"> </w:t>
      </w:r>
      <w:r w:rsidR="00D8553E">
        <w:rPr>
          <w:rFonts w:eastAsia="Arial Unicode MS" w:hAnsi="Arial Unicode MS" w:cs="Arial Unicode MS"/>
        </w:rPr>
        <w:t>PBE0/IGLO-III level</w:t>
      </w:r>
      <w:bookmarkEnd w:id="31"/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30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-4.35898        0.77297        0.00505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-3.09426        1.35901       -0.00383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-1.95326        0.51716       -0.00475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-2.09779       -0.93433        0.00403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-3.40260       -1.50063        0.01354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-4.50449       -0.64795        0.01367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-0.54374        0.73339       -0.01215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-0.90419       -1.60909        0.00240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-3.51918       -2.59621        0.02065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-5.52098       -1.07741        0.02060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0.33191        1.83275       -0.02256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0.02507       -0.62755       -0.00670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1.41899       -0.76935       -0.00893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-0.03205        2.87299       -0.02907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1.70731        1.60927       -0.02579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2.22678        0.32935       -0.01887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2.44482        2.42364       -0.03414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1.89990       -1.75774       -0.00154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3.71180        0.14984       -0.00639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-5.26041        1.40785        0.00570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-2.98676        2.45746       -0.01000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4.17908       -0.49385        1.30756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4.11708        1.18191       -0.04843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4.19526       -0.60145       -1.25520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3.81874       -1.54117        1.40420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>H          3.81459        0.08208        2.18488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5.29006       -0.51381        1.34206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3.85423       -1.65930       -1.26134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5.30681       -0.60627       -1.28070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3.82915       -0.11155       -2.18275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SCF GIAO Magnetic shielding tensor (ppm):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1  C    Isotropic =    55.6645   Anisotropy =   170.7390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-6.0032   YX=    49.1795   ZX=     0.5370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53.8616   YY=     3.5126   ZY=     0.6664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0.4773   YZ=     0.7615   ZZ=   169.4841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-52.9851    50.4881   169.4905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2  C    Isotropic =    50.7915   Anisotropy =   176.9986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38.1893   YX=     5.3280   ZX=     0.5837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5.0160   YY=   -54.5965   ZY=     1.1335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0.6185   YZ=     1.1296   ZZ=   168.7818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-54.8893    38.4733   168.7906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3  C    Isotropic =    51.2475   Anisotropy =   163.5792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-7.1524   YX=   -17.5463   ZX=     0.8843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-9.1983   YY=     0.6032   ZY=     0.8986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0.8236   YZ=     0.8542   ZZ=   160.2918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-17.2061    10.6484   160.3003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4  C    Isotropic =     8.5002   Anisotropy =   168.7132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-44.5434   YX=    -2.5630   ZX=     0.8231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7.9173   YY=   -50.9224   ZY=     0.9419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0.6894   YZ=     1.0244   ZZ=   120.9665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-51.8996   -43.5754   120.9757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5  C    Isotropic =    51.8667   Anisotropy =   160.5677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34.4768   YX=   -22.8784   ZX=     0.7309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-22.5630   YY=   -37.7777   ZY=     1.2770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0.7213   YZ=     1.2320   ZZ=   158.9011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-44.3382    41.0265   158.9119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6  C    Isotropic =    43.0609   Anisotropy =   186.1810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-43.9772   YX=   -45.5338   ZX=     1.2136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-47.2093   YY=     5.9905   ZY=     1.1242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1.2613   YZ=     1.1177   ZZ=   167.1696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-71.6782    33.6795   167.1816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7  C    Isotropic =    38.0904   Anisotropy =   186.3912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-26.9628   YX=     9.3671   ZX=     0.8096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13.1420   YY=   -21.1082   ZY=     0.9791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0.8877   YZ=     0.8462   ZZ=   162.3424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-35.6646   -12.4153   162.3513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8  N    Isotropic =   -15.2418   Anisotropy =   351.4798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-217.7239   YX=   -27.9475   ZX=     2.0485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-36.9286   YY=   -47.0591   ZY=     1.6931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2.5254   YZ=     1.6267   ZZ=   219.0576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-223.6961   -41.1074   219.0780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9  H    Isotropic =    22.9531   Anisotropy =     6.8308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27.3547   YX=    -0.6490   ZX=    -0.0374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-0.9295   YY=    23.4113   ZY=    -0.0239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-0.0372   YZ=    -0.0320   ZZ=    18.0933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18.0929    23.2594    27.5069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10  H    Isotropic =    23.3332   Anisotropy =     5.6720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24.5197   YX=    -1.3842   ZX=    -0.0171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-1.6736   YY=    26.2135   ZY=    -0.0319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XZ=    -0.0134   YZ=    -0.0325   ZZ=    19.2663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19.2661    23.6190    27.1145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11  C    Isotropic =    60.0679   Anisotropy =   163.4984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39.7935   YX=    26.0865   ZX=     0.2752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24.8442   YY=   -28.6478   ZY=     1.3046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0.2134   YZ=     1.1389   ZZ=   169.0580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-37.0889    48.2257   169.0669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12  C    Isotropic =    25.2265   Anisotropy =   158.2298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-17.2560   YX=    18.5690   ZX=     0.3523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7.4961   YY=   -37.7665   ZY=     1.0034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0.6056   YZ=     1.4317   ZZ=   130.7021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-44.0994   -10.9341   130.7131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13  C    Isotropic =    48.6690   Anisotropy =   143.0928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25.1747   YX=    11.3842   ZX=    -0.0052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13.9300   YY=   -23.2208   ZY=     1.2945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-1.0488   YZ=     1.2367   ZZ=   144.0531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-26.3419    28.2847   144.0642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14  H    Isotropic =    22.8507   Anisotropy =     7.3358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27.6728   YX=     1.3204   ZX=    -0.0479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-0.3183   YY=    24.0594   ZY=    -0.0419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-0.0384   YZ=    -0.0729   ZZ=    16.8198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16.8192    23.9916    27.7412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15  C    Isotropic =    56.6589   Anisotropy =   102.4342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51.1948   YX=   -39.5874   ZX=     0.2720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-39.1852   YY=    -6.1534   ZY=     0.9998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-0.7567   YZ=     1.0710   ZZ=   124.9352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-26.2021    71.2304   124.9483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16  N    Isotropic =    38.6831   Anisotropy =   236.8739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-80.5880   YX=    16.8165   ZX=    -0.1358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11.5229   YY=     0.0589   ZY=     1.6362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1.2195   YZ=     2.2245   ZZ=   196.5784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-83.0053     2.4556   196.5991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17  H    Isotropic =    23.7140   Anisotropy =     8.1225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26.4032   YX=    -2.6096   ZX=     0.0061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-2.3725   YY=    26.8511   ZY=    -0.0845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-0.0027   YZ=    -0.1577   ZZ=    17.8876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17.8858    24.1272    29.1290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18  H    Isotropic =    22.5489   Anisotropy =    11.5783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28.3662   YX=     3.9137   ZX=    -0.1444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3.3756   YY=    23.2794   ZY=    -0.0187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-0.0816   YZ=     0.0312   ZZ=    16.0012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15.9999    21.3790    30.2678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19  C    Isotropic =   114.2991   Anisotropy =    61.4367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155.2550   YX=     3.9013   ZX=    -0.3915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-4.3426   YY=    95.4060   ZY=     0.6539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0.9095   YZ=     0.4208   ZZ=    92.2362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92.1463    95.4941   155.2569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20  H    Isotropic =    23.7219   Anisotropy =     5.5268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26.0725   YX=     1.3817   ZX=    -0.0376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1.5755   YY=    25.7667   ZY=    -0.0442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-0.0427   YZ=    -0.0393   ZZ=    19.3266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19.3262    24.4331    27.4064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21  H    Isotropic =    22.6884   Anisotropy =     8.1427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28.1137   YX=    -0.3577   ZX=    -0.0468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0.1072   YY=    22.8667   ZY=    -0.0348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XZ=    -0.0536   YZ=    -0.0250   ZZ=    17.0848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17.0844    22.8639    28.1169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22  C    Isotropic =   155.6309   Anisotropy =    36.0405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152.4999   YX=    -3.9054   ZX=     7.8954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-5.8723   YY=   144.3389   ZY=   -12.0995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14.7751   YZ=    -9.7285   ZZ=   170.0537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140.2712   146.9636   179.6578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23  H    Isotropic =    26.6835   Anisotropy =     5.7922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27.7657   YX=     1.7515   ZX=    -0.1518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-0.2668   YY=    30.3398   ZY=    -0.1988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-0.1384   YZ=    -0.2125   ZZ=    21.9451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21.9372    27.5683    30.5450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24  C    Isotropic =   156.1712   Anisotropy =    35.0594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153.3030   YX=    -4.7469   ZX=    -7.6548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-6.5540   YY=   146.2868   ZY=    13.8314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-12.3954   YZ=    11.3514   ZZ=   168.9239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140.5435   148.4260   179.5442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25  H    Isotropic =    29.1544   Anisotropy =     6.9450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27.9581   YX=     0.7086   ZX=     0.9122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1.3671   YY=    32.3415   ZY=    -1.8963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2.5335   YZ=    -4.2630   ZZ=    27.1635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24.5529    29.1259    33.7844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26  H    Isotropic =    29.3988   Anisotropy =     8.0811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26.8404   YX=    -1.2122   ZX=     0.2074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-0.8705   YY=    27.3589   ZY=     1.6114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2.9110   YZ=     2.5506   ZZ=    33.9972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25.2894    28.1208    34.7862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27  H    Isotropic =    29.5164   Anisotropy =    10.3515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34.8986   YX=    -0.6655   ZX=     2.5418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-1.0731   YY=    25.9860   ZY=    -0.4023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4.4622   YZ=    -0.7801   ZZ=    27.6647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25.7804    26.3515    36.4174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28  H    Isotropic =    29.0923   Anisotropy =     7.0696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27.9530   YX=     0.5370   ZX=    -1.0138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1.2236   YY=    32.8218   ZY=     1.5312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-2.4536   YZ=     3.7984   ZZ=    26.5022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24.4598    29.0118    33.8054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29  H    Isotropic =    29.4954   Anisotropy =    10.2777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34.9836   YX=    -0.7545   ZX=    -2.4665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-1.2271   YY=    26.0873   ZY=     0.5976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-4.0922   YZ=     0.9512   ZZ=    27.4152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25.6734    26.4655    36.3472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30  H    Isotropic =    29.3764   Anisotropy =     8.1199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26.8230   YX=    -1.1709   ZX=    -0.0881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-0.8206   YY=    26.9643   ZY=    -1.0047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-2.7379   YZ=    -1.8123   ZZ=    34.3420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25.4482    27.8913    34.7897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0C1A">
      <w:pPr>
        <w:pStyle w:val="Heading2"/>
      </w:pPr>
      <w:bookmarkStart w:id="32" w:name="_Toc430874498"/>
      <w:r>
        <w:rPr>
          <w:rFonts w:eastAsia="Arial Unicode MS" w:hAnsi="Arial Unicode MS" w:cs="Arial Unicode MS"/>
        </w:rPr>
        <w:t>Norharman</w:t>
      </w:r>
      <w:r w:rsidR="00D8553E">
        <w:rPr>
          <w:rFonts w:eastAsia="Arial Unicode MS" w:hAnsi="Arial Unicode MS" w:cs="Arial Unicode MS"/>
        </w:rPr>
        <w:t xml:space="preserve"> monomer_iso 1 (IEFPCM solvent = tetrahydrofuran) - BP86/IGLO-III level</w:t>
      </w:r>
      <w:bookmarkEnd w:id="32"/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30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-4.35898        0.77297        0.00505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-3.09426        1.35901       -0.00383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>C         -1.95326        0.51716       -0.00475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-2.09779       -0.93433        0.00403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-3.40260       -1.50063        0.01354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-4.50449       -0.64795        0.01367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-0.54374        0.73339       -0.01215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-0.90419       -1.60909        0.00240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-3.51918       -2.59621        0.02065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-5.52098       -1.07741        0.02060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0.33191        1.83275       -0.02256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0.02507       -0.62755       -0.00670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1.41899       -0.76935       -0.00893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-0.03205        2.87299       -0.02907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1.70731        1.60927       -0.02579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2.22678        0.32935       -0.01887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2.44482        2.42364       -0.03414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1.89990       -1.75774       -0.00154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3.71180        0.14984       -0.00639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-5.26041        1.40785        0.00570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-2.98676        2.45746       -0.01000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4.17908       -0.49385        1.30756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4.11708        1.18191       -0.04843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4.19526       -0.60145       -1.25520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3.81874       -1.54117        1.40420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3.81459        0.08208        2.18488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5.29006       -0.51381        1.34206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3.85423       -1.65930       -1.26134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5.30681       -0.60627       -1.28070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3.82915       -0.11155       -2.18275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SCF GIAO Magnetic shielding tensor (ppm):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1  C    Isotropic =    53.2093   Anisotropy =   166.2272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-8.8345   YX=    46.8297   ZX=     0.5380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50.9116   YY=     4.4413   ZY=     0.6459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0.4772   YZ=     0.7423   ZZ=   164.0211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-51.5160    47.1165   164.0274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2  C    Isotropic =    48.6984   Anisotropy =   172.2264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34.2950   YX=     2.8439   ZX=     0.5899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3.3093   YY=   -51.7074   ZY=     1.0984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0.6205   YZ=     1.0922   ZZ=   163.5074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-51.8226    34.4017   163.5160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3  C    Isotropic =    47.1280   Anisotropy =   159.4536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-9.5364   YX=   -17.1501   ZX=     0.8630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-9.5909   YY=    -2.5017   ZY=     0.8822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0.8120   YZ=     0.8369   ZZ=   153.4220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-19.8526     7.8061   153.4304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4  C    Isotropic =     8.5537   Anisotropy =   157.0376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-39.7770   YX=    -0.1983   ZX=     0.7505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9.0971   YY=   -47.7989   ZY=     0.8747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0.6296   YZ=     0.9455   ZZ=   113.2369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-49.7802   -37.8042   113.2454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5  C    Isotropic =    50.9842   Anisotropy =   151.7607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36.3308   YX=   -18.5550   ZX=     0.6646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-19.1005   YY=   -35.5261   ZY=     1.2070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0.6602   YZ=     1.1643   ZZ=   152.1479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-40.1694    40.9639   152.1580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   6  C    Isotropic =    42.1935   Anisotropy =   179.3706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-43.1222   YX=   -41.5471   ZX=     1.1646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-43.7080   YY=     7.9403   ZY=     1.0677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1.2143   YZ=     1.0582   ZZ=   161.7625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-67.2901    32.0967   161.7739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7  C    Isotropic =    36.5062   Anisotropy =   177.2080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-27.3063   YX=     9.8377   ZX=     0.7666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10.4834   YY=   -17.8113   ZY=     0.9344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0.9147   YZ=     0.8026   ZZ=   154.6361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-33.7740   -11.3523   154.6448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8  N    Isotropic =    -2.8164   Anisotropy =   317.0073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-181.1715   YX=   -24.5809   ZX=     1.8355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-31.8195   YY=   -35.7812   ZY=     1.5387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2.2620   YZ=     1.4785   ZZ=   208.5034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-186.4629   -30.5082   208.5218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9  H    Isotropic =    23.1482   Anisotropy =     6.5567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27.4222   YX=    -0.3996   ZX=    -0.0371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-0.8672   YY=    23.3883   ZY=    -0.0208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-0.0353   YZ=    -0.0299   ZZ=    18.6342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18.6339    23.2914    27.5194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10  H    Isotropic =    23.3975   Anisotropy =     5.4081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24.5099   YX=    -1.3557   ZX=    -0.0164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-1.5377   YY=    26.1632   ZY=    -0.0307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-0.0130   YZ=    -0.0312   ZZ=    19.5193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19.5190    23.6705    27.0029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11  C    Isotropic =    56.7022   Anisotropy =   161.2188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34.4120   YX=    25.2027   ZX=     0.2861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22.0770   YY=   -28.4783   ZY=     1.2796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0.2299   YZ=     1.0975   ZZ=   164.1727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-36.3786    42.3037   164.1813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12  C    Isotropic =    22.2057   Anisotropy =   150.5845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-18.4591   YX=    12.2140   ZX=     0.3641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3.6058   YY=   -37.5083   ZY=     0.9653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0.5845   YZ=     1.3976   ZZ=   122.5847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-40.3701   -15.6081   122.5954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13  C    Isotropic =    45.6499   Anisotropy =   140.1159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20.8596   YX=     9.5870   ZX=     0.0163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14.7041   YY=   -22.9593   ZY=     1.2364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-1.1711   YZ=     1.2044   ZZ=   139.0493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-26.1112    24.0003   139.0605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14  H    Isotropic =    22.8151   Anisotropy =     7.0402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27.4004   YX=     1.3737   ZX=    -0.0464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-0.1413   YY=    23.9889   ZY=    -0.0400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-0.0385   YZ=    -0.0686   ZZ=    17.0559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17.0553    23.8813    27.5086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15  C    Isotropic =    49.6858   Anisotropy =   104.8036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41.6940   YX=   -36.3917   ZX=     0.2639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-35.5986   YY=   -12.1791   ZY=     0.9945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-0.7727   YZ=     1.0822   ZZ=   119.5424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-30.2050    59.7075   119.5549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16  N    Isotropic =    25.2154   Anisotropy =   242.5597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-88.7987   YX=    14.7661   ZX=    -0.0786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9.8489   YY=   -22.4554   ZY=     1.7462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1.2190   YZ=     2.3498   ZZ=   186.9001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-91.0084   -20.2674   186.9219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  17  H    Isotropic =    23.4119   Anisotropy =     7.9298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26.0901   YX=    -2.5903   ZX=     0.0065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-2.4163   YY=    26.2947   ZY=    -0.0790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0.0001   YZ=    -0.1538   ZZ=    17.8511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17.8493    23.6880    28.6985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18  H    Isotropic =    22.4960   Anisotropy =    11.3167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28.3534   YX=     3.7720   ZX=    -0.1439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3.1910   YY=    22.8526   ZY=    -0.0139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-0.0810   YZ=     0.0457   ZZ=    16.2821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16.2806    21.1670    30.0405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19  C    Isotropic =   105.9912   Anisotropy =    64.4492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148.9537   YX=     3.5087   ZX=    -0.3508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-4.2890   YY=    84.3840   ZY=     0.7534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0.9319   YZ=     0.5295   ZZ=    84.6359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83.8526    85.1636   148.9573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20  H    Isotropic =    23.7121   Anisotropy =     5.2681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25.8243   YX=     1.3637   ZX=    -0.0351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1.5242   YY=    25.7340   ZY=    -0.0421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-0.0405   YZ=    -0.0374   ZZ=    19.5781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19.5777    24.3345    27.2242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21  H    Isotropic =    22.6624   Anisotropy =     7.8075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27.8605   YX=    -0.4389   ZX=    -0.0445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0.0718   YY=    22.8189   ZY=    -0.0329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-0.0506   YZ=    -0.0233   ZZ=    17.3078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17.3074    22.8124    27.8674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22  C    Isotropic =   150.0556   Anisotropy =    37.8447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146.7817   YX=    -3.6889   ZX=     8.5878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-5.3540   YY=   138.8002   ZY=   -12.9497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15.8993   YZ=   -11.0680   ZZ=   164.5848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134.0639   140.8174   175.2854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23  H    Isotropic =    26.3604   Anisotropy =     5.3654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27.3770   YX=     1.6263   ZX=    -0.1450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-0.4538   YY=    29.7971   ZY=    -0.1802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-0.1323   YZ=    -0.1940   ZZ=    21.9070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21.8997    27.2441    29.9373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24  C    Isotropic =   150.6984   Anisotropy =    36.8152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147.6992   YX=    -4.5446   ZX=    -8.3137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-6.1137   YY=   140.9478   ZY=    14.6927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-13.4397   YZ=    12.6846   ZZ=   163.4480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134.4763   142.3770   175.2418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25  H    Isotropic =    29.2054   Anisotropy =     6.4918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28.0933   YX=     0.5887   ZX=     0.8929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1.2299   YY=    32.0923   ZY=    -1.7559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2.4436   YZ=    -4.1710   ZZ=    27.4306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24.8725    29.2104    33.5333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26  H    Isotropic =    29.4063   Anisotropy =     7.7482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26.9337   YX=    -1.0838   ZX=     0.3345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-0.7518   YY=    27.4554   ZY=     1.3661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2.9320   YZ=     2.3436   ZZ=    33.8299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25.5263    28.1209    34.5718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27  H    Isotropic =    29.3752   Anisotropy =     9.8910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34.4458   YX=    -0.6056   ZX=     2.4493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-0.9812   YY=    26.0092   ZY=    -0.3827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4.4082   YZ=    -0.7563   ZZ=    27.6705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25.8073    26.3491    35.9692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  28  H    Isotropic =    29.1380   Anisotropy =     6.6121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28.0908   YX=     0.4294   ZX=    -0.9863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1.0993   YY=    32.5495   ZY=     1.4320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-2.3629   YZ=     3.7560   ZZ=    26.7738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24.7646    29.1034    33.5461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29  H    Isotropic =    29.3586   Anisotropy =     9.8155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34.5358   YX=    -0.6937   ZX=    -2.3765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-1.1399   YY=    26.1121   ZY=     0.5736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-4.0492   YZ=     0.9264   ZZ=    27.4279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25.7043    26.4693    35.9023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30  H    Isotropic =    29.3895   Anisotropy =     7.7917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26.9225   YX=    -1.0628   ZX=    -0.2301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-0.7231   YY=    27.1026   ZY=    -0.7875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-2.7715   YZ=    -1.6422   ZZ=    34.1434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25.6758    27.9087    34.5840</w:t>
      </w:r>
    </w:p>
    <w:p w:rsidR="00E55CE7" w:rsidRDefault="00D80C1A">
      <w:pPr>
        <w:pStyle w:val="Heading2"/>
      </w:pPr>
      <w:bookmarkStart w:id="33" w:name="_Toc430874499"/>
      <w:r>
        <w:rPr>
          <w:rFonts w:eastAsia="Arial Unicode MS" w:hAnsi="Arial Unicode MS" w:cs="Arial Unicode MS"/>
          <w:lang w:val="en-US"/>
        </w:rPr>
        <w:t>Norharman</w:t>
      </w:r>
      <w:r w:rsidR="00D8553E">
        <w:rPr>
          <w:rFonts w:eastAsia="Arial Unicode MS" w:hAnsi="Arial Unicode MS" w:cs="Arial Unicode MS"/>
          <w:lang w:val="en-US"/>
        </w:rPr>
        <w:t xml:space="preserve"> monomer_iso 1 (IEFPCM solvent = tetrahydrofuran) </w:t>
      </w:r>
      <w:r w:rsidR="00D8553E">
        <w:rPr>
          <w:rFonts w:ascii="Arial Unicode MS" w:eastAsia="Arial Unicode MS" w:cs="Arial Unicode MS"/>
        </w:rPr>
        <w:t>–</w:t>
      </w:r>
      <w:r w:rsidR="00D8553E">
        <w:rPr>
          <w:rFonts w:ascii="Arial Unicode MS" w:eastAsia="Arial Unicode MS" w:cs="Arial Unicode MS"/>
        </w:rPr>
        <w:t xml:space="preserve"> </w:t>
      </w:r>
      <w:r w:rsidR="00D8553E">
        <w:rPr>
          <w:rFonts w:eastAsia="Arial Unicode MS" w:hAnsi="Arial Unicode MS" w:cs="Arial Unicode MS"/>
        </w:rPr>
        <w:t>PBE0/IGLO-III level</w:t>
      </w:r>
      <w:bookmarkEnd w:id="33"/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30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-4.35898        0.77297        0.00505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-3.09426        1.35901       -0.00383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-1.95326        0.51716       -0.00475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-2.09779       -0.93433        0.00403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-3.40260       -1.50063        0.01354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-4.50449       -0.64795        0.01367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-0.54374        0.73339       -0.01215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-0.90419       -1.60909        0.00240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-3.51918       -2.59621        0.02065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-5.52098       -1.07741        0.02060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0.33191        1.83275       -0.02256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0.02507       -0.62755       -0.00670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1.41899       -0.76935       -0.00893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-0.03205        2.87299       -0.02907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1.70731        1.60927       -0.02579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2.22678        0.32935       -0.01887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2.44482        2.42364       -0.03414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1.89990       -1.75774       -0.00154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3.71180        0.14984       -0.00639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-5.26041        1.40785        0.00570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-2.98676        2.45746       -0.01000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4.17908       -0.49385        1.30756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4.11708        1.18191       -0.04843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4.19526       -0.60145       -1.25520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3.81874       -1.54117        1.40420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3.81459        0.08208        2.18488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5.29006       -0.51381        1.34206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3.85423       -1.65930       -1.26134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5.30681       -0.60627       -1.28070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3.82915       -0.11155       -2.18275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SCF GIAO Magnetic shielding tensor (ppm):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1  C    Isotropic =    56.6558   Anisotropy =   170.9290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-5.7158   YX=    48.5938   ZX=     0.5430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53.0062   YY=     5.0812   ZY=     0.6680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XZ=     0.4911   YZ=     0.7579   ZZ=   170.6020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-51.4033    50.7624   170.6085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2  C    Isotropic =    50.1171   Anisotropy =   179.9236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35.4161   YX=     4.9264   ZX=     0.6045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4.8804   YY=   -55.1222   ZY=     1.1429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0.6295   YZ=     1.1422   ZZ=   170.0573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-55.3924    35.6775   170.0662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3  C    Isotropic =    51.7189   Anisotropy =   163.3440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-7.6142   YX=   -17.2849   ZX=     0.8865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-10.4231   YY=     2.1645   ZY=     0.8991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0.8335   YZ=     0.8565   ZZ=   160.6063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-17.4245    11.9663   160.6148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4  C    Isotropic =    10.4728   Anisotropy =   166.8670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-41.9127   YX=    -1.0752   ZX=     0.8017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9.1025   YY=   -48.3772   ZY=     0.9262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0.6821   YZ=     1.0201   ZZ=   121.7083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-50.3001   -39.9989   121.7175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5  C    Isotropic =    53.9889   Anisotropy =   157.5643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38.1850   YX=   -21.2252   ZX=     0.7040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-21.2857   YY=   -35.2396   ZY=     1.2571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0.6972   YZ=     1.2123   ZZ=   159.0211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-40.9583    43.8931   159.0317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6  C    Isotropic =    43.8901   Anisotropy =   186.9427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-43.8950   YX=   -44.1261   ZX=     1.2114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-46.4121   YY=     7.0587   ZY=     1.1225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1.2631   YZ=     1.1079   ZZ=   168.5065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-70.3751    33.5267   168.5185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7  C    Isotropic =    38.4359   Anisotropy =   185.1857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-28.8010   YX=     9.1882   ZX=     0.8161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10.9188   YY=   -17.7752   ZY=     0.9699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0.9407   YZ=     0.8396   ZZ=   161.8840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-34.7543   -11.8310   161.8931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8  N    Isotropic =     3.6538   Anisotropy =   321.8481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-174.9287   YX=   -25.7750   ZX=     1.8485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-32.0848   YY=   -32.3105   ZY=     1.5753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2.2505   YZ=     1.5397   ZZ=   218.2005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-180.5870   -26.6708   218.2192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9  H    Isotropic =    22.9925   Anisotropy =     6.7894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27.3970   YX=    -0.4962   ZX=    -0.0382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-0.9057   YY=    23.4778   ZY=    -0.0245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-0.0375   YZ=    -0.0333   ZZ=    18.1026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18.1023    23.3564    27.5187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10  H    Isotropic =    23.2398   Anisotropy =     5.5841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24.5381   YX=    -1.3385   ZX=    -0.0180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-1.5838   YY=    26.0818   ZY=    -0.0325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-0.0147   YZ=    -0.0329   ZZ=    19.0993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19.0991    23.6577    26.9625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11  C    Isotropic =    59.1048   Anisotropy =   167.1558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36.7752   YX=    25.6452   ZX=     0.2998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22.4672   YY=   -29.9939   ZY=     1.3314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0.2538   YZ=     1.1330   ZZ=   170.5331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-37.7639    44.5363   170.5420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12  C    Isotropic =    25.0245   Anisotropy =   158.3889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-18.4598   YX=    12.0085   ZX=     0.3957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2.9348   YY=   -37.0727   ZY=     1.0090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XZ=     0.6356   YZ=     1.4466   ZZ=   130.6059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-39.7066   -15.8371   130.6171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13  C    Isotropic =    45.7776   Anisotropy =   148.5344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19.6243   YX=    10.3082   ZX=     0.0160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14.6697   YY=   -27.0803   ZY=     1.3124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-1.1094   YZ=     1.3222   ZZ=   144.7888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-30.2215    22.7538   144.8005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14  H    Isotropic =    22.6207   Anisotropy =     7.2426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27.3516   YX=     1.3638   ZX=    -0.0477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-0.2017   YY=    23.9751   ZY=    -0.0439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-0.0390   YZ=    -0.0734   ZZ=    16.5355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16.5349    23.8782    27.4491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15  C    Isotropic =    50.7018   Anisotropy =   114.4119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41.5207   YX=   -37.5657   ZX=     0.3125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-36.6314   YY=   -16.3793   ZY=     1.0887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-0.7541   YZ=     1.1724   ZZ=   126.9640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-34.4920    59.6210   126.9764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16  N    Isotropic =    26.5871   Anisotropy =   257.2763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-96.9684   YX=    16.5909   ZX=    -0.1523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11.4055   YY=   -21.3533   ZY=     1.8119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1.1361   YZ=     2.4135   ZZ=   198.0830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-99.4766   -18.8667   198.1047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17  H    Isotropic =    23.2090   Anisotropy =     8.1710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26.0309   YX=    -2.5805   ZX=     0.0065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-2.4106   YY=    26.2828   ZY=    -0.0857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-0.0030   YZ=    -0.1581   ZZ=    17.3133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17.3115    23.6592    28.6563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18  H    Isotropic =    22.2530   Anisotropy =    11.6807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28.2672   YX=     3.8583   ZX=    -0.1447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3.2954   YY=    22.8204   ZY=    -0.0177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-0.0839   YZ=     0.0354   ZZ=    15.6715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15.6701    21.0488    30.0401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19  C    Isotropic =   113.5955   Anisotropy =    63.4984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155.9238   YX=     3.5171   ZX=    -0.3467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-4.3339   YY=    92.3610   ZY=     0.7219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0.9304   YZ=     0.5029   ZZ=    92.5017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91.8110    93.0478   155.9278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20  H    Isotropic =    23.6252   Anisotropy =     5.4033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25.9897   YX=     1.2552   ZX=    -0.0371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1.4764   YY=    25.7194   ZY=    -0.0443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-0.0426   YZ=    -0.0397   ZZ=    19.1665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19.1661    24.4821    27.2274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21  H    Isotropic =    22.4780   Anisotropy =     8.0547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27.8451   YX=    -0.3454   ZX=    -0.0464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0.1202   YY=    22.7628   ZY=    -0.0358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-0.0532   YZ=    -0.0262   ZZ=    16.8260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16.8256    22.7605    27.8478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22  C    Isotropic =   155.6433   Anisotropy =    36.3162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152.8641   YX=    -3.6727   ZX=     8.0217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-5.4585   YY=   144.3823   ZY=   -12.4278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15.2498   YZ=   -10.3826   ZZ=   169.6836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139.9992   147.0767   179.8541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23  H    Isotropic =    26.3844   Anisotropy =     5.9503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27.3890   YX=     1.8782   ZX=    -0.1576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-0.2447   YY=    30.1191   ZY=    -0.1987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XZ=    -0.1435   YZ=    -0.2119   ZZ=    21.6450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21.6370    27.1648    30.3513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24  C    Isotropic =   156.2455   Anisotropy =    35.3393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153.7129   YX=    -4.4880   ZX=    -7.7537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-6.1869   YY=   146.4317   ZY=    14.1503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-12.8769   YZ=    11.9826   ZZ=   168.5920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140.3526   148.5790   179.8051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25  H    Isotropic =    29.1749   Anisotropy =     7.0102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27.8947   YX=     0.7564   ZX=     0.8676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1.3611   YY=    32.4026   ZY=    -1.8697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2.4972   YZ=    -4.2885   ZZ=    27.2274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24.6074    29.0689    33.8484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26  H    Isotropic =    29.4013   Anisotropy =     8.1248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26.8072   YX=    -1.2016   ZX=     0.1815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-0.8556   YY=    27.3684   ZY=     1.6159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2.9254   YZ=     2.5630   ZZ=    34.0284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25.2897    28.0965    34.8178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27  H    Isotropic =    29.3569   Anisotropy =    10.4388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34.8302   YX=    -0.6570   ZX=     2.5406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-1.0150   YY=    25.7889   ZY=    -0.3840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4.4510   YZ=    -0.7591   ZZ=    27.4518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25.5920    26.1627    36.3162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28  H    Isotropic =    29.1060   Anisotropy =     7.1379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27.8837   YX=     0.5856   ZX=    -0.9777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1.2203   YY=    32.8786   ZY=     1.5054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-2.4207   YZ=     3.8242   ZZ=    26.5556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24.5049    28.9485    33.8646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29  H    Isotropic =    29.3373   Anisotropy =    10.3710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34.9182   YX=    -0.7427   ZX=    -2.4623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-1.1665   YY=    25.8867   ZY=     0.5777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-4.0902   YZ=     0.9302   ZZ=    27.2070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25.4848    26.2758    36.2513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30  H    Isotropic =    29.3796   Anisotropy =     8.1634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26.7921   YX=    -1.1650   ZX=    -0.0683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-0.8116   YY=    26.9724   ZY=    -1.0071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-2.7527   YZ=    -1.8254   ZZ=    34.3743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25.4433    27.8736    34.8219</w:t>
      </w:r>
    </w:p>
    <w:p w:rsidR="00E55CE7" w:rsidRDefault="00D80C1A">
      <w:pPr>
        <w:pStyle w:val="Heading2"/>
      </w:pPr>
      <w:bookmarkStart w:id="34" w:name="_Toc430874500"/>
      <w:r>
        <w:rPr>
          <w:rFonts w:eastAsia="Arial Unicode MS" w:hAnsi="Arial Unicode MS" w:cs="Arial Unicode MS"/>
        </w:rPr>
        <w:t>Norharman</w:t>
      </w:r>
      <w:r w:rsidR="00D8553E">
        <w:rPr>
          <w:rFonts w:eastAsia="Arial Unicode MS" w:hAnsi="Arial Unicode MS" w:cs="Arial Unicode MS"/>
        </w:rPr>
        <w:t xml:space="preserve"> monomer_iso 2 (gas-phase) - BP86/IGLO-III level</w:t>
      </w:r>
      <w:bookmarkEnd w:id="34"/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30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4.29759        1.03877        0.00271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2.97776        1.48705        0.00141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1.93285        0.52847       -0.00060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2.23150       -0.89920       -0.00143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3.58922       -1.32355       -0.00022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4.59400       -0.35841        0.00202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0.50820        0.59286       -0.00163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1.11697       -1.69737       -0.00295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3.82157       -2.40043       -0.00105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5.65056       -0.67711        0.00337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-0.48037        1.59252       -0.00101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0.08816       -0.82037       -0.00288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-1.28282       -1.10913       -0.00371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>H         -0.22873        2.66559        0.00055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-1.82455        1.22527       -0.00151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-2.20408       -0.10301       -0.00250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-2.63906        1.96137       -0.00045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-1.66363       -2.14109       -0.00477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-3.65815       -0.44995        0.00000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5.12631        1.76617        0.00437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2.75413        2.56783        0.00196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-4.34368        0.03311        1.28681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-3.67742       -1.55918       -0.00408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-4.35165        0.04214       -1.27866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-4.38446        1.14268        1.34577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-3.81283       -0.34480        2.18669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-5.38896       -0.34405        1.31688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-4.39811        1.15176       -1.32573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-5.39519       -0.34006       -1.30831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-3.82289       -0.32353       -2.18493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SCF GIAO Magnetic shielding tensor (ppm):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1  C    Isotropic =    52.0103   Anisotropy =   165.8980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 1.1717   YX=   -47.8664   ZX=    -0.2465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-51.7083   YY=    -7.7493   ZY=    -0.1991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-0.2567   YZ=    -0.2094   ZZ=   162.6085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-53.2760    46.6980   162.6089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2  C    Isotropic =    49.3143   Anisotropy =   169.3684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36.6008   YX=     6.0863   ZX=    -0.1458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6.0376   YY=   -50.8842   ZY=    -0.1620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-0.1470   YZ=    -0.2006   ZZ=   162.2262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-51.3024    37.0187   162.2265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3  C    Isotropic =    46.7811   Anisotropy =   159.2282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-11.4819   YX=    18.2243   ZX=    -0.1442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7.5986   YY=    -1.1079   ZY=    -0.1236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-0.1534   YZ=    -0.1335   ZZ=   152.9330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-20.2093     7.6193   152.9332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4  C    Isotropic =     6.9977   Anisotropy =   159.9005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-41.7017   YX=     2.2156   ZX=    -0.1568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-7.1516   YY=   -50.9031   ZY=    -0.1252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-0.1258   YZ=    -0.1776   ZZ=   113.5977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-51.5234   -41.0816   113.5980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5  C    Isotropic =    48.8953   Anisotropy =   155.1831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27.2988   YX=    27.3399   ZX=    -0.1310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27.1471   YY=   -32.9632   ZY=    -0.1523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-0.1305   YZ=    -0.0646   ZZ=   152.3505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-43.4534    37.7888   152.3507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6  C    Isotropic =    41.4777   Anisotropy =   178.8541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-51.8644   YX=    36.4259   ZX=    -0.2829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37.8643   YY=    15.5841   ZY=    -0.0643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-0.2522   YZ=    -0.0630   ZZ=   160.7133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-68.3109    32.0301   160.7137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7  C    Isotropic =    37.0749   Anisotropy =   177.2248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-23.1906   YX=    -7.0130   ZX=    -0.0978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-12.7580   YY=   -20.8090   ZY=    -0.1607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-0.1997   YZ=    -0.2221   ZZ=   155.2244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-31.9571   -12.0429   155.2248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8  N    Isotropic =   -23.7049   Anisotropy =   348.6769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XX=  -234.4286   YX=     5.4852   ZX=    -0.3361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18.1061   YY=   -45.4321   ZY=    -0.1711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-0.3740   YZ=    -0.1495   ZZ=   208.7459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-235.1622   -44.6989   208.7463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9  H    Isotropic =    23.0835   Anisotropy =     6.5560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27.1232   YX=     0.9735   ZX=     0.0087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1.3026   YY=    23.5413   ZY=     0.0053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0.0102   YZ=     0.0073   ZZ=    18.5859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18.5859    23.2103    27.4542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10  H    Isotropic =    23.4427   Anisotropy =     5.5473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24.1645   YX=     1.1481   ZX=     0.0038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1.3623   YY=    26.6116   ZY=     0.0081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0.0088   YZ=     0.0062   ZZ=    19.5521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19.5521    23.6352    27.1409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11  C    Isotropic =    57.3592   Anisotropy =   160.9328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41.3984   YX=   -18.5624   ZX=    -0.0567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-15.8665   YY=   -33.9682   ZY=    -0.2345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-0.0047   YZ=    -0.3225   ZZ=   164.6473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-37.7144    45.1442   164.6477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12  C    Isotropic =    23.0054   Anisotropy =   147.6000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-14.2545   YX=   -16.7851   ZX=    -0.0987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-5.0870   YY=   -38.1345   ZY=    -0.1093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-0.0722   YZ=    -0.0742   ZZ=   121.4053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-42.3860   -10.0032   121.4054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13  C    Isotropic =    44.2296   Anisotropy =    96.4814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44.2160   YX=    -9.9946   ZX=    -0.0105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-7.9145   YY=   -20.0776   ZY=    -0.1381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0.0848   YZ=    -0.0767   ZZ=   108.5504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-21.3016    45.4398   108.5505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14  H    Isotropic =    22.9292   Anisotropy =     7.5127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27.9320   YX=    -0.9107   ZX=     0.0036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0.5997   YY=    23.6892   ZY=     0.0038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0.0011   YZ=     0.0049   ZZ=    17.1664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17.1664    23.6835    27.9376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15  C    Isotropic =    60.4122   Anisotropy =   130.2207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32.0938   YX=    34.7092   ZX=     0.0586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37.3441   YY=     1.9170   ZY=    -0.1432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0.1164   YZ=    -0.2149   ZZ=   147.2257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-22.0535    56.0640   147.2259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16  N    Isotropic =    37.1062   Anisotropy =   222.7682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-71.2559   YX=   -23.8023   ZX=     0.1765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-14.6300   YY=    -3.0436   ZY=    -0.1580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0.0936   YZ=    -0.1730   ZZ=   185.6181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-76.2968     1.9971   185.6184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17  H    Isotropic =    23.8000   Anisotropy =     9.8195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26.6862   YX=     4.1790   ZX=     0.0121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2.9963   YY=    26.8298   ZY=     0.0051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0.0023   YZ=     0.0048   ZZ=    17.8840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17.8840    23.1697    30.3464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18  H    Isotropic =    22.8477   Anisotropy =     9.2807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27.6179   YX=    -2.4854   ZX=    -0.0026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-2.9248   YY=    23.8705   ZY=     0.0107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-0.0092   YZ=     0.0138   ZZ=    17.0548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17.0548    22.4536    29.0349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19  C    Isotropic =   105.7347   Anisotropy =    64.2087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XX=   141.2573   YX=    23.6161   ZX=    -0.0097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16.0082   YY=    94.6452   ZY=    -0.0587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-0.1633   YZ=    -0.1087   ZZ=    81.3017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81.3011    87.3625   148.5406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20  H    Isotropic =    23.8355   Anisotropy =     5.3732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26.2110   YX=    -1.4794   ZX=     0.0046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-1.5891   YY=    25.4670   ZY=     0.0026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0.0077   YZ=     0.0046   ZZ=    19.8286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19.8286    24.2603    27.4177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21  H    Isotropic =    22.8442   Anisotropy =     7.9668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28.0526   YX=     1.0093   ZX=     0.0097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0.4498   YY=    22.9786   ZY=     0.0051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0.0118   YZ=     0.0036   ZZ=    17.5014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17.5013    22.8758    28.1554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22  C    Isotropic =   150.3001   Anisotropy =    37.0466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149.1667   YX=    -1.2624   ZX=   -12.3195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-3.1006   YY=   137.0746   ZY=     9.0930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-17.2310   YZ=     5.2910   ZZ=   164.6591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135.0362   140.8663   174.9979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23  H    Isotropic =    26.5596   Anisotropy =     5.2122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27.4558   YX=     0.6577   ZX=     0.0127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-1.4546   YY=    29.9728   ZY=     0.0219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0.0046   YZ=     0.0140   ZZ=    22.2502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22.2501    27.3943    30.0344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24  C    Isotropic =   150.3800   Anisotropy =    36.8993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149.4331   YX=    -1.4156   ZX=    12.3566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-3.2161   YY=   137.1916   ZY=    -9.3263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16.9725   YZ=    -5.5532   ZZ=   164.5152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135.0428   141.1176   174.9795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25  H    Isotropic =    29.2736   Anisotropy =     6.4225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28.2706   YX=    -1.0742   ZX=    -1.5552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-0.4160   YY=    32.2517   ZY=     1.2501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-3.5560   YZ=     2.9355   ZZ=    27.2984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24.9869    29.2785    33.5552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26  H    Isotropic =    29.3751   Anisotropy =     7.5931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27.6004   YX=    -0.9418   ZX=     0.0984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-0.7542   YY=    26.6378   ZY=    -1.1522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-1.9629   YZ=    -2.6867   ZZ=    33.8871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25.5972    28.0910    34.4371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27  H    Isotropic =    29.5080   Anisotropy =     9.7199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34.0825   YX=     2.2946   ZX=    -2.4305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1.7425   YY=    26.6809   ZY=    -0.3754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-4.2876   YZ=    -0.6381   ZZ=    27.7605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25.9379    26.5981    35.9879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28  H    Isotropic =    29.2741   Anisotropy =     6.4390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28.2973   YX=    -1.1315   ZX=     1.5540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-0.4663   YY=    32.2899   ZY=    -1.2061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3.5248   YZ=    -2.8834   ZZ=    27.2351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24.9945    29.2610    33.5668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29  H    Isotropic =    29.5016   Anisotropy =     9.7140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34.0921   YX=     2.3100   ZX=     2.4363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1.7411   YY=    26.6903   ZY=     0.3590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4.2446   YZ=     0.6176   ZZ=    27.7224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25.9222    26.6050    35.9776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30  H    Isotropic =    29.3720   Anisotropy =     7.5917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XX=    27.6019   YX=    -0.9239   ZX=    -0.0941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-0.7271   YY=    26.5923   ZY=     1.0747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1.9657   YZ=     2.5956   ZZ=    33.9218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25.6190    28.0639    34.4331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0C1A">
      <w:pPr>
        <w:pStyle w:val="Heading2"/>
      </w:pPr>
      <w:bookmarkStart w:id="35" w:name="_Toc430874501"/>
      <w:r>
        <w:rPr>
          <w:rFonts w:eastAsia="Arial Unicode MS" w:hAnsi="Arial Unicode MS" w:cs="Arial Unicode MS"/>
        </w:rPr>
        <w:t>Norharman</w:t>
      </w:r>
      <w:r w:rsidR="00D8553E">
        <w:rPr>
          <w:rFonts w:eastAsia="Arial Unicode MS" w:hAnsi="Arial Unicode MS" w:cs="Arial Unicode MS"/>
        </w:rPr>
        <w:t xml:space="preserve"> monomer</w:t>
      </w:r>
      <w:r w:rsidR="00300234">
        <w:rPr>
          <w:rFonts w:eastAsia="Arial Unicode MS" w:hAnsi="Arial Unicode MS" w:cs="Arial Unicode MS"/>
        </w:rPr>
        <w:t>_iso2</w:t>
      </w:r>
      <w:r w:rsidR="00D8553E">
        <w:rPr>
          <w:rFonts w:eastAsia="Arial Unicode MS" w:hAnsi="Arial Unicode MS" w:cs="Arial Unicode MS"/>
        </w:rPr>
        <w:t xml:space="preserve"> (gas-phase) </w:t>
      </w:r>
      <w:r w:rsidR="00D8553E">
        <w:rPr>
          <w:rFonts w:ascii="Arial Unicode MS" w:eastAsia="Arial Unicode MS" w:cs="Arial Unicode MS"/>
        </w:rPr>
        <w:t>–</w:t>
      </w:r>
      <w:r w:rsidR="00D8553E">
        <w:rPr>
          <w:rFonts w:ascii="Arial Unicode MS" w:eastAsia="Arial Unicode MS" w:cs="Arial Unicode MS"/>
        </w:rPr>
        <w:t xml:space="preserve"> </w:t>
      </w:r>
      <w:r w:rsidR="00D8553E">
        <w:rPr>
          <w:rFonts w:eastAsia="Arial Unicode MS" w:hAnsi="Arial Unicode MS" w:cs="Arial Unicode MS"/>
        </w:rPr>
        <w:t>PBE0/IGLO-III level</w:t>
      </w:r>
      <w:bookmarkEnd w:id="35"/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30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4.29759        1.03877        0.00271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2.97776        1.48705        0.00141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1.93285        0.52847       -0.00060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2.23150       -0.89920       -0.00143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3.58922       -1.32355       -0.00022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4.59400       -0.35841        0.00202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0.50820        0.59286       -0.00163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1.11697       -1.69737       -0.00295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3.82157       -2.40043       -0.00105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5.65056       -0.67711        0.00337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-0.48037        1.59252       -0.00101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0.08816       -0.82037       -0.00288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-1.28282       -1.10913       -0.00371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-0.22873        2.66559        0.00055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-1.82455        1.22527       -0.00151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-2.20408       -0.10301       -0.00250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-2.63906        1.96137       -0.00045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-1.66363       -2.14109       -0.00477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-3.65815       -0.44995        0.00000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5.12631        1.76617        0.00437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2.75413        2.56783        0.00196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-4.34368        0.03311        1.28681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-3.67742       -1.55918       -0.00408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-4.35165        0.04214       -1.27866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-4.38446        1.14268        1.34577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-3.81283       -0.34480        2.18669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-5.38896       -0.34405        1.31688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-4.39811        1.15176       -1.32573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-5.39519       -0.34006       -1.30831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-3.82289       -0.32353       -2.18493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SCF GIAO Magnetic shielding tensor (ppm):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1  C    Isotropic =    55.4743   Anisotropy =   170.6705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 4.8589   YX=   -49.3479   ZX=    -0.2519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-53.7047   YY=    -7.6900   ZY=    -0.2068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-0.2629   YZ=    -0.2176   ZZ=   169.2542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-53.3230    50.4913   169.2547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2  C    Isotropic =    50.9387   Anisotropy =   176.7310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38.6028   YX=     4.3394   ZX=    -0.1531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4.8713   YY=   -54.5457   ZY=    -0.1714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-0.1510   YZ=    -0.2122   ZZ=   168.7590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-54.7730    38.8297   168.7594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3  C    Isotropic =    51.3366   Anisotropy =   163.4500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-9.6336   YX=    17.9374   ZX=    -0.1494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8.0006   YY=     3.3404   ZY=    -0.1257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XZ=    -0.1596   YZ=    -0.1389   ZZ=   160.3030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-17.6475    11.3540   160.3033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4  C    Isotropic =     8.8534   Anisotropy =   169.7150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-43.9150   YX=     3.2790   ZX=    -0.1664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-7.0989   YY=   -51.5213   ZY=    -0.1321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-0.1358   YZ=    -0.1788   ZZ=   121.9964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-51.9741   -43.4625   121.9967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5  C    Isotropic =    51.8182   Anisotropy =   160.8980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28.6081   YX=    30.3108   ZX=    -0.1350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29.6981   YY=   -32.2368   ZY=    -0.1547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-0.1361   YZ=    -0.0665   ZZ=   159.0833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-44.5436    40.9147   159.0835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6  C    Isotropic =    43.3475   Anisotropy =   186.0093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-52.9049   YX=    39.2055   ZX=    -0.2922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40.8032   YY=    15.5941   ZY=    -0.0655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-0.2607   YZ=    -0.0661   ZZ=   167.3532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-71.3185    34.0072   167.3536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7  C    Isotropic =    39.1382   Anisotropy =   185.0583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-23.8608   YX=    -6.5890   ZX=    -0.1026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-13.4417   YY=   -21.2348   ZY=    -0.1677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-0.2065   YZ=    -0.2285   ZZ=   162.5101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-32.6492   -12.4467   162.5104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8  N    Isotropic =   -17.4307   Anisotropy =   354.3488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-228.0941   YX=     6.8461   ZX=    -0.3356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18.3427   YY=   -42.9994   ZY=    -0.1772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-0.3698   YZ=    -0.1491   ZZ=   218.8015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-228.9474   -42.1465   218.8019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9  H    Isotropic =    22.9386   Anisotropy =     6.8001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27.0978   YX=     1.0621   ZX=     0.0093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1.3322   YY=    23.6412   ZY=     0.0059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0.0108   YZ=     0.0080   ZZ=    18.0767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18.0767    23.2670    27.4719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10  H    Isotropic =    23.3171   Anisotropy =     5.7058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24.2148   YX=     1.1459   ZX=     0.0044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1.4287   YY=    26.5507   ZY=     0.0085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0.0095   YZ=     0.0064   ZZ=    19.1858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19.1857    23.6446    27.1210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11  C    Isotropic =    59.4577   Anisotropy =   167.0328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43.7328   YX=   -18.6031   ZX=    -0.0572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-15.9603   YY=   -36.1721   ZY=    -0.2450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-0.0064   YZ=    -0.3369   ZZ=   170.8125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-39.7500    47.3102   170.8129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12  C    Isotropic =    25.7862   Anisotropy =   155.8582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-14.3777   YX=   -17.6349   ZX=    -0.1046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-5.1300   YY=   -37.9553   ZY=    -0.1156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-0.0803   YZ=    -0.0808   ZZ=   129.6915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-42.5537    -9.7794   129.6917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13  C    Isotropic =    44.9660   Anisotropy =   106.7331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42.8208   YX=   -10.2464   ZX=    -0.0118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-7.4234   YY=   -24.0441   ZY=    -0.1518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0.0850   YZ=    -0.0864   ZZ=   116.1212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-25.1919    43.9685   116.1213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14  H    Isotropic =    22.7420   Anisotropy =     7.7472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27.9032   YX=    -0.9072   ZX=     0.0038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0.6615   YY=    23.6596   ZY=     0.0042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XZ=     0.0008   YZ=     0.0055   ZZ=    16.6632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16.6632    23.6560    27.9068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15  C    Isotropic =    61.0212   Anisotropy =   137.9449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32.1006   YX=    36.8711   ZX=     0.0612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39.3116   YY=    -2.0212   ZY=    -0.1525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0.1158   YZ=    -0.2315   ZZ=   152.9842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-26.6982    56.7773   152.9844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16  N    Isotropic =    38.9572   Anisotropy =   236.6806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-78.1201   YX=   -25.7393   ZX=     0.1932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-16.4821   YY=    -1.7524   ZY=    -0.1635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0.1022   YZ=    -0.1826   ZZ=   196.7439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-83.5673     3.6946   196.7442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17  H    Isotropic =    23.6239   Anisotropy =    10.0621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26.6485   YX=     4.1568   ZX=     0.0121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3.0098   YY=    26.8461   ZY=     0.0054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0.0019   YZ=     0.0059   ZZ=    17.3772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17.3772    23.1626    30.3319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18  H    Isotropic =    22.6172   Anisotropy =     9.6823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27.5728   YX=    -2.5936   ZX=    -0.0027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-3.0111   YY=    23.8342   ZY=     0.0113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-0.0090   YZ=     0.0143   ZZ=    16.4447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16.4447    22.3349    29.0721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19  C    Isotropic =   113.4885   Anisotropy =    62.8427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148.2299   YX=    23.2893   ZX=    -0.0101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15.6117   YY=   102.4968   ZY=    -0.0573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-0.1636   YZ=    -0.1094   ZZ=    89.7386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89.7380    95.3438   155.3836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20  H    Isotropic =    23.7511   Anisotropy =     5.5324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26.3794   YX=    -1.3549   ZX=     0.0055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-1.5370   YY=    25.4670   ZY=     0.0030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0.0083   YZ=     0.0050   ZZ=    19.4070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19.4070    24.4070    27.4394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21  H    Isotropic =    22.6921   Anisotropy =     8.2203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28.0902   YX=     0.9069   ZX=     0.0101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0.4056   YY=    22.9276   ZY=     0.0054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0.0123   YZ=     0.0037   ZZ=    17.0586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17.0586    22.8455    28.1724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22  C    Isotropic =   155.7724   Anisotropy =    35.5944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155.1201   YX=    -0.9809   ZX=   -11.6773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-2.9522   YY=   142.6633   ZY=     8.8764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-16.5921   YZ=     4.9765   ZZ=   169.5339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140.7234   147.0918   179.5020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23  H    Isotropic =    26.5881   Anisotropy =     5.8239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27.3876   YX=     0.7584   ZX=     0.0131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-1.4028   YY=    30.4370   ZY=     0.0242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0.0048   YZ=     0.0160   ZZ=    21.9398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21.9398    27.3539    30.4707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24  C    Isotropic =   155.8488   Anisotropy =    35.4515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155.3761   YX=    -1.1274   ZX=    11.7117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-3.0671   YY=   142.7733   ZY=    -9.1044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16.3382   YZ=    -5.2333   ZZ=   169.3971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140.7258   147.3376   179.4831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25  H    Isotropic =    29.2577   Anisotropy =     6.9452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28.0548   YX=    -1.1194   ZX=    -1.5739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-0.5054   YY=    32.6139   ZY=     1.3507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XZ=    -3.6372   YZ=     3.0316   ZZ=    27.1045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24.7415    29.1438    33.8879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26  H    Isotropic =    29.3602   Anisotropy =     7.9610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27.5396   YX=    -1.0339   ZX=     0.3211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-0.8354   YY=    26.4463   ZY=    -1.3141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-1.8955   YZ=    -2.8598   ZZ=    34.0947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25.3525    28.0605    34.6675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27  H    Isotropic =    29.4981   Anisotropy =    10.2738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34.4264   YX=     2.4543   ZX=    -2.5215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1.9261   YY=    26.5158   ZY=    -0.4019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-4.3337   YZ=    -0.6472   ZZ=    27.5521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25.7248    26.4222    36.3473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28  H    Isotropic =    29.2580   Anisotropy =     6.9614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28.0822   YX=    -1.1802   ZX=     1.5734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-0.5591   YY=    32.6530   ZY=    -1.3003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3.6045   YZ=    -2.9730   ZZ=    27.0387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24.7495    29.1256    33.8989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29  H    Isotropic =    29.4913   Anisotropy =    10.2689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34.4341   YX=     2.4716   ZX=     2.5264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1.9267   YY=    26.5267   ZY=     0.3856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4.2913   YZ=     0.6265   ZZ=    27.5129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25.7086    26.4280    36.3372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30  H    Isotropic =    29.3565   Anisotropy =     7.9585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27.5400   YX=    -1.0127   ZX=    -0.3170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-0.8057   YY=    26.3962   ZY=     1.2318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1.8982   YZ=     2.7627   ZZ=    34.1331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25.3742    28.0331    34.6621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0C1A">
      <w:pPr>
        <w:pStyle w:val="Heading2"/>
      </w:pPr>
      <w:bookmarkStart w:id="36" w:name="_Toc430874502"/>
      <w:r>
        <w:rPr>
          <w:rFonts w:eastAsia="Arial Unicode MS" w:hAnsi="Arial Unicode MS" w:cs="Arial Unicode MS"/>
        </w:rPr>
        <w:t>Norharman</w:t>
      </w:r>
      <w:r w:rsidR="00D8553E">
        <w:rPr>
          <w:rFonts w:eastAsia="Arial Unicode MS" w:hAnsi="Arial Unicode MS" w:cs="Arial Unicode MS"/>
        </w:rPr>
        <w:t xml:space="preserve"> monomer</w:t>
      </w:r>
      <w:r w:rsidR="00300234">
        <w:rPr>
          <w:rFonts w:eastAsia="Arial Unicode MS" w:hAnsi="Arial Unicode MS" w:cs="Arial Unicode MS"/>
        </w:rPr>
        <w:t>_iso2</w:t>
      </w:r>
      <w:r w:rsidR="00D8553E">
        <w:rPr>
          <w:rFonts w:eastAsia="Arial Unicode MS" w:hAnsi="Arial Unicode MS" w:cs="Arial Unicode MS"/>
        </w:rPr>
        <w:t xml:space="preserve"> (IEFPCM solvent = tetrahydrofuran) - BP86/IGLO-III level</w:t>
      </w:r>
      <w:bookmarkEnd w:id="36"/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30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4.29759        1.03877        0.00271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2.97776        1.48705        0.00141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1.93285        0.52847       -0.00060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2.23150       -0.89920       -0.00143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3.58922       -1.32355       -0.00022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4.59400       -0.35841        0.00202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0.50820        0.59286       -0.00163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1.11697       -1.69737       -0.00295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3.82157       -2.40043       -0.00105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5.65056       -0.67711        0.00337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-0.48037        1.59252       -0.00101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0.08816       -0.82037       -0.00288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-1.28282       -1.10913       -0.00371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-0.22873        2.66559        0.00055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-1.82455        1.22527       -0.00151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-2.20408       -0.10301       -0.00250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-2.63906        1.96137       -0.00045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-1.66363       -2.14109       -0.00477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-3.65815       -0.44995        0.00000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5.12631        1.76617        0.00437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2.75413        2.56783        0.00196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-4.34368        0.03311        1.28681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>H         -3.67742       -1.55918       -0.00408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-4.35165        0.04214       -1.27866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-4.38446        1.14268        1.34577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-3.81283       -0.34480        2.18669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-5.38896       -0.34405        1.31688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-4.39811        1.15176       -1.32573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-5.39519       -0.34006       -1.30831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-3.82289       -0.32353       -2.18493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SCF GIAO Magnetic shielding tensor (ppm):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1  C    Isotropic =    53.0199   Anisotropy =   165.9785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 1.5645   YX=   -47.4193   ZX=    -0.2473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-51.1807   YY=    -6.1765   ZY=    -0.1981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-0.2571   YZ=    -0.2099   ZZ=   163.6717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-51.7582    47.1456   163.6722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2  C    Isotropic =    48.8315   Anisotropy =   171.9745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34.3411   YX=     5.9936   ZX=    -0.1504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5.8220   YY=   -51.3275   ZY=    -0.1631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-0.1511   YZ=    -0.2032   ZZ=   163.4808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-51.7331    34.7464   163.4811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3  C    Isotropic =    47.1894   Anisotropy =   159.2850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-12.0614   YX=    17.4102   ZX=    -0.1461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8.4858   YY=     0.2504   ZY=    -0.1216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-0.1548   YZ=    -0.1369   ZZ=   153.3791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-20.2424     8.4311   153.3794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4  C    Isotropic =     8.9281   Anisotropy =   158.1998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-38.7992   YX=     1.0315   ZX=    -0.1551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-8.0819   YY=   -48.8109   ZY=    -0.1254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-0.1251   YZ=    -0.1716   ZZ=   114.3944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-49.9278   -37.6826   114.3947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5  C    Isotropic =    51.0023   Anisotropy =   152.0243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31.3828   YX=    26.0158   ZX=    -0.1273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26.2591   YY=   -30.7275   ZY=    -0.1510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-0.1271   YZ=    -0.0643   ZZ=   152.3516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-40.2628    40.9179   152.3518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6  C    Isotropic =    42.4804   Anisotropy =   179.2922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-51.2858   YX=    35.1782   ZX=    -0.2848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37.2450   YY=    16.7190   ZY=    -0.0654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-0.2549   YZ=    -0.0643   ZZ=   162.0081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-66.9570    32.3898   162.0086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7  C    Isotropic =    37.4068   Anisotropy =   176.2211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-24.7469   YX=    -7.2614   ZX=    -0.0987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-11.2110   YY=   -17.9199   ZY=    -0.1566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-0.1983   YZ=    -0.2218   ZZ=   154.8872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-31.1805   -11.4866   154.8875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8  N    Isotropic =    -4.4510   Anisotropy =   318.9958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-189.5486   YX=     6.3627   ZX=    -0.3002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15.7652   YY=   -32.0168   ZY=    -0.1654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-0.3343   YZ=    -0.1241   ZZ=   208.2125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-190.3221   -31.2437   208.2129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9  H    Isotropic =    23.1323   Anisotropy =     6.5297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27.1971   YX=     0.8291   ZX=     0.0086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1.2902   YY=    23.5912   ZY=     0.0053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0.0103   YZ=     0.0072   ZZ=    18.6086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18.6086    23.3029    27.4854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10  H    Isotropic =    23.3725   Anisotropy =     5.4627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24.2155   YX=     1.1237   ZX=     0.0041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1.2997   YY=    26.4897   ZY=     0.0081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0.0090   YZ=     0.0062   ZZ=    19.4122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19.4122    23.6910    27.0143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11  C    Isotropic =    56.1816   Anisotropy =   164.5625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38.0287   YX=   -17.8990   ZX=    -0.0585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-13.7915   YY=   -35.3735   ZY=    -0.2369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-0.0101   YZ=    -0.3209   ZZ=   165.8895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-38.6483    41.3031   165.8899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12  C    Isotropic =    22.8221   Anisotropy =   148.4199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-16.6925   YX=   -11.0644   ZX=    -0.0963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-1.5671   YY=   -36.6098   ZY=    -0.1069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-0.0747   YZ=    -0.0738   ZZ=   121.7686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-38.4437   -14.8586   121.7687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13  C    Isotropic =    41.8316   Anisotropy =   103.6055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38.4669   YX=    -9.0061   ZX=    -0.0113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-7.9859   YY=   -23.8739   ZY=    -0.1464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0.0900   YZ=    -0.0780   ZZ=   110.9017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-25.0111    39.6039   110.9019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14  H    Isotropic =    22.7089   Anisotropy =     7.4371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27.6515   YX=    -0.9741   ZX=     0.0034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0.4724   YY=    23.5794   ZY=     0.0039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0.0011   YZ=     0.0054   ZZ=    16.8958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16.8958    23.5640    27.6669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15  C    Isotropic =    54.1934   Anisotropy =   140.7719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23.0351   YX=    33.1919   ZX=     0.0581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36.2970   YY=    -8.4961   ZY=    -0.1509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0.1247   YZ=    -0.2301   ZZ=   148.0411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-30.8848    45.4236   148.0413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16  N    Isotropic =    25.3261   Anisotropy =   242.6988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-87.3472   YX=   -20.5560   ZX=     0.1937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-14.1929   YY=   -23.7996   ZY=    -0.1752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0.1046   YZ=    -0.1914   ZZ=   187.1251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-91.7873   -19.3597   187.1253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17  H    Isotropic =    23.3137   Anisotropy =     9.8755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26.2965   YX=     4.2069   ZX=     0.0120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3.0566   YY=    26.2346   ZY=     0.0051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0.0031   YZ=     0.0046   ZZ=    17.4101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17.4101    22.6336    29.8974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18  H    Isotropic =    22.5699   Anisotropy =     9.3313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27.5284   YX=    -2.3477   ZX=    -0.0025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-2.8222   YY=    23.4975   ZY=     0.0106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-0.0090   YZ=     0.0144   ZZ=    16.6838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16.6838    22.2352    28.7908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19  C    Isotropic =   104.9539   Anisotropy =    65.8096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141.1661   YX=    24.4126   ZX=    -0.0110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17.3940   YY=    91.7887   ZY=    -0.0691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-0.1560   YZ=    -0.1203   ZZ=    81.9068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81.9050    84.1297   148.8269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20  H    Isotropic =    23.7546   Anisotropy =     5.2580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26.1260   YX=    -1.3593   ZX=     0.0048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-1.5076   YY=    25.4480   ZY=     0.0028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0.0078   YZ=     0.0048   ZZ=    19.6899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19.6899    24.3140    27.2600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21  H    Isotropic =    22.6612   Anisotropy =     7.8870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27.8244   YX=     0.9652   ZX=     0.0097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0.4161   YY=    22.8866   ZY=     0.0052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0.0118   YZ=     0.0036   ZZ=    17.2726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17.2726    22.7918    27.9192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22  C    Isotropic =   150.3172   Anisotropy =    37.3115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149.4341   YX=    -1.0601   ZX=   -12.4973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-2.6838   YY=   137.3405   ZY=     9.3614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-17.9979   YZ=     5.7424   ZZ=   164.1769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134.7804   140.9796   175.1915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23  H    Isotropic =    26.3263   Anisotropy =     5.3027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27.2162   YX=     0.6969   ZX=     0.0132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-1.4770   YY=    29.8038   ZY=     0.0221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0.0046   YZ=     0.0140   ZZ=    21.9587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21.9587    27.1587    29.8614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24  C    Isotropic =   150.4108   Anisotropy =    37.1594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149.7113   YX=    -1.2077   ZX=    12.5279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-2.8071   YY=   137.4805   ZY=    -9.5942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17.7382   YZ=    -6.0007   ZZ=   164.0405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134.8161   141.2326   175.1837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25  H    Isotropic =    29.2449   Anisotropy =     6.5520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28.1122   YX=    -1.1068   ZX=    -1.4785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-0.4983   YY=    32.2989   ZY=     1.2532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-3.5319   YZ=     2.9805   ZZ=    27.3235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25.0012    29.1206    33.6129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26  H    Isotropic =    29.3910   Anisotropy =     7.6342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27.5978   YX=    -0.9867   ZX=     0.1201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-0.7645   YY=    26.6371   ZY=    -1.1359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-1.9882   YZ=    -2.6872   ZZ=    33.9380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25.5799    28.1126    34.4805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27  H    Isotropic =    29.3688   Anisotropy =     9.7995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33.9968   YX=     2.3123   ZX=    -2.4231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1.8239   YY=    26.5278   ZY=    -0.3886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-4.2770   YZ=    -0.6594   ZZ=    27.5819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25.7765    26.4282    35.9018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28  H    Isotropic =    29.2442   Anisotropy =     6.5687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28.1376   YX=    -1.1635   ZX=     1.4793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-0.5483   YY=    32.3371   ZY=    -1.2079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3.5017   YZ=    -2.9279   ZZ=    27.2579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25.0061    29.1032    33.6234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29  H    Isotropic =    29.3629   Anisotropy =     9.7946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34.0064   YX=     2.3286   ZX=     2.4282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1.8234   YY=    26.5378   ZY=     0.3721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4.2353   YZ=     0.6393   ZZ=    27.5444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25.7611    26.4349    35.8926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30  H    Isotropic =    29.3878   Anisotropy =     7.6333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27.5997   YX=    -0.9693   ZX=    -0.1153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-0.7383   YY=    26.5912   ZY=     1.0584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1.9907   YZ=     2.5962   ZZ=    33.9726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25.6007    28.0860    34.4767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0C1A">
      <w:pPr>
        <w:pStyle w:val="Heading2"/>
      </w:pPr>
      <w:bookmarkStart w:id="37" w:name="_Toc430874503"/>
      <w:r>
        <w:rPr>
          <w:rFonts w:eastAsia="Arial Unicode MS" w:hAnsi="Arial Unicode MS" w:cs="Arial Unicode MS"/>
          <w:lang w:val="en-US"/>
        </w:rPr>
        <w:t>Norharman</w:t>
      </w:r>
      <w:r w:rsidR="00D8553E">
        <w:rPr>
          <w:rFonts w:eastAsia="Arial Unicode MS" w:hAnsi="Arial Unicode MS" w:cs="Arial Unicode MS"/>
          <w:lang w:val="en-US"/>
        </w:rPr>
        <w:t xml:space="preserve"> monomer</w:t>
      </w:r>
      <w:r w:rsidR="00AD06BF">
        <w:rPr>
          <w:rFonts w:eastAsia="Arial Unicode MS" w:hAnsi="Arial Unicode MS" w:cs="Arial Unicode MS"/>
          <w:lang w:val="en-US"/>
        </w:rPr>
        <w:t>_iso2</w:t>
      </w:r>
      <w:r w:rsidR="00D8553E">
        <w:rPr>
          <w:rFonts w:eastAsia="Arial Unicode MS" w:hAnsi="Arial Unicode MS" w:cs="Arial Unicode MS"/>
          <w:lang w:val="en-US"/>
        </w:rPr>
        <w:t xml:space="preserve"> (IEFPCM solvent = tetrahydrofuran) </w:t>
      </w:r>
      <w:r w:rsidR="00D8553E">
        <w:rPr>
          <w:rFonts w:ascii="Arial Unicode MS" w:eastAsia="Arial Unicode MS" w:cs="Arial Unicode MS"/>
        </w:rPr>
        <w:t>–</w:t>
      </w:r>
      <w:r w:rsidR="00D8553E">
        <w:rPr>
          <w:rFonts w:ascii="Arial Unicode MS" w:eastAsia="Arial Unicode MS" w:cs="Arial Unicode MS"/>
        </w:rPr>
        <w:t xml:space="preserve"> </w:t>
      </w:r>
      <w:r w:rsidR="00D8553E">
        <w:rPr>
          <w:rFonts w:eastAsia="Arial Unicode MS" w:hAnsi="Arial Unicode MS" w:cs="Arial Unicode MS"/>
        </w:rPr>
        <w:t>PBE0/IGLO-III level</w:t>
      </w:r>
      <w:bookmarkEnd w:id="37"/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30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4.29759        1.03877        0.00271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2.97776        1.48705        0.00141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1.93285        0.52847       -0.00060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2.23150       -0.89920       -0.00143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3.58922       -1.32355       -0.00022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4.59400       -0.35841        0.00202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0.50820        0.59286       -0.00163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1.11697       -1.69737       -0.00295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3.82157       -2.40043       -0.00105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5.65056       -0.67711        0.00337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-0.48037        1.59252       -0.00101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0.08816       -0.82037       -0.00288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-1.28282       -1.10913       -0.00371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-0.22873        2.66559        0.00055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-1.82455        1.22527       -0.00151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-2.20408       -0.10301       -0.00250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-2.63906        1.96137       -0.00045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-1.66363       -2.14109       -0.00477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-3.65815       -0.44995        0.00000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5.12631        1.76617        0.00437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2.75413        2.56783        0.00196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-4.34368        0.03311        1.28681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-3.67742       -1.55918       -0.00408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-4.35165        0.04214       -1.27866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-4.38446        1.14268        1.34577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-3.81283       -0.34480        2.18669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-5.38896       -0.34405        1.31688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-4.39811        1.15176       -1.32573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-5.39519       -0.34006       -1.30831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-3.82289       -0.32353       -2.18493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SCF GIAO Magnetic shielding tensor (ppm):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1  C    Isotropic =    56.4894   Anisotropy =   170.8063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 5.0574   YX=   -48.8518   ZX=    -0.2529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-52.9910   YY=    -5.9490   ZY=    -0.2055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-0.2635   YZ=    -0.2180   ZZ=   170.3598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-51.6642    50.7721   170.3603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2  C    Isotropic =    50.2595   Anisotropy =   179.6692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35.7932   YX=     4.4458   ZX=    -0.1582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4.7618   YY=   -55.0532   ZY=    -0.1724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-0.1560   YZ=    -0.2147   ZZ=   170.0386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-55.2860    36.0257   170.0390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3  C    Isotropic =    51.7693   Anisotropy =   163.2807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-10.2491   YX=    17.1418   ZX=    -0.1513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8.9940   YY=     4.9342   ZY=    -0.1233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-0.1602   YZ=    -0.1413   ZZ=   160.6228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-17.7705    12.4553   160.6231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4  C    Isotropic =    10.8526   Anisotropy =   167.7572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-40.8994   YX=     1.7959   ZX=    -0.1648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-8.2349   YY=   -49.2332   ZY=    -0.1323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-0.1356   YZ=    -0.1729   ZZ=   122.6905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-50.3322   -39.8006   122.6907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5  C    Isotropic =    53.9690   Anisotropy =   157.8320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32.6766   YX=    28.7725   ZX=    -0.1317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XY=    28.5649   YY=   -29.9596   ZY=    -0.1538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-0.1330   YZ=    -0.0662   ZZ=   159.1901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-41.1000    43.8167   159.1904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6  C    Isotropic =    44.1670   Anisotropy =   186.7738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-52.5938   YX=    37.7082   ZX=    -0.2948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39.9228   YY=    16.4126   ZY=    -0.0672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-0.2640   YZ=    -0.0678   ZZ=   168.6824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-70.0246    33.8429   168.6829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7  C    Isotropic =    39.3289   Anisotropy =   184.1092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-26.2091   YX=    -6.8034   ZX=    -0.1037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-11.7367   YY=   -17.8723   ZY=    -0.1631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-0.2052   YZ=    -0.2277   ZZ=   162.0680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-32.2051   -11.8766   162.0684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8  N    Isotropic =     2.0733   Anisotropy =   323.9984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-183.3900   YX=     7.9681   ZX=    -0.3005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16.4125   YY=   -28.4620   ZY=    -0.1700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-0.3321   YZ=    -0.1231   ZZ=   218.0718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-184.3435   -27.5088   218.0722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9  H    Isotropic =    22.9808   Anisotropy =     6.7572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27.1628   YX=     0.9047   ZX=     0.0092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1.3088   YY=    23.6904   ZY=     0.0059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0.0109   YZ=     0.0078   ZZ=    18.0891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18.0891    23.3676    27.4856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10  H    Isotropic =    23.2240   Anisotropy =     5.6194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24.2454   YX=     1.1185   ZX=     0.0047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1.3573   YY=    26.4079   ZY=     0.0084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0.0097   YZ=     0.0064   ZZ=    19.0187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19.0187    23.6831    26.9703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11  C    Isotropic =    58.4793   Anisotropy =   170.3805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40.5029   YX=   -17.9558   ZX=    -0.0592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-13.6606   YY=   -37.1308   ZY=    -0.2468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-0.0120   YZ=    -0.3348   ZZ=   172.0659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-40.2267    43.5984   172.0663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12  C    Isotropic =    25.6145   Anisotropy =   156.4010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-16.9903   YX=   -11.1098   ZX=    -0.1016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-1.0162   YY=   -36.0480   ZY=    -0.1124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-0.0819   YZ=    -0.0790   ZZ=   129.8817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-37.8134   -15.2250   129.8818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13  C    Isotropic =    42.3769   Anisotropy =   113.9405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36.5794   YX=    -9.2916   ZX=    -0.0124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-7.6939   YY=   -27.7858   ZY=    -0.1596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0.0905   YZ=    -0.0872   ZZ=   118.3370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-28.8876    37.6810   118.3372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14  H    Isotropic =    22.5125   Anisotropy =     7.6536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27.6031   YX=    -0.9674   ZX=     0.0036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0.5293   YY=    23.5629   ZY=     0.0044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0.0008   YZ=     0.0060   ZZ=    16.3716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16.3716    23.5511    27.6149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15  C    Isotropic =    54.7180   Anisotropy =   148.5403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22.9100   YX=    35.2140   ZX=     0.0608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38.0877   YY=   -12.5006   ZY=    -0.1603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0.1242   YZ=    -0.2464   ZZ=   153.7446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-35.4989    45.9080   153.7448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16  N    Isotropic =    26.7227   Anisotropy =   257.3198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-95.1448   YX=   -22.8515   ZX=     0.2111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XY=   -16.2963   YY=   -22.9561   ZY=    -0.1805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0.1126   YZ=    -0.2008   ZZ=   198.2689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-100.1107   -17.9905   198.2692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17  H    Isotropic =    23.1126   Anisotropy =    10.1208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26.2289   YX=     4.1842   ZX=     0.0120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3.0761   YY=    26.2305   ZY=     0.0055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0.0026   YZ=     0.0057   ZZ=    16.8786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16.8786    22.5995    29.8598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18  H    Isotropic =    22.3230   Anisotropy =     9.7236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27.4627   YX=    -2.4618   ZX=    -0.0026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-2.9032   YY=    23.4462   ZY=     0.0112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-0.0088   YZ=     0.0149   ZZ=    16.0600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16.0600    22.1036    28.8054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19  C    Isotropic =   112.6764   Anisotropy =    64.6461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148.2452   YX=    24.1301   ZX=    -0.0119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16.9828   YY=    99.6439   ZY=    -0.0674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-0.1569   YZ=    -0.1205   ZZ=    90.1401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90.1381    92.1173   155.7738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20  H    Isotropic =    23.6556   Anisotropy =     5.4067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26.2748   YX=    -1.2314   ZX=     0.0057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-1.4436   YY=    25.4442   ZY=     0.0032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0.0084   YZ=     0.0053   ZZ=    19.2476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19.2476    24.4591    27.2600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21  H    Isotropic =    22.4805   Anisotropy =     8.1309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27.8244   YX=     0.8721   ZX=     0.0101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0.3764   YY=    22.8184   ZY=     0.0055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0.0124   YZ=     0.0038   ZZ=    16.7987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16.7987    22.7417    27.9010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22  C    Isotropic =   155.9023   Anisotropy =    35.8089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155.4536   YX=    -0.7967   ZX=   -11.7886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-2.5859   YY=   142.9566   ZY=     9.1215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-17.1789   YZ=     5.3567   ZZ=   169.2968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140.6164   147.3156   179.7749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23  H    Isotropic =    26.3400   Anisotropy =     5.9118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27.1199   YX=     0.7966   ZX=     0.0136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-1.4280   YY=    30.2496   ZY=     0.0244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0.0048   YZ=     0.0160   ZZ=    21.6504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21.6504    27.0884    30.2812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24  C    Isotropic =   155.9905   Anisotropy =    35.6618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155.7177   YX=    -0.9379   ZX=    11.8172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-2.7068   YY=   143.0870   ZY=    -9.3498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16.9254   YZ=    -5.6110   ZZ=   169.1666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140.6419   147.5645   179.7650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25  H    Isotropic =    29.2150   Anisotropy =     7.0768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27.8836   YX=    -1.1507   ZX=    -1.4987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-0.5842   YY=    32.6528   ZY=     1.3482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-3.6133   YZ=     3.0719   ZZ=    27.1086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24.7371    28.9750    33.9329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26  H    Isotropic =    29.3841   Anisotropy =     8.0067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27.5396   YX=    -1.0785   ZX=     0.3488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-0.8454   YY=    26.4560   ZY=    -1.2992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-1.9079   YZ=    -2.8646   ZZ=    34.1568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25.3458    28.0846    34.7219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27  H    Isotropic =    29.3508   Anisotropy =    10.3543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34.3363   YX=     2.4735   ZX=    -2.5104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XY=     2.0054   YY=    26.3507   ZY=    -0.4151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-4.3163   YZ=    -0.6645   ZZ=    27.3653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25.5541    26.2446    36.2536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28  H    Isotropic =    29.2141   Anisotropy =     7.0932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27.9097   YX=    -1.2110   ZX=     1.5001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-0.6376   YY=    32.6918   ZY=    -1.2965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3.5814   YZ=    -3.0127   ZZ=    27.0408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24.7426    28.9568    33.9429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29  H    Isotropic =    29.3442   Anisotropy =    10.3504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34.3439   YX=     2.4917   ZX=     2.5148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2.0069   YY=    26.3622   ZY=     0.3986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4.2750   YZ=     0.6440   ZZ=    27.3266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25.5382    26.2500    36.2445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30  H    Isotropic =    29.3803   Anisotropy =     8.0048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27.5403   YX=    -1.0576   ZX=    -0.3444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-0.8164   YY=    26.4055   ZY=     1.2169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1.9104   YZ=     2.7675   ZZ=    34.1952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25.3665    28.0576    34.7168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0C1A">
      <w:pPr>
        <w:pStyle w:val="Heading2"/>
      </w:pPr>
      <w:bookmarkStart w:id="38" w:name="_Toc430874504"/>
      <w:r>
        <w:rPr>
          <w:rFonts w:eastAsia="Arial Unicode MS" w:hAnsi="Arial Unicode MS" w:cs="Arial Unicode MS"/>
        </w:rPr>
        <w:t>Norharman</w:t>
      </w:r>
      <w:r w:rsidR="00D8553E">
        <w:rPr>
          <w:rFonts w:eastAsia="Arial Unicode MS" w:hAnsi="Arial Unicode MS" w:cs="Arial Unicode MS"/>
        </w:rPr>
        <w:t xml:space="preserve"> dimer_iso 1 (gas-phase) - BP86/IGLO-III level</w:t>
      </w:r>
      <w:bookmarkEnd w:id="38"/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60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-6.44428        0.64154       -0.01374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-5.80323       -0.59639        0.01376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-4.38756       -0.63230       -0.00074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-3.60730        0.59430       -0.04314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-4.29094        1.84082       -0.07154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-5.68541        1.84767       -0.05634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-3.41409       -1.67675        0.01756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-2.24905        0.37524       -0.05074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-3.72306        2.78308       -0.10594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-6.22025        2.81273       -0.07834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-3.43051       -3.08191        0.05656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-2.12466       -0.97929       -0.01534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-0.94263       -1.73840       -0.00834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-4.36960       -3.65757        0.08286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-2.22138       -3.76906        0.06186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-1.01727       -3.09863        0.02956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-2.15792       -4.86573        0.09146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0.07118       -1.29281       -0.03244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0.25233       -3.89768        0.03416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-7.54543        0.69461       -0.00304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-6.38998       -1.53022        0.04606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1.03361       -3.67623       -1.26864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-0.08704       -4.95398        0.06976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1.07304       -3.60178        1.29736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1.42010       -2.63609       -1.33134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0.39597       -3.88357       -2.15534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1.90391       -4.36737       -1.30064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1.46058       -2.55991        1.28776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1.94457       -4.29059        1.34266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0.46282       -3.75716        2.21356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6.44422       -0.64182       -0.01534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>C          5.80316        0.59621        0.01406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4.38750        0.63213        0.00026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3.60713       -0.59437       -0.04274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4.29067       -1.84090       -0.07254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5.68524       -1.84775       -0.05854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3.41411        1.67667        0.01916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2.24897       -0.37521       -0.04994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3.72279       -2.78316       -0.10744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6.22008       -2.81291       -0.08214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3.43054        3.08184        0.05826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2.12469        0.97932       -0.01404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0.94266        1.73843       -0.00744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4.36973        3.65750        0.08496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2.22140        3.76909        0.06316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1.01739        3.09866        0.03026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2.15815        4.86567        0.09256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-0.07116        1.29284       -0.03204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-0.25221        3.89781        0.03346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7.54536       -0.69488       -0.00574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6.38991        1.52994        0.04706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-1.03237        3.67599       -1.26994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0.08727        4.95412        0.06886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-1.07394        3.60258        1.29616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-1.41897        2.63585       -1.33244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-0.39401        3.88276       -2.15614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-1.90258        4.36724       -1.30294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-1.46148        2.56071        1.28676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-1.94547        4.29139        1.34026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-0.46443        3.75844        2.21276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SCF GIAO Magnetic shielding tensor (ppm):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1  C    Isotropic =    52.8837   Anisotropy =   164.8508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-51.0008   YX=    -2.7412   ZX=     2.4672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-7.0779   YY=    46.9902   ZY=     3.3669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2.5112   YZ=     3.3290   ZZ=   162.6616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-51.2791    47.1459   162.7842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2  C    Isotropic =    48.8550   Anisotropy =   170.3132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 0.7722   YX=   -42.9293   ZX=     2.9892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-42.4156   YY=   -16.4182   ZY=     5.4625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2.9220   YZ=     5.5051   ZZ=   162.2111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-51.5274    35.6954   162.3972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3  C    Isotropic =    46.3308   Anisotropy =   159.1736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 5.3850   YX=    10.7069   ZX=     1.3533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4.3921   YY=   -18.6934   ZY=     4.7104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1.2519   YZ=     4.7331   ZZ=   152.3007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-20.9655     7.5113   152.4465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4  C    Isotropic =     9.5134   Anisotropy =   155.3295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-46.1674   YX=     1.7922   ZX=     1.6261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-7.8495   YY=   -38.2182   ZY=     4.4465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2.1104   YZ=     4.0973   ZZ=   112.9258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-47.2517   -37.2745   113.0664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5  C    Isotropic =    51.7444   Anisotropy =   149.3224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31.0462   YX=   -29.3972   ZX=     2.3478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-25.6096   YY=   -26.9136   ZY=     5.5645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2.1898   YZ=     5.6053   ZZ=   151.1005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Eigenvalues:   -38.0791    42.0197   151.2926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6  C    Isotropic =    42.2358   Anisotropy =   176.4138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18.7779   YX=    36.1925   ZX=     0.5694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37.3476   YY=   -51.7464   ZY=     5.6931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0.4612   YZ=     5.6635   ZZ=   159.6759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-67.5409    34.4032   159.8450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7  C    Isotropic =    37.0792   Anisotropy =   176.8961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-33.2772   YX=     4.6030   ZX=     1.8951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0.4387   YY=   -10.3484   ZY=     4.6218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1.9788   YZ=     4.4857   ZZ=   154.8631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-33.5620   -10.2104   155.0099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8  N    Isotropic =    -7.7262   Anisotropy =   314.7592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-104.0287   YX=    81.4265   ZX=     0.8406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87.1583   YY=  -121.0163   ZY=     8.1164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0.9828   YZ=     8.4968   ZZ=   201.8664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-197.3189   -27.9729   202.1133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9  H    Isotropic =    22.9198   Anisotropy =     9.7125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29.3459   YX=    -0.6016   ZX=     0.0825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-0.5111   YY=    22.9624   ZY=    -0.1066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0.0955   YZ=    -0.1391   ZZ=    16.4511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16.4483    22.9163    29.3948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10  H    Isotropic =    23.4092   Anisotropy =     6.7812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27.4914   YX=     1.3080   ZX=    -0.0833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1.3700   YY=    23.8273   ZY=    -0.1249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-0.0813   YZ=    -0.1233   ZZ=    18.9090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18.9056    23.3921    27.9301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11  C    Isotropic =    57.4675   Anisotropy =   157.1997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-12.3590   YX=   -37.8609   ZX=     3.0078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-36.2226   YY=    22.6448   ZY=     4.3133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2.9357   YZ=     4.2136   ZZ=   162.1166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-35.9414    46.0766   162.2673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12  C    Isotropic =    21.6837   Anisotropy =   147.6141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-32.7035   YX=   -14.4955   ZX=     2.1484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-5.5869   YY=   -22.1964   ZY=     4.0850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1.6215   YZ=     4.3700   ZZ=   119.9510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-38.8736   -16.1684   120.0931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13  C    Isotropic =    40.7408   Anisotropy =   146.9231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-10.1552   YX=   -16.7304   ZX=     2.3520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-21.8080   YY=    -6.1638   ZY=     4.3368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2.4322   YZ=     4.1884   ZZ=   138.5413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-27.6609    11.1937   138.6895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14  H    Isotropic =    22.9379   Anisotropy =     7.0980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25.7469   YX=    -2.4302   ZX=    -0.0242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-0.8855   YY=    26.2380   ZY=    -0.2200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-0.0907   YZ=    -0.2161   ZZ=    16.8288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16.8227    24.3212    27.6699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15  C    Isotropic =    52.9381   Anisotropy =    97.7324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63.9303   YX=   -18.9425   ZX=     1.1642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-17.4277   YY=   -23.0834   ZY=     4.1449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1.1372   YZ=     4.0230   ZZ=   117.9674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-26.8546    67.5758   118.0930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16  N    Isotropic =    24.9008   Anisotropy =   234.6857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-73.6790   YX=    25.7037   ZX=     2.4997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32.4311   YY=   -32.8011   ZY=     5.4694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1.7974   YZ=     5.5632   ZZ=   181.1824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Eigenvalues:   -88.7755   -17.8801   181.3579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17  H    Isotropic =    23.5559   Anisotropy =     8.3008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28.9617   YX=     0.8601   ZX=    -0.1470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0.7035   YY=    24.1786   ZY=    -0.1560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-0.2001   YZ=    -0.2173   ZZ=    17.5274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17.5201    24.0578    29.0897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18  H    Isotropic =    19.0052   Anisotropy =    12.5719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22.8848   YX=    -1.4688   ZX=     0.0224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-0.7371   YY=    27.1141   ZY=    -0.1699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-0.1621   YZ=    -0.2809   ZZ=     7.0166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 7.0137    22.6154    27.3864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19  C    Isotropic =   102.2816   Anisotropy =    65.1099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121.4740   YX=   -34.0697   ZX=     0.5488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-25.4423   YY=   109.1146   ZY=    -0.3645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0.0130   YZ=    -0.3849   ZZ=    76.2561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76.2516    84.9049   145.6882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20  H    Isotropic =    23.7396   Anisotropy =     5.1579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24.7381   YX=    -0.1114   ZX=    -0.0390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-0.2534   YY=    27.1597   ZY=    -0.1967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-0.0566   YZ=    -0.2012   ZZ=    19.3211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19.3155    24.7252    27.1782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21  H    Isotropic =    22.6984   Anisotropy =     7.9579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26.5169   YX=    -1.9840   ZX=    -0.0326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-2.4773   YY=    24.6559   ZY=    -0.1629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-0.0327   YZ=    -0.1713   ZZ=    16.9224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16.9181    23.1734    28.0037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22  C    Isotropic =   149.3677   Anisotropy =    31.1509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151.2796   YX=    -4.5581   ZX=   -11.9830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-3.1787   YY=   138.7310   ZY=    -5.2493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-18.0645   YZ=     2.0509   ZZ=   158.0924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134.9553   143.0128   170.1350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23  H    Isotropic =    26.3972   Anisotropy =     6.3023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28.2270   YX=     0.3764   ZX=    -0.0643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2.3291   YY=    29.8170   ZY=    -0.2209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-0.1858   YZ=    -0.2560   ZZ=    21.1475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21.1399    27.4530    30.5987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24  C    Isotropic =   149.6587   Anisotropy =    31.1413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152.2526   YX=    -3.7894   ZX=    12.6194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-1.9148   YY=   139.2690   ZY=     6.8492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18.0606   YZ=    -0.8121   ZZ=   157.4547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135.1521   143.4045   170.4196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25  H    Isotropic =    27.1659   Anisotropy =     9.0163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27.3611   YX=     3.4768   ZX=    -0.8129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2.5369   YY=    31.6066   ZY=     0.4260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-1.6714   YZ=     1.6623   ZZ=    22.5301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21.8799    26.4411    33.1768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26  H    Isotropic =    29.3290   Anisotropy =     7.1050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28.3633   YX=     0.8486   ZX=     0.8785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0.3173   YY=    26.9324   ZY=     1.5273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-0.1089   YZ=     4.5708   ZZ=    32.6912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25.5648    28.3564    34.0656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27  H    Isotropic =    29.1896   Anisotropy =     9.5561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32.1630   YX=    -3.3324   ZX=    -1.7271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-3.2195   YY=    29.3146   ZY=     1.6007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-3.0925   YZ=     3.5406   ZZ=    26.0913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Eigenvalues:    24.6131    27.3954    35.5604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28  H    Isotropic =    27.1772   Anisotropy =     9.7392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27.3639   YX=     3.6608   ZX=     0.6173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2.9176   YY=    31.8440   ZY=    -0.7031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1.1132   YZ=    -2.4257   ZZ=    22.3237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21.6763    26.1853    33.6700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29  H    Isotropic =    29.2275   Anisotropy =     9.4579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32.3226   YX=    -3.2737   ZX=     1.8259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-3.0253   YY=    29.1717   ZY=    -1.4942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2.9852   YZ=    -3.7196   ZZ=    26.1882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24.6276    27.5221    35.5327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30  H    Isotropic =    29.3905   Anisotropy =     7.0746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28.3466   YX=     0.7362   ZX=    -0.7279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0.3713   YY=    26.7626   ZY=    -1.0839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0.0836   YZ=    -4.3255   ZZ=    33.0624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25.6974    28.3673    34.1069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31  C    Isotropic =    52.8790   Anisotropy =   164.8575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-51.0193   YX=    -2.7368   ZX=    -2.2777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-7.0799   YY=    46.9980   ZY=    -3.4872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-2.3401   YZ=    -3.4452   ZZ=   162.6583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-51.2932    47.1462   162.7840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32  C    Isotropic =    48.8409   Anisotropy =   170.3378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 0.7490   YX=   -42.9374   ZX=    -2.9483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-42.4168   YY=   -16.4330   ZY=    -5.6363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-2.8141   YZ=    -5.6176   ZZ=   162.2068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-51.5538    35.6772   162.3994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33  C    Isotropic =    46.3274   Anisotropy =   159.1602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 5.4034   YX=    10.7061   ZX=    -1.3028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4.3855   YY=   -18.7061   ZY=    -4.8177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-1.1210   YZ=    -4.8137   ZZ=   152.2849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-20.9796     7.5275   152.4342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34  C    Isotropic =     9.5296   Anisotropy =   155.3320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-46.1546   YX=     1.7798   ZX=    -1.5706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-7.8629   YY=   -38.1942   ZY=    -4.5644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-2.0780   YZ=    -4.2257   ZZ=   112.9377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-47.2456   -37.2498   113.0843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35  C    Isotropic =    51.7451   Anisotropy =   149.3138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31.0411   YX=   -29.4036   ZX=    -2.2812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-25.6070   YY=   -26.8923   ZY=    -5.7035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-2.1626   YZ=    -5.8061   ZZ=   151.0864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-38.0719    42.0194   151.2876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36  C    Isotropic =    42.2254   Anisotropy =   176.4125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18.7644   YX=    36.1883   ZX=    -0.4017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37.3428   YY=   -51.7408   ZY=    -5.9534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-0.3146   YZ=    -5.9252   ZZ=   159.6527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-67.5487    34.3912   159.8338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37  C    Isotropic =    37.0821   Anisotropy =   176.9033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-33.2787   YX=     4.6099   ZX=    -1.8976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0.4426   YY=   -10.3451   ZY=    -4.6555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-1.9598   YZ=    -4.4857   ZZ=   154.8700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-33.5645   -10.2069   155.0176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38  N    Isotropic =    -7.7034   Anisotropy =   314.7433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-103.9982   YX=    81.4225   ZX=    -0.7860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87.1465   YY=  -120.9773   ZY=    -8.2753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-1.0198   YZ=    -8.8055   ZZ=   201.8652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Eigenvalues:  -197.2810   -27.9547   202.1254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39  H    Isotropic =    22.9192   Anisotropy =     9.7142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29.3465   YX=    -0.6014   ZX=    -0.0843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-0.5102   YY=    22.9612   ZY=     0.1119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-0.1006   YZ=     0.1451   ZZ=    16.4498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16.4467    22.9155    29.3953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40  H    Isotropic =    23.4076   Anisotropy =     6.7808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27.4901   YX=     1.3068   ZX=     0.0811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1.3689   YY=    23.8267   ZY=     0.1263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0.0748   YZ=     0.1305   ZZ=    18.9060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18.9024    23.3923    27.9281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41  C    Isotropic =    57.4546   Anisotropy =   157.2023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-12.3748   YX=   -37.8558   ZX=    -3.0639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-36.2119   YY=    22.6335   ZY=    -4.3375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-2.9669   YZ=    -4.1643   ZZ=   162.1050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-35.9503    46.0579   162.2561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42  C    Isotropic =    21.6795   Anisotropy =   147.6157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-32.7053   YX=   -14.4957   ZX=    -2.1879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-5.5822   YY=   -22.1994   ZY=    -4.1214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-1.6712   YZ=    -4.4602   ZZ=   119.9432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-38.8771   -16.1743   120.0900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43  C    Isotropic =    40.7440   Anisotropy =   146.9148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-10.1475   YX=   -16.7422   ZX=    -2.4237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-21.8169   YY=    -6.1574   ZY=    -4.3260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-2.5222   YZ=    -4.2008   ZZ=   138.5369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-27.6674    11.2122   138.6873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44  H    Isotropic =    22.9368   Anisotropy =     7.0971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25.7460   YX=    -2.4292   ZX=     0.0236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-0.8850   YY=    26.2369   ZY=     0.2233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0.0937   YZ=     0.2166   ZZ=    16.8275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16.8212    24.3209    27.6682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45  C    Isotropic =    52.9487   Anisotropy =    97.7482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63.9408   YX=   -18.9511   ZX=    -1.1792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-17.4431   YY=   -23.0832   ZY=    -4.1519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-1.1434   YZ=    -4.0095   ZZ=   117.9884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-26.8585    67.5904   118.1141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46  N    Isotropic =    24.9031   Anisotropy =   234.6977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-73.6689   YX=    25.6801   ZX=    -2.6784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32.4112   YY=   -32.8141   ZY=    -5.3993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-1.9340   YZ=    -5.5113   ZZ=   181.1924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-88.7519   -17.9070   181.3683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47  H    Isotropic =    23.5566   Anisotropy =     8.3011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28.9630   YX=     0.8585   ZX=     0.1495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0.7021   YY=    24.1779   ZY=     0.1592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0.2042   YZ=     0.2147   ZZ=    17.5289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17.5215    24.0577    29.0907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48  H    Isotropic =    19.0051   Anisotropy =    12.5720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22.8843   YX=    -1.4686   ZX=    -0.0205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-0.7378   YY=    27.1140   ZY=     0.1725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0.1737   YZ=     0.2817   ZZ=     7.0170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 7.0139    22.6149    27.3864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49  C    Isotropic =   102.2718   Anisotropy =    65.1223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121.4681   YX=   -34.0750   ZX=    -0.5069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-25.4473   YY=   109.1084   ZY=     0.3447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0.0211   YZ=     0.3504   ZZ=    76.2388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Eigenvalues:    76.2348    84.8938   145.6866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50  H    Isotropic =    23.7392   Anisotropy =     5.1583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24.7369   YX=    -0.1115   ZX=     0.0382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-0.2539   YY=    27.1592   ZY=     0.2026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0.0494   YZ=     0.2075   ZZ=    19.3216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19.3158    24.7238    27.1781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51  H    Isotropic =    22.6986   Anisotropy =     7.9594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26.5168   YX=    -1.9858   ZX=     0.0285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-2.4787   YY=    24.6547   ZY=     0.1678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0.0275   YZ=     0.1793   ZZ=    16.9242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16.9197    23.1712    28.0048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52  C    Isotropic =   149.3818   Anisotropy =    31.1602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151.2637   YX=    -4.5564   ZX=    11.9820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-3.1853   YY=   138.7437   ZY=     5.2631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18.0637   YZ=    -2.0497   ZZ=   158.1381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134.9588   143.0314   170.1553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53  H    Isotropic =    26.3966   Anisotropy =     6.3017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28.2266   YX=     0.3766   ZX=     0.0661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2.3289   YY=    29.8159   ZY=     0.2223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0.1909   YZ=     0.2511   ZZ=    21.1474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21.1397    27.4524    30.5978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54  C    Isotropic =   149.6536   Anisotropy =    31.1339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152.2764   YX=    -3.7933   ZX=   -12.6210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-1.9139   YY=   139.2625   ZY=    -6.8293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-18.0580   YZ=     0.8200   ZZ=   157.4218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135.1567   143.3945   170.4095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55  H    Isotropic =    27.1678   Anisotropy =     9.0150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27.3568   YX=     3.4758   ZX=     0.8109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2.5378   YY=    31.6091   ZY=    -0.4244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1.6733   YZ=    -1.6613   ZZ=    22.5374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21.8864    26.4391    33.1778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56  H    Isotropic =    29.3328   Anisotropy =     7.1045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28.3670   YX=     0.8488   ZX=    -0.8835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0.3155   YY=    26.9339   ZY=    -1.5226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0.1051   YZ=    -4.5680   ZZ=    32.6976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25.5704    28.3589    34.0692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57  H    Isotropic =    29.1906   Anisotropy =     9.5568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32.1571   YX=    -3.3333   ZX=     1.7310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-3.2191   YY=    29.3147   ZY=    -1.6029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3.0967   YZ=    -3.5460   ZZ=    26.1000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24.6165    27.3935    35.5618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58  H    Isotropic =    27.1762   Anisotropy =     9.7391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27.3691   YX=     3.6620   ZX=    -0.6200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2.9160   YY=    31.8416   ZY=     0.7041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-1.1130   YZ=     2.4261   ZZ=    22.3179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21.6706    26.1891    33.6690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59  H    Isotropic =    29.2277   Anisotropy =     9.4581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32.3287   YX=    -3.2743   ZX=    -1.8214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-3.0272   YY=    29.1738   ZY=     1.4921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-2.9801   YZ=     3.7135   ZZ=    26.1806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24.6262    27.5238    35.5331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60  H    Isotropic =    29.3883   Anisotropy =     7.0748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28.3449   YX=     0.7360   ZX=     0.7233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0.3729   YY=    26.7623   ZY=     1.0892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-0.0868   YZ=     4.3288   ZZ=    33.0575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Eigenvalues:    25.6933    28.3667    34.1048</w:t>
      </w:r>
    </w:p>
    <w:p w:rsidR="00E55CE7" w:rsidRDefault="00D80C1A">
      <w:pPr>
        <w:pStyle w:val="Heading2"/>
      </w:pPr>
      <w:bookmarkStart w:id="39" w:name="_Toc430874505"/>
      <w:r>
        <w:rPr>
          <w:rFonts w:eastAsia="Arial Unicode MS" w:hAnsi="Arial Unicode MS" w:cs="Arial Unicode MS"/>
        </w:rPr>
        <w:t>Norharman</w:t>
      </w:r>
      <w:r w:rsidR="00D8553E">
        <w:rPr>
          <w:rFonts w:eastAsia="Arial Unicode MS" w:hAnsi="Arial Unicode MS" w:cs="Arial Unicode MS"/>
        </w:rPr>
        <w:t xml:space="preserve"> dimer_iso 1 (gas-phase) </w:t>
      </w:r>
      <w:r w:rsidR="00D8553E">
        <w:rPr>
          <w:rFonts w:ascii="Arial Unicode MS" w:eastAsia="Arial Unicode MS" w:cs="Arial Unicode MS"/>
        </w:rPr>
        <w:t>–</w:t>
      </w:r>
      <w:r w:rsidR="00D8553E">
        <w:rPr>
          <w:rFonts w:ascii="Arial Unicode MS" w:eastAsia="Arial Unicode MS" w:cs="Arial Unicode MS"/>
        </w:rPr>
        <w:t xml:space="preserve"> </w:t>
      </w:r>
      <w:r w:rsidR="00D8553E">
        <w:rPr>
          <w:rFonts w:eastAsia="Arial Unicode MS" w:hAnsi="Arial Unicode MS" w:cs="Arial Unicode MS"/>
        </w:rPr>
        <w:t>PBE0/IGLO-III level</w:t>
      </w:r>
      <w:bookmarkEnd w:id="39"/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60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-6.44428        0.64154       -0.01374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-5.80323       -0.59639        0.01376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-4.38756       -0.63230       -0.00074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-3.60730        0.59430       -0.04314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-4.29094        1.84082       -0.07154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-5.68541        1.84767       -0.05634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-3.41409       -1.67675        0.01756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-2.24905        0.37524       -0.05074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-3.72306        2.78308       -0.10594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-6.22025        2.81273       -0.07834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-3.43051       -3.08191        0.05656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-2.12466       -0.97929       -0.01534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-0.94263       -1.73840       -0.00834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-4.36960       -3.65757        0.08286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-2.22138       -3.76906        0.06186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-1.01727       -3.09863        0.02956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-2.15792       -4.86573        0.09146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0.07118       -1.29281       -0.03244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0.25233       -3.89768        0.03416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-7.54543        0.69461       -0.00304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-6.38998       -1.53022        0.04606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1.03361       -3.67623       -1.26864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-0.08704       -4.95398        0.06976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1.07304       -3.60178        1.29736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1.42010       -2.63609       -1.33134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0.39597       -3.88357       -2.15534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1.90391       -4.36737       -1.30064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1.46058       -2.55991        1.28776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1.94457       -4.29059        1.34266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0.46282       -3.75716        2.21356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6.44422       -0.64182       -0.01534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5.80316        0.59621        0.01406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4.38750        0.63213        0.00026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3.60713       -0.59437       -0.04274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4.29067       -1.84090       -0.07254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5.68524       -1.84775       -0.05854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3.41411        1.67667        0.01916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2.24897       -0.37521       -0.04994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3.72279       -2.78316       -0.10744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6.22008       -2.81291       -0.08214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3.43054        3.08184        0.05826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2.12469        0.97932       -0.01404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0.94266        1.73843       -0.00744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4.36973        3.65750        0.08496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2.22140        3.76909        0.06316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1.01739        3.09866        0.03026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2.15815        4.86567        0.09256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-0.07116        1.29284       -0.03204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-0.25221        3.89781        0.03346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>H          7.54536       -0.69488       -0.00574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6.38991        1.52994        0.04706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-1.03237        3.67599       -1.26994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0.08727        4.95412        0.06886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-1.07394        3.60258        1.29616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-1.41897        2.63585       -1.33244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-0.39401        3.88276       -2.15614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-1.90258        4.36724       -1.30294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-1.46148        2.56071        1.28676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-1.94547        4.29139        1.34026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-0.46443        3.75844        2.21276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SCF GIAO Magnetic shielding tensor (ppm):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1  C    Isotropic =    56.3587   Anisotropy =   169.5554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-50.7344   YX=    -4.1451   ZX=     2.5792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-8.9075   YY=    50.5414   ZY=     3.4718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2.6383   YZ=     3.4262   ZZ=   169.2689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-51.1894    50.8698   169.3956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2  C    Isotropic =    50.2789   Anisotropy =   177.8222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-1.3668   YX=   -45.9618   ZX=     3.1685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-44.8693   YY=   -16.4297   ZY=     5.6713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3.0808   YZ=     5.7167   ZZ=   168.6333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-55.1150    37.1248   168.8271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3  C    Isotropic =    50.7853   Anisotropy =   163.1745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 8.7364   YX=    11.8542   ZX=     1.3620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6.2523   YY=   -15.8000   ZY=     4.8069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1.2658   YZ=     4.8380   ZZ=   159.4195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-18.8764    11.6640   159.5683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4  C    Isotropic =    11.3286   Anisotropy =   165.3392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-47.3830   YX=     3.3307   ZX=     1.6845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-7.4397   YY=   -40.0349   ZY=     4.7326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2.2265   YZ=     4.4260   ZZ=   121.4036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-47.9738   -39.5951   121.5547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5  C    Isotropic =    54.8545   Anisotropy =   155.1182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34.9076   YX=   -29.5237   ZX=     2.3858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-25.9551   YY=   -28.4107   ZY=     5.8147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2.2156   YZ=     5.8660   ZZ=   158.0667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-39.0439    45.3408   158.2667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6  C    Isotropic =    43.9362   Anisotropy =   183.9025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20.5996   YX=    36.9822   ZX=     0.6013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38.1713   YY=   -55.1515   ZY=     5.9732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0.4815   YZ=     5.9424   ZZ=   166.3605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-70.7478    36.0185   166.5379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7  C    Isotropic =    38.8891   Anisotropy =   184.6872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-34.0335   YX=     5.9795   ZX=     1.9408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0.6100   YY=   -11.1598   ZY=     4.8352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2.0532   YZ=     4.6922   ZZ=   161.8607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-34.5075   -10.8391   162.0139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8  N    Isotropic =    -0.8079   Anisotropy =   320.1839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-98.1254   YX=    80.5574   ZX=     0.9175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85.2624   YY=  -116.6939   ZY=     8.3020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1.1377   YZ=     8.6462   ZZ=   212.3955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-190.9165   -24.1554   212.6480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9  H    Isotropic =    22.8180   Anisotropy =    10.1304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29.5336   YX=    -0.5121   ZX=     0.0750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XY=    -0.4818   YY=    22.9628   ZY=    -0.1206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0.0916   YZ=    -0.1564   ZZ=    15.9575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15.9544    22.9279    29.5716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10  H    Isotropic =    23.2607   Anisotropy =     7.0026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27.5246   YX=     1.2299   ZX=    -0.0855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1.3596   YY=    23.7673   ZY=    -0.1347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-0.0827   YZ=    -0.1358   ZZ=    18.4901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18.4864    23.3666    27.9291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11  C    Isotropic =    59.7944   Anisotropy =   163.2284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-12.0772   YX=   -39.8752   ZX=     3.1323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-38.4691   YY=    23.0044   ZY=     4.5024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3.0634   YZ=     4.4014   ZZ=   168.4560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-37.5790    48.3488   168.6133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12  C    Isotropic =    24.3717   Anisotropy =   155.8433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-32.7076   YX=   -14.4599   ZX=     2.2339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-4.6845   YY=   -22.2960   ZY=     4.2955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1.7171   YZ=     4.5780   ZZ=   128.1186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-38.4926   -16.6596   128.2672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13  C    Isotropic =    40.9900   Anisotropy =   154.9715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-12.9694   YX=   -18.2614   ZX=     2.4818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-23.0624   YY=    -8.2097   ZY=     4.5637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2.5580   YZ=     4.3952   ZZ=   144.1490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-31.5227    10.1883   144.3043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14  H    Isotropic =    22.7512   Anisotropy =     7.3067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25.7630   YX=    -2.4324   ZX=    -0.0277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-0.8430   YY=    26.1772   ZY=    -0.2317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-0.0991   YZ=    -0.2311   ZZ=    16.3134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16.3068    24.3244    27.6224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15  C    Isotropic =    54.1743   Anisotropy =   106.8596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63.7533   YX=   -20.7523   ZX=     1.3019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-19.2185   YY=   -26.5082   ZY=     4.4638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1.2728   YZ=     4.3456   ZZ=   125.2778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-30.8695    67.9783   125.4140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16  N    Isotropic =    26.6889   Anisotropy =   249.3889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-79.5769   YX=    29.5466   ZX=     2.6098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36.8879   YY=   -33.1195   ZY=     5.7368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1.8983   YZ=     5.8693   ZZ=   192.7632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-96.8832   -15.9982   192.9482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17  H    Isotropic =    23.3852   Anisotropy =     8.5603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28.9507   YX=     0.8910   ZX=    -0.1522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0.7497   YY=    24.2024   ZY=    -0.1700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-0.2035   YZ=    -0.2278   ZZ=    17.0023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16.9948    24.0686    29.0920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18  H    Isotropic =    18.8979   Anisotropy =    13.0141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22.8725   YX=    -1.5254   ZX=     0.0197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-0.8001   YY=    27.2841   ZY=    -0.1815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-0.1690   YZ=    -0.2955   ZZ=     6.5371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 6.5339    22.5858    27.5740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19  C    Isotropic =   110.1425   Anisotropy =    64.1827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129.0254   YX=   -33.7034   ZX=     0.5408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-25.0864   YY=   116.7793   ZY=    -0.3515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0.0241   YZ=    -0.3597   ZZ=    84.6230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84.6190    92.8776   152.9310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20  H    Isotropic =    23.6581   Anisotropy =     5.2796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24.9324   YX=    -0.1470   ZX=    -0.0441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XY=    -0.3678   YY=    27.1434   ZY=    -0.2059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-0.0565   YZ=    -0.2113   ZZ=    18.8986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18.8928    24.9037    27.1779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21  H    Isotropic =    22.5357   Anisotropy =     8.1990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26.4476   YX=    -2.0447   ZX=    -0.0346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-2.4962   YY=    24.6834   ZY=    -0.1757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-0.0383   YZ=    -0.1830   ZZ=    16.4762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16.4715    23.1340    28.0017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22  C    Isotropic =   155.1043   Anisotropy =    29.8746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157.1244   YX=    -4.8308   ZX=   -11.4409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-3.3274   YY=   144.5674   ZY=    -5.1024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-16.9894   YZ=     2.2004   ZZ=   163.6211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141.0061   149.2861   175.0207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23  H    Isotropic =    26.4406   Anisotropy =     6.8990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28.1705   YX=     0.4567   ZX=    -0.0698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2.4546   YY=    30.2908   ZY=    -0.2419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-0.1932   YZ=    -0.2816   ZZ=    20.8604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20.8520    27.4298    31.0399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24  C    Isotropic =   155.4020   Anisotropy =    29.8558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158.0716   YX=    -4.0930   ZX=    12.0802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-2.1193   YY=   145.0960   ZY=     6.6789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16.9984   YZ=    -0.9792   ZZ=   163.0383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141.2234   149.6767   175.3059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25  H    Isotropic =    27.1807   Anisotropy =     9.5626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27.3315   YX=     3.6340   ZX=    -0.8580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2.7596   YY=    31.9022   ZY=     0.3503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-1.7595   YZ=     1.7121   ZZ=    22.3085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21.6392    26.3472    33.5558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26  H    Isotropic =    29.3164   Anisotropy =     7.5917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28.3295   YX=     0.9077   ZX=     1.1533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0.3584   YY=    26.7187   ZY=     1.6271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0.0558   YZ=     4.8045   ZZ=    32.9009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25.3087    28.2629    34.3775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27  H    Isotropic =    29.1694   Anisotropy =    10.1629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32.3521   YX=    -3.6324   ZX=    -1.8143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-3.5051   YY=    29.3457   ZY=     1.6740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-3.0994   YZ=     3.6073   ZZ=    25.8105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24.3541    27.2095    35.9447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28  H    Isotropic =    27.1905   Anisotropy =    10.3139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27.3418   YX=     3.8293   ZX=     0.6502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3.1513   YY=    32.1508   ZY=    -0.6579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1.1770   YZ=    -2.5124   ZZ=    22.0788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21.4182    26.0868    34.0664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29  H    Isotropic =    29.2090   Anisotropy =    10.0631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32.5172   YX=    -3.5687   ZX=     1.9168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-3.3099   YY=    29.1968   ZY=    -1.5693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2.9914   YZ=    -3.8005   ZZ=    25.9131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24.3686    27.3407    35.9177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30  H    Isotropic =    29.3808   Anisotropy =     7.5596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28.3028   YX=     0.7772   ZX=    -1.0006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0.4035   YY=    26.5380   ZY=    -1.1563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-0.0735   YZ=    -4.5323   ZZ=    33.3016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25.4517    28.2701    34.4205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31  C    Isotropic =    56.3536   Anisotropy =   169.5629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-50.7543   YX=    -4.1395   ZX=    -2.3852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XY=    -8.9084   YY=    50.5493   ZY=    -3.5937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-2.4605   YZ=    -3.5428   ZZ=   169.2658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-51.2045    50.8698   169.3955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32  C    Isotropic =    50.2629   Anisotropy =   177.8492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-1.3917   YX=   -45.9702   ZX=    -3.1258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-44.8705   YY=   -16.4481   ZY=    -5.8512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-2.9700   YZ=    -5.8304   ZZ=   168.6285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-55.1445    37.1041   168.8290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33  C    Isotropic =    50.7823   Anisotropy =   163.1609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 8.7577   YX=    11.8527   ZX=    -1.3095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6.2457   YY=   -15.8145   ZY=    -4.9173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-1.1343   YZ=    -4.9203   ZZ=   159.4038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-18.8908    11.6815   159.5562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34  C    Isotropic =    11.3449   Anisotropy =   165.3398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-47.3704   YX=     3.3162   ZX=    -1.6251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-7.4550   YY=   -40.0087   ZY=    -4.8584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-2.1936   YZ=    -4.5664   ZZ=   121.4138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-47.9674   -39.5693   121.5715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35  C    Isotropic =    54.8559   Anisotropy =   155.1095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34.9016   YX=   -29.5318   ZX=    -2.3173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-25.9531   YY=   -28.3866   ZY=    -5.9614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-2.1871   YZ=    -6.0773   ZZ=   158.0526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-39.0352    45.3407   158.2622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36  C    Isotropic =    43.9256   Anisotropy =   183.9027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20.5843   YX=    36.9791   ZX=    -0.4279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38.1672   YY=   -55.1449   ZY=    -6.2454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-0.3292   YZ=    -6.2166   ZZ=   166.3375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-70.7564    36.0059   166.5274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37  C    Isotropic =    38.8917   Anisotropy =   184.6944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-34.0361   YX=     5.9876   ZX=    -1.9424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0.6143   YY=   -11.1560   ZY=    -4.8706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-2.0318   YZ=    -4.6950   ZZ=   161.8672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-34.5114   -10.8348   162.0213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38  N    Isotropic =    -0.7811   Anisotropy =   320.1619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-98.0923   YX=    80.5521   ZX=    -0.8629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85.2493   YY=  -116.6449   ZY=    -8.4646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-1.1817   YZ=    -8.9648   ZZ=   212.3938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-190.8706   -24.1329   212.6601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39  H    Isotropic =    22.8174   Anisotropy =    10.1321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29.5341   YX=    -0.5119   ZX=    -0.0773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-0.4808   YY=    22.9617   ZY=     0.1263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-0.0972   YZ=     0.1626   ZZ=    15.9562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15.9528    22.9272    29.5721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40  H    Isotropic =    23.2591   Anisotropy =     7.0021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27.5233   YX=     1.2287   ZX=     0.0829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1.3585   YY=    23.7667   ZY=     0.1364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0.0758   YZ=     0.1435   ZZ=    18.4872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18.4833    23.3668    27.9271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41  C    Isotropic =    59.7813   Anisotropy =   163.2321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-12.0945   YX=   -39.8701   ZX=    -3.1911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-38.4583   YY=    22.9935   ZY=    -4.5268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-3.0922   YZ=    -4.3527   ZZ=   168.4451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-37.5886    48.3298   168.6027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42  C    Isotropic =    24.3666   Anisotropy =   155.8463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-32.7104   YX=   -14.4602   ZX=    -2.2755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XY=    -4.6798   YY=   -22.3005   ZY=    -4.3334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-1.7687   YZ=    -4.6708   ZZ=   128.1108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-38.4974   -16.6668   128.2642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43  C    Isotropic =    40.9940   Anisotropy =   154.9619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-12.9602   YX=   -18.2736   ZX=    -2.5577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-23.0720   YY=    -8.2023   ZY=    -4.5524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-2.6518   YZ=    -4.4105   ZZ=   144.1444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-31.5287    10.2087   144.3019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44  H    Isotropic =    22.7500   Anisotropy =     7.3058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25.7620   YX=    -2.4314   ZX=     0.0271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-0.8425   YY=    26.1760   ZY=     0.2351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0.1026   YZ=     0.2317   ZZ=    16.3120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16.3053    24.3241    27.6205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45  C    Isotropic =    54.1841   Anisotropy =   106.8748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63.7632   YX=   -20.7605   ZX=    -1.3212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-19.2339   YY=   -26.5087   ZY=    -4.4699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-1.2817   YZ=    -4.3310   ZZ=   125.2976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-30.8742    67.9924   125.4339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46  N    Isotropic =    26.6904   Anisotropy =   249.4031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-79.5672   YX=    29.5218   ZX=    -2.8025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36.8667   YY=   -33.1354   ZY=    -5.6597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-2.0440   YZ=    -5.8108   ZZ=   192.7738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-96.8594   -16.0285   192.9592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47  H    Isotropic =    23.3859   Anisotropy =     8.5606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28.9521   YX=     0.8893   ZX=     0.1551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0.7482   YY=    24.2017   ZY=     0.1732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0.2079   YZ=     0.2253   ZZ=    17.0039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16.9963    24.0685    29.0929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48  H    Isotropic =    18.8978   Anisotropy =    13.0142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22.8720   YX=    -1.5252   ZX=    -0.0176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-0.8008   YY=    27.2840   ZY=     0.1840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0.1805   YZ=     0.2967   ZZ=     6.5374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 6.5341    22.5854    27.5740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49  C    Isotropic =   110.1329   Anisotropy =    64.1949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129.0194   YX=   -33.7087   ZX=    -0.4993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-25.0914   YY=   116.7730   ZY=     0.3324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0.0106   YZ=     0.3262   ZZ=    84.6062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84.6026    92.8665   152.9295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50  H    Isotropic =    23.6577   Anisotropy =     5.2801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24.9311   YX=    -0.1470   ZX=     0.0427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-0.3682   YY=    27.1429   ZY=     0.2124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0.0488   YZ=     0.2180   ZZ=    18.8990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18.8929    24.9023    27.1778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51  H    Isotropic =    22.5358   Anisotropy =     8.2006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26.4474   YX=    -2.0467   ZX=     0.0303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-2.4977   YY=    24.6820   ZY=     0.1810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0.0330   YZ=     0.1918   ZZ=    16.4779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16.4729    23.1315    28.0029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52  C    Isotropic =   155.1179   Anisotropy =    29.8832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157.1096   YX=    -4.8285   ZX=    11.4399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-3.3337   YY=   144.5795   ZY=     5.1157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16.9888   YZ=    -2.1987   ZZ=   163.6648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141.0097   149.3041   175.0401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53  H    Isotropic =    26.4400   Anisotropy =     6.8983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28.1701   YX=     0.4568   ZX=     0.0717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XY=     2.4544   YY=    30.2897   ZY=     0.2432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0.1985   YZ=     0.2764   ZZ=    20.8602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20.8518    27.4293    31.0389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54  C    Isotropic =   155.3969   Anisotropy =    29.8486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158.0944   YX=    -4.0974   ZX=   -12.0816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-2.1185   YY=   145.0898   ZY=    -6.6598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-16.9957   YZ=     0.9870   ZZ=   163.0067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141.2275   149.6672   175.2960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55  H    Isotropic =    27.1825   Anisotropy =     9.5614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27.3270   YX=     3.6331   ZX=     0.8561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2.7605   YY=    31.9046   ZY=    -0.3486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1.7613   YZ=    -1.7108   ZZ=    22.3159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21.6457    26.3450    33.5568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56  H    Isotropic =    29.3203   Anisotropy =     7.5910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28.3338   YX=     0.9079   ZX=    -1.1588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0.3566   YY=    26.7201   ZY=    -1.6220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-0.0597   YZ=    -4.8013   ZZ=    32.9071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25.3143    28.2656    34.3810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57  H    Isotropic =    29.1703   Anisotropy =    10.1634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32.3459   YX=    -3.6332   ZX=     1.8185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-3.5047   YY=    29.3457   ZY=    -1.6765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3.1039   YZ=    -3.6132   ZZ=    25.8194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24.3575    27.2076    35.9459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58  H    Isotropic =    27.1896   Anisotropy =    10.3137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27.3472   YX=     3.8303   ZX=    -0.6527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3.1496   YY=    32.1484   ZY=     0.6589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-1.1768   YZ=     2.5130   ZZ=    22.0731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21.4126    26.0908    34.0654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59  H    Isotropic =    29.2092   Anisotropy =    10.0635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32.5234   YX=    -3.5696   ZX=    -1.9119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-3.3120   YY=    29.1990   ZY=     1.5669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-2.9859   YZ=     3.7940   ZZ=    25.9052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24.3672    27.3423    35.9182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60  H    Isotropic =    29.3785   Anisotropy =     7.5601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28.3007   YX=     0.7771   ZX=     0.9955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0.4051   YY=    26.5378   ZY=     1.1619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0.0702   YZ=     4.5360   ZZ=    33.2969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25.4476    28.2693    34.4185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0C1A">
      <w:pPr>
        <w:pStyle w:val="Heading2"/>
      </w:pPr>
      <w:bookmarkStart w:id="40" w:name="_Toc430874506"/>
      <w:r>
        <w:rPr>
          <w:rFonts w:eastAsia="Arial Unicode MS" w:hAnsi="Arial Unicode MS" w:cs="Arial Unicode MS"/>
        </w:rPr>
        <w:t>Norharman</w:t>
      </w:r>
      <w:r w:rsidR="00D8553E">
        <w:rPr>
          <w:rFonts w:eastAsia="Arial Unicode MS" w:hAnsi="Arial Unicode MS" w:cs="Arial Unicode MS"/>
        </w:rPr>
        <w:t xml:space="preserve"> dimer_iso 1 (IEFPCM solvent = tetrahydrofuran) - BP86/IGLO-III level</w:t>
      </w:r>
      <w:bookmarkEnd w:id="40"/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60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-6.44428        0.64154       -0.01374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-5.80323       -0.59639        0.01376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-4.38756       -0.63230       -0.00074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-3.60730        0.59430       -0.04314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-4.29094        1.84082       -0.07154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-5.68541        1.84767       -0.05634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-3.41409       -1.67675        0.01756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-2.24905        0.37524       -0.05074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-3.72306        2.78308       -0.10594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-6.22025        2.81273       -0.07834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-3.43051       -3.08191        0.05656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>C         -2.12466       -0.97929       -0.01534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-0.94263       -1.73840       -0.00834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-4.36960       -3.65757        0.08286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-2.22138       -3.76906        0.06186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-1.01727       -3.09863        0.02956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-2.15792       -4.86573        0.09146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0.07118       -1.29281       -0.03244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0.25233       -3.89768        0.03416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-7.54543        0.69461       -0.00304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-6.38998       -1.53022        0.04606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1.03361       -3.67623       -1.26864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-0.08704       -4.95398        0.06976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1.07304       -3.60178        1.29736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1.42010       -2.63609       -1.33134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0.39597       -3.88357       -2.15534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1.90391       -4.36737       -1.30064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1.46058       -2.55991        1.28776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1.94457       -4.29059        1.34266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0.46282       -3.75716        2.21356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6.44422       -0.64182       -0.01534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5.80316        0.59621        0.01406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4.38750        0.63213        0.00026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3.60713       -0.59437       -0.04274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4.29067       -1.84090       -0.07254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5.68524       -1.84775       -0.05854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3.41411        1.67667        0.01916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2.24897       -0.37521       -0.04994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3.72279       -2.78316       -0.10744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6.22008       -2.81291       -0.08214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3.43054        3.08184        0.05826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2.12469        0.97932       -0.01404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0.94266        1.73843       -0.00744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4.36973        3.65750        0.08496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2.22140        3.76909        0.06316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1.01739        3.09866        0.03026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2.15815        4.86567        0.09256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-0.07116        1.29284       -0.03204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-0.25221        3.89781        0.03346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7.54536       -0.69488       -0.00574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6.38991        1.52994        0.04706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-1.03237        3.67599       -1.26994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0.08727        4.95412        0.06886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-1.07394        3.60258        1.29616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-1.41897        2.63585       -1.33244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-0.39401        3.88276       -2.15614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-1.90258        4.36724       -1.30294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-1.46148        2.56071        1.28676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-1.94547        4.29139        1.34026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-0.46443        3.75844        2.21276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SCF GIAO Magnetic shielding tensor (ppm):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1  C    Isotropic =    53.6600   Anisotropy =   165.1575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-50.1726   YX=    -2.4611   ZX=     2.4601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-6.8192   YY=    47.5105   ZY=     3.3755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2.5054   YZ=     3.3405   ZZ=   163.6422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Eigenvalues:   -50.4251    47.6402   163.7650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2  C    Isotropic =    48.7903   Anisotropy =   171.8719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-0.0199   YX=   -42.1416   ZX=     2.9848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-41.7452   YY=   -16.7939   ZY=     5.4912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2.9259   YZ=     5.5334   ZZ=   163.1848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-51.3562    34.3555   163.3716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3  C    Isotropic =    46.7749   Anisotropy =   158.8998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 5.8885   YX=    10.8689   ZX=     1.3468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5.1827   YY=   -18.1267   ZY=     4.6912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1.2271   YZ=     4.7226   ZZ=   152.5629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-20.6605     8.2771   152.7081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4  C    Isotropic =    10.2679   Anisotropy =   154.6282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-45.1110   YX=     1.6191   ZX=     1.6361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-8.0956   YY=   -37.2962   ZY=     4.4347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2.1054   YZ=     4.1592   ZZ=   113.2108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-46.3438   -36.2060   113.3533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5  C    Isotropic =    51.8747   Anisotropy =   151.0112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29.9249   YX=   -29.0627   ZX=     2.3852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-24.9530   YY=   -26.6572   ZY=     5.5989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2.1473   YZ=     5.6131   ZZ=   152.3565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-37.6713    40.7466   152.5489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6  C    Isotropic =    42.8380   Anisotropy =   177.1873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18.7418   YX=    36.0161   ZX=     0.5898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37.0940   YY=   -51.0206   ZY=     5.7115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0.4834   YZ=     5.6807   ZZ=   160.7929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-66.7773    34.3285   160.9629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7  C    Isotropic =    37.1686   Anisotropy =   176.1674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-32.8019   YX=     5.3620   ZX=     1.8687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2.6279   YY=   -10.1603   ZY=     4.5884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1.9071   YZ=     4.4601   ZZ=   154.4680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-33.4925    -9.6152   154.6136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8  N    Isotropic =    -3.4924   Anisotropy =   309.4627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-98.2281   YX=    81.1038   ZX=     0.9306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84.6505   YY=  -114.8184   ZY=     8.1309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0.9828   YZ=     8.2941   ZZ=   202.5694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-189.8901   -23.4030   202.8161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9  H    Isotropic =    22.7598   Anisotropy =     9.6930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29.1801   YX=    -0.5656   ZX=     0.0803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-0.4546   YY=    22.8720   ZY=    -0.1102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0.0945   YZ=    -0.1423   ZZ=    16.2274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16.2245    22.8332    29.2218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10  H    Isotropic =    23.3067   Anisotropy =     6.7101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27.3578   YX=     1.2636   ZX=    -0.0835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1.3260   YY=    23.7948   ZY=    -0.1269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-0.0807   YZ=    -0.1248   ZZ=    18.7675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18.7640    23.3759    27.7801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11  C    Isotropic =    56.5417   Anisotropy =   160.5220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-13.7297   YX=   -37.3067   ZX=     3.0207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-34.5266   YY=    19.9517   ZY=     4.4025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2.9086   YZ=     4.3186   ZZ=   163.4031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-36.6750    42.7437   163.5564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12  C    Isotropic =    21.6461   Anisotropy =   147.6430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-31.4631   YX=   -13.4780   ZX=     2.1057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-4.5326   YY=   -23.5296   ZY=     4.1279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1.6707   YZ=     4.3903   ZZ=   119.9310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Eigenvalues:   -37.4339   -17.7026   120.0747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13  C    Isotropic =    40.4229   Anisotropy =   147.2270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-11.5670   YX=   -16.4788   ZX=     2.3585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-22.2362   YY=    -5.5907   ZY=     4.3311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2.4463   YZ=     4.1632   ZZ=   138.4264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-28.2920    10.9864   138.5742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14  H    Isotropic =    22.7250   Anisotropy =     7.0505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25.4981   YX=    -2.3381   ZX=    -0.0270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-0.8336   YY=    26.1176   ZY=    -0.2251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-0.0932   YZ=    -0.2211   ZZ=    16.5593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16.5530    24.1966    27.4253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15  C    Isotropic =    49.4113   Anisotropy =   105.6619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55.6816   YX=   -19.3805   ZX=     1.2894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-18.3095   YY=   -27.1685   ZY=     4.3165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1.2848   YZ=     4.1828   ZZ=   119.7208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-31.3832    59.7645   119.8526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16  N    Isotropic =    19.0424   Anisotropy =   245.2018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-82.3894   YX=    24.7815   ZX=     2.6362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31.0231   YY=   -42.8078   ZY=     5.7963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1.9686   YZ=     5.8679   ZZ=   182.3243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-96.8084   -28.5748   182.5102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17  H    Isotropic =    23.2043   Anisotropy =     8.3288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28.6371   YX=     0.8055   ZX=    -0.1470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0.6971   YY=    23.8980   ZY=    -0.1613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-0.2008   YZ=    -0.2211   ZZ=    17.0777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17.0703    23.7857    28.7568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18  H    Isotropic =    19.0064   Anisotropy =    12.5884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22.8379   YX=    -1.5998   ZX=     0.0264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-0.8104   YY=    27.0782   ZY=    -0.1690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-0.1592   YZ=    -0.2797   ZZ=     7.1032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 7.1002    22.5203    27.3987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19  C    Isotropic =   102.5341   Anisotropy =    66.0972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121.9744   YX=   -34.7980   ZX=     0.5609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-26.5367   YY=   108.3992   ZY=    -0.3102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0.0277   YZ=    -0.3269   ZZ=    77.2289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77.2256    83.7779   146.5989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20  H    Isotropic =    23.6626   Anisotropy =     5.0838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24.7330   YX=    -0.1003   ZX=    -0.0408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-0.2409   YY=    27.0343   ZY=    -0.1963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-0.0586   YZ=    -0.2013   ZZ=    19.2204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19.2148    24.7212    27.0517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21  H    Isotropic =    22.5453   Anisotropy =     7.8900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26.3492   YX=    -1.9203   ZX=    -0.0350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-2.4236   YY=    24.5642   ZY=    -0.1668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-0.0343   YZ=    -0.1759   ZZ=    16.7224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16.7179    23.1126    27.8053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22  C    Isotropic =   149.4135   Anisotropy =    31.5351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150.8202   YX=    -4.3667   ZX=   -12.3515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-3.0906   YY=   139.2077   ZY=    -5.2313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-18.5523   YZ=     1.9022   ZZ=   158.2125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134.9361   142.8674   170.4369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23  H    Isotropic =    26.1436   Anisotropy =     6.4993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27.8966   YX=     0.4216   ZX=    -0.0650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2.4197   YY=    29.6838   ZY=    -0.2277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-0.1872   YZ=    -0.2624   ZZ=    20.8503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Eigenvalues:    20.8424    27.1119    30.4764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24  C    Isotropic =   149.7356   Anisotropy =    31.5408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151.8511   YX=    -3.5847   ZX=    12.9826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-1.8064   YY=   139.7616   ZY=     6.8000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18.5538   YZ=    -0.6859   ZZ=   157.5942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135.1603   143.2838   170.7628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25  H    Isotropic =    27.4178   Anisotropy =     8.8744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27.6069   YX=     3.4268   ZX=    -0.8062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2.5008   YY=    31.7847   ZY=     0.4450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-1.6861   YZ=     1.6429   ZZ=    22.8617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22.1999    26.7194    33.3341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26  H    Isotropic =    29.2509   Anisotropy =     7.1992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28.2504   YX=     0.8869   ZX=     0.9230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0.3664   YY=    26.8537   ZY=     1.5457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-0.0796   YZ=     4.6162   ZZ=    32.6485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25.4611    28.2412    34.0504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27  H    Isotropic =    29.0474   Anisotropy =     9.6394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31.9999   YX=    -3.3762   ZX=    -1.7325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-3.2927   YY=    29.2622   ZY=     1.6066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-3.0791   YZ=     3.5459   ZZ=    25.8803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24.4316    27.2371    35.4737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28  H    Isotropic =    27.4282   Anisotropy =     9.5961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27.6100   YX=     3.6098   ZX=     0.6166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2.8814   YY=    32.0212   ZY=    -0.7151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1.1324   YZ=    -2.3991   ZZ=    22.6534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21.9952    26.4638    33.8256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29  H    Isotropic =    29.0928   Anisotropy =     9.5368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32.1642   YX=    -3.3161   ZX=     1.8311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-3.0981   YY=    29.1262   ZY=    -1.5054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2.9727   YZ=    -3.7313   ZZ=    25.9879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24.4542    27.3735    35.4506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30  H    Isotropic =    29.3135   Anisotropy =     7.1706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28.2345   YX=     0.7713   ZX=    -0.7736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0.4186   YY=    26.6797   ZY=    -1.1022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0.0510   YZ=    -4.3697   ZZ=    33.0263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25.5916    28.2550    34.0939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31  C    Isotropic =    53.6561   Anisotropy =   165.1630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-50.1899   YX=    -2.4567   ZX=    -2.2704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-6.8211   YY=    47.5194   ZY=    -3.4965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-2.3329   YZ=    -3.4570   ZZ=   163.6389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-50.4380    47.6416   163.7648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32  C    Isotropic =    48.7761   Anisotropy =   171.8962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-0.0429   YX=   -42.1495   ZX=    -2.9421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-41.7461   YY=   -16.8087   ZY=    -5.6671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-2.8166   YZ=    -5.6474   ZZ=   163.1801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-51.3822    34.3371   163.3736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33  C    Isotropic =    46.7712   Anisotropy =   158.8868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 5.9065   YX=    10.8679   ZX=    -1.2962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5.1761   YY=   -18.1400   ZY=    -4.7991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-1.0965   YZ=    -4.8019   ZZ=   152.5470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-20.6747     8.2925   152.6957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34  C    Isotropic =    10.2838   Anisotropy =   154.6310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-45.0978   YX=     1.6067   ZX=    -1.5809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-8.1091   YY=   -37.2732   ZY=    -4.5520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-2.0747   YZ=    -4.2885   ZZ=   113.2225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Eigenvalues:   -46.3379   -36.1818   113.3712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35  C    Isotropic =    51.8758   Anisotropy =   151.0019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29.9203   YX=   -29.0693   ZX=    -2.3166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-24.9506   YY=   -26.6351   ZY=    -5.7392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-2.1182   YZ=    -5.8156   ZZ=   152.3422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-37.6634    40.7471   152.5438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36  C    Isotropic =    42.8286   Anisotropy =   177.1845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18.7300   YX=    36.0125   ZX=    -0.4213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37.0897   YY=   -51.0138   ZY=    -5.9719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-0.3355   YZ=    -5.9429   ZZ=   160.7697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-66.7843    34.3185   160.9516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37  C    Isotropic =    37.1716   Anisotropy =   176.1744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-32.8031   YX=     5.3695   ZX=    -1.8710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2.6326   YY=   -10.1571   ZY=    -4.6221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-1.8862   YZ=    -4.4580   ZZ=   154.4750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-33.4955    -9.6109   154.6212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38  N    Isotropic =    -3.4700   Anisotropy =   309.4468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-98.1979   YX=    81.1003   ZX=    -0.8762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84.6385   YY=  -114.7798   ZY=    -8.2875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-1.0228   YZ=    -8.6041   ZZ=   202.5677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-189.8527   -23.3853   202.8279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39  H    Isotropic =    22.7592   Anisotropy =     9.6948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29.1808   YX=    -0.5653   ZX=    -0.0821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-0.4537   YY=    22.8708   ZY=     0.1157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-0.0995   YZ=     0.1485   ZZ=    16.2261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16.2229    22.8323    29.2224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40  H    Isotropic =    23.3051   Anisotropy =     6.7097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27.3566   YX=     1.2624   ZX=     0.0812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1.3250   YY=    23.7942   ZY=     0.1286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0.0741   YZ=     0.1322   ZZ=    18.7646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18.7610    23.3761    27.7782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41  C    Isotropic =    56.5285   Anisotropy =   160.5257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-13.7459   YX=   -37.3011   ZX=    -3.0771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-34.5154   YY=    19.9393   ZY=    -4.4265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-2.9394   YZ=    -4.2711   ZZ=   163.3920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-36.6840    42.7238   163.5456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42  C    Isotropic =    21.6419   Anisotropy =   147.6448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-31.4644   YX=   -13.4784   ZX=    -2.1446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-4.5279   YY=   -23.5334   ZY=    -4.1646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-1.7211   YZ=    -4.4807   ZZ=   119.9233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-37.4375   -17.7086   120.0717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43  C    Isotropic =    40.4264   Anisotropy =   147.2183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-11.5590   YX=   -16.4910   ZX=    -2.4305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-22.2452   YY=    -5.5838   ZY=    -4.3205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-2.5392   YZ=    -4.1770   ZZ=   138.4218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-28.2984    11.0056   138.5719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44  H    Isotropic =    22.7238   Anisotropy =     7.0496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25.4971   YX=    -2.3371   ZX=     0.0264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-0.8332   YY=    26.1164   ZY=     0.2285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0.0963   YZ=     0.2217   ZZ=    16.5580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16.5516    24.1964    27.4235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45  C    Isotropic =    49.4208   Anisotropy =   105.6787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55.6905   YX=   -19.3889   ZX=    -1.3096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-18.3246   YY=   -27.1695   ZY=    -4.3232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-1.2970   YZ=    -4.1677   ZZ=   119.7414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Eigenvalues:   -31.3885    59.7777   119.8733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46  N    Isotropic =    19.0443   Anisotropy =   245.2150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-82.3795   YX=    24.7576   ZX=    -2.8219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31.0028   YY=   -42.8223   ZY=    -5.7243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-2.1118   YZ=    -5.8135   ZZ=   182.3346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-96.7850   -28.6032   182.5209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47  H    Isotropic =    23.2050   Anisotropy =     8.3291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28.6384   YX=     0.8038   ZX=     0.1496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0.6957   YY=    23.8973   ZY=     0.1644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0.2050   YZ=     0.2186   ZZ=    17.0793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17.0718    23.7855    28.7577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48  H    Isotropic =    19.0064   Anisotropy =    12.5886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22.8375   YX=    -1.5997   ZX=    -0.0245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-0.8111   YY=    27.0781   ZY=     0.1715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0.1706   YZ=     0.2804   ZZ=     7.1036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 7.1005    22.5199    27.3988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49  C    Isotropic =   102.5243   Anisotropy =    66.1098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121.9683   YX=   -34.8037   ZX=    -0.5183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-26.5419   YY=   108.3928   ZY=     0.2900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0.0063   YZ=     0.2926   ZZ=    77.2119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77.2091    83.7663   146.5975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50  H    Isotropic =    23.6622   Anisotropy =     5.0841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24.7319   YX=    -0.1003   ZX=     0.0399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-0.2413   YY=    27.0338   ZY=     0.2022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0.0513   YZ=     0.2076   ZZ=    19.2208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19.2150    24.7199    27.0516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51  H    Isotropic =    22.5454   Anisotropy =     7.8915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26.3491   YX=    -1.9222   ZX=     0.0309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-2.4250   YY=    24.5630   ZY=     0.1717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0.0290   YZ=     0.1840   ZZ=    16.7242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16.7195    23.1104    27.8064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52  C    Isotropic =   149.4270   Anisotropy =    31.5444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150.8033   YX=    -4.3647   ZX=    12.3497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-3.0965   YY=   139.2195   ZY=     5.2449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18.5512   YZ=    -1.9009   ZZ=   158.2581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134.9392   142.8851   170.4566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53  H    Isotropic =    26.1430   Anisotropy =     6.4987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27.8962   YX=     0.4217   ZX=     0.0668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2.4195   YY=    29.6827   ZY=     0.2292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0.1923   YZ=     0.2574   ZZ=    20.8501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20.8422    27.1113    30.4754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54  C    Isotropic =   149.7310   Anisotropy =    31.5327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151.8758   YX=    -3.5886   ZX=   -12.9849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-1.8058   YY=   139.7559   ZY=    -6.7801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-18.5512   YZ=     0.6941   ZZ=   157.5613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135.1658   143.2743   170.7528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55  H    Isotropic =    27.4197   Anisotropy =     8.8730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27.6028   YX=     3.4258   ZX=     0.8041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2.5017   YY=    31.7872   ZY=    -0.4433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1.6880   YZ=    -1.6419   ZZ=    22.8692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22.2065    26.7176    33.3350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56  H    Isotropic =    29.2547   Anisotropy =     7.1987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28.2543   YX=     0.8872   ZX=    -0.9281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0.3646   YY=    26.8552   ZY=    -1.5409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0.0757   YZ=    -4.6133   ZZ=    32.6548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Eigenvalues:    25.4667    28.2436    34.0539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57  H    Isotropic =    29.0484   Anisotropy =     9.6400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31.9940   YX=    -3.3771   ZX=     1.7364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-3.2922   YY=    29.2623   ZY=    -1.6089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3.0834   YZ=    -3.5515   ZZ=    25.8890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24.4350    27.2352    35.4751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58  H    Isotropic =    27.4272   Anisotropy =     9.5960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27.6152   YX=     3.6110   ZX=    -0.6193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2.8797   YY=    32.0189   ZY=     0.7161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-1.1323   YZ=     2.3996   ZZ=    22.6476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21.9895    26.4676    33.8246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59  H    Isotropic =    29.0929   Anisotropy =     9.5371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32.1702   YX=    -3.3168   ZX=    -1.8266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-3.1001   YY=    29.1283   ZY=     1.5031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-2.9675   YZ=     3.7251   ZZ=    25.9802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24.4527    27.3751    35.4509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60  H    Isotropic =    29.3112   Anisotropy =     7.1710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28.2327   YX=     0.7711   ZX=     0.7689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0.4203   YY=    26.6795   ZY=     1.1076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-0.0543   YZ=     4.3731   ZZ=    33.0214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25.5874    28.2543    34.0919</w:t>
      </w:r>
    </w:p>
    <w:p w:rsidR="00E55CE7" w:rsidRDefault="00D80C1A">
      <w:pPr>
        <w:pStyle w:val="Heading2"/>
      </w:pPr>
      <w:bookmarkStart w:id="41" w:name="_Toc430874507"/>
      <w:r>
        <w:rPr>
          <w:rFonts w:eastAsia="Arial Unicode MS" w:hAnsi="Arial Unicode MS" w:cs="Arial Unicode MS"/>
          <w:lang w:val="fr-FR"/>
        </w:rPr>
        <w:t>Norharman</w:t>
      </w:r>
      <w:r w:rsidR="00D8553E">
        <w:rPr>
          <w:rFonts w:eastAsia="Arial Unicode MS" w:hAnsi="Arial Unicode MS" w:cs="Arial Unicode MS"/>
          <w:lang w:val="fr-FR"/>
        </w:rPr>
        <w:t xml:space="preserve"> dimer_iso 1 (IEFPCM solvent = tetrahydrofuran) </w:t>
      </w:r>
      <w:r w:rsidR="00D8553E">
        <w:rPr>
          <w:rFonts w:ascii="Arial Unicode MS" w:eastAsia="Arial Unicode MS" w:cs="Arial Unicode MS"/>
        </w:rPr>
        <w:t>–</w:t>
      </w:r>
      <w:r w:rsidR="00D8553E">
        <w:rPr>
          <w:rFonts w:ascii="Arial Unicode MS" w:eastAsia="Arial Unicode MS" w:cs="Arial Unicode MS"/>
        </w:rPr>
        <w:t xml:space="preserve"> </w:t>
      </w:r>
      <w:r w:rsidR="00D8553E">
        <w:rPr>
          <w:rFonts w:eastAsia="Arial Unicode MS" w:hAnsi="Arial Unicode MS" w:cs="Arial Unicode MS"/>
        </w:rPr>
        <w:t>PBE0/IGLO-III level</w:t>
      </w:r>
      <w:bookmarkEnd w:id="41"/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60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-6.44428        0.64154       -0.01374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-5.80323       -0.59639        0.01376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-4.38756       -0.63230       -0.00074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-3.60730        0.59430       -0.04314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-4.29094        1.84082       -0.07154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-5.68541        1.84767       -0.05634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-3.41409       -1.67675        0.01756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-2.24905        0.37524       -0.05074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-3.72306        2.78308       -0.10594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-6.22025        2.81273       -0.07834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-3.43051       -3.08191        0.05656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-2.12466       -0.97929       -0.01534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-0.94263       -1.73840       -0.00834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-4.36960       -3.65757        0.08286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-2.22138       -3.76906        0.06186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-1.01727       -3.09863        0.02956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-2.15792       -4.86573        0.09146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0.07118       -1.29281       -0.03244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0.25233       -3.89768        0.03416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-7.54543        0.69461       -0.00304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-6.38998       -1.53022        0.04606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1.03361       -3.67623       -1.26864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-0.08704       -4.95398        0.06976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1.07304       -3.60178        1.29736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1.42010       -2.63609       -1.33134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0.39597       -3.88357       -2.15534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1.90391       -4.36737       -1.30064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1.46058       -2.55991        1.28776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1.94457       -4.29059        1.34266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>H          0.46282       -3.75716        2.21356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6.44422       -0.64182       -0.01534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5.80316        0.59621        0.01406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4.38750        0.63213        0.00026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3.60713       -0.59437       -0.04274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4.29067       -1.84090       -0.07254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5.68524       -1.84775       -0.05854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3.41411        1.67667        0.01916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2.24897       -0.37521       -0.04994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3.72279       -2.78316       -0.10744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6.22008       -2.81291       -0.08214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3.43054        3.08184        0.05826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2.12469        0.97932       -0.01404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0.94266        1.73843       -0.00744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4.36973        3.65750        0.08496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2.22140        3.76909        0.06316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1.01739        3.09866        0.03026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2.15815        4.86567        0.09256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-0.07116        1.29284       -0.03204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-0.25221        3.89781        0.03346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7.54536       -0.69488       -0.00574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6.38991        1.52994        0.04706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-1.03237        3.67599       -1.26994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0.08727        4.95412        0.06886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-1.07394        3.60258        1.29616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-1.41897        2.63585       -1.33244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-0.39401        3.88276       -2.15614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-1.90258        4.36724       -1.30294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-1.46148        2.56071        1.28676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-1.94547        4.29139        1.34026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-0.46443        3.75844        2.21276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SCF GIAO Magnetic shielding tensor (ppm):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1  C    Isotropic =    57.0928   Anisotropy =   169.9585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-49.8780   YX=    -3.8389   ZX=     2.5712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-8.5716   YY=    50.8850   ZY=     3.4855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2.6305   YZ=     3.4426   ZZ=   170.2714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-50.2945    51.1744   170.3985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2  C    Isotropic =    50.1201   Anisotropy =   179.5947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-2.3465   YX=   -44.9735   ZX=     3.1613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-44.0529   YY=   -16.9484   ZY=     5.7036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3.0819   YZ=     5.7485   ZZ=   169.6553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-54.9370    35.4475   169.8499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3  C    Isotropic =    51.2847   Anisotropy =   162.7560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 9.3551   YX=    12.0663   ZX=     1.3526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7.1241   YY=   -15.1415   ZY=     4.7838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1.2339   YZ=     4.8236   ZZ=   159.6406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-18.5478    12.6133   159.7887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4  C    Isotropic =    12.1606   Anisotropy =   164.4825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-46.2525   YX=     3.1296   ZX=     1.6940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-7.6796   YY=   -38.9288   ZY=     4.7166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2.2204   YZ=     4.4723   ZZ=   121.6629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-46.9608   -38.3731   121.8155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5  C    Isotropic =    54.9838   Anisotropy =   156.7577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33.6831   YX=   -29.1474   ZX=     2.4226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XY=   -25.1872   YY=   -28.0204   ZY=     5.8444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2.1723   YZ=     5.8675   ZZ=   159.2888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-38.4770    43.9396   159.4889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6  C    Isotropic =    44.4436   Anisotropy =   184.8795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20.2684   YX=    36.7145   ZX=     0.6276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37.8048   YY=   -54.4557   ZY=     5.9957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0.5125   YZ=     5.9621   ZZ=   167.5182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-69.9779    35.6121   167.6966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7  C    Isotropic =    38.9921   Anisotropy =   183.8960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-33.5779   YX=     6.9637   ZX=     1.9091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3.1041   YY=   -10.8835   ZY=     4.7953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1.9763   YZ=     4.6554   ZZ=   161.4378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-34.6487    -9.9643   161.5894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8  N    Isotropic =     3.7083   Anisotropy =   314.2304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-91.6930   YX=    80.3434   ZX=     0.9961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82.7776   YY=  -110.1256   ZY=     8.3021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1.1171   YZ=     8.4250   ZZ=   212.9436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-183.0662   -19.0040   213.1952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 9  H    Isotropic =    22.6483   Anisotropy =    10.0997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29.3502   YX=    -0.4739   ZX=     0.0727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-0.4198   YY=    22.8718   ZY=    -0.1246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0.0904   YZ=    -0.1597   ZZ=    15.7231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15.7199    22.8437    29.3815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10  H    Isotropic =    23.1392   Anisotropy =     6.9290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27.3716   YX=     1.1823   ZX=    -0.0857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1.3119   YY=    23.7223   ZY=    -0.1371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-0.0824   YZ=    -0.1376   ZZ=    18.3238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18.3200    23.3391    27.7586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11  C    Isotropic =    58.9381   Anisotropy =   166.4378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-13.2715   YX=   -39.2685   ZX=     3.1415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-36.5304   YY=    20.3490   ZY=     4.5878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3.0309   YZ=     4.5056   ZZ=   169.7369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-38.0451    44.9628   169.8967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12  C    Isotropic =    24.3844   Anisotropy =   155.7341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-31.1039   YX=   -13.2984   ZX=     2.1847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-3.5544   YY=   -23.8000   ZY=     4.3405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1.7515   YZ=     4.6002   ZZ=   128.0570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-36.7378   -18.3162   128.2071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13  C    Isotropic =    40.7080   Anisotropy =   155.2674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-14.4170   YX=   -17.8909   ZX=     2.4865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-23.5121   YY=    -7.5238   ZY=     4.5559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2.5765   YZ=     4.3673   ZZ=   144.0647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-32.0885     9.9929   144.2196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14  H    Isotropic =    22.5234   Anisotropy =     7.2451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25.5008   YX=    -2.3264   ZX=    -0.0310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-0.7783   YY=    26.0498   ZY=    -0.2375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-0.1018   YZ=    -0.2366   ZZ=    16.0196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16.0128    24.2039    27.3535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15  C    Isotropic =    50.4772   Anisotropy =   114.9052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55.1316   YX=   -21.1488   ZX=     1.4290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-20.0817   YY=   -30.6385   ZY=     4.6339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1.4218   YZ=     4.5036   ZZ=   126.9384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-35.4764    59.8272   127.0806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16  N    Isotropic =    20.5317   Anisotropy =   260.3619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-88.7557   YX=    28.9000   ZX=     2.7434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XY=    35.5225   YY=   -43.5597   ZY=     6.0754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2.0728   YZ=     6.1805   ZZ=   193.9107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-105.5070   -27.0042   194.1063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17  H    Isotropic =    23.0056   Anisotropy =     8.5940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28.6016   YX=     0.8400   ZX=    -0.1524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0.7444   YY=    23.8935   ZY=    -0.1754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-0.2045   YZ=    -0.2321   ZZ=    16.5216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16.5139    23.7679    28.7349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18  H    Isotropic =    18.9019   Anisotropy =    13.0244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22.8318   YX=    -1.6550   ZX=     0.0236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-0.8712   YY=    27.2469   ZY=    -0.1805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-0.1659   YZ=    -0.2940   ZZ=     6.6270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 6.6238    22.4970    27.5848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19  C    Isotropic =   110.3701   Anisotropy =    65.2696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129.5768   YX=   -34.4695   ZX=     0.5510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-26.1680   YY=   116.0585   ZY=    -0.3015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0.0360   YZ=    -0.3048   ZZ=    85.4752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85.4722    91.7550   153.8832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20  H    Isotropic =    23.5664   Anisotropy =     5.2001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24.9214   YX=    -0.1355   ZX=    -0.0461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-0.3521   YY=    27.0001   ZY=    -0.2058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-0.0588   YZ=    -0.2116   ZZ=    18.7779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18.7720    24.8941    27.0332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21  H    Isotropic =    22.3612   Anisotropy =     8.1234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26.2612   YX=    -1.9723   ZX=    -0.0374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-2.4340   YY=    24.5730   ZY=    -0.1799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-0.0401   YZ=    -0.1877   ZZ=    16.2495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16.2446    23.0622    27.7768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22  C    Isotropic =   155.1991   Anisotropy =    30.1770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156.7256   YX=    -4.6433   ZX=   -11.7449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-3.2290   YY=   145.0570   ZY=    -5.0856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-17.3951   YZ=     2.0587   ZZ=   163.8148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141.1114   149.1689   175.3171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23  H    Isotropic =    26.1592   Anisotropy =     7.1173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27.8023   YX=     0.5108   ZX=    -0.0706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2.5535   YY=    30.1364   ZY=    -0.2489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-0.1946   YZ=    -0.2881   ZZ=    20.5388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20.5301    27.0434    30.9040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24  C    Isotropic =   155.5261   Anisotropy =    30.1749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157.7228   YX=    -3.8966   ZX=    12.3797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-2.0058   YY=   145.6001   ZY=     6.6336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17.4104   YZ=    -0.8573   ZZ=   163.2556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141.3504   149.5853   175.6428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25  H    Isotropic =    27.4439   Anisotropy =     9.4159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27.5872   YX=     3.5830   ZX=    -0.8499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2.7230   YY=    32.0884   ZY=     0.3724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-1.7717   YZ=     1.6938   ZZ=    22.6560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21.9746    26.6360    33.7211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26  H    Isotropic =    29.2363   Anisotropy =     7.6933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28.2144   YX=     0.9485   ZX=     1.2038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0.4107   YY=    26.6397   ZY=     1.6478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0.0927   YZ=     4.8519   ZZ=    32.8548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25.2040    28.1398    34.3652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27  H    Isotropic =    29.0175   Anisotropy =    10.2509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32.1786   YX=    -3.6813   ZX=    -1.8189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XY=    -3.5817   YY=    29.2838   ZY=     1.6785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-3.0831   YZ=     3.6093   ZZ=    25.5901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24.1638    27.0372    35.8514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28  H    Isotropic =    27.4531   Anisotropy =    10.1654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27.5977   YX=     3.7768   ZX=     0.6480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3.1139   YY=    32.3364   ZY=    -0.6729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1.1939   YZ=    -2.4866   ZZ=    22.4253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21.7533    26.3760    34.2301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29  H    Isotropic =    29.0650   Anisotropy =    10.1465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32.3484   YX=    -3.6159   ZX=     1.9217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-3.3862   YY=    29.1430   ZY=    -1.5791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2.9761   YZ=    -3.8086   ZZ=    25.7035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24.1869    27.1788    35.8293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30  H    Isotropic =    29.3018   Anisotropy =     7.6635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28.1880   YX=     0.8142   ZX=    -1.0521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0.4535   YY=    26.4546   ZY=    -1.1771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-0.1139   YZ=    -4.5789   ZZ=    33.2628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25.3449    28.1497    34.4108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31  C    Isotropic =    57.0886   Anisotropy =   169.9646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-49.8965   YX=    -3.8332   ZX=    -2.3770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-8.5723   YY=    50.8941   ZY=    -3.6085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-2.4511   YZ=    -3.5599   ZZ=   170.2682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-50.3082    51.1756   170.3983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32  C    Isotropic =    50.1039   Anisotropy =   179.6215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-2.3713   YX=   -44.9816   ZX=    -3.1163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-44.0537   YY=   -16.9670   ZY=    -5.8859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-2.9693   YZ=    -5.8640   ZZ=   169.6502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-54.9661    35.4263   169.8516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33  C    Isotropic =    51.2814   Anisotropy =   162.7427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 9.3760   YX=    12.0645   ZX=    -1.2999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7.1175   YY=   -15.1567   ZY=    -4.8948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-1.1027   YZ=    -4.9047   ZZ=   159.6248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-18.5623    12.6299   159.7765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34  C    Isotropic =    12.1766   Anisotropy =   164.4835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-46.2394   YX=     3.1151   ZX=    -1.6349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-7.6950   YY=   -38.9038   ZY=    -4.8415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-2.1893   YZ=    -4.6136   ZZ=   121.6730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-46.9547   -38.3478   121.8323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35  C    Isotropic =    54.9857   Anisotropy =   156.7481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33.6778   YX=   -29.1556   ZX=    -2.3520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-25.1855   YY=   -27.9953   ZY=    -5.9923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-2.1420   YZ=    -6.0805   ZZ=   159.2746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-38.4676    43.9403   159.4844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36  C    Isotropic =    44.4340   Anisotropy =   184.8782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20.2546   YX=    36.7121   ZX=    -0.4532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37.8012   YY=   -54.4477   ZY=    -6.2678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-0.3589   YZ=    -6.2370   ZZ=   167.4951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-69.9855    35.6014   167.6861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37  C    Isotropic =    38.9948   Anisotropy =   183.9029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-33.5801   YX=     6.9725   ZX=    -1.9106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3.1092   YY=   -10.8798   ZY=    -4.8306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-1.9532   YZ=    -4.6560   ZZ=   161.4443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-34.6534    -9.9590   161.5968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38  N    Isotropic =     3.7348   Anisotropy =   314.2083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-91.6598   YX=    80.3385   ZX=    -0.9416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XY=    82.7642   YY=  -110.0773   ZY=    -8.4623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-1.1642   YZ=    -8.7445   ZZ=   212.9415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-183.0207   -18.9819   213.2070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39  H    Isotropic =    22.6478   Anisotropy =    10.1014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29.3507   YX=    -0.4737   ZX=    -0.0749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-0.4188   YY=    22.8707   ZY=     0.1305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-0.0959   YZ=     0.1661   ZZ=    15.7218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15.7183    22.8430    29.3820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40  H    Isotropic =    23.1376   Anisotropy =     6.9285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27.3702   YX=     1.1812   ZX=     0.0830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1.3108   YY=    23.7217   ZY=     0.1390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0.0754   YZ=     0.1456   ZZ=    18.3209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18.3169    23.3393    27.7566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41  C    Isotropic =    58.9247   Anisotropy =   166.4428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-13.2892   YX=   -39.2629   ZX=    -3.2004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-36.5190   YY=    20.3368   ZY=    -4.6120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-3.0592   YZ=    -4.4587   ZZ=   169.7265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-38.0548    44.9423   169.8866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42  C    Isotropic =    24.3793   Anisotropy =   155.7373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-31.1060   YX=   -13.2988   ZX=    -2.2256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-3.5498   YY=   -23.8054   ZY=    -4.3786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-1.8037   YZ=    -4.6932   ZZ=   128.0492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-36.7428   -18.3235   128.2041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43  C    Isotropic =    40.7123   Anisotropy =   155.2573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-14.4072   YX=   -17.9035   ZX=    -2.5628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-23.5220   YY=    -7.5157   ZY=    -4.5449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-2.6735   YZ=    -4.3841   ZZ=   144.0599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-32.0943    10.0141   144.2172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44  H    Isotropic =    22.5221   Anisotropy =     7.2442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25.4997   YX=    -2.3255   ZX=     0.0305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-0.7779   YY=    26.0485   ZY=     0.2409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0.1053   YZ=     0.2373   ZZ=    16.0182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16.0113    24.2035    27.3516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45  C    Isotropic =    50.4858   Anisotropy =   114.9215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55.1400   YX=   -21.1568   ZX=    -1.4537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-20.0967   YY=   -30.6403   ZY=    -4.6397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-1.4367   YZ=    -4.4875   ZZ=   126.9578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-35.4825    59.8398   127.1002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46  N    Isotropic =    20.5328   Anisotropy =   260.3773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-88.7460   YX=    28.8747   ZX=    -2.9434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35.5010   YY=   -43.5773   ZY=    -5.9963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-2.2256   YZ=    -6.1194   ZZ=   193.9216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-105.4831   -27.0362   194.1176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47  H    Isotropic =    23.0063   Anisotropy =     8.5943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28.6030   YX=     0.8382   ZX=     0.1553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0.7430   YY=    23.8927   ZY=     0.1785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0.2090   YZ=     0.2298   ZZ=    16.5232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16.5154    23.7677    28.7358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48  H    Isotropic =    18.9019   Anisotropy =    13.0245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22.8314   YX=    -1.6548   ZX=    -0.0215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-0.8720   YY=    27.2468   ZY=     0.1830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0.1774   YZ=     0.2951   ZZ=     6.6274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 6.6241    22.4966    27.5849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49  C    Isotropic =   110.3604   Anisotropy =    65.2821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129.5707   YX=   -34.4752   ZX=    -0.5088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XY=   -26.1734   YY=   116.0520   ZY=     0.2819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-0.0014   YZ=     0.2714   ZZ=    85.4586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85.4561    91.7434   153.8818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50  H    Isotropic =    23.5660   Anisotropy =     5.2006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24.9202   YX=    -0.1354   ZX=     0.0446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-0.3525   YY=    26.9996   ZY=     0.2122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0.0510   YZ=     0.2183   ZZ=    18.7783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18.7722    24.8928    27.0331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51  H    Isotropic =    22.3613   Anisotropy =     8.1251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26.2610   YX=    -1.9742   ZX=     0.0330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-2.4355   YY=    24.5717   ZY=     0.1853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0.0348   YZ=     0.1967   ZZ=    16.2512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16.2461    23.0598    27.7780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52  C    Isotropic =   155.2122   Anisotropy =    30.1857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156.7099   YX=    -4.6408   ZX=    11.7431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-3.2347   YY=   145.0683   ZY=     5.0988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17.3942   YZ=    -2.0569   ZZ=   163.8582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141.1144   149.1861   175.3360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53  H    Isotropic =    26.1586   Anisotropy =     7.1166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27.8019   YX=     0.5109   ZX=     0.0724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2.5533   YY=    30.1353   ZY=     0.2502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0.1999   YZ=     0.2827   ZZ=    20.5386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20.5300    27.0428    30.9030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54  C    Isotropic =   155.5216   Anisotropy =    30.1671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157.7464   YX=    -3.9009   ZX=   -12.3817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-2.0053   YY=   145.5946   ZY=    -6.6145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-17.4078   YZ=     0.8653   ZZ=   163.2238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141.3554   149.5764   175.6330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55  H    Isotropic =    27.4457   Anisotropy =     9.4145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27.5829   YX=     3.5821   ZX=     0.8479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2.7238   YY=    32.0909   ZY=    -0.3706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1.7736   YZ=    -1.6925   ZZ=    22.6635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21.9812    26.6340    33.7221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56  H    Isotropic =    29.2402   Anisotropy =     7.6925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28.2187   YX=     0.9487   ZX=    -1.2093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0.4089   YY=    26.6411   ZY=    -1.6427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-0.0966   YZ=    -4.8486   ZZ=    32.8610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25.2096    28.1425    34.3686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57  H    Isotropic =    29.0184   Anisotropy =    10.2514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32.1725   YX=    -3.6821   ZX=     1.8232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-3.5812   YY=    29.2838   ZY=    -1.6812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3.0877   YZ=    -3.6152   ZZ=    25.5989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24.1672    27.0353    35.8527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58  H    Isotropic =    27.4522   Anisotropy =    10.1652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27.6032   YX=     3.7779   ZX=    -0.6507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3.1122   YY=    32.3340   ZY=     0.6740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-1.1937   YZ=     2.4873   ZZ=    22.4196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21.7477    26.3800    34.2290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59  H    Isotropic =    29.0651   Anisotropy =    10.1470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32.3547   YX=    -3.6169   ZX=    -1.9168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-3.3884   YY=    29.1452   ZY=     1.5764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-2.9705   YZ=     3.8019   ZZ=    25.6955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24.1854    27.1802    35.8297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  60  H    Isotropic =    29.2994   Anisotropy =     7.6641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28.1858   YX=     0.8141   ZX=     1.0470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XY=     0.4551   YY=    26.4544   ZY=     1.1828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0.1105   YZ=     4.5827   ZZ=    33.2582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25.3407    28.1488    34.4088</w:t>
      </w:r>
    </w:p>
    <w:p w:rsidR="00E55CE7" w:rsidRDefault="00D80C1A">
      <w:pPr>
        <w:pStyle w:val="Heading2"/>
      </w:pPr>
      <w:bookmarkStart w:id="42" w:name="_Toc430874508"/>
      <w:r>
        <w:rPr>
          <w:rFonts w:eastAsia="Arial Unicode MS" w:hAnsi="Arial Unicode MS" w:cs="Arial Unicode MS"/>
        </w:rPr>
        <w:t>Norharman</w:t>
      </w:r>
      <w:r w:rsidR="00D8553E">
        <w:rPr>
          <w:rFonts w:eastAsia="Arial Unicode MS" w:hAnsi="Arial Unicode MS" w:cs="Arial Unicode MS"/>
        </w:rPr>
        <w:t xml:space="preserve"> dimer_iso 2 (gas-phase) - BP86/IGLO-III level</w:t>
      </w:r>
      <w:bookmarkEnd w:id="42"/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60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-6.41695        0.64808       -0.01475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-5.75782       -0.58069        0.02255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-4.34174       -0.59788       -0.00495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-3.58261        0.64233       -0.07045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-4.28373        1.87868       -0.10865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-5.67781        1.86585       -0.08045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-3.34947       -1.62577        0.01725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-2.22412        0.44700       -0.08825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-3.72719        2.82850       -0.16225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-6.22802        2.82203       -0.11035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-3.33217       -3.03216        0.07445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-2.07552       -0.90420       -0.03725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-0.87869       -1.63850       -0.03285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-4.25845       -3.62745        0.11725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-2.10896       -3.69577        0.07765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-0.92061       -2.99785        0.02465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-2.02752       -4.78979        0.12145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0.13415       -1.19079       -0.07285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0.38140       -3.74034        0.03175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-7.51858        0.68441        0.00575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-6.33188       -1.52170        0.07235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0.56983       -4.50871        1.34705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1.14827       -2.93914       -0.01865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0.51907       -4.62416       -1.21555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-0.15569       -5.34505        1.45475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0.45979       -3.83214        2.22145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1.59235       -4.94368        1.37775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-0.20706       -5.46693       -1.21785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1.54086       -5.06067       -1.24805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0.37115       -4.02961       -2.14245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6.41678       -0.64827       -0.01525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5.75775        0.58050        0.02275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4.34167        0.59780       -0.00445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3.58253       -0.64241       -0.07005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4.28355       -1.87867       -0.10885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5.67764       -1.86604       -0.08115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3.34950        1.62569        0.01805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2.22394       -0.44700       -0.08745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3.72692       -2.82859       -0.16265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6.22785       -2.82212       -0.11165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3.33220        3.03217        0.07515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2.07554        0.90422       -0.03625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0.87871        1.63862       -0.03175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4.25848        3.62737        0.11775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2.10909        3.69569        0.07825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0.92073        2.99788        0.02555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2.02764        4.78981        0.12175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>H         -0.13423        1.19091       -0.07175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-0.38128        3.74046        0.03205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7.51851       -0.68460        0.00485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6.33181        1.52151        0.07295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-0.56959        4.51054        1.34645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-1.14826        2.93925       -0.01735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-0.51898        4.62277       -1.21635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0.15592        5.34698        1.45295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-0.45941        3.83508        2.22165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-1.59210        4.94541        1.37655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0.20746        5.46527       -1.21985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-1.54058        5.05959       -1.24925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-0.37131        4.02702       -2.14255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SCF GIAO Magnetic shielding tensor (ppm):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1  C    Isotropic =    52.7766   Anisotropy =   164.5801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-50.9342   YX=    -4.5230   ZX=     4.5007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-7.9532   YY=    47.0623   ZY=     4.9853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4.4765   YZ=     4.8947   ZZ=   162.2017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-51.4373    47.2704   162.4967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2  C    Isotropic =    48.8599   Anisotropy =   170.1690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 1.8895   YX=   -42.6041   ZX=     4.9775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-42.2605   YY=   -17.1815   ZY=     8.2226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4.8928   YZ=     8.1761   ZZ=   161.8715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-51.5581    35.8318   162.3058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3  C    Isotropic =    46.5651   Anisotropy =   158.6358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 6.4332   YX=    11.7260   ZX=     2.4936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3.3390   YY=   -18.7279   ZY=     6.9331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2.4654   YZ=     6.8845   ZZ=   151.9901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-21.0192     8.3922   152.3224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4  C    Isotropic =    10.0898   Anisotropy =   155.9796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-45.7512   YX=     1.3035   ZX=     3.0954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-8.2140   YY=   -37.7164   ZY=     6.6270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3.9003   YZ=     6.1476   ZZ=   113.7371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-47.2232   -36.5835   114.0762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5  C    Isotropic =    52.2662   Anisotropy =   146.1631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33.2850   YX=   -29.2196   ZX=     3.7221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-28.6900   YY=   -25.7561   ZY=     8.2822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3.4552   YZ=     8.3599   ZZ=   149.2697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-38.0241    45.1144   149.7083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6  C    Isotropic =    42.3756   Anisotropy =   176.3177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18.1365   YX=    37.0191   ZX=     1.3148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38.7711   YY=   -50.5599   ZY=     8.1943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1.0877   YZ=     8.1565   ZZ=   159.5503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-67.5720    34.7782   159.9208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7  C    Isotropic =    38.2726   Anisotropy =   175.0148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-29.7145   YX=     7.0914   ZX=     3.3456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-0.3324   YY=   -10.0797   ZY=     6.8097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3.7876   YZ=     6.3654   ZZ=   154.6120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-30.3122    -9.8191   154.9492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8  N    Isotropic =    -7.7788   Anisotropy =   315.3302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-103.7130   YX=    76.5093   ZX=     2.8889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89.6440   YY=  -121.5276   ZY=    11.1718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2.7795   YZ=    12.1087   ZZ=   201.9042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-196.2882   -29.4895   202.4413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9  H    Isotropic =    23.2003   Anisotropy =     8.6535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28.8636   YX=    -0.9309   ZX=     0.1106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-0.5582   YY=    23.6626   ZY=    -0.1101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0.1004   YZ=    -0.1579   ZZ=    17.0749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17.0714    23.5603    28.9693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10  H    Isotropic =    23.4279   Anisotropy =     6.5601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27.2969   YX=     1.3392   ZX=    -0.1569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1.4188   YY=    23.9867   ZY=    -0.1932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-0.1542   YZ=    -0.1978   ZZ=    19.0001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18.9911    23.4913    27.8013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11  C    Isotropic =    56.7367   Anisotropy =   160.4926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-11.6732   YX=   -40.0329   ZX=     5.1592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-36.9060   YY=    18.5362   ZY=     6.7728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5.0714   YZ=     6.8196   ZZ=   163.3472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-38.2191    44.6975   163.7318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12  C    Isotropic =    22.5945   Anisotropy =   146.2795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-31.5824   YX=   -13.7915   ZX=     3.8041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-4.4786   YY=   -20.4222   ZY=     5.9173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2.9586   YZ=     6.3361   ZZ=   119.7882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-36.9333   -15.3973   120.1142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13  C    Isotropic =    38.1097   Anisotropy =   125.3378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-4.0106   YX=   -22.9614   ZX=     3.7925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-23.1055   YY=    -3.0135   ZY=     5.8238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3.6577   YZ=     5.4746   ZZ=   121.3530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-26.8461    19.5069   121.6682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14  H    Isotropic =    22.8500   Anisotropy =     7.4573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25.8186   YX=    -2.6161   ZX=    -0.0495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-1.1498   YY=    26.0472   ZY=    -0.3148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-0.1530   YZ=    -0.3095   ZZ=    16.6842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16.6707    24.0577    27.8215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15  C    Isotropic =    57.6963   Anisotropy =   134.1484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50.6885   YX=   -15.5583   ZX=     2.6397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-11.6888   YY=   -24.3631   ZY=     7.4429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2.3624   YZ=     7.5370   ZZ=   146.7633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-27.1104    53.0706   147.1285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16  N    Isotropic =    26.2020   Anisotropy =   233.1189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-73.7723   YX=    26.1915   ZX=     4.0937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36.2653   YY=   -28.8276   ZY=     8.2350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3.2562   YZ=     8.0158   ZZ=   181.2059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-89.7742   -13.2344   181.6146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17  H    Isotropic =    23.5077   Anisotropy =    10.1382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30.2395   YX=     0.9747   ZX=    -0.2674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-0.2182   YY=    23.0979   ZY=    -0.1755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-0.3146   YZ=    -0.3085   ZZ=    17.1857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17.1700    23.0866    30.2665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18  H    Isotropic =    18.3058   Anisotropy =    11.7413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23.8812   YX=     0.2528   ZX=    -0.0444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0.3263   YY=    26.0900   ZY=    -0.2401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-0.3443   YZ=    -0.4291   ZZ=     4.9461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 4.9390    23.8451    26.1333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19  C    Isotropic =   109.6770   Anisotropy =    61.6870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140.1163   YX=   -19.7377   ZX=    -0.1165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-27.5574   YY=    98.4672   ZY=     0.3034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0.1401   YZ=    -0.0341   ZZ=    90.4474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87.7758    90.4535   150.8016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20  H    Isotropic =    23.7522   Anisotropy =     5.2250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24.7022   YX=    -0.1980   ZX=    -0.0722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-0.2906   YY=    27.2015   ZY=    -0.2927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-0.1015   YZ=    -0.2989   ZZ=    19.3529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19.3401    24.6810    27.2356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21  H    Isotropic =    22.7270   Anisotropy =     8.0338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26.5912   YX=    -2.0100   ZX=    -0.0825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-2.5374   YY=    24.6161   ZY=    -0.2330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-0.0829   YZ=    -0.2543   ZZ=    16.9739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16.9634    23.1348    28.0829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22  C    Isotropic =   150.3622   Anisotropy =    35.8982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142.0613   YX=    -4.9514   ZX=     3.3501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-6.3073   YY=   144.4145   ZY=   -14.1859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8.8002   YZ=   -15.1077   ZZ=   164.6108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135.7097   141.0825   174.2943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23  H    Isotropic =    24.1619   Anisotropy =    11.0764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27.3883   YX=     4.0965   ZX=    -0.2597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1.7760   YY=    29.4426   ZY=    -0.2276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-0.4631   YZ=    -0.6423   ZZ=    15.6548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15.6346    25.3049    31.5461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24  C    Isotropic =   150.3690   Anisotropy =    35.9433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141.5518   YX=    -4.4824   ZX=    -2.0984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-6.4654   YY=   147.1468   ZY=    16.2628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-7.2768   YZ=    16.5580   ZZ=   162.4083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135.7169   141.0588   174.3312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25  H    Isotropic =    29.2592   Anisotropy =     7.4577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29.4850   YX=     1.8328   ZX=     0.0274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2.5178   YY=    31.3285   ZY=    -2.2510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0.0655   YZ=    -5.2336   ZZ=    26.9641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24.5372    29.0094    34.2310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26  H    Isotropic =    29.2028   Anisotropy =     5.9225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26.3146   YX=    -0.1142   ZX=     0.5124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0.1007   YY=    28.4335   ZY=     0.8794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2.2555   YZ=    -0.4259   ZZ=    32.8602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26.0329    28.4243    33.1511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27  H    Isotropic =    29.2317   Anisotropy =     9.4645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32.6807   YX=    -2.7592   ZX=     1.9440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-3.2543   YY=    28.5198   ZY=    -1.6245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3.0228   YZ=    -3.4717   ZZ=    26.4948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24.7396    27.4142    35.5414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28  H    Isotropic =    29.2124   Anisotropy =     7.4138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29.4367   YX=     2.0054   ZX=    -0.2651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2.5447   YY=    31.8734   ZY=     1.8492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-0.4802   YZ=     4.5887   ZZ=    26.3271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24.4866    28.9957    34.1549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29  H    Isotropic =    29.1666   Anisotropy =     9.5579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32.4439   YX=    -2.8711   ZX=    -1.8532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-3.5144   YY=    28.8234   ZY=     1.7867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-3.0228   YZ=     3.2360   ZZ=    26.2325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24.6666    27.2946    35.5385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30  H    Isotropic =    29.1240   Anisotropy =     6.1435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26.1751   YX=    -0.1970   ZX=    -0.1677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-0.2525   YY=    28.1739   ZY=    -0.3022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-2.1066   YZ=     0.7431   ZZ=    33.0230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25.9753    28.1770    33.2196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31  C    Isotropic =    52.7691   Anisotropy =   164.5786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-50.9405   YX=    -4.5181   ZX=    -4.4283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-7.9452   YY=    47.0558   ZY=    -5.0285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-4.4174   YZ=    -4.9354   ZZ=   162.1922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-51.4400    47.2592   162.4882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32  C    Isotropic =    48.8615   Anisotropy =   170.1596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 1.8988   YX=   -42.6008   ZX=    -4.9689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-42.2604   YY=   -17.1771   ZY=    -8.2974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-4.8631   YZ=    -8.2223   ZZ=   161.8627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-51.5533    35.8366   162.3013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33  C    Isotropic =    46.5652   Anisotropy =   158.6537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 6.4314   YX=    11.7288   ZX=    -2.4671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3.3350   YY=   -18.7361   ZY=    -6.9672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-2.3945   YZ=    -6.9386   ZZ=   152.0003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-21.0305     8.3918   152.3343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34  C    Isotropic =    10.0895   Anisotropy =   155.9685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-45.7432   YX=     1.2971   ZX=    -3.0454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-8.2042   YY=   -37.7158   ZY=    -6.6695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-3.8658   YZ=    -6.1924   ZZ=   113.7275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-47.2134   -36.5866   114.0685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35  C    Isotropic =    52.2691   Anisotropy =   146.1517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33.2861   YX=   -29.2065   ZX=    -3.6937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-28.6889   YY=   -25.7395   ZY=    -8.3362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-3.4315   YZ=    -8.4243   ZZ=   149.2607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-38.0092    45.1129   149.7036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36  C    Isotropic =    42.3833   Anisotropy =   176.3121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18.1386   YX=    37.0223   ZX=    -1.2483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38.7749   YY=   -50.5373   ZY=    -8.2883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-1.0278   YZ=    -8.2508   ZZ=   159.5486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-67.5624    34.7876   159.9247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37  C    Isotropic =    38.2820   Anisotropy =   175.0010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-29.6972   YX=     7.0974   ZX=    -3.3143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-0.3318   YY=   -10.0710   ZY=    -6.8040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-3.7133   YZ=    -6.3702   ZZ=   154.6143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-30.2948    -9.8085   154.9494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38  N    Isotropic =    -7.7988   Anisotropy =   315.3203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-103.7150   YX=    76.4980   ZX=    -2.8136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89.6349   YY=  -121.5544   ZY=   -11.2498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-2.7385   YZ=   -12.1984   ZZ=   201.8731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-196.2973   -29.5138   202.4148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39  H    Isotropic =    23.1986   Anisotropy =     8.6542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28.8630   YX=    -0.9278   ZX=    -0.1140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-0.5560   YY=    23.6624   ZY=     0.1111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-0.1040   YZ=     0.1602   ZZ=    17.0704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17.0669    23.5608    28.9681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40  H    Isotropic =    23.4286   Anisotropy =     6.5603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27.2970   YX=     1.3405   ZX=     0.1554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1.4201   YY=    23.9871   ZY=     0.1935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0.1514   YZ=     0.2004   ZZ=    19.0017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18.9927    23.4910    27.8022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41  C    Isotropic =    56.7484   Anisotropy =   160.4941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-11.6683   YX=   -40.0325   ZX=    -5.1385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-36.8970   YY=    18.5494   ZY=    -6.7481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-5.0408   YZ=    -6.7654   ZZ=   163.3641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-38.2037    44.7045   163.7445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42  C    Isotropic =    22.5883   Anisotropy =   146.2866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-31.6022   YX=   -13.7866   ZX=    -3.7828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-4.4706   YY=   -20.4182   ZY=    -5.9269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-2.9603   YZ=    -6.3666   ZZ=   119.7854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-36.9419   -15.4058   120.1127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43  C    Isotropic =    38.1068   Anisotropy =   125.3360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-4.0138   YX=   -22.9672   ZX=    -3.7877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-23.1079   YY=    -3.0156   ZY=    -5.8079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-3.6913   YZ=    -5.4562   ZZ=   121.3497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-26.8527    19.5089   121.6641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44  H    Isotropic =    22.8511   Anisotropy =     7.4569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25.8187   YX=    -2.6159   ZX=     0.0485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-1.1492   YY=    26.0493   ZY=     0.3157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0.1521   YZ=     0.3082   ZZ=    16.6852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16.6718    24.0591    27.8223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45  C    Isotropic =    57.7176   Anisotropy =   134.1169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50.7124   YX=   -15.5738   ZX=    -2.6311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-11.6977   YY=   -24.3284   ZY=    -7.3946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-2.3850   YZ=    -7.4547   ZZ=   146.7688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-27.0746    53.0985   147.1289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46  N    Isotropic =    26.2304   Anisotropy =   233.0866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-73.7476   YX=    26.1812   ZX=    -4.0964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36.2491   YY=   -28.7783   ZY=    -8.1803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-3.2441   YZ=    -7.9682   ZZ=   181.2171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-89.7337   -13.1966   181.6214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47  H    Isotropic =    23.5074   Anisotropy =    10.1366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30.2383   YX=     0.9743   ZX=     0.2650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-0.2185   YY=    23.1008   ZY=     0.1778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0.3130   YZ=     0.3100   ZZ=    17.1832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17.1674    23.0896    30.2652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48  H    Isotropic =    18.3055   Anisotropy =    11.7420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23.8806   YX=     0.2535   ZX=     0.0465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0.3267   YY=    26.0899   ZY=     0.2416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0.3536   YZ=     0.4344   ZZ=     4.9460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 4.9386    23.8444    26.1335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49  C    Isotropic =   109.6547   Anisotropy =    61.6999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140.0968   YX=   -19.7425   ZX=     0.1297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-27.5651   YY=    98.4545   ZY=    -0.2846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-0.0960   YZ=     0.0380   ZZ=    90.4128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87.7592    90.4169   150.7880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50  H    Isotropic =    23.7512   Anisotropy =     5.2242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24.7028   YX=    -0.1981   ZX=     0.0713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-0.2899   YY=    27.1998   ZY=     0.2947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0.0997   YZ=     0.3009   ZZ=    19.3509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19.3380    24.6816    27.2340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51  H    Isotropic =    22.7267   Anisotropy =     8.0341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26.5919   YX=    -2.0090   ZX=     0.0797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-2.5374   YY=    24.6153   ZY=     0.2341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0.0826   YZ=     0.2575   ZZ=    16.9729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16.9623    23.1350    28.0828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52  C    Isotropic =   150.3766   Anisotropy =    35.8872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142.0723   YX=    -4.9552   ZX=    -3.3465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-6.3119   YY=   144.4589   ZY=    14.2105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-8.7645   YZ=    15.1155   ZZ=   164.5986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135.7239   141.1046   174.3014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53  H    Isotropic =    24.1619   Anisotropy =    11.0745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27.3876   YX=     4.0960   ZX=     0.2546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1.7755   YY=    29.4420   ZY=     0.2268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0.4620   YZ=     0.6446   ZZ=    15.6562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15.6361    25.3047    31.5449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54  C    Isotropic =   150.3611   Anisotropy =    35.9557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141.5406   YX=    -4.4843   ZX=     2.1041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-6.4688   YY=   147.1084   ZY=   -16.2402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7.3096   YZ=   -16.5518   ZZ=   162.4343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135.7095   141.0422   174.3316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55  H    Isotropic =    29.2590   Anisotropy =     7.4587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29.4863   YX=     1.8336   ZX=    -0.0297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2.5193   YY=    31.3359   ZY=     2.2487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-0.0666   YZ=     5.2266   ZZ=    26.9550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24.5363    29.0093    34.2315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56  H    Isotropic =    29.2034   Anisotropy =     5.9296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26.3148   YX=    -0.1143   ZX=    -0.5114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0.1000   YY=    28.4283   ZY=    -0.8731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-2.2520   YZ=     0.4312   ZZ=    32.8672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26.0343    28.4195    33.1565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57  H    Isotropic =    29.2327   Anisotropy =     9.4641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32.6819   YX=    -2.7618   ZX=    -1.9412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-3.2579   YY=    28.5240   ZY=     1.6259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-3.0154   YZ=     3.4696   ZZ=    26.4923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24.7401    27.4160    35.5421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58  H    Isotropic =    29.2132   Anisotropy =     7.4120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29.4381   YX=     2.0053   ZX=     0.2616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2.5438   YY=    31.8663   ZY=    -1.8533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0.4774   YZ=    -4.5961   ZZ=    26.3353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24.4882    28.9969    34.1546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59  H    Isotropic =    29.1678   Anisotropy =     9.5582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32.4425   YX=    -2.8708   ZX=     1.8554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-3.5134   YY=    28.8222   ZY=    -1.7856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3.0285   YZ=    -3.2380   ZZ=    26.2387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24.6701    27.2934    35.5400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60  H    Isotropic =    29.1235   Anisotropy =     6.1375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26.1740   YX=    -0.1967   ZX=     0.1692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-0.2523   YY=    28.1781   ZY=     0.3101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2.1099   YZ=    -0.7362   ZZ=    33.0184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25.9733    28.1820    33.2151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0C1A">
      <w:pPr>
        <w:pStyle w:val="Heading2"/>
      </w:pPr>
      <w:bookmarkStart w:id="43" w:name="_Toc430874509"/>
      <w:r>
        <w:rPr>
          <w:rFonts w:eastAsia="Arial Unicode MS" w:hAnsi="Arial Unicode MS" w:cs="Arial Unicode MS"/>
        </w:rPr>
        <w:t>Norharman</w:t>
      </w:r>
      <w:r w:rsidR="00D8553E">
        <w:rPr>
          <w:rFonts w:eastAsia="Arial Unicode MS" w:hAnsi="Arial Unicode MS" w:cs="Arial Unicode MS"/>
        </w:rPr>
        <w:t xml:space="preserve"> dimer_iso 2 (gas-phase) </w:t>
      </w:r>
      <w:r w:rsidR="00D8553E">
        <w:rPr>
          <w:rFonts w:ascii="Arial Unicode MS" w:eastAsia="Arial Unicode MS" w:cs="Arial Unicode MS"/>
        </w:rPr>
        <w:t>–</w:t>
      </w:r>
      <w:r w:rsidR="00D8553E">
        <w:rPr>
          <w:rFonts w:ascii="Arial Unicode MS" w:eastAsia="Arial Unicode MS" w:cs="Arial Unicode MS"/>
        </w:rPr>
        <w:t xml:space="preserve"> </w:t>
      </w:r>
      <w:r w:rsidR="00D8553E">
        <w:rPr>
          <w:rFonts w:eastAsia="Arial Unicode MS" w:hAnsi="Arial Unicode MS" w:cs="Arial Unicode MS"/>
        </w:rPr>
        <w:t>PBE0/IGLO-III level</w:t>
      </w:r>
      <w:bookmarkEnd w:id="43"/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gaussjob.log    Energy: -816885.7719053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-6.41695        0.64808       -0.01475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-5.75782       -0.58069        0.02255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-4.34174       -0.59788       -0.00495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-3.58261        0.64233       -0.07045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-4.28373        1.87868       -0.10865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-5.67781        1.86585       -0.08045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-3.34947       -1.62577        0.01725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-2.22412        0.44700       -0.08825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-3.72719        2.82850       -0.16225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>H         -6.22802        2.82203       -0.11035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-3.33217       -3.03216        0.07445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-2.07552       -0.90420       -0.03725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-0.87869       -1.63850       -0.03285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-4.25845       -3.62745        0.11725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-2.10896       -3.69577        0.07765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-0.92061       -2.99785        0.02465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-2.02752       -4.78979        0.12145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0.13415       -1.19079       -0.07285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0.38140       -3.74034        0.03175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-7.51858        0.68441        0.00575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-6.33188       -1.52170        0.07235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0.56983       -4.50871        1.34705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1.14827       -2.93914       -0.01865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0.51907       -4.62416       -1.21555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-0.15569       -5.34505        1.45475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0.45979       -3.83214        2.22145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1.59235       -4.94368        1.37775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-0.20706       -5.46693       -1.21785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1.54086       -5.06067       -1.24805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0.37115       -4.02961       -2.14245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6.41678       -0.64827       -0.01525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5.75775        0.58050        0.02275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4.34167        0.59780       -0.00445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3.58253       -0.64241       -0.07005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4.28355       -1.87867       -0.10885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5.67764       -1.86604       -0.08115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3.34950        1.62569        0.01805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2.22394       -0.44700       -0.08745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3.72692       -2.82859       -0.16265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6.22785       -2.82212       -0.11165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3.33220        3.03217        0.07515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2.07554        0.90422       -0.03625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0.87871        1.63862       -0.03175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4.25848        3.62737        0.11775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2.10909        3.69569        0.07825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0.92073        2.99788        0.02555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2.02764        4.78981        0.12175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-0.13423        1.19091       -0.07175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-0.38128        3.74046        0.03205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7.51851       -0.68460        0.00485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6.33181        1.52151        0.07295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-0.56959        4.51054        1.34645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-1.14826        2.93925       -0.01735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-0.51898        4.62277       -1.21635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0.15592        5.34698        1.45295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-0.45941        3.83508        2.22165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-1.59210        4.94541        1.37655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0.20746        5.46527       -1.21985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-1.54058        5.05959       -1.24925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-0.37131        4.02702       -2.14255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SCF GIAO Magnetic shielding tensor (ppm):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1  C    Isotropic =    56.2626   Anisotropy =   169.3115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-50.5886   YX=    -5.9918   ZX=     4.6893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XY=    -9.8528   YY=    50.5453   ZY=     5.1519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4.7038   YZ=     5.0464   ZZ=   168.8312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-51.3227    50.9736   169.1370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2  C    Isotropic =    50.2799   Anisotropy =   177.6937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-0.1969   YX=   -45.6194   ZX=     5.2722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-44.7312   YY=   -17.2519   ZY=     8.5405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5.1561   YZ=     8.5232   ZZ=   168.2885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-55.1359    37.2332   168.7424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3  C    Isotropic =    50.9944   Anisotropy =   162.6727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 9.6402   YX=    12.8165   ZX=     2.5288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5.2129   YY=   -15.7611   ZY=     7.0671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2.4850   YZ=     7.0347   ZZ=   159.1040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-18.8353    12.3755   159.4429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4  C    Isotropic =    11.8564   Anisotropy =   165.8051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-46.8922   YX=     2.7201   ZX=     3.2274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-7.8195   YY=   -39.5708   ZY=     7.0362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4.0656   YZ=     6.5958   ZZ=   122.0323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-47.8755   -38.9484   122.3932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5  C    Isotropic =    55.3125   Anisotropy =   152.0040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37.0171   YX=   -29.2266   ZX=     3.7874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-29.1509   YY=   -27.2720   ZY=     8.6480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3.5230   YZ=     8.7416   ZZ=   156.1925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-39.0023    48.2914   156.6486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6  C    Isotropic =    44.0613   Anisotropy =   183.8020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19.9158   YX=    37.7806   ZX=     1.3786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39.6503   YY=   -53.9392   ZY=     8.6027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1.1360   YZ=     8.5670   ZZ=   166.2071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-70.7454    36.3332   166.5959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7  C    Isotropic =    40.1858   Anisotropy =   182.8721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-30.3328   YX=     8.4155   ZX=     3.4453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-0.1082   YY=   -10.8575   ZY=     7.1296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3.9197   YZ=     6.6851   ZZ=   161.7477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-31.2077   -10.3355   162.1006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8  N    Isotropic =    -1.1580   Anisotropy =   321.0255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-97.8524   YX=    75.5713   ZX=     3.0077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88.2928   YY=  -117.9296   ZY=    11.4897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3.0042   YZ=    12.3305   ZZ=   212.3080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-190.5550   -25.7780   212.8590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9  H    Isotropic =    23.0663   Anisotropy =     9.0430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29.0101   YX=    -0.8241   ZX=     0.0967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-0.5279   YY=    23.6425   ZY=    -0.1317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0.0962   YZ=    -0.1836   ZZ=    16.5464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16.5424    23.5616    29.0950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10  H    Isotropic =    23.2797   Anisotropy =     6.7729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27.3279   YX=     1.2640   ZX=    -0.1606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1.4079   YY=    23.9251   ZY=    -0.2074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-0.1586   YZ=    -0.2127   ZZ=    18.5860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18.5764    23.4677    27.7949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11  C    Isotropic =    58.9666   Anisotropy =   166.4547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-11.2600   YX=   -42.2293   ZX=     5.3677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-39.2480   YY=    18.6242   ZY=     7.0708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5.2812   YZ=     7.1090   ZZ=   169.5357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-40.0492    47.0126   169.9364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12  C    Isotropic =    25.3152   Anisotropy =   154.4617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-31.5980   YX=   -13.6056   ZX=     3.9610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XY=    -3.3988   YY=   -20.4052   ZY=     6.2157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3.1123   YZ=     6.6423   ZZ=   127.9487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-36.4126   -15.9316   128.2897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13  C    Isotropic =    38.4084   Anisotropy =   133.6483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-6.7856   YX=   -24.3955   ZX=     4.0399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-24.1182   YY=    -5.1613   ZY=     6.1929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3.8329   YZ=     5.8468   ZZ=   127.1722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-30.5560    18.2740   127.5073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14  H    Isotropic =    22.6622   Anisotropy =     7.6811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25.8258   YX=    -2.6309   ZX=    -0.0580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-1.1174   YY=    25.9839   ZY=    -0.3324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-0.1655   YZ=    -0.3306   ZZ=    16.1769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16.1625    24.0412    27.7829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15  C    Isotropic =    58.4454   Anisotropy =   141.4943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51.0284   YX=   -17.4973   ZX=     2.8245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-13.7190   YY=   -28.0795   ZY=     7.8733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2.5676   YZ=     7.9762   ZZ=   152.3874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-31.4215    53.9828   152.7750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16  N    Isotropic =    28.2351   Anisotropy =   247.9097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-79.3146   YX=    29.7988   ZX=     4.2941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40.7453   YY=   -29.0571   ZY=     8.6563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3.4362   YZ=     8.4659   ZZ=   193.0769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-97.4945   -11.3085   193.5082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17  H    Isotropic =    23.3275   Anisotropy =    10.4131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30.2376   YX=     0.9825   ZX=    -0.2799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-0.1435   YY=    23.1138   ZY=    -0.1970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-0.3215   YZ=    -0.3213   ZZ=    16.6310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16.6147    23.0982    30.2695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18  H    Isotropic =    18.2017   Anisotropy =    12.1561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23.7777   YX=     0.2454   ZX=    -0.0443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0.2924   YY=    26.2708   ZY=    -0.2564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-0.3480   YZ=    -0.4501   ZZ=     4.5567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 4.5491    23.7503    26.3058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19  C    Isotropic =   116.7759   Anisotropy =    61.3964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147.2301   YX=   -19.3160   ZX=    -0.1409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-27.1388   YY=   106.2106   ZY=     0.2601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0.1211   YZ=    -0.1085   ZZ=    96.8870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95.7302    96.8907   157.7068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20  H    Isotropic =    23.6718   Anisotropy =     5.3461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24.8971   YX=    -0.2292   ZX=    -0.0821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-0.4030   YY=    27.1825   ZY=    -0.3060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-0.1015   YZ=    -0.3128   ZZ=    18.9359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18.9225    24.8571    27.2359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21  H    Isotropic =    22.5615   Anisotropy =     8.2751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26.5186   YX=    -2.0741   ZX=    -0.0868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-2.5557   YY=    24.6411   ZY=    -0.2517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-0.0926   YZ=    -0.2663   ZZ=    16.5248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16.5137    23.0926    28.0783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22  C    Isotropic =   155.8344   Anisotropy =    34.4369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147.9900   YX=    -5.0320   ZX=     3.0075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-6.5540   YY=   150.0569   ZY=   -13.5788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8.5190   YZ=   -14.4722   ZZ=   169.4563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141.4534   147.2575   178.7924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23  H    Isotropic =    24.2419   Anisotropy =    11.6592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27.6745   YX=     4.3744   ZX=    -0.2785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XY=     2.0038   YY=    29.6392   ZY=    -0.2434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-0.4789   YZ=    -0.6630   ZZ=    15.4119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15.3909    25.3200    32.0147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24  C    Isotropic =   155.8496   Anisotropy =    34.4940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147.5304   YX=    -4.6092   ZX=    -1.7557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-6.7209   YY=   152.6585   ZY=    15.6028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-7.0318   YZ=    15.8829   ZZ=   167.3599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141.4256   147.2776   178.8456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25  H    Isotropic =    29.2311   Anisotropy =     8.0311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29.4631   YX=     2.1399   ZX=    -0.0379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2.7884   YY=    31.4839   ZY=    -2.3541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0.0323   YZ=    -5.3938   ZZ=    26.7463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24.2668    28.8413    34.5852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26  H    Isotropic =    29.1808   Anisotropy =     6.2086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26.1066   YX=    -0.1861   ZX=     0.4683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0.0609   YY=    28.4178   ZY=     1.1583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2.3056   YZ=    -0.3047   ZZ=    33.0181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25.8307    28.3918    33.3199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27  H    Isotropic =    29.2070   Anisotropy =    10.0308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32.9537   YX=    -3.0033   ZX=     2.0207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-3.4738   YY=    28.4339   ZY=    -1.6740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3.0408   YZ=    -3.5464   ZZ=    26.2333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24.4827    27.2441    35.8942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28  H    Isotropic =    29.1836   Anisotropy =     7.9838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29.4159   YX=     2.3145   ZX=    -0.2331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2.8185   YY=    32.0466   ZY=     1.9116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-0.4822   YZ=     4.7039   ZZ=    26.0881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24.2145    28.8301    34.5061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29  H    Isotropic =    29.1441   Anisotropy =    10.1259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32.7213   YX=    -3.1169   ZX=    -1.9256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-3.7343   YY=    28.7444   ZY=     1.8356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-3.0470   YZ=     3.2949   ZZ=    25.9667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24.4107    27.1269    35.8948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30  H    Isotropic =    29.0978   Anisotropy =     6.4253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25.9642   YX=    -0.2788   ZX=    -0.0962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-0.3106   YY=    28.1181   ZY=    -0.5551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-2.1418   YZ=     0.6340   ZZ=    33.2112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25.7608    28.1514    33.3814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31  C    Isotropic =    56.2549   Anisotropy =   169.3118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-50.5962   YX=    -5.9857   ZX=    -4.6153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-9.8436   YY=    50.5381   ZY=    -5.1959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-4.6426   YZ=    -5.0875   ZZ=   168.8227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-51.3262    50.9613   169.1294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32  C    Isotropic =    50.2826   Anisotropy =   177.6832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-0.1855   YX=   -45.6152   ZX=    -5.2633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-44.7306   YY=   -17.2466   ZY=    -8.6179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-5.1250   YZ=    -8.5703   ZZ=   168.2799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-55.1289    37.2386   168.7381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33  C    Isotropic =    50.9930   Anisotropy =   162.6923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 9.6373   YX=    12.8196   ZX=    -2.5014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5.2099   YY=   -15.7720   ZY=    -7.1024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-2.4129   YZ=    -7.0896   ZZ=   159.1139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-18.8494    12.3739   159.4546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34  C    Isotropic =    11.8570   Anisotropy =   165.7947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-46.8838   YX=     2.7129   ZX=    -3.1746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lastRenderedPageBreak/>
        <w:t xml:space="preserve">   XY=    -7.8093   YY=   -39.5691   ZY=    -7.0816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-4.0294   YZ=    -6.6434   ZZ=   122.0239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-47.8650   -38.9508   122.3868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35  C    Isotropic =    55.3158   Anisotropy =   151.9939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37.0179   YX=   -29.2134   ZX=    -3.7579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-29.1508   YY=   -27.2550   ZY=    -8.7052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-3.4986   YZ=    -8.8093   ZZ=   156.1844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-38.9877    48.2900   156.6450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36  C    Isotropic =    44.0692   Anisotropy =   183.7959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19.9175   YX=    37.7845   ZX=    -1.3099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39.6545   YY=   -53.9150   ZY=    -8.7010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-1.0743   YZ=    -8.6654   ZZ=   166.2051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-70.7349    36.3428   166.5998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37  C    Isotropic =    40.1969   Anisotropy =   182.8563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-30.3123   YX=     8.4225   ZX=    -3.4122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-0.1070   YY=   -10.8475   ZY=    -7.1239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-3.8433   YZ=    -6.6912   ZZ=   161.7504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-31.1879   -10.3226   162.1011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38  N    Isotropic =    -1.1808   Anisotropy =   321.0216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-97.8593   YX=    75.5606   ZX=    -2.9318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88.2842   YY=  -117.9609   ZY=   -11.5687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-2.9653   YZ=   -12.4242   ZZ=   212.2779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-190.5696   -25.8063   212.8336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39  H    Isotropic =    23.0646   Anisotropy =     9.0439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29.0095   YX=    -0.8209   ZX=    -0.1003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-0.5257   YY=    23.6422   ZY=     0.1329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-0.1000   YZ=     0.1860   ZZ=    16.5421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16.5379    23.5621    29.0938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40  H    Isotropic =    23.2804   Anisotropy =     6.7733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27.3281   YX=     1.2652   ZX=     0.1589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1.4092   YY=    23.9256   ZY=     0.2079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0.1556   YZ=     0.2155   ZZ=    18.5874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18.5778    23.4675    27.7959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41  C    Isotropic =    58.9778   Anisotropy =   166.4552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-11.2553   YX=   -42.2290   ZX=    -5.3462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-39.2384   YY=    18.6371   ZY=    -7.0448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-5.2473   YZ=    -7.0532   ZZ=   169.5517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-40.0334    47.0189   169.9479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42  C    Isotropic =    25.3091   Anisotropy =   154.4687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-31.6184   YX=   -13.5993   ZX=    -3.9383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-3.3895   YY=   -20.4002   ZY=    -6.2258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-3.1120   YZ=    -6.6736   ZZ=   127.9460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-36.4205   -15.9404   128.2882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43  C    Isotropic =    38.4044   Anisotropy =   133.6490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-6.7917   YX=   -24.4015   ZX=    -4.0346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-24.1209   YY=    -5.1647   ZY=    -6.1758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-3.8692   YZ=    -5.8261   ZZ=   127.1695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-30.5649    18.2743   127.5037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44  H    Isotropic =    22.6634   Anisotropy =     7.6805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25.8259   YX=    -2.6307   ZX=     0.0570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-1.1168   YY=    25.9861   ZY=     0.3332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0.1647   YZ=     0.3291   ZZ=    16.1782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16.1638    24.0427    27.7837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45  C    Isotropic =    58.4703   Anisotropy =   141.4574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51.0568   YX=   -17.5141   ZX=    -2.8155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-13.7283   YY=   -28.0392   ZY=    -7.8217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-2.5879   YZ=    -7.8894   ZZ=   152.3931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-31.3804    54.0160   152.7752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46  N    Isotropic =    28.2664   Anisotropy =   247.8726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-79.2873   YX=    29.7851   ZX=    -4.2994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40.7255   YY=   -29.0015   ZY=    -8.5975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-3.4294   YZ=    -8.4121   ZZ=   193.0881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-97.4476   -11.2679   193.5148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47  H    Isotropic =    23.3275   Anisotropy =    10.4109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30.2363   YX=     0.9820   ZX=     0.2774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-0.1439   YY=    23.1170   ZY=     0.1992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0.3199   YZ=     0.3228   ZZ=    16.6291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16.6128    23.1016    30.2681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48  H    Isotropic =    18.2013   Anisotropy =    12.1567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23.7769   YX=     0.2460   ZX=     0.0463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0.2929   YY=    26.2705   ZY=     0.2577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0.3573   YZ=     0.4553   ZZ=     4.5565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 4.5486    23.7495    26.3058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49  C    Isotropic =   116.7548   Anisotropy =    61.4097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147.2123   YX=   -19.3209   ZX=     0.1536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-27.1463   YY=   106.1983   ZY=    -0.2416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-0.0775   YZ=     0.1107   ZZ=    96.8540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95.7143    96.8556   157.6946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50  H    Isotropic =    23.6707   Anisotropy =     5.3453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24.8976   YX=    -0.2293   ZX=     0.0809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-0.4022   YY=    27.1808   ZY=     0.3083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0.0995   YZ=     0.3149   ZZ=    18.9338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18.9203    24.8576    27.2343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51  H    Isotropic =    22.5613   Anisotropy =     8.2753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26.5194   YX=    -2.0729   ZX=     0.0839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-2.5557   YY=    24.6404   ZY=     0.2530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0.0923   YZ=     0.2699   ZZ=    16.5239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16.5127    23.0930    28.0781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52  C    Isotropic =   155.8481   Anisotropy =    34.4264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148.0006   YX=    -5.0362   ZX=    -3.0034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-6.5587   YY=   150.0992   ZY=    13.6025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-8.4844   YZ=    14.4801   ZZ=   169.4444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141.4660   147.2792   178.7990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53  H    Isotropic =    24.2419   Anisotropy =    11.6574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27.6738   YX=     4.3740   ZX=     0.2730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2.0033   YY=    29.6384   ZY=     0.2423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0.4775   YZ=     0.6652   ZZ=    15.4134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15.3925    25.3197    32.0135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54  C    Isotropic =   155.8419   Anisotropy =    34.5059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147.5192   YX=    -4.6110   ZX=     1.7615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-6.7240   YY=   152.6220   ZY=   -15.5810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7.0637   YZ=   -15.8766   ZZ=   167.3846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141.4184   147.2614   178.8459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55  H    Isotropic =    29.2310   Anisotropy =     8.0322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29.4643   YX=     2.1407   ZX=     0.0351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2.7898   YY=    31.4915   ZY=     2.3515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-0.0337   YZ=     5.3865   ZZ=    26.7370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24.2659    28.8412    34.5857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56  H    Isotropic =    29.1814   Anisotropy =     6.2155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26.1068   YX=    -0.1863   ZX=    -0.4671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0.0601   YY=    28.4119   ZY=    -1.1518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-2.3020   YZ=     0.3104   ZZ=    33.0255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25.8322    28.3870    33.3251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57  H    Isotropic =    29.2080   Anisotropy =    10.0305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32.9551   YX=    -3.0059   ZX=    -2.0176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-3.4774   YY=    28.4381   ZY=     1.6753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-3.0333   YZ=     3.5442   ZZ=    26.2307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24.4830    27.2459    35.8950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58  H    Isotropic =    29.1845   Anisotropy =     7.9820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29.4176   YX=     2.3144   ZX=     0.2292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2.8177   YY=    32.0392   ZY=    -1.9162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0.4791   YZ=    -4.7121   ZZ=    26.0966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24.2162    28.8314    34.5058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59  H    Isotropic =    29.1454   Anisotropy =    10.1262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32.7198   YX=    -3.1166   ZX=     1.9280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-3.7334   YY=    28.7434   ZY=    -1.8346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3.0529   YZ=    -3.2970   ZZ=    25.9729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24.4143    27.1256    35.8962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60  H    Isotropic =    29.0973   Anisotropy =     6.4192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25.9632   YX=    -0.2786   ZX=     0.0979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-0.3104   YY=    28.1228   ZY=     0.5633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2.1453   YZ=    -0.6269   ZZ=    33.2060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25.7588    28.1565    33.3768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0C1A">
      <w:pPr>
        <w:pStyle w:val="Heading2"/>
      </w:pPr>
      <w:bookmarkStart w:id="44" w:name="_Toc430874510"/>
      <w:r>
        <w:rPr>
          <w:rFonts w:eastAsia="Arial Unicode MS" w:hAnsi="Arial Unicode MS" w:cs="Arial Unicode MS"/>
        </w:rPr>
        <w:t>Norharman</w:t>
      </w:r>
      <w:r w:rsidR="00D8553E">
        <w:rPr>
          <w:rFonts w:eastAsia="Arial Unicode MS" w:hAnsi="Arial Unicode MS" w:cs="Arial Unicode MS"/>
        </w:rPr>
        <w:t xml:space="preserve"> dimer_iso 2 (IEFPCM solvent = tetrahydrofuran) - BP86/IGLO-III level</w:t>
      </w:r>
      <w:bookmarkEnd w:id="44"/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60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-6.41695        0.64808       -0.01475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-5.75782       -0.58069        0.02255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-4.34174       -0.59788       -0.00495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-3.58261        0.64233       -0.07045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-4.28373        1.87868       -0.10865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-5.67781        1.86585       -0.08045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-3.34947       -1.62577        0.01725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-2.22412        0.44700       -0.08825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-3.72719        2.82850       -0.16225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-6.22802        2.82203       -0.11035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-3.33217       -3.03216        0.07445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-2.07552       -0.90420       -0.03725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-0.87869       -1.63850       -0.03285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-4.25845       -3.62745        0.11725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-2.10896       -3.69577        0.07765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-0.92061       -2.99785        0.02465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-2.02752       -4.78979        0.12145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0.13415       -1.19079       -0.07285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0.38140       -3.74034        0.03175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-7.51858        0.68441        0.00575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-6.33188       -1.52170        0.07235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0.56983       -4.50871        1.34705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1.14827       -2.93914       -0.01865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0.51907       -4.62416       -1.21555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-0.15569       -5.34505        1.45475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0.45979       -3.83214        2.22145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1.59235       -4.94368        1.37775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-0.20706       -5.46693       -1.21785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1.54086       -5.06067       -1.24805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0.37115       -4.02961       -2.14245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6.41678       -0.64827       -0.01525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5.75775        0.58050        0.02275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4.34167        0.59780       -0.00445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3.58253       -0.64241       -0.07005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4.28355       -1.87867       -0.10885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5.67764       -1.86604       -0.08115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3.34950        1.62569        0.01805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2.22394       -0.44700       -0.08745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3.72692       -2.82859       -0.16265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6.22785       -2.82212       -0.11165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3.33220        3.03217        0.07515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2.07554        0.90422       -0.03625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0.87871        1.63862       -0.03175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4.25848        3.62737        0.11775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2.10909        3.69569        0.07825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0.92073        2.99788        0.02555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2.02764        4.78981        0.12175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-0.13423        1.19091       -0.07175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-0.38128        3.74046        0.03205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7.51851       -0.68460        0.00485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6.33181        1.52151        0.07295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-0.56959        4.51054        1.34645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-1.14826        2.93925       -0.01735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-0.51898        4.62277       -1.21635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0.15592        5.34698        1.45295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-0.45941        3.83508        2.22165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-1.59210        4.94541        1.37655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0.20746        5.46527       -1.21985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-1.54058        5.05959       -1.24925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-0.37131        4.02702       -2.14255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SCF GIAO Magnetic shielding tensor (ppm):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1  C    Isotropic =    53.4332   Anisotropy =   165.1841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-50.2743   YX=    -4.2102   ZX=     4.4936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-7.6797   YY=    47.3143   ZY=     5.0117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4.4721   YZ=     4.9266   ZZ=   163.2598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-50.7418    47.4856   163.5560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2  C    Isotropic =    48.7766   Anisotropy =   171.8052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 0.9778   YX=   -41.7870   ZX=     4.9795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-41.5731   YY=   -17.5255   ZY=     8.2619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4.9000   YZ=     8.2162   ZZ=   162.8774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-51.3912    34.4076   163.3134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3  C    Isotropic =    47.0088   Anisotropy =   158.3934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 6.8182   YX=    11.8826   ZX=     2.4861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4.1521   YY=   -18.0659   ZY=     6.8955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2.4343   YZ=     6.8578   ZZ=   152.2740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-20.6276     9.0495   152.6044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4  C    Isotropic =    10.8721   Anisotropy =   155.1719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-44.8764   YX=     1.1165   ZX=     3.1125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-8.3636   YY=   -36.4838   ZY=     6.5911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3.8953   YZ=     6.2392   ZZ=   113.9766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-46.4169   -35.2868   114.3201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5  C    Isotropic =    52.5217   Anisotropy =   148.3069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31.9356   YX=   -28.8182   ZX=     3.7969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-27.7581   YY=   -25.3231   ZY=     8.3380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3.4087   YZ=     8.3898   ZZ=   150.9524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-37.3814    43.5535   151.3929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6  C    Isotropic =    42.8121   Anisotropy =   177.4696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17.7464   YX=    36.8371   ZX=     1.3596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38.4877   YY=   -50.0615   ZY=     8.2377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1.1374   YZ=     8.2027   ZZ=   160.7513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-67.0477    34.3588   161.1252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7  C    Isotropic =    38.2552   Anisotropy =   174.5256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-29.4282   YX=     7.8942   ZX=     3.3042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1.8085   YY=   -10.0774   ZY=     6.7607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3.6808   YZ=     6.3414   ZZ=   154.2711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-30.5959    -9.2441   154.6056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8  N    Isotropic =    -1.6812   Anisotropy =   307.6036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-95.0843   YX=    74.8459   ZX=     2.9706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85.9071   YY=  -112.8140   ZY=    11.1098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2.7840   YZ=    11.7445   ZZ=   202.8546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-184.9252   -23.5063   203.3878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9  H    Isotropic =    23.0189   Anisotropy =     8.6069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28.6601   YX=    -0.9035   ZX=     0.1072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-0.5008   YY=    23.5934   ZY=    -0.1167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0.0977   YZ=    -0.1639   ZZ=    16.8031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16.7996    23.5003    28.7568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10  H    Isotropic =    23.3153   Anisotropy =     6.4892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27.1533   YX=     1.2961   ZX=    -0.1577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1.3752   YY=    23.9420   ZY=    -0.1964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-0.1540   YZ=    -0.1999   ZZ=    18.8505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18.8415    23.4630    27.6414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11  C    Isotropic =    55.7935   Anisotropy =   163.7760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-12.8766   YX=   -39.2595   ZX=     5.1738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-35.2190   YY=    15.6696   ZY=     6.9046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5.0428   YZ=     6.9704   ZZ=   164.5874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-38.8103    41.2132   164.9775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12  C    Isotropic =    22.4954   Anisotropy =   146.3489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-30.2775   YX=   -12.5422   ZX=     3.7237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-3.4102   YY=   -21.9682   ZY=     5.9818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3.0188   YZ=     6.3672   ZZ=   119.7319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-35.3560   -17.2191   120.0614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13  C    Isotropic =    38.0269   Anisotropy =   125.3529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-5.2175   YX=   -22.9314   ZX=     3.8166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-23.8260   YY=    -1.9835   ZY=     5.8090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3.6769   YZ=     5.4169   ZZ=   121.2816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-27.3255    19.8106   121.5955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14  H    Isotropic =    22.6344   Anisotropy =     7.3993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25.5685   YX=    -2.5187   ZX=    -0.0543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-1.1000   YY=    25.9248   ZY=    -0.3225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-0.1559   YZ=    -0.3178   ZZ=    16.4098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16.3959    23.9400    27.5672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15  C    Isotropic =    53.7257   Anisotropy =   141.1032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42.8487   YX=   -16.2643   ZX=     2.8355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-12.1037   YY=   -29.0870   ZY=     7.6799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2.5555   YZ=     7.7776   ZZ=   147.4153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-32.1478    45.5303   147.7945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16  N    Isotropic =    19.5387   Anisotropy =   244.2484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-82.7206   YX=    26.0471   ZX=     4.2888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34.1578   YY=   -40.5964   ZY=     8.8173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3.5524   YZ=     8.5591   ZZ=   181.9331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-98.3987   -25.3562   182.3710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17  H    Isotropic =    23.1428   Anisotropy =    10.1533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29.8881   YX=     0.9195   ZX=    -0.2664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-0.2294   YY=    22.7624   ZY=    -0.1790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-0.3145   YZ=    -0.3092   ZZ=    16.7780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16.7622    22.7546    29.9117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18  H    Isotropic =    18.3277   Anisotropy =    11.5785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23.8901   YX=     0.1848   ZX=    -0.0391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0.2329   YY=    26.0207   ZY=    -0.2365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-0.3409   YZ=    -0.4270   ZZ=     5.0725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 5.0654    23.8711    26.0467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19  C    Isotropic =   108.0991   Anisotropy =    62.6795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139.3338   YX=   -20.0814   ZX=    -0.1267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-27.6342   YY=    95.9409   ZY=     0.3748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0.1074   YZ=     0.0419   ZZ=    89.0226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85.3798    89.0320   149.8854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20  H    Isotropic =    23.6669   Anisotropy =     5.1532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24.6861   YX=    -0.1865   ZX=    -0.0754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-0.2765   YY=    27.0697   ZY=    -0.2922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-0.1046   YZ=    -0.2992   ZZ=    19.2450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19.2320    24.6663    27.1024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21  H    Isotropic =    22.5708   Anisotropy =     7.9663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26.4211   YX=    -1.9491   ZX=    -0.0866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-2.4798   YY=    24.5229   ZY=    -0.2391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-0.0848   YZ=    -0.2614   ZZ=    16.7683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16.7575    23.0732    27.8816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22  C    Isotropic =   150.5688   Anisotropy =    36.1369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142.5895   YX=    -5.1676   ZX=     3.1918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-6.3922   YY=   144.5928   ZY=   -14.3611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8.9721   YZ=   -15.7406   ZZ=   164.5242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135.5736   141.4727   174.6601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23  H    Isotropic =    24.2646   Anisotropy =    10.9042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27.4416   YX=     4.0399   ZX=    -0.2540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1.6607   YY=    29.5195   ZY=    -0.2257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-0.4537   YZ=    -0.6401   ZZ=    15.8327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15.8127    25.4470    31.5341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24  C    Isotropic =   150.5728   Anisotropy =    36.1698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142.0827   YX=    -4.6385   ZX=    -1.9590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-6.5565   YY=   147.3781   ZY=    16.3998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-7.4718   YZ=    17.1653   ZZ=   162.2576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135.5928   141.4396   174.6860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25  H    Isotropic =    29.1319   Anisotropy =     7.6080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29.3045   YX=     1.9540   ZX=    -0.0119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2.6043   YY=    31.2516   ZY=    -2.2255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0.0371   YZ=    -5.2516   ZZ=    26.8395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24.4126    28.7792    34.2039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26  H    Isotropic =    29.2264   Anisotropy =     5.9441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26.3156   YX=    -0.1398   ZX=     0.4880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0.1032   YY=    28.4573   ZY=     0.8564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2.2599   YZ=    -0.4557   ZZ=    32.9063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26.0393    28.4508    33.1891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27  H    Isotropic =    29.1276   Anisotropy =     9.5265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32.6060   YX=    -2.8183   ZX=     1.9324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-3.2781   YY=    28.4073   ZY=    -1.6056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3.0297   YZ=    -3.4689   ZZ=    26.3696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24.6309    27.2734    35.4786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28  H    Isotropic =    29.0879   Anisotropy =     7.5626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29.2611   YX=     2.1303   ZX=    -0.2341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2.6307   YY=    31.7975   ZY=     1.8158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-0.4571   YZ=     4.5977   ZZ=    26.2049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24.3654    28.7686    34.1296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29  H    Isotropic =    29.0554   Anisotropy =     9.6249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32.3672   YX=    -2.9300   ZX=    -1.8392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-3.5402   YY=    28.6990   ZY=     1.7680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-3.0306   YZ=     3.2353   ZZ=    26.1000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24.5479    27.1463    35.4720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30  H    Isotropic =    29.1463   Anisotropy =     6.1655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26.1735   YX=    -0.2176   ZX=    -0.1414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-0.2498   YY=    28.2038   ZY=    -0.2791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-2.1103   YZ=     0.7744   ZZ=    33.0616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25.9776    28.2047    33.2566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31  C    Isotropic =    53.4257   Anisotropy =   165.1826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-50.2811   YX=    -4.2053   ZX=    -4.4210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-7.6715   YY=    47.3079   ZY=    -5.0554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-4.4129   YZ=    -4.9675   ZZ=   163.2503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-50.7450    47.4747   163.5475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32  C    Isotropic =    48.7785   Anisotropy =   171.7955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 0.9876   YX=   -41.7839   ZX=    -4.9700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-41.5732   YY=   -17.5207   ZY=    -8.3374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-4.8692   YZ=    -8.2636   ZZ=   162.8686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-51.3861    34.4128   163.3088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33  C    Isotropic =    47.0085   Anisotropy =   158.4116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 6.8161   YX=    11.8851   ZX=    -2.4596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4.1477   YY=   -18.0747   ZY=    -6.9300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-2.3636   YZ=    -6.9117   ZZ=   152.2841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-20.6391     9.0484   152.6163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34  C    Isotropic =    10.8722   Anisotropy =   155.1607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-44.8682   YX=     1.1098   ZX=    -3.0623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-8.3540   YY=   -36.4826   ZY=    -6.6331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-3.8614   YZ=    -6.2828   ZZ=   113.9674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-46.4069   -35.2891   114.3127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35  C    Isotropic =    52.5247   Anisotropy =   148.2955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31.9373   YX=   -28.8053   ZX=    -3.7673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-27.7577   YY=   -25.3068   ZY=    -8.3929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-3.3844   YZ=    -8.4549   ZZ=   150.9436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-37.3670    43.5527   151.3883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36  C    Isotropic =    42.8200   Anisotropy =   177.4642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17.7486   YX=    36.8403   ZX=    -1.2926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38.4915   YY=   -50.0387   ZY=    -8.3319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-1.0771   YZ=    -8.2970   ZZ=   160.7500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-67.0378    34.3683   161.1294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37  C    Isotropic =    38.2646   Anisotropy =   174.5122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-29.4107   YX=     7.8999   ZX=    -3.2731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1.8089   YY=   -10.0693   ZY=    -6.7555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-3.6064   YZ=    -6.3461   ZZ=   154.2737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-30.5792    -9.2331   154.6060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38  N    Isotropic =    -1.7012   Anisotropy =   307.5935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-95.0866   YX=    74.8350   ZX=    -2.8953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85.8987   YY=  -112.8405   ZY=   -11.1837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-2.7448   YZ=   -11.8350   ZZ=   202.8234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-184.9348   -23.5299   203.3611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39  H    Isotropic =    23.0171   Anisotropy =     8.6077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28.6595   YX=    -0.9004   ZX=    -0.1107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-0.4986   YY=    23.5931   ZY=     0.1178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-0.1013   YZ=     0.1662   ZZ=    16.7987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16.7951    23.5007    28.7556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40  H    Isotropic =    23.3160   Anisotropy =     6.4896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27.1534   YX=     1.2973   ZX=     0.1562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1.3765   YY=    23.9425   ZY=     0.1968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0.1511   YZ=     0.2026   ZZ=    18.8519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18.8428    23.4627    27.6423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41  C    Isotropic =    55.8049   Anisotropy =   163.7766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-12.8712   YX=   -39.2593   ZX=    -5.1529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-35.2101   YY=    15.6823   ZY=    -6.8796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-5.0104   YZ=    -6.9159   ZZ=   164.6036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-38.7947    41.2201   164.9893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42  C    Isotropic =    22.4891   Anisotropy =   146.3562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-30.2970   YX=   -12.5370   ZX=    -3.7024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-3.4022   YY=   -21.9648   ZY=    -5.9916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-3.0203   YZ=    -6.3985   ZZ=   119.7291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-35.3635   -17.2291   120.0599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43  C    Isotropic =    38.0235   Anisotropy =   125.3509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-5.2218   YX=   -22.9370   ZX=    -3.8119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-23.8280   YY=    -1.9853   ZY=    -5.7931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-3.7118   YZ=    -5.3995   ZZ=   121.2776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-27.3324    19.8121   121.5908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44  H    Isotropic =    22.6355   Anisotropy =     7.3988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25.5687   YX=    -2.5184   ZX=     0.0533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-1.0994   YY=    25.9269   ZY=     0.3233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0.1551   YZ=     0.3165   ZZ=    16.4109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16.3971    23.9414    27.5681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45  C    Isotropic =    53.7479   Anisotropy =   141.0709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42.8740   YX=   -16.2799   ZX=    -2.8266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-12.1132   YY=   -29.0517   ZY=    -7.6297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-2.5782   YZ=    -7.6936   ZZ=   147.4212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-32.1117    45.5601   147.7951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46  N    Isotropic =    19.5676   Anisotropy =   244.2165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-82.6969   YX=    26.0349   ZX=    -4.2918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34.1411   YY=   -40.5456   ZY=    -8.7592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-3.5418   YZ=    -8.5068   ZZ=   181.9453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-98.3573   -25.3185   182.3786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47  H    Isotropic =    23.1426   Anisotropy =    10.1513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29.8867   YX=     0.9192   ZX=     0.2639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-0.2298   YY=    22.7653   ZY=     0.1813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0.3128   YZ=     0.3106   ZZ=    16.7759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16.7601    22.7576    29.9102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48  H    Isotropic =    18.3275   Anisotropy =    11.5791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23.8895   YX=     0.1855   ZX=     0.0412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0.2333   YY=    26.0206   ZY=     0.2379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0.3502   YZ=     0.4321   ZZ=     5.0724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 5.0650    23.8705    26.0469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49  C    Isotropic =   108.0763   Anisotropy =    62.6934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139.3145   YX=   -20.0866   ZX=     0.1395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-27.6420   YY=    95.9272   ZY=    -0.3537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-0.0637   YZ=    -0.0366   ZZ=    88.9872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85.3626    88.9944   149.8719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50  H    Isotropic =    23.6659   Anisotropy =     5.1524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24.6866   YX=    -0.1866   ZX=     0.0745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-0.2758   YY=    27.0680   ZY=     0.2943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0.1027   YZ=     0.3012   ZZ=    19.2429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19.2299    24.6669    27.1008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51  H    Isotropic =    22.5704   Anisotropy =     7.9665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26.4218   YX=    -1.9480   ZX=     0.0839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-2.4798   YY=    24.5222   ZY=     0.2402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0.0846   YZ=     0.2647   ZZ=    16.7673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16.7564    23.0735    27.8815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52  C    Isotropic =   150.5836   Anisotropy =    36.1257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142.6011   YX=    -5.1703   ZX=    -3.1878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-6.3965   YY=   144.6378   ZY=    14.3857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-8.9360   YZ=    15.7482   ZZ=   164.5120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135.5885   141.4950   174.6674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53  H    Isotropic =    24.2646   Anisotropy =    10.9023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27.4410   YX=     4.0394   ZX=     0.2490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1.6602   YY=    29.5188   ZY=     0.2249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0.4526   YZ=     0.6425   ZZ=    15.8341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15.8143    25.4468    31.5329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54  C    Isotropic =   150.5639   Anisotropy =    36.1829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142.0696   YX=    -4.6409   ZX=     1.9651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-6.5595   YY=   147.3384   ZY=   -16.3775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7.5047   YZ=   -17.1594   ZZ=   162.2836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135.5849   141.4210   174.6858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55  H    Isotropic =    29.1317   Anisotropy =     7.6092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29.3058   YX=     1.9548   ZX=     0.0095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2.6058   YY=    31.2590   ZY=     2.2233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-0.0382   YZ=     5.2449   ZZ=    26.8304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24.4115    28.7792    34.2045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56  H    Isotropic =    29.2268   Anisotropy =     5.9511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26.3154   YX=    -0.1399   ZX=    -0.4869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0.1024   YY=    28.4519   ZY=    -0.8502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-2.2564   YZ=     0.4612   ZZ=    32.9130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26.0403    28.4458    33.1942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57  H    Isotropic =    29.1286   Anisotropy =     9.5261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32.6072   YX=    -2.8209   ZX=    -1.9295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-3.2816   YY=    28.4114   ZY=     1.6071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-3.0223   YZ=     3.4669   ZZ=    26.3672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24.6313    27.2752    35.4794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58  H    Isotropic =    29.0888   Anisotropy =     7.5608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29.2626   YX=     2.1300   ZX=     0.2304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2.6297   YY=    31.7905   ZY=    -1.8199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0.4541   YZ=    -4.6053   ZZ=    26.2132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24.3672    28.7698    34.1293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59  H    Isotropic =    29.0566   Anisotropy =     9.6251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32.3657   YX=    -2.9297   ZX=     1.8415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-3.5393   YY=    28.6980   ZY=    -1.7668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3.0363   YZ=    -3.2373   ZZ=    26.1061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24.5514    27.1450    35.4733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60  H    Isotropic =    29.1460   Anisotropy =     6.1594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26.1727   YX=    -0.2174   ZX=     0.1429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-0.2495   YY=    28.2081   ZY=     0.2870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2.1135   YZ=    -0.7677   ZZ=    33.0571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25.9758    28.2099    33.2522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0C1A">
      <w:pPr>
        <w:pStyle w:val="Heading2"/>
      </w:pPr>
      <w:bookmarkStart w:id="45" w:name="_Toc430874511"/>
      <w:r>
        <w:rPr>
          <w:rFonts w:eastAsia="Arial Unicode MS" w:hAnsi="Arial Unicode MS" w:cs="Arial Unicode MS"/>
          <w:lang w:val="fr-FR"/>
        </w:rPr>
        <w:t>Norharman</w:t>
      </w:r>
      <w:r w:rsidR="00D8553E">
        <w:rPr>
          <w:rFonts w:eastAsia="Arial Unicode MS" w:hAnsi="Arial Unicode MS" w:cs="Arial Unicode MS"/>
          <w:lang w:val="fr-FR"/>
        </w:rPr>
        <w:t xml:space="preserve"> dimer_iso 2 (IEFPCM solvent = tetrahydrofuran) </w:t>
      </w:r>
      <w:r w:rsidR="00D8553E">
        <w:rPr>
          <w:rFonts w:ascii="Arial Unicode MS" w:eastAsia="Arial Unicode MS" w:cs="Arial Unicode MS"/>
        </w:rPr>
        <w:t>–</w:t>
      </w:r>
      <w:r w:rsidR="00D8553E">
        <w:rPr>
          <w:rFonts w:ascii="Arial Unicode MS" w:eastAsia="Arial Unicode MS" w:cs="Arial Unicode MS"/>
        </w:rPr>
        <w:t xml:space="preserve"> </w:t>
      </w:r>
      <w:r w:rsidR="00D8553E">
        <w:rPr>
          <w:rFonts w:eastAsia="Arial Unicode MS" w:hAnsi="Arial Unicode MS" w:cs="Arial Unicode MS"/>
        </w:rPr>
        <w:t>PBE0/IGLO-III level</w:t>
      </w:r>
      <w:bookmarkEnd w:id="45"/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60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-6.41695        0.64808       -0.01475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-5.75782       -0.58069        0.02255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-4.34174       -0.59788       -0.00495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-3.58261        0.64233       -0.07045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-4.28373        1.87868       -0.10865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-5.67781        1.86585       -0.08045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-3.34947       -1.62577        0.01725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-2.22412        0.44700       -0.08825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-3.72719        2.82850       -0.16225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-6.22802        2.82203       -0.11035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-3.33217       -3.03216        0.07445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-2.07552       -0.90420       -0.03725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-0.87869       -1.63850       -0.03285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-4.25845       -3.62745        0.11725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-2.10896       -3.69577        0.07765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-0.92061       -2.99785        0.02465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-2.02752       -4.78979        0.12145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0.13415       -1.19079       -0.07285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0.38140       -3.74034        0.03175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-7.51858        0.68441        0.00575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-6.33188       -1.52170        0.07235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0.56983       -4.50871        1.34705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1.14827       -2.93914       -0.01865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0.51907       -4.62416       -1.21555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-0.15569       -5.34505        1.45475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0.45979       -3.83214        2.22145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1.59235       -4.94368        1.37775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-0.20706       -5.46693       -1.21785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1.54086       -5.06067       -1.24805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0.37115       -4.02961       -2.14245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6.41678       -0.64827       -0.01525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5.75775        0.58050        0.02275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4.34167        0.59780       -0.00445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3.58253       -0.64241       -0.07005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4.28355       -1.87867       -0.10885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5.67764       -1.86604       -0.08115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3.34950        1.62569        0.01805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2.22394       -0.44700       -0.08745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3.72692       -2.82859       -0.16265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6.22785       -2.82212       -0.11165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3.33220        3.03217        0.07515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2.07554        0.90422       -0.03625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0.87871        1.63862       -0.03175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4.25848        3.62737        0.11775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2.10909        3.69569        0.07825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0.92073        2.99788        0.02555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2.02764        4.78981        0.12175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-0.13423        1.19091       -0.07175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-0.38128        3.74046        0.03205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7.51851       -0.68460        0.00485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6.33181        1.52151        0.07295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-0.56959        4.51054        1.34645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-1.14826        2.93925       -0.01735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-0.51898        4.62277       -1.21635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0.15592        5.34698        1.45295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-0.45941        3.83508        2.22165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-1.59210        4.94541        1.37655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0.20746        5.46527       -1.21985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-1.54058        5.05959       -1.24925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-0.37131        4.02702       -2.14255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SCF GIAO Magnetic shielding tensor (ppm):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1  C    Isotropic =    56.8658   Anisotropy =   170.0187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-49.9199   YX=    -5.6408   ZX=     4.6807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-9.4805   YY=    50.6129   ZY=     5.1851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4.6954   YZ=     5.0854   ZZ=   169.9045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-50.6014    50.9873   170.2117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2  C    Isotropic =    50.1041   Anisotropy =   179.5444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-1.2973   YX=   -44.5893   ZX=     5.2703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-43.9018   YY=   -17.7352   ZY=     8.5847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5.1627   YZ=     8.5664   ZZ=   169.3447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-54.9582    35.4701   169.8004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3  C    Isotropic =    51.4866   Anisotropy =   162.2765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10.1438   YX=    13.0388   ZX=     2.5151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6.1135   YY=   -15.0183   ZY=     7.0236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2.4405   YZ=     7.0037   ZZ=   159.3344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-18.4416    13.2306   159.6710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4  C    Isotropic =    12.7193   Anisotropy =   164.8620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-46.0035   YX=     2.5086   ZX=     3.2436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-7.9446   YY=   -38.1018   ZY=     6.9917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4.0591   YZ=     6.6615   ZZ=   122.2632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-47.0309   -37.4385   122.6273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5  C    Isotropic =    55.5691   Anisotropy =   154.0549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35.5713   YX=   -28.7900   ZX=     3.8615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-28.1115   YY=   -26.6787   ZY=     8.6944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3.4804   YZ=     8.7597   ZZ=   157.8148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-38.1796    46.6146   158.2724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6  C    Isotropic =    44.3921   Anisotropy =   185.1664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19.2118   YX=    37.5167   ZX=     1.4328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39.2563   YY=   -53.4790   ZY=     8.6523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1.2011   YZ=     8.6187   ZZ=   167.4437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-70.2281    35.5681   167.8364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7  C    Isotropic =    40.1383   Anisotropy =   182.3351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-30.1420   YX=     9.4248   ZX=     3.3975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2.3607   YY=   -10.7888   ZY=     7.0689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3.8050   YZ=     6.6440   ZZ=   161.3457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-31.8088    -9.4714   161.6950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8  N    Isotropic =     5.2731   Anisotropy =   312.4789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-88.5203   YX=    74.0082   ZX=     3.0657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84.6006   YY=  -108.7078   ZY=    11.3970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2.9719   YZ=    11.9360   ZZ=   213.0473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-178.6750   -19.0981   213.5923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9  H    Isotropic =    22.8718   Anisotropy =     8.9832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28.7852   YX=    -0.7918   ZX=     0.0932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-0.4625   YY=    23.5702   ZY=    -0.1391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0.0933   YZ=    -0.1900   ZZ=    16.2599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16.2557    23.4991    28.8606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10  H    Isotropic =    23.1473   Anisotropy =     6.6997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27.1639   YX=     1.2189   ZX=    -0.1615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1.3604   YY=    23.8672   ZY=    -0.2112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-0.1587   YZ=    -0.2151   ZZ=    18.4108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18.4011    23.4270    27.6137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11  C    Isotropic =    58.1087   Anisotropy =   169.6214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-12.2876   YX=   -41.4004   ZX=     5.3766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-37.2968   YY=    15.8300   ZY=     7.1950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5.2420   YZ=     7.2568   ZZ=   170.7838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-40.3561    43.4926   171.1896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12  C    Isotropic =    25.2651   Anisotropy =   154.3934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-29.8956   YX=   -12.1954   ZX=     3.8673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-2.2480   YY=   -22.1591   ZY=     6.2840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3.1492   YZ=     6.6762   ZZ=   127.8499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-34.4686   -17.9301   128.1940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13  C    Isotropic =    38.3436   Anisotropy =   133.7030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-8.0901   YX=   -24.1932   ZX=     4.0604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-24.8524   YY=    -4.0244   ZY=     6.1753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3.8603   YZ=     5.7829   ZZ=   127.1453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-30.9709    18.5228   127.4790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14  H    Isotropic =    22.4319   Anisotropy =     7.6081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25.5630   YX=    -2.5186   ZX=    -0.0636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-1.0543   YY=    25.8550   ZY=    -0.3411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-0.1691   YZ=    -0.3398   ZZ=    15.8776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15.8626    23.9291    27.5040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15  C    Isotropic =    54.3642   Anisotropy =   148.5646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42.8979   YX=   -18.1534   ZX=     3.0236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-14.1586   YY=   -32.8109   ZY=     8.1104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2.7645   YZ=     8.2144   ZZ=   153.0057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-36.5026    46.1880   153.4073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16  N    Isotropic =    21.2577   Anisotropy =   259.5127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-88.8293   YX=    29.8710   ZX=     4.4898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38.7438   YY=   -41.2026   ZY=     9.2528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3.7381   YZ=     9.0196   ZZ=   193.8051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-106.7792   -23.7138   194.2662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17  H    Isotropic =    22.9386   Anisotropy =    10.4275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29.8619   YX=     0.9286   ZX=    -0.2789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-0.1506   YY=    22.7555   ZY=    -0.2008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-0.3218   YZ=    -0.3224   ZZ=    16.1986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16.1822    22.7434    29.8903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18  H    Isotropic =    18.2278   Anisotropy =    11.9978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23.7907   YX=     0.1706   ZX=    -0.0389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0.2027   YY=    26.2059   ZY=    -0.2530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-0.3442   YZ=    -0.4476   ZZ=     4.6868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 4.6792    23.7778    26.2263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19  C    Isotropic =   115.2475   Anisotropy =    62.4624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146.5212   YX=   -19.6968   ZX=    -0.1497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-27.2730   YY=   103.6910   ZY=     0.3343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0.0908   YZ=    -0.0283   ZZ=    95.5301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93.3159    95.5374   156.8890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20  H    Isotropic =    23.5706   Anisotropy =     5.2697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24.8734   YX=    -0.2169   ZX=    -0.0856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-0.3847   YY=    27.0322   ZY=    -0.3059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-0.1052   YZ=    -0.3131   ZZ=    18.8063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18.7928    24.8354    27.0837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21  H    Isotropic =    22.3832   Anisotropy =     8.1998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26.3297   YX=    -2.0036   ZX=    -0.0915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-2.4889   YY=    24.5291   ZY=    -0.2582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-0.0953   YZ=    -0.2738   ZZ=    16.2909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16.2794    23.0204    27.8498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22  C    Isotropic =   156.1154   Anisotropy =    34.6584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148.5350   YX=    -5.2476   ZX=     2.8365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-6.6577   YY=   150.2817   ZY=   -13.7176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8.6414   YZ=   -15.0043   ZZ=   169.5296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141.4127   147.7126   179.2210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23  H    Isotropic =    24.3458   Anisotropy =    11.4807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27.7298   YX=     4.3179   ZX=    -0.2731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1.8839   YY=    29.7158   ZY=    -0.2414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-0.4696   YZ=    -0.6607   ZZ=    15.5917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15.5709    25.4669    31.9995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24  C    Isotropic =   156.1274   Anisotropy =    34.7037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148.0805   YX=    -4.7679   ZX=    -1.5976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-6.8265   YY=   152.9250   ZY=    15.7147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-7.1722   YZ=    16.4001   ZZ=   167.3765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141.3970   147.7219   179.2632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25  H    Isotropic =    29.0882   Anisotropy =     8.1899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29.2700   YX=     2.2650   ZX=    -0.0767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2.8793   YY=    31.3939   ZY=    -2.3272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0.0037   YZ=    -5.4104   ZZ=    26.6007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24.1232    28.5933    34.5481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26  H    Isotropic =    29.2128   Anisotropy =     6.2340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26.1137   YX=    -0.2102   ZX=     0.4412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0.0647   YY=    28.4470   ZY=     1.1366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2.3061   YZ=    -0.3272   ZZ=    33.0777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25.8442    28.4254    33.3688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27  H    Isotropic =    29.0980   Anisotropy =    10.0951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32.8730   YX=    -3.0659   ZX=     2.0083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-3.5026   YY=    28.3169   ZY=    -1.6541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3.0437   YZ=    -3.5401   ZZ=    26.1042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24.3716    27.0944    35.8281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28  H    Isotropic =    29.0436   Anisotropy =     8.1411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29.2277   YX=     2.4432   ZX=    -0.2032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2.9088   YY=    31.9576   ZY=     1.8759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-0.4598   YZ=     4.7107   ZZ=    25.9454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24.0746    28.5852    34.4710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29  H    Isotropic =    29.0274   Anisotropy =    10.1958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32.6384   YX=    -3.1792   ZX=    -1.9105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-3.7647   YY=    28.6144   ZY=     1.8161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-3.0507   YZ=     3.2914   ZZ=    25.8295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24.2886    26.9691    35.8246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30  H    Isotropic =    29.1279   Anisotropy =     6.4517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25.9682   YX=    -0.2978   ZX=    -0.0670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-0.3061   YY=    28.1522   ZY=    -0.5329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-2.1415   YZ=     0.6586   ZZ=    33.2634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25.7695    28.1852    33.4290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31  C    Isotropic =    56.8578   Anisotropy =   170.0194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-49.9281   YX=    -5.6347   ZX=    -4.6065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-9.4712   YY=    50.6056   ZY=    -5.2298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-4.6341   YZ=    -5.1270   ZZ=   169.8960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-50.6055    50.9749   170.2041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32  C    Isotropic =    50.1071   Anisotropy =   179.5337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-1.2855   YX=   -44.5853   ZX=    -5.2603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-43.9014   YY=   -17.7294   ZY=    -8.6630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-5.1303   YZ=    -8.6148   ZZ=   169.3363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-54.9510    35.4761   169.7963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33  C    Isotropic =    51.4849   Anisotropy =   162.2967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10.1404   YX=    13.0413   ZX=    -2.4877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6.1100   YY=   -15.0300   ZY=    -7.0592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-2.3686   YZ=    -7.0584   ZZ=   159.3444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-18.4561    13.2281   159.6828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34  C    Isotropic =    12.7202   Anisotropy =   164.8509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-45.9947   YX=     2.5012   ZX=    -3.1907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-7.9343   YY=   -38.0993   ZY=    -7.0367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-4.0234   YZ=    -6.7080   ZZ=   122.2547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-47.0201   -37.4401   122.6208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35  C    Isotropic =    55.5725   Anisotropy =   154.0450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35.5725   YX=   -28.7771   ZX=    -3.8308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-28.1121   YY=   -26.6621   ZY=    -8.7523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-3.4552   YZ=    -8.8281   ZZ=   157.8070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-38.1656    46.6138   158.2692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36  C    Isotropic =    44.4002   Anisotropy =   185.1604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19.2136   YX=    37.5206   ZX=    -1.3635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39.2605   YY=   -53.4547   ZY=    -8.7508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-1.1388   YZ=    -8.7172   ZZ=   167.4418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-70.2176    35.5778   167.8405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37  C    Isotropic =    40.1494   Anisotropy =   182.3198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-30.1211   YX=     9.4316   ZX=    -3.3645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2.3617   YY=   -10.7794   ZY=    -7.0638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-3.7285   YZ=    -6.6501   ZZ=   161.3487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-31.7898    -9.4579   161.6959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38  N    Isotropic =     5.2505   Anisotropy =   312.4744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-88.5273   YX=    73.9975   ZX=    -2.9899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84.5926   YY=  -108.7384   ZY=   -11.4719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-2.9352   YZ=   -12.0302   ZZ=   213.0170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-178.6896   -19.1257   213.5667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39  H    Isotropic =    22.8700   Anisotropy =     8.9840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28.7846   YX=    -0.7887   ZX=    -0.0969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-0.4603   YY=    23.5699   ZY=     0.1404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-0.0971   YZ=     0.1925   ZZ=    16.2556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16.2513    23.4994    28.8594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40  H    Isotropic =    23.1480   Anisotropy =     6.7000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27.1641   YX=     1.2201   ZX=     0.1598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1.3617   YY=    23.8677   ZY=     0.2117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0.1556   YZ=     0.2180   ZZ=    18.4122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18.4024    23.4269    27.6147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41  C    Isotropic =    58.1199   Anisotropy =   169.6211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-12.2819   YX=   -41.4005   ZX=    -5.3549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-37.2875   YY=    15.8424   ZY=    -7.1687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-5.2063   YZ=    -7.2008   ZZ=   170.7993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-40.3400    43.4991   171.2006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42  C    Isotropic =    25.2589   Anisotropy =   154.4005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-29.9157   YX=   -12.1884   ZX=    -3.8447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-2.2385   YY=   -22.1548   ZY=    -6.2942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-3.1488   YZ=    -6.7082   ZZ=   127.8472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-34.4749   -17.9410   128.1926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43  C    Isotropic =    38.3390   Anisotropy =   133.7037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-8.0975   YX=   -24.1988   ZX=    -4.0552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-24.8545   YY=    -4.0275   ZY=    -6.1582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-3.8977   YZ=    -5.7634   ZZ=   127.1419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-30.9801    18.5223   127.4748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44  H    Isotropic =    22.4331   Anisotropy =     7.6076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25.5633   YX=    -2.5183   ZX=     0.0626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-1.0536   YY=    25.8572   ZY=     0.3419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0.1684   YZ=     0.3384   ZZ=    15.8788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15.8639    23.9305    27.5048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45  C    Isotropic =    54.3903   Anisotropy =   148.5271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42.9281   YX=   -18.1705   ZX=    -3.0141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-14.1686   YY=   -32.7697   ZY=    -8.0568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-2.7850   YZ=    -8.1259   ZZ=   153.0125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-36.4610    46.2235   153.4084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46  N    Isotropic =    21.2895   Anisotropy =   259.4765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-88.8036   YX=    29.8553   ZX=    -4.4955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38.7233   YY=   -41.1455   ZY=    -9.1905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-3.7332   YZ=    -8.9611   ZZ=   193.8177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-106.7318   -23.6734   194.2739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47  H    Isotropic =    22.9387   Anisotropy =    10.4253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29.8606   YX=     0.9281   ZX=     0.2764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-0.1511   YY=    22.7588   ZY=     0.2030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0.3203   YZ=     0.3239   ZZ=    16.1968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16.1804    22.7469    29.8889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48  H    Isotropic =    18.2274   Anisotropy =    11.9985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23.7899   YX=     0.1712   ZX=     0.0409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0.2031   YY=    26.2057   ZY=     0.2543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0.3535   YZ=     0.4527   ZZ=     4.6865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 4.6788    23.7770    26.2264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49  C    Isotropic =   115.2261   Anisotropy =    62.4765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146.5037   YX=   -19.7019   ZX=     0.1622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-27.2807   YY=   103.6779   ZY=    -0.3135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-0.0476   YZ=     0.0320   ZZ=    95.4966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93.2996    95.5015   156.8770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50  H    Isotropic =    23.5695   Anisotropy =     5.2689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24.8739   YX=    -0.2170   ZX=     0.0844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-0.3839   YY=    27.0304   ZY=     0.3081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0.1032   YZ=     0.3152   ZZ=    18.8042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18.7906    24.8359    27.0821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51  H    Isotropic =    22.3830   Anisotropy =     8.2000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26.3305   YX=    -2.0025   ZX=     0.0886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-2.4889   YY=    24.5284   ZY=     0.2595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0.0951   YZ=     0.2775   ZZ=    16.2900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16.2784    23.0208    27.8496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52  C    Isotropic =   156.1294   Anisotropy =    34.6476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148.5461   YX=    -5.2508   ZX=    -2.8322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-6.6621   YY=   150.3246   ZY=    13.7414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-8.6065   YZ=    15.0120   ZZ=   169.5176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141.4260   147.7344   179.2278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53  H    Isotropic =    24.3458   Anisotropy =    11.4788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27.7292   YX=     4.3176   ZX=     0.2676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1.8835   YY=    29.7150   ZY=     0.2404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0.4683   YZ=     0.6630   ZZ=    15.5932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15.5725    25.4666    31.9984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54  C    Isotropic =   156.1188   Anisotropy =    34.7162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148.0677   YX=    -4.7702   ZX=     1.6038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-6.8294   YY=   152.8874   ZY=   -15.6932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7.2040   YZ=   -16.3939   ZZ=   167.4014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141.3894   147.7041   179.2630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55  H    Isotropic =    29.0881   Anisotropy =     8.1910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29.2713   YX=     2.2658   ZX=     0.0737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2.8808   YY=    31.4015   ZY=     2.3245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-0.0052   YZ=     5.4031   ZZ=    26.5914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24.1222    28.5932    34.5487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56  H    Isotropic =    29.2131   Anisotropy =     6.2410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26.1136   YX=    -0.2104   ZX=    -0.4400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0.0639   YY=    28.4410   ZY=    -1.1302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-2.3025   YZ=     0.3329   ZZ=    33.0848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25.8452    28.4203    33.3738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57  H    Isotropic =    29.0990   Anisotropy =    10.0949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32.8744   YX=    -3.0685   ZX=    -2.0050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-3.5061   YY=    28.3210   ZY=     1.6554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-3.0362   YZ=     3.5379   ZZ=    26.1016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24.3719    27.0963    35.8289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58  H    Isotropic =    29.0446   Anisotropy =     8.1392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29.2295   YX=     2.4430   ZX=     0.1991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2.9079   YY=    31.9502   ZY=    -1.8804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0.4566   YZ=    -4.7189   ZZ=    25.9541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24.0765    28.5866    34.4708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59  H    Isotropic =    29.0286   Anisotropy =    10.1959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32.6368   YX=    -3.1790   ZX=     1.9131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-3.7638   YY=    28.6134   ZY=    -1.8150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3.0565   YZ=    -3.2934   ZZ=    25.8356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24.2922    26.9678    35.8259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60  H    Isotropic =    29.1276   Anisotropy =     6.4455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25.9674   YX=    -0.2976   ZX=     0.0688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-0.3058   YY=    28.1570   ZY=     0.5410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2.1450   YZ=    -0.6515   ZZ=    33.2584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25.7678    28.1904    33.4246</w:t>
      </w:r>
    </w:p>
    <w:p w:rsidR="00E55CE7" w:rsidRDefault="00D8553E">
      <w:pPr>
        <w:pStyle w:val="Heading"/>
      </w:pPr>
      <w:bookmarkStart w:id="46" w:name="_Toc430874512"/>
      <w:r>
        <w:rPr>
          <w:rFonts w:eastAsia="Arial Unicode MS" w:hAnsi="Arial Unicode MS" w:cs="Arial Unicode MS"/>
          <w:lang w:val="en-US"/>
        </w:rPr>
        <w:t xml:space="preserve">NMR chemical shift calculations </w:t>
      </w:r>
      <w:r>
        <w:rPr>
          <w:rFonts w:ascii="Arial Unicode MS" w:eastAsia="Arial Unicode MS" w:cs="Arial Unicode MS"/>
        </w:rPr>
        <w:t>–</w:t>
      </w:r>
      <w:r>
        <w:rPr>
          <w:rFonts w:ascii="Arial Unicode MS" w:eastAsia="Arial Unicode MS" w:cs="Arial Unicode MS"/>
        </w:rPr>
        <w:t xml:space="preserve"> </w:t>
      </w:r>
      <w:r w:rsidR="003D4A7E">
        <w:rPr>
          <w:rFonts w:eastAsia="Arial Unicode MS" w:hAnsi="Arial Unicode MS" w:cs="Arial Unicode MS"/>
        </w:rPr>
        <w:t>BETAINE</w:t>
      </w:r>
      <w:r>
        <w:rPr>
          <w:rFonts w:eastAsia="Arial Unicode MS" w:hAnsi="Arial Unicode MS" w:cs="Arial Unicode MS"/>
        </w:rPr>
        <w:t xml:space="preserve"> motif</w:t>
      </w:r>
      <w:r w:rsidR="002218BD">
        <w:rPr>
          <w:rFonts w:eastAsia="Arial Unicode MS" w:hAnsi="Arial Unicode MS" w:cs="Arial Unicode MS"/>
        </w:rPr>
        <w:t xml:space="preserve"> (compounds 2 and[2]</w:t>
      </w:r>
      <w:r w:rsidR="002218BD" w:rsidRPr="002218BD">
        <w:rPr>
          <w:rFonts w:eastAsia="Arial Unicode MS" w:hAnsi="Arial Unicode MS" w:cs="Arial Unicode MS"/>
          <w:vertAlign w:val="subscript"/>
        </w:rPr>
        <w:t>2</w:t>
      </w:r>
      <w:r w:rsidR="002218BD">
        <w:rPr>
          <w:rFonts w:eastAsia="Arial Unicode MS" w:hAnsi="Arial Unicode MS" w:cs="Arial Unicode MS"/>
        </w:rPr>
        <w:t>)</w:t>
      </w:r>
      <w:bookmarkEnd w:id="46"/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5522FE" w:rsidRDefault="003D4A7E" w:rsidP="005522FE">
      <w:pPr>
        <w:pStyle w:val="Heading2"/>
      </w:pPr>
      <w:bookmarkStart w:id="47" w:name="_Toc430874513"/>
      <w:r>
        <w:rPr>
          <w:rFonts w:eastAsia="Arial Unicode MS" w:hAnsi="Arial Unicode MS" w:cs="Arial Unicode MS"/>
        </w:rPr>
        <w:t>BETAINE</w:t>
      </w:r>
      <w:r w:rsidR="005522FE">
        <w:rPr>
          <w:rFonts w:eastAsia="Arial Unicode MS" w:hAnsi="Arial Unicode MS" w:cs="Arial Unicode MS"/>
        </w:rPr>
        <w:t xml:space="preserve"> monomer</w:t>
      </w:r>
      <w:r w:rsidR="00F1591A">
        <w:rPr>
          <w:rFonts w:eastAsia="Arial Unicode MS" w:hAnsi="Arial Unicode MS" w:cs="Arial Unicode MS"/>
        </w:rPr>
        <w:t>_iso1</w:t>
      </w:r>
      <w:r w:rsidR="005522FE">
        <w:rPr>
          <w:rFonts w:eastAsia="Arial Unicode MS" w:hAnsi="Arial Unicode MS" w:cs="Arial Unicode MS"/>
        </w:rPr>
        <w:t xml:space="preserve"> (gas-phase) - BP86/IGLO-III level</w:t>
      </w:r>
      <w:bookmarkEnd w:id="47"/>
    </w:p>
    <w:p w:rsidR="005522FE" w:rsidRDefault="005522FE" w:rsidP="005522FE">
      <w:pPr>
        <w:pStyle w:val="Body"/>
        <w:spacing w:after="0" w:line="240" w:lineRule="auto"/>
        <w:rPr>
          <w:rFonts w:ascii="Arial" w:eastAsia="Arial" w:hAnsi="Arial" w:cs="Arial"/>
        </w:rPr>
      </w:pPr>
    </w:p>
    <w:p w:rsidR="00F4594E" w:rsidRDefault="00AE448A" w:rsidP="005522F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32</w:t>
      </w:r>
    </w:p>
    <w:p w:rsidR="00F4594E" w:rsidRDefault="00F4594E" w:rsidP="005522FE">
      <w:pPr>
        <w:pStyle w:val="Body"/>
        <w:spacing w:after="0" w:line="240" w:lineRule="auto"/>
        <w:rPr>
          <w:rFonts w:ascii="Arial" w:eastAsia="Arial" w:hAnsi="Arial" w:cs="Arial"/>
        </w:rPr>
      </w:pPr>
    </w:p>
    <w:p w:rsidR="00F4594E" w:rsidRPr="00F4594E" w:rsidRDefault="00F4594E" w:rsidP="00F4594E">
      <w:pPr>
        <w:pStyle w:val="Body"/>
        <w:spacing w:after="0" w:line="240" w:lineRule="auto"/>
        <w:rPr>
          <w:rFonts w:ascii="Arial" w:eastAsia="Arial" w:hAnsi="Arial" w:cs="Arial"/>
        </w:rPr>
      </w:pPr>
      <w:r w:rsidRPr="00F4594E">
        <w:rPr>
          <w:rFonts w:ascii="Arial" w:eastAsia="Arial" w:hAnsi="Arial" w:cs="Arial"/>
        </w:rPr>
        <w:t xml:space="preserve">  c        0.0915       -0.0647       -4.0409</w:t>
      </w:r>
    </w:p>
    <w:p w:rsidR="00F4594E" w:rsidRPr="00F4594E" w:rsidRDefault="00F4594E" w:rsidP="00F4594E">
      <w:pPr>
        <w:pStyle w:val="Body"/>
        <w:spacing w:after="0" w:line="240" w:lineRule="auto"/>
        <w:rPr>
          <w:rFonts w:ascii="Arial" w:eastAsia="Arial" w:hAnsi="Arial" w:cs="Arial"/>
        </w:rPr>
      </w:pPr>
      <w:r w:rsidRPr="00F4594E">
        <w:rPr>
          <w:rFonts w:ascii="Arial" w:eastAsia="Arial" w:hAnsi="Arial" w:cs="Arial"/>
        </w:rPr>
        <w:t xml:space="preserve">  c       -1.3554       -0.3808       -4.4431</w:t>
      </w:r>
    </w:p>
    <w:p w:rsidR="00F4594E" w:rsidRPr="00F4594E" w:rsidRDefault="00F4594E" w:rsidP="00F4594E">
      <w:pPr>
        <w:pStyle w:val="Body"/>
        <w:spacing w:after="0" w:line="240" w:lineRule="auto"/>
        <w:rPr>
          <w:rFonts w:ascii="Arial" w:eastAsia="Arial" w:hAnsi="Arial" w:cs="Arial"/>
        </w:rPr>
      </w:pPr>
      <w:r w:rsidRPr="00F4594E">
        <w:rPr>
          <w:rFonts w:ascii="Arial" w:eastAsia="Arial" w:hAnsi="Arial" w:cs="Arial"/>
        </w:rPr>
        <w:t xml:space="preserve">  c        1.0937       -1.1457       -4.4667</w:t>
      </w:r>
    </w:p>
    <w:p w:rsidR="00F4594E" w:rsidRPr="00F4594E" w:rsidRDefault="00F4594E" w:rsidP="00F4594E">
      <w:pPr>
        <w:pStyle w:val="Body"/>
        <w:spacing w:after="0" w:line="240" w:lineRule="auto"/>
        <w:rPr>
          <w:rFonts w:ascii="Arial" w:eastAsia="Arial" w:hAnsi="Arial" w:cs="Arial"/>
        </w:rPr>
      </w:pPr>
      <w:r w:rsidRPr="00F4594E">
        <w:rPr>
          <w:rFonts w:ascii="Arial" w:eastAsia="Arial" w:hAnsi="Arial" w:cs="Arial"/>
        </w:rPr>
        <w:t xml:space="preserve">  h        2.1246       -0.8830       -4.1461</w:t>
      </w:r>
    </w:p>
    <w:p w:rsidR="00F4594E" w:rsidRPr="00F4594E" w:rsidRDefault="00F4594E" w:rsidP="00F4594E">
      <w:pPr>
        <w:pStyle w:val="Body"/>
        <w:spacing w:after="0" w:line="240" w:lineRule="auto"/>
        <w:rPr>
          <w:rFonts w:ascii="Arial" w:eastAsia="Arial" w:hAnsi="Arial" w:cs="Arial"/>
        </w:rPr>
      </w:pPr>
      <w:r w:rsidRPr="00F4594E">
        <w:rPr>
          <w:rFonts w:ascii="Arial" w:eastAsia="Arial" w:hAnsi="Arial" w:cs="Arial"/>
        </w:rPr>
        <w:t xml:space="preserve">  h        1.0879       -1.2404       -5.5740</w:t>
      </w:r>
    </w:p>
    <w:p w:rsidR="00F4594E" w:rsidRPr="00F4594E" w:rsidRDefault="00F4594E" w:rsidP="00F4594E">
      <w:pPr>
        <w:pStyle w:val="Body"/>
        <w:spacing w:after="0" w:line="240" w:lineRule="auto"/>
        <w:rPr>
          <w:rFonts w:ascii="Arial" w:eastAsia="Arial" w:hAnsi="Arial" w:cs="Arial"/>
        </w:rPr>
      </w:pPr>
      <w:r w:rsidRPr="00F4594E">
        <w:rPr>
          <w:rFonts w:ascii="Arial" w:eastAsia="Arial" w:hAnsi="Arial" w:cs="Arial"/>
        </w:rPr>
        <w:t xml:space="preserve">  h        0.8373       -2.1396       -4.0404</w:t>
      </w:r>
    </w:p>
    <w:p w:rsidR="00F4594E" w:rsidRPr="00F4594E" w:rsidRDefault="00F4594E" w:rsidP="00F4594E">
      <w:pPr>
        <w:pStyle w:val="Body"/>
        <w:spacing w:after="0" w:line="240" w:lineRule="auto"/>
        <w:rPr>
          <w:rFonts w:ascii="Arial" w:eastAsia="Arial" w:hAnsi="Arial" w:cs="Arial"/>
        </w:rPr>
      </w:pPr>
      <w:r w:rsidRPr="00F4594E">
        <w:rPr>
          <w:rFonts w:ascii="Arial" w:eastAsia="Arial" w:hAnsi="Arial" w:cs="Arial"/>
        </w:rPr>
        <w:t xml:space="preserve">  c        0.5686        1.4653       -2.1614</w:t>
      </w:r>
    </w:p>
    <w:p w:rsidR="00F4594E" w:rsidRPr="00F4594E" w:rsidRDefault="00F4594E" w:rsidP="00F4594E">
      <w:pPr>
        <w:pStyle w:val="Body"/>
        <w:spacing w:after="0" w:line="240" w:lineRule="auto"/>
        <w:rPr>
          <w:rFonts w:ascii="Arial" w:eastAsia="Arial" w:hAnsi="Arial" w:cs="Arial"/>
        </w:rPr>
      </w:pPr>
      <w:r w:rsidRPr="00F4594E">
        <w:rPr>
          <w:rFonts w:ascii="Arial" w:eastAsia="Arial" w:hAnsi="Arial" w:cs="Arial"/>
        </w:rPr>
        <w:t xml:space="preserve">  h        0.7870        2.2030       -2.9436</w:t>
      </w:r>
    </w:p>
    <w:p w:rsidR="00F4594E" w:rsidRPr="00F4594E" w:rsidRDefault="00F4594E" w:rsidP="00F4594E">
      <w:pPr>
        <w:pStyle w:val="Body"/>
        <w:spacing w:after="0" w:line="240" w:lineRule="auto"/>
        <w:rPr>
          <w:rFonts w:ascii="Arial" w:eastAsia="Arial" w:hAnsi="Arial" w:cs="Arial"/>
        </w:rPr>
      </w:pPr>
      <w:r w:rsidRPr="00F4594E">
        <w:rPr>
          <w:rFonts w:ascii="Arial" w:eastAsia="Arial" w:hAnsi="Arial" w:cs="Arial"/>
        </w:rPr>
        <w:t xml:space="preserve">  c        0.6505        1.7212       -0.7780</w:t>
      </w:r>
    </w:p>
    <w:p w:rsidR="00F4594E" w:rsidRPr="00F4594E" w:rsidRDefault="00F4594E" w:rsidP="00F4594E">
      <w:pPr>
        <w:pStyle w:val="Body"/>
        <w:spacing w:after="0" w:line="240" w:lineRule="auto"/>
        <w:rPr>
          <w:rFonts w:ascii="Arial" w:eastAsia="Arial" w:hAnsi="Arial" w:cs="Arial"/>
        </w:rPr>
      </w:pPr>
      <w:r w:rsidRPr="00F4594E">
        <w:rPr>
          <w:rFonts w:ascii="Arial" w:eastAsia="Arial" w:hAnsi="Arial" w:cs="Arial"/>
        </w:rPr>
        <w:t xml:space="preserve">  h        0.9375        2.7348       -0.4529</w:t>
      </w:r>
    </w:p>
    <w:p w:rsidR="00F4594E" w:rsidRPr="00F4594E" w:rsidRDefault="00F4594E" w:rsidP="00F4594E">
      <w:pPr>
        <w:pStyle w:val="Body"/>
        <w:spacing w:after="0" w:line="240" w:lineRule="auto"/>
        <w:rPr>
          <w:rFonts w:ascii="Arial" w:eastAsia="Arial" w:hAnsi="Arial" w:cs="Arial"/>
        </w:rPr>
      </w:pPr>
      <w:r w:rsidRPr="00F4594E">
        <w:rPr>
          <w:rFonts w:ascii="Arial" w:eastAsia="Arial" w:hAnsi="Arial" w:cs="Arial"/>
        </w:rPr>
        <w:t xml:space="preserve">  c        0.3752        0.7363        0.1587</w:t>
      </w:r>
    </w:p>
    <w:p w:rsidR="00F4594E" w:rsidRPr="00F4594E" w:rsidRDefault="00F4594E" w:rsidP="00F4594E">
      <w:pPr>
        <w:pStyle w:val="Body"/>
        <w:spacing w:after="0" w:line="240" w:lineRule="auto"/>
        <w:rPr>
          <w:rFonts w:ascii="Arial" w:eastAsia="Arial" w:hAnsi="Arial" w:cs="Arial"/>
        </w:rPr>
      </w:pPr>
      <w:r w:rsidRPr="00F4594E">
        <w:rPr>
          <w:rFonts w:ascii="Arial" w:eastAsia="Arial" w:hAnsi="Arial" w:cs="Arial"/>
        </w:rPr>
        <w:t xml:space="preserve">  h        0.4344        0.9643        1.2340</w:t>
      </w:r>
    </w:p>
    <w:p w:rsidR="00F4594E" w:rsidRPr="00F4594E" w:rsidRDefault="00F4594E" w:rsidP="00F4594E">
      <w:pPr>
        <w:pStyle w:val="Body"/>
        <w:spacing w:after="0" w:line="240" w:lineRule="auto"/>
        <w:rPr>
          <w:rFonts w:ascii="Arial" w:eastAsia="Arial" w:hAnsi="Arial" w:cs="Arial"/>
        </w:rPr>
      </w:pPr>
      <w:r w:rsidRPr="00F4594E">
        <w:rPr>
          <w:rFonts w:ascii="Arial" w:eastAsia="Arial" w:hAnsi="Arial" w:cs="Arial"/>
        </w:rPr>
        <w:t xml:space="preserve">  c       -0.0264       -0.6062       -0.2554</w:t>
      </w:r>
    </w:p>
    <w:p w:rsidR="00F4594E" w:rsidRPr="00F4594E" w:rsidRDefault="00F4594E" w:rsidP="00F4594E">
      <w:pPr>
        <w:pStyle w:val="Body"/>
        <w:spacing w:after="0" w:line="240" w:lineRule="auto"/>
        <w:rPr>
          <w:rFonts w:ascii="Arial" w:eastAsia="Arial" w:hAnsi="Arial" w:cs="Arial"/>
        </w:rPr>
      </w:pPr>
      <w:r w:rsidRPr="00F4594E">
        <w:rPr>
          <w:rFonts w:ascii="Arial" w:eastAsia="Arial" w:hAnsi="Arial" w:cs="Arial"/>
        </w:rPr>
        <w:t xml:space="preserve">  c       -0.0930       -0.7705       -1.6926</w:t>
      </w:r>
    </w:p>
    <w:p w:rsidR="00F4594E" w:rsidRPr="00F4594E" w:rsidRDefault="00F4594E" w:rsidP="00F4594E">
      <w:pPr>
        <w:pStyle w:val="Body"/>
        <w:spacing w:after="0" w:line="240" w:lineRule="auto"/>
        <w:rPr>
          <w:rFonts w:ascii="Arial" w:eastAsia="Arial" w:hAnsi="Arial" w:cs="Arial"/>
        </w:rPr>
      </w:pPr>
      <w:r w:rsidRPr="00F4594E">
        <w:rPr>
          <w:rFonts w:ascii="Arial" w:eastAsia="Arial" w:hAnsi="Arial" w:cs="Arial"/>
        </w:rPr>
        <w:t xml:space="preserve">  h       -0.4003       -1.7455       -2.0958</w:t>
      </w:r>
    </w:p>
    <w:p w:rsidR="00F4594E" w:rsidRPr="00F4594E" w:rsidRDefault="00F4594E" w:rsidP="00F4594E">
      <w:pPr>
        <w:pStyle w:val="Body"/>
        <w:spacing w:after="0" w:line="240" w:lineRule="auto"/>
        <w:rPr>
          <w:rFonts w:ascii="Arial" w:eastAsia="Arial" w:hAnsi="Arial" w:cs="Arial"/>
        </w:rPr>
      </w:pPr>
      <w:r w:rsidRPr="00F4594E">
        <w:rPr>
          <w:rFonts w:ascii="Arial" w:eastAsia="Arial" w:hAnsi="Arial" w:cs="Arial"/>
        </w:rPr>
        <w:t xml:space="preserve">  c       -0.2017       -1.6815        1.8651</w:t>
      </w:r>
    </w:p>
    <w:p w:rsidR="00F4594E" w:rsidRPr="00F4594E" w:rsidRDefault="00F4594E" w:rsidP="00F4594E">
      <w:pPr>
        <w:pStyle w:val="Body"/>
        <w:spacing w:after="0" w:line="240" w:lineRule="auto"/>
        <w:rPr>
          <w:rFonts w:ascii="Arial" w:eastAsia="Arial" w:hAnsi="Arial" w:cs="Arial"/>
        </w:rPr>
      </w:pPr>
      <w:r w:rsidRPr="00F4594E">
        <w:rPr>
          <w:rFonts w:ascii="Arial" w:eastAsia="Arial" w:hAnsi="Arial" w:cs="Arial"/>
        </w:rPr>
        <w:t xml:space="preserve">  c       -1.2598       -2.1762        2.6790</w:t>
      </w:r>
    </w:p>
    <w:p w:rsidR="00F4594E" w:rsidRPr="00F4594E" w:rsidRDefault="00F4594E" w:rsidP="00F4594E">
      <w:pPr>
        <w:pStyle w:val="Body"/>
        <w:spacing w:after="0" w:line="240" w:lineRule="auto"/>
        <w:rPr>
          <w:rFonts w:ascii="Arial" w:eastAsia="Arial" w:hAnsi="Arial" w:cs="Arial"/>
        </w:rPr>
      </w:pPr>
      <w:r w:rsidRPr="00F4594E">
        <w:rPr>
          <w:rFonts w:ascii="Arial" w:eastAsia="Arial" w:hAnsi="Arial" w:cs="Arial"/>
        </w:rPr>
        <w:t xml:space="preserve">  h       -2.2046       -2.4509        2.1820</w:t>
      </w:r>
    </w:p>
    <w:p w:rsidR="00F4594E" w:rsidRPr="00F4594E" w:rsidRDefault="00F4594E" w:rsidP="00F4594E">
      <w:pPr>
        <w:pStyle w:val="Body"/>
        <w:spacing w:after="0" w:line="240" w:lineRule="auto"/>
        <w:rPr>
          <w:rFonts w:ascii="Arial" w:eastAsia="Arial" w:hAnsi="Arial" w:cs="Arial"/>
        </w:rPr>
      </w:pPr>
      <w:r w:rsidRPr="00F4594E">
        <w:rPr>
          <w:rFonts w:ascii="Arial" w:eastAsia="Arial" w:hAnsi="Arial" w:cs="Arial"/>
        </w:rPr>
        <w:t xml:space="preserve">  c       -1.1095       -2.3122        4.0651</w:t>
      </w:r>
    </w:p>
    <w:p w:rsidR="00F4594E" w:rsidRPr="00F4594E" w:rsidRDefault="00F4594E" w:rsidP="00F4594E">
      <w:pPr>
        <w:pStyle w:val="Body"/>
        <w:spacing w:after="0" w:line="240" w:lineRule="auto"/>
        <w:rPr>
          <w:rFonts w:ascii="Arial" w:eastAsia="Arial" w:hAnsi="Arial" w:cs="Arial"/>
        </w:rPr>
      </w:pPr>
      <w:r w:rsidRPr="00F4594E">
        <w:rPr>
          <w:rFonts w:ascii="Arial" w:eastAsia="Arial" w:hAnsi="Arial" w:cs="Arial"/>
        </w:rPr>
        <w:t xml:space="preserve">  h       -1.9531       -2.6920        4.6672</w:t>
      </w:r>
    </w:p>
    <w:p w:rsidR="00F4594E" w:rsidRPr="00F4594E" w:rsidRDefault="00F4594E" w:rsidP="00F4594E">
      <w:pPr>
        <w:pStyle w:val="Body"/>
        <w:spacing w:after="0" w:line="240" w:lineRule="auto"/>
        <w:rPr>
          <w:rFonts w:ascii="Arial" w:eastAsia="Arial" w:hAnsi="Arial" w:cs="Arial"/>
        </w:rPr>
      </w:pPr>
      <w:r w:rsidRPr="00F4594E">
        <w:rPr>
          <w:rFonts w:ascii="Arial" w:eastAsia="Arial" w:hAnsi="Arial" w:cs="Arial"/>
        </w:rPr>
        <w:t xml:space="preserve">  c        0.1057       -1.9777        4.6931</w:t>
      </w:r>
    </w:p>
    <w:p w:rsidR="00F4594E" w:rsidRPr="00F4594E" w:rsidRDefault="00F4594E" w:rsidP="00F4594E">
      <w:pPr>
        <w:pStyle w:val="Body"/>
        <w:spacing w:after="0" w:line="240" w:lineRule="auto"/>
        <w:rPr>
          <w:rFonts w:ascii="Arial" w:eastAsia="Arial" w:hAnsi="Arial" w:cs="Arial"/>
        </w:rPr>
      </w:pPr>
      <w:r w:rsidRPr="00F4594E">
        <w:rPr>
          <w:rFonts w:ascii="Arial" w:eastAsia="Arial" w:hAnsi="Arial" w:cs="Arial"/>
        </w:rPr>
        <w:t xml:space="preserve">  h        0.2243       -2.0932        5.7831</w:t>
      </w:r>
    </w:p>
    <w:p w:rsidR="00F4594E" w:rsidRPr="00F4594E" w:rsidRDefault="00F4594E" w:rsidP="00F4594E">
      <w:pPr>
        <w:pStyle w:val="Body"/>
        <w:spacing w:after="0" w:line="240" w:lineRule="auto"/>
        <w:rPr>
          <w:rFonts w:ascii="Arial" w:eastAsia="Arial" w:hAnsi="Arial" w:cs="Arial"/>
        </w:rPr>
      </w:pPr>
      <w:r w:rsidRPr="00F4594E">
        <w:rPr>
          <w:rFonts w:ascii="Arial" w:eastAsia="Arial" w:hAnsi="Arial" w:cs="Arial"/>
        </w:rPr>
        <w:t xml:space="preserve">  c        1.1707       -1.5070        3.9040</w:t>
      </w:r>
    </w:p>
    <w:p w:rsidR="00F4594E" w:rsidRPr="00F4594E" w:rsidRDefault="00F4594E" w:rsidP="00F4594E">
      <w:pPr>
        <w:pStyle w:val="Body"/>
        <w:spacing w:after="0" w:line="240" w:lineRule="auto"/>
        <w:rPr>
          <w:rFonts w:ascii="Arial" w:eastAsia="Arial" w:hAnsi="Arial" w:cs="Arial"/>
        </w:rPr>
      </w:pPr>
      <w:r w:rsidRPr="00F4594E">
        <w:rPr>
          <w:rFonts w:ascii="Arial" w:eastAsia="Arial" w:hAnsi="Arial" w:cs="Arial"/>
        </w:rPr>
        <w:t xml:space="preserve">  h        2.1375       -1.2578        4.3756</w:t>
      </w:r>
    </w:p>
    <w:p w:rsidR="00F4594E" w:rsidRPr="00F4594E" w:rsidRDefault="00F4594E" w:rsidP="00F4594E">
      <w:pPr>
        <w:pStyle w:val="Body"/>
        <w:spacing w:after="0" w:line="240" w:lineRule="auto"/>
        <w:rPr>
          <w:rFonts w:ascii="Arial" w:eastAsia="Arial" w:hAnsi="Arial" w:cs="Arial"/>
        </w:rPr>
      </w:pPr>
      <w:r w:rsidRPr="00F4594E">
        <w:rPr>
          <w:rFonts w:ascii="Arial" w:eastAsia="Arial" w:hAnsi="Arial" w:cs="Arial"/>
        </w:rPr>
        <w:t xml:space="preserve">  c        1.0238       -1.3563        2.5167</w:t>
      </w:r>
    </w:p>
    <w:p w:rsidR="00F4594E" w:rsidRPr="00F4594E" w:rsidRDefault="00F4594E" w:rsidP="00F4594E">
      <w:pPr>
        <w:pStyle w:val="Body"/>
        <w:spacing w:after="0" w:line="240" w:lineRule="auto"/>
        <w:rPr>
          <w:rFonts w:ascii="Arial" w:eastAsia="Arial" w:hAnsi="Arial" w:cs="Arial"/>
        </w:rPr>
      </w:pPr>
      <w:r w:rsidRPr="00F4594E">
        <w:rPr>
          <w:rFonts w:ascii="Arial" w:eastAsia="Arial" w:hAnsi="Arial" w:cs="Arial"/>
        </w:rPr>
        <w:t xml:space="preserve">  h        1.8796       -1.0142        1.9100</w:t>
      </w:r>
    </w:p>
    <w:p w:rsidR="00F4594E" w:rsidRPr="00F4594E" w:rsidRDefault="00F4594E" w:rsidP="00F4594E">
      <w:pPr>
        <w:pStyle w:val="Body"/>
        <w:spacing w:after="0" w:line="240" w:lineRule="auto"/>
        <w:rPr>
          <w:rFonts w:ascii="Arial" w:eastAsia="Arial" w:hAnsi="Arial" w:cs="Arial"/>
        </w:rPr>
      </w:pPr>
      <w:r w:rsidRPr="00F4594E">
        <w:rPr>
          <w:rFonts w:ascii="Arial" w:eastAsia="Arial" w:hAnsi="Arial" w:cs="Arial"/>
        </w:rPr>
        <w:t xml:space="preserve">  n        0.1914        0.2136       -2.5682</w:t>
      </w:r>
    </w:p>
    <w:p w:rsidR="00F4594E" w:rsidRPr="00F4594E" w:rsidRDefault="00F4594E" w:rsidP="00F4594E">
      <w:pPr>
        <w:pStyle w:val="Body"/>
        <w:spacing w:after="0" w:line="240" w:lineRule="auto"/>
        <w:rPr>
          <w:rFonts w:ascii="Arial" w:eastAsia="Arial" w:hAnsi="Arial" w:cs="Arial"/>
        </w:rPr>
      </w:pPr>
      <w:r w:rsidRPr="00F4594E">
        <w:rPr>
          <w:rFonts w:ascii="Arial" w:eastAsia="Arial" w:hAnsi="Arial" w:cs="Arial"/>
        </w:rPr>
        <w:t xml:space="preserve">  n       -0.3782       -1.6366        0.4901</w:t>
      </w:r>
    </w:p>
    <w:p w:rsidR="00F4594E" w:rsidRPr="00F4594E" w:rsidRDefault="00F4594E" w:rsidP="00F4594E">
      <w:pPr>
        <w:pStyle w:val="Body"/>
        <w:spacing w:after="0" w:line="240" w:lineRule="auto"/>
        <w:rPr>
          <w:rFonts w:ascii="Arial" w:eastAsia="Arial" w:hAnsi="Arial" w:cs="Arial"/>
        </w:rPr>
      </w:pPr>
      <w:r w:rsidRPr="00F4594E">
        <w:rPr>
          <w:rFonts w:ascii="Arial" w:eastAsia="Arial" w:hAnsi="Arial" w:cs="Arial"/>
        </w:rPr>
        <w:t xml:space="preserve">  h       -1.4240       -0.4570       -5.5499</w:t>
      </w:r>
    </w:p>
    <w:p w:rsidR="00F4594E" w:rsidRPr="00F4594E" w:rsidRDefault="00F4594E" w:rsidP="00F4594E">
      <w:pPr>
        <w:pStyle w:val="Body"/>
        <w:spacing w:after="0" w:line="240" w:lineRule="auto"/>
        <w:rPr>
          <w:rFonts w:ascii="Arial" w:eastAsia="Arial" w:hAnsi="Arial" w:cs="Arial"/>
        </w:rPr>
      </w:pPr>
      <w:r w:rsidRPr="00F4594E">
        <w:rPr>
          <w:rFonts w:ascii="Arial" w:eastAsia="Arial" w:hAnsi="Arial" w:cs="Arial"/>
        </w:rPr>
        <w:t xml:space="preserve">  h       -2.0476        0.4207       -4.1068</w:t>
      </w:r>
    </w:p>
    <w:p w:rsidR="00F4594E" w:rsidRPr="00F4594E" w:rsidRDefault="00F4594E" w:rsidP="00F4594E">
      <w:pPr>
        <w:pStyle w:val="Body"/>
        <w:spacing w:after="0" w:line="240" w:lineRule="auto"/>
        <w:rPr>
          <w:rFonts w:ascii="Arial" w:eastAsia="Arial" w:hAnsi="Arial" w:cs="Arial"/>
        </w:rPr>
      </w:pPr>
      <w:r w:rsidRPr="00F4594E">
        <w:rPr>
          <w:rFonts w:ascii="Arial" w:eastAsia="Arial" w:hAnsi="Arial" w:cs="Arial"/>
        </w:rPr>
        <w:t xml:space="preserve">  h       -1.7025       -1.3455       -4.0144</w:t>
      </w:r>
    </w:p>
    <w:p w:rsidR="005522FE" w:rsidRDefault="00F4594E" w:rsidP="00F4594E">
      <w:pPr>
        <w:pStyle w:val="Body"/>
        <w:spacing w:after="0" w:line="240" w:lineRule="auto"/>
        <w:rPr>
          <w:rFonts w:ascii="Arial" w:eastAsia="Arial" w:hAnsi="Arial" w:cs="Arial"/>
        </w:rPr>
      </w:pPr>
      <w:r w:rsidRPr="00F4594E">
        <w:rPr>
          <w:rFonts w:ascii="Arial" w:eastAsia="Arial" w:hAnsi="Arial" w:cs="Arial"/>
        </w:rPr>
        <w:t xml:space="preserve">  h        0.3861        0.8912       -4.5207</w:t>
      </w:r>
    </w:p>
    <w:p w:rsidR="005522FE" w:rsidRDefault="005522FE" w:rsidP="005522FE">
      <w:pPr>
        <w:pStyle w:val="Body"/>
        <w:spacing w:after="0" w:line="240" w:lineRule="auto"/>
        <w:rPr>
          <w:rFonts w:ascii="Arial" w:eastAsia="Arial" w:hAnsi="Arial" w:cs="Arial"/>
        </w:rPr>
      </w:pPr>
    </w:p>
    <w:p w:rsidR="000A74AA" w:rsidRPr="00345F84" w:rsidRDefault="000A74AA" w:rsidP="00345F84">
      <w:r w:rsidRPr="00345F84">
        <w:t>SCF GIAO Magnetic shielding tensor (ppm):</w:t>
      </w:r>
    </w:p>
    <w:p w:rsidR="00345F84" w:rsidRPr="00345F84" w:rsidRDefault="00345F84" w:rsidP="00345F84">
      <w:r w:rsidRPr="00345F84">
        <w:t xml:space="preserve">      1  C    Isotropic =   106.0416   Anisotropy =    62.7669</w:t>
      </w:r>
    </w:p>
    <w:p w:rsidR="00345F84" w:rsidRPr="00345F84" w:rsidRDefault="00345F84" w:rsidP="00345F84">
      <w:r w:rsidRPr="00345F84">
        <w:t xml:space="preserve">   XX=   141.9771   YX=   -12.3013   ZX=     6.4083</w:t>
      </w:r>
    </w:p>
    <w:p w:rsidR="00345F84" w:rsidRPr="00345F84" w:rsidRDefault="00345F84" w:rsidP="00345F84">
      <w:r w:rsidRPr="00345F84">
        <w:t xml:space="preserve">   XY=   -21.0333   YY=    90.4916   ZY=    -2.7881</w:t>
      </w:r>
    </w:p>
    <w:p w:rsidR="00345F84" w:rsidRPr="00345F84" w:rsidRDefault="00345F84" w:rsidP="00345F84">
      <w:r w:rsidRPr="00345F84">
        <w:t xml:space="preserve">   XZ=     8.5107   YZ=    -1.9635   ZZ=    85.6560</w:t>
      </w:r>
    </w:p>
    <w:p w:rsidR="00345F84" w:rsidRPr="00345F84" w:rsidRDefault="00345F84" w:rsidP="00345F84">
      <w:r w:rsidRPr="00345F84">
        <w:t xml:space="preserve">   Eigenvalues:    84.6426    85.5959   147.8862</w:t>
      </w:r>
    </w:p>
    <w:p w:rsidR="00345F84" w:rsidRPr="00345F84" w:rsidRDefault="00345F84" w:rsidP="00345F84">
      <w:r w:rsidRPr="00345F84">
        <w:t xml:space="preserve">      2  C    Isotropic =   151.4787   Anisotropy =    36.9810</w:t>
      </w:r>
    </w:p>
    <w:p w:rsidR="00345F84" w:rsidRPr="00345F84" w:rsidRDefault="00345F84" w:rsidP="00345F84">
      <w:r w:rsidRPr="00345F84">
        <w:t xml:space="preserve">   XX=   143.3629   YX=    -6.4874   ZX=    -2.7785</w:t>
      </w:r>
    </w:p>
    <w:p w:rsidR="00345F84" w:rsidRPr="00345F84" w:rsidRDefault="00345F84" w:rsidP="00345F84">
      <w:r w:rsidRPr="00345F84">
        <w:t xml:space="preserve">   XY=    -8.8921   YY=   152.1965   ZY=    19.7725</w:t>
      </w:r>
    </w:p>
    <w:p w:rsidR="00345F84" w:rsidRPr="00345F84" w:rsidRDefault="00345F84" w:rsidP="00345F84">
      <w:r w:rsidRPr="00345F84">
        <w:t xml:space="preserve">   XZ=    -4.6134   YZ=    17.1028   ZZ=   158.8768</w:t>
      </w:r>
    </w:p>
    <w:p w:rsidR="00345F84" w:rsidRPr="00345F84" w:rsidRDefault="00345F84" w:rsidP="00345F84">
      <w:r w:rsidRPr="00345F84">
        <w:t xml:space="preserve">   Eigenvalues:   134.9769   143.3266   176.1328</w:t>
      </w:r>
    </w:p>
    <w:p w:rsidR="00345F84" w:rsidRPr="00345F84" w:rsidRDefault="00345F84" w:rsidP="00345F84">
      <w:r w:rsidRPr="00345F84">
        <w:t xml:space="preserve">      3  C    Isotropic =   151.1940   Anisotropy =    36.7806</w:t>
      </w:r>
    </w:p>
    <w:p w:rsidR="00345F84" w:rsidRPr="00345F84" w:rsidRDefault="00345F84" w:rsidP="00345F84">
      <w:r w:rsidRPr="00345F84">
        <w:t xml:space="preserve">   XX=   142.5358   YX=    -3.4473   ZX=     3.5419</w:t>
      </w:r>
    </w:p>
    <w:p w:rsidR="00345F84" w:rsidRPr="00345F84" w:rsidRDefault="00345F84" w:rsidP="00345F84">
      <w:r w:rsidRPr="00345F84">
        <w:t xml:space="preserve">   XY=    -4.0635   YY=   137.0384   ZY=    -7.2071</w:t>
      </w:r>
    </w:p>
    <w:p w:rsidR="00345F84" w:rsidRPr="00345F84" w:rsidRDefault="00345F84" w:rsidP="00345F84">
      <w:r w:rsidRPr="00345F84">
        <w:t xml:space="preserve">   XZ=     6.1021   YZ=    -4.1068   ZZ=   174.0078</w:t>
      </w:r>
    </w:p>
    <w:p w:rsidR="00345F84" w:rsidRPr="00345F84" w:rsidRDefault="00345F84" w:rsidP="00345F84">
      <w:r w:rsidRPr="00345F84">
        <w:t xml:space="preserve">   Eigenvalues:   134.8934   142.9741   175.7144</w:t>
      </w:r>
    </w:p>
    <w:p w:rsidR="00345F84" w:rsidRPr="00345F84" w:rsidRDefault="00345F84" w:rsidP="00345F84">
      <w:r w:rsidRPr="00345F84">
        <w:t xml:space="preserve">      4  H    Isotropic =    29.4487   Anisotropy =     8.1838</w:t>
      </w:r>
    </w:p>
    <w:p w:rsidR="00345F84" w:rsidRPr="00345F84" w:rsidRDefault="00345F84" w:rsidP="00345F84">
      <w:r w:rsidRPr="00345F84">
        <w:t xml:space="preserve">   XX=    26.3399   YX=    -0.7801   ZX=     0.3219</w:t>
      </w:r>
    </w:p>
    <w:p w:rsidR="00345F84" w:rsidRPr="00345F84" w:rsidRDefault="00345F84" w:rsidP="00345F84">
      <w:r w:rsidRPr="00345F84">
        <w:t xml:space="preserve">   XY=    -0.3294   YY=    28.8483   ZY=     2.6398</w:t>
      </w:r>
    </w:p>
    <w:p w:rsidR="00345F84" w:rsidRPr="00345F84" w:rsidRDefault="00345F84" w:rsidP="00345F84">
      <w:r w:rsidRPr="00345F84">
        <w:t xml:space="preserve">   XZ=     0.5414   YZ=     3.8613   ZZ=    33.1578</w:t>
      </w:r>
    </w:p>
    <w:p w:rsidR="00345F84" w:rsidRPr="00345F84" w:rsidRDefault="00345F84" w:rsidP="00345F84">
      <w:r w:rsidRPr="00345F84">
        <w:t xml:space="preserve">   Eigenvalues:    25.9293    27.5121    34.9045</w:t>
      </w:r>
    </w:p>
    <w:p w:rsidR="00345F84" w:rsidRPr="00345F84" w:rsidRDefault="00345F84" w:rsidP="00345F84">
      <w:r w:rsidRPr="00345F84">
        <w:t xml:space="preserve">      5  H    Isotropic =    29.7643   Anisotropy =     8.9224</w:t>
      </w:r>
    </w:p>
    <w:p w:rsidR="00345F84" w:rsidRPr="00345F84" w:rsidRDefault="00345F84" w:rsidP="00345F84">
      <w:r w:rsidRPr="00345F84">
        <w:t xml:space="preserve">   XX=    33.0067   YX=    -2.0112   ZX=     3.0054</w:t>
      </w:r>
    </w:p>
    <w:p w:rsidR="00345F84" w:rsidRPr="00345F84" w:rsidRDefault="00345F84" w:rsidP="00345F84">
      <w:r w:rsidRPr="00345F84">
        <w:t xml:space="preserve">   XY=    -2.2280   YY=    26.6919   ZY=    -0.6705</w:t>
      </w:r>
    </w:p>
    <w:p w:rsidR="00345F84" w:rsidRPr="00345F84" w:rsidRDefault="00345F84" w:rsidP="00345F84">
      <w:r w:rsidRPr="00345F84">
        <w:t xml:space="preserve">   XZ=     3.8792   YZ=    -1.0922   ZZ=    29.5944</w:t>
      </w:r>
    </w:p>
    <w:p w:rsidR="00345F84" w:rsidRPr="00345F84" w:rsidRDefault="00345F84" w:rsidP="00345F84">
      <w:r w:rsidRPr="00345F84">
        <w:t xml:space="preserve">   Eigenvalues:    26.0330    27.5473    35.7126</w:t>
      </w:r>
    </w:p>
    <w:p w:rsidR="00345F84" w:rsidRPr="00345F84" w:rsidRDefault="00345F84" w:rsidP="00345F84">
      <w:r w:rsidRPr="00345F84">
        <w:t xml:space="preserve">      6  H    Isotropic =    29.4468   Anisotropy =     5.5057</w:t>
      </w:r>
    </w:p>
    <w:p w:rsidR="00345F84" w:rsidRPr="00345F84" w:rsidRDefault="00345F84" w:rsidP="00345F84">
      <w:r w:rsidRPr="00345F84">
        <w:t xml:space="preserve">   XX=    28.9873   YX=     1.8641   ZX=     0.0092</w:t>
      </w:r>
    </w:p>
    <w:p w:rsidR="00345F84" w:rsidRPr="00345F84" w:rsidRDefault="00345F84" w:rsidP="00345F84">
      <w:r w:rsidRPr="00345F84">
        <w:t xml:space="preserve">   XY=     2.1801   YY=    29.6416   ZY=    -2.0252</w:t>
      </w:r>
    </w:p>
    <w:p w:rsidR="00345F84" w:rsidRPr="00345F84" w:rsidRDefault="00345F84" w:rsidP="00345F84">
      <w:r w:rsidRPr="00345F84">
        <w:t xml:space="preserve">   XZ=    -0.5803   YZ=    -3.4973   ZZ=    29.7114</w:t>
      </w:r>
    </w:p>
    <w:p w:rsidR="00345F84" w:rsidRPr="00345F84" w:rsidRDefault="00345F84" w:rsidP="00345F84">
      <w:r w:rsidRPr="00345F84">
        <w:t xml:space="preserve">   Eigenvalues:    26.2512    28.9718    33.1172</w:t>
      </w:r>
    </w:p>
    <w:p w:rsidR="00345F84" w:rsidRPr="00345F84" w:rsidRDefault="00345F84" w:rsidP="00345F84">
      <w:r w:rsidRPr="00345F84">
        <w:t xml:space="preserve">      7  C    Isotropic =    61.0909   Anisotropy =    73.8557</w:t>
      </w:r>
    </w:p>
    <w:p w:rsidR="00345F84" w:rsidRPr="00345F84" w:rsidRDefault="00345F84" w:rsidP="00345F84">
      <w:r w:rsidRPr="00345F84">
        <w:t xml:space="preserve">   XX=    30.7130   YX=   -42.4388   ZX=     8.0057</w:t>
      </w:r>
    </w:p>
    <w:p w:rsidR="00345F84" w:rsidRPr="00345F84" w:rsidRDefault="00345F84" w:rsidP="00345F84">
      <w:r w:rsidRPr="00345F84">
        <w:t xml:space="preserve">   XY=   -41.1141   YY=    49.9274   ZY=    16.5510</w:t>
      </w:r>
    </w:p>
    <w:p w:rsidR="00345F84" w:rsidRPr="00345F84" w:rsidRDefault="00345F84" w:rsidP="00345F84">
      <w:r w:rsidRPr="00345F84">
        <w:t xml:space="preserve">   XZ=    14.6721   YZ=    25.9417   ZZ=   102.6324</w:t>
      </w:r>
    </w:p>
    <w:p w:rsidR="00345F84" w:rsidRPr="00345F84" w:rsidRDefault="00345F84" w:rsidP="00345F84">
      <w:r w:rsidRPr="00345F84">
        <w:t xml:space="preserve">   Eigenvalues:    -7.0431    79.9879   110.3281</w:t>
      </w:r>
    </w:p>
    <w:p w:rsidR="00345F84" w:rsidRPr="00345F84" w:rsidRDefault="00345F84" w:rsidP="00345F84">
      <w:r w:rsidRPr="00345F84">
        <w:t xml:space="preserve">      8  H    Isotropic =    25.2366   Anisotropy =     5.3169</w:t>
      </w:r>
    </w:p>
    <w:p w:rsidR="00345F84" w:rsidRPr="00345F84" w:rsidRDefault="00345F84" w:rsidP="00345F84">
      <w:r w:rsidRPr="00345F84">
        <w:t xml:space="preserve">   XX=    24.7414   YX=    -1.7240   ZX=     0.6692</w:t>
      </w:r>
    </w:p>
    <w:p w:rsidR="00345F84" w:rsidRPr="00345F84" w:rsidRDefault="00345F84" w:rsidP="00345F84">
      <w:r w:rsidRPr="00345F84">
        <w:t xml:space="preserve">   XY=    -1.2793   YY=    27.8574   ZY=    -1.5313</w:t>
      </w:r>
    </w:p>
    <w:p w:rsidR="00345F84" w:rsidRPr="00345F84" w:rsidRDefault="00345F84" w:rsidP="00345F84">
      <w:r w:rsidRPr="00345F84">
        <w:t xml:space="preserve">   XZ=     0.6952   YZ=    -0.8117   ZZ=    23.1110</w:t>
      </w:r>
    </w:p>
    <w:p w:rsidR="00345F84" w:rsidRPr="00345F84" w:rsidRDefault="00345F84" w:rsidP="00345F84">
      <w:r w:rsidRPr="00345F84">
        <w:t xml:space="preserve">   Eigenvalues:    22.7673    24.1612    28.7812</w:t>
      </w:r>
    </w:p>
    <w:p w:rsidR="00345F84" w:rsidRPr="00345F84" w:rsidRDefault="00345F84" w:rsidP="00345F84">
      <w:r w:rsidRPr="00345F84">
        <w:t xml:space="preserve">      9  C    Isotropic =    44.2761   Anisotropy =   162.9084</w:t>
      </w:r>
    </w:p>
    <w:p w:rsidR="00345F84" w:rsidRPr="00345F84" w:rsidRDefault="00345F84" w:rsidP="00345F84">
      <w:r w:rsidRPr="00345F84">
        <w:t xml:space="preserve">   XX=    40.0599   YX=    13.4889   ZX=    -9.9892</w:t>
      </w:r>
    </w:p>
    <w:p w:rsidR="00345F84" w:rsidRPr="00345F84" w:rsidRDefault="00345F84" w:rsidP="00345F84">
      <w:r w:rsidRPr="00345F84">
        <w:t xml:space="preserve">   XY=    18.5274   YY=   -39.7613   ZY=    60.5880</w:t>
      </w:r>
    </w:p>
    <w:p w:rsidR="00345F84" w:rsidRPr="00345F84" w:rsidRDefault="00345F84" w:rsidP="00345F84">
      <w:r w:rsidRPr="00345F84">
        <w:t xml:space="preserve">   XZ=   -17.2116   YZ=    62.6420   ZZ=   132.5297</w:t>
      </w:r>
    </w:p>
    <w:p w:rsidR="00345F84" w:rsidRPr="00345F84" w:rsidRDefault="00345F84" w:rsidP="00345F84">
      <w:r w:rsidRPr="00345F84">
        <w:t xml:space="preserve">   Eigenvalues:   -63.1834    43.1300   152.8817</w:t>
      </w:r>
    </w:p>
    <w:p w:rsidR="00345F84" w:rsidRPr="00345F84" w:rsidRDefault="00345F84" w:rsidP="00345F84">
      <w:r w:rsidRPr="00345F84">
        <w:t xml:space="preserve">     10  H    Isotropic =    24.7983   Anisotropy =     3.8216</w:t>
      </w:r>
    </w:p>
    <w:p w:rsidR="00345F84" w:rsidRPr="00345F84" w:rsidRDefault="00345F84" w:rsidP="00345F84">
      <w:r w:rsidRPr="00345F84">
        <w:t xml:space="preserve">   XX=    27.2553   YX=     0.6414   ZX=     0.0221</w:t>
      </w:r>
    </w:p>
    <w:p w:rsidR="00345F84" w:rsidRPr="00345F84" w:rsidRDefault="00345F84" w:rsidP="00345F84">
      <w:r w:rsidRPr="00345F84">
        <w:t xml:space="preserve">   XY=     0.1835   YY=    23.9360   ZY=    -0.2090</w:t>
      </w:r>
    </w:p>
    <w:p w:rsidR="00345F84" w:rsidRPr="00345F84" w:rsidRDefault="00345F84" w:rsidP="00345F84">
      <w:r w:rsidRPr="00345F84">
        <w:t xml:space="preserve">   XZ=    -0.7446   YZ=    -0.5829   ZZ=    23.2036</w:t>
      </w:r>
    </w:p>
    <w:p w:rsidR="00345F84" w:rsidRPr="00345F84" w:rsidRDefault="00345F84" w:rsidP="00345F84">
      <w:r w:rsidRPr="00345F84">
        <w:t xml:space="preserve">   Eigenvalues:    23.0236    24.0253    27.3461</w:t>
      </w:r>
    </w:p>
    <w:p w:rsidR="00345F84" w:rsidRPr="00345F84" w:rsidRDefault="00345F84" w:rsidP="00345F84">
      <w:r w:rsidRPr="00345F84">
        <w:t xml:space="preserve">     11  C    Isotropic =    45.9469   Anisotropy =   180.6878</w:t>
      </w:r>
    </w:p>
    <w:p w:rsidR="00345F84" w:rsidRPr="00345F84" w:rsidRDefault="00345F84" w:rsidP="00345F84">
      <w:r w:rsidRPr="00345F84">
        <w:t xml:space="preserve">   XX=   -30.1304   YX=    18.9755   ZX=   -11.6500</w:t>
      </w:r>
    </w:p>
    <w:p w:rsidR="00345F84" w:rsidRPr="00345F84" w:rsidRDefault="00345F84" w:rsidP="00345F84">
      <w:r w:rsidRPr="00345F84">
        <w:t xml:space="preserve">   XY=    17.0420   YY=    10.8478   ZY=    43.2050</w:t>
      </w:r>
    </w:p>
    <w:p w:rsidR="00345F84" w:rsidRPr="00345F84" w:rsidRDefault="00345F84" w:rsidP="00345F84">
      <w:r w:rsidRPr="00345F84">
        <w:t xml:space="preserve">   XZ=   -54.1598   YZ=    11.0209   ZZ=   157.1232</w:t>
      </w:r>
    </w:p>
    <w:p w:rsidR="00345F84" w:rsidRPr="00345F84" w:rsidRDefault="00345F84" w:rsidP="00345F84">
      <w:r w:rsidRPr="00345F84">
        <w:t xml:space="preserve">   Eigenvalues:   -45.0948    16.5301   166.4054</w:t>
      </w:r>
    </w:p>
    <w:p w:rsidR="00345F84" w:rsidRPr="00345F84" w:rsidRDefault="00345F84" w:rsidP="00345F84">
      <w:r w:rsidRPr="00345F84">
        <w:t xml:space="preserve">     12  H    Isotropic =    23.8050   Anisotropy =     9.5471</w:t>
      </w:r>
    </w:p>
    <w:p w:rsidR="00345F84" w:rsidRPr="00345F84" w:rsidRDefault="00345F84" w:rsidP="00345F84">
      <w:r w:rsidRPr="00345F84">
        <w:t xml:space="preserve">   XX=    24.9724   YX=     4.4739   ZX=    -2.4211</w:t>
      </w:r>
    </w:p>
    <w:p w:rsidR="00345F84" w:rsidRPr="00345F84" w:rsidRDefault="00345F84" w:rsidP="00345F84">
      <w:r w:rsidRPr="00345F84">
        <w:t xml:space="preserve">   XY=     4.0696   YY=    25.9757   ZY=    -0.6635</w:t>
      </w:r>
    </w:p>
    <w:p w:rsidR="00345F84" w:rsidRPr="00345F84" w:rsidRDefault="00345F84" w:rsidP="00345F84">
      <w:r w:rsidRPr="00345F84">
        <w:t xml:space="preserve">   XZ=    -4.1964   YZ=     1.5466   ZZ=    20.4670</w:t>
      </w:r>
    </w:p>
    <w:p w:rsidR="00345F84" w:rsidRPr="00345F84" w:rsidRDefault="00345F84" w:rsidP="00345F84">
      <w:r w:rsidRPr="00345F84">
        <w:t xml:space="preserve">   Eigenvalues:    17.8628    23.3825    30.1698</w:t>
      </w:r>
    </w:p>
    <w:p w:rsidR="00345F84" w:rsidRPr="00345F84" w:rsidRDefault="00345F84" w:rsidP="00345F84">
      <w:r w:rsidRPr="00345F84">
        <w:t xml:space="preserve">     13  C    Isotropic =    20.3727   Anisotropy =   137.3143</w:t>
      </w:r>
    </w:p>
    <w:p w:rsidR="00345F84" w:rsidRPr="00345F84" w:rsidRDefault="00345F84" w:rsidP="00345F84">
      <w:r w:rsidRPr="00345F84">
        <w:t xml:space="preserve">   XX=   -35.5340   YX=    26.5467   ZX=   -12.2993</w:t>
      </w:r>
    </w:p>
    <w:p w:rsidR="00345F84" w:rsidRPr="00345F84" w:rsidRDefault="00345F84" w:rsidP="00345F84">
      <w:r w:rsidRPr="00345F84">
        <w:t xml:space="preserve">   XY=     1.7078   YY=    -4.6059   ZY=    38.3019</w:t>
      </w:r>
    </w:p>
    <w:p w:rsidR="00345F84" w:rsidRPr="00345F84" w:rsidRDefault="00345F84" w:rsidP="00345F84">
      <w:r w:rsidRPr="00345F84">
        <w:t xml:space="preserve">   XZ=    -9.4819   YZ=    31.1582   ZZ=   101.2578</w:t>
      </w:r>
    </w:p>
    <w:p w:rsidR="00345F84" w:rsidRPr="00345F84" w:rsidRDefault="00345F84" w:rsidP="00345F84">
      <w:r w:rsidRPr="00345F84">
        <w:t xml:space="preserve">   Eigenvalues:   -45.0261    -5.7715   111.9156</w:t>
      </w:r>
    </w:p>
    <w:p w:rsidR="00345F84" w:rsidRPr="00345F84" w:rsidRDefault="00345F84" w:rsidP="00345F84">
      <w:r w:rsidRPr="00345F84">
        <w:t xml:space="preserve">     14  C    Isotropic =    36.9939   Anisotropy =   125.5710</w:t>
      </w:r>
    </w:p>
    <w:p w:rsidR="00345F84" w:rsidRPr="00345F84" w:rsidRDefault="00345F84" w:rsidP="00345F84">
      <w:r w:rsidRPr="00345F84">
        <w:t xml:space="preserve">   XX=    21.9927   YX=     3.1139   ZX=    -4.7423</w:t>
      </w:r>
    </w:p>
    <w:p w:rsidR="00345F84" w:rsidRPr="00345F84" w:rsidRDefault="00345F84" w:rsidP="00345F84">
      <w:r w:rsidRPr="00345F84">
        <w:t xml:space="preserve">   XY=    -0.4043   YY=   -11.3250   ZY=    38.3320</w:t>
      </w:r>
    </w:p>
    <w:p w:rsidR="00345F84" w:rsidRPr="00345F84" w:rsidRDefault="00345F84" w:rsidP="00345F84">
      <w:r w:rsidRPr="00345F84">
        <w:t xml:space="preserve">   XZ=     3.7785   YZ=    65.4499   ZZ=   100.3139</w:t>
      </w:r>
    </w:p>
    <w:p w:rsidR="00345F84" w:rsidRPr="00345F84" w:rsidRDefault="00345F84" w:rsidP="00345F84">
      <w:r w:rsidRPr="00345F84">
        <w:t xml:space="preserve">   Eigenvalues:   -31.7573    22.0311   120.7079</w:t>
      </w:r>
    </w:p>
    <w:p w:rsidR="00345F84" w:rsidRPr="00345F84" w:rsidRDefault="00345F84" w:rsidP="00345F84">
      <w:r w:rsidRPr="00345F84">
        <w:t xml:space="preserve">     15  H    Isotropic =    24.5819   Anisotropy =     9.9039</w:t>
      </w:r>
    </w:p>
    <w:p w:rsidR="00345F84" w:rsidRPr="00345F84" w:rsidRDefault="00345F84" w:rsidP="00345F84">
      <w:r w:rsidRPr="00345F84">
        <w:t xml:space="preserve">   XX=    30.7951   YX=     2.3405   ZX=    -0.1827</w:t>
      </w:r>
    </w:p>
    <w:p w:rsidR="00345F84" w:rsidRPr="00345F84" w:rsidRDefault="00345F84" w:rsidP="00345F84">
      <w:r w:rsidRPr="00345F84">
        <w:t xml:space="preserve">   XY=     1.4321   YY=    20.8395   ZY=     0.8038</w:t>
      </w:r>
    </w:p>
    <w:p w:rsidR="00345F84" w:rsidRPr="00345F84" w:rsidRDefault="00345F84" w:rsidP="00345F84">
      <w:r w:rsidRPr="00345F84">
        <w:t xml:space="preserve">   XZ=     1.0394   YZ=     1.4943   ZZ=    22.1110</w:t>
      </w:r>
    </w:p>
    <w:p w:rsidR="00345F84" w:rsidRPr="00345F84" w:rsidRDefault="00345F84" w:rsidP="00345F84">
      <w:r w:rsidRPr="00345F84">
        <w:t xml:space="preserve">   Eigenvalues:    19.9679    22.5932    31.1845</w:t>
      </w:r>
    </w:p>
    <w:p w:rsidR="00345F84" w:rsidRPr="00345F84" w:rsidRDefault="00345F84" w:rsidP="00345F84">
      <w:r w:rsidRPr="00345F84">
        <w:t xml:space="preserve">     16  C    Isotropic =    15.9263   Anisotropy =   168.7014</w:t>
      </w:r>
    </w:p>
    <w:p w:rsidR="00345F84" w:rsidRPr="00345F84" w:rsidRDefault="00345F84" w:rsidP="00345F84">
      <w:r w:rsidRPr="00345F84">
        <w:t xml:space="preserve">   XX=   -68.0615   YX=    11.5179   ZX=    -4.0793</w:t>
      </w:r>
    </w:p>
    <w:p w:rsidR="00345F84" w:rsidRPr="00345F84" w:rsidRDefault="00345F84" w:rsidP="00345F84">
      <w:r w:rsidRPr="00345F84">
        <w:t xml:space="preserve">   XY=    21.6978   YY=    41.3378   ZY=   -66.1501</w:t>
      </w:r>
    </w:p>
    <w:p w:rsidR="00345F84" w:rsidRPr="00345F84" w:rsidRDefault="00345F84" w:rsidP="00345F84">
      <w:r w:rsidRPr="00345F84">
        <w:t xml:space="preserve">   XZ=   -17.5243   YZ=   -67.1538   ZZ=    74.5025</w:t>
      </w:r>
    </w:p>
    <w:p w:rsidR="00345F84" w:rsidRPr="00345F84" w:rsidRDefault="00345F84" w:rsidP="00345F84">
      <w:r w:rsidRPr="00345F84">
        <w:t xml:space="preserve">   Eigenvalues:   -70.5348   -10.0803   128.3939</w:t>
      </w:r>
    </w:p>
    <w:p w:rsidR="00345F84" w:rsidRPr="00345F84" w:rsidRDefault="00345F84" w:rsidP="00345F84">
      <w:r w:rsidRPr="00345F84">
        <w:t xml:space="preserve">     17  C    Isotropic =    45.7545   Anisotropy =   152.0202</w:t>
      </w:r>
    </w:p>
    <w:p w:rsidR="00345F84" w:rsidRPr="00345F84" w:rsidRDefault="00345F84" w:rsidP="00345F84">
      <w:r w:rsidRPr="00345F84">
        <w:t xml:space="preserve">   XX=    28.5240   YX=    25.8211   ZX=     3.2068</w:t>
      </w:r>
    </w:p>
    <w:p w:rsidR="00345F84" w:rsidRPr="00345F84" w:rsidRDefault="00345F84" w:rsidP="00345F84">
      <w:r w:rsidRPr="00345F84">
        <w:t xml:space="preserve">   XY=    20.8006   YY=    28.3793   ZY=   -89.3343</w:t>
      </w:r>
    </w:p>
    <w:p w:rsidR="00345F84" w:rsidRPr="00345F84" w:rsidRDefault="00345F84" w:rsidP="00345F84">
      <w:r w:rsidRPr="00345F84">
        <w:t xml:space="preserve">   XZ=    19.7286   YZ=   -88.2780   ZZ=    80.3601</w:t>
      </w:r>
    </w:p>
    <w:p w:rsidR="00345F84" w:rsidRPr="00345F84" w:rsidRDefault="00345F84" w:rsidP="00345F84">
      <w:r w:rsidRPr="00345F84">
        <w:t xml:space="preserve">   Eigenvalues:   -46.8263    36.9884   147.1013</w:t>
      </w:r>
    </w:p>
    <w:p w:rsidR="00345F84" w:rsidRPr="00345F84" w:rsidRDefault="00345F84" w:rsidP="00345F84">
      <w:r w:rsidRPr="00345F84">
        <w:t xml:space="preserve">     18  H    Isotropic =    24.3416   Anisotropy =     6.1070</w:t>
      </w:r>
    </w:p>
    <w:p w:rsidR="00345F84" w:rsidRPr="00345F84" w:rsidRDefault="00345F84" w:rsidP="00345F84">
      <w:r w:rsidRPr="00345F84">
        <w:t xml:space="preserve">   XX=    27.7282   YX=     1.2713   ZX=     1.4817</w:t>
      </w:r>
    </w:p>
    <w:p w:rsidR="00345F84" w:rsidRPr="00345F84" w:rsidRDefault="00345F84" w:rsidP="00345F84">
      <w:r w:rsidRPr="00345F84">
        <w:t xml:space="preserve">   XY=     1.2213   YY=    23.2757   ZY=     0.8474</w:t>
      </w:r>
    </w:p>
    <w:p w:rsidR="00345F84" w:rsidRPr="00345F84" w:rsidRDefault="00345F84" w:rsidP="00345F84">
      <w:r w:rsidRPr="00345F84">
        <w:t xml:space="preserve">   XZ=     1.3010   YZ=     0.4842   ZZ=    22.0210</w:t>
      </w:r>
    </w:p>
    <w:p w:rsidR="00345F84" w:rsidRPr="00345F84" w:rsidRDefault="00345F84" w:rsidP="00345F84">
      <w:r w:rsidRPr="00345F84">
        <w:t xml:space="preserve">   Eigenvalues:    21.6018    23.0101    28.4130</w:t>
      </w:r>
    </w:p>
    <w:p w:rsidR="00345F84" w:rsidRPr="00345F84" w:rsidRDefault="00345F84" w:rsidP="00345F84">
      <w:r w:rsidRPr="00345F84">
        <w:t xml:space="preserve">     19  C    Isotropic =    40.8984   Anisotropy =   179.3717</w:t>
      </w:r>
    </w:p>
    <w:p w:rsidR="00345F84" w:rsidRPr="00345F84" w:rsidRDefault="00345F84" w:rsidP="00345F84">
      <w:r w:rsidRPr="00345F84">
        <w:t xml:space="preserve">   XX=    -4.1703   YX=   -31.7438   ZX=   -44.4780</w:t>
      </w:r>
    </w:p>
    <w:p w:rsidR="00345F84" w:rsidRPr="00345F84" w:rsidRDefault="00345F84" w:rsidP="00345F84">
      <w:r w:rsidRPr="00345F84">
        <w:t xml:space="preserve">   XY=   -30.6471   YY=    48.3820   ZY=   -91.4667</w:t>
      </w:r>
    </w:p>
    <w:p w:rsidR="00345F84" w:rsidRPr="00345F84" w:rsidRDefault="00345F84" w:rsidP="00345F84">
      <w:r w:rsidRPr="00345F84">
        <w:t xml:space="preserve">   XZ=   -41.0467   YZ=   -98.2607   ZZ=    78.4834</w:t>
      </w:r>
    </w:p>
    <w:p w:rsidR="00345F84" w:rsidRPr="00345F84" w:rsidRDefault="00345F84" w:rsidP="00345F84">
      <w:r w:rsidRPr="00345F84">
        <w:t xml:space="preserve">   Eigenvalues:   -72.0530    34.2687   160.4795</w:t>
      </w:r>
    </w:p>
    <w:p w:rsidR="00345F84" w:rsidRPr="00345F84" w:rsidRDefault="00345F84" w:rsidP="00345F84">
      <w:r w:rsidRPr="00345F84">
        <w:t xml:space="preserve">     20  H    Isotropic =    23.8814   Anisotropy =     4.6505</w:t>
      </w:r>
    </w:p>
    <w:p w:rsidR="00345F84" w:rsidRPr="00345F84" w:rsidRDefault="00345F84" w:rsidP="00345F84">
      <w:r w:rsidRPr="00345F84">
        <w:t xml:space="preserve">   XX=    25.8237   YX=    -1.5694   ZX=    -0.8214</w:t>
      </w:r>
    </w:p>
    <w:p w:rsidR="00345F84" w:rsidRPr="00345F84" w:rsidRDefault="00345F84" w:rsidP="00345F84">
      <w:r w:rsidRPr="00345F84">
        <w:t xml:space="preserve">   XY=    -1.4467   YY=    23.6606   ZY=     1.6061</w:t>
      </w:r>
    </w:p>
    <w:p w:rsidR="00345F84" w:rsidRPr="00345F84" w:rsidRDefault="00345F84" w:rsidP="00345F84">
      <w:r w:rsidRPr="00345F84">
        <w:t xml:space="preserve">   XZ=    -0.7817   YZ=     1.1196   ZZ=    22.1600</w:t>
      </w:r>
    </w:p>
    <w:p w:rsidR="00345F84" w:rsidRPr="00345F84" w:rsidRDefault="00345F84" w:rsidP="00345F84">
      <w:r w:rsidRPr="00345F84">
        <w:t xml:space="preserve">   Eigenvalues:    21.3529    23.3097    26.9818</w:t>
      </w:r>
    </w:p>
    <w:p w:rsidR="00345F84" w:rsidRPr="00345F84" w:rsidRDefault="00345F84" w:rsidP="00345F84">
      <w:r w:rsidRPr="00345F84">
        <w:t xml:space="preserve">     21  C    Isotropic =    51.8630   Anisotropy =   167.0104</w:t>
      </w:r>
    </w:p>
    <w:p w:rsidR="00345F84" w:rsidRPr="00345F84" w:rsidRDefault="00345F84" w:rsidP="00345F84">
      <w:r w:rsidRPr="00345F84">
        <w:t xml:space="preserve">   XX=   -46.5659   YX=    23.5198   ZX=    -5.0691</w:t>
      </w:r>
    </w:p>
    <w:p w:rsidR="00345F84" w:rsidRPr="00345F84" w:rsidRDefault="00345F84" w:rsidP="00345F84">
      <w:r w:rsidRPr="00345F84">
        <w:t xml:space="preserve">   XY=    26.5085   YY=    87.8751   ZY=   -57.1966</w:t>
      </w:r>
    </w:p>
    <w:p w:rsidR="00345F84" w:rsidRPr="00345F84" w:rsidRDefault="00345F84" w:rsidP="00345F84">
      <w:r w:rsidRPr="00345F84">
        <w:t xml:space="preserve">   XZ=    -3.0634   YZ=   -60.7233   ZZ=   114.2797</w:t>
      </w:r>
    </w:p>
    <w:p w:rsidR="00345F84" w:rsidRPr="00345F84" w:rsidRDefault="00345F84" w:rsidP="00345F84">
      <w:r w:rsidRPr="00345F84">
        <w:t xml:space="preserve">   Eigenvalues:   -51.3624    43.7481   163.2033</w:t>
      </w:r>
    </w:p>
    <w:p w:rsidR="00345F84" w:rsidRPr="00345F84" w:rsidRDefault="00345F84" w:rsidP="00345F84">
      <w:r w:rsidRPr="00345F84">
        <w:t xml:space="preserve">     22  H    Isotropic =    24.3745   Anisotropy =     3.6957</w:t>
      </w:r>
    </w:p>
    <w:p w:rsidR="00345F84" w:rsidRPr="00345F84" w:rsidRDefault="00345F84" w:rsidP="00345F84">
      <w:r w:rsidRPr="00345F84">
        <w:t xml:space="preserve">   XX=    24.5708   YX=     0.2802   ZX=     0.4369</w:t>
      </w:r>
    </w:p>
    <w:p w:rsidR="00345F84" w:rsidRPr="00345F84" w:rsidRDefault="00345F84" w:rsidP="00345F84">
      <w:r w:rsidRPr="00345F84">
        <w:t xml:space="preserve">   XY=     0.3383   YY=    24.8981   ZY=     2.4803</w:t>
      </w:r>
    </w:p>
    <w:p w:rsidR="00345F84" w:rsidRPr="00345F84" w:rsidRDefault="00345F84" w:rsidP="00345F84">
      <w:r w:rsidRPr="00345F84">
        <w:t xml:space="preserve">   XZ=     0.6582   YZ=     2.1836   ZZ=    23.6545</w:t>
      </w:r>
    </w:p>
    <w:p w:rsidR="00345F84" w:rsidRPr="00345F84" w:rsidRDefault="00345F84" w:rsidP="00345F84">
      <w:r w:rsidRPr="00345F84">
        <w:t xml:space="preserve">   Eigenvalues:    21.8402    24.4450    26.8383</w:t>
      </w:r>
    </w:p>
    <w:p w:rsidR="00345F84" w:rsidRPr="00345F84" w:rsidRDefault="00345F84" w:rsidP="00345F84">
      <w:r w:rsidRPr="00345F84">
        <w:t xml:space="preserve">     23  C    Isotropic =    42.9256   Anisotropy =   176.1499</w:t>
      </w:r>
    </w:p>
    <w:p w:rsidR="00345F84" w:rsidRPr="00345F84" w:rsidRDefault="00345F84" w:rsidP="00345F84">
      <w:r w:rsidRPr="00345F84">
        <w:t xml:space="preserve">   XX=    24.9785   YX=    35.4127   ZX=    12.9456</w:t>
      </w:r>
    </w:p>
    <w:p w:rsidR="00345F84" w:rsidRPr="00345F84" w:rsidRDefault="00345F84" w:rsidP="00345F84">
      <w:r w:rsidRPr="00345F84">
        <w:t xml:space="preserve">   XY=    33.1724   YY=    27.7740   ZY=  -103.0027</w:t>
      </w:r>
    </w:p>
    <w:p w:rsidR="00345F84" w:rsidRPr="00345F84" w:rsidRDefault="00345F84" w:rsidP="00345F84">
      <w:r w:rsidRPr="00345F84">
        <w:t xml:space="preserve">   XZ=     9.8284   YZ=  -106.0416   ZZ=    76.0244</w:t>
      </w:r>
    </w:p>
    <w:p w:rsidR="00345F84" w:rsidRPr="00345F84" w:rsidRDefault="00345F84" w:rsidP="00345F84">
      <w:r w:rsidRPr="00345F84">
        <w:t xml:space="preserve">   Eigenvalues:   -67.8602    36.2782   160.3588</w:t>
      </w:r>
    </w:p>
    <w:p w:rsidR="00345F84" w:rsidRPr="00345F84" w:rsidRDefault="00345F84" w:rsidP="00345F84">
      <w:r w:rsidRPr="00345F84">
        <w:t xml:space="preserve">     24  H    Isotropic =    24.0591   Anisotropy =     4.8218</w:t>
      </w:r>
    </w:p>
    <w:p w:rsidR="00345F84" w:rsidRPr="00345F84" w:rsidRDefault="00345F84" w:rsidP="00345F84">
      <w:r w:rsidRPr="00345F84">
        <w:t xml:space="preserve">   XX=    27.0773   YX=     0.6437   ZX=     0.9700</w:t>
      </w:r>
    </w:p>
    <w:p w:rsidR="00345F84" w:rsidRPr="00345F84" w:rsidRDefault="00345F84" w:rsidP="00345F84">
      <w:r w:rsidRPr="00345F84">
        <w:t xml:space="preserve">   XY=     0.4805   YY=    22.6640   ZY=     1.1172</w:t>
      </w:r>
    </w:p>
    <w:p w:rsidR="00345F84" w:rsidRPr="00345F84" w:rsidRDefault="00345F84" w:rsidP="00345F84">
      <w:r w:rsidRPr="00345F84">
        <w:t xml:space="preserve">   XZ=     0.2757   YZ=     1.1781   ZZ=    22.4360</w:t>
      </w:r>
    </w:p>
    <w:p w:rsidR="00345F84" w:rsidRPr="00345F84" w:rsidRDefault="00345F84" w:rsidP="00345F84">
      <w:r w:rsidRPr="00345F84">
        <w:t xml:space="preserve">   Eigenvalues:    21.3954    23.5083    27.2736</w:t>
      </w:r>
    </w:p>
    <w:p w:rsidR="00345F84" w:rsidRPr="00345F84" w:rsidRDefault="00345F84" w:rsidP="00345F84">
      <w:r w:rsidRPr="00345F84">
        <w:t xml:space="preserve">     25  C    Isotropic =    58.2705   Anisotropy =   154.6222</w:t>
      </w:r>
    </w:p>
    <w:p w:rsidR="00345F84" w:rsidRPr="00345F84" w:rsidRDefault="00345F84" w:rsidP="00345F84">
      <w:r w:rsidRPr="00345F84">
        <w:t xml:space="preserve">   XX=    12.2660   YX=   -17.3477   ZX=   -27.9990</w:t>
      </w:r>
    </w:p>
    <w:p w:rsidR="00345F84" w:rsidRPr="00345F84" w:rsidRDefault="00345F84" w:rsidP="00345F84">
      <w:r w:rsidRPr="00345F84">
        <w:t xml:space="preserve">   XY=   -23.6964   YY=    61.3132   ZY=   -74.7494</w:t>
      </w:r>
    </w:p>
    <w:p w:rsidR="00345F84" w:rsidRPr="00345F84" w:rsidRDefault="00345F84" w:rsidP="00345F84">
      <w:r w:rsidRPr="00345F84">
        <w:t xml:space="preserve">   XZ=   -50.5773   YZ=   -75.1778   ZZ=   101.2323</w:t>
      </w:r>
    </w:p>
    <w:p w:rsidR="00345F84" w:rsidRPr="00345F84" w:rsidRDefault="00345F84" w:rsidP="00345F84">
      <w:r w:rsidRPr="00345F84">
        <w:t xml:space="preserve">   Eigenvalues:   -33.2777    46.7373   161.3520</w:t>
      </w:r>
    </w:p>
    <w:p w:rsidR="00345F84" w:rsidRPr="00345F84" w:rsidRDefault="00345F84" w:rsidP="00345F84">
      <w:r w:rsidRPr="00345F84">
        <w:t xml:space="preserve">     26  H    Isotropic =    24.1664   Anisotropy =     7.9327</w:t>
      </w:r>
    </w:p>
    <w:p w:rsidR="00345F84" w:rsidRPr="00345F84" w:rsidRDefault="00345F84" w:rsidP="00345F84">
      <w:r w:rsidRPr="00345F84">
        <w:t xml:space="preserve">   XX=    28.0054   YX=    -2.4168   ZX=    -2.6836</w:t>
      </w:r>
    </w:p>
    <w:p w:rsidR="00345F84" w:rsidRPr="00345F84" w:rsidRDefault="00345F84" w:rsidP="00345F84">
      <w:r w:rsidRPr="00345F84">
        <w:t xml:space="preserve">   XY=    -1.6936   YY=    22.5617   ZY=     0.7014</w:t>
      </w:r>
    </w:p>
    <w:p w:rsidR="00345F84" w:rsidRPr="00345F84" w:rsidRDefault="00345F84" w:rsidP="00345F84">
      <w:r w:rsidRPr="00345F84">
        <w:t xml:space="preserve">   XZ=    -1.7302   YZ=     1.1803   ZZ=    21.9321</w:t>
      </w:r>
    </w:p>
    <w:p w:rsidR="00345F84" w:rsidRPr="00345F84" w:rsidRDefault="00345F84" w:rsidP="00345F84">
      <w:r w:rsidRPr="00345F84">
        <w:t xml:space="preserve">   Eigenvalues:    21.1274    21.9169    29.4549</w:t>
      </w:r>
    </w:p>
    <w:p w:rsidR="00345F84" w:rsidRPr="00345F84" w:rsidRDefault="00345F84" w:rsidP="00345F84">
      <w:r w:rsidRPr="00345F84">
        <w:t xml:space="preserve">     27  N    Isotropic =     2.9997   Anisotropy =   257.1641</w:t>
      </w:r>
    </w:p>
    <w:p w:rsidR="00345F84" w:rsidRPr="00345F84" w:rsidRDefault="00345F84" w:rsidP="00345F84">
      <w:r w:rsidRPr="00345F84">
        <w:t xml:space="preserve">   XX=  -105.4975   YX=    42.1049   ZX=   -25.8040</w:t>
      </w:r>
    </w:p>
    <w:p w:rsidR="00345F84" w:rsidRPr="00345F84" w:rsidRDefault="00345F84" w:rsidP="00345F84">
      <w:r w:rsidRPr="00345F84">
        <w:t xml:space="preserve">   XY=    22.5322   YY=   -36.5512   ZY=    62.8145</w:t>
      </w:r>
    </w:p>
    <w:p w:rsidR="00345F84" w:rsidRPr="00345F84" w:rsidRDefault="00345F84" w:rsidP="00345F84">
      <w:r w:rsidRPr="00345F84">
        <w:t xml:space="preserve">   XZ=   -25.6372   YZ=    75.1707   ZZ=   151.0476</w:t>
      </w:r>
    </w:p>
    <w:p w:rsidR="00345F84" w:rsidRPr="00345F84" w:rsidRDefault="00345F84" w:rsidP="00345F84">
      <w:r w:rsidRPr="00345F84">
        <w:t xml:space="preserve">   Eigenvalues:  -127.9832   -37.4603   174.4424</w:t>
      </w:r>
    </w:p>
    <w:p w:rsidR="00345F84" w:rsidRPr="00345F84" w:rsidRDefault="00345F84" w:rsidP="00345F84">
      <w:r w:rsidRPr="00345F84">
        <w:t xml:space="preserve">     28  N    Isotropic =   -11.6868   Anisotropy =   282.1001</w:t>
      </w:r>
    </w:p>
    <w:p w:rsidR="00345F84" w:rsidRPr="00345F84" w:rsidRDefault="00345F84" w:rsidP="00345F84">
      <w:r w:rsidRPr="00345F84">
        <w:t xml:space="preserve">   XX=  -191.7891   YX=   -31.0168   ZX=    16.9169</w:t>
      </w:r>
    </w:p>
    <w:p w:rsidR="00345F84" w:rsidRPr="00345F84" w:rsidRDefault="00345F84" w:rsidP="00345F84">
      <w:r w:rsidRPr="00345F84">
        <w:t xml:space="preserve">   XY=   -32.2014   YY=   -15.5539   ZY=    24.5412</w:t>
      </w:r>
    </w:p>
    <w:p w:rsidR="00345F84" w:rsidRPr="00345F84" w:rsidRDefault="00345F84" w:rsidP="00345F84">
      <w:r w:rsidRPr="00345F84">
        <w:t xml:space="preserve">   XZ=   -89.6969   YZ=   -11.3250   ZZ=   172.2826</w:t>
      </w:r>
    </w:p>
    <w:p w:rsidR="00345F84" w:rsidRPr="00345F84" w:rsidRDefault="00345F84" w:rsidP="00345F84">
      <w:r w:rsidRPr="00345F84">
        <w:t xml:space="preserve">   Eigenvalues:  -200.5277   -10.9127   176.3799</w:t>
      </w:r>
    </w:p>
    <w:p w:rsidR="00345F84" w:rsidRPr="00345F84" w:rsidRDefault="00345F84" w:rsidP="00345F84">
      <w:r w:rsidRPr="00345F84">
        <w:t xml:space="preserve">     29  H    Isotropic =    29.7873   Anisotropy =     8.9665</w:t>
      </w:r>
    </w:p>
    <w:p w:rsidR="00345F84" w:rsidRPr="00345F84" w:rsidRDefault="00345F84" w:rsidP="00345F84">
      <w:r w:rsidRPr="00345F84">
        <w:t xml:space="preserve">   XX=    33.4746   YX=    -3.3216   ZX=    -1.0492</w:t>
      </w:r>
    </w:p>
    <w:p w:rsidR="00345F84" w:rsidRPr="00345F84" w:rsidRDefault="00345F84" w:rsidP="00345F84">
      <w:r w:rsidRPr="00345F84">
        <w:t xml:space="preserve">   XY=    -3.9304   YY=    28.1566   ZY=     1.1618</w:t>
      </w:r>
    </w:p>
    <w:p w:rsidR="00345F84" w:rsidRPr="00345F84" w:rsidRDefault="00345F84" w:rsidP="00345F84">
      <w:r w:rsidRPr="00345F84">
        <w:t xml:space="preserve">   XZ=    -1.7672   YZ=     1.6981   ZZ=    27.7306</w:t>
      </w:r>
    </w:p>
    <w:p w:rsidR="00345F84" w:rsidRPr="00345F84" w:rsidRDefault="00345F84" w:rsidP="00345F84">
      <w:r w:rsidRPr="00345F84">
        <w:t xml:space="preserve">   Eigenvalues:    26.0120    27.5848    35.7649</w:t>
      </w:r>
    </w:p>
    <w:p w:rsidR="00345F84" w:rsidRPr="00345F84" w:rsidRDefault="00345F84" w:rsidP="00345F84">
      <w:r w:rsidRPr="00345F84">
        <w:t xml:space="preserve">     30  H    Isotropic =    29.5409   Anisotropy =     8.1117</w:t>
      </w:r>
    </w:p>
    <w:p w:rsidR="00345F84" w:rsidRPr="00345F84" w:rsidRDefault="00345F84" w:rsidP="00345F84">
      <w:r w:rsidRPr="00345F84">
        <w:t xml:space="preserve">   XX=    26.5349   YX=    -0.9106   ZX=    -0.6147</w:t>
      </w:r>
    </w:p>
    <w:p w:rsidR="00345F84" w:rsidRPr="00345F84" w:rsidRDefault="00345F84" w:rsidP="00345F84">
      <w:r w:rsidRPr="00345F84">
        <w:t xml:space="preserve">   XY=    -0.6901   YY=    27.2687   ZY=     1.0615</w:t>
      </w:r>
    </w:p>
    <w:p w:rsidR="00345F84" w:rsidRPr="00345F84" w:rsidRDefault="00345F84" w:rsidP="00345F84">
      <w:r w:rsidRPr="00345F84">
        <w:t xml:space="preserve">   XZ=    -1.1364   YZ=    -0.1444   ZZ=    34.8190</w:t>
      </w:r>
    </w:p>
    <w:p w:rsidR="00345F84" w:rsidRPr="00345F84" w:rsidRDefault="00345F84" w:rsidP="00345F84">
      <w:r w:rsidRPr="00345F84">
        <w:t xml:space="preserve">   Eigenvalues:    25.9929    27.6810    34.9487</w:t>
      </w:r>
    </w:p>
    <w:p w:rsidR="00345F84" w:rsidRPr="00345F84" w:rsidRDefault="00345F84" w:rsidP="00345F84">
      <w:r w:rsidRPr="00345F84">
        <w:t xml:space="preserve">     31  H    Isotropic =    29.4720   Anisotropy =     5.8322</w:t>
      </w:r>
    </w:p>
    <w:p w:rsidR="00345F84" w:rsidRPr="00345F84" w:rsidRDefault="00345F84" w:rsidP="00345F84">
      <w:r w:rsidRPr="00345F84">
        <w:t xml:space="preserve">   XX=    29.0494   YX=     1.2901   ZX=    -0.7855</w:t>
      </w:r>
    </w:p>
    <w:p w:rsidR="00345F84" w:rsidRPr="00345F84" w:rsidRDefault="00345F84" w:rsidP="00345F84">
      <w:r w:rsidRPr="00345F84">
        <w:t xml:space="preserve">   XY=     2.1070   YY=    32.3796   ZY=     0.8633</w:t>
      </w:r>
    </w:p>
    <w:p w:rsidR="00345F84" w:rsidRPr="00345F84" w:rsidRDefault="00345F84" w:rsidP="00345F84">
      <w:r w:rsidRPr="00345F84">
        <w:t xml:space="preserve">   XZ=    -0.5065   YZ=     2.4412   ZZ=    26.9870</w:t>
      </w:r>
    </w:p>
    <w:p w:rsidR="00345F84" w:rsidRPr="00345F84" w:rsidRDefault="00345F84" w:rsidP="00345F84">
      <w:r w:rsidRPr="00345F84">
        <w:t xml:space="preserve">   Eigenvalues:    26.0794    28.9764    33.3601</w:t>
      </w:r>
    </w:p>
    <w:p w:rsidR="00345F84" w:rsidRPr="00345F84" w:rsidRDefault="00345F84" w:rsidP="00345F84">
      <w:r w:rsidRPr="00345F84">
        <w:t xml:space="preserve">     32  H    Isotropic =    27.4735   Anisotropy =     3.9483</w:t>
      </w:r>
    </w:p>
    <w:p w:rsidR="00345F84" w:rsidRPr="00345F84" w:rsidRDefault="00345F84" w:rsidP="00345F84">
      <w:r w:rsidRPr="00345F84">
        <w:t xml:space="preserve">   XX=    28.1258   YX=     2.0284   ZX=    -0.3555</w:t>
      </w:r>
    </w:p>
    <w:p w:rsidR="00345F84" w:rsidRPr="00345F84" w:rsidRDefault="00345F84" w:rsidP="00345F84">
      <w:r w:rsidRPr="00345F84">
        <w:t xml:space="preserve">   XY=     0.3026   YY=    29.1014   ZY=    -1.1989</w:t>
      </w:r>
    </w:p>
    <w:p w:rsidR="00345F84" w:rsidRPr="00345F84" w:rsidRDefault="00345F84" w:rsidP="00345F84">
      <w:r w:rsidRPr="00345F84">
        <w:t xml:space="preserve">   XZ=    -0.0016   YZ=    -1.0876   ZZ=    25.1934</w:t>
      </w:r>
    </w:p>
    <w:p w:rsidR="002B4C1F" w:rsidRPr="00345F84" w:rsidRDefault="00345F84" w:rsidP="00345F84">
      <w:r w:rsidRPr="00345F84">
        <w:t xml:space="preserve">   Eigenvalues:    24.8776    27.4373    30.1058</w:t>
      </w:r>
    </w:p>
    <w:p w:rsidR="002B4C1F" w:rsidRDefault="002B4C1F" w:rsidP="005522FE">
      <w:pPr>
        <w:pStyle w:val="Body"/>
        <w:spacing w:after="0" w:line="240" w:lineRule="auto"/>
        <w:rPr>
          <w:rFonts w:ascii="Arial" w:eastAsia="Arial" w:hAnsi="Arial" w:cs="Arial"/>
        </w:rPr>
      </w:pPr>
    </w:p>
    <w:p w:rsidR="005522FE" w:rsidRDefault="003D4A7E" w:rsidP="005522FE">
      <w:pPr>
        <w:pStyle w:val="Heading2"/>
      </w:pPr>
      <w:bookmarkStart w:id="48" w:name="_Toc430874514"/>
      <w:r>
        <w:rPr>
          <w:rFonts w:eastAsia="Arial Unicode MS" w:hAnsi="Arial Unicode MS" w:cs="Arial Unicode MS"/>
        </w:rPr>
        <w:t>BETAINE</w:t>
      </w:r>
      <w:r w:rsidR="005522FE">
        <w:rPr>
          <w:rFonts w:eastAsia="Arial Unicode MS" w:hAnsi="Arial Unicode MS" w:cs="Arial Unicode MS"/>
        </w:rPr>
        <w:t xml:space="preserve"> monomer</w:t>
      </w:r>
      <w:r w:rsidR="00F1591A">
        <w:rPr>
          <w:rFonts w:eastAsia="Arial Unicode MS" w:hAnsi="Arial Unicode MS" w:cs="Arial Unicode MS"/>
        </w:rPr>
        <w:t>_iso1</w:t>
      </w:r>
      <w:r w:rsidR="005522FE">
        <w:rPr>
          <w:rFonts w:eastAsia="Arial Unicode MS" w:hAnsi="Arial Unicode MS" w:cs="Arial Unicode MS"/>
        </w:rPr>
        <w:t xml:space="preserve"> (gas-phase) </w:t>
      </w:r>
      <w:r w:rsidR="005522FE">
        <w:rPr>
          <w:rFonts w:ascii="Arial Unicode MS" w:eastAsia="Arial Unicode MS" w:cs="Arial Unicode MS"/>
        </w:rPr>
        <w:t>–</w:t>
      </w:r>
      <w:r w:rsidR="005522FE">
        <w:rPr>
          <w:rFonts w:ascii="Arial Unicode MS" w:eastAsia="Arial Unicode MS" w:cs="Arial Unicode MS"/>
        </w:rPr>
        <w:t xml:space="preserve"> </w:t>
      </w:r>
      <w:r w:rsidR="005522FE">
        <w:rPr>
          <w:rFonts w:eastAsia="Arial Unicode MS" w:hAnsi="Arial Unicode MS" w:cs="Arial Unicode MS"/>
        </w:rPr>
        <w:t>PBE0/IGLO-III level</w:t>
      </w:r>
      <w:bookmarkEnd w:id="48"/>
    </w:p>
    <w:p w:rsidR="0000063D" w:rsidRDefault="0000063D" w:rsidP="005522FE">
      <w:pPr>
        <w:pStyle w:val="Body"/>
        <w:spacing w:after="0" w:line="240" w:lineRule="auto"/>
        <w:rPr>
          <w:rFonts w:ascii="Arial" w:eastAsia="Arial" w:hAnsi="Arial" w:cs="Arial"/>
        </w:rPr>
      </w:pPr>
    </w:p>
    <w:p w:rsidR="005522FE" w:rsidRDefault="0000063D" w:rsidP="001D3295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32</w:t>
      </w:r>
    </w:p>
    <w:p w:rsidR="005522FE" w:rsidRDefault="005522FE" w:rsidP="001D3295">
      <w:pPr>
        <w:pStyle w:val="Body"/>
        <w:spacing w:after="0" w:line="240" w:lineRule="auto"/>
        <w:rPr>
          <w:rFonts w:ascii="Arial" w:eastAsia="Arial" w:hAnsi="Arial" w:cs="Arial"/>
        </w:rPr>
      </w:pPr>
    </w:p>
    <w:p w:rsidR="001D3295" w:rsidRPr="001D3295" w:rsidRDefault="001D3295" w:rsidP="001D3295">
      <w:pPr>
        <w:pStyle w:val="Body"/>
        <w:spacing w:after="0" w:line="240" w:lineRule="auto"/>
        <w:rPr>
          <w:rFonts w:ascii="Arial" w:eastAsia="Arial" w:hAnsi="Arial" w:cs="Arial"/>
        </w:rPr>
      </w:pPr>
      <w:r w:rsidRPr="001D3295">
        <w:rPr>
          <w:rFonts w:ascii="Arial" w:eastAsia="Arial" w:hAnsi="Arial" w:cs="Arial"/>
        </w:rPr>
        <w:t xml:space="preserve">  c        0.0915       -0.0647       -4.0409</w:t>
      </w:r>
    </w:p>
    <w:p w:rsidR="001D3295" w:rsidRPr="001D3295" w:rsidRDefault="001D3295" w:rsidP="001D3295">
      <w:pPr>
        <w:pStyle w:val="Body"/>
        <w:spacing w:after="0" w:line="240" w:lineRule="auto"/>
        <w:rPr>
          <w:rFonts w:ascii="Arial" w:eastAsia="Arial" w:hAnsi="Arial" w:cs="Arial"/>
        </w:rPr>
      </w:pPr>
      <w:r w:rsidRPr="001D3295">
        <w:rPr>
          <w:rFonts w:ascii="Arial" w:eastAsia="Arial" w:hAnsi="Arial" w:cs="Arial"/>
        </w:rPr>
        <w:t xml:space="preserve">  c       -1.3554       -0.3808       -4.4431</w:t>
      </w:r>
    </w:p>
    <w:p w:rsidR="001D3295" w:rsidRPr="001D3295" w:rsidRDefault="001D3295" w:rsidP="001D3295">
      <w:pPr>
        <w:pStyle w:val="Body"/>
        <w:spacing w:after="0" w:line="240" w:lineRule="auto"/>
        <w:rPr>
          <w:rFonts w:ascii="Arial" w:eastAsia="Arial" w:hAnsi="Arial" w:cs="Arial"/>
        </w:rPr>
      </w:pPr>
      <w:r w:rsidRPr="001D3295">
        <w:rPr>
          <w:rFonts w:ascii="Arial" w:eastAsia="Arial" w:hAnsi="Arial" w:cs="Arial"/>
        </w:rPr>
        <w:t xml:space="preserve">  c        1.0937       -1.1457       -4.4667</w:t>
      </w:r>
    </w:p>
    <w:p w:rsidR="001D3295" w:rsidRPr="001D3295" w:rsidRDefault="001D3295" w:rsidP="001D3295">
      <w:pPr>
        <w:pStyle w:val="Body"/>
        <w:spacing w:after="0" w:line="240" w:lineRule="auto"/>
        <w:rPr>
          <w:rFonts w:ascii="Arial" w:eastAsia="Arial" w:hAnsi="Arial" w:cs="Arial"/>
        </w:rPr>
      </w:pPr>
      <w:r w:rsidRPr="001D3295">
        <w:rPr>
          <w:rFonts w:ascii="Arial" w:eastAsia="Arial" w:hAnsi="Arial" w:cs="Arial"/>
        </w:rPr>
        <w:t xml:space="preserve">  h        2.1246       -0.8830       -4.1461</w:t>
      </w:r>
    </w:p>
    <w:p w:rsidR="001D3295" w:rsidRPr="001D3295" w:rsidRDefault="001D3295" w:rsidP="001D3295">
      <w:pPr>
        <w:pStyle w:val="Body"/>
        <w:spacing w:after="0" w:line="240" w:lineRule="auto"/>
        <w:rPr>
          <w:rFonts w:ascii="Arial" w:eastAsia="Arial" w:hAnsi="Arial" w:cs="Arial"/>
        </w:rPr>
      </w:pPr>
      <w:r w:rsidRPr="001D3295">
        <w:rPr>
          <w:rFonts w:ascii="Arial" w:eastAsia="Arial" w:hAnsi="Arial" w:cs="Arial"/>
        </w:rPr>
        <w:t xml:space="preserve">  h        1.0879       -1.2404       -5.5740</w:t>
      </w:r>
    </w:p>
    <w:p w:rsidR="001D3295" w:rsidRPr="001D3295" w:rsidRDefault="001D3295" w:rsidP="001D3295">
      <w:pPr>
        <w:pStyle w:val="Body"/>
        <w:spacing w:after="0" w:line="240" w:lineRule="auto"/>
        <w:rPr>
          <w:rFonts w:ascii="Arial" w:eastAsia="Arial" w:hAnsi="Arial" w:cs="Arial"/>
        </w:rPr>
      </w:pPr>
      <w:r w:rsidRPr="001D3295">
        <w:rPr>
          <w:rFonts w:ascii="Arial" w:eastAsia="Arial" w:hAnsi="Arial" w:cs="Arial"/>
        </w:rPr>
        <w:t xml:space="preserve">  h        0.8373       -2.1396       -4.0404</w:t>
      </w:r>
    </w:p>
    <w:p w:rsidR="001D3295" w:rsidRPr="001D3295" w:rsidRDefault="001D3295" w:rsidP="001D3295">
      <w:pPr>
        <w:pStyle w:val="Body"/>
        <w:spacing w:after="0" w:line="240" w:lineRule="auto"/>
        <w:rPr>
          <w:rFonts w:ascii="Arial" w:eastAsia="Arial" w:hAnsi="Arial" w:cs="Arial"/>
        </w:rPr>
      </w:pPr>
      <w:r w:rsidRPr="001D3295">
        <w:rPr>
          <w:rFonts w:ascii="Arial" w:eastAsia="Arial" w:hAnsi="Arial" w:cs="Arial"/>
        </w:rPr>
        <w:t xml:space="preserve">  c        0.5686        1.4653       -2.1614</w:t>
      </w:r>
    </w:p>
    <w:p w:rsidR="001D3295" w:rsidRPr="001D3295" w:rsidRDefault="001D3295" w:rsidP="001D3295">
      <w:pPr>
        <w:pStyle w:val="Body"/>
        <w:spacing w:after="0" w:line="240" w:lineRule="auto"/>
        <w:rPr>
          <w:rFonts w:ascii="Arial" w:eastAsia="Arial" w:hAnsi="Arial" w:cs="Arial"/>
        </w:rPr>
      </w:pPr>
      <w:r w:rsidRPr="001D3295">
        <w:rPr>
          <w:rFonts w:ascii="Arial" w:eastAsia="Arial" w:hAnsi="Arial" w:cs="Arial"/>
        </w:rPr>
        <w:t xml:space="preserve">  h        0.7870        2.2030       -2.9436</w:t>
      </w:r>
    </w:p>
    <w:p w:rsidR="001D3295" w:rsidRPr="001D3295" w:rsidRDefault="001D3295" w:rsidP="001D3295">
      <w:pPr>
        <w:pStyle w:val="Body"/>
        <w:spacing w:after="0" w:line="240" w:lineRule="auto"/>
        <w:rPr>
          <w:rFonts w:ascii="Arial" w:eastAsia="Arial" w:hAnsi="Arial" w:cs="Arial"/>
        </w:rPr>
      </w:pPr>
      <w:r w:rsidRPr="001D3295">
        <w:rPr>
          <w:rFonts w:ascii="Arial" w:eastAsia="Arial" w:hAnsi="Arial" w:cs="Arial"/>
        </w:rPr>
        <w:t xml:space="preserve">  c        0.6505        1.7212       -0.7780</w:t>
      </w:r>
    </w:p>
    <w:p w:rsidR="001D3295" w:rsidRPr="001D3295" w:rsidRDefault="001D3295" w:rsidP="001D3295">
      <w:pPr>
        <w:pStyle w:val="Body"/>
        <w:spacing w:after="0" w:line="240" w:lineRule="auto"/>
        <w:rPr>
          <w:rFonts w:ascii="Arial" w:eastAsia="Arial" w:hAnsi="Arial" w:cs="Arial"/>
        </w:rPr>
      </w:pPr>
      <w:r w:rsidRPr="001D3295">
        <w:rPr>
          <w:rFonts w:ascii="Arial" w:eastAsia="Arial" w:hAnsi="Arial" w:cs="Arial"/>
        </w:rPr>
        <w:t xml:space="preserve">  h        0.9375        2.7348       -0.4529</w:t>
      </w:r>
    </w:p>
    <w:p w:rsidR="001D3295" w:rsidRPr="001D3295" w:rsidRDefault="001D3295" w:rsidP="001D3295">
      <w:pPr>
        <w:pStyle w:val="Body"/>
        <w:spacing w:after="0" w:line="240" w:lineRule="auto"/>
        <w:rPr>
          <w:rFonts w:ascii="Arial" w:eastAsia="Arial" w:hAnsi="Arial" w:cs="Arial"/>
        </w:rPr>
      </w:pPr>
      <w:r w:rsidRPr="001D3295">
        <w:rPr>
          <w:rFonts w:ascii="Arial" w:eastAsia="Arial" w:hAnsi="Arial" w:cs="Arial"/>
        </w:rPr>
        <w:t xml:space="preserve">  c        0.3752        0.7363        0.1587</w:t>
      </w:r>
    </w:p>
    <w:p w:rsidR="001D3295" w:rsidRPr="001D3295" w:rsidRDefault="001D3295" w:rsidP="001D3295">
      <w:pPr>
        <w:pStyle w:val="Body"/>
        <w:spacing w:after="0" w:line="240" w:lineRule="auto"/>
        <w:rPr>
          <w:rFonts w:ascii="Arial" w:eastAsia="Arial" w:hAnsi="Arial" w:cs="Arial"/>
        </w:rPr>
      </w:pPr>
      <w:r w:rsidRPr="001D3295">
        <w:rPr>
          <w:rFonts w:ascii="Arial" w:eastAsia="Arial" w:hAnsi="Arial" w:cs="Arial"/>
        </w:rPr>
        <w:t xml:space="preserve">  h        0.4344        0.9643        1.2340</w:t>
      </w:r>
    </w:p>
    <w:p w:rsidR="001D3295" w:rsidRPr="001D3295" w:rsidRDefault="001D3295" w:rsidP="001D3295">
      <w:pPr>
        <w:pStyle w:val="Body"/>
        <w:spacing w:after="0" w:line="240" w:lineRule="auto"/>
        <w:rPr>
          <w:rFonts w:ascii="Arial" w:eastAsia="Arial" w:hAnsi="Arial" w:cs="Arial"/>
        </w:rPr>
      </w:pPr>
      <w:r w:rsidRPr="001D3295">
        <w:rPr>
          <w:rFonts w:ascii="Arial" w:eastAsia="Arial" w:hAnsi="Arial" w:cs="Arial"/>
        </w:rPr>
        <w:t xml:space="preserve">  c       -0.0264       -0.6062       -0.2554</w:t>
      </w:r>
    </w:p>
    <w:p w:rsidR="001D3295" w:rsidRPr="001D3295" w:rsidRDefault="001D3295" w:rsidP="001D3295">
      <w:pPr>
        <w:pStyle w:val="Body"/>
        <w:spacing w:after="0" w:line="240" w:lineRule="auto"/>
        <w:rPr>
          <w:rFonts w:ascii="Arial" w:eastAsia="Arial" w:hAnsi="Arial" w:cs="Arial"/>
        </w:rPr>
      </w:pPr>
      <w:r w:rsidRPr="001D3295">
        <w:rPr>
          <w:rFonts w:ascii="Arial" w:eastAsia="Arial" w:hAnsi="Arial" w:cs="Arial"/>
        </w:rPr>
        <w:t xml:space="preserve">  c       -0.0930       -0.7705       -1.6926</w:t>
      </w:r>
    </w:p>
    <w:p w:rsidR="001D3295" w:rsidRPr="001D3295" w:rsidRDefault="001D3295" w:rsidP="001D3295">
      <w:pPr>
        <w:pStyle w:val="Body"/>
        <w:spacing w:after="0" w:line="240" w:lineRule="auto"/>
        <w:rPr>
          <w:rFonts w:ascii="Arial" w:eastAsia="Arial" w:hAnsi="Arial" w:cs="Arial"/>
        </w:rPr>
      </w:pPr>
      <w:r w:rsidRPr="001D3295">
        <w:rPr>
          <w:rFonts w:ascii="Arial" w:eastAsia="Arial" w:hAnsi="Arial" w:cs="Arial"/>
        </w:rPr>
        <w:t xml:space="preserve">  h       -0.4003       -1.7455       -2.0958</w:t>
      </w:r>
    </w:p>
    <w:p w:rsidR="001D3295" w:rsidRPr="001D3295" w:rsidRDefault="001D3295" w:rsidP="001D3295">
      <w:pPr>
        <w:pStyle w:val="Body"/>
        <w:spacing w:after="0" w:line="240" w:lineRule="auto"/>
        <w:rPr>
          <w:rFonts w:ascii="Arial" w:eastAsia="Arial" w:hAnsi="Arial" w:cs="Arial"/>
        </w:rPr>
      </w:pPr>
      <w:r w:rsidRPr="001D3295">
        <w:rPr>
          <w:rFonts w:ascii="Arial" w:eastAsia="Arial" w:hAnsi="Arial" w:cs="Arial"/>
        </w:rPr>
        <w:t xml:space="preserve">  c       -0.2017       -1.6815        1.8651</w:t>
      </w:r>
    </w:p>
    <w:p w:rsidR="001D3295" w:rsidRPr="001D3295" w:rsidRDefault="001D3295" w:rsidP="001D3295">
      <w:pPr>
        <w:pStyle w:val="Body"/>
        <w:spacing w:after="0" w:line="240" w:lineRule="auto"/>
        <w:rPr>
          <w:rFonts w:ascii="Arial" w:eastAsia="Arial" w:hAnsi="Arial" w:cs="Arial"/>
        </w:rPr>
      </w:pPr>
      <w:r w:rsidRPr="001D3295">
        <w:rPr>
          <w:rFonts w:ascii="Arial" w:eastAsia="Arial" w:hAnsi="Arial" w:cs="Arial"/>
        </w:rPr>
        <w:t xml:space="preserve">  c       -1.2598       -2.1762        2.6790</w:t>
      </w:r>
    </w:p>
    <w:p w:rsidR="001D3295" w:rsidRPr="001D3295" w:rsidRDefault="001D3295" w:rsidP="001D3295">
      <w:pPr>
        <w:pStyle w:val="Body"/>
        <w:spacing w:after="0" w:line="240" w:lineRule="auto"/>
        <w:rPr>
          <w:rFonts w:ascii="Arial" w:eastAsia="Arial" w:hAnsi="Arial" w:cs="Arial"/>
        </w:rPr>
      </w:pPr>
      <w:r w:rsidRPr="001D3295">
        <w:rPr>
          <w:rFonts w:ascii="Arial" w:eastAsia="Arial" w:hAnsi="Arial" w:cs="Arial"/>
        </w:rPr>
        <w:t xml:space="preserve">  h       -2.2046       -2.4509        2.1820</w:t>
      </w:r>
    </w:p>
    <w:p w:rsidR="001D3295" w:rsidRPr="001D3295" w:rsidRDefault="001D3295" w:rsidP="001D3295">
      <w:pPr>
        <w:pStyle w:val="Body"/>
        <w:spacing w:after="0" w:line="240" w:lineRule="auto"/>
        <w:rPr>
          <w:rFonts w:ascii="Arial" w:eastAsia="Arial" w:hAnsi="Arial" w:cs="Arial"/>
        </w:rPr>
      </w:pPr>
      <w:r w:rsidRPr="001D3295">
        <w:rPr>
          <w:rFonts w:ascii="Arial" w:eastAsia="Arial" w:hAnsi="Arial" w:cs="Arial"/>
        </w:rPr>
        <w:t xml:space="preserve">  c       -1.1095       -2.3122        4.0651</w:t>
      </w:r>
    </w:p>
    <w:p w:rsidR="001D3295" w:rsidRPr="001D3295" w:rsidRDefault="001D3295" w:rsidP="001D3295">
      <w:pPr>
        <w:pStyle w:val="Body"/>
        <w:spacing w:after="0" w:line="240" w:lineRule="auto"/>
        <w:rPr>
          <w:rFonts w:ascii="Arial" w:eastAsia="Arial" w:hAnsi="Arial" w:cs="Arial"/>
        </w:rPr>
      </w:pPr>
      <w:r w:rsidRPr="001D3295">
        <w:rPr>
          <w:rFonts w:ascii="Arial" w:eastAsia="Arial" w:hAnsi="Arial" w:cs="Arial"/>
        </w:rPr>
        <w:t xml:space="preserve">  h       -1.9531       -2.6920        4.6672</w:t>
      </w:r>
    </w:p>
    <w:p w:rsidR="001D3295" w:rsidRPr="001D3295" w:rsidRDefault="001D3295" w:rsidP="001D3295">
      <w:pPr>
        <w:pStyle w:val="Body"/>
        <w:spacing w:after="0" w:line="240" w:lineRule="auto"/>
        <w:rPr>
          <w:rFonts w:ascii="Arial" w:eastAsia="Arial" w:hAnsi="Arial" w:cs="Arial"/>
        </w:rPr>
      </w:pPr>
      <w:r w:rsidRPr="001D3295">
        <w:rPr>
          <w:rFonts w:ascii="Arial" w:eastAsia="Arial" w:hAnsi="Arial" w:cs="Arial"/>
        </w:rPr>
        <w:t xml:space="preserve">  c        0.1057       -1.9777        4.6931</w:t>
      </w:r>
    </w:p>
    <w:p w:rsidR="001D3295" w:rsidRPr="001D3295" w:rsidRDefault="001D3295" w:rsidP="001D3295">
      <w:pPr>
        <w:pStyle w:val="Body"/>
        <w:spacing w:after="0" w:line="240" w:lineRule="auto"/>
        <w:rPr>
          <w:rFonts w:ascii="Arial" w:eastAsia="Arial" w:hAnsi="Arial" w:cs="Arial"/>
        </w:rPr>
      </w:pPr>
      <w:r w:rsidRPr="001D3295">
        <w:rPr>
          <w:rFonts w:ascii="Arial" w:eastAsia="Arial" w:hAnsi="Arial" w:cs="Arial"/>
        </w:rPr>
        <w:t xml:space="preserve">  h        0.2243       -2.0932        5.7831</w:t>
      </w:r>
    </w:p>
    <w:p w:rsidR="001D3295" w:rsidRPr="001D3295" w:rsidRDefault="001D3295" w:rsidP="001D3295">
      <w:pPr>
        <w:pStyle w:val="Body"/>
        <w:spacing w:after="0" w:line="240" w:lineRule="auto"/>
        <w:rPr>
          <w:rFonts w:ascii="Arial" w:eastAsia="Arial" w:hAnsi="Arial" w:cs="Arial"/>
        </w:rPr>
      </w:pPr>
      <w:r w:rsidRPr="001D3295">
        <w:rPr>
          <w:rFonts w:ascii="Arial" w:eastAsia="Arial" w:hAnsi="Arial" w:cs="Arial"/>
        </w:rPr>
        <w:t xml:space="preserve">  c        1.1707       -1.5070        3.9040</w:t>
      </w:r>
    </w:p>
    <w:p w:rsidR="001D3295" w:rsidRPr="001D3295" w:rsidRDefault="001D3295" w:rsidP="001D3295">
      <w:pPr>
        <w:pStyle w:val="Body"/>
        <w:spacing w:after="0" w:line="240" w:lineRule="auto"/>
        <w:rPr>
          <w:rFonts w:ascii="Arial" w:eastAsia="Arial" w:hAnsi="Arial" w:cs="Arial"/>
        </w:rPr>
      </w:pPr>
      <w:r w:rsidRPr="001D3295">
        <w:rPr>
          <w:rFonts w:ascii="Arial" w:eastAsia="Arial" w:hAnsi="Arial" w:cs="Arial"/>
        </w:rPr>
        <w:t xml:space="preserve">  h        2.1375       -1.2578        4.3756</w:t>
      </w:r>
    </w:p>
    <w:p w:rsidR="001D3295" w:rsidRPr="001D3295" w:rsidRDefault="001D3295" w:rsidP="001D3295">
      <w:pPr>
        <w:pStyle w:val="Body"/>
        <w:spacing w:after="0" w:line="240" w:lineRule="auto"/>
        <w:rPr>
          <w:rFonts w:ascii="Arial" w:eastAsia="Arial" w:hAnsi="Arial" w:cs="Arial"/>
        </w:rPr>
      </w:pPr>
      <w:r w:rsidRPr="001D3295">
        <w:rPr>
          <w:rFonts w:ascii="Arial" w:eastAsia="Arial" w:hAnsi="Arial" w:cs="Arial"/>
        </w:rPr>
        <w:t xml:space="preserve">  c        1.0238       -1.3563        2.5167</w:t>
      </w:r>
    </w:p>
    <w:p w:rsidR="001D3295" w:rsidRPr="001D3295" w:rsidRDefault="001D3295" w:rsidP="001D3295">
      <w:pPr>
        <w:pStyle w:val="Body"/>
        <w:spacing w:after="0" w:line="240" w:lineRule="auto"/>
        <w:rPr>
          <w:rFonts w:ascii="Arial" w:eastAsia="Arial" w:hAnsi="Arial" w:cs="Arial"/>
        </w:rPr>
      </w:pPr>
      <w:r w:rsidRPr="001D3295">
        <w:rPr>
          <w:rFonts w:ascii="Arial" w:eastAsia="Arial" w:hAnsi="Arial" w:cs="Arial"/>
        </w:rPr>
        <w:t xml:space="preserve">  h        1.8796       -1.0142        1.9100</w:t>
      </w:r>
    </w:p>
    <w:p w:rsidR="001D3295" w:rsidRPr="001D3295" w:rsidRDefault="001D3295" w:rsidP="001D3295">
      <w:pPr>
        <w:pStyle w:val="Body"/>
        <w:spacing w:after="0" w:line="240" w:lineRule="auto"/>
        <w:rPr>
          <w:rFonts w:ascii="Arial" w:eastAsia="Arial" w:hAnsi="Arial" w:cs="Arial"/>
        </w:rPr>
      </w:pPr>
      <w:r w:rsidRPr="001D3295">
        <w:rPr>
          <w:rFonts w:ascii="Arial" w:eastAsia="Arial" w:hAnsi="Arial" w:cs="Arial"/>
        </w:rPr>
        <w:t xml:space="preserve">  n        0.1914        0.2136       -2.5682</w:t>
      </w:r>
    </w:p>
    <w:p w:rsidR="001D3295" w:rsidRPr="001D3295" w:rsidRDefault="001D3295" w:rsidP="001D3295">
      <w:pPr>
        <w:pStyle w:val="Body"/>
        <w:spacing w:after="0" w:line="240" w:lineRule="auto"/>
        <w:rPr>
          <w:rFonts w:ascii="Arial" w:eastAsia="Arial" w:hAnsi="Arial" w:cs="Arial"/>
        </w:rPr>
      </w:pPr>
      <w:r w:rsidRPr="001D3295">
        <w:rPr>
          <w:rFonts w:ascii="Arial" w:eastAsia="Arial" w:hAnsi="Arial" w:cs="Arial"/>
        </w:rPr>
        <w:t xml:space="preserve">  n       -0.3782       -1.6366        0.4901</w:t>
      </w:r>
    </w:p>
    <w:p w:rsidR="001D3295" w:rsidRPr="001D3295" w:rsidRDefault="001D3295" w:rsidP="001D3295">
      <w:pPr>
        <w:pStyle w:val="Body"/>
        <w:spacing w:after="0" w:line="240" w:lineRule="auto"/>
        <w:rPr>
          <w:rFonts w:ascii="Arial" w:eastAsia="Arial" w:hAnsi="Arial" w:cs="Arial"/>
        </w:rPr>
      </w:pPr>
      <w:r w:rsidRPr="001D3295">
        <w:rPr>
          <w:rFonts w:ascii="Arial" w:eastAsia="Arial" w:hAnsi="Arial" w:cs="Arial"/>
        </w:rPr>
        <w:t xml:space="preserve">  h       -1.4240       -0.4570       -5.5499</w:t>
      </w:r>
    </w:p>
    <w:p w:rsidR="001D3295" w:rsidRPr="001D3295" w:rsidRDefault="001D3295" w:rsidP="001D3295">
      <w:pPr>
        <w:pStyle w:val="Body"/>
        <w:spacing w:after="0" w:line="240" w:lineRule="auto"/>
        <w:rPr>
          <w:rFonts w:ascii="Arial" w:eastAsia="Arial" w:hAnsi="Arial" w:cs="Arial"/>
        </w:rPr>
      </w:pPr>
      <w:r w:rsidRPr="001D3295">
        <w:rPr>
          <w:rFonts w:ascii="Arial" w:eastAsia="Arial" w:hAnsi="Arial" w:cs="Arial"/>
        </w:rPr>
        <w:t xml:space="preserve">  h       -2.0476        0.4207       -4.1068</w:t>
      </w:r>
    </w:p>
    <w:p w:rsidR="001D3295" w:rsidRPr="001D3295" w:rsidRDefault="001D3295" w:rsidP="001D3295">
      <w:pPr>
        <w:pStyle w:val="Body"/>
        <w:spacing w:after="0" w:line="240" w:lineRule="auto"/>
        <w:rPr>
          <w:rFonts w:ascii="Arial" w:eastAsia="Arial" w:hAnsi="Arial" w:cs="Arial"/>
        </w:rPr>
      </w:pPr>
      <w:r w:rsidRPr="001D3295">
        <w:rPr>
          <w:rFonts w:ascii="Arial" w:eastAsia="Arial" w:hAnsi="Arial" w:cs="Arial"/>
        </w:rPr>
        <w:t xml:space="preserve">  h       -1.7025       -1.3455       -4.0144</w:t>
      </w:r>
    </w:p>
    <w:p w:rsidR="0000063D" w:rsidRDefault="001D3295" w:rsidP="001D3295">
      <w:pPr>
        <w:pStyle w:val="Body"/>
        <w:spacing w:after="0" w:line="240" w:lineRule="auto"/>
        <w:rPr>
          <w:rFonts w:ascii="Arial" w:eastAsia="Arial" w:hAnsi="Arial" w:cs="Arial"/>
        </w:rPr>
      </w:pPr>
      <w:r w:rsidRPr="001D3295">
        <w:rPr>
          <w:rFonts w:ascii="Arial" w:eastAsia="Arial" w:hAnsi="Arial" w:cs="Arial"/>
        </w:rPr>
        <w:t xml:space="preserve">  h        0.3861        0.8912       -4.5207</w:t>
      </w:r>
    </w:p>
    <w:p w:rsidR="0000063D" w:rsidRDefault="0000063D" w:rsidP="005522FE">
      <w:pPr>
        <w:pStyle w:val="Body"/>
        <w:spacing w:after="0" w:line="240" w:lineRule="auto"/>
        <w:rPr>
          <w:rFonts w:ascii="Arial" w:eastAsia="Arial" w:hAnsi="Arial" w:cs="Arial"/>
        </w:rPr>
      </w:pPr>
    </w:p>
    <w:p w:rsidR="000A74AA" w:rsidRDefault="000A74AA" w:rsidP="0044441D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SCF GIAO Magnetic shielding tensor (ppm):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   1  C    Isotropic =   113.4450   Anisotropy =    62.0343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XX=   148.9788   YX=   -12.1734   ZX=     6.2995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XY=   -20.7519   YY=    98.0348   ZY=    -2.7202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XZ=     8.4148   YZ=    -1.8616   ZZ=    93.3216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Eigenvalues:    92.3404    93.1935   154.8012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   2  C    Isotropic =   156.8015   Anisotropy =    35.5143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XX=   149.3424   YX=    -6.4205   ZX=    -2.4136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XY=    -9.0736   YY=   157.3553   ZY=    18.9072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XZ=    -4.8579   YZ=    16.5103   ZZ=   163.7068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Eigenvalues:   140.6941   149.2326   180.4777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   3  C    Isotropic =   156.5927   Anisotropy =    35.2402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XX=   148.5864   YX=    -3.6215   ZX=     3.2844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XY=    -4.1884   YY=   142.8499   ZY=    -6.8415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XZ=     6.4489   YZ=    -4.0315   ZZ=   178.3416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Eigenvalues:   140.6600   149.0319   180.0861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   4  H    Isotropic =    29.4280   Anisotropy =     8.5949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XX=    26.1540   YX=    -0.9062   ZX=     0.2518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XY=    -0.3602   YY=    28.9020   ZY=     2.9620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XZ=     0.7504   YZ=     3.9828   ZZ=    33.2280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Eigenvalues:    25.6665    27.4595    35.1579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   5  H    Isotropic =    29.7273   Anisotropy =     9.5320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XX=    33.3083   YX=    -2.1928   ZX=     3.1697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XY=    -2.3696   YY=    26.5165   ZY=    -0.7249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XZ=     4.0625   YZ=    -1.1904   ZZ=    29.3570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Eigenvalues:    25.8111    27.2888    36.0819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   6  H    Isotropic =    29.3817   Anisotropy =     6.0668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XX=    28.9186   YX=     2.1355   ZX=    -0.1144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XY=     2.4549   YY=    29.7183   ZY=    -2.1768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XZ=    -0.5499   YZ=    -3.7737   ZZ=    29.5081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Eigenvalues:    25.8988    28.8200    33.4262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   7  C    Isotropic =    63.8017   Anisotropy =    83.4404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XX=    29.5062   YX=   -44.3452   ZX=     8.1623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XY=   -42.4447   YY=    50.5029   ZY=    18.9285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XZ=    14.3477   YZ=    27.5908   ZZ=   111.3959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Eigenvalues:    -9.1689    81.1454   119.4286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   8  H    Isotropic =    25.0232   Anisotropy =     5.6804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XX=    24.7507   YX=    -1.6943   ZX=     0.6728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XY=    -1.1380   YY=    27.8785   ZY=    -1.7408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XZ=     0.6713   YZ=    -1.1003   ZZ=    22.4405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Eigenvalues:    22.0490    24.2105    28.8101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   9  C    Isotropic =    46.5273   Anisotropy =   171.6092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XX=    41.5268   YX=    14.1705   ZX=   -10.3575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XY=    19.6990   YY=   -41.5771   ZY=    63.7475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XZ=   -17.0474   YZ=    65.8044   ZZ=   139.6321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Eigenvalues:   -66.1900    44.8384   160.9334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  10  H    Isotropic =    24.5223   Anisotropy =     4.0731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XX=    27.1421   YX=     0.7443   ZX=    -0.0018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XY=     0.1621   YY=    23.8602   ZY=    -0.3647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XZ=    -0.6449   YZ=    -0.7669   ZZ=    22.5647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Eigenvalues:    22.3479    23.9813    27.2378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  11  C    Isotropic =    48.8765   Anisotropy =   185.2064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XX=   -28.3398   YX=    19.6773   ZX=   -12.2109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XY=    19.1707   YY=    12.5211   ZY=    45.2701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XZ=   -52.1044   YZ=    15.7151   ZZ=   162.4482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Eigenvalues:   -44.4612    18.7433   172.3474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  12  H    Isotropic =    23.6202   Anisotropy =    10.1479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XX=    25.0769   YX=     4.5252   ZX=    -2.3998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XY=     4.2922   YY=    25.9086   ZY=    -0.8284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XZ=    -4.1812   YZ=     1.0375   ZZ=    19.8751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Eigenvalues:    17.6606    22.8146    30.3855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  13  C    Isotropic =    20.6680   Anisotropy =   151.0820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XX=   -41.5201   YX=    29.7218   ZX=   -13.7435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XY=     3.1433   YY=    -5.7733   ZY=    41.2182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XZ=   -11.9047   YZ=    35.9586   ZZ=   109.2974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Eigenvalues:   -52.6229    -6.7625   121.3894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  14  C    Isotropic =    38.8917   Anisotropy =   132.7896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XX=    22.4944   YX=     3.0432   ZX=    -4.8990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XY=    -0.6226   YY=   -13.2854   ZY=    40.9007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XZ=     2.7295   YZ=    65.0574   ZZ=   107.4661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Eigenvalues:   -33.2752    22.5323   127.4181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  15  H    Isotropic =    24.2140   Anisotropy =    10.4229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XX=    30.7406   YX=     2.5057   ZX=    -0.2139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XY=     1.5635   YY=    20.7000   ZY=     0.5886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XZ=     0.8797   YZ=     1.2426   ZZ=    21.2016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Eigenvalues:    19.7985    21.6810    31.1627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  16  C    Isotropic =    17.5395   Anisotropy =   178.7474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XX=   -72.7561   YX=    13.1741   ZX=    -4.8818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XY=    23.4856   YY=    45.0318   ZY=   -69.6290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XZ=   -17.5969   YZ=   -70.1372   ZZ=    80.3429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Eigenvalues:   -75.5459    -8.5400   136.7044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  17  C    Isotropic =    48.1063   Anisotropy =   158.4319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XX=    29.6693   YX=    27.6230   ZX=     4.4811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XY=    22.7733   YY=    31.0659   ZY=   -91.9845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XZ=    19.4710   YZ=   -92.9812   ZZ=    83.5838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Eigenvalues:   -48.3968    38.9882   153.7276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  18  H    Isotropic =    24.1583   Anisotropy =     6.4056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XX=    27.7080   YX=     1.2690   ZX=     1.5377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XY=     1.1174   YY=    23.0884   ZY=     1.0751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XZ=     1.4992   YZ=     0.8104   ZZ=    21.6785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Eigenvalues:    21.0807    22.9655    28.4287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  19  C    Isotropic =    42.8630   Anisotropy =   186.7196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XX=    -4.4886   YX=   -32.9644   ZX=   -46.3669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XY=   -31.5944   YY=    50.1999   ZY=   -95.5689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XZ=   -42.4272   YZ=  -101.2014   ZZ=    82.8776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Eigenvalues:   -74.3304    35.5766   167.3427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  20  H    Isotropic =    23.7321   Anisotropy =     4.8145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XX=    25.7949   YX=    -1.5848   ZX=    -0.7932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XY=    -1.4348   YY=    23.4922   ZY=     1.7775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XZ=    -0.7226   YZ=     1.3743   ZZ=    21.9091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Eigenvalues:    20.9317    23.3227    26.9417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  21  C    Isotropic =    54.7594   Anisotropy =   172.9617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XX=   -47.4330   YX=    24.3758   ZX=    -5.3117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XY=    26.8407   YY=    91.7978   ZY=   -59.5323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XZ=    -3.4804   YZ=   -62.1942   ZZ=   119.9134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Eigenvalues:   -52.2666    46.4776   170.0672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  22  H    Isotropic =    24.2529   Anisotropy =     3.8416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XX=    24.6659   YX=     0.2370   ZX=     0.4646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XY=     0.2869   YY=    24.7259   ZY=     2.6740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XZ=     0.6216   YZ=     2.4110   ZZ=    23.3670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Eigenvalues:    21.3919    24.5529    26.8140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  23  C    Isotropic =    44.7846   Anisotropy =   183.6889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XX=    25.7127   YX=    37.0423   ZX=    13.7264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XY=    34.6686   YY=    29.7962   ZY=  -107.0796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XZ=    10.5323   YZ=  -110.8568   ZZ=    78.8449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Eigenvalues:   -70.6100    37.7199   167.2439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  24  H    Isotropic =    23.8926   Anisotropy =     5.0113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XX=    27.0347   YX=     0.6257   ZX=     0.9968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XY=     0.4527   YY=    22.5172   ZY=     1.3152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XZ=     0.3087   YZ=     1.3556   ZZ=    22.1260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Eigenvalues:    20.9685    23.4759    27.2335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  25  C    Isotropic =    59.2598   Anisotropy =   161.9744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XX=    11.3641   YX=   -18.5589   ZX=   -29.7295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XY=   -23.3006   YY=    64.5371   ZY=   -77.9113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XZ=   -53.8395   YZ=   -80.4248   ZZ=   101.8780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Eigenvalues:   -36.8674    47.4040   167.2427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  26  H    Isotropic =    24.0100   Anisotropy =     8.3704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XX=    28.0022   YX=    -2.5287   ZX=    -2.7107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XY=    -1.7478   YY=    22.3684   ZY=     0.9336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XZ=    -2.0382   YZ=     1.3961   ZZ=    21.6595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Eigenvalues:    20.6805    21.7593    29.5903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  27  N    Isotropic =     1.8057   Anisotropy =   278.6993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XX=  -117.0760   YX=    46.2703   ZX=   -28.0775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XY=    26.3745   YY=   -40.7613   ZY=    68.0178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XZ=   -25.8041   YZ=    78.7164   ZZ=   163.2544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Eigenvalues:  -141.5123   -40.6758   187.6052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  28  N    Isotropic =     1.8776   Anisotropy =   281.1960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XX=  -179.0917   YX=   -25.1796   ZX=    15.9529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XY=   -22.4933   YY=    -0.8613   ZY=    24.1598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XZ=   -85.3584   YZ=    -9.4753   ZZ=   185.5857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Eigenvalues:  -185.2478     1.5389   189.3416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  29  H    Isotropic =    29.7462   Anisotropy =     9.5740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XX=    33.7860   YX=    -3.5506   ZX=    -1.0524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XY=    -4.1285   YY=    28.0255   ZY=     1.1420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XZ=    -1.8052   YZ=     1.7062   ZZ=    27.4272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Eigenvalues:    25.7883    27.3215    36.1289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  30  H    Isotropic =    29.5088   Anisotropy =     8.5147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XX=    26.3369   YX=    -0.9702   ZX=    -0.5292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XY=    -0.7943   YY=    27.1291   ZY=     0.8714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XZ=    -1.3406   YZ=    -0.1450   ZZ=    35.0603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Eigenvalues:    25.7275    27.6135    35.1853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  31  H    Isotropic =    29.4091   Anisotropy =     6.3824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XX=    28.9771   YX=     1.5841   ZX=    -0.8098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XY=     2.3378   YY=    32.5790   ZY=     0.8120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XZ=    -0.6618   YZ=     2.5010   ZZ=    26.6710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Eigenvalues:    25.7264    28.8368    33.6640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  32  H    Isotropic =    27.4268   Anisotropy =     4.6148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XX=    28.2854   YX=     2.3035   ZX=    -0.4141</w:t>
      </w:r>
    </w:p>
    <w:p w:rsidR="0044441D" w:rsidRPr="0044441D" w:rsidRDefault="0044441D" w:rsidP="006952FA">
      <w:r w:rsidRPr="0044441D">
        <w:t xml:space="preserve">   XY=     0.5425   YY=    29.2331   ZY=    -1.3435</w:t>
      </w:r>
    </w:p>
    <w:p w:rsidR="0044441D" w:rsidRPr="0044441D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XZ=    -0.0240   YZ=    -1.2344   ZZ=    24.7621</w:t>
      </w:r>
    </w:p>
    <w:p w:rsidR="000A74AA" w:rsidRDefault="0044441D" w:rsidP="0044441D">
      <w:pPr>
        <w:pStyle w:val="Body"/>
        <w:spacing w:after="0" w:line="240" w:lineRule="auto"/>
        <w:rPr>
          <w:rFonts w:ascii="Arial" w:eastAsia="Arial" w:hAnsi="Arial" w:cs="Arial"/>
        </w:rPr>
      </w:pPr>
      <w:r w:rsidRPr="0044441D">
        <w:rPr>
          <w:rFonts w:ascii="Arial" w:eastAsia="Arial" w:hAnsi="Arial" w:cs="Arial"/>
        </w:rPr>
        <w:t xml:space="preserve">   Eigenvalues:    24.4101    27.3671    30.5033</w:t>
      </w:r>
    </w:p>
    <w:p w:rsidR="00DE7A1E" w:rsidRDefault="00DE7A1E" w:rsidP="005522FE">
      <w:pPr>
        <w:pStyle w:val="Body"/>
        <w:spacing w:after="0" w:line="240" w:lineRule="auto"/>
        <w:rPr>
          <w:rFonts w:ascii="Arial" w:eastAsia="Arial" w:hAnsi="Arial" w:cs="Arial"/>
        </w:rPr>
      </w:pPr>
    </w:p>
    <w:p w:rsidR="005522FE" w:rsidRDefault="003D4A7E" w:rsidP="005522FE">
      <w:pPr>
        <w:pStyle w:val="Heading2"/>
      </w:pPr>
      <w:bookmarkStart w:id="49" w:name="_Toc430874515"/>
      <w:r>
        <w:rPr>
          <w:rFonts w:eastAsia="Arial Unicode MS" w:hAnsi="Arial Unicode MS" w:cs="Arial Unicode MS"/>
          <w:lang w:val="en-US"/>
        </w:rPr>
        <w:t>BETAINE</w:t>
      </w:r>
      <w:r w:rsidR="005522FE">
        <w:rPr>
          <w:rFonts w:eastAsia="Arial Unicode MS" w:hAnsi="Arial Unicode MS" w:cs="Arial Unicode MS"/>
          <w:lang w:val="en-US"/>
        </w:rPr>
        <w:t xml:space="preserve"> monomer</w:t>
      </w:r>
      <w:r w:rsidR="00F1591A">
        <w:rPr>
          <w:rFonts w:eastAsia="Arial Unicode MS" w:hAnsi="Arial Unicode MS" w:cs="Arial Unicode MS"/>
          <w:lang w:val="en-US"/>
        </w:rPr>
        <w:t>_iso1</w:t>
      </w:r>
      <w:r w:rsidR="005522FE">
        <w:rPr>
          <w:rFonts w:eastAsia="Arial Unicode MS" w:hAnsi="Arial Unicode MS" w:cs="Arial Unicode MS"/>
          <w:lang w:val="en-US"/>
        </w:rPr>
        <w:t xml:space="preserve"> (IEFPCM solvent = tetrahydrofuran) </w:t>
      </w:r>
      <w:r w:rsidR="005522FE">
        <w:rPr>
          <w:rFonts w:ascii="Arial Unicode MS" w:eastAsia="Arial Unicode MS" w:cs="Arial Unicode MS"/>
        </w:rPr>
        <w:t>–</w:t>
      </w:r>
      <w:r w:rsidR="005522FE">
        <w:rPr>
          <w:rFonts w:ascii="Arial Unicode MS" w:eastAsia="Arial Unicode MS" w:cs="Arial Unicode MS"/>
        </w:rPr>
        <w:t xml:space="preserve"> </w:t>
      </w:r>
      <w:r w:rsidR="005522FE">
        <w:rPr>
          <w:rFonts w:eastAsia="Arial Unicode MS" w:hAnsi="Arial Unicode MS" w:cs="Arial Unicode MS"/>
        </w:rPr>
        <w:t>BP86/IGLO-III level</w:t>
      </w:r>
      <w:bookmarkEnd w:id="49"/>
    </w:p>
    <w:p w:rsidR="005522FE" w:rsidRDefault="005522FE" w:rsidP="005522FE">
      <w:pPr>
        <w:pStyle w:val="Body"/>
        <w:spacing w:after="0" w:line="240" w:lineRule="auto"/>
        <w:rPr>
          <w:rFonts w:ascii="Arial" w:eastAsia="Arial" w:hAnsi="Arial" w:cs="Arial"/>
        </w:rPr>
      </w:pPr>
    </w:p>
    <w:p w:rsidR="00911EE0" w:rsidRDefault="00911EE0" w:rsidP="006952FA">
      <w:r>
        <w:t>32</w:t>
      </w:r>
    </w:p>
    <w:p w:rsidR="00911EE0" w:rsidRDefault="00911EE0" w:rsidP="006952FA"/>
    <w:p w:rsidR="009071EF" w:rsidRDefault="009071EF" w:rsidP="009071EF">
      <w:r>
        <w:t xml:space="preserve">  c        0.0915       -0.0647       -4.0409</w:t>
      </w:r>
    </w:p>
    <w:p w:rsidR="009071EF" w:rsidRDefault="009071EF" w:rsidP="009071EF">
      <w:r>
        <w:t xml:space="preserve">  c       -1.3554       -0.3808       -4.4431</w:t>
      </w:r>
    </w:p>
    <w:p w:rsidR="009071EF" w:rsidRDefault="009071EF" w:rsidP="009071EF">
      <w:r>
        <w:t xml:space="preserve">  c        1.0937       -1.1457       -4.4667</w:t>
      </w:r>
    </w:p>
    <w:p w:rsidR="009071EF" w:rsidRDefault="009071EF" w:rsidP="009071EF">
      <w:r>
        <w:t xml:space="preserve">  h        2.1246       -0.8830       -4.1461</w:t>
      </w:r>
    </w:p>
    <w:p w:rsidR="009071EF" w:rsidRDefault="009071EF" w:rsidP="009071EF">
      <w:r>
        <w:t xml:space="preserve">  h        1.0879       -1.2404       -5.5740</w:t>
      </w:r>
    </w:p>
    <w:p w:rsidR="009071EF" w:rsidRDefault="009071EF" w:rsidP="009071EF">
      <w:r>
        <w:t xml:space="preserve">  h        0.8373       -2.1396       -4.0404</w:t>
      </w:r>
    </w:p>
    <w:p w:rsidR="009071EF" w:rsidRDefault="009071EF" w:rsidP="009071EF">
      <w:r>
        <w:t xml:space="preserve">  c        0.5686        1.4653       -2.1614</w:t>
      </w:r>
    </w:p>
    <w:p w:rsidR="009071EF" w:rsidRDefault="009071EF" w:rsidP="009071EF">
      <w:r>
        <w:t xml:space="preserve">  h        0.7870        2.2030       -2.9436</w:t>
      </w:r>
    </w:p>
    <w:p w:rsidR="009071EF" w:rsidRDefault="009071EF" w:rsidP="009071EF">
      <w:r>
        <w:t xml:space="preserve">  c        0.6505        1.7212       -0.7780</w:t>
      </w:r>
    </w:p>
    <w:p w:rsidR="009071EF" w:rsidRDefault="009071EF" w:rsidP="009071EF">
      <w:r>
        <w:t xml:space="preserve">  h        0.9375        2.7348       -0.4529</w:t>
      </w:r>
    </w:p>
    <w:p w:rsidR="009071EF" w:rsidRDefault="009071EF" w:rsidP="009071EF">
      <w:r>
        <w:t xml:space="preserve">  c        0.3752        0.7363        0.1587</w:t>
      </w:r>
    </w:p>
    <w:p w:rsidR="009071EF" w:rsidRDefault="009071EF" w:rsidP="009071EF">
      <w:r>
        <w:t xml:space="preserve">  h        0.4344        0.9643        1.2340</w:t>
      </w:r>
    </w:p>
    <w:p w:rsidR="009071EF" w:rsidRDefault="009071EF" w:rsidP="009071EF">
      <w:r>
        <w:t xml:space="preserve">  c       -0.0264       -0.6062       -0.2554</w:t>
      </w:r>
    </w:p>
    <w:p w:rsidR="009071EF" w:rsidRDefault="009071EF" w:rsidP="009071EF">
      <w:r>
        <w:t xml:space="preserve">  c       -0.0930       -0.7705       -1.6926</w:t>
      </w:r>
    </w:p>
    <w:p w:rsidR="009071EF" w:rsidRDefault="009071EF" w:rsidP="009071EF">
      <w:r>
        <w:t xml:space="preserve">  h       -0.4003       -1.7455       -2.0958</w:t>
      </w:r>
    </w:p>
    <w:p w:rsidR="009071EF" w:rsidRDefault="009071EF" w:rsidP="009071EF">
      <w:r>
        <w:t xml:space="preserve">  c       -0.2017       -1.6815        1.8651</w:t>
      </w:r>
    </w:p>
    <w:p w:rsidR="009071EF" w:rsidRDefault="009071EF" w:rsidP="009071EF">
      <w:r>
        <w:t xml:space="preserve">  c       -1.2598       -2.1762        2.6790</w:t>
      </w:r>
    </w:p>
    <w:p w:rsidR="009071EF" w:rsidRDefault="009071EF" w:rsidP="009071EF">
      <w:r>
        <w:t xml:space="preserve">  h       -2.2046       -2.4509        2.1820</w:t>
      </w:r>
    </w:p>
    <w:p w:rsidR="009071EF" w:rsidRDefault="009071EF" w:rsidP="009071EF">
      <w:r>
        <w:t xml:space="preserve">  c       -1.1095       -2.3122        4.0651</w:t>
      </w:r>
    </w:p>
    <w:p w:rsidR="009071EF" w:rsidRDefault="009071EF" w:rsidP="009071EF">
      <w:r>
        <w:t xml:space="preserve">  h       -1.9531       -2.6920        4.6672</w:t>
      </w:r>
    </w:p>
    <w:p w:rsidR="009071EF" w:rsidRDefault="009071EF" w:rsidP="009071EF">
      <w:r>
        <w:t xml:space="preserve">  c        0.1057       -1.9777        4.6931</w:t>
      </w:r>
    </w:p>
    <w:p w:rsidR="009071EF" w:rsidRDefault="009071EF" w:rsidP="009071EF">
      <w:r>
        <w:t xml:space="preserve">  h        0.2243       -2.0932        5.7831</w:t>
      </w:r>
    </w:p>
    <w:p w:rsidR="009071EF" w:rsidRDefault="009071EF" w:rsidP="009071EF">
      <w:r>
        <w:t xml:space="preserve">  c        1.1707       -1.5070        3.9040</w:t>
      </w:r>
    </w:p>
    <w:p w:rsidR="009071EF" w:rsidRDefault="009071EF" w:rsidP="009071EF">
      <w:r>
        <w:t xml:space="preserve">  h        2.1375       -1.2578        4.3756</w:t>
      </w:r>
    </w:p>
    <w:p w:rsidR="009071EF" w:rsidRDefault="009071EF" w:rsidP="009071EF">
      <w:r>
        <w:t xml:space="preserve">  c        1.0238       -1.3563        2.5167</w:t>
      </w:r>
    </w:p>
    <w:p w:rsidR="009071EF" w:rsidRDefault="009071EF" w:rsidP="009071EF">
      <w:r>
        <w:t xml:space="preserve">  h        1.8796       -1.0142        1.9100</w:t>
      </w:r>
    </w:p>
    <w:p w:rsidR="009071EF" w:rsidRDefault="009071EF" w:rsidP="009071EF">
      <w:r>
        <w:t xml:space="preserve">  n        0.1914        0.2136       -2.5682</w:t>
      </w:r>
    </w:p>
    <w:p w:rsidR="009071EF" w:rsidRDefault="009071EF" w:rsidP="009071EF">
      <w:r>
        <w:t xml:space="preserve">  n       -0.3782       -1.6366        0.4901</w:t>
      </w:r>
    </w:p>
    <w:p w:rsidR="009071EF" w:rsidRDefault="009071EF" w:rsidP="009071EF">
      <w:r>
        <w:t xml:space="preserve">  h       -1.4240       -0.4570       -5.5499</w:t>
      </w:r>
    </w:p>
    <w:p w:rsidR="009071EF" w:rsidRDefault="009071EF" w:rsidP="009071EF">
      <w:r>
        <w:t xml:space="preserve">  h       -2.0476        0.4207       -4.1068</w:t>
      </w:r>
    </w:p>
    <w:p w:rsidR="009071EF" w:rsidRDefault="009071EF" w:rsidP="009071EF">
      <w:r>
        <w:t xml:space="preserve">  h       -1.7025       -1.3455       -4.0144</w:t>
      </w:r>
    </w:p>
    <w:p w:rsidR="009071EF" w:rsidRDefault="009071EF" w:rsidP="009071EF">
      <w:r>
        <w:t xml:space="preserve">  h        0.3861        0.8912       -4.5207</w:t>
      </w:r>
    </w:p>
    <w:p w:rsidR="00412463" w:rsidRDefault="00412463" w:rsidP="006952FA"/>
    <w:p w:rsidR="000A74AA" w:rsidRDefault="000A74AA" w:rsidP="006952FA">
      <w:r>
        <w:t>SCF GIAO Magnetic shielding tensor (ppm):</w:t>
      </w:r>
    </w:p>
    <w:p w:rsidR="00735506" w:rsidRDefault="00735506" w:rsidP="00735506">
      <w:r>
        <w:t xml:space="preserve">      1  C    Isotropic =   105.1836   Anisotropy =    64.9389</w:t>
      </w:r>
    </w:p>
    <w:p w:rsidR="00735506" w:rsidRDefault="00735506" w:rsidP="00735506">
      <w:r>
        <w:t xml:space="preserve">   XX=   142.1224   YX=   -13.7495   ZX=     6.7809</w:t>
      </w:r>
    </w:p>
    <w:p w:rsidR="00735506" w:rsidRDefault="00735506" w:rsidP="00735506">
      <w:r>
        <w:t xml:space="preserve">   XY=   -21.8875   YY=    88.0951   ZY=    -2.2010</w:t>
      </w:r>
    </w:p>
    <w:p w:rsidR="00735506" w:rsidRDefault="00735506" w:rsidP="00735506">
      <w:r>
        <w:t xml:space="preserve">   XZ=     8.8155   YZ=    -1.2953   ZZ=    85.3334</w:t>
      </w:r>
    </w:p>
    <w:p w:rsidR="00735506" w:rsidRDefault="00735506" w:rsidP="00735506">
      <w:r>
        <w:t xml:space="preserve">   Eigenvalues:    82.5677    84.5070   148.4762</w:t>
      </w:r>
    </w:p>
    <w:p w:rsidR="00735506" w:rsidRDefault="00735506" w:rsidP="00735506">
      <w:r>
        <w:t xml:space="preserve">      2  C    Isotropic =   151.3765   Anisotropy =    37.2034</w:t>
      </w:r>
    </w:p>
    <w:p w:rsidR="00735506" w:rsidRDefault="00735506" w:rsidP="00735506">
      <w:r>
        <w:t xml:space="preserve">   XX=   143.8874   YX=    -6.4749   ZX=    -2.8732</w:t>
      </w:r>
    </w:p>
    <w:p w:rsidR="00735506" w:rsidRDefault="00735506" w:rsidP="00735506">
      <w:r>
        <w:t xml:space="preserve">   XY=    -8.9768   YY=   152.4707   ZY=    19.7080</w:t>
      </w:r>
    </w:p>
    <w:p w:rsidR="00735506" w:rsidRDefault="00735506" w:rsidP="00735506">
      <w:r>
        <w:t xml:space="preserve">   XZ=    -5.6578   YZ=    17.7508   ZZ=   157.7716</w:t>
      </w:r>
    </w:p>
    <w:p w:rsidR="00735506" w:rsidRDefault="00735506" w:rsidP="00735506">
      <w:r>
        <w:t xml:space="preserve">   Eigenvalues:   134.9257   143.0251   176.1788</w:t>
      </w:r>
    </w:p>
    <w:p w:rsidR="00735506" w:rsidRDefault="00735506" w:rsidP="00735506">
      <w:r>
        <w:t xml:space="preserve">      3  C    Isotropic =   151.1395   Anisotropy =    37.0128</w:t>
      </w:r>
    </w:p>
    <w:p w:rsidR="00735506" w:rsidRDefault="00735506" w:rsidP="00735506">
      <w:r>
        <w:t xml:space="preserve">   XX=   143.0396   YX=    -3.3010   ZX=     3.6496</w:t>
      </w:r>
    </w:p>
    <w:p w:rsidR="00735506" w:rsidRDefault="00735506" w:rsidP="00735506">
      <w:r>
        <w:t xml:space="preserve">   XY=    -3.5769   YY=   136.6725   ZY=    -7.5614</w:t>
      </w:r>
    </w:p>
    <w:p w:rsidR="00735506" w:rsidRDefault="00735506" w:rsidP="00735506">
      <w:r>
        <w:t xml:space="preserve">   XZ=     7.0441   YZ=    -5.1638   ZZ=   173.7064</w:t>
      </w:r>
    </w:p>
    <w:p w:rsidR="00735506" w:rsidRDefault="00735506" w:rsidP="00735506">
      <w:r>
        <w:t xml:space="preserve">   Eigenvalues:   134.7607   142.8430   175.8147</w:t>
      </w:r>
    </w:p>
    <w:p w:rsidR="00735506" w:rsidRDefault="00735506" w:rsidP="00735506">
      <w:r>
        <w:t xml:space="preserve">      4  H    Isotropic =    29.4499   Anisotropy =     8.1436</w:t>
      </w:r>
    </w:p>
    <w:p w:rsidR="00735506" w:rsidRDefault="00735506" w:rsidP="00735506">
      <w:r>
        <w:t xml:space="preserve">   XX=    26.3298   YX=    -0.7645   ZX=     0.3378</w:t>
      </w:r>
    </w:p>
    <w:p w:rsidR="00735506" w:rsidRDefault="00735506" w:rsidP="00735506">
      <w:r>
        <w:t xml:space="preserve">   XY=    -0.2184   YY=    28.8138   ZY=     2.6540</w:t>
      </w:r>
    </w:p>
    <w:p w:rsidR="00735506" w:rsidRDefault="00735506" w:rsidP="00735506">
      <w:r>
        <w:t xml:space="preserve">   XZ=     0.8665   YZ=     3.6898   ZZ=    33.2062</w:t>
      </w:r>
    </w:p>
    <w:p w:rsidR="00735506" w:rsidRDefault="00735506" w:rsidP="00735506">
      <w:r>
        <w:t xml:space="preserve">   Eigenvalues:    25.9086    27.5622    34.8790</w:t>
      </w:r>
    </w:p>
    <w:p w:rsidR="00735506" w:rsidRDefault="00735506" w:rsidP="00735506">
      <w:r>
        <w:t xml:space="preserve">      5  H    Isotropic =    29.5847   Anisotropy =     9.1366</w:t>
      </w:r>
    </w:p>
    <w:p w:rsidR="00735506" w:rsidRDefault="00735506" w:rsidP="00735506">
      <w:r>
        <w:t xml:space="preserve">   XX=    32.9629   YX=    -2.0485   ZX=     3.0374</w:t>
      </w:r>
    </w:p>
    <w:p w:rsidR="00735506" w:rsidRDefault="00735506" w:rsidP="00735506">
      <w:r>
        <w:t xml:space="preserve">   XY=    -2.1865   YY=    26.4870   ZY=    -0.6862</w:t>
      </w:r>
    </w:p>
    <w:p w:rsidR="00735506" w:rsidRDefault="00735506" w:rsidP="00735506">
      <w:r>
        <w:t xml:space="preserve">   XZ=     4.0051   YZ=    -1.1849   ZZ=    29.3043</w:t>
      </w:r>
    </w:p>
    <w:p w:rsidR="00735506" w:rsidRDefault="00735506" w:rsidP="00735506">
      <w:r>
        <w:t xml:space="preserve">   Eigenvalues:    25.8493    27.2291    35.6758</w:t>
      </w:r>
    </w:p>
    <w:p w:rsidR="00735506" w:rsidRDefault="00735506" w:rsidP="00735506">
      <w:r>
        <w:t xml:space="preserve">      6  H    Isotropic =    29.4447   Anisotropy =     5.6337</w:t>
      </w:r>
    </w:p>
    <w:p w:rsidR="00735506" w:rsidRDefault="00735506" w:rsidP="00735506">
      <w:r>
        <w:t xml:space="preserve">   XX=    28.9866   YX=     1.9026   ZX=    -0.0266</w:t>
      </w:r>
    </w:p>
    <w:p w:rsidR="00735506" w:rsidRDefault="00735506" w:rsidP="00735506">
      <w:r>
        <w:t xml:space="preserve">   XY=     2.2295   YY=    29.6550   ZY=    -2.0104</w:t>
      </w:r>
    </w:p>
    <w:p w:rsidR="00735506" w:rsidRDefault="00735506" w:rsidP="00735506">
      <w:r>
        <w:t xml:space="preserve">   XZ=    -0.4777   YZ=    -3.6908   ZZ=    29.6924</w:t>
      </w:r>
    </w:p>
    <w:p w:rsidR="00735506" w:rsidRDefault="00735506" w:rsidP="00735506">
      <w:r>
        <w:t xml:space="preserve">   Eigenvalues:    26.1399    28.9937    33.2005</w:t>
      </w:r>
    </w:p>
    <w:p w:rsidR="00735506" w:rsidRDefault="00735506" w:rsidP="00735506">
      <w:r>
        <w:t xml:space="preserve">      7  C    Isotropic =    55.3697   Anisotropy =    88.4891</w:t>
      </w:r>
    </w:p>
    <w:p w:rsidR="00735506" w:rsidRDefault="00735506" w:rsidP="00735506">
      <w:r>
        <w:t xml:space="preserve">   XX=    22.0998   YX=   -41.8816   ZX=     7.3648</w:t>
      </w:r>
    </w:p>
    <w:p w:rsidR="00735506" w:rsidRDefault="00735506" w:rsidP="00735506">
      <w:r>
        <w:t xml:space="preserve">   XY=   -39.9060   YY=    38.2702   ZY=    21.1895</w:t>
      </w:r>
    </w:p>
    <w:p w:rsidR="00735506" w:rsidRDefault="00735506" w:rsidP="00735506">
      <w:r>
        <w:t xml:space="preserve">   XZ=    12.3017   YZ=    29.4373   ZZ=   105.7393</w:t>
      </w:r>
    </w:p>
    <w:p w:rsidR="00735506" w:rsidRDefault="00735506" w:rsidP="00735506">
      <w:r>
        <w:t xml:space="preserve">   Eigenvalues:   -16.1724    67.9191   114.3625</w:t>
      </w:r>
    </w:p>
    <w:p w:rsidR="00735506" w:rsidRDefault="00735506" w:rsidP="00735506">
      <w:r>
        <w:t xml:space="preserve">      8  H    Isotropic =    24.6549   Anisotropy =     5.5759</w:t>
      </w:r>
    </w:p>
    <w:p w:rsidR="00735506" w:rsidRDefault="00735506" w:rsidP="00735506">
      <w:r>
        <w:t xml:space="preserve">   XX=    24.4622   YX=    -1.7611   ZX=     0.6875</w:t>
      </w:r>
    </w:p>
    <w:p w:rsidR="00735506" w:rsidRDefault="00735506" w:rsidP="00735506">
      <w:r>
        <w:t xml:space="preserve">   XY=    -1.3430   YY=    27.3042   ZY=    -1.6562</w:t>
      </w:r>
    </w:p>
    <w:p w:rsidR="00735506" w:rsidRDefault="00735506" w:rsidP="00735506">
      <w:r>
        <w:t xml:space="preserve">   XZ=     0.7129   YZ=    -1.0945   ZZ=    22.1983</w:t>
      </w:r>
    </w:p>
    <w:p w:rsidR="00735506" w:rsidRDefault="00735506" w:rsidP="00735506">
      <w:r>
        <w:t xml:space="preserve">   Eigenvalues:    21.8102    23.7824    28.3722</w:t>
      </w:r>
    </w:p>
    <w:p w:rsidR="00735506" w:rsidRDefault="00735506" w:rsidP="00735506">
      <w:r>
        <w:t xml:space="preserve">      9  C    Isotropic =    43.5539   Anisotropy =   169.2264</w:t>
      </w:r>
    </w:p>
    <w:p w:rsidR="00735506" w:rsidRDefault="00735506" w:rsidP="00735506">
      <w:r>
        <w:t xml:space="preserve">   XX=    36.2519   YX=    12.3098   ZX=    -9.7992</w:t>
      </w:r>
    </w:p>
    <w:p w:rsidR="00735506" w:rsidRDefault="00735506" w:rsidP="00735506">
      <w:r>
        <w:t xml:space="preserve">   XY=    16.2390   YY=   -41.4817   ZY=    61.9776</w:t>
      </w:r>
    </w:p>
    <w:p w:rsidR="00735506" w:rsidRDefault="00735506" w:rsidP="00735506">
      <w:r>
        <w:t xml:space="preserve">   XZ=   -15.6279   YZ=    63.5731   ZZ=   135.8915</w:t>
      </w:r>
    </w:p>
    <w:p w:rsidR="00735506" w:rsidRDefault="00735506" w:rsidP="00735506">
      <w:r>
        <w:t xml:space="preserve">   Eigenvalues:   -64.4842    38.7744   156.3715</w:t>
      </w:r>
    </w:p>
    <w:p w:rsidR="00735506" w:rsidRDefault="00735506" w:rsidP="00735506">
      <w:r>
        <w:t xml:space="preserve">     10  H    Isotropic =    24.4245   Anisotropy =     4.0062</w:t>
      </w:r>
    </w:p>
    <w:p w:rsidR="00735506" w:rsidRDefault="00735506" w:rsidP="00735506">
      <w:r>
        <w:t xml:space="preserve">   XX=    26.9905   YX=     0.6933   ZX=     0.0096</w:t>
      </w:r>
    </w:p>
    <w:p w:rsidR="00735506" w:rsidRDefault="00735506" w:rsidP="00735506">
      <w:r>
        <w:t xml:space="preserve">   XY=     0.2732   YY=    23.7583   ZY=    -0.3510</w:t>
      </w:r>
    </w:p>
    <w:p w:rsidR="00735506" w:rsidRDefault="00735506" w:rsidP="00735506">
      <w:r>
        <w:t xml:space="preserve">   XZ=    -0.6412   YZ=    -0.7385   ZZ=    22.5245</w:t>
      </w:r>
    </w:p>
    <w:p w:rsidR="00735506" w:rsidRDefault="00735506" w:rsidP="00735506">
      <w:r>
        <w:t xml:space="preserve">   Eigenvalues:    22.3150    23.8631    27.0953</w:t>
      </w:r>
    </w:p>
    <w:p w:rsidR="00735506" w:rsidRDefault="00735506" w:rsidP="00735506">
      <w:r>
        <w:t xml:space="preserve">     11  C    Isotropic =    49.3125   Anisotropy =   176.4004</w:t>
      </w:r>
    </w:p>
    <w:p w:rsidR="00735506" w:rsidRDefault="00735506" w:rsidP="00735506">
      <w:r>
        <w:t xml:space="preserve">   XX=   -26.7780   YX=    19.4931   ZX=   -11.7284</w:t>
      </w:r>
    </w:p>
    <w:p w:rsidR="00735506" w:rsidRDefault="00735506" w:rsidP="00735506">
      <w:r>
        <w:t xml:space="preserve">   XY=    16.0457   YY=    16.0339   ZY=    41.5663</w:t>
      </w:r>
    </w:p>
    <w:p w:rsidR="00735506" w:rsidRDefault="00735506" w:rsidP="00735506">
      <w:r>
        <w:t xml:space="preserve">   XZ=   -42.9649   YZ=    14.5304   ZZ=   158.6814</w:t>
      </w:r>
    </w:p>
    <w:p w:rsidR="00735506" w:rsidRDefault="00735506" w:rsidP="00735506">
      <w:r>
        <w:t xml:space="preserve">   Eigenvalues:   -39.6094    20.6341   166.9127</w:t>
      </w:r>
    </w:p>
    <w:p w:rsidR="00735506" w:rsidRDefault="00735506" w:rsidP="00735506">
      <w:r>
        <w:t xml:space="preserve">     12  H    Isotropic =    23.7860   Anisotropy =     9.4196</w:t>
      </w:r>
    </w:p>
    <w:p w:rsidR="00735506" w:rsidRDefault="00735506" w:rsidP="00735506">
      <w:r>
        <w:t xml:space="preserve">   XX=    25.0671   YX=     4.2605   ZX=    -2.2999</w:t>
      </w:r>
    </w:p>
    <w:p w:rsidR="00735506" w:rsidRDefault="00735506" w:rsidP="00735506">
      <w:r>
        <w:t xml:space="preserve">   XY=     3.9357   YY=    25.9782   ZY=    -0.7908</w:t>
      </w:r>
    </w:p>
    <w:p w:rsidR="00735506" w:rsidRDefault="00735506" w:rsidP="00735506">
      <w:r>
        <w:t xml:space="preserve">   XZ=    -3.6388   YZ=     0.8372   ZZ=    20.3128</w:t>
      </w:r>
    </w:p>
    <w:p w:rsidR="00735506" w:rsidRDefault="00735506" w:rsidP="00735506">
      <w:r>
        <w:t xml:space="preserve">   Eigenvalues:    18.3460    22.9464    30.0657</w:t>
      </w:r>
    </w:p>
    <w:p w:rsidR="00735506" w:rsidRDefault="00735506" w:rsidP="00735506">
      <w:r>
        <w:t xml:space="preserve">     13  C    Isotropic =    19.4362   Anisotropy =   145.0190</w:t>
      </w:r>
    </w:p>
    <w:p w:rsidR="00735506" w:rsidRDefault="00735506" w:rsidP="00735506">
      <w:r>
        <w:t xml:space="preserve">   XX=   -39.6707   YX=    17.6714   ZX=    -9.4815</w:t>
      </w:r>
    </w:p>
    <w:p w:rsidR="00735506" w:rsidRDefault="00735506" w:rsidP="00735506">
      <w:r>
        <w:t xml:space="preserve">   XY=    -3.1273   YY=    -6.6893   ZY=    39.8459</w:t>
      </w:r>
    </w:p>
    <w:p w:rsidR="00735506" w:rsidRDefault="00735506" w:rsidP="00735506">
      <w:r>
        <w:t xml:space="preserve">   XZ=   -10.1844   YZ=    33.8964   ZZ=   104.6687</w:t>
      </w:r>
    </w:p>
    <w:p w:rsidR="00735506" w:rsidRDefault="00735506" w:rsidP="00735506">
      <w:r>
        <w:t xml:space="preserve">   Eigenvalues:   -43.7104   -14.0965   116.1156</w:t>
      </w:r>
    </w:p>
    <w:p w:rsidR="00735506" w:rsidRDefault="00735506" w:rsidP="00735506">
      <w:r>
        <w:t xml:space="preserve">     14  C    Isotropic =    36.5903   Anisotropy =   128.8548</w:t>
      </w:r>
    </w:p>
    <w:p w:rsidR="00735506" w:rsidRDefault="00735506" w:rsidP="00735506">
      <w:r>
        <w:t xml:space="preserve">   XX=    20.7623   YX=    -0.3203   ZX=    -3.7340</w:t>
      </w:r>
    </w:p>
    <w:p w:rsidR="00735506" w:rsidRDefault="00735506" w:rsidP="00735506">
      <w:r>
        <w:t xml:space="preserve">   XY=    -1.1036   YY=   -14.8222   ZY=    39.8454</w:t>
      </w:r>
    </w:p>
    <w:p w:rsidR="00735506" w:rsidRDefault="00735506" w:rsidP="00735506">
      <w:r>
        <w:t xml:space="preserve">   XZ=     3.6322   YZ=    61.3981   ZZ=   103.8306</w:t>
      </w:r>
    </w:p>
    <w:p w:rsidR="00735506" w:rsidRDefault="00735506" w:rsidP="00735506">
      <w:r>
        <w:t xml:space="preserve">   Eigenvalues:   -33.4919    20.7693   122.4934</w:t>
      </w:r>
    </w:p>
    <w:p w:rsidR="00735506" w:rsidRDefault="00735506" w:rsidP="00735506">
      <w:r>
        <w:t xml:space="preserve">     15  H    Isotropic =    24.1856   Anisotropy =    10.1553</w:t>
      </w:r>
    </w:p>
    <w:p w:rsidR="00735506" w:rsidRDefault="00735506" w:rsidP="00735506">
      <w:r>
        <w:t xml:space="preserve">   XX=    30.6683   YX=     2.0654   ZX=    -0.0820</w:t>
      </w:r>
    </w:p>
    <w:p w:rsidR="00735506" w:rsidRDefault="00735506" w:rsidP="00735506">
      <w:r>
        <w:t xml:space="preserve">   XY=     1.2491   YY=    20.5215   ZY=     0.6699</w:t>
      </w:r>
    </w:p>
    <w:p w:rsidR="00735506" w:rsidRDefault="00735506" w:rsidP="00735506">
      <w:r>
        <w:t xml:space="preserve">   XZ=     0.7352   YZ=     1.2679   ZZ=    21.3671</w:t>
      </w:r>
    </w:p>
    <w:p w:rsidR="00735506" w:rsidRDefault="00735506" w:rsidP="00735506">
      <w:r>
        <w:t xml:space="preserve">   Eigenvalues:    19.7456    21.8554    30.9558</w:t>
      </w:r>
    </w:p>
    <w:p w:rsidR="00735506" w:rsidRDefault="00735506" w:rsidP="00735506">
      <w:r>
        <w:t xml:space="preserve">     16  C    Isotropic =    14.9084   Anisotropy =   170.3886</w:t>
      </w:r>
    </w:p>
    <w:p w:rsidR="00735506" w:rsidRDefault="00735506" w:rsidP="00735506">
      <w:r>
        <w:t xml:space="preserve">   XX=   -68.1150   YX=    10.3230   ZX=    -5.2480</w:t>
      </w:r>
    </w:p>
    <w:p w:rsidR="00735506" w:rsidRDefault="00735506" w:rsidP="00735506">
      <w:r>
        <w:t xml:space="preserve">   XY=    21.2028   YY=    39.4775   ZY=   -68.3128</w:t>
      </w:r>
    </w:p>
    <w:p w:rsidR="00735506" w:rsidRDefault="00735506" w:rsidP="00735506">
      <w:r>
        <w:t xml:space="preserve">   XZ=   -16.9446   YZ=   -68.2400   ZZ=    73.3628</w:t>
      </w:r>
    </w:p>
    <w:p w:rsidR="00735506" w:rsidRDefault="00735506" w:rsidP="00735506">
      <w:r>
        <w:t xml:space="preserve">   Eigenvalues:   -70.3932   -13.3824   128.5008</w:t>
      </w:r>
    </w:p>
    <w:p w:rsidR="00735506" w:rsidRDefault="00735506" w:rsidP="00735506">
      <w:r>
        <w:t xml:space="preserve">     17  C    Isotropic =    46.6898   Anisotropy =   148.4909</w:t>
      </w:r>
    </w:p>
    <w:p w:rsidR="00735506" w:rsidRDefault="00735506" w:rsidP="00735506">
      <w:r>
        <w:t xml:space="preserve">   XX=    30.4300   YX=    27.4663   ZX=     5.4504</w:t>
      </w:r>
    </w:p>
    <w:p w:rsidR="00735506" w:rsidRDefault="00735506" w:rsidP="00735506">
      <w:r>
        <w:t xml:space="preserve">   XY=    20.2326   YY=    31.6461   ZY=   -85.3257</w:t>
      </w:r>
    </w:p>
    <w:p w:rsidR="00735506" w:rsidRDefault="00735506" w:rsidP="00735506">
      <w:r>
        <w:t xml:space="preserve">   XZ=    22.2421   YZ=   -90.1540   ZZ=    77.9933</w:t>
      </w:r>
    </w:p>
    <w:p w:rsidR="00735506" w:rsidRDefault="00735506" w:rsidP="00735506">
      <w:r>
        <w:t xml:space="preserve">   Eigenvalues:   -45.7519    40.1375   145.6837</w:t>
      </w:r>
    </w:p>
    <w:p w:rsidR="00735506" w:rsidRDefault="00735506" w:rsidP="00735506">
      <w:r>
        <w:t xml:space="preserve">     18  H    Isotropic =    24.3358   Anisotropy =     6.0977</w:t>
      </w:r>
    </w:p>
    <w:p w:rsidR="00735506" w:rsidRDefault="00735506" w:rsidP="00735506">
      <w:r>
        <w:t xml:space="preserve">   XX=    27.6796   YX=     1.3444   ZX=     1.5372</w:t>
      </w:r>
    </w:p>
    <w:p w:rsidR="00735506" w:rsidRDefault="00735506" w:rsidP="00735506">
      <w:r>
        <w:t xml:space="preserve">   XY=     1.0477   YY=    23.2860   ZY=     0.7482</w:t>
      </w:r>
    </w:p>
    <w:p w:rsidR="00735506" w:rsidRDefault="00735506" w:rsidP="00735506">
      <w:r>
        <w:t xml:space="preserve">   XZ=     1.5167   YZ=     0.4465   ZZ=    22.0418</w:t>
      </w:r>
    </w:p>
    <w:p w:rsidR="00735506" w:rsidRDefault="00735506" w:rsidP="00735506">
      <w:r>
        <w:t xml:space="preserve">   Eigenvalues:    21.5977    23.0088    28.4009</w:t>
      </w:r>
    </w:p>
    <w:p w:rsidR="00735506" w:rsidRDefault="00735506" w:rsidP="00735506">
      <w:r>
        <w:t xml:space="preserve">     19  C    Isotropic =    40.9807   Anisotropy =   180.4371</w:t>
      </w:r>
    </w:p>
    <w:p w:rsidR="00735506" w:rsidRDefault="00735506" w:rsidP="00735506">
      <w:r>
        <w:t xml:space="preserve">   XX=    -4.4967   YX=   -31.1377   ZX=   -44.4525</w:t>
      </w:r>
    </w:p>
    <w:p w:rsidR="00735506" w:rsidRDefault="00735506" w:rsidP="00735506">
      <w:r>
        <w:t xml:space="preserve">   XY=   -30.5037   YY=    49.1677   ZY=   -91.4840</w:t>
      </w:r>
    </w:p>
    <w:p w:rsidR="00735506" w:rsidRDefault="00735506" w:rsidP="00735506">
      <w:r>
        <w:t xml:space="preserve">   XZ=   -41.0192   YZ=   -99.4180   ZZ=    78.2712</w:t>
      </w:r>
    </w:p>
    <w:p w:rsidR="00735506" w:rsidRDefault="00735506" w:rsidP="00735506">
      <w:r>
        <w:t xml:space="preserve">   Eigenvalues:   -72.0568    33.7268   161.2722</w:t>
      </w:r>
    </w:p>
    <w:p w:rsidR="00735506" w:rsidRDefault="00735506" w:rsidP="00735506">
      <w:r>
        <w:t xml:space="preserve">     20  H    Isotropic =    23.7872   Anisotropy =     4.6012</w:t>
      </w:r>
    </w:p>
    <w:p w:rsidR="00735506" w:rsidRDefault="00735506" w:rsidP="00735506">
      <w:r>
        <w:t xml:space="preserve">   XX=    25.7675   YX=    -1.5302   ZX=    -0.7764</w:t>
      </w:r>
    </w:p>
    <w:p w:rsidR="00735506" w:rsidRDefault="00735506" w:rsidP="00735506">
      <w:r>
        <w:t xml:space="preserve">   XY=    -1.3753   YY=    23.5917   ZY=     1.6237</w:t>
      </w:r>
    </w:p>
    <w:p w:rsidR="00735506" w:rsidRDefault="00735506" w:rsidP="00735506">
      <w:r>
        <w:t xml:space="preserve">   XZ=    -0.7652   YZ=     1.0869   ZZ=    22.0023</w:t>
      </w:r>
    </w:p>
    <w:p w:rsidR="00735506" w:rsidRDefault="00735506" w:rsidP="00735506">
      <w:r>
        <w:t xml:space="preserve">   Eigenvalues:    21.2251    23.2818    26.8546</w:t>
      </w:r>
    </w:p>
    <w:p w:rsidR="00735506" w:rsidRDefault="00735506" w:rsidP="00735506">
      <w:r>
        <w:t xml:space="preserve">     21  C    Isotropic =    53.4200   Anisotropy =   166.0270</w:t>
      </w:r>
    </w:p>
    <w:p w:rsidR="00735506" w:rsidRDefault="00735506" w:rsidP="00735506">
      <w:r>
        <w:t xml:space="preserve">   XX=   -44.4971   YX=    23.1587   ZX=    -5.2613</w:t>
      </w:r>
    </w:p>
    <w:p w:rsidR="00735506" w:rsidRDefault="00735506" w:rsidP="00735506">
      <w:r>
        <w:t xml:space="preserve">   XY=    25.6872   YY=    89.1001   ZY=   -57.1666</w:t>
      </w:r>
    </w:p>
    <w:p w:rsidR="00735506" w:rsidRDefault="00735506" w:rsidP="00735506">
      <w:r>
        <w:t xml:space="preserve">   XZ=    -3.3475   YZ=   -59.9584   ZZ=   115.6572</w:t>
      </w:r>
    </w:p>
    <w:p w:rsidR="00735506" w:rsidRDefault="00735506" w:rsidP="00735506">
      <w:r>
        <w:t xml:space="preserve">   Eigenvalues:   -49.0753    45.2307   164.1047</w:t>
      </w:r>
    </w:p>
    <w:p w:rsidR="00735506" w:rsidRDefault="00735506" w:rsidP="00735506">
      <w:r>
        <w:t xml:space="preserve">     22  H    Isotropic =    24.3184   Anisotropy =     3.5798</w:t>
      </w:r>
    </w:p>
    <w:p w:rsidR="00735506" w:rsidRDefault="00735506" w:rsidP="00735506">
      <w:r>
        <w:t xml:space="preserve">   XX=    24.5976   YX=     0.2222   ZX=     0.4119</w:t>
      </w:r>
    </w:p>
    <w:p w:rsidR="00735506" w:rsidRDefault="00735506" w:rsidP="00735506">
      <w:r>
        <w:t xml:space="preserve">   XY=     0.2644   YY=    24.8240   ZY=     2.4696</w:t>
      </w:r>
    </w:p>
    <w:p w:rsidR="00735506" w:rsidRDefault="00735506" w:rsidP="00735506">
      <w:r>
        <w:t xml:space="preserve">   XZ=     0.6279   YZ=     2.1593   ZZ=    23.5335</w:t>
      </w:r>
    </w:p>
    <w:p w:rsidR="00735506" w:rsidRDefault="00735506" w:rsidP="00735506">
      <w:r>
        <w:t xml:space="preserve">   Eigenvalues:    21.7505    24.4997    26.7049</w:t>
      </w:r>
    </w:p>
    <w:p w:rsidR="00735506" w:rsidRDefault="00735506" w:rsidP="00735506">
      <w:r>
        <w:t xml:space="preserve">     23  C    Isotropic =    42.3049   Anisotropy =   178.3275</w:t>
      </w:r>
    </w:p>
    <w:p w:rsidR="00735506" w:rsidRDefault="00735506" w:rsidP="00735506">
      <w:r>
        <w:t xml:space="preserve">   XX=    23.7618   YX=    34.8427   ZX=    12.3851</w:t>
      </w:r>
    </w:p>
    <w:p w:rsidR="00735506" w:rsidRDefault="00735506" w:rsidP="00735506">
      <w:r>
        <w:t xml:space="preserve">   XY=    33.2639   YY=    27.8987   ZY=  -103.9099</w:t>
      </w:r>
    </w:p>
    <w:p w:rsidR="00735506" w:rsidRDefault="00735506" w:rsidP="00735506">
      <w:r>
        <w:t xml:space="preserve">   XZ=     8.9026   YZ=  -107.5340   ZZ=    75.2542</w:t>
      </w:r>
    </w:p>
    <w:p w:rsidR="00735506" w:rsidRDefault="00735506" w:rsidP="00735506">
      <w:r>
        <w:t xml:space="preserve">   Eigenvalues:   -68.7936    34.5183   161.1899</w:t>
      </w:r>
    </w:p>
    <w:p w:rsidR="00735506" w:rsidRDefault="00735506" w:rsidP="00735506">
      <w:r>
        <w:t xml:space="preserve">     24  H    Isotropic =    23.9131   Anisotropy =     4.8116</w:t>
      </w:r>
    </w:p>
    <w:p w:rsidR="00735506" w:rsidRDefault="00735506" w:rsidP="00735506">
      <w:r>
        <w:t xml:space="preserve">   XX=    26.9324   YX=     0.6104   ZX=     0.9614</w:t>
      </w:r>
    </w:p>
    <w:p w:rsidR="00735506" w:rsidRDefault="00735506" w:rsidP="00735506">
      <w:r>
        <w:t xml:space="preserve">   XY=     0.4889   YY=    22.5629   ZY=     1.1152</w:t>
      </w:r>
    </w:p>
    <w:p w:rsidR="00735506" w:rsidRDefault="00735506" w:rsidP="00735506">
      <w:r>
        <w:t xml:space="preserve">   XZ=     0.2656   YZ=     1.1385   ZZ=    22.2440</w:t>
      </w:r>
    </w:p>
    <w:p w:rsidR="00735506" w:rsidRDefault="00735506" w:rsidP="00735506">
      <w:r>
        <w:t xml:space="preserve">   Eigenvalues:    21.2634    23.3550    27.1208</w:t>
      </w:r>
    </w:p>
    <w:p w:rsidR="00735506" w:rsidRDefault="00735506" w:rsidP="00735506">
      <w:r>
        <w:t xml:space="preserve">     25  C    Isotropic =    55.8382   Anisotropy =   158.3580</w:t>
      </w:r>
    </w:p>
    <w:p w:rsidR="00735506" w:rsidRDefault="00735506" w:rsidP="00735506">
      <w:r>
        <w:t xml:space="preserve">   XX=     8.9332   YX=   -17.2971   ZX=   -28.7787</w:t>
      </w:r>
    </w:p>
    <w:p w:rsidR="00735506" w:rsidRDefault="00735506" w:rsidP="00735506">
      <w:r>
        <w:t xml:space="preserve">   XY=   -20.9103   YY=    61.2667   ZY=   -75.5020</w:t>
      </w:r>
    </w:p>
    <w:p w:rsidR="00735506" w:rsidRDefault="00735506" w:rsidP="00735506">
      <w:r>
        <w:t xml:space="preserve">   XZ=   -53.3254   YZ=   -78.7979   ZZ=    97.3146</w:t>
      </w:r>
    </w:p>
    <w:p w:rsidR="00735506" w:rsidRDefault="00735506" w:rsidP="00735506">
      <w:r>
        <w:t xml:space="preserve">   Eigenvalues:   -37.1743    43.2786   161.4102</w:t>
      </w:r>
    </w:p>
    <w:p w:rsidR="00735506" w:rsidRDefault="00735506" w:rsidP="00735506">
      <w:r>
        <w:t xml:space="preserve">     26  H    Isotropic =    23.9643   Anisotropy =     8.2458</w:t>
      </w:r>
    </w:p>
    <w:p w:rsidR="00735506" w:rsidRDefault="00735506" w:rsidP="00735506">
      <w:r>
        <w:t xml:space="preserve">   XX=    27.7816   YX=    -2.5283   ZX=    -2.7945</w:t>
      </w:r>
    </w:p>
    <w:p w:rsidR="00735506" w:rsidRDefault="00735506" w:rsidP="00735506">
      <w:r>
        <w:t xml:space="preserve">   XY=    -1.7007   YY=    22.4370   ZY=     0.7482</w:t>
      </w:r>
    </w:p>
    <w:p w:rsidR="00735506" w:rsidRDefault="00735506" w:rsidP="00735506">
      <w:r>
        <w:t xml:space="preserve">   XZ=    -2.2973   YZ=     1.1233   ZZ=    21.6743</w:t>
      </w:r>
    </w:p>
    <w:p w:rsidR="00735506" w:rsidRDefault="00735506" w:rsidP="00735506">
      <w:r>
        <w:t xml:space="preserve">   Eigenvalues:    20.7277    21.7037    29.4615</w:t>
      </w:r>
    </w:p>
    <w:p w:rsidR="00735506" w:rsidRDefault="00735506" w:rsidP="00735506">
      <w:r>
        <w:t xml:space="preserve">     27  N    Isotropic =    -3.1812   Anisotropy =   272.3135</w:t>
      </w:r>
    </w:p>
    <w:p w:rsidR="00735506" w:rsidRDefault="00735506" w:rsidP="00735506">
      <w:r>
        <w:t xml:space="preserve">   XX=  -115.2001   YX=    37.2810   ZX=   -24.7067</w:t>
      </w:r>
    </w:p>
    <w:p w:rsidR="00735506" w:rsidRDefault="00735506" w:rsidP="00735506">
      <w:r>
        <w:t xml:space="preserve">   XY=    19.0850   YY=   -48.8152   ZY=    67.3271</w:t>
      </w:r>
    </w:p>
    <w:p w:rsidR="00735506" w:rsidRDefault="00735506" w:rsidP="00735506">
      <w:r>
        <w:t xml:space="preserve">   XZ=   -23.5426   YZ=    77.5543   ZZ=   154.4716</w:t>
      </w:r>
    </w:p>
    <w:p w:rsidR="00735506" w:rsidRDefault="00735506" w:rsidP="00735506">
      <w:r>
        <w:t xml:space="preserve">   Eigenvalues:  -134.5513   -53.3535   178.3611</w:t>
      </w:r>
    </w:p>
    <w:p w:rsidR="00735506" w:rsidRDefault="00735506" w:rsidP="00735506">
      <w:r>
        <w:t xml:space="preserve">     28  N    Isotropic =    10.9365   Anisotropy =   245.1003</w:t>
      </w:r>
    </w:p>
    <w:p w:rsidR="00735506" w:rsidRDefault="00735506" w:rsidP="00735506">
      <w:r>
        <w:t xml:space="preserve">   XX=  -142.3438   YX=   -26.0172   ZX=    14.8291</w:t>
      </w:r>
    </w:p>
    <w:p w:rsidR="00735506" w:rsidRDefault="00735506" w:rsidP="00735506">
      <w:r>
        <w:t xml:space="preserve">   XY=   -21.5665   YY=     4.8920   ZY=    17.9475</w:t>
      </w:r>
    </w:p>
    <w:p w:rsidR="00735506" w:rsidRDefault="00735506" w:rsidP="00735506">
      <w:r>
        <w:t xml:space="preserve">   XZ=   -86.1560   YZ=   -17.0096   ZZ=   170.2613</w:t>
      </w:r>
    </w:p>
    <w:p w:rsidR="00735506" w:rsidRDefault="00735506" w:rsidP="00735506">
      <w:r>
        <w:t xml:space="preserve">   Eigenvalues:  -149.9553     8.4281   174.3367</w:t>
      </w:r>
    </w:p>
    <w:p w:rsidR="00735506" w:rsidRDefault="00735506" w:rsidP="00735506">
      <w:r>
        <w:t xml:space="preserve">     29  H    Isotropic =    29.5993   Anisotropy =     9.1795</w:t>
      </w:r>
    </w:p>
    <w:p w:rsidR="00735506" w:rsidRDefault="00735506" w:rsidP="00735506">
      <w:r>
        <w:t xml:space="preserve">   XX=    33.4314   YX=    -3.3658   ZX=    -1.0460</w:t>
      </w:r>
    </w:p>
    <w:p w:rsidR="00735506" w:rsidRDefault="00735506" w:rsidP="00735506">
      <w:r>
        <w:t xml:space="preserve">   XY=    -3.9527   YY=    27.9705   ZY=     1.1088</w:t>
      </w:r>
    </w:p>
    <w:p w:rsidR="00735506" w:rsidRDefault="00735506" w:rsidP="00735506">
      <w:r>
        <w:t xml:space="preserve">   XZ=    -1.8729   YZ=     1.7074   ZZ=    27.3959</w:t>
      </w:r>
    </w:p>
    <w:p w:rsidR="00735506" w:rsidRDefault="00735506" w:rsidP="00735506">
      <w:r>
        <w:t xml:space="preserve">   Eigenvalues:    25.8243    27.2546    35.7190</w:t>
      </w:r>
    </w:p>
    <w:p w:rsidR="00735506" w:rsidRDefault="00735506" w:rsidP="00735506">
      <w:r>
        <w:t xml:space="preserve">     30  H    Isotropic =    29.5310   Anisotropy =     8.0919</w:t>
      </w:r>
    </w:p>
    <w:p w:rsidR="00735506" w:rsidRDefault="00735506" w:rsidP="00735506">
      <w:r>
        <w:t xml:space="preserve">   XX=    26.5321   YX=    -0.8980   ZX=    -0.6342</w:t>
      </w:r>
    </w:p>
    <w:p w:rsidR="00735506" w:rsidRDefault="00735506" w:rsidP="00735506">
      <w:r>
        <w:t xml:space="preserve">   XY=    -0.7563   YY=    27.3189   ZY=     1.0315</w:t>
      </w:r>
    </w:p>
    <w:p w:rsidR="00735506" w:rsidRDefault="00735506" w:rsidP="00735506">
      <w:r>
        <w:t xml:space="preserve">   XZ=    -1.4722   YZ=     0.0065   ZZ=    34.7419</w:t>
      </w:r>
    </w:p>
    <w:p w:rsidR="00735506" w:rsidRDefault="00735506" w:rsidP="00735506">
      <w:r>
        <w:t xml:space="preserve">   Eigenvalues:    25.9639    27.7034    34.9256</w:t>
      </w:r>
    </w:p>
    <w:p w:rsidR="00735506" w:rsidRDefault="00735506" w:rsidP="00735506">
      <w:r>
        <w:t xml:space="preserve">     31  H    Isotropic =    29.4717   Anisotropy =     5.9463</w:t>
      </w:r>
    </w:p>
    <w:p w:rsidR="00735506" w:rsidRDefault="00735506" w:rsidP="00735506">
      <w:r>
        <w:t xml:space="preserve">   XX=    29.0443   YX=     1.3423   ZX=    -0.7770</w:t>
      </w:r>
    </w:p>
    <w:p w:rsidR="00735506" w:rsidRDefault="00735506" w:rsidP="00735506">
      <w:r>
        <w:t xml:space="preserve">   XY=     2.0993   YY=    32.4574   ZY=     0.7906</w:t>
      </w:r>
    </w:p>
    <w:p w:rsidR="00735506" w:rsidRDefault="00735506" w:rsidP="00735506">
      <w:r>
        <w:t xml:space="preserve">   XZ=    -0.6225   YZ=     2.5506   ZZ=    26.9133</w:t>
      </w:r>
    </w:p>
    <w:p w:rsidR="00735506" w:rsidRDefault="00735506" w:rsidP="00735506">
      <w:r>
        <w:t xml:space="preserve">   Eigenvalues:    25.9806    28.9985    33.4358</w:t>
      </w:r>
    </w:p>
    <w:p w:rsidR="00735506" w:rsidRDefault="00735506" w:rsidP="00735506">
      <w:r>
        <w:t xml:space="preserve">     32  H    Isotropic =    27.0809   Anisotropy =     4.2448</w:t>
      </w:r>
    </w:p>
    <w:p w:rsidR="00735506" w:rsidRDefault="00735506" w:rsidP="00735506">
      <w:r>
        <w:t xml:space="preserve">   XX=    27.8563   YX=     2.1757   ZX=    -0.3931</w:t>
      </w:r>
    </w:p>
    <w:p w:rsidR="00735506" w:rsidRDefault="00735506" w:rsidP="00735506">
      <w:r>
        <w:t xml:space="preserve">   XY=     0.3286   YY=    28.8100   ZY=    -1.2884</w:t>
      </w:r>
    </w:p>
    <w:p w:rsidR="00735506" w:rsidRDefault="00735506" w:rsidP="00735506">
      <w:r>
        <w:t xml:space="preserve">   XZ=     0.0309   YZ=    -1.1706   ZZ=    24.5764</w:t>
      </w:r>
    </w:p>
    <w:p w:rsidR="000A74AA" w:rsidRDefault="00735506" w:rsidP="00735506">
      <w:r>
        <w:t xml:space="preserve">   Eigenvalues:    24.2383    27.0936    29.9107</w:t>
      </w:r>
    </w:p>
    <w:p w:rsidR="00735506" w:rsidRDefault="00735506" w:rsidP="00735506"/>
    <w:p w:rsidR="005522FE" w:rsidRDefault="003D4A7E" w:rsidP="005522FE">
      <w:pPr>
        <w:pStyle w:val="Heading2"/>
      </w:pPr>
      <w:bookmarkStart w:id="50" w:name="_Toc430874516"/>
      <w:r>
        <w:rPr>
          <w:rFonts w:eastAsia="Arial Unicode MS" w:hAnsi="Arial Unicode MS" w:cs="Arial Unicode MS"/>
          <w:lang w:val="en-US"/>
        </w:rPr>
        <w:t>BETAINE</w:t>
      </w:r>
      <w:r w:rsidR="005522FE">
        <w:rPr>
          <w:rFonts w:eastAsia="Arial Unicode MS" w:hAnsi="Arial Unicode MS" w:cs="Arial Unicode MS"/>
          <w:lang w:val="en-US"/>
        </w:rPr>
        <w:t xml:space="preserve"> monomer</w:t>
      </w:r>
      <w:r w:rsidR="00F1591A">
        <w:rPr>
          <w:rFonts w:eastAsia="Arial Unicode MS" w:hAnsi="Arial Unicode MS" w:cs="Arial Unicode MS"/>
          <w:lang w:val="en-US"/>
        </w:rPr>
        <w:t>_iso1</w:t>
      </w:r>
      <w:r w:rsidR="005522FE">
        <w:rPr>
          <w:rFonts w:eastAsia="Arial Unicode MS" w:hAnsi="Arial Unicode MS" w:cs="Arial Unicode MS"/>
          <w:lang w:val="en-US"/>
        </w:rPr>
        <w:t xml:space="preserve"> (IEFPCM solvent = tetrahydrofuran) </w:t>
      </w:r>
      <w:r w:rsidR="005522FE">
        <w:rPr>
          <w:rFonts w:ascii="Arial Unicode MS" w:eastAsia="Arial Unicode MS" w:cs="Arial Unicode MS"/>
        </w:rPr>
        <w:t>–</w:t>
      </w:r>
      <w:r w:rsidR="005522FE">
        <w:rPr>
          <w:rFonts w:ascii="Arial Unicode MS" w:eastAsia="Arial Unicode MS" w:cs="Arial Unicode MS"/>
        </w:rPr>
        <w:t xml:space="preserve"> </w:t>
      </w:r>
      <w:r w:rsidR="005522FE">
        <w:rPr>
          <w:rFonts w:eastAsia="Arial Unicode MS" w:hAnsi="Arial Unicode MS" w:cs="Arial Unicode MS"/>
        </w:rPr>
        <w:t>PBE0/IGLO-III level</w:t>
      </w:r>
      <w:bookmarkEnd w:id="50"/>
    </w:p>
    <w:p w:rsidR="005522FE" w:rsidRDefault="005522FE" w:rsidP="00BB0E65">
      <w:pPr>
        <w:pStyle w:val="Body"/>
        <w:spacing w:after="0" w:line="240" w:lineRule="auto"/>
        <w:rPr>
          <w:rFonts w:ascii="Arial"/>
        </w:rPr>
      </w:pPr>
    </w:p>
    <w:p w:rsidR="006A24B0" w:rsidRDefault="006A24B0" w:rsidP="00BB0E65">
      <w:pPr>
        <w:pStyle w:val="Body"/>
        <w:spacing w:after="0" w:line="240" w:lineRule="auto"/>
        <w:rPr>
          <w:rFonts w:ascii="Arial"/>
        </w:rPr>
      </w:pPr>
      <w:r>
        <w:rPr>
          <w:rFonts w:ascii="Arial"/>
        </w:rPr>
        <w:t>32</w:t>
      </w:r>
    </w:p>
    <w:p w:rsidR="006A24B0" w:rsidRDefault="006A24B0" w:rsidP="00BB0E65">
      <w:pPr>
        <w:pStyle w:val="Body"/>
        <w:spacing w:after="0" w:line="240" w:lineRule="auto"/>
        <w:rPr>
          <w:rFonts w:ascii="Arial"/>
        </w:rPr>
      </w:pPr>
    </w:p>
    <w:p w:rsidR="004A1742" w:rsidRDefault="004A1742" w:rsidP="004A1742">
      <w:r>
        <w:t xml:space="preserve">  c        0.0915       -0.0647       -4.0409</w:t>
      </w:r>
    </w:p>
    <w:p w:rsidR="004A1742" w:rsidRDefault="004A1742" w:rsidP="004A1742">
      <w:r>
        <w:t xml:space="preserve">  c       -1.3554       -0.3808       -4.4431</w:t>
      </w:r>
    </w:p>
    <w:p w:rsidR="004A1742" w:rsidRDefault="004A1742" w:rsidP="004A1742">
      <w:r>
        <w:t xml:space="preserve">  c        1.0937       -1.1457       -4.4667</w:t>
      </w:r>
    </w:p>
    <w:p w:rsidR="004A1742" w:rsidRDefault="004A1742" w:rsidP="004A1742">
      <w:r>
        <w:t xml:space="preserve">  h        2.1246       -0.8830       -4.1461</w:t>
      </w:r>
    </w:p>
    <w:p w:rsidR="004A1742" w:rsidRDefault="004A1742" w:rsidP="004A1742">
      <w:r>
        <w:t xml:space="preserve">  h        1.0879       -1.2404       -5.5740</w:t>
      </w:r>
    </w:p>
    <w:p w:rsidR="004A1742" w:rsidRDefault="004A1742" w:rsidP="004A1742">
      <w:r>
        <w:t xml:space="preserve">  h        0.8373       -2.1396       -4.0404</w:t>
      </w:r>
    </w:p>
    <w:p w:rsidR="004A1742" w:rsidRDefault="004A1742" w:rsidP="004A1742">
      <w:r>
        <w:t xml:space="preserve">  c        0.5686        1.4653       -2.1614</w:t>
      </w:r>
    </w:p>
    <w:p w:rsidR="004A1742" w:rsidRDefault="004A1742" w:rsidP="004A1742">
      <w:r>
        <w:t xml:space="preserve">  h        0.7870        2.2030       -2.9436</w:t>
      </w:r>
    </w:p>
    <w:p w:rsidR="004A1742" w:rsidRDefault="004A1742" w:rsidP="004A1742">
      <w:r>
        <w:t xml:space="preserve">  c        0.6505        1.7212       -0.7780</w:t>
      </w:r>
    </w:p>
    <w:p w:rsidR="004A1742" w:rsidRDefault="004A1742" w:rsidP="004A1742">
      <w:r>
        <w:t xml:space="preserve">  h        0.9375        2.7348       -0.4529</w:t>
      </w:r>
    </w:p>
    <w:p w:rsidR="004A1742" w:rsidRDefault="004A1742" w:rsidP="004A1742">
      <w:r>
        <w:t xml:space="preserve">  c        0.3752        0.7363        0.1587</w:t>
      </w:r>
    </w:p>
    <w:p w:rsidR="004A1742" w:rsidRDefault="004A1742" w:rsidP="004A1742">
      <w:r>
        <w:t xml:space="preserve">  h        0.4344        0.9643        1.2340</w:t>
      </w:r>
    </w:p>
    <w:p w:rsidR="004A1742" w:rsidRDefault="004A1742" w:rsidP="004A1742">
      <w:r>
        <w:t xml:space="preserve">  c       -0.0264       -0.6062       -0.2554</w:t>
      </w:r>
    </w:p>
    <w:p w:rsidR="004A1742" w:rsidRDefault="004A1742" w:rsidP="004A1742">
      <w:r>
        <w:t xml:space="preserve">  c       -0.0930       -0.7705       -1.6926</w:t>
      </w:r>
    </w:p>
    <w:p w:rsidR="004A1742" w:rsidRDefault="004A1742" w:rsidP="004A1742">
      <w:r>
        <w:t xml:space="preserve">  h       -0.4003       -1.7455       -2.0958</w:t>
      </w:r>
    </w:p>
    <w:p w:rsidR="004A1742" w:rsidRDefault="004A1742" w:rsidP="004A1742">
      <w:r>
        <w:t xml:space="preserve">  c       -0.2017       -1.6815        1.8651</w:t>
      </w:r>
    </w:p>
    <w:p w:rsidR="004A1742" w:rsidRDefault="004A1742" w:rsidP="004A1742">
      <w:r>
        <w:t xml:space="preserve">  c       -1.2598       -2.1762        2.6790</w:t>
      </w:r>
    </w:p>
    <w:p w:rsidR="004A1742" w:rsidRDefault="004A1742" w:rsidP="004A1742">
      <w:r>
        <w:t xml:space="preserve">  h       -2.2046       -2.4509        2.1820</w:t>
      </w:r>
    </w:p>
    <w:p w:rsidR="004A1742" w:rsidRDefault="004A1742" w:rsidP="004A1742">
      <w:r>
        <w:t xml:space="preserve">  c       -1.1095       -2.3122        4.0651</w:t>
      </w:r>
    </w:p>
    <w:p w:rsidR="004A1742" w:rsidRDefault="004A1742" w:rsidP="004A1742">
      <w:r>
        <w:t xml:space="preserve">  h       -1.9531       -2.6920        4.6672</w:t>
      </w:r>
    </w:p>
    <w:p w:rsidR="004A1742" w:rsidRDefault="004A1742" w:rsidP="004A1742">
      <w:r>
        <w:t xml:space="preserve">  c        0.1057       -1.9777        4.6931</w:t>
      </w:r>
    </w:p>
    <w:p w:rsidR="004A1742" w:rsidRDefault="004A1742" w:rsidP="004A1742">
      <w:r>
        <w:t xml:space="preserve">  h        0.2243       -2.0932        5.7831</w:t>
      </w:r>
    </w:p>
    <w:p w:rsidR="004A1742" w:rsidRDefault="004A1742" w:rsidP="004A1742">
      <w:r>
        <w:t xml:space="preserve">  c        1.1707       -1.5070        3.9040</w:t>
      </w:r>
    </w:p>
    <w:p w:rsidR="004A1742" w:rsidRDefault="004A1742" w:rsidP="004A1742">
      <w:r>
        <w:t xml:space="preserve">  h        2.1375       -1.2578        4.3756</w:t>
      </w:r>
    </w:p>
    <w:p w:rsidR="004A1742" w:rsidRDefault="004A1742" w:rsidP="004A1742">
      <w:r>
        <w:t xml:space="preserve">  c        1.0238       -1.3563        2.5167</w:t>
      </w:r>
    </w:p>
    <w:p w:rsidR="004A1742" w:rsidRDefault="004A1742" w:rsidP="004A1742">
      <w:r>
        <w:t xml:space="preserve">  h        1.8796       -1.0142        1.9100</w:t>
      </w:r>
    </w:p>
    <w:p w:rsidR="004A1742" w:rsidRDefault="004A1742" w:rsidP="004A1742">
      <w:r>
        <w:t xml:space="preserve">  n        0.1914        0.2136       -2.5682</w:t>
      </w:r>
    </w:p>
    <w:p w:rsidR="004A1742" w:rsidRDefault="004A1742" w:rsidP="004A1742">
      <w:r>
        <w:t xml:space="preserve">  n       -0.3782       -1.6366        0.4901</w:t>
      </w:r>
    </w:p>
    <w:p w:rsidR="004A1742" w:rsidRDefault="004A1742" w:rsidP="004A1742">
      <w:r>
        <w:t xml:space="preserve">  h       -1.4240       -0.4570       -5.5499</w:t>
      </w:r>
    </w:p>
    <w:p w:rsidR="004A1742" w:rsidRDefault="004A1742" w:rsidP="004A1742">
      <w:r>
        <w:t xml:space="preserve">  h       -2.0476        0.4207       -4.1068</w:t>
      </w:r>
    </w:p>
    <w:p w:rsidR="004A1742" w:rsidRDefault="004A1742" w:rsidP="004A1742">
      <w:r>
        <w:t xml:space="preserve">  h       -1.7025       -1.3455       -4.0144</w:t>
      </w:r>
    </w:p>
    <w:p w:rsidR="006A24B0" w:rsidRDefault="004A1742" w:rsidP="004A1742">
      <w:r>
        <w:t xml:space="preserve">  h        0.3861        0.8912       -4.5207</w:t>
      </w:r>
    </w:p>
    <w:p w:rsidR="006A24B0" w:rsidRDefault="006A24B0" w:rsidP="00BB0E65">
      <w:pPr>
        <w:pStyle w:val="Body"/>
        <w:spacing w:after="0" w:line="240" w:lineRule="auto"/>
        <w:rPr>
          <w:rFonts w:ascii="Arial"/>
        </w:rPr>
      </w:pPr>
    </w:p>
    <w:p w:rsidR="000A74AA" w:rsidRDefault="000A74AA" w:rsidP="000A74AA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SCF GIAO Magnetic shielding tensor (ppm):</w:t>
      </w:r>
    </w:p>
    <w:p w:rsidR="00F56F0C" w:rsidRDefault="00F56F0C" w:rsidP="00F56F0C">
      <w:r>
        <w:t xml:space="preserve">      1  C    Isotropic =   112.6173   Anisotropy =    64.2669</w:t>
      </w:r>
    </w:p>
    <w:p w:rsidR="00F56F0C" w:rsidRDefault="00F56F0C" w:rsidP="00F56F0C">
      <w:r>
        <w:t xml:space="preserve">   XX=   149.1788   YX=   -13.6027   ZX=     6.6826</w:t>
      </w:r>
    </w:p>
    <w:p w:rsidR="00F56F0C" w:rsidRDefault="00F56F0C" w:rsidP="00F56F0C">
      <w:r>
        <w:t xml:space="preserve">   XY=   -21.6716   YY=    95.7022   ZY=    -2.1623</w:t>
      </w:r>
    </w:p>
    <w:p w:rsidR="00F56F0C" w:rsidRDefault="00F56F0C" w:rsidP="00F56F0C">
      <w:r>
        <w:t xml:space="preserve">   XZ=     8.7183   YZ=    -1.2475   ZZ=    92.9709</w:t>
      </w:r>
    </w:p>
    <w:p w:rsidR="00F56F0C" w:rsidRDefault="00F56F0C" w:rsidP="00F56F0C">
      <w:r>
        <w:t xml:space="preserve">   Eigenvalues:    90.2206    92.1693   155.4619</w:t>
      </w:r>
    </w:p>
    <w:p w:rsidR="00F56F0C" w:rsidRDefault="00F56F0C" w:rsidP="00F56F0C">
      <w:r>
        <w:t xml:space="preserve">      2  C    Isotropic =   156.8209   Anisotropy =    35.6868</w:t>
      </w:r>
    </w:p>
    <w:p w:rsidR="00F56F0C" w:rsidRDefault="00F56F0C" w:rsidP="00F56F0C">
      <w:r>
        <w:t xml:space="preserve">   XX=   149.8888   YX=    -6.4305   ZX=    -2.4627</w:t>
      </w:r>
    </w:p>
    <w:p w:rsidR="00F56F0C" w:rsidRDefault="00F56F0C" w:rsidP="00F56F0C">
      <w:r>
        <w:t xml:space="preserve">   XY=    -9.1528   YY=   157.6637   ZY=    18.8402</w:t>
      </w:r>
    </w:p>
    <w:p w:rsidR="00F56F0C" w:rsidRDefault="00F56F0C" w:rsidP="00F56F0C">
      <w:r>
        <w:t xml:space="preserve">   XZ=    -5.6818   YZ=    17.0379   ZZ=   162.9100</w:t>
      </w:r>
    </w:p>
    <w:p w:rsidR="00F56F0C" w:rsidRDefault="00F56F0C" w:rsidP="00F56F0C">
      <w:r>
        <w:t xml:space="preserve">   Eigenvalues:   140.7408   149.1098   180.6120</w:t>
      </w:r>
    </w:p>
    <w:p w:rsidR="00F56F0C" w:rsidRDefault="00F56F0C" w:rsidP="00F56F0C">
      <w:r>
        <w:t xml:space="preserve">      3  C    Isotropic =   156.6460   Anisotropy =    35.4216</w:t>
      </w:r>
    </w:p>
    <w:p w:rsidR="00F56F0C" w:rsidRDefault="00F56F0C" w:rsidP="00F56F0C">
      <w:r>
        <w:t xml:space="preserve">   XX=   149.1130   YX=    -3.5283   ZX=     3.3624</w:t>
      </w:r>
    </w:p>
    <w:p w:rsidR="00F56F0C" w:rsidRDefault="00F56F0C" w:rsidP="00F56F0C">
      <w:r>
        <w:t xml:space="preserve">   XY=    -3.8081   YY=   142.6457   ZY=    -7.1182</w:t>
      </w:r>
    </w:p>
    <w:p w:rsidR="00F56F0C" w:rsidRDefault="00F56F0C" w:rsidP="00F56F0C">
      <w:r>
        <w:t xml:space="preserve">   XZ=     7.2120   YZ=    -4.9046   ZZ=   178.1792</w:t>
      </w:r>
    </w:p>
    <w:p w:rsidR="00F56F0C" w:rsidRDefault="00F56F0C" w:rsidP="00F56F0C">
      <w:r>
        <w:t xml:space="preserve">   Eigenvalues:   140.6513   149.0262   180.2603</w:t>
      </w:r>
    </w:p>
    <w:p w:rsidR="00F56F0C" w:rsidRDefault="00F56F0C" w:rsidP="00F56F0C">
      <w:r>
        <w:t xml:space="preserve">      4  H    Isotropic =    29.4374   Anisotropy =     8.5698</w:t>
      </w:r>
    </w:p>
    <w:p w:rsidR="00F56F0C" w:rsidRDefault="00F56F0C" w:rsidP="00F56F0C">
      <w:r>
        <w:t xml:space="preserve">   XX=    26.1480   YX=    -0.8855   ZX=     0.2631</w:t>
      </w:r>
    </w:p>
    <w:p w:rsidR="00F56F0C" w:rsidRDefault="00F56F0C" w:rsidP="00F56F0C">
      <w:r>
        <w:t xml:space="preserve">   XY=    -0.2564   YY=    28.8839   ZY=     2.9807</w:t>
      </w:r>
    </w:p>
    <w:p w:rsidR="00F56F0C" w:rsidRDefault="00F56F0C" w:rsidP="00F56F0C">
      <w:r>
        <w:t xml:space="preserve">   XZ=     1.0389   YZ=     3.8427   ZZ=    33.2803</w:t>
      </w:r>
    </w:p>
    <w:p w:rsidR="00F56F0C" w:rsidRDefault="00F56F0C" w:rsidP="00F56F0C">
      <w:r>
        <w:t xml:space="preserve">   Eigenvalues:    25.6556    27.5060    35.1506</w:t>
      </w:r>
    </w:p>
    <w:p w:rsidR="00F56F0C" w:rsidRDefault="00F56F0C" w:rsidP="00F56F0C">
      <w:r>
        <w:t xml:space="preserve">      5  H    Isotropic =    29.5451   Anisotropy =     9.7373</w:t>
      </w:r>
    </w:p>
    <w:p w:rsidR="00F56F0C" w:rsidRDefault="00F56F0C" w:rsidP="00F56F0C">
      <w:r>
        <w:t xml:space="preserve">   XX=    33.2607   YX=    -2.2295   ZX=     3.2006</w:t>
      </w:r>
    </w:p>
    <w:p w:rsidR="00F56F0C" w:rsidRDefault="00F56F0C" w:rsidP="00F56F0C">
      <w:r>
        <w:t xml:space="preserve">   XY=    -2.3412   YY=    26.3056   ZY=    -0.7390</w:t>
      </w:r>
    </w:p>
    <w:p w:rsidR="00F56F0C" w:rsidRDefault="00F56F0C" w:rsidP="00F56F0C">
      <w:r>
        <w:t xml:space="preserve">   XZ=     4.1700   YZ=    -1.2650   ZZ=    29.0690</w:t>
      </w:r>
    </w:p>
    <w:p w:rsidR="00F56F0C" w:rsidRDefault="00F56F0C" w:rsidP="00F56F0C">
      <w:r>
        <w:t xml:space="preserve">   Eigenvalues:    25.6164    26.9823    36.0367</w:t>
      </w:r>
    </w:p>
    <w:p w:rsidR="00F56F0C" w:rsidRDefault="00F56F0C" w:rsidP="00F56F0C">
      <w:r>
        <w:t xml:space="preserve">      6  H    Isotropic =    29.3823   Anisotropy =     6.1830</w:t>
      </w:r>
    </w:p>
    <w:p w:rsidR="00F56F0C" w:rsidRDefault="00F56F0C" w:rsidP="00F56F0C">
      <w:r>
        <w:t xml:space="preserve">   XX=    28.9147   YX=     2.1747   ZX=    -0.1417</w:t>
      </w:r>
    </w:p>
    <w:p w:rsidR="00F56F0C" w:rsidRDefault="00F56F0C" w:rsidP="00F56F0C">
      <w:r>
        <w:t xml:space="preserve">   XY=     2.5021   YY=    29.7369   ZY=    -2.1609</w:t>
      </w:r>
    </w:p>
    <w:p w:rsidR="00F56F0C" w:rsidRDefault="00F56F0C" w:rsidP="00F56F0C">
      <w:r>
        <w:t xml:space="preserve">   XZ=    -0.4592   YZ=    -3.9442   ZZ=    29.4953</w:t>
      </w:r>
    </w:p>
    <w:p w:rsidR="00F56F0C" w:rsidRDefault="00F56F0C" w:rsidP="00F56F0C">
      <w:r>
        <w:t xml:space="preserve">   Eigenvalues:    25.8007    28.8419    33.5043</w:t>
      </w:r>
    </w:p>
    <w:p w:rsidR="00F56F0C" w:rsidRDefault="00F56F0C" w:rsidP="00F56F0C">
      <w:r>
        <w:t xml:space="preserve">      7  C    Isotropic =    57.5309   Anisotropy =    98.2672</w:t>
      </w:r>
    </w:p>
    <w:p w:rsidR="00F56F0C" w:rsidRDefault="00F56F0C" w:rsidP="00F56F0C">
      <w:r>
        <w:t xml:space="preserve">   XX=    20.4842   YX=   -43.6525   ZX=     7.4551</w:t>
      </w:r>
    </w:p>
    <w:p w:rsidR="00F56F0C" w:rsidRDefault="00F56F0C" w:rsidP="00F56F0C">
      <w:r>
        <w:t xml:space="preserve">   XY=   -41.2068   YY=    38.2052   ZY=    23.6377</w:t>
      </w:r>
    </w:p>
    <w:p w:rsidR="00F56F0C" w:rsidRDefault="00F56F0C" w:rsidP="00F56F0C">
      <w:r>
        <w:t xml:space="preserve">   XZ=    12.2157   YZ=    31.4657   ZZ=   113.9035</w:t>
      </w:r>
    </w:p>
    <w:p w:rsidR="00F56F0C" w:rsidRDefault="00F56F0C" w:rsidP="00F56F0C">
      <w:r>
        <w:t xml:space="preserve">   Eigenvalues:   -18.8046    68.3550   123.0424</w:t>
      </w:r>
    </w:p>
    <w:p w:rsidR="00F56F0C" w:rsidRDefault="00F56F0C" w:rsidP="00F56F0C">
      <w:r>
        <w:t xml:space="preserve">      8  H    Isotropic =    24.4157   Anisotropy =     5.9231</w:t>
      </w:r>
    </w:p>
    <w:p w:rsidR="00F56F0C" w:rsidRDefault="00F56F0C" w:rsidP="00F56F0C">
      <w:r>
        <w:t xml:space="preserve">   XX=    24.4206   YX=    -1.7371   ZX=     0.6962</w:t>
      </w:r>
    </w:p>
    <w:p w:rsidR="00F56F0C" w:rsidRDefault="00F56F0C" w:rsidP="00F56F0C">
      <w:r>
        <w:t xml:space="preserve">   XY=    -1.2224   YY=    27.2951   ZY=    -1.8543</w:t>
      </w:r>
    </w:p>
    <w:p w:rsidR="00F56F0C" w:rsidRDefault="00F56F0C" w:rsidP="00F56F0C">
      <w:r>
        <w:t xml:space="preserve">   XZ=     0.6912   YZ=    -1.3400   ZZ=    21.5313</w:t>
      </w:r>
    </w:p>
    <w:p w:rsidR="00F56F0C" w:rsidRDefault="00F56F0C" w:rsidP="00F56F0C">
      <w:r>
        <w:t xml:space="preserve">   Eigenvalues:    21.0876    23.7951    28.3644</w:t>
      </w:r>
    </w:p>
    <w:p w:rsidR="00F56F0C" w:rsidRDefault="00F56F0C" w:rsidP="00F56F0C">
      <w:r>
        <w:t xml:space="preserve">      9  C    Isotropic =    45.7600   Anisotropy =   177.5392</w:t>
      </w:r>
    </w:p>
    <w:p w:rsidR="00F56F0C" w:rsidRDefault="00F56F0C" w:rsidP="00F56F0C">
      <w:r>
        <w:t xml:space="preserve">   XX=    37.6010   YX=    12.7337   ZX=   -10.1144</w:t>
      </w:r>
    </w:p>
    <w:p w:rsidR="00F56F0C" w:rsidRDefault="00F56F0C" w:rsidP="00F56F0C">
      <w:r>
        <w:t xml:space="preserve">   XY=    16.9269   YY=   -43.0034   ZY=    64.9592</w:t>
      </w:r>
    </w:p>
    <w:p w:rsidR="00F56F0C" w:rsidRDefault="00F56F0C" w:rsidP="00F56F0C">
      <w:r>
        <w:t xml:space="preserve">   XZ=   -15.6431   YZ=    66.6461   ZZ=   142.6823</w:t>
      </w:r>
    </w:p>
    <w:p w:rsidR="00F56F0C" w:rsidRDefault="00F56F0C" w:rsidP="00F56F0C">
      <w:r>
        <w:t xml:space="preserve">   Eigenvalues:   -67.0741    40.2346   164.1194</w:t>
      </w:r>
    </w:p>
    <w:p w:rsidR="00F56F0C" w:rsidRDefault="00F56F0C" w:rsidP="00F56F0C">
      <w:r>
        <w:t xml:space="preserve">     10  H    Isotropic =    24.1499   Anisotropy =     4.2438</w:t>
      </w:r>
    </w:p>
    <w:p w:rsidR="00F56F0C" w:rsidRDefault="00F56F0C" w:rsidP="00F56F0C">
      <w:r>
        <w:t xml:space="preserve">   XX=    26.8645   YX=     0.7824   ZX=    -0.0046</w:t>
      </w:r>
    </w:p>
    <w:p w:rsidR="00F56F0C" w:rsidRDefault="00F56F0C" w:rsidP="00F56F0C">
      <w:r>
        <w:t xml:space="preserve">   XY=     0.2536   YY=    23.6798   ZY=    -0.5033</w:t>
      </w:r>
    </w:p>
    <w:p w:rsidR="00F56F0C" w:rsidRDefault="00F56F0C" w:rsidP="00F56F0C">
      <w:r>
        <w:t xml:space="preserve">   XZ=    -0.5815   YZ=    -0.9119   ZZ=    21.9053</w:t>
      </w:r>
    </w:p>
    <w:p w:rsidR="00F56F0C" w:rsidRDefault="00F56F0C" w:rsidP="00F56F0C">
      <w:r>
        <w:t xml:space="preserve">   Eigenvalues:    21.6554    23.8151    26.9790</w:t>
      </w:r>
    </w:p>
    <w:p w:rsidR="00F56F0C" w:rsidRDefault="00F56F0C" w:rsidP="00F56F0C">
      <w:r>
        <w:t xml:space="preserve">     11  C    Isotropic =    51.6718   Anisotropy =   182.0729</w:t>
      </w:r>
    </w:p>
    <w:p w:rsidR="00F56F0C" w:rsidRDefault="00F56F0C" w:rsidP="00F56F0C">
      <w:r>
        <w:t xml:space="preserve">   XX=   -26.3059   YX=    20.0239   ZX=   -12.3132</w:t>
      </w:r>
    </w:p>
    <w:p w:rsidR="00F56F0C" w:rsidRDefault="00F56F0C" w:rsidP="00F56F0C">
      <w:r>
        <w:t xml:space="preserve">   XY=    17.2481   YY=    17.3782   ZY=    43.6666</w:t>
      </w:r>
    </w:p>
    <w:p w:rsidR="00F56F0C" w:rsidRDefault="00F56F0C" w:rsidP="00F56F0C">
      <w:r>
        <w:t xml:space="preserve">   XZ=   -43.7024   YZ=    18.0232   ZZ=   163.9430</w:t>
      </w:r>
    </w:p>
    <w:p w:rsidR="00F56F0C" w:rsidRDefault="00F56F0C" w:rsidP="00F56F0C">
      <w:r>
        <w:t xml:space="preserve">   Eigenvalues:   -40.0620    22.0236   173.0537</w:t>
      </w:r>
    </w:p>
    <w:p w:rsidR="00F56F0C" w:rsidRDefault="00F56F0C" w:rsidP="00F56F0C">
      <w:r>
        <w:t xml:space="preserve">     12  H    Isotropic =    23.6005   Anisotropy =     9.9769</w:t>
      </w:r>
    </w:p>
    <w:p w:rsidR="00F56F0C" w:rsidRDefault="00F56F0C" w:rsidP="00F56F0C">
      <w:r>
        <w:t xml:space="preserve">   XX=    25.1132   YX=     4.3193   ZX=    -2.2775</w:t>
      </w:r>
    </w:p>
    <w:p w:rsidR="00F56F0C" w:rsidRDefault="00F56F0C" w:rsidP="00F56F0C">
      <w:r>
        <w:t xml:space="preserve">   XY=     4.1127   YY=    25.9511   ZY=    -0.9580</w:t>
      </w:r>
    </w:p>
    <w:p w:rsidR="00F56F0C" w:rsidRDefault="00F56F0C" w:rsidP="00F56F0C">
      <w:r>
        <w:t xml:space="preserve">   XZ=    -3.7345   YZ=     0.4619   ZZ=    19.7370</w:t>
      </w:r>
    </w:p>
    <w:p w:rsidR="00F56F0C" w:rsidRDefault="00F56F0C" w:rsidP="00F56F0C">
      <w:r>
        <w:t xml:space="preserve">   Eigenvalues:    18.0247    22.5250    30.2517</w:t>
      </w:r>
    </w:p>
    <w:p w:rsidR="00F56F0C" w:rsidRDefault="00F56F0C" w:rsidP="00F56F0C">
      <w:r>
        <w:t xml:space="preserve">     13  C    Isotropic =    19.6252   Anisotropy =   158.3924</w:t>
      </w:r>
    </w:p>
    <w:p w:rsidR="00F56F0C" w:rsidRDefault="00F56F0C" w:rsidP="00F56F0C">
      <w:r>
        <w:t xml:space="preserve">   XX=   -45.5658   YX=    18.9919   ZX=   -10.4988</w:t>
      </w:r>
    </w:p>
    <w:p w:rsidR="00F56F0C" w:rsidRDefault="00F56F0C" w:rsidP="00F56F0C">
      <w:r>
        <w:t xml:space="preserve">   XY=    -2.5607   YY=    -8.1024   ZY=    42.6968</w:t>
      </w:r>
    </w:p>
    <w:p w:rsidR="00F56F0C" w:rsidRDefault="00F56F0C" w:rsidP="00F56F0C">
      <w:r>
        <w:t xml:space="preserve">   XZ=   -11.8850   YZ=    38.0674   ZZ=   112.5439</w:t>
      </w:r>
    </w:p>
    <w:p w:rsidR="00F56F0C" w:rsidRDefault="00F56F0C" w:rsidP="00F56F0C">
      <w:r>
        <w:t xml:space="preserve">   Eigenvalues:   -50.1147   -16.2298   125.2201</w:t>
      </w:r>
    </w:p>
    <w:p w:rsidR="00F56F0C" w:rsidRDefault="00F56F0C" w:rsidP="00F56F0C">
      <w:r>
        <w:t xml:space="preserve">     14  C    Isotropic =    38.4254   Anisotropy =   136.0382</w:t>
      </w:r>
    </w:p>
    <w:p w:rsidR="00F56F0C" w:rsidRDefault="00F56F0C" w:rsidP="00F56F0C">
      <w:r>
        <w:t xml:space="preserve">   XX=    21.5138   YX=    -0.4784   ZX=    -3.8588</w:t>
      </w:r>
    </w:p>
    <w:p w:rsidR="00F56F0C" w:rsidRDefault="00F56F0C" w:rsidP="00F56F0C">
      <w:r>
        <w:t xml:space="preserve">   XY=    -1.6398   YY=   -16.6453   ZY=    42.3067</w:t>
      </w:r>
    </w:p>
    <w:p w:rsidR="00F56F0C" w:rsidRDefault="00F56F0C" w:rsidP="00F56F0C">
      <w:r>
        <w:t xml:space="preserve">   XZ=     2.6034   YZ=    62.1124   ZZ=   110.4076</w:t>
      </w:r>
    </w:p>
    <w:p w:rsidR="00F56F0C" w:rsidRDefault="00F56F0C" w:rsidP="00F56F0C">
      <w:r>
        <w:t xml:space="preserve">   Eigenvalues:   -35.3577    21.5163   129.1175</w:t>
      </w:r>
    </w:p>
    <w:p w:rsidR="00F56F0C" w:rsidRDefault="00F56F0C" w:rsidP="00F56F0C">
      <w:r>
        <w:t xml:space="preserve">     15  H    Isotropic =    23.8495   Anisotropy =    10.6650</w:t>
      </w:r>
    </w:p>
    <w:p w:rsidR="00F56F0C" w:rsidRDefault="00F56F0C" w:rsidP="00F56F0C">
      <w:r>
        <w:t xml:space="preserve">   XX=    30.6357   YX=     2.2008   ZX=    -0.1014</w:t>
      </w:r>
    </w:p>
    <w:p w:rsidR="00F56F0C" w:rsidRDefault="00F56F0C" w:rsidP="00F56F0C">
      <w:r>
        <w:t xml:space="preserve">   XY=     1.4016   YY=    20.3839   ZY=     0.4752</w:t>
      </w:r>
    </w:p>
    <w:p w:rsidR="00F56F0C" w:rsidRDefault="00F56F0C" w:rsidP="00F56F0C">
      <w:r>
        <w:t xml:space="preserve">   XZ=     0.6837   YZ=     1.0422   ZZ=    20.5289</w:t>
      </w:r>
    </w:p>
    <w:p w:rsidR="00F56F0C" w:rsidRDefault="00F56F0C" w:rsidP="00F56F0C">
      <w:r>
        <w:t xml:space="preserve">   Eigenvalues:    19.5629    21.0261    30.9595</w:t>
      </w:r>
    </w:p>
    <w:p w:rsidR="00F56F0C" w:rsidRDefault="00F56F0C" w:rsidP="00F56F0C">
      <w:r>
        <w:t xml:space="preserve">     16  C    Isotropic =    16.3249   Anisotropy =   180.8051</w:t>
      </w:r>
    </w:p>
    <w:p w:rsidR="00F56F0C" w:rsidRDefault="00F56F0C" w:rsidP="00F56F0C">
      <w:r>
        <w:t xml:space="preserve">   XX=   -73.0426   YX=    11.9410   ZX=    -6.0272</w:t>
      </w:r>
    </w:p>
    <w:p w:rsidR="00F56F0C" w:rsidRDefault="00F56F0C" w:rsidP="00F56F0C">
      <w:r>
        <w:t xml:space="preserve">   XY=    22.8403   YY=    43.0061   ZY=   -71.8768</w:t>
      </w:r>
    </w:p>
    <w:p w:rsidR="00F56F0C" w:rsidRDefault="00F56F0C" w:rsidP="00F56F0C">
      <w:r>
        <w:t xml:space="preserve">   XZ=   -17.2109   YZ=   -71.6186   ZZ=    79.0112</w:t>
      </w:r>
    </w:p>
    <w:p w:rsidR="00F56F0C" w:rsidRDefault="00F56F0C" w:rsidP="00F56F0C">
      <w:r>
        <w:t xml:space="preserve">   Eigenvalues:   -75.6033   -12.2836   136.8616</w:t>
      </w:r>
    </w:p>
    <w:p w:rsidR="00F56F0C" w:rsidRDefault="00F56F0C" w:rsidP="00F56F0C">
      <w:r>
        <w:t xml:space="preserve">     17  C    Isotropic =    49.2293   Anisotropy =   154.7575</w:t>
      </w:r>
    </w:p>
    <w:p w:rsidR="00F56F0C" w:rsidRDefault="00F56F0C" w:rsidP="00F56F0C">
      <w:r>
        <w:t xml:space="preserve">   XX=    31.7856   YX=    29.0914   ZX=     6.5736</w:t>
      </w:r>
    </w:p>
    <w:p w:rsidR="00F56F0C" w:rsidRDefault="00F56F0C" w:rsidP="00F56F0C">
      <w:r>
        <w:t xml:space="preserve">   XY=    22.3906   YY=    34.2279   ZY=   -88.1492</w:t>
      </w:r>
    </w:p>
    <w:p w:rsidR="00F56F0C" w:rsidRDefault="00F56F0C" w:rsidP="00F56F0C">
      <w:r>
        <w:t xml:space="preserve">   XZ=    21.5275   YZ=   -94.3133   ZZ=    81.6745</w:t>
      </w:r>
    </w:p>
    <w:p w:rsidR="00F56F0C" w:rsidRDefault="00F56F0C" w:rsidP="00F56F0C">
      <w:r>
        <w:t xml:space="preserve">   Eigenvalues:   -46.9757    42.2627   152.4010</w:t>
      </w:r>
    </w:p>
    <w:p w:rsidR="00F56F0C" w:rsidRDefault="00F56F0C" w:rsidP="00F56F0C">
      <w:r>
        <w:t xml:space="preserve">     18  H    Isotropic =    24.1508   Anisotropy =     6.3960</w:t>
      </w:r>
    </w:p>
    <w:p w:rsidR="00F56F0C" w:rsidRDefault="00F56F0C" w:rsidP="00F56F0C">
      <w:r>
        <w:t xml:space="preserve">   XX=    27.6585   YX=     1.3337   ZX=     1.5911</w:t>
      </w:r>
    </w:p>
    <w:p w:rsidR="00F56F0C" w:rsidRDefault="00F56F0C" w:rsidP="00F56F0C">
      <w:r>
        <w:t xml:space="preserve">   XY=     0.9574   YY=    23.0883   ZY=     0.9916</w:t>
      </w:r>
    </w:p>
    <w:p w:rsidR="00F56F0C" w:rsidRDefault="00F56F0C" w:rsidP="00F56F0C">
      <w:r>
        <w:t xml:space="preserve">   XZ=     1.6826   YZ=     0.7938   ZZ=    21.7055</w:t>
      </w:r>
    </w:p>
    <w:p w:rsidR="00F56F0C" w:rsidRDefault="00F56F0C" w:rsidP="00F56F0C">
      <w:r>
        <w:t xml:space="preserve">   Eigenvalues:    21.0922    22.9453    28.4148</w:t>
      </w:r>
    </w:p>
    <w:p w:rsidR="00F56F0C" w:rsidRDefault="00F56F0C" w:rsidP="00F56F0C">
      <w:r>
        <w:t xml:space="preserve">     19  C    Isotropic =    42.8067   Anisotropy =   188.1092</w:t>
      </w:r>
    </w:p>
    <w:p w:rsidR="00F56F0C" w:rsidRDefault="00F56F0C" w:rsidP="00F56F0C">
      <w:r>
        <w:t xml:space="preserve">   XX=    -5.1008   YX=   -32.1784   ZX=   -46.2257</w:t>
      </w:r>
    </w:p>
    <w:p w:rsidR="00F56F0C" w:rsidRDefault="00F56F0C" w:rsidP="00F56F0C">
      <w:r>
        <w:t xml:space="preserve">   XY=   -31.3181   YY=    50.8682   ZY=   -95.7347</w:t>
      </w:r>
    </w:p>
    <w:p w:rsidR="00F56F0C" w:rsidRDefault="00F56F0C" w:rsidP="00F56F0C">
      <w:r>
        <w:t xml:space="preserve">   XZ=   -42.3125   YZ=  -102.4874   ZZ=    82.6527</w:t>
      </w:r>
    </w:p>
    <w:p w:rsidR="00F56F0C" w:rsidRDefault="00F56F0C" w:rsidP="00F56F0C">
      <w:r>
        <w:t xml:space="preserve">   Eigenvalues:   -74.3903    34.5976   168.2128</w:t>
      </w:r>
    </w:p>
    <w:p w:rsidR="00F56F0C" w:rsidRDefault="00F56F0C" w:rsidP="00F56F0C">
      <w:r>
        <w:t xml:space="preserve">     20  H    Isotropic =    23.6164   Anisotropy =     4.7667</w:t>
      </w:r>
    </w:p>
    <w:p w:rsidR="00F56F0C" w:rsidRDefault="00F56F0C" w:rsidP="00F56F0C">
      <w:r>
        <w:t xml:space="preserve">   XX=    25.7238   YX=    -1.5407   ZX=    -0.7418</w:t>
      </w:r>
    </w:p>
    <w:p w:rsidR="00F56F0C" w:rsidRDefault="00F56F0C" w:rsidP="00F56F0C">
      <w:r>
        <w:t xml:space="preserve">   XY=    -1.3625   YY=    23.3958   ZY=     1.8014</w:t>
      </w:r>
    </w:p>
    <w:p w:rsidR="00F56F0C" w:rsidRDefault="00F56F0C" w:rsidP="00F56F0C">
      <w:r>
        <w:t xml:space="preserve">   XZ=    -0.7095   YZ=     1.3452   ZZ=    21.7298</w:t>
      </w:r>
    </w:p>
    <w:p w:rsidR="00F56F0C" w:rsidRDefault="00F56F0C" w:rsidP="00F56F0C">
      <w:r>
        <w:t xml:space="preserve">   Eigenvalues:    20.7787    23.2763    26.7943</w:t>
      </w:r>
    </w:p>
    <w:p w:rsidR="00F56F0C" w:rsidRDefault="00F56F0C" w:rsidP="00F56F0C">
      <w:r>
        <w:t xml:space="preserve">     21  C    Isotropic =    56.1974   Anisotropy =   172.2731</w:t>
      </w:r>
    </w:p>
    <w:p w:rsidR="00F56F0C" w:rsidRDefault="00F56F0C" w:rsidP="00F56F0C">
      <w:r>
        <w:t xml:space="preserve">   XX=   -45.3667   YX=    23.9573   ZX=    -5.5533</w:t>
      </w:r>
    </w:p>
    <w:p w:rsidR="00F56F0C" w:rsidRDefault="00F56F0C" w:rsidP="00F56F0C">
      <w:r>
        <w:t xml:space="preserve">   XY=    26.0315   YY=    92.8789   ZY=   -59.6583</w:t>
      </w:r>
    </w:p>
    <w:p w:rsidR="00F56F0C" w:rsidRDefault="00F56F0C" w:rsidP="00F56F0C">
      <w:r>
        <w:t xml:space="preserve">   XZ=    -3.6534   YZ=   -61.8199   ZZ=   121.0799</w:t>
      </w:r>
    </w:p>
    <w:p w:rsidR="00F56F0C" w:rsidRDefault="00F56F0C" w:rsidP="00F56F0C">
      <w:r>
        <w:t xml:space="preserve">   Eigenvalues:   -49.9892    47.5351   171.0461</w:t>
      </w:r>
    </w:p>
    <w:p w:rsidR="00F56F0C" w:rsidRDefault="00F56F0C" w:rsidP="00F56F0C">
      <w:r>
        <w:t xml:space="preserve">     22  H    Isotropic =    24.1793   Anisotropy =     3.7205</w:t>
      </w:r>
    </w:p>
    <w:p w:rsidR="00F56F0C" w:rsidRDefault="00F56F0C" w:rsidP="00F56F0C">
      <w:r>
        <w:t xml:space="preserve">   XX=    24.6897   YX=     0.1751   ZX=     0.4404</w:t>
      </w:r>
    </w:p>
    <w:p w:rsidR="00F56F0C" w:rsidRDefault="00F56F0C" w:rsidP="00F56F0C">
      <w:r>
        <w:t xml:space="preserve">   XY=     0.2122   YY=    24.6256   ZY=     2.6684</w:t>
      </w:r>
    </w:p>
    <w:p w:rsidR="00F56F0C" w:rsidRDefault="00F56F0C" w:rsidP="00F56F0C">
      <w:r>
        <w:t xml:space="preserve">   XZ=     0.6032   YZ=     2.3855   ZZ=    23.2227</w:t>
      </w:r>
    </w:p>
    <w:p w:rsidR="00F56F0C" w:rsidRDefault="00F56F0C" w:rsidP="00F56F0C">
      <w:r>
        <w:t xml:space="preserve">   Eigenvalues:    21.2753    24.6030    26.6597</w:t>
      </w:r>
    </w:p>
    <w:p w:rsidR="00F56F0C" w:rsidRDefault="00F56F0C" w:rsidP="00F56F0C">
      <w:r>
        <w:t xml:space="preserve">     23  C    Isotropic =    44.0664   Anisotropy =   186.1711</w:t>
      </w:r>
    </w:p>
    <w:p w:rsidR="00F56F0C" w:rsidRDefault="00F56F0C" w:rsidP="00F56F0C">
      <w:r>
        <w:t xml:space="preserve">   XX=    24.1689   YX=    36.3954   ZX=    13.0622</w:t>
      </w:r>
    </w:p>
    <w:p w:rsidR="00F56F0C" w:rsidRDefault="00F56F0C" w:rsidP="00F56F0C">
      <w:r>
        <w:t xml:space="preserve">   XY=    34.6217   YY=    29.8028   ZY=  -108.1319</w:t>
      </w:r>
    </w:p>
    <w:p w:rsidR="00F56F0C" w:rsidRDefault="00F56F0C" w:rsidP="00F56F0C">
      <w:r>
        <w:t xml:space="preserve">   XZ=     9.4483   YZ=  -112.3221   ZZ=    78.2276</w:t>
      </w:r>
    </w:p>
    <w:p w:rsidR="00F56F0C" w:rsidRDefault="00F56F0C" w:rsidP="00F56F0C">
      <w:r>
        <w:t xml:space="preserve">   Eigenvalues:   -71.5394    35.5582   168.1805</w:t>
      </w:r>
    </w:p>
    <w:p w:rsidR="00F56F0C" w:rsidRDefault="00F56F0C" w:rsidP="00F56F0C">
      <w:r>
        <w:t xml:space="preserve">     24  H    Isotropic =    23.7244   Anisotropy =     4.9963</w:t>
      </w:r>
    </w:p>
    <w:p w:rsidR="00F56F0C" w:rsidRDefault="00F56F0C" w:rsidP="00F56F0C">
      <w:r>
        <w:t xml:space="preserve">   XX=    26.8669   YX=     0.5862   ZX=     0.9858</w:t>
      </w:r>
    </w:p>
    <w:p w:rsidR="00F56F0C" w:rsidRDefault="00F56F0C" w:rsidP="00F56F0C">
      <w:r>
        <w:t xml:space="preserve">   XY=     0.4528   YY=    22.3871   ZY=     1.3213</w:t>
      </w:r>
    </w:p>
    <w:p w:rsidR="00F56F0C" w:rsidRDefault="00F56F0C" w:rsidP="00F56F0C">
      <w:r>
        <w:t xml:space="preserve">   XZ=     0.2957   YZ=     1.3325   ZZ=    21.9193</w:t>
      </w:r>
    </w:p>
    <w:p w:rsidR="00F56F0C" w:rsidRDefault="00F56F0C" w:rsidP="00F56F0C">
      <w:r>
        <w:t xml:space="preserve">   Eigenvalues:    20.8016    23.3164    27.0553</w:t>
      </w:r>
    </w:p>
    <w:p w:rsidR="00F56F0C" w:rsidRDefault="00F56F0C" w:rsidP="00F56F0C">
      <w:r>
        <w:t xml:space="preserve">     25  C    Isotropic =    57.2384   Anisotropy =   165.4285</w:t>
      </w:r>
    </w:p>
    <w:p w:rsidR="00F56F0C" w:rsidRDefault="00F56F0C" w:rsidP="00F56F0C">
      <w:r>
        <w:t xml:space="preserve">   XX=     8.2832   YX=   -18.3097   ZX=   -30.3756</w:t>
      </w:r>
    </w:p>
    <w:p w:rsidR="00F56F0C" w:rsidRDefault="00F56F0C" w:rsidP="00F56F0C">
      <w:r>
        <w:t xml:space="preserve">   XY=   -20.8009   YY=    64.5062   ZY=   -78.6642</w:t>
      </w:r>
    </w:p>
    <w:p w:rsidR="00F56F0C" w:rsidRDefault="00F56F0C" w:rsidP="00F56F0C">
      <w:r>
        <w:t xml:space="preserve">   XZ=   -55.9850   YZ=   -83.2555   ZZ=    98.9257</w:t>
      </w:r>
    </w:p>
    <w:p w:rsidR="00F56F0C" w:rsidRDefault="00F56F0C" w:rsidP="00F56F0C">
      <w:r>
        <w:t xml:space="preserve">   Eigenvalues:   -40.0101    44.2011   167.5240</w:t>
      </w:r>
    </w:p>
    <w:p w:rsidR="00F56F0C" w:rsidRDefault="00F56F0C" w:rsidP="00F56F0C">
      <w:r>
        <w:t xml:space="preserve">     26  H    Isotropic =    23.7980   Anisotropy =     8.6537</w:t>
      </w:r>
    </w:p>
    <w:p w:rsidR="00F56F0C" w:rsidRDefault="00F56F0C" w:rsidP="00F56F0C">
      <w:r>
        <w:t xml:space="preserve">   XX=    27.7737   YX=    -2.6345   ZX=    -2.8126</w:t>
      </w:r>
    </w:p>
    <w:p w:rsidR="00F56F0C" w:rsidRDefault="00F56F0C" w:rsidP="00F56F0C">
      <w:r>
        <w:t xml:space="preserve">   XY=    -1.7522   YY=    22.2314   ZY=     0.9896</w:t>
      </w:r>
    </w:p>
    <w:p w:rsidR="00F56F0C" w:rsidRDefault="00F56F0C" w:rsidP="00F56F0C">
      <w:r>
        <w:t xml:space="preserve">   XZ=    -2.5213   YZ=     1.3416   ZZ=    21.3888</w:t>
      </w:r>
    </w:p>
    <w:p w:rsidR="00F56F0C" w:rsidRDefault="00F56F0C" w:rsidP="00F56F0C">
      <w:r>
        <w:t xml:space="preserve">   Eigenvalues:    20.3200    21.5068    29.5671</w:t>
      </w:r>
    </w:p>
    <w:p w:rsidR="00F56F0C" w:rsidRDefault="00F56F0C" w:rsidP="00F56F0C">
      <w:r>
        <w:t xml:space="preserve">     27  N    Isotropic =    -4.2680   Anisotropy =   293.1477</w:t>
      </w:r>
    </w:p>
    <w:p w:rsidR="00F56F0C" w:rsidRDefault="00F56F0C" w:rsidP="00F56F0C">
      <w:r>
        <w:t xml:space="preserve">   XX=  -126.8356   YX=    41.1742   ZX=   -26.9122</w:t>
      </w:r>
    </w:p>
    <w:p w:rsidR="00F56F0C" w:rsidRDefault="00F56F0C" w:rsidP="00F56F0C">
      <w:r>
        <w:t xml:space="preserve">   XY=    22.7100   YY=   -52.1553   ZY=    72.1689</w:t>
      </w:r>
    </w:p>
    <w:p w:rsidR="00F56F0C" w:rsidRDefault="00F56F0C" w:rsidP="00F56F0C">
      <w:r>
        <w:t xml:space="preserve">   XZ=   -24.1505   YZ=    81.3523   ZZ=   166.1867</w:t>
      </w:r>
    </w:p>
    <w:p w:rsidR="00F56F0C" w:rsidRDefault="00F56F0C" w:rsidP="00F56F0C">
      <w:r>
        <w:t xml:space="preserve">   Eigenvalues:  -147.8594   -56.1085   191.1638</w:t>
      </w:r>
    </w:p>
    <w:p w:rsidR="00F56F0C" w:rsidRDefault="00F56F0C" w:rsidP="00F56F0C">
      <w:r>
        <w:t xml:space="preserve">     28  N    Isotropic =    26.1645   Anisotropy =   241.9557</w:t>
      </w:r>
    </w:p>
    <w:p w:rsidR="00F56F0C" w:rsidRDefault="00F56F0C" w:rsidP="00F56F0C">
      <w:r>
        <w:t xml:space="preserve">   XX=  -126.1394   YX=   -21.2614   ZX=    13.8342</w:t>
      </w:r>
    </w:p>
    <w:p w:rsidR="00F56F0C" w:rsidRDefault="00F56F0C" w:rsidP="00F56F0C">
      <w:r>
        <w:t xml:space="preserve">   XY=   -14.0396   YY=    21.0573   ZY=    17.1755</w:t>
      </w:r>
    </w:p>
    <w:p w:rsidR="00F56F0C" w:rsidRDefault="00F56F0C" w:rsidP="00F56F0C">
      <w:r>
        <w:t xml:space="preserve">   XZ=   -83.4267   YZ=   -16.4981   ZZ=   183.5756</w:t>
      </w:r>
    </w:p>
    <w:p w:rsidR="00F56F0C" w:rsidRDefault="00F56F0C" w:rsidP="00F56F0C">
      <w:r>
        <w:t xml:space="preserve">   Eigenvalues:  -132.0029    23.0281   187.4683</w:t>
      </w:r>
    </w:p>
    <w:p w:rsidR="00F56F0C" w:rsidRDefault="00F56F0C" w:rsidP="00F56F0C">
      <w:r>
        <w:t xml:space="preserve">     29  H    Isotropic =    29.5578   Anisotropy =     9.7774</w:t>
      </w:r>
    </w:p>
    <w:p w:rsidR="00F56F0C" w:rsidRDefault="00F56F0C" w:rsidP="00F56F0C">
      <w:r>
        <w:t xml:space="preserve">   XX=    33.7398   YX=    -3.5936   ZX=    -1.0457</w:t>
      </w:r>
    </w:p>
    <w:p w:rsidR="00F56F0C" w:rsidRDefault="00F56F0C" w:rsidP="00F56F0C">
      <w:r>
        <w:t xml:space="preserve">   XY=    -4.1531   YY=    27.8275   ZY=     1.0958</w:t>
      </w:r>
    </w:p>
    <w:p w:rsidR="00F56F0C" w:rsidRDefault="00F56F0C" w:rsidP="00F56F0C">
      <w:r>
        <w:t xml:space="preserve">   XZ=    -1.8887   YZ=     1.7084   ZZ=    27.1060</w:t>
      </w:r>
    </w:p>
    <w:p w:rsidR="00F56F0C" w:rsidRDefault="00F56F0C" w:rsidP="00F56F0C">
      <w:r>
        <w:t xml:space="preserve">   Eigenvalues:    25.5899    27.0074    36.0761</w:t>
      </w:r>
    </w:p>
    <w:p w:rsidR="00F56F0C" w:rsidRDefault="00F56F0C" w:rsidP="00F56F0C">
      <w:r>
        <w:t xml:space="preserve">     30  H    Isotropic =    29.5108   Anisotropy =     8.5064</w:t>
      </w:r>
    </w:p>
    <w:p w:rsidR="00F56F0C" w:rsidRDefault="00F56F0C" w:rsidP="00F56F0C">
      <w:r>
        <w:t xml:space="preserve">   XX=    26.3422   YX=    -0.9532   ZX=    -0.5475</w:t>
      </w:r>
    </w:p>
    <w:p w:rsidR="00F56F0C" w:rsidRDefault="00F56F0C" w:rsidP="00F56F0C">
      <w:r>
        <w:t xml:space="preserve">   XY=    -0.8496   YY=    27.1788   ZY=     0.8430</w:t>
      </w:r>
    </w:p>
    <w:p w:rsidR="00F56F0C" w:rsidRDefault="00F56F0C" w:rsidP="00F56F0C">
      <w:r>
        <w:t xml:space="preserve">   XZ=    -1.6423   YZ=    -0.0182   ZZ=    35.0114</w:t>
      </w:r>
    </w:p>
    <w:p w:rsidR="00F56F0C" w:rsidRDefault="00F56F0C" w:rsidP="00F56F0C">
      <w:r>
        <w:t xml:space="preserve">   Eigenvalues:    25.7114    27.6393    35.1817</w:t>
      </w:r>
    </w:p>
    <w:p w:rsidR="00F56F0C" w:rsidRDefault="00F56F0C" w:rsidP="00F56F0C">
      <w:r>
        <w:t xml:space="preserve">     31  H    Isotropic =    29.4106   Anisotropy =     6.4884</w:t>
      </w:r>
    </w:p>
    <w:p w:rsidR="00F56F0C" w:rsidRDefault="00F56F0C" w:rsidP="00F56F0C">
      <w:r>
        <w:t xml:space="preserve">   XX=    28.9719   YX=     1.6308   ZX=    -0.8067</w:t>
      </w:r>
    </w:p>
    <w:p w:rsidR="00F56F0C" w:rsidRDefault="00F56F0C" w:rsidP="00F56F0C">
      <w:r>
        <w:t xml:space="preserve">   XY=     2.3337   YY=    32.6534   ZY=     0.7424</w:t>
      </w:r>
    </w:p>
    <w:p w:rsidR="00F56F0C" w:rsidRDefault="00F56F0C" w:rsidP="00F56F0C">
      <w:r>
        <w:t xml:space="preserve">   XZ=    -0.7660   YZ=     2.5994   ZZ=    26.6063</w:t>
      </w:r>
    </w:p>
    <w:p w:rsidR="00F56F0C" w:rsidRDefault="00F56F0C" w:rsidP="00F56F0C">
      <w:r>
        <w:t xml:space="preserve">   Eigenvalues:    25.6375    28.8580    33.7361</w:t>
      </w:r>
    </w:p>
    <w:p w:rsidR="00F56F0C" w:rsidRDefault="00F56F0C" w:rsidP="00F56F0C">
      <w:r>
        <w:t xml:space="preserve">     32  H    Isotropic =    27.0321   Anisotropy =     4.9011</w:t>
      </w:r>
    </w:p>
    <w:p w:rsidR="00F56F0C" w:rsidRDefault="00F56F0C" w:rsidP="00F56F0C">
      <w:r>
        <w:t xml:space="preserve">   XX=    27.9973   YX=     2.4609   ZX=    -0.4535</w:t>
      </w:r>
    </w:p>
    <w:p w:rsidR="00F56F0C" w:rsidRDefault="00F56F0C" w:rsidP="00F56F0C">
      <w:r>
        <w:t xml:space="preserve">   XY=     0.5728   YY=    28.9249   ZY=    -1.4214</w:t>
      </w:r>
    </w:p>
    <w:p w:rsidR="00F56F0C" w:rsidRDefault="00F56F0C" w:rsidP="00F56F0C">
      <w:r>
        <w:t xml:space="preserve">   XZ=    -0.0003   YZ=    -1.3059   ZZ=    24.1740</w:t>
      </w:r>
    </w:p>
    <w:p w:rsidR="000A74AA" w:rsidRDefault="00F56F0C" w:rsidP="00F56F0C">
      <w:r>
        <w:t xml:space="preserve">   Eigenvalues:    23.8026    26.9941    30.2995</w:t>
      </w:r>
    </w:p>
    <w:p w:rsidR="00720871" w:rsidRDefault="00720871" w:rsidP="00BB0E65">
      <w:pPr>
        <w:pStyle w:val="Body"/>
        <w:spacing w:after="0" w:line="240" w:lineRule="auto"/>
        <w:rPr>
          <w:rFonts w:ascii="Arial" w:eastAsia="Arial" w:hAnsi="Arial" w:cs="Arial"/>
        </w:rPr>
      </w:pPr>
    </w:p>
    <w:p w:rsidR="005522FE" w:rsidRDefault="003D4A7E" w:rsidP="005522FE">
      <w:pPr>
        <w:pStyle w:val="Heading2"/>
      </w:pPr>
      <w:bookmarkStart w:id="51" w:name="_Toc430874517"/>
      <w:r>
        <w:rPr>
          <w:rFonts w:eastAsia="Arial Unicode MS" w:hAnsi="Arial Unicode MS" w:cs="Arial Unicode MS"/>
        </w:rPr>
        <w:t>BETAINE</w:t>
      </w:r>
      <w:r w:rsidR="005522FE">
        <w:rPr>
          <w:rFonts w:eastAsia="Arial Unicode MS" w:hAnsi="Arial Unicode MS" w:cs="Arial Unicode MS"/>
        </w:rPr>
        <w:t xml:space="preserve"> dimer</w:t>
      </w:r>
      <w:r w:rsidR="00FC0AFA">
        <w:rPr>
          <w:rFonts w:eastAsia="Arial Unicode MS" w:hAnsi="Arial Unicode MS" w:cs="Arial Unicode MS"/>
        </w:rPr>
        <w:t>_iso1</w:t>
      </w:r>
      <w:r w:rsidR="005522FE">
        <w:rPr>
          <w:rFonts w:eastAsia="Arial Unicode MS" w:hAnsi="Arial Unicode MS" w:cs="Arial Unicode MS"/>
        </w:rPr>
        <w:t xml:space="preserve"> (gas-phase) - BP86/IGLO-III level</w:t>
      </w:r>
      <w:bookmarkEnd w:id="51"/>
    </w:p>
    <w:p w:rsidR="00A92F2A" w:rsidRDefault="00A92F2A" w:rsidP="000A74AA">
      <w:pPr>
        <w:pStyle w:val="Body"/>
        <w:spacing w:after="0" w:line="240" w:lineRule="auto"/>
        <w:rPr>
          <w:rFonts w:ascii="Arial"/>
        </w:rPr>
      </w:pPr>
    </w:p>
    <w:p w:rsidR="00A92F2A" w:rsidRDefault="00A92F2A" w:rsidP="000A74AA">
      <w:pPr>
        <w:pStyle w:val="Body"/>
        <w:spacing w:after="0" w:line="240" w:lineRule="auto"/>
        <w:rPr>
          <w:rFonts w:ascii="Arial"/>
        </w:rPr>
      </w:pPr>
      <w:r>
        <w:rPr>
          <w:rFonts w:ascii="Arial"/>
        </w:rPr>
        <w:t>64</w:t>
      </w:r>
    </w:p>
    <w:p w:rsidR="00A92F2A" w:rsidRDefault="00A92F2A" w:rsidP="000A74AA">
      <w:pPr>
        <w:pStyle w:val="Body"/>
        <w:spacing w:after="0" w:line="240" w:lineRule="auto"/>
        <w:rPr>
          <w:rFonts w:ascii="Arial"/>
        </w:rPr>
      </w:pPr>
    </w:p>
    <w:p w:rsidR="00DE2F0C" w:rsidRDefault="00DE2F0C" w:rsidP="00DE2F0C">
      <w:r>
        <w:t xml:space="preserve">  c        0.9103        2.7214       -2.5483</w:t>
      </w:r>
    </w:p>
    <w:p w:rsidR="00DE2F0C" w:rsidRDefault="00DE2F0C" w:rsidP="00DE2F0C">
      <w:r>
        <w:t xml:space="preserve">  c       -0.4089        2.5606       -3.3137</w:t>
      </w:r>
    </w:p>
    <w:p w:rsidR="00DE2F0C" w:rsidRDefault="00DE2F0C" w:rsidP="00DE2F0C">
      <w:r>
        <w:t xml:space="preserve">  c        1.8662        1.5359       -2.7204</w:t>
      </w:r>
    </w:p>
    <w:p w:rsidR="00DE2F0C" w:rsidRDefault="00DE2F0C" w:rsidP="00DE2F0C">
      <w:r>
        <w:t xml:space="preserve">  h        2.7949        1.6818       -2.1268</w:t>
      </w:r>
    </w:p>
    <w:p w:rsidR="00DE2F0C" w:rsidRDefault="00DE2F0C" w:rsidP="00DE2F0C">
      <w:r>
        <w:t xml:space="preserve">  h        2.1466        1.4511       -3.7921</w:t>
      </w:r>
    </w:p>
    <w:p w:rsidR="00DE2F0C" w:rsidRDefault="00DE2F0C" w:rsidP="00DE2F0C">
      <w:r>
        <w:t xml:space="preserve">  h        1.3863        0.5793       -2.4209</w:t>
      </w:r>
    </w:p>
    <w:p w:rsidR="00DE2F0C" w:rsidRDefault="00DE2F0C" w:rsidP="00DE2F0C">
      <w:r>
        <w:t xml:space="preserve">  c        0.8154        4.2780       -0.6398</w:t>
      </w:r>
    </w:p>
    <w:p w:rsidR="00DE2F0C" w:rsidRDefault="00DE2F0C" w:rsidP="00DE2F0C">
      <w:r>
        <w:t xml:space="preserve">  h        1.1930        5.0150       -1.3595</w:t>
      </w:r>
    </w:p>
    <w:p w:rsidR="00DE2F0C" w:rsidRDefault="00DE2F0C" w:rsidP="00DE2F0C">
      <w:r>
        <w:t xml:space="preserve">  c        0.4844        4.5691        0.6933</w:t>
      </w:r>
    </w:p>
    <w:p w:rsidR="00DE2F0C" w:rsidRDefault="00DE2F0C" w:rsidP="00DE2F0C">
      <w:r>
        <w:t xml:space="preserve">  h        0.5919        5.6079        1.0460</w:t>
      </w:r>
    </w:p>
    <w:p w:rsidR="00DE2F0C" w:rsidRDefault="00DE2F0C" w:rsidP="00DE2F0C">
      <w:r>
        <w:t xml:space="preserve">  c        0.0295        3.5771        1.5524</w:t>
      </w:r>
    </w:p>
    <w:p w:rsidR="00DE2F0C" w:rsidRDefault="00DE2F0C" w:rsidP="00DE2F0C">
      <w:r>
        <w:t xml:space="preserve">  h       -0.2424        3.8278        2.5891</w:t>
      </w:r>
    </w:p>
    <w:p w:rsidR="00DE2F0C" w:rsidRDefault="00DE2F0C" w:rsidP="00DE2F0C">
      <w:r>
        <w:t xml:space="preserve">  c       -0.1004        2.2004        1.1035</w:t>
      </w:r>
    </w:p>
    <w:p w:rsidR="00DE2F0C" w:rsidRDefault="00DE2F0C" w:rsidP="00DE2F0C">
      <w:r>
        <w:t xml:space="preserve">  c        0.1916        2.0025       -0.3000</w:t>
      </w:r>
    </w:p>
    <w:p w:rsidR="00DE2F0C" w:rsidRDefault="00DE2F0C" w:rsidP="00DE2F0C">
      <w:r>
        <w:t xml:space="preserve">  h        0.0105        1.0163       -0.7685</w:t>
      </w:r>
    </w:p>
    <w:p w:rsidR="00DE2F0C" w:rsidRDefault="00DE2F0C" w:rsidP="00DE2F0C">
      <w:r>
        <w:t xml:space="preserve">  c       -0.7621        1.2508        3.1813</w:t>
      </w:r>
    </w:p>
    <w:p w:rsidR="00DE2F0C" w:rsidRDefault="00DE2F0C" w:rsidP="00DE2F0C">
      <w:r>
        <w:t xml:space="preserve">  c       -2.0262        0.8321        3.6826</w:t>
      </w:r>
    </w:p>
    <w:p w:rsidR="00DE2F0C" w:rsidRDefault="00DE2F0C" w:rsidP="00DE2F0C">
      <w:r>
        <w:t xml:space="preserve">  h       -2.7910        0.5172        2.9536</w:t>
      </w:r>
    </w:p>
    <w:p w:rsidR="00DE2F0C" w:rsidRDefault="00DE2F0C" w:rsidP="00DE2F0C">
      <w:r>
        <w:t xml:space="preserve">  c       -2.2990        0.8253        5.0584</w:t>
      </w:r>
    </w:p>
    <w:p w:rsidR="00DE2F0C" w:rsidRDefault="00DE2F0C" w:rsidP="00DE2F0C">
      <w:r>
        <w:t xml:space="preserve">  h       -3.2930        0.5017        5.4128</w:t>
      </w:r>
    </w:p>
    <w:p w:rsidR="00DE2F0C" w:rsidRDefault="00DE2F0C" w:rsidP="00DE2F0C">
      <w:r>
        <w:t xml:space="preserve">  c       -1.3201        1.2276        5.9862</w:t>
      </w:r>
    </w:p>
    <w:p w:rsidR="00DE2F0C" w:rsidRDefault="00DE2F0C" w:rsidP="00DE2F0C">
      <w:r>
        <w:t xml:space="preserve">  h       -1.5349        1.2187        7.0675</w:t>
      </w:r>
    </w:p>
    <w:p w:rsidR="00DE2F0C" w:rsidRDefault="00DE2F0C" w:rsidP="00DE2F0C">
      <w:r>
        <w:t xml:space="preserve">  c       -0.0616        1.6407        5.5112</w:t>
      </w:r>
    </w:p>
    <w:p w:rsidR="00DE2F0C" w:rsidRDefault="00DE2F0C" w:rsidP="00DE2F0C">
      <w:r>
        <w:t xml:space="preserve">  h        0.7203        1.9537        6.2252</w:t>
      </w:r>
    </w:p>
    <w:p w:rsidR="00DE2F0C" w:rsidRDefault="00DE2F0C" w:rsidP="00DE2F0C">
      <w:r>
        <w:t xml:space="preserve">  c        0.2155        1.6563        4.1353</w:t>
      </w:r>
    </w:p>
    <w:p w:rsidR="00DE2F0C" w:rsidRDefault="00DE2F0C" w:rsidP="00DE2F0C">
      <w:r>
        <w:t xml:space="preserve">  h        1.2117        1.9689        3.7791</w:t>
      </w:r>
    </w:p>
    <w:p w:rsidR="00DE2F0C" w:rsidRDefault="00DE2F0C" w:rsidP="00DE2F0C">
      <w:r>
        <w:t xml:space="preserve">  n        0.6382        2.9986       -1.0927</w:t>
      </w:r>
    </w:p>
    <w:p w:rsidR="00DE2F0C" w:rsidRDefault="00DE2F0C" w:rsidP="00DE2F0C">
      <w:r>
        <w:t xml:space="preserve">  n       -0.5050        1.1525        1.8150</w:t>
      </w:r>
    </w:p>
    <w:p w:rsidR="00DE2F0C" w:rsidRDefault="00DE2F0C" w:rsidP="00DE2F0C">
      <w:r>
        <w:t xml:space="preserve">  h       -0.1986        2.4665       -4.4006</w:t>
      </w:r>
    </w:p>
    <w:p w:rsidR="00DE2F0C" w:rsidRDefault="00DE2F0C" w:rsidP="00DE2F0C">
      <w:r>
        <w:t xml:space="preserve">  h       -1.0676        3.4425       -3.1598</w:t>
      </w:r>
    </w:p>
    <w:p w:rsidR="00DE2F0C" w:rsidRDefault="00DE2F0C" w:rsidP="00DE2F0C">
      <w:r>
        <w:t xml:space="preserve">  h       -0.9501        1.6429       -2.9993</w:t>
      </w:r>
    </w:p>
    <w:p w:rsidR="00DE2F0C" w:rsidRDefault="00DE2F0C" w:rsidP="00DE2F0C">
      <w:r>
        <w:t xml:space="preserve">  h        1.4213        3.6401       -2.9052</w:t>
      </w:r>
    </w:p>
    <w:p w:rsidR="00DE2F0C" w:rsidRDefault="00DE2F0C" w:rsidP="00DE2F0C">
      <w:r>
        <w:t xml:space="preserve">  c        0.9112       -2.7208        2.5483</w:t>
      </w:r>
    </w:p>
    <w:p w:rsidR="00DE2F0C" w:rsidRDefault="00DE2F0C" w:rsidP="00DE2F0C">
      <w:r>
        <w:t xml:space="preserve">  c       -0.4075       -2.5598        3.3145</w:t>
      </w:r>
    </w:p>
    <w:p w:rsidR="00DE2F0C" w:rsidRDefault="00DE2F0C" w:rsidP="00DE2F0C">
      <w:r>
        <w:t xml:space="preserve">  c        1.8671       -1.5353        2.7196</w:t>
      </w:r>
    </w:p>
    <w:p w:rsidR="00DE2F0C" w:rsidRDefault="00DE2F0C" w:rsidP="00DE2F0C">
      <w:r>
        <w:t xml:space="preserve">  h        2.7956       -1.6812        2.1256</w:t>
      </w:r>
    </w:p>
    <w:p w:rsidR="00DE2F0C" w:rsidRDefault="00DE2F0C" w:rsidP="00DE2F0C">
      <w:r>
        <w:t xml:space="preserve">  h        2.1481       -1.4501        3.7911</w:t>
      </w:r>
    </w:p>
    <w:p w:rsidR="00DE2F0C" w:rsidRDefault="00DE2F0C" w:rsidP="00DE2F0C">
      <w:r>
        <w:t xml:space="preserve">  h        1.3871       -0.5788        2.4200</w:t>
      </w:r>
    </w:p>
    <w:p w:rsidR="00DE2F0C" w:rsidRDefault="00DE2F0C" w:rsidP="00DE2F0C">
      <w:r>
        <w:t xml:space="preserve">  c        0.8167       -4.2776        0.6401</w:t>
      </w:r>
    </w:p>
    <w:p w:rsidR="00DE2F0C" w:rsidRDefault="00DE2F0C" w:rsidP="00DE2F0C">
      <w:r>
        <w:t xml:space="preserve">  h        1.1954       -5.0141        1.3596</w:t>
      </w:r>
    </w:p>
    <w:p w:rsidR="00DE2F0C" w:rsidRDefault="00DE2F0C" w:rsidP="00DE2F0C">
      <w:r>
        <w:t xml:space="preserve">  c        0.4854       -4.5692       -0.6928</w:t>
      </w:r>
    </w:p>
    <w:p w:rsidR="00DE2F0C" w:rsidRDefault="00DE2F0C" w:rsidP="00DE2F0C">
      <w:r>
        <w:t xml:space="preserve">  h        0.5934       -5.6079       -1.0454</w:t>
      </w:r>
    </w:p>
    <w:p w:rsidR="00DE2F0C" w:rsidRDefault="00DE2F0C" w:rsidP="00DE2F0C">
      <w:r>
        <w:t xml:space="preserve">  c        0.0294       -3.5778       -1.5518</w:t>
      </w:r>
    </w:p>
    <w:p w:rsidR="00DE2F0C" w:rsidRDefault="00DE2F0C" w:rsidP="00DE2F0C">
      <w:r>
        <w:t xml:space="preserve">  h       -0.2429       -3.8288       -2.5884</w:t>
      </w:r>
    </w:p>
    <w:p w:rsidR="00DE2F0C" w:rsidRDefault="00DE2F0C" w:rsidP="00DE2F0C">
      <w:r>
        <w:t xml:space="preserve">  c       -0.1012       -2.2011       -1.1032</w:t>
      </w:r>
    </w:p>
    <w:p w:rsidR="00DE2F0C" w:rsidRDefault="00DE2F0C" w:rsidP="00DE2F0C">
      <w:r>
        <w:t xml:space="preserve">  c        0.1907       -2.0027        0.3003</w:t>
      </w:r>
    </w:p>
    <w:p w:rsidR="00DE2F0C" w:rsidRDefault="00DE2F0C" w:rsidP="00DE2F0C">
      <w:r>
        <w:t xml:space="preserve">  h        0.0091       -1.0166        0.7688</w:t>
      </w:r>
    </w:p>
    <w:p w:rsidR="00DE2F0C" w:rsidRDefault="00DE2F0C" w:rsidP="00DE2F0C">
      <w:r>
        <w:t xml:space="preserve">  c       -0.7619       -1.2516       -3.1815</w:t>
      </w:r>
    </w:p>
    <w:p w:rsidR="00DE2F0C" w:rsidRDefault="00DE2F0C" w:rsidP="00DE2F0C">
      <w:r>
        <w:t xml:space="preserve">  c       -2.0249       -0.8315       -3.6843</w:t>
      </w:r>
    </w:p>
    <w:p w:rsidR="00DE2F0C" w:rsidRDefault="00DE2F0C" w:rsidP="00DE2F0C">
      <w:r>
        <w:t xml:space="preserve">  h       -2.7903       -0.5161       -2.9562</w:t>
      </w:r>
    </w:p>
    <w:p w:rsidR="00DE2F0C" w:rsidRDefault="00DE2F0C" w:rsidP="00DE2F0C">
      <w:r>
        <w:t xml:space="preserve">  c       -2.2960       -0.8242       -5.0605</w:t>
      </w:r>
    </w:p>
    <w:p w:rsidR="00DE2F0C" w:rsidRDefault="00DE2F0C" w:rsidP="00DE2F0C">
      <w:r>
        <w:t xml:space="preserve">  h       -3.2892       -0.4994       -5.4160</w:t>
      </w:r>
    </w:p>
    <w:p w:rsidR="00DE2F0C" w:rsidRDefault="00DE2F0C" w:rsidP="00DE2F0C">
      <w:r>
        <w:t xml:space="preserve">  c       -1.3165       -1.2275       -5.9871</w:t>
      </w:r>
    </w:p>
    <w:p w:rsidR="00DE2F0C" w:rsidRDefault="00DE2F0C" w:rsidP="00DE2F0C">
      <w:r>
        <w:t xml:space="preserve">  h       -1.5300       -1.2183       -7.0687</w:t>
      </w:r>
    </w:p>
    <w:p w:rsidR="00DE2F0C" w:rsidRDefault="00DE2F0C" w:rsidP="00DE2F0C">
      <w:r>
        <w:t xml:space="preserve">  c       -0.0591       -1.6422       -5.5107</w:t>
      </w:r>
    </w:p>
    <w:p w:rsidR="00DE2F0C" w:rsidRDefault="00DE2F0C" w:rsidP="00DE2F0C">
      <w:r>
        <w:t xml:space="preserve">  h        0.7233       -1.9561       -6.2237</w:t>
      </w:r>
    </w:p>
    <w:p w:rsidR="00DE2F0C" w:rsidRDefault="00DE2F0C" w:rsidP="00DE2F0C">
      <w:r>
        <w:t xml:space="preserve">  c        0.2164       -1.6582       -4.1345</w:t>
      </w:r>
    </w:p>
    <w:p w:rsidR="00DE2F0C" w:rsidRDefault="00DE2F0C" w:rsidP="00DE2F0C">
      <w:r>
        <w:t xml:space="preserve">  h        1.2119       -1.9719       -3.7772</w:t>
      </w:r>
    </w:p>
    <w:p w:rsidR="00DE2F0C" w:rsidRDefault="00DE2F0C" w:rsidP="00DE2F0C">
      <w:r>
        <w:t xml:space="preserve">  n        0.6385       -2.9984        1.0929</w:t>
      </w:r>
    </w:p>
    <w:p w:rsidR="00DE2F0C" w:rsidRDefault="00DE2F0C" w:rsidP="00DE2F0C">
      <w:r>
        <w:t xml:space="preserve">  n       -0.5062       -1.1533       -1.8149</w:t>
      </w:r>
    </w:p>
    <w:p w:rsidR="00DE2F0C" w:rsidRDefault="00DE2F0C" w:rsidP="00DE2F0C">
      <w:r>
        <w:t xml:space="preserve">  h       -0.1965       -2.4675        4.4014</w:t>
      </w:r>
    </w:p>
    <w:p w:rsidR="00DE2F0C" w:rsidRDefault="00DE2F0C" w:rsidP="00DE2F0C">
      <w:r>
        <w:t xml:space="preserve">  h       -1.0672       -3.4407        3.1597</w:t>
      </w:r>
    </w:p>
    <w:p w:rsidR="00DE2F0C" w:rsidRDefault="00DE2F0C" w:rsidP="00DE2F0C">
      <w:r>
        <w:t xml:space="preserve">  h       -0.9478       -1.6410        3.0019</w:t>
      </w:r>
    </w:p>
    <w:p w:rsidR="00A92F2A" w:rsidRDefault="00DE2F0C" w:rsidP="00DE2F0C">
      <w:r>
        <w:t xml:space="preserve">  h        1.4224       -3.6394        2.9051</w:t>
      </w:r>
    </w:p>
    <w:p w:rsidR="00A92F2A" w:rsidRDefault="00A92F2A" w:rsidP="000A74AA">
      <w:pPr>
        <w:pStyle w:val="Body"/>
        <w:spacing w:after="0" w:line="240" w:lineRule="auto"/>
        <w:rPr>
          <w:rFonts w:ascii="Arial"/>
        </w:rPr>
      </w:pPr>
    </w:p>
    <w:p w:rsidR="000A74AA" w:rsidRDefault="000A74AA" w:rsidP="000A74AA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SCF GIAO Magnetic shielding tensor (ppm):</w:t>
      </w:r>
    </w:p>
    <w:p w:rsidR="00413084" w:rsidRDefault="00413084" w:rsidP="00413084">
      <w:r>
        <w:t xml:space="preserve">      1  C    Isotropic =   102.8504   Anisotropy =    64.6279</w:t>
      </w:r>
    </w:p>
    <w:p w:rsidR="00413084" w:rsidRDefault="00413084" w:rsidP="00413084">
      <w:r>
        <w:t xml:space="preserve">   XX=   140.7762   YX=   -11.0240   ZX=    19.9831</w:t>
      </w:r>
    </w:p>
    <w:p w:rsidR="00413084" w:rsidRDefault="00413084" w:rsidP="00413084">
      <w:r>
        <w:t xml:space="preserve">   XY=    -5.1938   YY=    86.1522   ZY=    -0.2929</w:t>
      </w:r>
    </w:p>
    <w:p w:rsidR="00413084" w:rsidRDefault="00413084" w:rsidP="00413084">
      <w:r>
        <w:t xml:space="preserve">   XZ=    12.0010   YZ=    -2.1132   ZZ=    81.6229</w:t>
      </w:r>
    </w:p>
    <w:p w:rsidR="00413084" w:rsidRDefault="00413084" w:rsidP="00413084">
      <w:r>
        <w:t xml:space="preserve">   Eigenvalues:    77.4881    85.1274   145.9357</w:t>
      </w:r>
    </w:p>
    <w:p w:rsidR="00413084" w:rsidRDefault="00413084" w:rsidP="00413084">
      <w:r>
        <w:t xml:space="preserve">      2  C    Isotropic =   150.8353   Anisotropy =    35.6625</w:t>
      </w:r>
    </w:p>
    <w:p w:rsidR="00413084" w:rsidRDefault="00413084" w:rsidP="00413084">
      <w:r>
        <w:t xml:space="preserve">   XX=   151.9184   YX=    -1.1794   ZX=   -12.4307</w:t>
      </w:r>
    </w:p>
    <w:p w:rsidR="00413084" w:rsidRDefault="00413084" w:rsidP="00413084">
      <w:r>
        <w:t xml:space="preserve">   XY=     0.4879   YY=   136.7715   ZY=     0.6115</w:t>
      </w:r>
    </w:p>
    <w:p w:rsidR="00413084" w:rsidRDefault="00413084" w:rsidP="00413084">
      <w:r>
        <w:t xml:space="preserve">   XZ=   -18.6138   YZ=     4.0813   ZZ=   163.8161</w:t>
      </w:r>
    </w:p>
    <w:p w:rsidR="00413084" w:rsidRDefault="00413084" w:rsidP="00413084">
      <w:r>
        <w:t xml:space="preserve">   Eigenvalues:   136.4259   141.4697   174.6104</w:t>
      </w:r>
    </w:p>
    <w:p w:rsidR="00413084" w:rsidRDefault="00413084" w:rsidP="00413084">
      <w:r>
        <w:t xml:space="preserve">      3  C    Isotropic =   152.8254   Anisotropy =    31.2167</w:t>
      </w:r>
    </w:p>
    <w:p w:rsidR="00413084" w:rsidRDefault="00413084" w:rsidP="00413084">
      <w:r>
        <w:t xml:space="preserve">   XX=   149.4017   YX=     3.2380   ZX=     5.6568</w:t>
      </w:r>
    </w:p>
    <w:p w:rsidR="00413084" w:rsidRDefault="00413084" w:rsidP="00413084">
      <w:r>
        <w:t xml:space="preserve">   XY=     4.5858   YY=   153.5764   ZY=    18.7065</w:t>
      </w:r>
    </w:p>
    <w:p w:rsidR="00413084" w:rsidRDefault="00413084" w:rsidP="00413084">
      <w:r>
        <w:t xml:space="preserve">   XZ=     6.5905   YZ=    15.2245   ZZ=   155.4981</w:t>
      </w:r>
    </w:p>
    <w:p w:rsidR="00413084" w:rsidRDefault="00413084" w:rsidP="00413084">
      <w:r>
        <w:t xml:space="preserve">   Eigenvalues:   137.3684   147.4712   173.6366</w:t>
      </w:r>
    </w:p>
    <w:p w:rsidR="00413084" w:rsidRDefault="00413084" w:rsidP="00413084">
      <w:r>
        <w:t xml:space="preserve">      4  H    Isotropic =    29.8637   Anisotropy =     7.4301</w:t>
      </w:r>
    </w:p>
    <w:p w:rsidR="00413084" w:rsidRDefault="00413084" w:rsidP="00413084">
      <w:r>
        <w:t xml:space="preserve">   XX=    27.6920   YX=     0.2713   ZX=    -1.8814</w:t>
      </w:r>
    </w:p>
    <w:p w:rsidR="00413084" w:rsidRDefault="00413084" w:rsidP="00413084">
      <w:r>
        <w:t xml:space="preserve">   XY=     0.3030   YY=    27.6185   ZY=     1.2207</w:t>
      </w:r>
    </w:p>
    <w:p w:rsidR="00413084" w:rsidRDefault="00413084" w:rsidP="00413084">
      <w:r>
        <w:t xml:space="preserve">   XZ=    -1.6206   YZ=     0.6685   ZZ=    34.2805</w:t>
      </w:r>
    </w:p>
    <w:p w:rsidR="00413084" w:rsidRDefault="00413084" w:rsidP="00413084">
      <w:r>
        <w:t xml:space="preserve">   Eigenvalues:    26.8664    27.9075    34.8171</w:t>
      </w:r>
    </w:p>
    <w:p w:rsidR="00413084" w:rsidRDefault="00413084" w:rsidP="00413084">
      <w:r>
        <w:t xml:space="preserve">      5  H    Isotropic =    30.2036   Anisotropy =     7.4947</w:t>
      </w:r>
    </w:p>
    <w:p w:rsidR="00413084" w:rsidRDefault="00413084" w:rsidP="00413084">
      <w:r>
        <w:t xml:space="preserve">   XX=    33.3487   YX=     0.2135   ZX=     2.8533</w:t>
      </w:r>
    </w:p>
    <w:p w:rsidR="00413084" w:rsidRDefault="00413084" w:rsidP="00413084">
      <w:r>
        <w:t xml:space="preserve">   XY=     1.4316   YY=    27.7908   ZY=    -1.3909</w:t>
      </w:r>
    </w:p>
    <w:p w:rsidR="00413084" w:rsidRDefault="00413084" w:rsidP="00413084">
      <w:r>
        <w:t xml:space="preserve">   XZ=     3.6286   YZ=    -0.2400   ZZ=    29.4712</w:t>
      </w:r>
    </w:p>
    <w:p w:rsidR="00413084" w:rsidRDefault="00413084" w:rsidP="00413084">
      <w:r>
        <w:t xml:space="preserve">   Eigenvalues:    26.5889    28.8217    35.2001</w:t>
      </w:r>
    </w:p>
    <w:p w:rsidR="00413084" w:rsidRDefault="00413084" w:rsidP="00413084">
      <w:r>
        <w:t xml:space="preserve">      6  H    Isotropic =    28.5941   Anisotropy =     8.9521</w:t>
      </w:r>
    </w:p>
    <w:p w:rsidR="00413084" w:rsidRDefault="00413084" w:rsidP="00413084">
      <w:r>
        <w:t xml:space="preserve">   XX=    25.8319   YX=     0.2155   ZX=     0.1500</w:t>
      </w:r>
    </w:p>
    <w:p w:rsidR="00413084" w:rsidRDefault="00413084" w:rsidP="00413084">
      <w:r>
        <w:t xml:space="preserve">   XY=     2.1129   YY=    33.2313   ZY=    -4.2426</w:t>
      </w:r>
    </w:p>
    <w:p w:rsidR="00413084" w:rsidRDefault="00413084" w:rsidP="00413084">
      <w:r>
        <w:t xml:space="preserve">   XZ=     0.5418   YZ=    -1.9172   ZZ=    26.7190</w:t>
      </w:r>
    </w:p>
    <w:p w:rsidR="00413084" w:rsidRDefault="00413084" w:rsidP="00413084">
      <w:r>
        <w:t xml:space="preserve">   Eigenvalues:    24.8534    26.3666    34.5621</w:t>
      </w:r>
    </w:p>
    <w:p w:rsidR="00413084" w:rsidRDefault="00413084" w:rsidP="00413084">
      <w:r>
        <w:t xml:space="preserve">      7  C    Isotropic =    59.0096   Anisotropy =    80.9578</w:t>
      </w:r>
    </w:p>
    <w:p w:rsidR="00413084" w:rsidRDefault="00413084" w:rsidP="00413084">
      <w:r>
        <w:t xml:space="preserve">   XX=    67.2543   YX=    24.6565   ZX=   -17.1514</w:t>
      </w:r>
    </w:p>
    <w:p w:rsidR="00413084" w:rsidRDefault="00413084" w:rsidP="00413084">
      <w:r>
        <w:t xml:space="preserve">   XY=    26.1819   YY=     9.1528   ZY=    35.4387</w:t>
      </w:r>
    </w:p>
    <w:p w:rsidR="00413084" w:rsidRDefault="00413084" w:rsidP="00413084">
      <w:r>
        <w:t xml:space="preserve">   XZ=   -14.1615   YZ=    32.0805   ZZ=   100.6217</w:t>
      </w:r>
    </w:p>
    <w:p w:rsidR="00413084" w:rsidRDefault="00413084" w:rsidP="00413084">
      <w:r>
        <w:t xml:space="preserve">   Eigenvalues:   -12.5731    76.6204   112.9815</w:t>
      </w:r>
    </w:p>
    <w:p w:rsidR="00413084" w:rsidRDefault="00413084" w:rsidP="00413084">
      <w:r>
        <w:t xml:space="preserve">      8  H    Isotropic =    25.0827   Anisotropy =     6.2082</w:t>
      </w:r>
    </w:p>
    <w:p w:rsidR="00413084" w:rsidRDefault="00413084" w:rsidP="00413084">
      <w:r>
        <w:t xml:space="preserve">   XX=    26.7730   YX=     2.8426   ZX=     0.0035</w:t>
      </w:r>
    </w:p>
    <w:p w:rsidR="00413084" w:rsidRDefault="00413084" w:rsidP="00413084">
      <w:r>
        <w:t xml:space="preserve">   XY=     2.5400   YY=    26.0909   ZY=    -0.8520</w:t>
      </w:r>
    </w:p>
    <w:p w:rsidR="00413084" w:rsidRDefault="00413084" w:rsidP="00413084">
      <w:r>
        <w:t xml:space="preserve">   XZ=    -0.1128   YZ=    -1.1993   ZZ=    22.3842</w:t>
      </w:r>
    </w:p>
    <w:p w:rsidR="00413084" w:rsidRDefault="00413084" w:rsidP="00413084">
      <w:r>
        <w:t xml:space="preserve">   Eigenvalues:    21.9992    24.0275    29.2215</w:t>
      </w:r>
    </w:p>
    <w:p w:rsidR="00413084" w:rsidRDefault="00413084" w:rsidP="00413084">
      <w:r>
        <w:t xml:space="preserve">      9  C    Isotropic =    44.9122   Anisotropy =   164.5149</w:t>
      </w:r>
    </w:p>
    <w:p w:rsidR="00413084" w:rsidRDefault="00413084" w:rsidP="00413084">
      <w:r>
        <w:t xml:space="preserve">   XX=    11.7812   YX=   -53.9567   ZX=   -21.2830</w:t>
      </w:r>
    </w:p>
    <w:p w:rsidR="00413084" w:rsidRDefault="00413084" w:rsidP="00413084">
      <w:r>
        <w:t xml:space="preserve">   XY=   -61.1645   YY=   -17.4676   ZY=    31.4298</w:t>
      </w:r>
    </w:p>
    <w:p w:rsidR="00413084" w:rsidRDefault="00413084" w:rsidP="00413084">
      <w:r>
        <w:t xml:space="preserve">   XZ=   -24.2697   YZ=    29.4036   ZZ=   140.4230</w:t>
      </w:r>
    </w:p>
    <w:p w:rsidR="00413084" w:rsidRDefault="00413084" w:rsidP="00413084">
      <w:r>
        <w:t xml:space="preserve">   Eigenvalues:   -62.7565    42.9044   154.5888</w:t>
      </w:r>
    </w:p>
    <w:p w:rsidR="00413084" w:rsidRDefault="00413084" w:rsidP="00413084">
      <w:r>
        <w:t xml:space="preserve">     10  H    Isotropic =    24.7219   Anisotropy =     3.8196</w:t>
      </w:r>
    </w:p>
    <w:p w:rsidR="00413084" w:rsidRDefault="00413084" w:rsidP="00413084">
      <w:r>
        <w:t xml:space="preserve">   XX=    25.9568   YX=    -1.4414   ZX=     1.1160</w:t>
      </w:r>
    </w:p>
    <w:p w:rsidR="00413084" w:rsidRDefault="00413084" w:rsidP="00413084">
      <w:r>
        <w:t xml:space="preserve">   XY=    -1.0328   YY=    25.4965   ZY=    -1.0325</w:t>
      </w:r>
    </w:p>
    <w:p w:rsidR="00413084" w:rsidRDefault="00413084" w:rsidP="00413084">
      <w:r>
        <w:t xml:space="preserve">   XZ=     0.5191   YZ=    -0.5537   ZZ=    22.7123</w:t>
      </w:r>
    </w:p>
    <w:p w:rsidR="00413084" w:rsidRDefault="00413084" w:rsidP="00413084">
      <w:r>
        <w:t xml:space="preserve">   Eigenvalues:    22.4256    24.4717    27.2683</w:t>
      </w:r>
    </w:p>
    <w:p w:rsidR="00413084" w:rsidRDefault="00413084" w:rsidP="00413084">
      <w:r>
        <w:t xml:space="preserve">     11  C    Isotropic =    49.6718   Anisotropy =   170.5004</w:t>
      </w:r>
    </w:p>
    <w:p w:rsidR="00413084" w:rsidRDefault="00413084" w:rsidP="00413084">
      <w:r>
        <w:t xml:space="preserve">   XX=   -31.3948   YX=   -10.3540   ZX=   -43.8059</w:t>
      </w:r>
    </w:p>
    <w:p w:rsidR="00413084" w:rsidRDefault="00413084" w:rsidP="00413084">
      <w:r>
        <w:t xml:space="preserve">   XY=   -11.2388   YY=    37.7749   ZY=    29.9640</w:t>
      </w:r>
    </w:p>
    <w:p w:rsidR="00413084" w:rsidRDefault="00413084" w:rsidP="00413084">
      <w:r>
        <w:t xml:space="preserve">   XZ=   -33.0634   YZ=    46.7498   ZZ=   142.6351</w:t>
      </w:r>
    </w:p>
    <w:p w:rsidR="00413084" w:rsidRDefault="00413084" w:rsidP="00413084">
      <w:r>
        <w:t xml:space="preserve">   Eigenvalues:   -39.6063    25.2829   163.3387</w:t>
      </w:r>
    </w:p>
    <w:p w:rsidR="00413084" w:rsidRDefault="00413084" w:rsidP="00413084">
      <w:r>
        <w:t xml:space="preserve">     12  H    Isotropic =    24.0331   Anisotropy =    10.1588</w:t>
      </w:r>
    </w:p>
    <w:p w:rsidR="00413084" w:rsidRDefault="00413084" w:rsidP="00413084">
      <w:r>
        <w:t xml:space="preserve">   XX=    21.7140   YX=    -2.0980   ZX=    -0.5351</w:t>
      </w:r>
    </w:p>
    <w:p w:rsidR="00413084" w:rsidRDefault="00413084" w:rsidP="00413084">
      <w:r>
        <w:t xml:space="preserve">   XY=    -3.0354   YY=    29.2524   ZY=    -2.6123</w:t>
      </w:r>
    </w:p>
    <w:p w:rsidR="00413084" w:rsidRDefault="00413084" w:rsidP="00413084">
      <w:r>
        <w:t xml:space="preserve">   XZ=    -0.9291   YZ=    -3.4460   ZZ=    21.1328</w:t>
      </w:r>
    </w:p>
    <w:p w:rsidR="00413084" w:rsidRDefault="00413084" w:rsidP="00413084">
      <w:r>
        <w:t xml:space="preserve">   Eigenvalues:    19.0930    22.2006    30.8056</w:t>
      </w:r>
    </w:p>
    <w:p w:rsidR="00413084" w:rsidRDefault="00413084" w:rsidP="00413084">
      <w:r>
        <w:t xml:space="preserve">     13  C    Isotropic =    17.2759   Anisotropy =   144.5085</w:t>
      </w:r>
    </w:p>
    <w:p w:rsidR="00413084" w:rsidRDefault="00413084" w:rsidP="00413084">
      <w:r>
        <w:t xml:space="preserve">   XX=   -39.2723   YX=   -15.5743   ZX=   -26.7214</w:t>
      </w:r>
    </w:p>
    <w:p w:rsidR="00413084" w:rsidRDefault="00413084" w:rsidP="00413084">
      <w:r>
        <w:t xml:space="preserve">   XY=     3.0126   YY=    -7.2061   ZY=    25.1879</w:t>
      </w:r>
    </w:p>
    <w:p w:rsidR="00413084" w:rsidRDefault="00413084" w:rsidP="00413084">
      <w:r>
        <w:t xml:space="preserve">   XZ=   -39.2835   YZ=    34.9274   ZZ=    98.3060</w:t>
      </w:r>
    </w:p>
    <w:p w:rsidR="00413084" w:rsidRDefault="00413084" w:rsidP="00413084">
      <w:r>
        <w:t xml:space="preserve">   Eigenvalues:   -46.7881   -14.9991   113.6149</w:t>
      </w:r>
    </w:p>
    <w:p w:rsidR="00413084" w:rsidRDefault="00413084" w:rsidP="00413084">
      <w:r>
        <w:t xml:space="preserve">     14  C    Isotropic =    35.0584   Anisotropy =   140.7987</w:t>
      </w:r>
    </w:p>
    <w:p w:rsidR="00413084" w:rsidRDefault="00413084" w:rsidP="00413084">
      <w:r>
        <w:t xml:space="preserve">   XX=     4.0268   YX=   -18.1620   ZX=   -14.3466</w:t>
      </w:r>
    </w:p>
    <w:p w:rsidR="00413084" w:rsidRDefault="00413084" w:rsidP="00413084">
      <w:r>
        <w:t xml:space="preserve">   XY=   -18.7020   YY=   -19.7172   ZY=    43.0201</w:t>
      </w:r>
    </w:p>
    <w:p w:rsidR="00413084" w:rsidRDefault="00413084" w:rsidP="00413084">
      <w:r>
        <w:t xml:space="preserve">   XZ=   -14.0229   YZ=    14.1400   ZZ=   120.8655</w:t>
      </w:r>
    </w:p>
    <w:p w:rsidR="00413084" w:rsidRDefault="00413084" w:rsidP="00413084">
      <w:r>
        <w:t xml:space="preserve">   Eigenvalues:   -32.1911     8.4421   128.9242</w:t>
      </w:r>
    </w:p>
    <w:p w:rsidR="00413084" w:rsidRDefault="00413084" w:rsidP="00413084">
      <w:r>
        <w:t xml:space="preserve">     15  H    Isotropic =    21.9875   Anisotropy =     7.6452</w:t>
      </w:r>
    </w:p>
    <w:p w:rsidR="00413084" w:rsidRDefault="00413084" w:rsidP="00413084">
      <w:r>
        <w:t xml:space="preserve">   XX=    25.2756   YX=    -3.1292   ZX=     1.6070</w:t>
      </w:r>
    </w:p>
    <w:p w:rsidR="00413084" w:rsidRDefault="00413084" w:rsidP="00413084">
      <w:r>
        <w:t xml:space="preserve">   XY=    -1.2298   YY=    23.0524   ZY=    -1.7928</w:t>
      </w:r>
    </w:p>
    <w:p w:rsidR="00413084" w:rsidRDefault="00413084" w:rsidP="00413084">
      <w:r>
        <w:t xml:space="preserve">   XZ=    -0.0041   YZ=    -3.4263   ZZ=    17.6344</w:t>
      </w:r>
    </w:p>
    <w:p w:rsidR="00413084" w:rsidRDefault="00413084" w:rsidP="00413084">
      <w:r>
        <w:t xml:space="preserve">   Eigenvalues:    16.5813    22.2968    27.0843</w:t>
      </w:r>
    </w:p>
    <w:p w:rsidR="00413084" w:rsidRDefault="00413084" w:rsidP="00413084">
      <w:r>
        <w:t xml:space="preserve">     16  C    Isotropic =    13.5823   Anisotropy =   172.4384</w:t>
      </w:r>
    </w:p>
    <w:p w:rsidR="00413084" w:rsidRDefault="00413084" w:rsidP="00413084">
      <w:r>
        <w:t xml:space="preserve">   XX=   -64.1168   YX=    38.5652   ZX=    -5.1224</w:t>
      </w:r>
    </w:p>
    <w:p w:rsidR="00413084" w:rsidRDefault="00413084" w:rsidP="00413084">
      <w:r>
        <w:t xml:space="preserve">   XY=    28.8889   YY=   106.2754   ZY=    44.8324</w:t>
      </w:r>
    </w:p>
    <w:p w:rsidR="00413084" w:rsidRDefault="00413084" w:rsidP="00413084">
      <w:r>
        <w:t xml:space="preserve">   XZ=    -8.4146   YZ=    49.6751   ZZ=    -1.4116</w:t>
      </w:r>
    </w:p>
    <w:p w:rsidR="00413084" w:rsidRDefault="00413084" w:rsidP="00413084">
      <w:r>
        <w:t xml:space="preserve">   Eigenvalues:   -74.4187   -13.3756   128.5413</w:t>
      </w:r>
    </w:p>
    <w:p w:rsidR="00413084" w:rsidRDefault="00413084" w:rsidP="00413084">
      <w:r>
        <w:t xml:space="preserve">     17  C    Isotropic =    45.1700   Anisotropy =   154.6718</w:t>
      </w:r>
    </w:p>
    <w:p w:rsidR="00413084" w:rsidRDefault="00413084" w:rsidP="00413084">
      <w:r>
        <w:t xml:space="preserve">   XX=     0.6625   YX=     6.4862   ZX=    45.5904</w:t>
      </w:r>
    </w:p>
    <w:p w:rsidR="00413084" w:rsidRDefault="00413084" w:rsidP="00413084">
      <w:r>
        <w:t xml:space="preserve">   XY=    19.0012   YY=   128.6275   ZY=    45.7264</w:t>
      </w:r>
    </w:p>
    <w:p w:rsidR="00413084" w:rsidRDefault="00413084" w:rsidP="00413084">
      <w:r>
        <w:t xml:space="preserve">   XZ=    54.6103   YZ=    41.9721   ZZ=     6.2200</w:t>
      </w:r>
    </w:p>
    <w:p w:rsidR="00413084" w:rsidRDefault="00413084" w:rsidP="00413084">
      <w:r>
        <w:t xml:space="preserve">   Eigenvalues:   -49.4260    36.6514   148.2845</w:t>
      </w:r>
    </w:p>
    <w:p w:rsidR="00413084" w:rsidRDefault="00413084" w:rsidP="00413084">
      <w:r>
        <w:t xml:space="preserve">     18  H    Isotropic =    24.2395   Anisotropy =     6.0700</w:t>
      </w:r>
    </w:p>
    <w:p w:rsidR="00413084" w:rsidRDefault="00413084" w:rsidP="00413084">
      <w:r>
        <w:t xml:space="preserve">   XX=    25.1796   YX=    -1.0516   ZX=     2.8680</w:t>
      </w:r>
    </w:p>
    <w:p w:rsidR="00413084" w:rsidRDefault="00413084" w:rsidP="00413084">
      <w:r>
        <w:t xml:space="preserve">   XY=    -1.0826   YY=    22.6372   ZY=    -0.9040</w:t>
      </w:r>
    </w:p>
    <w:p w:rsidR="00413084" w:rsidRDefault="00413084" w:rsidP="00413084">
      <w:r>
        <w:t xml:space="preserve">   XZ=     3.0353   YZ=    -0.5687   ZZ=    24.9016</w:t>
      </w:r>
    </w:p>
    <w:p w:rsidR="00413084" w:rsidRDefault="00413084" w:rsidP="00413084">
      <w:r>
        <w:t xml:space="preserve">   Eigenvalues:    21.9782    22.4541    28.2861</w:t>
      </w:r>
    </w:p>
    <w:p w:rsidR="00413084" w:rsidRDefault="00413084" w:rsidP="00413084">
      <w:r>
        <w:t xml:space="preserve">     19  C    Isotropic =    39.9943   Anisotropy =   181.8547</w:t>
      </w:r>
    </w:p>
    <w:p w:rsidR="00413084" w:rsidRDefault="00413084" w:rsidP="00413084">
      <w:r>
        <w:t xml:space="preserve">   XX=    31.0455   YX=    27.8235   ZX=   -18.9361</w:t>
      </w:r>
    </w:p>
    <w:p w:rsidR="00413084" w:rsidRDefault="00413084" w:rsidP="00413084">
      <w:r>
        <w:t xml:space="preserve">   XY=    30.1822   YY=   132.7010   ZY=    66.2428</w:t>
      </w:r>
    </w:p>
    <w:p w:rsidR="00413084" w:rsidRDefault="00413084" w:rsidP="00413084">
      <w:r>
        <w:t xml:space="preserve">   XZ=   -11.7306   YZ=    74.5154   ZZ=   -43.7635</w:t>
      </w:r>
    </w:p>
    <w:p w:rsidR="00413084" w:rsidRDefault="00413084" w:rsidP="00413084">
      <w:r>
        <w:t xml:space="preserve">   Eigenvalues:   -74.0166    32.7688   161.2308</w:t>
      </w:r>
    </w:p>
    <w:p w:rsidR="00413084" w:rsidRDefault="00413084" w:rsidP="00413084">
      <w:r>
        <w:t xml:space="preserve">     20  H    Isotropic =    23.7694   Anisotropy =     4.7905</w:t>
      </w:r>
    </w:p>
    <w:p w:rsidR="00413084" w:rsidRDefault="00413084" w:rsidP="00413084">
      <w:r>
        <w:t xml:space="preserve">   XX=    26.9440   YX=    -0.1834   ZX=    -0.4578</w:t>
      </w:r>
    </w:p>
    <w:p w:rsidR="00413084" w:rsidRDefault="00413084" w:rsidP="00413084">
      <w:r>
        <w:t xml:space="preserve">   XY=    -0.2535   YY=    21.4274   ZY=    -0.6821</w:t>
      </w:r>
    </w:p>
    <w:p w:rsidR="00413084" w:rsidRDefault="00413084" w:rsidP="00413084">
      <w:r>
        <w:t xml:space="preserve">   XZ=     0.0218   YZ=     0.0104   ZZ=    22.9368</w:t>
      </w:r>
    </w:p>
    <w:p w:rsidR="00413084" w:rsidRDefault="00413084" w:rsidP="00413084">
      <w:r>
        <w:t xml:space="preserve">   Eigenvalues:    21.3440    23.0011    26.9631</w:t>
      </w:r>
    </w:p>
    <w:p w:rsidR="00413084" w:rsidRDefault="00413084" w:rsidP="00413084">
      <w:r>
        <w:t xml:space="preserve">     21  C    Isotropic =    51.6107   Anisotropy =   168.1238</w:t>
      </w:r>
    </w:p>
    <w:p w:rsidR="00413084" w:rsidRDefault="00413084" w:rsidP="00413084">
      <w:r>
        <w:t xml:space="preserve">   XX=   -40.8713   YX=    38.5864   ZX=   -12.5500</w:t>
      </w:r>
    </w:p>
    <w:p w:rsidR="00413084" w:rsidRDefault="00413084" w:rsidP="00413084">
      <w:r>
        <w:t xml:space="preserve">   XY=    35.7296   YY=   143.8307   ZY=    39.3413</w:t>
      </w:r>
    </w:p>
    <w:p w:rsidR="00413084" w:rsidRDefault="00413084" w:rsidP="00413084">
      <w:r>
        <w:t xml:space="preserve">   XZ=    -9.9334   YZ=    41.1153   ZZ=    51.8727</w:t>
      </w:r>
    </w:p>
    <w:p w:rsidR="00413084" w:rsidRDefault="00413084" w:rsidP="00413084">
      <w:r>
        <w:t xml:space="preserve">   Eigenvalues:   -51.6779    42.8168   163.6932</w:t>
      </w:r>
    </w:p>
    <w:p w:rsidR="00413084" w:rsidRDefault="00413084" w:rsidP="00413084">
      <w:r>
        <w:t xml:space="preserve">     22  H    Isotropic =    24.2860   Anisotropy =     2.9810</w:t>
      </w:r>
    </w:p>
    <w:p w:rsidR="00413084" w:rsidRDefault="00413084" w:rsidP="00413084">
      <w:r>
        <w:t xml:space="preserve">   XX=    24.9225   YX=     0.1216   ZX=    -0.4148</w:t>
      </w:r>
    </w:p>
    <w:p w:rsidR="00413084" w:rsidRDefault="00413084" w:rsidP="00413084">
      <w:r>
        <w:t xml:space="preserve">   XY=     0.1376   YY=    22.1813   ZY=    -1.4788</w:t>
      </w:r>
    </w:p>
    <w:p w:rsidR="00413084" w:rsidRDefault="00413084" w:rsidP="00413084">
      <w:r>
        <w:t xml:space="preserve">   XZ=    -0.1561   YZ=    -1.2029   ZZ=    25.7542</w:t>
      </w:r>
    </w:p>
    <w:p w:rsidR="00413084" w:rsidRDefault="00413084" w:rsidP="00413084">
      <w:r>
        <w:t xml:space="preserve">   Eigenvalues:    21.7338    24.8508    26.2734</w:t>
      </w:r>
    </w:p>
    <w:p w:rsidR="00413084" w:rsidRDefault="00413084" w:rsidP="00413084">
      <w:r>
        <w:t xml:space="preserve">     23  C    Isotropic =    41.9621   Anisotropy =   178.4468</w:t>
      </w:r>
    </w:p>
    <w:p w:rsidR="00413084" w:rsidRDefault="00413084" w:rsidP="00413084">
      <w:r>
        <w:t xml:space="preserve">   XX=   -11.3141   YX=     8.1315   ZX=    59.0658</w:t>
      </w:r>
    </w:p>
    <w:p w:rsidR="00413084" w:rsidRDefault="00413084" w:rsidP="00413084">
      <w:r>
        <w:t xml:space="preserve">   XY=     7.9022   YY=   143.0687   ZY=    46.4358</w:t>
      </w:r>
    </w:p>
    <w:p w:rsidR="00413084" w:rsidRDefault="00413084" w:rsidP="00413084">
      <w:r>
        <w:t xml:space="preserve">   XZ=    55.4607   YZ=    49.8901   ZZ=    -5.8684</w:t>
      </w:r>
    </w:p>
    <w:p w:rsidR="00413084" w:rsidRDefault="00413084" w:rsidP="00413084">
      <w:r>
        <w:t xml:space="preserve">   Eigenvalues:   -69.7018    34.6614   160.9266</w:t>
      </w:r>
    </w:p>
    <w:p w:rsidR="00413084" w:rsidRDefault="00413084" w:rsidP="00413084">
      <w:r>
        <w:t xml:space="preserve">     24  H    Isotropic =    23.8866   Anisotropy =     4.6485</w:t>
      </w:r>
    </w:p>
    <w:p w:rsidR="00413084" w:rsidRDefault="00413084" w:rsidP="00413084">
      <w:r>
        <w:t xml:space="preserve">   XX=    26.0400   YX=    -0.8276   ZX=     1.6782</w:t>
      </w:r>
    </w:p>
    <w:p w:rsidR="00413084" w:rsidRDefault="00413084" w:rsidP="00413084">
      <w:r>
        <w:t xml:space="preserve">   XY=    -0.8776   YY=    22.0487   ZY=    -1.4205</w:t>
      </w:r>
    </w:p>
    <w:p w:rsidR="00413084" w:rsidRDefault="00413084" w:rsidP="00413084">
      <w:r>
        <w:t xml:space="preserve">   XZ=     1.0356   YZ=    -1.0786   ZZ=    23.5709</w:t>
      </w:r>
    </w:p>
    <w:p w:rsidR="00413084" w:rsidRDefault="00413084" w:rsidP="00413084">
      <w:r>
        <w:t xml:space="preserve">   Eigenvalues:    21.3451    23.3290    26.9856</w:t>
      </w:r>
    </w:p>
    <w:p w:rsidR="00413084" w:rsidRDefault="00413084" w:rsidP="00413084">
      <w:r>
        <w:t xml:space="preserve">     25  C    Isotropic =    51.4558   Anisotropy =   159.9290</w:t>
      </w:r>
    </w:p>
    <w:p w:rsidR="00413084" w:rsidRDefault="00413084" w:rsidP="00413084">
      <w:r>
        <w:t xml:space="preserve">   XX=    34.8743   YX=    24.1778   ZX=    -9.5745</w:t>
      </w:r>
    </w:p>
    <w:p w:rsidR="00413084" w:rsidRDefault="00413084" w:rsidP="00413084">
      <w:r>
        <w:t xml:space="preserve">   XY=    20.4340   YY=   131.8868   ZY=    55.2595</w:t>
      </w:r>
    </w:p>
    <w:p w:rsidR="00413084" w:rsidRDefault="00413084" w:rsidP="00413084">
      <w:r>
        <w:t xml:space="preserve">   XZ=   -26.1812   YZ=    73.1715   ZZ=   -12.3936</w:t>
      </w:r>
    </w:p>
    <w:p w:rsidR="00413084" w:rsidRDefault="00413084" w:rsidP="00413084">
      <w:r>
        <w:t xml:space="preserve">   Eigenvalues:   -44.5792    40.8715   158.0752</w:t>
      </w:r>
    </w:p>
    <w:p w:rsidR="00413084" w:rsidRDefault="00413084" w:rsidP="00413084">
      <w:r>
        <w:t xml:space="preserve">     26  H    Isotropic =    24.1356   Anisotropy =     7.4895</w:t>
      </w:r>
    </w:p>
    <w:p w:rsidR="00413084" w:rsidRDefault="00413084" w:rsidP="00413084">
      <w:r>
        <w:t xml:space="preserve">   XX=    28.5431   YX=    -0.4810   ZX=    -1.9491</w:t>
      </w:r>
    </w:p>
    <w:p w:rsidR="00413084" w:rsidRDefault="00413084" w:rsidP="00413084">
      <w:r>
        <w:t xml:space="preserve">   XY=    -1.1683   YY=    23.1121   ZY=     0.3943</w:t>
      </w:r>
    </w:p>
    <w:p w:rsidR="00413084" w:rsidRDefault="00413084" w:rsidP="00413084">
      <w:r>
        <w:t xml:space="preserve">   XZ=    -1.9885   YZ=    -0.0985   ZZ=    20.7517</w:t>
      </w:r>
    </w:p>
    <w:p w:rsidR="00413084" w:rsidRDefault="00413084" w:rsidP="00413084">
      <w:r>
        <w:t xml:space="preserve">   Eigenvalues:    20.2816    22.9967    29.1286</w:t>
      </w:r>
    </w:p>
    <w:p w:rsidR="00413084" w:rsidRDefault="00413084" w:rsidP="00413084">
      <w:r>
        <w:t xml:space="preserve">     27  N    Isotropic =    -2.6820   Anisotropy =   266.8617</w:t>
      </w:r>
    </w:p>
    <w:p w:rsidR="00413084" w:rsidRDefault="00413084" w:rsidP="00413084">
      <w:r>
        <w:t xml:space="preserve">   XX=  -121.3246   YX=   -26.7031   ZX=   -51.9127</w:t>
      </w:r>
    </w:p>
    <w:p w:rsidR="00413084" w:rsidRDefault="00413084" w:rsidP="00413084">
      <w:r>
        <w:t xml:space="preserve">   XY=    -7.4328   YY=   -31.8382   ZY=    60.2271</w:t>
      </w:r>
    </w:p>
    <w:p w:rsidR="00413084" w:rsidRDefault="00413084" w:rsidP="00413084">
      <w:r>
        <w:t xml:space="preserve">   XZ=   -54.6173   YZ=    63.7688   ZZ=   145.1169</w:t>
      </w:r>
    </w:p>
    <w:p w:rsidR="00413084" w:rsidRDefault="00413084" w:rsidP="00413084">
      <w:r>
        <w:t xml:space="preserve">   Eigenvalues:  -131.8747   -51.3970   175.2259</w:t>
      </w:r>
    </w:p>
    <w:p w:rsidR="00413084" w:rsidRDefault="00413084" w:rsidP="00413084">
      <w:r>
        <w:t xml:space="preserve">     28  N    Isotropic =     2.9377   Anisotropy =   239.9516</w:t>
      </w:r>
    </w:p>
    <w:p w:rsidR="00413084" w:rsidRDefault="00413084" w:rsidP="00413084">
      <w:r>
        <w:t xml:space="preserve">   XX=  -109.0689   YX=    68.1700   ZX=   -53.8902</w:t>
      </w:r>
    </w:p>
    <w:p w:rsidR="00413084" w:rsidRDefault="00413084" w:rsidP="00413084">
      <w:r>
        <w:t xml:space="preserve">   XY=    35.6296   YY=     8.7999   ZY=    58.7708</w:t>
      </w:r>
    </w:p>
    <w:p w:rsidR="00413084" w:rsidRDefault="00413084" w:rsidP="00413084">
      <w:r>
        <w:t xml:space="preserve">   XZ=   -91.0283   YZ=   109.9886   ZZ=   109.0820</w:t>
      </w:r>
    </w:p>
    <w:p w:rsidR="00413084" w:rsidRDefault="00413084" w:rsidP="00413084">
      <w:r>
        <w:t xml:space="preserve">   Eigenvalues:  -165.3346    11.2423   162.9054</w:t>
      </w:r>
    </w:p>
    <w:p w:rsidR="00413084" w:rsidRDefault="00413084" w:rsidP="00413084">
      <w:r>
        <w:t xml:space="preserve">     29  H    Isotropic =    30.5557   Anisotropy =     7.0074</w:t>
      </w:r>
    </w:p>
    <w:p w:rsidR="00413084" w:rsidRDefault="00413084" w:rsidP="00413084">
      <w:r>
        <w:t xml:space="preserve">   XX=    34.6953   YX=    -1.0006   ZX=    -0.9798</w:t>
      </w:r>
    </w:p>
    <w:p w:rsidR="00413084" w:rsidRDefault="00413084" w:rsidP="00413084">
      <w:r>
        <w:t xml:space="preserve">   XY=    -0.9001   YY=    30.0363   ZY=    -0.0677</w:t>
      </w:r>
    </w:p>
    <w:p w:rsidR="00413084" w:rsidRDefault="00413084" w:rsidP="00413084">
      <w:r>
        <w:t xml:space="preserve">   XZ=    -2.5795   YZ=    -0.5738   ZZ=    26.9355</w:t>
      </w:r>
    </w:p>
    <w:p w:rsidR="00413084" w:rsidRDefault="00413084" w:rsidP="00413084">
      <w:r>
        <w:t xml:space="preserve">   Eigenvalues:    26.4702    29.9695    35.2273</w:t>
      </w:r>
    </w:p>
    <w:p w:rsidR="00413084" w:rsidRDefault="00413084" w:rsidP="00413084">
      <w:r>
        <w:t xml:space="preserve">     30  H    Isotropic =    30.0228   Anisotropy =     7.4812</w:t>
      </w:r>
    </w:p>
    <w:p w:rsidR="00413084" w:rsidRDefault="00413084" w:rsidP="00413084">
      <w:r>
        <w:t xml:space="preserve">   XX=    27.8749   YX=     0.7387   ZX=    -1.3531</w:t>
      </w:r>
    </w:p>
    <w:p w:rsidR="00413084" w:rsidRDefault="00413084" w:rsidP="00413084">
      <w:r>
        <w:t xml:space="preserve">   XY=     1.1087   YY=    31.5380   ZY=     3.4801</w:t>
      </w:r>
    </w:p>
    <w:p w:rsidR="00413084" w:rsidRDefault="00413084" w:rsidP="00413084">
      <w:r>
        <w:t xml:space="preserve">   XZ=    -1.7285   YZ=     4.2631   ZZ=    30.6556</w:t>
      </w:r>
    </w:p>
    <w:p w:rsidR="00413084" w:rsidRDefault="00413084" w:rsidP="00413084">
      <w:r>
        <w:t xml:space="preserve">   Eigenvalues:    25.7360    29.3223    35.0103</w:t>
      </w:r>
    </w:p>
    <w:p w:rsidR="00413084" w:rsidRDefault="00413084" w:rsidP="00413084">
      <w:r>
        <w:t xml:space="preserve">     31  H    Isotropic =    29.2826   Anisotropy =    10.4562</w:t>
      </w:r>
    </w:p>
    <w:p w:rsidR="00413084" w:rsidRDefault="00413084" w:rsidP="00413084">
      <w:r>
        <w:t xml:space="preserve">   XX=    26.8680   YX=     1.6940   ZX=    -1.8728</w:t>
      </w:r>
    </w:p>
    <w:p w:rsidR="00413084" w:rsidRDefault="00413084" w:rsidP="00413084">
      <w:r>
        <w:t xml:space="preserve">   XY=     3.2616   YY=    33.0089   ZY=    -2.4839</w:t>
      </w:r>
    </w:p>
    <w:p w:rsidR="00413084" w:rsidRDefault="00413084" w:rsidP="00413084">
      <w:r>
        <w:t xml:space="preserve">   XZ=    -3.2232   YZ=    -5.0393   ZZ=    27.9709</w:t>
      </w:r>
    </w:p>
    <w:p w:rsidR="00413084" w:rsidRDefault="00413084" w:rsidP="00413084">
      <w:r>
        <w:t xml:space="preserve">   Eigenvalues:    24.7699    26.8245    36.2535</w:t>
      </w:r>
    </w:p>
    <w:p w:rsidR="00413084" w:rsidRDefault="00413084" w:rsidP="00413084">
      <w:r>
        <w:t xml:space="preserve">     32  H    Isotropic =    27.6002   Anisotropy =     5.5232</w:t>
      </w:r>
    </w:p>
    <w:p w:rsidR="00413084" w:rsidRDefault="00413084" w:rsidP="00413084">
      <w:r>
        <w:t xml:space="preserve">   XX=    27.1371   YX=    -0.3039   ZX=     0.8929</w:t>
      </w:r>
    </w:p>
    <w:p w:rsidR="00413084" w:rsidRDefault="00413084" w:rsidP="00413084">
      <w:r>
        <w:t xml:space="preserve">   XY=     1.7965   YY=    30.1173   ZY=    -2.4087</w:t>
      </w:r>
    </w:p>
    <w:p w:rsidR="00413084" w:rsidRDefault="00413084" w:rsidP="00413084">
      <w:r>
        <w:t xml:space="preserve">   XZ=     0.1987   YZ=    -2.6202   ZZ=    25.5462</w:t>
      </w:r>
    </w:p>
    <w:p w:rsidR="00413084" w:rsidRDefault="00413084" w:rsidP="00413084">
      <w:r>
        <w:t xml:space="preserve">   Eigenvalues:    24.2121    27.3061    31.2823</w:t>
      </w:r>
    </w:p>
    <w:p w:rsidR="00413084" w:rsidRDefault="00413084" w:rsidP="00413084">
      <w:r>
        <w:t xml:space="preserve">     33  C    Isotropic =   102.8522   Anisotropy =    64.6466</w:t>
      </w:r>
    </w:p>
    <w:p w:rsidR="00413084" w:rsidRDefault="00413084" w:rsidP="00413084">
      <w:r>
        <w:t xml:space="preserve">   XX=   140.7677   YX=   -11.0326   ZX=   -20.0155</w:t>
      </w:r>
    </w:p>
    <w:p w:rsidR="00413084" w:rsidRDefault="00413084" w:rsidP="00413084">
      <w:r>
        <w:t xml:space="preserve">   XY=    -5.1760   YY=    86.1390   ZY=     0.3092</w:t>
      </w:r>
    </w:p>
    <w:p w:rsidR="00413084" w:rsidRDefault="00413084" w:rsidP="00413084">
      <w:r>
        <w:t xml:space="preserve">   XZ=   -12.0558   YZ=     2.1467   ZZ=    81.6499</w:t>
      </w:r>
    </w:p>
    <w:p w:rsidR="00413084" w:rsidRDefault="00413084" w:rsidP="00413084">
      <w:r>
        <w:t xml:space="preserve">   Eigenvalues:    77.4961    85.1106   145.9499</w:t>
      </w:r>
    </w:p>
    <w:p w:rsidR="00413084" w:rsidRDefault="00413084" w:rsidP="00413084">
      <w:r>
        <w:t xml:space="preserve">     34  C    Isotropic =   150.8665   Anisotropy =    35.6577</w:t>
      </w:r>
    </w:p>
    <w:p w:rsidR="00413084" w:rsidRDefault="00413084" w:rsidP="00413084">
      <w:r>
        <w:t xml:space="preserve">   XX=   151.9559   YX=    -1.1783   ZX=    12.4497</w:t>
      </w:r>
    </w:p>
    <w:p w:rsidR="00413084" w:rsidRDefault="00413084" w:rsidP="00413084">
      <w:r>
        <w:t xml:space="preserve">   XY=     0.5035   YY=   136.8020   ZY=    -0.6125</w:t>
      </w:r>
    </w:p>
    <w:p w:rsidR="00413084" w:rsidRDefault="00413084" w:rsidP="00413084">
      <w:r>
        <w:t xml:space="preserve">   XZ=    18.5914   YZ=    -4.0978   ZZ=   163.8415</w:t>
      </w:r>
    </w:p>
    <w:p w:rsidR="00413084" w:rsidRDefault="00413084" w:rsidP="00413084">
      <w:r>
        <w:t xml:space="preserve">   Eigenvalues:   136.4514   141.5098   174.6383</w:t>
      </w:r>
    </w:p>
    <w:p w:rsidR="00413084" w:rsidRDefault="00413084" w:rsidP="00413084">
      <w:r>
        <w:t xml:space="preserve">     35  C    Isotropic =   152.8316   Anisotropy =    31.2278</w:t>
      </w:r>
    </w:p>
    <w:p w:rsidR="00413084" w:rsidRDefault="00413084" w:rsidP="00413084">
      <w:r>
        <w:t xml:space="preserve">   XX=   149.3763   YX=     3.2340   ZX=    -5.6568</w:t>
      </w:r>
    </w:p>
    <w:p w:rsidR="00413084" w:rsidRDefault="00413084" w:rsidP="00413084">
      <w:r>
        <w:t xml:space="preserve">   XY=     4.5847   YY=   153.5960   ZY=   -18.7027</w:t>
      </w:r>
    </w:p>
    <w:p w:rsidR="00413084" w:rsidRDefault="00413084" w:rsidP="00413084">
      <w:r>
        <w:t xml:space="preserve">   XZ=    -6.5905   YZ=   -15.2199   ZZ=   155.5225</w:t>
      </w:r>
    </w:p>
    <w:p w:rsidR="00413084" w:rsidRDefault="00413084" w:rsidP="00413084">
      <w:r>
        <w:t xml:space="preserve">   Eigenvalues:   137.3933   147.4514   173.6501</w:t>
      </w:r>
    </w:p>
    <w:p w:rsidR="00413084" w:rsidRDefault="00413084" w:rsidP="00413084">
      <w:r>
        <w:t xml:space="preserve">     36  H    Isotropic =    29.8625   Anisotropy =     7.4295</w:t>
      </w:r>
    </w:p>
    <w:p w:rsidR="00413084" w:rsidRDefault="00413084" w:rsidP="00413084">
      <w:r>
        <w:t xml:space="preserve">   XX=    27.6934   YX=     0.2704   ZX=     1.8852</w:t>
      </w:r>
    </w:p>
    <w:p w:rsidR="00413084" w:rsidRDefault="00413084" w:rsidP="00413084">
      <w:r>
        <w:t xml:space="preserve">   XY=     0.3026   YY=    27.6171   ZY=    -1.2187</w:t>
      </w:r>
    </w:p>
    <w:p w:rsidR="00413084" w:rsidRDefault="00413084" w:rsidP="00413084">
      <w:r>
        <w:t xml:space="preserve">   XZ=     1.6258   YZ=    -0.6665   ZZ=    34.2770</w:t>
      </w:r>
    </w:p>
    <w:p w:rsidR="00413084" w:rsidRDefault="00413084" w:rsidP="00413084">
      <w:r>
        <w:t xml:space="preserve">   Eigenvalues:    26.8659    27.9061    34.8155</w:t>
      </w:r>
    </w:p>
    <w:p w:rsidR="00413084" w:rsidRDefault="00413084" w:rsidP="00413084">
      <w:r>
        <w:t xml:space="preserve">     37  H    Isotropic =    30.2021   Anisotropy =     7.4974</w:t>
      </w:r>
    </w:p>
    <w:p w:rsidR="00413084" w:rsidRDefault="00413084" w:rsidP="00413084">
      <w:r>
        <w:t xml:space="preserve">   XX=    33.3421   YX=     0.2137   ZX=    -2.8564</w:t>
      </w:r>
    </w:p>
    <w:p w:rsidR="00413084" w:rsidRDefault="00413084" w:rsidP="00413084">
      <w:r>
        <w:t xml:space="preserve">   XY=     1.4331   YY=    27.7875   ZY=     1.3898</w:t>
      </w:r>
    </w:p>
    <w:p w:rsidR="00413084" w:rsidRDefault="00413084" w:rsidP="00413084">
      <w:r>
        <w:t xml:space="preserve">   XZ=    -3.6346   YZ=     0.2378   ZZ=    29.4766</w:t>
      </w:r>
    </w:p>
    <w:p w:rsidR="00413084" w:rsidRDefault="00413084" w:rsidP="00413084">
      <w:r>
        <w:t xml:space="preserve">   Eigenvalues:    26.5873    28.8186    35.2004</w:t>
      </w:r>
    </w:p>
    <w:p w:rsidR="00413084" w:rsidRDefault="00413084" w:rsidP="00413084">
      <w:r>
        <w:t xml:space="preserve">     38  H    Isotropic =    28.5919   Anisotropy =     8.9561</w:t>
      </w:r>
    </w:p>
    <w:p w:rsidR="00413084" w:rsidRDefault="00413084" w:rsidP="00413084">
      <w:r>
        <w:t xml:space="preserve">   XX=    25.8241   YX=     0.2120   ZX=    -0.1499</w:t>
      </w:r>
    </w:p>
    <w:p w:rsidR="00413084" w:rsidRDefault="00413084" w:rsidP="00413084">
      <w:r>
        <w:t xml:space="preserve">   XY=     2.1096   YY=    33.2313   ZY=     4.2455</w:t>
      </w:r>
    </w:p>
    <w:p w:rsidR="00413084" w:rsidRDefault="00413084" w:rsidP="00413084">
      <w:r>
        <w:t xml:space="preserve">   XZ=    -0.5451   YZ=     1.9182   ZZ=    26.7202</w:t>
      </w:r>
    </w:p>
    <w:p w:rsidR="00413084" w:rsidRDefault="00413084" w:rsidP="00413084">
      <w:r>
        <w:t xml:space="preserve">   Eigenvalues:    24.8499    26.3631    34.5626</w:t>
      </w:r>
    </w:p>
    <w:p w:rsidR="00413084" w:rsidRDefault="00413084" w:rsidP="00413084">
      <w:r>
        <w:t xml:space="preserve">     39  C    Isotropic =    59.0253   Anisotropy =    80.9413</w:t>
      </w:r>
    </w:p>
    <w:p w:rsidR="00413084" w:rsidRDefault="00413084" w:rsidP="00413084">
      <w:r>
        <w:t xml:space="preserve">   XX=    67.2928   YX=    24.6206   ZX=    17.1934</w:t>
      </w:r>
    </w:p>
    <w:p w:rsidR="00413084" w:rsidRDefault="00413084" w:rsidP="00413084">
      <w:r>
        <w:t xml:space="preserve">   XY=    26.1444   YY=     9.2190   ZY=   -35.5169</w:t>
      </w:r>
    </w:p>
    <w:p w:rsidR="00413084" w:rsidRDefault="00413084" w:rsidP="00413084">
      <w:r>
        <w:t xml:space="preserve">   XZ=    14.2138   YZ=   -32.1264   ZZ=   100.5641</w:t>
      </w:r>
    </w:p>
    <w:p w:rsidR="00413084" w:rsidRDefault="00413084" w:rsidP="00413084">
      <w:r>
        <w:t xml:space="preserve">   Eigenvalues:   -12.5443    76.6340   112.9862</w:t>
      </w:r>
    </w:p>
    <w:p w:rsidR="00413084" w:rsidRDefault="00413084" w:rsidP="00413084">
      <w:r>
        <w:t xml:space="preserve">     40  H    Isotropic =    25.0844   Anisotropy =     6.2079</w:t>
      </w:r>
    </w:p>
    <w:p w:rsidR="00413084" w:rsidRDefault="00413084" w:rsidP="00413084">
      <w:r>
        <w:t xml:space="preserve">   XX=    26.7745   YX=     2.8424   ZX=    -0.0047</w:t>
      </w:r>
    </w:p>
    <w:p w:rsidR="00413084" w:rsidRDefault="00413084" w:rsidP="00413084">
      <w:r>
        <w:t xml:space="preserve">   XY=     2.5411   YY=    26.0917   ZY=     0.8513</w:t>
      </w:r>
    </w:p>
    <w:p w:rsidR="00413084" w:rsidRDefault="00413084" w:rsidP="00413084">
      <w:r>
        <w:t xml:space="preserve">   XZ=     0.1115   YZ=     1.2002   ZZ=    22.3871</w:t>
      </w:r>
    </w:p>
    <w:p w:rsidR="00413084" w:rsidRDefault="00413084" w:rsidP="00413084">
      <w:r>
        <w:t xml:space="preserve">   Eigenvalues:    22.0012    24.0291    29.2230</w:t>
      </w:r>
    </w:p>
    <w:p w:rsidR="00413084" w:rsidRDefault="00413084" w:rsidP="00413084">
      <w:r>
        <w:t xml:space="preserve">     41  C    Isotropic =    44.9367   Anisotropy =   164.5035</w:t>
      </w:r>
    </w:p>
    <w:p w:rsidR="00413084" w:rsidRDefault="00413084" w:rsidP="00413084">
      <w:r>
        <w:t xml:space="preserve">   XX=    11.8561   YX=   -53.9684   ZX=    21.3379</w:t>
      </w:r>
    </w:p>
    <w:p w:rsidR="00413084" w:rsidRDefault="00413084" w:rsidP="00413084">
      <w:r>
        <w:t xml:space="preserve">   XY=   -61.1876   YY=   -17.4202   ZY=   -31.4724</w:t>
      </w:r>
    </w:p>
    <w:p w:rsidR="00413084" w:rsidRDefault="00413084" w:rsidP="00413084">
      <w:r>
        <w:t xml:space="preserve">   XZ=    24.3536   YZ=   -29.4351   ZZ=   140.3744</w:t>
      </w:r>
    </w:p>
    <w:p w:rsidR="00413084" w:rsidRDefault="00413084" w:rsidP="00413084">
      <w:r>
        <w:t xml:space="preserve">   Eigenvalues:   -62.7149    42.9194   154.6057</w:t>
      </w:r>
    </w:p>
    <w:p w:rsidR="00413084" w:rsidRDefault="00413084" w:rsidP="00413084">
      <w:r>
        <w:t xml:space="preserve">     42  H    Isotropic =    24.7235   Anisotropy =     3.8186</w:t>
      </w:r>
    </w:p>
    <w:p w:rsidR="00413084" w:rsidRDefault="00413084" w:rsidP="00413084">
      <w:r>
        <w:t xml:space="preserve">   XX=    25.9584   YX=    -1.4403   ZX=    -1.1180</w:t>
      </w:r>
    </w:p>
    <w:p w:rsidR="00413084" w:rsidRDefault="00413084" w:rsidP="00413084">
      <w:r>
        <w:t xml:space="preserve">   XY=    -1.0323   YY=    25.4974   ZY=     1.0339</w:t>
      </w:r>
    </w:p>
    <w:p w:rsidR="00413084" w:rsidRDefault="00413084" w:rsidP="00413084">
      <w:r>
        <w:t xml:space="preserve">   XZ=    -0.5186   YZ=     0.5531   ZZ=    22.7146</w:t>
      </w:r>
    </w:p>
    <w:p w:rsidR="00413084" w:rsidRDefault="00413084" w:rsidP="00413084">
      <w:r>
        <w:t xml:space="preserve">   Eigenvalues:    22.4275    24.4737    27.2692</w:t>
      </w:r>
    </w:p>
    <w:p w:rsidR="00413084" w:rsidRDefault="00413084" w:rsidP="00413084">
      <w:r>
        <w:t xml:space="preserve">     43  C    Isotropic =    49.6738   Anisotropy =   170.5175</w:t>
      </w:r>
    </w:p>
    <w:p w:rsidR="00413084" w:rsidRDefault="00413084" w:rsidP="00413084">
      <w:r>
        <w:t xml:space="preserve">   XX=   -31.3466   YX=   -10.3800   ZX=    43.9142</w:t>
      </w:r>
    </w:p>
    <w:p w:rsidR="00413084" w:rsidRDefault="00413084" w:rsidP="00413084">
      <w:r>
        <w:t xml:space="preserve">   XY=   -11.2818   YY=    37.8395   ZY=   -29.9852</w:t>
      </w:r>
    </w:p>
    <w:p w:rsidR="00413084" w:rsidRDefault="00413084" w:rsidP="00413084">
      <w:r>
        <w:t xml:space="preserve">   XZ=    33.1865   YZ=   -46.9081   ZZ=   142.5286</w:t>
      </w:r>
    </w:p>
    <w:p w:rsidR="00413084" w:rsidRDefault="00413084" w:rsidP="00413084">
      <w:r>
        <w:t xml:space="preserve">   Eigenvalues:   -39.6106    25.2798   163.3522</w:t>
      </w:r>
    </w:p>
    <w:p w:rsidR="00413084" w:rsidRDefault="00413084" w:rsidP="00413084">
      <w:r>
        <w:t xml:space="preserve">     44  H    Isotropic =    24.0287   Anisotropy =    10.1507</w:t>
      </w:r>
    </w:p>
    <w:p w:rsidR="00413084" w:rsidRDefault="00413084" w:rsidP="00413084">
      <w:r>
        <w:t xml:space="preserve">   XX=    21.7134   YX=    -2.1000   ZX=     0.5363</w:t>
      </w:r>
    </w:p>
    <w:p w:rsidR="00413084" w:rsidRDefault="00413084" w:rsidP="00413084">
      <w:r>
        <w:t xml:space="preserve">   XY=    -3.0356   YY=    29.2413   ZY=     2.6073</w:t>
      </w:r>
    </w:p>
    <w:p w:rsidR="00413084" w:rsidRDefault="00413084" w:rsidP="00413084">
      <w:r>
        <w:t xml:space="preserve">   XZ=     0.9348   YZ=     3.4506   ZZ=    21.1313</w:t>
      </w:r>
    </w:p>
    <w:p w:rsidR="00413084" w:rsidRDefault="00413084" w:rsidP="00413084">
      <w:r>
        <w:t xml:space="preserve">   Eigenvalues:    19.0872    22.2029    30.7958</w:t>
      </w:r>
    </w:p>
    <w:p w:rsidR="00413084" w:rsidRDefault="00413084" w:rsidP="00413084">
      <w:r>
        <w:t xml:space="preserve">     45  C    Isotropic =    17.2473   Anisotropy =   144.5246</w:t>
      </w:r>
    </w:p>
    <w:p w:rsidR="00413084" w:rsidRDefault="00413084" w:rsidP="00413084">
      <w:r>
        <w:t xml:space="preserve">   XX=   -39.3093   YX=   -15.6079   ZX=    26.7333</w:t>
      </w:r>
    </w:p>
    <w:p w:rsidR="00413084" w:rsidRDefault="00413084" w:rsidP="00413084">
      <w:r>
        <w:t xml:space="preserve">   XY=     3.0364   YY=    -7.2199   ZY=   -25.1761</w:t>
      </w:r>
    </w:p>
    <w:p w:rsidR="00413084" w:rsidRDefault="00413084" w:rsidP="00413084">
      <w:r>
        <w:t xml:space="preserve">   XZ=    39.3027   YZ=   -34.9782   ZZ=    98.2710</w:t>
      </w:r>
    </w:p>
    <w:p w:rsidR="00413084" w:rsidRDefault="00413084" w:rsidP="00413084">
      <w:r>
        <w:t xml:space="preserve">   Eigenvalues:   -46.8318   -15.0233   113.5970</w:t>
      </w:r>
    </w:p>
    <w:p w:rsidR="00413084" w:rsidRDefault="00413084" w:rsidP="00413084">
      <w:r>
        <w:t xml:space="preserve">     46  C    Isotropic =    35.0429   Anisotropy =   140.8382</w:t>
      </w:r>
    </w:p>
    <w:p w:rsidR="00413084" w:rsidRDefault="00413084" w:rsidP="00413084">
      <w:r>
        <w:t xml:space="preserve">   XX=     4.0413   YX=   -18.1280   ZX=    14.3934</w:t>
      </w:r>
    </w:p>
    <w:p w:rsidR="00413084" w:rsidRDefault="00413084" w:rsidP="00413084">
      <w:r>
        <w:t xml:space="preserve">   XY=   -18.7395   YY=   -19.7896   ZY=   -43.1255</w:t>
      </w:r>
    </w:p>
    <w:p w:rsidR="00413084" w:rsidRDefault="00413084" w:rsidP="00413084">
      <w:r>
        <w:t xml:space="preserve">   XZ=    14.0958   YZ=   -13.9659   ZZ=   120.8769</w:t>
      </w:r>
    </w:p>
    <w:p w:rsidR="00413084" w:rsidRDefault="00413084" w:rsidP="00413084">
      <w:r>
        <w:t xml:space="preserve">   Eigenvalues:   -32.2345     8.4281   128.9350</w:t>
      </w:r>
    </w:p>
    <w:p w:rsidR="00413084" w:rsidRDefault="00413084" w:rsidP="00413084">
      <w:r>
        <w:t xml:space="preserve">     47  H    Isotropic =    21.9829   Anisotropy =     7.6360</w:t>
      </w:r>
    </w:p>
    <w:p w:rsidR="00413084" w:rsidRDefault="00413084" w:rsidP="00413084">
      <w:r>
        <w:t xml:space="preserve">   XX=    25.2711   YX=    -3.1189   ZX=    -1.6075</w:t>
      </w:r>
    </w:p>
    <w:p w:rsidR="00413084" w:rsidRDefault="00413084" w:rsidP="00413084">
      <w:r>
        <w:t xml:space="preserve">   XY=    -1.2238   YY=    23.0468   ZY=     1.7915</w:t>
      </w:r>
    </w:p>
    <w:p w:rsidR="00413084" w:rsidRDefault="00413084" w:rsidP="00413084">
      <w:r>
        <w:t xml:space="preserve">   XZ=     0.0007   YZ=     3.4332   ZZ=    17.6308</w:t>
      </w:r>
    </w:p>
    <w:p w:rsidR="00413084" w:rsidRDefault="00413084" w:rsidP="00413084">
      <w:r>
        <w:t xml:space="preserve">   Eigenvalues:    16.5756    22.2996    27.0736</w:t>
      </w:r>
    </w:p>
    <w:p w:rsidR="00413084" w:rsidRDefault="00413084" w:rsidP="00413084">
      <w:r>
        <w:t xml:space="preserve">     48  C    Isotropic =    13.5762   Anisotropy =   172.4252</w:t>
      </w:r>
    </w:p>
    <w:p w:rsidR="00413084" w:rsidRDefault="00413084" w:rsidP="00413084">
      <w:r>
        <w:t xml:space="preserve">   XX=   -64.1196   YX=    38.5736   ZX=     5.0174</w:t>
      </w:r>
    </w:p>
    <w:p w:rsidR="00413084" w:rsidRDefault="00413084" w:rsidP="00413084">
      <w:r>
        <w:t xml:space="preserve">   XY=    28.9183   YY=   106.1168   ZY=   -44.9884</w:t>
      </w:r>
    </w:p>
    <w:p w:rsidR="00413084" w:rsidRDefault="00413084" w:rsidP="00413084">
      <w:r>
        <w:t xml:space="preserve">   XZ=     8.3227   YZ=   -49.8163   ZZ=    -1.2687</w:t>
      </w:r>
    </w:p>
    <w:p w:rsidR="00413084" w:rsidRDefault="00413084" w:rsidP="00413084">
      <w:r>
        <w:t xml:space="preserve">   Eigenvalues:   -74.4028   -13.3950   128.5263</w:t>
      </w:r>
    </w:p>
    <w:p w:rsidR="00413084" w:rsidRDefault="00413084" w:rsidP="00413084">
      <w:r>
        <w:t xml:space="preserve">     49  C    Isotropic =    45.1635   Anisotropy =   154.6758</w:t>
      </w:r>
    </w:p>
    <w:p w:rsidR="00413084" w:rsidRDefault="00413084" w:rsidP="00413084">
      <w:r>
        <w:t xml:space="preserve">   XX=     0.7164   YX=     6.4808   ZX=   -45.6177</w:t>
      </w:r>
    </w:p>
    <w:p w:rsidR="00413084" w:rsidRDefault="00413084" w:rsidP="00413084">
      <w:r>
        <w:t xml:space="preserve">   XY=    18.9455   YY=   128.4886   ZY=   -45.8926</w:t>
      </w:r>
    </w:p>
    <w:p w:rsidR="00413084" w:rsidRDefault="00413084" w:rsidP="00413084">
      <w:r>
        <w:t xml:space="preserve">   XZ=   -54.6388   YZ=   -42.1442   ZZ=     6.2855</w:t>
      </w:r>
    </w:p>
    <w:p w:rsidR="00413084" w:rsidRDefault="00413084" w:rsidP="00413084">
      <w:r>
        <w:t xml:space="preserve">   Eigenvalues:   -49.4331    36.6429   148.2807</w:t>
      </w:r>
    </w:p>
    <w:p w:rsidR="00413084" w:rsidRDefault="00413084" w:rsidP="00413084">
      <w:r>
        <w:t xml:space="preserve">     50  H    Isotropic =    24.2399   Anisotropy =     6.0671</w:t>
      </w:r>
    </w:p>
    <w:p w:rsidR="00413084" w:rsidRDefault="00413084" w:rsidP="00413084">
      <w:r>
        <w:t xml:space="preserve">   XX=    25.1821   YX=    -1.0544   ZX=    -2.8682</w:t>
      </w:r>
    </w:p>
    <w:p w:rsidR="00413084" w:rsidRDefault="00413084" w:rsidP="00413084">
      <w:r>
        <w:t xml:space="preserve">   XY=    -1.0870   YY=    22.6422   ZY=     0.9009</w:t>
      </w:r>
    </w:p>
    <w:p w:rsidR="00413084" w:rsidRDefault="00413084" w:rsidP="00413084">
      <w:r>
        <w:t xml:space="preserve">   XZ=    -3.0330   YZ=     0.5693   ZZ=    24.8955</w:t>
      </w:r>
    </w:p>
    <w:p w:rsidR="00413084" w:rsidRDefault="00413084" w:rsidP="00413084">
      <w:r>
        <w:t xml:space="preserve">   Eigenvalues:    21.9763    22.4588    28.2846</w:t>
      </w:r>
    </w:p>
    <w:p w:rsidR="00413084" w:rsidRDefault="00413084" w:rsidP="00413084">
      <w:r>
        <w:t xml:space="preserve">     51  C    Isotropic =    40.0059   Anisotropy =   181.8387</w:t>
      </w:r>
    </w:p>
    <w:p w:rsidR="00413084" w:rsidRDefault="00413084" w:rsidP="00413084">
      <w:r>
        <w:t xml:space="preserve">   XX=    31.0471   YX=    27.9232   ZX=    18.9269</w:t>
      </w:r>
    </w:p>
    <w:p w:rsidR="00413084" w:rsidRDefault="00413084" w:rsidP="00413084">
      <w:r>
        <w:t xml:space="preserve">   XY=    30.2525   YY=   132.4687   ZY=   -66.4778</w:t>
      </w:r>
    </w:p>
    <w:p w:rsidR="00413084" w:rsidRDefault="00413084" w:rsidP="00413084">
      <w:r>
        <w:t xml:space="preserve">   XZ=    11.7198   YZ=   -74.8004   ZZ=   -43.4981</w:t>
      </w:r>
    </w:p>
    <w:p w:rsidR="00413084" w:rsidRDefault="00413084" w:rsidP="00413084">
      <w:r>
        <w:t xml:space="preserve">   Eigenvalues:   -73.9951    32.7811   161.2318</w:t>
      </w:r>
    </w:p>
    <w:p w:rsidR="00413084" w:rsidRDefault="00413084" w:rsidP="00413084">
      <w:r>
        <w:t xml:space="preserve">     52  H    Isotropic =    23.7710   Anisotropy =     4.7894</w:t>
      </w:r>
    </w:p>
    <w:p w:rsidR="00413084" w:rsidRDefault="00413084" w:rsidP="00413084">
      <w:r>
        <w:t xml:space="preserve">   XX=    26.9447   YX=    -0.1820   ZX=     0.4596</w:t>
      </w:r>
    </w:p>
    <w:p w:rsidR="00413084" w:rsidRDefault="00413084" w:rsidP="00413084">
      <w:r>
        <w:t xml:space="preserve">   XY=    -0.2524   YY=    21.4321   ZY=     0.6856</w:t>
      </w:r>
    </w:p>
    <w:p w:rsidR="00413084" w:rsidRDefault="00413084" w:rsidP="00413084">
      <w:r>
        <w:t xml:space="preserve">   XZ=    -0.0195   YZ=    -0.0103   ZZ=    22.9361</w:t>
      </w:r>
    </w:p>
    <w:p w:rsidR="00413084" w:rsidRDefault="00413084" w:rsidP="00413084">
      <w:r>
        <w:t xml:space="preserve">   Eigenvalues:    21.3478    23.0012    26.9639</w:t>
      </w:r>
    </w:p>
    <w:p w:rsidR="00413084" w:rsidRDefault="00413084" w:rsidP="00413084">
      <w:r>
        <w:t xml:space="preserve">     53  C    Isotropic =    51.6323   Anisotropy =   168.0847</w:t>
      </w:r>
    </w:p>
    <w:p w:rsidR="00413084" w:rsidRDefault="00413084" w:rsidP="00413084">
      <w:r>
        <w:t xml:space="preserve">   XX=   -40.8250   YX=    38.6443   ZX=    12.4243</w:t>
      </w:r>
    </w:p>
    <w:p w:rsidR="00413084" w:rsidRDefault="00413084" w:rsidP="00413084">
      <w:r>
        <w:t xml:space="preserve">   XY=    35.8030   YY=   143.6837   ZY=   -39.4590</w:t>
      </w:r>
    </w:p>
    <w:p w:rsidR="00413084" w:rsidRDefault="00413084" w:rsidP="00413084">
      <w:r>
        <w:t xml:space="preserve">   XZ=     9.7857   YZ=   -41.2425   ZZ=    52.0381</w:t>
      </w:r>
    </w:p>
    <w:p w:rsidR="00413084" w:rsidRDefault="00413084" w:rsidP="00413084">
      <w:r>
        <w:t xml:space="preserve">   Eigenvalues:   -51.6252    42.8333   163.6887</w:t>
      </w:r>
    </w:p>
    <w:p w:rsidR="00413084" w:rsidRDefault="00413084" w:rsidP="00413084">
      <w:r>
        <w:t xml:space="preserve">     54  H    Isotropic =    24.2872   Anisotropy =     2.9787</w:t>
      </w:r>
    </w:p>
    <w:p w:rsidR="00413084" w:rsidRDefault="00413084" w:rsidP="00413084">
      <w:r>
        <w:t xml:space="preserve">   XX=    24.9259   YX=     0.1206   ZX=     0.4137</w:t>
      </w:r>
    </w:p>
    <w:p w:rsidR="00413084" w:rsidRDefault="00413084" w:rsidP="00413084">
      <w:r>
        <w:t xml:space="preserve">   XY=     0.1377   YY=    22.1862   ZY=     1.4858</w:t>
      </w:r>
    </w:p>
    <w:p w:rsidR="00413084" w:rsidRDefault="00413084" w:rsidP="00413084">
      <w:r>
        <w:t xml:space="preserve">   XZ=     0.1534   YZ=     1.2094   ZZ=    25.7494</w:t>
      </w:r>
    </w:p>
    <w:p w:rsidR="00413084" w:rsidRDefault="00413084" w:rsidP="00413084">
      <w:r>
        <w:t xml:space="preserve">   Eigenvalues:    21.7336    24.8549    26.2730</w:t>
      </w:r>
    </w:p>
    <w:p w:rsidR="00413084" w:rsidRDefault="00413084" w:rsidP="00413084">
      <w:r>
        <w:t xml:space="preserve">     55  C    Isotropic =    41.9746   Anisotropy =   178.4218</w:t>
      </w:r>
    </w:p>
    <w:p w:rsidR="00413084" w:rsidRDefault="00413084" w:rsidP="00413084">
      <w:r>
        <w:t xml:space="preserve">   XX=   -11.2069   YX=     8.0632   ZX=   -59.0855</w:t>
      </w:r>
    </w:p>
    <w:p w:rsidR="00413084" w:rsidRDefault="00413084" w:rsidP="00413084">
      <w:r>
        <w:t xml:space="preserve">   XY=     7.8380   YY=   142.9025   ZY=   -46.6654</w:t>
      </w:r>
    </w:p>
    <w:p w:rsidR="00413084" w:rsidRDefault="00413084" w:rsidP="00413084">
      <w:r>
        <w:t xml:space="preserve">   XZ=   -55.4775   YZ=   -50.1430   ZZ=    -5.7717</w:t>
      </w:r>
    </w:p>
    <w:p w:rsidR="00413084" w:rsidRDefault="00413084" w:rsidP="00413084">
      <w:r>
        <w:t xml:space="preserve">   Eigenvalues:   -69.6829    34.6843   160.9225</w:t>
      </w:r>
    </w:p>
    <w:p w:rsidR="00413084" w:rsidRDefault="00413084" w:rsidP="00413084">
      <w:r>
        <w:t xml:space="preserve">     56  H    Isotropic =    23.8884   Anisotropy =     4.6489</w:t>
      </w:r>
    </w:p>
    <w:p w:rsidR="00413084" w:rsidRDefault="00413084" w:rsidP="00413084">
      <w:r>
        <w:t xml:space="preserve">   XX=    26.0438   YX=    -0.8317   ZX=    -1.6749</w:t>
      </w:r>
    </w:p>
    <w:p w:rsidR="00413084" w:rsidRDefault="00413084" w:rsidP="00413084">
      <w:r>
        <w:t xml:space="preserve">   XY=    -0.8815   YY=    22.0564   ZY=     1.4245</w:t>
      </w:r>
    </w:p>
    <w:p w:rsidR="00413084" w:rsidRDefault="00413084" w:rsidP="00413084">
      <w:r>
        <w:t xml:space="preserve">   XZ=    -1.0321   YZ=     1.0803   ZZ=    23.5649</w:t>
      </w:r>
    </w:p>
    <w:p w:rsidR="00413084" w:rsidRDefault="00413084" w:rsidP="00413084">
      <w:r>
        <w:t xml:space="preserve">   Eigenvalues:    21.3469    23.3305    26.9876</w:t>
      </w:r>
    </w:p>
    <w:p w:rsidR="00413084" w:rsidRDefault="00413084" w:rsidP="00413084">
      <w:r>
        <w:t xml:space="preserve">     57  C    Isotropic =    51.4748   Anisotropy =   159.9568</w:t>
      </w:r>
    </w:p>
    <w:p w:rsidR="00413084" w:rsidRDefault="00413084" w:rsidP="00413084">
      <w:r>
        <w:t xml:space="preserve">   XX=    34.8282   YX=    24.2347   ZX=     9.5626</w:t>
      </w:r>
    </w:p>
    <w:p w:rsidR="00413084" w:rsidRDefault="00413084" w:rsidP="00413084">
      <w:r>
        <w:t xml:space="preserve">   XY=    20.4024   YY=   131.7120   ZY=   -55.5001</w:t>
      </w:r>
    </w:p>
    <w:p w:rsidR="00413084" w:rsidRDefault="00413084" w:rsidP="00413084">
      <w:r>
        <w:t xml:space="preserve">   XZ=    26.2571   YZ=   -73.4294   ZZ=   -12.1156</w:t>
      </w:r>
    </w:p>
    <w:p w:rsidR="00413084" w:rsidRDefault="00413084" w:rsidP="00413084">
      <w:r>
        <w:t xml:space="preserve">   Eigenvalues:   -44.5674    40.8792   158.1127</w:t>
      </w:r>
    </w:p>
    <w:p w:rsidR="00413084" w:rsidRDefault="00413084" w:rsidP="00413084">
      <w:r>
        <w:t xml:space="preserve">     58  H    Isotropic =    24.1325   Anisotropy =     7.4948</w:t>
      </w:r>
    </w:p>
    <w:p w:rsidR="00413084" w:rsidRDefault="00413084" w:rsidP="00413084">
      <w:r>
        <w:t xml:space="preserve">   XX=    28.5428   YX=    -0.4840   ZX=     1.9544</w:t>
      </w:r>
    </w:p>
    <w:p w:rsidR="00413084" w:rsidRDefault="00413084" w:rsidP="00413084">
      <w:r>
        <w:t xml:space="preserve">   XY=    -1.1697   YY=    23.1123   ZY=    -0.3909</w:t>
      </w:r>
    </w:p>
    <w:p w:rsidR="00413084" w:rsidRDefault="00413084" w:rsidP="00413084">
      <w:r>
        <w:t xml:space="preserve">   XZ=     1.9862   YZ=     0.0987   ZZ=    20.7423</w:t>
      </w:r>
    </w:p>
    <w:p w:rsidR="00413084" w:rsidRDefault="00413084" w:rsidP="00413084">
      <w:r>
        <w:t xml:space="preserve">   Eigenvalues:    20.2720    22.9965    29.1290</w:t>
      </w:r>
    </w:p>
    <w:p w:rsidR="00413084" w:rsidRDefault="00413084" w:rsidP="00413084">
      <w:r>
        <w:t xml:space="preserve">     59  N    Isotropic =    -2.6903   Anisotropy =   266.8797</w:t>
      </w:r>
    </w:p>
    <w:p w:rsidR="00413084" w:rsidRDefault="00413084" w:rsidP="00413084">
      <w:r>
        <w:t xml:space="preserve">   XX=  -121.2736   YX=   -26.7752   ZX=    52.0383</w:t>
      </w:r>
    </w:p>
    <w:p w:rsidR="00413084" w:rsidRDefault="00413084" w:rsidP="00413084">
      <w:r>
        <w:t xml:space="preserve">   XY=    -7.5367   YY=   -31.7882   ZY=   -60.3466</w:t>
      </w:r>
    </w:p>
    <w:p w:rsidR="00413084" w:rsidRDefault="00413084" w:rsidP="00413084">
      <w:r>
        <w:t xml:space="preserve">   XZ=    54.7391   YZ=   -63.8495   ZZ=   144.9908</w:t>
      </w:r>
    </w:p>
    <w:p w:rsidR="00413084" w:rsidRDefault="00413084" w:rsidP="00413084">
      <w:r>
        <w:t xml:space="preserve">   Eigenvalues:  -131.8801   -51.4204   175.2295</w:t>
      </w:r>
    </w:p>
    <w:p w:rsidR="00413084" w:rsidRDefault="00413084" w:rsidP="00413084">
      <w:r>
        <w:t xml:space="preserve">     60  N    Isotropic =     2.9243   Anisotropy =   240.0541</w:t>
      </w:r>
    </w:p>
    <w:p w:rsidR="00413084" w:rsidRDefault="00413084" w:rsidP="00413084">
      <w:r>
        <w:t xml:space="preserve">   XX=  -109.1797   YX=    68.2380   ZX=    53.8020</w:t>
      </w:r>
    </w:p>
    <w:p w:rsidR="00413084" w:rsidRDefault="00413084" w:rsidP="00413084">
      <w:r>
        <w:t xml:space="preserve">   XY=    35.5208   YY=     8.7477   ZY=   -58.8282</w:t>
      </w:r>
    </w:p>
    <w:p w:rsidR="00413084" w:rsidRDefault="00413084" w:rsidP="00413084">
      <w:r>
        <w:t xml:space="preserve">   XZ=    90.8913   YZ=  -109.9279   ZZ=   109.2047</w:t>
      </w:r>
    </w:p>
    <w:p w:rsidR="00413084" w:rsidRDefault="00413084" w:rsidP="00413084">
      <w:r>
        <w:t xml:space="preserve">   Eigenvalues:  -165.3257    11.1381   162.9603</w:t>
      </w:r>
    </w:p>
    <w:p w:rsidR="00413084" w:rsidRDefault="00413084" w:rsidP="00413084">
      <w:r>
        <w:t xml:space="preserve">     61  H    Isotropic =    30.5566   Anisotropy =     7.0087</w:t>
      </w:r>
    </w:p>
    <w:p w:rsidR="00413084" w:rsidRDefault="00413084" w:rsidP="00413084">
      <w:r>
        <w:t xml:space="preserve">   XX=    34.6968   YX=    -1.0144   ZX=     0.9737</w:t>
      </w:r>
    </w:p>
    <w:p w:rsidR="00413084" w:rsidRDefault="00413084" w:rsidP="00413084">
      <w:r>
        <w:t xml:space="preserve">   XY=    -0.9102   YY=    30.0394   ZY=     0.0756</w:t>
      </w:r>
    </w:p>
    <w:p w:rsidR="00413084" w:rsidRDefault="00413084" w:rsidP="00413084">
      <w:r>
        <w:t xml:space="preserve">   XZ=     2.5687   YZ=     0.5725   ZZ=    26.9337</w:t>
      </w:r>
    </w:p>
    <w:p w:rsidR="00413084" w:rsidRDefault="00413084" w:rsidP="00413084">
      <w:r>
        <w:t xml:space="preserve">   Eigenvalues:    26.4707    29.9702    35.2291</w:t>
      </w:r>
    </w:p>
    <w:p w:rsidR="00413084" w:rsidRDefault="00413084" w:rsidP="00413084">
      <w:r>
        <w:t xml:space="preserve">     62  H    Isotropic =    30.0266   Anisotropy =     7.4796</w:t>
      </w:r>
    </w:p>
    <w:p w:rsidR="00413084" w:rsidRDefault="00413084" w:rsidP="00413084">
      <w:r>
        <w:t xml:space="preserve">   XX=    27.8802   YX=     0.7391   ZX=     1.3504</w:t>
      </w:r>
    </w:p>
    <w:p w:rsidR="00413084" w:rsidRDefault="00413084" w:rsidP="00413084">
      <w:r>
        <w:t xml:space="preserve">   XY=     1.1102   YY=    31.5318   ZY=    -3.4810</w:t>
      </w:r>
    </w:p>
    <w:p w:rsidR="00413084" w:rsidRDefault="00413084" w:rsidP="00413084">
      <w:r>
        <w:t xml:space="preserve">   XZ=     1.7247   YZ=    -4.2639   ZZ=    30.6677</w:t>
      </w:r>
    </w:p>
    <w:p w:rsidR="00413084" w:rsidRDefault="00413084" w:rsidP="00413084">
      <w:r>
        <w:t xml:space="preserve">   Eigenvalues:    25.7422    29.3245    35.0130</w:t>
      </w:r>
    </w:p>
    <w:p w:rsidR="00413084" w:rsidRDefault="00413084" w:rsidP="00413084">
      <w:r>
        <w:t xml:space="preserve">     63  H    Isotropic =    29.2846   Anisotropy =    10.4932</w:t>
      </w:r>
    </w:p>
    <w:p w:rsidR="00413084" w:rsidRDefault="00413084" w:rsidP="00413084">
      <w:r>
        <w:t xml:space="preserve">   XX=    26.8630   YX=     1.7080   ZX=     1.8808</w:t>
      </w:r>
    </w:p>
    <w:p w:rsidR="00413084" w:rsidRDefault="00413084" w:rsidP="00413084">
      <w:r>
        <w:t xml:space="preserve">   XY=     3.2832   YY=    33.0309   ZY=     2.4906</w:t>
      </w:r>
    </w:p>
    <w:p w:rsidR="00413084" w:rsidRDefault="00413084" w:rsidP="00413084">
      <w:r>
        <w:t xml:space="preserve">   XZ=     3.2291   YZ=     5.0406   ZZ=    27.9600</w:t>
      </w:r>
    </w:p>
    <w:p w:rsidR="00413084" w:rsidRDefault="00413084" w:rsidP="00413084">
      <w:r>
        <w:t xml:space="preserve">   Eigenvalues:    24.7574    26.8164    36.2801</w:t>
      </w:r>
    </w:p>
    <w:p w:rsidR="00413084" w:rsidRDefault="00413084" w:rsidP="00413084">
      <w:r>
        <w:t xml:space="preserve">     64  H    Isotropic =    27.6011   Anisotropy =     5.5238</w:t>
      </w:r>
    </w:p>
    <w:p w:rsidR="00413084" w:rsidRDefault="00413084" w:rsidP="00413084">
      <w:r>
        <w:t xml:space="preserve">   XX=    27.1403   YX=    -0.3044   ZX=    -0.8922</w:t>
      </w:r>
    </w:p>
    <w:p w:rsidR="00413084" w:rsidRDefault="00413084" w:rsidP="00413084">
      <w:r>
        <w:t xml:space="preserve">   XY=     1.7976   YY=    30.1178   ZY=     2.4097</w:t>
      </w:r>
    </w:p>
    <w:p w:rsidR="00413084" w:rsidRDefault="00413084" w:rsidP="00413084">
      <w:r>
        <w:t xml:space="preserve">   XZ=    -0.1974   YZ=     2.6217   ZZ=    25.5451</w:t>
      </w:r>
    </w:p>
    <w:p w:rsidR="005522FE" w:rsidRDefault="00413084" w:rsidP="00413084">
      <w:r>
        <w:t xml:space="preserve">   Eigenvalues:    24.2111    27.3085    31.2836</w:t>
      </w:r>
    </w:p>
    <w:p w:rsidR="00DE2F0C" w:rsidRDefault="00DE2F0C" w:rsidP="005522FE">
      <w:pPr>
        <w:pStyle w:val="Body"/>
        <w:spacing w:after="0" w:line="240" w:lineRule="auto"/>
        <w:rPr>
          <w:rFonts w:ascii="Arial" w:eastAsia="Arial" w:hAnsi="Arial" w:cs="Arial"/>
        </w:rPr>
      </w:pPr>
    </w:p>
    <w:p w:rsidR="005522FE" w:rsidRDefault="003D4A7E" w:rsidP="005522FE">
      <w:pPr>
        <w:pStyle w:val="Heading2"/>
      </w:pPr>
      <w:bookmarkStart w:id="52" w:name="_Toc430874518"/>
      <w:r>
        <w:rPr>
          <w:rFonts w:eastAsia="Arial Unicode MS" w:hAnsi="Arial Unicode MS" w:cs="Arial Unicode MS"/>
          <w:lang w:val="es-ES_tradnl"/>
        </w:rPr>
        <w:t>BETAINE</w:t>
      </w:r>
      <w:r w:rsidR="005522FE">
        <w:rPr>
          <w:rFonts w:eastAsia="Arial Unicode MS" w:hAnsi="Arial Unicode MS" w:cs="Arial Unicode MS"/>
          <w:lang w:val="es-ES_tradnl"/>
        </w:rPr>
        <w:t xml:space="preserve"> dimer</w:t>
      </w:r>
      <w:r w:rsidR="00FC0AFA">
        <w:rPr>
          <w:rFonts w:eastAsia="Arial Unicode MS" w:hAnsi="Arial Unicode MS" w:cs="Arial Unicode MS"/>
          <w:lang w:val="es-ES_tradnl"/>
        </w:rPr>
        <w:t>_iso1</w:t>
      </w:r>
      <w:r w:rsidR="005522FE">
        <w:rPr>
          <w:rFonts w:eastAsia="Arial Unicode MS" w:hAnsi="Arial Unicode MS" w:cs="Arial Unicode MS"/>
          <w:lang w:val="es-ES_tradnl"/>
        </w:rPr>
        <w:t xml:space="preserve"> (gas-phase) </w:t>
      </w:r>
      <w:r w:rsidR="005522FE">
        <w:rPr>
          <w:rFonts w:ascii="Arial Unicode MS" w:eastAsia="Arial Unicode MS" w:cs="Arial Unicode MS"/>
        </w:rPr>
        <w:t>–</w:t>
      </w:r>
      <w:r w:rsidR="005522FE">
        <w:rPr>
          <w:rFonts w:ascii="Arial Unicode MS" w:eastAsia="Arial Unicode MS" w:cs="Arial Unicode MS"/>
        </w:rPr>
        <w:t xml:space="preserve"> </w:t>
      </w:r>
      <w:r w:rsidR="005522FE">
        <w:rPr>
          <w:rFonts w:eastAsia="Arial Unicode MS" w:hAnsi="Arial Unicode MS" w:cs="Arial Unicode MS"/>
        </w:rPr>
        <w:t>PBE0/IGLO-III level</w:t>
      </w:r>
      <w:bookmarkEnd w:id="52"/>
    </w:p>
    <w:p w:rsidR="005522FE" w:rsidRDefault="005522FE" w:rsidP="005522FE">
      <w:pPr>
        <w:pStyle w:val="Body"/>
        <w:spacing w:after="0" w:line="240" w:lineRule="auto"/>
        <w:rPr>
          <w:rFonts w:ascii="Arial" w:eastAsia="Arial" w:hAnsi="Arial" w:cs="Arial"/>
        </w:rPr>
      </w:pPr>
    </w:p>
    <w:p w:rsidR="00DE2F0C" w:rsidRDefault="00DE2F0C" w:rsidP="00DE2F0C">
      <w:pPr>
        <w:pStyle w:val="Body"/>
        <w:spacing w:after="0" w:line="240" w:lineRule="auto"/>
        <w:rPr>
          <w:rFonts w:ascii="Arial"/>
        </w:rPr>
      </w:pPr>
      <w:r>
        <w:rPr>
          <w:rFonts w:ascii="Arial"/>
        </w:rPr>
        <w:t>64</w:t>
      </w:r>
    </w:p>
    <w:p w:rsidR="00DE2F0C" w:rsidRDefault="00DE2F0C" w:rsidP="00DE2F0C">
      <w:pPr>
        <w:pStyle w:val="Body"/>
        <w:spacing w:after="0" w:line="240" w:lineRule="auto"/>
        <w:rPr>
          <w:rFonts w:ascii="Arial"/>
        </w:rPr>
      </w:pPr>
    </w:p>
    <w:p w:rsidR="00DE2F0C" w:rsidRDefault="00DE2F0C" w:rsidP="00DE2F0C">
      <w:r>
        <w:t xml:space="preserve">  c        0.9103        2.7214       -2.5483</w:t>
      </w:r>
    </w:p>
    <w:p w:rsidR="00DE2F0C" w:rsidRDefault="00DE2F0C" w:rsidP="00DE2F0C">
      <w:r>
        <w:t xml:space="preserve">  c       -0.4089        2.5606       -3.3137</w:t>
      </w:r>
    </w:p>
    <w:p w:rsidR="00DE2F0C" w:rsidRDefault="00DE2F0C" w:rsidP="00DE2F0C">
      <w:r>
        <w:t xml:space="preserve">  c        1.8662        1.5359       -2.7204</w:t>
      </w:r>
    </w:p>
    <w:p w:rsidR="00DE2F0C" w:rsidRDefault="00DE2F0C" w:rsidP="00DE2F0C">
      <w:r>
        <w:t xml:space="preserve">  h        2.7949        1.6818       -2.1268</w:t>
      </w:r>
    </w:p>
    <w:p w:rsidR="00DE2F0C" w:rsidRDefault="00DE2F0C" w:rsidP="00DE2F0C">
      <w:r>
        <w:t xml:space="preserve">  h        2.1466        1.4511       -3.7921</w:t>
      </w:r>
    </w:p>
    <w:p w:rsidR="00DE2F0C" w:rsidRDefault="00DE2F0C" w:rsidP="00DE2F0C">
      <w:r>
        <w:t xml:space="preserve">  h        1.3863        0.5793       -2.4209</w:t>
      </w:r>
    </w:p>
    <w:p w:rsidR="00DE2F0C" w:rsidRDefault="00DE2F0C" w:rsidP="00DE2F0C">
      <w:r>
        <w:t xml:space="preserve">  c        0.8154        4.2780       -0.6398</w:t>
      </w:r>
    </w:p>
    <w:p w:rsidR="00DE2F0C" w:rsidRDefault="00DE2F0C" w:rsidP="00DE2F0C">
      <w:r>
        <w:t xml:space="preserve">  h        1.1930        5.0150       -1.3595</w:t>
      </w:r>
    </w:p>
    <w:p w:rsidR="00DE2F0C" w:rsidRDefault="00DE2F0C" w:rsidP="00DE2F0C">
      <w:r>
        <w:t xml:space="preserve">  c        0.4844        4.5691        0.6933</w:t>
      </w:r>
    </w:p>
    <w:p w:rsidR="00DE2F0C" w:rsidRDefault="00DE2F0C" w:rsidP="00DE2F0C">
      <w:r>
        <w:t xml:space="preserve">  h        0.5919        5.6079        1.0460</w:t>
      </w:r>
    </w:p>
    <w:p w:rsidR="00DE2F0C" w:rsidRDefault="00DE2F0C" w:rsidP="00DE2F0C">
      <w:r>
        <w:t xml:space="preserve">  c        0.0295        3.5771        1.5524</w:t>
      </w:r>
    </w:p>
    <w:p w:rsidR="00DE2F0C" w:rsidRDefault="00DE2F0C" w:rsidP="00DE2F0C">
      <w:r>
        <w:t xml:space="preserve">  h       -0.2424        3.8278        2.5891</w:t>
      </w:r>
    </w:p>
    <w:p w:rsidR="00DE2F0C" w:rsidRDefault="00DE2F0C" w:rsidP="00DE2F0C">
      <w:r>
        <w:t xml:space="preserve">  c       -0.1004        2.2004        1.1035</w:t>
      </w:r>
    </w:p>
    <w:p w:rsidR="00DE2F0C" w:rsidRDefault="00DE2F0C" w:rsidP="00DE2F0C">
      <w:r>
        <w:t xml:space="preserve">  c        0.1916        2.0025       -0.3000</w:t>
      </w:r>
    </w:p>
    <w:p w:rsidR="00DE2F0C" w:rsidRDefault="00DE2F0C" w:rsidP="00DE2F0C">
      <w:r>
        <w:t xml:space="preserve">  h        0.0105        1.0163       -0.7685</w:t>
      </w:r>
    </w:p>
    <w:p w:rsidR="00DE2F0C" w:rsidRDefault="00DE2F0C" w:rsidP="00DE2F0C">
      <w:r>
        <w:t xml:space="preserve">  c       -0.7621        1.2508        3.1813</w:t>
      </w:r>
    </w:p>
    <w:p w:rsidR="00DE2F0C" w:rsidRDefault="00DE2F0C" w:rsidP="00DE2F0C">
      <w:r>
        <w:t xml:space="preserve">  c       -2.0262        0.8321        3.6826</w:t>
      </w:r>
    </w:p>
    <w:p w:rsidR="00DE2F0C" w:rsidRDefault="00DE2F0C" w:rsidP="00DE2F0C">
      <w:r>
        <w:t xml:space="preserve">  h       -2.7910        0.5172        2.9536</w:t>
      </w:r>
    </w:p>
    <w:p w:rsidR="00DE2F0C" w:rsidRDefault="00DE2F0C" w:rsidP="00DE2F0C">
      <w:r>
        <w:t xml:space="preserve">  c       -2.2990        0.8253        5.0584</w:t>
      </w:r>
    </w:p>
    <w:p w:rsidR="00DE2F0C" w:rsidRDefault="00DE2F0C" w:rsidP="00DE2F0C">
      <w:r>
        <w:t xml:space="preserve">  h       -3.2930        0.5017        5.4128</w:t>
      </w:r>
    </w:p>
    <w:p w:rsidR="00DE2F0C" w:rsidRDefault="00DE2F0C" w:rsidP="00DE2F0C">
      <w:r>
        <w:t xml:space="preserve">  c       -1.3201        1.2276        5.9862</w:t>
      </w:r>
    </w:p>
    <w:p w:rsidR="00DE2F0C" w:rsidRDefault="00DE2F0C" w:rsidP="00DE2F0C">
      <w:r>
        <w:t xml:space="preserve">  h       -1.5349        1.2187        7.0675</w:t>
      </w:r>
    </w:p>
    <w:p w:rsidR="00DE2F0C" w:rsidRDefault="00DE2F0C" w:rsidP="00DE2F0C">
      <w:r>
        <w:t xml:space="preserve">  c       -0.0616        1.6407        5.5112</w:t>
      </w:r>
    </w:p>
    <w:p w:rsidR="00DE2F0C" w:rsidRDefault="00DE2F0C" w:rsidP="00DE2F0C">
      <w:r>
        <w:t xml:space="preserve">  h        0.7203        1.9537        6.2252</w:t>
      </w:r>
    </w:p>
    <w:p w:rsidR="00DE2F0C" w:rsidRDefault="00DE2F0C" w:rsidP="00DE2F0C">
      <w:r>
        <w:t xml:space="preserve">  c        0.2155        1.6563        4.1353</w:t>
      </w:r>
    </w:p>
    <w:p w:rsidR="00DE2F0C" w:rsidRDefault="00DE2F0C" w:rsidP="00DE2F0C">
      <w:r>
        <w:t xml:space="preserve">  h        1.2117        1.9689        3.7791</w:t>
      </w:r>
    </w:p>
    <w:p w:rsidR="00DE2F0C" w:rsidRDefault="00DE2F0C" w:rsidP="00DE2F0C">
      <w:r>
        <w:t xml:space="preserve">  n        0.6382        2.9986       -1.0927</w:t>
      </w:r>
    </w:p>
    <w:p w:rsidR="00DE2F0C" w:rsidRDefault="00DE2F0C" w:rsidP="00DE2F0C">
      <w:r>
        <w:t xml:space="preserve">  n       -0.5050        1.1525        1.8150</w:t>
      </w:r>
    </w:p>
    <w:p w:rsidR="00DE2F0C" w:rsidRDefault="00DE2F0C" w:rsidP="00DE2F0C">
      <w:r>
        <w:t xml:space="preserve">  h       -0.1986        2.4665       -4.4006</w:t>
      </w:r>
    </w:p>
    <w:p w:rsidR="00DE2F0C" w:rsidRDefault="00DE2F0C" w:rsidP="00DE2F0C">
      <w:r>
        <w:t xml:space="preserve">  h       -1.0676        3.4425       -3.1598</w:t>
      </w:r>
    </w:p>
    <w:p w:rsidR="00DE2F0C" w:rsidRDefault="00DE2F0C" w:rsidP="00DE2F0C">
      <w:r>
        <w:t xml:space="preserve">  h       -0.9501        1.6429       -2.9993</w:t>
      </w:r>
    </w:p>
    <w:p w:rsidR="00DE2F0C" w:rsidRDefault="00DE2F0C" w:rsidP="00DE2F0C">
      <w:r>
        <w:t xml:space="preserve">  h        1.4213        3.6401       -2.9052</w:t>
      </w:r>
    </w:p>
    <w:p w:rsidR="00DE2F0C" w:rsidRDefault="00DE2F0C" w:rsidP="00DE2F0C">
      <w:r>
        <w:t xml:space="preserve">  c        0.9112       -2.7208        2.5483</w:t>
      </w:r>
    </w:p>
    <w:p w:rsidR="00DE2F0C" w:rsidRDefault="00DE2F0C" w:rsidP="00DE2F0C">
      <w:r>
        <w:t xml:space="preserve">  c       -0.4075       -2.5598        3.3145</w:t>
      </w:r>
    </w:p>
    <w:p w:rsidR="00DE2F0C" w:rsidRDefault="00DE2F0C" w:rsidP="00DE2F0C">
      <w:r>
        <w:t xml:space="preserve">  c        1.8671       -1.5353        2.7196</w:t>
      </w:r>
    </w:p>
    <w:p w:rsidR="00DE2F0C" w:rsidRDefault="00DE2F0C" w:rsidP="00DE2F0C">
      <w:r>
        <w:t xml:space="preserve">  h        2.7956       -1.6812        2.1256</w:t>
      </w:r>
    </w:p>
    <w:p w:rsidR="00DE2F0C" w:rsidRDefault="00DE2F0C" w:rsidP="00DE2F0C">
      <w:r>
        <w:t xml:space="preserve">  h        2.1481       -1.4501        3.7911</w:t>
      </w:r>
    </w:p>
    <w:p w:rsidR="00DE2F0C" w:rsidRDefault="00DE2F0C" w:rsidP="00DE2F0C">
      <w:r>
        <w:t xml:space="preserve">  h        1.3871       -0.5788        2.4200</w:t>
      </w:r>
    </w:p>
    <w:p w:rsidR="00DE2F0C" w:rsidRDefault="00DE2F0C" w:rsidP="00DE2F0C">
      <w:r>
        <w:t xml:space="preserve">  c        0.8167       -4.2776        0.6401</w:t>
      </w:r>
    </w:p>
    <w:p w:rsidR="00DE2F0C" w:rsidRDefault="00DE2F0C" w:rsidP="00DE2F0C">
      <w:r>
        <w:t xml:space="preserve">  h        1.1954       -5.0141        1.3596</w:t>
      </w:r>
    </w:p>
    <w:p w:rsidR="00DE2F0C" w:rsidRDefault="00DE2F0C" w:rsidP="00DE2F0C">
      <w:r>
        <w:t xml:space="preserve">  c        0.4854       -4.5692       -0.6928</w:t>
      </w:r>
    </w:p>
    <w:p w:rsidR="00DE2F0C" w:rsidRDefault="00DE2F0C" w:rsidP="00DE2F0C">
      <w:r>
        <w:t xml:space="preserve">  h        0.5934       -5.6079       -1.0454</w:t>
      </w:r>
    </w:p>
    <w:p w:rsidR="00DE2F0C" w:rsidRDefault="00DE2F0C" w:rsidP="00DE2F0C">
      <w:r>
        <w:t xml:space="preserve">  c        0.0294       -3.5778       -1.5518</w:t>
      </w:r>
    </w:p>
    <w:p w:rsidR="00DE2F0C" w:rsidRDefault="00DE2F0C" w:rsidP="00DE2F0C">
      <w:r>
        <w:t xml:space="preserve">  h       -0.2429       -3.8288       -2.5884</w:t>
      </w:r>
    </w:p>
    <w:p w:rsidR="00DE2F0C" w:rsidRDefault="00DE2F0C" w:rsidP="00DE2F0C">
      <w:r>
        <w:t xml:space="preserve">  c       -0.1012       -2.2011       -1.1032</w:t>
      </w:r>
    </w:p>
    <w:p w:rsidR="00DE2F0C" w:rsidRDefault="00DE2F0C" w:rsidP="00DE2F0C">
      <w:r>
        <w:t xml:space="preserve">  c        0.1907       -2.0027        0.3003</w:t>
      </w:r>
    </w:p>
    <w:p w:rsidR="00DE2F0C" w:rsidRDefault="00DE2F0C" w:rsidP="00DE2F0C">
      <w:r>
        <w:t xml:space="preserve">  h        0.0091       -1.0166        0.7688</w:t>
      </w:r>
    </w:p>
    <w:p w:rsidR="00DE2F0C" w:rsidRDefault="00DE2F0C" w:rsidP="00DE2F0C">
      <w:r>
        <w:t xml:space="preserve">  c       -0.7619       -1.2516       -3.1815</w:t>
      </w:r>
    </w:p>
    <w:p w:rsidR="00DE2F0C" w:rsidRDefault="00DE2F0C" w:rsidP="00DE2F0C">
      <w:r>
        <w:t xml:space="preserve">  c       -2.0249       -0.8315       -3.6843</w:t>
      </w:r>
    </w:p>
    <w:p w:rsidR="00DE2F0C" w:rsidRDefault="00DE2F0C" w:rsidP="00DE2F0C">
      <w:r>
        <w:t xml:space="preserve">  h       -2.7903       -0.5161       -2.9562</w:t>
      </w:r>
    </w:p>
    <w:p w:rsidR="00DE2F0C" w:rsidRDefault="00DE2F0C" w:rsidP="00DE2F0C">
      <w:r>
        <w:t xml:space="preserve">  c       -2.2960       -0.8242       -5.0605</w:t>
      </w:r>
    </w:p>
    <w:p w:rsidR="00DE2F0C" w:rsidRDefault="00DE2F0C" w:rsidP="00DE2F0C">
      <w:r>
        <w:t xml:space="preserve">  h       -3.2892       -0.4994       -5.4160</w:t>
      </w:r>
    </w:p>
    <w:p w:rsidR="00DE2F0C" w:rsidRDefault="00DE2F0C" w:rsidP="00DE2F0C">
      <w:r>
        <w:t xml:space="preserve">  c       -1.3165       -1.2275       -5.9871</w:t>
      </w:r>
    </w:p>
    <w:p w:rsidR="00DE2F0C" w:rsidRDefault="00DE2F0C" w:rsidP="00DE2F0C">
      <w:r>
        <w:t xml:space="preserve">  h       -1.5300       -1.2183       -7.0687</w:t>
      </w:r>
    </w:p>
    <w:p w:rsidR="00DE2F0C" w:rsidRDefault="00DE2F0C" w:rsidP="00DE2F0C">
      <w:r>
        <w:t xml:space="preserve">  c       -0.0591       -1.6422       -5.5107</w:t>
      </w:r>
    </w:p>
    <w:p w:rsidR="00DE2F0C" w:rsidRDefault="00DE2F0C" w:rsidP="00DE2F0C">
      <w:r>
        <w:t xml:space="preserve">  h        0.7233       -1.9561       -6.2237</w:t>
      </w:r>
    </w:p>
    <w:p w:rsidR="00DE2F0C" w:rsidRDefault="00DE2F0C" w:rsidP="00DE2F0C">
      <w:r>
        <w:t xml:space="preserve">  c        0.2164       -1.6582       -4.1345</w:t>
      </w:r>
    </w:p>
    <w:p w:rsidR="00DE2F0C" w:rsidRDefault="00DE2F0C" w:rsidP="00DE2F0C">
      <w:r>
        <w:t xml:space="preserve">  h        1.2119       -1.9719       -3.7772</w:t>
      </w:r>
    </w:p>
    <w:p w:rsidR="00DE2F0C" w:rsidRDefault="00DE2F0C" w:rsidP="00DE2F0C">
      <w:r>
        <w:t xml:space="preserve">  n        0.6385       -2.9984        1.0929</w:t>
      </w:r>
    </w:p>
    <w:p w:rsidR="00DE2F0C" w:rsidRDefault="00DE2F0C" w:rsidP="00DE2F0C">
      <w:r>
        <w:t xml:space="preserve">  n       -0.5062       -1.1533       -1.8149</w:t>
      </w:r>
    </w:p>
    <w:p w:rsidR="00DE2F0C" w:rsidRDefault="00DE2F0C" w:rsidP="00DE2F0C">
      <w:r>
        <w:t xml:space="preserve">  h       -0.1965       -2.4675        4.4014</w:t>
      </w:r>
    </w:p>
    <w:p w:rsidR="00DE2F0C" w:rsidRDefault="00DE2F0C" w:rsidP="00DE2F0C">
      <w:r>
        <w:t xml:space="preserve">  h       -1.0672       -3.4407        3.1597</w:t>
      </w:r>
    </w:p>
    <w:p w:rsidR="00DE2F0C" w:rsidRDefault="00DE2F0C" w:rsidP="00DE2F0C">
      <w:r>
        <w:t xml:space="preserve">  h       -0.9478       -1.6410        3.0019</w:t>
      </w:r>
    </w:p>
    <w:p w:rsidR="00DE2F0C" w:rsidRDefault="00DE2F0C" w:rsidP="00DE2F0C">
      <w:r>
        <w:t xml:space="preserve">  h        1.4224       -3.6394        2.9051</w:t>
      </w:r>
    </w:p>
    <w:p w:rsidR="00DE2F0C" w:rsidRDefault="00DE2F0C" w:rsidP="000A74AA">
      <w:pPr>
        <w:pStyle w:val="Body"/>
        <w:spacing w:after="0" w:line="240" w:lineRule="auto"/>
        <w:rPr>
          <w:rFonts w:ascii="Arial"/>
        </w:rPr>
      </w:pPr>
    </w:p>
    <w:p w:rsidR="00DE2F0C" w:rsidRDefault="00DE2F0C" w:rsidP="000A74AA">
      <w:pPr>
        <w:pStyle w:val="Body"/>
        <w:spacing w:after="0" w:line="240" w:lineRule="auto"/>
        <w:rPr>
          <w:rFonts w:ascii="Arial"/>
        </w:rPr>
      </w:pPr>
    </w:p>
    <w:p w:rsidR="000A74AA" w:rsidRDefault="000A74AA" w:rsidP="000A74AA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SCF GIAO Magnetic shielding tensor (ppm):</w:t>
      </w:r>
    </w:p>
    <w:p w:rsidR="005767EC" w:rsidRDefault="005767EC" w:rsidP="005767EC">
      <w:r>
        <w:t xml:space="preserve">      1  C    Isotropic =   110.4587   Anisotropy =    63.9734</w:t>
      </w:r>
    </w:p>
    <w:p w:rsidR="005767EC" w:rsidRDefault="005767EC" w:rsidP="005767EC">
      <w:r>
        <w:t xml:space="preserve">   XX=   148.0773   YX=   -11.0440   ZX=    19.6221</w:t>
      </w:r>
    </w:p>
    <w:p w:rsidR="005767EC" w:rsidRDefault="005767EC" w:rsidP="005767EC">
      <w:r>
        <w:t xml:space="preserve">   XY=    -5.1261   YY=    93.7837   ZY=    -0.3491</w:t>
      </w:r>
    </w:p>
    <w:p w:rsidR="005767EC" w:rsidRDefault="005767EC" w:rsidP="005767EC">
      <w:r>
        <w:t xml:space="preserve">   XZ=    11.6277   YZ=    -2.2543   ZZ=    89.5152</w:t>
      </w:r>
    </w:p>
    <w:p w:rsidR="005767EC" w:rsidRDefault="005767EC" w:rsidP="005767EC">
      <w:r>
        <w:t xml:space="preserve">   Eigenvalues:    85.5397    92.7289   153.1077</w:t>
      </w:r>
    </w:p>
    <w:p w:rsidR="005767EC" w:rsidRDefault="005767EC" w:rsidP="005767EC">
      <w:r>
        <w:t xml:space="preserve">      2  C    Isotropic =   156.5424   Anisotropy =    34.1402</w:t>
      </w:r>
    </w:p>
    <w:p w:rsidR="005767EC" w:rsidRDefault="005767EC" w:rsidP="005767EC">
      <w:r>
        <w:t xml:space="preserve">   XX=   158.1929   YX=    -1.1667   ZX=   -11.5131</w:t>
      </w:r>
    </w:p>
    <w:p w:rsidR="005767EC" w:rsidRDefault="005767EC" w:rsidP="005767EC">
      <w:r>
        <w:t xml:space="preserve">   XY=     0.5893   YY=   142.8804   ZY=     0.7426</w:t>
      </w:r>
    </w:p>
    <w:p w:rsidR="005767EC" w:rsidRDefault="005767EC" w:rsidP="005767EC">
      <w:r>
        <w:t xml:space="preserve">   XZ=   -18.3259   YZ=     4.3026   ZZ=   168.5538</w:t>
      </w:r>
    </w:p>
    <w:p w:rsidR="005767EC" w:rsidRDefault="005767EC" w:rsidP="005767EC">
      <w:r>
        <w:t xml:space="preserve">   Eigenvalues:   142.4523   147.8723   179.3025</w:t>
      </w:r>
    </w:p>
    <w:p w:rsidR="005767EC" w:rsidRDefault="005767EC" w:rsidP="005767EC">
      <w:r>
        <w:t xml:space="preserve">      3  C    Isotropic =   158.4022   Anisotropy =    29.5761</w:t>
      </w:r>
    </w:p>
    <w:p w:rsidR="005767EC" w:rsidRDefault="005767EC" w:rsidP="005767EC">
      <w:r>
        <w:t xml:space="preserve">   XX=   155.7232   YX=     2.9661   ZX=     5.3377</w:t>
      </w:r>
    </w:p>
    <w:p w:rsidR="005767EC" w:rsidRDefault="005767EC" w:rsidP="005767EC">
      <w:r>
        <w:t xml:space="preserve">   XY=     4.5785   YY=   158.6043   ZY=    17.9481</w:t>
      </w:r>
    </w:p>
    <w:p w:rsidR="005767EC" w:rsidRDefault="005767EC" w:rsidP="005767EC">
      <w:r>
        <w:t xml:space="preserve">   XZ=     6.3875   YZ=    14.5168   ZZ=   160.8791</w:t>
      </w:r>
    </w:p>
    <w:p w:rsidR="005767EC" w:rsidRDefault="005767EC" w:rsidP="005767EC">
      <w:r>
        <w:t xml:space="preserve">   Eigenvalues:   143.3293   153.7577   178.1196</w:t>
      </w:r>
    </w:p>
    <w:p w:rsidR="005767EC" w:rsidRDefault="005767EC" w:rsidP="005767EC">
      <w:r>
        <w:t xml:space="preserve">      4  H    Isotropic =    29.8548   Anisotropy =     7.8822</w:t>
      </w:r>
    </w:p>
    <w:p w:rsidR="005767EC" w:rsidRDefault="005767EC" w:rsidP="005767EC">
      <w:r>
        <w:t xml:space="preserve">   XX=    27.6228   YX=     0.2538   ZX=    -2.1819</w:t>
      </w:r>
    </w:p>
    <w:p w:rsidR="005767EC" w:rsidRDefault="005767EC" w:rsidP="005767EC">
      <w:r>
        <w:t xml:space="preserve">   XY=     0.4095   YY=    27.4061   ZY=     1.1684</w:t>
      </w:r>
    </w:p>
    <w:p w:rsidR="005767EC" w:rsidRDefault="005767EC" w:rsidP="005767EC">
      <w:r>
        <w:t xml:space="preserve">   XZ=    -1.6406   YZ=     0.6295   ZZ=    34.5354</w:t>
      </w:r>
    </w:p>
    <w:p w:rsidR="005767EC" w:rsidRDefault="005767EC" w:rsidP="005767EC">
      <w:r>
        <w:t xml:space="preserve">   Eigenvalues:    26.6756    27.7791    35.1095</w:t>
      </w:r>
    </w:p>
    <w:p w:rsidR="005767EC" w:rsidRDefault="005767EC" w:rsidP="005767EC">
      <w:r>
        <w:t xml:space="preserve">      5  H    Isotropic =    30.2035   Anisotropy =     8.0674</w:t>
      </w:r>
    </w:p>
    <w:p w:rsidR="005767EC" w:rsidRDefault="005767EC" w:rsidP="005767EC">
      <w:r>
        <w:t xml:space="preserve">   XX=    33.6932   YX=     0.1931   ZX=     3.0472</w:t>
      </w:r>
    </w:p>
    <w:p w:rsidR="005767EC" w:rsidRDefault="005767EC" w:rsidP="005767EC">
      <w:r>
        <w:t xml:space="preserve">   XY=     1.4205   YY=    27.6363   ZY=    -1.5197</w:t>
      </w:r>
    </w:p>
    <w:p w:rsidR="005767EC" w:rsidRDefault="005767EC" w:rsidP="005767EC">
      <w:r>
        <w:t xml:space="preserve">   XZ=     3.8302   YZ=    -0.3222   ZZ=    29.2810</w:t>
      </w:r>
    </w:p>
    <w:p w:rsidR="005767EC" w:rsidRDefault="005767EC" w:rsidP="005767EC">
      <w:r>
        <w:t xml:space="preserve">   Eigenvalues:    26.3147    28.7141    35.5818</w:t>
      </w:r>
    </w:p>
    <w:p w:rsidR="005767EC" w:rsidRDefault="005767EC" w:rsidP="005767EC">
      <w:r>
        <w:t xml:space="preserve">      6  H    Isotropic =    28.5458   Anisotropy =     9.7054</w:t>
      </w:r>
    </w:p>
    <w:p w:rsidR="005767EC" w:rsidRDefault="005767EC" w:rsidP="005767EC">
      <w:r>
        <w:t xml:space="preserve">   XX=    25.6040   YX=     0.1670   ZX=     0.1691</w:t>
      </w:r>
    </w:p>
    <w:p w:rsidR="005767EC" w:rsidRDefault="005767EC" w:rsidP="005767EC">
      <w:r>
        <w:t xml:space="preserve">   XY=     2.2579   YY=    33.5275   ZY=    -4.5950</w:t>
      </w:r>
    </w:p>
    <w:p w:rsidR="005767EC" w:rsidRDefault="005767EC" w:rsidP="005767EC">
      <w:r>
        <w:t xml:space="preserve">   XZ=     0.6379   YZ=    -2.2367   ZZ=    26.5060</w:t>
      </w:r>
    </w:p>
    <w:p w:rsidR="005767EC" w:rsidRDefault="005767EC" w:rsidP="005767EC">
      <w:r>
        <w:t xml:space="preserve">   Eigenvalues:    24.4627    26.1586    35.0161</w:t>
      </w:r>
    </w:p>
    <w:p w:rsidR="005767EC" w:rsidRDefault="005767EC" w:rsidP="005767EC">
      <w:r>
        <w:t xml:space="preserve">      7  C    Isotropic =    61.4313   Anisotropy =    90.3839</w:t>
      </w:r>
    </w:p>
    <w:p w:rsidR="005767EC" w:rsidRDefault="005767EC" w:rsidP="005767EC">
      <w:r>
        <w:t xml:space="preserve">   XX=    67.9301   YX=    25.4958   ZX=   -19.2374</w:t>
      </w:r>
    </w:p>
    <w:p w:rsidR="005767EC" w:rsidRDefault="005767EC" w:rsidP="005767EC">
      <w:r>
        <w:t xml:space="preserve">   XY=    27.0370   YY=     8.1179   ZY=    38.5932</w:t>
      </w:r>
    </w:p>
    <w:p w:rsidR="005767EC" w:rsidRDefault="005767EC" w:rsidP="005767EC">
      <w:r>
        <w:t xml:space="preserve">   XZ=   -15.2883   YZ=    34.6888   ZZ=   108.2459</w:t>
      </w:r>
    </w:p>
    <w:p w:rsidR="005767EC" w:rsidRDefault="005767EC" w:rsidP="005767EC">
      <w:r>
        <w:t xml:space="preserve">   Eigenvalues:   -15.0161    77.6227   121.6872</w:t>
      </w:r>
    </w:p>
    <w:p w:rsidR="005767EC" w:rsidRDefault="005767EC" w:rsidP="005767EC">
      <w:r>
        <w:t xml:space="preserve">      8  H    Isotropic =    24.8756   Anisotropy =     6.6151</w:t>
      </w:r>
    </w:p>
    <w:p w:rsidR="005767EC" w:rsidRDefault="005767EC" w:rsidP="005767EC">
      <w:r>
        <w:t xml:space="preserve">   XX=    26.7065   YX=     2.9482   ZX=     0.0986</w:t>
      </w:r>
    </w:p>
    <w:p w:rsidR="005767EC" w:rsidRDefault="005767EC" w:rsidP="005767EC">
      <w:r>
        <w:t xml:space="preserve">   XY=     2.5518   YY=    26.1618   ZY=    -1.0790</w:t>
      </w:r>
    </w:p>
    <w:p w:rsidR="005767EC" w:rsidRDefault="005767EC" w:rsidP="005767EC">
      <w:r>
        <w:t xml:space="preserve">   XZ=     0.0279   YZ=    -1.4588   ZZ=    21.7586</w:t>
      </w:r>
    </w:p>
    <w:p w:rsidR="005767EC" w:rsidRDefault="005767EC" w:rsidP="005767EC">
      <w:r>
        <w:t xml:space="preserve">   Eigenvalues:    21.2738    24.0674    29.2857</w:t>
      </w:r>
    </w:p>
    <w:p w:rsidR="005767EC" w:rsidRDefault="005767EC" w:rsidP="005767EC">
      <w:r>
        <w:t xml:space="preserve">      9  C    Isotropic =    47.1117   Anisotropy =   172.7978</w:t>
      </w:r>
    </w:p>
    <w:p w:rsidR="005767EC" w:rsidRDefault="005767EC" w:rsidP="005767EC">
      <w:r>
        <w:t xml:space="preserve">   XX=    12.2231   YX=   -56.1462   ZX=   -22.4197</w:t>
      </w:r>
    </w:p>
    <w:p w:rsidR="005767EC" w:rsidRDefault="005767EC" w:rsidP="005767EC">
      <w:r>
        <w:t xml:space="preserve">   XY=   -63.5167   YY=   -18.4664   ZY=    33.0430</w:t>
      </w:r>
    </w:p>
    <w:p w:rsidR="005767EC" w:rsidRDefault="005767EC" w:rsidP="005767EC">
      <w:r>
        <w:t xml:space="preserve">   XZ=   -25.0133   YZ=    31.0828   ZZ=   147.5784</w:t>
      </w:r>
    </w:p>
    <w:p w:rsidR="005767EC" w:rsidRDefault="005767EC" w:rsidP="005767EC">
      <w:r>
        <w:t xml:space="preserve">   Eigenvalues:   -65.4686    44.4934   162.3102</w:t>
      </w:r>
    </w:p>
    <w:p w:rsidR="005767EC" w:rsidRDefault="005767EC" w:rsidP="005767EC">
      <w:r>
        <w:t xml:space="preserve">     10  H    Isotropic =    24.4695   Anisotropy =     4.0523</w:t>
      </w:r>
    </w:p>
    <w:p w:rsidR="005767EC" w:rsidRDefault="005767EC" w:rsidP="005767EC">
      <w:r>
        <w:t xml:space="preserve">   XX=    25.8311   YX=    -1.4563   ZX=     1.2190</w:t>
      </w:r>
    </w:p>
    <w:p w:rsidR="005767EC" w:rsidRDefault="005767EC" w:rsidP="005767EC">
      <w:r>
        <w:t xml:space="preserve">   XY=    -0.8872   YY=    25.4476   ZY=    -1.1781</w:t>
      </w:r>
    </w:p>
    <w:p w:rsidR="005767EC" w:rsidRDefault="005767EC" w:rsidP="005767EC">
      <w:r>
        <w:t xml:space="preserve">   XZ=     0.6327   YZ=    -0.7104   ZZ=    22.1299</w:t>
      </w:r>
    </w:p>
    <w:p w:rsidR="005767EC" w:rsidRDefault="005767EC" w:rsidP="005767EC">
      <w:r>
        <w:t xml:space="preserve">   Eigenvalues:    21.7807    24.4568    27.1711</w:t>
      </w:r>
    </w:p>
    <w:p w:rsidR="005767EC" w:rsidRDefault="005767EC" w:rsidP="005767EC">
      <w:r>
        <w:t xml:space="preserve">     11  C    Isotropic =    52.2744   Anisotropy =   176.1036</w:t>
      </w:r>
    </w:p>
    <w:p w:rsidR="005767EC" w:rsidRDefault="005767EC" w:rsidP="005767EC">
      <w:r>
        <w:t xml:space="preserve">   XX=   -30.7274   YX=   -10.7777   ZX=   -45.6014</w:t>
      </w:r>
    </w:p>
    <w:p w:rsidR="005767EC" w:rsidRDefault="005767EC" w:rsidP="005767EC">
      <w:r>
        <w:t xml:space="preserve">   XY=   -13.0671   YY=    39.3533   ZY=    30.2767</w:t>
      </w:r>
    </w:p>
    <w:p w:rsidR="005767EC" w:rsidRDefault="005767EC" w:rsidP="005767EC">
      <w:r>
        <w:t xml:space="preserve">   XZ=   -36.0396   YZ=    47.4822   ZZ=   148.1972</w:t>
      </w:r>
    </w:p>
    <w:p w:rsidR="005767EC" w:rsidRDefault="005767EC" w:rsidP="005767EC">
      <w:r>
        <w:t xml:space="preserve">   Eigenvalues:   -39.7629    26.9093   169.6768</w:t>
      </w:r>
    </w:p>
    <w:p w:rsidR="005767EC" w:rsidRDefault="005767EC" w:rsidP="005767EC">
      <w:r>
        <w:t xml:space="preserve">     12  H    Isotropic =    23.8544   Anisotropy =    10.7749</w:t>
      </w:r>
    </w:p>
    <w:p w:rsidR="005767EC" w:rsidRDefault="005767EC" w:rsidP="005767EC">
      <w:r>
        <w:t xml:space="preserve">   XX=    21.6571   YX=    -2.1005   ZX=    -0.4042</w:t>
      </w:r>
    </w:p>
    <w:p w:rsidR="005767EC" w:rsidRDefault="005767EC" w:rsidP="005767EC">
      <w:r>
        <w:t xml:space="preserve">   XY=    -3.1445   YY=    29.4513   ZY=    -2.8878</w:t>
      </w:r>
    </w:p>
    <w:p w:rsidR="005767EC" w:rsidRDefault="005767EC" w:rsidP="005767EC">
      <w:r>
        <w:t xml:space="preserve">   XZ=    -0.7752   YZ=    -3.4412   ZZ=    20.4548</w:t>
      </w:r>
    </w:p>
    <w:p w:rsidR="005767EC" w:rsidRDefault="005767EC" w:rsidP="005767EC">
      <w:r>
        <w:t xml:space="preserve">   Eigenvalues:    18.7152    21.8103    31.0376</w:t>
      </w:r>
    </w:p>
    <w:p w:rsidR="005767EC" w:rsidRDefault="005767EC" w:rsidP="005767EC">
      <w:r>
        <w:t xml:space="preserve">     13  C    Isotropic =    17.3973   Anisotropy =   158.4247</w:t>
      </w:r>
    </w:p>
    <w:p w:rsidR="005767EC" w:rsidRDefault="005767EC" w:rsidP="005767EC">
      <w:r>
        <w:t xml:space="preserve">   XX=   -45.6824   YX=   -16.3157   ZX=   -29.8025</w:t>
      </w:r>
    </w:p>
    <w:p w:rsidR="005767EC" w:rsidRDefault="005767EC" w:rsidP="005767EC">
      <w:r>
        <w:t xml:space="preserve">   XY=     2.9523   YY=    -8.3926   ZY=    28.0283</w:t>
      </w:r>
    </w:p>
    <w:p w:rsidR="005767EC" w:rsidRDefault="005767EC" w:rsidP="005767EC">
      <w:r>
        <w:t xml:space="preserve">   XZ=   -43.2209   YZ=    37.1930   ZZ=   106.2670</w:t>
      </w:r>
    </w:p>
    <w:p w:rsidR="005767EC" w:rsidRDefault="005767EC" w:rsidP="005767EC">
      <w:r>
        <w:t xml:space="preserve">   Eigenvalues:   -54.0140   -16.8078   123.0138</w:t>
      </w:r>
    </w:p>
    <w:p w:rsidR="005767EC" w:rsidRDefault="005767EC" w:rsidP="005767EC">
      <w:r>
        <w:t xml:space="preserve">     14  C    Isotropic =    36.3845   Anisotropy =   148.1282</w:t>
      </w:r>
    </w:p>
    <w:p w:rsidR="005767EC" w:rsidRDefault="005767EC" w:rsidP="005767EC">
      <w:r>
        <w:t xml:space="preserve">   XX=     3.2347   YX=   -19.2523   ZX=   -15.1788</w:t>
      </w:r>
    </w:p>
    <w:p w:rsidR="005767EC" w:rsidRDefault="005767EC" w:rsidP="005767EC">
      <w:r>
        <w:t xml:space="preserve">   XY=   -19.9263   YY=   -20.1753   ZY=    45.0274</w:t>
      </w:r>
    </w:p>
    <w:p w:rsidR="005767EC" w:rsidRDefault="005767EC" w:rsidP="005767EC">
      <w:r>
        <w:t xml:space="preserve">   XZ=   -14.8520   YZ=    17.3732   ZZ=   126.0943</w:t>
      </w:r>
    </w:p>
    <w:p w:rsidR="005767EC" w:rsidRDefault="005767EC" w:rsidP="005767EC">
      <w:r>
        <w:t xml:space="preserve">   Eigenvalues:   -34.0048     8.0217   135.1367</w:t>
      </w:r>
    </w:p>
    <w:p w:rsidR="005767EC" w:rsidRDefault="005767EC" w:rsidP="005767EC">
      <w:r>
        <w:t xml:space="preserve">     15  H    Isotropic =    21.7211   Anisotropy =     8.1543</w:t>
      </w:r>
    </w:p>
    <w:p w:rsidR="005767EC" w:rsidRDefault="005767EC" w:rsidP="005767EC">
      <w:r>
        <w:t xml:space="preserve">   XX=    25.2192   YX=    -3.2472   ZX=     1.7569</w:t>
      </w:r>
    </w:p>
    <w:p w:rsidR="005767EC" w:rsidRDefault="005767EC" w:rsidP="005767EC">
      <w:r>
        <w:t xml:space="preserve">   XY=    -1.2180   YY=    23.0301   ZY=    -2.0070</w:t>
      </w:r>
    </w:p>
    <w:p w:rsidR="005767EC" w:rsidRDefault="005767EC" w:rsidP="005767EC">
      <w:r>
        <w:t xml:space="preserve">   XZ=     0.1022   YZ=    -3.6588   ZZ=    16.9139</w:t>
      </w:r>
    </w:p>
    <w:p w:rsidR="005767EC" w:rsidRDefault="005767EC" w:rsidP="005767EC">
      <w:r>
        <w:t xml:space="preserve">   Eigenvalues:    15.8031    22.2028    27.1573</w:t>
      </w:r>
    </w:p>
    <w:p w:rsidR="005767EC" w:rsidRDefault="005767EC" w:rsidP="005767EC">
      <w:r>
        <w:t xml:space="preserve">     16  C    Isotropic =    15.2578   Anisotropy =   182.7831</w:t>
      </w:r>
    </w:p>
    <w:p w:rsidR="005767EC" w:rsidRDefault="005767EC" w:rsidP="005767EC">
      <w:r>
        <w:t xml:space="preserve">   XX=   -68.5342   YX=    40.5043   ZX=    -6.2590</w:t>
      </w:r>
    </w:p>
    <w:p w:rsidR="005767EC" w:rsidRDefault="005767EC" w:rsidP="005767EC">
      <w:r>
        <w:t xml:space="preserve">   XY=    31.1091   YY=   113.6117   ZY=    47.5694</w:t>
      </w:r>
    </w:p>
    <w:p w:rsidR="005767EC" w:rsidRDefault="005767EC" w:rsidP="005767EC">
      <w:r>
        <w:t xml:space="preserve">   XZ=    -9.2380   YZ=    52.0921   ZZ=     0.6958</w:t>
      </w:r>
    </w:p>
    <w:p w:rsidR="005767EC" w:rsidRDefault="005767EC" w:rsidP="005767EC">
      <w:r>
        <w:t xml:space="preserve">   Eigenvalues:   -79.4638   -11.8760   137.1132</w:t>
      </w:r>
    </w:p>
    <w:p w:rsidR="005767EC" w:rsidRDefault="005767EC" w:rsidP="005767EC">
      <w:r>
        <w:t xml:space="preserve">     17  C    Isotropic =    47.1566   Anisotropy =   161.3343</w:t>
      </w:r>
    </w:p>
    <w:p w:rsidR="005767EC" w:rsidRDefault="005767EC" w:rsidP="005767EC">
      <w:r>
        <w:t xml:space="preserve">   XX=    -0.1279   YX=     7.1706   ZX=    47.8413</w:t>
      </w:r>
    </w:p>
    <w:p w:rsidR="005767EC" w:rsidRDefault="005767EC" w:rsidP="005767EC">
      <w:r>
        <w:t xml:space="preserve">   XY=    19.2243   YY=   134.8330   ZY=    45.9199</w:t>
      </w:r>
    </w:p>
    <w:p w:rsidR="005767EC" w:rsidRDefault="005767EC" w:rsidP="005767EC">
      <w:r>
        <w:t xml:space="preserve">   XZ=    56.4344   YZ=    44.0965   ZZ=     6.7648</w:t>
      </w:r>
    </w:p>
    <w:p w:rsidR="005767EC" w:rsidRDefault="005767EC" w:rsidP="005767EC">
      <w:r>
        <w:t xml:space="preserve">   Eigenvalues:   -51.5575    38.3146   154.7128</w:t>
      </w:r>
    </w:p>
    <w:p w:rsidR="005767EC" w:rsidRDefault="005767EC" w:rsidP="005767EC">
      <w:r>
        <w:t xml:space="preserve">     18  H    Isotropic =    24.0402   Anisotropy =     6.4247</w:t>
      </w:r>
    </w:p>
    <w:p w:rsidR="005767EC" w:rsidRDefault="005767EC" w:rsidP="005767EC">
      <w:r>
        <w:t xml:space="preserve">   XX=    25.1392   YX=    -1.1046   ZX=     2.9063</w:t>
      </w:r>
    </w:p>
    <w:p w:rsidR="005767EC" w:rsidRDefault="005767EC" w:rsidP="005767EC">
      <w:r>
        <w:t xml:space="preserve">   XY=    -1.0759   YY=    22.1218   ZY=    -1.0282</w:t>
      </w:r>
    </w:p>
    <w:p w:rsidR="005767EC" w:rsidRDefault="005767EC" w:rsidP="005767EC">
      <w:r>
        <w:t xml:space="preserve">   XZ=     3.1006   YZ=    -0.7498   ZZ=    24.8596</w:t>
      </w:r>
    </w:p>
    <w:p w:rsidR="005767EC" w:rsidRDefault="005767EC" w:rsidP="005767EC">
      <w:r>
        <w:t xml:space="preserve">   Eigenvalues:    21.7562    22.0411    28.3234</w:t>
      </w:r>
    </w:p>
    <w:p w:rsidR="005767EC" w:rsidRDefault="005767EC" w:rsidP="005767EC">
      <w:r>
        <w:t xml:space="preserve">     19  C    Isotropic =    42.0023   Anisotropy =   189.0446</w:t>
      </w:r>
    </w:p>
    <w:p w:rsidR="005767EC" w:rsidRDefault="005767EC" w:rsidP="005767EC">
      <w:r>
        <w:t xml:space="preserve">   XX=    32.1082   YX=    28.9826   ZX=   -19.6270</w:t>
      </w:r>
    </w:p>
    <w:p w:rsidR="005767EC" w:rsidRDefault="005767EC" w:rsidP="005767EC">
      <w:r>
        <w:t xml:space="preserve">   XY=    30.8553   YY=   138.0159   ZY=    70.2672</w:t>
      </w:r>
    </w:p>
    <w:p w:rsidR="005767EC" w:rsidRDefault="005767EC" w:rsidP="005767EC">
      <w:r>
        <w:t xml:space="preserve">   XZ=   -12.4980   YZ=    77.1791   ZZ=   -44.1173</w:t>
      </w:r>
    </w:p>
    <w:p w:rsidR="005767EC" w:rsidRDefault="005767EC" w:rsidP="005767EC">
      <w:r>
        <w:t xml:space="preserve">   Eigenvalues:   -76.1685    34.1433   168.0320</w:t>
      </w:r>
    </w:p>
    <w:p w:rsidR="005767EC" w:rsidRDefault="005767EC" w:rsidP="005767EC">
      <w:r>
        <w:t xml:space="preserve">     20  H    Isotropic =    23.6210   Anisotropy =     4.9427</w:t>
      </w:r>
    </w:p>
    <w:p w:rsidR="005767EC" w:rsidRDefault="005767EC" w:rsidP="005767EC">
      <w:r>
        <w:t xml:space="preserve">   XX=    26.8935   YX=    -0.2257   ZX=    -0.4649</w:t>
      </w:r>
    </w:p>
    <w:p w:rsidR="005767EC" w:rsidRDefault="005767EC" w:rsidP="005767EC">
      <w:r>
        <w:t xml:space="preserve">   XY=    -0.3350   YY=    21.0391   ZY=    -0.7442</w:t>
      </w:r>
    </w:p>
    <w:p w:rsidR="005767EC" w:rsidRDefault="005767EC" w:rsidP="005767EC">
      <w:r>
        <w:t xml:space="preserve">   XZ=     0.0385   YZ=    -0.1393   ZZ=    22.9306</w:t>
      </w:r>
    </w:p>
    <w:p w:rsidR="005767EC" w:rsidRDefault="005767EC" w:rsidP="005767EC">
      <w:r>
        <w:t xml:space="preserve">   Eigenvalues:    20.9238    23.0231    26.9162</w:t>
      </w:r>
    </w:p>
    <w:p w:rsidR="005767EC" w:rsidRDefault="005767EC" w:rsidP="005767EC">
      <w:r>
        <w:t xml:space="preserve">     21  C    Isotropic =    54.3771   Anisotropy =   174.3526</w:t>
      </w:r>
    </w:p>
    <w:p w:rsidR="005767EC" w:rsidRDefault="005767EC" w:rsidP="005767EC">
      <w:r>
        <w:t xml:space="preserve">   XX=   -41.3897   YX=    39.9038   ZX=   -12.8791</w:t>
      </w:r>
    </w:p>
    <w:p w:rsidR="005767EC" w:rsidRDefault="005767EC" w:rsidP="005767EC">
      <w:r>
        <w:t xml:space="preserve">   XY=    37.0857   YY=   149.8363   ZY=    41.3285</w:t>
      </w:r>
    </w:p>
    <w:p w:rsidR="005767EC" w:rsidRDefault="005767EC" w:rsidP="005767EC">
      <w:r>
        <w:t xml:space="preserve">   XZ=   -10.7077   YZ=    42.6825   ZZ=    54.6847</w:t>
      </w:r>
    </w:p>
    <w:p w:rsidR="005767EC" w:rsidRDefault="005767EC" w:rsidP="005767EC">
      <w:r>
        <w:t xml:space="preserve">   Eigenvalues:   -52.6726    45.1918   170.6122</w:t>
      </w:r>
    </w:p>
    <w:p w:rsidR="005767EC" w:rsidRDefault="005767EC" w:rsidP="005767EC">
      <w:r>
        <w:t xml:space="preserve">     22  H    Isotropic =    24.1496   Anisotropy =     3.1091</w:t>
      </w:r>
    </w:p>
    <w:p w:rsidR="005767EC" w:rsidRDefault="005767EC" w:rsidP="005767EC">
      <w:r>
        <w:t xml:space="preserve">   XX=    25.0058   YX=     0.0450   ZX=    -0.4018</w:t>
      </w:r>
    </w:p>
    <w:p w:rsidR="005767EC" w:rsidRDefault="005767EC" w:rsidP="005767EC">
      <w:r>
        <w:t xml:space="preserve">   XY=     0.0112   YY=    21.7882   ZY=    -1.6169</w:t>
      </w:r>
    </w:p>
    <w:p w:rsidR="005767EC" w:rsidRDefault="005767EC" w:rsidP="005767EC">
      <w:r>
        <w:t xml:space="preserve">   XZ=    -0.1841   YZ=    -1.3386   ZZ=    25.6546</w:t>
      </w:r>
    </w:p>
    <w:p w:rsidR="005767EC" w:rsidRDefault="005767EC" w:rsidP="005767EC">
      <w:r>
        <w:t xml:space="preserve">   Eigenvalues:    21.2869    24.9395    26.2223</w:t>
      </w:r>
    </w:p>
    <w:p w:rsidR="005767EC" w:rsidRDefault="005767EC" w:rsidP="005767EC">
      <w:r>
        <w:t xml:space="preserve">     23  C    Isotropic =    43.9550   Anisotropy =   185.6910</w:t>
      </w:r>
    </w:p>
    <w:p w:rsidR="005767EC" w:rsidRDefault="005767EC" w:rsidP="005767EC">
      <w:r>
        <w:t xml:space="preserve">   XX=   -11.7343   YX=     8.7824   ZX=    61.2419</w:t>
      </w:r>
    </w:p>
    <w:p w:rsidR="005767EC" w:rsidRDefault="005767EC" w:rsidP="005767EC">
      <w:r>
        <w:t xml:space="preserve">   XY=     8.5790   YY=   149.3265   ZY=    47.7947</w:t>
      </w:r>
    </w:p>
    <w:p w:rsidR="005767EC" w:rsidRDefault="005767EC" w:rsidP="005767EC">
      <w:r>
        <w:t xml:space="preserve">   XZ=    57.6570   YZ=    51.6886   ZZ=    -5.7272</w:t>
      </w:r>
    </w:p>
    <w:p w:rsidR="005767EC" w:rsidRDefault="005767EC" w:rsidP="005767EC">
      <w:r>
        <w:t xml:space="preserve">   Eigenvalues:   -72.0391    36.1551   167.7490</w:t>
      </w:r>
    </w:p>
    <w:p w:rsidR="005767EC" w:rsidRDefault="005767EC" w:rsidP="005767EC">
      <w:r>
        <w:t xml:space="preserve">     24  H    Isotropic =    23.7319   Anisotropy =     4.7983</w:t>
      </w:r>
    </w:p>
    <w:p w:rsidR="005767EC" w:rsidRDefault="005767EC" w:rsidP="005767EC">
      <w:r>
        <w:t xml:space="preserve">   XX=    26.0134   YX=    -0.8615   ZX=     1.6330</w:t>
      </w:r>
    </w:p>
    <w:p w:rsidR="005767EC" w:rsidRDefault="005767EC" w:rsidP="005767EC">
      <w:r>
        <w:t xml:space="preserve">   XY=    -0.8911   YY=    21.6961   ZY=    -1.5414</w:t>
      </w:r>
    </w:p>
    <w:p w:rsidR="005767EC" w:rsidRDefault="005767EC" w:rsidP="005767EC">
      <w:r>
        <w:t xml:space="preserve">   XZ=     0.9896   YZ=    -1.2084   ZZ=    23.4861</w:t>
      </w:r>
    </w:p>
    <w:p w:rsidR="005767EC" w:rsidRDefault="005767EC" w:rsidP="005767EC">
      <w:r>
        <w:t xml:space="preserve">   Eigenvalues:    20.9456    23.3193    26.9307</w:t>
      </w:r>
    </w:p>
    <w:p w:rsidR="005767EC" w:rsidRDefault="005767EC" w:rsidP="005767EC">
      <w:r>
        <w:t xml:space="preserve">     25  C    Isotropic =    52.9392   Anisotropy =   167.2253</w:t>
      </w:r>
    </w:p>
    <w:p w:rsidR="005767EC" w:rsidRDefault="005767EC" w:rsidP="005767EC">
      <w:r>
        <w:t xml:space="preserve">   XX=    35.3757   YX=    26.0129   ZX=   -10.9909</w:t>
      </w:r>
    </w:p>
    <w:p w:rsidR="005767EC" w:rsidRDefault="005767EC" w:rsidP="005767EC">
      <w:r>
        <w:t xml:space="preserve">   XY=    21.3545   YY=   137.7729   ZY=    56.6920</w:t>
      </w:r>
    </w:p>
    <w:p w:rsidR="005767EC" w:rsidRDefault="005767EC" w:rsidP="005767EC">
      <w:r>
        <w:t xml:space="preserve">   XZ=   -26.9507   YZ=    75.5644   ZZ=   -14.3309</w:t>
      </w:r>
    </w:p>
    <w:p w:rsidR="005767EC" w:rsidRDefault="005767EC" w:rsidP="005767EC">
      <w:r>
        <w:t xml:space="preserve">   Eigenvalues:   -47.3846    41.7796   164.4228</w:t>
      </w:r>
    </w:p>
    <w:p w:rsidR="005767EC" w:rsidRDefault="005767EC" w:rsidP="005767EC">
      <w:r>
        <w:t xml:space="preserve">     26  H    Isotropic =    23.9605   Anisotropy =     7.9034</w:t>
      </w:r>
    </w:p>
    <w:p w:rsidR="005767EC" w:rsidRDefault="005767EC" w:rsidP="005767EC">
      <w:r>
        <w:t xml:space="preserve">   XX=    28.5752   YX=    -0.5193   ZX=    -2.0649</w:t>
      </w:r>
    </w:p>
    <w:p w:rsidR="005767EC" w:rsidRDefault="005767EC" w:rsidP="005767EC">
      <w:r>
        <w:t xml:space="preserve">   XY=    -1.3039   YY=    22.7211   ZY=     0.2614</w:t>
      </w:r>
    </w:p>
    <w:p w:rsidR="005767EC" w:rsidRDefault="005767EC" w:rsidP="005767EC">
      <w:r>
        <w:t xml:space="preserve">   XZ=    -2.1852   YZ=    -0.1421   ZZ=    20.5852</w:t>
      </w:r>
    </w:p>
    <w:p w:rsidR="005767EC" w:rsidRDefault="005767EC" w:rsidP="005767EC">
      <w:r>
        <w:t xml:space="preserve">   Eigenvalues:    20.0450    22.6071    29.2295</w:t>
      </w:r>
    </w:p>
    <w:p w:rsidR="005767EC" w:rsidRDefault="005767EC" w:rsidP="005767EC">
      <w:r>
        <w:t xml:space="preserve">     27  N    Isotropic =    -3.7566   Anisotropy =   288.0357</w:t>
      </w:r>
    </w:p>
    <w:p w:rsidR="005767EC" w:rsidRDefault="005767EC" w:rsidP="005767EC">
      <w:r>
        <w:t xml:space="preserve">   XX=  -134.3213   YX=   -28.0984   ZX=   -56.5125</w:t>
      </w:r>
    </w:p>
    <w:p w:rsidR="005767EC" w:rsidRDefault="005767EC" w:rsidP="005767EC">
      <w:r>
        <w:t xml:space="preserve">   XY=    -7.5878   YY=   -33.2727   ZY=    64.5677</w:t>
      </w:r>
    </w:p>
    <w:p w:rsidR="005767EC" w:rsidRDefault="005767EC" w:rsidP="005767EC">
      <w:r>
        <w:t xml:space="preserve">   XZ=   -58.7842   YZ=    67.2283   ZZ=   156.3242</w:t>
      </w:r>
    </w:p>
    <w:p w:rsidR="005767EC" w:rsidRDefault="005767EC" w:rsidP="005767EC">
      <w:r>
        <w:t xml:space="preserve">   Eigenvalues:  -145.6106   -53.9263   188.2672</w:t>
      </w:r>
    </w:p>
    <w:p w:rsidR="005767EC" w:rsidRDefault="005767EC" w:rsidP="005767EC">
      <w:r>
        <w:t xml:space="preserve">     28  N    Isotropic =    17.7527   Anisotropy =   238.7469</w:t>
      </w:r>
    </w:p>
    <w:p w:rsidR="005767EC" w:rsidRDefault="005767EC" w:rsidP="005767EC">
      <w:r>
        <w:t xml:space="preserve">   XX=   -98.5949   YX=    65.4850   ZX=   -53.5805</w:t>
      </w:r>
    </w:p>
    <w:p w:rsidR="005767EC" w:rsidRDefault="005767EC" w:rsidP="005767EC">
      <w:r>
        <w:t xml:space="preserve">   XY=    32.7778   YY=    28.1006   ZY=    57.1105</w:t>
      </w:r>
    </w:p>
    <w:p w:rsidR="005767EC" w:rsidRDefault="005767EC" w:rsidP="005767EC">
      <w:r>
        <w:t xml:space="preserve">   XZ=   -88.7937   YZ=   107.8485   ZZ=   123.7525</w:t>
      </w:r>
    </w:p>
    <w:p w:rsidR="005767EC" w:rsidRDefault="005767EC" w:rsidP="005767EC">
      <w:r>
        <w:t xml:space="preserve">   Eigenvalues:  -149.7171    26.0580   176.9173</w:t>
      </w:r>
    </w:p>
    <w:p w:rsidR="005767EC" w:rsidRDefault="005767EC" w:rsidP="005767EC">
      <w:r>
        <w:t xml:space="preserve">     29  H    Isotropic =    30.5851   Anisotropy =     7.5543</w:t>
      </w:r>
    </w:p>
    <w:p w:rsidR="005767EC" w:rsidRDefault="005767EC" w:rsidP="005767EC">
      <w:r>
        <w:t xml:space="preserve">   XX=    35.1194   YX=    -1.0645   ZX=    -0.9533</w:t>
      </w:r>
    </w:p>
    <w:p w:rsidR="005767EC" w:rsidRDefault="005767EC" w:rsidP="005767EC">
      <w:r>
        <w:t xml:space="preserve">   XY=    -0.9334   YY=    29.9969   ZY=    -0.1127</w:t>
      </w:r>
    </w:p>
    <w:p w:rsidR="005767EC" w:rsidRDefault="005767EC" w:rsidP="005767EC">
      <w:r>
        <w:t xml:space="preserve">   XZ=    -2.5924   YZ=    -0.6542   ZZ=    26.6390</w:t>
      </w:r>
    </w:p>
    <w:p w:rsidR="005767EC" w:rsidRDefault="005767EC" w:rsidP="005767EC">
      <w:r>
        <w:t xml:space="preserve">   Eigenvalues:    26.1951    29.9389    35.6213</w:t>
      </w:r>
    </w:p>
    <w:p w:rsidR="005767EC" w:rsidRDefault="005767EC" w:rsidP="005767EC">
      <w:r>
        <w:t xml:space="preserve">     30  H    Isotropic =    30.0409   Anisotropy =     8.0124</w:t>
      </w:r>
    </w:p>
    <w:p w:rsidR="005767EC" w:rsidRDefault="005767EC" w:rsidP="005767EC">
      <w:r>
        <w:t xml:space="preserve">   XX=    27.7962   YX=     0.8850   ZX=    -1.2363</w:t>
      </w:r>
    </w:p>
    <w:p w:rsidR="005767EC" w:rsidRDefault="005767EC" w:rsidP="005767EC">
      <w:r>
        <w:t xml:space="preserve">   XY=     1.1795   YY=    31.7186   ZY=     3.7785</w:t>
      </w:r>
    </w:p>
    <w:p w:rsidR="005767EC" w:rsidRDefault="005767EC" w:rsidP="005767EC">
      <w:r>
        <w:t xml:space="preserve">   XZ=    -1.9202   YZ=     4.5672   ZZ=    30.6079</w:t>
      </w:r>
    </w:p>
    <w:p w:rsidR="005767EC" w:rsidRDefault="005767EC" w:rsidP="005767EC">
      <w:r>
        <w:t xml:space="preserve">   Eigenvalues:    25.4579    29.2823    35.3825</w:t>
      </w:r>
    </w:p>
    <w:p w:rsidR="005767EC" w:rsidRDefault="005767EC" w:rsidP="005767EC">
      <w:r>
        <w:t xml:space="preserve">     31  H    Isotropic =    29.2890   Anisotropy =    11.1333</w:t>
      </w:r>
    </w:p>
    <w:p w:rsidR="005767EC" w:rsidRDefault="005767EC" w:rsidP="005767EC">
      <w:r>
        <w:t xml:space="preserve">   XX=    26.7114   YX=     1.6729   ZX=    -1.8706</w:t>
      </w:r>
    </w:p>
    <w:p w:rsidR="005767EC" w:rsidRDefault="005767EC" w:rsidP="005767EC">
      <w:r>
        <w:t xml:space="preserve">   XY=     3.3913   YY=    33.3632   ZY=    -2.6885</w:t>
      </w:r>
    </w:p>
    <w:p w:rsidR="005767EC" w:rsidRDefault="005767EC" w:rsidP="005767EC">
      <w:r>
        <w:t xml:space="preserve">   XZ=    -3.5097   YZ=    -5.3688   ZZ=    27.7925</w:t>
      </w:r>
    </w:p>
    <w:p w:rsidR="005767EC" w:rsidRDefault="005767EC" w:rsidP="005767EC">
      <w:r>
        <w:t xml:space="preserve">   Eigenvalues:    24.4364    26.7196    36.7112</w:t>
      </w:r>
    </w:p>
    <w:p w:rsidR="005767EC" w:rsidRDefault="005767EC" w:rsidP="005767EC">
      <w:r>
        <w:t xml:space="preserve">     32  H    Isotropic =    27.5866   Anisotropy =     6.2093</w:t>
      </w:r>
    </w:p>
    <w:p w:rsidR="005767EC" w:rsidRDefault="005767EC" w:rsidP="005767EC">
      <w:r>
        <w:t xml:space="preserve">   XX=    27.0562   YX=    -0.3948   ZX=     1.0079</w:t>
      </w:r>
    </w:p>
    <w:p w:rsidR="005767EC" w:rsidRDefault="005767EC" w:rsidP="005767EC">
      <w:r>
        <w:t xml:space="preserve">   XY=     1.7692   YY=    30.4198   ZY=    -2.7283</w:t>
      </w:r>
    </w:p>
    <w:p w:rsidR="005767EC" w:rsidRDefault="005767EC" w:rsidP="005767EC">
      <w:r>
        <w:t xml:space="preserve">   XZ=     0.3187   YZ=    -2.9988   ZZ=    25.2837</w:t>
      </w:r>
    </w:p>
    <w:p w:rsidR="005767EC" w:rsidRDefault="005767EC" w:rsidP="005767EC">
      <w:r>
        <w:t xml:space="preserve">   Eigenvalues:    23.7657    27.2679    31.7261</w:t>
      </w:r>
    </w:p>
    <w:p w:rsidR="005767EC" w:rsidRDefault="005767EC" w:rsidP="005767EC">
      <w:r>
        <w:t xml:space="preserve">     33  C    Isotropic =   110.4606   Anisotropy =    63.9905</w:t>
      </w:r>
    </w:p>
    <w:p w:rsidR="005767EC" w:rsidRDefault="005767EC" w:rsidP="005767EC">
      <w:r>
        <w:t xml:space="preserve">   XX=   148.0683   YX=   -11.0525   ZX=   -19.6543</w:t>
      </w:r>
    </w:p>
    <w:p w:rsidR="005767EC" w:rsidRDefault="005767EC" w:rsidP="005767EC">
      <w:r>
        <w:t xml:space="preserve">   XY=    -5.1082   YY=    93.7713   ZY=     0.3646</w:t>
      </w:r>
    </w:p>
    <w:p w:rsidR="005767EC" w:rsidRDefault="005767EC" w:rsidP="005767EC">
      <w:r>
        <w:t xml:space="preserve">   XZ=   -11.6820   YZ=     2.2865   ZZ=    89.5422</w:t>
      </w:r>
    </w:p>
    <w:p w:rsidR="005767EC" w:rsidRDefault="005767EC" w:rsidP="005767EC">
      <w:r>
        <w:t xml:space="preserve">   Eigenvalues:    85.5475    92.7133   153.1209</w:t>
      </w:r>
    </w:p>
    <w:p w:rsidR="005767EC" w:rsidRDefault="005767EC" w:rsidP="005767EC">
      <w:r>
        <w:t xml:space="preserve">     34  C    Isotropic =   156.5726   Anisotropy =    34.1356</w:t>
      </w:r>
    </w:p>
    <w:p w:rsidR="005767EC" w:rsidRDefault="005767EC" w:rsidP="005767EC">
      <w:r>
        <w:t xml:space="preserve">   XX=   158.2270   YX=    -1.1666   ZX=    11.5311</w:t>
      </w:r>
    </w:p>
    <w:p w:rsidR="005767EC" w:rsidRDefault="005767EC" w:rsidP="005767EC">
      <w:r>
        <w:t xml:space="preserve">   XY=     0.6047   YY=   142.9103   ZY=    -0.7444</w:t>
      </w:r>
    </w:p>
    <w:p w:rsidR="005767EC" w:rsidRDefault="005767EC" w:rsidP="005767EC">
      <w:r>
        <w:t xml:space="preserve">   XZ=    18.3029   YZ=    -4.3195   ZZ=   168.5804</w:t>
      </w:r>
    </w:p>
    <w:p w:rsidR="005767EC" w:rsidRDefault="005767EC" w:rsidP="005767EC">
      <w:r>
        <w:t xml:space="preserve">   Eigenvalues:   142.4766   147.9115   179.3296</w:t>
      </w:r>
    </w:p>
    <w:p w:rsidR="005767EC" w:rsidRDefault="005767EC" w:rsidP="005767EC">
      <w:r>
        <w:t xml:space="preserve">     35  C    Isotropic =   158.4079   Anisotropy =    29.5870</w:t>
      </w:r>
    </w:p>
    <w:p w:rsidR="005767EC" w:rsidRDefault="005767EC" w:rsidP="005767EC">
      <w:r>
        <w:t xml:space="preserve">   XX=   155.6987   YX=     2.9625   ZX=    -5.3386</w:t>
      </w:r>
    </w:p>
    <w:p w:rsidR="005767EC" w:rsidRDefault="005767EC" w:rsidP="005767EC">
      <w:r>
        <w:t xml:space="preserve">   XY=     4.5788   YY=   158.6225   ZY=   -17.9435</w:t>
      </w:r>
    </w:p>
    <w:p w:rsidR="005767EC" w:rsidRDefault="005767EC" w:rsidP="005767EC">
      <w:r>
        <w:t xml:space="preserve">   XZ=    -6.3894   YZ=   -14.5122   ZZ=   160.9027</w:t>
      </w:r>
    </w:p>
    <w:p w:rsidR="005767EC" w:rsidRDefault="005767EC" w:rsidP="005767EC">
      <w:r>
        <w:t xml:space="preserve">   Eigenvalues:   143.3536   153.7376   178.1326</w:t>
      </w:r>
    </w:p>
    <w:p w:rsidR="005767EC" w:rsidRDefault="005767EC" w:rsidP="005767EC">
      <w:r>
        <w:t xml:space="preserve">     36  H    Isotropic =    29.8535   Anisotropy =     7.8816</w:t>
      </w:r>
    </w:p>
    <w:p w:rsidR="005767EC" w:rsidRDefault="005767EC" w:rsidP="005767EC">
      <w:r>
        <w:t xml:space="preserve">   XX=    27.6243   YX=     0.2530   ZX=     2.1859</w:t>
      </w:r>
    </w:p>
    <w:p w:rsidR="005767EC" w:rsidRDefault="005767EC" w:rsidP="005767EC">
      <w:r>
        <w:t xml:space="preserve">   XY=     0.4094   YY=    27.4046   ZY=    -1.1663</w:t>
      </w:r>
    </w:p>
    <w:p w:rsidR="005767EC" w:rsidRDefault="005767EC" w:rsidP="005767EC">
      <w:r>
        <w:t xml:space="preserve">   XZ=     1.6457   YZ=    -0.6277   ZZ=    34.5317</w:t>
      </w:r>
    </w:p>
    <w:p w:rsidR="005767EC" w:rsidRDefault="005767EC" w:rsidP="005767EC">
      <w:r>
        <w:t xml:space="preserve">   Eigenvalues:    26.6750    27.7777    35.1079</w:t>
      </w:r>
    </w:p>
    <w:p w:rsidR="005767EC" w:rsidRDefault="005767EC" w:rsidP="005767EC">
      <w:r>
        <w:t xml:space="preserve">     37  H    Isotropic =    30.2020   Anisotropy =     8.0702</w:t>
      </w:r>
    </w:p>
    <w:p w:rsidR="005767EC" w:rsidRDefault="005767EC" w:rsidP="005767EC">
      <w:r>
        <w:t xml:space="preserve">   XX=    33.6863   YX=     0.1935   ZX=    -3.0509</w:t>
      </w:r>
    </w:p>
    <w:p w:rsidR="005767EC" w:rsidRDefault="005767EC" w:rsidP="005767EC">
      <w:r>
        <w:t xml:space="preserve">   XY=     1.4222   YY=    27.6329   ZY=     1.5187</w:t>
      </w:r>
    </w:p>
    <w:p w:rsidR="005767EC" w:rsidRDefault="005767EC" w:rsidP="005767EC">
      <w:r>
        <w:t xml:space="preserve">   XZ=    -3.8368   YZ=     0.3198   ZZ=    29.2867</w:t>
      </w:r>
    </w:p>
    <w:p w:rsidR="005767EC" w:rsidRDefault="005767EC" w:rsidP="005767EC">
      <w:r>
        <w:t xml:space="preserve">   Eigenvalues:    26.3130    28.7108    35.5821</w:t>
      </w:r>
    </w:p>
    <w:p w:rsidR="005767EC" w:rsidRDefault="005767EC" w:rsidP="005767EC">
      <w:r>
        <w:t xml:space="preserve">     38  H    Isotropic =    28.5434   Anisotropy =     9.7094</w:t>
      </w:r>
    </w:p>
    <w:p w:rsidR="005767EC" w:rsidRDefault="005767EC" w:rsidP="005767EC">
      <w:r>
        <w:t xml:space="preserve">   XX=    25.5963   YX=     0.1635   ZX=    -0.1689</w:t>
      </w:r>
    </w:p>
    <w:p w:rsidR="005767EC" w:rsidRDefault="005767EC" w:rsidP="005767EC">
      <w:r>
        <w:t xml:space="preserve">   XY=     2.2544   YY=    33.5272   ZY=     4.5980</w:t>
      </w:r>
    </w:p>
    <w:p w:rsidR="005767EC" w:rsidRDefault="005767EC" w:rsidP="005767EC">
      <w:r>
        <w:t xml:space="preserve">   XZ=    -0.6417   YZ=     2.2374   ZZ=    26.5068</w:t>
      </w:r>
    </w:p>
    <w:p w:rsidR="005767EC" w:rsidRDefault="005767EC" w:rsidP="005767EC">
      <w:r>
        <w:t xml:space="preserve">   Eigenvalues:    24.4591    26.1548    35.0163</w:t>
      </w:r>
    </w:p>
    <w:p w:rsidR="005767EC" w:rsidRDefault="005767EC" w:rsidP="005767EC">
      <w:r>
        <w:t xml:space="preserve">     39  C    Isotropic =    61.4468   Anisotropy =    90.3689</w:t>
      </w:r>
    </w:p>
    <w:p w:rsidR="005767EC" w:rsidRDefault="005767EC" w:rsidP="005767EC">
      <w:r>
        <w:t xml:space="preserve">   XX=    67.9682   YX=    25.4582   ZX=    19.2841</w:t>
      </w:r>
    </w:p>
    <w:p w:rsidR="005767EC" w:rsidRDefault="005767EC" w:rsidP="005767EC">
      <w:r>
        <w:t xml:space="preserve">   XY=    26.9968   YY=     8.1887   ZY=   -38.6778</w:t>
      </w:r>
    </w:p>
    <w:p w:rsidR="005767EC" w:rsidRDefault="005767EC" w:rsidP="005767EC">
      <w:r>
        <w:t xml:space="preserve">   XZ=    15.3459   YZ=   -34.7408   ZZ=   108.1835</w:t>
      </w:r>
    </w:p>
    <w:p w:rsidR="005767EC" w:rsidRDefault="005767EC" w:rsidP="005767EC">
      <w:r>
        <w:t xml:space="preserve">   Eigenvalues:   -14.9874    77.6350   121.6927</w:t>
      </w:r>
    </w:p>
    <w:p w:rsidR="005767EC" w:rsidRDefault="005767EC" w:rsidP="005767EC">
      <w:r>
        <w:t xml:space="preserve">     40  H    Isotropic =    24.8772   Anisotropy =     6.6153</w:t>
      </w:r>
    </w:p>
    <w:p w:rsidR="005767EC" w:rsidRDefault="005767EC" w:rsidP="005767EC">
      <w:r>
        <w:t xml:space="preserve">   XX=    26.7078   YX=     2.9483   ZX=    -0.0999</w:t>
      </w:r>
    </w:p>
    <w:p w:rsidR="005767EC" w:rsidRDefault="005767EC" w:rsidP="005767EC">
      <w:r>
        <w:t xml:space="preserve">   XY=     2.5533   YY=    26.1624   ZY=     1.0791</w:t>
      </w:r>
    </w:p>
    <w:p w:rsidR="005767EC" w:rsidRDefault="005767EC" w:rsidP="005767EC">
      <w:r>
        <w:t xml:space="preserve">   XZ=    -0.0299   YZ=     1.4603   ZZ=    21.7614</w:t>
      </w:r>
    </w:p>
    <w:p w:rsidR="005767EC" w:rsidRDefault="005767EC" w:rsidP="005767EC">
      <w:r>
        <w:t xml:space="preserve">   Eigenvalues:    21.2751    24.0692    29.2874</w:t>
      </w:r>
    </w:p>
    <w:p w:rsidR="005767EC" w:rsidRDefault="005767EC" w:rsidP="005767EC">
      <w:r>
        <w:t xml:space="preserve">     41  C    Isotropic =    47.1376   Anisotropy =   172.7844</w:t>
      </w:r>
    </w:p>
    <w:p w:rsidR="005767EC" w:rsidRDefault="005767EC" w:rsidP="005767EC">
      <w:r>
        <w:t xml:space="preserve">   XX=    12.3000   YX=   -56.1595   ZX=    22.4771</w:t>
      </w:r>
    </w:p>
    <w:p w:rsidR="005767EC" w:rsidRDefault="005767EC" w:rsidP="005767EC">
      <w:r>
        <w:t xml:space="preserve">   XY=   -63.5380   YY=   -18.4155   ZY=   -33.0883</w:t>
      </w:r>
    </w:p>
    <w:p w:rsidR="005767EC" w:rsidRDefault="005767EC" w:rsidP="005767EC">
      <w:r>
        <w:t xml:space="preserve">   XZ=    25.0940   YZ=   -31.1194   ZZ=   147.5283</w:t>
      </w:r>
    </w:p>
    <w:p w:rsidR="005767EC" w:rsidRDefault="005767EC" w:rsidP="005767EC">
      <w:r>
        <w:t xml:space="preserve">   Eigenvalues:   -65.4243    44.5099   162.3273</w:t>
      </w:r>
    </w:p>
    <w:p w:rsidR="005767EC" w:rsidRDefault="005767EC" w:rsidP="005767EC">
      <w:r>
        <w:t xml:space="preserve">     42  H    Isotropic =    24.4710   Anisotropy =     4.0513</w:t>
      </w:r>
    </w:p>
    <w:p w:rsidR="005767EC" w:rsidRDefault="005767EC" w:rsidP="005767EC">
      <w:r>
        <w:t xml:space="preserve">   XX=    25.8326   YX=    -1.4550   ZX=    -1.2213</w:t>
      </w:r>
    </w:p>
    <w:p w:rsidR="005767EC" w:rsidRDefault="005767EC" w:rsidP="005767EC">
      <w:r>
        <w:t xml:space="preserve">   XY=    -0.8862   YY=    25.4484   ZY=     1.1798</w:t>
      </w:r>
    </w:p>
    <w:p w:rsidR="005767EC" w:rsidRDefault="005767EC" w:rsidP="005767EC">
      <w:r>
        <w:t xml:space="preserve">   XZ=    -0.6328   YZ=     0.7098   ZZ=    22.1321</w:t>
      </w:r>
    </w:p>
    <w:p w:rsidR="005767EC" w:rsidRDefault="005767EC" w:rsidP="005767EC">
      <w:r>
        <w:t xml:space="preserve">   Eigenvalues:    21.7822    24.4589    27.1719</w:t>
      </w:r>
    </w:p>
    <w:p w:rsidR="005767EC" w:rsidRDefault="005767EC" w:rsidP="005767EC">
      <w:r>
        <w:t xml:space="preserve">     43  C    Isotropic =    52.2756   Anisotropy =   176.1206</w:t>
      </w:r>
    </w:p>
    <w:p w:rsidR="005767EC" w:rsidRDefault="005767EC" w:rsidP="005767EC">
      <w:r>
        <w:t xml:space="preserve">   XX=   -30.6797   YX=   -10.8038   ZX=    45.7145</w:t>
      </w:r>
    </w:p>
    <w:p w:rsidR="005767EC" w:rsidRDefault="005767EC" w:rsidP="005767EC">
      <w:r>
        <w:t xml:space="preserve">   XY=   -13.1090   YY=    39.4132   ZY=   -30.3007</w:t>
      </w:r>
    </w:p>
    <w:p w:rsidR="005767EC" w:rsidRDefault="005767EC" w:rsidP="005767EC">
      <w:r>
        <w:t xml:space="preserve">   XZ=    36.1531   YZ=   -47.6292   ZZ=   148.0932</w:t>
      </w:r>
    </w:p>
    <w:p w:rsidR="005767EC" w:rsidRDefault="005767EC" w:rsidP="005767EC">
      <w:r>
        <w:t xml:space="preserve">   Eigenvalues:   -39.7679    26.9053   169.6893</w:t>
      </w:r>
    </w:p>
    <w:p w:rsidR="005767EC" w:rsidRDefault="005767EC" w:rsidP="005767EC">
      <w:r>
        <w:t xml:space="preserve">     44  H    Isotropic =    23.8497   Anisotropy =    10.7667</w:t>
      </w:r>
    </w:p>
    <w:p w:rsidR="005767EC" w:rsidRDefault="005767EC" w:rsidP="005767EC">
      <w:r>
        <w:t xml:space="preserve">   XX=    21.6560   YX=    -2.1025   ZX=     0.4052</w:t>
      </w:r>
    </w:p>
    <w:p w:rsidR="005767EC" w:rsidRDefault="005767EC" w:rsidP="005767EC">
      <w:r>
        <w:t xml:space="preserve">   XY=    -3.1439   YY=    29.4402   ZY=     2.8828</w:t>
      </w:r>
    </w:p>
    <w:p w:rsidR="005767EC" w:rsidRDefault="005767EC" w:rsidP="005767EC">
      <w:r>
        <w:t xml:space="preserve">   XZ=     0.7794   YZ=     3.4451   ZZ=    20.4530</w:t>
      </w:r>
    </w:p>
    <w:p w:rsidR="005767EC" w:rsidRDefault="005767EC" w:rsidP="005767EC">
      <w:r>
        <w:t xml:space="preserve">   Eigenvalues:    18.7105    21.8112    31.0276</w:t>
      </w:r>
    </w:p>
    <w:p w:rsidR="005767EC" w:rsidRDefault="005767EC" w:rsidP="005767EC">
      <w:r>
        <w:t xml:space="preserve">     45  C    Isotropic =    17.3674   Anisotropy =   158.4458</w:t>
      </w:r>
    </w:p>
    <w:p w:rsidR="005767EC" w:rsidRDefault="005767EC" w:rsidP="005767EC">
      <w:r>
        <w:t xml:space="preserve">   XX=   -45.7171   YX=   -16.3489   ZX=    29.8163</w:t>
      </w:r>
    </w:p>
    <w:p w:rsidR="005767EC" w:rsidRDefault="005767EC" w:rsidP="005767EC">
      <w:r>
        <w:t xml:space="preserve">   XY=     2.9692   YY=    -8.4136   ZY=   -28.0208</w:t>
      </w:r>
    </w:p>
    <w:p w:rsidR="005767EC" w:rsidRDefault="005767EC" w:rsidP="005767EC">
      <w:r>
        <w:t xml:space="preserve">   XZ=    43.2454   YZ=   -37.2389   ZZ=   106.2329</w:t>
      </w:r>
    </w:p>
    <w:p w:rsidR="005767EC" w:rsidRDefault="005767EC" w:rsidP="005767EC">
      <w:r>
        <w:t xml:space="preserve">   Eigenvalues:   -54.0569   -16.8388   122.9979</w:t>
      </w:r>
    </w:p>
    <w:p w:rsidR="005767EC" w:rsidRDefault="005767EC" w:rsidP="005767EC">
      <w:r>
        <w:t xml:space="preserve">     46  C    Isotropic =    36.3692   Anisotropy =   148.1658</w:t>
      </w:r>
    </w:p>
    <w:p w:rsidR="005767EC" w:rsidRDefault="005767EC" w:rsidP="005767EC">
      <w:r>
        <w:t xml:space="preserve">   XX=     3.2511   YX=   -19.2222   ZX=    15.2258</w:t>
      </w:r>
    </w:p>
    <w:p w:rsidR="005767EC" w:rsidRDefault="005767EC" w:rsidP="005767EC">
      <w:r>
        <w:t xml:space="preserve">   XY=   -19.9658   YY=   -20.2437   ZY=   -45.1351</w:t>
      </w:r>
    </w:p>
    <w:p w:rsidR="005767EC" w:rsidRDefault="005767EC" w:rsidP="005767EC">
      <w:r>
        <w:t xml:space="preserve">   XZ=    14.9285   YZ=   -17.2153   ZZ=   126.1002</w:t>
      </w:r>
    </w:p>
    <w:p w:rsidR="005767EC" w:rsidRDefault="005767EC" w:rsidP="005767EC">
      <w:r>
        <w:t xml:space="preserve">   Eigenvalues:   -34.0474     8.0085   135.1464</w:t>
      </w:r>
    </w:p>
    <w:p w:rsidR="005767EC" w:rsidRDefault="005767EC" w:rsidP="005767EC">
      <w:r>
        <w:t xml:space="preserve">     47  H    Isotropic =    21.7164   Anisotropy =     8.1454</w:t>
      </w:r>
    </w:p>
    <w:p w:rsidR="005767EC" w:rsidRDefault="005767EC" w:rsidP="005767EC">
      <w:r>
        <w:t xml:space="preserve">   XX=    25.2147   YX=    -3.2369   ZX=    -1.7578</w:t>
      </w:r>
    </w:p>
    <w:p w:rsidR="005767EC" w:rsidRDefault="005767EC" w:rsidP="005767EC">
      <w:r>
        <w:t xml:space="preserve">   XY=    -1.2119   YY=    23.0241   ZY=     2.0065</w:t>
      </w:r>
    </w:p>
    <w:p w:rsidR="005767EC" w:rsidRDefault="005767EC" w:rsidP="005767EC">
      <w:r>
        <w:t xml:space="preserve">   XZ=    -0.1064   YZ=     3.6653   ZZ=    16.9104</w:t>
      </w:r>
    </w:p>
    <w:p w:rsidR="005767EC" w:rsidRDefault="005767EC" w:rsidP="005767EC">
      <w:r>
        <w:t xml:space="preserve">   Eigenvalues:    15.7972    22.2053    27.1466</w:t>
      </w:r>
    </w:p>
    <w:p w:rsidR="005767EC" w:rsidRDefault="005767EC" w:rsidP="005767EC">
      <w:r>
        <w:t xml:space="preserve">     48  C    Isotropic =    15.2490   Anisotropy =   182.7754</w:t>
      </w:r>
    </w:p>
    <w:p w:rsidR="005767EC" w:rsidRDefault="005767EC" w:rsidP="005767EC">
      <w:r>
        <w:t xml:space="preserve">   XX=   -68.5402   YX=    40.5144   ZX=     6.1467</w:t>
      </w:r>
    </w:p>
    <w:p w:rsidR="005767EC" w:rsidRDefault="005767EC" w:rsidP="005767EC">
      <w:r>
        <w:t xml:space="preserve">   XY=    31.1419   YY=   113.4457   ZY=   -47.7322</w:t>
      </w:r>
    </w:p>
    <w:p w:rsidR="005767EC" w:rsidRDefault="005767EC" w:rsidP="005767EC">
      <w:r>
        <w:t xml:space="preserve">   XZ=     9.1339   YZ=   -52.2436   ZZ=     0.8414</w:t>
      </w:r>
    </w:p>
    <w:p w:rsidR="005767EC" w:rsidRDefault="005767EC" w:rsidP="005767EC">
      <w:r>
        <w:t xml:space="preserve">   Eigenvalues:   -79.4490   -11.9033   137.0992</w:t>
      </w:r>
    </w:p>
    <w:p w:rsidR="005767EC" w:rsidRDefault="005767EC" w:rsidP="005767EC">
      <w:r>
        <w:t xml:space="preserve">     49  C    Isotropic =    47.1521   Anisotropy =   161.3378</w:t>
      </w:r>
    </w:p>
    <w:p w:rsidR="005767EC" w:rsidRDefault="005767EC" w:rsidP="005767EC">
      <w:r>
        <w:t xml:space="preserve">   XX=    -0.0705   YX=     7.1640   ZX=   -47.8705</w:t>
      </w:r>
    </w:p>
    <w:p w:rsidR="005767EC" w:rsidRDefault="005767EC" w:rsidP="005767EC">
      <w:r>
        <w:t xml:space="preserve">   XY=    19.1667   YY=   134.6925   ZY=   -46.0923</w:t>
      </w:r>
    </w:p>
    <w:p w:rsidR="005767EC" w:rsidRDefault="005767EC" w:rsidP="005767EC">
      <w:r>
        <w:t xml:space="preserve">   XZ=   -56.4640   YZ=   -44.2771   ZZ=     6.8344</w:t>
      </w:r>
    </w:p>
    <w:p w:rsidR="005767EC" w:rsidRDefault="005767EC" w:rsidP="005767EC">
      <w:r>
        <w:t xml:space="preserve">   Eigenvalues:   -51.5625    38.3082   154.7106</w:t>
      </w:r>
    </w:p>
    <w:p w:rsidR="005767EC" w:rsidRDefault="005767EC" w:rsidP="005767EC">
      <w:r>
        <w:t xml:space="preserve">     50  H    Isotropic =    24.0406   Anisotropy =     6.4221</w:t>
      </w:r>
    </w:p>
    <w:p w:rsidR="005767EC" w:rsidRDefault="005767EC" w:rsidP="005767EC">
      <w:r>
        <w:t xml:space="preserve">   XX=    25.1417   YX=    -1.1077   ZX=    -2.9065</w:t>
      </w:r>
    </w:p>
    <w:p w:rsidR="005767EC" w:rsidRDefault="005767EC" w:rsidP="005767EC">
      <w:r>
        <w:t xml:space="preserve">   XY=    -1.0805   YY=    22.1272   ZY=     1.0260</w:t>
      </w:r>
    </w:p>
    <w:p w:rsidR="005767EC" w:rsidRDefault="005767EC" w:rsidP="005767EC">
      <w:r>
        <w:t xml:space="preserve">   XZ=    -3.0984   YZ=     0.7511   ZZ=    24.8530</w:t>
      </w:r>
    </w:p>
    <w:p w:rsidR="005767EC" w:rsidRDefault="005767EC" w:rsidP="005767EC">
      <w:r>
        <w:t xml:space="preserve">   Eigenvalues:    21.7578    22.0421    28.3220</w:t>
      </w:r>
    </w:p>
    <w:p w:rsidR="005767EC" w:rsidRDefault="005767EC" w:rsidP="005767EC">
      <w:r>
        <w:t xml:space="preserve">     51  C    Isotropic =    42.0138   Anisotropy =   189.0292</w:t>
      </w:r>
    </w:p>
    <w:p w:rsidR="005767EC" w:rsidRDefault="005767EC" w:rsidP="005767EC">
      <w:r>
        <w:t xml:space="preserve">   XX=    32.1092   YX=    29.0860   ZX=    19.6173</w:t>
      </w:r>
    </w:p>
    <w:p w:rsidR="005767EC" w:rsidRDefault="005767EC" w:rsidP="005767EC">
      <w:r>
        <w:t xml:space="preserve">   XY=    30.9313   YY=   137.7712   ZY=   -70.5151</w:t>
      </w:r>
    </w:p>
    <w:p w:rsidR="005767EC" w:rsidRDefault="005767EC" w:rsidP="005767EC">
      <w:r>
        <w:t xml:space="preserve">   XZ=    12.4864   YZ=   -77.4728   ZZ=   -43.8389</w:t>
      </w:r>
    </w:p>
    <w:p w:rsidR="005767EC" w:rsidRDefault="005767EC" w:rsidP="005767EC">
      <w:r>
        <w:t xml:space="preserve">   Eigenvalues:   -76.1478    34.1560   168.0333</w:t>
      </w:r>
    </w:p>
    <w:p w:rsidR="005767EC" w:rsidRDefault="005767EC" w:rsidP="005767EC">
      <w:r>
        <w:t xml:space="preserve">     52  H    Isotropic =    23.6224   Anisotropy =     4.9417</w:t>
      </w:r>
    </w:p>
    <w:p w:rsidR="005767EC" w:rsidRDefault="005767EC" w:rsidP="005767EC">
      <w:r>
        <w:t xml:space="preserve">   XX=    26.8941   YX=    -0.2244   ZX=     0.4668</w:t>
      </w:r>
    </w:p>
    <w:p w:rsidR="005767EC" w:rsidRDefault="005767EC" w:rsidP="005767EC">
      <w:r>
        <w:t xml:space="preserve">   XY=    -0.3342   YY=    21.0437   ZY=     0.7479</w:t>
      </w:r>
    </w:p>
    <w:p w:rsidR="005767EC" w:rsidRDefault="005767EC" w:rsidP="005767EC">
      <w:r>
        <w:t xml:space="preserve">   XZ=    -0.0359   YZ=     0.1402   ZZ=    22.9295</w:t>
      </w:r>
    </w:p>
    <w:p w:rsidR="005767EC" w:rsidRDefault="005767EC" w:rsidP="005767EC">
      <w:r>
        <w:t xml:space="preserve">   Eigenvalues:    20.9272    23.0232    26.9169</w:t>
      </w:r>
    </w:p>
    <w:p w:rsidR="005767EC" w:rsidRDefault="005767EC" w:rsidP="005767EC">
      <w:r>
        <w:t xml:space="preserve">     53  C    Isotropic =    54.4014   Anisotropy =   174.3115</w:t>
      </w:r>
    </w:p>
    <w:p w:rsidR="005767EC" w:rsidRDefault="005767EC" w:rsidP="005767EC">
      <w:r>
        <w:t xml:space="preserve">   XX=   -41.3394   YX=    39.9639   ZX=    12.7511</w:t>
      </w:r>
    </w:p>
    <w:p w:rsidR="005767EC" w:rsidRDefault="005767EC" w:rsidP="005767EC">
      <w:r>
        <w:t xml:space="preserve">   XY=    37.1625   YY=   149.6839   ZY=   -41.4522</w:t>
      </w:r>
    </w:p>
    <w:p w:rsidR="005767EC" w:rsidRDefault="005767EC" w:rsidP="005767EC">
      <w:r>
        <w:t xml:space="preserve">   XZ=    10.5596   YZ=   -42.8145   ZZ=    54.8598</w:t>
      </w:r>
    </w:p>
    <w:p w:rsidR="005767EC" w:rsidRDefault="005767EC" w:rsidP="005767EC">
      <w:r>
        <w:t xml:space="preserve">   Eigenvalues:   -52.6171    45.2123   170.6091</w:t>
      </w:r>
    </w:p>
    <w:p w:rsidR="005767EC" w:rsidRDefault="005767EC" w:rsidP="005767EC">
      <w:r>
        <w:t xml:space="preserve">     54  H    Isotropic =    24.1507   Anisotropy =     3.1069</w:t>
      </w:r>
    </w:p>
    <w:p w:rsidR="005767EC" w:rsidRDefault="005767EC" w:rsidP="005767EC">
      <w:r>
        <w:t xml:space="preserve">   XX=    25.0094   YX=     0.0440   ZX=     0.4010</w:t>
      </w:r>
    </w:p>
    <w:p w:rsidR="005767EC" w:rsidRDefault="005767EC" w:rsidP="005767EC">
      <w:r>
        <w:t xml:space="preserve">   XY=     0.0113   YY=    21.7933   ZY=     1.6244</w:t>
      </w:r>
    </w:p>
    <w:p w:rsidR="005767EC" w:rsidRDefault="005767EC" w:rsidP="005767EC">
      <w:r>
        <w:t xml:space="preserve">   XZ=     0.1820   YZ=     1.3458   ZZ=    25.6493</w:t>
      </w:r>
    </w:p>
    <w:p w:rsidR="005767EC" w:rsidRDefault="005767EC" w:rsidP="005767EC">
      <w:r>
        <w:t xml:space="preserve">   Eigenvalues:    21.2864    24.9437    26.2219</w:t>
      </w:r>
    </w:p>
    <w:p w:rsidR="005767EC" w:rsidRDefault="005767EC" w:rsidP="005767EC">
      <w:r>
        <w:t xml:space="preserve">     55  C    Isotropic =    43.9675   Anisotropy =   185.6684</w:t>
      </w:r>
    </w:p>
    <w:p w:rsidR="005767EC" w:rsidRDefault="005767EC" w:rsidP="005767EC">
      <w:r>
        <w:t xml:space="preserve">   XX=   -11.6217   YX=     8.7115   ZX=   -61.2637</w:t>
      </w:r>
    </w:p>
    <w:p w:rsidR="005767EC" w:rsidRDefault="005767EC" w:rsidP="005767EC">
      <w:r>
        <w:t xml:space="preserve">   XY=     8.5127   YY=   149.1563   ZY=   -48.0346</w:t>
      </w:r>
    </w:p>
    <w:p w:rsidR="005767EC" w:rsidRDefault="005767EC" w:rsidP="005767EC">
      <w:r>
        <w:t xml:space="preserve">   XZ=   -57.6768   YZ=   -51.9532   ZZ=    -5.6320</w:t>
      </w:r>
    </w:p>
    <w:p w:rsidR="005767EC" w:rsidRDefault="005767EC" w:rsidP="005767EC">
      <w:r>
        <w:t xml:space="preserve">   Eigenvalues:   -72.0220    36.1782   167.7465</w:t>
      </w:r>
    </w:p>
    <w:p w:rsidR="005767EC" w:rsidRDefault="005767EC" w:rsidP="005767EC">
      <w:r>
        <w:t xml:space="preserve">     56  H    Isotropic =    23.7335   Anisotropy =     4.7991</w:t>
      </w:r>
    </w:p>
    <w:p w:rsidR="005767EC" w:rsidRDefault="005767EC" w:rsidP="005767EC">
      <w:r>
        <w:t xml:space="preserve">   XX=    26.0172   YX=    -0.8657   ZX=    -1.6298</w:t>
      </w:r>
    </w:p>
    <w:p w:rsidR="005767EC" w:rsidRDefault="005767EC" w:rsidP="005767EC">
      <w:r>
        <w:t xml:space="preserve">   XY=    -0.8951   YY=    21.7038   ZY=     1.5460</w:t>
      </w:r>
    </w:p>
    <w:p w:rsidR="005767EC" w:rsidRDefault="005767EC" w:rsidP="005767EC">
      <w:r>
        <w:t xml:space="preserve">   XZ=    -0.9860   YZ=     1.2110   ZZ=    23.4795</w:t>
      </w:r>
    </w:p>
    <w:p w:rsidR="005767EC" w:rsidRDefault="005767EC" w:rsidP="005767EC">
      <w:r>
        <w:t xml:space="preserve">   Eigenvalues:    20.9470    23.3206    26.9329</w:t>
      </w:r>
    </w:p>
    <w:p w:rsidR="005767EC" w:rsidRDefault="005767EC" w:rsidP="005767EC">
      <w:r>
        <w:t xml:space="preserve">     57  C    Isotropic =    52.9554   Anisotropy =   167.2532</w:t>
      </w:r>
    </w:p>
    <w:p w:rsidR="005767EC" w:rsidRDefault="005767EC" w:rsidP="005767EC">
      <w:r>
        <w:t xml:space="preserve">   XX=    35.3269   YX=    26.0740   ZX=    10.9747</w:t>
      </w:r>
    </w:p>
    <w:p w:rsidR="005767EC" w:rsidRDefault="005767EC" w:rsidP="005767EC">
      <w:r>
        <w:t xml:space="preserve">   XY=    21.3278   YY=   137.5924   ZY=   -56.9376</w:t>
      </w:r>
    </w:p>
    <w:p w:rsidR="005767EC" w:rsidRDefault="005767EC" w:rsidP="005767EC">
      <w:r>
        <w:t xml:space="preserve">   XZ=    27.0201   YZ=   -75.8333   ZZ=   -14.0531</w:t>
      </w:r>
    </w:p>
    <w:p w:rsidR="005767EC" w:rsidRDefault="005767EC" w:rsidP="005767EC">
      <w:r>
        <w:t xml:space="preserve">   Eigenvalues:   -47.3746    41.7833   164.4575</w:t>
      </w:r>
    </w:p>
    <w:p w:rsidR="005767EC" w:rsidRDefault="005767EC" w:rsidP="005767EC">
      <w:r>
        <w:t xml:space="preserve">     58  H    Isotropic =    23.9575   Anisotropy =     7.9096</w:t>
      </w:r>
    </w:p>
    <w:p w:rsidR="005767EC" w:rsidRDefault="005767EC" w:rsidP="005767EC">
      <w:r>
        <w:t xml:space="preserve">   XX=    28.5754   YX=    -0.5223   ZX=     2.0703</w:t>
      </w:r>
    </w:p>
    <w:p w:rsidR="005767EC" w:rsidRDefault="005767EC" w:rsidP="005767EC">
      <w:r>
        <w:t xml:space="preserve">   XY=    -1.3059   YY=    22.7215   ZY=    -0.2572</w:t>
      </w:r>
    </w:p>
    <w:p w:rsidR="005767EC" w:rsidRDefault="005767EC" w:rsidP="005767EC">
      <w:r>
        <w:t xml:space="preserve">   XZ=     2.1843   YZ=     0.1432   ZZ=    20.5757</w:t>
      </w:r>
    </w:p>
    <w:p w:rsidR="005767EC" w:rsidRDefault="005767EC" w:rsidP="005767EC">
      <w:r>
        <w:t xml:space="preserve">   Eigenvalues:    20.0345    22.6074    29.2306</w:t>
      </w:r>
    </w:p>
    <w:p w:rsidR="005767EC" w:rsidRDefault="005767EC" w:rsidP="005767EC">
      <w:r>
        <w:t xml:space="preserve">     59  N    Isotropic =    -3.7628   Anisotropy =   288.0539</w:t>
      </w:r>
    </w:p>
    <w:p w:rsidR="005767EC" w:rsidRDefault="005767EC" w:rsidP="005767EC">
      <w:r>
        <w:t xml:space="preserve">   XX=  -134.2620   YX=   -28.1775   ZX=    56.6502</w:t>
      </w:r>
    </w:p>
    <w:p w:rsidR="005767EC" w:rsidRDefault="005767EC" w:rsidP="005767EC">
      <w:r>
        <w:t xml:space="preserve">   XY=    -7.7019   YY=   -33.2160   ZY=   -64.6951</w:t>
      </w:r>
    </w:p>
    <w:p w:rsidR="005767EC" w:rsidRDefault="005767EC" w:rsidP="005767EC">
      <w:r>
        <w:t xml:space="preserve">   XZ=    58.9221   YZ=   -67.3159   ZZ=   156.1898</w:t>
      </w:r>
    </w:p>
    <w:p w:rsidR="005767EC" w:rsidRDefault="005767EC" w:rsidP="005767EC">
      <w:r>
        <w:t xml:space="preserve">   Eigenvalues:  -145.6132   -53.9482   188.2732</w:t>
      </w:r>
    </w:p>
    <w:p w:rsidR="005767EC" w:rsidRDefault="005767EC" w:rsidP="005767EC">
      <w:r>
        <w:t xml:space="preserve">     60  N    Isotropic =    17.7379   Anisotropy =   238.8484</w:t>
      </w:r>
    </w:p>
    <w:p w:rsidR="005767EC" w:rsidRDefault="005767EC" w:rsidP="005767EC">
      <w:r>
        <w:t xml:space="preserve">   XX=   -98.6965   YX=    65.5447   ZX=    53.4884</w:t>
      </w:r>
    </w:p>
    <w:p w:rsidR="005767EC" w:rsidRDefault="005767EC" w:rsidP="005767EC">
      <w:r>
        <w:t xml:space="preserve">   XY=    32.6641   YY=    28.0491   ZY=   -57.1647</w:t>
      </w:r>
    </w:p>
    <w:p w:rsidR="005767EC" w:rsidRDefault="005767EC" w:rsidP="005767EC">
      <w:r>
        <w:t xml:space="preserve">   XZ=    88.6723   YZ=  -107.8067   ZZ=   123.8610</w:t>
      </w:r>
    </w:p>
    <w:p w:rsidR="005767EC" w:rsidRDefault="005767EC" w:rsidP="005767EC">
      <w:r>
        <w:t xml:space="preserve">   Eigenvalues:  -149.7080    25.9515   176.9702</w:t>
      </w:r>
    </w:p>
    <w:p w:rsidR="005767EC" w:rsidRDefault="005767EC" w:rsidP="005767EC">
      <w:r>
        <w:t xml:space="preserve">     61  H    Isotropic =    30.5861   Anisotropy =     7.5554</w:t>
      </w:r>
    </w:p>
    <w:p w:rsidR="005767EC" w:rsidRDefault="005767EC" w:rsidP="005767EC">
      <w:r>
        <w:t xml:space="preserve">   XX=    35.1205   YX=    -1.0792   ZX=     0.9468</w:t>
      </w:r>
    </w:p>
    <w:p w:rsidR="005767EC" w:rsidRDefault="005767EC" w:rsidP="005767EC">
      <w:r>
        <w:t xml:space="preserve">   XY=    -0.9446   YY=    30.0003   ZY=     0.1212</w:t>
      </w:r>
    </w:p>
    <w:p w:rsidR="005767EC" w:rsidRDefault="005767EC" w:rsidP="005767EC">
      <w:r>
        <w:t xml:space="preserve">   XZ=     2.5808   YZ=     0.6529   ZZ=    26.6374</w:t>
      </w:r>
    </w:p>
    <w:p w:rsidR="005767EC" w:rsidRDefault="005767EC" w:rsidP="005767EC">
      <w:r>
        <w:t xml:space="preserve">   Eigenvalues:    26.1955    29.9397    35.6230</w:t>
      </w:r>
    </w:p>
    <w:p w:rsidR="005767EC" w:rsidRDefault="005767EC" w:rsidP="005767EC">
      <w:r>
        <w:t xml:space="preserve">     62  H    Isotropic =    30.0447   Anisotropy =     8.0102</w:t>
      </w:r>
    </w:p>
    <w:p w:rsidR="005767EC" w:rsidRDefault="005767EC" w:rsidP="005767EC">
      <w:r>
        <w:t xml:space="preserve">   XX=    27.8019   YX=     0.8855   ZX=     1.2333</w:t>
      </w:r>
    </w:p>
    <w:p w:rsidR="005767EC" w:rsidRDefault="005767EC" w:rsidP="005767EC">
      <w:r>
        <w:t xml:space="preserve">   XY=     1.1809   YY=    31.7113   ZY=    -3.7794</w:t>
      </w:r>
    </w:p>
    <w:p w:rsidR="005767EC" w:rsidRDefault="005767EC" w:rsidP="005767EC">
      <w:r>
        <w:t xml:space="preserve">   XZ=     1.9163   YZ=    -4.5679   ZZ=    30.6210</w:t>
      </w:r>
    </w:p>
    <w:p w:rsidR="005767EC" w:rsidRDefault="005767EC" w:rsidP="005767EC">
      <w:r>
        <w:t xml:space="preserve">   Eigenvalues:    25.4644    29.2849    35.3849</w:t>
      </w:r>
    </w:p>
    <w:p w:rsidR="005767EC" w:rsidRDefault="005767EC" w:rsidP="005767EC">
      <w:r>
        <w:t xml:space="preserve">     63  H    Isotropic =    29.2912   Anisotropy =    11.1724</w:t>
      </w:r>
    </w:p>
    <w:p w:rsidR="005767EC" w:rsidRDefault="005767EC" w:rsidP="005767EC">
      <w:r>
        <w:t xml:space="preserve">   XX=    26.7061   YX=     1.6880   ZX=     1.8795</w:t>
      </w:r>
    </w:p>
    <w:p w:rsidR="005767EC" w:rsidRDefault="005767EC" w:rsidP="005767EC">
      <w:r>
        <w:t xml:space="preserve">   XY=     3.4142   YY=    33.3865   ZY=     2.6956</w:t>
      </w:r>
    </w:p>
    <w:p w:rsidR="005767EC" w:rsidRDefault="005767EC" w:rsidP="005767EC">
      <w:r>
        <w:t xml:space="preserve">   XZ=     3.5153   YZ=     5.3698   ZZ=    27.7808</w:t>
      </w:r>
    </w:p>
    <w:p w:rsidR="005767EC" w:rsidRDefault="005767EC" w:rsidP="005767EC">
      <w:r>
        <w:t xml:space="preserve">   Eigenvalues:    24.4236    26.7105    36.7394</w:t>
      </w:r>
    </w:p>
    <w:p w:rsidR="005767EC" w:rsidRDefault="005767EC" w:rsidP="005767EC">
      <w:r>
        <w:t xml:space="preserve">     64  H    Isotropic =    27.5874   Anisotropy =     6.2098</w:t>
      </w:r>
    </w:p>
    <w:p w:rsidR="005767EC" w:rsidRDefault="005767EC" w:rsidP="005767EC">
      <w:r>
        <w:t xml:space="preserve">   XX=    27.0596   YX=    -0.3952   ZX=    -1.0073</w:t>
      </w:r>
    </w:p>
    <w:p w:rsidR="005767EC" w:rsidRDefault="005767EC" w:rsidP="005767EC">
      <w:r>
        <w:t xml:space="preserve">   XY=     1.7706   YY=    30.4201   ZY=     2.7295</w:t>
      </w:r>
    </w:p>
    <w:p w:rsidR="005767EC" w:rsidRDefault="005767EC" w:rsidP="005767EC">
      <w:r>
        <w:t xml:space="preserve">   XZ=    -0.3176   YZ=     3.0003   ZZ=    25.2826</w:t>
      </w:r>
    </w:p>
    <w:p w:rsidR="005522FE" w:rsidRDefault="005767EC" w:rsidP="005767EC">
      <w:r>
        <w:t xml:space="preserve">   Eigenvalues:    23.7645    27.2705    31.7273</w:t>
      </w:r>
    </w:p>
    <w:p w:rsidR="00DF4D00" w:rsidRDefault="00DF4D00" w:rsidP="005522FE">
      <w:pPr>
        <w:pStyle w:val="Body"/>
        <w:spacing w:after="0" w:line="240" w:lineRule="auto"/>
        <w:rPr>
          <w:rFonts w:ascii="Arial" w:eastAsia="Arial" w:hAnsi="Arial" w:cs="Arial"/>
        </w:rPr>
      </w:pPr>
    </w:p>
    <w:p w:rsidR="005522FE" w:rsidRDefault="003D4A7E" w:rsidP="005522FE">
      <w:pPr>
        <w:pStyle w:val="Heading2"/>
      </w:pPr>
      <w:bookmarkStart w:id="53" w:name="_Toc430874519"/>
      <w:r>
        <w:rPr>
          <w:rFonts w:eastAsia="Arial Unicode MS" w:hAnsi="Arial Unicode MS" w:cs="Arial Unicode MS"/>
          <w:lang w:val="fr-FR"/>
        </w:rPr>
        <w:t>BETAINE</w:t>
      </w:r>
      <w:r w:rsidR="005522FE">
        <w:rPr>
          <w:rFonts w:eastAsia="Arial Unicode MS" w:hAnsi="Arial Unicode MS" w:cs="Arial Unicode MS"/>
          <w:lang w:val="fr-FR"/>
        </w:rPr>
        <w:t xml:space="preserve"> dimer</w:t>
      </w:r>
      <w:r w:rsidR="00300EDC">
        <w:rPr>
          <w:rFonts w:eastAsia="Arial Unicode MS" w:hAnsi="Arial Unicode MS" w:cs="Arial Unicode MS"/>
          <w:lang w:val="fr-FR"/>
        </w:rPr>
        <w:t>_iso1</w:t>
      </w:r>
      <w:r w:rsidR="005522FE">
        <w:rPr>
          <w:rFonts w:eastAsia="Arial Unicode MS" w:hAnsi="Arial Unicode MS" w:cs="Arial Unicode MS"/>
          <w:lang w:val="fr-FR"/>
        </w:rPr>
        <w:t xml:space="preserve"> (IEFPCM solvent = tetrahydrofuran) </w:t>
      </w:r>
      <w:r w:rsidR="005522FE">
        <w:rPr>
          <w:rFonts w:ascii="Arial Unicode MS" w:eastAsia="Arial Unicode MS" w:cs="Arial Unicode MS"/>
        </w:rPr>
        <w:t>–</w:t>
      </w:r>
      <w:r w:rsidR="005522FE">
        <w:rPr>
          <w:rFonts w:ascii="Arial Unicode MS" w:eastAsia="Arial Unicode MS" w:cs="Arial Unicode MS"/>
        </w:rPr>
        <w:t xml:space="preserve"> </w:t>
      </w:r>
      <w:r w:rsidR="005522FE">
        <w:rPr>
          <w:rFonts w:eastAsia="Arial Unicode MS" w:hAnsi="Arial Unicode MS" w:cs="Arial Unicode MS"/>
        </w:rPr>
        <w:t>BP86/IGLO-III level</w:t>
      </w:r>
      <w:bookmarkEnd w:id="53"/>
    </w:p>
    <w:p w:rsidR="005522FE" w:rsidRDefault="005522FE" w:rsidP="005522FE">
      <w:pPr>
        <w:pStyle w:val="Body"/>
        <w:spacing w:after="0" w:line="240" w:lineRule="auto"/>
        <w:rPr>
          <w:rFonts w:ascii="Arial" w:eastAsia="Arial" w:hAnsi="Arial" w:cs="Arial"/>
        </w:rPr>
      </w:pPr>
    </w:p>
    <w:p w:rsidR="00DE2F0C" w:rsidRDefault="00DE2F0C" w:rsidP="00DE2F0C">
      <w:pPr>
        <w:pStyle w:val="Body"/>
        <w:spacing w:after="0" w:line="240" w:lineRule="auto"/>
        <w:rPr>
          <w:rFonts w:ascii="Arial"/>
        </w:rPr>
      </w:pPr>
      <w:r>
        <w:rPr>
          <w:rFonts w:ascii="Arial"/>
        </w:rPr>
        <w:t>64</w:t>
      </w:r>
    </w:p>
    <w:p w:rsidR="00DE2F0C" w:rsidRDefault="00DE2F0C" w:rsidP="00DE2F0C">
      <w:pPr>
        <w:pStyle w:val="Body"/>
        <w:spacing w:after="0" w:line="240" w:lineRule="auto"/>
        <w:rPr>
          <w:rFonts w:ascii="Arial"/>
        </w:rPr>
      </w:pPr>
    </w:p>
    <w:p w:rsidR="00DE2F0C" w:rsidRDefault="00DE2F0C" w:rsidP="00DE2F0C">
      <w:r>
        <w:t xml:space="preserve">  c        0.9103        2.7214       -2.5483</w:t>
      </w:r>
    </w:p>
    <w:p w:rsidR="00DE2F0C" w:rsidRDefault="00DE2F0C" w:rsidP="00DE2F0C">
      <w:r>
        <w:t xml:space="preserve">  c       -0.4089        2.5606       -3.3137</w:t>
      </w:r>
    </w:p>
    <w:p w:rsidR="00DE2F0C" w:rsidRDefault="00DE2F0C" w:rsidP="00DE2F0C">
      <w:r>
        <w:t xml:space="preserve">  c        1.8662        1.5359       -2.7204</w:t>
      </w:r>
    </w:p>
    <w:p w:rsidR="00DE2F0C" w:rsidRDefault="00DE2F0C" w:rsidP="00DE2F0C">
      <w:r>
        <w:t xml:space="preserve">  h        2.7949        1.6818       -2.1268</w:t>
      </w:r>
    </w:p>
    <w:p w:rsidR="00DE2F0C" w:rsidRDefault="00DE2F0C" w:rsidP="00DE2F0C">
      <w:r>
        <w:t xml:space="preserve">  h        2.1466        1.4511       -3.7921</w:t>
      </w:r>
    </w:p>
    <w:p w:rsidR="00DE2F0C" w:rsidRDefault="00DE2F0C" w:rsidP="00DE2F0C">
      <w:r>
        <w:t xml:space="preserve">  h        1.3863        0.5793       -2.4209</w:t>
      </w:r>
    </w:p>
    <w:p w:rsidR="00DE2F0C" w:rsidRDefault="00DE2F0C" w:rsidP="00DE2F0C">
      <w:r>
        <w:t xml:space="preserve">  c        0.8154        4.2780       -0.6398</w:t>
      </w:r>
    </w:p>
    <w:p w:rsidR="00DE2F0C" w:rsidRDefault="00DE2F0C" w:rsidP="00DE2F0C">
      <w:r>
        <w:t xml:space="preserve">  h        1.1930        5.0150       -1.3595</w:t>
      </w:r>
    </w:p>
    <w:p w:rsidR="00DE2F0C" w:rsidRDefault="00DE2F0C" w:rsidP="00DE2F0C">
      <w:r>
        <w:t xml:space="preserve">  c        0.4844        4.5691        0.6933</w:t>
      </w:r>
    </w:p>
    <w:p w:rsidR="00DE2F0C" w:rsidRDefault="00DE2F0C" w:rsidP="00DE2F0C">
      <w:r>
        <w:t xml:space="preserve">  h        0.5919        5.6079        1.0460</w:t>
      </w:r>
    </w:p>
    <w:p w:rsidR="00DE2F0C" w:rsidRDefault="00DE2F0C" w:rsidP="00DE2F0C">
      <w:r>
        <w:t xml:space="preserve">  c        0.0295        3.5771        1.5524</w:t>
      </w:r>
    </w:p>
    <w:p w:rsidR="00DE2F0C" w:rsidRDefault="00DE2F0C" w:rsidP="00DE2F0C">
      <w:r>
        <w:t xml:space="preserve">  h       -0.2424        3.8278        2.5891</w:t>
      </w:r>
    </w:p>
    <w:p w:rsidR="00DE2F0C" w:rsidRDefault="00DE2F0C" w:rsidP="00DE2F0C">
      <w:r>
        <w:t xml:space="preserve">  c       -0.1004        2.2004        1.1035</w:t>
      </w:r>
    </w:p>
    <w:p w:rsidR="00DE2F0C" w:rsidRDefault="00DE2F0C" w:rsidP="00DE2F0C">
      <w:r>
        <w:t xml:space="preserve">  c        0.1916        2.0025       -0.3000</w:t>
      </w:r>
    </w:p>
    <w:p w:rsidR="00DE2F0C" w:rsidRDefault="00DE2F0C" w:rsidP="00DE2F0C">
      <w:r>
        <w:t xml:space="preserve">  h        0.0105        1.0163       -0.7685</w:t>
      </w:r>
    </w:p>
    <w:p w:rsidR="00DE2F0C" w:rsidRDefault="00DE2F0C" w:rsidP="00DE2F0C">
      <w:r>
        <w:t xml:space="preserve">  c       -0.7621        1.2508        3.1813</w:t>
      </w:r>
    </w:p>
    <w:p w:rsidR="00DE2F0C" w:rsidRDefault="00DE2F0C" w:rsidP="00DE2F0C">
      <w:r>
        <w:t xml:space="preserve">  c       -2.0262        0.8321        3.6826</w:t>
      </w:r>
    </w:p>
    <w:p w:rsidR="00DE2F0C" w:rsidRDefault="00DE2F0C" w:rsidP="00DE2F0C">
      <w:r>
        <w:t xml:space="preserve">  h       -2.7910        0.5172        2.9536</w:t>
      </w:r>
    </w:p>
    <w:p w:rsidR="00DE2F0C" w:rsidRDefault="00DE2F0C" w:rsidP="00DE2F0C">
      <w:r>
        <w:t xml:space="preserve">  c       -2.2990        0.8253        5.0584</w:t>
      </w:r>
    </w:p>
    <w:p w:rsidR="00DE2F0C" w:rsidRDefault="00DE2F0C" w:rsidP="00DE2F0C">
      <w:r>
        <w:t xml:space="preserve">  h       -3.2930        0.5017        5.4128</w:t>
      </w:r>
    </w:p>
    <w:p w:rsidR="00DE2F0C" w:rsidRDefault="00DE2F0C" w:rsidP="00DE2F0C">
      <w:r>
        <w:t xml:space="preserve">  c       -1.3201        1.2276        5.9862</w:t>
      </w:r>
    </w:p>
    <w:p w:rsidR="00DE2F0C" w:rsidRDefault="00DE2F0C" w:rsidP="00DE2F0C">
      <w:r>
        <w:t xml:space="preserve">  h       -1.5349        1.2187        7.0675</w:t>
      </w:r>
    </w:p>
    <w:p w:rsidR="00DE2F0C" w:rsidRDefault="00DE2F0C" w:rsidP="00DE2F0C">
      <w:r>
        <w:t xml:space="preserve">  c       -0.0616        1.6407        5.5112</w:t>
      </w:r>
    </w:p>
    <w:p w:rsidR="00DE2F0C" w:rsidRDefault="00DE2F0C" w:rsidP="00DE2F0C">
      <w:r>
        <w:t xml:space="preserve">  h        0.7203        1.9537        6.2252</w:t>
      </w:r>
    </w:p>
    <w:p w:rsidR="00DE2F0C" w:rsidRDefault="00DE2F0C" w:rsidP="00DE2F0C">
      <w:r>
        <w:t xml:space="preserve">  c        0.2155        1.6563        4.1353</w:t>
      </w:r>
    </w:p>
    <w:p w:rsidR="00DE2F0C" w:rsidRDefault="00DE2F0C" w:rsidP="00DE2F0C">
      <w:r>
        <w:t xml:space="preserve">  h        1.2117        1.9689        3.7791</w:t>
      </w:r>
    </w:p>
    <w:p w:rsidR="00DE2F0C" w:rsidRDefault="00DE2F0C" w:rsidP="00DE2F0C">
      <w:r>
        <w:t xml:space="preserve">  n        0.6382        2.9986       -1.0927</w:t>
      </w:r>
    </w:p>
    <w:p w:rsidR="00DE2F0C" w:rsidRDefault="00DE2F0C" w:rsidP="00DE2F0C">
      <w:r>
        <w:t xml:space="preserve">  n       -0.5050        1.1525        1.8150</w:t>
      </w:r>
    </w:p>
    <w:p w:rsidR="00DE2F0C" w:rsidRDefault="00DE2F0C" w:rsidP="00DE2F0C">
      <w:r>
        <w:t xml:space="preserve">  h       -0.1986        2.4665       -4.4006</w:t>
      </w:r>
    </w:p>
    <w:p w:rsidR="00DE2F0C" w:rsidRDefault="00DE2F0C" w:rsidP="00DE2F0C">
      <w:r>
        <w:t xml:space="preserve">  h       -1.0676        3.4425       -3.1598</w:t>
      </w:r>
    </w:p>
    <w:p w:rsidR="00DE2F0C" w:rsidRDefault="00DE2F0C" w:rsidP="00DE2F0C">
      <w:r>
        <w:t xml:space="preserve">  h       -0.9501        1.6429       -2.9993</w:t>
      </w:r>
    </w:p>
    <w:p w:rsidR="00DE2F0C" w:rsidRDefault="00DE2F0C" w:rsidP="00DE2F0C">
      <w:r>
        <w:t xml:space="preserve">  h        1.4213        3.6401       -2.9052</w:t>
      </w:r>
    </w:p>
    <w:p w:rsidR="00DE2F0C" w:rsidRDefault="00DE2F0C" w:rsidP="00DE2F0C">
      <w:r>
        <w:t xml:space="preserve">  c        0.9112       -2.7208        2.5483</w:t>
      </w:r>
    </w:p>
    <w:p w:rsidR="00DE2F0C" w:rsidRDefault="00DE2F0C" w:rsidP="00DE2F0C">
      <w:r>
        <w:t xml:space="preserve">  c       -0.4075       -2.5598        3.3145</w:t>
      </w:r>
    </w:p>
    <w:p w:rsidR="00DE2F0C" w:rsidRDefault="00DE2F0C" w:rsidP="00DE2F0C">
      <w:r>
        <w:t xml:space="preserve">  c        1.8671       -1.5353        2.7196</w:t>
      </w:r>
    </w:p>
    <w:p w:rsidR="00DE2F0C" w:rsidRDefault="00DE2F0C" w:rsidP="00DE2F0C">
      <w:r>
        <w:t xml:space="preserve">  h        2.7956       -1.6812        2.1256</w:t>
      </w:r>
    </w:p>
    <w:p w:rsidR="00DE2F0C" w:rsidRDefault="00DE2F0C" w:rsidP="00DE2F0C">
      <w:r>
        <w:t xml:space="preserve">  h        2.1481       -1.4501        3.7911</w:t>
      </w:r>
    </w:p>
    <w:p w:rsidR="00DE2F0C" w:rsidRDefault="00DE2F0C" w:rsidP="00DE2F0C">
      <w:r>
        <w:t xml:space="preserve">  h        1.3871       -0.5788        2.4200</w:t>
      </w:r>
    </w:p>
    <w:p w:rsidR="00DE2F0C" w:rsidRDefault="00DE2F0C" w:rsidP="00DE2F0C">
      <w:r>
        <w:t xml:space="preserve">  c        0.8167       -4.2776        0.6401</w:t>
      </w:r>
    </w:p>
    <w:p w:rsidR="00DE2F0C" w:rsidRDefault="00DE2F0C" w:rsidP="00DE2F0C">
      <w:r>
        <w:t xml:space="preserve">  h        1.1954       -5.0141        1.3596</w:t>
      </w:r>
    </w:p>
    <w:p w:rsidR="00DE2F0C" w:rsidRDefault="00DE2F0C" w:rsidP="00DE2F0C">
      <w:r>
        <w:t xml:space="preserve">  c        0.4854       -4.5692       -0.6928</w:t>
      </w:r>
    </w:p>
    <w:p w:rsidR="00DE2F0C" w:rsidRDefault="00DE2F0C" w:rsidP="00DE2F0C">
      <w:r>
        <w:t xml:space="preserve">  h        0.5934       -5.6079       -1.0454</w:t>
      </w:r>
    </w:p>
    <w:p w:rsidR="00DE2F0C" w:rsidRDefault="00DE2F0C" w:rsidP="00DE2F0C">
      <w:r>
        <w:t xml:space="preserve">  c        0.0294       -3.5778       -1.5518</w:t>
      </w:r>
    </w:p>
    <w:p w:rsidR="00DE2F0C" w:rsidRDefault="00DE2F0C" w:rsidP="00DE2F0C">
      <w:r>
        <w:t xml:space="preserve">  h       -0.2429       -3.8288       -2.5884</w:t>
      </w:r>
    </w:p>
    <w:p w:rsidR="00DE2F0C" w:rsidRDefault="00DE2F0C" w:rsidP="00DE2F0C">
      <w:r>
        <w:t xml:space="preserve">  c       -0.1012       -2.2011       -1.1032</w:t>
      </w:r>
    </w:p>
    <w:p w:rsidR="00DE2F0C" w:rsidRDefault="00DE2F0C" w:rsidP="00DE2F0C">
      <w:r>
        <w:t xml:space="preserve">  c        0.1907       -2.0027        0.3003</w:t>
      </w:r>
    </w:p>
    <w:p w:rsidR="00DE2F0C" w:rsidRDefault="00DE2F0C" w:rsidP="00DE2F0C">
      <w:r>
        <w:t xml:space="preserve">  h        0.0091       -1.0166        0.7688</w:t>
      </w:r>
    </w:p>
    <w:p w:rsidR="00DE2F0C" w:rsidRDefault="00DE2F0C" w:rsidP="00DE2F0C">
      <w:r>
        <w:t xml:space="preserve">  c       -0.7619       -1.2516       -3.1815</w:t>
      </w:r>
    </w:p>
    <w:p w:rsidR="00DE2F0C" w:rsidRDefault="00DE2F0C" w:rsidP="00DE2F0C">
      <w:r>
        <w:t xml:space="preserve">  c       -2.0249       -0.8315       -3.6843</w:t>
      </w:r>
    </w:p>
    <w:p w:rsidR="00DE2F0C" w:rsidRDefault="00DE2F0C" w:rsidP="00DE2F0C">
      <w:r>
        <w:t xml:space="preserve">  h       -2.7903       -0.5161       -2.9562</w:t>
      </w:r>
    </w:p>
    <w:p w:rsidR="00DE2F0C" w:rsidRDefault="00DE2F0C" w:rsidP="00DE2F0C">
      <w:r>
        <w:t xml:space="preserve">  c       -2.2960       -0.8242       -5.0605</w:t>
      </w:r>
    </w:p>
    <w:p w:rsidR="00DE2F0C" w:rsidRDefault="00DE2F0C" w:rsidP="00DE2F0C">
      <w:r>
        <w:t xml:space="preserve">  h       -3.2892       -0.4994       -5.4160</w:t>
      </w:r>
    </w:p>
    <w:p w:rsidR="00DE2F0C" w:rsidRDefault="00DE2F0C" w:rsidP="00DE2F0C">
      <w:r>
        <w:t xml:space="preserve">  c       -1.3165       -1.2275       -5.9871</w:t>
      </w:r>
    </w:p>
    <w:p w:rsidR="00DE2F0C" w:rsidRDefault="00DE2F0C" w:rsidP="00DE2F0C">
      <w:r>
        <w:t xml:space="preserve">  h       -1.5300       -1.2183       -7.0687</w:t>
      </w:r>
    </w:p>
    <w:p w:rsidR="00DE2F0C" w:rsidRDefault="00DE2F0C" w:rsidP="00DE2F0C">
      <w:r>
        <w:t xml:space="preserve">  c       -0.0591       -1.6422       -5.5107</w:t>
      </w:r>
    </w:p>
    <w:p w:rsidR="00DE2F0C" w:rsidRDefault="00DE2F0C" w:rsidP="00DE2F0C">
      <w:r>
        <w:t xml:space="preserve">  h        0.7233       -1.9561       -6.2237</w:t>
      </w:r>
    </w:p>
    <w:p w:rsidR="00DE2F0C" w:rsidRDefault="00DE2F0C" w:rsidP="00DE2F0C">
      <w:r>
        <w:t xml:space="preserve">  c        0.2164       -1.6582       -4.1345</w:t>
      </w:r>
    </w:p>
    <w:p w:rsidR="00DE2F0C" w:rsidRDefault="00DE2F0C" w:rsidP="00DE2F0C">
      <w:r>
        <w:t xml:space="preserve">  h        1.2119       -1.9719       -3.7772</w:t>
      </w:r>
    </w:p>
    <w:p w:rsidR="00DE2F0C" w:rsidRDefault="00DE2F0C" w:rsidP="00DE2F0C">
      <w:r>
        <w:t xml:space="preserve">  n        0.6385       -2.9984        1.0929</w:t>
      </w:r>
    </w:p>
    <w:p w:rsidR="00DE2F0C" w:rsidRDefault="00DE2F0C" w:rsidP="00DE2F0C">
      <w:r>
        <w:t xml:space="preserve">  n       -0.5062       -1.1533       -1.8149</w:t>
      </w:r>
    </w:p>
    <w:p w:rsidR="00DE2F0C" w:rsidRDefault="00DE2F0C" w:rsidP="00DE2F0C">
      <w:r>
        <w:t xml:space="preserve">  h       -0.1965       -2.4675        4.4014</w:t>
      </w:r>
    </w:p>
    <w:p w:rsidR="00DE2F0C" w:rsidRDefault="00DE2F0C" w:rsidP="00DE2F0C">
      <w:r>
        <w:t xml:space="preserve">  h       -1.0672       -3.4407        3.1597</w:t>
      </w:r>
    </w:p>
    <w:p w:rsidR="00DE2F0C" w:rsidRDefault="00DE2F0C" w:rsidP="00DE2F0C">
      <w:r>
        <w:t xml:space="preserve">  h       -0.9478       -1.6410        3.0019</w:t>
      </w:r>
    </w:p>
    <w:p w:rsidR="00DE2F0C" w:rsidRDefault="00DE2F0C" w:rsidP="00DE2F0C">
      <w:r>
        <w:t xml:space="preserve">  h        1.4224       -3.6394        2.9051</w:t>
      </w:r>
    </w:p>
    <w:p w:rsidR="00DE2F0C" w:rsidRDefault="00DE2F0C" w:rsidP="000A74AA">
      <w:pPr>
        <w:pStyle w:val="Body"/>
        <w:spacing w:after="0" w:line="240" w:lineRule="auto"/>
        <w:rPr>
          <w:rFonts w:ascii="Arial"/>
        </w:rPr>
      </w:pPr>
    </w:p>
    <w:p w:rsidR="000A74AA" w:rsidRDefault="000A74AA" w:rsidP="000A74AA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SCF GIAO Magnetic shielding tensor (ppm):</w:t>
      </w:r>
    </w:p>
    <w:p w:rsidR="00892A8A" w:rsidRDefault="00892A8A" w:rsidP="00892A8A">
      <w:r>
        <w:t xml:space="preserve">      1  C    Isotropic =   103.2685   Anisotropy =    65.5318</w:t>
      </w:r>
    </w:p>
    <w:p w:rsidR="00892A8A" w:rsidRDefault="00892A8A" w:rsidP="00892A8A">
      <w:r>
        <w:t xml:space="preserve">   XX=   141.9003   YX=   -10.9033   ZX=    19.8313</w:t>
      </w:r>
    </w:p>
    <w:p w:rsidR="00892A8A" w:rsidRDefault="00892A8A" w:rsidP="00892A8A">
      <w:r>
        <w:t xml:space="preserve">   XY=    -5.3274   YY=    85.5951   ZY=     0.2662</w:t>
      </w:r>
    </w:p>
    <w:p w:rsidR="00892A8A" w:rsidRDefault="00892A8A" w:rsidP="00892A8A">
      <w:r>
        <w:t xml:space="preserve">   XZ=    12.0937   YZ=    -1.5170   ZZ=    82.3102</w:t>
      </w:r>
    </w:p>
    <w:p w:rsidR="00892A8A" w:rsidRDefault="00892A8A" w:rsidP="00892A8A">
      <w:r>
        <w:t xml:space="preserve">   Eigenvalues:    78.0208    84.8284   146.9564</w:t>
      </w:r>
    </w:p>
    <w:p w:rsidR="00892A8A" w:rsidRDefault="00892A8A" w:rsidP="00892A8A">
      <w:r>
        <w:t xml:space="preserve">      2  C    Isotropic =   150.9206   Anisotropy =    36.0149</w:t>
      </w:r>
    </w:p>
    <w:p w:rsidR="00892A8A" w:rsidRDefault="00892A8A" w:rsidP="00892A8A">
      <w:r>
        <w:t xml:space="preserve">   XX=   151.8676   YX=    -1.3913   ZX=   -12.5467</w:t>
      </w:r>
    </w:p>
    <w:p w:rsidR="00892A8A" w:rsidRDefault="00892A8A" w:rsidP="00892A8A">
      <w:r>
        <w:t xml:space="preserve">   XY=     0.0685   YY=   136.9919   ZY=     0.6055</w:t>
      </w:r>
    </w:p>
    <w:p w:rsidR="00892A8A" w:rsidRDefault="00892A8A" w:rsidP="00892A8A">
      <w:r>
        <w:t xml:space="preserve">   XZ=   -19.0546   YZ=     4.0378   ZZ=   163.9024</w:t>
      </w:r>
    </w:p>
    <w:p w:rsidR="00892A8A" w:rsidRDefault="00892A8A" w:rsidP="00892A8A">
      <w:r>
        <w:t xml:space="preserve">   Eigenvalues:   136.7144   141.1169   174.9306</w:t>
      </w:r>
    </w:p>
    <w:p w:rsidR="00892A8A" w:rsidRDefault="00892A8A" w:rsidP="00892A8A">
      <w:r>
        <w:t xml:space="preserve">      3  C    Isotropic =   152.9993   Anisotropy =    31.7941</w:t>
      </w:r>
    </w:p>
    <w:p w:rsidR="00892A8A" w:rsidRDefault="00892A8A" w:rsidP="00892A8A">
      <w:r>
        <w:t xml:space="preserve">   XX=   149.1962   YX=     3.1203   ZX=     5.9425</w:t>
      </w:r>
    </w:p>
    <w:p w:rsidR="00892A8A" w:rsidRDefault="00892A8A" w:rsidP="00892A8A">
      <w:r>
        <w:t xml:space="preserve">   XY=     4.4836   YY=   154.0029   ZY=    18.8761</w:t>
      </w:r>
    </w:p>
    <w:p w:rsidR="00892A8A" w:rsidRDefault="00892A8A" w:rsidP="00892A8A">
      <w:r>
        <w:t xml:space="preserve">   XZ=     6.9686   YZ=    15.3894   ZZ=   155.7989</w:t>
      </w:r>
    </w:p>
    <w:p w:rsidR="00892A8A" w:rsidRDefault="00892A8A" w:rsidP="00892A8A">
      <w:r>
        <w:t xml:space="preserve">   Eigenvalues:   137.4657   147.3369   174.1954</w:t>
      </w:r>
    </w:p>
    <w:p w:rsidR="00892A8A" w:rsidRDefault="00892A8A" w:rsidP="00892A8A">
      <w:r>
        <w:t xml:space="preserve">      4  H    Isotropic =    29.7584   Anisotropy =     7.5076</w:t>
      </w:r>
    </w:p>
    <w:p w:rsidR="00892A8A" w:rsidRDefault="00892A8A" w:rsidP="00892A8A">
      <w:r>
        <w:t xml:space="preserve">   XX=    27.5359   YX=     0.2668   ZX=    -1.9157</w:t>
      </w:r>
    </w:p>
    <w:p w:rsidR="00892A8A" w:rsidRDefault="00892A8A" w:rsidP="00892A8A">
      <w:r>
        <w:t xml:space="preserve">   XY=     0.3232   YY=    27.4942   ZY=     1.2046</w:t>
      </w:r>
    </w:p>
    <w:p w:rsidR="00892A8A" w:rsidRDefault="00892A8A" w:rsidP="00892A8A">
      <w:r>
        <w:t xml:space="preserve">   XZ=    -1.5713   YZ=     0.6225   ZZ=    34.2451</w:t>
      </w:r>
    </w:p>
    <w:p w:rsidR="00892A8A" w:rsidRDefault="00892A8A" w:rsidP="00892A8A">
      <w:r>
        <w:t xml:space="preserve">   Eigenvalues:    26.7347    27.7771    34.7635</w:t>
      </w:r>
    </w:p>
    <w:p w:rsidR="00892A8A" w:rsidRDefault="00892A8A" w:rsidP="00892A8A">
      <w:r>
        <w:t xml:space="preserve">      5  H    Isotropic =    30.1236   Anisotropy =     7.6034</w:t>
      </w:r>
    </w:p>
    <w:p w:rsidR="00892A8A" w:rsidRDefault="00892A8A" w:rsidP="00892A8A">
      <w:r>
        <w:t xml:space="preserve">   XX=    33.2990   YX=     0.1662   ZX=     2.9138</w:t>
      </w:r>
    </w:p>
    <w:p w:rsidR="00892A8A" w:rsidRDefault="00892A8A" w:rsidP="00892A8A">
      <w:r>
        <w:t xml:space="preserve">   XY=     1.3662   YY=    27.7222   ZY=    -1.4295</w:t>
      </w:r>
    </w:p>
    <w:p w:rsidR="00892A8A" w:rsidRDefault="00892A8A" w:rsidP="00892A8A">
      <w:r>
        <w:t xml:space="preserve">   XZ=     3.7202   YZ=    -0.2937   ZZ=    29.3496</w:t>
      </w:r>
    </w:p>
    <w:p w:rsidR="00892A8A" w:rsidRDefault="00892A8A" w:rsidP="00892A8A">
      <w:r>
        <w:t xml:space="preserve">   Eigenvalues:    26.4551    28.7232    35.1925</w:t>
      </w:r>
    </w:p>
    <w:p w:rsidR="00892A8A" w:rsidRDefault="00892A8A" w:rsidP="00892A8A">
      <w:r>
        <w:t xml:space="preserve">      6  H    Isotropic =    28.7694   Anisotropy =     8.8887</w:t>
      </w:r>
    </w:p>
    <w:p w:rsidR="00892A8A" w:rsidRDefault="00892A8A" w:rsidP="00892A8A">
      <w:r>
        <w:t xml:space="preserve">   XX=    26.0565   YX=     0.1881   ZX=     0.1860</w:t>
      </w:r>
    </w:p>
    <w:p w:rsidR="00892A8A" w:rsidRDefault="00892A8A" w:rsidP="00892A8A">
      <w:r>
        <w:t xml:space="preserve">   XY=     2.0999   YY=    33.3880   ZY=    -4.2249</w:t>
      </w:r>
    </w:p>
    <w:p w:rsidR="00892A8A" w:rsidRDefault="00892A8A" w:rsidP="00892A8A">
      <w:r>
        <w:t xml:space="preserve">   XZ=     0.6068   YZ=    -1.8902   ZZ=    26.8638</w:t>
      </w:r>
    </w:p>
    <w:p w:rsidR="00892A8A" w:rsidRDefault="00892A8A" w:rsidP="00892A8A">
      <w:r>
        <w:t xml:space="preserve">   Eigenvalues:    25.0070    26.6060    34.6953</w:t>
      </w:r>
    </w:p>
    <w:p w:rsidR="00892A8A" w:rsidRDefault="00892A8A" w:rsidP="00892A8A">
      <w:r>
        <w:t xml:space="preserve">      7  C    Isotropic =    55.5603   Anisotropy =    89.3525</w:t>
      </w:r>
    </w:p>
    <w:p w:rsidR="00892A8A" w:rsidRDefault="00892A8A" w:rsidP="00892A8A">
      <w:r>
        <w:t xml:space="preserve">   XX=    60.8549   YX=    22.5513   ZX=   -18.5080</w:t>
      </w:r>
    </w:p>
    <w:p w:rsidR="00892A8A" w:rsidRDefault="00892A8A" w:rsidP="00892A8A">
      <w:r>
        <w:t xml:space="preserve">   XY=    23.5377   YY=     3.8707   ZY=    37.0304</w:t>
      </w:r>
    </w:p>
    <w:p w:rsidR="00892A8A" w:rsidRDefault="00892A8A" w:rsidP="00892A8A">
      <w:r>
        <w:t xml:space="preserve">   XZ=   -15.1933   YZ=    34.0546   ZZ=   101.9553</w:t>
      </w:r>
    </w:p>
    <w:p w:rsidR="00892A8A" w:rsidRDefault="00892A8A" w:rsidP="00892A8A">
      <w:r>
        <w:t xml:space="preserve">   Eigenvalues:   -17.1557    68.7080   115.1286</w:t>
      </w:r>
    </w:p>
    <w:p w:rsidR="00892A8A" w:rsidRDefault="00892A8A" w:rsidP="00892A8A">
      <w:r>
        <w:t xml:space="preserve">      8  H    Isotropic =    24.7328   Anisotropy =     6.2978</w:t>
      </w:r>
    </w:p>
    <w:p w:rsidR="00892A8A" w:rsidRDefault="00892A8A" w:rsidP="00892A8A">
      <w:r>
        <w:t xml:space="preserve">   XX=    26.5155   YX=     2.8096   ZX=     0.0706</w:t>
      </w:r>
    </w:p>
    <w:p w:rsidR="00892A8A" w:rsidRDefault="00892A8A" w:rsidP="00892A8A">
      <w:r>
        <w:t xml:space="preserve">   XY=     2.5328   YY=    25.8125   ZY=    -0.9279</w:t>
      </w:r>
    </w:p>
    <w:p w:rsidR="00892A8A" w:rsidRDefault="00892A8A" w:rsidP="00892A8A">
      <w:r>
        <w:t xml:space="preserve">   XZ=    -0.0353   YZ=    -1.2717   ZZ=    21.8705</w:t>
      </w:r>
    </w:p>
    <w:p w:rsidR="00892A8A" w:rsidRDefault="00892A8A" w:rsidP="00892A8A">
      <w:r>
        <w:t xml:space="preserve">   Eigenvalues:    21.4534    23.8138    28.9313</w:t>
      </w:r>
    </w:p>
    <w:p w:rsidR="00892A8A" w:rsidRDefault="00892A8A" w:rsidP="00892A8A">
      <w:r>
        <w:t xml:space="preserve">      9  C    Isotropic =    44.1157   Anisotropy =   168.5810</w:t>
      </w:r>
    </w:p>
    <w:p w:rsidR="00892A8A" w:rsidRDefault="00892A8A" w:rsidP="00892A8A">
      <w:r>
        <w:t xml:space="preserve">   XX=     9.7408   YX=   -53.3532   ZX=   -22.3826</w:t>
      </w:r>
    </w:p>
    <w:p w:rsidR="00892A8A" w:rsidRDefault="00892A8A" w:rsidP="00892A8A">
      <w:r>
        <w:t xml:space="preserve">   XY=   -59.7626   YY=   -19.2166   ZY=    32.7291</w:t>
      </w:r>
    </w:p>
    <w:p w:rsidR="00892A8A" w:rsidRDefault="00892A8A" w:rsidP="00892A8A">
      <w:r>
        <w:t xml:space="preserve">   XZ=   -25.3762   YZ=    30.3911   ZZ=   141.8228</w:t>
      </w:r>
    </w:p>
    <w:p w:rsidR="00892A8A" w:rsidRDefault="00892A8A" w:rsidP="00892A8A">
      <w:r>
        <w:t xml:space="preserve">   Eigenvalues:   -63.6679    39.5119   156.5030</w:t>
      </w:r>
    </w:p>
    <w:p w:rsidR="00892A8A" w:rsidRDefault="00892A8A" w:rsidP="00892A8A">
      <w:r>
        <w:t xml:space="preserve">     10  H    Isotropic =    24.4775   Anisotropy =     3.8795</w:t>
      </w:r>
    </w:p>
    <w:p w:rsidR="00892A8A" w:rsidRDefault="00892A8A" w:rsidP="00892A8A">
      <w:r>
        <w:t xml:space="preserve">   XX=    25.6960   YX=    -1.4090   ZX=     1.1318</w:t>
      </w:r>
    </w:p>
    <w:p w:rsidR="00892A8A" w:rsidRDefault="00892A8A" w:rsidP="00892A8A">
      <w:r>
        <w:t xml:space="preserve">   XY=    -1.0086   YY=    25.3684   ZY=    -1.0984</w:t>
      </w:r>
    </w:p>
    <w:p w:rsidR="00892A8A" w:rsidRDefault="00892A8A" w:rsidP="00892A8A">
      <w:r>
        <w:t xml:space="preserve">   XZ=     0.5682   YZ=    -0.6328   ZZ=    22.3682</w:t>
      </w:r>
    </w:p>
    <w:p w:rsidR="00892A8A" w:rsidRDefault="00892A8A" w:rsidP="00892A8A">
      <w:r>
        <w:t xml:space="preserve">   Eigenvalues:    22.0530    24.3157    27.0639</w:t>
      </w:r>
    </w:p>
    <w:p w:rsidR="00892A8A" w:rsidRDefault="00892A8A" w:rsidP="00892A8A">
      <w:r>
        <w:t xml:space="preserve">     11  C    Isotropic =    50.6854   Anisotropy =   169.3146</w:t>
      </w:r>
    </w:p>
    <w:p w:rsidR="00892A8A" w:rsidRDefault="00892A8A" w:rsidP="00892A8A">
      <w:r>
        <w:t xml:space="preserve">   XX=   -29.7417   YX=   -10.6893   ZX=   -43.4428</w:t>
      </w:r>
    </w:p>
    <w:p w:rsidR="00892A8A" w:rsidRDefault="00892A8A" w:rsidP="00892A8A">
      <w:r>
        <w:t xml:space="preserve">   XY=    -9.5817   YY=    38.7983   ZY=    30.3997</w:t>
      </w:r>
    </w:p>
    <w:p w:rsidR="00892A8A" w:rsidRDefault="00892A8A" w:rsidP="00892A8A">
      <w:r>
        <w:t xml:space="preserve">   XZ=   -33.6435   YZ=    45.5522   ZZ=   142.9995</w:t>
      </w:r>
    </w:p>
    <w:p w:rsidR="00892A8A" w:rsidRDefault="00892A8A" w:rsidP="00892A8A">
      <w:r>
        <w:t xml:space="preserve">   Eigenvalues:   -38.0098    26.5042   163.5618</w:t>
      </w:r>
    </w:p>
    <w:p w:rsidR="00892A8A" w:rsidRDefault="00892A8A" w:rsidP="00892A8A">
      <w:r>
        <w:t xml:space="preserve">     12  H    Isotropic =    24.0113   Anisotropy =    10.0612</w:t>
      </w:r>
    </w:p>
    <w:p w:rsidR="00892A8A" w:rsidRDefault="00892A8A" w:rsidP="00892A8A">
      <w:r>
        <w:t xml:space="preserve">   XX=    21.7840   YX=    -2.0102   ZX=    -0.4995</w:t>
      </w:r>
    </w:p>
    <w:p w:rsidR="00892A8A" w:rsidRDefault="00892A8A" w:rsidP="00892A8A">
      <w:r>
        <w:t xml:space="preserve">   XY=    -2.8995   YY=    29.2327   ZY=    -2.6152</w:t>
      </w:r>
    </w:p>
    <w:p w:rsidR="00892A8A" w:rsidRDefault="00892A8A" w:rsidP="00892A8A">
      <w:r>
        <w:t xml:space="preserve">   XZ=    -0.8443   YZ=    -3.3514   ZZ=    21.0172</w:t>
      </w:r>
    </w:p>
    <w:p w:rsidR="00892A8A" w:rsidRDefault="00892A8A" w:rsidP="00892A8A">
      <w:r>
        <w:t xml:space="preserve">   Eigenvalues:    19.1644    22.1507    30.7187</w:t>
      </w:r>
    </w:p>
    <w:p w:rsidR="00892A8A" w:rsidRDefault="00892A8A" w:rsidP="00892A8A">
      <w:r>
        <w:t xml:space="preserve">     13  C    Isotropic =    17.0847   Anisotropy =   146.6354</w:t>
      </w:r>
    </w:p>
    <w:p w:rsidR="00892A8A" w:rsidRDefault="00892A8A" w:rsidP="00892A8A">
      <w:r>
        <w:t xml:space="preserve">   XX=   -38.1568   YX=   -13.3845   ZX=   -27.0883</w:t>
      </w:r>
    </w:p>
    <w:p w:rsidR="00892A8A" w:rsidRDefault="00892A8A" w:rsidP="00892A8A">
      <w:r>
        <w:t xml:space="preserve">   XY=     3.5897   YY=    -9.6154   ZY=    26.0372</w:t>
      </w:r>
    </w:p>
    <w:p w:rsidR="00892A8A" w:rsidRDefault="00892A8A" w:rsidP="00892A8A">
      <w:r>
        <w:t xml:space="preserve">   XZ=   -39.9913   YZ=    36.6831   ZZ=    99.0261</w:t>
      </w:r>
    </w:p>
    <w:p w:rsidR="00892A8A" w:rsidRDefault="00892A8A" w:rsidP="00892A8A">
      <w:r>
        <w:t xml:space="preserve">   Eigenvalues:   -46.0944   -17.4932   114.8416</w:t>
      </w:r>
    </w:p>
    <w:p w:rsidR="00892A8A" w:rsidRDefault="00892A8A" w:rsidP="00892A8A">
      <w:r>
        <w:t xml:space="preserve">     14  C    Isotropic =    36.0300   Anisotropy =   139.6564</w:t>
      </w:r>
    </w:p>
    <w:p w:rsidR="00892A8A" w:rsidRDefault="00892A8A" w:rsidP="00892A8A">
      <w:r>
        <w:t xml:space="preserve">   XX=     6.0166   YX=   -18.1113   ZX=   -14.0334</w:t>
      </w:r>
    </w:p>
    <w:p w:rsidR="00892A8A" w:rsidRDefault="00892A8A" w:rsidP="00892A8A">
      <w:r>
        <w:t xml:space="preserve">   XY=   -19.6251   YY=   -19.2191   ZY=    42.8660</w:t>
      </w:r>
    </w:p>
    <w:p w:rsidR="00892A8A" w:rsidRDefault="00892A8A" w:rsidP="00892A8A">
      <w:r>
        <w:t xml:space="preserve">   XZ=   -12.6007   YZ=    14.0816   ZZ=   121.2925</w:t>
      </w:r>
    </w:p>
    <w:p w:rsidR="00892A8A" w:rsidRDefault="00892A8A" w:rsidP="00892A8A">
      <w:r>
        <w:t xml:space="preserve">   Eigenvalues:   -31.8362    10.7919   129.1343</w:t>
      </w:r>
    </w:p>
    <w:p w:rsidR="00892A8A" w:rsidRDefault="00892A8A" w:rsidP="00892A8A">
      <w:r>
        <w:t xml:space="preserve">     15  H    Isotropic =    21.9515   Anisotropy =     7.7525</w:t>
      </w:r>
    </w:p>
    <w:p w:rsidR="00892A8A" w:rsidRDefault="00892A8A" w:rsidP="00892A8A">
      <w:r>
        <w:t xml:space="preserve">   XX=    25.3609   YX=    -3.1251   ZX=     1.6504</w:t>
      </w:r>
    </w:p>
    <w:p w:rsidR="00892A8A" w:rsidRDefault="00892A8A" w:rsidP="00892A8A">
      <w:r>
        <w:t xml:space="preserve">   XY=    -1.2474   YY=    22.9922   ZY=    -1.8129</w:t>
      </w:r>
    </w:p>
    <w:p w:rsidR="00892A8A" w:rsidRDefault="00892A8A" w:rsidP="00892A8A">
      <w:r>
        <w:t xml:space="preserve">   XZ=    -0.0347   YZ=    -3.4014   ZZ=    17.5014</w:t>
      </w:r>
    </w:p>
    <w:p w:rsidR="00892A8A" w:rsidRDefault="00892A8A" w:rsidP="00892A8A">
      <w:r>
        <w:t xml:space="preserve">   Eigenvalues:    16.4603    22.2744    27.1199</w:t>
      </w:r>
    </w:p>
    <w:p w:rsidR="00892A8A" w:rsidRDefault="00892A8A" w:rsidP="00892A8A">
      <w:r>
        <w:t xml:space="preserve">     16  C    Isotropic =    13.0657   Anisotropy =   173.7945</w:t>
      </w:r>
    </w:p>
    <w:p w:rsidR="00892A8A" w:rsidRDefault="00892A8A" w:rsidP="00892A8A">
      <w:r>
        <w:t xml:space="preserve">   XX=   -64.4709   YX=    38.6444   ZX=    -5.1066</w:t>
      </w:r>
    </w:p>
    <w:p w:rsidR="00892A8A" w:rsidRDefault="00892A8A" w:rsidP="00892A8A">
      <w:r>
        <w:t xml:space="preserve">   XY=    28.5260   YY=   106.4282   ZY=    45.7822</w:t>
      </w:r>
    </w:p>
    <w:p w:rsidR="00892A8A" w:rsidRDefault="00892A8A" w:rsidP="00892A8A">
      <w:r>
        <w:t xml:space="preserve">   XZ=    -7.9553   YZ=    50.1097   ZZ=    -2.7602</w:t>
      </w:r>
    </w:p>
    <w:p w:rsidR="00892A8A" w:rsidRDefault="00892A8A" w:rsidP="00892A8A">
      <w:r>
        <w:t xml:space="preserve">   Eigenvalues:   -74.7107   -15.0208   128.9287</w:t>
      </w:r>
    </w:p>
    <w:p w:rsidR="00892A8A" w:rsidRDefault="00892A8A" w:rsidP="00892A8A">
      <w:r>
        <w:t xml:space="preserve">     17  C    Isotropic =    45.2739   Anisotropy =   153.2254</w:t>
      </w:r>
    </w:p>
    <w:p w:rsidR="00892A8A" w:rsidRDefault="00892A8A" w:rsidP="00892A8A">
      <w:r>
        <w:t xml:space="preserve">   XX=     1.0766   YX=     6.4835   ZX=    46.2255</w:t>
      </w:r>
    </w:p>
    <w:p w:rsidR="00892A8A" w:rsidRDefault="00892A8A" w:rsidP="00892A8A">
      <w:r>
        <w:t xml:space="preserve">   XY=    19.9197   YY=   128.1849   ZY=    43.6491</w:t>
      </w:r>
    </w:p>
    <w:p w:rsidR="00892A8A" w:rsidRDefault="00892A8A" w:rsidP="00892A8A">
      <w:r>
        <w:t xml:space="preserve">   XZ=    55.6184   YZ=    41.4524   ZZ=     6.5603</w:t>
      </w:r>
    </w:p>
    <w:p w:rsidR="00892A8A" w:rsidRDefault="00892A8A" w:rsidP="00892A8A">
      <w:r>
        <w:t xml:space="preserve">   Eigenvalues:   -49.5628    37.9604   147.4242</w:t>
      </w:r>
    </w:p>
    <w:p w:rsidR="00892A8A" w:rsidRDefault="00892A8A" w:rsidP="00892A8A">
      <w:r>
        <w:t xml:space="preserve">     18  H    Isotropic =    24.2365   Anisotropy =     6.1038</w:t>
      </w:r>
    </w:p>
    <w:p w:rsidR="00892A8A" w:rsidRDefault="00892A8A" w:rsidP="00892A8A">
      <w:r>
        <w:t xml:space="preserve">   XX=    25.1788   YX=    -1.0195   ZX=     2.9121</w:t>
      </w:r>
    </w:p>
    <w:p w:rsidR="00892A8A" w:rsidRDefault="00892A8A" w:rsidP="00892A8A">
      <w:r>
        <w:t xml:space="preserve">   XY=    -0.9701   YY=    22.6396   ZY=    -0.8769</w:t>
      </w:r>
    </w:p>
    <w:p w:rsidR="00892A8A" w:rsidRDefault="00892A8A" w:rsidP="00892A8A">
      <w:r>
        <w:t xml:space="preserve">   XZ=     3.0995   YZ=    -0.5628   ZZ=    24.8912</w:t>
      </w:r>
    </w:p>
    <w:p w:rsidR="00892A8A" w:rsidRDefault="00892A8A" w:rsidP="00892A8A">
      <w:r>
        <w:t xml:space="preserve">   Eigenvalues:    21.9626    22.4412    28.3057</w:t>
      </w:r>
    </w:p>
    <w:p w:rsidR="00892A8A" w:rsidRDefault="00892A8A" w:rsidP="00892A8A">
      <w:r>
        <w:t xml:space="preserve">     19  C    Isotropic =    40.2661   Anisotropy =   182.5854</w:t>
      </w:r>
    </w:p>
    <w:p w:rsidR="00892A8A" w:rsidRDefault="00892A8A" w:rsidP="00892A8A">
      <w:r>
        <w:t xml:space="preserve">   XX=    30.8639   YX=    27.8352   ZX=   -18.7939</w:t>
      </w:r>
    </w:p>
    <w:p w:rsidR="00892A8A" w:rsidRDefault="00892A8A" w:rsidP="00892A8A">
      <w:r>
        <w:t xml:space="preserve">   XY=    30.6791   YY=   133.5276   ZY=    65.9531</w:t>
      </w:r>
    </w:p>
    <w:p w:rsidR="00892A8A" w:rsidRDefault="00892A8A" w:rsidP="00892A8A">
      <w:r>
        <w:t xml:space="preserve">   XZ=   -11.4716   YZ=    74.5307   ZZ=   -43.5932</w:t>
      </w:r>
    </w:p>
    <w:p w:rsidR="00892A8A" w:rsidRDefault="00892A8A" w:rsidP="00892A8A">
      <w:r>
        <w:t xml:space="preserve">   Eigenvalues:   -73.6586    32.4672   161.9897</w:t>
      </w:r>
    </w:p>
    <w:p w:rsidR="00892A8A" w:rsidRDefault="00892A8A" w:rsidP="00892A8A">
      <w:r>
        <w:t xml:space="preserve">     20  H    Isotropic =    23.6870   Anisotropy =     4.7581</w:t>
      </w:r>
    </w:p>
    <w:p w:rsidR="00892A8A" w:rsidRDefault="00892A8A" w:rsidP="00892A8A">
      <w:r>
        <w:t xml:space="preserve">   XX=    26.8412   YX=    -0.1910   ZX=    -0.4408</w:t>
      </w:r>
    </w:p>
    <w:p w:rsidR="00892A8A" w:rsidRDefault="00892A8A" w:rsidP="00892A8A">
      <w:r>
        <w:t xml:space="preserve">   XY=    -0.2800   YY=    21.3480   ZY=    -0.7512</w:t>
      </w:r>
    </w:p>
    <w:p w:rsidR="00892A8A" w:rsidRDefault="00892A8A" w:rsidP="00892A8A">
      <w:r>
        <w:t xml:space="preserve">   XZ=     0.0559   YZ=    -0.0194   ZZ=    22.8719</w:t>
      </w:r>
    </w:p>
    <w:p w:rsidR="00892A8A" w:rsidRDefault="00892A8A" w:rsidP="00892A8A">
      <w:r>
        <w:t xml:space="preserve">   Eigenvalues:    21.2427    22.9593    26.8591</w:t>
      </w:r>
    </w:p>
    <w:p w:rsidR="00892A8A" w:rsidRDefault="00892A8A" w:rsidP="00892A8A">
      <w:r>
        <w:t xml:space="preserve">     21  C    Isotropic =    52.4139   Anisotropy =   168.2147</w:t>
      </w:r>
    </w:p>
    <w:p w:rsidR="00892A8A" w:rsidRDefault="00892A8A" w:rsidP="00892A8A">
      <w:r>
        <w:t xml:space="preserve">   XX=   -39.7136   YX=    38.4850   ZX=   -12.4813</w:t>
      </w:r>
    </w:p>
    <w:p w:rsidR="00892A8A" w:rsidRDefault="00892A8A" w:rsidP="00892A8A">
      <w:r>
        <w:t xml:space="preserve">   XY=    35.9688   YY=   144.5740   ZY=    39.6487</w:t>
      </w:r>
    </w:p>
    <w:p w:rsidR="00892A8A" w:rsidRDefault="00892A8A" w:rsidP="00892A8A">
      <w:r>
        <w:t xml:space="preserve">   XZ=    -9.9314   YZ=    41.1810   ZZ=    52.3814</w:t>
      </w:r>
    </w:p>
    <w:p w:rsidR="00892A8A" w:rsidRDefault="00892A8A" w:rsidP="00892A8A">
      <w:r>
        <w:t xml:space="preserve">   Eigenvalues:   -50.5960    43.2808   164.5570</w:t>
      </w:r>
    </w:p>
    <w:p w:rsidR="00892A8A" w:rsidRDefault="00892A8A" w:rsidP="00892A8A">
      <w:r>
        <w:t xml:space="preserve">     22  H    Isotropic =    24.2154   Anisotropy =     2.9077</w:t>
      </w:r>
    </w:p>
    <w:p w:rsidR="00892A8A" w:rsidRDefault="00892A8A" w:rsidP="00892A8A">
      <w:r>
        <w:t xml:space="preserve">   XX=    24.9280   YX=     0.0957   ZX=    -0.4155</w:t>
      </w:r>
    </w:p>
    <w:p w:rsidR="00892A8A" w:rsidRDefault="00892A8A" w:rsidP="00892A8A">
      <w:r>
        <w:t xml:space="preserve">   XY=     0.1278   YY=    22.0845   ZY=    -1.4806</w:t>
      </w:r>
    </w:p>
    <w:p w:rsidR="00892A8A" w:rsidRDefault="00892A8A" w:rsidP="00892A8A">
      <w:r>
        <w:t xml:space="preserve">   XZ=    -0.1393   YZ=    -1.1941   ZZ=    25.6337</w:t>
      </w:r>
    </w:p>
    <w:p w:rsidR="00892A8A" w:rsidRDefault="00892A8A" w:rsidP="00892A8A">
      <w:r>
        <w:t xml:space="preserve">   Eigenvalues:    21.6369    24.8554    26.1539</w:t>
      </w:r>
    </w:p>
    <w:p w:rsidR="00892A8A" w:rsidRDefault="00892A8A" w:rsidP="00892A8A">
      <w:r>
        <w:t xml:space="preserve">     23  C    Isotropic =    41.8280   Anisotropy =   179.9971</w:t>
      </w:r>
    </w:p>
    <w:p w:rsidR="00892A8A" w:rsidRDefault="00892A8A" w:rsidP="00892A8A">
      <w:r>
        <w:t xml:space="preserve">   XX=   -11.6388   YX=     8.5633   ZX=    58.5984</w:t>
      </w:r>
    </w:p>
    <w:p w:rsidR="00892A8A" w:rsidRDefault="00892A8A" w:rsidP="00892A8A">
      <w:r>
        <w:t xml:space="preserve">   XY=     8.2538   YY=   143.8252   ZY=    46.6620</w:t>
      </w:r>
    </w:p>
    <w:p w:rsidR="00892A8A" w:rsidRDefault="00892A8A" w:rsidP="00892A8A">
      <w:r>
        <w:t xml:space="preserve">   XZ=    55.0183   YZ=    50.5467   ZZ=    -6.7024</w:t>
      </w:r>
    </w:p>
    <w:p w:rsidR="00892A8A" w:rsidRDefault="00892A8A" w:rsidP="00892A8A">
      <w:r>
        <w:t xml:space="preserve">   Eigenvalues:   -69.8362    33.4942   161.8260</w:t>
      </w:r>
    </w:p>
    <w:p w:rsidR="00892A8A" w:rsidRDefault="00892A8A" w:rsidP="00892A8A">
      <w:r>
        <w:t xml:space="preserve">     24  H    Isotropic =    23.7684   Anisotropy =     4.6198</w:t>
      </w:r>
    </w:p>
    <w:p w:rsidR="00892A8A" w:rsidRDefault="00892A8A" w:rsidP="00892A8A">
      <w:r>
        <w:t xml:space="preserve">   XX=    25.9235   YX=    -0.8198   ZX=     1.6417</w:t>
      </w:r>
    </w:p>
    <w:p w:rsidR="00892A8A" w:rsidRDefault="00892A8A" w:rsidP="00892A8A">
      <w:r>
        <w:t xml:space="preserve">   XY=    -0.8801   YY=    21.9166   ZY=    -1.4419</w:t>
      </w:r>
    </w:p>
    <w:p w:rsidR="00892A8A" w:rsidRDefault="00892A8A" w:rsidP="00892A8A">
      <w:r>
        <w:t xml:space="preserve">   XZ=     1.0096   YZ=    -1.0827   ZZ=    23.4650</w:t>
      </w:r>
    </w:p>
    <w:p w:rsidR="00892A8A" w:rsidRDefault="00892A8A" w:rsidP="00892A8A">
      <w:r>
        <w:t xml:space="preserve">   Eigenvalues:    21.2077    23.2492    26.8482</w:t>
      </w:r>
    </w:p>
    <w:p w:rsidR="00892A8A" w:rsidRDefault="00892A8A" w:rsidP="00892A8A">
      <w:r>
        <w:t xml:space="preserve">     25  C    Isotropic =    50.1517   Anisotropy =   162.8077</w:t>
      </w:r>
    </w:p>
    <w:p w:rsidR="00892A8A" w:rsidRDefault="00892A8A" w:rsidP="00892A8A">
      <w:r>
        <w:t xml:space="preserve">   XX=    32.2995   YX=    24.8914   ZX=    -9.9126</w:t>
      </w:r>
    </w:p>
    <w:p w:rsidR="00892A8A" w:rsidRDefault="00892A8A" w:rsidP="00892A8A">
      <w:r>
        <w:t xml:space="preserve">   XY=    19.6829   YY=   132.9211   ZY=    54.5819</w:t>
      </w:r>
    </w:p>
    <w:p w:rsidR="00892A8A" w:rsidRDefault="00892A8A" w:rsidP="00892A8A">
      <w:r>
        <w:t xml:space="preserve">   XZ=   -26.3887   YZ=    73.9861   ZZ=   -14.7654</w:t>
      </w:r>
    </w:p>
    <w:p w:rsidR="00892A8A" w:rsidRDefault="00892A8A" w:rsidP="00892A8A">
      <w:r>
        <w:t xml:space="preserve">   Eigenvalues:   -46.7203    38.4854   158.6902</w:t>
      </w:r>
    </w:p>
    <w:p w:rsidR="00892A8A" w:rsidRDefault="00892A8A" w:rsidP="00892A8A">
      <w:r>
        <w:t xml:space="preserve">     26  H    Isotropic =    23.9954   Anisotropy =     7.5962</w:t>
      </w:r>
    </w:p>
    <w:p w:rsidR="00892A8A" w:rsidRDefault="00892A8A" w:rsidP="00892A8A">
      <w:r>
        <w:t xml:space="preserve">   XX=    28.4371   YX=    -0.4640   ZX=    -1.9979</w:t>
      </w:r>
    </w:p>
    <w:p w:rsidR="00892A8A" w:rsidRDefault="00892A8A" w:rsidP="00892A8A">
      <w:r>
        <w:t xml:space="preserve">   XY=    -1.2251   YY=    22.9917   ZY=     0.3524</w:t>
      </w:r>
    </w:p>
    <w:p w:rsidR="00892A8A" w:rsidRDefault="00892A8A" w:rsidP="00892A8A">
      <w:r>
        <w:t xml:space="preserve">   XZ=    -2.1011   YZ=    -0.0369   ZZ=    20.5575</w:t>
      </w:r>
    </w:p>
    <w:p w:rsidR="00892A8A" w:rsidRDefault="00892A8A" w:rsidP="00892A8A">
      <w:r>
        <w:t xml:space="preserve">   Eigenvalues:    20.0555    22.8712    29.0595</w:t>
      </w:r>
    </w:p>
    <w:p w:rsidR="00892A8A" w:rsidRDefault="00892A8A" w:rsidP="00892A8A">
      <w:r>
        <w:t xml:space="preserve">     27  N    Isotropic =    -5.5200   Anisotropy =   273.4315</w:t>
      </w:r>
    </w:p>
    <w:p w:rsidR="00892A8A" w:rsidRDefault="00892A8A" w:rsidP="00892A8A">
      <w:r>
        <w:t xml:space="preserve">   XX=  -124.7053   YX=   -25.3963   ZX=   -53.0907</w:t>
      </w:r>
    </w:p>
    <w:p w:rsidR="00892A8A" w:rsidRDefault="00892A8A" w:rsidP="00892A8A">
      <w:r>
        <w:t xml:space="preserve">   XY=    -7.2048   YY=   -37.7106   ZY=    62.5489</w:t>
      </w:r>
    </w:p>
    <w:p w:rsidR="00892A8A" w:rsidRDefault="00892A8A" w:rsidP="00892A8A">
      <w:r>
        <w:t xml:space="preserve">   XZ=   -55.4956   YZ=    65.9544   ZZ=   145.8560</w:t>
      </w:r>
    </w:p>
    <w:p w:rsidR="00892A8A" w:rsidRDefault="00892A8A" w:rsidP="00892A8A">
      <w:r>
        <w:t xml:space="preserve">   Eigenvalues:  -135.3700   -57.9576   176.7677</w:t>
      </w:r>
    </w:p>
    <w:p w:rsidR="00892A8A" w:rsidRDefault="00892A8A" w:rsidP="00892A8A">
      <w:r>
        <w:t xml:space="preserve">     28  N    Isotropic =    10.8292   Anisotropy =   227.4353</w:t>
      </w:r>
    </w:p>
    <w:p w:rsidR="00892A8A" w:rsidRDefault="00892A8A" w:rsidP="00892A8A">
      <w:r>
        <w:t xml:space="preserve">   XX=   -95.6640   YX=    65.1850   ZX=   -49.2380</w:t>
      </w:r>
    </w:p>
    <w:p w:rsidR="00892A8A" w:rsidRDefault="00892A8A" w:rsidP="00892A8A">
      <w:r>
        <w:t xml:space="preserve">   XY=    29.5537   YY=    20.7593   ZY=    55.5839</w:t>
      </w:r>
    </w:p>
    <w:p w:rsidR="00892A8A" w:rsidRDefault="00892A8A" w:rsidP="00892A8A">
      <w:r>
        <w:t xml:space="preserve">   XZ=   -88.4774   YZ=   109.4027   ZZ=   107.3924</w:t>
      </w:r>
    </w:p>
    <w:p w:rsidR="00892A8A" w:rsidRDefault="00892A8A" w:rsidP="00892A8A">
      <w:r>
        <w:t xml:space="preserve">   Eigenvalues:  -148.2294    18.2643   162.4528</w:t>
      </w:r>
    </w:p>
    <w:p w:rsidR="00892A8A" w:rsidRDefault="00892A8A" w:rsidP="00892A8A">
      <w:r>
        <w:t xml:space="preserve">     29  H    Isotropic =    30.5011   Anisotropy =     7.0723</w:t>
      </w:r>
    </w:p>
    <w:p w:rsidR="00892A8A" w:rsidRDefault="00892A8A" w:rsidP="00892A8A">
      <w:r>
        <w:t xml:space="preserve">   XX=    34.6733   YX=    -1.0635   ZX=    -0.9524</w:t>
      </w:r>
    </w:p>
    <w:p w:rsidR="00892A8A" w:rsidRDefault="00892A8A" w:rsidP="00892A8A">
      <w:r>
        <w:t xml:space="preserve">   XY=    -0.9913   YY=    30.0054   ZY=    -0.1129</w:t>
      </w:r>
    </w:p>
    <w:p w:rsidR="00892A8A" w:rsidRDefault="00892A8A" w:rsidP="00892A8A">
      <w:r>
        <w:t xml:space="preserve">   XZ=    -2.5623   YZ=    -0.5994   ZZ=    26.8248</w:t>
      </w:r>
    </w:p>
    <w:p w:rsidR="00892A8A" w:rsidRDefault="00892A8A" w:rsidP="00892A8A">
      <w:r>
        <w:t xml:space="preserve">   Eigenvalues:    26.3599    29.9275    35.2160</w:t>
      </w:r>
    </w:p>
    <w:p w:rsidR="00892A8A" w:rsidRDefault="00892A8A" w:rsidP="00892A8A">
      <w:r>
        <w:t xml:space="preserve">     30  H    Isotropic =    29.9317   Anisotropy =     7.5925</w:t>
      </w:r>
    </w:p>
    <w:p w:rsidR="00892A8A" w:rsidRDefault="00892A8A" w:rsidP="00892A8A">
      <w:r>
        <w:t xml:space="preserve">   XX=    27.7462   YX=     0.7348   ZX=    -1.3192</w:t>
      </w:r>
    </w:p>
    <w:p w:rsidR="00892A8A" w:rsidRDefault="00892A8A" w:rsidP="00892A8A">
      <w:r>
        <w:t xml:space="preserve">   XY=     1.0951   YY=    31.5214   ZY=     3.5117</w:t>
      </w:r>
    </w:p>
    <w:p w:rsidR="00892A8A" w:rsidRDefault="00892A8A" w:rsidP="00892A8A">
      <w:r>
        <w:t xml:space="preserve">   XZ=    -1.8115   YZ=     4.3279   ZZ=    30.5276</w:t>
      </w:r>
    </w:p>
    <w:p w:rsidR="00892A8A" w:rsidRDefault="00892A8A" w:rsidP="00892A8A">
      <w:r>
        <w:t xml:space="preserve">   Eigenvalues:    25.5937    29.2081    34.9934</w:t>
      </w:r>
    </w:p>
    <w:p w:rsidR="00892A8A" w:rsidRDefault="00892A8A" w:rsidP="00892A8A">
      <w:r>
        <w:t xml:space="preserve">     31  H    Isotropic =    29.5061   Anisotropy =    10.3045</w:t>
      </w:r>
    </w:p>
    <w:p w:rsidR="00892A8A" w:rsidRDefault="00892A8A" w:rsidP="00892A8A">
      <w:r>
        <w:t xml:space="preserve">   XX=    27.1550   YX=     1.6429   ZX=    -1.8646</w:t>
      </w:r>
    </w:p>
    <w:p w:rsidR="00892A8A" w:rsidRDefault="00892A8A" w:rsidP="00892A8A">
      <w:r>
        <w:t xml:space="preserve">   XY=     3.1898   YY=    33.1754   ZY=    -2.4148</w:t>
      </w:r>
    </w:p>
    <w:p w:rsidR="00892A8A" w:rsidRDefault="00892A8A" w:rsidP="00892A8A">
      <w:r>
        <w:t xml:space="preserve">   XZ=    -3.2680   YZ=    -5.0005   ZZ=    28.1878</w:t>
      </w:r>
    </w:p>
    <w:p w:rsidR="00892A8A" w:rsidRDefault="00892A8A" w:rsidP="00892A8A">
      <w:r>
        <w:t xml:space="preserve">   Eigenvalues:    25.0028    27.1397    36.3757</w:t>
      </w:r>
    </w:p>
    <w:p w:rsidR="00892A8A" w:rsidRDefault="00892A8A" w:rsidP="00892A8A">
      <w:r>
        <w:t xml:space="preserve">     32  H    Isotropic =    27.3227   Anisotropy =     5.7607</w:t>
      </w:r>
    </w:p>
    <w:p w:rsidR="00892A8A" w:rsidRDefault="00892A8A" w:rsidP="00892A8A">
      <w:r>
        <w:t xml:space="preserve">   XX=    26.8045   YX=    -0.3647   ZX=     0.9308</w:t>
      </w:r>
    </w:p>
    <w:p w:rsidR="00892A8A" w:rsidRDefault="00892A8A" w:rsidP="00892A8A">
      <w:r>
        <w:t xml:space="preserve">   XY=     1.7821   YY=    29.9669   ZY=    -2.4925</w:t>
      </w:r>
    </w:p>
    <w:p w:rsidR="00892A8A" w:rsidRDefault="00892A8A" w:rsidP="00892A8A">
      <w:r>
        <w:t xml:space="preserve">   XZ=     0.2342   YZ=    -2.7430   ZZ=    25.1967</w:t>
      </w:r>
    </w:p>
    <w:p w:rsidR="00892A8A" w:rsidRDefault="00892A8A" w:rsidP="00892A8A">
      <w:r>
        <w:t xml:space="preserve">   Eigenvalues:    23.8142    26.9907    31.1632</w:t>
      </w:r>
    </w:p>
    <w:p w:rsidR="00892A8A" w:rsidRDefault="00892A8A" w:rsidP="00892A8A">
      <w:r>
        <w:t xml:space="preserve">     33  C    Isotropic =   103.2698   Anisotropy =    65.5512</w:t>
      </w:r>
    </w:p>
    <w:p w:rsidR="00892A8A" w:rsidRDefault="00892A8A" w:rsidP="00892A8A">
      <w:r>
        <w:t xml:space="preserve">   XX=   141.8914   YX=   -10.9122   ZX=   -19.8650</w:t>
      </w:r>
    </w:p>
    <w:p w:rsidR="00892A8A" w:rsidRDefault="00892A8A" w:rsidP="00892A8A">
      <w:r>
        <w:t xml:space="preserve">   XY=    -5.3103   YY=    85.5809   ZY=    -0.2511</w:t>
      </w:r>
    </w:p>
    <w:p w:rsidR="00892A8A" w:rsidRDefault="00892A8A" w:rsidP="00892A8A">
      <w:r>
        <w:t xml:space="preserve">   XZ=   -12.1496   YZ=     1.5498   ZZ=    82.3371</w:t>
      </w:r>
    </w:p>
    <w:p w:rsidR="00892A8A" w:rsidRDefault="00892A8A" w:rsidP="00892A8A">
      <w:r>
        <w:t xml:space="preserve">   Eigenvalues:    78.0310    84.8079   146.9706</w:t>
      </w:r>
    </w:p>
    <w:p w:rsidR="00892A8A" w:rsidRDefault="00892A8A" w:rsidP="00892A8A">
      <w:r>
        <w:t xml:space="preserve">     34  C    Isotropic =   150.9530   Anisotropy =    36.0106</w:t>
      </w:r>
    </w:p>
    <w:p w:rsidR="00892A8A" w:rsidRDefault="00892A8A" w:rsidP="00892A8A">
      <w:r>
        <w:t xml:space="preserve">   XX=   151.9043   YX=    -1.3898   ZX=    12.5662</w:t>
      </w:r>
    </w:p>
    <w:p w:rsidR="00892A8A" w:rsidRDefault="00892A8A" w:rsidP="00892A8A">
      <w:r>
        <w:t xml:space="preserve">   XY=     0.0847   YY=   137.0250   ZY=    -0.6062</w:t>
      </w:r>
    </w:p>
    <w:p w:rsidR="00892A8A" w:rsidRDefault="00892A8A" w:rsidP="00892A8A">
      <w:r>
        <w:t xml:space="preserve">   XZ=    19.0330   YZ=    -4.0540   ZZ=   163.9296</w:t>
      </w:r>
    </w:p>
    <w:p w:rsidR="00892A8A" w:rsidRDefault="00892A8A" w:rsidP="00892A8A">
      <w:r>
        <w:t xml:space="preserve">   Eigenvalues:   136.7430   141.1558   174.9601</w:t>
      </w:r>
    </w:p>
    <w:p w:rsidR="00892A8A" w:rsidRDefault="00892A8A" w:rsidP="00892A8A">
      <w:r>
        <w:t xml:space="preserve">     35  C    Isotropic =   153.0050   Anisotropy =    31.8052</w:t>
      </w:r>
    </w:p>
    <w:p w:rsidR="00892A8A" w:rsidRDefault="00892A8A" w:rsidP="00892A8A">
      <w:r>
        <w:t xml:space="preserve">   XX=   149.1707   YX=     3.1165   ZX=    -5.9430</w:t>
      </w:r>
    </w:p>
    <w:p w:rsidR="00892A8A" w:rsidRDefault="00892A8A" w:rsidP="00892A8A">
      <w:r>
        <w:t xml:space="preserve">   XY=     4.4828   YY=   154.0221   ZY=   -18.8721</w:t>
      </w:r>
    </w:p>
    <w:p w:rsidR="00892A8A" w:rsidRDefault="00892A8A" w:rsidP="00892A8A">
      <w:r>
        <w:t xml:space="preserve">   XZ=    -6.9704   YZ=   -15.3842   ZZ=   155.8221</w:t>
      </w:r>
    </w:p>
    <w:p w:rsidR="00892A8A" w:rsidRDefault="00892A8A" w:rsidP="00892A8A">
      <w:r>
        <w:t xml:space="preserve">   Eigenvalues:   137.4894   147.3170   174.2084</w:t>
      </w:r>
    </w:p>
    <w:p w:rsidR="00892A8A" w:rsidRDefault="00892A8A" w:rsidP="00892A8A">
      <w:r>
        <w:t xml:space="preserve">     36  H    Isotropic =    29.7573   Anisotropy =     7.5068</w:t>
      </w:r>
    </w:p>
    <w:p w:rsidR="00892A8A" w:rsidRDefault="00892A8A" w:rsidP="00892A8A">
      <w:r>
        <w:t xml:space="preserve">   XX=    27.5374   YX=     0.2658   ZX=     1.9196</w:t>
      </w:r>
    </w:p>
    <w:p w:rsidR="00892A8A" w:rsidRDefault="00892A8A" w:rsidP="00892A8A">
      <w:r>
        <w:t xml:space="preserve">   XY=     0.3230   YY=    27.4929   ZY=    -1.2025</w:t>
      </w:r>
    </w:p>
    <w:p w:rsidR="00892A8A" w:rsidRDefault="00892A8A" w:rsidP="00892A8A">
      <w:r>
        <w:t xml:space="preserve">   XZ=     1.5762   YZ=    -0.6207   ZZ=    34.2417</w:t>
      </w:r>
    </w:p>
    <w:p w:rsidR="00892A8A" w:rsidRDefault="00892A8A" w:rsidP="00892A8A">
      <w:r>
        <w:t xml:space="preserve">   Eigenvalues:    26.7343    27.7758    34.7619</w:t>
      </w:r>
    </w:p>
    <w:p w:rsidR="00892A8A" w:rsidRDefault="00892A8A" w:rsidP="00892A8A">
      <w:r>
        <w:t xml:space="preserve">     37  H    Isotropic =    30.1220   Anisotropy =     7.6063</w:t>
      </w:r>
    </w:p>
    <w:p w:rsidR="00892A8A" w:rsidRDefault="00892A8A" w:rsidP="00892A8A">
      <w:r>
        <w:t xml:space="preserve">   XX=    33.2922   YX=     0.1666   ZX=    -2.9170</w:t>
      </w:r>
    </w:p>
    <w:p w:rsidR="00892A8A" w:rsidRDefault="00892A8A" w:rsidP="00892A8A">
      <w:r>
        <w:t xml:space="preserve">   XY=     1.3679   YY=    27.7187   ZY=     1.4285</w:t>
      </w:r>
    </w:p>
    <w:p w:rsidR="00892A8A" w:rsidRDefault="00892A8A" w:rsidP="00892A8A">
      <w:r>
        <w:t xml:space="preserve">   XZ=    -3.7265   YZ=     0.2914   ZZ=    29.3550</w:t>
      </w:r>
    </w:p>
    <w:p w:rsidR="00892A8A" w:rsidRDefault="00892A8A" w:rsidP="00892A8A">
      <w:r>
        <w:t xml:space="preserve">   Eigenvalues:    26.4533    28.7198    35.1928</w:t>
      </w:r>
    </w:p>
    <w:p w:rsidR="00892A8A" w:rsidRDefault="00892A8A" w:rsidP="00892A8A">
      <w:r>
        <w:t xml:space="preserve">     38  H    Isotropic =    28.7670   Anisotropy =     8.8929</w:t>
      </w:r>
    </w:p>
    <w:p w:rsidR="00892A8A" w:rsidRDefault="00892A8A" w:rsidP="00892A8A">
      <w:r>
        <w:t xml:space="preserve">   XX=    26.0484   YX=     0.1847   ZX=    -0.1858</w:t>
      </w:r>
    </w:p>
    <w:p w:rsidR="00892A8A" w:rsidRDefault="00892A8A" w:rsidP="00892A8A">
      <w:r>
        <w:t xml:space="preserve">   XY=     2.0968   YY=    33.3878   ZY=     4.2280</w:t>
      </w:r>
    </w:p>
    <w:p w:rsidR="00892A8A" w:rsidRDefault="00892A8A" w:rsidP="00892A8A">
      <w:r>
        <w:t xml:space="preserve">   XZ=    -0.6103   YZ=     1.8910   ZZ=    26.8649</w:t>
      </w:r>
    </w:p>
    <w:p w:rsidR="00892A8A" w:rsidRDefault="00892A8A" w:rsidP="00892A8A">
      <w:r>
        <w:t xml:space="preserve">   Eigenvalues:    25.0033    26.6021    34.6956</w:t>
      </w:r>
    </w:p>
    <w:p w:rsidR="00892A8A" w:rsidRDefault="00892A8A" w:rsidP="00892A8A">
      <w:r>
        <w:t xml:space="preserve">     39  C    Isotropic =    55.5720   Anisotropy =    89.3437</w:t>
      </w:r>
    </w:p>
    <w:p w:rsidR="00892A8A" w:rsidRDefault="00892A8A" w:rsidP="00892A8A">
      <w:r>
        <w:t xml:space="preserve">   XX=    60.8887   YX=    22.5126   ZX=    18.5534</w:t>
      </w:r>
    </w:p>
    <w:p w:rsidR="00892A8A" w:rsidRDefault="00892A8A" w:rsidP="00892A8A">
      <w:r>
        <w:t xml:space="preserve">   XY=    23.4987   YY=     3.9328   ZY=   -37.1140</w:t>
      </w:r>
    </w:p>
    <w:p w:rsidR="00892A8A" w:rsidRDefault="00892A8A" w:rsidP="00892A8A">
      <w:r>
        <w:t xml:space="preserve">   XZ=    15.2500   YZ=   -34.1045   ZZ=   101.8945</w:t>
      </w:r>
    </w:p>
    <w:p w:rsidR="00892A8A" w:rsidRDefault="00892A8A" w:rsidP="00892A8A">
      <w:r>
        <w:t xml:space="preserve">   Eigenvalues:   -17.1336    68.7152   115.1345</w:t>
      </w:r>
    </w:p>
    <w:p w:rsidR="00892A8A" w:rsidRDefault="00892A8A" w:rsidP="00892A8A">
      <w:r>
        <w:t xml:space="preserve">     40  H    Isotropic =    24.7347   Anisotropy =     6.2971</w:t>
      </w:r>
    </w:p>
    <w:p w:rsidR="00892A8A" w:rsidRDefault="00892A8A" w:rsidP="00892A8A">
      <w:r>
        <w:t xml:space="preserve">   XX=    26.5170   YX=     2.8096   ZX=    -0.0717</w:t>
      </w:r>
    </w:p>
    <w:p w:rsidR="00892A8A" w:rsidRDefault="00892A8A" w:rsidP="00892A8A">
      <w:r>
        <w:t xml:space="preserve">   XY=     2.5341   YY=    25.8128   ZY=     0.9271</w:t>
      </w:r>
    </w:p>
    <w:p w:rsidR="00892A8A" w:rsidRDefault="00892A8A" w:rsidP="00892A8A">
      <w:r>
        <w:t xml:space="preserve">   XZ=     0.0339   YZ=     1.2724   ZZ=    21.8743</w:t>
      </w:r>
    </w:p>
    <w:p w:rsidR="00892A8A" w:rsidRDefault="00892A8A" w:rsidP="00892A8A">
      <w:r>
        <w:t xml:space="preserve">   Eigenvalues:    21.4562    23.8151    28.9327</w:t>
      </w:r>
    </w:p>
    <w:p w:rsidR="00892A8A" w:rsidRDefault="00892A8A" w:rsidP="00892A8A">
      <w:r>
        <w:t xml:space="preserve">     41  C    Isotropic =    44.1396   Anisotropy =   168.5738</w:t>
      </w:r>
    </w:p>
    <w:p w:rsidR="00892A8A" w:rsidRDefault="00892A8A" w:rsidP="00892A8A">
      <w:r>
        <w:t xml:space="preserve">   XX=     9.8141   YX=   -53.3656   ZX=    22.4407</w:t>
      </w:r>
    </w:p>
    <w:p w:rsidR="00892A8A" w:rsidRDefault="00892A8A" w:rsidP="00892A8A">
      <w:r>
        <w:t xml:space="preserve">   XY=   -59.7860   YY=   -19.1693   ZY=   -32.7753</w:t>
      </w:r>
    </w:p>
    <w:p w:rsidR="00892A8A" w:rsidRDefault="00892A8A" w:rsidP="00892A8A">
      <w:r>
        <w:t xml:space="preserve">   XZ=    25.4608   YZ=   -30.4273   ZZ=   141.7740</w:t>
      </w:r>
    </w:p>
    <w:p w:rsidR="00892A8A" w:rsidRDefault="00892A8A" w:rsidP="00892A8A">
      <w:r>
        <w:t xml:space="preserve">   Eigenvalues:   -63.6277    39.5243   156.5222</w:t>
      </w:r>
    </w:p>
    <w:p w:rsidR="00892A8A" w:rsidRDefault="00892A8A" w:rsidP="00892A8A">
      <w:r>
        <w:t xml:space="preserve">     42  H    Isotropic =    24.4792   Anisotropy =     3.8783</w:t>
      </w:r>
    </w:p>
    <w:p w:rsidR="00892A8A" w:rsidRDefault="00892A8A" w:rsidP="00892A8A">
      <w:r>
        <w:t xml:space="preserve">   XX=    25.6974   YX=    -1.4080   ZX=    -1.1337</w:t>
      </w:r>
    </w:p>
    <w:p w:rsidR="00892A8A" w:rsidRDefault="00892A8A" w:rsidP="00892A8A">
      <w:r>
        <w:t xml:space="preserve">   XY=    -1.0080   YY=    25.3691   ZY=     1.0999</w:t>
      </w:r>
    </w:p>
    <w:p w:rsidR="00892A8A" w:rsidRDefault="00892A8A" w:rsidP="00892A8A">
      <w:r>
        <w:t xml:space="preserve">   XZ=    -0.5679   YZ=     0.6321   ZZ=    22.3709</w:t>
      </w:r>
    </w:p>
    <w:p w:rsidR="00892A8A" w:rsidRDefault="00892A8A" w:rsidP="00892A8A">
      <w:r>
        <w:t xml:space="preserve">   Eigenvalues:    22.0552    24.3176    27.0647</w:t>
      </w:r>
    </w:p>
    <w:p w:rsidR="00892A8A" w:rsidRDefault="00892A8A" w:rsidP="00892A8A">
      <w:r>
        <w:t xml:space="preserve">     43  C    Isotropic =    50.6859   Anisotropy =   169.3356</w:t>
      </w:r>
    </w:p>
    <w:p w:rsidR="00892A8A" w:rsidRDefault="00892A8A" w:rsidP="00892A8A">
      <w:r>
        <w:t xml:space="preserve">   XX=   -29.6972   YX=   -10.7124   ZX=    43.5510</w:t>
      </w:r>
    </w:p>
    <w:p w:rsidR="00892A8A" w:rsidRDefault="00892A8A" w:rsidP="00892A8A">
      <w:r>
        <w:t xml:space="preserve">   XY=    -9.6229   YY=    38.8585   ZY=   -30.4238</w:t>
      </w:r>
    </w:p>
    <w:p w:rsidR="00892A8A" w:rsidRDefault="00892A8A" w:rsidP="00892A8A">
      <w:r>
        <w:t xml:space="preserve">   XZ=    33.7617   YZ=   -45.7074   ZZ=   142.8965</w:t>
      </w:r>
    </w:p>
    <w:p w:rsidR="00892A8A" w:rsidRDefault="00892A8A" w:rsidP="00892A8A">
      <w:r>
        <w:t xml:space="preserve">   Eigenvalues:   -38.0171    26.4986   163.5763</w:t>
      </w:r>
    </w:p>
    <w:p w:rsidR="00892A8A" w:rsidRDefault="00892A8A" w:rsidP="00892A8A">
      <w:r>
        <w:t xml:space="preserve">     44  H    Isotropic =    24.0068   Anisotropy =    10.0530</w:t>
      </w:r>
    </w:p>
    <w:p w:rsidR="00892A8A" w:rsidRDefault="00892A8A" w:rsidP="00892A8A">
      <w:r>
        <w:t xml:space="preserve">   XX=    21.7831   YX=    -2.0123   ZX=     0.5007</w:t>
      </w:r>
    </w:p>
    <w:p w:rsidR="00892A8A" w:rsidRDefault="00892A8A" w:rsidP="00892A8A">
      <w:r>
        <w:t xml:space="preserve">   XY=    -2.8996   YY=    29.2216   ZY=     2.6102</w:t>
      </w:r>
    </w:p>
    <w:p w:rsidR="00892A8A" w:rsidRDefault="00892A8A" w:rsidP="00892A8A">
      <w:r>
        <w:t xml:space="preserve">   XZ=     0.8496   YZ=     3.3556   ZZ=    21.0158</w:t>
      </w:r>
    </w:p>
    <w:p w:rsidR="00892A8A" w:rsidRDefault="00892A8A" w:rsidP="00892A8A">
      <w:r>
        <w:t xml:space="preserve">   Eigenvalues:    19.1591    22.1526    30.7088</w:t>
      </w:r>
    </w:p>
    <w:p w:rsidR="00892A8A" w:rsidRDefault="00892A8A" w:rsidP="00892A8A">
      <w:r>
        <w:t xml:space="preserve">     45  C    Isotropic =    17.0558   Anisotropy =   146.6567</w:t>
      </w:r>
    </w:p>
    <w:p w:rsidR="00892A8A" w:rsidRDefault="00892A8A" w:rsidP="00892A8A">
      <w:r>
        <w:t xml:space="preserve">   XX=   -38.1916   YX=   -13.4145   ZX=    27.1011</w:t>
      </w:r>
    </w:p>
    <w:p w:rsidR="00892A8A" w:rsidRDefault="00892A8A" w:rsidP="00892A8A">
      <w:r>
        <w:t xml:space="preserve">   XY=     3.6136   YY=    -9.6338   ZY=   -26.0283</w:t>
      </w:r>
    </w:p>
    <w:p w:rsidR="00892A8A" w:rsidRDefault="00892A8A" w:rsidP="00892A8A">
      <w:r>
        <w:t xml:space="preserve">   XZ=    40.0150   YZ=   -36.7351   ZZ=    98.9928</w:t>
      </w:r>
    </w:p>
    <w:p w:rsidR="00892A8A" w:rsidRDefault="00892A8A" w:rsidP="00892A8A">
      <w:r>
        <w:t xml:space="preserve">   Eigenvalues:   -46.1379   -17.5217   114.8269</w:t>
      </w:r>
    </w:p>
    <w:p w:rsidR="00892A8A" w:rsidRDefault="00892A8A" w:rsidP="00892A8A">
      <w:r>
        <w:t xml:space="preserve">     46  C    Isotropic =    36.0151   Anisotropy =   139.6957</w:t>
      </w:r>
    </w:p>
    <w:p w:rsidR="00892A8A" w:rsidRDefault="00892A8A" w:rsidP="00892A8A">
      <w:r>
        <w:t xml:space="preserve">   XX=     6.0325   YX=   -18.0782   ZX=    14.0788</w:t>
      </w:r>
    </w:p>
    <w:p w:rsidR="00892A8A" w:rsidRDefault="00892A8A" w:rsidP="00892A8A">
      <w:r>
        <w:t xml:space="preserve">   XY=   -19.6621   YY=   -19.2893   ZY=   -42.9708</w:t>
      </w:r>
    </w:p>
    <w:p w:rsidR="00892A8A" w:rsidRDefault="00892A8A" w:rsidP="00892A8A">
      <w:r>
        <w:t xml:space="preserve">   XZ=    12.6728   YZ=   -13.9226   ZZ=   121.3020</w:t>
      </w:r>
    </w:p>
    <w:p w:rsidR="00892A8A" w:rsidRDefault="00892A8A" w:rsidP="00892A8A">
      <w:r>
        <w:t xml:space="preserve">   Eigenvalues:   -31.8795    10.7792   129.1455</w:t>
      </w:r>
    </w:p>
    <w:p w:rsidR="00892A8A" w:rsidRDefault="00892A8A" w:rsidP="00892A8A">
      <w:r>
        <w:t xml:space="preserve">     47  H    Isotropic =    21.9467   Anisotropy =     7.7434</w:t>
      </w:r>
    </w:p>
    <w:p w:rsidR="00892A8A" w:rsidRDefault="00892A8A" w:rsidP="00892A8A">
      <w:r>
        <w:t xml:space="preserve">   XX=    25.3562   YX=    -3.1148   ZX=    -1.6511</w:t>
      </w:r>
    </w:p>
    <w:p w:rsidR="00892A8A" w:rsidRDefault="00892A8A" w:rsidP="00892A8A">
      <w:r>
        <w:t xml:space="preserve">   XY=    -1.2413   YY=    22.9865   ZY=     1.8119</w:t>
      </w:r>
    </w:p>
    <w:p w:rsidR="00892A8A" w:rsidRDefault="00892A8A" w:rsidP="00892A8A">
      <w:r>
        <w:t xml:space="preserve">   XZ=     0.0310   YZ=     3.4077   ZZ=    17.4973</w:t>
      </w:r>
    </w:p>
    <w:p w:rsidR="00892A8A" w:rsidRDefault="00892A8A" w:rsidP="00892A8A">
      <w:r>
        <w:t xml:space="preserve">   Eigenvalues:    16.4542    22.2769    27.1090</w:t>
      </w:r>
    </w:p>
    <w:p w:rsidR="00892A8A" w:rsidRDefault="00892A8A" w:rsidP="00892A8A">
      <w:r>
        <w:t xml:space="preserve">     48  C    Isotropic =    13.0610   Anisotropy =   173.7796</w:t>
      </w:r>
    </w:p>
    <w:p w:rsidR="00892A8A" w:rsidRDefault="00892A8A" w:rsidP="00892A8A">
      <w:r>
        <w:t xml:space="preserve">   XX=   -64.4702   YX=    38.6523   ZX=     5.0025</w:t>
      </w:r>
    </w:p>
    <w:p w:rsidR="00892A8A" w:rsidRDefault="00892A8A" w:rsidP="00892A8A">
      <w:r>
        <w:t xml:space="preserve">   XY=    28.5553   YY=   106.2677   ZY=   -45.9407</w:t>
      </w:r>
    </w:p>
    <w:p w:rsidR="00892A8A" w:rsidRDefault="00892A8A" w:rsidP="00892A8A">
      <w:r>
        <w:t xml:space="preserve">   XZ=     7.8639   YZ=   -50.2529   ZZ=    -2.6144</w:t>
      </w:r>
    </w:p>
    <w:p w:rsidR="00892A8A" w:rsidRDefault="00892A8A" w:rsidP="00892A8A">
      <w:r>
        <w:t xml:space="preserve">   Eigenvalues:   -74.6918   -15.0392   128.9141</w:t>
      </w:r>
    </w:p>
    <w:p w:rsidR="00892A8A" w:rsidRDefault="00892A8A" w:rsidP="00892A8A">
      <w:r>
        <w:t xml:space="preserve">     49  C    Isotropic =    45.2685   Anisotropy =   153.2269</w:t>
      </w:r>
    </w:p>
    <w:p w:rsidR="00892A8A" w:rsidRDefault="00892A8A" w:rsidP="00892A8A">
      <w:r>
        <w:t xml:space="preserve">   XX=     1.1335   YX=     6.4778   ZX=   -46.2513</w:t>
      </w:r>
    </w:p>
    <w:p w:rsidR="00892A8A" w:rsidRDefault="00892A8A" w:rsidP="00892A8A">
      <w:r>
        <w:t xml:space="preserve">   XY=    19.8590   YY=   128.0514   ZY=   -43.8089</w:t>
      </w:r>
    </w:p>
    <w:p w:rsidR="00892A8A" w:rsidRDefault="00892A8A" w:rsidP="00892A8A">
      <w:r>
        <w:t xml:space="preserve">   XZ=   -55.6461   YZ=   -41.6229   ZZ=     6.6205</w:t>
      </w:r>
    </w:p>
    <w:p w:rsidR="00892A8A" w:rsidRDefault="00892A8A" w:rsidP="00892A8A">
      <w:r>
        <w:t xml:space="preserve">   Eigenvalues:   -49.5673    37.9530   147.4198</w:t>
      </w:r>
    </w:p>
    <w:p w:rsidR="00892A8A" w:rsidRDefault="00892A8A" w:rsidP="00892A8A">
      <w:r>
        <w:t xml:space="preserve">     50  H    Isotropic =    24.2370   Anisotropy =     6.1011</w:t>
      </w:r>
    </w:p>
    <w:p w:rsidR="00892A8A" w:rsidRDefault="00892A8A" w:rsidP="00892A8A">
      <w:r>
        <w:t xml:space="preserve">   XX=    25.1814   YX=    -1.0223   ZX=    -2.9125</w:t>
      </w:r>
    </w:p>
    <w:p w:rsidR="00892A8A" w:rsidRDefault="00892A8A" w:rsidP="00892A8A">
      <w:r>
        <w:t xml:space="preserve">   XY=    -0.9741   YY=    22.6445   ZY=     0.8735</w:t>
      </w:r>
    </w:p>
    <w:p w:rsidR="00892A8A" w:rsidRDefault="00892A8A" w:rsidP="00892A8A">
      <w:r>
        <w:t xml:space="preserve">   XZ=    -3.0975   YZ=     0.5635   ZZ=    24.8852</w:t>
      </w:r>
    </w:p>
    <w:p w:rsidR="00892A8A" w:rsidRDefault="00892A8A" w:rsidP="00892A8A">
      <w:r>
        <w:t xml:space="preserve">   Eigenvalues:    21.9606    22.4461    28.3044</w:t>
      </w:r>
    </w:p>
    <w:p w:rsidR="00892A8A" w:rsidRDefault="00892A8A" w:rsidP="00892A8A">
      <w:r>
        <w:t xml:space="preserve">     51  C    Isotropic =    40.2772   Anisotropy =   182.5700</w:t>
      </w:r>
    </w:p>
    <w:p w:rsidR="00892A8A" w:rsidRDefault="00892A8A" w:rsidP="00892A8A">
      <w:r>
        <w:t xml:space="preserve">   XX=    30.8647   YX=    27.9351   ZX=    18.7847</w:t>
      </w:r>
    </w:p>
    <w:p w:rsidR="00892A8A" w:rsidRDefault="00892A8A" w:rsidP="00892A8A">
      <w:r>
        <w:t xml:space="preserve">   XY=    30.7508   YY=   133.2957   ZY=   -66.1877</w:t>
      </w:r>
    </w:p>
    <w:p w:rsidR="00892A8A" w:rsidRDefault="00892A8A" w:rsidP="00892A8A">
      <w:r>
        <w:t xml:space="preserve">   XZ=    11.4592   YZ=   -74.8163   ZZ=   -43.3289</w:t>
      </w:r>
    </w:p>
    <w:p w:rsidR="00892A8A" w:rsidRDefault="00892A8A" w:rsidP="00892A8A">
      <w:r>
        <w:t xml:space="preserve">   Eigenvalues:   -73.6371    32.4781   161.9905</w:t>
      </w:r>
    </w:p>
    <w:p w:rsidR="00892A8A" w:rsidRDefault="00892A8A" w:rsidP="00892A8A">
      <w:r>
        <w:t xml:space="preserve">     52  H    Isotropic =    23.6886   Anisotropy =     4.7568</w:t>
      </w:r>
    </w:p>
    <w:p w:rsidR="00892A8A" w:rsidRDefault="00892A8A" w:rsidP="00892A8A">
      <w:r>
        <w:t xml:space="preserve">   XX=    26.8419   YX=    -0.1897   ZX=     0.4427</w:t>
      </w:r>
    </w:p>
    <w:p w:rsidR="00892A8A" w:rsidRDefault="00892A8A" w:rsidP="00892A8A">
      <w:r>
        <w:t xml:space="preserve">   XY=    -0.2791   YY=    21.3531   ZY=     0.7547</w:t>
      </w:r>
    </w:p>
    <w:p w:rsidR="00892A8A" w:rsidRDefault="00892A8A" w:rsidP="00892A8A">
      <w:r>
        <w:t xml:space="preserve">   XZ=    -0.0534   YZ=     0.0195   ZZ=    22.8709</w:t>
      </w:r>
    </w:p>
    <w:p w:rsidR="00892A8A" w:rsidRDefault="00892A8A" w:rsidP="00892A8A">
      <w:r>
        <w:t xml:space="preserve">   Eigenvalues:    21.2467    22.9593    26.8599</w:t>
      </w:r>
    </w:p>
    <w:p w:rsidR="00892A8A" w:rsidRDefault="00892A8A" w:rsidP="00892A8A">
      <w:r>
        <w:t xml:space="preserve">     53  C    Isotropic =    52.4368   Anisotropy =   168.1729</w:t>
      </w:r>
    </w:p>
    <w:p w:rsidR="00892A8A" w:rsidRDefault="00892A8A" w:rsidP="00892A8A">
      <w:r>
        <w:t xml:space="preserve">   XX=   -39.6645   YX=    38.5424   ZX=    12.3569</w:t>
      </w:r>
    </w:p>
    <w:p w:rsidR="00892A8A" w:rsidRDefault="00892A8A" w:rsidP="00892A8A">
      <w:r>
        <w:t xml:space="preserve">   XY=    36.0437   YY=   144.4256   ZY=   -39.7667</w:t>
      </w:r>
    </w:p>
    <w:p w:rsidR="00892A8A" w:rsidRDefault="00892A8A" w:rsidP="00892A8A">
      <w:r>
        <w:t xml:space="preserve">   XZ=     9.7843   YZ=   -41.3078   ZZ=    52.5491</w:t>
      </w:r>
    </w:p>
    <w:p w:rsidR="00892A8A" w:rsidRDefault="00892A8A" w:rsidP="00892A8A">
      <w:r>
        <w:t xml:space="preserve">   Eigenvalues:   -50.5413    43.2996   164.5520</w:t>
      </w:r>
    </w:p>
    <w:p w:rsidR="00892A8A" w:rsidRDefault="00892A8A" w:rsidP="00892A8A">
      <w:r>
        <w:t xml:space="preserve">     54  H    Isotropic =    24.2168   Anisotropy =     2.9053</w:t>
      </w:r>
    </w:p>
    <w:p w:rsidR="00892A8A" w:rsidRDefault="00892A8A" w:rsidP="00892A8A">
      <w:r>
        <w:t xml:space="preserve">   XX=    24.9316   YX=     0.0946   ZX=     0.4145</w:t>
      </w:r>
    </w:p>
    <w:p w:rsidR="00892A8A" w:rsidRDefault="00892A8A" w:rsidP="00892A8A">
      <w:r>
        <w:t xml:space="preserve">   XY=     0.1280   YY=    22.0898   ZY=     1.4875</w:t>
      </w:r>
    </w:p>
    <w:p w:rsidR="00892A8A" w:rsidRDefault="00892A8A" w:rsidP="00892A8A">
      <w:r>
        <w:t xml:space="preserve">   XZ=     0.1368   YZ=     1.2006   ZZ=    25.6290</w:t>
      </w:r>
    </w:p>
    <w:p w:rsidR="00892A8A" w:rsidRDefault="00892A8A" w:rsidP="00892A8A">
      <w:r>
        <w:t xml:space="preserve">   Eigenvalues:    21.6371    24.8596    26.1536</w:t>
      </w:r>
    </w:p>
    <w:p w:rsidR="00892A8A" w:rsidRDefault="00892A8A" w:rsidP="00892A8A">
      <w:r>
        <w:t xml:space="preserve">     55  C    Isotropic =    41.8412   Anisotropy =   179.9704</w:t>
      </w:r>
    </w:p>
    <w:p w:rsidR="00892A8A" w:rsidRDefault="00892A8A" w:rsidP="00892A8A">
      <w:r>
        <w:t xml:space="preserve">   XX=   -11.5307   YX=     8.4964   ZX=   -58.6182</w:t>
      </w:r>
    </w:p>
    <w:p w:rsidR="00892A8A" w:rsidRDefault="00892A8A" w:rsidP="00892A8A">
      <w:r>
        <w:t xml:space="preserve">   XY=     8.1904   YY=   143.6582   ZY=   -46.8911</w:t>
      </w:r>
    </w:p>
    <w:p w:rsidR="00892A8A" w:rsidRDefault="00892A8A" w:rsidP="00892A8A">
      <w:r>
        <w:t xml:space="preserve">   XZ=   -55.0362   YZ=   -50.8017   ZZ=    -6.6038</w:t>
      </w:r>
    </w:p>
    <w:p w:rsidR="00892A8A" w:rsidRDefault="00892A8A" w:rsidP="00892A8A">
      <w:r>
        <w:t xml:space="preserve">   Eigenvalues:   -69.8166    33.5188   161.8215</w:t>
      </w:r>
    </w:p>
    <w:p w:rsidR="00892A8A" w:rsidRDefault="00892A8A" w:rsidP="00892A8A">
      <w:r>
        <w:t xml:space="preserve">     56  H    Isotropic =    23.7703   Anisotropy =     4.6201</w:t>
      </w:r>
    </w:p>
    <w:p w:rsidR="00892A8A" w:rsidRDefault="00892A8A" w:rsidP="00892A8A">
      <w:r>
        <w:t xml:space="preserve">   XX=    25.9272   YX=    -0.8238   ZX=    -1.6384</w:t>
      </w:r>
    </w:p>
    <w:p w:rsidR="00892A8A" w:rsidRDefault="00892A8A" w:rsidP="00892A8A">
      <w:r>
        <w:t xml:space="preserve">   XY=    -0.8840   YY=    21.9246   ZY=     1.4461</w:t>
      </w:r>
    </w:p>
    <w:p w:rsidR="00892A8A" w:rsidRDefault="00892A8A" w:rsidP="00892A8A">
      <w:r>
        <w:t xml:space="preserve">   XZ=    -1.0061   YZ=     1.0844   ZZ=    23.4590</w:t>
      </w:r>
    </w:p>
    <w:p w:rsidR="00892A8A" w:rsidRDefault="00892A8A" w:rsidP="00892A8A">
      <w:r>
        <w:t xml:space="preserve">   Eigenvalues:    21.2098    23.2507    26.8503</w:t>
      </w:r>
    </w:p>
    <w:p w:rsidR="00892A8A" w:rsidRDefault="00892A8A" w:rsidP="00892A8A">
      <w:r>
        <w:t xml:space="preserve">     57  C    Isotropic =    50.1710   Anisotropy =   162.8335</w:t>
      </w:r>
    </w:p>
    <w:p w:rsidR="00892A8A" w:rsidRDefault="00892A8A" w:rsidP="00892A8A">
      <w:r>
        <w:t xml:space="preserve">   XX=    32.2533   YX=    24.9494   ZX=     9.8996</w:t>
      </w:r>
    </w:p>
    <w:p w:rsidR="00892A8A" w:rsidRDefault="00892A8A" w:rsidP="00892A8A">
      <w:r>
        <w:t xml:space="preserve">   XY=    19.6469   YY=   132.7485   ZY=   -54.8221</w:t>
      </w:r>
    </w:p>
    <w:p w:rsidR="00892A8A" w:rsidRDefault="00892A8A" w:rsidP="00892A8A">
      <w:r>
        <w:t xml:space="preserve">   XZ=    26.4639   YZ=   -74.2469   ZZ=   -14.4887</w:t>
      </w:r>
    </w:p>
    <w:p w:rsidR="00892A8A" w:rsidRDefault="00892A8A" w:rsidP="00892A8A">
      <w:r>
        <w:t xml:space="preserve">   Eigenvalues:   -46.7063    38.4926   158.7267</w:t>
      </w:r>
    </w:p>
    <w:p w:rsidR="00892A8A" w:rsidRDefault="00892A8A" w:rsidP="00892A8A">
      <w:r>
        <w:t xml:space="preserve">     58  H    Isotropic =    23.9926   Anisotropy =     7.6014</w:t>
      </w:r>
    </w:p>
    <w:p w:rsidR="00892A8A" w:rsidRDefault="00892A8A" w:rsidP="00892A8A">
      <w:r>
        <w:t xml:space="preserve">   XX=    28.4368   YX=    -0.4668   ZX=     2.0033</w:t>
      </w:r>
    </w:p>
    <w:p w:rsidR="00892A8A" w:rsidRDefault="00892A8A" w:rsidP="00892A8A">
      <w:r>
        <w:t xml:space="preserve">   XY=    -1.2268   YY=    22.9925   ZY=    -0.3488</w:t>
      </w:r>
    </w:p>
    <w:p w:rsidR="00892A8A" w:rsidRDefault="00892A8A" w:rsidP="00892A8A">
      <w:r>
        <w:t xml:space="preserve">   XZ=     2.0995   YZ=     0.0367   ZZ=    20.5483</w:t>
      </w:r>
    </w:p>
    <w:p w:rsidR="00892A8A" w:rsidRDefault="00892A8A" w:rsidP="00892A8A">
      <w:r>
        <w:t xml:space="preserve">   Eigenvalues:    20.0459    22.8716    29.0602</w:t>
      </w:r>
    </w:p>
    <w:p w:rsidR="00892A8A" w:rsidRDefault="00892A8A" w:rsidP="00892A8A">
      <w:r>
        <w:t xml:space="preserve">     59  N    Isotropic =    -5.5297   Anisotropy =   273.4543</w:t>
      </w:r>
    </w:p>
    <w:p w:rsidR="00892A8A" w:rsidRDefault="00892A8A" w:rsidP="00892A8A">
      <w:r>
        <w:t xml:space="preserve">   XX=  -124.6531   YX=   -25.4688   ZX=    53.2200</w:t>
      </w:r>
    </w:p>
    <w:p w:rsidR="00892A8A" w:rsidRDefault="00892A8A" w:rsidP="00892A8A">
      <w:r>
        <w:t xml:space="preserve">   XY=    -7.3102   YY=   -37.6628   ZY=   -62.6750</w:t>
      </w:r>
    </w:p>
    <w:p w:rsidR="00892A8A" w:rsidRDefault="00892A8A" w:rsidP="00892A8A">
      <w:r>
        <w:t xml:space="preserve">   XZ=    55.6240   YZ=   -66.0404   ZZ=   145.7267</w:t>
      </w:r>
    </w:p>
    <w:p w:rsidR="00892A8A" w:rsidRDefault="00892A8A" w:rsidP="00892A8A">
      <w:r>
        <w:t xml:space="preserve">   Eigenvalues:  -135.3754   -57.9869   176.7731</w:t>
      </w:r>
    </w:p>
    <w:p w:rsidR="00892A8A" w:rsidRDefault="00892A8A" w:rsidP="00892A8A">
      <w:r>
        <w:t xml:space="preserve">     60  N    Isotropic =    10.8307   Anisotropy =   227.5201</w:t>
      </w:r>
    </w:p>
    <w:p w:rsidR="00892A8A" w:rsidRDefault="00892A8A" w:rsidP="00892A8A">
      <w:r>
        <w:t xml:space="preserve">   XX=   -95.7395   YX=    65.2393   ZX=    49.1467</w:t>
      </w:r>
    </w:p>
    <w:p w:rsidR="00892A8A" w:rsidRDefault="00892A8A" w:rsidP="00892A8A">
      <w:r>
        <w:t xml:space="preserve">   XY=    29.4388   YY=    20.7196   ZY=   -55.6424</w:t>
      </w:r>
    </w:p>
    <w:p w:rsidR="00892A8A" w:rsidRDefault="00892A8A" w:rsidP="00892A8A">
      <w:r>
        <w:t xml:space="preserve">   XZ=    88.3476   YZ=  -109.3470   ZZ=   107.5119</w:t>
      </w:r>
    </w:p>
    <w:p w:rsidR="00892A8A" w:rsidRDefault="00892A8A" w:rsidP="00892A8A">
      <w:r>
        <w:t xml:space="preserve">   Eigenvalues:  -148.1870    18.1683   162.5107</w:t>
      </w:r>
    </w:p>
    <w:p w:rsidR="00892A8A" w:rsidRDefault="00892A8A" w:rsidP="00892A8A">
      <w:r>
        <w:t xml:space="preserve">     61  H    Isotropic =    30.5015   Anisotropy =     7.0741</w:t>
      </w:r>
    </w:p>
    <w:p w:rsidR="00892A8A" w:rsidRDefault="00892A8A" w:rsidP="00892A8A">
      <w:r>
        <w:t xml:space="preserve">   XX=    34.6742   YX=    -1.0771   ZX=     0.9463</w:t>
      </w:r>
    </w:p>
    <w:p w:rsidR="00892A8A" w:rsidRDefault="00892A8A" w:rsidP="00892A8A">
      <w:r>
        <w:t xml:space="preserve">   XY=    -1.0014   YY=    30.0080   ZY=     0.1209</w:t>
      </w:r>
    </w:p>
    <w:p w:rsidR="00892A8A" w:rsidRDefault="00892A8A" w:rsidP="00892A8A">
      <w:r>
        <w:t xml:space="preserve">   XZ=     2.5515   YZ=     0.5983   ZZ=    26.8223</w:t>
      </w:r>
    </w:p>
    <w:p w:rsidR="00892A8A" w:rsidRDefault="00892A8A" w:rsidP="00892A8A">
      <w:r>
        <w:t xml:space="preserve">   Eigenvalues:    26.3594    29.9275    35.2176</w:t>
      </w:r>
    </w:p>
    <w:p w:rsidR="00892A8A" w:rsidRDefault="00892A8A" w:rsidP="00892A8A">
      <w:r>
        <w:t xml:space="preserve">     62  H    Isotropic =    29.9359   Anisotropy =     7.5908</w:t>
      </w:r>
    </w:p>
    <w:p w:rsidR="00892A8A" w:rsidRDefault="00892A8A" w:rsidP="00892A8A">
      <w:r>
        <w:t xml:space="preserve">   XX=    27.7520   YX=     0.7352   ZX=     1.3167</w:t>
      </w:r>
    </w:p>
    <w:p w:rsidR="00892A8A" w:rsidRDefault="00892A8A" w:rsidP="00892A8A">
      <w:r>
        <w:t xml:space="preserve">   XY=     1.0964   YY=    31.5154   ZY=    -3.5127</w:t>
      </w:r>
    </w:p>
    <w:p w:rsidR="00892A8A" w:rsidRDefault="00892A8A" w:rsidP="00892A8A">
      <w:r>
        <w:t xml:space="preserve">   XZ=     1.8081   YZ=    -4.3287   ZZ=    30.5402</w:t>
      </w:r>
    </w:p>
    <w:p w:rsidR="00892A8A" w:rsidRDefault="00892A8A" w:rsidP="00892A8A">
      <w:r>
        <w:t xml:space="preserve">   Eigenvalues:    25.6002    29.2110    34.9964</w:t>
      </w:r>
    </w:p>
    <w:p w:rsidR="00892A8A" w:rsidRDefault="00892A8A" w:rsidP="00892A8A">
      <w:r>
        <w:t xml:space="preserve">     63  H    Isotropic =    29.5083   Anisotropy =    10.3413</w:t>
      </w:r>
    </w:p>
    <w:p w:rsidR="00892A8A" w:rsidRDefault="00892A8A" w:rsidP="00892A8A">
      <w:r>
        <w:t xml:space="preserve">   XX=    27.1502   YX=     1.6568   ZX=     1.8725</w:t>
      </w:r>
    </w:p>
    <w:p w:rsidR="00892A8A" w:rsidRDefault="00892A8A" w:rsidP="00892A8A">
      <w:r>
        <w:t xml:space="preserve">   XY=     3.2110   YY=    33.1975   ZY=     2.4217</w:t>
      </w:r>
    </w:p>
    <w:p w:rsidR="00892A8A" w:rsidRDefault="00892A8A" w:rsidP="00892A8A">
      <w:r>
        <w:t xml:space="preserve">   XZ=     3.2738   YZ=     5.0019   ZZ=    28.1771</w:t>
      </w:r>
    </w:p>
    <w:p w:rsidR="00892A8A" w:rsidRDefault="00892A8A" w:rsidP="00892A8A">
      <w:r>
        <w:t xml:space="preserve">   Eigenvalues:    24.9906    27.1317    36.4025</w:t>
      </w:r>
    </w:p>
    <w:p w:rsidR="00892A8A" w:rsidRDefault="00892A8A" w:rsidP="00892A8A">
      <w:r>
        <w:t xml:space="preserve">     64  H    Isotropic =    27.3235   Anisotropy =     5.7614</w:t>
      </w:r>
    </w:p>
    <w:p w:rsidR="00892A8A" w:rsidRDefault="00892A8A" w:rsidP="00892A8A">
      <w:r>
        <w:t xml:space="preserve">   XX=    26.8078   YX=    -0.3651   ZX=    -0.9302</w:t>
      </w:r>
    </w:p>
    <w:p w:rsidR="00892A8A" w:rsidRDefault="00892A8A" w:rsidP="00892A8A">
      <w:r>
        <w:t xml:space="preserve">   XY=     1.7833   YY=    29.9673   ZY=     2.4936</w:t>
      </w:r>
    </w:p>
    <w:p w:rsidR="00892A8A" w:rsidRDefault="00892A8A" w:rsidP="00892A8A">
      <w:r>
        <w:t xml:space="preserve">   XZ=    -0.2330   YZ=     2.7446   ZZ=    25.1956</w:t>
      </w:r>
    </w:p>
    <w:p w:rsidR="000A74AA" w:rsidRDefault="00892A8A" w:rsidP="00892A8A">
      <w:r>
        <w:t xml:space="preserve">   Eigenvalues:    23.8131    26.9931    31.1645</w:t>
      </w:r>
    </w:p>
    <w:p w:rsidR="005522FE" w:rsidRDefault="003D4A7E" w:rsidP="005522FE">
      <w:pPr>
        <w:pStyle w:val="Heading2"/>
      </w:pPr>
      <w:bookmarkStart w:id="54" w:name="_Toc430874520"/>
      <w:r>
        <w:rPr>
          <w:rFonts w:eastAsia="Arial Unicode MS" w:hAnsi="Arial Unicode MS" w:cs="Arial Unicode MS"/>
          <w:lang w:val="fr-FR"/>
        </w:rPr>
        <w:t>BETAINE</w:t>
      </w:r>
      <w:r w:rsidR="005522FE">
        <w:rPr>
          <w:rFonts w:eastAsia="Arial Unicode MS" w:hAnsi="Arial Unicode MS" w:cs="Arial Unicode MS"/>
          <w:lang w:val="fr-FR"/>
        </w:rPr>
        <w:t xml:space="preserve"> dimer</w:t>
      </w:r>
      <w:r w:rsidR="00983DCD">
        <w:rPr>
          <w:rFonts w:eastAsia="Arial Unicode MS" w:hAnsi="Arial Unicode MS" w:cs="Arial Unicode MS"/>
          <w:lang w:val="fr-FR"/>
        </w:rPr>
        <w:t>_iso1</w:t>
      </w:r>
      <w:r w:rsidR="005522FE">
        <w:rPr>
          <w:rFonts w:eastAsia="Arial Unicode MS" w:hAnsi="Arial Unicode MS" w:cs="Arial Unicode MS"/>
          <w:lang w:val="fr-FR"/>
        </w:rPr>
        <w:t xml:space="preserve"> (IEFPCM solvent = tetrahydrofuran) </w:t>
      </w:r>
      <w:r w:rsidR="005522FE">
        <w:rPr>
          <w:rFonts w:ascii="Arial Unicode MS" w:eastAsia="Arial Unicode MS" w:cs="Arial Unicode MS"/>
        </w:rPr>
        <w:t>–</w:t>
      </w:r>
      <w:r w:rsidR="005522FE">
        <w:rPr>
          <w:rFonts w:ascii="Arial Unicode MS" w:eastAsia="Arial Unicode MS" w:cs="Arial Unicode MS"/>
        </w:rPr>
        <w:t xml:space="preserve"> </w:t>
      </w:r>
      <w:r w:rsidR="005522FE">
        <w:rPr>
          <w:rFonts w:eastAsia="Arial Unicode MS" w:hAnsi="Arial Unicode MS" w:cs="Arial Unicode MS"/>
        </w:rPr>
        <w:t>PBE0/IGLO-III level</w:t>
      </w:r>
      <w:bookmarkEnd w:id="54"/>
    </w:p>
    <w:p w:rsidR="005522FE" w:rsidRDefault="005522FE" w:rsidP="005522FE">
      <w:pPr>
        <w:pStyle w:val="Body"/>
        <w:spacing w:after="0" w:line="240" w:lineRule="auto"/>
        <w:rPr>
          <w:rFonts w:ascii="Arial" w:eastAsia="Arial" w:hAnsi="Arial" w:cs="Arial"/>
        </w:rPr>
      </w:pPr>
    </w:p>
    <w:p w:rsidR="00DE2F0C" w:rsidRDefault="00DE2F0C" w:rsidP="00DE2F0C">
      <w:pPr>
        <w:pStyle w:val="Body"/>
        <w:spacing w:after="0" w:line="240" w:lineRule="auto"/>
        <w:rPr>
          <w:rFonts w:ascii="Arial"/>
        </w:rPr>
      </w:pPr>
      <w:r>
        <w:rPr>
          <w:rFonts w:ascii="Arial"/>
        </w:rPr>
        <w:t>64</w:t>
      </w:r>
    </w:p>
    <w:p w:rsidR="00DE2F0C" w:rsidRDefault="00DE2F0C" w:rsidP="00DE2F0C">
      <w:pPr>
        <w:pStyle w:val="Body"/>
        <w:spacing w:after="0" w:line="240" w:lineRule="auto"/>
        <w:rPr>
          <w:rFonts w:ascii="Arial"/>
        </w:rPr>
      </w:pPr>
    </w:p>
    <w:p w:rsidR="00DE2F0C" w:rsidRDefault="00DE2F0C" w:rsidP="00DE2F0C">
      <w:r>
        <w:t xml:space="preserve">  c        0.9103        2.7214       -2.5483</w:t>
      </w:r>
    </w:p>
    <w:p w:rsidR="00DE2F0C" w:rsidRDefault="00DE2F0C" w:rsidP="00DE2F0C">
      <w:r>
        <w:t xml:space="preserve">  c       -0.4089        2.5606       -3.3137</w:t>
      </w:r>
    </w:p>
    <w:p w:rsidR="00DE2F0C" w:rsidRDefault="00DE2F0C" w:rsidP="00DE2F0C">
      <w:r>
        <w:t xml:space="preserve">  c        1.8662        1.5359       -2.7204</w:t>
      </w:r>
    </w:p>
    <w:p w:rsidR="00DE2F0C" w:rsidRDefault="00DE2F0C" w:rsidP="00DE2F0C">
      <w:r>
        <w:t xml:space="preserve">  h        2.7949        1.6818       -2.1268</w:t>
      </w:r>
    </w:p>
    <w:p w:rsidR="00DE2F0C" w:rsidRDefault="00DE2F0C" w:rsidP="00DE2F0C">
      <w:r>
        <w:t xml:space="preserve">  h        2.1466        1.4511       -3.7921</w:t>
      </w:r>
    </w:p>
    <w:p w:rsidR="00DE2F0C" w:rsidRDefault="00DE2F0C" w:rsidP="00DE2F0C">
      <w:r>
        <w:t xml:space="preserve">  h        1.3863        0.5793       -2.4209</w:t>
      </w:r>
    </w:p>
    <w:p w:rsidR="00DE2F0C" w:rsidRDefault="00DE2F0C" w:rsidP="00DE2F0C">
      <w:r>
        <w:t xml:space="preserve">  c        0.8154        4.2780       -0.6398</w:t>
      </w:r>
    </w:p>
    <w:p w:rsidR="00DE2F0C" w:rsidRDefault="00DE2F0C" w:rsidP="00DE2F0C">
      <w:r>
        <w:t xml:space="preserve">  h        1.1930        5.0150       -1.3595</w:t>
      </w:r>
    </w:p>
    <w:p w:rsidR="00DE2F0C" w:rsidRDefault="00DE2F0C" w:rsidP="00DE2F0C">
      <w:r>
        <w:t xml:space="preserve">  c        0.4844        4.5691        0.6933</w:t>
      </w:r>
    </w:p>
    <w:p w:rsidR="00DE2F0C" w:rsidRDefault="00DE2F0C" w:rsidP="00DE2F0C">
      <w:r>
        <w:t xml:space="preserve">  h        0.5919        5.6079        1.0460</w:t>
      </w:r>
    </w:p>
    <w:p w:rsidR="00DE2F0C" w:rsidRDefault="00DE2F0C" w:rsidP="00DE2F0C">
      <w:r>
        <w:t xml:space="preserve">  c        0.0295        3.5771        1.5524</w:t>
      </w:r>
    </w:p>
    <w:p w:rsidR="00DE2F0C" w:rsidRDefault="00DE2F0C" w:rsidP="00DE2F0C">
      <w:r>
        <w:t xml:space="preserve">  h       -0.2424        3.8278        2.5891</w:t>
      </w:r>
    </w:p>
    <w:p w:rsidR="00DE2F0C" w:rsidRDefault="00DE2F0C" w:rsidP="00DE2F0C">
      <w:r>
        <w:t xml:space="preserve">  c       -0.1004        2.2004        1.1035</w:t>
      </w:r>
    </w:p>
    <w:p w:rsidR="00DE2F0C" w:rsidRDefault="00DE2F0C" w:rsidP="00DE2F0C">
      <w:r>
        <w:t xml:space="preserve">  c        0.1916        2.0025       -0.3000</w:t>
      </w:r>
    </w:p>
    <w:p w:rsidR="00DE2F0C" w:rsidRDefault="00DE2F0C" w:rsidP="00DE2F0C">
      <w:r>
        <w:t xml:space="preserve">  h        0.0105        1.0163       -0.7685</w:t>
      </w:r>
    </w:p>
    <w:p w:rsidR="00DE2F0C" w:rsidRDefault="00DE2F0C" w:rsidP="00DE2F0C">
      <w:r>
        <w:t xml:space="preserve">  c       -0.7621        1.2508        3.1813</w:t>
      </w:r>
    </w:p>
    <w:p w:rsidR="00DE2F0C" w:rsidRDefault="00DE2F0C" w:rsidP="00DE2F0C">
      <w:r>
        <w:t xml:space="preserve">  c       -2.0262        0.8321        3.6826</w:t>
      </w:r>
    </w:p>
    <w:p w:rsidR="00DE2F0C" w:rsidRDefault="00DE2F0C" w:rsidP="00DE2F0C">
      <w:r>
        <w:t xml:space="preserve">  h       -2.7910        0.5172        2.9536</w:t>
      </w:r>
    </w:p>
    <w:p w:rsidR="00DE2F0C" w:rsidRDefault="00DE2F0C" w:rsidP="00DE2F0C">
      <w:r>
        <w:t xml:space="preserve">  c       -2.2990        0.8253        5.0584</w:t>
      </w:r>
    </w:p>
    <w:p w:rsidR="00DE2F0C" w:rsidRDefault="00DE2F0C" w:rsidP="00DE2F0C">
      <w:r>
        <w:t xml:space="preserve">  h       -3.2930        0.5017        5.4128</w:t>
      </w:r>
    </w:p>
    <w:p w:rsidR="00DE2F0C" w:rsidRDefault="00DE2F0C" w:rsidP="00DE2F0C">
      <w:r>
        <w:t xml:space="preserve">  c       -1.3201        1.2276        5.9862</w:t>
      </w:r>
    </w:p>
    <w:p w:rsidR="00DE2F0C" w:rsidRDefault="00DE2F0C" w:rsidP="00DE2F0C">
      <w:r>
        <w:t xml:space="preserve">  h       -1.5349        1.2187        7.0675</w:t>
      </w:r>
    </w:p>
    <w:p w:rsidR="00DE2F0C" w:rsidRDefault="00DE2F0C" w:rsidP="00DE2F0C">
      <w:r>
        <w:t xml:space="preserve">  c       -0.0616        1.6407        5.5112</w:t>
      </w:r>
    </w:p>
    <w:p w:rsidR="00DE2F0C" w:rsidRDefault="00DE2F0C" w:rsidP="00DE2F0C">
      <w:r>
        <w:t xml:space="preserve">  h        0.7203        1.9537        6.2252</w:t>
      </w:r>
    </w:p>
    <w:p w:rsidR="00DE2F0C" w:rsidRDefault="00DE2F0C" w:rsidP="00DE2F0C">
      <w:r>
        <w:t xml:space="preserve">  c        0.2155        1.6563        4.1353</w:t>
      </w:r>
    </w:p>
    <w:p w:rsidR="00DE2F0C" w:rsidRDefault="00DE2F0C" w:rsidP="00DE2F0C">
      <w:r>
        <w:t xml:space="preserve">  h        1.2117        1.9689        3.7791</w:t>
      </w:r>
    </w:p>
    <w:p w:rsidR="00DE2F0C" w:rsidRDefault="00DE2F0C" w:rsidP="00DE2F0C">
      <w:r>
        <w:t xml:space="preserve">  n        0.6382        2.9986       -1.0927</w:t>
      </w:r>
    </w:p>
    <w:p w:rsidR="00DE2F0C" w:rsidRDefault="00DE2F0C" w:rsidP="00DE2F0C">
      <w:r>
        <w:t xml:space="preserve">  n       -0.5050        1.1525        1.8150</w:t>
      </w:r>
    </w:p>
    <w:p w:rsidR="00DE2F0C" w:rsidRDefault="00DE2F0C" w:rsidP="00DE2F0C">
      <w:r>
        <w:t xml:space="preserve">  h       -0.1986        2.4665       -4.4006</w:t>
      </w:r>
    </w:p>
    <w:p w:rsidR="00DE2F0C" w:rsidRDefault="00DE2F0C" w:rsidP="00DE2F0C">
      <w:r>
        <w:t xml:space="preserve">  h       -1.0676        3.4425       -3.1598</w:t>
      </w:r>
    </w:p>
    <w:p w:rsidR="00DE2F0C" w:rsidRDefault="00DE2F0C" w:rsidP="00DE2F0C">
      <w:r>
        <w:t xml:space="preserve">  h       -0.9501        1.6429       -2.9993</w:t>
      </w:r>
    </w:p>
    <w:p w:rsidR="00DE2F0C" w:rsidRDefault="00DE2F0C" w:rsidP="00DE2F0C">
      <w:r>
        <w:t xml:space="preserve">  h        1.4213        3.6401       -2.9052</w:t>
      </w:r>
    </w:p>
    <w:p w:rsidR="00DE2F0C" w:rsidRDefault="00DE2F0C" w:rsidP="00DE2F0C">
      <w:r>
        <w:t xml:space="preserve">  c        0.9112       -2.7208        2.5483</w:t>
      </w:r>
    </w:p>
    <w:p w:rsidR="00DE2F0C" w:rsidRDefault="00DE2F0C" w:rsidP="00DE2F0C">
      <w:r>
        <w:t xml:space="preserve">  c       -0.4075       -2.5598        3.3145</w:t>
      </w:r>
    </w:p>
    <w:p w:rsidR="00DE2F0C" w:rsidRDefault="00DE2F0C" w:rsidP="00DE2F0C">
      <w:r>
        <w:t xml:space="preserve">  c        1.8671       -1.5353        2.7196</w:t>
      </w:r>
    </w:p>
    <w:p w:rsidR="00DE2F0C" w:rsidRDefault="00DE2F0C" w:rsidP="00DE2F0C">
      <w:r>
        <w:t xml:space="preserve">  h        2.7956       -1.6812        2.1256</w:t>
      </w:r>
    </w:p>
    <w:p w:rsidR="00DE2F0C" w:rsidRDefault="00DE2F0C" w:rsidP="00DE2F0C">
      <w:r>
        <w:t xml:space="preserve">  h        2.1481       -1.4501        3.7911</w:t>
      </w:r>
    </w:p>
    <w:p w:rsidR="00DE2F0C" w:rsidRDefault="00DE2F0C" w:rsidP="00DE2F0C">
      <w:r>
        <w:t xml:space="preserve">  h        1.3871       -0.5788        2.4200</w:t>
      </w:r>
    </w:p>
    <w:p w:rsidR="00DE2F0C" w:rsidRDefault="00DE2F0C" w:rsidP="00DE2F0C">
      <w:r>
        <w:t xml:space="preserve">  c        0.8167       -4.2776        0.6401</w:t>
      </w:r>
    </w:p>
    <w:p w:rsidR="00DE2F0C" w:rsidRDefault="00DE2F0C" w:rsidP="00DE2F0C">
      <w:r>
        <w:t xml:space="preserve">  h        1.1954       -5.0141        1.3596</w:t>
      </w:r>
    </w:p>
    <w:p w:rsidR="00DE2F0C" w:rsidRDefault="00DE2F0C" w:rsidP="00DE2F0C">
      <w:r>
        <w:t xml:space="preserve">  c        0.4854       -4.5692       -0.6928</w:t>
      </w:r>
    </w:p>
    <w:p w:rsidR="00DE2F0C" w:rsidRDefault="00DE2F0C" w:rsidP="00DE2F0C">
      <w:r>
        <w:t xml:space="preserve">  h        0.5934       -5.6079       -1.0454</w:t>
      </w:r>
    </w:p>
    <w:p w:rsidR="00DE2F0C" w:rsidRDefault="00DE2F0C" w:rsidP="00DE2F0C">
      <w:r>
        <w:t xml:space="preserve">  c        0.0294       -3.5778       -1.5518</w:t>
      </w:r>
    </w:p>
    <w:p w:rsidR="00DE2F0C" w:rsidRDefault="00DE2F0C" w:rsidP="00DE2F0C">
      <w:r>
        <w:t xml:space="preserve">  h       -0.2429       -3.8288       -2.5884</w:t>
      </w:r>
    </w:p>
    <w:p w:rsidR="00DE2F0C" w:rsidRDefault="00DE2F0C" w:rsidP="00DE2F0C">
      <w:r>
        <w:t xml:space="preserve">  c       -0.1012       -2.2011       -1.1032</w:t>
      </w:r>
    </w:p>
    <w:p w:rsidR="00DE2F0C" w:rsidRDefault="00DE2F0C" w:rsidP="00DE2F0C">
      <w:r>
        <w:t xml:space="preserve">  c        0.1907       -2.0027        0.3003</w:t>
      </w:r>
    </w:p>
    <w:p w:rsidR="00DE2F0C" w:rsidRDefault="00DE2F0C" w:rsidP="00DE2F0C">
      <w:r>
        <w:t xml:space="preserve">  h        0.0091       -1.0166        0.7688</w:t>
      </w:r>
    </w:p>
    <w:p w:rsidR="00DE2F0C" w:rsidRDefault="00DE2F0C" w:rsidP="00DE2F0C">
      <w:r>
        <w:t xml:space="preserve">  c       -0.7619       -1.2516       -3.1815</w:t>
      </w:r>
    </w:p>
    <w:p w:rsidR="00DE2F0C" w:rsidRDefault="00DE2F0C" w:rsidP="00DE2F0C">
      <w:r>
        <w:t xml:space="preserve">  c       -2.0249       -0.8315       -3.6843</w:t>
      </w:r>
    </w:p>
    <w:p w:rsidR="00DE2F0C" w:rsidRDefault="00DE2F0C" w:rsidP="00DE2F0C">
      <w:r>
        <w:t xml:space="preserve">  h       -2.7903       -0.5161       -2.9562</w:t>
      </w:r>
    </w:p>
    <w:p w:rsidR="00DE2F0C" w:rsidRDefault="00DE2F0C" w:rsidP="00DE2F0C">
      <w:r>
        <w:t xml:space="preserve">  c       -2.2960       -0.8242       -5.0605</w:t>
      </w:r>
    </w:p>
    <w:p w:rsidR="00DE2F0C" w:rsidRDefault="00DE2F0C" w:rsidP="00DE2F0C">
      <w:r>
        <w:t xml:space="preserve">  h       -3.2892       -0.4994       -5.4160</w:t>
      </w:r>
    </w:p>
    <w:p w:rsidR="00DE2F0C" w:rsidRDefault="00DE2F0C" w:rsidP="00DE2F0C">
      <w:r>
        <w:t xml:space="preserve">  c       -1.3165       -1.2275       -5.9871</w:t>
      </w:r>
    </w:p>
    <w:p w:rsidR="00DE2F0C" w:rsidRDefault="00DE2F0C" w:rsidP="00DE2F0C">
      <w:r>
        <w:t xml:space="preserve">  h       -1.5300       -1.2183       -7.0687</w:t>
      </w:r>
    </w:p>
    <w:p w:rsidR="00DE2F0C" w:rsidRDefault="00DE2F0C" w:rsidP="00DE2F0C">
      <w:r>
        <w:t xml:space="preserve">  c       -0.0591       -1.6422       -5.5107</w:t>
      </w:r>
    </w:p>
    <w:p w:rsidR="00DE2F0C" w:rsidRDefault="00DE2F0C" w:rsidP="00DE2F0C">
      <w:r>
        <w:t xml:space="preserve">  h        0.7233       -1.9561       -6.2237</w:t>
      </w:r>
    </w:p>
    <w:p w:rsidR="00DE2F0C" w:rsidRDefault="00DE2F0C" w:rsidP="00DE2F0C">
      <w:r>
        <w:t xml:space="preserve">  c        0.2164       -1.6582       -4.1345</w:t>
      </w:r>
    </w:p>
    <w:p w:rsidR="00DE2F0C" w:rsidRDefault="00DE2F0C" w:rsidP="00DE2F0C">
      <w:r>
        <w:t xml:space="preserve">  h        1.2119       -1.9719       -3.7772</w:t>
      </w:r>
    </w:p>
    <w:p w:rsidR="00DE2F0C" w:rsidRDefault="00DE2F0C" w:rsidP="00DE2F0C">
      <w:r>
        <w:t xml:space="preserve">  n        0.6385       -2.9984        1.0929</w:t>
      </w:r>
    </w:p>
    <w:p w:rsidR="00DE2F0C" w:rsidRDefault="00DE2F0C" w:rsidP="00DE2F0C">
      <w:r>
        <w:t xml:space="preserve">  n       -0.5062       -1.1533       -1.8149</w:t>
      </w:r>
    </w:p>
    <w:p w:rsidR="00DE2F0C" w:rsidRDefault="00DE2F0C" w:rsidP="00DE2F0C">
      <w:r>
        <w:t xml:space="preserve">  h       -0.1965       -2.4675        4.4014</w:t>
      </w:r>
    </w:p>
    <w:p w:rsidR="00DE2F0C" w:rsidRDefault="00DE2F0C" w:rsidP="00DE2F0C">
      <w:r>
        <w:t xml:space="preserve">  h       -1.0672       -3.4407        3.1597</w:t>
      </w:r>
    </w:p>
    <w:p w:rsidR="00DE2F0C" w:rsidRDefault="00DE2F0C" w:rsidP="00DE2F0C">
      <w:r>
        <w:t xml:space="preserve">  h       -0.9478       -1.6410        3.0019</w:t>
      </w:r>
    </w:p>
    <w:p w:rsidR="00DE2F0C" w:rsidRDefault="00DE2F0C" w:rsidP="00DE2F0C">
      <w:r>
        <w:t xml:space="preserve">  h        1.4224       -3.6394        2.9051</w:t>
      </w:r>
    </w:p>
    <w:p w:rsidR="00DE2F0C" w:rsidRDefault="00DE2F0C" w:rsidP="000A74AA">
      <w:pPr>
        <w:pStyle w:val="Body"/>
        <w:spacing w:after="0" w:line="240" w:lineRule="auto"/>
        <w:rPr>
          <w:rFonts w:ascii="Arial"/>
        </w:rPr>
      </w:pPr>
    </w:p>
    <w:p w:rsidR="000A74AA" w:rsidRDefault="000A74AA" w:rsidP="000A74AA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SCF GIAO Magnetic shielding tensor (ppm):</w:t>
      </w:r>
    </w:p>
    <w:p w:rsidR="00D270D5" w:rsidRDefault="00D270D5" w:rsidP="00D270D5">
      <w:r>
        <w:t xml:space="preserve">      1  C    Isotropic =   110.8711   Anisotropy =    64.9359</w:t>
      </w:r>
    </w:p>
    <w:p w:rsidR="00D270D5" w:rsidRDefault="00D270D5" w:rsidP="00D270D5">
      <w:r>
        <w:t xml:space="preserve">   XX=   149.2382   YX=   -10.9179   ZX=    19.4893</w:t>
      </w:r>
    </w:p>
    <w:p w:rsidR="00D270D5" w:rsidRDefault="00D270D5" w:rsidP="00D270D5">
      <w:r>
        <w:t xml:space="preserve">   XY=    -5.2153   YY=    93.2518   ZY=     0.1679</w:t>
      </w:r>
    </w:p>
    <w:p w:rsidR="00D270D5" w:rsidRDefault="00D270D5" w:rsidP="00D270D5">
      <w:r>
        <w:t xml:space="preserve">   XZ=    11.7311   YZ=    -1.6936   ZZ=    90.1233</w:t>
      </w:r>
    </w:p>
    <w:p w:rsidR="00D270D5" w:rsidRDefault="00D270D5" w:rsidP="00D270D5">
      <w:r>
        <w:t xml:space="preserve">   Eigenvalues:    86.0247    92.4269   154.1617</w:t>
      </w:r>
    </w:p>
    <w:p w:rsidR="00D270D5" w:rsidRDefault="00D270D5" w:rsidP="00D270D5">
      <w:r>
        <w:t xml:space="preserve">      2  C    Isotropic =   156.6791   Anisotropy =    34.4618</w:t>
      </w:r>
    </w:p>
    <w:p w:rsidR="00D270D5" w:rsidRDefault="00D270D5" w:rsidP="00D270D5">
      <w:r>
        <w:t xml:space="preserve">   XX=   158.1672   YX=    -1.3673   ZX=   -11.6182</w:t>
      </w:r>
    </w:p>
    <w:p w:rsidR="00D270D5" w:rsidRDefault="00D270D5" w:rsidP="00D270D5">
      <w:r>
        <w:t xml:space="preserve">   XY=     0.2271   YY=   143.1359   ZY=     0.7774</w:t>
      </w:r>
    </w:p>
    <w:p w:rsidR="00D270D5" w:rsidRDefault="00D270D5" w:rsidP="00D270D5">
      <w:r>
        <w:t xml:space="preserve">   XZ=   -18.6827   YZ=     4.2955   ZZ=   168.7343</w:t>
      </w:r>
    </w:p>
    <w:p w:rsidR="00D270D5" w:rsidRDefault="00D270D5" w:rsidP="00D270D5">
      <w:r>
        <w:t xml:space="preserve">   Eigenvalues:   142.7622   147.6215   179.6537</w:t>
      </w:r>
    </w:p>
    <w:p w:rsidR="00D270D5" w:rsidRDefault="00D270D5" w:rsidP="00D270D5">
      <w:r>
        <w:t xml:space="preserve">      3  C    Isotropic =   158.6124   Anisotropy =    30.1104</w:t>
      </w:r>
    </w:p>
    <w:p w:rsidR="00D270D5" w:rsidRDefault="00D270D5" w:rsidP="00D270D5">
      <w:r>
        <w:t xml:space="preserve">   XX=   155.5705   YX=     2.8610   ZX=     5.5839</w:t>
      </w:r>
    </w:p>
    <w:p w:rsidR="00D270D5" w:rsidRDefault="00D270D5" w:rsidP="00D270D5">
      <w:r>
        <w:t xml:space="preserve">   XY=     4.4817   YY=   159.0335   ZY=    18.1051</w:t>
      </w:r>
    </w:p>
    <w:p w:rsidR="00D270D5" w:rsidRDefault="00D270D5" w:rsidP="00D270D5">
      <w:r>
        <w:t xml:space="preserve">   XZ=     6.6982   YZ=    14.6835   ZZ=   161.2332</w:t>
      </w:r>
    </w:p>
    <w:p w:rsidR="00D270D5" w:rsidRDefault="00D270D5" w:rsidP="00D270D5">
      <w:r>
        <w:t xml:space="preserve">   Eigenvalues:   143.4864   153.6648   178.6860</w:t>
      </w:r>
    </w:p>
    <w:p w:rsidR="00D270D5" w:rsidRDefault="00D270D5" w:rsidP="00D270D5">
      <w:r>
        <w:t xml:space="preserve">      4  H    Isotropic =    29.7465   Anisotropy =     7.9696</w:t>
      </w:r>
    </w:p>
    <w:p w:rsidR="00D270D5" w:rsidRDefault="00D270D5" w:rsidP="00D270D5">
      <w:r>
        <w:t xml:space="preserve">   XX=    27.4630   YX=     0.2478   ZX=    -2.2192</w:t>
      </w:r>
    </w:p>
    <w:p w:rsidR="00D270D5" w:rsidRDefault="00D270D5" w:rsidP="00D270D5">
      <w:r>
        <w:t xml:space="preserve">   XY=     0.4278   YY=    27.2757   ZY=     1.1479</w:t>
      </w:r>
    </w:p>
    <w:p w:rsidR="00D270D5" w:rsidRDefault="00D270D5" w:rsidP="00D270D5">
      <w:r>
        <w:t xml:space="preserve">   XZ=    -1.6021   YZ=     0.5808   ZZ=    34.5008</w:t>
      </w:r>
    </w:p>
    <w:p w:rsidR="00D270D5" w:rsidRDefault="00D270D5" w:rsidP="00D270D5">
      <w:r>
        <w:t xml:space="preserve">   Eigenvalues:    26.5407    27.6392    35.0595</w:t>
      </w:r>
    </w:p>
    <w:p w:rsidR="00D270D5" w:rsidRDefault="00D270D5" w:rsidP="00D270D5">
      <w:r>
        <w:t xml:space="preserve">      5  H    Isotropic =    30.1206   Anisotropy =     8.1780</w:t>
      </w:r>
    </w:p>
    <w:p w:rsidR="00D270D5" w:rsidRDefault="00D270D5" w:rsidP="00D270D5">
      <w:r>
        <w:t xml:space="preserve">   XX=    33.6405   YX=     0.1433   ZX=     3.1099</w:t>
      </w:r>
    </w:p>
    <w:p w:rsidR="00D270D5" w:rsidRDefault="00D270D5" w:rsidP="00D270D5">
      <w:r>
        <w:t xml:space="preserve">   XY=     1.3528   YY=    27.5618   ZY=    -1.5601</w:t>
      </w:r>
    </w:p>
    <w:p w:rsidR="00D270D5" w:rsidRDefault="00D270D5" w:rsidP="00D270D5">
      <w:r>
        <w:t xml:space="preserve">   XZ=     3.9192   YZ=    -0.3759   ZZ=    29.1597</w:t>
      </w:r>
    </w:p>
    <w:p w:rsidR="00D270D5" w:rsidRDefault="00D270D5" w:rsidP="00D270D5">
      <w:r>
        <w:t xml:space="preserve">   Eigenvalues:    26.1757    28.6137    35.5726</w:t>
      </w:r>
    </w:p>
    <w:p w:rsidR="00D270D5" w:rsidRDefault="00D270D5" w:rsidP="00D270D5">
      <w:r>
        <w:t xml:space="preserve">      6  H    Isotropic =    28.7293   Anisotropy =     9.6342</w:t>
      </w:r>
    </w:p>
    <w:p w:rsidR="00D270D5" w:rsidRDefault="00D270D5" w:rsidP="00D270D5">
      <w:r>
        <w:t xml:space="preserve">   XX=    25.8366   YX=     0.1400   ZX=     0.2048</w:t>
      </w:r>
    </w:p>
    <w:p w:rsidR="00D270D5" w:rsidRDefault="00D270D5" w:rsidP="00D270D5">
      <w:r>
        <w:t xml:space="preserve">   XY=     2.2458   YY=    33.6863   ZY=    -4.5780</w:t>
      </w:r>
    </w:p>
    <w:p w:rsidR="00D270D5" w:rsidRDefault="00D270D5" w:rsidP="00D270D5">
      <w:r>
        <w:t xml:space="preserve">   XZ=     0.6987   YZ=    -2.2056   ZZ=    26.6650</w:t>
      </w:r>
    </w:p>
    <w:p w:rsidR="00D270D5" w:rsidRDefault="00D270D5" w:rsidP="00D270D5">
      <w:r>
        <w:t xml:space="preserve">   Eigenvalues:    24.6277    26.4081    35.1521</w:t>
      </w:r>
    </w:p>
    <w:p w:rsidR="00D270D5" w:rsidRDefault="00D270D5" w:rsidP="00D270D5">
      <w:r>
        <w:t xml:space="preserve">      7  C    Isotropic =    57.6670   Anisotropy =    99.0170</w:t>
      </w:r>
    </w:p>
    <w:p w:rsidR="00D270D5" w:rsidRDefault="00D270D5" w:rsidP="00D270D5">
      <w:r>
        <w:t xml:space="preserve">   XX=    61.0912   YX=    23.3057   ZX=   -20.6297</w:t>
      </w:r>
    </w:p>
    <w:p w:rsidR="00D270D5" w:rsidRDefault="00D270D5" w:rsidP="00D270D5">
      <w:r>
        <w:t xml:space="preserve">   XY=    24.2801   YY=     2.4699   ZY=    40.2094</w:t>
      </w:r>
    </w:p>
    <w:p w:rsidR="00D270D5" w:rsidRDefault="00D270D5" w:rsidP="00D270D5">
      <w:r>
        <w:t xml:space="preserve">   XZ=   -16.3653   YZ=    36.5870   ZZ=   109.4399</w:t>
      </w:r>
    </w:p>
    <w:p w:rsidR="00D270D5" w:rsidRDefault="00D270D5" w:rsidP="00D270D5">
      <w:r>
        <w:t xml:space="preserve">   Eigenvalues:   -19.8808    69.2035   123.6783</w:t>
      </w:r>
    </w:p>
    <w:p w:rsidR="00D270D5" w:rsidRDefault="00D270D5" w:rsidP="00D270D5">
      <w:r>
        <w:t xml:space="preserve">      8  H    Isotropic =    24.4976   Anisotropy =     6.7070</w:t>
      </w:r>
    </w:p>
    <w:p w:rsidR="00D270D5" w:rsidRDefault="00D270D5" w:rsidP="00D270D5">
      <w:r>
        <w:t xml:space="preserve">   XX=    26.4167   YX=     2.9183   ZX=     0.1636</w:t>
      </w:r>
    </w:p>
    <w:p w:rsidR="00D270D5" w:rsidRDefault="00D270D5" w:rsidP="00D270D5">
      <w:r>
        <w:t xml:space="preserve">   XY=     2.5518   YY=    25.8519   ZY=    -1.1524</w:t>
      </w:r>
    </w:p>
    <w:p w:rsidR="00D270D5" w:rsidRDefault="00D270D5" w:rsidP="00D270D5">
      <w:r>
        <w:t xml:space="preserve">   XZ=     0.1022   YZ=    -1.5313   ZZ=    21.2241</w:t>
      </w:r>
    </w:p>
    <w:p w:rsidR="00D270D5" w:rsidRDefault="00D270D5" w:rsidP="00D270D5">
      <w:r>
        <w:t xml:space="preserve">   Eigenvalues:    20.7060    23.8178    28.9689</w:t>
      </w:r>
    </w:p>
    <w:p w:rsidR="00D270D5" w:rsidRDefault="00D270D5" w:rsidP="00D270D5">
      <w:r>
        <w:t xml:space="preserve">      9  C    Isotropic =    46.3101   Anisotropy =   176.7844</w:t>
      </w:r>
    </w:p>
    <w:p w:rsidR="00D270D5" w:rsidRDefault="00D270D5" w:rsidP="00D270D5">
      <w:r>
        <w:t xml:space="preserve">   XX=    10.1903   YX=   -55.3924   ZX=   -23.5615</w:t>
      </w:r>
    </w:p>
    <w:p w:rsidR="00D270D5" w:rsidRDefault="00D270D5" w:rsidP="00D270D5">
      <w:r>
        <w:t xml:space="preserve">   XY=   -61.8524   YY=   -20.1508   ZY=    34.3623</w:t>
      </w:r>
    </w:p>
    <w:p w:rsidR="00D270D5" w:rsidRDefault="00D270D5" w:rsidP="00D270D5">
      <w:r>
        <w:t xml:space="preserve">   XZ=   -26.2074   YZ=    32.0851   ZZ=   148.8909</w:t>
      </w:r>
    </w:p>
    <w:p w:rsidR="00D270D5" w:rsidRDefault="00D270D5" w:rsidP="00D270D5">
      <w:r>
        <w:t xml:space="preserve">   Eigenvalues:   -66.1373    40.9013   164.1664</w:t>
      </w:r>
    </w:p>
    <w:p w:rsidR="00D270D5" w:rsidRDefault="00D270D5" w:rsidP="00D270D5">
      <w:r>
        <w:t xml:space="preserve">     10  H    Isotropic =    24.2099   Anisotropy =     4.1168</w:t>
      </w:r>
    </w:p>
    <w:p w:rsidR="00D270D5" w:rsidRDefault="00D270D5" w:rsidP="00D270D5">
      <w:r>
        <w:t xml:space="preserve">   XX=    25.5540   YX=    -1.4161   ZX=     1.2353</w:t>
      </w:r>
    </w:p>
    <w:p w:rsidR="00D270D5" w:rsidRDefault="00D270D5" w:rsidP="00D270D5">
      <w:r>
        <w:t xml:space="preserve">   XY=    -0.8666   YY=    25.3135   ZY=    -1.2493</w:t>
      </w:r>
    </w:p>
    <w:p w:rsidR="00D270D5" w:rsidRDefault="00D270D5" w:rsidP="00D270D5">
      <w:r>
        <w:t xml:space="preserve">   XZ=     0.6757   YZ=    -0.7863   ZZ=    21.7623</w:t>
      </w:r>
    </w:p>
    <w:p w:rsidR="00D270D5" w:rsidRDefault="00D270D5" w:rsidP="00D270D5">
      <w:r>
        <w:t xml:space="preserve">   Eigenvalues:    21.3852    24.2902    26.9545</w:t>
      </w:r>
    </w:p>
    <w:p w:rsidR="00D270D5" w:rsidRDefault="00D270D5" w:rsidP="00D270D5">
      <w:r>
        <w:t xml:space="preserve">     11  C    Isotropic =    53.0256   Anisotropy =   175.3407</w:t>
      </w:r>
    </w:p>
    <w:p w:rsidR="00D270D5" w:rsidRDefault="00D270D5" w:rsidP="00D270D5">
      <w:r>
        <w:t xml:space="preserve">   XX=   -29.4654   YX=   -11.1006   ZX=   -45.3449</w:t>
      </w:r>
    </w:p>
    <w:p w:rsidR="00D270D5" w:rsidRDefault="00D270D5" w:rsidP="00D270D5">
      <w:r>
        <w:t xml:space="preserve">   XY=   -11.3321   YY=    40.1846   ZY=    30.7673</w:t>
      </w:r>
    </w:p>
    <w:p w:rsidR="00D270D5" w:rsidRDefault="00D270D5" w:rsidP="00D270D5">
      <w:r>
        <w:t xml:space="preserve">   XZ=   -36.9890   YZ=    46.7319   ZZ=   148.3575</w:t>
      </w:r>
    </w:p>
    <w:p w:rsidR="00D270D5" w:rsidRDefault="00D270D5" w:rsidP="00D270D5">
      <w:r>
        <w:t xml:space="preserve">   Eigenvalues:   -38.6305    27.7879   169.9194</w:t>
      </w:r>
    </w:p>
    <w:p w:rsidR="00D270D5" w:rsidRDefault="00D270D5" w:rsidP="00D270D5">
      <w:r>
        <w:t xml:space="preserve">     12  H    Isotropic =    23.8237   Anisotropy =    10.6656</w:t>
      </w:r>
    </w:p>
    <w:p w:rsidR="00D270D5" w:rsidRDefault="00D270D5" w:rsidP="00D270D5">
      <w:r>
        <w:t xml:space="preserve">   XX=    21.7092   YX=    -2.0003   ZX=    -0.3758</w:t>
      </w:r>
    </w:p>
    <w:p w:rsidR="00D270D5" w:rsidRDefault="00D270D5" w:rsidP="00D270D5">
      <w:r>
        <w:t xml:space="preserve">   XY=    -3.0049   YY=    29.4206   ZY=    -2.8835</w:t>
      </w:r>
    </w:p>
    <w:p w:rsidR="00D270D5" w:rsidRDefault="00D270D5" w:rsidP="00D270D5">
      <w:r>
        <w:t xml:space="preserve">   XZ=    -0.7337   YZ=    -3.3546   ZZ=    20.3412</w:t>
      </w:r>
    </w:p>
    <w:p w:rsidR="00D270D5" w:rsidRDefault="00D270D5" w:rsidP="00D270D5">
      <w:r>
        <w:t xml:space="preserve">   Eigenvalues:    18.7378    21.7992    30.9340</w:t>
      </w:r>
    </w:p>
    <w:p w:rsidR="00D270D5" w:rsidRDefault="00D270D5" w:rsidP="00D270D5">
      <w:r>
        <w:t xml:space="preserve">     13  C    Isotropic =    17.2394   Anisotropy =   160.3699</w:t>
      </w:r>
    </w:p>
    <w:p w:rsidR="00D270D5" w:rsidRDefault="00D270D5" w:rsidP="00D270D5">
      <w:r>
        <w:t xml:space="preserve">   XX=   -43.9875   YX=   -13.7105   ZX=   -30.1477</w:t>
      </w:r>
    </w:p>
    <w:p w:rsidR="00D270D5" w:rsidRDefault="00D270D5" w:rsidP="00D270D5">
      <w:r>
        <w:t xml:space="preserve">   XY=     3.7270   YY=   -11.1980   ZY=    29.0071</w:t>
      </w:r>
    </w:p>
    <w:p w:rsidR="00D270D5" w:rsidRDefault="00D270D5" w:rsidP="00D270D5">
      <w:r>
        <w:t xml:space="preserve">   XZ=   -43.7179   YZ=    39.0930   ZZ=   106.9037</w:t>
      </w:r>
    </w:p>
    <w:p w:rsidR="00D270D5" w:rsidRDefault="00D270D5" w:rsidP="00D270D5">
      <w:r>
        <w:t xml:space="preserve">   Eigenvalues:   -52.7723   -19.6620   124.1527</w:t>
      </w:r>
    </w:p>
    <w:p w:rsidR="00D270D5" w:rsidRDefault="00D270D5" w:rsidP="00D270D5">
      <w:r>
        <w:t xml:space="preserve">     14  C    Isotropic =    37.5292   Anisotropy =   146.6985</w:t>
      </w:r>
    </w:p>
    <w:p w:rsidR="00D270D5" w:rsidRDefault="00D270D5" w:rsidP="00D270D5">
      <w:r>
        <w:t xml:space="preserve">   XX=     5.7302   YX=   -19.2362   ZX=   -14.7606</w:t>
      </w:r>
    </w:p>
    <w:p w:rsidR="00D270D5" w:rsidRDefault="00D270D5" w:rsidP="00D270D5">
      <w:r>
        <w:t xml:space="preserve">   XY=   -20.9005   YY=   -19.6529   ZY=    44.8714</w:t>
      </w:r>
    </w:p>
    <w:p w:rsidR="00D270D5" w:rsidRDefault="00D270D5" w:rsidP="00D270D5">
      <w:r>
        <w:t xml:space="preserve">   XZ=   -13.3961   YZ=    17.3103   ZZ=   126.5102</w:t>
      </w:r>
    </w:p>
    <w:p w:rsidR="00D270D5" w:rsidRDefault="00D270D5" w:rsidP="00D270D5">
      <w:r>
        <w:t xml:space="preserve">   Eigenvalues:   -33.5826    10.8420   135.3281</w:t>
      </w:r>
    </w:p>
    <w:p w:rsidR="00D270D5" w:rsidRDefault="00D270D5" w:rsidP="00D270D5">
      <w:r>
        <w:t xml:space="preserve">     15  H    Isotropic =    21.6987   Anisotropy =     8.2440</w:t>
      </w:r>
    </w:p>
    <w:p w:rsidR="00D270D5" w:rsidRDefault="00D270D5" w:rsidP="00D270D5">
      <w:r>
        <w:t xml:space="preserve">   XX=    25.3200   YX=    -3.2279   ZX=     1.7942</w:t>
      </w:r>
    </w:p>
    <w:p w:rsidR="00D270D5" w:rsidRDefault="00D270D5" w:rsidP="00D270D5">
      <w:r>
        <w:t xml:space="preserve">   XY=    -1.2316   YY=    22.9747   ZY=    -2.0223</w:t>
      </w:r>
    </w:p>
    <w:p w:rsidR="00D270D5" w:rsidRDefault="00D270D5" w:rsidP="00D270D5">
      <w:r>
        <w:t xml:space="preserve">   XZ=     0.0876   YZ=    -3.6279   ZZ=    16.8016</w:t>
      </w:r>
    </w:p>
    <w:p w:rsidR="00D270D5" w:rsidRDefault="00D270D5" w:rsidP="00D270D5">
      <w:r>
        <w:t xml:space="preserve">   Eigenvalues:    15.7033    22.1982    27.1947</w:t>
      </w:r>
    </w:p>
    <w:p w:rsidR="00D270D5" w:rsidRDefault="00D270D5" w:rsidP="00D270D5">
      <w:r>
        <w:t xml:space="preserve">     16  C    Isotropic =    14.6775   Anisotropy =   184.2217</w:t>
      </w:r>
    </w:p>
    <w:p w:rsidR="00D270D5" w:rsidRDefault="00D270D5" w:rsidP="00D270D5">
      <w:r>
        <w:t xml:space="preserve">   XX=   -68.9795   YX=    40.6185   ZX=    -6.2475</w:t>
      </w:r>
    </w:p>
    <w:p w:rsidR="00D270D5" w:rsidRDefault="00D270D5" w:rsidP="00D270D5">
      <w:r>
        <w:t xml:space="preserve">   XY=    30.7653   YY=   113.7512   ZY=    48.4836</w:t>
      </w:r>
    </w:p>
    <w:p w:rsidR="00D270D5" w:rsidRDefault="00D270D5" w:rsidP="00D270D5">
      <w:r>
        <w:t xml:space="preserve">   XZ=    -8.7987   YZ=    52.5863   ZZ=    -0.7392</w:t>
      </w:r>
    </w:p>
    <w:p w:rsidR="00D270D5" w:rsidRDefault="00D270D5" w:rsidP="00D270D5">
      <w:r>
        <w:t xml:space="preserve">   Eigenvalues:   -79.8601   -13.5994   137.4920</w:t>
      </w:r>
    </w:p>
    <w:p w:rsidR="00D270D5" w:rsidRDefault="00D270D5" w:rsidP="00D270D5">
      <w:r>
        <w:t xml:space="preserve">     17  C    Isotropic =    47.3900   Anisotropy =   159.7563</w:t>
      </w:r>
    </w:p>
    <w:p w:rsidR="00D270D5" w:rsidRDefault="00D270D5" w:rsidP="00D270D5">
      <w:r>
        <w:t xml:space="preserve">   XX=     0.3790   YX=     7.1798   ZX=    48.4617</w:t>
      </w:r>
    </w:p>
    <w:p w:rsidR="00D270D5" w:rsidRDefault="00D270D5" w:rsidP="00D270D5">
      <w:r>
        <w:t xml:space="preserve">   XY=    19.7820   YY=   134.4454   ZY=    44.0281</w:t>
      </w:r>
    </w:p>
    <w:p w:rsidR="00D270D5" w:rsidRDefault="00D270D5" w:rsidP="00D270D5">
      <w:r>
        <w:t xml:space="preserve">   XZ=    57.1975   YZ=    43.5367   ZZ=     7.3457</w:t>
      </w:r>
    </w:p>
    <w:p w:rsidR="00D270D5" w:rsidRDefault="00D270D5" w:rsidP="00D270D5">
      <w:r>
        <w:t xml:space="preserve">   Eigenvalues:   -51.4509    39.7267   153.8943</w:t>
      </w:r>
    </w:p>
    <w:p w:rsidR="00D270D5" w:rsidRDefault="00D270D5" w:rsidP="00D270D5">
      <w:r>
        <w:t xml:space="preserve">     18  H    Isotropic =    24.0360   Anisotropy =     6.4520</w:t>
      </w:r>
    </w:p>
    <w:p w:rsidR="00D270D5" w:rsidRDefault="00D270D5" w:rsidP="00D270D5">
      <w:r>
        <w:t xml:space="preserve">   XX=    25.1358   YX=    -1.0714   ZX=     2.9448</w:t>
      </w:r>
    </w:p>
    <w:p w:rsidR="00D270D5" w:rsidRDefault="00D270D5" w:rsidP="00D270D5">
      <w:r>
        <w:t xml:space="preserve">   XY=    -0.9768   YY=    22.1178   ZY=    -1.0054</w:t>
      </w:r>
    </w:p>
    <w:p w:rsidR="00D270D5" w:rsidRDefault="00D270D5" w:rsidP="00D270D5">
      <w:r>
        <w:t xml:space="preserve">   XZ=     3.1507   YZ=    -0.7469   ZZ=    24.8543</w:t>
      </w:r>
    </w:p>
    <w:p w:rsidR="00D270D5" w:rsidRDefault="00D270D5" w:rsidP="00D270D5">
      <w:r>
        <w:t xml:space="preserve">   Eigenvalues:    21.7925    21.9782    28.3373</w:t>
      </w:r>
    </w:p>
    <w:p w:rsidR="00D270D5" w:rsidRDefault="00D270D5" w:rsidP="00D270D5">
      <w:r>
        <w:t xml:space="preserve">     19  C    Isotropic =    42.2192   Anisotropy =   189.9470</w:t>
      </w:r>
    </w:p>
    <w:p w:rsidR="00D270D5" w:rsidRDefault="00D270D5" w:rsidP="00D270D5">
      <w:r>
        <w:t xml:space="preserve">   XX=    31.6803   YX=    29.0097   ZX=   -19.3771</w:t>
      </w:r>
    </w:p>
    <w:p w:rsidR="00D270D5" w:rsidRDefault="00D270D5" w:rsidP="00D270D5">
      <w:r>
        <w:t xml:space="preserve">   XY=    31.3591   YY=   138.8724   ZY=    70.0742</w:t>
      </w:r>
    </w:p>
    <w:p w:rsidR="00D270D5" w:rsidRDefault="00D270D5" w:rsidP="00D270D5">
      <w:r>
        <w:t xml:space="preserve">   XZ=   -12.2100   YZ=    77.1934   ZZ=   -43.8951</w:t>
      </w:r>
    </w:p>
    <w:p w:rsidR="00D270D5" w:rsidRDefault="00D270D5" w:rsidP="00D270D5">
      <w:r>
        <w:t xml:space="preserve">   Eigenvalues:   -75.7786    33.5857   168.8506</w:t>
      </w:r>
    </w:p>
    <w:p w:rsidR="00D270D5" w:rsidRDefault="00D270D5" w:rsidP="00D270D5">
      <w:r>
        <w:t xml:space="preserve">     20  H    Isotropic =    23.5231   Anisotropy =     4.9093</w:t>
      </w:r>
    </w:p>
    <w:p w:rsidR="00D270D5" w:rsidRDefault="00D270D5" w:rsidP="00D270D5">
      <w:r>
        <w:t xml:space="preserve">   XX=    26.7739   YX=    -0.2380   ZX=    -0.4427</w:t>
      </w:r>
    </w:p>
    <w:p w:rsidR="00D270D5" w:rsidRDefault="00D270D5" w:rsidP="00D270D5">
      <w:r>
        <w:t xml:space="preserve">   XY=    -0.3656   YY=    20.9372   ZY=    -0.8144</w:t>
      </w:r>
    </w:p>
    <w:p w:rsidR="00D270D5" w:rsidRDefault="00D270D5" w:rsidP="00D270D5">
      <w:r>
        <w:t xml:space="preserve">   XZ=     0.0742   YZ=    -0.1751   ZZ=    22.8581</w:t>
      </w:r>
    </w:p>
    <w:p w:rsidR="00D270D5" w:rsidRDefault="00D270D5" w:rsidP="00D270D5">
      <w:r>
        <w:t xml:space="preserve">   Eigenvalues:    20.7982    22.9750    26.7960</w:t>
      </w:r>
    </w:p>
    <w:p w:rsidR="00D270D5" w:rsidRDefault="00D270D5" w:rsidP="00D270D5">
      <w:r>
        <w:t xml:space="preserve">     21  C    Isotropic =    55.1183   Anisotropy =   174.6216</w:t>
      </w:r>
    </w:p>
    <w:p w:rsidR="00D270D5" w:rsidRDefault="00D270D5" w:rsidP="00D270D5">
      <w:r>
        <w:t xml:space="preserve">   XX=   -40.2459   YX=    39.7975   ZX=   -12.7714</w:t>
      </w:r>
    </w:p>
    <w:p w:rsidR="00D270D5" w:rsidRDefault="00D270D5" w:rsidP="00D270D5">
      <w:r>
        <w:t xml:space="preserve">   XY=    37.3638   YY=   150.6062   ZY=    41.6964</w:t>
      </w:r>
    </w:p>
    <w:p w:rsidR="00D270D5" w:rsidRDefault="00D270D5" w:rsidP="00D270D5">
      <w:r>
        <w:t xml:space="preserve">   XZ=   -10.6292   YZ=    42.8328   ZZ=    54.9946</w:t>
      </w:r>
    </w:p>
    <w:p w:rsidR="00D270D5" w:rsidRDefault="00D270D5" w:rsidP="00D270D5">
      <w:r>
        <w:t xml:space="preserve">   Eigenvalues:   -51.6025    45.4248   171.5327</w:t>
      </w:r>
    </w:p>
    <w:p w:rsidR="00D270D5" w:rsidRDefault="00D270D5" w:rsidP="00D270D5">
      <w:r>
        <w:t xml:space="preserve">     22  H    Isotropic =    24.0636   Anisotropy =     3.0323</w:t>
      </w:r>
    </w:p>
    <w:p w:rsidR="00D270D5" w:rsidRDefault="00D270D5" w:rsidP="00D270D5">
      <w:r>
        <w:t xml:space="preserve">   XX=    25.0048   YX=     0.0144   ZX=    -0.4011</w:t>
      </w:r>
    </w:p>
    <w:p w:rsidR="00D270D5" w:rsidRDefault="00D270D5" w:rsidP="00D270D5">
      <w:r>
        <w:t xml:space="preserve">   XY=    -0.0013   YY=    21.6690   ZY=    -1.6188</w:t>
      </w:r>
    </w:p>
    <w:p w:rsidR="00D270D5" w:rsidRDefault="00D270D5" w:rsidP="00D270D5">
      <w:r>
        <w:t xml:space="preserve">   XZ=    -0.1657   YZ=    -1.3315   ZZ=    25.5169</w:t>
      </w:r>
    </w:p>
    <w:p w:rsidR="00D270D5" w:rsidRDefault="00D270D5" w:rsidP="00D270D5">
      <w:r>
        <w:t xml:space="preserve">   Eigenvalues:    21.1667    24.9389    26.0851</w:t>
      </w:r>
    </w:p>
    <w:p w:rsidR="00D270D5" w:rsidRDefault="00D270D5" w:rsidP="00D270D5">
      <w:r>
        <w:t xml:space="preserve">     23  C    Isotropic =    43.7365   Anisotropy =   187.4613</w:t>
      </w:r>
    </w:p>
    <w:p w:rsidR="00D270D5" w:rsidRDefault="00D270D5" w:rsidP="00D270D5">
      <w:r>
        <w:t xml:space="preserve">   XX=   -12.1778   YX=     9.2783   ZX=    60.6722</w:t>
      </w:r>
    </w:p>
    <w:p w:rsidR="00D270D5" w:rsidRDefault="00D270D5" w:rsidP="00D270D5">
      <w:r>
        <w:t xml:space="preserve">   XY=     9.0122   YY=   150.0800   ZY=    48.1543</w:t>
      </w:r>
    </w:p>
    <w:p w:rsidR="00D270D5" w:rsidRDefault="00D270D5" w:rsidP="00D270D5">
      <w:r>
        <w:t xml:space="preserve">   XZ=    57.1060   YZ=    52.4459   ZZ=    -6.6927</w:t>
      </w:r>
    </w:p>
    <w:p w:rsidR="00D270D5" w:rsidRDefault="00D270D5" w:rsidP="00D270D5">
      <w:r>
        <w:t xml:space="preserve">   Eigenvalues:   -72.2012    34.7000   168.7107</w:t>
      </w:r>
    </w:p>
    <w:p w:rsidR="00D270D5" w:rsidRDefault="00D270D5" w:rsidP="00D270D5">
      <w:r>
        <w:t xml:space="preserve">     24  H    Isotropic =    23.5939   Anisotropy =     4.7710</w:t>
      </w:r>
    </w:p>
    <w:p w:rsidR="00D270D5" w:rsidRDefault="00D270D5" w:rsidP="00D270D5">
      <w:r>
        <w:t xml:space="preserve">   XX=    25.8830   YX=    -0.8549   ZX=     1.5902</w:t>
      </w:r>
    </w:p>
    <w:p w:rsidR="00D270D5" w:rsidRDefault="00D270D5" w:rsidP="00D270D5">
      <w:r>
        <w:t xml:space="preserve">   XY=    -0.8926   YY=    21.5347   ZY=    -1.5624</w:t>
      </w:r>
    </w:p>
    <w:p w:rsidR="00D270D5" w:rsidRDefault="00D270D5" w:rsidP="00D270D5">
      <w:r>
        <w:t xml:space="preserve">   XZ=     0.9595   YZ=    -1.2152   ZZ=    23.3639</w:t>
      </w:r>
    </w:p>
    <w:p w:rsidR="00D270D5" w:rsidRDefault="00D270D5" w:rsidP="00D270D5">
      <w:r>
        <w:t xml:space="preserve">   Eigenvalues:    20.7803    23.2268    26.7745</w:t>
      </w:r>
    </w:p>
    <w:p w:rsidR="00D270D5" w:rsidRDefault="00D270D5" w:rsidP="00D270D5">
      <w:r>
        <w:t xml:space="preserve">     25  C    Isotropic =    51.7480   Anisotropy =   170.0012</w:t>
      </w:r>
    </w:p>
    <w:p w:rsidR="00D270D5" w:rsidRDefault="00D270D5" w:rsidP="00D270D5">
      <w:r>
        <w:t xml:space="preserve">   XX=    32.8661   YX=    26.6450   ZX=   -11.2465</w:t>
      </w:r>
    </w:p>
    <w:p w:rsidR="00D270D5" w:rsidRDefault="00D270D5" w:rsidP="00D270D5">
      <w:r>
        <w:t xml:space="preserve">   XY=    20.7092   YY=   138.7714   ZY=    56.1660</w:t>
      </w:r>
    </w:p>
    <w:p w:rsidR="00D270D5" w:rsidRDefault="00D270D5" w:rsidP="00D270D5">
      <w:r>
        <w:t xml:space="preserve">   XZ=   -27.0129   YZ=    76.2909   ZZ=   -16.3937</w:t>
      </w:r>
    </w:p>
    <w:p w:rsidR="00D270D5" w:rsidRDefault="00D270D5" w:rsidP="00D270D5">
      <w:r>
        <w:t xml:space="preserve">   Eigenvalues:   -49.2558    39.4176   165.0821</w:t>
      </w:r>
    </w:p>
    <w:p w:rsidR="00D270D5" w:rsidRDefault="00D270D5" w:rsidP="00D270D5">
      <w:r>
        <w:t xml:space="preserve">     26  H    Isotropic =    23.8140   Anisotropy =     8.0004</w:t>
      </w:r>
    </w:p>
    <w:p w:rsidR="00D270D5" w:rsidRDefault="00D270D5" w:rsidP="00D270D5">
      <w:r>
        <w:t xml:space="preserve">   XX=    28.4594   YX=    -0.5016   ZX=    -2.1113</w:t>
      </w:r>
    </w:p>
    <w:p w:rsidR="00D270D5" w:rsidRDefault="00D270D5" w:rsidP="00D270D5">
      <w:r>
        <w:t xml:space="preserve">   XY=    -1.3512   YY=    22.5847   ZY=     0.2158</w:t>
      </w:r>
    </w:p>
    <w:p w:rsidR="00D270D5" w:rsidRDefault="00D270D5" w:rsidP="00D270D5">
      <w:r>
        <w:t xml:space="preserve">   XZ=    -2.2873   YZ=    -0.0880   ZZ=    20.3979</w:t>
      </w:r>
    </w:p>
    <w:p w:rsidR="00D270D5" w:rsidRDefault="00D270D5" w:rsidP="00D270D5">
      <w:r>
        <w:t xml:space="preserve">   Eigenvalues:    19.8265    22.4680    29.1476</w:t>
      </w:r>
    </w:p>
    <w:p w:rsidR="00D270D5" w:rsidRDefault="00D270D5" w:rsidP="00D270D5">
      <w:r>
        <w:t xml:space="preserve">     27  N    Isotropic =    -6.5439   Anisotropy =   294.3933</w:t>
      </w:r>
    </w:p>
    <w:p w:rsidR="00D270D5" w:rsidRDefault="00D270D5" w:rsidP="00D270D5">
      <w:r>
        <w:t xml:space="preserve">   XX=  -137.5621   YX=   -26.2544   ZX=   -57.7824</w:t>
      </w:r>
    </w:p>
    <w:p w:rsidR="00D270D5" w:rsidRDefault="00D270D5" w:rsidP="00D270D5">
      <w:r>
        <w:t xml:space="preserve">   XY=    -7.1151   YY=   -39.0263   ZY=    66.8774</w:t>
      </w:r>
    </w:p>
    <w:p w:rsidR="00D270D5" w:rsidRDefault="00D270D5" w:rsidP="00D270D5">
      <w:r>
        <w:t xml:space="preserve">   XZ=   -59.7139   YZ=    69.4414   ZZ=   156.9565</w:t>
      </w:r>
    </w:p>
    <w:p w:rsidR="00D270D5" w:rsidRDefault="00D270D5" w:rsidP="00D270D5">
      <w:r>
        <w:t xml:space="preserve">   Eigenvalues:  -148.9798   -60.3703   189.7183</w:t>
      </w:r>
    </w:p>
    <w:p w:rsidR="00D270D5" w:rsidRDefault="00D270D5" w:rsidP="00D270D5">
      <w:r>
        <w:t xml:space="preserve">     28  N    Isotropic =    26.3751   Anisotropy =   225.1395</w:t>
      </w:r>
    </w:p>
    <w:p w:rsidR="00D270D5" w:rsidRDefault="00D270D5" w:rsidP="00D270D5">
      <w:r>
        <w:t xml:space="preserve">   XX=   -83.3636   YX=    62.5205   ZX=   -48.6982</w:t>
      </w:r>
    </w:p>
    <w:p w:rsidR="00D270D5" w:rsidRDefault="00D270D5" w:rsidP="00D270D5">
      <w:r>
        <w:t xml:space="preserve">   XY=    27.1381   YY=    40.2864   ZY=    53.8994</w:t>
      </w:r>
    </w:p>
    <w:p w:rsidR="00D270D5" w:rsidRDefault="00D270D5" w:rsidP="00D270D5">
      <w:r>
        <w:t xml:space="preserve">   XZ=   -85.7367   YZ=   106.9426   ZZ=   122.2024</w:t>
      </w:r>
    </w:p>
    <w:p w:rsidR="00D270D5" w:rsidRDefault="00D270D5" w:rsidP="00D270D5">
      <w:r>
        <w:t xml:space="preserve">   Eigenvalues:  -131.1878    33.8449   176.4681</w:t>
      </w:r>
    </w:p>
    <w:p w:rsidR="00D270D5" w:rsidRDefault="00D270D5" w:rsidP="00D270D5">
      <w:r>
        <w:t xml:space="preserve">     29  H    Isotropic =    30.5329   Anisotropy =     7.6145</w:t>
      </w:r>
    </w:p>
    <w:p w:rsidR="00D270D5" w:rsidRDefault="00D270D5" w:rsidP="00D270D5">
      <w:r>
        <w:t xml:space="preserve">   XX=    35.0968   YX=    -1.1327   ZX=    -0.9228</w:t>
      </w:r>
    </w:p>
    <w:p w:rsidR="00D270D5" w:rsidRDefault="00D270D5" w:rsidP="00D270D5">
      <w:r>
        <w:t xml:space="preserve">   XY=    -1.0242   YY=    29.9676   ZY=    -0.1576</w:t>
      </w:r>
    </w:p>
    <w:p w:rsidR="00D270D5" w:rsidRDefault="00D270D5" w:rsidP="00D270D5">
      <w:r>
        <w:t xml:space="preserve">   XZ=    -2.5665   YZ=    -0.6807   ZZ=    26.5344</w:t>
      </w:r>
    </w:p>
    <w:p w:rsidR="00D270D5" w:rsidRDefault="00D270D5" w:rsidP="00D270D5">
      <w:r>
        <w:t xml:space="preserve">   Eigenvalues:    26.0912    29.8984    35.6093</w:t>
      </w:r>
    </w:p>
    <w:p w:rsidR="00D270D5" w:rsidRDefault="00D270D5" w:rsidP="00D270D5">
      <w:r>
        <w:t xml:space="preserve">     30  H    Isotropic =    29.9471   Anisotropy =     8.1336</w:t>
      </w:r>
    </w:p>
    <w:p w:rsidR="00D270D5" w:rsidRDefault="00D270D5" w:rsidP="00D270D5">
      <w:r>
        <w:t xml:space="preserve">   XX=    27.6597   YX=     0.8810   ZX=    -1.2007</w:t>
      </w:r>
    </w:p>
    <w:p w:rsidR="00D270D5" w:rsidRDefault="00D270D5" w:rsidP="00D270D5">
      <w:r>
        <w:t xml:space="preserve">   XY=     1.1699   YY=    31.7050   ZY=     3.8130</w:t>
      </w:r>
    </w:p>
    <w:p w:rsidR="00D270D5" w:rsidRDefault="00D270D5" w:rsidP="00D270D5">
      <w:r>
        <w:t xml:space="preserve">   XZ=    -1.9925   YZ=     4.6357   ZZ=    30.4767</w:t>
      </w:r>
    </w:p>
    <w:p w:rsidR="00D270D5" w:rsidRDefault="00D270D5" w:rsidP="00D270D5">
      <w:r>
        <w:t xml:space="preserve">   Eigenvalues:    25.3136    29.1583    35.3695</w:t>
      </w:r>
    </w:p>
    <w:p w:rsidR="00D270D5" w:rsidRDefault="00D270D5" w:rsidP="00D270D5">
      <w:r>
        <w:t xml:space="preserve">     31  H    Isotropic =    29.5227   Anisotropy =    10.9776</w:t>
      </w:r>
    </w:p>
    <w:p w:rsidR="00D270D5" w:rsidRDefault="00D270D5" w:rsidP="00D270D5">
      <w:r>
        <w:t xml:space="preserve">   XX=    27.0092   YX=     1.6194   ZX=    -1.8613</w:t>
      </w:r>
    </w:p>
    <w:p w:rsidR="00D270D5" w:rsidRDefault="00D270D5" w:rsidP="00D270D5">
      <w:r>
        <w:t xml:space="preserve">   XY=     3.3234   YY=    33.5389   ZY=    -2.6180</w:t>
      </w:r>
    </w:p>
    <w:p w:rsidR="00D270D5" w:rsidRDefault="00D270D5" w:rsidP="00D270D5">
      <w:r>
        <w:t xml:space="preserve">   XZ=    -3.5500   YZ=    -5.3283   ZZ=    28.0201</w:t>
      </w:r>
    </w:p>
    <w:p w:rsidR="00D270D5" w:rsidRDefault="00D270D5" w:rsidP="00D270D5">
      <w:r>
        <w:t xml:space="preserve">   Eigenvalues:    24.6812    27.0459    36.8411</w:t>
      </w:r>
    </w:p>
    <w:p w:rsidR="00D270D5" w:rsidRDefault="00D270D5" w:rsidP="00D270D5">
      <w:r>
        <w:t xml:space="preserve">     32  H    Isotropic =    27.2897   Anisotropy =     6.4620</w:t>
      </w:r>
    </w:p>
    <w:p w:rsidR="00D270D5" w:rsidRDefault="00D270D5" w:rsidP="00D270D5">
      <w:r>
        <w:t xml:space="preserve">   XX=    26.6887   YX=    -0.4605   ZX=     1.0428</w:t>
      </w:r>
    </w:p>
    <w:p w:rsidR="00D270D5" w:rsidRDefault="00D270D5" w:rsidP="00D270D5">
      <w:r>
        <w:t xml:space="preserve">   XY=     1.7507   YY=    30.2563   ZY=    -2.8139</w:t>
      </w:r>
    </w:p>
    <w:p w:rsidR="00D270D5" w:rsidRDefault="00D270D5" w:rsidP="00D270D5">
      <w:r>
        <w:t xml:space="preserve">   XZ=     0.3509   YZ=    -3.1182   ZZ=    24.9242</w:t>
      </w:r>
    </w:p>
    <w:p w:rsidR="00D270D5" w:rsidRDefault="00D270D5" w:rsidP="00D270D5">
      <w:r>
        <w:t xml:space="preserve">   Eigenvalues:    23.3586    26.9129    31.5978</w:t>
      </w:r>
    </w:p>
    <w:p w:rsidR="00D270D5" w:rsidRDefault="00D270D5" w:rsidP="00D270D5">
      <w:r>
        <w:t xml:space="preserve">     33  C    Isotropic =   110.8723   Anisotropy =    64.9537</w:t>
      </w:r>
    </w:p>
    <w:p w:rsidR="00D270D5" w:rsidRDefault="00D270D5" w:rsidP="00D270D5">
      <w:r>
        <w:t xml:space="preserve">   XX=   149.2287   YX=   -10.9266   ZX=   -19.5228</w:t>
      </w:r>
    </w:p>
    <w:p w:rsidR="00D270D5" w:rsidRDefault="00D270D5" w:rsidP="00D270D5">
      <w:r>
        <w:t xml:space="preserve">   XY=    -5.1980   YY=    93.2382   ZY=    -0.1537</w:t>
      </w:r>
    </w:p>
    <w:p w:rsidR="00D270D5" w:rsidRDefault="00D270D5" w:rsidP="00D270D5">
      <w:r>
        <w:t xml:space="preserve">   XZ=   -11.7866   YZ=     1.7251   ZZ=    90.1499</w:t>
      </w:r>
    </w:p>
    <w:p w:rsidR="00D270D5" w:rsidRDefault="00D270D5" w:rsidP="00D270D5">
      <w:r>
        <w:t xml:space="preserve">   Eigenvalues:    86.0342    92.4078   154.1748</w:t>
      </w:r>
    </w:p>
    <w:p w:rsidR="00D270D5" w:rsidRDefault="00D270D5" w:rsidP="00D270D5">
      <w:r>
        <w:t xml:space="preserve">     34  C    Isotropic =   156.7104   Anisotropy =    34.4577</w:t>
      </w:r>
    </w:p>
    <w:p w:rsidR="00D270D5" w:rsidRDefault="00D270D5" w:rsidP="00D270D5">
      <w:r>
        <w:t xml:space="preserve">   XX=   158.2004   YX=    -1.3667   ZX=    11.6368</w:t>
      </w:r>
    </w:p>
    <w:p w:rsidR="00D270D5" w:rsidRDefault="00D270D5" w:rsidP="00D270D5">
      <w:r>
        <w:t xml:space="preserve">   XY=     0.2431   YY=   143.1683   ZY=    -0.7790</w:t>
      </w:r>
    </w:p>
    <w:p w:rsidR="00D270D5" w:rsidRDefault="00D270D5" w:rsidP="00D270D5">
      <w:r>
        <w:t xml:space="preserve">   XZ=    18.6604   YZ=    -4.3124   ZZ=   168.7626</w:t>
      </w:r>
    </w:p>
    <w:p w:rsidR="00D270D5" w:rsidRDefault="00D270D5" w:rsidP="00D270D5">
      <w:r>
        <w:t xml:space="preserve">   Eigenvalues:   142.7893   147.6598   179.6823</w:t>
      </w:r>
    </w:p>
    <w:p w:rsidR="00D270D5" w:rsidRDefault="00D270D5" w:rsidP="00D270D5">
      <w:r>
        <w:t xml:space="preserve">     35  C    Isotropic =   158.6177   Anisotropy =    30.1214</w:t>
      </w:r>
    </w:p>
    <w:p w:rsidR="00D270D5" w:rsidRDefault="00D270D5" w:rsidP="00D270D5">
      <w:r>
        <w:t xml:space="preserve">   XX=   155.5459   YX=     2.8576   ZX=    -5.5852</w:t>
      </w:r>
    </w:p>
    <w:p w:rsidR="00D270D5" w:rsidRDefault="00D270D5" w:rsidP="00D270D5">
      <w:r>
        <w:t xml:space="preserve">   XY=     4.4822   YY=   159.0513   ZY=   -18.1003</w:t>
      </w:r>
    </w:p>
    <w:p w:rsidR="00D270D5" w:rsidRDefault="00D270D5" w:rsidP="00D270D5">
      <w:r>
        <w:t xml:space="preserve">   XZ=    -6.7016   YZ=   -14.6784   ZZ=   161.2558</w:t>
      </w:r>
    </w:p>
    <w:p w:rsidR="00D270D5" w:rsidRDefault="00D270D5" w:rsidP="00D270D5">
      <w:r>
        <w:t xml:space="preserve">   Eigenvalues:   143.5097   153.6447   178.6986</w:t>
      </w:r>
    </w:p>
    <w:p w:rsidR="00D270D5" w:rsidRDefault="00D270D5" w:rsidP="00D270D5">
      <w:r>
        <w:t xml:space="preserve">     36  H    Isotropic =    29.7454   Anisotropy =     7.9688</w:t>
      </w:r>
    </w:p>
    <w:p w:rsidR="00D270D5" w:rsidRDefault="00D270D5" w:rsidP="00D270D5">
      <w:r>
        <w:t xml:space="preserve">   XX=    27.4647   YX=     0.2469   ZX=     2.2233</w:t>
      </w:r>
    </w:p>
    <w:p w:rsidR="00D270D5" w:rsidRDefault="00D270D5" w:rsidP="00D270D5">
      <w:r>
        <w:t xml:space="preserve">   XY=     0.4279   YY=    27.2744   ZY=    -1.1458</w:t>
      </w:r>
    </w:p>
    <w:p w:rsidR="00D270D5" w:rsidRDefault="00D270D5" w:rsidP="00D270D5">
      <w:r>
        <w:t xml:space="preserve">   XZ=     1.6069   YZ=    -0.5791   ZZ=    34.4971</w:t>
      </w:r>
    </w:p>
    <w:p w:rsidR="00D270D5" w:rsidRDefault="00D270D5" w:rsidP="00D270D5">
      <w:r>
        <w:t xml:space="preserve">   Eigenvalues:    26.5402    27.6380    35.0579</w:t>
      </w:r>
    </w:p>
    <w:p w:rsidR="00D270D5" w:rsidRDefault="00D270D5" w:rsidP="00D270D5">
      <w:r>
        <w:t xml:space="preserve">     37  H    Isotropic =    30.1190   Anisotropy =     8.1811</w:t>
      </w:r>
    </w:p>
    <w:p w:rsidR="00D270D5" w:rsidRDefault="00D270D5" w:rsidP="00D270D5">
      <w:r>
        <w:t xml:space="preserve">   XX=    33.6335   YX=     0.1438   ZX=    -3.1136</w:t>
      </w:r>
    </w:p>
    <w:p w:rsidR="00D270D5" w:rsidRDefault="00D270D5" w:rsidP="00D270D5">
      <w:r>
        <w:t xml:space="preserve">   XY=     1.3546   YY=    27.5581   ZY=     1.5591</w:t>
      </w:r>
    </w:p>
    <w:p w:rsidR="00D270D5" w:rsidRDefault="00D270D5" w:rsidP="00D270D5">
      <w:r>
        <w:t xml:space="preserve">   XZ=    -3.9260   YZ=     0.3735   ZZ=    29.1653</w:t>
      </w:r>
    </w:p>
    <w:p w:rsidR="00D270D5" w:rsidRDefault="00D270D5" w:rsidP="00D270D5">
      <w:r>
        <w:t xml:space="preserve">   Eigenvalues:    26.1738    28.6100    35.5730</w:t>
      </w:r>
    </w:p>
    <w:p w:rsidR="00D270D5" w:rsidRDefault="00D270D5" w:rsidP="00D270D5">
      <w:r>
        <w:t xml:space="preserve">     38  H    Isotropic =    28.7266   Anisotropy =     9.6384</w:t>
      </w:r>
    </w:p>
    <w:p w:rsidR="00D270D5" w:rsidRDefault="00D270D5" w:rsidP="00D270D5">
      <w:r>
        <w:t xml:space="preserve">   XX=    25.8285   YX=     0.1366   ZX=    -0.2045</w:t>
      </w:r>
    </w:p>
    <w:p w:rsidR="00D270D5" w:rsidRDefault="00D270D5" w:rsidP="00D270D5">
      <w:r>
        <w:t xml:space="preserve">   XY=     2.2426   YY=    33.6858   ZY=     4.5813</w:t>
      </w:r>
    </w:p>
    <w:p w:rsidR="00D270D5" w:rsidRDefault="00D270D5" w:rsidP="00D270D5">
      <w:r>
        <w:t xml:space="preserve">   XZ=    -0.7026   YZ=     2.2061   ZZ=    26.6656</w:t>
      </w:r>
    </w:p>
    <w:p w:rsidR="00D270D5" w:rsidRDefault="00D270D5" w:rsidP="00D270D5">
      <w:r>
        <w:t xml:space="preserve">   Eigenvalues:    24.6238    26.4039    35.1522</w:t>
      </w:r>
    </w:p>
    <w:p w:rsidR="00D270D5" w:rsidRDefault="00D270D5" w:rsidP="00D270D5">
      <w:r>
        <w:t xml:space="preserve">     39  C    Isotropic =    57.6779   Anisotropy =    99.0110</w:t>
      </w:r>
    </w:p>
    <w:p w:rsidR="00D270D5" w:rsidRDefault="00D270D5" w:rsidP="00D270D5">
      <w:r>
        <w:t xml:space="preserve">   XX=    61.1237   YX=    23.2649   ZX=    20.6801</w:t>
      </w:r>
    </w:p>
    <w:p w:rsidR="00D270D5" w:rsidRDefault="00D270D5" w:rsidP="00D270D5">
      <w:r>
        <w:t xml:space="preserve">   XY=    24.2382   YY=     2.5356   ZY=   -40.2998</w:t>
      </w:r>
    </w:p>
    <w:p w:rsidR="00D270D5" w:rsidRDefault="00D270D5" w:rsidP="00D270D5">
      <w:r>
        <w:t xml:space="preserve">   XZ=    16.4272   YZ=   -36.6436   ZZ=   109.3745</w:t>
      </w:r>
    </w:p>
    <w:p w:rsidR="00D270D5" w:rsidRDefault="00D270D5" w:rsidP="00D270D5">
      <w:r>
        <w:t xml:space="preserve">   Eigenvalues:   -19.8596    69.2081   123.6853</w:t>
      </w:r>
    </w:p>
    <w:p w:rsidR="00D270D5" w:rsidRDefault="00D270D5" w:rsidP="00D270D5">
      <w:r>
        <w:t xml:space="preserve">     40  H    Isotropic =    24.4990   Anisotropy =     6.7072</w:t>
      </w:r>
    </w:p>
    <w:p w:rsidR="00D270D5" w:rsidRDefault="00D270D5" w:rsidP="00D270D5">
      <w:r>
        <w:t xml:space="preserve">   XX=    26.4180   YX=     2.9186   ZX=    -0.1651</w:t>
      </w:r>
    </w:p>
    <w:p w:rsidR="00D270D5" w:rsidRDefault="00D270D5" w:rsidP="00D270D5">
      <w:r>
        <w:t xml:space="preserve">   XY=     2.5535   YY=    25.8521   ZY=     1.1525</w:t>
      </w:r>
    </w:p>
    <w:p w:rsidR="00D270D5" w:rsidRDefault="00D270D5" w:rsidP="00D270D5">
      <w:r>
        <w:t xml:space="preserve">   XZ=    -0.1045   YZ=     1.5330   ZZ=    21.2269</w:t>
      </w:r>
    </w:p>
    <w:p w:rsidR="00D270D5" w:rsidRDefault="00D270D5" w:rsidP="00D270D5">
      <w:r>
        <w:t xml:space="preserve">   Eigenvalues:    20.7072    23.8193    28.9705</w:t>
      </w:r>
    </w:p>
    <w:p w:rsidR="00D270D5" w:rsidRDefault="00D270D5" w:rsidP="00D270D5">
      <w:r>
        <w:t xml:space="preserve">     41  C    Isotropic =    46.3355   Anisotropy =   176.7746</w:t>
      </w:r>
    </w:p>
    <w:p w:rsidR="00D270D5" w:rsidRDefault="00D270D5" w:rsidP="00D270D5">
      <w:r>
        <w:t xml:space="preserve">   XX=    10.2659   YX=   -55.4062   ZX=    23.6221</w:t>
      </w:r>
    </w:p>
    <w:p w:rsidR="00D270D5" w:rsidRDefault="00D270D5" w:rsidP="00D270D5">
      <w:r>
        <w:t xml:space="preserve">   XY=   -61.8739   YY=   -20.0996   ZY=   -34.4111</w:t>
      </w:r>
    </w:p>
    <w:p w:rsidR="00D270D5" w:rsidRDefault="00D270D5" w:rsidP="00D270D5">
      <w:r>
        <w:t xml:space="preserve">   XZ=    26.2889   YZ=   -32.1261   ZZ=   148.8401</w:t>
      </w:r>
    </w:p>
    <w:p w:rsidR="00D270D5" w:rsidRDefault="00D270D5" w:rsidP="00D270D5">
      <w:r>
        <w:t xml:space="preserve">   Eigenvalues:   -66.0939    40.9151   164.1852</w:t>
      </w:r>
    </w:p>
    <w:p w:rsidR="00D270D5" w:rsidRDefault="00D270D5" w:rsidP="00D270D5">
      <w:r>
        <w:t xml:space="preserve">     42  H    Isotropic =    24.2113   Anisotropy =     4.1159</w:t>
      </w:r>
    </w:p>
    <w:p w:rsidR="00D270D5" w:rsidRDefault="00D270D5" w:rsidP="00D270D5">
      <w:r>
        <w:t xml:space="preserve">   XX=    25.5553   YX=    -1.4148   ZX=    -1.2376</w:t>
      </w:r>
    </w:p>
    <w:p w:rsidR="00D270D5" w:rsidRDefault="00D270D5" w:rsidP="00D270D5">
      <w:r>
        <w:t xml:space="preserve">   XY=    -0.8655   YY=    25.3142   ZY=     1.2511</w:t>
      </w:r>
    </w:p>
    <w:p w:rsidR="00D270D5" w:rsidRDefault="00D270D5" w:rsidP="00D270D5">
      <w:r>
        <w:t xml:space="preserve">   XZ=    -0.6762   YZ=     0.7858   ZZ=    21.7644</w:t>
      </w:r>
    </w:p>
    <w:p w:rsidR="00D270D5" w:rsidRDefault="00D270D5" w:rsidP="00D270D5">
      <w:r>
        <w:t xml:space="preserve">   Eigenvalues:    21.3864    24.2922    26.9552</w:t>
      </w:r>
    </w:p>
    <w:p w:rsidR="00D270D5" w:rsidRDefault="00D270D5" w:rsidP="00D270D5">
      <w:r>
        <w:t xml:space="preserve">     43  C    Isotropic =    53.0246   Anisotropy =   175.3630</w:t>
      </w:r>
    </w:p>
    <w:p w:rsidR="00D270D5" w:rsidRDefault="00D270D5" w:rsidP="00D270D5">
      <w:r>
        <w:t xml:space="preserve">   XX=   -29.4219   YX=   -11.1247   ZX=    45.4581</w:t>
      </w:r>
    </w:p>
    <w:p w:rsidR="00D270D5" w:rsidRDefault="00D270D5" w:rsidP="00D270D5">
      <w:r>
        <w:t xml:space="preserve">   XY=   -11.3729   YY=    40.2398   ZY=   -30.7944</w:t>
      </w:r>
    </w:p>
    <w:p w:rsidR="00D270D5" w:rsidRDefault="00D270D5" w:rsidP="00D270D5">
      <w:r>
        <w:t xml:space="preserve">   XZ=    37.1000   YZ=   -46.8771   ZZ=   148.2558</w:t>
      </w:r>
    </w:p>
    <w:p w:rsidR="00D270D5" w:rsidRDefault="00D270D5" w:rsidP="00D270D5">
      <w:r>
        <w:t xml:space="preserve">   Eigenvalues:   -38.6398    27.7803   169.9332</w:t>
      </w:r>
    </w:p>
    <w:p w:rsidR="00D270D5" w:rsidRDefault="00D270D5" w:rsidP="00D270D5">
      <w:r>
        <w:t xml:space="preserve">     44  H    Isotropic =    23.8188   Anisotropy =    10.6576</w:t>
      </w:r>
    </w:p>
    <w:p w:rsidR="00D270D5" w:rsidRDefault="00D270D5" w:rsidP="00D270D5">
      <w:r>
        <w:t xml:space="preserve">   XX=    21.7078   YX=    -2.0024   ZX=     0.3766</w:t>
      </w:r>
    </w:p>
    <w:p w:rsidR="00D270D5" w:rsidRDefault="00D270D5" w:rsidP="00D270D5">
      <w:r>
        <w:t xml:space="preserve">   XY=    -3.0041   YY=    29.4095   ZY=     2.8787</w:t>
      </w:r>
    </w:p>
    <w:p w:rsidR="00D270D5" w:rsidRDefault="00D270D5" w:rsidP="00D270D5">
      <w:r>
        <w:t xml:space="preserve">   XZ=     0.7375   YZ=     3.3581   ZZ=    20.3390</w:t>
      </w:r>
    </w:p>
    <w:p w:rsidR="00D270D5" w:rsidRDefault="00D270D5" w:rsidP="00D270D5">
      <w:r>
        <w:t xml:space="preserve">   Eigenvalues:    18.7332    21.7994    30.9239</w:t>
      </w:r>
    </w:p>
    <w:p w:rsidR="00D270D5" w:rsidRDefault="00D270D5" w:rsidP="00D270D5">
      <w:r>
        <w:t xml:space="preserve">     45  C    Isotropic =    17.2094   Anisotropy =   160.3958</w:t>
      </w:r>
    </w:p>
    <w:p w:rsidR="00D270D5" w:rsidRDefault="00D270D5" w:rsidP="00D270D5">
      <w:r>
        <w:t xml:space="preserve">   XX=   -44.0181   YX=   -13.7387   ZX=    30.1623</w:t>
      </w:r>
    </w:p>
    <w:p w:rsidR="00D270D5" w:rsidRDefault="00D270D5" w:rsidP="00D270D5">
      <w:r>
        <w:t xml:space="preserve">   XY=     3.7446   YY=   -11.2246   ZY=   -29.0027</w:t>
      </w:r>
    </w:p>
    <w:p w:rsidR="00D270D5" w:rsidRDefault="00D270D5" w:rsidP="00D270D5">
      <w:r>
        <w:t xml:space="preserve">   XZ=    43.7468   YZ=   -39.1413   ZZ=   106.8710</w:t>
      </w:r>
    </w:p>
    <w:p w:rsidR="00D270D5" w:rsidRDefault="00D270D5" w:rsidP="00D270D5">
      <w:r>
        <w:t xml:space="preserve">   Eigenvalues:   -52.8132   -19.6985   124.1400</w:t>
      </w:r>
    </w:p>
    <w:p w:rsidR="00D270D5" w:rsidRDefault="00D270D5" w:rsidP="00D270D5">
      <w:r>
        <w:t xml:space="preserve">     46  C    Isotropic =    37.5147   Anisotropy =   146.7359</w:t>
      </w:r>
    </w:p>
    <w:p w:rsidR="00D270D5" w:rsidRDefault="00D270D5" w:rsidP="00D270D5">
      <w:r>
        <w:t xml:space="preserve">   XX=     5.7491   YX=   -19.2065   ZX=    14.8058</w:t>
      </w:r>
    </w:p>
    <w:p w:rsidR="00D270D5" w:rsidRDefault="00D270D5" w:rsidP="00D270D5">
      <w:r>
        <w:t xml:space="preserve">   XY=   -20.9393   YY=   -19.7197   ZY=   -44.9787</w:t>
      </w:r>
    </w:p>
    <w:p w:rsidR="00D270D5" w:rsidRDefault="00D270D5" w:rsidP="00D270D5">
      <w:r>
        <w:t xml:space="preserve">   XZ=    13.4713   YZ=   -17.1666   ZZ=   126.5147</w:t>
      </w:r>
    </w:p>
    <w:p w:rsidR="00D270D5" w:rsidRDefault="00D270D5" w:rsidP="00D270D5">
      <w:r>
        <w:t xml:space="preserve">   Eigenvalues:   -33.6256    10.8311   135.3386</w:t>
      </w:r>
    </w:p>
    <w:p w:rsidR="00D270D5" w:rsidRDefault="00D270D5" w:rsidP="00D270D5">
      <w:r>
        <w:t xml:space="preserve">     47  H    Isotropic =    21.6939   Anisotropy =     8.2352</w:t>
      </w:r>
    </w:p>
    <w:p w:rsidR="00D270D5" w:rsidRDefault="00D270D5" w:rsidP="00D270D5">
      <w:r>
        <w:t xml:space="preserve">   XX=    25.3154   YX=    -3.2175   ZX=    -1.7953</w:t>
      </w:r>
    </w:p>
    <w:p w:rsidR="00D270D5" w:rsidRDefault="00D270D5" w:rsidP="00D270D5">
      <w:r>
        <w:t xml:space="preserve">   XY=    -1.2254   YY=    22.9686   ZY=     2.0221</w:t>
      </w:r>
    </w:p>
    <w:p w:rsidR="00D270D5" w:rsidRDefault="00D270D5" w:rsidP="00D270D5">
      <w:r>
        <w:t xml:space="preserve">   XZ=    -0.0922   YZ=     3.6339   ZZ=    16.7975</w:t>
      </w:r>
    </w:p>
    <w:p w:rsidR="00D270D5" w:rsidRDefault="00D270D5" w:rsidP="00D270D5">
      <w:r>
        <w:t xml:space="preserve">   Eigenvalues:    15.6970    22.2006    27.1840</w:t>
      </w:r>
    </w:p>
    <w:p w:rsidR="00D270D5" w:rsidRDefault="00D270D5" w:rsidP="00D270D5">
      <w:r>
        <w:t xml:space="preserve">     48  C    Isotropic =    14.6700   Anisotropy =   184.2123</w:t>
      </w:r>
    </w:p>
    <w:p w:rsidR="00D270D5" w:rsidRDefault="00D270D5" w:rsidP="00D270D5">
      <w:r>
        <w:t xml:space="preserve">   XX=   -68.9821   YX=    40.6282   ZX=     6.1357</w:t>
      </w:r>
    </w:p>
    <w:p w:rsidR="00D270D5" w:rsidRDefault="00D270D5" w:rsidP="00D270D5">
      <w:r>
        <w:t xml:space="preserve">   XY=    30.7980   YY=   113.5831   ZY=   -48.6491</w:t>
      </w:r>
    </w:p>
    <w:p w:rsidR="00D270D5" w:rsidRDefault="00D270D5" w:rsidP="00D270D5">
      <w:r>
        <w:t xml:space="preserve">   XZ=     8.6950   YZ=   -52.7399   ZZ=    -0.5910</w:t>
      </w:r>
    </w:p>
    <w:p w:rsidR="00D270D5" w:rsidRDefault="00D270D5" w:rsidP="00D270D5">
      <w:r>
        <w:t xml:space="preserve">   Eigenvalues:   -79.8421   -13.6261   137.4782</w:t>
      </w:r>
    </w:p>
    <w:p w:rsidR="00D270D5" w:rsidRDefault="00D270D5" w:rsidP="00D270D5">
      <w:r>
        <w:t xml:space="preserve">     49  C    Isotropic =    47.3866   Anisotropy =   159.7574</w:t>
      </w:r>
    </w:p>
    <w:p w:rsidR="00D270D5" w:rsidRDefault="00D270D5" w:rsidP="00D270D5">
      <w:r>
        <w:t xml:space="preserve">   XX=     0.4392   YX=     7.1729   ZX=   -48.4895</w:t>
      </w:r>
    </w:p>
    <w:p w:rsidR="00D270D5" w:rsidRDefault="00D270D5" w:rsidP="00D270D5">
      <w:r>
        <w:t xml:space="preserve">   XY=    19.7196   YY=   134.3102   ZY=   -44.1940</w:t>
      </w:r>
    </w:p>
    <w:p w:rsidR="00D270D5" w:rsidRDefault="00D270D5" w:rsidP="00D270D5">
      <w:r>
        <w:t xml:space="preserve">   XZ=   -57.2258   YZ=   -43.7156   ZZ=     7.4104</w:t>
      </w:r>
    </w:p>
    <w:p w:rsidR="00D270D5" w:rsidRDefault="00D270D5" w:rsidP="00D270D5">
      <w:r>
        <w:t xml:space="preserve">   Eigenvalues:   -51.4533    39.7215   153.8915</w:t>
      </w:r>
    </w:p>
    <w:p w:rsidR="00D270D5" w:rsidRDefault="00D270D5" w:rsidP="00D270D5">
      <w:r>
        <w:t xml:space="preserve">     50  H    Isotropic =    24.0364   Anisotropy =     6.4495</w:t>
      </w:r>
    </w:p>
    <w:p w:rsidR="00D270D5" w:rsidRDefault="00D270D5" w:rsidP="00D270D5">
      <w:r>
        <w:t xml:space="preserve">   XX=    25.1385   YX=    -1.0746   ZX=    -2.9451</w:t>
      </w:r>
    </w:p>
    <w:p w:rsidR="00D270D5" w:rsidRDefault="00D270D5" w:rsidP="00D270D5">
      <w:r>
        <w:t xml:space="preserve">   XY=    -0.9811   YY=    22.1229   ZY=     1.0029</w:t>
      </w:r>
    </w:p>
    <w:p w:rsidR="00D270D5" w:rsidRDefault="00D270D5" w:rsidP="00D270D5">
      <w:r>
        <w:t xml:space="preserve">   XZ=    -3.1487   YZ=     0.7483   ZZ=    24.8478</w:t>
      </w:r>
    </w:p>
    <w:p w:rsidR="00D270D5" w:rsidRDefault="00D270D5" w:rsidP="00D270D5">
      <w:r>
        <w:t xml:space="preserve">   Eigenvalues:    21.7938    21.9793    28.3361</w:t>
      </w:r>
    </w:p>
    <w:p w:rsidR="00D270D5" w:rsidRDefault="00D270D5" w:rsidP="00D270D5">
      <w:r>
        <w:t xml:space="preserve">     51  C    Isotropic =    42.2301   Anisotropy =   189.9325</w:t>
      </w:r>
    </w:p>
    <w:p w:rsidR="00D270D5" w:rsidRDefault="00D270D5" w:rsidP="00D270D5">
      <w:r>
        <w:t xml:space="preserve">   XX=    31.6804   YX=    29.1131   ZX=    19.3671</w:t>
      </w:r>
    </w:p>
    <w:p w:rsidR="00D270D5" w:rsidRDefault="00D270D5" w:rsidP="00D270D5">
      <w:r>
        <w:t xml:space="preserve">   XY=    31.4362   YY=   138.6280   ZY=   -70.3219</w:t>
      </w:r>
    </w:p>
    <w:p w:rsidR="00D270D5" w:rsidRDefault="00D270D5" w:rsidP="00D270D5">
      <w:r>
        <w:t xml:space="preserve">   XZ=    12.1966   YZ=   -77.4877   ZZ=   -43.6180</w:t>
      </w:r>
    </w:p>
    <w:p w:rsidR="00D270D5" w:rsidRDefault="00D270D5" w:rsidP="00D270D5">
      <w:r>
        <w:t xml:space="preserve">   Eigenvalues:   -75.7583    33.5968   168.8517</w:t>
      </w:r>
    </w:p>
    <w:p w:rsidR="00D270D5" w:rsidRDefault="00D270D5" w:rsidP="00D270D5">
      <w:r>
        <w:t xml:space="preserve">     52  H    Isotropic =    23.5245   Anisotropy =     4.9083</w:t>
      </w:r>
    </w:p>
    <w:p w:rsidR="00D270D5" w:rsidRDefault="00D270D5" w:rsidP="00D270D5">
      <w:r>
        <w:t xml:space="preserve">   XX=    26.7746   YX=    -0.2368   ZX=     0.4446</w:t>
      </w:r>
    </w:p>
    <w:p w:rsidR="00D270D5" w:rsidRDefault="00D270D5" w:rsidP="00D270D5">
      <w:r>
        <w:t xml:space="preserve">   XY=    -0.3649   YY=    20.9421   ZY=     0.8183</w:t>
      </w:r>
    </w:p>
    <w:p w:rsidR="00D270D5" w:rsidRDefault="00D270D5" w:rsidP="00D270D5">
      <w:r>
        <w:t xml:space="preserve">   XZ=    -0.0715   YZ=     0.1761   ZZ=    22.8568</w:t>
      </w:r>
    </w:p>
    <w:p w:rsidR="00D270D5" w:rsidRDefault="00D270D5" w:rsidP="00D270D5">
      <w:r>
        <w:t xml:space="preserve">   Eigenvalues:    20.8017    22.9751    26.7967</w:t>
      </w:r>
    </w:p>
    <w:p w:rsidR="00D270D5" w:rsidRDefault="00D270D5" w:rsidP="00D270D5">
      <w:r>
        <w:t xml:space="preserve">     53  C    Isotropic =    55.1438   Anisotropy =   174.5780</w:t>
      </w:r>
    </w:p>
    <w:p w:rsidR="00D270D5" w:rsidRDefault="00D270D5" w:rsidP="00D270D5">
      <w:r>
        <w:t xml:space="preserve">   XX=   -40.1930   YX=    39.8570   ZX=    12.6447</w:t>
      </w:r>
    </w:p>
    <w:p w:rsidR="00D270D5" w:rsidRDefault="00D270D5" w:rsidP="00D270D5">
      <w:r>
        <w:t xml:space="preserve">   XY=    37.4422   YY=   150.4523   ZY=   -41.8207</w:t>
      </w:r>
    </w:p>
    <w:p w:rsidR="00D270D5" w:rsidRDefault="00D270D5" w:rsidP="00D270D5">
      <w:r>
        <w:t xml:space="preserve">   XZ=    10.4815   YZ=   -42.9648   ZZ=    55.1720</w:t>
      </w:r>
    </w:p>
    <w:p w:rsidR="00D270D5" w:rsidRDefault="00D270D5" w:rsidP="00D270D5">
      <w:r>
        <w:t xml:space="preserve">   Eigenvalues:   -51.5452    45.4474   171.5291</w:t>
      </w:r>
    </w:p>
    <w:p w:rsidR="00D270D5" w:rsidRDefault="00D270D5" w:rsidP="00D270D5">
      <w:r>
        <w:t xml:space="preserve">     54  H    Isotropic =    24.0649   Anisotropy =     3.0300</w:t>
      </w:r>
    </w:p>
    <w:p w:rsidR="00D270D5" w:rsidRDefault="00D270D5" w:rsidP="00D270D5">
      <w:r>
        <w:t xml:space="preserve">   XX=    25.0085   YX=     0.0133   ZX=     0.4003</w:t>
      </w:r>
    </w:p>
    <w:p w:rsidR="00D270D5" w:rsidRDefault="00D270D5" w:rsidP="00D270D5">
      <w:r>
        <w:t xml:space="preserve">   XY=    -0.0012   YY=    21.6744   ZY=     1.6262</w:t>
      </w:r>
    </w:p>
    <w:p w:rsidR="00D270D5" w:rsidRDefault="00D270D5" w:rsidP="00D270D5">
      <w:r>
        <w:t xml:space="preserve">   XZ=     0.1637   YZ=     1.3386   ZZ=    25.5117</w:t>
      </w:r>
    </w:p>
    <w:p w:rsidR="00D270D5" w:rsidRDefault="00D270D5" w:rsidP="00D270D5">
      <w:r>
        <w:t xml:space="preserve">   Eigenvalues:    21.1666    24.9431    26.0849</w:t>
      </w:r>
    </w:p>
    <w:p w:rsidR="00D270D5" w:rsidRDefault="00D270D5" w:rsidP="00D270D5">
      <w:r>
        <w:t xml:space="preserve">     55  C    Isotropic =    43.7498   Anisotropy =   187.4372</w:t>
      </w:r>
    </w:p>
    <w:p w:rsidR="00D270D5" w:rsidRDefault="00D270D5" w:rsidP="00D270D5">
      <w:r>
        <w:t xml:space="preserve">   XX=   -12.0645   YX=     9.2090   ZX=   -60.6942</w:t>
      </w:r>
    </w:p>
    <w:p w:rsidR="00D270D5" w:rsidRDefault="00D270D5" w:rsidP="00D270D5">
      <w:r>
        <w:t xml:space="preserve">   XY=     8.9468   YY=   149.9086   ZY=   -48.3943</w:t>
      </w:r>
    </w:p>
    <w:p w:rsidR="00D270D5" w:rsidRDefault="00D270D5" w:rsidP="00D270D5">
      <w:r>
        <w:t xml:space="preserve">   XZ=   -57.1267   YZ=   -52.7127   ZZ=    -6.5946</w:t>
      </w:r>
    </w:p>
    <w:p w:rsidR="00D270D5" w:rsidRDefault="00D270D5" w:rsidP="00D270D5">
      <w:r>
        <w:t xml:space="preserve">   Eigenvalues:   -72.1834    34.7249   168.7080</w:t>
      </w:r>
    </w:p>
    <w:p w:rsidR="00D270D5" w:rsidRDefault="00D270D5" w:rsidP="00D270D5">
      <w:r>
        <w:t xml:space="preserve">     56  H    Isotropic =    23.5956   Anisotropy =     4.7718</w:t>
      </w:r>
    </w:p>
    <w:p w:rsidR="00D270D5" w:rsidRDefault="00D270D5" w:rsidP="00D270D5">
      <w:r>
        <w:t xml:space="preserve">   XX=    25.8867   YX=    -0.8589   ZX=    -1.5869</w:t>
      </w:r>
    </w:p>
    <w:p w:rsidR="00D270D5" w:rsidRDefault="00D270D5" w:rsidP="00D270D5">
      <w:r>
        <w:t xml:space="preserve">   XY=    -0.8965   YY=    21.5427   ZY=     1.5671</w:t>
      </w:r>
    </w:p>
    <w:p w:rsidR="00D270D5" w:rsidRDefault="00D270D5" w:rsidP="00D270D5">
      <w:r>
        <w:t xml:space="preserve">   XZ=    -0.9560   YZ=     1.2177   ZZ=    23.3573</w:t>
      </w:r>
    </w:p>
    <w:p w:rsidR="00D270D5" w:rsidRDefault="00D270D5" w:rsidP="00D270D5">
      <w:r>
        <w:t xml:space="preserve">   Eigenvalues:    20.7818    23.2282    26.7768</w:t>
      </w:r>
    </w:p>
    <w:p w:rsidR="00D270D5" w:rsidRDefault="00D270D5" w:rsidP="00D270D5">
      <w:r>
        <w:t xml:space="preserve">     57  C    Isotropic =    51.7646   Anisotropy =   170.0270</w:t>
      </w:r>
    </w:p>
    <w:p w:rsidR="00D270D5" w:rsidRDefault="00D270D5" w:rsidP="00D270D5">
      <w:r>
        <w:t xml:space="preserve">   XX=    32.8177   YX=    26.7069   ZX=    11.2293</w:t>
      </w:r>
    </w:p>
    <w:p w:rsidR="00D270D5" w:rsidRDefault="00D270D5" w:rsidP="00D270D5">
      <w:r>
        <w:t xml:space="preserve">   XY=    20.6781   YY=   138.5929   ZY=   -56.4110</w:t>
      </w:r>
    </w:p>
    <w:p w:rsidR="00D270D5" w:rsidRDefault="00D270D5" w:rsidP="00D270D5">
      <w:r>
        <w:t xml:space="preserve">   XZ=    27.0814   YZ=   -76.5624   ZZ=   -16.1168</w:t>
      </w:r>
    </w:p>
    <w:p w:rsidR="00D270D5" w:rsidRDefault="00D270D5" w:rsidP="00D270D5">
      <w:r>
        <w:t xml:space="preserve">   Eigenvalues:   -49.2434    39.4213   165.1159</w:t>
      </w:r>
    </w:p>
    <w:p w:rsidR="00D270D5" w:rsidRDefault="00D270D5" w:rsidP="00D270D5">
      <w:r>
        <w:t xml:space="preserve">     58  H    Isotropic =    23.8112   Anisotropy =     8.0066</w:t>
      </w:r>
    </w:p>
    <w:p w:rsidR="00D270D5" w:rsidRDefault="00D270D5" w:rsidP="00D270D5">
      <w:r>
        <w:t xml:space="preserve">   XX=    28.4596   YX=    -0.5045   ZX=     2.1168</w:t>
      </w:r>
    </w:p>
    <w:p w:rsidR="00D270D5" w:rsidRDefault="00D270D5" w:rsidP="00D270D5">
      <w:r>
        <w:t xml:space="preserve">   XY=    -1.3535   YY=    22.5855   ZY=    -0.2113</w:t>
      </w:r>
    </w:p>
    <w:p w:rsidR="00D270D5" w:rsidRDefault="00D270D5" w:rsidP="00D270D5">
      <w:r>
        <w:t xml:space="preserve">   XZ=     2.2870   YZ=     0.0887   ZZ=    20.3884</w:t>
      </w:r>
    </w:p>
    <w:p w:rsidR="00D270D5" w:rsidRDefault="00D270D5" w:rsidP="00D270D5">
      <w:r>
        <w:t xml:space="preserve">   Eigenvalues:    19.8160    22.4686    29.1489</w:t>
      </w:r>
    </w:p>
    <w:p w:rsidR="00D270D5" w:rsidRDefault="00D270D5" w:rsidP="00D270D5">
      <w:r>
        <w:t xml:space="preserve">     59  N    Isotropic =    -6.5509   Anisotropy =   294.4155</w:t>
      </w:r>
    </w:p>
    <w:p w:rsidR="00D270D5" w:rsidRDefault="00D270D5" w:rsidP="00D270D5">
      <w:r>
        <w:t xml:space="preserve">   XX=  -137.5004   YX=   -26.3327   ZX=    57.9242</w:t>
      </w:r>
    </w:p>
    <w:p w:rsidR="00D270D5" w:rsidRDefault="00D270D5" w:rsidP="00D270D5">
      <w:r>
        <w:t xml:space="preserve">   XY=    -7.2300   YY=   -38.9711   ZY=   -67.0115</w:t>
      </w:r>
    </w:p>
    <w:p w:rsidR="00D270D5" w:rsidRDefault="00D270D5" w:rsidP="00D270D5">
      <w:r>
        <w:t xml:space="preserve">   XZ=    59.8585   YZ=   -69.5343   ZZ=   156.8188</w:t>
      </w:r>
    </w:p>
    <w:p w:rsidR="00D270D5" w:rsidRDefault="00D270D5" w:rsidP="00D270D5">
      <w:r>
        <w:t xml:space="preserve">   Eigenvalues:  -148.9811   -60.3978   189.7260</w:t>
      </w:r>
    </w:p>
    <w:p w:rsidR="00D270D5" w:rsidRDefault="00D270D5" w:rsidP="00D270D5">
      <w:r>
        <w:t xml:space="preserve">     60  N    Isotropic =    26.3775   Anisotropy =   225.2192</w:t>
      </w:r>
    </w:p>
    <w:p w:rsidR="00D270D5" w:rsidRDefault="00D270D5" w:rsidP="00D270D5">
      <w:r>
        <w:t xml:space="preserve">   XX=   -83.4247   YX=    62.5660   ZX=    48.6028</w:t>
      </w:r>
    </w:p>
    <w:p w:rsidR="00D270D5" w:rsidRDefault="00D270D5" w:rsidP="00D270D5">
      <w:r>
        <w:t xml:space="preserve">   XY=    27.0186   YY=    40.2494   ZY=   -53.9538</w:t>
      </w:r>
    </w:p>
    <w:p w:rsidR="00D270D5" w:rsidRDefault="00D270D5" w:rsidP="00D270D5">
      <w:r>
        <w:t xml:space="preserve">   XZ=    85.6204   YZ=  -106.9040   ZZ=   122.3079</w:t>
      </w:r>
    </w:p>
    <w:p w:rsidR="00D270D5" w:rsidRDefault="00D270D5" w:rsidP="00D270D5">
      <w:r>
        <w:t xml:space="preserve">   Eigenvalues:  -131.1396    33.7485   176.5237</w:t>
      </w:r>
    </w:p>
    <w:p w:rsidR="00D270D5" w:rsidRDefault="00D270D5" w:rsidP="00D270D5">
      <w:r>
        <w:t xml:space="preserve">     61  H    Isotropic =    30.5333   Anisotropy =     7.6161</w:t>
      </w:r>
    </w:p>
    <w:p w:rsidR="00D270D5" w:rsidRDefault="00D270D5" w:rsidP="00D270D5">
      <w:r>
        <w:t xml:space="preserve">   XX=    35.0972   YX=    -1.1474   ZX=     0.9162</w:t>
      </w:r>
    </w:p>
    <w:p w:rsidR="00D270D5" w:rsidRDefault="00D270D5" w:rsidP="00D270D5">
      <w:r>
        <w:t xml:space="preserve">   XY=    -1.0354   YY=    29.9705   ZY=     0.1663</w:t>
      </w:r>
    </w:p>
    <w:p w:rsidR="00D270D5" w:rsidRDefault="00D270D5" w:rsidP="00D270D5">
      <w:r>
        <w:t xml:space="preserve">   XZ=     2.5549   YZ=     0.6796   ZZ=    26.5321</w:t>
      </w:r>
    </w:p>
    <w:p w:rsidR="00D270D5" w:rsidRDefault="00D270D5" w:rsidP="00D270D5">
      <w:r>
        <w:t xml:space="preserve">   Eigenvalues:    26.0906    29.8985    35.6107</w:t>
      </w:r>
    </w:p>
    <w:p w:rsidR="00D270D5" w:rsidRDefault="00D270D5" w:rsidP="00D270D5">
      <w:r>
        <w:t xml:space="preserve">     62  H    Isotropic =    29.9514   Anisotropy =     8.1312</w:t>
      </w:r>
    </w:p>
    <w:p w:rsidR="00D270D5" w:rsidRDefault="00D270D5" w:rsidP="00D270D5">
      <w:r>
        <w:t xml:space="preserve">   XX=    27.6659   YX=     0.8815   ZX=     1.1979</w:t>
      </w:r>
    </w:p>
    <w:p w:rsidR="00D270D5" w:rsidRDefault="00D270D5" w:rsidP="00D270D5">
      <w:r>
        <w:t xml:space="preserve">   XY=     1.1712   YY=    31.6980   ZY=    -3.8139</w:t>
      </w:r>
    </w:p>
    <w:p w:rsidR="00D270D5" w:rsidRDefault="00D270D5" w:rsidP="00D270D5">
      <w:r>
        <w:t xml:space="preserve">   XZ=     1.9889   YZ=    -4.6365   ZZ=    30.4902</w:t>
      </w:r>
    </w:p>
    <w:p w:rsidR="00D270D5" w:rsidRDefault="00D270D5" w:rsidP="00D270D5">
      <w:r>
        <w:t xml:space="preserve">   Eigenvalues:    25.3205    29.1615    35.3721</w:t>
      </w:r>
    </w:p>
    <w:p w:rsidR="00D270D5" w:rsidRDefault="00D270D5" w:rsidP="00D270D5">
      <w:r>
        <w:t xml:space="preserve">     63  H    Isotropic =    29.5250   Anisotropy =    11.0165</w:t>
      </w:r>
    </w:p>
    <w:p w:rsidR="00D270D5" w:rsidRDefault="00D270D5" w:rsidP="00D270D5">
      <w:r>
        <w:t xml:space="preserve">   XX=    27.0041   YX=     1.6343   ZX=     1.8702</w:t>
      </w:r>
    </w:p>
    <w:p w:rsidR="00D270D5" w:rsidRDefault="00D270D5" w:rsidP="00D270D5">
      <w:r>
        <w:t xml:space="preserve">   XY=     3.3460   YY=    33.5623   ZY=     2.6252</w:t>
      </w:r>
    </w:p>
    <w:p w:rsidR="00D270D5" w:rsidRDefault="00D270D5" w:rsidP="00D270D5">
      <w:r>
        <w:t xml:space="preserve">   XZ=     3.5556   YZ=     5.3293   ZZ=    28.0087</w:t>
      </w:r>
    </w:p>
    <w:p w:rsidR="00D270D5" w:rsidRDefault="00D270D5" w:rsidP="00D270D5">
      <w:r>
        <w:t xml:space="preserve">   Eigenvalues:    24.6687    27.0370    36.8694</w:t>
      </w:r>
    </w:p>
    <w:p w:rsidR="00D270D5" w:rsidRDefault="00D270D5" w:rsidP="00D270D5">
      <w:r>
        <w:t xml:space="preserve">     64  H    Isotropic =    27.2905   Anisotropy =     6.4626</w:t>
      </w:r>
    </w:p>
    <w:p w:rsidR="00D270D5" w:rsidRDefault="00D270D5" w:rsidP="00D270D5">
      <w:r>
        <w:t xml:space="preserve">   XX=    26.6921   YX=    -0.4607   ZX=    -1.0422</w:t>
      </w:r>
    </w:p>
    <w:p w:rsidR="00D270D5" w:rsidRDefault="00D270D5" w:rsidP="00D270D5">
      <w:r>
        <w:t xml:space="preserve">   XY=     1.7522   YY=    30.2565   ZY=     2.8152</w:t>
      </w:r>
    </w:p>
    <w:p w:rsidR="00D270D5" w:rsidRDefault="00D270D5" w:rsidP="00D270D5">
      <w:r>
        <w:t xml:space="preserve">   XZ=    -0.3497   YZ=     3.1197   ZZ=    24.9231</w:t>
      </w:r>
    </w:p>
    <w:p w:rsidR="005522FE" w:rsidRDefault="00D270D5" w:rsidP="00D270D5">
      <w:r>
        <w:t xml:space="preserve">   Eigenvalues:    23.3572    26.9155    31.5989</w:t>
      </w:r>
    </w:p>
    <w:p w:rsidR="00E55CE7" w:rsidRDefault="003D4A7E">
      <w:pPr>
        <w:pStyle w:val="Heading2"/>
      </w:pPr>
      <w:bookmarkStart w:id="55" w:name="_Toc430874521"/>
      <w:r>
        <w:rPr>
          <w:rFonts w:eastAsia="Arial Unicode MS" w:hAnsi="Arial Unicode MS" w:cs="Arial Unicode MS"/>
        </w:rPr>
        <w:t>BETAINE</w:t>
      </w:r>
      <w:r w:rsidR="00D8553E">
        <w:rPr>
          <w:rFonts w:eastAsia="Arial Unicode MS" w:hAnsi="Arial Unicode MS" w:cs="Arial Unicode MS"/>
        </w:rPr>
        <w:t xml:space="preserve"> monomer</w:t>
      </w:r>
      <w:r w:rsidR="005522FE">
        <w:rPr>
          <w:rFonts w:eastAsia="Arial Unicode MS" w:hAnsi="Arial Unicode MS" w:cs="Arial Unicode MS"/>
        </w:rPr>
        <w:t>_iso2</w:t>
      </w:r>
      <w:r w:rsidR="00D8553E">
        <w:rPr>
          <w:rFonts w:eastAsia="Arial Unicode MS" w:hAnsi="Arial Unicode MS" w:cs="Arial Unicode MS"/>
        </w:rPr>
        <w:t xml:space="preserve"> (gas-phase) - BP86/IGLO-III level</w:t>
      </w:r>
      <w:bookmarkEnd w:id="55"/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32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3.74540       -0.60622        0.35301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4.48918        0.31833        1.30253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4.53810       -0.92755       -0.90306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3.95698       -1.55493       -1.57608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5.44696       -1.46037       -0.62807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4.82519       -0.02100       -1.43227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2.38403        1.14974       -0.66779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3.32134        1.62088       -0.90636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1.12927        1.66740       -0.99963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1.09043        2.60023       -1.54550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-0.03348        1.01934       -0.65453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-0.98953        1.43737       -0.93707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-0.00219       -0.24149        0.06199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1.32044       -0.70451        0.35227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1.46335       -1.64116        0.87116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-2.30381       -0.52870        0.24777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-3.23959       -1.31441       -0.44077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-2.90640       -2.25463       -0.86019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-4.56066       -0.89839       -0.58057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-5.26206       -1.51982       -1.12197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-4.98440        0.30711       -0.02194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-6.01215        0.62676       -0.12505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-4.07076        1.08940        0.68378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-4.38981        2.01852        1.13841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-2.74762        0.67698        0.81802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-2.04599        1.27601        1.38590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2.42756       -0.03002       -0.00197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-1.00463       -1.00790        0.42121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5.39630       -0.17528        1.64754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3.87388        0.55963        2.16715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4.77617        1.24478        0.80911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3.51132       -1.53372        0.87210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SCF GIAO Magnetic shielding tensor (ppm):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1  C    Isotropic =   111.1637   Anisotropy =    63.2302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134.4099   YX=   -27.6505   ZX=    16.8932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-20.7749   YY=   105.1584   ZY=    -9.9437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12.4405   YZ=    -9.8877   ZZ=    93.9227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88.1233    92.0505   153.3171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2  C    Isotropic =   156.0738   Anisotropy =    37.2623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151.9014   YX=     5.9321   ZX=    12.3743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6.7273   YY=   153.6829   ZY=    18.3649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10.0167   YZ=    14.7421   ZZ=   162.6372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140.5393   146.7668   180.9154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3  C    Isotropic =   156.1942   Anisotropy =    37.0440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153.2621   YX=    -7.9191   ZX=   -12.0317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-5.7806   YY=   145.6264   ZY=     8.9744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-12.3356   YZ=    12.9458   ZZ=   169.6942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140.7923   146.9001   180.8902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4  H    Isotropic =    30.2516   Anisotropy =     8.4462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28.5939   YX=     0.6758   ZX=     0.0600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1.0176   YY=    30.0799   ZY=     4.0056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0.7579   YZ=     5.1845   ZZ=    32.0809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26.3044    28.5679    35.8824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5  H    Isotropic =    30.4517   Anisotropy =     9.2915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33.6101   YX=    -4.4873   ZX=    -0.1186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-4.4497   YY=    29.6258   ZY=     0.7058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-1.2614   YZ=     1.1129   ZZ=    28.1190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26.6173    28.0917    36.6460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6  H    Isotropic =    30.2552   Anisotropy =     5.9178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29.5634   YX=     0.8505   ZX=    -2.5306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-0.1973   YY=    30.3954   ZY=    -1.5629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-3.2184   YZ=    -2.9700   ZZ=    30.8069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26.7880    29.7772    34.2005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7  C    Isotropic =    68.9130   Anisotropy =   111.4626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23.2181   YX=   -29.0823   ZX=    12.4777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-29.5458   YY=    68.4200   ZY=    42.1318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19.5221   YZ=    49.5371   ZZ=   115.1010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-2.6738    66.1914   143.2214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8  H    Isotropic =    25.6391   Anisotropy =     7.6629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25.2015   YX=    -3.4688   ZX=     2.1251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-1.8101   YY=    27.6655   ZY=    -2.8617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1.4103   YZ=    -2.1494   ZZ=    24.0503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22.6299    23.5397    30.7477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9  C    Isotropic =    48.0345   Anisotropy =   167.4397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42.6721   YX=     8.6753   ZX=    -8.9641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12.7481   YY=    -1.4623   ZY=    94.2000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-16.7856   YZ=    96.4548   ZZ=   102.8936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-60.3770    44.8195   159.6609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10  H    Isotropic =    25.1550   Anisotropy =     4.4850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28.0756   YX=     0.5196   ZX=    -0.1019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0.0394   YY=    23.7641   ZY=    -0.2091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-0.8086   YZ=    -0.5941   ZZ=    23.6253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23.2808    24.0391    28.1450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11  C    Isotropic =    50.9402   Anisotropy =   175.3394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-22.3921   YX=    17.0229   ZX=   -13.6578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11.0434   YY=    35.7902   ZY=    71.2264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-46.4047   YZ=    44.5758   ZZ=   139.4224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-37.8626    22.8500   167.8331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12  H    Isotropic =    24.3360   Anisotropy =    10.9280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26.5184   YX=     4.1049   ZX=    -3.5377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4.0673   YY=    25.7655   ZY=    -1.5876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-5.5660   YZ=     0.4711   ZZ=    20.7241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17.8922    23.4945    31.6213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13  C    Isotropic =    20.9320   Anisotropy =   139.1622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-31.4512   YX=    25.8591   ZX=   -16.2506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5.1558   YY=    13.8256   ZY=    60.2426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-10.9305   YZ=    54.8120   ZZ=    80.4214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-46.5729    -4.3380   113.7067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14  C    Isotropic =    38.6042   Anisotropy =    83.5356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48.0044   YX=     2.0208   ZX=    -1.3322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-4.6971   YY=    11.7338   ZY=    46.0162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6.5222   YZ=    66.2412   ZZ=    56.0743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-26.5329    48.0508    94.2946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15  H    Isotropic =    24.8184   Anisotropy =     7.9878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29.6789   YX=     1.6306   ZX=    -0.5336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2.1416   YY=    22.4606   ZY=     0.6024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-0.1336   YZ=     1.2057   ZZ=    22.3156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21.1853    23.1262    30.1435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16  C    Isotropic =    16.3369   Anisotropy =   171.7186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-57.6284   YX=    28.7233   ZX=   -28.6796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33.7718   YY=    17.4111   ZY=   -55.6382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-44.1725   YZ=   -54.5729   ZZ=    89.2279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-70.9584   -10.8469   130.8160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17  C    Isotropic =    50.0719   Anisotropy =   155.7337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37.9681   YX=    31.9817   ZX=   -17.5597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29.5025   YY=     2.2715   ZY=   -75.1335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-1.4975   YZ=   -77.1480   ZZ=   109.9762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-43.7787    40.1001   153.8944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18  H    Isotropic =    24.7014   Anisotropy =     6.1928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28.0346   YX=     1.0539   ZX=     1.8952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0.9812   YY=    23.5524   ZY=     0.5029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1.8154   YZ=     0.3678   ZZ=    22.5174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21.9415    23.3329    28.8300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19  C    Isotropic =    43.7471   Anisotropy =   183.3068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 0.9862   YX=   -24.0819   ZX=   -60.2689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-23.8990   YY=    31.4625   ZY=   -81.9006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-58.1110   YZ=   -90.4372   ZZ=    98.7928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-70.3488    35.6386   165.9517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20  H    Isotropic =    24.1758   Anisotropy =     4.8559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25.8346   YX=    -2.0004   ZX=    -0.1035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-1.9332   YY=    24.7520   ZY=     1.1309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-0.3016   YZ=     0.5050   ZZ=    21.9409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21.6866    23.4278    27.4131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21  C    Isotropic =    54.6315   Anisotropy =   170.9208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-33.0457   YX=    40.5486   ZX=   -33.4276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43.3868   YY=    65.8890   ZY=   -46.6423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-32.5440   YZ=   -49.5138   ZZ=   131.0513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-49.7750    45.0908   168.5787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22  H    Isotropic =    24.7089   Anisotropy =     3.8696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24.7084   YX=     0.3160   ZX=     0.7769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0.4148   YY=    25.8567   ZY=     2.2238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0.8439   YZ=     1.9252   ZZ=    23.5615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22.2276    24.6103    27.2886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23  C    Isotropic =    46.0765   Anisotropy =   179.5969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37.0407   YX=    41.7750   ZX=   -12.4226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39.3885   YY=    -7.0018   ZY=   -88.5563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-15.5721   YZ=   -92.1090   ZZ=   108.1906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-65.0693    37.4911   165.8078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24  H    Isotropic =    24.3858   Anisotropy =     4.9673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27.3969   YX=     0.2692   ZX=     1.4843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0.0249   YY=    23.0641   ZY=     0.8408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0.8501   YZ=     0.9330   ZZ=    22.6965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21.8471    23.6131    27.6974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25  C    Isotropic =    58.1143   Anisotropy =   158.6413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15.8189   YX=    -9.4127   ZX=   -43.6296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-20.4616   YY=    46.4037   ZY=   -64.1746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-66.3104   YZ=   -67.4988   ZZ=   112.1203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-34.9111    45.3788   163.8751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26  H    Isotropic =    24.5646   Anisotropy =     7.9455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27.8182   YX=    -3.5004   ZX=    -1.8579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-2.5635   YY=    23.6561   ZY=     0.6096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-1.4230   YZ=     1.0938   ZZ=    22.2195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21.7721    22.0601    29.8616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27  N    Isotropic =     7.3136   Anisotropy =   260.7754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-102.8288   YX=    37.1039   ZX=   -28.5922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20.3000   YY=     5.3935   ZY=    99.6974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-23.9267   YZ=   108.2086   ZZ=   119.3760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-124.3122   -34.9109   181.1639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28  N    Isotropic =   -10.1593   Anisotropy =   278.1063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-189.1047   YX=    -8.2076   ZX=     9.2081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-36.9625   YY=     5.2931   ZY=    66.3257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-94.2232   YZ=    35.3116   ZZ=   153.3336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-195.6708   -10.0521   175.2449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29  H    Isotropic =    30.4169   Anisotropy =     9.1621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33.3318   YX=    -2.0511   ZX=     4.0517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-1.1630   YY=    27.6988   ZY=    -0.0395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4.4189   YZ=    -0.3920   ZZ=    30.2201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26.6229    28.1028    36.5249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30  H    Isotropic =    30.1393   Anisotropy =     8.4183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28.5181   YX=     0.3031   ZX=    -0.8844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-0.2214   YY=    27.4787   ZY=     3.6197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-1.6808   YZ=     2.4362   ZZ=    34.4211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26.2319    28.4345    35.7515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31  H    Isotropic =    30.2557   Anisotropy =     5.9180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29.3174   YX=     2.6029   ZX=     0.6745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2.5548   YY=    32.8364   ZY=    -1.4278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1.6834   YZ=    -0.0616   ZZ=    28.6134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26.8548    29.7113    34.2010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32  H    Isotropic =    27.8927   Anisotropy =     3.9692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28.3997   YX=     0.0718   ZX=     0.1245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1.8730   YY=    28.9570   ZY=    -1.9863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-1.1719   YZ=    -1.8556   ZZ=    26.3213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25.3096    27.8295    30.5388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3D4A7E">
      <w:pPr>
        <w:pStyle w:val="Heading2"/>
      </w:pPr>
      <w:bookmarkStart w:id="56" w:name="_Toc430874522"/>
      <w:r>
        <w:rPr>
          <w:rFonts w:eastAsia="Arial Unicode MS" w:hAnsi="Arial Unicode MS" w:cs="Arial Unicode MS"/>
        </w:rPr>
        <w:t>BETAINE</w:t>
      </w:r>
      <w:r w:rsidR="00D8553E">
        <w:rPr>
          <w:rFonts w:eastAsia="Arial Unicode MS" w:hAnsi="Arial Unicode MS" w:cs="Arial Unicode MS"/>
        </w:rPr>
        <w:t xml:space="preserve"> monomer</w:t>
      </w:r>
      <w:r w:rsidR="007803AC">
        <w:rPr>
          <w:rFonts w:eastAsia="Arial Unicode MS" w:hAnsi="Arial Unicode MS" w:cs="Arial Unicode MS"/>
        </w:rPr>
        <w:t>_iso2</w:t>
      </w:r>
      <w:r w:rsidR="00D8553E">
        <w:rPr>
          <w:rFonts w:eastAsia="Arial Unicode MS" w:hAnsi="Arial Unicode MS" w:cs="Arial Unicode MS"/>
        </w:rPr>
        <w:t xml:space="preserve"> (gas-phase) </w:t>
      </w:r>
      <w:r w:rsidR="00D8553E">
        <w:rPr>
          <w:rFonts w:ascii="Arial Unicode MS" w:eastAsia="Arial Unicode MS" w:cs="Arial Unicode MS"/>
        </w:rPr>
        <w:t>–</w:t>
      </w:r>
      <w:r w:rsidR="00D8553E">
        <w:rPr>
          <w:rFonts w:ascii="Arial Unicode MS" w:eastAsia="Arial Unicode MS" w:cs="Arial Unicode MS"/>
        </w:rPr>
        <w:t xml:space="preserve"> </w:t>
      </w:r>
      <w:r w:rsidR="00D8553E">
        <w:rPr>
          <w:rFonts w:eastAsia="Arial Unicode MS" w:hAnsi="Arial Unicode MS" w:cs="Arial Unicode MS"/>
        </w:rPr>
        <w:t>PBE0/IGLO-III level</w:t>
      </w:r>
      <w:bookmarkEnd w:id="56"/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32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3.74540       -0.60622        0.35301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4.48918        0.31833        1.30253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4.53810       -0.92755       -0.90306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3.95698       -1.55493       -1.57608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5.44696       -1.46037       -0.62807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4.82519       -0.02100       -1.43227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2.38403        1.14974       -0.66779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3.32134        1.62088       -0.90636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1.12927        1.66740       -0.99963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1.09043        2.60023       -1.54550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-0.03348        1.01934       -0.65453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-0.98953        1.43737       -0.93707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-0.00219       -0.24149        0.06199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1.32044       -0.70451        0.35227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1.46335       -1.64116        0.87116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-2.30381       -0.52870        0.24777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-3.23959       -1.31441       -0.44077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-2.90640       -2.25463       -0.86019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-4.56066       -0.89839       -0.58057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-5.26206       -1.51982       -1.12197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-4.98440        0.30711       -0.02194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-6.01215        0.62676       -0.12505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-4.07076        1.08940        0.68378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-4.38981        2.01852        1.13841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-2.74762        0.67698        0.81802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-2.04599        1.27601        1.38590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2.42756       -0.03002       -0.00197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-1.00463       -1.00790        0.42121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5.39630       -0.17528        1.64754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3.87388        0.55963        2.16715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4.77617        1.24478        0.80911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3.51132       -1.53372        0.87210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SCF GIAO Magnetic shielding tensor (ppm):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1  C    Isotropic =   118.4769   Anisotropy =    62.2239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141.3534   YX=   -27.3325   ZX=    16.6715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-20.4073   YY=   112.5138   ZY=    -9.6563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12.2388   YZ=    -9.5911   ZZ=   101.5635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95.9427    99.5286   159.9595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2  C    Isotropic =   161.1736   Anisotropy =    35.6633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157.5924   YX=     5.2473   ZX=    12.0149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6.5407   YY=   158.7217   ZY=    17.7258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10.2920   YZ=    13.7626   ZZ=   167.2065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146.0182   152.5534   184.9491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3  C    Isotropic =   161.2643   Anisotropy =    35.5181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158.8594   YX=    -7.9429   ZX=   -11.2438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-6.0237   YY=   150.9802   ZY=     8.3216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-12.1815   YZ=    12.5290   ZZ=   173.9533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146.1992   152.6507   184.9430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4  H    Isotropic =    30.2226   Anisotropy =     8.8389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28.5679   YX=     0.8460   ZX=     0.2630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1.0418   YY=    30.0688   ZY=     4.1949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0.6576   YZ=     5.4972   ZZ=    32.0310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26.0268    28.5258    36.1151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5  H    Isotropic =    30.4246   Anisotropy =     9.9076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33.8614   YX=    -4.7480   ZX=    -0.0665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-4.7447   YY=    29.5619   ZY=     0.6287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-1.2237   YZ=     1.0348   ZZ=    27.8505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26.4105    27.8336    37.0297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6  H    Isotropic =    30.2386   Anisotropy =     6.4644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29.4111   YX=     0.9783   ZX=    -2.6348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-0.0725   YY=    30.5516   ZY=    -1.8527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-3.4862   YZ=    -3.1940   ZZ=    30.7530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26.4922    29.6754    34.5482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7  C    Isotropic =    71.0662   Anisotropy =   118.7912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22.0177   YX=   -30.9744   ZX=    13.3905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-31.0304   YY=    70.3031   ZY=    44.9225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19.9664   YZ=    51.9549   ZZ=   120.8777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-4.9398    67.8780   150.2603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8  H    Isotropic =    25.4571   Anisotropy =     7.9993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25.2159   YX=    -3.4366   ZX=     2.1111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-1.7059   YY=    27.5824   ZY=    -3.1952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1.3166   YZ=    -2.5786   ZZ=    23.5731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22.0061    23.5752    30.7900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9  C    Isotropic =    50.1707   Anisotropy =   175.4859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44.2329   YX=     9.2767   ZX=    -9.3260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13.6771   YY=    -1.4814   ZY=    98.6747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-16.7858   YZ=   100.9583   ZZ=   107.7607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-63.1909    46.5417   167.1613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10  H    Isotropic =    24.9049   Anisotropy =     4.7388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27.9913   YX=     0.6208   ZX=    -0.1592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0.0210   YY=    23.6048   ZY=    -0.4676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-0.7257   YZ=    -0.8757   ZZ=    23.1186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22.6413    24.0093    28.0642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11  C    Isotropic =    53.7573   Anisotropy =   180.1518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-20.3676   YX=    17.7861   ZX=   -14.2341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12.5964   YY=    38.6353   ZY=    73.8643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-46.2664   YZ=    49.2580   ZZ=   143.0042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-37.3013    24.7147   173.8585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12  H    Isotropic =    24.1894   Anisotropy =    11.5679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26.6752   YX=     4.1686   ZX=    -3.5523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4.2528   YY=    25.5682   ZY=    -1.8388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-5.7013   YZ=    -0.0856   ZZ=    20.3248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17.6942    22.9727    31.9013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13  C    Isotropic =    21.1930   Anisotropy =   152.5961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-36.9775   YX=    29.2283   ZX=   -18.5515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6.7888   YY=    14.3974   ZY=    64.8717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-13.4574   YZ=    61.1223   ZZ=    86.1591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-54.4212    -4.9236   122.9238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14  C    Isotropic =    41.2520   Anisotropy =    92.2383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48.1417   YX=     2.0183   ZX=    -1.4594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-4.6757   YY=    12.1685   ZY=    50.5938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5.8342   YZ=    68.6811   ZZ=    63.4458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-27.1790    48.1908   102.7442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15  H    Isotropic =    24.4944   Anisotropy =     8.5291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29.6510   YX=     1.8007   ZX=    -0.6230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2.2599   YY=    22.2177   ZY=     0.2566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-0.2893   YZ=     0.8274   ZZ=    21.6147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21.0120    22.2908    30.1805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16  C    Isotropic =    18.4926   Anisotropy =   180.9596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-60.6919   YX=    31.2740   ZX=   -31.0416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36.7377   YY=    20.2725   ZY=   -57.8552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-45.6287   YZ=   -56.4885   ZZ=    95.8972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-75.1672    -8.4874   139.1324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17  C    Isotropic =    52.1975   Anisotropy =   161.8507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39.5131   YX=    34.2189   ZX=   -17.1583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31.6936   YY=     3.0817   ZY=   -77.4019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-2.9508   YZ=   -80.7992   ZZ=   113.9977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-45.4389    41.9335   160.0979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18  H    Isotropic =    24.5347   Anisotropy =     6.4945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27.9925   YX=     1.0228   ZX=     2.0125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0.9057   YY=    23.4699   ZY=     0.6780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2.0691   YZ=     0.6120   ZZ=    22.1416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21.4427    23.2969    28.8644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19  C    Isotropic =    45.8528   Anisotropy =   190.0700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 0.9406   YX=   -25.0549   ZX=   -62.7345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-24.5032   YY=    32.7589   ZY=   -85.0683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-60.0600   YZ=   -92.2573   ZZ=   103.8589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-72.0855    37.0778   172.5661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20  H    Isotropic =    24.0463   Anisotropy =     5.0157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25.8059   YX=    -2.0468   ZX=    -0.0299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-1.9335   YY=    24.6606   ZY=     1.2784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-0.1790   YZ=     0.7488   ZZ=    21.6725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21.2940    23.4549    27.3901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21  C    Isotropic =    57.4240   Anisotropy =   176.7104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-33.4646   YX=    41.8401   ZX=   -34.6882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44.2437   YY=    68.9836   ZY=   -48.4398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-33.7136   YZ=   -50.6050   ZZ=   136.7531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-50.5677    47.6089   175.2310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22  H    Isotropic =    24.5980   Anisotropy =     4.0174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24.7937   YX=     0.2326   ZX=     0.8712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0.3072   YY=    25.7724   ZY=     2.3824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0.8925   YZ=     2.1195   ZZ=    23.2280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21.7808    24.7369    27.2763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23  C    Isotropic =    48.1074   Anisotropy =   186.4936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38.4070   YX=    43.6697   ZX=   -12.7014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41.2116   YY=    -6.4231   ZY=   -91.8554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-15.8752   YZ=   -95.9663   ZZ=   112.3383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-67.2358    39.1216   172.4365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24  H    Isotropic =    24.2379   Anisotropy =     5.1475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27.3518   YX=     0.2184   ZX=     1.5553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-0.0284   YY=    22.9945   ZY=     1.0094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0.9327   YZ=     1.0835   ZZ=    22.3675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21.4314    23.6128    27.6696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25  C    Isotropic =    59.1090   Anisotropy =   165.8289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15.3161   YX=   -10.1427   ZX=   -45.8191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-20.2982   YY=    48.2534   ZY=   -67.4585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-69.9895   YZ=   -72.0009   ZZ=   113.7576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-38.4929    46.1584   169.6616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26  H    Isotropic =    24.4003   Anisotropy =     8.3848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27.7897   YX=    -3.6479   ZX=    -1.8174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-2.7198   YY=    23.5371   ZY=     0.8173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-1.6263   YZ=     1.2706   ZZ=    21.8741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21.3529    21.8578    29.9902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27  N    Isotropic =     6.1094   Anisotropy =   281.4110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-114.2350   YX=    40.1826   ZX=   -30.8684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23.9556   YY=     4.3726   ZY=   107.3722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-24.7768   YZ=   114.9461   ZZ=   128.1905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-137.2552   -38.1334   193.7167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28  N    Isotropic =     3.4314   Anisotropy =   277.1223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-175.5392   YX=    -2.6026   ZX=     6.7286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-26.3343   YY=    19.2628   ZY=    65.9449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-91.8455   YZ=    36.4876   ZZ=   166.5707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-181.0975     3.2121   188.1796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29  H    Isotropic =    30.3917   Anisotropy =     9.7945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33.5812   YX=    -2.2239   ZX=     4.2636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-1.3368   YY=    27.5557   ZY=    -0.1546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4.6931   YZ=    -0.5110   ZZ=    30.0381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26.3998    27.8540    36.9214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30  H    Isotropic =    30.1240   Anisotropy =     8.7999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28.5182   YX=     0.2095   ZX=    -1.1404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-0.1595   YY=    27.2448   ZY=     3.7859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-1.6376   YZ=     2.4924   ZZ=    34.6089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25.9810    28.4003    35.9905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31  H    Isotropic =    30.2347   Anisotropy =     6.4783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29.1692   YX=     2.7497   ZX=     0.6200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2.8421   YY=    33.0823   ZY=    -1.6010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1.7221   YZ=    -0.2894   ZZ=    28.4526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26.5579    29.5927    34.5536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32  H    Isotropic =    27.8513   Anisotropy =     4.6195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28.3153   YX=     0.0979   ZX=     0.1094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1.9882   YY=    29.1776   ZY=    -2.3621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-1.1972   YZ=    -2.2487   ZZ=    26.0612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24.8367    27.7863    30.9310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3D4A7E">
      <w:pPr>
        <w:pStyle w:val="Heading2"/>
      </w:pPr>
      <w:bookmarkStart w:id="57" w:name="_Toc430874523"/>
      <w:r>
        <w:rPr>
          <w:rFonts w:eastAsia="Arial Unicode MS" w:hAnsi="Arial Unicode MS" w:cs="Arial Unicode MS"/>
          <w:lang w:val="en-US"/>
        </w:rPr>
        <w:t>BETAINE</w:t>
      </w:r>
      <w:r w:rsidR="00D8553E">
        <w:rPr>
          <w:rFonts w:eastAsia="Arial Unicode MS" w:hAnsi="Arial Unicode MS" w:cs="Arial Unicode MS"/>
          <w:lang w:val="en-US"/>
        </w:rPr>
        <w:t xml:space="preserve"> monomer</w:t>
      </w:r>
      <w:r w:rsidR="004F77AA">
        <w:rPr>
          <w:rFonts w:eastAsia="Arial Unicode MS" w:hAnsi="Arial Unicode MS" w:cs="Arial Unicode MS"/>
          <w:lang w:val="en-US"/>
        </w:rPr>
        <w:t>_iso2</w:t>
      </w:r>
      <w:r w:rsidR="00D8553E">
        <w:rPr>
          <w:rFonts w:eastAsia="Arial Unicode MS" w:hAnsi="Arial Unicode MS" w:cs="Arial Unicode MS"/>
          <w:lang w:val="en-US"/>
        </w:rPr>
        <w:t xml:space="preserve"> (IEFPCM solvent = tetrahydrofuran) </w:t>
      </w:r>
      <w:r w:rsidR="00D8553E">
        <w:rPr>
          <w:rFonts w:ascii="Arial Unicode MS" w:eastAsia="Arial Unicode MS" w:cs="Arial Unicode MS"/>
        </w:rPr>
        <w:t>–</w:t>
      </w:r>
      <w:r w:rsidR="00D8553E">
        <w:rPr>
          <w:rFonts w:ascii="Arial Unicode MS" w:eastAsia="Arial Unicode MS" w:cs="Arial Unicode MS"/>
        </w:rPr>
        <w:t xml:space="preserve"> </w:t>
      </w:r>
      <w:r w:rsidR="00D8553E">
        <w:rPr>
          <w:rFonts w:eastAsia="Arial Unicode MS" w:hAnsi="Arial Unicode MS" w:cs="Arial Unicode MS"/>
        </w:rPr>
        <w:t>BP86/IGLO-III level</w:t>
      </w:r>
      <w:bookmarkEnd w:id="57"/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32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3.74540       -0.60622        0.35301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4.48918        0.31833        1.30253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4.53810       -0.92755       -0.90306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3.95698       -1.55493       -1.57608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5.44696       -1.46037       -0.62807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4.82519       -0.02100       -1.43227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2.38403        1.14974       -0.66779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3.32134        1.62088       -0.90636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1.12927        1.66740       -0.99963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1.09043        2.60023       -1.54550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-0.03348        1.01934       -0.65453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-0.98953        1.43737       -0.93707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-0.00219       -0.24149        0.06199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1.32044       -0.70451        0.35227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1.46335       -1.64116        0.87116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-2.30381       -0.52870        0.24777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-3.23959       -1.31441       -0.44077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-2.90640       -2.25463       -0.86019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-4.56066       -0.89839       -0.58057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-5.26206       -1.51982       -1.12197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-4.98440        0.30711       -0.02194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-6.01215        0.62676       -0.12505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-4.07076        1.08940        0.68378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-4.38981        2.01852        1.13841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-2.74762        0.67698        0.81802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-2.04599        1.27601        1.38590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2.42756       -0.03002       -0.00197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-1.00463       -1.00790        0.42121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5.39630       -0.17528        1.64754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3.87388        0.55963        2.16715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4.77617        1.24478        0.80911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3.51132       -1.53372        0.87210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SCF GIAO Magnetic shielding tensor (ppm):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1  C    Isotropic =   110.3039   Anisotropy =    64.8081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133.7162   YX=   -28.6018   ZX=    17.3731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-22.2881   YY=   103.6540   ZY=    -9.0483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13.2961   YZ=    -8.9509   ZZ=    93.5413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88.2233    89.1790   153.5092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2  C    Isotropic =   156.0192   Anisotropy =    37.2827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152.1873   YX=     5.8185   ZX=    12.7238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7.1547   YY=   153.8487   ZY=    17.8636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11.6608   YZ=    14.0078   ZZ=   162.0217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140.5828   146.6005   180.8744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3  C    Isotropic =   156.1161   Anisotropy =    37.1355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153.5348   YX=    -8.2521   ZX=   -12.1216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-6.8309   YY=   145.7273   ZY=     8.2263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-13.4626   YZ=    12.4158   ZZ=   169.0863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140.7774   146.6978   180.8731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4  H    Isotropic =    30.2661   Anisotropy =     8.4041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28.6280   YX=     0.7081   ZX=     0.0216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0.8614   YY=    30.1390   ZY=     3.9654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0.4387   YZ=     5.2843   ZZ=    32.0314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26.2719    28.6577    35.8689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5  H    Isotropic =    30.2798   Anisotropy =     9.5044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33.5308   YX=    -4.5180   ZX=    -0.1033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-4.5871   YY=    29.4802   ZY=     0.6258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-1.3170   YZ=     1.0759   ZZ=    27.8283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26.4392    27.7841    36.6160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6  H    Isotropic =    30.2023   Anisotropy =     6.1152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29.4633   YX=     0.9551   ZX=    -2.5027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-0.1512   YY=    30.3833   ZY=    -1.6176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-3.4086   YZ=    -3.0211   ZZ=    30.7602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26.6617    29.6661    34.2791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7  C    Isotropic =    63.3184   Anisotropy =   123.8624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14.9040   YX=   -29.0759   ZX=    12.2848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-30.0565   YY=    60.2230   ZY=    48.2307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18.3745   YZ=    54.8626   ZZ=   114.8284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-11.9640    56.0260   145.8934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8  H    Isotropic =    25.0422   Anisotropy =     7.8963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24.8586   YX=    -3.5151   ZX=     2.1413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-1.8929   YY=    26.9784   ZY=    -2.9730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1.4355   YZ=    -2.3983   ZZ=    23.2895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21.8050    23.0151    30.3064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9  C    Isotropic =    47.1854   Anisotropy =   173.2160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38.7951   YX=     7.4429   ZX=    -8.2934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10.7994   YY=    -2.2005   ZY=    96.2388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-14.9369   YZ=    98.2949   ZZ=   104.9618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-61.5574    40.4510   162.6628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10  H    Isotropic =    24.8142   Anisotropy =     4.6515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27.8368   YX=     0.5585   ZX=    -0.1294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0.1332   YY=    23.5245   ZY=    -0.4293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-0.7585   YZ=    -0.8095   ZZ=    23.0813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22.6397    23.8877    27.9152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11  C    Isotropic =    54.0827   Anisotropy =   171.6710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-19.0663   YX=    17.8560   ZX=   -14.1525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10.9298   YY=    40.7279   ZY=    68.7532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-38.3383   YZ=    46.1827   ZZ=   140.5863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-32.8210    26.5390   168.5300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12  H    Isotropic =    24.3645   Anisotropy =    10.7376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26.6060   YX=     3.8951   ZX=    -3.3629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3.9898   YY=    25.6897   ZY=    -1.7287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-5.1009   YZ=    -0.1855   ZZ=    20.7977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18.4005    23.1701    31.5229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13  C    Isotropic =    20.2011   Anisotropy =   146.3895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-35.7628   YX=    18.4049   ZX=   -11.7371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0.8702   YY=    13.7433   ZY=    62.4165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-10.4551   YZ=    58.2305   ZZ=    82.6227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-44.3019   -12.8890   117.7940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14  C    Isotropic =    38.3217   Anisotropy =    88.8112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45.2780   YX=    -0.8310   ZX=     0.1950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-5.3460   YY=     9.6320   ZY=    49.0781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6.6614   YZ=    65.6478   ZZ=    60.0550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-28.0865    45.5224    97.5291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15  H    Isotropic =    24.4890   Anisotropy =     8.2450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29.6214   YX=     1.3929   ZX=    -0.3998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1.9666   YY=    22.1179   ZY=     0.3908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-0.3106   YZ=     0.9325   ZZ=    21.7276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21.0194    22.4619    29.9856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16  C    Isotropic =    15.4013   Anisotropy =   173.7682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-58.1037   YX=    27.8211   ZX=   -29.8342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33.7630   YY=    15.3753   ZY=   -57.5473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-43.4380   YZ=   -55.5222   ZZ=    88.9322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-71.2666   -13.7763   131.2468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17  C    Isotropic =    50.5629   Anisotropy =   152.8832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39.0698   YX=    34.4831   ZX=   -14.9290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29.3826   YY=     4.7019   ZY=   -72.6984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0.9928   YZ=   -79.9190   ZZ=   107.9169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-43.5559    42.7595   152.4850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18  H    Isotropic =    24.6811   Anisotropy =     6.2077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27.9466   YX=     1.1520   ZX=     1.9293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0.8904   YY=    23.5263   ZY=     0.3984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2.0315   YZ=     0.3330   ZZ=    22.5703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21.9190    23.3047    28.8195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19  C    Isotropic =    43.7549   Anisotropy =   184.4750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 0.6064   YX=   -23.1212   ZX=   -60.2898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-23.5327   YY=    31.9728   ZY=   -81.9502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-58.3515   YZ=   -91.7191   ZZ=    98.6856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-70.3548    34.8813   166.7383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20  H    Isotropic =    24.0792   Anisotropy =     4.8199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25.7902   YX=    -1.9627   ZX=    -0.0477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-1.8610   YY=    24.6694   ZY=     1.1500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-0.2917   YZ=     0.4619   ZZ=    21.7781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21.5371    23.4081    27.2925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21  C    Isotropic =    55.5829   Anisotropy =   170.8245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-31.8241   YX=    40.0773   ZX=   -33.6303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42.7396   YY=    66.5986   ZY=   -47.0335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-32.7059   YZ=   -49.2592   ZZ=   131.9741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-48.3089    45.5917   169.4659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22  H    Isotropic =    24.6311   Anisotropy =     3.7751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24.6866   YX=     0.2513   ZX=     0.7759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0.3488   YY=    25.7742   ZY=     2.2048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0.8337   YZ=     1.8958   ZZ=    23.4327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22.1221    24.6234    27.1479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23  C    Isotropic =    45.4939   Anisotropy =   181.7578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35.7442   YX=    41.3455   ZX=   -13.1693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39.5894   YY=    -7.0608   ZY=   -89.3980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-16.7869   YZ=   -93.3242   ZZ=   107.7984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-65.7507    35.5667   166.6658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24  H    Isotropic =    24.2420   Anisotropy =     4.9626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27.2560   YX=     0.2403   ZX=     1.4901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0.0228   YY=    22.9591   ZY=     0.8394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0.8408   YZ=     0.8976   ZZ=    22.5110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21.7024    23.4733    27.5504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25  C    Isotropic =    55.5618   Anisotropy =   162.5004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12.8326   YX=    -9.1150   ZX=   -44.7026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-18.6655   YY=    45.2749   ZY=   -65.3958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-69.8534   YZ=   -70.7193   ZZ=   108.5779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-39.5265    42.3164   163.8954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26  H    Isotropic =    24.3427   Anisotropy =     8.2936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27.5912   YX=    -3.6301   ZX=    -1.9568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-2.6842   YY=    23.5033   ZY=     0.6379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-1.9441   YZ=     1.0400   ZZ=    21.9336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21.2978    21.8585    29.8718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27  N    Isotropic =     0.9332   Anisotropy =   275.6207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-113.0740   YX=    31.4907   ZX=   -25.5468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17.5542   YY=    -3.8668   ZY=   106.7533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-21.4423   YZ=   114.0708   ZZ=   119.7405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-130.8131   -51.0676   184.6804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28  N    Isotropic =    13.4760   Anisotropy =   240.1935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-136.9400   YX=    -6.3261   ZX=     7.4435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-26.9011   YY=    21.9055   ZY=    55.7614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-93.1862   YZ=    25.5240   ZZ=   155.4625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-143.8084    10.6314   173.6050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29  H    Isotropic =    30.2495   Anisotropy =     9.3900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33.2582   YX=    -2.0819   ZX=     4.0728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-1.1823   YY=    27.5021   ZY=    -0.1061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4.5889   YZ=    -0.5096   ZZ=    29.9880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26.4420    27.7970    36.5094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30  H    Isotropic =    30.1639   Anisotropy =     8.3610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28.5606   YX=     0.3463   ZX=    -0.8940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-0.0389   YY=    27.4389   ZY=     3.6650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-1.3636   YZ=     2.3365   ZZ=    34.4923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26.2080    28.5459    35.7379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31  H    Isotropic =    30.2126   Anisotropy =     6.1134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29.2285   YX=     2.6246   ZX=     0.5596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2.7380   YY=    32.8627   ZY=    -1.4503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1.7509   YZ=    -0.0930   ZZ=    28.5467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26.7449    29.6048    34.2882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32  H    Isotropic =    27.6048   Anisotropy =     4.1772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28.2264   YX=     0.0109   ZX=     0.1552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1.9107   YY=    28.7213   ZY=    -2.1638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-1.1829   YZ=    -2.0546   ZZ=    25.8667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24.7472    27.6776    30.3896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3D4A7E">
      <w:pPr>
        <w:pStyle w:val="Heading2"/>
      </w:pPr>
      <w:bookmarkStart w:id="58" w:name="_Toc430874524"/>
      <w:r>
        <w:rPr>
          <w:rFonts w:eastAsia="Arial Unicode MS" w:hAnsi="Arial Unicode MS" w:cs="Arial Unicode MS"/>
          <w:lang w:val="en-US"/>
        </w:rPr>
        <w:t>BETAINE</w:t>
      </w:r>
      <w:r w:rsidR="00D8553E">
        <w:rPr>
          <w:rFonts w:eastAsia="Arial Unicode MS" w:hAnsi="Arial Unicode MS" w:cs="Arial Unicode MS"/>
          <w:lang w:val="en-US"/>
        </w:rPr>
        <w:t xml:space="preserve"> monomer</w:t>
      </w:r>
      <w:r w:rsidR="00302840">
        <w:rPr>
          <w:rFonts w:eastAsia="Arial Unicode MS" w:hAnsi="Arial Unicode MS" w:cs="Arial Unicode MS"/>
          <w:lang w:val="en-US"/>
        </w:rPr>
        <w:t>_iso2</w:t>
      </w:r>
      <w:r w:rsidR="00D8553E">
        <w:rPr>
          <w:rFonts w:eastAsia="Arial Unicode MS" w:hAnsi="Arial Unicode MS" w:cs="Arial Unicode MS"/>
          <w:lang w:val="en-US"/>
        </w:rPr>
        <w:t xml:space="preserve"> (IEFPCM solvent = tetrahydrofuran) </w:t>
      </w:r>
      <w:r w:rsidR="00D8553E">
        <w:rPr>
          <w:rFonts w:ascii="Arial Unicode MS" w:eastAsia="Arial Unicode MS" w:cs="Arial Unicode MS"/>
        </w:rPr>
        <w:t>–</w:t>
      </w:r>
      <w:r w:rsidR="00D8553E">
        <w:rPr>
          <w:rFonts w:ascii="Arial Unicode MS" w:eastAsia="Arial Unicode MS" w:cs="Arial Unicode MS"/>
        </w:rPr>
        <w:t xml:space="preserve"> </w:t>
      </w:r>
      <w:r w:rsidR="00D8553E">
        <w:rPr>
          <w:rFonts w:eastAsia="Arial Unicode MS" w:hAnsi="Arial Unicode MS" w:cs="Arial Unicode MS"/>
        </w:rPr>
        <w:t>PBE0/IGLO-III level</w:t>
      </w:r>
      <w:bookmarkEnd w:id="58"/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32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3.74540       -0.60622        0.35301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4.48918        0.31833        1.30253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4.53810       -0.92755       -0.90306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3.95698       -1.55493       -1.57608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5.44696       -1.46037       -0.62807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4.82519       -0.02100       -1.43227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2.38403        1.14974       -0.66779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3.32134        1.62088       -0.90636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1.12927        1.66740       -0.99963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1.09043        2.60023       -1.54550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-0.03348        1.01934       -0.65453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-0.98953        1.43737       -0.93707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-0.00219       -0.24149        0.06199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1.32044       -0.70451        0.35227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1.46335       -1.64116        0.87116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-2.30381       -0.52870        0.24777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-3.23959       -1.31441       -0.44077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-2.90640       -2.25463       -0.86019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-4.56066       -0.89839       -0.58057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-5.26206       -1.51982       -1.12197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-4.98440        0.30711       -0.02194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-6.01215        0.62676       -0.12505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-4.07076        1.08940        0.68378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-4.38981        2.01852        1.13841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-2.74762        0.67698        0.81802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-2.04599        1.27601        1.38590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2.42756       -0.03002       -0.00197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-1.00463       -1.00790        0.42121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5.39630       -0.17528        1.64754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3.87388        0.55963        2.16715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4.77617        1.24478        0.80911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3.51132       -1.53372        0.87210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SCF GIAO Magnetic shielding tensor (ppm):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1  C    Isotropic =   117.6238   Anisotropy =    63.9423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140.7529   YX=   -28.3350   ZX=    17.1945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-21.9051   YY=   111.0131   ZY=    -8.8276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13.0841   YZ=    -8.7292   ZZ=   101.1053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95.9084    96.7109   160.2520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2  C    Isotropic =   161.2171   Anisotropy =    35.6921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157.9465   YX=     5.1156   ZX=    12.3174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6.8625   YY=   158.9600   ZY=    17.3118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11.6781   YZ=    13.1653   ZZ=   166.7447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146.0703   152.5691   185.0118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3  C    Isotropic =   161.2871   Anisotropy =    35.6061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159.2074   YX=    -8.2477   ZX=   -11.2884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-6.9386   YY=   151.1188   ZY=     7.6845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-13.1131   YZ=    12.0666   ZZ=   173.5352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146.2076   152.6292   185.0246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4  H    Isotropic =    30.2488   Anisotropy =     8.8055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28.6088   YX=     0.8812   ZX=     0.2280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0.9015   YY=    30.1373   ZY=     4.1609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0.3702   YZ=     5.5931   ZZ=    32.0003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26.0067    28.6207    36.1191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5  H    Isotropic =    30.2513   Anisotropy =    10.1100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33.7786   YX=    -4.7794   ZX=    -0.0449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-4.8727   YY=    29.4082   ZY=     0.5577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-1.2613   YZ=     1.0011   ZZ=    27.5672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26.2235    27.5392    36.9913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6  H    Isotropic =    30.1783   Anisotropy =     6.6601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29.3019   YX=     1.0854   ZX=    -2.6081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-0.0249   YY=    30.5330   ZY=    -1.9020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-3.6661   YZ=    -3.2465   ZZ=    30.7001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26.3624    29.5543    34.6184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7  C    Isotropic =    65.0385   Anisotropy =   131.4305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13.3948   YX=   -30.8865   ZX=    13.1273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-31.4704   YY=    61.6207   ZY=    51.1521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18.9767   YZ=    57.6484   ZZ=   120.1000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-14.6383    57.0950   152.6589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8  H    Isotropic =    24.8360   Anisotropy =     8.2166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24.8315   YX=    -3.4781   ZX=     2.1290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-1.8044   YY=    26.8787   ZY=    -3.2947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1.3535   YZ=    -2.7881   ZZ=    22.7978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21.1390    23.0553    30.3137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9  C    Isotropic =    49.2919   Anisotropy =   181.0114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40.2004   YX=     7.8449   ZX=    -8.5669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11.3189   YY=    -2.0389   ZY=   100.5061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-14.9408   YZ=   102.6116   ZZ=   109.7141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-64.0228    41.9323   169.9662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10  H    Isotropic =    24.5605   Anisotropy =     4.8979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27.7406   YX=     0.6487   ZX=    -0.1745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0.1141   YY=    23.3615   ZY=    -0.6861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-0.7070   YZ=    -1.0874   ZZ=    22.5794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21.9967    23.8590    27.8258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11  C    Isotropic =    56.4488   Anisotropy =   177.3085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-18.2256   YX=    18.4566   ZX=   -14.6773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11.6033   YY=    43.1768   ZY=    71.5476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-39.8457   YZ=    50.0192   ZZ=   144.3953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-33.1134    27.8053   174.6545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12  H    Isotropic =    24.2139   Anisotropy =    11.3463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26.7110   YX=     3.9727   ZX=    -3.3820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4.1326   YY=    25.5467   ZY=    -1.9940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-5.3040   YZ=    -0.6382   ZZ=    20.3841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18.0986    22.7651    31.7781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13  C    Isotropic =    20.3919   Anisotropy =   159.4890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-41.2819   YX=    20.1729   ZX=   -13.2466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1.7584   YY=    14.0789   ZY=    66.9993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-12.1724   YZ=    64.0186   ZZ=    88.3788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-50.8585   -14.6836   126.7179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14  C    Isotropic =    40.8072   Anisotropy =    97.4100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45.5189   YX=    -0.9088   ZX=     0.1159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-5.5648   YY=    10.1014   ZY=    53.4551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5.9528   YZ=    68.5863   ZZ=    66.8012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-29.0884    45.7627   105.7472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15  H    Isotropic =    24.1821   Anisotropy =     8.7805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29.6140   YX=     1.5446   ZX=    -0.4740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2.1019   YY=    21.8726   ZY=     0.0691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-0.3910   YZ=     0.5774   ZZ=    21.0597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20.7953    21.7153    30.0358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16  C    Isotropic =    17.4235   Anisotropy =   183.2456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-61.3616   YX=    30.4263   ZX=   -32.1294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36.5529   YY=    18.1578   ZY=   -59.7824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-45.1050   YZ=   -57.7401   ZZ=    95.4744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-75.6353   -11.6814   139.5872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17  C    Isotropic =    52.8768   Anisotropy =   158.8333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40.8370   YX=    36.4616   ZX=   -14.6599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31.6324   YY=     5.5122   ZY=   -75.0249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-0.8521   YZ=   -82.9013   ZZ=   112.2813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-44.8315    44.6963   158.7657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18  H    Isotropic =    24.5136   Anisotropy =     6.5073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27.9067   YX=     1.1115   ZX=     2.0493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0.8228   YY=    23.4443   ZY=     0.5907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2.2517   YZ=     0.5979   ZZ=    22.1897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21.4352    23.2538    28.8518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19  C    Isotropic =    45.7536   Anisotropy =   191.4880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 0.3636   YX=   -23.9063   ZX=   -62.7067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-23.9723   YY=    33.0890   ZY=   -85.2168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-60.2698   YZ=   -93.5745   ZZ=   103.8082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-72.0981    35.9466   173.4122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20  H    Isotropic =    23.9312   Anisotropy =     4.9797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25.7489   YX=    -2.0054   ZX=     0.0331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-1.8619   YY=    24.5535   ZY=     1.3028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-0.1689   YZ=     0.7127   ZZ=    21.4911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21.1242    23.4183    27.2510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21  C    Isotropic =    58.2666   Anisotropy =   176.8697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-32.2649   YX=    41.3176   ZX=   -34.9354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43.6101   YY=    69.4928   ZY=   -48.9615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-33.8754   YZ=   -50.6556   ZZ=   137.5719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-49.1237    47.7438   176.1797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22  H    Isotropic =    24.5036   Anisotropy =     3.9200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24.7662   YX=     0.1622   ZX=     0.8745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0.2388   YY=    25.6669   ZY=     2.3687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0.8910   YZ=     2.0908   ZZ=    23.0776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21.6487    24.7450    27.1169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23  C    Isotropic =    47.4153   Anisotropy =   188.9372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36.8151   YX=    43.1706   ZX=   -13.5807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41.2897   YY=    -6.6227   ZY=   -92.8088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-17.2289   YZ=   -97.1271   ZZ=   112.0536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-67.9642    36.8367   173.3734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24  H    Isotropic =    24.0725   Anisotropy =     5.1397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27.1876   YX=     0.1816   ZX=     1.5603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-0.0397   YY=    22.8668   ZY=     1.0143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0.9246   YZ=     1.0627   ZZ=    22.1631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21.2533    23.4653    27.4990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25  C    Isotropic =    56.9444   Anisotropy =   169.3651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12.4748   YX=    -9.7153   ZX=   -46.8146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-18.6524   YY=    47.2641   ZY=   -68.5458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-72.6916   YZ=   -74.5293   ZZ=   111.0944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-42.2829    43.2617   169.8545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26  H    Isotropic =    24.1754   Anisotropy =     8.7000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27.5573   YX=    -3.7713   ZX=    -1.9093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-2.8269   YY=    23.3814   ZY=     0.8548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-2.0770   YZ=     1.2204   ZZ=    21.5874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20.9814    21.5694    29.9754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27  N    Isotropic =    -0.1874   Anisotropy =   295.7199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-124.4883   YX=    34.5759   ZX=   -27.8371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20.9613   YY=    -4.3956   ZY=   114.0003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-22.4830   YZ=   120.6858   ZZ=   128.3218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-143.6488   -53.8726   196.9592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28  N    Isotropic =    28.5323   Anisotropy =   237.0840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-120.5792   YX=    -1.8204   ZX=     5.2963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-18.6334   YY=    37.1683   ZY=    54.6752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-91.4902   YZ=    25.3877   ZZ=   169.0078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-126.9762    25.9848   186.5883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29  H    Isotropic =    30.2225   Anisotropy =    10.0079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33.5026   YX=    -2.2587   ZX=     4.2834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-1.3674   YY=    27.3566   ZY=    -0.2157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4.8405   YZ=    -0.6147   ZZ=    29.8084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26.2106    27.5625    36.8945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30  H    Isotropic =    30.1570   Anisotropy =     8.7540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28.5625   YX=     0.2534   ZX=    -1.1544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0.0050   YY=    27.2188   ZY=     3.8291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-1.3558   YZ=     2.4029   ZZ=    34.6896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25.9674    28.5105    35.9930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31  H    Isotropic =    30.1810   Anisotropy =     6.6730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29.0671   YX=     2.7759   ZX=     0.5068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3.0175   YY=    33.0973   ZY=    -1.6295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1.7811   YZ=    -0.3192   ZZ=    28.3785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26.4390    29.4743    34.6296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32  H    Isotropic =    27.5653   Anisotropy =     4.8130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28.1279   YX=     0.0383   ZX=     0.1418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2.0255   YY=    28.9423   ZY=    -2.5246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-1.2081   YZ=    -2.4279   ZZ=    25.6258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24.3037    27.6182    30.7740</w:t>
      </w:r>
    </w:p>
    <w:p w:rsidR="00E55CE7" w:rsidRDefault="003D4A7E">
      <w:pPr>
        <w:pStyle w:val="Heading2"/>
      </w:pPr>
      <w:bookmarkStart w:id="59" w:name="_Toc430874525"/>
      <w:r>
        <w:rPr>
          <w:rFonts w:eastAsia="Arial Unicode MS" w:hAnsi="Arial Unicode MS" w:cs="Arial Unicode MS"/>
        </w:rPr>
        <w:t>BETAINE</w:t>
      </w:r>
      <w:r w:rsidR="00D8553E">
        <w:rPr>
          <w:rFonts w:eastAsia="Arial Unicode MS" w:hAnsi="Arial Unicode MS" w:cs="Arial Unicode MS"/>
        </w:rPr>
        <w:t xml:space="preserve"> dimer</w:t>
      </w:r>
      <w:r w:rsidR="006E7B62">
        <w:rPr>
          <w:rFonts w:eastAsia="Arial Unicode MS" w:hAnsi="Arial Unicode MS" w:cs="Arial Unicode MS"/>
        </w:rPr>
        <w:t>_iso2</w:t>
      </w:r>
      <w:r w:rsidR="00D8553E">
        <w:rPr>
          <w:rFonts w:eastAsia="Arial Unicode MS" w:hAnsi="Arial Unicode MS" w:cs="Arial Unicode MS"/>
        </w:rPr>
        <w:t xml:space="preserve"> (gas-phase) - BP86/IGLO-III level</w:t>
      </w:r>
      <w:bookmarkEnd w:id="59"/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64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-2.67201       -2.22598       -0.31674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-3.37269       -2.04059        1.01697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-3.38185       -3.20840       -1.23044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-2.83168       -3.34418       -2.16024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-4.36773       -2.80899       -1.46523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-3.51552       -4.17982       -0.75635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-0.97964       -3.83369        0.46234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-1.81100       -4.46883        0.71564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0.35849       -4.16103        0.67122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0.58981       -5.12769        1.09731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1.37413       -3.28576        0.34552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2.40373       -3.57519        0.50241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1.08224       -2.00100       -0.23976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-0.30658       -1.75512       -0.44765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-0.67317       -0.82604       -0.86794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3.26610       -1.11818       -0.28467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4.23037       -0.70079       -1.22178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3.89280       -0.46795       -2.22457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5.57573       -0.59136       -0.88129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6.29177       -0.27419       -1.62889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6.00334       -0.89266        0.41251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7.04792       -0.80907        0.67890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5.06349       -1.30645        1.35741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5.37683       -1.53309        2.36870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3.71801       -1.41648        1.01712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2.99616       -1.69937        1.77362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-1.25930       -2.63403       -0.09895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1.92787       -1.06525       -0.64816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-4.34987       -1.58962        0.84288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-2.80274       -1.36782        1.65547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-3.51018       -2.99209        1.53106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-2.60069       -1.25864       -0.80763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2.67238        2.22495       -0.31504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3.37287        2.04224        1.01905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3.38245        3.20518       -1.23084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2.83212        3.33938       -2.16073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4.36800        2.80489       -1.46515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3.51695        4.17757       -0.75873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0.97971        3.83536        0.45749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1.81082        4.47210        0.70769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-0.35861        4.16300        0.66560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-0.59029        5.13126        1.08771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-1.37391        3.28592        0.34390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-2.40349        3.57585        0.49951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-1.08179        1.99937       -0.23731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0.30730        1.75238       -0.44293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0.67433        0.82169       -0.85914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-3.26612        1.11746       -0.28280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-4.22933        0.69906       -1.22050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-3.89054        0.46409       -2.22240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-5.57524        0.59114       -0.88169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-6.29042        0.27325       -1.62969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-6.00435        0.89536        0.41092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-7.04939        0.81288        0.67603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-5.06565        1.31007        1.35631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-5.38031        1.53903        2.36672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-3.71972        1.41869        1.01780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-2.99863        1.70279        1.77470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1.25969        2.63329       -0.09842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-1.92744        1.06292       -0.64421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4.35024        1.59127        0.84614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2.80295        1.37046        1.65875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3.50979        2.99475        1.53146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2.60123        1.25662       -0.80415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SCF GIAO Magnetic shielding tensor (ppm):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1  C    Isotropic =   112.9589   Anisotropy =    62.6005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141.4957   YX=   -26.2060   ZX=    11.4712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-23.0306   YY=   101.9709   ZY=    -0.5857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7.0800   YZ=    -2.6831   ZZ=    95.4101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88.9271    95.2570   154.6926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2  C    Isotropic =   155.9160   Anisotropy =    34.8107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150.7055   YX=    -4.4822   ZX=   -12.7238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-6.2100   YY=   147.3110   ZY=     5.9422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-13.2060   YZ=     9.8784   ZZ=   169.7314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143.1540   145.4708   179.1231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3  C    Isotropic =   158.1128   Anisotropy =    34.6573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153.5188   YX=     6.4897   ZX=     9.9768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7.1473   YY=   157.4829   ZY=    17.8932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9.2043   YZ=    13.2261   ZZ=   163.3367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144.4171   148.7037   181.2176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4  H    Isotropic =    30.5047   Anisotropy =     8.4811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28.0729   YX=     0.4455   ZX=    -0.9876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0.0352   YY=    28.7479   ZY=     4.2365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-0.7804   YZ=     2.1831   ZZ=    34.6932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27.0162    28.3391    36.1587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5  H    Isotropic =    30.5395   Anisotropy =     7.6983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33.6795   YX=    -1.7126   ZX=     3.4538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-0.7118   YY=    30.0519   ZY=     2.0368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4.2537   YZ=     0.1145   ZZ=    27.8872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25.4656    30.4813    35.6717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6  H    Isotropic =    30.6705   Anisotropy =     7.7176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28.7890   YX=     1.9794   ZX=     0.6532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1.8542   YY=    35.2852   ZY=    -0.9836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2.0624   YZ=    -0.2340   ZZ=    27.9373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26.6189    29.5771    35.8156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7  C    Isotropic =    64.7552   Anisotropy =   122.2601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30.1786   YX=   -30.2107   ZX=     8.9762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-38.3598   YY=    34.8817   ZY=    48.5411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8.8212   YZ=    38.1519   ZZ=   129.2053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-11.6629    59.6666   146.2619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8  H    Isotropic =    25.3746   Anisotropy =     8.7389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26.2013   YX=    -3.8729   ZX=     2.0156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-3.0143   YY=    27.0105   ZY=    -1.9653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1.4547   YZ=    -3.1207   ZZ=    22.9121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21.6926    23.2307    31.2005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9  C    Isotropic =    48.1985   Anisotropy =   169.6880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33.5381   YX=    22.4608   ZX=   -15.1991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28.7096   YY=   -16.1407   ZY=    78.9304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-12.4328   YZ=    76.5869   ZZ=   127.1980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-59.2717    42.5434   161.3238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10  H    Isotropic =    24.9791   Anisotropy =     4.1846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27.4538   YX=     0.9669   ZX=    -0.1769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0.9280   YY=    24.9042   ZY=    -0.7443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0.6624   YZ=    -0.1594   ZZ=    22.5794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22.4582    24.7103    27.7688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11  C    Isotropic =    53.9316   Anisotropy =   177.3492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-32.2637   YX=    -1.4544   ZX=   -12.7495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24.9480   YY=    66.4919   ZY=    49.6767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4.9889   YZ=    87.5159   ZZ=   127.5667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-34.8330    24.4635   172.1644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12  H    Isotropic =    23.8736   Anisotropy =    10.2604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23.4217   YX=     5.4287   ZX=    -0.4925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5.4460   YY=    25.8496   ZY=    -1.6824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1.1511   YZ=    -4.0096   ZZ=    22.3494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18.0251    22.8818    30.7139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13  C    Isotropic =    20.3729   Anisotropy =   146.1705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-41.3814   YX=     6.1442   ZX=   -15.7163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-5.3697   YY=     8.9915   ZY=    45.4448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-3.2627   YZ=    56.2712   ZZ=    93.5085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-42.5199   -14.1814   117.8199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14  C    Isotropic =    33.6931   Anisotropy =   119.5808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23.3025   YX=     5.9373   ZX=    -8.4155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-7.8948   YY=   -19.2306   ZY=    59.4562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-12.7363   YZ=    30.0112   ZZ=    97.0073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-34.5604    22.2260   113.4136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15  H    Isotropic =    21.6017   Anisotropy =     8.6932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27.1444   YX=     1.5920   ZX=    -1.0842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0.3025   YY=    22.5401   ZY=     0.8100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-0.6370   YZ=    -1.3514   ZZ=    15.1207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15.0539    22.3541    27.3972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16  C    Isotropic =    18.2350   Anisotropy =   172.6647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-62.9685   YX=   -24.1474   ZX=   -15.8014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-14.0957   YY=   120.0719   ZY=    38.4232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-13.6079   YZ=    37.1042   ZZ=    -2.3983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-66.9875   -11.6522   133.3448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17  C    Isotropic =    48.7677   Anisotropy =   153.0315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36.8731   YX=   -10.5494   ZX=   -24.7594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-20.3445   YY=   135.1529   ZY=    42.3738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-30.6546   YZ=    46.0064   ZZ=   -25.7229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-43.8264    39.3409   150.7888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18  H    Isotropic =    24.7263   Anisotropy =     5.3045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27.5367   YX=     0.5862   ZX=    -2.0211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0.2514   YY=    23.5720   ZY=     0.7948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-1.8526   YZ=     0.7750   ZZ=    23.0702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21.8856    24.0306    28.2627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19  C    Isotropic =    43.9298   Anisotropy =   182.5929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-4.7034   YX=   -40.2763   ZX=    45.1130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-38.2837   YY=   146.2957   ZY=    46.3020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41.0625   YZ=    55.9320   ZZ=    -9.8029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-69.5141    35.6451   165.6584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20  H    Isotropic =    24.2112   Anisotropy =     4.4680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26.2692   YX=    -0.8392   ZX=     1.6459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-0.6754   YY=    22.3490   ZY=    -0.6525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1.4173   YZ=    -0.0791   ZZ=    24.0154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22.2027    23.2411    27.1899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21  C    Isotropic =    56.1065   Anisotropy =   168.8791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-35.3909   YX=   -25.7071   ZX=   -25.1989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-25.8211   YY=   157.7895   ZY=    24.4356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-30.7384   YZ=    28.8335   ZZ=    45.9210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-45.5317    45.1587   168.6926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22  H    Isotropic =    24.7478   Anisotropy =     2.7295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25.5037   YX=    -0.1953   ZX=    -0.2382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-0.2787   YY=    22.8895   ZY=    -1.7111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-0.4203   YZ=    -1.4227   ZZ=    25.8502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22.1777    25.4982    26.5675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23  C    Isotropic =    45.6774   Anisotropy =   180.9314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31.1129   YX=   -12.7946   ZX=   -32.6242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-9.7908   YY=   151.4771   ZY=    48.4632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-29.2647   YZ=    52.9840   ZZ=   -45.5579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-65.7282    36.4620   166.2983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24  H    Isotropic =    24.3943   Anisotropy =     4.5334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27.3131   YX=     0.4915   ZX=    -0.3947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0.8893   YY=    22.6952   ZY=    -0.9928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0.5244   YZ=    -1.2341   ZZ=    23.1745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21.7353    24.0310    27.4165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25  C    Isotropic =    58.6658   Anisotropy =   171.8607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-2.1466   YX=   -33.2951   ZX=    18.9216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-5.3685   YY=   152.4449   ZY=    53.7077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51.2213   YZ=    56.4500   ZZ=    25.6991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-38.3926    41.1504   173.2396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26  H    Isotropic =    24.0120   Anisotropy =     8.4927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27.0093   YX=     0.9201   ZX=     5.0589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1.0957   YY=    23.0067   ZY=    -1.1574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3.9438   YZ=    -1.1359   ZZ=    22.0200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18.8290    23.5332    29.6738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27  N    Isotropic =    -0.7543   Anisotropy =   278.8725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-122.0707   YX=    27.5577   ZX=   -26.0694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9.7330   YY=   -22.9358   ZY=    95.3952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-14.1599   YZ=    91.5053   ZZ=   142.7437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-131.9556   -55.4680   185.1607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28  N    Isotropic =    14.1676   Anisotropy =   261.6630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-144.1962   YX=   -72.6392   ZX=   -22.1453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15.9158   YY=    78.6782   ZY=    71.3743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58.9196   YZ=   116.7487   ZZ=   108.0208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-151.7433     5.6364   188.6096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29  H    Isotropic =    31.8916   Anisotropy =    11.2895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33.1868   YX=    -4.8465   ZX=    -0.4780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-4.7831   YY=    35.6751   ZY=    -1.6122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-1.8512   YZ=    -1.2421   ZZ=    26.8130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25.8960    30.3609    39.4180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30  H    Isotropic =    30.8715   Anisotropy =     5.5041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28.2448   YX=     0.4726   ZX=     0.6671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-1.4114   YY=    32.9862   ZY=     1.0876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0.9700   YZ=     3.3410   ZZ=    31.3834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27.8072    30.2663    34.5409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31  H    Isotropic =    31.1398   Anisotropy =     7.4199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29.0070   YX=     0.4942   ZX=    -2.0292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-0.7414   YY=    33.1927   ZY=    -2.7894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-2.8474   YZ=    -4.1203   ZZ=    31.2199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26.6842    30.6489    36.0864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32  H    Isotropic =    26.5831   Anisotropy =     8.3506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25.9526   YX=    -1.0625   ZX=     0.1659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-1.4036   YY=    31.6178   ZY=    -0.7722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0.2486   YZ=    -2.5276   ZZ=    22.1790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21.8989    25.7003    32.1502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33  C    Isotropic =   112.9977   Anisotropy =    62.5878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141.5265   YX=   -26.2033   ZX=   -11.4384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-23.0569   YY=   102.0559   ZY=     0.5473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-7.0185   YZ=     2.6315   ZZ=    95.4106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88.9645    95.3057   154.7229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34  C    Isotropic =   155.8948   Anisotropy =    34.8000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150.6880   YX=    -4.4610   ZX=    12.7241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-6.1442   YY=   147.2630   ZY=    -5.8528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13.2407   YZ=    -9.8656   ZZ=   169.7335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143.1496   145.4400   179.0949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35  C    Isotropic =   158.1303   Anisotropy =    34.6273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153.5294   YX=     6.4564   ZX=    -9.9874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7.0892   YY=   157.4402   ZY=   -17.8690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-9.1959   YZ=   -13.2192   ZZ=   163.4212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144.4374   148.7382   181.2152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36  H    Isotropic =    30.5079   Anisotropy =     8.4785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28.0745   YX=     0.4441   ZX=     0.9887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0.0310   YY=    28.7428   ZY=    -4.2240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0.7796   YZ=    -2.1704   ZZ=    34.7065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27.0251    28.3384    36.1603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37  H    Isotropic =    30.5428   Anisotropy =     7.6916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33.6760   YX=    -1.7282   ZX=    -3.4510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-0.7278   YY=    30.0647   ZY=    -2.0341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-4.2507   YZ=    -0.1105   ZZ=    27.8877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25.4661    30.4919    35.6705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38  H    Isotropic =    30.6706   Anisotropy =     7.7213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28.7931   YX=     1.9789   ZX=    -0.6547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1.8507   YY=    35.2894   ZY=     0.9718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-2.0628   YZ=     0.2239   ZZ=    27.9292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26.6189    29.5747    35.8181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39  C    Isotropic =    64.7560   Anisotropy =   122.2776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30.2060   YX=   -30.2797   ZX=    -8.7933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-38.4166   YY=    34.4071   ZY=   -48.1270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-8.5670   YZ=   -37.6139   ZZ=   129.6549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-11.6738    59.6673   146.2744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40  H    Isotropic =    25.3747   Anisotropy =     8.7400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26.2033   YX=    -3.8760   ZX=    -2.0061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-3.0185   YY=    27.0269   ZY=     1.9533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-1.4462   YZ=     3.1103   ZZ=    22.8938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21.6893    23.2334    31.2013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41  C    Isotropic =    48.1813   Anisotropy =   169.7057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33.5314   YX=    22.5222   ZX=    15.1868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28.7680   YY=   -16.8023   ZY=   -78.3244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12.3976   YZ=   -76.0439   ZZ=   127.8148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-59.3261    42.5516   161.3185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42  H    Isotropic =    24.9799   Anisotropy =     4.1868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27.4549   YX=     0.9703   ZX=     0.1717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0.9273   YY=    24.9055   ZY=     0.7351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-0.6682   YZ=     0.1519   ZZ=    22.5792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22.4605    24.7080    27.7710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43  C    Isotropic =    53.9498   Anisotropy =   177.3843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-32.2574   YX=    -1.3621   ZX=    12.8456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25.0719   YY=    66.0501   ZY=   -49.4785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-5.4619   YZ=   -87.3216   ZZ=   128.0567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-34.8314    24.4748   172.2060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44  H    Isotropic =    23.8759   Anisotropy =    10.2675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23.4258   YX=     5.4283   ZX=     0.4747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5.4560   YY=    25.8688   ZY=     1.6819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-1.1878   YZ=     4.0004   ZZ=    22.3331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18.0135    22.8933    30.7209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45  C    Isotropic =    20.3423   Anisotropy =   146.1771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-41.4061   YX=     6.2925   ZX=    15.4920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-5.3225   YY=     8.6094   ZY=   -45.2626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3.1761   YZ=   -55.9350   ZZ=    93.8237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-42.5270   -14.2398   117.7937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46  C    Isotropic =    33.6824   Anisotropy =   119.5605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23.2106   YX=     5.9589   ZX=     8.3123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-7.7529   YY=   -19.5074   ZY=   -58.8113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12.3514   YZ=   -29.8633   ZZ=    97.3441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-34.5306    22.1885   113.3894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47  H    Isotropic =    21.6021   Anisotropy =     8.6815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27.1379   YX=     1.5886   ZX=     1.0650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0.2908   YY=    22.5681   ZY=    -0.7772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0.6509   YZ=     1.3953   ZZ=    15.1003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15.0316    22.3849    27.3898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48  C    Isotropic =    18.2385   Anisotropy =   172.6945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-63.0351   YX=   -23.9581   ZX=    15.7026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-13.8976   YY=   119.9631   ZY=   -38.7043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13.5237   YZ=   -37.4109   ZZ=    -2.2126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-66.9819   -11.6708   133.3681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49  C    Isotropic =    48.7885   Anisotropy =   152.9752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36.8356   YX=   -10.3618   ZX=    24.8341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-20.1353   YY=   135.0032   ZY=   -42.7091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30.7285   YZ=   -46.3225   ZZ=   -25.4733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-43.8065    39.4000   150.7720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50  H    Isotropic =    24.7264   Anisotropy =     5.3060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27.5329   YX=     0.5820   ZX=     2.0242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0.2495   YY=    23.5720   ZY=    -0.8003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1.8623   YZ=    -0.7735   ZZ=    23.0743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21.8840    24.0314    28.2637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51  C    Isotropic =    43.9432   Anisotropy =   182.5936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-4.6179   YX=   -40.1684   ZX=   -45.0648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-38.1892   YY=   146.1735   ZY=   -46.6278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-41.0453   YZ=   -56.2476   ZZ=    -9.7259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-69.5128    35.6702   165.6723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52  H    Isotropic =    24.2105   Anisotropy =     4.4767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26.2775   YX=    -0.8464   ZX=    -1.6432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-0.6839   YY=    22.3502   ZY=     0.6571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-1.4144   YZ=     0.0842   ZZ=    24.0039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22.2009    23.2357    27.1950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53  C    Isotropic =    56.1307   Anisotropy =   168.8323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-35.4800   YX=   -25.4768   ZX=    25.1020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-25.5292   YY=   157.7195   ZY=   -24.7382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30.5982   YZ=   -29.0919   ZZ=    46.1525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-45.4810    45.1875   168.6855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54  H    Isotropic =    24.7485   Anisotropy =     2.7290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25.5047   YX=    -0.1968   ZX=     0.2353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-0.2740   YY=    22.8937   ZY=     1.7147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0.4139   YZ=     1.4298   ZZ=    25.8473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22.1776    25.5002    26.5679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55  C    Isotropic =    45.7072   Anisotropy =   180.8892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31.0502   YX=   -12.5763   ZX=    32.6943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-9.5894   YY=   151.2977   ZY=   -48.8701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29.3532   YZ=   -53.3950   ZZ=   -45.2262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-65.6715    36.4932   166.3000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56  H    Isotropic =    24.3940   Anisotropy =     4.5327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27.3136   YX=     0.4900   ZX=     0.3957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0.8826   YY=    22.6924   ZY=     0.9996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-0.5210   YZ=     1.2336   ZZ=    23.1760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21.7321    24.0341    27.4158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57  C    Isotropic =    58.6528   Anisotropy =   171.7677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-2.0532   YX=   -33.1891   ZX=   -18.9388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-5.4225   YY=   152.2147   ZY=   -53.8097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-51.2414   YZ=   -56.7158   ZZ=    25.7969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-38.3845    41.1783   173.1646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58  H    Isotropic =    24.0154   Anisotropy =     8.4889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27.0183   YX=     0.9024   ZX=    -5.0516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1.0815   YY=    23.0068   ZY=     1.1529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-3.9396   YZ=     1.1380   ZZ=    22.0210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18.8422    23.5293    29.6746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59  N    Isotropic =    -0.7452   Anisotropy =   278.8903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-122.1412   YX=    27.6555   ZX=    26.0951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9.8202   YY=   -23.7238   ZY=   -94.6468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14.1088   YZ=   -90.6687   ZZ=   143.6295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-132.0307   -55.3865   185.1817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60  N    Isotropic =    14.0625   Anisotropy =   261.8467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-144.3572   YX=   -72.3711   ZX=    21.9263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16.0860   YY=    78.3017   ZY=   -71.1798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-59.6760   YZ=  -117.0696   ZZ=   108.2429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-151.9590     5.5195   188.6270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61  H    Isotropic =    31.8902   Anisotropy =    11.2800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33.1870   YX=    -4.8523   ZX=     0.4861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-4.7770   YY=    35.6646   ZY=     1.6148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1.8648   YZ=     1.2181   ZZ=    26.8191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25.8991    30.3613    39.4102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62  H    Isotropic =    30.8703   Anisotropy =     5.4896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28.2473   YX=     0.4731   ZX=    -0.6640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-1.4043   YY=    32.9663   ZY=    -1.0773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-0.9638   YZ=    -3.3465   ZZ=    31.3972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27.8148    30.2660    34.5300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63  H    Isotropic =    31.1391   Anisotropy =     7.4217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29.0033   YX=     0.4966   ZX=     2.0261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-0.7344   YY=    33.2031   ZY=     2.7910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2.8479   YZ=     4.1129   ZZ=    31.2108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26.6847    30.6457    36.0869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64  H    Isotropic =    26.5812   Anisotropy =     8.3744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25.9485   YX=    -1.0644   ZX=    -0.1684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-1.4184   YY=    31.6315   ZY=     0.7630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-0.2485   YZ=     2.5270   ZZ=    22.1636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21.8859    25.6936    32.1641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3D4A7E">
      <w:pPr>
        <w:pStyle w:val="Heading2"/>
      </w:pPr>
      <w:bookmarkStart w:id="60" w:name="_Toc430874526"/>
      <w:r>
        <w:rPr>
          <w:rFonts w:eastAsia="Arial Unicode MS" w:hAnsi="Arial Unicode MS" w:cs="Arial Unicode MS"/>
          <w:lang w:val="es-ES_tradnl"/>
        </w:rPr>
        <w:t>BETAINE</w:t>
      </w:r>
      <w:r w:rsidR="00D8553E">
        <w:rPr>
          <w:rFonts w:eastAsia="Arial Unicode MS" w:hAnsi="Arial Unicode MS" w:cs="Arial Unicode MS"/>
          <w:lang w:val="es-ES_tradnl"/>
        </w:rPr>
        <w:t xml:space="preserve"> dimer</w:t>
      </w:r>
      <w:r w:rsidR="00470107">
        <w:rPr>
          <w:rFonts w:eastAsia="Arial Unicode MS" w:hAnsi="Arial Unicode MS" w:cs="Arial Unicode MS"/>
          <w:lang w:val="es-ES_tradnl"/>
        </w:rPr>
        <w:t>_iso2</w:t>
      </w:r>
      <w:r w:rsidR="00D8553E">
        <w:rPr>
          <w:rFonts w:eastAsia="Arial Unicode MS" w:hAnsi="Arial Unicode MS" w:cs="Arial Unicode MS"/>
          <w:lang w:val="es-ES_tradnl"/>
        </w:rPr>
        <w:t xml:space="preserve"> (gas-phase) </w:t>
      </w:r>
      <w:r w:rsidR="00D8553E">
        <w:rPr>
          <w:rFonts w:ascii="Arial Unicode MS" w:eastAsia="Arial Unicode MS" w:cs="Arial Unicode MS"/>
        </w:rPr>
        <w:t>–</w:t>
      </w:r>
      <w:r w:rsidR="00D8553E">
        <w:rPr>
          <w:rFonts w:ascii="Arial Unicode MS" w:eastAsia="Arial Unicode MS" w:cs="Arial Unicode MS"/>
        </w:rPr>
        <w:t xml:space="preserve"> </w:t>
      </w:r>
      <w:r w:rsidR="00D8553E">
        <w:rPr>
          <w:rFonts w:eastAsia="Arial Unicode MS" w:hAnsi="Arial Unicode MS" w:cs="Arial Unicode MS"/>
        </w:rPr>
        <w:t>PBE0/IGLO-III level</w:t>
      </w:r>
      <w:bookmarkEnd w:id="60"/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64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-2.67201       -2.22598       -0.31674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-3.37269       -2.04059        1.01697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-3.38185       -3.20840       -1.23044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-2.83168       -3.34418       -2.16024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-4.36773       -2.80899       -1.46523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-3.51552       -4.17982       -0.75635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-0.97964       -3.83369        0.46234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-1.81100       -4.46883        0.71564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0.35849       -4.16103        0.67122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0.58981       -5.12769        1.09731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1.37413       -3.28576        0.34552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2.40373       -3.57519        0.50241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1.08224       -2.00100       -0.23976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-0.30658       -1.75512       -0.44765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-0.67317       -0.82604       -0.86794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3.26610       -1.11818       -0.28467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4.23037       -0.70079       -1.22178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3.89280       -0.46795       -2.22457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5.57573       -0.59136       -0.88129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6.29177       -0.27419       -1.62889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6.00334       -0.89266        0.41251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7.04792       -0.80907        0.67890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5.06349       -1.30645        1.35741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5.37683       -1.53309        2.36870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3.71801       -1.41648        1.01712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2.99616       -1.69937        1.77362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-1.25930       -2.63403       -0.09895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1.92787       -1.06525       -0.64816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-4.34987       -1.58962        0.84288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-2.80274       -1.36782        1.65547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-3.51018       -2.99209        1.53106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-2.60069       -1.25864       -0.80763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2.67238        2.22495       -0.31504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3.37287        2.04224        1.01905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3.38245        3.20518       -1.23084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2.83212        3.33938       -2.16073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4.36800        2.80489       -1.46515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3.51695        4.17757       -0.75873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0.97971        3.83536        0.45749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1.81082        4.47210        0.70769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-0.35861        4.16300        0.66560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-0.59029        5.13126        1.08771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-1.37391        3.28592        0.34390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-2.40349        3.57585        0.49951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-1.08179        1.99937       -0.23731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0.30730        1.75238       -0.44293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0.67433        0.82169       -0.85914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-3.26612        1.11746       -0.28280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-4.22933        0.69906       -1.22050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-3.89054        0.46409       -2.22240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-5.57524        0.59114       -0.88169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-6.29042        0.27325       -1.62969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-6.00435        0.89536        0.41092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-7.04939        0.81288        0.67603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-5.06565        1.31007        1.35631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-5.38031        1.53903        2.36672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-3.71972        1.41869        1.01780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-2.99863        1.70279        1.77470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1.25969        2.63329       -0.09842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-1.92744        1.06292       -0.64421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4.35024        1.59127        0.84614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2.80295        1.37046        1.65875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3.50979        2.99475        1.53146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2.60123        1.25662       -0.80415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SCF GIAO Magnetic shielding tensor (ppm):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1  C    Isotropic =   119.9161   Anisotropy =    62.6318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148.6831   YX=   -25.8099   ZX=    11.5577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-22.7487   YY=   109.2052   ZY=    -1.0036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7.0454   YZ=    -3.0082   ZZ=   101.8600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96.4724   101.6052   161.6706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2  C    Isotropic =   161.3399   Anisotropy =    33.0303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156.6555   YX=    -4.5511   ZX=   -11.8107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-6.2270   YY=   153.1808   ZY=     5.4323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-13.0173   YZ=     9.4653   ZZ=   174.1835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149.0247   151.6349   183.3601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3  C    Isotropic =   163.2402   Anisotropy =    33.1706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159.2269   YX=     5.8660   ZX=     9.5259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6.9274   YY=   162.5822   ZY=    17.4039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9.1111   YZ=    12.6395   ZZ=   167.9114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149.7705   154.5961   185.3539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4  H    Isotropic =    30.4881   Anisotropy =     8.8498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28.0250   YX=     0.4144   ZX=    -1.2561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0.1117   YY=    28.5566   ZY=     4.3850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-0.7632   YZ=     2.2580   ZZ=    34.8827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26.7835    28.2928    36.3880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5  H    Isotropic =    30.5423   Anisotropy =     8.2460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34.0046   YX=    -1.8357   ZX=     3.6092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-0.8584   YY=    29.9908   ZY=     2.0575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4.4196   YZ=     0.0798   ZZ=    27.6316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25.1882    30.3991    36.0397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6  H    Isotropic =    30.6592   Anisotropy =     8.3500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28.6025   YX=     2.0757   ZX=     0.6367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2.0264   YY=    35.6513   ZY=    -1.1464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2.0908   YZ=    -0.4540   ZZ=    27.7238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26.3430    29.4088    36.2259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7  C    Isotropic =    66.5206   Anisotropy =   129.6869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29.6973   YX=   -32.5128   ZX=     9.6246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-39.9840   YY=    35.3559   ZY=    51.4052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9.9275   YZ=    41.3540   ZZ=   134.5086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-14.5124    61.0957   152.9785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8  H    Isotropic =    25.1756   Anisotropy =     9.1442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26.1569   YX=    -3.8629   ZX=     2.0695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-2.9308   YY=    27.0816   ZY=    -2.2907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1.4975   YZ=    -3.3833   ZZ=    22.2882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20.9601    23.2949    31.2717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9  C    Isotropic =    50.4478   Anisotropy =   177.3824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35.2760   YX=    23.1030   ZX=   -15.8386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29.2874   YY=   -16.9975   ZY=    82.3715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-13.4847   YZ=    80.1502   ZZ=   133.0647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-61.7703    44.4109   168.7027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10  H    Isotropic =    24.7365   Anisotropy =     4.4210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27.3709   YX=     1.0342   ZX=    -0.1599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0.8612   YY=    24.8114   ZY=    -0.9830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0.6930   YZ=    -0.4142   ZZ=    22.0272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21.8188    24.7069    27.6838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11  C    Isotropic =    56.1568   Anisotropy =   182.6676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-32.4682   YX=    -0.7546   ZX=   -13.1004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26.2336   YY=    67.2276   ZY=    51.7530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4.7684   YZ=    88.0754   ZZ=   133.7108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-35.4073    25.9424   177.9352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12  H    Isotropic =    23.6943   Anisotropy =    10.8418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23.4256   YX=     5.4696   ZX=    -0.4774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5.6269   YY=    25.9558   ZY=    -1.9965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1.1643   YZ=    -4.1396   ZZ=    21.7016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17.6907    22.4701    30.9222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13  C    Isotropic =    20.6759   Anisotropy =   159.3429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-47.6249   YX=     6.8513   ZX=   -17.1613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-4.6870   YY=     8.4438   ZY=    50.0238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-3.4518   YZ=    59.1300   ZZ=   101.2087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-48.9529   -15.9239   126.9045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14  C    Isotropic =    35.4091   Anisotropy =   127.2972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22.9819   YX=     5.7191   ZX=    -8.8533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-6.9902   YY=   -18.8310   ZY=    62.5122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-12.8336   YZ=    34.5712   ZZ=   102.0763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-36.0618    22.0151   120.2739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15  H    Isotropic =    21.3828   Anisotropy =     9.1593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27.1976   YX=     1.7331   ZX=    -1.1221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0.3491   YY=    22.4390   ZY=     0.6579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-0.6941   YZ=    -1.5244   ZZ=    14.5120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14.4311    22.2284    27.4891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16  C    Isotropic =    19.6546   Anisotropy =   183.0488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-67.3037   YX=   -25.0069   ZX=   -16.9345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-15.1854   YY=   127.8072   ZY=    40.1940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-14.9299   YZ=    39.1238   ZZ=    -1.5398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-71.6194   -11.1039   141.6871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17  C    Isotropic =    51.3317   Anisotropy =   159.1373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38.4236   YX=   -11.1941   ZX=   -26.4232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-19.3768   YY=   141.6096   ZY=    43.3111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-31.7085   YZ=    48.0683   ZZ=   -26.0381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-45.0253    41.5971   157.4232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18  H    Isotropic =    24.5423   Anisotropy =     5.6678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27.5690   YX=     0.6600   ZX=    -2.0553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0.2392   YY=    23.0304   ZY=     0.6892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-1.9126   YZ=     0.6040   ZZ=    23.0276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21.8051    23.5010    28.3209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19  C    Isotropic =    45.9546   Anisotropy =   189.6978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-4.8818   YX=   -41.7112   ZX=    46.4728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-39.8745   YY=   151.9147   ZY=    49.6439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42.1602   YZ=    57.8353   ZZ=    -9.1691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-71.5562    37.0003   172.4198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20  H    Isotropic =    24.0564   Anisotropy =     4.6225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26.2713   YX=    -0.7911   ZX=     1.6021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-0.6250   YY=    21.9111   ZY=    -0.7004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1.3735   YZ=    -0.2013   ZZ=    23.9867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21.7724    23.2587    27.1380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21  C    Isotropic =    59.1222   Anisotropy =   174.4923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-35.7659   YX=   -26.5250   ZX=   -26.2371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-26.8975   YY=   163.9586   ZY=    26.0522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-31.0521   YZ=    29.7284   ZZ=    49.1738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-46.0460    47.9621   175.4504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22  H    Isotropic =    24.6386   Anisotropy =     2.8467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25.6330   YX=    -0.1377   ZX=    -0.1968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-0.1957   YY=    22.4732   ZY=    -1.7997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-0.3050   YZ=    -1.5485   ZZ=    25.8096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21.7618    25.6175    26.5364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23  C    Isotropic =    47.5454   Anisotropy =   188.1756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32.2981   YX=   -13.3520   ZX=   -34.0916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-10.5388   YY=   157.7803   ZY=    49.6770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-30.6406   YZ=    54.8230   ZZ=   -47.4423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-68.2873    37.9277   172.9958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24  H    Isotropic =    24.2394   Anisotropy =     4.7127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27.2767   YX=     0.5376   ZX=    -0.3632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0.9058   YY=    22.3294   ZY=    -1.1546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0.5734   YZ=    -1.3811   ZZ=    23.1122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21.3239    24.0131    27.3813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25  C    Isotropic =    59.9939   Anisotropy =   178.0561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-2.9214   YX=   -34.7125   ZX=    20.7109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-5.5405   YY=   158.5059   ZY=    53.5286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52.5231   YZ=    57.3273   ZZ=    24.3970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-40.7731    42.0567   178.6979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26  H    Isotropic =    23.9083   Anisotropy =     8.9505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27.0204   YX=     0.9512   ZX=     5.1669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1.2900   YY=    22.6533   ZY=    -1.2553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4.2562   YZ=    -1.2970   ZZ=    22.0511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18.5302    23.3193    29.8753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27  N    Isotropic =    -1.2350   Anisotropy =   298.7936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-133.5278   YX=    30.0700   ZX=   -28.3235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10.8453   YY=   -22.9642   ZY=   101.4325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-17.0725   YZ=    97.1401   ZZ=   152.7870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-144.1969   -57.4689   197.9608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28  N    Isotropic =    29.4604   Anisotropy =   257.9662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-127.6980   YX=   -68.4279   ZX=   -23.7615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18.7212   YY=    94.7168   ZY=    70.1884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55.0180   YZ=   114.5741   ZZ=   121.3624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-133.4414    20.3847   201.4378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29  H    Isotropic =    32.0168   Anisotropy =    12.0008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33.5094   YX=    -5.1441   ZX=    -0.4728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-5.0920   YY=    35.9581   ZY=    -1.7511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-1.8791   YZ=    -1.4452   ZZ=    26.5829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25.6147    30.4184    40.0174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30  H    Isotropic =    30.9411   Anisotropy =     5.7244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28.2579   YX=     0.6513   ZX=     0.8638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-1.4871   YY=    33.1396   ZY=     1.1756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0.8360   YZ=     3.4607   ZZ=    31.4259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27.8157    30.2503    34.7574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31  H    Isotropic =    31.1705   Anisotropy =     8.1698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28.8328   YX=     0.5670   ZX=    -2.0695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-0.7014   YY=    33.5060   ZY=    -3.1223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-3.0470   YZ=    -4.4900   ZZ=    31.1726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26.3863    30.5081    36.6170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32  H    Isotropic =    26.6103   Anisotropy =     9.1423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25.9477   YX=    -1.0895   ZX=     0.1871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-1.5562   YY=    32.1182   ZY=    -0.8569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0.2443   YZ=    -2.8462   ZZ=    21.7651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21.4439    25.6819    32.7052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33  C    Isotropic =   119.9544   Anisotropy =    62.6192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148.7129   YX=   -25.8084   ZX=   -11.5251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-22.7768   YY=   109.2895   ZY=     0.9655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-6.9808   YZ=     2.9580   ZZ=   101.8606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96.5066   101.6560   161.7005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34  C    Isotropic =   161.3187   Anisotropy =    33.0244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156.6387   YX=    -4.5313   ZX=    11.8118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-6.1661   YY=   153.1329   ZY=    -5.3467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13.0562   YZ=    -9.4552   ZZ=   174.1845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149.0182   151.6030   183.3350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35  C    Isotropic =   163.2579   Anisotropy =    33.1410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159.2370   YX=     5.8340   ZX=    -9.5344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6.8702   YY=   162.5424   ZY=   -17.3824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-9.0993   YZ=   -12.6349   ZZ=   167.9943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149.7904   154.6313   185.3519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36  H    Isotropic =    30.4914   Anisotropy =     8.8467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28.0268   YX=     0.4132   ZX=     1.2573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0.1069   YY=    28.5517   ZY=    -4.3719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0.7617   YZ=    -2.2446   ZZ=    34.8959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26.7931    28.2920    36.3892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37  H    Isotropic =    30.5457   Anisotropy =     8.2395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34.0009   YX=    -1.8519   ZX=    -3.6062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-0.8745   YY=    30.0045   ZY=    -2.0555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-4.4164   YZ=    -0.0758   ZZ=    27.6316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25.1884    30.4100    36.0387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38  H    Isotropic =    30.6591   Anisotropy =     8.3545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28.6064   YX=     2.0756   ZX=    -0.6384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2.0231   YY=    35.6564   ZY=     1.1333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-2.0914   YZ=     0.4424   ZZ=    27.7145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26.3426    29.4059    36.2288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39  C    Isotropic =    66.5218   Anisotropy =   129.7009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29.7278   YX=   -32.5854   ZX=    -9.4273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-40.0431   YY=    34.8551   ZY=   -50.9661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-9.6765   YZ=   -40.8020   ZZ=   134.9825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-14.5217    61.0981   152.9891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40  H    Isotropic =    25.1757   Anisotropy =     9.1452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26.1592   YX=    -3.8668   ZX=    -2.0605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-2.9343   YY=    27.1008   ZY=     2.2758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-1.4907   YZ=     3.3685   ZZ=    22.2671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20.9570    23.2976    31.2725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41  C    Isotropic =    50.4299   Anisotropy =   177.3979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35.2653   YX=    23.1669   ZX=    15.8271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29.3564   YY=   -17.6894   ZY=   -81.7379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13.4458   YZ=   -79.5642   ZZ=   133.7139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-61.8224    44.4170   168.6952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42  H    Isotropic =    24.7373   Anisotropy =     4.4233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27.3720   YX=     1.0377   ZX=     0.1544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0.8609   YY=    24.8146   ZY=     0.9723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-0.6982   YZ=     0.4058   ZZ=    22.0253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21.8209    24.7048    27.6861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43  C    Isotropic =    56.1775   Anisotropy =   182.6958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-32.4615   YX=    -0.6640   ZX=    13.1968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26.3618   YY=    66.7755   ZY=   -51.5352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-5.2247   YZ=   -87.8471   ZZ=   134.2185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-35.4084    25.9662   177.9747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44  H    Isotropic =    23.6966   Anisotropy =    10.8494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23.4301   YX=     5.4693   ZX=     0.4595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5.6362   YY=    25.9764   ZY=     1.9935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-1.2000   YZ=     4.1291   ZZ=    21.6834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17.6789    22.4814    30.9296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45  C    Isotropic =    20.6462   Anisotropy =   159.3506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-47.6562   YX=     7.0108   ZX=    16.9226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-4.6281   YY=     8.0507   ZY=   -49.8091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3.3317   YZ=   -58.7838   ZZ=   101.5442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-48.9648   -15.9765   126.8800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46  C    Isotropic =    35.4048   Anisotropy =   127.2799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22.9028   YX=     5.7470   ZX=     8.7518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-6.8447   YY=   -19.1348   ZY=   -61.8424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12.4755   YZ=   -34.4013   ZZ=   102.4463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-36.0275    21.9838   120.2580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47  H    Isotropic =    21.3821   Anisotropy =     9.1466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27.1899   YX=     1.7282   ZX=     1.1035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0.3357   YY=    22.4696   ZY=    -0.6292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0.7051   YZ=     1.5662   ZZ=    14.4869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14.4033    22.2632    27.4798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48  C    Isotropic =    19.6563   Anisotropy =   183.0762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-67.3799   YX=   -24.8036   ZX=    16.8269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-14.9774   YY=   127.6892   ZY=   -40.4946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14.8412   YZ=   -39.4388   ZZ=    -1.3404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-71.6185   -11.1196   141.7071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49  C    Isotropic =    51.3532   Anisotropy =   159.0826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38.3818   YX=   -10.9974   ZX=    26.5017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-19.1632   YY=   141.4559   ZY=   -43.6568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31.7824   YZ=   -48.3988   ZZ=   -25.7779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-45.0039    41.6553   157.4083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50  H    Isotropic =    24.5429   Anisotropy =     5.6681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27.5654   YX=     0.6551   ZX=     2.0584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0.2366   YY=    23.0321   ZY=    -0.6938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1.9212   YZ=    -0.6018   ZZ=    23.0311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21.8048    23.5022    28.3217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51  C    Isotropic =    45.9666   Anisotropy =   189.6971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-4.7957   YX=   -41.5988   ZX=   -46.4251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-39.7755   YY=   151.7827   ZY=   -49.9772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-42.1419   YZ=   -58.1612   ZZ=    -9.0872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-71.5552    37.0237   172.4313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52  H    Isotropic =    24.0564   Anisotropy =     4.6308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26.2796   YX=    -0.7985   ZX=    -1.5995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-0.6341   YY=    21.9135   ZY=     0.7051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-1.3711   YZ=     0.2071   ZZ=    23.9760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21.7715    23.2541    27.1436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53  C    Isotropic =    59.1486   Anisotropy =   174.4449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-35.8547   YX=   -26.2864   ZX=    26.1326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-26.6014   YY=   163.8877   ZY=   -26.3584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30.9063   YZ=   -29.9944   ZZ=    49.4130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-45.9913    47.9920   175.4452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54  H    Isotropic =    24.6396   Anisotropy =     2.8462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25.6345   YX=    -0.1399   ZX=     0.1938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-0.1925   YY=    22.4780   ZY=     1.8042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0.2990   YZ=     1.5562   ZZ=    25.8063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21.7614    25.6204    26.5371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55  C    Isotropic =    47.5767   Anisotropy =   188.1307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32.2318   YX=   -13.1245   ZX=    34.1641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-10.3251   YY=   157.5957   ZY=   -50.1045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30.7290   YZ=   -55.2507   ZZ=   -47.0973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-68.2265    37.9594   172.9972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56  H    Isotropic =    24.2394   Anisotropy =     4.7116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27.2772   YX=     0.5359   ZX=     0.3641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0.8981   YY=    22.3276   ZY=     1.1616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-0.5697   YZ=     1.3816   ZZ=    23.1135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21.3208    24.0170    27.3805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57  C    Isotropic =    59.9813   Anisotropy =   177.9713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-2.8270   YX=   -34.6031   ZX=   -20.7274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-5.5847   YY=   158.2762   ZY=   -53.6548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-52.5465   YZ=   -57.6092   ZZ=    24.4948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-40.7678    42.0829   178.6288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58  H    Isotropic =    23.9113   Anisotropy =     8.9460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27.0295   YX=     0.9328   ZX=    -5.1597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1.2736   YY=    22.6535   ZY=     1.2525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-4.2512   YZ=     1.3000   ZZ=    22.0509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18.5432    23.3153    29.8753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59  N    Isotropic =    -1.2271   Anisotropy =   298.8105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-133.5917   YX=    30.1683   ZX=    28.3439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10.9272   YY=   -23.7955   ZY=  -100.6294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17.0387   YZ=   -96.2975   ZZ=   153.7058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-144.2650   -57.3963   197.9799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60  N    Isotropic =    29.3588   Anisotropy =   258.1473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-127.8699   YX=   -68.1592   ZX=    23.5499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18.9015   YY=    94.3333   ZY=   -70.0068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-55.7510   YZ=  -114.8650   ZZ=   121.6131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-133.6550    20.2745   201.4570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61  H    Isotropic =    32.0147   Anisotropy =    11.9907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33.5098   YX=    -5.1501   ZX=     0.4811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-5.0841   YY=    35.9471   ZY=     1.7535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1.8944   YZ=     1.4200   ZZ=    26.5871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25.6164    30.4191    40.0084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62  H    Isotropic =    30.9404   Anisotropy =     5.7095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28.2608   YX=     0.6510   ZX=    -0.8616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-1.4781   YY=    33.1193   ZY=    -1.1652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-0.8285   YZ=    -3.4664   ZZ=    31.4410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27.8243    30.2501    34.7467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63  H    Isotropic =    31.1698   Anisotropy =     8.1718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28.8292   YX=     0.5689   ZX=     2.0659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-0.6932   YY=    33.5175   ZY=     3.1232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3.0483   YZ=     4.4822   ZZ=    31.1626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26.3869    30.5049    36.6176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64  H    Isotropic =    26.6095   Anisotropy =     9.1695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25.9438   YX=    -1.0923   ZX=    -0.1897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-1.5707   YY=    32.1356   ZY=     0.8471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-0.2462   YZ=     2.8457   ZZ=    21.7493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21.4308    25.6753    32.7226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3D4A7E">
      <w:pPr>
        <w:pStyle w:val="Heading2"/>
      </w:pPr>
      <w:bookmarkStart w:id="61" w:name="_Toc430874527"/>
      <w:r>
        <w:rPr>
          <w:rFonts w:eastAsia="Arial Unicode MS" w:hAnsi="Arial Unicode MS" w:cs="Arial Unicode MS"/>
          <w:lang w:val="fr-FR"/>
        </w:rPr>
        <w:t>BETAINE</w:t>
      </w:r>
      <w:r w:rsidR="00D8553E">
        <w:rPr>
          <w:rFonts w:eastAsia="Arial Unicode MS" w:hAnsi="Arial Unicode MS" w:cs="Arial Unicode MS"/>
          <w:lang w:val="fr-FR"/>
        </w:rPr>
        <w:t xml:space="preserve"> dimer</w:t>
      </w:r>
      <w:r w:rsidR="00EC3DEE">
        <w:rPr>
          <w:rFonts w:eastAsia="Arial Unicode MS" w:hAnsi="Arial Unicode MS" w:cs="Arial Unicode MS"/>
          <w:lang w:val="fr-FR"/>
        </w:rPr>
        <w:t>_iso2</w:t>
      </w:r>
      <w:r w:rsidR="00D8553E">
        <w:rPr>
          <w:rFonts w:eastAsia="Arial Unicode MS" w:hAnsi="Arial Unicode MS" w:cs="Arial Unicode MS"/>
          <w:lang w:val="fr-FR"/>
        </w:rPr>
        <w:t xml:space="preserve"> (IEFPCM solvent = tetrahydrofuran) </w:t>
      </w:r>
      <w:r w:rsidR="00D8553E">
        <w:rPr>
          <w:rFonts w:ascii="Arial Unicode MS" w:eastAsia="Arial Unicode MS" w:cs="Arial Unicode MS"/>
        </w:rPr>
        <w:t>–</w:t>
      </w:r>
      <w:r w:rsidR="00D8553E">
        <w:rPr>
          <w:rFonts w:ascii="Arial Unicode MS" w:eastAsia="Arial Unicode MS" w:cs="Arial Unicode MS"/>
        </w:rPr>
        <w:t xml:space="preserve"> </w:t>
      </w:r>
      <w:r w:rsidR="00D8553E">
        <w:rPr>
          <w:rFonts w:eastAsia="Arial Unicode MS" w:hAnsi="Arial Unicode MS" w:cs="Arial Unicode MS"/>
        </w:rPr>
        <w:t>BP86/IGLO-III level</w:t>
      </w:r>
      <w:bookmarkEnd w:id="61"/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64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-2.67201       -2.22598       -0.31674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-3.37269       -2.04059        1.01697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-3.38185       -3.20840       -1.23044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-2.83168       -3.34418       -2.16024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-4.36773       -2.80899       -1.46523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-3.51552       -4.17982       -0.75635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-0.97964       -3.83369        0.46234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-1.81100       -4.46883        0.71564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0.35849       -4.16103        0.67122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0.58981       -5.12769        1.09731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1.37413       -3.28576        0.34552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2.40373       -3.57519        0.50241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1.08224       -2.00100       -0.23976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-0.30658       -1.75512       -0.44765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-0.67317       -0.82604       -0.86794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3.26610       -1.11818       -0.28467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4.23037       -0.70079       -1.22178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3.89280       -0.46795       -2.22457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5.57573       -0.59136       -0.88129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6.29177       -0.27419       -1.62889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6.00334       -0.89266        0.41251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7.04792       -0.80907        0.67890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5.06349       -1.30645        1.35741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5.37683       -1.53309        2.36870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3.71801       -1.41648        1.01712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2.99616       -1.69937        1.77362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-1.25930       -2.63403       -0.09895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1.92787       -1.06525       -0.64816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-4.34987       -1.58962        0.84288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-2.80274       -1.36782        1.65547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-3.51018       -2.99209        1.53106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-2.60069       -1.25864       -0.80763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2.67238        2.22495       -0.31504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3.37287        2.04224        1.01905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3.38245        3.20518       -1.23084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2.83212        3.33938       -2.16073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4.36800        2.80489       -1.46515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3.51695        4.17757       -0.75873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0.97971        3.83536        0.45749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1.81082        4.47210        0.70769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-0.35861        4.16300        0.66560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-0.59029        5.13126        1.08771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-1.37391        3.28592        0.34390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-2.40349        3.57585        0.49951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-1.08179        1.99937       -0.23731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0.30730        1.75238       -0.44293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0.67433        0.82169       -0.85914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-3.26612        1.11746       -0.28280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-4.22933        0.69906       -1.22050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-3.89054        0.46409       -2.22240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-5.57524        0.59114       -0.88169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-6.29042        0.27325       -1.62969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-6.00435        0.89536        0.41092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-7.04939        0.81288        0.67603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-5.06565        1.31007        1.35631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-5.38031        1.53903        2.36672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-3.71972        1.41869        1.01780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-2.99863        1.70279        1.77470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1.25969        2.63329       -0.09842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-1.92744        1.06292       -0.64421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4.35024        1.59127        0.84614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2.80295        1.37046        1.65875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3.50979        2.99475        1.53146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2.60123        1.25662       -0.80415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SCF GIAO Magnetic shielding tensor (ppm):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1  C    Isotropic =   112.2538   Anisotropy =    62.9361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140.8854   YX=   -26.2655   ZX=    11.7846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-23.1529   YY=   101.3001   ZY=    -0.4736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7.3752   YZ=    -2.6886   ZZ=    94.5758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88.0143    94.5358   154.2112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2  C    Isotropic =   156.1412   Anisotropy =    34.6725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151.5635   YX=    -4.6521   ZX=   -12.5791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-6.5935   YY=   147.2415   ZY=     5.6709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-13.5576   YZ=     9.7246   ZZ=   169.6187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143.2325   145.9350   179.2562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3  C    Isotropic =   158.3512   Anisotropy =    34.5351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154.2953   YX=     6.2977   ZX=    10.1080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7.0534   YY=   157.6342   ZY=    17.8817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9.7519   YZ=    13.1551   ZZ=   163.1239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144.3293   149.3496   181.3746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4  H    Isotropic =    30.4534   Anisotropy =     8.4844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28.0468   YX=     0.4598   ZX=    -1.0165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0.0711   YY=    28.6749   ZY=     4.2644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-0.7153   YZ=     2.1908   ZZ=    34.6386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26.9341    28.3164    36.1097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5  H    Isotropic =    30.5448   Anisotropy =     7.7796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33.7325   YX=    -1.6896   ZX=     3.4633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-0.6800   YY=    30.0258   ZY=     2.0403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4.3083   YZ=     0.1145   ZZ=    27.8763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25.4485    30.4549    35.7312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6  H    Isotropic =    30.5165   Anisotropy =     7.8835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28.5656   YX=     2.0089   ZX=     0.6222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1.9159   YY=    35.2267   ZY=    -1.0323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2.0633   YZ=    -0.2864   ZZ=    27.7572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26.4139    29.3635    35.7722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7  C    Isotropic =    61.7172   Anisotropy =   128.3292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25.6358   YX=   -29.1436   ZX=     8.2267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-37.1802   YY=    30.4246   ZY=    51.1110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8.6402   YZ=    40.5901   ZZ=   129.0913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-15.6110    53.4926   147.2701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8  H    Isotropic =    25.0656   Anisotropy =     8.7895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25.9640   YX=    -3.8334   ZX=     2.0145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-2.9960   YY=    26.7495   ZY=    -2.0322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1.4609   YZ=    -3.1386   ZZ=    22.4833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21.2593    23.0123    30.9252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9  C    Isotropic =    47.4054   Anisotropy =   173.4275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30.4740   YX=    21.6731   ZX=   -15.1674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27.5315   YY=   -16.7080   ZY=    79.8446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-12.1821   YZ=    77.6650   ZZ=   128.4501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-59.9176    39.1100   163.0237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10  H    Isotropic =    24.7521   Anisotropy =     4.2155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27.2319   YX=     0.9772   ZX=    -0.1741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0.9480   YY=    24.7563   ZY=    -0.8372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0.6345   YZ=    -0.2632   ZZ=    22.2680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22.1145    24.5793    27.5624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11  C    Isotropic =    54.2401   Anisotropy =   177.3856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-32.1236   YX=    -1.0479   ZX=   -12.8567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23.5752   YY=    66.6114   ZY=    49.9942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5.0934   YZ=    86.8413   ZZ=   128.2326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-34.5142    24.7374   172.4972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12  H    Isotropic =    23.8110   Anisotropy =    10.2023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23.3730   YX=     5.3362   ZX=    -0.4692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5.3483   YY=    25.8566   ZY=    -1.7468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1.1559   YZ=    -3.9866   ZZ=    22.2033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18.0311    22.7893    30.6125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13  C    Isotropic =    20.2443   Anisotropy =   147.7750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-41.7658   YX=     3.9715   ZX=   -14.9351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-6.4633   YY=     8.2045   ZY=    46.2145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-2.4487   YZ=    56.6591   ZZ=    94.2943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-42.4491   -15.5789   118.7610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14  C    Isotropic =    34.7086   Anisotropy =   118.5297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25.4252   YX=     5.3003   ZX=    -7.9722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-7.3992   YY=   -18.4466   ZY=    59.2573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-12.9053   YZ=    30.5681   ZZ=    97.1473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-33.9432    24.3407   113.7284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15  H    Isotropic =    21.5701   Anisotropy =     8.7774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27.1927   YX=     1.5128   ZX=    -1.0608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0.2871   YY=    22.5027   ZY=     0.7969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-0.6198   YZ=    -1.3675   ZZ=    15.0148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14.9505    22.3381    27.4216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16  C    Isotropic =    18.1584   Anisotropy =   173.1543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-63.1558   YX=   -24.0881   ZX=   -15.4926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-13.8667   YY=   120.1981   ZY=    39.1085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-13.6033   YZ=    37.1400   ZZ=    -2.5670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-67.0901   -12.0293   133.5946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17  C    Isotropic =    48.9147   Anisotropy =   151.9046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37.4735   YX=   -10.6038   ZX=   -25.2477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-19.3586   YY=   135.0058   ZY=    41.3724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-30.7205   YZ=    45.5983   ZZ=   -25.7353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-43.7254    40.2851   150.1844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18  H    Isotropic =    24.7057   Anisotropy =     5.3634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27.5373   YX=     0.5654   ZX=    -2.0543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0.1248   YY=    23.5464   ZY=     0.8105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-1.8961   YZ=     0.7361   ZZ=    23.0335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21.8649    23.9709    28.2814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19  C    Isotropic =    43.8229   Anisotropy =   183.8909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-5.2412   YX=   -40.1685   ZX=    44.6171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-38.8655   YY=   147.0118   ZY=    46.3590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40.4836   YZ=    56.0056   ZZ=   -10.3019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-69.5525    34.6045   166.4169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20  H    Isotropic =    24.1228   Anisotropy =     4.4374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26.1877   YX=    -0.8022   ZX=     1.6229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-0.6211   YY=    22.2553   ZY=    -0.6898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1.3975   YZ=    -0.1087   ZZ=    23.9255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22.1162    23.1712    27.0811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21  C    Isotropic =    56.6857   Anisotropy =   169.0106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-34.7375   YX=   -25.7006   ZX=   -24.9590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-26.6065   YY=   158.3541   ZY=    24.4156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-30.6206   YZ=    28.8562   ZZ=    46.4406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-44.8622    45.5599   169.3594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22  H    Isotropic =    24.6911   Anisotropy =     2.6751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25.4895   YX=    -0.1743   ZX=    -0.2095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-0.2898   YY=    22.8130   ZY=    -1.7061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-0.3873   YZ=    -1.4089   ZZ=    25.7709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22.1116    25.4873    26.4745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23  C    Isotropic =    45.6863   Anisotropy =   181.9997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30.5940   YX=   -13.1083   ZX=   -32.2256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-9.9602   YY=   152.3005   ZY=    47.9895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-28.9836   YZ=    53.2508   ZZ=   -45.8356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-65.7356    35.7751   167.0194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24  H    Isotropic =    24.3043   Anisotropy =     4.5077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27.2073   YX=     0.4857   ZX=    -0.3790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0.8888   YY=    22.5950   ZY=    -1.0301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0.5341   YZ=    -1.2406   ZZ=    23.1106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21.6265    23.9769    27.3095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25  C    Isotropic =    57.7444   Anisotropy =   173.6363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-3.7289   YX=   -33.4496   ZX=    19.1026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-3.8088   YY=   153.2325   ZY=    53.0220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51.0142   YZ=    56.6328   ZZ=    23.7296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-39.6223    39.3536   173.5020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26  H    Isotropic =    23.9230   Anisotropy =     8.5553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26.8734   YX=     0.8813   ZX=     5.0728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1.2020   YY=    22.9350   ZY=    -1.1907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4.0836   YZ=    -1.1223   ZZ=    21.9605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18.6730    23.4694    29.6265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27  N    Isotropic =    -2.8980   Anisotropy =   282.9873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-125.6412   YX=    25.3720   ZX=   -25.0169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8.8930   YY=   -25.8173   ZY=    96.9988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-14.1348   YZ=    92.7418   ZZ=   142.7646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-134.4769   -59.9772   185.7602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28  N    Isotropic =    20.8680   Anisotropy =   251.2728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-129.8529   YX=   -70.2750   ZX=   -21.1852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18.2383   YY=    84.5850   ZY=    69.1277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59.7913   YZ=   113.6575   ZZ=   107.8718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-137.2490    11.4697   188.3832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29  H    Isotropic =    31.9867   Anisotropy =    11.2126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33.3106   YX=    -4.7892   ZX=    -0.4790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-4.7626   YY=    35.7348   ZY=    -1.5972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-1.9020   YZ=    -1.2178   ZZ=    26.9149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25.9993    30.4992    39.4618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30  H    Isotropic =    30.9265   Anisotropy =     5.4280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28.3553   YX=     0.4895   ZX=     0.6547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-1.4479   YY=    32.9837   ZY=     1.0698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0.8504   YZ=     3.3331   ZZ=    31.4406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27.9446    30.2898    34.5452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31  H    Isotropic =    30.9627   Anisotropy =     7.5979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28.7647   YX=     0.5358   ZX=    -1.9999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-0.7106   YY=    33.1043   ZY=    -2.8505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-2.9048   YZ=    -4.1997   ZZ=    31.0190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26.4512    30.4088    36.0280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32  H    Isotropic =    26.6400   Anisotropy =     8.2936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26.0858   YX=    -1.0147   ZX=     0.1654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-1.3505   YY=    31.6547   ZY=    -0.7739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0.2136   YZ=    -2.5228   ZZ=    22.1795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21.9010    25.8501    32.1691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33  C    Isotropic =   112.2906   Anisotropy =    62.9236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140.9131   YX=   -26.2645   ZX=   -11.7511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-23.1822   YY=   101.3846   ZY=     0.4363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-7.3107   YZ=     2.6370   ZZ=    94.5742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88.0480    94.5842   154.2397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34  C    Isotropic =   156.1193   Anisotropy =    34.6624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151.5452   YX=    -4.6329   ZX=    12.5824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-6.5286   YY=   147.1956   ZY=    -5.5808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13.5946   YZ=    -9.7103   ZZ=   169.6172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143.2279   145.9024   179.2276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35  C    Isotropic =   158.3692   Anisotropy =    34.5061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154.3066   YX=     6.2626   ZX=   -10.1171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6.9937   YY=   157.5920   ZY=   -17.8613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-9.7412   YZ=   -13.1521   ZZ=   163.2089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144.3465   149.3878   181.3732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36  H    Isotropic =    30.4568   Anisotropy =     8.4818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28.0485   YX=     0.4585   ZX=     1.0174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0.0664   YY=    28.6701   ZY=    -4.2521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0.7143   YZ=    -2.1781   ZZ=    34.6519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26.9433    28.3158    36.1114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37  H    Isotropic =    30.5485   Anisotropy =     7.7721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33.7293   YX=    -1.7050   ZX=    -3.4604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-0.6958   YY=    30.0390   ZY=    -2.0378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-4.3051   YZ=    -0.1106   ZZ=    27.8772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25.4494    30.4662    35.7299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38  H    Isotropic =    30.5161   Anisotropy =     7.8875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28.5692   YX=     2.0086   ZX=    -0.6239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1.9123   YY=    35.2307   ZY=     1.0204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-2.0636   YZ=     0.2762   ZZ=    27.7483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26.4134    29.3604    35.7744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39  C    Isotropic =    61.7188   Anisotropy =   128.3446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25.6637   YX=   -29.2099   ZX=    -8.0441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-37.2356   YY=    29.9314   ZY=   -50.6755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-8.3904   YZ=   -40.0365   ZZ=   129.5612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-15.6194    53.4939   147.2819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40  H    Isotropic =    25.0657   Anisotropy =     8.7907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25.9661   YX=    -3.8367   ZX=    -2.0053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-2.9999   YY=    26.7665   ZY=     2.0196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-1.4531   YZ=     3.1273   ZZ=    22.4644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21.2558    23.0150    30.9261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41  C    Isotropic =    47.3885   Anisotropy =   173.4437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30.4691   YX=    21.7347   ZX=    15.1607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27.5895   YY=   -17.3799   ZY=   -79.2309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12.1505   YZ=   -77.1099   ZZ=   129.0764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-59.9719    39.1199   163.0176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42  H    Isotropic =    24.7528   Anisotropy =     4.2177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27.2329   YX=     0.9806   ZX=     0.1688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0.9475   YY=    24.7585   ZY=     0.8272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-0.6405   YZ=     0.2555   ZZ=    22.2671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22.1168    24.5772    27.5646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43  C    Isotropic =    54.2617   Anisotropy =   177.4082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-32.1129   YX=    -0.9549   ZX=    12.9516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23.6884   YY=    66.1729   ZY=   -49.7930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-5.5318   YZ=   -86.6305   ZZ=   128.7249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-34.5089    24.7601   172.5338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44  H    Isotropic =    23.8134   Anisotropy =    10.2092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23.3775   YX=     5.3358   ZX=     0.4518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5.3575   YY=    25.8758   ZY=     1.7455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-1.1906   YZ=     3.9770   ZZ=    22.1867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18.0203    22.8002    30.6195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45  C    Isotropic =    20.2131   Anisotropy =   147.7774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-41.7913   YX=     4.1226   ZX=    14.7199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-6.4131   YY=     7.8218   ZY=   -46.0249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2.3607   YZ=   -56.3196   ZZ=    94.6088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-42.4574   -15.6348   118.7314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46  C    Isotropic =    34.7008   Anisotropy =   118.5079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25.3388   YX=     5.3243   ZX=     7.8769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-7.2539   YY=   -18.7224   ZY=   -58.6171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12.5225   YZ=   -30.4224   ZZ=    97.4859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-33.9125    24.3088   113.7060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47  H    Isotropic =    21.5702   Anisotropy =     8.7648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27.1855   YX=     1.5092   ZX=     1.0420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0.2751   YY=    22.5308   ZY=    -0.7650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0.6337   YZ=     1.4121   ZZ=    14.9943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14.9279    22.3693    27.4134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48  C    Isotropic =    18.1593   Anisotropy =   173.1848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-63.2220   YX=   -23.9011   ZX=    15.3930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-13.6685   YY=   120.0858   ZY=   -39.3899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13.5167   YZ=   -37.4461   ZZ=    -2.3859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-67.0847   -12.0533   133.6158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49  C    Isotropic =    48.9302   Anisotropy =   151.8694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37.4207   YX=   -10.4212   ZX=    25.3208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-19.1560   YY=   134.8643   ZY=   -41.7135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30.7906   YZ=   -45.9182   ZZ=   -25.4942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-43.7121    40.3263   150.1765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50  H    Isotropic =    24.7051   Anisotropy =     5.3648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27.5324   YX=     0.5612   ZX=     2.0571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0.1230   YY=    23.5458   ZY=    -0.8160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1.9060   YZ=    -0.7345   ZZ=    23.0371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21.8628    23.9708    28.2816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51  C    Isotropic =    43.8343   Anisotropy =   183.8945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-5.1585   YX=   -40.0599   ZX=   -44.5714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-38.7687   YY=   146.8903   ZY=   -46.6849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-40.4655   YZ=   -56.3253   ZZ=   -10.2290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-69.5553    34.6276   166.4306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52  H    Isotropic =    24.1221   Anisotropy =     4.4458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26.1956   YX=    -0.8095   ZX=    -1.6203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-0.6296   YY=    22.2568   ZY=     0.6944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-1.3948   YZ=     0.1136   ZZ=    23.9140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22.1145    23.1658    27.0860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53  C    Isotropic =    56.7137   Anisotropy =   168.9565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-34.8216   YX=   -25.4707   ZX=    24.8619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-26.3135   YY=   158.2846   ZY=   -24.7169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30.4835   YZ=   -29.1122   ZZ=    46.6782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-44.8066    45.5964   169.3514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54  H    Isotropic =    24.6923   Anisotropy =     2.6741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25.4909   YX=    -0.1759   ZX=     0.2067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-0.2855   YY=    22.8180   ZY=     1.7095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0.3811   YZ=     1.4157   ZZ=    25.7681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22.1123    25.4896    26.4751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55  C    Isotropic =    45.7206   Anisotropy =   181.9495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30.5409   YX=   -12.8875   ZX=    32.2979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-9.7557   YY=   152.1216   ZY=   -48.3992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29.0709   YZ=   -53.6619   ZZ=   -45.5008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-65.6746    35.8160   167.0203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56  H    Isotropic =    24.3043   Anisotropy =     4.5067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27.2078   YX=     0.4842   ZX=     0.3799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0.8818   YY=    22.5929   ZY=     1.0369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-0.5308   YZ=     1.2402   ZZ=    23.1122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21.6237    23.9804    27.3088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57  C    Isotropic =    57.7353   Anisotropy =   173.5407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-3.6299   YX=   -33.3418   ZX=   -19.1195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-3.8623   YY=   153.0030   ZY=   -53.1294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-51.0443   YZ=   -56.9049   ZZ=    23.8330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-39.6130    39.3899   173.4291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58  H    Isotropic =    23.9264   Anisotropy =     8.5515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26.8828   YX=     0.8640   ZX=    -5.0657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1.1871   YY=    22.9355   ZY=     1.1864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-4.0794   YZ=     1.1246   ZZ=    21.9609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18.6859    23.4659    29.6274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59  N    Isotropic =    -2.8901   Anisotropy =   283.0029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-125.7098   YX=    25.4620   ZX=    25.0590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8.9765   YY=   -26.6147   ZY=   -96.2321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14.0932   YZ=   -91.9074   ZZ=   143.6541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-134.5519   -59.8970   185.7784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60  N    Isotropic =    20.7400   Anisotropy =   251.4972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-130.0748   YX=   -70.0364   ZX=    20.9773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18.3769   YY=    84.2064   ZY=   -68.9548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-60.4985   YZ=  -113.9771   ZZ=   108.0884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-137.5334    11.3486   188.4048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61  H    Isotropic =    31.9852   Anisotropy =    11.2033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33.3105   YX=    -4.7951   ZX=     0.4871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-4.7563   YY=    35.7243   ZY=     1.5998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1.9159   YZ=     1.1942   ZZ=    26.9208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26.0020    30.4995    39.4541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62  H    Isotropic =    30.9246   Anisotropy =     5.4138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28.3569   YX=     0.4900   ZX=    -0.6518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-1.4401   YY=    32.9633   ZY=    -1.0596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-0.8442   YZ=    -3.3385   ZZ=    31.4537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27.9513    30.2887    34.5338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63  H    Isotropic =    30.9625   Anisotropy =     7.5995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28.7617   YX=     0.5380   ZX=     1.9966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-0.7033   YY=    33.1154   ZY=     2.8519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2.9053   YZ=     4.1920   ZZ=    31.0103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26.4525    30.4062    36.0288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64  H    Isotropic =    26.6385   Anisotropy =     8.3173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26.0821   YX=    -1.0164   ZX=    -0.1680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-1.3648   YY=    31.6690   ZY=     0.7646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-0.2135   YZ=     2.5220   ZZ=    22.1645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21.8884    25.8438    32.1834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3D4A7E">
      <w:pPr>
        <w:pStyle w:val="Heading2"/>
      </w:pPr>
      <w:bookmarkStart w:id="62" w:name="_Toc430874528"/>
      <w:r>
        <w:rPr>
          <w:rFonts w:eastAsia="Arial Unicode MS" w:hAnsi="Arial Unicode MS" w:cs="Arial Unicode MS"/>
          <w:lang w:val="fr-FR"/>
        </w:rPr>
        <w:t>BETAINE</w:t>
      </w:r>
      <w:r w:rsidR="00D8553E">
        <w:rPr>
          <w:rFonts w:eastAsia="Arial Unicode MS" w:hAnsi="Arial Unicode MS" w:cs="Arial Unicode MS"/>
          <w:lang w:val="fr-FR"/>
        </w:rPr>
        <w:t xml:space="preserve"> dimer</w:t>
      </w:r>
      <w:r w:rsidR="005320EA">
        <w:rPr>
          <w:rFonts w:eastAsia="Arial Unicode MS" w:hAnsi="Arial Unicode MS" w:cs="Arial Unicode MS"/>
          <w:lang w:val="fr-FR"/>
        </w:rPr>
        <w:t>_iso2</w:t>
      </w:r>
      <w:r w:rsidR="00D8553E">
        <w:rPr>
          <w:rFonts w:eastAsia="Arial Unicode MS" w:hAnsi="Arial Unicode MS" w:cs="Arial Unicode MS"/>
          <w:lang w:val="fr-FR"/>
        </w:rPr>
        <w:t xml:space="preserve"> (IEFPCM solvent = tetrahydrofuran) </w:t>
      </w:r>
      <w:r w:rsidR="00D8553E">
        <w:rPr>
          <w:rFonts w:ascii="Arial Unicode MS" w:eastAsia="Arial Unicode MS" w:cs="Arial Unicode MS"/>
        </w:rPr>
        <w:t>–</w:t>
      </w:r>
      <w:r w:rsidR="00D8553E">
        <w:rPr>
          <w:rFonts w:ascii="Arial Unicode MS" w:eastAsia="Arial Unicode MS" w:cs="Arial Unicode MS"/>
        </w:rPr>
        <w:t xml:space="preserve"> </w:t>
      </w:r>
      <w:r w:rsidR="00D8553E">
        <w:rPr>
          <w:rFonts w:eastAsia="Arial Unicode MS" w:hAnsi="Arial Unicode MS" w:cs="Arial Unicode MS"/>
        </w:rPr>
        <w:t>PBE0/IGLO-III level</w:t>
      </w:r>
      <w:bookmarkEnd w:id="62"/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64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-2.67201       -2.22598       -0.31674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-3.37269       -2.04059        1.01697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-3.38185       -3.20840       -1.23044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-2.83168       -3.34418       -2.16024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-4.36773       -2.80899       -1.46523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-3.51552       -4.17982       -0.75635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-0.97964       -3.83369        0.46234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-1.81100       -4.46883        0.71564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0.35849       -4.16103        0.67122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0.58981       -5.12769        1.09731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1.37413       -3.28576        0.34552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2.40373       -3.57519        0.50241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1.08224       -2.00100       -0.23976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-0.30658       -1.75512       -0.44765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-0.67317       -0.82604       -0.86794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3.26610       -1.11818       -0.28467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4.23037       -0.70079       -1.22178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3.89280       -0.46795       -2.22457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5.57573       -0.59136       -0.88129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6.29177       -0.27419       -1.62889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6.00334       -0.89266        0.41251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7.04792       -0.80907        0.67890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5.06349       -1.30645        1.35741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5.37683       -1.53309        2.36870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3.71801       -1.41648        1.01712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2.99616       -1.69937        1.77362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-1.25930       -2.63403       -0.09895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1.92787       -1.06525       -0.64816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-4.34987       -1.58962        0.84288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-2.80274       -1.36782        1.65547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-3.51018       -2.99209        1.53106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-2.60069       -1.25864       -0.80763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2.67238        2.22495       -0.31504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3.37287        2.04224        1.01905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3.38245        3.20518       -1.23084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2.83212        3.33938       -2.16073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4.36800        2.80489       -1.46515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3.51695        4.17757       -0.75873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0.97971        3.83536        0.45749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1.81082        4.47210        0.70769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-0.35861        4.16300        0.66560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-0.59029        5.13126        1.08771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-1.37391        3.28592        0.34390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-2.40349        3.57585        0.49951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-1.08179        1.99937       -0.23731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 0.30730        1.75238       -0.44293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0.67433        0.82169       -0.85914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-3.26612        1.11746       -0.28280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-4.22933        0.69906       -1.22050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-3.89054        0.46409       -2.22240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-5.57524        0.59114       -0.88169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-6.29042        0.27325       -1.62969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-6.00435        0.89536        0.41092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-7.04939        0.81288        0.67603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-5.06565        1.31007        1.35631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-5.38031        1.53903        2.36672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C         -3.71972        1.41869        1.01780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-2.99863        1.70279        1.77470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 1.25969        2.63329       -0.09842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N         -1.92744        1.06292       -0.64421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4.35024        1.59127        0.84614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2.80295        1.37046        1.65875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3.50979        2.99475        1.53146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H          2.60123        1.25662       -0.80415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>SCF GIAO Magnetic shielding tensor (ppm):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1  C    Isotropic =   119.2683   Anisotropy =    62.9990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148.1420   YX=   -25.8993   ZX=    11.8685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-22.8774   YY=   108.5802   ZY=    -0.8768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7.3546   YZ=    -2.9939   ZZ=   101.0826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95.5704   100.9668   161.2676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2  C    Isotropic =   161.5986   Anisotropy =    32.8994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157.5056   YX=    -4.7127   ZX=   -11.6459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-6.5697   YY=   153.1434   ZY=     5.2002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-13.2829   YZ=     9.3568   ZZ=   174.1470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149.1411   152.1233   183.5316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3  C    Isotropic =   163.5190   Anisotropy =    33.0711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160.0226   YX=     5.6723   ZX=     9.6426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6.8226   YY=   162.7520   ZY=    17.4173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9.5956   YZ=    12.6023   ZZ=   167.7824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149.7061   155.2845   185.5664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4  H    Isotropic =    30.4379   Anisotropy =     8.8621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27.9956   YX=     0.4287   ZX=    -1.2873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0.1437   YY=    28.4853   ZY=     4.4160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-0.7073   YZ=     2.2690   ZZ=    34.8328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26.6991    28.2686    36.3460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5  H    Isotropic =    30.5471   Anisotropy =     8.3251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34.0581   YX=    -1.8131   ZX=     3.6191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-0.8263   YY=    29.9628   ZY=     2.0633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4.4709   YZ=     0.0806   ZZ=    27.6205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25.1708    30.3734    36.0972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6  H    Isotropic =    30.4934   Anisotropy =     8.5246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28.3645   YX=     2.1048   ZX=     0.6031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2.0871   YY=    35.5853   ZY=    -1.1984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2.0892   YZ=    -0.5084   ZZ=    27.5303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26.1254    29.1784    36.1764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7  C    Isotropic =    63.2489   Anisotropy =   136.0002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24.8484   YX=   -31.4011   ZX=     8.8533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-38.7156   YY=    30.6196   ZY=    54.0757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9.6326   YZ=    43.8723   ZZ=   134.2788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-18.6889    54.5200   153.9157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8  H    Isotropic =    24.8439   Anisotropy =     9.1959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25.8895   YX=    -3.8227   ZX=     2.0662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-2.9190   YY=    26.7975   ZY=    -2.3565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1.5035   YZ=    -3.4057   ZZ=    21.8448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20.5087    23.0486    30.9745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9  C    Isotropic =    49.6465   Anisotropy =   181.0603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32.0691   YX=    22.2813   ZX=   -15.7849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27.9787   YY=   -17.4395   ZY=    83.1963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-13.1831   YZ=    81.1417   ZZ=   134.3100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-62.2254    40.8115   170.3534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10  H    Isotropic =    24.4941   Anisotropy =     4.4516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27.1305   YX=     1.0415   ZX=    -0.1574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0.8870   YY=    24.6552   ZY=    -1.0822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0.6678   YZ=    -0.5240   ZZ=    21.6967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21.4497    24.5708    27.4618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11  C    Isotropic =    56.2273   Anisotropy =   183.0579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-32.7178   YX=    -0.3093   ZX=   -13.2317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24.7768   YY=    67.1101   ZY=    52.1475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5.0435   YZ=    87.5860   ZZ=   134.2897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-35.4420    25.8580   178.2659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12  H    Isotropic =    23.6244   Anisotropy =    10.7680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23.3491   YX=     5.3695   ZX=    -0.4549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5.5249   YY=    25.9608   ZY=    -2.0557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1.1864   YZ=    -4.1164   ZZ=    21.5633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17.6748    22.3953    30.8031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13  C    Isotropic =    20.6231   Anisotropy =   160.7487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-47.6296   YX=     4.1755   ZX=   -16.0909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-6.1303   YY=     7.5576   ZY=    50.7940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-2.5430   YZ=    59.5206   ZZ=   101.9413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-48.3741   -17.5456   127.7889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14  C    Isotropic =    36.5451   Anisotropy =   126.0521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25.4338   YX=     4.9626   ZX=    -8.3457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-6.5737   YY=   -18.0213   ZY=    62.3009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-12.9516   YZ=    35.0692   ZZ=   102.2227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-35.3913    24.4466   120.5798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15  H    Isotropic =    21.3631   Anisotropy =     9.2402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27.2598   YX=     1.6449   ZX=    -1.0955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0.3303   YY=    22.4110   ZY=     0.6454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-0.6823   YZ=    -1.5326   ZZ=    14.4186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14.3398    22.2263    27.5233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16  C    Isotropic =    19.5570   Anisotropy =   183.5801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-67.5587   YX=   -24.9612   ZX=   -16.6489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-14.8392   YY=   127.9586   ZY=    40.8399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-14.9040   YZ=    39.1887   ZZ=    -1.7290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-71.7819   -11.4908   141.9437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17  C    Isotropic =    51.5598   Anisotropy =   157.9507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39.0661   YX=   -11.2395   ZX=   -26.9447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-18.2293   YY=   141.4586   ZY=    42.5942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-31.7009   YZ=    47.6049   ZZ=   -25.8454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-44.7880    42.6071   156.8603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18  H    Isotropic =    24.5193   Anisotropy =     5.7198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27.5634   YX=     0.6388   ZX=    -2.0894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0.1236   YY=    22.9984   ZY=     0.7059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-1.9523   YZ=     0.5599   ZZ=    22.9960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21.7915    23.4339    28.3325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19  C    Isotropic =    45.7837   Anisotropy =   191.1595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-5.5681   YX=   -41.5922   ZX=    45.8396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-40.5185   YY=   152.6391   ZY=    49.8206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41.4791   YZ=    57.9143   ZZ=    -9.7198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-71.6072    35.7351   173.2234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20  H    Isotropic =    23.9525   Anisotropy =     4.5938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26.1786   YX=    -0.7494   ZX=     1.5756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-0.5689   YY=    21.7950   ZY=    -0.7374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1.3506   YZ=    -0.2358   ZZ=    23.8839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21.6563    23.1861    27.0150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21  C    Isotropic =    59.6310   Anisotropy =   174.8069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-35.1598   YX=   -26.5465   ZX=   -25.9517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-27.7987   YY=   164.5507   ZY=    26.0398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-30.9437   YZ=    29.8260   ZZ=    49.5020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-45.4362    48.1602   176.1689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22  H    Isotropic =    24.5674   Anisotropy =     2.7920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25.6110   YX=    -0.1131   ZX=    -0.1656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-0.2098   YY=    22.3755   ZY=    -1.7957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-0.2725   YZ=    -1.5352   ZZ=    25.7156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21.6732    25.6002    26.4287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23  C    Isotropic =    47.4857   Anisotropy =   189.4365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31.5796   YX=   -13.7249   ZX=   -33.6277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-10.8025   YY=   158.6417   ZY=    49.2148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-30.3096   YZ=    55.1350   ZZ=   -47.7642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-68.3205    37.0010   173.7767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24  H    Isotropic =    24.1325   Anisotropy =     4.6892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27.1557   YX=     0.5328   ZX=    -0.3430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0.9029   YY=    22.2038   ZY=    -1.1946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0.5857   YZ=    -1.3888   ZZ=    23.0380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21.1918    23.9470    27.2586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25  C    Isotropic =    59.1605   Anisotropy =   179.7670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-4.3430   YX=   -34.8110   ZX=    20.8525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-4.1090   YY=   159.2900   ZY=    52.8725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52.1678   YZ=    57.5100   ZZ=    22.5346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-41.8195    40.2959   179.0052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26  H    Isotropic =    23.8149   Anisotropy =     9.0015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26.8777   YX=     0.9110   ZX=     5.1710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1.3932   YY=    22.5709   ZY=    -1.2908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4.3846   YZ=    -1.2843   ZZ=    21.9962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18.3810    23.2479    29.8159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27  N    Isotropic =    -3.3072   Anisotropy =   302.6991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-137.1322   YX=    27.6177   ZX=   -27.1189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9.8727   YY=   -25.5805   ZY=   102.8728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-16.8888   YZ=    98.2888   ZZ=   152.7911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-146.5832   -61.8306   198.4922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28  N    Isotropic =    36.7686   Anisotropy =   246.6538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-112.0791   YX=   -66.2107   ZX=   -22.4079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20.6311   YY=   100.9642   ZY=    67.6283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56.1829   YZ=   111.1866   ZZ=   121.4207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-117.8388    26.9402   201.2045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29  H    Isotropic =    32.1179   Anisotropy =    11.9210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33.6371   YX=    -5.0867   ZX=    -0.4734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-5.0676   YY=    36.0247   ZY=    -1.7365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-1.9225   YZ=    -1.4220   ZZ=    26.6919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25.7272    30.5613    40.0653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30  H    Isotropic =    31.0049   Anisotropy =     5.6469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28.3742   YX=     0.6680   ZX=     0.8521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-1.5223   YY=    33.1462   ZY=     1.1542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0.7288   YZ=     3.4536   ZZ=    31.4944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27.9570    30.2882    34.7696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31  H    Isotropic =    30.9815   Anisotropy =     8.3559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28.5749   YX=     0.6083   ZX=    -2.0413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-0.6695   YY=    33.4117   ZY=    -3.1866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-3.1005   YZ=    -4.5702   ZZ=    30.9578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26.1400    30.2523    36.5520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32  H    Isotropic =    26.6736   Anisotropy =     9.0793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26.0851   YX=    -1.0429   ZX=     0.1850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-1.5051   YY=    32.1571   ZY=    -0.8559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0.2111   YZ=    -2.8399   ZZ=    21.7786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21.4593    25.8350    32.7265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33  C    Isotropic =   119.3047   Anisotropy =    62.9867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148.1687   YX=   -25.8996   ZX=   -11.8351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-22.9086   YY=   108.6640   ZY=     0.8396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-7.2872   YZ=     2.9436   ZZ=   101.0815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95.6008   101.0176   161.2959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34  C    Isotropic =   161.5769   Anisotropy =    32.8941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157.4882   YX=    -4.6949   ZX=    11.6498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-6.5099   YY=   153.0974   ZY=    -5.1139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13.3236   YZ=    -9.3449   ZZ=   174.1451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149.1340   152.0903   183.5063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35  C    Isotropic =   163.5369   Anisotropy =    33.0424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160.0332   YX=     5.6387   ZX=    -9.6496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6.7639   YY=   162.7121   ZY=   -17.3992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-9.5819   YZ=   -12.6011   ZZ=   167.8655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149.7231   155.3224   185.5652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36  H    Isotropic =    30.4414   Anisotropy =     8.8589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27.9975   YX=     0.4277   ZX=     1.2884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0.1384   YY=    28.4807   ZY=    -4.4030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0.7058   YZ=    -2.2555   ZZ=    34.8461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26.7091    28.2678    36.3473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37  H    Isotropic =    30.5509   Anisotropy =     8.3179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34.0548   YX=    -1.8290   ZX=    -3.6159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-0.8423   YY=    29.9770   ZY=    -2.0614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-4.4675   YZ=    -0.0768   ZZ=    27.6210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25.1715    30.3851    36.0962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38  H    Isotropic =    30.4927   Anisotropy =     8.5293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28.3678   YX=     2.1050   ZX=    -0.6050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2.0837   YY=    35.5901   ZY=     1.1851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-2.0898   YZ=     0.4966   ZZ=    27.5203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26.1245    29.1748    36.1789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39  C    Isotropic =    63.2510   Anisotropy =   136.0120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24.8794   YX=   -31.4709   ZX=    -8.6563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-38.7729   YY=    30.0993   ZY=   -53.6145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-9.3861   YZ=   -43.3028   ZZ=   134.7744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-18.6958    54.5231   153.9257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40  H    Isotropic =    24.8442   Anisotropy =     9.1970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25.8919   YX=    -3.8267   ZX=    -2.0573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-2.9224   YY=    26.8172   ZY=     2.3410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-1.4972   YZ=     3.3899   ZZ=    21.8233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20.5056    23.0514    30.9755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41  C    Isotropic =    49.6288   Anisotropy =   181.0743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32.0602   YX=    22.3451   ZX=    15.7794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28.0470   YY=   -18.1414   ZY=   -82.5555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13.1478   YZ=   -80.5447   ZZ=   134.9677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-62.2778    40.8192   170.3450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42  H    Isotropic =    24.4951   Anisotropy =     4.4537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27.1315   YX=     1.0451   ZX=     0.1517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0.8869   YY=    24.6593   ZY=     1.0704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-0.6731   YZ=     0.5153   ZZ=    21.6944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21.4521    24.5689    27.4642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43  C    Isotropic =    56.2518   Anisotropy =   183.0736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-32.7059   YX=    -0.2180   ZX=    13.3264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24.8950   YY=    66.6614   ZY=   -51.9253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-5.4690   YZ=   -87.3423   ZZ=   134.7998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-35.4383    25.8928   178.3008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44  H    Isotropic =    23.6270   Anisotropy =    10.7752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23.3540   YX=     5.3693   ZX=     0.4373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5.5333   YY=    25.9816   ZY=     2.0519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-1.2201   YZ=     4.1054   ZZ=    21.5454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17.6642    22.4063    30.8105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45  C    Isotropic =    20.5923   Anisotropy =   160.7525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-47.6624   YX=     4.3378   ZX=    15.8637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-6.0693   YY=     7.1641   ZY=   -50.5722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2.4250   YZ=   -59.1712   ZZ=   102.2753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-48.3881   -17.5955   127.7607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46  C    Isotropic =    36.5430   Anisotropy =   126.0334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25.3593   YX=     4.9923   ZX=     8.2527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-6.4255   YY=   -18.3245   ZY=   -61.6361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12.5953   YZ=   -34.9003   ZZ=   102.5941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-35.3566    24.4203   120.5652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47  H    Isotropic =    21.3622   Anisotropy =     9.2267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27.2516   YX=     1.6398   ZX=     1.0772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0.3166   YY=    22.4417   ZY=    -0.6174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0.6934   YZ=     1.5751   ZZ=    14.3935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14.3119    22.2615    27.5134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48  C    Isotropic =    19.5557   Anisotropy =   183.6093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-67.6351   YX=   -24.7599   ZX=    16.5402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-14.6314   YY=   127.8372   ZY=   -41.1413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14.8125   YZ=   -39.5038   ZZ=    -1.5350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-71.7819   -11.5130   141.9619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49  C    Isotropic =    51.5753   Anisotropy =   157.9180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39.0080   YX=   -11.0478   ZX=    27.0214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-18.0229   YY=   141.3125   ZY=   -42.9443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31.7702   YZ=   -47.9390   ZZ=   -25.5946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-44.7742    42.6462   156.8540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50  H    Isotropic =    24.5190   Anisotropy =     5.7202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27.5588   YX=     0.6339   ZX=     2.0921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0.1210   YY=    22.9991   ZY=    -0.7104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1.9610   YZ=    -0.5576   ZZ=    22.9990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21.7906    23.4339    28.3324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51  C    Isotropic =    45.7935   Anisotropy =   191.1625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-5.4854   YX=   -41.4787   ZX=   -45.7944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-40.4167   YY=   152.5078   ZY=   -50.1553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-41.4596   YZ=   -58.2448   ZZ=    -9.6419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-71.6107    35.7561   173.2352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52  H    Isotropic =    23.9523   Anisotropy =     4.6022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26.1865   YX=    -0.7568   ZX=    -1.5732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-0.5780   YY=    21.7972   ZY=     0.7422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-1.3484   YZ=     0.2416   ZZ=    23.8731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21.6551    23.1814    27.0204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53  C    Isotropic =    59.6612   Anisotropy =   174.7534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-35.2440   YX=   -26.3083   ZX=    25.8471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-27.5009   YY=   164.4808   ZY=   -26.3459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30.8013   YZ=   -30.0904   ZZ=    49.7467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-45.3769    48.1970   176.1635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54  H    Isotropic =    24.5685   Anisotropy =     2.7914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25.6129   YX=    -0.1155   ZX=     0.1629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-0.2068   YY=    22.3804   ZY=     1.8002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0.2666   YZ=     1.5430   ZZ=    25.7123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21.6728    25.6033    26.4295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55  C    Isotropic =    47.5218   Anisotropy =   189.3839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31.5231   YX=   -13.4948   ZX=    33.7022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-10.5857   YY=   158.4582   ZY=   -49.6452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30.3971   YZ=   -55.5629   ZZ=   -47.4157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-68.2549    37.0426   173.7778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56  H    Isotropic =    24.1327   Anisotropy =     4.6878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27.1563   YX=     0.5309   ZX=     0.3438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0.8950   YY=    22.2024   ZY=     1.2018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-0.5822   YZ=     1.3896   ZZ=    23.0393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21.1888    23.9514    27.2579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57  C    Isotropic =    59.1520   Anisotropy =   179.6791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-4.2440   YX=   -34.7000   ZX=   -20.8685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-4.1525   YY=   159.0610   ZY=   -53.0039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-52.2008   YZ=   -57.7974   ZZ=    22.6389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-41.8129    40.3307   178.9381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58  H    Isotropic =    23.8180   Anisotropy =     8.9972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26.8872   YX=     0.8929   ZX=    -5.1640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1.3763   YY=    22.5713   ZY=     1.2883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-4.3797   YZ=     1.2874   ZZ=    21.9954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18.3937    23.2441    29.8161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59  N    Isotropic =    -3.3014   Anisotropy =   302.7157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-137.1961   YX=    27.7076   ZX=    27.1577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 9.9506   YY=   -26.4221   ZY=  -102.0538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16.8653   YZ=   -97.4474   ZZ=   153.7140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-146.6532   -61.7601   198.5091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60  N    Isotropic =    36.6429   Anisotropy =   246.8759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-112.3119   YX=   -65.9735   ZX=    22.2094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20.7780   YY=   100.5793   ZY=   -67.4691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-56.8652   YZ=  -111.4787   ZZ=   121.6614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-118.1223    26.8242   201.2268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61  H    Isotropic =    32.1156   Anisotropy =    11.9112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33.6372   YX=    -5.0928   ZX=     0.4817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-5.0597   YY=    36.0137   ZY=     1.7390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1.9381   YZ=     1.3971   ZZ=    26.6960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25.7286    30.5619    40.0564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62  H    Isotropic =    31.0033   Anisotropy =     5.6325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28.3760   YX=     0.6678   ZX=    -0.8501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-1.5126   YY=    33.1253   ZY=    -1.1440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-0.7214   YZ=    -3.4592   ZZ=    31.5087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27.9645    30.2871    34.7583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63  H    Isotropic =    30.9813   Anisotropy =     8.3576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28.5719   YX=     0.6100   ZX=     2.0374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-0.6612   YY=    33.4240   ZY=     3.1873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 3.1018   YZ=     4.5620   ZZ=    30.9481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26.1412    30.2497    36.5530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64  H    Isotropic =    26.6732   Anisotropy =     9.1066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XX=    26.0816   YX=    -1.0454   ZX=    -0.1876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XY=    -1.5193   YY=    32.1750   ZY=     0.8460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XZ=    -0.2129   YZ=     2.8393   ZZ=    21.7630</w:t>
      </w:r>
    </w:p>
    <w:p w:rsidR="00E55CE7" w:rsidRDefault="00D8553E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"/>
        </w:rPr>
        <w:t xml:space="preserve">   Eigenvalues:    21.4465    25.8289    32.7442</w:t>
      </w: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E55CE7">
      <w:pPr>
        <w:pStyle w:val="Body"/>
        <w:spacing w:after="0" w:line="240" w:lineRule="auto"/>
        <w:rPr>
          <w:rFonts w:ascii="Arial" w:eastAsia="Arial" w:hAnsi="Arial" w:cs="Arial"/>
        </w:rPr>
      </w:pPr>
    </w:p>
    <w:p w:rsidR="00E55CE7" w:rsidRDefault="00D8553E">
      <w:pPr>
        <w:pStyle w:val="Body"/>
        <w:spacing w:after="0" w:line="240" w:lineRule="auto"/>
      </w:pPr>
      <w:r>
        <w:rPr>
          <w:rFonts w:ascii="Arial" w:eastAsia="Arial" w:hAnsi="Arial" w:cs="Arial"/>
        </w:rPr>
        <w:br w:type="page"/>
      </w:r>
    </w:p>
    <w:p w:rsidR="0072256D" w:rsidRDefault="00D8553E" w:rsidP="00B56FCF">
      <w:pPr>
        <w:pStyle w:val="Heading"/>
        <w:spacing w:before="0" w:line="240" w:lineRule="auto"/>
        <w:rPr>
          <w:rFonts w:eastAsia="Arial Unicode MS" w:hAnsi="Arial Unicode MS" w:cs="Arial Unicode MS"/>
          <w:lang w:val="en-US"/>
        </w:rPr>
      </w:pPr>
      <w:bookmarkStart w:id="63" w:name="_Toc430874529"/>
      <w:r>
        <w:rPr>
          <w:rFonts w:eastAsia="Arial Unicode MS" w:hAnsi="Arial Unicode MS" w:cs="Arial Unicode MS"/>
          <w:lang w:val="en-US"/>
        </w:rPr>
        <w:t>References</w:t>
      </w:r>
      <w:bookmarkEnd w:id="63"/>
    </w:p>
    <w:p w:rsidR="00E7630C" w:rsidRPr="00E7630C" w:rsidRDefault="0072256D" w:rsidP="00E7630C">
      <w:pPr>
        <w:pStyle w:val="EndNoteBibliography"/>
        <w:ind w:left="340" w:hanging="340"/>
      </w:pPr>
      <w:r w:rsidRPr="00051B4C">
        <w:rPr>
          <w:rFonts w:ascii="Times New Roman" w:eastAsia="Arial Unicode MS" w:hAnsi="Times New Roman" w:cs="Times New Roman"/>
          <w:color w:val="auto"/>
          <w:lang w:eastAsia="en-US"/>
        </w:rPr>
        <w:fldChar w:fldCharType="begin"/>
      </w:r>
      <w:r w:rsidRPr="00051B4C">
        <w:instrText xml:space="preserve"> ADDIN EN.REFLIST </w:instrText>
      </w:r>
      <w:r w:rsidRPr="00051B4C">
        <w:rPr>
          <w:rFonts w:ascii="Times New Roman" w:eastAsia="Arial Unicode MS" w:hAnsi="Times New Roman" w:cs="Times New Roman"/>
          <w:color w:val="auto"/>
          <w:lang w:eastAsia="en-US"/>
        </w:rPr>
        <w:fldChar w:fldCharType="separate"/>
      </w:r>
      <w:bookmarkStart w:id="64" w:name="_ENREF_1"/>
      <w:r w:rsidR="00E7630C" w:rsidRPr="00E7630C">
        <w:t>[1]</w:t>
      </w:r>
      <w:r w:rsidR="00E7630C" w:rsidRPr="00E7630C">
        <w:tab/>
        <w:t xml:space="preserve">D. V. Waterhous, D. D. Muccio, </w:t>
      </w:r>
      <w:r w:rsidR="00E7630C" w:rsidRPr="00E7630C">
        <w:rPr>
          <w:i/>
        </w:rPr>
        <w:t xml:space="preserve">Magn. Reson. Chem. </w:t>
      </w:r>
      <w:r w:rsidR="00E7630C" w:rsidRPr="00E7630C">
        <w:rPr>
          <w:b/>
        </w:rPr>
        <w:t>1990</w:t>
      </w:r>
      <w:r w:rsidR="00E7630C" w:rsidRPr="00E7630C">
        <w:t xml:space="preserve">, </w:t>
      </w:r>
      <w:r w:rsidR="00E7630C" w:rsidRPr="00E7630C">
        <w:rPr>
          <w:i/>
        </w:rPr>
        <w:t>28</w:t>
      </w:r>
      <w:r w:rsidR="00E7630C" w:rsidRPr="00E7630C">
        <w:t>, 223-226.</w:t>
      </w:r>
      <w:bookmarkEnd w:id="64"/>
    </w:p>
    <w:p w:rsidR="00E7630C" w:rsidRPr="00E7630C" w:rsidRDefault="00E7630C" w:rsidP="00E7630C">
      <w:pPr>
        <w:pStyle w:val="EndNoteBibliography"/>
        <w:ind w:left="340" w:hanging="340"/>
      </w:pPr>
      <w:bookmarkStart w:id="65" w:name="_ENREF_2"/>
      <w:r w:rsidRPr="00E7630C">
        <w:t>[2]</w:t>
      </w:r>
      <w:r w:rsidRPr="00E7630C">
        <w:tab/>
        <w:t xml:space="preserve">M. Suenaga, </w:t>
      </w:r>
      <w:r w:rsidRPr="00E7630C">
        <w:rPr>
          <w:i/>
        </w:rPr>
        <w:t xml:space="preserve">J. Comput. Chem Jpn. </w:t>
      </w:r>
      <w:r w:rsidRPr="00E7630C">
        <w:rPr>
          <w:b/>
        </w:rPr>
        <w:t>2005</w:t>
      </w:r>
      <w:r w:rsidRPr="00E7630C">
        <w:t xml:space="preserve">, </w:t>
      </w:r>
      <w:r w:rsidRPr="00E7630C">
        <w:rPr>
          <w:i/>
        </w:rPr>
        <w:t>4</w:t>
      </w:r>
      <w:r w:rsidRPr="00E7630C">
        <w:t>, 25-32.</w:t>
      </w:r>
      <w:bookmarkEnd w:id="65"/>
    </w:p>
    <w:p w:rsidR="00E7630C" w:rsidRPr="00E7630C" w:rsidRDefault="00E7630C" w:rsidP="00E7630C">
      <w:pPr>
        <w:pStyle w:val="EndNoteBibliography"/>
        <w:ind w:left="340" w:hanging="340"/>
      </w:pPr>
      <w:bookmarkStart w:id="66" w:name="_ENREF_3"/>
      <w:r w:rsidRPr="00E7630C">
        <w:t>[3]</w:t>
      </w:r>
      <w:r w:rsidRPr="00E7630C">
        <w:tab/>
      </w:r>
      <w:hyperlink r:id="rId54" w:history="1">
        <w:r w:rsidRPr="00E7630C">
          <w:rPr>
            <w:rStyle w:val="Hyperlink"/>
          </w:rPr>
          <w:t>http://jmol.sourceforge.net/</w:t>
        </w:r>
      </w:hyperlink>
      <w:r w:rsidRPr="00E7630C">
        <w:t xml:space="preserve"> ed.</w:t>
      </w:r>
      <w:bookmarkEnd w:id="66"/>
    </w:p>
    <w:p w:rsidR="00E55CE7" w:rsidRDefault="0072256D" w:rsidP="00B56FCF">
      <w:pPr>
        <w:pStyle w:val="Heading"/>
        <w:spacing w:before="0" w:line="240" w:lineRule="auto"/>
      </w:pPr>
      <w:r w:rsidRPr="00051B4C">
        <w:rPr>
          <w:b w:val="0"/>
        </w:rPr>
        <w:fldChar w:fldCharType="end"/>
      </w:r>
    </w:p>
    <w:sectPr w:rsidR="00E55CE7"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0F2" w:rsidRDefault="008870F2" w:rsidP="00345F84">
      <w:r>
        <w:separator/>
      </w:r>
    </w:p>
  </w:endnote>
  <w:endnote w:type="continuationSeparator" w:id="0">
    <w:p w:rsidR="008870F2" w:rsidRDefault="008870F2" w:rsidP="00345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0DC" w:rsidRDefault="006330DC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0F2" w:rsidRDefault="008870F2" w:rsidP="00345F84">
      <w:r>
        <w:separator/>
      </w:r>
    </w:p>
  </w:footnote>
  <w:footnote w:type="continuationSeparator" w:id="0">
    <w:p w:rsidR="008870F2" w:rsidRDefault="008870F2" w:rsidP="00345F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0DC" w:rsidRDefault="006330DC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ngewandte Chemie Copy&lt;/Style&gt;&lt;LeftDelim&gt;{&lt;/LeftDelim&gt;&lt;RightDelim&gt;}&lt;/RightDelim&gt;&lt;FontName&gt;Arial&lt;/FontName&gt;&lt;FontSize&gt;10&lt;/FontSize&gt;&lt;ReflistTitle&gt;&lt;/ReflistTitle&gt;&lt;StartingRefnum&gt;1&lt;/StartingRefnum&gt;&lt;FirstLineIndent&gt;0&lt;/FirstLineIndent&gt;&lt;HangingIndent&gt;34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E55CE7"/>
    <w:rsid w:val="0000063D"/>
    <w:rsid w:val="00001527"/>
    <w:rsid w:val="00026369"/>
    <w:rsid w:val="00026E78"/>
    <w:rsid w:val="000305F5"/>
    <w:rsid w:val="00045078"/>
    <w:rsid w:val="00051B4C"/>
    <w:rsid w:val="00066B22"/>
    <w:rsid w:val="000A0872"/>
    <w:rsid w:val="000A74AA"/>
    <w:rsid w:val="000A77DB"/>
    <w:rsid w:val="000B49F2"/>
    <w:rsid w:val="000C6A08"/>
    <w:rsid w:val="000D079A"/>
    <w:rsid w:val="000D55CE"/>
    <w:rsid w:val="000D5A8B"/>
    <w:rsid w:val="000E2914"/>
    <w:rsid w:val="00124BFA"/>
    <w:rsid w:val="00132FAC"/>
    <w:rsid w:val="00134225"/>
    <w:rsid w:val="001365C9"/>
    <w:rsid w:val="00136DB1"/>
    <w:rsid w:val="00167E2A"/>
    <w:rsid w:val="0017177F"/>
    <w:rsid w:val="00195EFC"/>
    <w:rsid w:val="001D3295"/>
    <w:rsid w:val="001D3D21"/>
    <w:rsid w:val="001E2577"/>
    <w:rsid w:val="001E45BB"/>
    <w:rsid w:val="001F770A"/>
    <w:rsid w:val="002218BD"/>
    <w:rsid w:val="00223ACF"/>
    <w:rsid w:val="00226311"/>
    <w:rsid w:val="0024054F"/>
    <w:rsid w:val="00240DB7"/>
    <w:rsid w:val="00242FF2"/>
    <w:rsid w:val="00246B3B"/>
    <w:rsid w:val="00252D5E"/>
    <w:rsid w:val="00252F9F"/>
    <w:rsid w:val="0025417F"/>
    <w:rsid w:val="00254603"/>
    <w:rsid w:val="00262BDA"/>
    <w:rsid w:val="002856C8"/>
    <w:rsid w:val="002B4C1F"/>
    <w:rsid w:val="002B4DB0"/>
    <w:rsid w:val="002C05A2"/>
    <w:rsid w:val="002C0E5E"/>
    <w:rsid w:val="002C117C"/>
    <w:rsid w:val="002E3055"/>
    <w:rsid w:val="002E4189"/>
    <w:rsid w:val="002F0C62"/>
    <w:rsid w:val="00300234"/>
    <w:rsid w:val="003004F1"/>
    <w:rsid w:val="00300C91"/>
    <w:rsid w:val="00300EDC"/>
    <w:rsid w:val="00302840"/>
    <w:rsid w:val="00302FF1"/>
    <w:rsid w:val="0031287E"/>
    <w:rsid w:val="003173E6"/>
    <w:rsid w:val="0033742F"/>
    <w:rsid w:val="00345F84"/>
    <w:rsid w:val="003566B1"/>
    <w:rsid w:val="0036464E"/>
    <w:rsid w:val="003714E0"/>
    <w:rsid w:val="00374AE9"/>
    <w:rsid w:val="00377B76"/>
    <w:rsid w:val="00386875"/>
    <w:rsid w:val="003A49FF"/>
    <w:rsid w:val="003B0751"/>
    <w:rsid w:val="003D4A7E"/>
    <w:rsid w:val="00412463"/>
    <w:rsid w:val="00413084"/>
    <w:rsid w:val="004260F5"/>
    <w:rsid w:val="0044426F"/>
    <w:rsid w:val="0044441D"/>
    <w:rsid w:val="004470AF"/>
    <w:rsid w:val="00452B34"/>
    <w:rsid w:val="00457157"/>
    <w:rsid w:val="00461178"/>
    <w:rsid w:val="00470107"/>
    <w:rsid w:val="00492245"/>
    <w:rsid w:val="004A173E"/>
    <w:rsid w:val="004A1742"/>
    <w:rsid w:val="004A4073"/>
    <w:rsid w:val="004C2516"/>
    <w:rsid w:val="004D124E"/>
    <w:rsid w:val="004D43C3"/>
    <w:rsid w:val="004E5067"/>
    <w:rsid w:val="004F4F75"/>
    <w:rsid w:val="004F5CCA"/>
    <w:rsid w:val="004F77AA"/>
    <w:rsid w:val="00501A1E"/>
    <w:rsid w:val="0052053E"/>
    <w:rsid w:val="00531E29"/>
    <w:rsid w:val="005320EA"/>
    <w:rsid w:val="005331C6"/>
    <w:rsid w:val="00534DBB"/>
    <w:rsid w:val="005522FE"/>
    <w:rsid w:val="0055512E"/>
    <w:rsid w:val="00566274"/>
    <w:rsid w:val="005767EC"/>
    <w:rsid w:val="00585768"/>
    <w:rsid w:val="005A0739"/>
    <w:rsid w:val="005A7B2A"/>
    <w:rsid w:val="005C2BE9"/>
    <w:rsid w:val="005E6FDC"/>
    <w:rsid w:val="005F5763"/>
    <w:rsid w:val="0061114D"/>
    <w:rsid w:val="0061242F"/>
    <w:rsid w:val="00616FBE"/>
    <w:rsid w:val="0063047C"/>
    <w:rsid w:val="006330DC"/>
    <w:rsid w:val="00641B0F"/>
    <w:rsid w:val="00654625"/>
    <w:rsid w:val="0067783B"/>
    <w:rsid w:val="0067796F"/>
    <w:rsid w:val="00677D8C"/>
    <w:rsid w:val="006952FA"/>
    <w:rsid w:val="006A24B0"/>
    <w:rsid w:val="006B22B8"/>
    <w:rsid w:val="006B6936"/>
    <w:rsid w:val="006C041B"/>
    <w:rsid w:val="006D6F2E"/>
    <w:rsid w:val="006D75DA"/>
    <w:rsid w:val="006D7A84"/>
    <w:rsid w:val="006E16C8"/>
    <w:rsid w:val="006E4CC4"/>
    <w:rsid w:val="006E7B62"/>
    <w:rsid w:val="006F0B33"/>
    <w:rsid w:val="00701CD8"/>
    <w:rsid w:val="00712425"/>
    <w:rsid w:val="00716E43"/>
    <w:rsid w:val="00720871"/>
    <w:rsid w:val="0072256D"/>
    <w:rsid w:val="00735506"/>
    <w:rsid w:val="00746C31"/>
    <w:rsid w:val="007623F9"/>
    <w:rsid w:val="007628A3"/>
    <w:rsid w:val="00763819"/>
    <w:rsid w:val="007753AF"/>
    <w:rsid w:val="007803AC"/>
    <w:rsid w:val="007815AC"/>
    <w:rsid w:val="007A380A"/>
    <w:rsid w:val="007C59EF"/>
    <w:rsid w:val="007D2E66"/>
    <w:rsid w:val="007E5ADE"/>
    <w:rsid w:val="007F136A"/>
    <w:rsid w:val="007F2613"/>
    <w:rsid w:val="007F444C"/>
    <w:rsid w:val="007F559E"/>
    <w:rsid w:val="0081253F"/>
    <w:rsid w:val="00824A2E"/>
    <w:rsid w:val="00836920"/>
    <w:rsid w:val="00842DD7"/>
    <w:rsid w:val="00851B9A"/>
    <w:rsid w:val="00863D15"/>
    <w:rsid w:val="00882428"/>
    <w:rsid w:val="008839D2"/>
    <w:rsid w:val="00885A17"/>
    <w:rsid w:val="008870F2"/>
    <w:rsid w:val="00892A8A"/>
    <w:rsid w:val="008A7801"/>
    <w:rsid w:val="008C4241"/>
    <w:rsid w:val="008D25D7"/>
    <w:rsid w:val="008E2B51"/>
    <w:rsid w:val="008F755C"/>
    <w:rsid w:val="00900EE5"/>
    <w:rsid w:val="00903D7E"/>
    <w:rsid w:val="009071EF"/>
    <w:rsid w:val="00911EE0"/>
    <w:rsid w:val="009357B5"/>
    <w:rsid w:val="00935E88"/>
    <w:rsid w:val="00936F2B"/>
    <w:rsid w:val="00940873"/>
    <w:rsid w:val="00963B10"/>
    <w:rsid w:val="00964938"/>
    <w:rsid w:val="00980A09"/>
    <w:rsid w:val="00983DCD"/>
    <w:rsid w:val="009874FA"/>
    <w:rsid w:val="009A31ED"/>
    <w:rsid w:val="009C3583"/>
    <w:rsid w:val="009C5F02"/>
    <w:rsid w:val="009D3906"/>
    <w:rsid w:val="009E564B"/>
    <w:rsid w:val="009F3483"/>
    <w:rsid w:val="00A12A93"/>
    <w:rsid w:val="00A15D12"/>
    <w:rsid w:val="00A205D0"/>
    <w:rsid w:val="00A37745"/>
    <w:rsid w:val="00A4078C"/>
    <w:rsid w:val="00A43DD2"/>
    <w:rsid w:val="00A45D84"/>
    <w:rsid w:val="00A56E0A"/>
    <w:rsid w:val="00A92F2A"/>
    <w:rsid w:val="00A94317"/>
    <w:rsid w:val="00AA352B"/>
    <w:rsid w:val="00AA388A"/>
    <w:rsid w:val="00AD06BF"/>
    <w:rsid w:val="00AD2C70"/>
    <w:rsid w:val="00AD71EF"/>
    <w:rsid w:val="00AE448A"/>
    <w:rsid w:val="00AE4D8B"/>
    <w:rsid w:val="00AF620B"/>
    <w:rsid w:val="00AF7BC2"/>
    <w:rsid w:val="00B05053"/>
    <w:rsid w:val="00B0652C"/>
    <w:rsid w:val="00B06FD0"/>
    <w:rsid w:val="00B177F0"/>
    <w:rsid w:val="00B267AF"/>
    <w:rsid w:val="00B3535B"/>
    <w:rsid w:val="00B37432"/>
    <w:rsid w:val="00B37636"/>
    <w:rsid w:val="00B376B8"/>
    <w:rsid w:val="00B37914"/>
    <w:rsid w:val="00B431AD"/>
    <w:rsid w:val="00B51181"/>
    <w:rsid w:val="00B56FCF"/>
    <w:rsid w:val="00BA1DA3"/>
    <w:rsid w:val="00BA3797"/>
    <w:rsid w:val="00BB0E65"/>
    <w:rsid w:val="00BB21D4"/>
    <w:rsid w:val="00BC1B30"/>
    <w:rsid w:val="00BF6372"/>
    <w:rsid w:val="00C059FD"/>
    <w:rsid w:val="00C125FA"/>
    <w:rsid w:val="00C13304"/>
    <w:rsid w:val="00C3398B"/>
    <w:rsid w:val="00C36EE0"/>
    <w:rsid w:val="00C376E3"/>
    <w:rsid w:val="00C4478E"/>
    <w:rsid w:val="00C467EE"/>
    <w:rsid w:val="00C50E31"/>
    <w:rsid w:val="00C53DA2"/>
    <w:rsid w:val="00C6476F"/>
    <w:rsid w:val="00C67145"/>
    <w:rsid w:val="00C7160C"/>
    <w:rsid w:val="00C861AA"/>
    <w:rsid w:val="00C870C4"/>
    <w:rsid w:val="00CB0C10"/>
    <w:rsid w:val="00CB0CA8"/>
    <w:rsid w:val="00CB4514"/>
    <w:rsid w:val="00CB5899"/>
    <w:rsid w:val="00CC0DAF"/>
    <w:rsid w:val="00CD7017"/>
    <w:rsid w:val="00CE4826"/>
    <w:rsid w:val="00CF414D"/>
    <w:rsid w:val="00D04B21"/>
    <w:rsid w:val="00D140C7"/>
    <w:rsid w:val="00D21B9D"/>
    <w:rsid w:val="00D240D3"/>
    <w:rsid w:val="00D270D5"/>
    <w:rsid w:val="00D35F6B"/>
    <w:rsid w:val="00D52BB5"/>
    <w:rsid w:val="00D66120"/>
    <w:rsid w:val="00D7010E"/>
    <w:rsid w:val="00D76245"/>
    <w:rsid w:val="00D80C1A"/>
    <w:rsid w:val="00D83AD7"/>
    <w:rsid w:val="00D8553E"/>
    <w:rsid w:val="00D86050"/>
    <w:rsid w:val="00D9108B"/>
    <w:rsid w:val="00DA10C7"/>
    <w:rsid w:val="00DC02BC"/>
    <w:rsid w:val="00DE2F0C"/>
    <w:rsid w:val="00DE7A1E"/>
    <w:rsid w:val="00DF4D00"/>
    <w:rsid w:val="00E0414D"/>
    <w:rsid w:val="00E05406"/>
    <w:rsid w:val="00E17B7A"/>
    <w:rsid w:val="00E321CE"/>
    <w:rsid w:val="00E36BAC"/>
    <w:rsid w:val="00E410D5"/>
    <w:rsid w:val="00E512E1"/>
    <w:rsid w:val="00E55CE7"/>
    <w:rsid w:val="00E57815"/>
    <w:rsid w:val="00E611A6"/>
    <w:rsid w:val="00E737A3"/>
    <w:rsid w:val="00E73E63"/>
    <w:rsid w:val="00E7630C"/>
    <w:rsid w:val="00EC3DEE"/>
    <w:rsid w:val="00EC7738"/>
    <w:rsid w:val="00ED0C96"/>
    <w:rsid w:val="00ED50AC"/>
    <w:rsid w:val="00EF30B0"/>
    <w:rsid w:val="00EF6045"/>
    <w:rsid w:val="00F07D65"/>
    <w:rsid w:val="00F135D0"/>
    <w:rsid w:val="00F1563C"/>
    <w:rsid w:val="00F1591A"/>
    <w:rsid w:val="00F26985"/>
    <w:rsid w:val="00F4594E"/>
    <w:rsid w:val="00F56F0C"/>
    <w:rsid w:val="00F72A4D"/>
    <w:rsid w:val="00F826D5"/>
    <w:rsid w:val="00F866CD"/>
    <w:rsid w:val="00F91EAF"/>
    <w:rsid w:val="00F92DAF"/>
    <w:rsid w:val="00F95781"/>
    <w:rsid w:val="00FA29E2"/>
    <w:rsid w:val="00FA71A9"/>
    <w:rsid w:val="00FB63AA"/>
    <w:rsid w:val="00FC0AFA"/>
    <w:rsid w:val="00FC244B"/>
    <w:rsid w:val="00FC416E"/>
    <w:rsid w:val="00FC4FBB"/>
    <w:rsid w:val="00FD20BE"/>
    <w:rsid w:val="00FD32EF"/>
    <w:rsid w:val="00FD5A90"/>
    <w:rsid w:val="00FE1F36"/>
    <w:rsid w:val="00FE2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5F84"/>
    <w:rPr>
      <w:rFonts w:ascii="Arial" w:eastAsia="Calibri" w:hAnsi="Calibri" w:cs="Calibri"/>
      <w:color w:val="000000"/>
      <w:sz w:val="22"/>
      <w:szCs w:val="22"/>
      <w:u w:color="000000"/>
      <w:lang w:val="en-US"/>
    </w:rPr>
  </w:style>
  <w:style w:type="paragraph" w:styleId="Heading1">
    <w:name w:val="heading 1"/>
    <w:basedOn w:val="Heading"/>
    <w:next w:val="Normal"/>
    <w:link w:val="Heading1Char"/>
    <w:uiPriority w:val="9"/>
    <w:qFormat/>
    <w:rsid w:val="006B22B8"/>
    <w:pPr>
      <w:outlineLvl w:val="0"/>
    </w:pPr>
    <w:rPr>
      <w:rFonts w:eastAsia="Arial Unicode MS" w:hAnsi="Arial Unicode MS" w:cs="Arial Unicode MS"/>
      <w:lang w:val="en-US"/>
    </w:rPr>
  </w:style>
  <w:style w:type="paragraph" w:styleId="Heading2">
    <w:name w:val="heading 2"/>
    <w:next w:val="Body"/>
    <w:pPr>
      <w:keepNext/>
      <w:keepLines/>
      <w:spacing w:before="200" w:line="276" w:lineRule="auto"/>
      <w:outlineLvl w:val="1"/>
    </w:pPr>
    <w:rPr>
      <w:rFonts w:ascii="Arial" w:eastAsia="Arial" w:hAnsi="Arial" w:cs="Arial"/>
      <w:b/>
      <w:bCs/>
      <w:color w:val="000000"/>
      <w:sz w:val="22"/>
      <w:szCs w:val="22"/>
      <w:u w:color="00000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7177F"/>
    <w:pPr>
      <w:keepNext/>
      <w:keepLines/>
      <w:spacing w:before="200"/>
      <w:outlineLvl w:val="2"/>
    </w:pPr>
    <w:rPr>
      <w:rFonts w:eastAsia="Times New Roman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link w:val="BodyChar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TOC2">
    <w:name w:val="toc 2"/>
    <w:uiPriority w:val="39"/>
    <w:pPr>
      <w:tabs>
        <w:tab w:val="right" w:leader="dot" w:pos="9000"/>
      </w:tabs>
      <w:spacing w:after="100" w:line="276" w:lineRule="auto"/>
      <w:ind w:left="2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TOC3">
    <w:name w:val="toc 3"/>
    <w:uiPriority w:val="39"/>
    <w:pPr>
      <w:tabs>
        <w:tab w:val="right" w:leader="dot" w:pos="9000"/>
      </w:tabs>
      <w:spacing w:after="1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Heading">
    <w:name w:val="Heading"/>
    <w:next w:val="Body"/>
    <w:pPr>
      <w:keepNext/>
      <w:keepLines/>
      <w:spacing w:before="480" w:line="276" w:lineRule="auto"/>
      <w:outlineLvl w:val="2"/>
    </w:pPr>
    <w:rPr>
      <w:rFonts w:ascii="Arial" w:eastAsia="Arial" w:hAnsi="Arial" w:cs="Arial"/>
      <w:b/>
      <w:bCs/>
      <w:color w:val="000000"/>
      <w:sz w:val="24"/>
      <w:szCs w:val="24"/>
      <w:u w:color="000000"/>
    </w:rPr>
  </w:style>
  <w:style w:type="paragraph" w:styleId="TOC1">
    <w:name w:val="toc 1"/>
    <w:next w:val="Body"/>
    <w:pPr>
      <w:spacing w:after="1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55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53E"/>
    <w:rPr>
      <w:rFonts w:ascii="Tahoma" w:hAnsi="Tahoma" w:cs="Tahoma"/>
      <w:sz w:val="16"/>
      <w:szCs w:val="16"/>
      <w:lang w:val="en-US" w:eastAsia="en-US"/>
    </w:rPr>
  </w:style>
  <w:style w:type="paragraph" w:customStyle="1" w:styleId="EndNoteBibliographyTitle">
    <w:name w:val="EndNote Bibliography Title"/>
    <w:basedOn w:val="Normal"/>
    <w:link w:val="EndNoteBibliographyTitleChar"/>
    <w:rsid w:val="0072256D"/>
    <w:pPr>
      <w:jc w:val="center"/>
    </w:pPr>
    <w:rPr>
      <w:rFonts w:hAnsi="Arial" w:cs="Arial"/>
      <w:noProof/>
      <w:sz w:val="20"/>
    </w:rPr>
  </w:style>
  <w:style w:type="character" w:customStyle="1" w:styleId="BodyChar">
    <w:name w:val="Body Char"/>
    <w:basedOn w:val="DefaultParagraphFont"/>
    <w:link w:val="Body"/>
    <w:rsid w:val="0072256D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EndNoteBibliographyTitleChar">
    <w:name w:val="EndNote Bibliography Title Char"/>
    <w:basedOn w:val="BodyChar"/>
    <w:link w:val="EndNoteBibliographyTitle"/>
    <w:rsid w:val="0072256D"/>
    <w:rPr>
      <w:rFonts w:ascii="Arial" w:eastAsia="Calibri" w:hAnsi="Arial" w:cs="Arial"/>
      <w:noProof/>
      <w:color w:val="000000"/>
      <w:sz w:val="22"/>
      <w:szCs w:val="22"/>
      <w:u w:color="000000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72256D"/>
    <w:rPr>
      <w:rFonts w:hAnsi="Arial" w:cs="Arial"/>
      <w:noProof/>
      <w:sz w:val="20"/>
    </w:rPr>
  </w:style>
  <w:style w:type="character" w:customStyle="1" w:styleId="EndNoteBibliographyChar">
    <w:name w:val="EndNote Bibliography Char"/>
    <w:basedOn w:val="BodyChar"/>
    <w:link w:val="EndNoteBibliography"/>
    <w:rsid w:val="0072256D"/>
    <w:rPr>
      <w:rFonts w:ascii="Arial" w:eastAsia="Calibri" w:hAnsi="Arial" w:cs="Arial"/>
      <w:noProof/>
      <w:color w:val="000000"/>
      <w:sz w:val="22"/>
      <w:szCs w:val="22"/>
      <w:u w:color="00000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6B22B8"/>
    <w:rPr>
      <w:rFonts w:ascii="Arial" w:hAnsi="Arial Unicode MS" w:cs="Arial Unicode MS"/>
      <w:b/>
      <w:bCs/>
      <w:color w:val="000000"/>
      <w:sz w:val="24"/>
      <w:szCs w:val="24"/>
      <w:u w:color="00000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7177F"/>
    <w:rPr>
      <w:rFonts w:ascii="Arial" w:eastAsia="Times New Roman" w:hAnsi="Arial" w:cs="Arial"/>
      <w:b/>
      <w:bCs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0D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0DAF"/>
    <w:rPr>
      <w:b/>
      <w:bCs/>
      <w:lang w:val="en-US" w:eastAsia="en-US"/>
    </w:rPr>
  </w:style>
  <w:style w:type="table" w:styleId="TableGrid">
    <w:name w:val="Table Grid"/>
    <w:basedOn w:val="TableNormal"/>
    <w:uiPriority w:val="59"/>
    <w:rsid w:val="00300C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5F84"/>
    <w:rPr>
      <w:rFonts w:ascii="Arial" w:eastAsia="Calibri" w:hAnsi="Calibri" w:cs="Calibri"/>
      <w:color w:val="000000"/>
      <w:sz w:val="22"/>
      <w:szCs w:val="22"/>
      <w:u w:color="000000"/>
      <w:lang w:val="en-US"/>
    </w:rPr>
  </w:style>
  <w:style w:type="paragraph" w:styleId="Heading1">
    <w:name w:val="heading 1"/>
    <w:basedOn w:val="Heading"/>
    <w:next w:val="Normal"/>
    <w:link w:val="Heading1Char"/>
    <w:uiPriority w:val="9"/>
    <w:qFormat/>
    <w:rsid w:val="006B22B8"/>
    <w:pPr>
      <w:outlineLvl w:val="0"/>
    </w:pPr>
    <w:rPr>
      <w:rFonts w:eastAsia="Arial Unicode MS" w:hAnsi="Arial Unicode MS" w:cs="Arial Unicode MS"/>
      <w:lang w:val="en-US"/>
    </w:rPr>
  </w:style>
  <w:style w:type="paragraph" w:styleId="Heading2">
    <w:name w:val="heading 2"/>
    <w:next w:val="Body"/>
    <w:pPr>
      <w:keepNext/>
      <w:keepLines/>
      <w:spacing w:before="200" w:line="276" w:lineRule="auto"/>
      <w:outlineLvl w:val="1"/>
    </w:pPr>
    <w:rPr>
      <w:rFonts w:ascii="Arial" w:eastAsia="Arial" w:hAnsi="Arial" w:cs="Arial"/>
      <w:b/>
      <w:bCs/>
      <w:color w:val="000000"/>
      <w:sz w:val="22"/>
      <w:szCs w:val="22"/>
      <w:u w:color="00000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7177F"/>
    <w:pPr>
      <w:keepNext/>
      <w:keepLines/>
      <w:spacing w:before="200"/>
      <w:outlineLvl w:val="2"/>
    </w:pPr>
    <w:rPr>
      <w:rFonts w:eastAsia="Times New Roman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link w:val="BodyChar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TOC2">
    <w:name w:val="toc 2"/>
    <w:uiPriority w:val="39"/>
    <w:pPr>
      <w:tabs>
        <w:tab w:val="right" w:leader="dot" w:pos="9000"/>
      </w:tabs>
      <w:spacing w:after="100" w:line="276" w:lineRule="auto"/>
      <w:ind w:left="2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TOC3">
    <w:name w:val="toc 3"/>
    <w:uiPriority w:val="39"/>
    <w:pPr>
      <w:tabs>
        <w:tab w:val="right" w:leader="dot" w:pos="9000"/>
      </w:tabs>
      <w:spacing w:after="1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Heading">
    <w:name w:val="Heading"/>
    <w:next w:val="Body"/>
    <w:pPr>
      <w:keepNext/>
      <w:keepLines/>
      <w:spacing w:before="480" w:line="276" w:lineRule="auto"/>
      <w:outlineLvl w:val="2"/>
    </w:pPr>
    <w:rPr>
      <w:rFonts w:ascii="Arial" w:eastAsia="Arial" w:hAnsi="Arial" w:cs="Arial"/>
      <w:b/>
      <w:bCs/>
      <w:color w:val="000000"/>
      <w:sz w:val="24"/>
      <w:szCs w:val="24"/>
      <w:u w:color="000000"/>
    </w:rPr>
  </w:style>
  <w:style w:type="paragraph" w:styleId="TOC1">
    <w:name w:val="toc 1"/>
    <w:next w:val="Body"/>
    <w:pPr>
      <w:spacing w:after="1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55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53E"/>
    <w:rPr>
      <w:rFonts w:ascii="Tahoma" w:hAnsi="Tahoma" w:cs="Tahoma"/>
      <w:sz w:val="16"/>
      <w:szCs w:val="16"/>
      <w:lang w:val="en-US" w:eastAsia="en-US"/>
    </w:rPr>
  </w:style>
  <w:style w:type="paragraph" w:customStyle="1" w:styleId="EndNoteBibliographyTitle">
    <w:name w:val="EndNote Bibliography Title"/>
    <w:basedOn w:val="Normal"/>
    <w:link w:val="EndNoteBibliographyTitleChar"/>
    <w:rsid w:val="0072256D"/>
    <w:pPr>
      <w:jc w:val="center"/>
    </w:pPr>
    <w:rPr>
      <w:rFonts w:hAnsi="Arial" w:cs="Arial"/>
      <w:noProof/>
      <w:sz w:val="20"/>
    </w:rPr>
  </w:style>
  <w:style w:type="character" w:customStyle="1" w:styleId="BodyChar">
    <w:name w:val="Body Char"/>
    <w:basedOn w:val="DefaultParagraphFont"/>
    <w:link w:val="Body"/>
    <w:rsid w:val="0072256D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EndNoteBibliographyTitleChar">
    <w:name w:val="EndNote Bibliography Title Char"/>
    <w:basedOn w:val="BodyChar"/>
    <w:link w:val="EndNoteBibliographyTitle"/>
    <w:rsid w:val="0072256D"/>
    <w:rPr>
      <w:rFonts w:ascii="Arial" w:eastAsia="Calibri" w:hAnsi="Arial" w:cs="Arial"/>
      <w:noProof/>
      <w:color w:val="000000"/>
      <w:sz w:val="22"/>
      <w:szCs w:val="22"/>
      <w:u w:color="000000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72256D"/>
    <w:rPr>
      <w:rFonts w:hAnsi="Arial" w:cs="Arial"/>
      <w:noProof/>
      <w:sz w:val="20"/>
    </w:rPr>
  </w:style>
  <w:style w:type="character" w:customStyle="1" w:styleId="EndNoteBibliographyChar">
    <w:name w:val="EndNote Bibliography Char"/>
    <w:basedOn w:val="BodyChar"/>
    <w:link w:val="EndNoteBibliography"/>
    <w:rsid w:val="0072256D"/>
    <w:rPr>
      <w:rFonts w:ascii="Arial" w:eastAsia="Calibri" w:hAnsi="Arial" w:cs="Arial"/>
      <w:noProof/>
      <w:color w:val="000000"/>
      <w:sz w:val="22"/>
      <w:szCs w:val="22"/>
      <w:u w:color="00000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6B22B8"/>
    <w:rPr>
      <w:rFonts w:ascii="Arial" w:hAnsi="Arial Unicode MS" w:cs="Arial Unicode MS"/>
      <w:b/>
      <w:bCs/>
      <w:color w:val="000000"/>
      <w:sz w:val="24"/>
      <w:szCs w:val="24"/>
      <w:u w:color="00000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7177F"/>
    <w:rPr>
      <w:rFonts w:ascii="Arial" w:eastAsia="Times New Roman" w:hAnsi="Arial" w:cs="Arial"/>
      <w:b/>
      <w:bCs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0D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0DAF"/>
    <w:rPr>
      <w:b/>
      <w:bCs/>
      <w:lang w:val="en-US" w:eastAsia="en-US"/>
    </w:rPr>
  </w:style>
  <w:style w:type="table" w:styleId="TableGrid">
    <w:name w:val="Table Grid"/>
    <w:basedOn w:val="TableNormal"/>
    <w:uiPriority w:val="59"/>
    <w:rsid w:val="00300C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4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gif"/><Relationship Id="rId26" Type="http://schemas.openxmlformats.org/officeDocument/2006/relationships/footer" Target="footer1.xml"/><Relationship Id="rId39" Type="http://schemas.openxmlformats.org/officeDocument/2006/relationships/image" Target="media/image29.emf"/><Relationship Id="rId21" Type="http://schemas.openxmlformats.org/officeDocument/2006/relationships/image" Target="media/image13.png"/><Relationship Id="rId34" Type="http://schemas.openxmlformats.org/officeDocument/2006/relationships/image" Target="media/image24.emf"/><Relationship Id="rId42" Type="http://schemas.openxmlformats.org/officeDocument/2006/relationships/image" Target="media/image32.emf"/><Relationship Id="rId47" Type="http://schemas.openxmlformats.org/officeDocument/2006/relationships/image" Target="media/image37.emf"/><Relationship Id="rId50" Type="http://schemas.openxmlformats.org/officeDocument/2006/relationships/image" Target="media/image40.emf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image" Target="media/image36.emf"/><Relationship Id="rId2" Type="http://schemas.openxmlformats.org/officeDocument/2006/relationships/customXml" Target="../customXml/item2.xml"/><Relationship Id="rId16" Type="http://schemas.openxmlformats.org/officeDocument/2006/relationships/image" Target="media/image8.tif"/><Relationship Id="rId20" Type="http://schemas.openxmlformats.org/officeDocument/2006/relationships/image" Target="media/image12.tif"/><Relationship Id="rId29" Type="http://schemas.openxmlformats.org/officeDocument/2006/relationships/image" Target="media/image19.emf"/><Relationship Id="rId41" Type="http://schemas.openxmlformats.org/officeDocument/2006/relationships/image" Target="media/image31.emf"/><Relationship Id="rId54" Type="http://schemas.openxmlformats.org/officeDocument/2006/relationships/hyperlink" Target="http://jmol.sourceforge.net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image" Target="media/image35.emf"/><Relationship Id="rId53" Type="http://schemas.openxmlformats.org/officeDocument/2006/relationships/image" Target="media/image43.jpeg"/><Relationship Id="rId5" Type="http://schemas.openxmlformats.org/officeDocument/2006/relationships/settings" Target="settings.xml"/><Relationship Id="rId15" Type="http://schemas.openxmlformats.org/officeDocument/2006/relationships/image" Target="media/image7.tif"/><Relationship Id="rId23" Type="http://schemas.openxmlformats.org/officeDocument/2006/relationships/image" Target="media/image15.jpeg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image" Target="media/image39.emf"/><Relationship Id="rId10" Type="http://schemas.openxmlformats.org/officeDocument/2006/relationships/image" Target="media/image2.png"/><Relationship Id="rId19" Type="http://schemas.openxmlformats.org/officeDocument/2006/relationships/image" Target="media/image11.tif"/><Relationship Id="rId31" Type="http://schemas.openxmlformats.org/officeDocument/2006/relationships/image" Target="media/image21.emf"/><Relationship Id="rId44" Type="http://schemas.openxmlformats.org/officeDocument/2006/relationships/image" Target="media/image34.emf"/><Relationship Id="rId52" Type="http://schemas.openxmlformats.org/officeDocument/2006/relationships/image" Target="media/image4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gif"/><Relationship Id="rId22" Type="http://schemas.openxmlformats.org/officeDocument/2006/relationships/image" Target="media/image14.jpeg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emf"/><Relationship Id="rId48" Type="http://schemas.openxmlformats.org/officeDocument/2006/relationships/image" Target="media/image38.emf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1.emf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latter\AppData\Local\Chemistry%20Add-in%20for%20Word\Chemistry%20Gallery\Chem4Word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AAEAAAD/////AQAAAAAAAAAMAgAAAEVDaGVtNFdvcmQuQ29yZSwgVmVyc2lvbj0xLjUuMC4wLCBDdWx0dXJlPW5ldXRyYWwsIFB1YmxpY0tleVRva2VuPW51bGwHAQAAAAABAAAAAAAAAAQgQ2hlbTRXb3JkLkNvcmUuQ29udHJvbFByb3BlcnRpZXMCAAAACw==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5C6608-4330-4F2E-8D16-F2428ACCC667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F79C70CA-B51A-4012-B4DE-8F601AFAE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10</TotalTime>
  <Pages>139</Pages>
  <Words>91862</Words>
  <Characters>523616</Characters>
  <Application>Microsoft Office Word</Application>
  <DocSecurity>0</DocSecurity>
  <Lines>4363</Lines>
  <Paragraphs>1228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</dc:creator>
  <cp:lastModifiedBy>Richard</cp:lastModifiedBy>
  <cp:revision>4</cp:revision>
  <dcterms:created xsi:type="dcterms:W3CDTF">2015-09-24T15:06:00Z</dcterms:created>
  <dcterms:modified xsi:type="dcterms:W3CDTF">2015-09-24T16:32:00Z</dcterms:modified>
</cp:coreProperties>
</file>