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5D678" w14:textId="77777777" w:rsidR="00D60507" w:rsidRDefault="00D60507" w:rsidP="00D60507">
      <w:pPr>
        <w:pStyle w:val="Subtitle"/>
        <w:ind w:firstLine="0"/>
      </w:pPr>
      <w:r>
        <w:t>Supplementary Material</w:t>
      </w:r>
    </w:p>
    <w:p w14:paraId="29318C77" w14:textId="77777777" w:rsidR="00D60507" w:rsidRDefault="00D60507" w:rsidP="00D60507">
      <w:pPr>
        <w:keepNext/>
      </w:pPr>
      <w:r>
        <w:rPr>
          <w:noProof/>
          <w:lang w:val="en-GB" w:eastAsia="en-GB"/>
        </w:rPr>
        <w:drawing>
          <wp:inline distT="0" distB="0" distL="0" distR="0" wp14:anchorId="02B99680" wp14:editId="24CF502B">
            <wp:extent cx="2880000" cy="594334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gthTrees_MinMax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8705" w14:textId="464F7FAB" w:rsidR="00D60507" w:rsidRDefault="00D60507" w:rsidP="00D60507">
      <w:pPr>
        <w:pStyle w:val="Caption"/>
      </w:pPr>
      <w:r>
        <w:t>Figure S1</w:t>
      </w:r>
      <w:r w:rsidR="00244FC5">
        <w:t>.</w:t>
      </w:r>
      <w:r>
        <w:t xml:space="preserve"> Phylogenetic plot of (log) size traits. A) </w:t>
      </w:r>
      <w:proofErr w:type="gramStart"/>
      <w:r>
        <w:t>log</w:t>
      </w:r>
      <w:proofErr w:type="gramEnd"/>
      <w:r>
        <w:t xml:space="preserve"> maximum body length; B) log minimum body length. Ancestral reconstruction of internal nodes based on a BM process (ancML) (Revel 2013). Lower bars denote the minimum and maximum values of observed traits (</w:t>
      </w:r>
      <w:proofErr w:type="gramStart"/>
      <w:r>
        <w:t>ln(</w:t>
      </w:r>
      <w:proofErr w:type="gramEnd"/>
      <w:r>
        <w:t xml:space="preserve">mm)); coloration on a red to blue scale. Terminal bars denote membership of major clades; colors as </w:t>
      </w:r>
      <w:r w:rsidR="00244FC5">
        <w:t xml:space="preserve">in </w:t>
      </w:r>
      <w:r>
        <w:t>Figure 1</w:t>
      </w:r>
      <w:r w:rsidR="00244FC5">
        <w:t>.</w:t>
      </w:r>
    </w:p>
    <w:p w14:paraId="62D6CA31" w14:textId="77777777" w:rsidR="00D60507" w:rsidRDefault="00D60507" w:rsidP="00D60507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404346C8" wp14:editId="6FFF4A3C">
            <wp:extent cx="5976000" cy="41736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mCredibleShiftsPl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17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B1E9" w14:textId="145AB975" w:rsidR="00D60507" w:rsidRDefault="00D60507" w:rsidP="00D60507">
      <w:pPr>
        <w:pStyle w:val="Caption"/>
      </w:pPr>
      <w:r>
        <w:t>Figure S2</w:t>
      </w:r>
      <w:r w:rsidR="00244FC5">
        <w:t>.</w:t>
      </w:r>
      <w:r>
        <w:t xml:space="preserve"> Maximum credible model set from Bayesian Analysis of Macroevolutionary Mixtures (BAMM) corresponding to 95% of the overall model likelihood. Models are listed in order of frequency (f) of obtaining model in the post burnin set corresponding to their inferred probability</w:t>
      </w:r>
      <w:r w:rsidR="00244FC5">
        <w:t xml:space="preserve"> (listed from top</w:t>
      </w:r>
      <w:proofErr w:type="gramStart"/>
      <w:r w:rsidR="00244FC5">
        <w:t>,  left</w:t>
      </w:r>
      <w:proofErr w:type="gramEnd"/>
      <w:r w:rsidR="00244FC5">
        <w:t xml:space="preserve"> to right)</w:t>
      </w:r>
      <w:r>
        <w:t>. Coloration and tree orientation are as</w:t>
      </w:r>
      <w:r w:rsidR="00244FC5">
        <w:t xml:space="preserve"> in</w:t>
      </w:r>
      <w:r>
        <w:t xml:space="preserve"> Figure 4.  </w:t>
      </w:r>
    </w:p>
    <w:p w14:paraId="59111800" w14:textId="77777777" w:rsidR="00D60507" w:rsidRDefault="00D60507" w:rsidP="00D60507">
      <w:pPr>
        <w:rPr>
          <w:rFonts w:cs="Times New Roman"/>
        </w:rPr>
      </w:pPr>
      <w:r>
        <w:br w:type="page"/>
      </w:r>
    </w:p>
    <w:p w14:paraId="7FD2A877" w14:textId="71F650DE" w:rsidR="00D60507" w:rsidRPr="00D60507" w:rsidRDefault="00D60507" w:rsidP="001F15F9">
      <w:pPr>
        <w:pStyle w:val="Caption"/>
      </w:pPr>
      <w:r w:rsidRPr="000D6B8F">
        <w:lastRenderedPageBreak/>
        <w:t>Table S1</w:t>
      </w:r>
      <w:r w:rsidR="00244FC5">
        <w:t>.</w:t>
      </w:r>
      <w:r w:rsidRPr="000D6B8F">
        <w:t xml:space="preserve"> Compiled body length data for included terminal groups with references. Species richness estimates taken from </w:t>
      </w:r>
      <w:r w:rsidRPr="0083131C">
        <w:t xml:space="preserve">(Rainford </w:t>
      </w:r>
      <w:r w:rsidRPr="0083131C">
        <w:rPr>
          <w:i/>
          <w:iCs/>
        </w:rPr>
        <w:t>et al.</w:t>
      </w:r>
      <w:r w:rsidRPr="0083131C">
        <w:t>, 2014)</w:t>
      </w:r>
      <w:r w:rsidRPr="000D6B8F">
        <w:t xml:space="preserve">; SI. Where multiple references are given they refer respectively to the minimum /maximum values. Taxonomic alterations from </w:t>
      </w:r>
      <w:r w:rsidRPr="00994EFD">
        <w:t xml:space="preserve">(Rainford </w:t>
      </w:r>
      <w:r w:rsidRPr="00994EFD">
        <w:rPr>
          <w:i/>
          <w:iCs/>
        </w:rPr>
        <w:t>et al.</w:t>
      </w:r>
      <w:r w:rsidRPr="00994EFD">
        <w:t>, 2014)</w:t>
      </w:r>
      <w:r w:rsidRPr="000D6B8F">
        <w:t xml:space="preserve"> are listed in notes.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94"/>
        <w:gridCol w:w="784"/>
        <w:gridCol w:w="708"/>
        <w:gridCol w:w="709"/>
        <w:gridCol w:w="709"/>
        <w:gridCol w:w="1134"/>
        <w:gridCol w:w="1701"/>
      </w:tblGrid>
      <w:tr w:rsidR="00D60507" w:rsidRPr="00095B17" w14:paraId="38357BE5" w14:textId="77777777" w:rsidTr="00AA1B2A">
        <w:tc>
          <w:tcPr>
            <w:tcW w:w="2358" w:type="dxa"/>
            <w:vMerge w:val="restart"/>
          </w:tcPr>
          <w:p w14:paraId="4F95CFB8" w14:textId="77777777" w:rsidR="00D60507" w:rsidRPr="00095B17" w:rsidRDefault="00D60507" w:rsidP="00D60507">
            <w:pPr>
              <w:pStyle w:val="NoSpacing"/>
            </w:pPr>
            <w:r w:rsidRPr="00095B17">
              <w:t>Taxon</w:t>
            </w:r>
          </w:p>
        </w:tc>
        <w:tc>
          <w:tcPr>
            <w:tcW w:w="794" w:type="dxa"/>
            <w:vMerge w:val="restart"/>
          </w:tcPr>
          <w:p w14:paraId="414EB4AA" w14:textId="77777777" w:rsidR="00D60507" w:rsidRPr="00095B17" w:rsidRDefault="00D60507" w:rsidP="00D60507">
            <w:pPr>
              <w:pStyle w:val="NoSpacing"/>
            </w:pPr>
            <w:r w:rsidRPr="00095B17">
              <w:t>Richness</w:t>
            </w:r>
          </w:p>
        </w:tc>
        <w:tc>
          <w:tcPr>
            <w:tcW w:w="1492" w:type="dxa"/>
            <w:gridSpan w:val="2"/>
          </w:tcPr>
          <w:p w14:paraId="0375AA0A" w14:textId="77777777" w:rsidR="00D60507" w:rsidRPr="00095B17" w:rsidRDefault="00D60507" w:rsidP="00D60507">
            <w:pPr>
              <w:pStyle w:val="NoSpacing"/>
            </w:pPr>
            <w:r w:rsidRPr="00095B17">
              <w:t>Length Data</w:t>
            </w:r>
          </w:p>
        </w:tc>
        <w:tc>
          <w:tcPr>
            <w:tcW w:w="1418" w:type="dxa"/>
            <w:gridSpan w:val="2"/>
          </w:tcPr>
          <w:p w14:paraId="5408F1A9" w14:textId="77777777" w:rsidR="00D60507" w:rsidRPr="00095B17" w:rsidRDefault="00D60507" w:rsidP="00D60507">
            <w:pPr>
              <w:pStyle w:val="NoSpacing"/>
            </w:pPr>
            <w:r w:rsidRPr="00095B17">
              <w:t>Raw Data</w:t>
            </w:r>
          </w:p>
        </w:tc>
        <w:tc>
          <w:tcPr>
            <w:tcW w:w="1134" w:type="dxa"/>
            <w:vMerge w:val="restart"/>
          </w:tcPr>
          <w:p w14:paraId="762BCACA" w14:textId="77777777" w:rsidR="00D60507" w:rsidRPr="00095B17" w:rsidRDefault="00D60507" w:rsidP="00D60507">
            <w:pPr>
              <w:pStyle w:val="NoSpacing"/>
            </w:pPr>
            <w:r w:rsidRPr="00095B17">
              <w:t>Reference</w:t>
            </w:r>
          </w:p>
        </w:tc>
        <w:tc>
          <w:tcPr>
            <w:tcW w:w="1701" w:type="dxa"/>
            <w:vMerge w:val="restart"/>
          </w:tcPr>
          <w:p w14:paraId="090FA4E4" w14:textId="77777777" w:rsidR="00D60507" w:rsidRPr="00095B17" w:rsidRDefault="00D60507" w:rsidP="00D60507">
            <w:pPr>
              <w:pStyle w:val="NoSpacing"/>
            </w:pPr>
            <w:r w:rsidRPr="00095B17">
              <w:t>Notes</w:t>
            </w:r>
          </w:p>
        </w:tc>
      </w:tr>
      <w:tr w:rsidR="00D60507" w:rsidRPr="00095B17" w14:paraId="46EA71C5" w14:textId="77777777" w:rsidTr="00AA1B2A">
        <w:tc>
          <w:tcPr>
            <w:tcW w:w="2358" w:type="dxa"/>
            <w:vMerge/>
          </w:tcPr>
          <w:p w14:paraId="76DEDB7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94" w:type="dxa"/>
            <w:vMerge/>
          </w:tcPr>
          <w:p w14:paraId="5E95D41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84" w:type="dxa"/>
          </w:tcPr>
          <w:p w14:paraId="34F78127" w14:textId="092DFAD8" w:rsidR="00D60507" w:rsidRPr="00095B17" w:rsidRDefault="00AA1B2A" w:rsidP="00D60507">
            <w:pPr>
              <w:pStyle w:val="NoSpacing"/>
            </w:pPr>
            <w:r>
              <w:t>Min (</w:t>
            </w:r>
            <w:r w:rsidR="00D60507" w:rsidRPr="00095B17">
              <w:t>mm</w:t>
            </w:r>
            <w:r>
              <w:t>)</w:t>
            </w:r>
          </w:p>
        </w:tc>
        <w:tc>
          <w:tcPr>
            <w:tcW w:w="708" w:type="dxa"/>
          </w:tcPr>
          <w:p w14:paraId="1622917C" w14:textId="0452A8F1" w:rsidR="00D60507" w:rsidRPr="00095B17" w:rsidRDefault="00D60507" w:rsidP="00AA1B2A">
            <w:pPr>
              <w:pStyle w:val="NoSpacing"/>
            </w:pPr>
            <w:r w:rsidRPr="00095B17">
              <w:t xml:space="preserve">Max </w:t>
            </w:r>
            <w:r w:rsidR="00AA1B2A">
              <w:t>(</w:t>
            </w:r>
            <w:r w:rsidRPr="00095B17">
              <w:t>mm</w:t>
            </w:r>
            <w:r w:rsidR="00AA1B2A">
              <w:t>)</w:t>
            </w:r>
          </w:p>
        </w:tc>
        <w:tc>
          <w:tcPr>
            <w:tcW w:w="709" w:type="dxa"/>
          </w:tcPr>
          <w:p w14:paraId="4733ED21" w14:textId="480BEEB7" w:rsidR="00D60507" w:rsidRPr="00095B17" w:rsidRDefault="00D60507" w:rsidP="00AA1B2A">
            <w:pPr>
              <w:pStyle w:val="NoSpacing"/>
            </w:pPr>
            <w:r w:rsidRPr="00095B17">
              <w:t xml:space="preserve">Min </w:t>
            </w:r>
            <w:r w:rsidR="00AA1B2A">
              <w:t>(</w:t>
            </w:r>
            <w:r w:rsidRPr="00095B17">
              <w:t>mm</w:t>
            </w:r>
            <w:r w:rsidR="00AA1B2A">
              <w:t>)</w:t>
            </w:r>
          </w:p>
        </w:tc>
        <w:tc>
          <w:tcPr>
            <w:tcW w:w="709" w:type="dxa"/>
          </w:tcPr>
          <w:p w14:paraId="2E1CF5D6" w14:textId="36830141" w:rsidR="00D60507" w:rsidRPr="00095B17" w:rsidRDefault="00D60507" w:rsidP="00AA1B2A">
            <w:pPr>
              <w:pStyle w:val="NoSpacing"/>
            </w:pPr>
            <w:r w:rsidRPr="00095B17">
              <w:t xml:space="preserve">Max </w:t>
            </w:r>
            <w:r w:rsidR="00AA1B2A">
              <w:t>(</w:t>
            </w:r>
            <w:r w:rsidRPr="00095B17">
              <w:t>mm</w:t>
            </w:r>
            <w:r w:rsidR="00AA1B2A">
              <w:t>)</w:t>
            </w:r>
          </w:p>
        </w:tc>
        <w:tc>
          <w:tcPr>
            <w:tcW w:w="1134" w:type="dxa"/>
            <w:vMerge/>
          </w:tcPr>
          <w:p w14:paraId="280FED5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701" w:type="dxa"/>
            <w:vMerge/>
          </w:tcPr>
          <w:p w14:paraId="0610A08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681176" w14:textId="77777777" w:rsidTr="00AA1B2A">
        <w:tc>
          <w:tcPr>
            <w:tcW w:w="2358" w:type="dxa"/>
          </w:tcPr>
          <w:p w14:paraId="2B1B648A" w14:textId="77777777" w:rsidR="00D60507" w:rsidRPr="00095B17" w:rsidRDefault="00D60507" w:rsidP="00D60507">
            <w:pPr>
              <w:pStyle w:val="NoSpacing"/>
            </w:pPr>
            <w:r w:rsidRPr="00095B17">
              <w:t>Archaeognatha</w:t>
            </w:r>
          </w:p>
        </w:tc>
        <w:tc>
          <w:tcPr>
            <w:tcW w:w="794" w:type="dxa"/>
          </w:tcPr>
          <w:p w14:paraId="54ECD108" w14:textId="77777777" w:rsidR="00D60507" w:rsidRPr="00095B17" w:rsidRDefault="00D60507" w:rsidP="00D60507">
            <w:pPr>
              <w:pStyle w:val="NoSpacing"/>
            </w:pPr>
            <w:r w:rsidRPr="00095B17">
              <w:t>495</w:t>
            </w:r>
          </w:p>
        </w:tc>
        <w:tc>
          <w:tcPr>
            <w:tcW w:w="784" w:type="dxa"/>
          </w:tcPr>
          <w:p w14:paraId="1C1C0403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79D2B456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235D51D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E1A404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0200DEC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48C310C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9A24DB8" w14:textId="77777777" w:rsidTr="00AA1B2A">
        <w:tc>
          <w:tcPr>
            <w:tcW w:w="2358" w:type="dxa"/>
          </w:tcPr>
          <w:p w14:paraId="7972D446" w14:textId="77777777" w:rsidR="00D60507" w:rsidRPr="00095B17" w:rsidRDefault="00D60507" w:rsidP="00D60507">
            <w:pPr>
              <w:pStyle w:val="NoSpacing"/>
            </w:pPr>
            <w:r w:rsidRPr="00095B17">
              <w:t>Blattodea Blaberidae</w:t>
            </w:r>
          </w:p>
        </w:tc>
        <w:tc>
          <w:tcPr>
            <w:tcW w:w="794" w:type="dxa"/>
          </w:tcPr>
          <w:p w14:paraId="45467DBC" w14:textId="77777777" w:rsidR="00D60507" w:rsidRPr="00095B17" w:rsidRDefault="00D60507" w:rsidP="00D60507">
            <w:pPr>
              <w:pStyle w:val="NoSpacing"/>
            </w:pPr>
            <w:r w:rsidRPr="00095B17">
              <w:t>1198</w:t>
            </w:r>
          </w:p>
        </w:tc>
        <w:tc>
          <w:tcPr>
            <w:tcW w:w="784" w:type="dxa"/>
          </w:tcPr>
          <w:p w14:paraId="3C527C53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43784CA0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709" w:type="dxa"/>
          </w:tcPr>
          <w:p w14:paraId="7920731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CECE2F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6CC3037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  <w:r w:rsidRPr="00095B17">
              <w:t>/</w:t>
            </w:r>
            <w:r>
              <w:t>(Hogue, 1993)</w:t>
            </w:r>
          </w:p>
        </w:tc>
        <w:tc>
          <w:tcPr>
            <w:tcW w:w="1701" w:type="dxa"/>
          </w:tcPr>
          <w:p w14:paraId="72628C0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AC81A5E" w14:textId="77777777" w:rsidTr="00AA1B2A">
        <w:tc>
          <w:tcPr>
            <w:tcW w:w="2358" w:type="dxa"/>
          </w:tcPr>
          <w:p w14:paraId="728C64C8" w14:textId="77777777" w:rsidR="00D60507" w:rsidRPr="00095B17" w:rsidRDefault="00D60507" w:rsidP="00D60507">
            <w:pPr>
              <w:pStyle w:val="NoSpacing"/>
            </w:pPr>
            <w:r w:rsidRPr="00095B17">
              <w:t xml:space="preserve">Blattodea Blattidae </w:t>
            </w:r>
          </w:p>
        </w:tc>
        <w:tc>
          <w:tcPr>
            <w:tcW w:w="794" w:type="dxa"/>
          </w:tcPr>
          <w:p w14:paraId="0F033DCD" w14:textId="77777777" w:rsidR="00D60507" w:rsidRPr="00095B17" w:rsidRDefault="00D60507" w:rsidP="00D60507">
            <w:pPr>
              <w:pStyle w:val="NoSpacing"/>
            </w:pPr>
            <w:r w:rsidRPr="00095B17">
              <w:t>2381</w:t>
            </w:r>
          </w:p>
        </w:tc>
        <w:tc>
          <w:tcPr>
            <w:tcW w:w="784" w:type="dxa"/>
          </w:tcPr>
          <w:p w14:paraId="0A669FBE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8" w:type="dxa"/>
          </w:tcPr>
          <w:p w14:paraId="1E0AED54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243F76E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1C2198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E5AD337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7D65F07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ED955A" w14:textId="77777777" w:rsidTr="00AA1B2A">
        <w:tc>
          <w:tcPr>
            <w:tcW w:w="2358" w:type="dxa"/>
          </w:tcPr>
          <w:p w14:paraId="79A86714" w14:textId="77777777" w:rsidR="00D60507" w:rsidRPr="00095B17" w:rsidRDefault="00D60507" w:rsidP="00D60507">
            <w:pPr>
              <w:pStyle w:val="NoSpacing"/>
            </w:pPr>
            <w:r w:rsidRPr="00095B17">
              <w:t>Blattodea Cryptocercidae</w:t>
            </w:r>
          </w:p>
        </w:tc>
        <w:tc>
          <w:tcPr>
            <w:tcW w:w="794" w:type="dxa"/>
          </w:tcPr>
          <w:p w14:paraId="4C876FCA" w14:textId="77777777" w:rsidR="00D60507" w:rsidRPr="00095B17" w:rsidRDefault="00D60507" w:rsidP="00D60507">
            <w:pPr>
              <w:pStyle w:val="NoSpacing"/>
            </w:pPr>
            <w:r w:rsidRPr="00095B17">
              <w:t>594</w:t>
            </w:r>
          </w:p>
        </w:tc>
        <w:tc>
          <w:tcPr>
            <w:tcW w:w="784" w:type="dxa"/>
          </w:tcPr>
          <w:p w14:paraId="02D8663D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08" w:type="dxa"/>
          </w:tcPr>
          <w:p w14:paraId="42D6DB12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09" w:type="dxa"/>
          </w:tcPr>
          <w:p w14:paraId="479F222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EECF54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8A5B7E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0DE4BB2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B3CCF7" w14:textId="77777777" w:rsidTr="00AA1B2A">
        <w:tc>
          <w:tcPr>
            <w:tcW w:w="2358" w:type="dxa"/>
          </w:tcPr>
          <w:p w14:paraId="278755AB" w14:textId="77777777" w:rsidR="00D60507" w:rsidRPr="00095B17" w:rsidRDefault="00D60507" w:rsidP="00D60507">
            <w:pPr>
              <w:pStyle w:val="NoSpacing"/>
            </w:pPr>
            <w:r w:rsidRPr="00095B17">
              <w:t xml:space="preserve">Blattodea Ectobiidae </w:t>
            </w:r>
          </w:p>
        </w:tc>
        <w:tc>
          <w:tcPr>
            <w:tcW w:w="794" w:type="dxa"/>
          </w:tcPr>
          <w:p w14:paraId="0DEE4EE6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84" w:type="dxa"/>
          </w:tcPr>
          <w:p w14:paraId="0A5595DD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1062FDA1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40A8C1C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51E192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EB6BED0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13C2F16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B17B526" w14:textId="77777777" w:rsidTr="00AA1B2A">
        <w:tc>
          <w:tcPr>
            <w:tcW w:w="2358" w:type="dxa"/>
          </w:tcPr>
          <w:p w14:paraId="64CB03AF" w14:textId="77777777" w:rsidR="00D60507" w:rsidRPr="00095B17" w:rsidRDefault="00D60507" w:rsidP="00D60507">
            <w:pPr>
              <w:pStyle w:val="NoSpacing"/>
            </w:pPr>
            <w:r w:rsidRPr="00095B17">
              <w:t>Blattodea Corydiidae</w:t>
            </w:r>
          </w:p>
        </w:tc>
        <w:tc>
          <w:tcPr>
            <w:tcW w:w="794" w:type="dxa"/>
          </w:tcPr>
          <w:p w14:paraId="5B593640" w14:textId="77777777" w:rsidR="00D60507" w:rsidRPr="00095B17" w:rsidRDefault="00D60507" w:rsidP="00D60507">
            <w:pPr>
              <w:pStyle w:val="NoSpacing"/>
            </w:pPr>
            <w:r w:rsidRPr="00095B17">
              <w:t>247</w:t>
            </w:r>
          </w:p>
        </w:tc>
        <w:tc>
          <w:tcPr>
            <w:tcW w:w="784" w:type="dxa"/>
          </w:tcPr>
          <w:p w14:paraId="088321C0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29B276D4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09" w:type="dxa"/>
          </w:tcPr>
          <w:p w14:paraId="3E855FB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DB5818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7375C5B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01DEE501" w14:textId="77777777" w:rsidR="00D60507" w:rsidRPr="00095B17" w:rsidRDefault="00D60507" w:rsidP="00D60507">
            <w:pPr>
              <w:pStyle w:val="NoSpacing"/>
            </w:pPr>
            <w:r w:rsidRPr="00095B17">
              <w:t>Includes Nocticolidae</w:t>
            </w:r>
          </w:p>
          <w:p w14:paraId="5F0417F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FBF3E07" w14:textId="77777777" w:rsidTr="00AA1B2A">
        <w:tc>
          <w:tcPr>
            <w:tcW w:w="2358" w:type="dxa"/>
          </w:tcPr>
          <w:p w14:paraId="178D448E" w14:textId="77777777" w:rsidR="00D60507" w:rsidRPr="00095B17" w:rsidRDefault="00D60507" w:rsidP="00D60507">
            <w:pPr>
              <w:pStyle w:val="NoSpacing"/>
            </w:pPr>
            <w:r w:rsidRPr="00095B17">
              <w:t>Coleoptera Amphizoidae</w:t>
            </w:r>
          </w:p>
        </w:tc>
        <w:tc>
          <w:tcPr>
            <w:tcW w:w="794" w:type="dxa"/>
          </w:tcPr>
          <w:p w14:paraId="218BB595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84" w:type="dxa"/>
          </w:tcPr>
          <w:p w14:paraId="07C1DF3D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339DCCED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47CB688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176DBD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7DD83AE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  <w:r w:rsidRPr="00095B17">
              <w:t xml:space="preserve"> </w:t>
            </w:r>
          </w:p>
        </w:tc>
        <w:tc>
          <w:tcPr>
            <w:tcW w:w="1701" w:type="dxa"/>
          </w:tcPr>
          <w:p w14:paraId="78116E3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0B047C" w14:textId="77777777" w:rsidTr="00AA1B2A">
        <w:tc>
          <w:tcPr>
            <w:tcW w:w="2358" w:type="dxa"/>
          </w:tcPr>
          <w:p w14:paraId="76BB75F8" w14:textId="77777777" w:rsidR="00D60507" w:rsidRPr="00095B17" w:rsidRDefault="00D60507" w:rsidP="00D60507">
            <w:pPr>
              <w:pStyle w:val="NoSpacing"/>
            </w:pPr>
            <w:r w:rsidRPr="00095B17">
              <w:t>Coleoptera Aspidytidae</w:t>
            </w:r>
          </w:p>
        </w:tc>
        <w:tc>
          <w:tcPr>
            <w:tcW w:w="794" w:type="dxa"/>
          </w:tcPr>
          <w:p w14:paraId="10A9ACB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5853F1F9" w14:textId="77777777" w:rsidR="00D60507" w:rsidRPr="00095B17" w:rsidRDefault="00D60507" w:rsidP="00D60507">
            <w:pPr>
              <w:pStyle w:val="NoSpacing"/>
            </w:pPr>
            <w:r w:rsidRPr="00095B17">
              <w:t>4.8</w:t>
            </w:r>
          </w:p>
        </w:tc>
        <w:tc>
          <w:tcPr>
            <w:tcW w:w="708" w:type="dxa"/>
          </w:tcPr>
          <w:p w14:paraId="2776C336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122BBB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2CD582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ABC0054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  <w:r w:rsidRPr="00095B17">
              <w:t xml:space="preserve"> </w:t>
            </w:r>
          </w:p>
        </w:tc>
        <w:tc>
          <w:tcPr>
            <w:tcW w:w="1701" w:type="dxa"/>
          </w:tcPr>
          <w:p w14:paraId="69654B6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FF78F18" w14:textId="77777777" w:rsidTr="00AA1B2A">
        <w:tc>
          <w:tcPr>
            <w:tcW w:w="2358" w:type="dxa"/>
          </w:tcPr>
          <w:p w14:paraId="37B8073A" w14:textId="77777777" w:rsidR="00D60507" w:rsidRPr="00095B17" w:rsidRDefault="00D60507" w:rsidP="00D60507">
            <w:pPr>
              <w:pStyle w:val="NoSpacing"/>
            </w:pPr>
            <w:r w:rsidRPr="00095B17">
              <w:t>Coleoptera Carabidae</w:t>
            </w:r>
          </w:p>
        </w:tc>
        <w:tc>
          <w:tcPr>
            <w:tcW w:w="794" w:type="dxa"/>
          </w:tcPr>
          <w:p w14:paraId="29FA116A" w14:textId="77777777" w:rsidR="00D60507" w:rsidRPr="00095B17" w:rsidRDefault="00D60507" w:rsidP="00D60507">
            <w:pPr>
              <w:pStyle w:val="NoSpacing"/>
            </w:pPr>
            <w:r w:rsidRPr="00095B17">
              <w:t>40000</w:t>
            </w:r>
          </w:p>
        </w:tc>
        <w:tc>
          <w:tcPr>
            <w:tcW w:w="784" w:type="dxa"/>
          </w:tcPr>
          <w:p w14:paraId="797AE513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AB2F45F" w14:textId="77777777" w:rsidR="00D60507" w:rsidRPr="00095B17" w:rsidRDefault="00D60507" w:rsidP="00D60507">
            <w:pPr>
              <w:pStyle w:val="NoSpacing"/>
            </w:pPr>
            <w:r w:rsidRPr="00095B17">
              <w:t>85</w:t>
            </w:r>
          </w:p>
        </w:tc>
        <w:tc>
          <w:tcPr>
            <w:tcW w:w="709" w:type="dxa"/>
          </w:tcPr>
          <w:p w14:paraId="3E55E50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04156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5A8F516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  <w:r w:rsidRPr="00095B17">
              <w:t xml:space="preserve"> </w:t>
            </w:r>
          </w:p>
        </w:tc>
        <w:tc>
          <w:tcPr>
            <w:tcW w:w="1701" w:type="dxa"/>
          </w:tcPr>
          <w:p w14:paraId="1DCF2CD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39D5E0" w14:textId="77777777" w:rsidTr="00AA1B2A">
        <w:tc>
          <w:tcPr>
            <w:tcW w:w="2358" w:type="dxa"/>
          </w:tcPr>
          <w:p w14:paraId="47394989" w14:textId="77777777" w:rsidR="00D60507" w:rsidRPr="00095B17" w:rsidRDefault="00D60507" w:rsidP="00D60507">
            <w:pPr>
              <w:pStyle w:val="NoSpacing"/>
            </w:pPr>
            <w:r w:rsidRPr="00095B17">
              <w:t>Coleoptera Dytiscidae</w:t>
            </w:r>
          </w:p>
        </w:tc>
        <w:tc>
          <w:tcPr>
            <w:tcW w:w="794" w:type="dxa"/>
          </w:tcPr>
          <w:p w14:paraId="7BC6E0FC" w14:textId="77777777" w:rsidR="00D60507" w:rsidRPr="00095B17" w:rsidRDefault="00D60507" w:rsidP="00D60507">
            <w:pPr>
              <w:pStyle w:val="NoSpacing"/>
            </w:pPr>
            <w:r w:rsidRPr="00095B17">
              <w:t>4015</w:t>
            </w:r>
          </w:p>
        </w:tc>
        <w:tc>
          <w:tcPr>
            <w:tcW w:w="784" w:type="dxa"/>
          </w:tcPr>
          <w:p w14:paraId="17B22A0C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903C3A3" w14:textId="77777777" w:rsidR="00D60507" w:rsidRPr="00095B17" w:rsidRDefault="00D60507" w:rsidP="00D60507">
            <w:pPr>
              <w:pStyle w:val="NoSpacing"/>
            </w:pPr>
            <w:r w:rsidRPr="00095B17">
              <w:t>48</w:t>
            </w:r>
          </w:p>
        </w:tc>
        <w:tc>
          <w:tcPr>
            <w:tcW w:w="709" w:type="dxa"/>
          </w:tcPr>
          <w:p w14:paraId="1074FD5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326A94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D38B9A6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7436D94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F02BC4D" w14:textId="77777777" w:rsidTr="00AA1B2A">
        <w:tc>
          <w:tcPr>
            <w:tcW w:w="2358" w:type="dxa"/>
          </w:tcPr>
          <w:p w14:paraId="00CEDA01" w14:textId="77777777" w:rsidR="00D60507" w:rsidRPr="00095B17" w:rsidRDefault="00D60507" w:rsidP="00D60507">
            <w:pPr>
              <w:pStyle w:val="NoSpacing"/>
            </w:pPr>
            <w:r w:rsidRPr="00095B17">
              <w:t>Coleoptera Gyrinidae</w:t>
            </w:r>
          </w:p>
        </w:tc>
        <w:tc>
          <w:tcPr>
            <w:tcW w:w="794" w:type="dxa"/>
          </w:tcPr>
          <w:p w14:paraId="1A8E13EF" w14:textId="77777777" w:rsidR="00D60507" w:rsidRPr="00095B17" w:rsidRDefault="00D60507" w:rsidP="00D60507">
            <w:pPr>
              <w:pStyle w:val="NoSpacing"/>
            </w:pPr>
            <w:r w:rsidRPr="00095B17">
              <w:t>882</w:t>
            </w:r>
          </w:p>
        </w:tc>
        <w:tc>
          <w:tcPr>
            <w:tcW w:w="784" w:type="dxa"/>
          </w:tcPr>
          <w:p w14:paraId="579F7AC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1C374B61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105380E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E84443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33A5503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FDC3C5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AA1CE8" w14:textId="77777777" w:rsidTr="00AA1B2A">
        <w:tc>
          <w:tcPr>
            <w:tcW w:w="2358" w:type="dxa"/>
          </w:tcPr>
          <w:p w14:paraId="36FEBDC0" w14:textId="77777777" w:rsidR="00D60507" w:rsidRPr="00095B17" w:rsidRDefault="00D60507" w:rsidP="00D60507">
            <w:pPr>
              <w:pStyle w:val="NoSpacing"/>
            </w:pPr>
            <w:r w:rsidRPr="00095B17">
              <w:t>Coleoptera Haliplidae</w:t>
            </w:r>
          </w:p>
        </w:tc>
        <w:tc>
          <w:tcPr>
            <w:tcW w:w="794" w:type="dxa"/>
          </w:tcPr>
          <w:p w14:paraId="65C2382E" w14:textId="77777777" w:rsidR="00D60507" w:rsidRPr="00095B17" w:rsidRDefault="00D60507" w:rsidP="00D60507">
            <w:pPr>
              <w:pStyle w:val="NoSpacing"/>
            </w:pPr>
            <w:r w:rsidRPr="00095B17">
              <w:t>218</w:t>
            </w:r>
          </w:p>
        </w:tc>
        <w:tc>
          <w:tcPr>
            <w:tcW w:w="784" w:type="dxa"/>
          </w:tcPr>
          <w:p w14:paraId="66F216D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063706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31DB022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9EE153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DB1B028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4BFD70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844E208" w14:textId="77777777" w:rsidTr="00AA1B2A">
        <w:tc>
          <w:tcPr>
            <w:tcW w:w="2358" w:type="dxa"/>
          </w:tcPr>
          <w:p w14:paraId="0F23F4E8" w14:textId="77777777" w:rsidR="00D60507" w:rsidRPr="00095B17" w:rsidRDefault="00D60507" w:rsidP="00D60507">
            <w:pPr>
              <w:pStyle w:val="NoSpacing"/>
            </w:pPr>
            <w:r w:rsidRPr="00095B17">
              <w:t>Coleoptera Hygrobiidae</w:t>
            </w:r>
          </w:p>
        </w:tc>
        <w:tc>
          <w:tcPr>
            <w:tcW w:w="794" w:type="dxa"/>
          </w:tcPr>
          <w:p w14:paraId="71772F3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84" w:type="dxa"/>
          </w:tcPr>
          <w:p w14:paraId="045C1187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5B191DEA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6D9D8AD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FE495C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53B3C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92414F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317B638" w14:textId="77777777" w:rsidTr="00AA1B2A">
        <w:tc>
          <w:tcPr>
            <w:tcW w:w="2358" w:type="dxa"/>
          </w:tcPr>
          <w:p w14:paraId="25A01D62" w14:textId="77777777" w:rsidR="00D60507" w:rsidRPr="00095B17" w:rsidRDefault="00D60507" w:rsidP="00D60507">
            <w:pPr>
              <w:pStyle w:val="NoSpacing"/>
            </w:pPr>
            <w:r w:rsidRPr="00095B17">
              <w:t>Coleoptera Noteridae</w:t>
            </w:r>
          </w:p>
        </w:tc>
        <w:tc>
          <w:tcPr>
            <w:tcW w:w="794" w:type="dxa"/>
          </w:tcPr>
          <w:p w14:paraId="0A93EF3A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784" w:type="dxa"/>
          </w:tcPr>
          <w:p w14:paraId="684D4781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7BD0BFB" w14:textId="77777777" w:rsidR="00D60507" w:rsidRPr="00095B17" w:rsidRDefault="00D60507" w:rsidP="00D60507">
            <w:pPr>
              <w:pStyle w:val="NoSpacing"/>
            </w:pPr>
            <w:r w:rsidRPr="00095B17">
              <w:t>5.8</w:t>
            </w:r>
          </w:p>
        </w:tc>
        <w:tc>
          <w:tcPr>
            <w:tcW w:w="709" w:type="dxa"/>
          </w:tcPr>
          <w:p w14:paraId="2A81A08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9F76CA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410ED55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086DB07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8139B2F" w14:textId="77777777" w:rsidTr="00AA1B2A">
        <w:tc>
          <w:tcPr>
            <w:tcW w:w="2358" w:type="dxa"/>
          </w:tcPr>
          <w:p w14:paraId="6FB67F3F" w14:textId="77777777" w:rsidR="00D60507" w:rsidRPr="00095B17" w:rsidRDefault="00D60507" w:rsidP="00D60507">
            <w:pPr>
              <w:pStyle w:val="NoSpacing"/>
            </w:pPr>
            <w:r w:rsidRPr="00095B17">
              <w:t>Coleoptera Trachypachidae</w:t>
            </w:r>
          </w:p>
        </w:tc>
        <w:tc>
          <w:tcPr>
            <w:tcW w:w="794" w:type="dxa"/>
          </w:tcPr>
          <w:p w14:paraId="473C8C4C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78DF158D" w14:textId="77777777" w:rsidR="00D60507" w:rsidRPr="00095B17" w:rsidRDefault="00D60507" w:rsidP="00D60507">
            <w:pPr>
              <w:pStyle w:val="NoSpacing"/>
            </w:pPr>
            <w:r w:rsidRPr="00095B17">
              <w:t>3.8</w:t>
            </w:r>
          </w:p>
        </w:tc>
        <w:tc>
          <w:tcPr>
            <w:tcW w:w="708" w:type="dxa"/>
          </w:tcPr>
          <w:p w14:paraId="214AA92D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4848ED0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0B9080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5766F2E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6B9401B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1302114" w14:textId="77777777" w:rsidTr="00AA1B2A">
        <w:tc>
          <w:tcPr>
            <w:tcW w:w="2358" w:type="dxa"/>
          </w:tcPr>
          <w:p w14:paraId="133526BB" w14:textId="77777777" w:rsidR="00D60507" w:rsidRPr="00095B17" w:rsidRDefault="00D60507" w:rsidP="00D60507">
            <w:pPr>
              <w:pStyle w:val="NoSpacing"/>
            </w:pPr>
            <w:r w:rsidRPr="00095B17">
              <w:t>Coleoptera Cupedidae</w:t>
            </w:r>
          </w:p>
        </w:tc>
        <w:tc>
          <w:tcPr>
            <w:tcW w:w="794" w:type="dxa"/>
          </w:tcPr>
          <w:p w14:paraId="791B8070" w14:textId="77777777" w:rsidR="00D60507" w:rsidRPr="00095B17" w:rsidRDefault="00D60507" w:rsidP="00D60507">
            <w:pPr>
              <w:pStyle w:val="NoSpacing"/>
            </w:pPr>
            <w:r w:rsidRPr="00095B17">
              <w:t>31</w:t>
            </w:r>
          </w:p>
        </w:tc>
        <w:tc>
          <w:tcPr>
            <w:tcW w:w="784" w:type="dxa"/>
          </w:tcPr>
          <w:p w14:paraId="2F1B44D8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442CEB8F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0A55A5A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2C146F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BCD6F1E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332C9A8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C102AF3" w14:textId="77777777" w:rsidTr="00AA1B2A">
        <w:tc>
          <w:tcPr>
            <w:tcW w:w="2358" w:type="dxa"/>
          </w:tcPr>
          <w:p w14:paraId="3E71CA6B" w14:textId="77777777" w:rsidR="00D60507" w:rsidRPr="00095B17" w:rsidRDefault="00D60507" w:rsidP="00D60507">
            <w:pPr>
              <w:pStyle w:val="NoSpacing"/>
            </w:pPr>
            <w:r w:rsidRPr="00095B17">
              <w:t>Coleoptera Micromalthidae</w:t>
            </w:r>
          </w:p>
        </w:tc>
        <w:tc>
          <w:tcPr>
            <w:tcW w:w="794" w:type="dxa"/>
          </w:tcPr>
          <w:p w14:paraId="2E6F2FA8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7A841020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376BA27F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3745BA2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9043A9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48C8CB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D4BB29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2EA1377" w14:textId="77777777" w:rsidTr="00AA1B2A">
        <w:tc>
          <w:tcPr>
            <w:tcW w:w="2358" w:type="dxa"/>
          </w:tcPr>
          <w:p w14:paraId="334C64B3" w14:textId="77777777" w:rsidR="00D60507" w:rsidRPr="00095B17" w:rsidRDefault="00D60507" w:rsidP="00D60507">
            <w:pPr>
              <w:pStyle w:val="NoSpacing"/>
            </w:pPr>
            <w:r w:rsidRPr="00095B17">
              <w:t>Coleoptera Ommatidae</w:t>
            </w:r>
          </w:p>
        </w:tc>
        <w:tc>
          <w:tcPr>
            <w:tcW w:w="794" w:type="dxa"/>
          </w:tcPr>
          <w:p w14:paraId="14BFF841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23A38532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53398FC0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09" w:type="dxa"/>
          </w:tcPr>
          <w:p w14:paraId="624CA89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1ED968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B3BC4B" w14:textId="77777777" w:rsidR="00D60507" w:rsidRPr="00095B17" w:rsidRDefault="00D60507" w:rsidP="00D60507">
            <w:pPr>
              <w:pStyle w:val="NoSpacing"/>
            </w:pPr>
            <w:r>
              <w:t xml:space="preserve">(Beutel &amp; </w:t>
            </w:r>
            <w:r>
              <w:lastRenderedPageBreak/>
              <w:t>Leschen, 2005)</w:t>
            </w:r>
          </w:p>
        </w:tc>
        <w:tc>
          <w:tcPr>
            <w:tcW w:w="1701" w:type="dxa"/>
          </w:tcPr>
          <w:p w14:paraId="444B2C2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0E8B4A" w14:textId="77777777" w:rsidTr="00AA1B2A">
        <w:tc>
          <w:tcPr>
            <w:tcW w:w="2358" w:type="dxa"/>
          </w:tcPr>
          <w:p w14:paraId="38F97C4B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Coleoptera Lepiceridae</w:t>
            </w:r>
          </w:p>
        </w:tc>
        <w:tc>
          <w:tcPr>
            <w:tcW w:w="794" w:type="dxa"/>
          </w:tcPr>
          <w:p w14:paraId="56222EB3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7866609E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0A95743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2297AA7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F7333D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1991ADE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19A8AD5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2905A06" w14:textId="77777777" w:rsidTr="00AA1B2A">
        <w:tc>
          <w:tcPr>
            <w:tcW w:w="2358" w:type="dxa"/>
          </w:tcPr>
          <w:p w14:paraId="040287ED" w14:textId="77777777" w:rsidR="00D60507" w:rsidRPr="00095B17" w:rsidRDefault="00D60507" w:rsidP="00D60507">
            <w:pPr>
              <w:pStyle w:val="NoSpacing"/>
            </w:pPr>
            <w:r w:rsidRPr="00095B17">
              <w:t>Coleoptera Hydroscaphidae</w:t>
            </w:r>
          </w:p>
        </w:tc>
        <w:tc>
          <w:tcPr>
            <w:tcW w:w="794" w:type="dxa"/>
          </w:tcPr>
          <w:p w14:paraId="70255441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84" w:type="dxa"/>
          </w:tcPr>
          <w:p w14:paraId="631E348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8D2F7A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7073101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93C2C9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486D97E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2452ABA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806FCD3" w14:textId="77777777" w:rsidTr="00AA1B2A">
        <w:tc>
          <w:tcPr>
            <w:tcW w:w="2358" w:type="dxa"/>
          </w:tcPr>
          <w:p w14:paraId="46DA53AC" w14:textId="77777777" w:rsidR="00D60507" w:rsidRPr="00095B17" w:rsidRDefault="00D60507" w:rsidP="00D60507">
            <w:pPr>
              <w:pStyle w:val="NoSpacing"/>
            </w:pPr>
            <w:r w:rsidRPr="00095B17">
              <w:t>Coleoptera Sphaeriusidae</w:t>
            </w:r>
          </w:p>
        </w:tc>
        <w:tc>
          <w:tcPr>
            <w:tcW w:w="794" w:type="dxa"/>
          </w:tcPr>
          <w:p w14:paraId="40C8CFDE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72DB3E14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5FE97B93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9" w:type="dxa"/>
          </w:tcPr>
          <w:p w14:paraId="1B36AF6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BF4366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D7A613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260AD12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6B4BFCD" w14:textId="77777777" w:rsidTr="00AA1B2A">
        <w:tc>
          <w:tcPr>
            <w:tcW w:w="2358" w:type="dxa"/>
          </w:tcPr>
          <w:p w14:paraId="0F1DD67D" w14:textId="77777777" w:rsidR="00D60507" w:rsidRPr="00095B17" w:rsidRDefault="00D60507" w:rsidP="00D60507">
            <w:pPr>
              <w:pStyle w:val="NoSpacing"/>
            </w:pPr>
            <w:r w:rsidRPr="00095B17">
              <w:t>Coleoptera Torridincolidae</w:t>
            </w:r>
          </w:p>
        </w:tc>
        <w:tc>
          <w:tcPr>
            <w:tcW w:w="794" w:type="dxa"/>
          </w:tcPr>
          <w:p w14:paraId="06BA36DB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84" w:type="dxa"/>
          </w:tcPr>
          <w:p w14:paraId="30D720F0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8176590" w14:textId="77777777" w:rsidR="00D60507" w:rsidRPr="00095B17" w:rsidRDefault="00D60507" w:rsidP="00D60507">
            <w:pPr>
              <w:pStyle w:val="NoSpacing"/>
            </w:pPr>
            <w:r w:rsidRPr="00095B17">
              <w:t>2.7</w:t>
            </w:r>
          </w:p>
        </w:tc>
        <w:tc>
          <w:tcPr>
            <w:tcW w:w="709" w:type="dxa"/>
          </w:tcPr>
          <w:p w14:paraId="44A01F0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DD22D1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18F9B7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4030AEF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01B579D" w14:textId="77777777" w:rsidTr="00AA1B2A">
        <w:tc>
          <w:tcPr>
            <w:tcW w:w="2358" w:type="dxa"/>
          </w:tcPr>
          <w:p w14:paraId="7F2EEA4B" w14:textId="77777777" w:rsidR="00D60507" w:rsidRPr="00095B17" w:rsidRDefault="00D60507" w:rsidP="00D60507">
            <w:pPr>
              <w:pStyle w:val="NoSpacing"/>
            </w:pPr>
            <w:r w:rsidRPr="00095B17">
              <w:t>Coleoptera Aderidae</w:t>
            </w:r>
          </w:p>
        </w:tc>
        <w:tc>
          <w:tcPr>
            <w:tcW w:w="794" w:type="dxa"/>
          </w:tcPr>
          <w:p w14:paraId="45DF42BF" w14:textId="77777777" w:rsidR="00D60507" w:rsidRPr="00095B17" w:rsidRDefault="00D60507" w:rsidP="00D60507">
            <w:pPr>
              <w:pStyle w:val="NoSpacing"/>
            </w:pPr>
            <w:r w:rsidRPr="00095B17">
              <w:t>900</w:t>
            </w:r>
          </w:p>
        </w:tc>
        <w:tc>
          <w:tcPr>
            <w:tcW w:w="784" w:type="dxa"/>
          </w:tcPr>
          <w:p w14:paraId="21106AD6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DDF583B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4C4883A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4EFB50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007DB9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6CE3F42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D629190" w14:textId="77777777" w:rsidTr="00AA1B2A">
        <w:tc>
          <w:tcPr>
            <w:tcW w:w="2358" w:type="dxa"/>
          </w:tcPr>
          <w:p w14:paraId="33FCDFDA" w14:textId="77777777" w:rsidR="00D60507" w:rsidRPr="00095B17" w:rsidRDefault="00D60507" w:rsidP="00D60507">
            <w:pPr>
              <w:pStyle w:val="NoSpacing"/>
            </w:pPr>
            <w:r w:rsidRPr="00095B17">
              <w:t>Coleoptera Agyrtidae</w:t>
            </w:r>
          </w:p>
        </w:tc>
        <w:tc>
          <w:tcPr>
            <w:tcW w:w="794" w:type="dxa"/>
          </w:tcPr>
          <w:p w14:paraId="0724826C" w14:textId="77777777" w:rsidR="00D60507" w:rsidRPr="00095B17" w:rsidRDefault="00D60507" w:rsidP="00D60507">
            <w:pPr>
              <w:pStyle w:val="NoSpacing"/>
            </w:pPr>
            <w:r w:rsidRPr="00095B17">
              <w:t>70</w:t>
            </w:r>
          </w:p>
        </w:tc>
        <w:tc>
          <w:tcPr>
            <w:tcW w:w="784" w:type="dxa"/>
          </w:tcPr>
          <w:p w14:paraId="1EAC0B08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92FE24F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4D09D79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DA00B4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DE6E33" w14:textId="55D3B1E7" w:rsidR="00D60507" w:rsidRPr="00095B17" w:rsidRDefault="00FE4099" w:rsidP="00D60507">
            <w:pPr>
              <w:pStyle w:val="NoSpacing"/>
            </w:pPr>
            <w:r>
              <w:t>(Arnett et al.</w:t>
            </w:r>
            <w:r w:rsidR="00D60507">
              <w:t>, eds, 2000)</w:t>
            </w:r>
          </w:p>
        </w:tc>
        <w:tc>
          <w:tcPr>
            <w:tcW w:w="1701" w:type="dxa"/>
          </w:tcPr>
          <w:p w14:paraId="2336839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C238B2" w14:textId="77777777" w:rsidTr="00AA1B2A">
        <w:tc>
          <w:tcPr>
            <w:tcW w:w="2358" w:type="dxa"/>
          </w:tcPr>
          <w:p w14:paraId="4977487C" w14:textId="77777777" w:rsidR="00D60507" w:rsidRPr="00095B17" w:rsidRDefault="00D60507" w:rsidP="00D60507">
            <w:pPr>
              <w:pStyle w:val="NoSpacing"/>
            </w:pPr>
            <w:r w:rsidRPr="00095B17">
              <w:t>Coleoptera Alexiidae</w:t>
            </w:r>
          </w:p>
        </w:tc>
        <w:tc>
          <w:tcPr>
            <w:tcW w:w="794" w:type="dxa"/>
          </w:tcPr>
          <w:p w14:paraId="00248A9A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14E5E959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5335C609" w14:textId="77777777" w:rsidR="00D60507" w:rsidRPr="00095B17" w:rsidRDefault="00D60507" w:rsidP="00D60507">
            <w:pPr>
              <w:pStyle w:val="NoSpacing"/>
            </w:pPr>
            <w:r w:rsidRPr="00095B17">
              <w:t>1.7</w:t>
            </w:r>
          </w:p>
        </w:tc>
        <w:tc>
          <w:tcPr>
            <w:tcW w:w="709" w:type="dxa"/>
          </w:tcPr>
          <w:p w14:paraId="50FB332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FE609B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7100501" w14:textId="77777777" w:rsidR="00D60507" w:rsidRPr="00095B17" w:rsidRDefault="00D60507" w:rsidP="00D60507">
            <w:pPr>
              <w:pStyle w:val="NoSpacing"/>
            </w:pPr>
            <w:r>
              <w:t>(Shockley, 2008)</w:t>
            </w:r>
          </w:p>
        </w:tc>
        <w:tc>
          <w:tcPr>
            <w:tcW w:w="1701" w:type="dxa"/>
          </w:tcPr>
          <w:p w14:paraId="4C9CC86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706879A" w14:textId="77777777" w:rsidTr="00AA1B2A">
        <w:tc>
          <w:tcPr>
            <w:tcW w:w="2358" w:type="dxa"/>
          </w:tcPr>
          <w:p w14:paraId="7705CD7E" w14:textId="77777777" w:rsidR="00D60507" w:rsidRPr="00095B17" w:rsidRDefault="00D60507" w:rsidP="00D60507">
            <w:pPr>
              <w:pStyle w:val="NoSpacing"/>
            </w:pPr>
            <w:r w:rsidRPr="00095B17">
              <w:t>Coleoptera Anobiidae</w:t>
            </w:r>
          </w:p>
        </w:tc>
        <w:tc>
          <w:tcPr>
            <w:tcW w:w="794" w:type="dxa"/>
          </w:tcPr>
          <w:p w14:paraId="34A949E5" w14:textId="77777777" w:rsidR="00D60507" w:rsidRPr="00095B17" w:rsidRDefault="00D60507" w:rsidP="00D60507">
            <w:pPr>
              <w:pStyle w:val="NoSpacing"/>
            </w:pPr>
            <w:r w:rsidRPr="00095B17">
              <w:t>2084</w:t>
            </w:r>
          </w:p>
        </w:tc>
        <w:tc>
          <w:tcPr>
            <w:tcW w:w="784" w:type="dxa"/>
          </w:tcPr>
          <w:p w14:paraId="5D84980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2CA1DF6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5EEC4E2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7EAAD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86E0726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0152A5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14EA065" w14:textId="77777777" w:rsidTr="00AA1B2A">
        <w:tc>
          <w:tcPr>
            <w:tcW w:w="2358" w:type="dxa"/>
          </w:tcPr>
          <w:p w14:paraId="708CEEAB" w14:textId="77777777" w:rsidR="00D60507" w:rsidRPr="00095B17" w:rsidRDefault="00D60507" w:rsidP="00D60507">
            <w:pPr>
              <w:pStyle w:val="NoSpacing"/>
            </w:pPr>
            <w:r w:rsidRPr="00095B17">
              <w:t>Coleoptera Anthicidae</w:t>
            </w:r>
          </w:p>
        </w:tc>
        <w:tc>
          <w:tcPr>
            <w:tcW w:w="794" w:type="dxa"/>
          </w:tcPr>
          <w:p w14:paraId="69ACFA26" w14:textId="77777777" w:rsidR="00D60507" w:rsidRPr="00095B17" w:rsidRDefault="00D60507" w:rsidP="00D60507">
            <w:pPr>
              <w:pStyle w:val="NoSpacing"/>
            </w:pPr>
            <w:r w:rsidRPr="00095B17">
              <w:t>3000</w:t>
            </w:r>
          </w:p>
        </w:tc>
        <w:tc>
          <w:tcPr>
            <w:tcW w:w="784" w:type="dxa"/>
          </w:tcPr>
          <w:p w14:paraId="2C057087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67BAB405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009920E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D8EEAE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ED72665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EE8BAA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6438596" w14:textId="77777777" w:rsidTr="00AA1B2A">
        <w:tc>
          <w:tcPr>
            <w:tcW w:w="2358" w:type="dxa"/>
          </w:tcPr>
          <w:p w14:paraId="606C0DD8" w14:textId="77777777" w:rsidR="00D60507" w:rsidRPr="00095B17" w:rsidRDefault="00D60507" w:rsidP="00D60507">
            <w:pPr>
              <w:pStyle w:val="NoSpacing"/>
            </w:pPr>
            <w:r w:rsidRPr="00095B17">
              <w:t>Coleoptera Anthribidae</w:t>
            </w:r>
          </w:p>
        </w:tc>
        <w:tc>
          <w:tcPr>
            <w:tcW w:w="794" w:type="dxa"/>
          </w:tcPr>
          <w:p w14:paraId="2C5BF86D" w14:textId="77777777" w:rsidR="00D60507" w:rsidRPr="00095B17" w:rsidRDefault="00D60507" w:rsidP="00D60507">
            <w:pPr>
              <w:pStyle w:val="NoSpacing"/>
            </w:pPr>
            <w:r w:rsidRPr="00095B17">
              <w:t>3900</w:t>
            </w:r>
          </w:p>
        </w:tc>
        <w:tc>
          <w:tcPr>
            <w:tcW w:w="784" w:type="dxa"/>
          </w:tcPr>
          <w:p w14:paraId="5F564915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C3EA285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59ED6D6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48B054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4553340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39C17A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A3340DB" w14:textId="77777777" w:rsidTr="00AA1B2A">
        <w:tc>
          <w:tcPr>
            <w:tcW w:w="2358" w:type="dxa"/>
          </w:tcPr>
          <w:p w14:paraId="676875E6" w14:textId="77777777" w:rsidR="00D60507" w:rsidRPr="00095B17" w:rsidRDefault="00D60507" w:rsidP="00D60507">
            <w:pPr>
              <w:pStyle w:val="NoSpacing"/>
            </w:pPr>
            <w:r w:rsidRPr="00095B17">
              <w:t>Coleoptera_Polyphaga_ Artematopodidae</w:t>
            </w:r>
          </w:p>
        </w:tc>
        <w:tc>
          <w:tcPr>
            <w:tcW w:w="794" w:type="dxa"/>
          </w:tcPr>
          <w:p w14:paraId="2D7FF16A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84" w:type="dxa"/>
          </w:tcPr>
          <w:p w14:paraId="205D48D3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35BF8DE9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10B3F38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29200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3A1BC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4E48640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5A7FC0B" w14:textId="77777777" w:rsidTr="00AA1B2A">
        <w:tc>
          <w:tcPr>
            <w:tcW w:w="2358" w:type="dxa"/>
          </w:tcPr>
          <w:p w14:paraId="2B4BEE3F" w14:textId="77777777" w:rsidR="00D60507" w:rsidRPr="00095B17" w:rsidRDefault="00D60507" w:rsidP="00D60507">
            <w:pPr>
              <w:pStyle w:val="NoSpacing"/>
            </w:pPr>
            <w:r w:rsidRPr="00095B17">
              <w:t>Coleoptera Attelabidae</w:t>
            </w:r>
          </w:p>
        </w:tc>
        <w:tc>
          <w:tcPr>
            <w:tcW w:w="794" w:type="dxa"/>
          </w:tcPr>
          <w:p w14:paraId="1AFFB4D1" w14:textId="77777777" w:rsidR="00D60507" w:rsidRPr="00095B17" w:rsidRDefault="00D60507" w:rsidP="00D60507">
            <w:pPr>
              <w:pStyle w:val="NoSpacing"/>
            </w:pPr>
            <w:r w:rsidRPr="00095B17">
              <w:t>2500</w:t>
            </w:r>
          </w:p>
        </w:tc>
        <w:tc>
          <w:tcPr>
            <w:tcW w:w="784" w:type="dxa"/>
          </w:tcPr>
          <w:p w14:paraId="5EC865CE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8F66C4C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30A57EF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805B8E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E926B13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0222A1D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8ED3297" w14:textId="77777777" w:rsidTr="00AA1B2A">
        <w:tc>
          <w:tcPr>
            <w:tcW w:w="2358" w:type="dxa"/>
          </w:tcPr>
          <w:p w14:paraId="187CEF4B" w14:textId="77777777" w:rsidR="00D60507" w:rsidRPr="00095B17" w:rsidRDefault="00D60507" w:rsidP="00D60507">
            <w:pPr>
              <w:pStyle w:val="NoSpacing"/>
            </w:pPr>
            <w:r w:rsidRPr="00095B17">
              <w:t>Coleoptera Belidae</w:t>
            </w:r>
          </w:p>
        </w:tc>
        <w:tc>
          <w:tcPr>
            <w:tcW w:w="794" w:type="dxa"/>
          </w:tcPr>
          <w:p w14:paraId="0BF4CAAF" w14:textId="77777777" w:rsidR="00D60507" w:rsidRPr="00095B17" w:rsidRDefault="00D60507" w:rsidP="00D60507">
            <w:pPr>
              <w:pStyle w:val="NoSpacing"/>
            </w:pPr>
            <w:r w:rsidRPr="00095B17">
              <w:t>375</w:t>
            </w:r>
          </w:p>
        </w:tc>
        <w:tc>
          <w:tcPr>
            <w:tcW w:w="784" w:type="dxa"/>
          </w:tcPr>
          <w:p w14:paraId="491059E0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8" w:type="dxa"/>
          </w:tcPr>
          <w:p w14:paraId="1354D4B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3870FC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18CA41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B7FD913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2B79C2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B22C981" w14:textId="77777777" w:rsidTr="00AA1B2A">
        <w:tc>
          <w:tcPr>
            <w:tcW w:w="2358" w:type="dxa"/>
          </w:tcPr>
          <w:p w14:paraId="3EBAC92F" w14:textId="77777777" w:rsidR="00D60507" w:rsidRPr="00095B17" w:rsidRDefault="00D60507" w:rsidP="00D60507">
            <w:pPr>
              <w:pStyle w:val="NoSpacing"/>
            </w:pPr>
            <w:r w:rsidRPr="00095B17">
              <w:t>Coleoptera Biphyllidae</w:t>
            </w:r>
          </w:p>
        </w:tc>
        <w:tc>
          <w:tcPr>
            <w:tcW w:w="794" w:type="dxa"/>
          </w:tcPr>
          <w:p w14:paraId="1EC4F382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04BE7721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19ECE99C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30CAB72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BE01B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9DCEAA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40E140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00273D3" w14:textId="77777777" w:rsidTr="00AA1B2A">
        <w:tc>
          <w:tcPr>
            <w:tcW w:w="2358" w:type="dxa"/>
          </w:tcPr>
          <w:p w14:paraId="20990A7E" w14:textId="77777777" w:rsidR="00D60507" w:rsidRPr="00095B17" w:rsidRDefault="00D60507" w:rsidP="00D60507">
            <w:pPr>
              <w:pStyle w:val="NoSpacing"/>
            </w:pPr>
            <w:r w:rsidRPr="00095B17">
              <w:t>Coleoptera Boridae</w:t>
            </w:r>
          </w:p>
        </w:tc>
        <w:tc>
          <w:tcPr>
            <w:tcW w:w="794" w:type="dxa"/>
          </w:tcPr>
          <w:p w14:paraId="2A345931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84" w:type="dxa"/>
          </w:tcPr>
          <w:p w14:paraId="354E8957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20F78E99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54263BB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9CD441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2BA7FE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  <w:r w:rsidRPr="00095B17">
              <w:t xml:space="preserve"> </w:t>
            </w:r>
          </w:p>
        </w:tc>
        <w:tc>
          <w:tcPr>
            <w:tcW w:w="1701" w:type="dxa"/>
          </w:tcPr>
          <w:p w14:paraId="37C8737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3F0B534" w14:textId="77777777" w:rsidTr="00AA1B2A">
        <w:tc>
          <w:tcPr>
            <w:tcW w:w="2358" w:type="dxa"/>
          </w:tcPr>
          <w:p w14:paraId="19222618" w14:textId="77777777" w:rsidR="00D60507" w:rsidRPr="00095B17" w:rsidRDefault="00D60507" w:rsidP="00D60507">
            <w:pPr>
              <w:pStyle w:val="NoSpacing"/>
            </w:pPr>
            <w:r w:rsidRPr="00095B17">
              <w:t>Coleoptera Bostrichidae</w:t>
            </w:r>
          </w:p>
        </w:tc>
        <w:tc>
          <w:tcPr>
            <w:tcW w:w="794" w:type="dxa"/>
          </w:tcPr>
          <w:p w14:paraId="4E1C2249" w14:textId="77777777" w:rsidR="00D60507" w:rsidRPr="00095B17" w:rsidRDefault="00D60507" w:rsidP="00D60507">
            <w:pPr>
              <w:pStyle w:val="NoSpacing"/>
            </w:pPr>
            <w:r w:rsidRPr="00095B17">
              <w:t>570</w:t>
            </w:r>
          </w:p>
        </w:tc>
        <w:tc>
          <w:tcPr>
            <w:tcW w:w="784" w:type="dxa"/>
          </w:tcPr>
          <w:p w14:paraId="285C33DF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43EB452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2498A47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EEAAB5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BBD2730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029547D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8E08528" w14:textId="77777777" w:rsidTr="00AA1B2A">
        <w:tc>
          <w:tcPr>
            <w:tcW w:w="2358" w:type="dxa"/>
          </w:tcPr>
          <w:p w14:paraId="3464600A" w14:textId="77777777" w:rsidR="00D60507" w:rsidRPr="00095B17" w:rsidRDefault="00D60507" w:rsidP="00D60507">
            <w:pPr>
              <w:pStyle w:val="NoSpacing"/>
            </w:pPr>
            <w:r w:rsidRPr="00095B17">
              <w:t>Coleoptera Bothrideridae</w:t>
            </w:r>
          </w:p>
        </w:tc>
        <w:tc>
          <w:tcPr>
            <w:tcW w:w="794" w:type="dxa"/>
          </w:tcPr>
          <w:p w14:paraId="09C52971" w14:textId="77777777" w:rsidR="00D60507" w:rsidRPr="00095B17" w:rsidRDefault="00D60507" w:rsidP="00D60507">
            <w:pPr>
              <w:pStyle w:val="NoSpacing"/>
            </w:pPr>
            <w:r w:rsidRPr="00095B17">
              <w:t>400</w:t>
            </w:r>
          </w:p>
        </w:tc>
        <w:tc>
          <w:tcPr>
            <w:tcW w:w="784" w:type="dxa"/>
          </w:tcPr>
          <w:p w14:paraId="6BD3844D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2C877D47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64DDD7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DA6C06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12F81E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4698A43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454C4E8" w14:textId="77777777" w:rsidTr="00AA1B2A">
        <w:tc>
          <w:tcPr>
            <w:tcW w:w="2358" w:type="dxa"/>
          </w:tcPr>
          <w:p w14:paraId="08612BB2" w14:textId="77777777" w:rsidR="00D60507" w:rsidRPr="00095B17" w:rsidRDefault="00D60507" w:rsidP="00D60507">
            <w:pPr>
              <w:pStyle w:val="NoSpacing"/>
            </w:pPr>
            <w:r w:rsidRPr="00095B17">
              <w:t>Coleoptera Brachyceridae</w:t>
            </w:r>
          </w:p>
        </w:tc>
        <w:tc>
          <w:tcPr>
            <w:tcW w:w="794" w:type="dxa"/>
          </w:tcPr>
          <w:p w14:paraId="12D60F2D" w14:textId="77777777" w:rsidR="00D60507" w:rsidRPr="00095B17" w:rsidRDefault="00D60507" w:rsidP="00D60507">
            <w:pPr>
              <w:pStyle w:val="NoSpacing"/>
            </w:pPr>
            <w:r w:rsidRPr="00095B17">
              <w:t>385</w:t>
            </w:r>
          </w:p>
        </w:tc>
        <w:tc>
          <w:tcPr>
            <w:tcW w:w="784" w:type="dxa"/>
          </w:tcPr>
          <w:p w14:paraId="3910FE13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5BEFF8BD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202662B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BA5200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8CB875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0312D3D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0857C39" w14:textId="77777777" w:rsidTr="00AA1B2A">
        <w:tc>
          <w:tcPr>
            <w:tcW w:w="2358" w:type="dxa"/>
          </w:tcPr>
          <w:p w14:paraId="4312B2CD" w14:textId="77777777" w:rsidR="00D60507" w:rsidRPr="00095B17" w:rsidRDefault="00D60507" w:rsidP="00D60507">
            <w:pPr>
              <w:pStyle w:val="NoSpacing"/>
            </w:pPr>
            <w:r w:rsidRPr="00095B17">
              <w:t>Coleoptera Brentidae</w:t>
            </w:r>
          </w:p>
        </w:tc>
        <w:tc>
          <w:tcPr>
            <w:tcW w:w="794" w:type="dxa"/>
          </w:tcPr>
          <w:p w14:paraId="3F624DFC" w14:textId="77777777" w:rsidR="00D60507" w:rsidRPr="00095B17" w:rsidRDefault="00D60507" w:rsidP="00D60507">
            <w:pPr>
              <w:pStyle w:val="NoSpacing"/>
            </w:pPr>
            <w:r w:rsidRPr="00095B17">
              <w:t>4000</w:t>
            </w:r>
          </w:p>
        </w:tc>
        <w:tc>
          <w:tcPr>
            <w:tcW w:w="784" w:type="dxa"/>
          </w:tcPr>
          <w:p w14:paraId="3956A034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B4CB4B2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58BCE74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2018E1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0B51FDC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F941F6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390F8F6" w14:textId="77777777" w:rsidTr="00AA1B2A">
        <w:tc>
          <w:tcPr>
            <w:tcW w:w="2358" w:type="dxa"/>
          </w:tcPr>
          <w:p w14:paraId="3BFB6D66" w14:textId="77777777" w:rsidR="00D60507" w:rsidRPr="00095B17" w:rsidRDefault="00D60507" w:rsidP="00D60507">
            <w:pPr>
              <w:pStyle w:val="NoSpacing"/>
            </w:pPr>
            <w:r w:rsidRPr="00095B17">
              <w:t>Coleoptera Buprestidae</w:t>
            </w:r>
          </w:p>
        </w:tc>
        <w:tc>
          <w:tcPr>
            <w:tcW w:w="794" w:type="dxa"/>
          </w:tcPr>
          <w:p w14:paraId="37A0C1F7" w14:textId="77777777" w:rsidR="00D60507" w:rsidRPr="00095B17" w:rsidRDefault="00D60507" w:rsidP="00D60507">
            <w:pPr>
              <w:pStyle w:val="NoSpacing"/>
            </w:pPr>
            <w:r w:rsidRPr="00095B17">
              <w:t>14700</w:t>
            </w:r>
          </w:p>
        </w:tc>
        <w:tc>
          <w:tcPr>
            <w:tcW w:w="784" w:type="dxa"/>
          </w:tcPr>
          <w:p w14:paraId="2D3DE764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3AE2A5D2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24002F8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62AFC8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A273F6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EB93E1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B7BDD6F" w14:textId="77777777" w:rsidTr="00AA1B2A">
        <w:tc>
          <w:tcPr>
            <w:tcW w:w="2358" w:type="dxa"/>
          </w:tcPr>
          <w:p w14:paraId="4BABDD11" w14:textId="77777777" w:rsidR="00D60507" w:rsidRPr="00095B17" w:rsidRDefault="00D60507" w:rsidP="00D60507">
            <w:pPr>
              <w:pStyle w:val="NoSpacing"/>
            </w:pPr>
            <w:r w:rsidRPr="00095B17">
              <w:t>Coleoptera Byrrhidae</w:t>
            </w:r>
          </w:p>
        </w:tc>
        <w:tc>
          <w:tcPr>
            <w:tcW w:w="794" w:type="dxa"/>
          </w:tcPr>
          <w:p w14:paraId="1B4CBE01" w14:textId="77777777" w:rsidR="00D60507" w:rsidRPr="00095B17" w:rsidRDefault="00D60507" w:rsidP="00D60507">
            <w:pPr>
              <w:pStyle w:val="NoSpacing"/>
            </w:pPr>
            <w:r w:rsidRPr="00095B17">
              <w:t>430</w:t>
            </w:r>
          </w:p>
        </w:tc>
        <w:tc>
          <w:tcPr>
            <w:tcW w:w="784" w:type="dxa"/>
          </w:tcPr>
          <w:p w14:paraId="6A21E442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313EA52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4B526F3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4820E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C7D30FE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9CD7E8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9F58D30" w14:textId="77777777" w:rsidTr="00AA1B2A">
        <w:tc>
          <w:tcPr>
            <w:tcW w:w="2358" w:type="dxa"/>
          </w:tcPr>
          <w:p w14:paraId="29EA9D61" w14:textId="77777777" w:rsidR="00D60507" w:rsidRPr="00095B17" w:rsidRDefault="00D60507" w:rsidP="00D60507">
            <w:pPr>
              <w:pStyle w:val="NoSpacing"/>
            </w:pPr>
            <w:r w:rsidRPr="00095B17">
              <w:t>Coleoptera Byturidae</w:t>
            </w:r>
          </w:p>
        </w:tc>
        <w:tc>
          <w:tcPr>
            <w:tcW w:w="794" w:type="dxa"/>
          </w:tcPr>
          <w:p w14:paraId="28A4529A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84" w:type="dxa"/>
          </w:tcPr>
          <w:p w14:paraId="4301B8E9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341F89C1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38F4730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4EE8D9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EB9D755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A86A1A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F2FF48B" w14:textId="77777777" w:rsidTr="00AA1B2A">
        <w:tc>
          <w:tcPr>
            <w:tcW w:w="2358" w:type="dxa"/>
          </w:tcPr>
          <w:p w14:paraId="5C3669BD" w14:textId="77777777" w:rsidR="00D60507" w:rsidRPr="00095B17" w:rsidRDefault="00D60507" w:rsidP="00D60507">
            <w:pPr>
              <w:pStyle w:val="NoSpacing"/>
            </w:pPr>
            <w:r w:rsidRPr="00095B17">
              <w:t>Coleoptera Callirhipidae</w:t>
            </w:r>
          </w:p>
        </w:tc>
        <w:tc>
          <w:tcPr>
            <w:tcW w:w="794" w:type="dxa"/>
          </w:tcPr>
          <w:p w14:paraId="2E8368E1" w14:textId="77777777" w:rsidR="00D60507" w:rsidRPr="00095B17" w:rsidRDefault="00D60507" w:rsidP="00D60507">
            <w:pPr>
              <w:pStyle w:val="NoSpacing"/>
            </w:pPr>
            <w:r w:rsidRPr="00095B17">
              <w:t>150</w:t>
            </w:r>
          </w:p>
        </w:tc>
        <w:tc>
          <w:tcPr>
            <w:tcW w:w="784" w:type="dxa"/>
          </w:tcPr>
          <w:p w14:paraId="025B44D4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026C1844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09" w:type="dxa"/>
          </w:tcPr>
          <w:p w14:paraId="07EB925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35AEA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1DC3DA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7934F1D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9A559FA" w14:textId="77777777" w:rsidTr="00AA1B2A">
        <w:tc>
          <w:tcPr>
            <w:tcW w:w="2358" w:type="dxa"/>
          </w:tcPr>
          <w:p w14:paraId="6DC56511" w14:textId="77777777" w:rsidR="00D60507" w:rsidRPr="00095B17" w:rsidRDefault="00D60507" w:rsidP="00D60507">
            <w:pPr>
              <w:pStyle w:val="NoSpacing"/>
            </w:pPr>
            <w:r w:rsidRPr="00095B17">
              <w:t>Coleoptera Cantharidae</w:t>
            </w:r>
          </w:p>
        </w:tc>
        <w:tc>
          <w:tcPr>
            <w:tcW w:w="794" w:type="dxa"/>
          </w:tcPr>
          <w:p w14:paraId="48C31EA8" w14:textId="77777777" w:rsidR="00D60507" w:rsidRPr="00095B17" w:rsidRDefault="00D60507" w:rsidP="00D60507">
            <w:pPr>
              <w:pStyle w:val="NoSpacing"/>
            </w:pPr>
            <w:r w:rsidRPr="00095B17">
              <w:t>5100</w:t>
            </w:r>
          </w:p>
        </w:tc>
        <w:tc>
          <w:tcPr>
            <w:tcW w:w="784" w:type="dxa"/>
          </w:tcPr>
          <w:p w14:paraId="007BF903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2F0CA3BC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12F22D4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FBEE04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8AFEFB0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08AD8A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ADE9F6F" w14:textId="77777777" w:rsidTr="00AA1B2A">
        <w:tc>
          <w:tcPr>
            <w:tcW w:w="2358" w:type="dxa"/>
          </w:tcPr>
          <w:p w14:paraId="67799C37" w14:textId="77777777" w:rsidR="00D60507" w:rsidRPr="00095B17" w:rsidRDefault="00D60507" w:rsidP="00D60507">
            <w:pPr>
              <w:pStyle w:val="NoSpacing"/>
            </w:pPr>
            <w:r w:rsidRPr="00095B17">
              <w:t>Coleoptera Cephaloidae</w:t>
            </w:r>
          </w:p>
        </w:tc>
        <w:tc>
          <w:tcPr>
            <w:tcW w:w="794" w:type="dxa"/>
          </w:tcPr>
          <w:p w14:paraId="3F6AE65D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03144559" w14:textId="77777777" w:rsidR="00D60507" w:rsidRPr="00095B17" w:rsidRDefault="00D60507" w:rsidP="00D60507">
            <w:pPr>
              <w:pStyle w:val="NoSpacing"/>
            </w:pPr>
            <w:r w:rsidRPr="00095B17">
              <w:t>4.2</w:t>
            </w:r>
          </w:p>
        </w:tc>
        <w:tc>
          <w:tcPr>
            <w:tcW w:w="708" w:type="dxa"/>
          </w:tcPr>
          <w:p w14:paraId="3BB5065A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2AC18C2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E2B974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9566A96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1343CB6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7E62B6" w14:textId="77777777" w:rsidTr="00AA1B2A">
        <w:tc>
          <w:tcPr>
            <w:tcW w:w="2358" w:type="dxa"/>
          </w:tcPr>
          <w:p w14:paraId="39973293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Coleoptera Cerambycidae</w:t>
            </w:r>
          </w:p>
        </w:tc>
        <w:tc>
          <w:tcPr>
            <w:tcW w:w="794" w:type="dxa"/>
          </w:tcPr>
          <w:p w14:paraId="787C15A7" w14:textId="77777777" w:rsidR="00D60507" w:rsidRPr="00095B17" w:rsidRDefault="00D60507" w:rsidP="00D60507">
            <w:pPr>
              <w:pStyle w:val="NoSpacing"/>
            </w:pPr>
            <w:r w:rsidRPr="00095B17">
              <w:t>30079</w:t>
            </w:r>
          </w:p>
        </w:tc>
        <w:tc>
          <w:tcPr>
            <w:tcW w:w="784" w:type="dxa"/>
          </w:tcPr>
          <w:p w14:paraId="4B57A93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D03A56D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09" w:type="dxa"/>
          </w:tcPr>
          <w:p w14:paraId="0FEE4FD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47AC87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56A899A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32DAE2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C74AC7C" w14:textId="77777777" w:rsidTr="00AA1B2A">
        <w:tc>
          <w:tcPr>
            <w:tcW w:w="2358" w:type="dxa"/>
          </w:tcPr>
          <w:p w14:paraId="7D9DAC77" w14:textId="77777777" w:rsidR="00D60507" w:rsidRPr="00095B17" w:rsidRDefault="00D60507" w:rsidP="00D60507">
            <w:pPr>
              <w:pStyle w:val="NoSpacing"/>
            </w:pPr>
            <w:r w:rsidRPr="00095B17">
              <w:t>Coleoptera Ceratocanthidae</w:t>
            </w:r>
          </w:p>
        </w:tc>
        <w:tc>
          <w:tcPr>
            <w:tcW w:w="794" w:type="dxa"/>
          </w:tcPr>
          <w:p w14:paraId="24EE54F5" w14:textId="77777777" w:rsidR="00D60507" w:rsidRPr="00095B17" w:rsidRDefault="00D60507" w:rsidP="00D60507">
            <w:pPr>
              <w:pStyle w:val="NoSpacing"/>
            </w:pPr>
            <w:r w:rsidRPr="00095B17">
              <w:t>120</w:t>
            </w:r>
          </w:p>
        </w:tc>
        <w:tc>
          <w:tcPr>
            <w:tcW w:w="784" w:type="dxa"/>
          </w:tcPr>
          <w:p w14:paraId="663DFB11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2D5A0A0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0880181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289E2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247B3F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43D0630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FD4F90" w14:textId="77777777" w:rsidTr="00AA1B2A">
        <w:tc>
          <w:tcPr>
            <w:tcW w:w="2358" w:type="dxa"/>
          </w:tcPr>
          <w:p w14:paraId="1309E4D2" w14:textId="77777777" w:rsidR="00D60507" w:rsidRPr="00095B17" w:rsidRDefault="00D60507" w:rsidP="00D60507">
            <w:pPr>
              <w:pStyle w:val="NoSpacing"/>
            </w:pPr>
            <w:r w:rsidRPr="00095B17">
              <w:t>Coleoptera Cerylonidae</w:t>
            </w:r>
          </w:p>
        </w:tc>
        <w:tc>
          <w:tcPr>
            <w:tcW w:w="794" w:type="dxa"/>
          </w:tcPr>
          <w:p w14:paraId="7D9C029C" w14:textId="77777777" w:rsidR="00D60507" w:rsidRPr="00095B17" w:rsidRDefault="00D60507" w:rsidP="00D60507">
            <w:pPr>
              <w:pStyle w:val="NoSpacing"/>
            </w:pPr>
            <w:r w:rsidRPr="00095B17">
              <w:t>450</w:t>
            </w:r>
          </w:p>
        </w:tc>
        <w:tc>
          <w:tcPr>
            <w:tcW w:w="784" w:type="dxa"/>
          </w:tcPr>
          <w:p w14:paraId="651D0EF5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6D3C99D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25EA42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6F7F1B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1019BE8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05C6C84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B0ACA67" w14:textId="77777777" w:rsidTr="00AA1B2A">
        <w:tc>
          <w:tcPr>
            <w:tcW w:w="2358" w:type="dxa"/>
          </w:tcPr>
          <w:p w14:paraId="51E21B02" w14:textId="77777777" w:rsidR="00D60507" w:rsidRPr="00095B17" w:rsidRDefault="00D60507" w:rsidP="00D60507">
            <w:pPr>
              <w:pStyle w:val="NoSpacing"/>
            </w:pPr>
            <w:r w:rsidRPr="00095B17">
              <w:t>Coleoptera Chelonariidae</w:t>
            </w:r>
          </w:p>
        </w:tc>
        <w:tc>
          <w:tcPr>
            <w:tcW w:w="794" w:type="dxa"/>
          </w:tcPr>
          <w:p w14:paraId="6A32F171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784" w:type="dxa"/>
          </w:tcPr>
          <w:p w14:paraId="3F657476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3231A8B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623144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ACDDB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6756863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1328AF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9B7F9E6" w14:textId="77777777" w:rsidTr="00AA1B2A">
        <w:tc>
          <w:tcPr>
            <w:tcW w:w="2358" w:type="dxa"/>
          </w:tcPr>
          <w:p w14:paraId="580397A0" w14:textId="77777777" w:rsidR="00D60507" w:rsidRPr="00095B17" w:rsidRDefault="00D60507" w:rsidP="00D60507">
            <w:pPr>
              <w:pStyle w:val="NoSpacing"/>
            </w:pPr>
            <w:r w:rsidRPr="00095B17">
              <w:t>Coleoptera Chrysomelidae</w:t>
            </w:r>
          </w:p>
        </w:tc>
        <w:tc>
          <w:tcPr>
            <w:tcW w:w="794" w:type="dxa"/>
          </w:tcPr>
          <w:p w14:paraId="1CDCB689" w14:textId="77777777" w:rsidR="00D60507" w:rsidRPr="00095B17" w:rsidRDefault="00D60507" w:rsidP="00D60507">
            <w:pPr>
              <w:pStyle w:val="NoSpacing"/>
            </w:pPr>
            <w:r w:rsidRPr="00095B17">
              <w:t>32500</w:t>
            </w:r>
          </w:p>
        </w:tc>
        <w:tc>
          <w:tcPr>
            <w:tcW w:w="784" w:type="dxa"/>
          </w:tcPr>
          <w:p w14:paraId="5A535E57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B570EC4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65DE42E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AB97F9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961B939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50B9DF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91AAC9F" w14:textId="77777777" w:rsidTr="00AA1B2A">
        <w:tc>
          <w:tcPr>
            <w:tcW w:w="2358" w:type="dxa"/>
          </w:tcPr>
          <w:p w14:paraId="21FADF59" w14:textId="77777777" w:rsidR="00D60507" w:rsidRPr="00095B17" w:rsidRDefault="00D60507" w:rsidP="00D60507">
            <w:pPr>
              <w:pStyle w:val="NoSpacing"/>
            </w:pPr>
            <w:r w:rsidRPr="00095B17">
              <w:t>Coleoptera Ciidae</w:t>
            </w:r>
          </w:p>
        </w:tc>
        <w:tc>
          <w:tcPr>
            <w:tcW w:w="794" w:type="dxa"/>
          </w:tcPr>
          <w:p w14:paraId="3057174D" w14:textId="77777777" w:rsidR="00D60507" w:rsidRPr="00095B17" w:rsidRDefault="00D60507" w:rsidP="00D60507">
            <w:pPr>
              <w:pStyle w:val="NoSpacing"/>
            </w:pPr>
            <w:r w:rsidRPr="00095B17">
              <w:t>650</w:t>
            </w:r>
          </w:p>
        </w:tc>
        <w:tc>
          <w:tcPr>
            <w:tcW w:w="784" w:type="dxa"/>
          </w:tcPr>
          <w:p w14:paraId="1825A0C5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76955717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5A3B100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6E2D45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6F96B8A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099F8E1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F4E5F2C" w14:textId="77777777" w:rsidTr="00AA1B2A">
        <w:tc>
          <w:tcPr>
            <w:tcW w:w="2358" w:type="dxa"/>
          </w:tcPr>
          <w:p w14:paraId="1F5D264E" w14:textId="77777777" w:rsidR="00D60507" w:rsidRPr="00095B17" w:rsidRDefault="00D60507" w:rsidP="00D60507">
            <w:pPr>
              <w:pStyle w:val="NoSpacing"/>
            </w:pPr>
            <w:r w:rsidRPr="00095B17">
              <w:t>Coleoptera Clambidae</w:t>
            </w:r>
          </w:p>
        </w:tc>
        <w:tc>
          <w:tcPr>
            <w:tcW w:w="794" w:type="dxa"/>
          </w:tcPr>
          <w:p w14:paraId="5393504E" w14:textId="77777777" w:rsidR="00D60507" w:rsidRPr="00095B17" w:rsidRDefault="00D60507" w:rsidP="00D60507">
            <w:pPr>
              <w:pStyle w:val="NoSpacing"/>
            </w:pPr>
            <w:r w:rsidRPr="00095B17">
              <w:t>170</w:t>
            </w:r>
          </w:p>
        </w:tc>
        <w:tc>
          <w:tcPr>
            <w:tcW w:w="784" w:type="dxa"/>
          </w:tcPr>
          <w:p w14:paraId="557CB599" w14:textId="77777777" w:rsidR="00D60507" w:rsidRPr="00095B17" w:rsidRDefault="00D60507" w:rsidP="00D60507">
            <w:pPr>
              <w:pStyle w:val="NoSpacing"/>
            </w:pPr>
            <w:r w:rsidRPr="00095B17">
              <w:t>0.7</w:t>
            </w:r>
          </w:p>
        </w:tc>
        <w:tc>
          <w:tcPr>
            <w:tcW w:w="708" w:type="dxa"/>
          </w:tcPr>
          <w:p w14:paraId="2C4F92B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03BB373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04110B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B2A317E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CB9646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2273C5D" w14:textId="77777777" w:rsidTr="00AA1B2A">
        <w:tc>
          <w:tcPr>
            <w:tcW w:w="2358" w:type="dxa"/>
          </w:tcPr>
          <w:p w14:paraId="6CA5EFF3" w14:textId="77777777" w:rsidR="00D60507" w:rsidRPr="00095B17" w:rsidRDefault="00D60507" w:rsidP="00D60507">
            <w:pPr>
              <w:pStyle w:val="NoSpacing"/>
            </w:pPr>
            <w:r w:rsidRPr="00095B17">
              <w:t>Coleoptera Cleridae</w:t>
            </w:r>
          </w:p>
        </w:tc>
        <w:tc>
          <w:tcPr>
            <w:tcW w:w="794" w:type="dxa"/>
          </w:tcPr>
          <w:p w14:paraId="34F33CBB" w14:textId="77777777" w:rsidR="00D60507" w:rsidRPr="00095B17" w:rsidRDefault="00D60507" w:rsidP="00D60507">
            <w:pPr>
              <w:pStyle w:val="NoSpacing"/>
            </w:pPr>
            <w:r w:rsidRPr="00095B17">
              <w:t>3400</w:t>
            </w:r>
          </w:p>
        </w:tc>
        <w:tc>
          <w:tcPr>
            <w:tcW w:w="784" w:type="dxa"/>
          </w:tcPr>
          <w:p w14:paraId="726DAAB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43B5E69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24A1CED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E89E3B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AF14E0D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64C24A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5CCC3F1" w14:textId="77777777" w:rsidTr="00AA1B2A">
        <w:tc>
          <w:tcPr>
            <w:tcW w:w="2358" w:type="dxa"/>
          </w:tcPr>
          <w:p w14:paraId="764394DF" w14:textId="77777777" w:rsidR="00D60507" w:rsidRPr="00095B17" w:rsidRDefault="00D60507" w:rsidP="00D60507">
            <w:pPr>
              <w:pStyle w:val="NoSpacing"/>
            </w:pPr>
            <w:r w:rsidRPr="00095B17">
              <w:t>Coleoptera Coccinellidae</w:t>
            </w:r>
          </w:p>
        </w:tc>
        <w:tc>
          <w:tcPr>
            <w:tcW w:w="794" w:type="dxa"/>
          </w:tcPr>
          <w:p w14:paraId="19B32E18" w14:textId="77777777" w:rsidR="00D60507" w:rsidRPr="00095B17" w:rsidRDefault="00D60507" w:rsidP="00D60507">
            <w:pPr>
              <w:pStyle w:val="NoSpacing"/>
            </w:pPr>
            <w:r w:rsidRPr="00095B17">
              <w:t>6000</w:t>
            </w:r>
          </w:p>
        </w:tc>
        <w:tc>
          <w:tcPr>
            <w:tcW w:w="784" w:type="dxa"/>
          </w:tcPr>
          <w:p w14:paraId="09FC0499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44905B3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06C6CA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A905D1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4F235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A0B125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C707670" w14:textId="77777777" w:rsidTr="00AA1B2A">
        <w:tc>
          <w:tcPr>
            <w:tcW w:w="2358" w:type="dxa"/>
          </w:tcPr>
          <w:p w14:paraId="5B85D0F0" w14:textId="77777777" w:rsidR="00D60507" w:rsidRPr="00095B17" w:rsidRDefault="00D60507" w:rsidP="00D60507">
            <w:pPr>
              <w:pStyle w:val="NoSpacing"/>
            </w:pPr>
            <w:r w:rsidRPr="00095B17">
              <w:t>Coleoptera Corylophidae</w:t>
            </w:r>
          </w:p>
        </w:tc>
        <w:tc>
          <w:tcPr>
            <w:tcW w:w="794" w:type="dxa"/>
          </w:tcPr>
          <w:p w14:paraId="37AD5F9B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11397DAD" w14:textId="77777777" w:rsidR="00D60507" w:rsidRPr="00095B17" w:rsidRDefault="00D60507" w:rsidP="00D60507">
            <w:pPr>
              <w:pStyle w:val="NoSpacing"/>
            </w:pPr>
            <w:r w:rsidRPr="00095B17">
              <w:t>0.7</w:t>
            </w:r>
          </w:p>
        </w:tc>
        <w:tc>
          <w:tcPr>
            <w:tcW w:w="708" w:type="dxa"/>
          </w:tcPr>
          <w:p w14:paraId="65970A72" w14:textId="77777777" w:rsidR="00D60507" w:rsidRPr="00095B17" w:rsidRDefault="00D60507" w:rsidP="00D60507">
            <w:pPr>
              <w:pStyle w:val="NoSpacing"/>
            </w:pPr>
            <w:r w:rsidRPr="00095B17">
              <w:t>2.3</w:t>
            </w:r>
          </w:p>
        </w:tc>
        <w:tc>
          <w:tcPr>
            <w:tcW w:w="709" w:type="dxa"/>
          </w:tcPr>
          <w:p w14:paraId="6E78A4E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55A5A6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4AF54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4AFEEF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A7831E8" w14:textId="77777777" w:rsidTr="00AA1B2A">
        <w:tc>
          <w:tcPr>
            <w:tcW w:w="2358" w:type="dxa"/>
          </w:tcPr>
          <w:p w14:paraId="017CA3AC" w14:textId="77777777" w:rsidR="00D60507" w:rsidRPr="00095B17" w:rsidRDefault="00D60507" w:rsidP="00D60507">
            <w:pPr>
              <w:pStyle w:val="NoSpacing"/>
            </w:pPr>
            <w:r w:rsidRPr="00095B17">
              <w:t>Coleoptera Cryptophagidae</w:t>
            </w:r>
          </w:p>
        </w:tc>
        <w:tc>
          <w:tcPr>
            <w:tcW w:w="794" w:type="dxa"/>
          </w:tcPr>
          <w:p w14:paraId="259FB010" w14:textId="77777777" w:rsidR="00D60507" w:rsidRPr="00095B17" w:rsidRDefault="00D60507" w:rsidP="00D60507">
            <w:pPr>
              <w:pStyle w:val="NoSpacing"/>
            </w:pPr>
            <w:r w:rsidRPr="00095B17">
              <w:t>600</w:t>
            </w:r>
          </w:p>
        </w:tc>
        <w:tc>
          <w:tcPr>
            <w:tcW w:w="784" w:type="dxa"/>
          </w:tcPr>
          <w:p w14:paraId="7A322097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01930D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11735A3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159773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3EE3B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77B233C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1CF3BCB" w14:textId="77777777" w:rsidTr="00AA1B2A">
        <w:tc>
          <w:tcPr>
            <w:tcW w:w="2358" w:type="dxa"/>
          </w:tcPr>
          <w:p w14:paraId="401F4D26" w14:textId="77777777" w:rsidR="00D60507" w:rsidRPr="00095B17" w:rsidRDefault="00D60507" w:rsidP="00D60507">
            <w:pPr>
              <w:pStyle w:val="NoSpacing"/>
            </w:pPr>
            <w:r w:rsidRPr="00095B17">
              <w:t>Coleoptera Cucujidae</w:t>
            </w:r>
          </w:p>
        </w:tc>
        <w:tc>
          <w:tcPr>
            <w:tcW w:w="794" w:type="dxa"/>
          </w:tcPr>
          <w:p w14:paraId="0BDF89AB" w14:textId="77777777" w:rsidR="00D60507" w:rsidRPr="00095B17" w:rsidRDefault="00D60507" w:rsidP="00D60507">
            <w:pPr>
              <w:pStyle w:val="NoSpacing"/>
            </w:pPr>
            <w:r w:rsidRPr="00095B17">
              <w:t>44</w:t>
            </w:r>
          </w:p>
        </w:tc>
        <w:tc>
          <w:tcPr>
            <w:tcW w:w="784" w:type="dxa"/>
          </w:tcPr>
          <w:p w14:paraId="19B116F3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39CA3A1A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1E23B86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B665A2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09C707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0C9456B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C8CC152" w14:textId="77777777" w:rsidTr="00AA1B2A">
        <w:tc>
          <w:tcPr>
            <w:tcW w:w="2358" w:type="dxa"/>
          </w:tcPr>
          <w:p w14:paraId="76359826" w14:textId="77777777" w:rsidR="00D60507" w:rsidRPr="00095B17" w:rsidRDefault="00D60507" w:rsidP="00D60507">
            <w:pPr>
              <w:pStyle w:val="NoSpacing"/>
            </w:pPr>
            <w:r w:rsidRPr="00095B17">
              <w:t>Coleoptera Curculionidae</w:t>
            </w:r>
          </w:p>
        </w:tc>
        <w:tc>
          <w:tcPr>
            <w:tcW w:w="794" w:type="dxa"/>
          </w:tcPr>
          <w:p w14:paraId="011AD13F" w14:textId="77777777" w:rsidR="00D60507" w:rsidRPr="00095B17" w:rsidRDefault="00D60507" w:rsidP="00D60507">
            <w:pPr>
              <w:pStyle w:val="NoSpacing"/>
            </w:pPr>
            <w:r w:rsidRPr="00095B17">
              <w:t>50615</w:t>
            </w:r>
          </w:p>
        </w:tc>
        <w:tc>
          <w:tcPr>
            <w:tcW w:w="784" w:type="dxa"/>
          </w:tcPr>
          <w:p w14:paraId="7CDA1B40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6545D63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709" w:type="dxa"/>
          </w:tcPr>
          <w:p w14:paraId="7D8F7CF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4BB414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EC3A6A5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2DCD2B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2FBDBB5" w14:textId="77777777" w:rsidTr="00AA1B2A">
        <w:tc>
          <w:tcPr>
            <w:tcW w:w="2358" w:type="dxa"/>
          </w:tcPr>
          <w:p w14:paraId="3EE156E2" w14:textId="77777777" w:rsidR="00D60507" w:rsidRPr="00095B17" w:rsidRDefault="00D60507" w:rsidP="00D60507">
            <w:pPr>
              <w:pStyle w:val="NoSpacing"/>
            </w:pPr>
            <w:r w:rsidRPr="00095B17">
              <w:t>Coleoptera Dascillidae</w:t>
            </w:r>
          </w:p>
        </w:tc>
        <w:tc>
          <w:tcPr>
            <w:tcW w:w="794" w:type="dxa"/>
          </w:tcPr>
          <w:p w14:paraId="65CEEBC0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84" w:type="dxa"/>
          </w:tcPr>
          <w:p w14:paraId="4E3701C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2F4D52F8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4474B5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C6CA54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F0D15D7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40BC7C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70F3272" w14:textId="77777777" w:rsidTr="00AA1B2A">
        <w:tc>
          <w:tcPr>
            <w:tcW w:w="2358" w:type="dxa"/>
          </w:tcPr>
          <w:p w14:paraId="5328945B" w14:textId="77777777" w:rsidR="00D60507" w:rsidRPr="00095B17" w:rsidRDefault="00D60507" w:rsidP="00D60507">
            <w:pPr>
              <w:pStyle w:val="NoSpacing"/>
            </w:pPr>
            <w:r w:rsidRPr="00095B17">
              <w:t>Coleoptera Dermestidae</w:t>
            </w:r>
          </w:p>
        </w:tc>
        <w:tc>
          <w:tcPr>
            <w:tcW w:w="794" w:type="dxa"/>
          </w:tcPr>
          <w:p w14:paraId="56D04C96" w14:textId="77777777" w:rsidR="00D60507" w:rsidRPr="00095B17" w:rsidRDefault="00D60507" w:rsidP="00D60507">
            <w:pPr>
              <w:pStyle w:val="NoSpacing"/>
            </w:pPr>
            <w:r w:rsidRPr="00095B17">
              <w:t>1200</w:t>
            </w:r>
          </w:p>
        </w:tc>
        <w:tc>
          <w:tcPr>
            <w:tcW w:w="784" w:type="dxa"/>
          </w:tcPr>
          <w:p w14:paraId="1016F50E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BC3D667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03050FB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439120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C75B757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B076DE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3C5143B" w14:textId="77777777" w:rsidTr="00AA1B2A">
        <w:tc>
          <w:tcPr>
            <w:tcW w:w="2358" w:type="dxa"/>
          </w:tcPr>
          <w:p w14:paraId="2D0F13DC" w14:textId="77777777" w:rsidR="00D60507" w:rsidRPr="00095B17" w:rsidRDefault="00D60507" w:rsidP="00D60507">
            <w:pPr>
              <w:pStyle w:val="NoSpacing"/>
            </w:pPr>
            <w:r w:rsidRPr="00095B17">
              <w:t>Coleoptera Derodontidae</w:t>
            </w:r>
          </w:p>
        </w:tc>
        <w:tc>
          <w:tcPr>
            <w:tcW w:w="794" w:type="dxa"/>
          </w:tcPr>
          <w:p w14:paraId="3679AD99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750595C7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724FF34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0034813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94D40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C32459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056248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891FF75" w14:textId="77777777" w:rsidTr="00AA1B2A">
        <w:tc>
          <w:tcPr>
            <w:tcW w:w="2358" w:type="dxa"/>
          </w:tcPr>
          <w:p w14:paraId="4AA6018F" w14:textId="77777777" w:rsidR="00D60507" w:rsidRPr="00095B17" w:rsidRDefault="00D60507" w:rsidP="00D60507">
            <w:pPr>
              <w:pStyle w:val="NoSpacing"/>
            </w:pPr>
            <w:r w:rsidRPr="00095B17">
              <w:t>Coleoptera Discolomatidae</w:t>
            </w:r>
          </w:p>
        </w:tc>
        <w:tc>
          <w:tcPr>
            <w:tcW w:w="794" w:type="dxa"/>
          </w:tcPr>
          <w:p w14:paraId="5D96BAE4" w14:textId="77777777" w:rsidR="00D60507" w:rsidRPr="00095B17" w:rsidRDefault="00D60507" w:rsidP="00D60507">
            <w:pPr>
              <w:pStyle w:val="NoSpacing"/>
            </w:pPr>
            <w:r w:rsidRPr="00095B17">
              <w:t>400</w:t>
            </w:r>
          </w:p>
        </w:tc>
        <w:tc>
          <w:tcPr>
            <w:tcW w:w="784" w:type="dxa"/>
          </w:tcPr>
          <w:p w14:paraId="7A8CA4E6" w14:textId="77777777" w:rsidR="00D60507" w:rsidRPr="00095B17" w:rsidRDefault="00D60507" w:rsidP="00D60507">
            <w:pPr>
              <w:pStyle w:val="NoSpacing"/>
            </w:pPr>
            <w:r w:rsidRPr="00095B17">
              <w:t>1.1</w:t>
            </w:r>
          </w:p>
        </w:tc>
        <w:tc>
          <w:tcPr>
            <w:tcW w:w="708" w:type="dxa"/>
          </w:tcPr>
          <w:p w14:paraId="009F173A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724AAF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6364B7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BFA00F3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103599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7037DE7" w14:textId="77777777" w:rsidTr="00AA1B2A">
        <w:tc>
          <w:tcPr>
            <w:tcW w:w="2358" w:type="dxa"/>
          </w:tcPr>
          <w:p w14:paraId="3401E50D" w14:textId="77777777" w:rsidR="00D60507" w:rsidRPr="00095B17" w:rsidRDefault="00D60507" w:rsidP="00D60507">
            <w:pPr>
              <w:pStyle w:val="NoSpacing"/>
            </w:pPr>
            <w:r w:rsidRPr="00095B17">
              <w:t>Coleoptera Drilidae</w:t>
            </w:r>
          </w:p>
        </w:tc>
        <w:tc>
          <w:tcPr>
            <w:tcW w:w="794" w:type="dxa"/>
          </w:tcPr>
          <w:p w14:paraId="47BCEA61" w14:textId="77777777" w:rsidR="00D60507" w:rsidRPr="00095B17" w:rsidRDefault="00D60507" w:rsidP="00D60507">
            <w:pPr>
              <w:pStyle w:val="NoSpacing"/>
            </w:pPr>
            <w:r w:rsidRPr="00095B17">
              <w:t>120</w:t>
            </w:r>
          </w:p>
        </w:tc>
        <w:tc>
          <w:tcPr>
            <w:tcW w:w="784" w:type="dxa"/>
          </w:tcPr>
          <w:p w14:paraId="3578701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68710EED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54567B8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4CCE2C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258B45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25CA3C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AE255FF" w14:textId="77777777" w:rsidTr="00AA1B2A">
        <w:tc>
          <w:tcPr>
            <w:tcW w:w="2358" w:type="dxa"/>
          </w:tcPr>
          <w:p w14:paraId="3C01EFBE" w14:textId="77777777" w:rsidR="00D60507" w:rsidRPr="00095B17" w:rsidRDefault="00D60507" w:rsidP="00D60507">
            <w:pPr>
              <w:pStyle w:val="NoSpacing"/>
            </w:pPr>
            <w:r w:rsidRPr="00095B17">
              <w:t>Coleoptera Dryopidae</w:t>
            </w:r>
          </w:p>
        </w:tc>
        <w:tc>
          <w:tcPr>
            <w:tcW w:w="794" w:type="dxa"/>
          </w:tcPr>
          <w:p w14:paraId="31572A49" w14:textId="77777777" w:rsidR="00D60507" w:rsidRPr="00095B17" w:rsidRDefault="00D60507" w:rsidP="00D60507">
            <w:pPr>
              <w:pStyle w:val="NoSpacing"/>
            </w:pPr>
            <w:r w:rsidRPr="00095B17">
              <w:t>300</w:t>
            </w:r>
          </w:p>
        </w:tc>
        <w:tc>
          <w:tcPr>
            <w:tcW w:w="784" w:type="dxa"/>
          </w:tcPr>
          <w:p w14:paraId="77FDF95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552D7F1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36331CE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1E7C5E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9FBA16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71B293F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6B0030A" w14:textId="77777777" w:rsidTr="00AA1B2A">
        <w:tc>
          <w:tcPr>
            <w:tcW w:w="2358" w:type="dxa"/>
          </w:tcPr>
          <w:p w14:paraId="080A0290" w14:textId="77777777" w:rsidR="00D60507" w:rsidRPr="00095B17" w:rsidRDefault="00D60507" w:rsidP="00D60507">
            <w:pPr>
              <w:pStyle w:val="NoSpacing"/>
            </w:pPr>
            <w:r w:rsidRPr="00095B17">
              <w:t>Coleoptera Elateridae</w:t>
            </w:r>
          </w:p>
        </w:tc>
        <w:tc>
          <w:tcPr>
            <w:tcW w:w="794" w:type="dxa"/>
          </w:tcPr>
          <w:p w14:paraId="03110996" w14:textId="77777777" w:rsidR="00D60507" w:rsidRPr="00095B17" w:rsidRDefault="00D60507" w:rsidP="00D60507">
            <w:pPr>
              <w:pStyle w:val="NoSpacing"/>
            </w:pPr>
            <w:r w:rsidRPr="00095B17">
              <w:t>10000</w:t>
            </w:r>
          </w:p>
        </w:tc>
        <w:tc>
          <w:tcPr>
            <w:tcW w:w="784" w:type="dxa"/>
          </w:tcPr>
          <w:p w14:paraId="3FA9669B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60D21B1B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7766C0A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BF9014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AB31FDD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4DA530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44693A9" w14:textId="77777777" w:rsidTr="00AA1B2A">
        <w:tc>
          <w:tcPr>
            <w:tcW w:w="2358" w:type="dxa"/>
          </w:tcPr>
          <w:p w14:paraId="09718C20" w14:textId="77777777" w:rsidR="00D60507" w:rsidRPr="00095B17" w:rsidRDefault="00D60507" w:rsidP="00D60507">
            <w:pPr>
              <w:pStyle w:val="NoSpacing"/>
            </w:pPr>
            <w:r w:rsidRPr="00095B17">
              <w:t>Coleoptera Elmidae</w:t>
            </w:r>
          </w:p>
        </w:tc>
        <w:tc>
          <w:tcPr>
            <w:tcW w:w="794" w:type="dxa"/>
          </w:tcPr>
          <w:p w14:paraId="641953E8" w14:textId="77777777" w:rsidR="00D60507" w:rsidRPr="00095B17" w:rsidRDefault="00D60507" w:rsidP="00D60507">
            <w:pPr>
              <w:pStyle w:val="NoSpacing"/>
            </w:pPr>
            <w:r w:rsidRPr="00095B17">
              <w:t>1500</w:t>
            </w:r>
          </w:p>
        </w:tc>
        <w:tc>
          <w:tcPr>
            <w:tcW w:w="784" w:type="dxa"/>
          </w:tcPr>
          <w:p w14:paraId="3AB4D288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5FD90C9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2BA83F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09E618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70F4D0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710BFF1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899EA07" w14:textId="77777777" w:rsidTr="00AA1B2A">
        <w:tc>
          <w:tcPr>
            <w:tcW w:w="2358" w:type="dxa"/>
          </w:tcPr>
          <w:p w14:paraId="529BA71D" w14:textId="77777777" w:rsidR="00D60507" w:rsidRPr="00095B17" w:rsidRDefault="00D60507" w:rsidP="00D60507">
            <w:pPr>
              <w:pStyle w:val="NoSpacing"/>
            </w:pPr>
            <w:r w:rsidRPr="00095B17">
              <w:t>Coleoptera Endomychidae</w:t>
            </w:r>
          </w:p>
        </w:tc>
        <w:tc>
          <w:tcPr>
            <w:tcW w:w="794" w:type="dxa"/>
          </w:tcPr>
          <w:p w14:paraId="3866F2F4" w14:textId="77777777" w:rsidR="00D60507" w:rsidRPr="00095B17" w:rsidRDefault="00D60507" w:rsidP="00D60507">
            <w:pPr>
              <w:pStyle w:val="NoSpacing"/>
            </w:pPr>
            <w:r w:rsidRPr="00095B17">
              <w:t>1800</w:t>
            </w:r>
          </w:p>
        </w:tc>
        <w:tc>
          <w:tcPr>
            <w:tcW w:w="784" w:type="dxa"/>
          </w:tcPr>
          <w:p w14:paraId="6083584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9DF5DC3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791CC8D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052F45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974AC02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BF7B2F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A89BFA8" w14:textId="77777777" w:rsidTr="00AA1B2A">
        <w:tc>
          <w:tcPr>
            <w:tcW w:w="2358" w:type="dxa"/>
          </w:tcPr>
          <w:p w14:paraId="33B3D3C7" w14:textId="77777777" w:rsidR="00D60507" w:rsidRPr="00095B17" w:rsidRDefault="00D60507" w:rsidP="00D60507">
            <w:pPr>
              <w:pStyle w:val="NoSpacing"/>
            </w:pPr>
            <w:r w:rsidRPr="00095B17">
              <w:t>Coleoptera Epimetopidae</w:t>
            </w:r>
          </w:p>
        </w:tc>
        <w:tc>
          <w:tcPr>
            <w:tcW w:w="794" w:type="dxa"/>
          </w:tcPr>
          <w:p w14:paraId="14D04CD7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84" w:type="dxa"/>
          </w:tcPr>
          <w:p w14:paraId="16209BE4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C092DC0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072D1A3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854307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0D3EF58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5D91B99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B7DB0D0" w14:textId="77777777" w:rsidTr="00AA1B2A">
        <w:tc>
          <w:tcPr>
            <w:tcW w:w="2358" w:type="dxa"/>
          </w:tcPr>
          <w:p w14:paraId="518A6141" w14:textId="77777777" w:rsidR="00D60507" w:rsidRPr="00095B17" w:rsidRDefault="00D60507" w:rsidP="00D60507">
            <w:pPr>
              <w:pStyle w:val="NoSpacing"/>
            </w:pPr>
            <w:r w:rsidRPr="00095B17">
              <w:t>Coleoptera Erotylidae</w:t>
            </w:r>
          </w:p>
        </w:tc>
        <w:tc>
          <w:tcPr>
            <w:tcW w:w="794" w:type="dxa"/>
          </w:tcPr>
          <w:p w14:paraId="44C1D08E" w14:textId="77777777" w:rsidR="00D60507" w:rsidRPr="00095B17" w:rsidRDefault="00D60507" w:rsidP="00D60507">
            <w:pPr>
              <w:pStyle w:val="NoSpacing"/>
            </w:pPr>
            <w:r w:rsidRPr="00095B17">
              <w:t>2500</w:t>
            </w:r>
          </w:p>
        </w:tc>
        <w:tc>
          <w:tcPr>
            <w:tcW w:w="784" w:type="dxa"/>
          </w:tcPr>
          <w:p w14:paraId="5A6ABE89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4C1C7DA3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7C0CB7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EE1AE3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E53D57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F6EDF6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B8B3AD6" w14:textId="77777777" w:rsidTr="00AA1B2A">
        <w:tc>
          <w:tcPr>
            <w:tcW w:w="2358" w:type="dxa"/>
          </w:tcPr>
          <w:p w14:paraId="2FF4FB19" w14:textId="77777777" w:rsidR="00D60507" w:rsidRPr="00095B17" w:rsidRDefault="00D60507" w:rsidP="00D60507">
            <w:pPr>
              <w:pStyle w:val="NoSpacing"/>
            </w:pPr>
            <w:r w:rsidRPr="00095B17">
              <w:t>Coleoptera Eucinetidae</w:t>
            </w:r>
          </w:p>
        </w:tc>
        <w:tc>
          <w:tcPr>
            <w:tcW w:w="794" w:type="dxa"/>
          </w:tcPr>
          <w:p w14:paraId="6451B842" w14:textId="77777777" w:rsidR="00D60507" w:rsidRPr="00095B17" w:rsidRDefault="00D60507" w:rsidP="00D60507">
            <w:pPr>
              <w:pStyle w:val="NoSpacing"/>
            </w:pPr>
            <w:r w:rsidRPr="00095B17">
              <w:t>53</w:t>
            </w:r>
          </w:p>
        </w:tc>
        <w:tc>
          <w:tcPr>
            <w:tcW w:w="784" w:type="dxa"/>
          </w:tcPr>
          <w:p w14:paraId="2E16B570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383B4E06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562D08D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8B8A64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ECEBB0A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BEA6E0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F21796F" w14:textId="77777777" w:rsidTr="00AA1B2A">
        <w:tc>
          <w:tcPr>
            <w:tcW w:w="2358" w:type="dxa"/>
          </w:tcPr>
          <w:p w14:paraId="375D041A" w14:textId="77777777" w:rsidR="00D60507" w:rsidRPr="00095B17" w:rsidRDefault="00D60507" w:rsidP="00D60507">
            <w:pPr>
              <w:pStyle w:val="NoSpacing"/>
            </w:pPr>
            <w:r w:rsidRPr="00095B17">
              <w:t>Coleoptera Eucnemidae</w:t>
            </w:r>
          </w:p>
        </w:tc>
        <w:tc>
          <w:tcPr>
            <w:tcW w:w="794" w:type="dxa"/>
          </w:tcPr>
          <w:p w14:paraId="0673238E" w14:textId="77777777" w:rsidR="00D60507" w:rsidRPr="00095B17" w:rsidRDefault="00D60507" w:rsidP="00D60507">
            <w:pPr>
              <w:pStyle w:val="NoSpacing"/>
            </w:pPr>
            <w:r w:rsidRPr="00095B17">
              <w:t>1500</w:t>
            </w:r>
          </w:p>
        </w:tc>
        <w:tc>
          <w:tcPr>
            <w:tcW w:w="784" w:type="dxa"/>
          </w:tcPr>
          <w:p w14:paraId="0A27A45A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2DD8D927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730F797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3B2E0C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067294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40A899C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2196FDE" w14:textId="77777777" w:rsidTr="00AA1B2A">
        <w:tc>
          <w:tcPr>
            <w:tcW w:w="2358" w:type="dxa"/>
          </w:tcPr>
          <w:p w14:paraId="623C6BFE" w14:textId="77777777" w:rsidR="00D60507" w:rsidRPr="00095B17" w:rsidRDefault="00D60507" w:rsidP="00D60507">
            <w:pPr>
              <w:pStyle w:val="NoSpacing"/>
            </w:pPr>
            <w:r w:rsidRPr="00095B17">
              <w:t>Coleoptera Eulichadidae</w:t>
            </w:r>
          </w:p>
        </w:tc>
        <w:tc>
          <w:tcPr>
            <w:tcW w:w="794" w:type="dxa"/>
          </w:tcPr>
          <w:p w14:paraId="4307D2DA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1E30DE66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53D0A36E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061A8B8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367885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5E66AB0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397D02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1C452C3" w14:textId="77777777" w:rsidTr="00AA1B2A">
        <w:tc>
          <w:tcPr>
            <w:tcW w:w="2358" w:type="dxa"/>
          </w:tcPr>
          <w:p w14:paraId="74E54940" w14:textId="77777777" w:rsidR="00D60507" w:rsidRPr="00095B17" w:rsidRDefault="00D60507" w:rsidP="00D60507">
            <w:pPr>
              <w:pStyle w:val="NoSpacing"/>
            </w:pPr>
            <w:r w:rsidRPr="00095B17">
              <w:t>Coleoptera Georissidae</w:t>
            </w:r>
          </w:p>
        </w:tc>
        <w:tc>
          <w:tcPr>
            <w:tcW w:w="794" w:type="dxa"/>
          </w:tcPr>
          <w:p w14:paraId="1B37FF88" w14:textId="77777777" w:rsidR="00D60507" w:rsidRPr="00095B17" w:rsidRDefault="00D60507" w:rsidP="00D60507">
            <w:pPr>
              <w:pStyle w:val="NoSpacing"/>
            </w:pPr>
            <w:r w:rsidRPr="00095B17">
              <w:t>77</w:t>
            </w:r>
          </w:p>
        </w:tc>
        <w:tc>
          <w:tcPr>
            <w:tcW w:w="784" w:type="dxa"/>
          </w:tcPr>
          <w:p w14:paraId="4E52D1CE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A47BE06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0D51E57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9DDC92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C7B71E0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6CC96D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9307152" w14:textId="77777777" w:rsidTr="00AA1B2A">
        <w:tc>
          <w:tcPr>
            <w:tcW w:w="2358" w:type="dxa"/>
          </w:tcPr>
          <w:p w14:paraId="63A7B856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Coleoptera Geotrupidae</w:t>
            </w:r>
          </w:p>
        </w:tc>
        <w:tc>
          <w:tcPr>
            <w:tcW w:w="794" w:type="dxa"/>
          </w:tcPr>
          <w:p w14:paraId="3457AF9C" w14:textId="77777777" w:rsidR="00D60507" w:rsidRPr="00095B17" w:rsidRDefault="00D60507" w:rsidP="00D60507">
            <w:pPr>
              <w:pStyle w:val="NoSpacing"/>
            </w:pPr>
            <w:r w:rsidRPr="00095B17">
              <w:t>920</w:t>
            </w:r>
          </w:p>
        </w:tc>
        <w:tc>
          <w:tcPr>
            <w:tcW w:w="784" w:type="dxa"/>
          </w:tcPr>
          <w:p w14:paraId="22F8C186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3C2500F4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72A2713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CDE76B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D7D309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  <w:r w:rsidRPr="00095B17">
              <w:t xml:space="preserve"> </w:t>
            </w:r>
          </w:p>
        </w:tc>
        <w:tc>
          <w:tcPr>
            <w:tcW w:w="1701" w:type="dxa"/>
          </w:tcPr>
          <w:p w14:paraId="26BE9A4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5BFA70B" w14:textId="77777777" w:rsidTr="00AA1B2A">
        <w:tc>
          <w:tcPr>
            <w:tcW w:w="2358" w:type="dxa"/>
          </w:tcPr>
          <w:p w14:paraId="52786274" w14:textId="77777777" w:rsidR="00D60507" w:rsidRPr="00095B17" w:rsidRDefault="00D60507" w:rsidP="00D60507">
            <w:pPr>
              <w:pStyle w:val="NoSpacing"/>
            </w:pPr>
            <w:r w:rsidRPr="00095B17">
              <w:t>Coleoptera Glaphyridae</w:t>
            </w:r>
          </w:p>
        </w:tc>
        <w:tc>
          <w:tcPr>
            <w:tcW w:w="794" w:type="dxa"/>
          </w:tcPr>
          <w:p w14:paraId="6F65EC28" w14:textId="77777777" w:rsidR="00D60507" w:rsidRPr="00095B17" w:rsidRDefault="00D60507" w:rsidP="00D60507">
            <w:pPr>
              <w:pStyle w:val="NoSpacing"/>
            </w:pPr>
            <w:r w:rsidRPr="00095B17">
              <w:t>204</w:t>
            </w:r>
          </w:p>
        </w:tc>
        <w:tc>
          <w:tcPr>
            <w:tcW w:w="784" w:type="dxa"/>
          </w:tcPr>
          <w:p w14:paraId="3421A993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0A734DBD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479FD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6F5D69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375F1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5747BA3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FA07970" w14:textId="77777777" w:rsidTr="00AA1B2A">
        <w:tc>
          <w:tcPr>
            <w:tcW w:w="2358" w:type="dxa"/>
          </w:tcPr>
          <w:p w14:paraId="547853BF" w14:textId="77777777" w:rsidR="00D60507" w:rsidRPr="00095B17" w:rsidRDefault="00D60507" w:rsidP="00D60507">
            <w:pPr>
              <w:pStyle w:val="NoSpacing"/>
            </w:pPr>
            <w:r w:rsidRPr="00095B17">
              <w:t>Coleoptera Glaresidae</w:t>
            </w:r>
          </w:p>
        </w:tc>
        <w:tc>
          <w:tcPr>
            <w:tcW w:w="794" w:type="dxa"/>
          </w:tcPr>
          <w:p w14:paraId="27319EE1" w14:textId="77777777" w:rsidR="00D60507" w:rsidRPr="00095B17" w:rsidRDefault="00D60507" w:rsidP="00D60507">
            <w:pPr>
              <w:pStyle w:val="NoSpacing"/>
            </w:pPr>
            <w:r w:rsidRPr="00095B17">
              <w:t>57</w:t>
            </w:r>
          </w:p>
        </w:tc>
        <w:tc>
          <w:tcPr>
            <w:tcW w:w="784" w:type="dxa"/>
          </w:tcPr>
          <w:p w14:paraId="35A8E512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2B68BA62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6BC3091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4404F6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2332E76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208A2B0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8CB5B54" w14:textId="77777777" w:rsidTr="00AA1B2A">
        <w:tc>
          <w:tcPr>
            <w:tcW w:w="2358" w:type="dxa"/>
          </w:tcPr>
          <w:p w14:paraId="7A5FA0BD" w14:textId="77777777" w:rsidR="00D60507" w:rsidRPr="00095B17" w:rsidRDefault="00D60507" w:rsidP="00D60507">
            <w:pPr>
              <w:pStyle w:val="NoSpacing"/>
            </w:pPr>
            <w:r w:rsidRPr="00095B17">
              <w:t>Coleoptera Helophoridae</w:t>
            </w:r>
          </w:p>
        </w:tc>
        <w:tc>
          <w:tcPr>
            <w:tcW w:w="794" w:type="dxa"/>
          </w:tcPr>
          <w:p w14:paraId="41A677F5" w14:textId="77777777" w:rsidR="00D60507" w:rsidRPr="00095B17" w:rsidRDefault="00D60507" w:rsidP="00D60507">
            <w:pPr>
              <w:pStyle w:val="NoSpacing"/>
            </w:pPr>
            <w:r w:rsidRPr="00095B17">
              <w:t>183</w:t>
            </w:r>
          </w:p>
        </w:tc>
        <w:tc>
          <w:tcPr>
            <w:tcW w:w="784" w:type="dxa"/>
          </w:tcPr>
          <w:p w14:paraId="2A54D13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2EBE5D5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7EDCD99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994856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1CF349C" w14:textId="77777777" w:rsidR="00D60507" w:rsidRPr="00095B17" w:rsidRDefault="00D60507" w:rsidP="00D60507">
            <w:pPr>
              <w:pStyle w:val="NoSpacing"/>
            </w:pPr>
            <w:r>
              <w:t>(Beutel &amp; Leschen, 2005)</w:t>
            </w:r>
          </w:p>
        </w:tc>
        <w:tc>
          <w:tcPr>
            <w:tcW w:w="1701" w:type="dxa"/>
          </w:tcPr>
          <w:p w14:paraId="15221D5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C9BF315" w14:textId="77777777" w:rsidTr="00AA1B2A">
        <w:tc>
          <w:tcPr>
            <w:tcW w:w="2358" w:type="dxa"/>
          </w:tcPr>
          <w:p w14:paraId="0C7B9A7B" w14:textId="77777777" w:rsidR="00D60507" w:rsidRPr="00095B17" w:rsidRDefault="00D60507" w:rsidP="00D60507">
            <w:pPr>
              <w:pStyle w:val="NoSpacing"/>
            </w:pPr>
            <w:r w:rsidRPr="00095B17">
              <w:t>Coleoptera Helotidae</w:t>
            </w:r>
          </w:p>
        </w:tc>
        <w:tc>
          <w:tcPr>
            <w:tcW w:w="794" w:type="dxa"/>
          </w:tcPr>
          <w:p w14:paraId="7CE228E9" w14:textId="77777777" w:rsidR="00D60507" w:rsidRPr="00095B17" w:rsidRDefault="00D60507" w:rsidP="00D60507">
            <w:pPr>
              <w:pStyle w:val="NoSpacing"/>
            </w:pPr>
            <w:r w:rsidRPr="00095B17">
              <w:t>107</w:t>
            </w:r>
          </w:p>
        </w:tc>
        <w:tc>
          <w:tcPr>
            <w:tcW w:w="784" w:type="dxa"/>
          </w:tcPr>
          <w:p w14:paraId="0B4876B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760039DA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01B8507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6F2B66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84D2FFD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436FD3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4DEFBBD" w14:textId="77777777" w:rsidTr="00AA1B2A">
        <w:tc>
          <w:tcPr>
            <w:tcW w:w="2358" w:type="dxa"/>
          </w:tcPr>
          <w:p w14:paraId="55C91B88" w14:textId="77777777" w:rsidR="00D60507" w:rsidRPr="00095B17" w:rsidRDefault="00D60507" w:rsidP="00D60507">
            <w:pPr>
              <w:pStyle w:val="NoSpacing"/>
            </w:pPr>
            <w:r w:rsidRPr="00095B17">
              <w:t>Coleoptera Heteroceridae</w:t>
            </w:r>
          </w:p>
        </w:tc>
        <w:tc>
          <w:tcPr>
            <w:tcW w:w="794" w:type="dxa"/>
          </w:tcPr>
          <w:p w14:paraId="1F32255F" w14:textId="77777777" w:rsidR="00D60507" w:rsidRPr="00095B17" w:rsidRDefault="00D60507" w:rsidP="00D60507">
            <w:pPr>
              <w:pStyle w:val="NoSpacing"/>
            </w:pPr>
            <w:r w:rsidRPr="00095B17">
              <w:t>300</w:t>
            </w:r>
          </w:p>
        </w:tc>
        <w:tc>
          <w:tcPr>
            <w:tcW w:w="784" w:type="dxa"/>
          </w:tcPr>
          <w:p w14:paraId="61D075BE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541D7C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19FF103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91E90B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4A25176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721BF04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D7CE722" w14:textId="77777777" w:rsidTr="00AA1B2A">
        <w:tc>
          <w:tcPr>
            <w:tcW w:w="2358" w:type="dxa"/>
          </w:tcPr>
          <w:p w14:paraId="696C5102" w14:textId="77777777" w:rsidR="00D60507" w:rsidRPr="00095B17" w:rsidRDefault="00D60507" w:rsidP="00D60507">
            <w:pPr>
              <w:pStyle w:val="NoSpacing"/>
            </w:pPr>
            <w:r w:rsidRPr="00095B17">
              <w:t>Coleoptera Histeridae</w:t>
            </w:r>
          </w:p>
        </w:tc>
        <w:tc>
          <w:tcPr>
            <w:tcW w:w="794" w:type="dxa"/>
          </w:tcPr>
          <w:p w14:paraId="7B6CA146" w14:textId="77777777" w:rsidR="00D60507" w:rsidRPr="00095B17" w:rsidRDefault="00D60507" w:rsidP="00D60507">
            <w:pPr>
              <w:pStyle w:val="NoSpacing"/>
            </w:pPr>
            <w:r w:rsidRPr="00095B17">
              <w:t>4300</w:t>
            </w:r>
          </w:p>
        </w:tc>
        <w:tc>
          <w:tcPr>
            <w:tcW w:w="784" w:type="dxa"/>
          </w:tcPr>
          <w:p w14:paraId="1173FBAF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298B28CA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5AA89A6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1387D7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333253" w14:textId="77777777" w:rsidR="00D60507" w:rsidRPr="00095B17" w:rsidRDefault="00D60507" w:rsidP="00D60507">
            <w:pPr>
              <w:pStyle w:val="NoSpacing"/>
            </w:pPr>
            <w:r w:rsidRPr="00095B17">
              <w:t>Parker et al 82</w:t>
            </w:r>
          </w:p>
        </w:tc>
        <w:tc>
          <w:tcPr>
            <w:tcW w:w="1701" w:type="dxa"/>
          </w:tcPr>
          <w:p w14:paraId="2A1E750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8C421E" w14:textId="77777777" w:rsidTr="00AA1B2A">
        <w:tc>
          <w:tcPr>
            <w:tcW w:w="2358" w:type="dxa"/>
          </w:tcPr>
          <w:p w14:paraId="6BBBEFC5" w14:textId="77777777" w:rsidR="00D60507" w:rsidRPr="00095B17" w:rsidRDefault="00D60507" w:rsidP="00D60507">
            <w:pPr>
              <w:pStyle w:val="NoSpacing"/>
            </w:pPr>
            <w:r w:rsidRPr="00095B17">
              <w:t>Coleoptera Hybosoridae</w:t>
            </w:r>
          </w:p>
        </w:tc>
        <w:tc>
          <w:tcPr>
            <w:tcW w:w="794" w:type="dxa"/>
          </w:tcPr>
          <w:p w14:paraId="23EA527A" w14:textId="77777777" w:rsidR="00D60507" w:rsidRPr="00095B17" w:rsidRDefault="00D60507" w:rsidP="00D60507">
            <w:pPr>
              <w:pStyle w:val="NoSpacing"/>
            </w:pPr>
            <w:r w:rsidRPr="00095B17">
              <w:t>572</w:t>
            </w:r>
          </w:p>
        </w:tc>
        <w:tc>
          <w:tcPr>
            <w:tcW w:w="784" w:type="dxa"/>
          </w:tcPr>
          <w:p w14:paraId="6F6ADA2D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140D19A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5EB5F87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6096F8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3096644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0AA503B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97B5211" w14:textId="77777777" w:rsidTr="00AA1B2A">
        <w:tc>
          <w:tcPr>
            <w:tcW w:w="2358" w:type="dxa"/>
          </w:tcPr>
          <w:p w14:paraId="5AD17368" w14:textId="77777777" w:rsidR="00D60507" w:rsidRPr="00095B17" w:rsidRDefault="00D60507" w:rsidP="00D60507">
            <w:pPr>
              <w:pStyle w:val="NoSpacing"/>
            </w:pPr>
            <w:r w:rsidRPr="00095B17">
              <w:t>Coleoptera Hydraenidae</w:t>
            </w:r>
          </w:p>
        </w:tc>
        <w:tc>
          <w:tcPr>
            <w:tcW w:w="794" w:type="dxa"/>
          </w:tcPr>
          <w:p w14:paraId="30453606" w14:textId="77777777" w:rsidR="00D60507" w:rsidRPr="00095B17" w:rsidRDefault="00D60507" w:rsidP="00D60507">
            <w:pPr>
              <w:pStyle w:val="NoSpacing"/>
            </w:pPr>
            <w:r w:rsidRPr="00095B17">
              <w:t>1600</w:t>
            </w:r>
          </w:p>
        </w:tc>
        <w:tc>
          <w:tcPr>
            <w:tcW w:w="784" w:type="dxa"/>
          </w:tcPr>
          <w:p w14:paraId="6A364477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3EED8397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38DE031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829248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D6C32F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AEB8C8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85F5A8A" w14:textId="77777777" w:rsidTr="00AA1B2A">
        <w:tc>
          <w:tcPr>
            <w:tcW w:w="2358" w:type="dxa"/>
          </w:tcPr>
          <w:p w14:paraId="2B08180A" w14:textId="77777777" w:rsidR="00D60507" w:rsidRPr="00095B17" w:rsidRDefault="00D60507" w:rsidP="00D60507">
            <w:pPr>
              <w:pStyle w:val="NoSpacing"/>
            </w:pPr>
            <w:r w:rsidRPr="00095B17">
              <w:t>Coleoptera Hydrochidae</w:t>
            </w:r>
          </w:p>
        </w:tc>
        <w:tc>
          <w:tcPr>
            <w:tcW w:w="794" w:type="dxa"/>
          </w:tcPr>
          <w:p w14:paraId="708F0482" w14:textId="77777777" w:rsidR="00D60507" w:rsidRPr="00095B17" w:rsidRDefault="00D60507" w:rsidP="00D60507">
            <w:pPr>
              <w:pStyle w:val="NoSpacing"/>
            </w:pPr>
            <w:r w:rsidRPr="00095B17">
              <w:t>164</w:t>
            </w:r>
          </w:p>
        </w:tc>
        <w:tc>
          <w:tcPr>
            <w:tcW w:w="784" w:type="dxa"/>
          </w:tcPr>
          <w:p w14:paraId="39ACD701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6C10AD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26CAC7C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C5E208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2131769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>(Jäch &amp; Balke, 2003)</w:t>
            </w:r>
          </w:p>
        </w:tc>
        <w:tc>
          <w:tcPr>
            <w:tcW w:w="1701" w:type="dxa"/>
          </w:tcPr>
          <w:p w14:paraId="417609B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3F95521" w14:textId="77777777" w:rsidTr="00AA1B2A">
        <w:tc>
          <w:tcPr>
            <w:tcW w:w="2358" w:type="dxa"/>
          </w:tcPr>
          <w:p w14:paraId="2D214EA7" w14:textId="77777777" w:rsidR="00D60507" w:rsidRPr="00095B17" w:rsidRDefault="00D60507" w:rsidP="00D60507">
            <w:pPr>
              <w:pStyle w:val="NoSpacing"/>
            </w:pPr>
            <w:r w:rsidRPr="00095B17">
              <w:t>Coleoptera Hydrophilidae</w:t>
            </w:r>
          </w:p>
        </w:tc>
        <w:tc>
          <w:tcPr>
            <w:tcW w:w="794" w:type="dxa"/>
          </w:tcPr>
          <w:p w14:paraId="71D3336F" w14:textId="77777777" w:rsidR="00D60507" w:rsidRPr="00095B17" w:rsidRDefault="00D60507" w:rsidP="00D60507">
            <w:pPr>
              <w:pStyle w:val="NoSpacing"/>
            </w:pPr>
            <w:r w:rsidRPr="00095B17">
              <w:t>3400</w:t>
            </w:r>
          </w:p>
        </w:tc>
        <w:tc>
          <w:tcPr>
            <w:tcW w:w="784" w:type="dxa"/>
          </w:tcPr>
          <w:p w14:paraId="4E691033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F9F5D81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0FD2E3B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876089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3347C65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F950BF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2034115" w14:textId="77777777" w:rsidTr="00AA1B2A">
        <w:tc>
          <w:tcPr>
            <w:tcW w:w="2358" w:type="dxa"/>
          </w:tcPr>
          <w:p w14:paraId="7F43AE9F" w14:textId="77777777" w:rsidR="00D60507" w:rsidRPr="00095B17" w:rsidRDefault="00D60507" w:rsidP="00D60507">
            <w:pPr>
              <w:pStyle w:val="NoSpacing"/>
            </w:pPr>
            <w:r w:rsidRPr="00095B17">
              <w:t>Coleoptera Ithyceridae</w:t>
            </w:r>
          </w:p>
        </w:tc>
        <w:tc>
          <w:tcPr>
            <w:tcW w:w="794" w:type="dxa"/>
          </w:tcPr>
          <w:p w14:paraId="628F0F95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2555B0DB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636E8059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213EB86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E358B6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732DB6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51782D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A3948E8" w14:textId="77777777" w:rsidTr="00AA1B2A">
        <w:tc>
          <w:tcPr>
            <w:tcW w:w="2358" w:type="dxa"/>
          </w:tcPr>
          <w:p w14:paraId="21E48757" w14:textId="77777777" w:rsidR="00D60507" w:rsidRPr="00095B17" w:rsidRDefault="00D60507" w:rsidP="00D60507">
            <w:pPr>
              <w:pStyle w:val="NoSpacing"/>
            </w:pPr>
            <w:r w:rsidRPr="00095B17">
              <w:t>Coleoptera Kateretidae</w:t>
            </w:r>
          </w:p>
        </w:tc>
        <w:tc>
          <w:tcPr>
            <w:tcW w:w="794" w:type="dxa"/>
          </w:tcPr>
          <w:p w14:paraId="5728DDBC" w14:textId="77777777" w:rsidR="00D60507" w:rsidRPr="00095B17" w:rsidRDefault="00D60507" w:rsidP="00D60507">
            <w:pPr>
              <w:pStyle w:val="NoSpacing"/>
            </w:pPr>
            <w:r w:rsidRPr="00095B17">
              <w:t>95</w:t>
            </w:r>
          </w:p>
        </w:tc>
        <w:tc>
          <w:tcPr>
            <w:tcW w:w="784" w:type="dxa"/>
          </w:tcPr>
          <w:p w14:paraId="55CF59ED" w14:textId="77777777" w:rsidR="00D60507" w:rsidRPr="00095B17" w:rsidRDefault="00D60507" w:rsidP="00D60507">
            <w:pPr>
              <w:pStyle w:val="NoSpacing"/>
            </w:pPr>
            <w:r w:rsidRPr="00095B17">
              <w:t>1.3</w:t>
            </w:r>
          </w:p>
        </w:tc>
        <w:tc>
          <w:tcPr>
            <w:tcW w:w="708" w:type="dxa"/>
          </w:tcPr>
          <w:p w14:paraId="0EB9B0C4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04BF169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1D33C7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C42469" w14:textId="77777777" w:rsidR="00D60507" w:rsidRPr="00095B17" w:rsidRDefault="00D60507" w:rsidP="00D60507">
            <w:pPr>
              <w:pStyle w:val="NoSpacing"/>
            </w:pPr>
            <w:r>
              <w:t>(Hisamatsu, 2011)</w:t>
            </w:r>
          </w:p>
        </w:tc>
        <w:tc>
          <w:tcPr>
            <w:tcW w:w="1701" w:type="dxa"/>
          </w:tcPr>
          <w:p w14:paraId="72B58EE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C1499C7" w14:textId="77777777" w:rsidTr="00AA1B2A">
        <w:tc>
          <w:tcPr>
            <w:tcW w:w="2358" w:type="dxa"/>
          </w:tcPr>
          <w:p w14:paraId="42AEBD47" w14:textId="77777777" w:rsidR="00D60507" w:rsidRPr="00095B17" w:rsidRDefault="00D60507" w:rsidP="00D60507">
            <w:pPr>
              <w:pStyle w:val="NoSpacing"/>
            </w:pPr>
            <w:r w:rsidRPr="00095B17">
              <w:t>Coleoptera Laemophloeidae</w:t>
            </w:r>
          </w:p>
        </w:tc>
        <w:tc>
          <w:tcPr>
            <w:tcW w:w="794" w:type="dxa"/>
          </w:tcPr>
          <w:p w14:paraId="44A03432" w14:textId="77777777" w:rsidR="00D60507" w:rsidRPr="00095B17" w:rsidRDefault="00D60507" w:rsidP="00D60507">
            <w:pPr>
              <w:pStyle w:val="NoSpacing"/>
            </w:pPr>
            <w:r w:rsidRPr="00095B17">
              <w:t>430</w:t>
            </w:r>
          </w:p>
        </w:tc>
        <w:tc>
          <w:tcPr>
            <w:tcW w:w="784" w:type="dxa"/>
          </w:tcPr>
          <w:p w14:paraId="50FF2F1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68BF5A4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0FF7417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B974CB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67FF0D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2EB04A0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B3FFBB6" w14:textId="77777777" w:rsidTr="00AA1B2A">
        <w:tc>
          <w:tcPr>
            <w:tcW w:w="2358" w:type="dxa"/>
          </w:tcPr>
          <w:p w14:paraId="7D5C39B6" w14:textId="77777777" w:rsidR="00D60507" w:rsidRPr="00095B17" w:rsidRDefault="00D60507" w:rsidP="00D60507">
            <w:pPr>
              <w:pStyle w:val="NoSpacing"/>
            </w:pPr>
            <w:r w:rsidRPr="00095B17">
              <w:t>Coleoptera Lampyridae</w:t>
            </w:r>
          </w:p>
        </w:tc>
        <w:tc>
          <w:tcPr>
            <w:tcW w:w="794" w:type="dxa"/>
          </w:tcPr>
          <w:p w14:paraId="561EF3D3" w14:textId="77777777" w:rsidR="00D60507" w:rsidRPr="00095B17" w:rsidRDefault="00D60507" w:rsidP="00D60507">
            <w:pPr>
              <w:pStyle w:val="NoSpacing"/>
            </w:pPr>
            <w:r w:rsidRPr="00095B17">
              <w:t>2200</w:t>
            </w:r>
          </w:p>
        </w:tc>
        <w:tc>
          <w:tcPr>
            <w:tcW w:w="784" w:type="dxa"/>
          </w:tcPr>
          <w:p w14:paraId="7C7CD777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5C62ED0F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5A2D49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67B69B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792606E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58A071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4C71AE" w14:textId="77777777" w:rsidTr="00AA1B2A">
        <w:tc>
          <w:tcPr>
            <w:tcW w:w="2358" w:type="dxa"/>
          </w:tcPr>
          <w:p w14:paraId="60A871F2" w14:textId="77777777" w:rsidR="00D60507" w:rsidRPr="00095B17" w:rsidRDefault="00D60507" w:rsidP="00D60507">
            <w:pPr>
              <w:pStyle w:val="NoSpacing"/>
            </w:pPr>
            <w:r w:rsidRPr="00095B17">
              <w:t>Coleoptera Languriidae</w:t>
            </w:r>
          </w:p>
        </w:tc>
        <w:tc>
          <w:tcPr>
            <w:tcW w:w="794" w:type="dxa"/>
          </w:tcPr>
          <w:p w14:paraId="3928426E" w14:textId="77777777" w:rsidR="00D60507" w:rsidRPr="00095B17" w:rsidRDefault="00D60507" w:rsidP="00D60507">
            <w:pPr>
              <w:pStyle w:val="NoSpacing"/>
            </w:pPr>
            <w:r w:rsidRPr="00095B17">
              <w:t>1000</w:t>
            </w:r>
          </w:p>
        </w:tc>
        <w:tc>
          <w:tcPr>
            <w:tcW w:w="784" w:type="dxa"/>
          </w:tcPr>
          <w:p w14:paraId="588956EB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27D850DC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30A2D97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27CB5D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559DC1E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35E360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1779E05" w14:textId="77777777" w:rsidTr="00AA1B2A">
        <w:tc>
          <w:tcPr>
            <w:tcW w:w="2358" w:type="dxa"/>
          </w:tcPr>
          <w:p w14:paraId="6FB1FBB2" w14:textId="77777777" w:rsidR="00D60507" w:rsidRPr="00095B17" w:rsidRDefault="00D60507" w:rsidP="00D60507">
            <w:pPr>
              <w:pStyle w:val="NoSpacing"/>
            </w:pPr>
            <w:r w:rsidRPr="00095B17">
              <w:t>Coleoptera Latridiidae</w:t>
            </w:r>
          </w:p>
        </w:tc>
        <w:tc>
          <w:tcPr>
            <w:tcW w:w="794" w:type="dxa"/>
          </w:tcPr>
          <w:p w14:paraId="1A11D38D" w14:textId="77777777" w:rsidR="00D60507" w:rsidRPr="00095B17" w:rsidRDefault="00D60507" w:rsidP="00D60507">
            <w:pPr>
              <w:pStyle w:val="NoSpacing"/>
            </w:pPr>
            <w:r w:rsidRPr="00095B17">
              <w:t>1000</w:t>
            </w:r>
          </w:p>
        </w:tc>
        <w:tc>
          <w:tcPr>
            <w:tcW w:w="784" w:type="dxa"/>
          </w:tcPr>
          <w:p w14:paraId="38ED93A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D472A51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7E2F306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361BEF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7E886E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(Shockley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2011)</w:t>
            </w:r>
          </w:p>
        </w:tc>
        <w:tc>
          <w:tcPr>
            <w:tcW w:w="1701" w:type="dxa"/>
          </w:tcPr>
          <w:p w14:paraId="7E8C8FD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3A2084" w14:textId="77777777" w:rsidTr="00AA1B2A">
        <w:tc>
          <w:tcPr>
            <w:tcW w:w="2358" w:type="dxa"/>
          </w:tcPr>
          <w:p w14:paraId="14F62187" w14:textId="77777777" w:rsidR="00D60507" w:rsidRPr="00095B17" w:rsidRDefault="00D60507" w:rsidP="00D60507">
            <w:pPr>
              <w:pStyle w:val="NoSpacing"/>
            </w:pPr>
            <w:r w:rsidRPr="00095B17">
              <w:t>Coleoptera Leiodidae</w:t>
            </w:r>
          </w:p>
        </w:tc>
        <w:tc>
          <w:tcPr>
            <w:tcW w:w="794" w:type="dxa"/>
          </w:tcPr>
          <w:p w14:paraId="4170E753" w14:textId="77777777" w:rsidR="00D60507" w:rsidRPr="00095B17" w:rsidRDefault="00D60507" w:rsidP="00D60507">
            <w:pPr>
              <w:pStyle w:val="NoSpacing"/>
            </w:pPr>
            <w:r w:rsidRPr="00095B17">
              <w:t>3700</w:t>
            </w:r>
          </w:p>
        </w:tc>
        <w:tc>
          <w:tcPr>
            <w:tcW w:w="784" w:type="dxa"/>
          </w:tcPr>
          <w:p w14:paraId="2367263C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7327F6C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774F31D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437FC9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2E30872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AC7EF7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9D2C2BA" w14:textId="77777777" w:rsidTr="00AA1B2A">
        <w:tc>
          <w:tcPr>
            <w:tcW w:w="2358" w:type="dxa"/>
          </w:tcPr>
          <w:p w14:paraId="07FE2699" w14:textId="77777777" w:rsidR="00D60507" w:rsidRPr="00095B17" w:rsidRDefault="00D60507" w:rsidP="00D60507">
            <w:pPr>
              <w:pStyle w:val="NoSpacing"/>
            </w:pPr>
            <w:r w:rsidRPr="00095B17">
              <w:t>Coleoptera Limnichidae</w:t>
            </w:r>
          </w:p>
        </w:tc>
        <w:tc>
          <w:tcPr>
            <w:tcW w:w="794" w:type="dxa"/>
          </w:tcPr>
          <w:p w14:paraId="3C1B695D" w14:textId="77777777" w:rsidR="00D60507" w:rsidRPr="00095B17" w:rsidRDefault="00D60507" w:rsidP="00D60507">
            <w:pPr>
              <w:pStyle w:val="NoSpacing"/>
            </w:pPr>
            <w:r w:rsidRPr="00095B17">
              <w:t>390</w:t>
            </w:r>
          </w:p>
        </w:tc>
        <w:tc>
          <w:tcPr>
            <w:tcW w:w="784" w:type="dxa"/>
          </w:tcPr>
          <w:p w14:paraId="02A5EDF4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32A662F6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342F4F7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60929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899654C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FD0016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D90A173" w14:textId="77777777" w:rsidTr="00AA1B2A">
        <w:tc>
          <w:tcPr>
            <w:tcW w:w="2358" w:type="dxa"/>
          </w:tcPr>
          <w:p w14:paraId="05855282" w14:textId="77777777" w:rsidR="00D60507" w:rsidRPr="00095B17" w:rsidRDefault="00D60507" w:rsidP="00D60507">
            <w:pPr>
              <w:pStyle w:val="NoSpacing"/>
            </w:pPr>
            <w:r w:rsidRPr="00095B17">
              <w:t>Coleoptera Lucanidae</w:t>
            </w:r>
          </w:p>
        </w:tc>
        <w:tc>
          <w:tcPr>
            <w:tcW w:w="794" w:type="dxa"/>
          </w:tcPr>
          <w:p w14:paraId="66BAFF25" w14:textId="77777777" w:rsidR="00D60507" w:rsidRPr="00095B17" w:rsidRDefault="00D60507" w:rsidP="00D60507">
            <w:pPr>
              <w:pStyle w:val="NoSpacing"/>
            </w:pPr>
            <w:r w:rsidRPr="00095B17">
              <w:t>1489</w:t>
            </w:r>
          </w:p>
        </w:tc>
        <w:tc>
          <w:tcPr>
            <w:tcW w:w="784" w:type="dxa"/>
          </w:tcPr>
          <w:p w14:paraId="2EDB17F1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63248CD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721FA88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3921F6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7CADDAC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CA6FEF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BD241BB" w14:textId="77777777" w:rsidTr="00AA1B2A">
        <w:tc>
          <w:tcPr>
            <w:tcW w:w="2358" w:type="dxa"/>
          </w:tcPr>
          <w:p w14:paraId="408E9072" w14:textId="77777777" w:rsidR="00D60507" w:rsidRPr="00095B17" w:rsidRDefault="00D60507" w:rsidP="00D60507">
            <w:pPr>
              <w:pStyle w:val="NoSpacing"/>
            </w:pPr>
            <w:r w:rsidRPr="00095B17">
              <w:t>Coleoptera Lutrochidae</w:t>
            </w:r>
          </w:p>
        </w:tc>
        <w:tc>
          <w:tcPr>
            <w:tcW w:w="794" w:type="dxa"/>
          </w:tcPr>
          <w:p w14:paraId="38482CD2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84" w:type="dxa"/>
          </w:tcPr>
          <w:p w14:paraId="43EC5219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C1672CE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643F2D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6D424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39BF531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11A5F9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0082443" w14:textId="77777777" w:rsidTr="00AA1B2A">
        <w:tc>
          <w:tcPr>
            <w:tcW w:w="2358" w:type="dxa"/>
          </w:tcPr>
          <w:p w14:paraId="3C3071E9" w14:textId="77777777" w:rsidR="00D60507" w:rsidRPr="00095B17" w:rsidRDefault="00D60507" w:rsidP="00D60507">
            <w:pPr>
              <w:pStyle w:val="NoSpacing"/>
            </w:pPr>
            <w:r w:rsidRPr="00095B17">
              <w:t>Coleoptera Lycidae</w:t>
            </w:r>
          </w:p>
        </w:tc>
        <w:tc>
          <w:tcPr>
            <w:tcW w:w="794" w:type="dxa"/>
          </w:tcPr>
          <w:p w14:paraId="298EBC5B" w14:textId="77777777" w:rsidR="00D60507" w:rsidRPr="00095B17" w:rsidRDefault="00D60507" w:rsidP="00D60507">
            <w:pPr>
              <w:pStyle w:val="NoSpacing"/>
            </w:pPr>
            <w:r w:rsidRPr="00095B17">
              <w:t>4600</w:t>
            </w:r>
          </w:p>
        </w:tc>
        <w:tc>
          <w:tcPr>
            <w:tcW w:w="784" w:type="dxa"/>
          </w:tcPr>
          <w:p w14:paraId="63DCB83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592EE11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10C3D9D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488FAE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60D412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58A91C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87EB452" w14:textId="77777777" w:rsidTr="00AA1B2A">
        <w:tc>
          <w:tcPr>
            <w:tcW w:w="2358" w:type="dxa"/>
          </w:tcPr>
          <w:p w14:paraId="1364006D" w14:textId="77777777" w:rsidR="00D60507" w:rsidRPr="00095B17" w:rsidRDefault="00D60507" w:rsidP="00D60507">
            <w:pPr>
              <w:pStyle w:val="NoSpacing"/>
            </w:pPr>
            <w:r w:rsidRPr="00095B17">
              <w:t>Coleoptera Lymexylidae</w:t>
            </w:r>
          </w:p>
        </w:tc>
        <w:tc>
          <w:tcPr>
            <w:tcW w:w="794" w:type="dxa"/>
          </w:tcPr>
          <w:p w14:paraId="7E710027" w14:textId="77777777" w:rsidR="00D60507" w:rsidRPr="00095B17" w:rsidRDefault="00D60507" w:rsidP="00D60507">
            <w:pPr>
              <w:pStyle w:val="NoSpacing"/>
            </w:pPr>
            <w:r w:rsidRPr="00095B17">
              <w:t>70</w:t>
            </w:r>
          </w:p>
        </w:tc>
        <w:tc>
          <w:tcPr>
            <w:tcW w:w="784" w:type="dxa"/>
          </w:tcPr>
          <w:p w14:paraId="501FDEF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1B97AE0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73ABD8B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2A5A95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85E45B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3A693B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724F28F" w14:textId="77777777" w:rsidTr="00AA1B2A">
        <w:tc>
          <w:tcPr>
            <w:tcW w:w="2358" w:type="dxa"/>
          </w:tcPr>
          <w:p w14:paraId="7FD86E86" w14:textId="77777777" w:rsidR="00D60507" w:rsidRPr="00095B17" w:rsidRDefault="00D60507" w:rsidP="00D60507">
            <w:pPr>
              <w:pStyle w:val="NoSpacing"/>
            </w:pPr>
            <w:r w:rsidRPr="00095B17">
              <w:t>Coleoptera Mauroniscidae</w:t>
            </w:r>
          </w:p>
        </w:tc>
        <w:tc>
          <w:tcPr>
            <w:tcW w:w="794" w:type="dxa"/>
          </w:tcPr>
          <w:p w14:paraId="2D15087C" w14:textId="77777777" w:rsidR="00D60507" w:rsidRPr="00095B17" w:rsidRDefault="00D60507" w:rsidP="00D60507">
            <w:pPr>
              <w:pStyle w:val="NoSpacing"/>
            </w:pPr>
            <w:r w:rsidRPr="00095B17">
              <w:t>26</w:t>
            </w:r>
          </w:p>
        </w:tc>
        <w:tc>
          <w:tcPr>
            <w:tcW w:w="784" w:type="dxa"/>
          </w:tcPr>
          <w:p w14:paraId="1AF355F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43695B1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9" w:type="dxa"/>
          </w:tcPr>
          <w:p w14:paraId="3D19656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254839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497A98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50F0F64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4173C9C" w14:textId="77777777" w:rsidTr="00AA1B2A">
        <w:tc>
          <w:tcPr>
            <w:tcW w:w="2358" w:type="dxa"/>
          </w:tcPr>
          <w:p w14:paraId="6F7A3FF2" w14:textId="77777777" w:rsidR="00D60507" w:rsidRPr="00095B17" w:rsidRDefault="00D60507" w:rsidP="00D60507">
            <w:pPr>
              <w:pStyle w:val="NoSpacing"/>
            </w:pPr>
            <w:r w:rsidRPr="00095B17">
              <w:t>Coleoptera Melandryidae</w:t>
            </w:r>
          </w:p>
        </w:tc>
        <w:tc>
          <w:tcPr>
            <w:tcW w:w="794" w:type="dxa"/>
          </w:tcPr>
          <w:p w14:paraId="3FF42B9D" w14:textId="77777777" w:rsidR="00D60507" w:rsidRPr="00095B17" w:rsidRDefault="00D60507" w:rsidP="00D60507">
            <w:pPr>
              <w:pStyle w:val="NoSpacing"/>
            </w:pPr>
            <w:r w:rsidRPr="00095B17">
              <w:t>420</w:t>
            </w:r>
          </w:p>
        </w:tc>
        <w:tc>
          <w:tcPr>
            <w:tcW w:w="784" w:type="dxa"/>
          </w:tcPr>
          <w:p w14:paraId="1539F3E3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6B4E1ABD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09" w:type="dxa"/>
          </w:tcPr>
          <w:p w14:paraId="2E64A53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6241A9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21D9968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492F03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CC22559" w14:textId="77777777" w:rsidTr="00AA1B2A">
        <w:tc>
          <w:tcPr>
            <w:tcW w:w="2358" w:type="dxa"/>
          </w:tcPr>
          <w:p w14:paraId="6A7D0E73" w14:textId="77777777" w:rsidR="00D60507" w:rsidRPr="00095B17" w:rsidRDefault="00D60507" w:rsidP="00D60507">
            <w:pPr>
              <w:pStyle w:val="NoSpacing"/>
            </w:pPr>
            <w:r w:rsidRPr="00095B17">
              <w:t>Coleoptera Meloidae</w:t>
            </w:r>
          </w:p>
        </w:tc>
        <w:tc>
          <w:tcPr>
            <w:tcW w:w="794" w:type="dxa"/>
          </w:tcPr>
          <w:p w14:paraId="5AA0538D" w14:textId="77777777" w:rsidR="00D60507" w:rsidRPr="00095B17" w:rsidRDefault="00D60507" w:rsidP="00D60507">
            <w:pPr>
              <w:pStyle w:val="NoSpacing"/>
            </w:pPr>
            <w:r w:rsidRPr="00095B17">
              <w:t>3000</w:t>
            </w:r>
          </w:p>
        </w:tc>
        <w:tc>
          <w:tcPr>
            <w:tcW w:w="784" w:type="dxa"/>
          </w:tcPr>
          <w:p w14:paraId="53B23924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746E9A6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709" w:type="dxa"/>
          </w:tcPr>
          <w:p w14:paraId="767E81C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E44E47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3FC8B5B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A7B06D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C08B112" w14:textId="77777777" w:rsidTr="00AA1B2A">
        <w:tc>
          <w:tcPr>
            <w:tcW w:w="2358" w:type="dxa"/>
          </w:tcPr>
          <w:p w14:paraId="0F1F8680" w14:textId="77777777" w:rsidR="00D60507" w:rsidRPr="00095B17" w:rsidRDefault="00D60507" w:rsidP="00D60507">
            <w:pPr>
              <w:pStyle w:val="NoSpacing"/>
            </w:pPr>
            <w:r w:rsidRPr="00095B17">
              <w:t>Coleoptera Melyridae</w:t>
            </w:r>
          </w:p>
        </w:tc>
        <w:tc>
          <w:tcPr>
            <w:tcW w:w="794" w:type="dxa"/>
          </w:tcPr>
          <w:p w14:paraId="477794B2" w14:textId="77777777" w:rsidR="00D60507" w:rsidRPr="00095B17" w:rsidRDefault="00D60507" w:rsidP="00D60507">
            <w:pPr>
              <w:pStyle w:val="NoSpacing"/>
            </w:pPr>
            <w:r w:rsidRPr="00095B17">
              <w:t>6000</w:t>
            </w:r>
          </w:p>
        </w:tc>
        <w:tc>
          <w:tcPr>
            <w:tcW w:w="784" w:type="dxa"/>
          </w:tcPr>
          <w:p w14:paraId="51905358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8DA3947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56D4184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1B3700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BDE4E8D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A78816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752299C" w14:textId="77777777" w:rsidTr="00AA1B2A">
        <w:tc>
          <w:tcPr>
            <w:tcW w:w="2358" w:type="dxa"/>
          </w:tcPr>
          <w:p w14:paraId="147DCDEB" w14:textId="77777777" w:rsidR="00D60507" w:rsidRPr="00095B17" w:rsidRDefault="00D60507" w:rsidP="00D60507">
            <w:pPr>
              <w:pStyle w:val="NoSpacing"/>
            </w:pPr>
            <w:r w:rsidRPr="00095B17">
              <w:t>Coleoptera Monotomidae</w:t>
            </w:r>
          </w:p>
        </w:tc>
        <w:tc>
          <w:tcPr>
            <w:tcW w:w="794" w:type="dxa"/>
          </w:tcPr>
          <w:p w14:paraId="395163B3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784" w:type="dxa"/>
          </w:tcPr>
          <w:p w14:paraId="026A8DC4" w14:textId="77777777" w:rsidR="00D60507" w:rsidRPr="00095B17" w:rsidRDefault="00D60507" w:rsidP="00D60507">
            <w:pPr>
              <w:pStyle w:val="NoSpacing"/>
            </w:pPr>
            <w:r w:rsidRPr="00095B17">
              <w:t>1.3</w:t>
            </w:r>
          </w:p>
        </w:tc>
        <w:tc>
          <w:tcPr>
            <w:tcW w:w="708" w:type="dxa"/>
          </w:tcPr>
          <w:p w14:paraId="4CCD5379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7C08166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518A1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C2CB363" w14:textId="77777777" w:rsidR="00D60507" w:rsidRPr="00095B17" w:rsidRDefault="00D60507" w:rsidP="00D60507">
            <w:pPr>
              <w:pStyle w:val="NoSpacing"/>
            </w:pPr>
            <w:r>
              <w:t xml:space="preserve">(Parker, </w:t>
            </w:r>
            <w:r>
              <w:lastRenderedPageBreak/>
              <w:t>1982)</w:t>
            </w:r>
          </w:p>
        </w:tc>
        <w:tc>
          <w:tcPr>
            <w:tcW w:w="1701" w:type="dxa"/>
          </w:tcPr>
          <w:p w14:paraId="79EA948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6BD2187" w14:textId="77777777" w:rsidTr="00AA1B2A">
        <w:tc>
          <w:tcPr>
            <w:tcW w:w="2358" w:type="dxa"/>
          </w:tcPr>
          <w:p w14:paraId="661322A8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Coleoptera Mordellidae</w:t>
            </w:r>
          </w:p>
        </w:tc>
        <w:tc>
          <w:tcPr>
            <w:tcW w:w="794" w:type="dxa"/>
          </w:tcPr>
          <w:p w14:paraId="072570D5" w14:textId="77777777" w:rsidR="00D60507" w:rsidRPr="00095B17" w:rsidRDefault="00D60507" w:rsidP="00D60507">
            <w:pPr>
              <w:pStyle w:val="NoSpacing"/>
            </w:pPr>
            <w:r w:rsidRPr="00095B17">
              <w:t>1500</w:t>
            </w:r>
          </w:p>
        </w:tc>
        <w:tc>
          <w:tcPr>
            <w:tcW w:w="784" w:type="dxa"/>
          </w:tcPr>
          <w:p w14:paraId="4266612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CA959AC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37E2132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7054F6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1C4F266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B93F8D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C7D72EA" w14:textId="77777777" w:rsidTr="00AA1B2A">
        <w:tc>
          <w:tcPr>
            <w:tcW w:w="2358" w:type="dxa"/>
          </w:tcPr>
          <w:p w14:paraId="70BBE2F9" w14:textId="77777777" w:rsidR="00D60507" w:rsidRPr="00095B17" w:rsidRDefault="00D60507" w:rsidP="00D60507">
            <w:pPr>
              <w:pStyle w:val="NoSpacing"/>
            </w:pPr>
            <w:r w:rsidRPr="00095B17">
              <w:t>Coleoptera Mycetophagidae</w:t>
            </w:r>
          </w:p>
        </w:tc>
        <w:tc>
          <w:tcPr>
            <w:tcW w:w="794" w:type="dxa"/>
          </w:tcPr>
          <w:p w14:paraId="72FF6DBB" w14:textId="77777777" w:rsidR="00D60507" w:rsidRPr="00095B17" w:rsidRDefault="00D60507" w:rsidP="00D60507">
            <w:pPr>
              <w:pStyle w:val="NoSpacing"/>
            </w:pPr>
            <w:r w:rsidRPr="00095B17">
              <w:t>130</w:t>
            </w:r>
          </w:p>
        </w:tc>
        <w:tc>
          <w:tcPr>
            <w:tcW w:w="784" w:type="dxa"/>
          </w:tcPr>
          <w:p w14:paraId="4C2181C3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3C7C0628" w14:textId="77777777" w:rsidR="00D60507" w:rsidRPr="00095B17" w:rsidRDefault="00D60507" w:rsidP="00D60507">
            <w:pPr>
              <w:pStyle w:val="NoSpacing"/>
            </w:pPr>
            <w:r w:rsidRPr="00095B17">
              <w:t>6.5</w:t>
            </w:r>
          </w:p>
        </w:tc>
        <w:tc>
          <w:tcPr>
            <w:tcW w:w="709" w:type="dxa"/>
          </w:tcPr>
          <w:p w14:paraId="7D05111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66D49B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9B0D6E7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031405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751835A" w14:textId="77777777" w:rsidTr="00AA1B2A">
        <w:tc>
          <w:tcPr>
            <w:tcW w:w="2358" w:type="dxa"/>
          </w:tcPr>
          <w:p w14:paraId="33AE4EC7" w14:textId="77777777" w:rsidR="00D60507" w:rsidRPr="00095B17" w:rsidRDefault="00D60507" w:rsidP="00D60507">
            <w:pPr>
              <w:pStyle w:val="NoSpacing"/>
            </w:pPr>
            <w:r w:rsidRPr="00095B17">
              <w:t>Coleoptera Nemonychidae</w:t>
            </w:r>
          </w:p>
        </w:tc>
        <w:tc>
          <w:tcPr>
            <w:tcW w:w="794" w:type="dxa"/>
          </w:tcPr>
          <w:p w14:paraId="411104FB" w14:textId="77777777" w:rsidR="00D60507" w:rsidRPr="00095B17" w:rsidRDefault="00D60507" w:rsidP="00D60507">
            <w:pPr>
              <w:pStyle w:val="NoSpacing"/>
            </w:pPr>
            <w:r w:rsidRPr="00095B17">
              <w:t>70</w:t>
            </w:r>
          </w:p>
        </w:tc>
        <w:tc>
          <w:tcPr>
            <w:tcW w:w="784" w:type="dxa"/>
          </w:tcPr>
          <w:p w14:paraId="44F8DF1C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1A940B6B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3C86BDF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832B27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BF5D4EC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0F6636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19FA747" w14:textId="77777777" w:rsidTr="00AA1B2A">
        <w:tc>
          <w:tcPr>
            <w:tcW w:w="2358" w:type="dxa"/>
          </w:tcPr>
          <w:p w14:paraId="2D28C7FF" w14:textId="77777777" w:rsidR="00D60507" w:rsidRPr="00095B17" w:rsidRDefault="00D60507" w:rsidP="00D60507">
            <w:pPr>
              <w:pStyle w:val="NoSpacing"/>
            </w:pPr>
            <w:r w:rsidRPr="00095B17">
              <w:t>Coleoptera Nitidulidae</w:t>
            </w:r>
          </w:p>
        </w:tc>
        <w:tc>
          <w:tcPr>
            <w:tcW w:w="794" w:type="dxa"/>
          </w:tcPr>
          <w:p w14:paraId="108D533D" w14:textId="77777777" w:rsidR="00D60507" w:rsidRPr="00095B17" w:rsidRDefault="00D60507" w:rsidP="00D60507">
            <w:pPr>
              <w:pStyle w:val="NoSpacing"/>
            </w:pPr>
            <w:r w:rsidRPr="00095B17">
              <w:t>4500</w:t>
            </w:r>
          </w:p>
        </w:tc>
        <w:tc>
          <w:tcPr>
            <w:tcW w:w="784" w:type="dxa"/>
          </w:tcPr>
          <w:p w14:paraId="18BEF739" w14:textId="77777777" w:rsidR="00D60507" w:rsidRPr="00095B17" w:rsidRDefault="00D60507" w:rsidP="00D60507">
            <w:pPr>
              <w:pStyle w:val="NoSpacing"/>
            </w:pPr>
            <w:r w:rsidRPr="00095B17">
              <w:t>0.9</w:t>
            </w:r>
          </w:p>
        </w:tc>
        <w:tc>
          <w:tcPr>
            <w:tcW w:w="708" w:type="dxa"/>
          </w:tcPr>
          <w:p w14:paraId="711EF1B0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4B2ADEA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6AD88D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A683CFD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BF859F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1522E61" w14:textId="77777777" w:rsidTr="00AA1B2A">
        <w:tc>
          <w:tcPr>
            <w:tcW w:w="2358" w:type="dxa"/>
          </w:tcPr>
          <w:p w14:paraId="44E12D21" w14:textId="77777777" w:rsidR="00D60507" w:rsidRPr="00095B17" w:rsidRDefault="00D60507" w:rsidP="00D60507">
            <w:pPr>
              <w:pStyle w:val="NoSpacing"/>
            </w:pPr>
            <w:r w:rsidRPr="00095B17">
              <w:t>Coleoptera Nosodendridae</w:t>
            </w:r>
          </w:p>
        </w:tc>
        <w:tc>
          <w:tcPr>
            <w:tcW w:w="794" w:type="dxa"/>
          </w:tcPr>
          <w:p w14:paraId="0D8D18C4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78FBDF81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71BA62ED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1672231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3B9397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3DD893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4E571F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E306836" w14:textId="77777777" w:rsidTr="00AA1B2A">
        <w:tc>
          <w:tcPr>
            <w:tcW w:w="2358" w:type="dxa"/>
          </w:tcPr>
          <w:p w14:paraId="38CA1FAC" w14:textId="77777777" w:rsidR="00D60507" w:rsidRPr="00095B17" w:rsidRDefault="00D60507" w:rsidP="00D60507">
            <w:pPr>
              <w:pStyle w:val="NoSpacing"/>
            </w:pPr>
            <w:r w:rsidRPr="00095B17">
              <w:t>Coleoptera Ochodaeidae</w:t>
            </w:r>
          </w:p>
        </w:tc>
        <w:tc>
          <w:tcPr>
            <w:tcW w:w="794" w:type="dxa"/>
          </w:tcPr>
          <w:p w14:paraId="3D2DDA8F" w14:textId="77777777" w:rsidR="00D60507" w:rsidRPr="00095B17" w:rsidRDefault="00D60507" w:rsidP="00D60507">
            <w:pPr>
              <w:pStyle w:val="NoSpacing"/>
            </w:pPr>
            <w:r w:rsidRPr="00095B17">
              <w:t>110</w:t>
            </w:r>
          </w:p>
        </w:tc>
        <w:tc>
          <w:tcPr>
            <w:tcW w:w="784" w:type="dxa"/>
          </w:tcPr>
          <w:p w14:paraId="232667F5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136EEAD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133DC8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9EDC4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275C8C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6BA4D94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4DFCC7E" w14:textId="77777777" w:rsidTr="00AA1B2A">
        <w:tc>
          <w:tcPr>
            <w:tcW w:w="2358" w:type="dxa"/>
          </w:tcPr>
          <w:p w14:paraId="121ABD5B" w14:textId="77777777" w:rsidR="00D60507" w:rsidRPr="00095B17" w:rsidRDefault="00D60507" w:rsidP="00D60507">
            <w:pPr>
              <w:pStyle w:val="NoSpacing"/>
            </w:pPr>
            <w:r w:rsidRPr="00095B17">
              <w:t>Coleoptera Oedemeridae</w:t>
            </w:r>
          </w:p>
        </w:tc>
        <w:tc>
          <w:tcPr>
            <w:tcW w:w="794" w:type="dxa"/>
          </w:tcPr>
          <w:p w14:paraId="26DF0874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55540D0D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4858D6F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628F896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797297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D1E3CB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C0B9F0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19E9DC" w14:textId="77777777" w:rsidTr="00AA1B2A">
        <w:tc>
          <w:tcPr>
            <w:tcW w:w="2358" w:type="dxa"/>
          </w:tcPr>
          <w:p w14:paraId="48B4E387" w14:textId="77777777" w:rsidR="00D60507" w:rsidRPr="00095B17" w:rsidRDefault="00D60507" w:rsidP="00D60507">
            <w:pPr>
              <w:pStyle w:val="NoSpacing"/>
            </w:pPr>
            <w:r w:rsidRPr="00095B17">
              <w:t>Coleoptera Omalisidae</w:t>
            </w:r>
          </w:p>
        </w:tc>
        <w:tc>
          <w:tcPr>
            <w:tcW w:w="794" w:type="dxa"/>
          </w:tcPr>
          <w:p w14:paraId="5E897F4B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5BE5448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0581BDB1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5D56E4F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99A1A3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7EC84F3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27B5375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C2EC79F" w14:textId="77777777" w:rsidTr="00AA1B2A">
        <w:tc>
          <w:tcPr>
            <w:tcW w:w="2358" w:type="dxa"/>
          </w:tcPr>
          <w:p w14:paraId="732D9F85" w14:textId="77777777" w:rsidR="00D60507" w:rsidRPr="00095B17" w:rsidRDefault="00D60507" w:rsidP="00D60507">
            <w:pPr>
              <w:pStyle w:val="NoSpacing"/>
            </w:pPr>
            <w:r w:rsidRPr="00095B17">
              <w:t>Coleoptera Omethidae</w:t>
            </w:r>
          </w:p>
        </w:tc>
        <w:tc>
          <w:tcPr>
            <w:tcW w:w="794" w:type="dxa"/>
          </w:tcPr>
          <w:p w14:paraId="384DA23C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784" w:type="dxa"/>
          </w:tcPr>
          <w:p w14:paraId="1555A773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12059D7A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7C771B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06F703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E307F9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359B91A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6EC0977" w14:textId="77777777" w:rsidTr="00AA1B2A">
        <w:tc>
          <w:tcPr>
            <w:tcW w:w="2358" w:type="dxa"/>
          </w:tcPr>
          <w:p w14:paraId="19ACFB73" w14:textId="77777777" w:rsidR="00D60507" w:rsidRPr="00095B17" w:rsidRDefault="00D60507" w:rsidP="00D60507">
            <w:pPr>
              <w:pStyle w:val="NoSpacing"/>
            </w:pPr>
            <w:r w:rsidRPr="00095B17">
              <w:t>Coleoptera Orsodacnidae</w:t>
            </w:r>
          </w:p>
        </w:tc>
        <w:tc>
          <w:tcPr>
            <w:tcW w:w="794" w:type="dxa"/>
          </w:tcPr>
          <w:p w14:paraId="1C3738B5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84" w:type="dxa"/>
          </w:tcPr>
          <w:p w14:paraId="0D8727A3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15084E51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7AB1327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AE9220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CCAF52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712BC33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DB78194" w14:textId="77777777" w:rsidTr="00AA1B2A">
        <w:tc>
          <w:tcPr>
            <w:tcW w:w="2358" w:type="dxa"/>
          </w:tcPr>
          <w:p w14:paraId="1833EBFB" w14:textId="77777777" w:rsidR="00D60507" w:rsidRPr="00095B17" w:rsidRDefault="00D60507" w:rsidP="00D60507">
            <w:pPr>
              <w:pStyle w:val="NoSpacing"/>
            </w:pPr>
            <w:r w:rsidRPr="00095B17">
              <w:t>Coleoptera Passalidae</w:t>
            </w:r>
          </w:p>
        </w:tc>
        <w:tc>
          <w:tcPr>
            <w:tcW w:w="794" w:type="dxa"/>
          </w:tcPr>
          <w:p w14:paraId="1AF0B62E" w14:textId="77777777" w:rsidR="00D60507" w:rsidRPr="00095B17" w:rsidRDefault="00D60507" w:rsidP="00D60507">
            <w:pPr>
              <w:pStyle w:val="NoSpacing"/>
            </w:pPr>
            <w:r w:rsidRPr="00095B17">
              <w:t>800</w:t>
            </w:r>
          </w:p>
        </w:tc>
        <w:tc>
          <w:tcPr>
            <w:tcW w:w="784" w:type="dxa"/>
          </w:tcPr>
          <w:p w14:paraId="1F89CCD1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8" w:type="dxa"/>
          </w:tcPr>
          <w:p w14:paraId="04833A0F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3956F38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7C9E7C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7CD6D52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EE7CD3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FA8523A" w14:textId="77777777" w:rsidTr="00AA1B2A">
        <w:tc>
          <w:tcPr>
            <w:tcW w:w="2358" w:type="dxa"/>
          </w:tcPr>
          <w:p w14:paraId="43F2EE1F" w14:textId="77777777" w:rsidR="00D60507" w:rsidRPr="00095B17" w:rsidRDefault="00D60507" w:rsidP="00D60507">
            <w:pPr>
              <w:pStyle w:val="NoSpacing"/>
            </w:pPr>
            <w:r w:rsidRPr="00095B17">
              <w:t>Coleoptera Passandridae</w:t>
            </w:r>
          </w:p>
        </w:tc>
        <w:tc>
          <w:tcPr>
            <w:tcW w:w="794" w:type="dxa"/>
          </w:tcPr>
          <w:p w14:paraId="59A5EF8E" w14:textId="77777777" w:rsidR="00D60507" w:rsidRPr="00095B17" w:rsidRDefault="00D60507" w:rsidP="00D60507">
            <w:pPr>
              <w:pStyle w:val="NoSpacing"/>
            </w:pPr>
            <w:r w:rsidRPr="00095B17">
              <w:t>109</w:t>
            </w:r>
          </w:p>
        </w:tc>
        <w:tc>
          <w:tcPr>
            <w:tcW w:w="784" w:type="dxa"/>
          </w:tcPr>
          <w:p w14:paraId="4DE401B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F219461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0646261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C309D9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01B9F0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3EAF8C5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F623F1" w14:textId="77777777" w:rsidTr="00AA1B2A">
        <w:tc>
          <w:tcPr>
            <w:tcW w:w="2358" w:type="dxa"/>
          </w:tcPr>
          <w:p w14:paraId="27677B20" w14:textId="77777777" w:rsidR="00D60507" w:rsidRPr="00095B17" w:rsidRDefault="00D60507" w:rsidP="00D60507">
            <w:pPr>
              <w:pStyle w:val="NoSpacing"/>
            </w:pPr>
            <w:r w:rsidRPr="00095B17">
              <w:t>Coleoptera Perimylopidae</w:t>
            </w:r>
          </w:p>
        </w:tc>
        <w:tc>
          <w:tcPr>
            <w:tcW w:w="794" w:type="dxa"/>
          </w:tcPr>
          <w:p w14:paraId="47EB3E6F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26C710ED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3DE11D74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033BE5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C18CE5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EB1B4AE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26D58D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0531F9E" w14:textId="77777777" w:rsidTr="00AA1B2A">
        <w:tc>
          <w:tcPr>
            <w:tcW w:w="2358" w:type="dxa"/>
          </w:tcPr>
          <w:p w14:paraId="38CDCDB6" w14:textId="77777777" w:rsidR="00D60507" w:rsidRPr="00095B17" w:rsidRDefault="00D60507" w:rsidP="00D60507">
            <w:pPr>
              <w:pStyle w:val="NoSpacing"/>
            </w:pPr>
            <w:r w:rsidRPr="00095B17">
              <w:t>Coleoptera Phalacridae</w:t>
            </w:r>
          </w:p>
        </w:tc>
        <w:tc>
          <w:tcPr>
            <w:tcW w:w="794" w:type="dxa"/>
          </w:tcPr>
          <w:p w14:paraId="4A598E04" w14:textId="77777777" w:rsidR="00D60507" w:rsidRPr="00095B17" w:rsidRDefault="00D60507" w:rsidP="00D60507">
            <w:pPr>
              <w:pStyle w:val="NoSpacing"/>
            </w:pPr>
            <w:r w:rsidRPr="00095B17">
              <w:t>640</w:t>
            </w:r>
          </w:p>
        </w:tc>
        <w:tc>
          <w:tcPr>
            <w:tcW w:w="784" w:type="dxa"/>
          </w:tcPr>
          <w:p w14:paraId="68AA138E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5FBD2233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9" w:type="dxa"/>
          </w:tcPr>
          <w:p w14:paraId="75D5E2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969EDD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FD6538E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C50517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5B34C06" w14:textId="77777777" w:rsidTr="00AA1B2A">
        <w:tc>
          <w:tcPr>
            <w:tcW w:w="2358" w:type="dxa"/>
          </w:tcPr>
          <w:p w14:paraId="3FF0F03A" w14:textId="77777777" w:rsidR="00D60507" w:rsidRPr="00095B17" w:rsidRDefault="00D60507" w:rsidP="00D60507">
            <w:pPr>
              <w:pStyle w:val="NoSpacing"/>
            </w:pPr>
            <w:r w:rsidRPr="00095B17">
              <w:t>Coleoptera Phengodidae</w:t>
            </w:r>
          </w:p>
        </w:tc>
        <w:tc>
          <w:tcPr>
            <w:tcW w:w="794" w:type="dxa"/>
          </w:tcPr>
          <w:p w14:paraId="193CB66B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784" w:type="dxa"/>
          </w:tcPr>
          <w:p w14:paraId="492ED613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4D78161" w14:textId="77777777" w:rsidR="00D60507" w:rsidRPr="00095B17" w:rsidRDefault="00D60507" w:rsidP="00D60507">
            <w:pPr>
              <w:pStyle w:val="NoSpacing"/>
            </w:pPr>
            <w:r w:rsidRPr="00095B17">
              <w:t>65</w:t>
            </w:r>
          </w:p>
        </w:tc>
        <w:tc>
          <w:tcPr>
            <w:tcW w:w="709" w:type="dxa"/>
          </w:tcPr>
          <w:p w14:paraId="7A8B1DF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60A2BC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3E6C67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8D16F9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EE9F580" w14:textId="77777777" w:rsidTr="00AA1B2A">
        <w:tc>
          <w:tcPr>
            <w:tcW w:w="2358" w:type="dxa"/>
          </w:tcPr>
          <w:p w14:paraId="0A785D4C" w14:textId="77777777" w:rsidR="00D60507" w:rsidRPr="00095B17" w:rsidRDefault="00D60507" w:rsidP="00D60507">
            <w:pPr>
              <w:pStyle w:val="NoSpacing"/>
            </w:pPr>
            <w:r w:rsidRPr="00095B17">
              <w:t>Coleoptera Phloeostichidae</w:t>
            </w:r>
          </w:p>
        </w:tc>
        <w:tc>
          <w:tcPr>
            <w:tcW w:w="794" w:type="dxa"/>
          </w:tcPr>
          <w:p w14:paraId="469FDB4A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84" w:type="dxa"/>
          </w:tcPr>
          <w:p w14:paraId="7DAC85F0" w14:textId="77777777" w:rsidR="00D60507" w:rsidRPr="00095B17" w:rsidRDefault="00D60507" w:rsidP="00D60507">
            <w:pPr>
              <w:pStyle w:val="NoSpacing"/>
            </w:pPr>
            <w:r w:rsidRPr="00095B17">
              <w:t>2.4</w:t>
            </w:r>
          </w:p>
        </w:tc>
        <w:tc>
          <w:tcPr>
            <w:tcW w:w="708" w:type="dxa"/>
          </w:tcPr>
          <w:p w14:paraId="5E9B4325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056BBF2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19022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198414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290C10B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98A0633" w14:textId="77777777" w:rsidTr="00AA1B2A">
        <w:tc>
          <w:tcPr>
            <w:tcW w:w="2358" w:type="dxa"/>
          </w:tcPr>
          <w:p w14:paraId="007C121C" w14:textId="77777777" w:rsidR="00D60507" w:rsidRPr="00095B17" w:rsidRDefault="00D60507" w:rsidP="00D60507">
            <w:pPr>
              <w:pStyle w:val="NoSpacing"/>
            </w:pPr>
            <w:r w:rsidRPr="00095B17">
              <w:t>Coleoptera Phloiophilidae</w:t>
            </w:r>
          </w:p>
        </w:tc>
        <w:tc>
          <w:tcPr>
            <w:tcW w:w="794" w:type="dxa"/>
          </w:tcPr>
          <w:p w14:paraId="32CF7126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5B34826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87B1587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74F59A1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D2500C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F9ABFF5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EC2FDA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862680D" w14:textId="77777777" w:rsidTr="00AA1B2A">
        <w:tc>
          <w:tcPr>
            <w:tcW w:w="2358" w:type="dxa"/>
          </w:tcPr>
          <w:p w14:paraId="2F1CA925" w14:textId="77777777" w:rsidR="00D60507" w:rsidRPr="00095B17" w:rsidRDefault="00D60507" w:rsidP="00D60507">
            <w:pPr>
              <w:pStyle w:val="NoSpacing"/>
            </w:pPr>
            <w:r w:rsidRPr="00095B17">
              <w:t>Coleoptera Pleocomidae</w:t>
            </w:r>
          </w:p>
        </w:tc>
        <w:tc>
          <w:tcPr>
            <w:tcW w:w="794" w:type="dxa"/>
          </w:tcPr>
          <w:p w14:paraId="7991C961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68E77F61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140E90DF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0DD86C5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2C026D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09E9730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F1AF62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1551B2C" w14:textId="77777777" w:rsidTr="00AA1B2A">
        <w:tc>
          <w:tcPr>
            <w:tcW w:w="2358" w:type="dxa"/>
          </w:tcPr>
          <w:p w14:paraId="423E7671" w14:textId="77777777" w:rsidR="00D60507" w:rsidRPr="00095B17" w:rsidRDefault="00D60507" w:rsidP="00D60507">
            <w:pPr>
              <w:pStyle w:val="NoSpacing"/>
            </w:pPr>
            <w:r w:rsidRPr="00095B17">
              <w:t>Coleoptera Prionoceridae</w:t>
            </w:r>
          </w:p>
        </w:tc>
        <w:tc>
          <w:tcPr>
            <w:tcW w:w="794" w:type="dxa"/>
          </w:tcPr>
          <w:p w14:paraId="71529DF8" w14:textId="77777777" w:rsidR="00D60507" w:rsidRPr="00095B17" w:rsidRDefault="00D60507" w:rsidP="00D60507">
            <w:pPr>
              <w:pStyle w:val="NoSpacing"/>
            </w:pPr>
            <w:r w:rsidRPr="00095B17">
              <w:t>160</w:t>
            </w:r>
          </w:p>
        </w:tc>
        <w:tc>
          <w:tcPr>
            <w:tcW w:w="784" w:type="dxa"/>
          </w:tcPr>
          <w:p w14:paraId="098339E5" w14:textId="77777777" w:rsidR="00D60507" w:rsidRPr="00095B17" w:rsidRDefault="00D60507" w:rsidP="00D60507">
            <w:pPr>
              <w:pStyle w:val="NoSpacing"/>
            </w:pPr>
            <w:r w:rsidRPr="00095B17">
              <w:t>5.5</w:t>
            </w:r>
          </w:p>
        </w:tc>
        <w:tc>
          <w:tcPr>
            <w:tcW w:w="708" w:type="dxa"/>
          </w:tcPr>
          <w:p w14:paraId="0A50B0FB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54A235C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DF697D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82B1C6C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18EE198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096FE01" w14:textId="77777777" w:rsidTr="00AA1B2A">
        <w:tc>
          <w:tcPr>
            <w:tcW w:w="2358" w:type="dxa"/>
          </w:tcPr>
          <w:p w14:paraId="39000807" w14:textId="77777777" w:rsidR="00D60507" w:rsidRPr="00095B17" w:rsidRDefault="00D60507" w:rsidP="00D60507">
            <w:pPr>
              <w:pStyle w:val="NoSpacing"/>
            </w:pPr>
            <w:r w:rsidRPr="00095B17">
              <w:t>Coleoptera Propalticidae</w:t>
            </w:r>
          </w:p>
        </w:tc>
        <w:tc>
          <w:tcPr>
            <w:tcW w:w="794" w:type="dxa"/>
          </w:tcPr>
          <w:p w14:paraId="5140D25B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3ED2BBE2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357EAA3D" w14:textId="77777777" w:rsidR="00D60507" w:rsidRPr="00095B17" w:rsidRDefault="00D60507" w:rsidP="00D60507">
            <w:pPr>
              <w:pStyle w:val="NoSpacing"/>
            </w:pPr>
            <w:r w:rsidRPr="00095B17">
              <w:t>1.8</w:t>
            </w:r>
          </w:p>
        </w:tc>
        <w:tc>
          <w:tcPr>
            <w:tcW w:w="709" w:type="dxa"/>
          </w:tcPr>
          <w:p w14:paraId="5755B78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E6EC04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9D38F3B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42A94B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54DA3E7" w14:textId="77777777" w:rsidTr="00AA1B2A">
        <w:tc>
          <w:tcPr>
            <w:tcW w:w="2358" w:type="dxa"/>
          </w:tcPr>
          <w:p w14:paraId="3B9B2C94" w14:textId="77777777" w:rsidR="00D60507" w:rsidRPr="00095B17" w:rsidRDefault="00D60507" w:rsidP="00D60507">
            <w:pPr>
              <w:pStyle w:val="NoSpacing"/>
            </w:pPr>
            <w:r w:rsidRPr="00095B17">
              <w:t>Coleoptera Prostomidae</w:t>
            </w:r>
          </w:p>
        </w:tc>
        <w:tc>
          <w:tcPr>
            <w:tcW w:w="794" w:type="dxa"/>
          </w:tcPr>
          <w:p w14:paraId="4B09F6CB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584DA48F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35AEE17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110D1C3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F00B02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87325F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1483F4A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17AE35A" w14:textId="77777777" w:rsidTr="00AA1B2A">
        <w:tc>
          <w:tcPr>
            <w:tcW w:w="2358" w:type="dxa"/>
          </w:tcPr>
          <w:p w14:paraId="2E95AAB6" w14:textId="77777777" w:rsidR="00D60507" w:rsidRPr="00095B17" w:rsidRDefault="00D60507" w:rsidP="00D60507">
            <w:pPr>
              <w:pStyle w:val="NoSpacing"/>
            </w:pPr>
            <w:r w:rsidRPr="00095B17">
              <w:t>Coleoptera Protocucujidae</w:t>
            </w:r>
          </w:p>
        </w:tc>
        <w:tc>
          <w:tcPr>
            <w:tcW w:w="794" w:type="dxa"/>
          </w:tcPr>
          <w:p w14:paraId="3EC2E122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5543A719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1F6E4A71" w14:textId="77777777" w:rsidR="00D60507" w:rsidRPr="00095B17" w:rsidRDefault="00D60507" w:rsidP="00D60507">
            <w:pPr>
              <w:pStyle w:val="NoSpacing"/>
            </w:pPr>
            <w:r w:rsidRPr="00095B17">
              <w:t>5.8</w:t>
            </w:r>
          </w:p>
        </w:tc>
        <w:tc>
          <w:tcPr>
            <w:tcW w:w="709" w:type="dxa"/>
          </w:tcPr>
          <w:p w14:paraId="652A9B2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E8F19A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2D830D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7AD6E77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96E8A7D" w14:textId="77777777" w:rsidTr="00AA1B2A">
        <w:tc>
          <w:tcPr>
            <w:tcW w:w="2358" w:type="dxa"/>
          </w:tcPr>
          <w:p w14:paraId="0270B7CF" w14:textId="77777777" w:rsidR="00D60507" w:rsidRPr="00095B17" w:rsidRDefault="00D60507" w:rsidP="00D60507">
            <w:pPr>
              <w:pStyle w:val="NoSpacing"/>
            </w:pPr>
            <w:r w:rsidRPr="00095B17">
              <w:t>Coleoptera Psephenidae</w:t>
            </w:r>
          </w:p>
        </w:tc>
        <w:tc>
          <w:tcPr>
            <w:tcW w:w="794" w:type="dxa"/>
          </w:tcPr>
          <w:p w14:paraId="394837F2" w14:textId="77777777" w:rsidR="00D60507" w:rsidRPr="00095B17" w:rsidRDefault="00D60507" w:rsidP="00D60507">
            <w:pPr>
              <w:pStyle w:val="NoSpacing"/>
            </w:pPr>
            <w:r w:rsidRPr="00095B17">
              <w:t>290</w:t>
            </w:r>
          </w:p>
        </w:tc>
        <w:tc>
          <w:tcPr>
            <w:tcW w:w="784" w:type="dxa"/>
          </w:tcPr>
          <w:p w14:paraId="22971E27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A6C837B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4FFCB9D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D720A6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B05EC16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7D3EB33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9F350AE" w14:textId="77777777" w:rsidTr="00AA1B2A">
        <w:tc>
          <w:tcPr>
            <w:tcW w:w="2358" w:type="dxa"/>
          </w:tcPr>
          <w:p w14:paraId="50C3D61E" w14:textId="77777777" w:rsidR="00D60507" w:rsidRPr="00095B17" w:rsidRDefault="00D60507" w:rsidP="00D60507">
            <w:pPr>
              <w:pStyle w:val="NoSpacing"/>
            </w:pPr>
            <w:r w:rsidRPr="00095B17">
              <w:t>Coleoptera Ptiliidae</w:t>
            </w:r>
          </w:p>
        </w:tc>
        <w:tc>
          <w:tcPr>
            <w:tcW w:w="794" w:type="dxa"/>
          </w:tcPr>
          <w:p w14:paraId="03FA2EA5" w14:textId="77777777" w:rsidR="00D60507" w:rsidRPr="00095B17" w:rsidRDefault="00D60507" w:rsidP="00D60507">
            <w:pPr>
              <w:pStyle w:val="NoSpacing"/>
            </w:pPr>
            <w:r w:rsidRPr="00095B17">
              <w:t>650</w:t>
            </w:r>
          </w:p>
        </w:tc>
        <w:tc>
          <w:tcPr>
            <w:tcW w:w="784" w:type="dxa"/>
          </w:tcPr>
          <w:p w14:paraId="2FDC1914" w14:textId="77777777" w:rsidR="00D60507" w:rsidRPr="00095B17" w:rsidRDefault="00D60507" w:rsidP="00D60507">
            <w:pPr>
              <w:pStyle w:val="NoSpacing"/>
            </w:pPr>
            <w:r w:rsidRPr="00095B17">
              <w:t>0.3</w:t>
            </w:r>
          </w:p>
        </w:tc>
        <w:tc>
          <w:tcPr>
            <w:tcW w:w="708" w:type="dxa"/>
          </w:tcPr>
          <w:p w14:paraId="29BAE36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01B245F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F3348B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D792D22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0CC558F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EE9E11" w14:textId="77777777" w:rsidTr="00AA1B2A">
        <w:tc>
          <w:tcPr>
            <w:tcW w:w="2358" w:type="dxa"/>
          </w:tcPr>
          <w:p w14:paraId="566ADF3A" w14:textId="77777777" w:rsidR="00D60507" w:rsidRPr="00095B17" w:rsidRDefault="00D60507" w:rsidP="00D60507">
            <w:pPr>
              <w:pStyle w:val="NoSpacing"/>
            </w:pPr>
            <w:r w:rsidRPr="00095B17">
              <w:t>Coleoptera Ptilodactylidae</w:t>
            </w:r>
          </w:p>
        </w:tc>
        <w:tc>
          <w:tcPr>
            <w:tcW w:w="794" w:type="dxa"/>
          </w:tcPr>
          <w:p w14:paraId="5D02A0DD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48E2349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908A428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4B8E4C7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D17C14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35E910C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DEF1B1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142A735" w14:textId="77777777" w:rsidTr="00AA1B2A">
        <w:tc>
          <w:tcPr>
            <w:tcW w:w="2358" w:type="dxa"/>
          </w:tcPr>
          <w:p w14:paraId="3532B6D0" w14:textId="77777777" w:rsidR="00D60507" w:rsidRPr="00095B17" w:rsidRDefault="00D60507" w:rsidP="00D60507">
            <w:pPr>
              <w:pStyle w:val="NoSpacing"/>
            </w:pPr>
            <w:r w:rsidRPr="00095B17">
              <w:t>Coleoptera Ptinidae</w:t>
            </w:r>
          </w:p>
        </w:tc>
        <w:tc>
          <w:tcPr>
            <w:tcW w:w="794" w:type="dxa"/>
          </w:tcPr>
          <w:p w14:paraId="759C0BB9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7E7AA0F4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17DAE72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0D9A245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D7181D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68ED339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049FB8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C9C8061" w14:textId="77777777" w:rsidTr="00AA1B2A">
        <w:tc>
          <w:tcPr>
            <w:tcW w:w="2358" w:type="dxa"/>
          </w:tcPr>
          <w:p w14:paraId="05157533" w14:textId="77777777" w:rsidR="00D60507" w:rsidRPr="00095B17" w:rsidRDefault="00D60507" w:rsidP="00D60507">
            <w:pPr>
              <w:pStyle w:val="NoSpacing"/>
            </w:pPr>
            <w:r w:rsidRPr="00095B17">
              <w:t>Coleoptera Pyrochroidae</w:t>
            </w:r>
          </w:p>
        </w:tc>
        <w:tc>
          <w:tcPr>
            <w:tcW w:w="794" w:type="dxa"/>
          </w:tcPr>
          <w:p w14:paraId="233DC9F2" w14:textId="77777777" w:rsidR="00D60507" w:rsidRPr="00095B17" w:rsidRDefault="00D60507" w:rsidP="00D60507">
            <w:pPr>
              <w:pStyle w:val="NoSpacing"/>
            </w:pPr>
            <w:r w:rsidRPr="00095B17">
              <w:t>167</w:t>
            </w:r>
          </w:p>
        </w:tc>
        <w:tc>
          <w:tcPr>
            <w:tcW w:w="784" w:type="dxa"/>
          </w:tcPr>
          <w:p w14:paraId="14790708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020F87A4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28D347D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C78C65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05E25BD" w14:textId="77777777" w:rsidR="00D60507" w:rsidRPr="00095B17" w:rsidRDefault="00D60507" w:rsidP="00D60507">
            <w:pPr>
              <w:pStyle w:val="NoSpacing"/>
            </w:pPr>
            <w:r>
              <w:t xml:space="preserve">(Parker, </w:t>
            </w:r>
            <w:r>
              <w:lastRenderedPageBreak/>
              <w:t>1982)</w:t>
            </w:r>
          </w:p>
        </w:tc>
        <w:tc>
          <w:tcPr>
            <w:tcW w:w="1701" w:type="dxa"/>
          </w:tcPr>
          <w:p w14:paraId="46DAA29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D7208C1" w14:textId="77777777" w:rsidTr="00AA1B2A">
        <w:tc>
          <w:tcPr>
            <w:tcW w:w="2358" w:type="dxa"/>
          </w:tcPr>
          <w:p w14:paraId="2AF5D6F1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Coleoptera Pythidae</w:t>
            </w:r>
          </w:p>
        </w:tc>
        <w:tc>
          <w:tcPr>
            <w:tcW w:w="794" w:type="dxa"/>
          </w:tcPr>
          <w:p w14:paraId="34439CE4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84" w:type="dxa"/>
          </w:tcPr>
          <w:p w14:paraId="20E6994B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9938A24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3C27744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0A387A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C98DC2E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7F438C8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9EE9002" w14:textId="77777777" w:rsidTr="00AA1B2A">
        <w:tc>
          <w:tcPr>
            <w:tcW w:w="2358" w:type="dxa"/>
          </w:tcPr>
          <w:p w14:paraId="7AC6B07F" w14:textId="77777777" w:rsidR="00D60507" w:rsidRPr="00095B17" w:rsidRDefault="00D60507" w:rsidP="00D60507">
            <w:pPr>
              <w:pStyle w:val="NoSpacing"/>
            </w:pPr>
            <w:r w:rsidRPr="00095B17">
              <w:t>Coleoptera Rhipiceridae</w:t>
            </w:r>
          </w:p>
        </w:tc>
        <w:tc>
          <w:tcPr>
            <w:tcW w:w="794" w:type="dxa"/>
          </w:tcPr>
          <w:p w14:paraId="336DF6EB" w14:textId="77777777" w:rsidR="00D60507" w:rsidRPr="00095B17" w:rsidRDefault="00D60507" w:rsidP="00D60507">
            <w:pPr>
              <w:pStyle w:val="NoSpacing"/>
            </w:pPr>
            <w:r w:rsidRPr="00095B17">
              <w:t>70</w:t>
            </w:r>
          </w:p>
        </w:tc>
        <w:tc>
          <w:tcPr>
            <w:tcW w:w="784" w:type="dxa"/>
          </w:tcPr>
          <w:p w14:paraId="1CA655BD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3433E843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4662197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C7712B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15CA53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1FFB5C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ED97BD2" w14:textId="77777777" w:rsidTr="00AA1B2A">
        <w:tc>
          <w:tcPr>
            <w:tcW w:w="2358" w:type="dxa"/>
          </w:tcPr>
          <w:p w14:paraId="20174CFC" w14:textId="77777777" w:rsidR="00D60507" w:rsidRPr="00095B17" w:rsidRDefault="00D60507" w:rsidP="00D60507">
            <w:pPr>
              <w:pStyle w:val="NoSpacing"/>
            </w:pPr>
            <w:r w:rsidRPr="00095B17">
              <w:t>Coleoptera Ripiphoridae</w:t>
            </w:r>
          </w:p>
        </w:tc>
        <w:tc>
          <w:tcPr>
            <w:tcW w:w="794" w:type="dxa"/>
          </w:tcPr>
          <w:p w14:paraId="38F11220" w14:textId="77777777" w:rsidR="00D60507" w:rsidRPr="00095B17" w:rsidRDefault="00D60507" w:rsidP="00D60507">
            <w:pPr>
              <w:pStyle w:val="NoSpacing"/>
            </w:pPr>
            <w:r w:rsidRPr="00095B17">
              <w:t>400</w:t>
            </w:r>
          </w:p>
        </w:tc>
        <w:tc>
          <w:tcPr>
            <w:tcW w:w="784" w:type="dxa"/>
          </w:tcPr>
          <w:p w14:paraId="1351206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A54F3E6" w14:textId="77777777" w:rsidR="00D60507" w:rsidRPr="00095B17" w:rsidRDefault="00D60507" w:rsidP="00D60507">
            <w:pPr>
              <w:pStyle w:val="NoSpacing"/>
            </w:pPr>
            <w:r w:rsidRPr="00095B17">
              <w:t>38</w:t>
            </w:r>
          </w:p>
        </w:tc>
        <w:tc>
          <w:tcPr>
            <w:tcW w:w="709" w:type="dxa"/>
          </w:tcPr>
          <w:p w14:paraId="181D884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002282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DCBD6A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7FF7C1F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6AE2E0D" w14:textId="77777777" w:rsidTr="00AA1B2A">
        <w:tc>
          <w:tcPr>
            <w:tcW w:w="2358" w:type="dxa"/>
          </w:tcPr>
          <w:p w14:paraId="5870059F" w14:textId="77777777" w:rsidR="00D60507" w:rsidRPr="00095B17" w:rsidRDefault="00D60507" w:rsidP="00D60507">
            <w:pPr>
              <w:pStyle w:val="NoSpacing"/>
            </w:pPr>
            <w:r w:rsidRPr="00095B17">
              <w:t>Coleoptera Salpingidae</w:t>
            </w:r>
          </w:p>
        </w:tc>
        <w:tc>
          <w:tcPr>
            <w:tcW w:w="794" w:type="dxa"/>
          </w:tcPr>
          <w:p w14:paraId="5C9498E6" w14:textId="77777777" w:rsidR="00D60507" w:rsidRPr="00095B17" w:rsidRDefault="00D60507" w:rsidP="00D60507">
            <w:pPr>
              <w:pStyle w:val="NoSpacing"/>
            </w:pPr>
            <w:r w:rsidRPr="00095B17">
              <w:t>300</w:t>
            </w:r>
          </w:p>
        </w:tc>
        <w:tc>
          <w:tcPr>
            <w:tcW w:w="784" w:type="dxa"/>
          </w:tcPr>
          <w:p w14:paraId="4BBA9E39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5154D569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3E8BFBC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B46EAF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AAFFDBD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CA5FB8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73333A2" w14:textId="77777777" w:rsidTr="00AA1B2A">
        <w:tc>
          <w:tcPr>
            <w:tcW w:w="2358" w:type="dxa"/>
          </w:tcPr>
          <w:p w14:paraId="03296651" w14:textId="77777777" w:rsidR="00D60507" w:rsidRPr="00095B17" w:rsidRDefault="00D60507" w:rsidP="00D60507">
            <w:pPr>
              <w:pStyle w:val="NoSpacing"/>
            </w:pPr>
            <w:r w:rsidRPr="00095B17">
              <w:t>Coleoptera Scarabaeidae</w:t>
            </w:r>
          </w:p>
        </w:tc>
        <w:tc>
          <w:tcPr>
            <w:tcW w:w="794" w:type="dxa"/>
          </w:tcPr>
          <w:p w14:paraId="6646F0BD" w14:textId="77777777" w:rsidR="00D60507" w:rsidRPr="00095B17" w:rsidRDefault="00D60507" w:rsidP="00D60507">
            <w:pPr>
              <w:pStyle w:val="NoSpacing"/>
            </w:pPr>
            <w:r w:rsidRPr="00095B17">
              <w:t>27000</w:t>
            </w:r>
          </w:p>
        </w:tc>
        <w:tc>
          <w:tcPr>
            <w:tcW w:w="784" w:type="dxa"/>
          </w:tcPr>
          <w:p w14:paraId="4A8E6F29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54B42F9" w14:textId="77777777" w:rsidR="00D60507" w:rsidRPr="00095B17" w:rsidRDefault="00D60507" w:rsidP="00D60507">
            <w:pPr>
              <w:pStyle w:val="NoSpacing"/>
            </w:pPr>
            <w:r w:rsidRPr="00095B17">
              <w:t>160</w:t>
            </w:r>
          </w:p>
        </w:tc>
        <w:tc>
          <w:tcPr>
            <w:tcW w:w="709" w:type="dxa"/>
          </w:tcPr>
          <w:p w14:paraId="4355247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464090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CBAFC53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C6EF17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65D5C38" w14:textId="77777777" w:rsidTr="00AA1B2A">
        <w:tc>
          <w:tcPr>
            <w:tcW w:w="2358" w:type="dxa"/>
          </w:tcPr>
          <w:p w14:paraId="4250A4EB" w14:textId="77777777" w:rsidR="00D60507" w:rsidRPr="00095B17" w:rsidRDefault="00D60507" w:rsidP="00D60507">
            <w:pPr>
              <w:pStyle w:val="NoSpacing"/>
            </w:pPr>
            <w:r w:rsidRPr="00095B17">
              <w:t>Coleoptera Scirtidae</w:t>
            </w:r>
          </w:p>
        </w:tc>
        <w:tc>
          <w:tcPr>
            <w:tcW w:w="794" w:type="dxa"/>
          </w:tcPr>
          <w:p w14:paraId="2AD3A7C2" w14:textId="77777777" w:rsidR="00D60507" w:rsidRPr="00095B17" w:rsidRDefault="00D60507" w:rsidP="00D60507">
            <w:pPr>
              <w:pStyle w:val="NoSpacing"/>
            </w:pPr>
            <w:r w:rsidRPr="00095B17">
              <w:t>800</w:t>
            </w:r>
          </w:p>
        </w:tc>
        <w:tc>
          <w:tcPr>
            <w:tcW w:w="784" w:type="dxa"/>
          </w:tcPr>
          <w:p w14:paraId="14D795E5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2D9E328E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29064C8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1B3845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EE872D2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06898FC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C8EF3BC" w14:textId="77777777" w:rsidTr="00AA1B2A">
        <w:tc>
          <w:tcPr>
            <w:tcW w:w="2358" w:type="dxa"/>
          </w:tcPr>
          <w:p w14:paraId="26A7C083" w14:textId="77777777" w:rsidR="00D60507" w:rsidRPr="00095B17" w:rsidRDefault="00D60507" w:rsidP="00D60507">
            <w:pPr>
              <w:pStyle w:val="NoSpacing"/>
            </w:pPr>
            <w:r w:rsidRPr="00095B17">
              <w:t>Coleoptera Scraptiidae</w:t>
            </w:r>
          </w:p>
        </w:tc>
        <w:tc>
          <w:tcPr>
            <w:tcW w:w="794" w:type="dxa"/>
          </w:tcPr>
          <w:p w14:paraId="0C913836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3A262232" w14:textId="77777777" w:rsidR="00D60507" w:rsidRPr="00095B17" w:rsidRDefault="00D60507" w:rsidP="00D60507">
            <w:pPr>
              <w:pStyle w:val="NoSpacing"/>
            </w:pPr>
            <w:r w:rsidRPr="00095B17">
              <w:t>1.3</w:t>
            </w:r>
          </w:p>
        </w:tc>
        <w:tc>
          <w:tcPr>
            <w:tcW w:w="708" w:type="dxa"/>
          </w:tcPr>
          <w:p w14:paraId="63FAA2F1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2149DC0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98AE8A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10B84DD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1F4EF5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D20E11D" w14:textId="77777777" w:rsidTr="00AA1B2A">
        <w:tc>
          <w:tcPr>
            <w:tcW w:w="2358" w:type="dxa"/>
          </w:tcPr>
          <w:p w14:paraId="43295B4C" w14:textId="77777777" w:rsidR="00D60507" w:rsidRPr="00095B17" w:rsidRDefault="00D60507" w:rsidP="00D60507">
            <w:pPr>
              <w:pStyle w:val="NoSpacing"/>
            </w:pPr>
            <w:r w:rsidRPr="00095B17">
              <w:t>Coleoptera Scydmaenidae</w:t>
            </w:r>
          </w:p>
        </w:tc>
        <w:tc>
          <w:tcPr>
            <w:tcW w:w="794" w:type="dxa"/>
          </w:tcPr>
          <w:p w14:paraId="24A050F2" w14:textId="77777777" w:rsidR="00D60507" w:rsidRPr="00095B17" w:rsidRDefault="00D60507" w:rsidP="00D60507">
            <w:pPr>
              <w:pStyle w:val="NoSpacing"/>
            </w:pPr>
            <w:r w:rsidRPr="00095B17">
              <w:t>4586</w:t>
            </w:r>
          </w:p>
        </w:tc>
        <w:tc>
          <w:tcPr>
            <w:tcW w:w="784" w:type="dxa"/>
          </w:tcPr>
          <w:p w14:paraId="354E21B1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116F4B9C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75B45E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38777B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F08DDE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3236D89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513D681" w14:textId="77777777" w:rsidTr="00AA1B2A">
        <w:tc>
          <w:tcPr>
            <w:tcW w:w="2358" w:type="dxa"/>
          </w:tcPr>
          <w:p w14:paraId="71690CD1" w14:textId="77777777" w:rsidR="00D60507" w:rsidRPr="00095B17" w:rsidRDefault="00D60507" w:rsidP="00D60507">
            <w:pPr>
              <w:pStyle w:val="NoSpacing"/>
            </w:pPr>
            <w:r w:rsidRPr="00095B17">
              <w:t>Coleoptera Silphidae</w:t>
            </w:r>
          </w:p>
        </w:tc>
        <w:tc>
          <w:tcPr>
            <w:tcW w:w="794" w:type="dxa"/>
          </w:tcPr>
          <w:p w14:paraId="661DB4B8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1CAAEE5B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6486E808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268065F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6D5175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7EC3CB1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1CE129F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C4D6634" w14:textId="77777777" w:rsidTr="00AA1B2A">
        <w:tc>
          <w:tcPr>
            <w:tcW w:w="2358" w:type="dxa"/>
          </w:tcPr>
          <w:p w14:paraId="6518CA4F" w14:textId="77777777" w:rsidR="00D60507" w:rsidRPr="00095B17" w:rsidRDefault="00D60507" w:rsidP="00D60507">
            <w:pPr>
              <w:pStyle w:val="NoSpacing"/>
            </w:pPr>
            <w:r w:rsidRPr="00095B17">
              <w:t>Coleoptera Silvanidae</w:t>
            </w:r>
          </w:p>
        </w:tc>
        <w:tc>
          <w:tcPr>
            <w:tcW w:w="794" w:type="dxa"/>
          </w:tcPr>
          <w:p w14:paraId="0316226D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03336E6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71EAE0C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1F07EA4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DB39BE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E6FEAC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(Arnett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668E4DD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E696624" w14:textId="77777777" w:rsidTr="00AA1B2A">
        <w:tc>
          <w:tcPr>
            <w:tcW w:w="2358" w:type="dxa"/>
          </w:tcPr>
          <w:p w14:paraId="4056DA11" w14:textId="77777777" w:rsidR="00D60507" w:rsidRPr="00095B17" w:rsidRDefault="00D60507" w:rsidP="00D60507">
            <w:pPr>
              <w:pStyle w:val="NoSpacing"/>
            </w:pPr>
            <w:r w:rsidRPr="00095B17">
              <w:t>Coleoptera Spercheidae</w:t>
            </w:r>
          </w:p>
        </w:tc>
        <w:tc>
          <w:tcPr>
            <w:tcW w:w="794" w:type="dxa"/>
          </w:tcPr>
          <w:p w14:paraId="5EF89DB5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02C7194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B224BB5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5DBF231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8B20D0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1A9F5E5" w14:textId="77777777" w:rsidR="00D60507" w:rsidRPr="00095B17" w:rsidRDefault="00D60507" w:rsidP="00D60507">
            <w:pPr>
              <w:pStyle w:val="NoSpacing"/>
            </w:pPr>
            <w:r>
              <w:t>(Darilmaz &amp; Kiyak, 2011)</w:t>
            </w:r>
          </w:p>
        </w:tc>
        <w:tc>
          <w:tcPr>
            <w:tcW w:w="1701" w:type="dxa"/>
          </w:tcPr>
          <w:p w14:paraId="604B28C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878BF01" w14:textId="77777777" w:rsidTr="00AA1B2A">
        <w:tc>
          <w:tcPr>
            <w:tcW w:w="2358" w:type="dxa"/>
          </w:tcPr>
          <w:p w14:paraId="6C803DDB" w14:textId="77777777" w:rsidR="00D60507" w:rsidRPr="00095B17" w:rsidRDefault="00D60507" w:rsidP="00D60507">
            <w:pPr>
              <w:pStyle w:val="NoSpacing"/>
            </w:pPr>
            <w:r w:rsidRPr="00095B17">
              <w:t>Coleoptera Sphaeritidae</w:t>
            </w:r>
          </w:p>
        </w:tc>
        <w:tc>
          <w:tcPr>
            <w:tcW w:w="794" w:type="dxa"/>
          </w:tcPr>
          <w:p w14:paraId="0ED1DF0A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84" w:type="dxa"/>
          </w:tcPr>
          <w:p w14:paraId="24664C70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038F3B4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28E2F84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65B869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0467385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9CA7F0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85A93D8" w14:textId="77777777" w:rsidTr="00AA1B2A">
        <w:tc>
          <w:tcPr>
            <w:tcW w:w="2358" w:type="dxa"/>
          </w:tcPr>
          <w:p w14:paraId="4B448CCA" w14:textId="77777777" w:rsidR="00D60507" w:rsidRPr="00095B17" w:rsidRDefault="00D60507" w:rsidP="00D60507">
            <w:pPr>
              <w:pStyle w:val="NoSpacing"/>
            </w:pPr>
            <w:r w:rsidRPr="00095B17">
              <w:t>Coleoptera Sphindidae</w:t>
            </w:r>
          </w:p>
        </w:tc>
        <w:tc>
          <w:tcPr>
            <w:tcW w:w="794" w:type="dxa"/>
          </w:tcPr>
          <w:p w14:paraId="1FD9EBF0" w14:textId="77777777" w:rsidR="00D60507" w:rsidRPr="00095B17" w:rsidRDefault="00D60507" w:rsidP="00D60507">
            <w:pPr>
              <w:pStyle w:val="NoSpacing"/>
            </w:pPr>
            <w:r w:rsidRPr="00095B17">
              <w:t>59</w:t>
            </w:r>
          </w:p>
        </w:tc>
        <w:tc>
          <w:tcPr>
            <w:tcW w:w="784" w:type="dxa"/>
          </w:tcPr>
          <w:p w14:paraId="063D25C4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72DE7FEE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9" w:type="dxa"/>
          </w:tcPr>
          <w:p w14:paraId="5CDEC25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8D2B7F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6E813D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404EC14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9C20CE" w14:textId="77777777" w:rsidTr="00AA1B2A">
        <w:tc>
          <w:tcPr>
            <w:tcW w:w="2358" w:type="dxa"/>
          </w:tcPr>
          <w:p w14:paraId="35E69C63" w14:textId="77777777" w:rsidR="00D60507" w:rsidRPr="00095B17" w:rsidRDefault="00D60507" w:rsidP="00D60507">
            <w:pPr>
              <w:pStyle w:val="NoSpacing"/>
            </w:pPr>
            <w:r w:rsidRPr="00095B17">
              <w:t>Coleoptera Staphylinidae</w:t>
            </w:r>
          </w:p>
        </w:tc>
        <w:tc>
          <w:tcPr>
            <w:tcW w:w="794" w:type="dxa"/>
          </w:tcPr>
          <w:p w14:paraId="6B0A506A" w14:textId="77777777" w:rsidR="00D60507" w:rsidRPr="00095B17" w:rsidRDefault="00D60507" w:rsidP="00D60507">
            <w:pPr>
              <w:pStyle w:val="NoSpacing"/>
            </w:pPr>
            <w:r w:rsidRPr="00095B17">
              <w:t>56000</w:t>
            </w:r>
          </w:p>
        </w:tc>
        <w:tc>
          <w:tcPr>
            <w:tcW w:w="784" w:type="dxa"/>
          </w:tcPr>
          <w:p w14:paraId="05BBD32B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11A0D863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629A178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C86179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432157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D62F69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4C796A" w14:textId="77777777" w:rsidTr="00AA1B2A">
        <w:tc>
          <w:tcPr>
            <w:tcW w:w="2358" w:type="dxa"/>
          </w:tcPr>
          <w:p w14:paraId="58A36004" w14:textId="77777777" w:rsidR="00D60507" w:rsidRPr="00095B17" w:rsidRDefault="00D60507" w:rsidP="00D60507">
            <w:pPr>
              <w:pStyle w:val="NoSpacing"/>
            </w:pPr>
            <w:r w:rsidRPr="00095B17">
              <w:t>Coleoptera Synchroidae</w:t>
            </w:r>
          </w:p>
        </w:tc>
        <w:tc>
          <w:tcPr>
            <w:tcW w:w="794" w:type="dxa"/>
          </w:tcPr>
          <w:p w14:paraId="0EA769D9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47946EFE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2472D2DA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640FC11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B6FB5F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7A5D048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4F34091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83AF30" w14:textId="77777777" w:rsidTr="00AA1B2A">
        <w:tc>
          <w:tcPr>
            <w:tcW w:w="2358" w:type="dxa"/>
          </w:tcPr>
          <w:p w14:paraId="02DA9FBE" w14:textId="77777777" w:rsidR="00D60507" w:rsidRPr="00095B17" w:rsidRDefault="00D60507" w:rsidP="00D60507">
            <w:pPr>
              <w:pStyle w:val="NoSpacing"/>
            </w:pPr>
            <w:r w:rsidRPr="00095B17">
              <w:t>Coleoptera Tenebrionidae</w:t>
            </w:r>
          </w:p>
        </w:tc>
        <w:tc>
          <w:tcPr>
            <w:tcW w:w="794" w:type="dxa"/>
          </w:tcPr>
          <w:p w14:paraId="182EF366" w14:textId="77777777" w:rsidR="00D60507" w:rsidRPr="00095B17" w:rsidRDefault="00D60507" w:rsidP="00D60507">
            <w:pPr>
              <w:pStyle w:val="NoSpacing"/>
            </w:pPr>
            <w:r w:rsidRPr="00095B17">
              <w:t>20000</w:t>
            </w:r>
          </w:p>
        </w:tc>
        <w:tc>
          <w:tcPr>
            <w:tcW w:w="784" w:type="dxa"/>
          </w:tcPr>
          <w:p w14:paraId="5C3C4C73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04DB1B2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0FA6ABF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81F11D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AFB73E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0B99BA1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00910EF" w14:textId="77777777" w:rsidTr="00AA1B2A">
        <w:tc>
          <w:tcPr>
            <w:tcW w:w="2358" w:type="dxa"/>
          </w:tcPr>
          <w:p w14:paraId="0DE480D5" w14:textId="77777777" w:rsidR="00D60507" w:rsidRPr="00095B17" w:rsidRDefault="00D60507" w:rsidP="00D60507">
            <w:pPr>
              <w:pStyle w:val="NoSpacing"/>
            </w:pPr>
            <w:r w:rsidRPr="00095B17">
              <w:t>Coleoptera Tetratomidae</w:t>
            </w:r>
          </w:p>
        </w:tc>
        <w:tc>
          <w:tcPr>
            <w:tcW w:w="794" w:type="dxa"/>
          </w:tcPr>
          <w:p w14:paraId="122F2E4B" w14:textId="77777777" w:rsidR="00D60507" w:rsidRPr="00095B17" w:rsidRDefault="00D60507" w:rsidP="00D60507">
            <w:pPr>
              <w:pStyle w:val="NoSpacing"/>
            </w:pPr>
            <w:r w:rsidRPr="00095B17">
              <w:t>150</w:t>
            </w:r>
          </w:p>
        </w:tc>
        <w:tc>
          <w:tcPr>
            <w:tcW w:w="784" w:type="dxa"/>
          </w:tcPr>
          <w:p w14:paraId="370FAE97" w14:textId="77777777" w:rsidR="00D60507" w:rsidRPr="00095B17" w:rsidRDefault="00D60507" w:rsidP="00D60507">
            <w:pPr>
              <w:pStyle w:val="NoSpacing"/>
            </w:pPr>
            <w:r w:rsidRPr="00095B17">
              <w:t>2.8</w:t>
            </w:r>
          </w:p>
        </w:tc>
        <w:tc>
          <w:tcPr>
            <w:tcW w:w="708" w:type="dxa"/>
          </w:tcPr>
          <w:p w14:paraId="6FA9AB4C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5B1D77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483EAA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CDF039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E856F3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2AAF733" w14:textId="77777777" w:rsidTr="00AA1B2A">
        <w:tc>
          <w:tcPr>
            <w:tcW w:w="2358" w:type="dxa"/>
          </w:tcPr>
          <w:p w14:paraId="06DB8D40" w14:textId="77777777" w:rsidR="00D60507" w:rsidRPr="00095B17" w:rsidRDefault="00D60507" w:rsidP="00D60507">
            <w:pPr>
              <w:pStyle w:val="NoSpacing"/>
            </w:pPr>
            <w:r w:rsidRPr="00095B17">
              <w:t>Coleoptera Throscidae</w:t>
            </w:r>
          </w:p>
        </w:tc>
        <w:tc>
          <w:tcPr>
            <w:tcW w:w="794" w:type="dxa"/>
          </w:tcPr>
          <w:p w14:paraId="2FC67D5C" w14:textId="77777777" w:rsidR="00D60507" w:rsidRPr="00095B17" w:rsidRDefault="00D60507" w:rsidP="00D60507">
            <w:pPr>
              <w:pStyle w:val="NoSpacing"/>
            </w:pPr>
            <w:r w:rsidRPr="00095B17">
              <w:t>150</w:t>
            </w:r>
          </w:p>
        </w:tc>
        <w:tc>
          <w:tcPr>
            <w:tcW w:w="784" w:type="dxa"/>
          </w:tcPr>
          <w:p w14:paraId="6CC3F33C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34572335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0DEE7D0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13E2D3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9584928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6AFB384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CD98F8E" w14:textId="77777777" w:rsidTr="00AA1B2A">
        <w:tc>
          <w:tcPr>
            <w:tcW w:w="2358" w:type="dxa"/>
          </w:tcPr>
          <w:p w14:paraId="33DA3FA9" w14:textId="77777777" w:rsidR="00D60507" w:rsidRPr="00095B17" w:rsidRDefault="00D60507" w:rsidP="00D60507">
            <w:pPr>
              <w:pStyle w:val="NoSpacing"/>
            </w:pPr>
            <w:r w:rsidRPr="00095B17">
              <w:t>Coleoptera Trictenotomidae</w:t>
            </w:r>
          </w:p>
        </w:tc>
        <w:tc>
          <w:tcPr>
            <w:tcW w:w="794" w:type="dxa"/>
          </w:tcPr>
          <w:p w14:paraId="56C911F5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84" w:type="dxa"/>
          </w:tcPr>
          <w:p w14:paraId="7AC2BC7E" w14:textId="77777777" w:rsidR="00D60507" w:rsidRPr="00095B17" w:rsidRDefault="00D60507" w:rsidP="00D60507">
            <w:pPr>
              <w:pStyle w:val="NoSpacing"/>
            </w:pPr>
            <w:r w:rsidRPr="00095B17">
              <w:t>32</w:t>
            </w:r>
          </w:p>
        </w:tc>
        <w:tc>
          <w:tcPr>
            <w:tcW w:w="708" w:type="dxa"/>
          </w:tcPr>
          <w:p w14:paraId="1BC61B79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1A18A17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DF60D2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640F6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(Leschen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2010)</w:t>
            </w:r>
          </w:p>
        </w:tc>
        <w:tc>
          <w:tcPr>
            <w:tcW w:w="1701" w:type="dxa"/>
          </w:tcPr>
          <w:p w14:paraId="50AFA1A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3851492" w14:textId="77777777" w:rsidTr="00AA1B2A">
        <w:tc>
          <w:tcPr>
            <w:tcW w:w="2358" w:type="dxa"/>
          </w:tcPr>
          <w:p w14:paraId="41653F82" w14:textId="77777777" w:rsidR="00D60507" w:rsidRPr="00095B17" w:rsidRDefault="00D60507" w:rsidP="00D60507">
            <w:pPr>
              <w:pStyle w:val="NoSpacing"/>
            </w:pPr>
            <w:r w:rsidRPr="00095B17">
              <w:t>Coleoptera Trogossitidae</w:t>
            </w:r>
          </w:p>
        </w:tc>
        <w:tc>
          <w:tcPr>
            <w:tcW w:w="794" w:type="dxa"/>
          </w:tcPr>
          <w:p w14:paraId="6442410E" w14:textId="77777777" w:rsidR="00D60507" w:rsidRPr="00095B17" w:rsidRDefault="00D60507" w:rsidP="00D60507">
            <w:pPr>
              <w:pStyle w:val="NoSpacing"/>
            </w:pPr>
            <w:r w:rsidRPr="00095B17">
              <w:t>600</w:t>
            </w:r>
          </w:p>
        </w:tc>
        <w:tc>
          <w:tcPr>
            <w:tcW w:w="784" w:type="dxa"/>
          </w:tcPr>
          <w:p w14:paraId="5CC6A654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BE7C21A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150E34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CF7DFD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C53B58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2267647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5EFDF24" w14:textId="77777777" w:rsidTr="00AA1B2A">
        <w:tc>
          <w:tcPr>
            <w:tcW w:w="2358" w:type="dxa"/>
          </w:tcPr>
          <w:p w14:paraId="537316DB" w14:textId="77777777" w:rsidR="00D60507" w:rsidRPr="00095B17" w:rsidRDefault="00D60507" w:rsidP="00D60507">
            <w:pPr>
              <w:pStyle w:val="NoSpacing"/>
            </w:pPr>
            <w:r w:rsidRPr="00095B17">
              <w:t>Coleoptera Zopheridae</w:t>
            </w:r>
          </w:p>
        </w:tc>
        <w:tc>
          <w:tcPr>
            <w:tcW w:w="794" w:type="dxa"/>
          </w:tcPr>
          <w:p w14:paraId="0140A61B" w14:textId="77777777" w:rsidR="00D60507" w:rsidRPr="00095B17" w:rsidRDefault="00D60507" w:rsidP="00D60507">
            <w:pPr>
              <w:pStyle w:val="NoSpacing"/>
            </w:pPr>
            <w:r w:rsidRPr="00095B17">
              <w:t>1700</w:t>
            </w:r>
          </w:p>
        </w:tc>
        <w:tc>
          <w:tcPr>
            <w:tcW w:w="784" w:type="dxa"/>
          </w:tcPr>
          <w:p w14:paraId="2831056B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BA9A8C5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36BC7D2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81ADC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99A1EB4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898B8A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CD3CD31" w14:textId="77777777" w:rsidTr="00AA1B2A">
        <w:tc>
          <w:tcPr>
            <w:tcW w:w="2358" w:type="dxa"/>
          </w:tcPr>
          <w:p w14:paraId="1E503C13" w14:textId="77777777" w:rsidR="00D60507" w:rsidRPr="00095B17" w:rsidRDefault="00D60507" w:rsidP="00D60507">
            <w:pPr>
              <w:pStyle w:val="NoSpacing"/>
            </w:pPr>
            <w:r w:rsidRPr="00095B17">
              <w:t>Collembola Entomobryidae</w:t>
            </w:r>
          </w:p>
        </w:tc>
        <w:tc>
          <w:tcPr>
            <w:tcW w:w="794" w:type="dxa"/>
          </w:tcPr>
          <w:p w14:paraId="071D7022" w14:textId="77777777" w:rsidR="00D60507" w:rsidRPr="00095B17" w:rsidRDefault="00D60507" w:rsidP="00D60507">
            <w:pPr>
              <w:pStyle w:val="NoSpacing"/>
            </w:pPr>
            <w:r w:rsidRPr="00095B17">
              <w:t>2189</w:t>
            </w:r>
          </w:p>
        </w:tc>
        <w:tc>
          <w:tcPr>
            <w:tcW w:w="784" w:type="dxa"/>
          </w:tcPr>
          <w:p w14:paraId="0F6389EB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8AEAD5F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603E0DC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7A32CF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9FFBC04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42DCD492" w14:textId="77777777" w:rsidR="00D60507" w:rsidRPr="00095B17" w:rsidRDefault="00D60507" w:rsidP="00D60507">
            <w:pPr>
              <w:pStyle w:val="NoSpacing"/>
            </w:pPr>
            <w:r w:rsidRPr="00095B17">
              <w:t xml:space="preserve">Includes Paronellidae- </w:t>
            </w:r>
          </w:p>
        </w:tc>
      </w:tr>
      <w:tr w:rsidR="00D60507" w:rsidRPr="00095B17" w14:paraId="5047C99E" w14:textId="77777777" w:rsidTr="00AA1B2A">
        <w:tc>
          <w:tcPr>
            <w:tcW w:w="2358" w:type="dxa"/>
          </w:tcPr>
          <w:p w14:paraId="547396B5" w14:textId="77777777" w:rsidR="00D60507" w:rsidRPr="00095B17" w:rsidRDefault="00D60507" w:rsidP="00D60507">
            <w:pPr>
              <w:pStyle w:val="NoSpacing"/>
            </w:pPr>
            <w:r w:rsidRPr="00095B17">
              <w:t>Collembola Hypogastruridae</w:t>
            </w:r>
          </w:p>
        </w:tc>
        <w:tc>
          <w:tcPr>
            <w:tcW w:w="794" w:type="dxa"/>
          </w:tcPr>
          <w:p w14:paraId="716989A6" w14:textId="77777777" w:rsidR="00D60507" w:rsidRPr="00095B17" w:rsidRDefault="00D60507" w:rsidP="00D60507">
            <w:pPr>
              <w:pStyle w:val="NoSpacing"/>
            </w:pPr>
            <w:r w:rsidRPr="00095B17">
              <w:t>682</w:t>
            </w:r>
          </w:p>
        </w:tc>
        <w:tc>
          <w:tcPr>
            <w:tcW w:w="784" w:type="dxa"/>
          </w:tcPr>
          <w:p w14:paraId="78D294B8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41A05AF1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3FCDB26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141237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AFB0345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1AB942E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C5CBF01" w14:textId="77777777" w:rsidTr="00AA1B2A">
        <w:tc>
          <w:tcPr>
            <w:tcW w:w="2358" w:type="dxa"/>
          </w:tcPr>
          <w:p w14:paraId="6D0E935A" w14:textId="77777777" w:rsidR="00D60507" w:rsidRPr="00095B17" w:rsidRDefault="00D60507" w:rsidP="00D60507">
            <w:pPr>
              <w:pStyle w:val="NoSpacing"/>
            </w:pPr>
            <w:r w:rsidRPr="00095B17">
              <w:t>Collembola Isotomidae</w:t>
            </w:r>
          </w:p>
        </w:tc>
        <w:tc>
          <w:tcPr>
            <w:tcW w:w="794" w:type="dxa"/>
          </w:tcPr>
          <w:p w14:paraId="6337E58B" w14:textId="77777777" w:rsidR="00D60507" w:rsidRPr="00095B17" w:rsidRDefault="00D60507" w:rsidP="00D60507">
            <w:pPr>
              <w:pStyle w:val="NoSpacing"/>
            </w:pPr>
            <w:r w:rsidRPr="00095B17">
              <w:t>1346</w:t>
            </w:r>
          </w:p>
        </w:tc>
        <w:tc>
          <w:tcPr>
            <w:tcW w:w="784" w:type="dxa"/>
          </w:tcPr>
          <w:p w14:paraId="726DFD74" w14:textId="77777777" w:rsidR="00D60507" w:rsidRPr="00095B17" w:rsidRDefault="00D60507" w:rsidP="00D60507">
            <w:pPr>
              <w:pStyle w:val="NoSpacing"/>
            </w:pPr>
            <w:r w:rsidRPr="00095B17">
              <w:t>0.7</w:t>
            </w:r>
          </w:p>
        </w:tc>
        <w:tc>
          <w:tcPr>
            <w:tcW w:w="708" w:type="dxa"/>
          </w:tcPr>
          <w:p w14:paraId="00A143EE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45B7AD7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285B9C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357BB5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51D7BC3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A165118" w14:textId="77777777" w:rsidTr="00AA1B2A">
        <w:tc>
          <w:tcPr>
            <w:tcW w:w="2358" w:type="dxa"/>
          </w:tcPr>
          <w:p w14:paraId="6D188392" w14:textId="77777777" w:rsidR="00D60507" w:rsidRPr="00095B17" w:rsidRDefault="00D60507" w:rsidP="00D60507">
            <w:pPr>
              <w:pStyle w:val="NoSpacing"/>
            </w:pPr>
            <w:r w:rsidRPr="00095B17">
              <w:t>Collembola Neanuridae</w:t>
            </w:r>
          </w:p>
        </w:tc>
        <w:tc>
          <w:tcPr>
            <w:tcW w:w="794" w:type="dxa"/>
          </w:tcPr>
          <w:p w14:paraId="607C5BB1" w14:textId="77777777" w:rsidR="00D60507" w:rsidRPr="00095B17" w:rsidRDefault="00D60507" w:rsidP="00D60507">
            <w:pPr>
              <w:pStyle w:val="NoSpacing"/>
            </w:pPr>
            <w:r w:rsidRPr="00095B17">
              <w:t>1546</w:t>
            </w:r>
          </w:p>
        </w:tc>
        <w:tc>
          <w:tcPr>
            <w:tcW w:w="784" w:type="dxa"/>
          </w:tcPr>
          <w:p w14:paraId="1DD6859F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9D0E2F4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9" w:type="dxa"/>
          </w:tcPr>
          <w:p w14:paraId="6D9F7B5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A4B84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E18E9C9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7CCDB143" w14:textId="77777777" w:rsidR="00D60507" w:rsidRPr="00095B17" w:rsidRDefault="00D60507" w:rsidP="00D60507">
            <w:pPr>
              <w:pStyle w:val="NoSpacing"/>
            </w:pPr>
            <w:r w:rsidRPr="00095B17">
              <w:t xml:space="preserve">includes Brachystomellidae </w:t>
            </w:r>
          </w:p>
        </w:tc>
      </w:tr>
      <w:tr w:rsidR="00D60507" w:rsidRPr="00095B17" w14:paraId="44D07D62" w14:textId="77777777" w:rsidTr="00AA1B2A">
        <w:tc>
          <w:tcPr>
            <w:tcW w:w="2358" w:type="dxa"/>
          </w:tcPr>
          <w:p w14:paraId="45320C5D" w14:textId="77777777" w:rsidR="00D60507" w:rsidRPr="00095B17" w:rsidRDefault="00D60507" w:rsidP="00D60507">
            <w:pPr>
              <w:pStyle w:val="NoSpacing"/>
            </w:pPr>
            <w:r w:rsidRPr="00095B17">
              <w:t>Collembola Neelidae</w:t>
            </w:r>
          </w:p>
        </w:tc>
        <w:tc>
          <w:tcPr>
            <w:tcW w:w="794" w:type="dxa"/>
          </w:tcPr>
          <w:p w14:paraId="2C11355C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784" w:type="dxa"/>
          </w:tcPr>
          <w:p w14:paraId="2B38E1A4" w14:textId="77777777" w:rsidR="00D60507" w:rsidRPr="00095B17" w:rsidRDefault="00D60507" w:rsidP="00D60507">
            <w:pPr>
              <w:pStyle w:val="NoSpacing"/>
            </w:pPr>
            <w:r w:rsidRPr="00095B17">
              <w:t>0.3</w:t>
            </w:r>
          </w:p>
        </w:tc>
        <w:tc>
          <w:tcPr>
            <w:tcW w:w="708" w:type="dxa"/>
          </w:tcPr>
          <w:p w14:paraId="4035148A" w14:textId="77777777" w:rsidR="00D60507" w:rsidRPr="00095B17" w:rsidRDefault="00D60507" w:rsidP="00D60507">
            <w:pPr>
              <w:pStyle w:val="NoSpacing"/>
            </w:pPr>
            <w:r w:rsidRPr="00095B17">
              <w:t>0.7</w:t>
            </w:r>
          </w:p>
        </w:tc>
        <w:tc>
          <w:tcPr>
            <w:tcW w:w="709" w:type="dxa"/>
          </w:tcPr>
          <w:p w14:paraId="4F61C24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46811C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7802C7B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6B37554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39144C5" w14:textId="77777777" w:rsidTr="00AA1B2A">
        <w:tc>
          <w:tcPr>
            <w:tcW w:w="2358" w:type="dxa"/>
          </w:tcPr>
          <w:p w14:paraId="0D66EFBF" w14:textId="77777777" w:rsidR="00D60507" w:rsidRPr="00095B17" w:rsidRDefault="00D60507" w:rsidP="00D60507">
            <w:pPr>
              <w:pStyle w:val="NoSpacing"/>
            </w:pPr>
            <w:r w:rsidRPr="00095B17">
              <w:t>Collembola Onychiuridae</w:t>
            </w:r>
          </w:p>
        </w:tc>
        <w:tc>
          <w:tcPr>
            <w:tcW w:w="794" w:type="dxa"/>
          </w:tcPr>
          <w:p w14:paraId="41082F61" w14:textId="77777777" w:rsidR="00D60507" w:rsidRPr="00095B17" w:rsidRDefault="00D60507" w:rsidP="00D60507">
            <w:pPr>
              <w:pStyle w:val="NoSpacing"/>
            </w:pPr>
            <w:r w:rsidRPr="00095B17">
              <w:t>913</w:t>
            </w:r>
          </w:p>
        </w:tc>
        <w:tc>
          <w:tcPr>
            <w:tcW w:w="784" w:type="dxa"/>
          </w:tcPr>
          <w:p w14:paraId="720E7088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2EFFF882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2CED6AA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B21FA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1A67FB8" w14:textId="77777777" w:rsidR="00D60507" w:rsidRPr="00095B17" w:rsidRDefault="00D60507" w:rsidP="00D60507">
            <w:pPr>
              <w:pStyle w:val="NoSpacing"/>
            </w:pPr>
            <w:r>
              <w:t xml:space="preserve">(Arnett, </w:t>
            </w:r>
            <w:r>
              <w:lastRenderedPageBreak/>
              <w:t>2000)</w:t>
            </w:r>
          </w:p>
        </w:tc>
        <w:tc>
          <w:tcPr>
            <w:tcW w:w="1701" w:type="dxa"/>
          </w:tcPr>
          <w:p w14:paraId="7B7E9E71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 xml:space="preserve">includes </w:t>
            </w:r>
            <w:r w:rsidRPr="00095B17">
              <w:lastRenderedPageBreak/>
              <w:t xml:space="preserve">Odontellidae + Tullbergiidae </w:t>
            </w:r>
          </w:p>
        </w:tc>
      </w:tr>
      <w:tr w:rsidR="00D60507" w:rsidRPr="00095B17" w14:paraId="5509CA91" w14:textId="77777777" w:rsidTr="00AA1B2A">
        <w:tc>
          <w:tcPr>
            <w:tcW w:w="2358" w:type="dxa"/>
          </w:tcPr>
          <w:p w14:paraId="37080CD0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Collembola Poduridae</w:t>
            </w:r>
          </w:p>
        </w:tc>
        <w:tc>
          <w:tcPr>
            <w:tcW w:w="794" w:type="dxa"/>
          </w:tcPr>
          <w:p w14:paraId="4AE059D5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1BE32B27" w14:textId="77777777" w:rsidR="00D60507" w:rsidRPr="00095B17" w:rsidRDefault="00D60507" w:rsidP="00D60507">
            <w:pPr>
              <w:pStyle w:val="NoSpacing"/>
            </w:pPr>
            <w:r w:rsidRPr="00095B17">
              <w:t>1.3</w:t>
            </w:r>
          </w:p>
        </w:tc>
        <w:tc>
          <w:tcPr>
            <w:tcW w:w="708" w:type="dxa"/>
          </w:tcPr>
          <w:p w14:paraId="74FB4AC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6770F62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39F4C9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14A3FAE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  <w:r w:rsidRPr="00095B17">
              <w:t>/</w:t>
            </w:r>
            <w:r>
              <w:t>(Hopkin, 1997)</w:t>
            </w:r>
          </w:p>
        </w:tc>
        <w:tc>
          <w:tcPr>
            <w:tcW w:w="1701" w:type="dxa"/>
          </w:tcPr>
          <w:p w14:paraId="5879D5B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058B3EA" w14:textId="77777777" w:rsidTr="00AA1B2A">
        <w:tc>
          <w:tcPr>
            <w:tcW w:w="2358" w:type="dxa"/>
          </w:tcPr>
          <w:p w14:paraId="73ACEFC5" w14:textId="77777777" w:rsidR="00D60507" w:rsidRPr="00095B17" w:rsidRDefault="00D60507" w:rsidP="00D60507">
            <w:pPr>
              <w:pStyle w:val="NoSpacing"/>
            </w:pPr>
            <w:r w:rsidRPr="00095B17">
              <w:t>Collembola Sminthuridae</w:t>
            </w:r>
          </w:p>
        </w:tc>
        <w:tc>
          <w:tcPr>
            <w:tcW w:w="794" w:type="dxa"/>
          </w:tcPr>
          <w:p w14:paraId="4C774344" w14:textId="77777777" w:rsidR="00D60507" w:rsidRPr="00095B17" w:rsidRDefault="00D60507" w:rsidP="00D60507">
            <w:pPr>
              <w:pStyle w:val="NoSpacing"/>
            </w:pPr>
            <w:r w:rsidRPr="00095B17">
              <w:t>742</w:t>
            </w:r>
          </w:p>
        </w:tc>
        <w:tc>
          <w:tcPr>
            <w:tcW w:w="784" w:type="dxa"/>
          </w:tcPr>
          <w:p w14:paraId="165C545C" w14:textId="77777777" w:rsidR="00D60507" w:rsidRPr="00095B17" w:rsidRDefault="00D60507" w:rsidP="00D60507">
            <w:pPr>
              <w:pStyle w:val="NoSpacing"/>
            </w:pPr>
            <w:r w:rsidRPr="00095B17">
              <w:t>0.4</w:t>
            </w:r>
          </w:p>
        </w:tc>
        <w:tc>
          <w:tcPr>
            <w:tcW w:w="708" w:type="dxa"/>
          </w:tcPr>
          <w:p w14:paraId="6F1CF9ED" w14:textId="77777777" w:rsidR="00D60507" w:rsidRPr="00095B17" w:rsidRDefault="00D60507" w:rsidP="00D60507">
            <w:pPr>
              <w:pStyle w:val="NoSpacing"/>
            </w:pPr>
            <w:r w:rsidRPr="00095B17">
              <w:t>2.7</w:t>
            </w:r>
          </w:p>
        </w:tc>
        <w:tc>
          <w:tcPr>
            <w:tcW w:w="709" w:type="dxa"/>
          </w:tcPr>
          <w:p w14:paraId="45ACF54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74997B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D4DAD1A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27F6C10C" w14:textId="77777777" w:rsidR="00D60507" w:rsidRPr="00095B17" w:rsidRDefault="00D60507" w:rsidP="00D60507">
            <w:pPr>
              <w:pStyle w:val="NoSpacing"/>
            </w:pPr>
            <w:r w:rsidRPr="00095B17">
              <w:t xml:space="preserve">includes Bourletiellidae, Dicyrtomidae and Oncopoduridae </w:t>
            </w:r>
          </w:p>
        </w:tc>
      </w:tr>
      <w:tr w:rsidR="00D60507" w:rsidRPr="00095B17" w14:paraId="5EA5FBAB" w14:textId="77777777" w:rsidTr="00AA1B2A">
        <w:tc>
          <w:tcPr>
            <w:tcW w:w="2358" w:type="dxa"/>
          </w:tcPr>
          <w:p w14:paraId="25FAE795" w14:textId="77777777" w:rsidR="00D60507" w:rsidRPr="00095B17" w:rsidRDefault="00D60507" w:rsidP="00D60507">
            <w:pPr>
              <w:pStyle w:val="NoSpacing"/>
            </w:pPr>
            <w:r w:rsidRPr="00095B17">
              <w:t>Collembola Tomoceridae</w:t>
            </w:r>
          </w:p>
        </w:tc>
        <w:tc>
          <w:tcPr>
            <w:tcW w:w="794" w:type="dxa"/>
          </w:tcPr>
          <w:p w14:paraId="25931539" w14:textId="77777777" w:rsidR="00D60507" w:rsidRPr="00095B17" w:rsidRDefault="00D60507" w:rsidP="00D60507">
            <w:pPr>
              <w:pStyle w:val="NoSpacing"/>
            </w:pPr>
            <w:r w:rsidRPr="00095B17">
              <w:t>354</w:t>
            </w:r>
          </w:p>
        </w:tc>
        <w:tc>
          <w:tcPr>
            <w:tcW w:w="784" w:type="dxa"/>
          </w:tcPr>
          <w:p w14:paraId="16A1FA3C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5F09910F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D0ECE4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C0D68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9772146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6A4470BD" w14:textId="77777777" w:rsidR="00D60507" w:rsidRPr="00095B17" w:rsidRDefault="00D60507" w:rsidP="00D60507">
            <w:pPr>
              <w:pStyle w:val="NoSpacing"/>
            </w:pPr>
            <w:r w:rsidRPr="00095B17">
              <w:t>includes Katiannidae</w:t>
            </w:r>
          </w:p>
        </w:tc>
      </w:tr>
      <w:tr w:rsidR="00D60507" w:rsidRPr="00095B17" w14:paraId="7EB344F1" w14:textId="77777777" w:rsidTr="00AA1B2A">
        <w:tc>
          <w:tcPr>
            <w:tcW w:w="2358" w:type="dxa"/>
          </w:tcPr>
          <w:p w14:paraId="20B4B660" w14:textId="77777777" w:rsidR="00D60507" w:rsidRPr="00095B17" w:rsidRDefault="00D60507" w:rsidP="00D60507">
            <w:pPr>
              <w:pStyle w:val="NoSpacing"/>
            </w:pPr>
            <w:r w:rsidRPr="00095B17">
              <w:t>Dermaptera Anisolabididae</w:t>
            </w:r>
          </w:p>
        </w:tc>
        <w:tc>
          <w:tcPr>
            <w:tcW w:w="794" w:type="dxa"/>
          </w:tcPr>
          <w:p w14:paraId="4FC53FE4" w14:textId="77777777" w:rsidR="00D60507" w:rsidRPr="00095B17" w:rsidRDefault="00D60507" w:rsidP="00D60507">
            <w:pPr>
              <w:pStyle w:val="NoSpacing"/>
            </w:pPr>
            <w:r w:rsidRPr="00095B17">
              <w:t>38</w:t>
            </w:r>
          </w:p>
        </w:tc>
        <w:tc>
          <w:tcPr>
            <w:tcW w:w="784" w:type="dxa"/>
          </w:tcPr>
          <w:p w14:paraId="5D30DE73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36D2CCB3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5003D0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D65D10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60FC3EC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25DBDCD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FE39EFA" w14:textId="77777777" w:rsidTr="00AA1B2A">
        <w:tc>
          <w:tcPr>
            <w:tcW w:w="2358" w:type="dxa"/>
          </w:tcPr>
          <w:p w14:paraId="3E68DDE4" w14:textId="77777777" w:rsidR="00D60507" w:rsidRPr="00095B17" w:rsidRDefault="00D60507" w:rsidP="00D60507">
            <w:pPr>
              <w:pStyle w:val="NoSpacing"/>
            </w:pPr>
            <w:r w:rsidRPr="00095B17">
              <w:t>Dermaptera Apachyidae</w:t>
            </w:r>
          </w:p>
        </w:tc>
        <w:tc>
          <w:tcPr>
            <w:tcW w:w="794" w:type="dxa"/>
          </w:tcPr>
          <w:p w14:paraId="581555E8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84" w:type="dxa"/>
          </w:tcPr>
          <w:p w14:paraId="458D9C91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64BC471B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2600CE3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7F50EE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F493005" w14:textId="77777777" w:rsidR="00D60507" w:rsidRPr="00095B17" w:rsidRDefault="00D60507" w:rsidP="00D60507">
            <w:pPr>
              <w:pStyle w:val="NoSpacing"/>
            </w:pPr>
            <w:r>
              <w:t>(Boeseman, 1954)</w:t>
            </w:r>
          </w:p>
        </w:tc>
        <w:tc>
          <w:tcPr>
            <w:tcW w:w="1701" w:type="dxa"/>
          </w:tcPr>
          <w:p w14:paraId="15C41EF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35EEEC9" w14:textId="77777777" w:rsidTr="00AA1B2A">
        <w:tc>
          <w:tcPr>
            <w:tcW w:w="2358" w:type="dxa"/>
          </w:tcPr>
          <w:p w14:paraId="7A56A2BA" w14:textId="77777777" w:rsidR="00D60507" w:rsidRPr="00095B17" w:rsidRDefault="00D60507" w:rsidP="00D60507">
            <w:pPr>
              <w:pStyle w:val="NoSpacing"/>
            </w:pPr>
            <w:r w:rsidRPr="00095B17">
              <w:t>Dermaptera Chelisochidae</w:t>
            </w:r>
          </w:p>
        </w:tc>
        <w:tc>
          <w:tcPr>
            <w:tcW w:w="794" w:type="dxa"/>
          </w:tcPr>
          <w:p w14:paraId="68ADA577" w14:textId="77777777" w:rsidR="00D60507" w:rsidRPr="00095B17" w:rsidRDefault="00D60507" w:rsidP="00D60507">
            <w:pPr>
              <w:pStyle w:val="NoSpacing"/>
            </w:pPr>
            <w:r w:rsidRPr="00095B17">
              <w:t>95</w:t>
            </w:r>
          </w:p>
        </w:tc>
        <w:tc>
          <w:tcPr>
            <w:tcW w:w="784" w:type="dxa"/>
          </w:tcPr>
          <w:p w14:paraId="68B1B5A6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8" w:type="dxa"/>
          </w:tcPr>
          <w:p w14:paraId="04927EF8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31DA58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363A65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0F185AB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0CA1B9B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2951453" w14:textId="77777777" w:rsidTr="00AA1B2A">
        <w:tc>
          <w:tcPr>
            <w:tcW w:w="2358" w:type="dxa"/>
          </w:tcPr>
          <w:p w14:paraId="5BFB632B" w14:textId="77777777" w:rsidR="00D60507" w:rsidRPr="00095B17" w:rsidRDefault="00D60507" w:rsidP="00D60507">
            <w:pPr>
              <w:pStyle w:val="NoSpacing"/>
            </w:pPr>
            <w:r w:rsidRPr="00095B17">
              <w:t>Dermaptera Forficulidae</w:t>
            </w:r>
          </w:p>
        </w:tc>
        <w:tc>
          <w:tcPr>
            <w:tcW w:w="794" w:type="dxa"/>
          </w:tcPr>
          <w:p w14:paraId="561853C4" w14:textId="77777777" w:rsidR="00D60507" w:rsidRPr="00095B17" w:rsidRDefault="00D60507" w:rsidP="00D60507">
            <w:pPr>
              <w:pStyle w:val="NoSpacing"/>
            </w:pPr>
            <w:r w:rsidRPr="00095B17">
              <w:t>485</w:t>
            </w:r>
          </w:p>
        </w:tc>
        <w:tc>
          <w:tcPr>
            <w:tcW w:w="784" w:type="dxa"/>
          </w:tcPr>
          <w:p w14:paraId="7E527CA9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3D856644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41B116B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1C2614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91A83A2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6938C97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1600EF4" w14:textId="77777777" w:rsidTr="00AA1B2A">
        <w:tc>
          <w:tcPr>
            <w:tcW w:w="2358" w:type="dxa"/>
          </w:tcPr>
          <w:p w14:paraId="6C397BEE" w14:textId="77777777" w:rsidR="00D60507" w:rsidRPr="00095B17" w:rsidRDefault="00D60507" w:rsidP="00D60507">
            <w:pPr>
              <w:pStyle w:val="NoSpacing"/>
            </w:pPr>
            <w:r w:rsidRPr="00095B17">
              <w:t>Dermaptera Labiduridae</w:t>
            </w:r>
          </w:p>
        </w:tc>
        <w:tc>
          <w:tcPr>
            <w:tcW w:w="794" w:type="dxa"/>
          </w:tcPr>
          <w:p w14:paraId="74545A1C" w14:textId="77777777" w:rsidR="00D60507" w:rsidRPr="00095B17" w:rsidRDefault="00D60507" w:rsidP="00D60507">
            <w:pPr>
              <w:pStyle w:val="NoSpacing"/>
            </w:pPr>
            <w:r w:rsidRPr="00095B17">
              <w:t>64</w:t>
            </w:r>
          </w:p>
        </w:tc>
        <w:tc>
          <w:tcPr>
            <w:tcW w:w="784" w:type="dxa"/>
          </w:tcPr>
          <w:p w14:paraId="6311DFBA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8" w:type="dxa"/>
          </w:tcPr>
          <w:p w14:paraId="3FC0D0A4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6310F6E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CDCAEC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92A8866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  <w:r w:rsidRPr="00095B17">
              <w:t>/</w:t>
            </w:r>
            <w:r>
              <w:t>(Berenbaum, 2007)</w:t>
            </w:r>
          </w:p>
        </w:tc>
        <w:tc>
          <w:tcPr>
            <w:tcW w:w="1701" w:type="dxa"/>
          </w:tcPr>
          <w:p w14:paraId="4FBF850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BC45AEB" w14:textId="77777777" w:rsidTr="00AA1B2A">
        <w:tc>
          <w:tcPr>
            <w:tcW w:w="2358" w:type="dxa"/>
          </w:tcPr>
          <w:p w14:paraId="5D2A6834" w14:textId="77777777" w:rsidR="00D60507" w:rsidRPr="00095B17" w:rsidRDefault="00D60507" w:rsidP="00D60507">
            <w:pPr>
              <w:pStyle w:val="NoSpacing"/>
            </w:pPr>
            <w:r w:rsidRPr="00095B17">
              <w:t>Dermaptera Labiidae</w:t>
            </w:r>
          </w:p>
        </w:tc>
        <w:tc>
          <w:tcPr>
            <w:tcW w:w="794" w:type="dxa"/>
          </w:tcPr>
          <w:p w14:paraId="3EEC6A42" w14:textId="77777777" w:rsidR="00D60507" w:rsidRPr="00095B17" w:rsidRDefault="00D60507" w:rsidP="00D60507">
            <w:pPr>
              <w:pStyle w:val="NoSpacing"/>
            </w:pPr>
            <w:r w:rsidRPr="00095B17">
              <w:t>495</w:t>
            </w:r>
          </w:p>
        </w:tc>
        <w:tc>
          <w:tcPr>
            <w:tcW w:w="784" w:type="dxa"/>
          </w:tcPr>
          <w:p w14:paraId="0EB54357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5AE52085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231D65D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9D87C3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12209AB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51D9CE1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B5D1512" w14:textId="77777777" w:rsidTr="00AA1B2A">
        <w:tc>
          <w:tcPr>
            <w:tcW w:w="2358" w:type="dxa"/>
          </w:tcPr>
          <w:p w14:paraId="26E0A7F0" w14:textId="77777777" w:rsidR="00D60507" w:rsidRPr="00095B17" w:rsidRDefault="00D60507" w:rsidP="00D60507">
            <w:pPr>
              <w:pStyle w:val="NoSpacing"/>
            </w:pPr>
            <w:r w:rsidRPr="00095B17">
              <w:t>Dermaptera Pygidicranidae</w:t>
            </w:r>
          </w:p>
        </w:tc>
        <w:tc>
          <w:tcPr>
            <w:tcW w:w="794" w:type="dxa"/>
          </w:tcPr>
          <w:p w14:paraId="13976F5E" w14:textId="77777777" w:rsidR="00D60507" w:rsidRPr="00095B17" w:rsidRDefault="00D60507" w:rsidP="00D60507">
            <w:pPr>
              <w:pStyle w:val="NoSpacing"/>
            </w:pPr>
            <w:r w:rsidRPr="00095B17">
              <w:t>181</w:t>
            </w:r>
          </w:p>
        </w:tc>
        <w:tc>
          <w:tcPr>
            <w:tcW w:w="784" w:type="dxa"/>
          </w:tcPr>
          <w:p w14:paraId="33982012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6E1331D8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716C2D7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E19342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7F1A03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5B9D449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AEF6728" w14:textId="77777777" w:rsidTr="00AA1B2A">
        <w:tc>
          <w:tcPr>
            <w:tcW w:w="2358" w:type="dxa"/>
          </w:tcPr>
          <w:p w14:paraId="7CFE2090" w14:textId="77777777" w:rsidR="00D60507" w:rsidRPr="00095B17" w:rsidRDefault="00D60507" w:rsidP="00D60507">
            <w:pPr>
              <w:pStyle w:val="NoSpacing"/>
            </w:pPr>
            <w:r w:rsidRPr="00095B17">
              <w:t>Diplura Campodeidae</w:t>
            </w:r>
          </w:p>
        </w:tc>
        <w:tc>
          <w:tcPr>
            <w:tcW w:w="794" w:type="dxa"/>
          </w:tcPr>
          <w:p w14:paraId="3C342A07" w14:textId="77777777" w:rsidR="00D60507" w:rsidRPr="00095B17" w:rsidRDefault="00D60507" w:rsidP="00D60507">
            <w:pPr>
              <w:pStyle w:val="NoSpacing"/>
            </w:pPr>
            <w:r w:rsidRPr="00095B17">
              <w:t>448</w:t>
            </w:r>
          </w:p>
        </w:tc>
        <w:tc>
          <w:tcPr>
            <w:tcW w:w="784" w:type="dxa"/>
          </w:tcPr>
          <w:p w14:paraId="383D0FCE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199433B2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658FEFA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EAD30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4ADC3AE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6938966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6DBB852" w14:textId="77777777" w:rsidTr="00AA1B2A">
        <w:tc>
          <w:tcPr>
            <w:tcW w:w="2358" w:type="dxa"/>
          </w:tcPr>
          <w:p w14:paraId="0D552CAC" w14:textId="77777777" w:rsidR="00D60507" w:rsidRPr="00095B17" w:rsidRDefault="00D60507" w:rsidP="00D60507">
            <w:pPr>
              <w:pStyle w:val="NoSpacing"/>
            </w:pPr>
            <w:r w:rsidRPr="00095B17">
              <w:t>Diplura Japygoidea</w:t>
            </w:r>
          </w:p>
        </w:tc>
        <w:tc>
          <w:tcPr>
            <w:tcW w:w="794" w:type="dxa"/>
          </w:tcPr>
          <w:p w14:paraId="179F6C5F" w14:textId="77777777" w:rsidR="00D60507" w:rsidRPr="00095B17" w:rsidRDefault="00D60507" w:rsidP="00D60507">
            <w:pPr>
              <w:pStyle w:val="NoSpacing"/>
            </w:pPr>
            <w:r w:rsidRPr="00095B17">
              <w:t>590</w:t>
            </w:r>
          </w:p>
        </w:tc>
        <w:tc>
          <w:tcPr>
            <w:tcW w:w="784" w:type="dxa"/>
          </w:tcPr>
          <w:p w14:paraId="5A0D4097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4973D704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7C0C9F7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B4DE74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6AF5DCC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50AE395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6D07DB5" w14:textId="77777777" w:rsidTr="00AA1B2A">
        <w:tc>
          <w:tcPr>
            <w:tcW w:w="2358" w:type="dxa"/>
          </w:tcPr>
          <w:p w14:paraId="763AEE37" w14:textId="77777777" w:rsidR="00D60507" w:rsidRPr="00095B17" w:rsidRDefault="00D60507" w:rsidP="00D60507">
            <w:pPr>
              <w:pStyle w:val="NoSpacing"/>
            </w:pPr>
            <w:r w:rsidRPr="00095B17">
              <w:t>Diptera Acartophthalmidae</w:t>
            </w:r>
          </w:p>
        </w:tc>
        <w:tc>
          <w:tcPr>
            <w:tcW w:w="794" w:type="dxa"/>
          </w:tcPr>
          <w:p w14:paraId="4DD1984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7CCCF0ED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5D43B952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0A29572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F006CB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E58BA78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2CF67AC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1CABAA5" w14:textId="77777777" w:rsidTr="00AA1B2A">
        <w:tc>
          <w:tcPr>
            <w:tcW w:w="2358" w:type="dxa"/>
          </w:tcPr>
          <w:p w14:paraId="07734DB1" w14:textId="77777777" w:rsidR="00D60507" w:rsidRPr="00095B17" w:rsidRDefault="00D60507" w:rsidP="00D60507">
            <w:pPr>
              <w:pStyle w:val="NoSpacing"/>
            </w:pPr>
            <w:r w:rsidRPr="00095B17">
              <w:t>Diptera Acroceridae</w:t>
            </w:r>
          </w:p>
        </w:tc>
        <w:tc>
          <w:tcPr>
            <w:tcW w:w="794" w:type="dxa"/>
          </w:tcPr>
          <w:p w14:paraId="6D7836F8" w14:textId="77777777" w:rsidR="00D60507" w:rsidRPr="00095B17" w:rsidRDefault="00D60507" w:rsidP="00D60507">
            <w:pPr>
              <w:pStyle w:val="NoSpacing"/>
            </w:pPr>
            <w:r w:rsidRPr="00095B17">
              <w:t>400</w:t>
            </w:r>
          </w:p>
        </w:tc>
        <w:tc>
          <w:tcPr>
            <w:tcW w:w="784" w:type="dxa"/>
          </w:tcPr>
          <w:p w14:paraId="37E1C6B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B918025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09" w:type="dxa"/>
          </w:tcPr>
          <w:p w14:paraId="47EDFC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FFFC4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22C1E24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518D38D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CAD7A0A" w14:textId="77777777" w:rsidTr="00AA1B2A">
        <w:tc>
          <w:tcPr>
            <w:tcW w:w="2358" w:type="dxa"/>
          </w:tcPr>
          <w:p w14:paraId="49670F4D" w14:textId="77777777" w:rsidR="00D60507" w:rsidRPr="00095B17" w:rsidRDefault="00D60507" w:rsidP="00D60507">
            <w:pPr>
              <w:pStyle w:val="NoSpacing"/>
            </w:pPr>
            <w:r w:rsidRPr="00095B17">
              <w:t>Diptera Agromyzidae</w:t>
            </w:r>
          </w:p>
        </w:tc>
        <w:tc>
          <w:tcPr>
            <w:tcW w:w="794" w:type="dxa"/>
          </w:tcPr>
          <w:p w14:paraId="11C2E221" w14:textId="77777777" w:rsidR="00D60507" w:rsidRPr="00095B17" w:rsidRDefault="00D60507" w:rsidP="00D60507">
            <w:pPr>
              <w:pStyle w:val="NoSpacing"/>
            </w:pPr>
            <w:r w:rsidRPr="00095B17">
              <w:t>3017</w:t>
            </w:r>
          </w:p>
        </w:tc>
        <w:tc>
          <w:tcPr>
            <w:tcW w:w="784" w:type="dxa"/>
          </w:tcPr>
          <w:p w14:paraId="7C69C7B4" w14:textId="77777777" w:rsidR="00D60507" w:rsidRPr="00095B17" w:rsidRDefault="00D60507" w:rsidP="00D60507">
            <w:pPr>
              <w:pStyle w:val="NoSpacing"/>
            </w:pPr>
            <w:r w:rsidRPr="00095B17">
              <w:t>0.9</w:t>
            </w:r>
          </w:p>
        </w:tc>
        <w:tc>
          <w:tcPr>
            <w:tcW w:w="708" w:type="dxa"/>
          </w:tcPr>
          <w:p w14:paraId="011F3BAE" w14:textId="77777777" w:rsidR="00D60507" w:rsidRPr="00095B17" w:rsidRDefault="00D60507" w:rsidP="00D60507">
            <w:pPr>
              <w:pStyle w:val="NoSpacing"/>
            </w:pPr>
            <w:r w:rsidRPr="00095B17">
              <w:t>6.5</w:t>
            </w:r>
          </w:p>
        </w:tc>
        <w:tc>
          <w:tcPr>
            <w:tcW w:w="709" w:type="dxa"/>
          </w:tcPr>
          <w:p w14:paraId="26413C4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FB2673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A2F15F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2B69960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F63F53C" w14:textId="77777777" w:rsidTr="00AA1B2A">
        <w:tc>
          <w:tcPr>
            <w:tcW w:w="2358" w:type="dxa"/>
          </w:tcPr>
          <w:p w14:paraId="762F8FE5" w14:textId="77777777" w:rsidR="00D60507" w:rsidRPr="00095B17" w:rsidRDefault="00D60507" w:rsidP="00D60507">
            <w:pPr>
              <w:pStyle w:val="NoSpacing"/>
            </w:pPr>
            <w:r w:rsidRPr="00095B17">
              <w:t>Diptera Anisopodidae</w:t>
            </w:r>
          </w:p>
        </w:tc>
        <w:tc>
          <w:tcPr>
            <w:tcW w:w="794" w:type="dxa"/>
          </w:tcPr>
          <w:p w14:paraId="19B04239" w14:textId="77777777" w:rsidR="00D60507" w:rsidRPr="00095B17" w:rsidRDefault="00D60507" w:rsidP="00D60507">
            <w:pPr>
              <w:pStyle w:val="NoSpacing"/>
            </w:pPr>
            <w:r w:rsidRPr="00095B17">
              <w:t>196</w:t>
            </w:r>
          </w:p>
        </w:tc>
        <w:tc>
          <w:tcPr>
            <w:tcW w:w="784" w:type="dxa"/>
          </w:tcPr>
          <w:p w14:paraId="19E94C4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61F9217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2434377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24102D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178CF6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0987877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F0DD8A" w14:textId="77777777" w:rsidTr="00AA1B2A">
        <w:tc>
          <w:tcPr>
            <w:tcW w:w="2358" w:type="dxa"/>
          </w:tcPr>
          <w:p w14:paraId="28C3C9F4" w14:textId="77777777" w:rsidR="00D60507" w:rsidRPr="00095B17" w:rsidRDefault="00D60507" w:rsidP="00D60507">
            <w:pPr>
              <w:pStyle w:val="NoSpacing"/>
            </w:pPr>
            <w:r w:rsidRPr="00095B17">
              <w:t>Diptera Anthomyiidae</w:t>
            </w:r>
          </w:p>
        </w:tc>
        <w:tc>
          <w:tcPr>
            <w:tcW w:w="794" w:type="dxa"/>
          </w:tcPr>
          <w:p w14:paraId="7A27503B" w14:textId="77777777" w:rsidR="00D60507" w:rsidRPr="00095B17" w:rsidRDefault="00D60507" w:rsidP="00D60507">
            <w:pPr>
              <w:pStyle w:val="NoSpacing"/>
            </w:pPr>
            <w:r w:rsidRPr="00095B17">
              <w:t>1941</w:t>
            </w:r>
          </w:p>
        </w:tc>
        <w:tc>
          <w:tcPr>
            <w:tcW w:w="784" w:type="dxa"/>
          </w:tcPr>
          <w:p w14:paraId="513DE94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F2B671E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4F1FBC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F8868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F0FD21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1CFBB23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F09F045" w14:textId="77777777" w:rsidTr="00AA1B2A">
        <w:tc>
          <w:tcPr>
            <w:tcW w:w="2358" w:type="dxa"/>
          </w:tcPr>
          <w:p w14:paraId="796FF71B" w14:textId="77777777" w:rsidR="00D60507" w:rsidRPr="00095B17" w:rsidRDefault="00D60507" w:rsidP="00D60507">
            <w:pPr>
              <w:pStyle w:val="NoSpacing"/>
            </w:pPr>
            <w:r w:rsidRPr="00095B17">
              <w:t>Diptera Anthomyzidae</w:t>
            </w:r>
          </w:p>
        </w:tc>
        <w:tc>
          <w:tcPr>
            <w:tcW w:w="794" w:type="dxa"/>
          </w:tcPr>
          <w:p w14:paraId="5767D04D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44AEFFCD" w14:textId="77777777" w:rsidR="00D60507" w:rsidRPr="00095B17" w:rsidRDefault="00D60507" w:rsidP="00D60507">
            <w:pPr>
              <w:pStyle w:val="NoSpacing"/>
            </w:pPr>
            <w:r w:rsidRPr="00095B17">
              <w:t>1.1</w:t>
            </w:r>
          </w:p>
        </w:tc>
        <w:tc>
          <w:tcPr>
            <w:tcW w:w="708" w:type="dxa"/>
          </w:tcPr>
          <w:p w14:paraId="08982F8C" w14:textId="77777777" w:rsidR="00D60507" w:rsidRPr="00095B17" w:rsidRDefault="00D60507" w:rsidP="00D60507">
            <w:pPr>
              <w:pStyle w:val="NoSpacing"/>
            </w:pPr>
            <w:r w:rsidRPr="00095B17">
              <w:t>3.4</w:t>
            </w:r>
          </w:p>
        </w:tc>
        <w:tc>
          <w:tcPr>
            <w:tcW w:w="709" w:type="dxa"/>
          </w:tcPr>
          <w:p w14:paraId="5164B9B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0349F1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DC8A68D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5AA3D9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71C645" w14:textId="77777777" w:rsidTr="00AA1B2A">
        <w:tc>
          <w:tcPr>
            <w:tcW w:w="2358" w:type="dxa"/>
          </w:tcPr>
          <w:p w14:paraId="1B53712B" w14:textId="77777777" w:rsidR="00D60507" w:rsidRPr="00095B17" w:rsidRDefault="00D60507" w:rsidP="00D60507">
            <w:pPr>
              <w:pStyle w:val="NoSpacing"/>
            </w:pPr>
            <w:r w:rsidRPr="00095B17">
              <w:t>Diptera Apioceridae</w:t>
            </w:r>
          </w:p>
        </w:tc>
        <w:tc>
          <w:tcPr>
            <w:tcW w:w="794" w:type="dxa"/>
          </w:tcPr>
          <w:p w14:paraId="6B2939E3" w14:textId="77777777" w:rsidR="00D60507" w:rsidRPr="00095B17" w:rsidRDefault="00D60507" w:rsidP="00D60507">
            <w:pPr>
              <w:pStyle w:val="NoSpacing"/>
            </w:pPr>
            <w:r w:rsidRPr="00095B17">
              <w:t>143</w:t>
            </w:r>
          </w:p>
        </w:tc>
        <w:tc>
          <w:tcPr>
            <w:tcW w:w="784" w:type="dxa"/>
          </w:tcPr>
          <w:p w14:paraId="279EAD4E" w14:textId="77777777" w:rsidR="00D60507" w:rsidRPr="00095B17" w:rsidRDefault="00D60507" w:rsidP="00D60507">
            <w:pPr>
              <w:pStyle w:val="NoSpacing"/>
            </w:pPr>
            <w:r w:rsidRPr="00095B17">
              <w:t>7.5</w:t>
            </w:r>
          </w:p>
        </w:tc>
        <w:tc>
          <w:tcPr>
            <w:tcW w:w="708" w:type="dxa"/>
          </w:tcPr>
          <w:p w14:paraId="0D6B5C49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6AC012E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5A2964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96B80D4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1C39FB7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F2F65AE" w14:textId="77777777" w:rsidTr="00AA1B2A">
        <w:tc>
          <w:tcPr>
            <w:tcW w:w="2358" w:type="dxa"/>
          </w:tcPr>
          <w:p w14:paraId="62D0396E" w14:textId="77777777" w:rsidR="00D60507" w:rsidRPr="00095B17" w:rsidRDefault="00D60507" w:rsidP="00D60507">
            <w:pPr>
              <w:pStyle w:val="NoSpacing"/>
            </w:pPr>
            <w:r w:rsidRPr="00095B17">
              <w:t>Diptera Apsilocephalidae</w:t>
            </w:r>
          </w:p>
        </w:tc>
        <w:tc>
          <w:tcPr>
            <w:tcW w:w="794" w:type="dxa"/>
          </w:tcPr>
          <w:p w14:paraId="69380E3F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26876633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8" w:type="dxa"/>
          </w:tcPr>
          <w:p w14:paraId="336867CD" w14:textId="77777777" w:rsidR="00D60507" w:rsidRPr="00095B17" w:rsidRDefault="00D60507" w:rsidP="00D60507">
            <w:pPr>
              <w:pStyle w:val="NoSpacing"/>
            </w:pPr>
            <w:r w:rsidRPr="00095B17">
              <w:t>5.5</w:t>
            </w:r>
          </w:p>
        </w:tc>
        <w:tc>
          <w:tcPr>
            <w:tcW w:w="709" w:type="dxa"/>
          </w:tcPr>
          <w:p w14:paraId="476302E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C744E0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4E2867C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(Nagatomi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1991)</w:t>
            </w:r>
          </w:p>
        </w:tc>
        <w:tc>
          <w:tcPr>
            <w:tcW w:w="1701" w:type="dxa"/>
          </w:tcPr>
          <w:p w14:paraId="114E2D6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5833FAB" w14:textId="77777777" w:rsidTr="00AA1B2A">
        <w:tc>
          <w:tcPr>
            <w:tcW w:w="2358" w:type="dxa"/>
          </w:tcPr>
          <w:p w14:paraId="585CD20D" w14:textId="77777777" w:rsidR="00D60507" w:rsidRPr="00095B17" w:rsidRDefault="00D60507" w:rsidP="00D60507">
            <w:pPr>
              <w:pStyle w:val="NoSpacing"/>
            </w:pPr>
            <w:r w:rsidRPr="00095B17">
              <w:t>Diptera Asilidae</w:t>
            </w:r>
          </w:p>
        </w:tc>
        <w:tc>
          <w:tcPr>
            <w:tcW w:w="794" w:type="dxa"/>
          </w:tcPr>
          <w:p w14:paraId="7BF310B7" w14:textId="77777777" w:rsidR="00D60507" w:rsidRPr="00095B17" w:rsidRDefault="00D60507" w:rsidP="00D60507">
            <w:pPr>
              <w:pStyle w:val="NoSpacing"/>
            </w:pPr>
            <w:r w:rsidRPr="00095B17">
              <w:t>7531</w:t>
            </w:r>
          </w:p>
        </w:tc>
        <w:tc>
          <w:tcPr>
            <w:tcW w:w="784" w:type="dxa"/>
          </w:tcPr>
          <w:p w14:paraId="36D52E13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B555077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02FCBC9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4DC0B7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8B1359D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4162C74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B8D66BA" w14:textId="77777777" w:rsidTr="00AA1B2A">
        <w:tc>
          <w:tcPr>
            <w:tcW w:w="2358" w:type="dxa"/>
          </w:tcPr>
          <w:p w14:paraId="172E2CEF" w14:textId="77777777" w:rsidR="00D60507" w:rsidRPr="00095B17" w:rsidRDefault="00D60507" w:rsidP="00D60507">
            <w:pPr>
              <w:pStyle w:val="NoSpacing"/>
            </w:pPr>
            <w:r w:rsidRPr="00095B17">
              <w:t>Diptera Asteiidae</w:t>
            </w:r>
          </w:p>
        </w:tc>
        <w:tc>
          <w:tcPr>
            <w:tcW w:w="794" w:type="dxa"/>
          </w:tcPr>
          <w:p w14:paraId="617E8DEF" w14:textId="77777777" w:rsidR="00D60507" w:rsidRPr="00095B17" w:rsidRDefault="00D60507" w:rsidP="00D60507">
            <w:pPr>
              <w:pStyle w:val="NoSpacing"/>
            </w:pPr>
            <w:r w:rsidRPr="00095B17">
              <w:t>138</w:t>
            </w:r>
          </w:p>
        </w:tc>
        <w:tc>
          <w:tcPr>
            <w:tcW w:w="784" w:type="dxa"/>
          </w:tcPr>
          <w:p w14:paraId="4F18041B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67626A6E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599EA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CB325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BAD943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7E2DBBD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BDE34F4" w14:textId="77777777" w:rsidTr="00AA1B2A">
        <w:tc>
          <w:tcPr>
            <w:tcW w:w="2358" w:type="dxa"/>
          </w:tcPr>
          <w:p w14:paraId="3AAACC35" w14:textId="77777777" w:rsidR="00D60507" w:rsidRPr="00095B17" w:rsidRDefault="00D60507" w:rsidP="00D60507">
            <w:pPr>
              <w:pStyle w:val="NoSpacing"/>
            </w:pPr>
            <w:r w:rsidRPr="00095B17">
              <w:t>Diptera Atelestidae</w:t>
            </w:r>
          </w:p>
        </w:tc>
        <w:tc>
          <w:tcPr>
            <w:tcW w:w="794" w:type="dxa"/>
          </w:tcPr>
          <w:p w14:paraId="4568D08A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84" w:type="dxa"/>
          </w:tcPr>
          <w:p w14:paraId="61151C51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01EC35A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5DD2320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3D6673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342F264" w14:textId="77777777" w:rsidR="00D60507" w:rsidRPr="00095B17" w:rsidRDefault="00D60507" w:rsidP="00D60507">
            <w:pPr>
              <w:pStyle w:val="NoSpacing"/>
            </w:pPr>
            <w:r>
              <w:t xml:space="preserve">(Wiegmann, </w:t>
            </w:r>
            <w:r>
              <w:lastRenderedPageBreak/>
              <w:t>1989)</w:t>
            </w:r>
            <w:r w:rsidRPr="00095B17">
              <w:t>/</w:t>
            </w:r>
            <w:r>
              <w:t>(Capinera, 2008)</w:t>
            </w:r>
          </w:p>
        </w:tc>
        <w:tc>
          <w:tcPr>
            <w:tcW w:w="1701" w:type="dxa"/>
          </w:tcPr>
          <w:p w14:paraId="2A59A36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FA5A23" w14:textId="77777777" w:rsidTr="00AA1B2A">
        <w:tc>
          <w:tcPr>
            <w:tcW w:w="2358" w:type="dxa"/>
          </w:tcPr>
          <w:p w14:paraId="26A2579F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Diptera Athericidae</w:t>
            </w:r>
          </w:p>
        </w:tc>
        <w:tc>
          <w:tcPr>
            <w:tcW w:w="794" w:type="dxa"/>
          </w:tcPr>
          <w:p w14:paraId="3D084694" w14:textId="77777777" w:rsidR="00D60507" w:rsidRPr="00095B17" w:rsidRDefault="00D60507" w:rsidP="00D60507">
            <w:pPr>
              <w:pStyle w:val="NoSpacing"/>
            </w:pPr>
            <w:r w:rsidRPr="00095B17">
              <w:t>133</w:t>
            </w:r>
          </w:p>
        </w:tc>
        <w:tc>
          <w:tcPr>
            <w:tcW w:w="784" w:type="dxa"/>
          </w:tcPr>
          <w:p w14:paraId="0188711D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6A6814BD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5F081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696DEE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4F3015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986446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54B03DB" w14:textId="77777777" w:rsidTr="00AA1B2A">
        <w:tc>
          <w:tcPr>
            <w:tcW w:w="2358" w:type="dxa"/>
          </w:tcPr>
          <w:p w14:paraId="1560D832" w14:textId="77777777" w:rsidR="00D60507" w:rsidRPr="00095B17" w:rsidRDefault="00D60507" w:rsidP="00D60507">
            <w:pPr>
              <w:pStyle w:val="NoSpacing"/>
            </w:pPr>
            <w:r w:rsidRPr="00095B17">
              <w:t>Diptera Aulacigastridae</w:t>
            </w:r>
          </w:p>
        </w:tc>
        <w:tc>
          <w:tcPr>
            <w:tcW w:w="794" w:type="dxa"/>
          </w:tcPr>
          <w:p w14:paraId="3F52A3CC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60629456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40E18F2B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283E3B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6902AC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C70F22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569C4D3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2BF0CF7" w14:textId="77777777" w:rsidTr="00AA1B2A">
        <w:tc>
          <w:tcPr>
            <w:tcW w:w="2358" w:type="dxa"/>
          </w:tcPr>
          <w:p w14:paraId="69DFD055" w14:textId="77777777" w:rsidR="00D60507" w:rsidRPr="00095B17" w:rsidRDefault="00D60507" w:rsidP="00D60507">
            <w:pPr>
              <w:pStyle w:val="NoSpacing"/>
            </w:pPr>
            <w:r w:rsidRPr="00095B17">
              <w:t>Diptera Australimyzidae</w:t>
            </w:r>
          </w:p>
        </w:tc>
        <w:tc>
          <w:tcPr>
            <w:tcW w:w="794" w:type="dxa"/>
          </w:tcPr>
          <w:p w14:paraId="4A483CAC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84" w:type="dxa"/>
          </w:tcPr>
          <w:p w14:paraId="504C6C9F" w14:textId="77777777" w:rsidR="00D60507" w:rsidRPr="00095B17" w:rsidRDefault="00D60507" w:rsidP="00D60507">
            <w:pPr>
              <w:pStyle w:val="NoSpacing"/>
            </w:pPr>
            <w:r w:rsidRPr="00095B17">
              <w:t>1.3</w:t>
            </w:r>
          </w:p>
        </w:tc>
        <w:tc>
          <w:tcPr>
            <w:tcW w:w="708" w:type="dxa"/>
          </w:tcPr>
          <w:p w14:paraId="1EEFFD4F" w14:textId="77777777" w:rsidR="00D60507" w:rsidRPr="00095B17" w:rsidRDefault="00D60507" w:rsidP="00D60507">
            <w:pPr>
              <w:pStyle w:val="NoSpacing"/>
            </w:pPr>
            <w:r w:rsidRPr="00095B17">
              <w:t>2.6</w:t>
            </w:r>
          </w:p>
        </w:tc>
        <w:tc>
          <w:tcPr>
            <w:tcW w:w="709" w:type="dxa"/>
          </w:tcPr>
          <w:p w14:paraId="77D5889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5E6720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4B180F1" w14:textId="77777777" w:rsidR="00D60507" w:rsidRPr="00095B17" w:rsidRDefault="00D60507" w:rsidP="00D60507">
            <w:pPr>
              <w:pStyle w:val="NoSpacing"/>
            </w:pPr>
            <w:r>
              <w:t>(Brake &amp; Mathis, 2007)</w:t>
            </w:r>
          </w:p>
        </w:tc>
        <w:tc>
          <w:tcPr>
            <w:tcW w:w="1701" w:type="dxa"/>
          </w:tcPr>
          <w:p w14:paraId="28AC3D7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29CC530" w14:textId="77777777" w:rsidTr="00AA1B2A">
        <w:tc>
          <w:tcPr>
            <w:tcW w:w="2358" w:type="dxa"/>
          </w:tcPr>
          <w:p w14:paraId="266160E9" w14:textId="77777777" w:rsidR="00D60507" w:rsidRPr="00095B17" w:rsidRDefault="00D60507" w:rsidP="00D60507">
            <w:pPr>
              <w:pStyle w:val="NoSpacing"/>
            </w:pPr>
            <w:r w:rsidRPr="00095B17">
              <w:t>Diptera Austroleptidae</w:t>
            </w:r>
          </w:p>
        </w:tc>
        <w:tc>
          <w:tcPr>
            <w:tcW w:w="794" w:type="dxa"/>
          </w:tcPr>
          <w:p w14:paraId="00CF83D2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3400B31B" w14:textId="77777777" w:rsidR="00D60507" w:rsidRPr="00095B17" w:rsidRDefault="00D60507" w:rsidP="00D60507">
            <w:pPr>
              <w:pStyle w:val="NoSpacing"/>
            </w:pPr>
            <w:r w:rsidRPr="00095B17">
              <w:t>3.1</w:t>
            </w:r>
          </w:p>
        </w:tc>
        <w:tc>
          <w:tcPr>
            <w:tcW w:w="708" w:type="dxa"/>
          </w:tcPr>
          <w:p w14:paraId="19E3E5E8" w14:textId="77777777" w:rsidR="00D60507" w:rsidRPr="00095B17" w:rsidRDefault="00D60507" w:rsidP="00D60507">
            <w:pPr>
              <w:pStyle w:val="NoSpacing"/>
            </w:pPr>
            <w:r w:rsidRPr="00095B17">
              <w:t>5.3</w:t>
            </w:r>
          </w:p>
        </w:tc>
        <w:tc>
          <w:tcPr>
            <w:tcW w:w="709" w:type="dxa"/>
          </w:tcPr>
          <w:p w14:paraId="56F7C51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A51EB3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3B8D6D9" w14:textId="77777777" w:rsidR="00D60507" w:rsidRPr="00095B17" w:rsidRDefault="00D60507" w:rsidP="00D60507">
            <w:pPr>
              <w:pStyle w:val="NoSpacing"/>
            </w:pPr>
            <w:r>
              <w:t>(Nagatomi &amp; Nagatomi, 1987)</w:t>
            </w:r>
          </w:p>
        </w:tc>
        <w:tc>
          <w:tcPr>
            <w:tcW w:w="1701" w:type="dxa"/>
          </w:tcPr>
          <w:p w14:paraId="55171C1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4D8C2BE" w14:textId="77777777" w:rsidTr="00AA1B2A">
        <w:tc>
          <w:tcPr>
            <w:tcW w:w="2358" w:type="dxa"/>
          </w:tcPr>
          <w:p w14:paraId="0345BCCD" w14:textId="77777777" w:rsidR="00D60507" w:rsidRPr="00095B17" w:rsidRDefault="00D60507" w:rsidP="00D60507">
            <w:pPr>
              <w:pStyle w:val="NoSpacing"/>
            </w:pPr>
            <w:r w:rsidRPr="00095B17">
              <w:t>Diptera Axymyiidae</w:t>
            </w:r>
          </w:p>
        </w:tc>
        <w:tc>
          <w:tcPr>
            <w:tcW w:w="794" w:type="dxa"/>
          </w:tcPr>
          <w:p w14:paraId="2568A96A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3B38100B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70CC39E1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65D55C4E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5430802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1134" w:type="dxa"/>
          </w:tcPr>
          <w:p w14:paraId="37970F3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(Schneeberg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2013)</w:t>
            </w:r>
          </w:p>
        </w:tc>
        <w:tc>
          <w:tcPr>
            <w:tcW w:w="1701" w:type="dxa"/>
          </w:tcPr>
          <w:p w14:paraId="3930812F" w14:textId="77777777" w:rsidR="00D60507" w:rsidRPr="00095B17" w:rsidRDefault="00D60507" w:rsidP="00D60507">
            <w:pPr>
              <w:pStyle w:val="NoSpacing"/>
            </w:pPr>
            <w:r w:rsidRPr="00095B17">
              <w:t>Data given as wing length</w:t>
            </w:r>
          </w:p>
        </w:tc>
      </w:tr>
      <w:tr w:rsidR="00D60507" w:rsidRPr="00095B17" w14:paraId="7817BD29" w14:textId="77777777" w:rsidTr="00AA1B2A">
        <w:tc>
          <w:tcPr>
            <w:tcW w:w="2358" w:type="dxa"/>
          </w:tcPr>
          <w:p w14:paraId="5AB39E41" w14:textId="77777777" w:rsidR="00D60507" w:rsidRPr="00095B17" w:rsidRDefault="00D60507" w:rsidP="00D60507">
            <w:pPr>
              <w:pStyle w:val="NoSpacing"/>
            </w:pPr>
            <w:r w:rsidRPr="00095B17">
              <w:t>Diptera Bibionidae</w:t>
            </w:r>
          </w:p>
        </w:tc>
        <w:tc>
          <w:tcPr>
            <w:tcW w:w="794" w:type="dxa"/>
          </w:tcPr>
          <w:p w14:paraId="37CB1C66" w14:textId="77777777" w:rsidR="00D60507" w:rsidRPr="00095B17" w:rsidRDefault="00D60507" w:rsidP="00D60507">
            <w:pPr>
              <w:pStyle w:val="NoSpacing"/>
            </w:pPr>
            <w:r w:rsidRPr="00095B17">
              <w:t>1382</w:t>
            </w:r>
          </w:p>
        </w:tc>
        <w:tc>
          <w:tcPr>
            <w:tcW w:w="784" w:type="dxa"/>
          </w:tcPr>
          <w:p w14:paraId="060D476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67905CC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2BE0329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30259C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C3BB9C2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A52085D" w14:textId="77777777" w:rsidR="00D60507" w:rsidRPr="00095B17" w:rsidRDefault="00D60507" w:rsidP="00D60507">
            <w:pPr>
              <w:pStyle w:val="NoSpacing"/>
            </w:pPr>
            <w:r w:rsidRPr="00095B17">
              <w:t>Includes Pleciidae</w:t>
            </w:r>
          </w:p>
        </w:tc>
      </w:tr>
      <w:tr w:rsidR="00D60507" w:rsidRPr="00095B17" w14:paraId="6F45D0C1" w14:textId="77777777" w:rsidTr="00AA1B2A">
        <w:tc>
          <w:tcPr>
            <w:tcW w:w="2358" w:type="dxa"/>
          </w:tcPr>
          <w:p w14:paraId="41C0C4E2" w14:textId="77777777" w:rsidR="00D60507" w:rsidRPr="00095B17" w:rsidRDefault="00D60507" w:rsidP="00D60507">
            <w:pPr>
              <w:pStyle w:val="NoSpacing"/>
            </w:pPr>
            <w:r w:rsidRPr="00095B17">
              <w:t>Diptera Blephariceridae</w:t>
            </w:r>
          </w:p>
        </w:tc>
        <w:tc>
          <w:tcPr>
            <w:tcW w:w="794" w:type="dxa"/>
          </w:tcPr>
          <w:p w14:paraId="1B4DD6AA" w14:textId="77777777" w:rsidR="00D60507" w:rsidRPr="00095B17" w:rsidRDefault="00D60507" w:rsidP="00D60507">
            <w:pPr>
              <w:pStyle w:val="NoSpacing"/>
            </w:pPr>
            <w:r w:rsidRPr="00095B17">
              <w:t>331</w:t>
            </w:r>
          </w:p>
        </w:tc>
        <w:tc>
          <w:tcPr>
            <w:tcW w:w="784" w:type="dxa"/>
          </w:tcPr>
          <w:p w14:paraId="1430F2F4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4E54126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5A0125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910F8A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B2025B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3B52B71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F63C4C2" w14:textId="77777777" w:rsidTr="00AA1B2A">
        <w:tc>
          <w:tcPr>
            <w:tcW w:w="2358" w:type="dxa"/>
          </w:tcPr>
          <w:p w14:paraId="64666430" w14:textId="77777777" w:rsidR="00D60507" w:rsidRPr="00095B17" w:rsidRDefault="00D60507" w:rsidP="00D60507">
            <w:pPr>
              <w:pStyle w:val="NoSpacing"/>
            </w:pPr>
            <w:r w:rsidRPr="00095B17">
              <w:t>Diptera Bombyliidae</w:t>
            </w:r>
          </w:p>
        </w:tc>
        <w:tc>
          <w:tcPr>
            <w:tcW w:w="794" w:type="dxa"/>
          </w:tcPr>
          <w:p w14:paraId="471E6AD1" w14:textId="77777777" w:rsidR="00D60507" w:rsidRPr="00095B17" w:rsidRDefault="00D60507" w:rsidP="00D60507">
            <w:pPr>
              <w:pStyle w:val="NoSpacing"/>
            </w:pPr>
            <w:r w:rsidRPr="00095B17">
              <w:t>5382</w:t>
            </w:r>
          </w:p>
        </w:tc>
        <w:tc>
          <w:tcPr>
            <w:tcW w:w="784" w:type="dxa"/>
          </w:tcPr>
          <w:p w14:paraId="74F4A48C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85979C8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4BA1CF4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99A175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77EF738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6CDEEE2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0D3150E" w14:textId="77777777" w:rsidTr="00AA1B2A">
        <w:tc>
          <w:tcPr>
            <w:tcW w:w="2358" w:type="dxa"/>
          </w:tcPr>
          <w:p w14:paraId="718017EC" w14:textId="77777777" w:rsidR="00D60507" w:rsidRPr="00095B17" w:rsidRDefault="00D60507" w:rsidP="00D60507">
            <w:pPr>
              <w:pStyle w:val="NoSpacing"/>
            </w:pPr>
            <w:r w:rsidRPr="00095B17">
              <w:t>Diptera_Braulidae</w:t>
            </w:r>
          </w:p>
        </w:tc>
        <w:tc>
          <w:tcPr>
            <w:tcW w:w="794" w:type="dxa"/>
          </w:tcPr>
          <w:p w14:paraId="5A22A395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7DEA65D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452CE37" w14:textId="77777777" w:rsidR="00D60507" w:rsidRPr="00095B17" w:rsidRDefault="00D60507" w:rsidP="00D60507">
            <w:pPr>
              <w:pStyle w:val="NoSpacing"/>
            </w:pPr>
            <w:r w:rsidRPr="00095B17">
              <w:t>1.7</w:t>
            </w:r>
          </w:p>
        </w:tc>
        <w:tc>
          <w:tcPr>
            <w:tcW w:w="709" w:type="dxa"/>
          </w:tcPr>
          <w:p w14:paraId="17BDE26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AA4769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267716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157551E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53C2191" w14:textId="77777777" w:rsidTr="00AA1B2A">
        <w:tc>
          <w:tcPr>
            <w:tcW w:w="2358" w:type="dxa"/>
          </w:tcPr>
          <w:p w14:paraId="4CDB9EA4" w14:textId="77777777" w:rsidR="00D60507" w:rsidRPr="00095B17" w:rsidRDefault="00D60507" w:rsidP="00D60507">
            <w:pPr>
              <w:pStyle w:val="NoSpacing"/>
            </w:pPr>
            <w:r w:rsidRPr="00095B17">
              <w:t>Diptera Calliphoridae</w:t>
            </w:r>
          </w:p>
        </w:tc>
        <w:tc>
          <w:tcPr>
            <w:tcW w:w="794" w:type="dxa"/>
          </w:tcPr>
          <w:p w14:paraId="2061CA47" w14:textId="77777777" w:rsidR="00D60507" w:rsidRPr="00095B17" w:rsidRDefault="00D60507" w:rsidP="00D60507">
            <w:pPr>
              <w:pStyle w:val="NoSpacing"/>
            </w:pPr>
            <w:r w:rsidRPr="00095B17">
              <w:t>1525</w:t>
            </w:r>
          </w:p>
        </w:tc>
        <w:tc>
          <w:tcPr>
            <w:tcW w:w="784" w:type="dxa"/>
          </w:tcPr>
          <w:p w14:paraId="6299D15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200143A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1814BBF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E7B530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C2D607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43DB0AD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786B046" w14:textId="77777777" w:rsidTr="00AA1B2A">
        <w:tc>
          <w:tcPr>
            <w:tcW w:w="2358" w:type="dxa"/>
          </w:tcPr>
          <w:p w14:paraId="2EE07F62" w14:textId="77777777" w:rsidR="00D60507" w:rsidRPr="00095B17" w:rsidRDefault="00D60507" w:rsidP="00D60507">
            <w:pPr>
              <w:pStyle w:val="NoSpacing"/>
            </w:pPr>
            <w:r w:rsidRPr="00095B17">
              <w:t>Diptera Canthyloscelidae</w:t>
            </w:r>
          </w:p>
        </w:tc>
        <w:tc>
          <w:tcPr>
            <w:tcW w:w="794" w:type="dxa"/>
          </w:tcPr>
          <w:p w14:paraId="7583A5EB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84" w:type="dxa"/>
          </w:tcPr>
          <w:p w14:paraId="568127F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3E7622F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9" w:type="dxa"/>
          </w:tcPr>
          <w:p w14:paraId="4EAE800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772C6B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93F28F6" w14:textId="77777777" w:rsidR="00D60507" w:rsidRPr="00095B17" w:rsidRDefault="00D60507" w:rsidP="00D60507">
            <w:pPr>
              <w:pStyle w:val="NoSpacing"/>
            </w:pPr>
            <w:r w:rsidRPr="00095B17">
              <w:t>Manual of Neoarctic diptera</w:t>
            </w:r>
          </w:p>
        </w:tc>
        <w:tc>
          <w:tcPr>
            <w:tcW w:w="1701" w:type="dxa"/>
          </w:tcPr>
          <w:p w14:paraId="7713393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3AD81AE" w14:textId="77777777" w:rsidTr="00AA1B2A">
        <w:tc>
          <w:tcPr>
            <w:tcW w:w="2358" w:type="dxa"/>
          </w:tcPr>
          <w:p w14:paraId="45253762" w14:textId="77777777" w:rsidR="00D60507" w:rsidRPr="00095B17" w:rsidRDefault="00D60507" w:rsidP="00D60507">
            <w:pPr>
              <w:pStyle w:val="NoSpacing"/>
            </w:pPr>
            <w:r w:rsidRPr="00095B17">
              <w:t>Diptera Carnidae</w:t>
            </w:r>
          </w:p>
        </w:tc>
        <w:tc>
          <w:tcPr>
            <w:tcW w:w="794" w:type="dxa"/>
          </w:tcPr>
          <w:p w14:paraId="3FCA8F28" w14:textId="77777777" w:rsidR="00D60507" w:rsidRPr="00095B17" w:rsidRDefault="00D60507" w:rsidP="00D60507">
            <w:pPr>
              <w:pStyle w:val="NoSpacing"/>
            </w:pPr>
            <w:r w:rsidRPr="00095B17">
              <w:t>92</w:t>
            </w:r>
          </w:p>
        </w:tc>
        <w:tc>
          <w:tcPr>
            <w:tcW w:w="784" w:type="dxa"/>
          </w:tcPr>
          <w:p w14:paraId="58E2C23A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E421CF7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195DE6C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26C33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C08ED3D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D821D5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099838C" w14:textId="77777777" w:rsidTr="00AA1B2A">
        <w:tc>
          <w:tcPr>
            <w:tcW w:w="2358" w:type="dxa"/>
          </w:tcPr>
          <w:p w14:paraId="4254C495" w14:textId="77777777" w:rsidR="00D60507" w:rsidRPr="00095B17" w:rsidRDefault="00D60507" w:rsidP="00D60507">
            <w:pPr>
              <w:pStyle w:val="NoSpacing"/>
            </w:pPr>
            <w:r w:rsidRPr="00095B17">
              <w:t>Diptera Cecidomyiidae</w:t>
            </w:r>
          </w:p>
        </w:tc>
        <w:tc>
          <w:tcPr>
            <w:tcW w:w="794" w:type="dxa"/>
          </w:tcPr>
          <w:p w14:paraId="49064FD6" w14:textId="77777777" w:rsidR="00D60507" w:rsidRPr="00095B17" w:rsidRDefault="00D60507" w:rsidP="00D60507">
            <w:pPr>
              <w:pStyle w:val="NoSpacing"/>
            </w:pPr>
            <w:r w:rsidRPr="00095B17">
              <w:t>6296</w:t>
            </w:r>
          </w:p>
        </w:tc>
        <w:tc>
          <w:tcPr>
            <w:tcW w:w="784" w:type="dxa"/>
          </w:tcPr>
          <w:p w14:paraId="12319811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3A3770E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011B146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6E97AE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61B883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29467F9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783F169" w14:textId="77777777" w:rsidTr="00AA1B2A">
        <w:tc>
          <w:tcPr>
            <w:tcW w:w="2358" w:type="dxa"/>
          </w:tcPr>
          <w:p w14:paraId="6C585478" w14:textId="77777777" w:rsidR="00D60507" w:rsidRPr="00095B17" w:rsidRDefault="00D60507" w:rsidP="00D60507">
            <w:pPr>
              <w:pStyle w:val="NoSpacing"/>
            </w:pPr>
            <w:r w:rsidRPr="00095B17">
              <w:t>Diptera Ceratopogonidae</w:t>
            </w:r>
          </w:p>
        </w:tc>
        <w:tc>
          <w:tcPr>
            <w:tcW w:w="794" w:type="dxa"/>
          </w:tcPr>
          <w:p w14:paraId="13AD6BCB" w14:textId="77777777" w:rsidR="00D60507" w:rsidRPr="00095B17" w:rsidRDefault="00D60507" w:rsidP="00D60507">
            <w:pPr>
              <w:pStyle w:val="NoSpacing"/>
            </w:pPr>
            <w:r w:rsidRPr="00095B17">
              <w:t>5902</w:t>
            </w:r>
          </w:p>
        </w:tc>
        <w:tc>
          <w:tcPr>
            <w:tcW w:w="784" w:type="dxa"/>
          </w:tcPr>
          <w:p w14:paraId="7F0D094F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322B0F3D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38F4749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529D87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16220A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2C8A7A5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360D12C" w14:textId="77777777" w:rsidTr="00AA1B2A">
        <w:tc>
          <w:tcPr>
            <w:tcW w:w="2358" w:type="dxa"/>
          </w:tcPr>
          <w:p w14:paraId="7BD12903" w14:textId="77777777" w:rsidR="00D60507" w:rsidRPr="00095B17" w:rsidRDefault="00D60507" w:rsidP="00D60507">
            <w:pPr>
              <w:pStyle w:val="NoSpacing"/>
            </w:pPr>
            <w:r w:rsidRPr="00095B17">
              <w:t>Diptera Chaoboridae</w:t>
            </w:r>
          </w:p>
        </w:tc>
        <w:tc>
          <w:tcPr>
            <w:tcW w:w="794" w:type="dxa"/>
          </w:tcPr>
          <w:p w14:paraId="221F54C6" w14:textId="77777777" w:rsidR="00D60507" w:rsidRPr="00095B17" w:rsidRDefault="00D60507" w:rsidP="00D60507">
            <w:pPr>
              <w:pStyle w:val="NoSpacing"/>
            </w:pPr>
            <w:r w:rsidRPr="00095B17">
              <w:t>89</w:t>
            </w:r>
          </w:p>
        </w:tc>
        <w:tc>
          <w:tcPr>
            <w:tcW w:w="784" w:type="dxa"/>
          </w:tcPr>
          <w:p w14:paraId="2703ED00" w14:textId="77777777" w:rsidR="00D60507" w:rsidRPr="00095B17" w:rsidRDefault="00D60507" w:rsidP="00D60507">
            <w:pPr>
              <w:pStyle w:val="NoSpacing"/>
            </w:pPr>
            <w:r w:rsidRPr="00095B17">
              <w:t>1.4</w:t>
            </w:r>
          </w:p>
        </w:tc>
        <w:tc>
          <w:tcPr>
            <w:tcW w:w="708" w:type="dxa"/>
          </w:tcPr>
          <w:p w14:paraId="5CA7CDE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C92D38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7CA069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C6B7DD6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02C7505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A86D8DD" w14:textId="77777777" w:rsidTr="00AA1B2A">
        <w:tc>
          <w:tcPr>
            <w:tcW w:w="2358" w:type="dxa"/>
          </w:tcPr>
          <w:p w14:paraId="24456319" w14:textId="77777777" w:rsidR="00D60507" w:rsidRPr="00095B17" w:rsidRDefault="00D60507" w:rsidP="00D60507">
            <w:pPr>
              <w:pStyle w:val="NoSpacing"/>
            </w:pPr>
            <w:r w:rsidRPr="00095B17">
              <w:t>Diptera Chironomidae</w:t>
            </w:r>
          </w:p>
        </w:tc>
        <w:tc>
          <w:tcPr>
            <w:tcW w:w="794" w:type="dxa"/>
          </w:tcPr>
          <w:p w14:paraId="14F785F5" w14:textId="77777777" w:rsidR="00D60507" w:rsidRPr="00095B17" w:rsidRDefault="00D60507" w:rsidP="00D60507">
            <w:pPr>
              <w:pStyle w:val="NoSpacing"/>
            </w:pPr>
            <w:r w:rsidRPr="00095B17">
              <w:t>7290</w:t>
            </w:r>
          </w:p>
        </w:tc>
        <w:tc>
          <w:tcPr>
            <w:tcW w:w="784" w:type="dxa"/>
          </w:tcPr>
          <w:p w14:paraId="76DAD39B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3F4C5B6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2051C03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B48DE4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584BFE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40C401D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FAA9780" w14:textId="77777777" w:rsidTr="00AA1B2A">
        <w:tc>
          <w:tcPr>
            <w:tcW w:w="2358" w:type="dxa"/>
          </w:tcPr>
          <w:p w14:paraId="623A6EA0" w14:textId="77777777" w:rsidR="00D60507" w:rsidRPr="00095B17" w:rsidRDefault="00D60507" w:rsidP="00D60507">
            <w:pPr>
              <w:pStyle w:val="NoSpacing"/>
            </w:pPr>
            <w:r w:rsidRPr="00095B17">
              <w:t>Diptera Chloropidae</w:t>
            </w:r>
          </w:p>
        </w:tc>
        <w:tc>
          <w:tcPr>
            <w:tcW w:w="794" w:type="dxa"/>
          </w:tcPr>
          <w:p w14:paraId="76B2CFE1" w14:textId="77777777" w:rsidR="00D60507" w:rsidRPr="00095B17" w:rsidRDefault="00D60507" w:rsidP="00D60507">
            <w:pPr>
              <w:pStyle w:val="NoSpacing"/>
            </w:pPr>
            <w:r w:rsidRPr="00095B17">
              <w:t>2885</w:t>
            </w:r>
          </w:p>
        </w:tc>
        <w:tc>
          <w:tcPr>
            <w:tcW w:w="784" w:type="dxa"/>
          </w:tcPr>
          <w:p w14:paraId="44DDF030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154283F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6498C55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3D6726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4EF487B" w14:textId="77777777" w:rsidR="00D60507" w:rsidRPr="00095B17" w:rsidRDefault="00D60507" w:rsidP="00D60507">
            <w:pPr>
              <w:pStyle w:val="NoSpacing"/>
            </w:pPr>
            <w:r>
              <w:t>(Karpa, 2001)</w:t>
            </w:r>
          </w:p>
        </w:tc>
        <w:tc>
          <w:tcPr>
            <w:tcW w:w="1701" w:type="dxa"/>
          </w:tcPr>
          <w:p w14:paraId="4ABC94F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4547090" w14:textId="77777777" w:rsidTr="00AA1B2A">
        <w:tc>
          <w:tcPr>
            <w:tcW w:w="2358" w:type="dxa"/>
          </w:tcPr>
          <w:p w14:paraId="0E82DAF3" w14:textId="77777777" w:rsidR="00D60507" w:rsidRPr="00095B17" w:rsidRDefault="00D60507" w:rsidP="00D60507">
            <w:pPr>
              <w:pStyle w:val="NoSpacing"/>
            </w:pPr>
            <w:r w:rsidRPr="00095B17">
              <w:t>Diptera Chyromyidae</w:t>
            </w:r>
          </w:p>
        </w:tc>
        <w:tc>
          <w:tcPr>
            <w:tcW w:w="794" w:type="dxa"/>
          </w:tcPr>
          <w:p w14:paraId="4D1660C3" w14:textId="77777777" w:rsidR="00D60507" w:rsidRPr="00095B17" w:rsidRDefault="00D60507" w:rsidP="00D60507">
            <w:pPr>
              <w:pStyle w:val="NoSpacing"/>
            </w:pPr>
            <w:r w:rsidRPr="00095B17">
              <w:t>139</w:t>
            </w:r>
          </w:p>
        </w:tc>
        <w:tc>
          <w:tcPr>
            <w:tcW w:w="784" w:type="dxa"/>
          </w:tcPr>
          <w:p w14:paraId="6E8AF36D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63A98D96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9" w:type="dxa"/>
          </w:tcPr>
          <w:p w14:paraId="7AA9B06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AE10B0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670DA99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  <w:r w:rsidRPr="00095B17">
              <w:t xml:space="preserve">/ </w:t>
            </w: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327EC4E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9132323" w14:textId="77777777" w:rsidTr="00AA1B2A">
        <w:tc>
          <w:tcPr>
            <w:tcW w:w="2358" w:type="dxa"/>
          </w:tcPr>
          <w:p w14:paraId="766F2950" w14:textId="77777777" w:rsidR="00D60507" w:rsidRPr="00095B17" w:rsidRDefault="00D60507" w:rsidP="00D60507">
            <w:pPr>
              <w:pStyle w:val="NoSpacing"/>
            </w:pPr>
            <w:r w:rsidRPr="00095B17">
              <w:t>Diptera Clusiidae</w:t>
            </w:r>
          </w:p>
        </w:tc>
        <w:tc>
          <w:tcPr>
            <w:tcW w:w="794" w:type="dxa"/>
          </w:tcPr>
          <w:p w14:paraId="2190DC93" w14:textId="77777777" w:rsidR="00D60507" w:rsidRPr="00095B17" w:rsidRDefault="00D60507" w:rsidP="00D60507">
            <w:pPr>
              <w:pStyle w:val="NoSpacing"/>
            </w:pPr>
            <w:r w:rsidRPr="00095B17">
              <w:t>363</w:t>
            </w:r>
          </w:p>
        </w:tc>
        <w:tc>
          <w:tcPr>
            <w:tcW w:w="784" w:type="dxa"/>
          </w:tcPr>
          <w:p w14:paraId="4D6AA647" w14:textId="77777777" w:rsidR="00D60507" w:rsidRPr="00095B17" w:rsidRDefault="00D60507" w:rsidP="00D60507">
            <w:pPr>
              <w:pStyle w:val="NoSpacing"/>
            </w:pPr>
            <w:r w:rsidRPr="00095B17">
              <w:t>1.8</w:t>
            </w:r>
          </w:p>
        </w:tc>
        <w:tc>
          <w:tcPr>
            <w:tcW w:w="708" w:type="dxa"/>
          </w:tcPr>
          <w:p w14:paraId="0F79D873" w14:textId="77777777" w:rsidR="00D60507" w:rsidRPr="00095B17" w:rsidRDefault="00D60507" w:rsidP="00D60507">
            <w:pPr>
              <w:pStyle w:val="NoSpacing"/>
            </w:pPr>
            <w:r w:rsidRPr="00095B17">
              <w:t>7.5</w:t>
            </w:r>
          </w:p>
        </w:tc>
        <w:tc>
          <w:tcPr>
            <w:tcW w:w="709" w:type="dxa"/>
          </w:tcPr>
          <w:p w14:paraId="5071616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8B2C46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D24586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2661980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B9AF108" w14:textId="77777777" w:rsidTr="00AA1B2A">
        <w:tc>
          <w:tcPr>
            <w:tcW w:w="2358" w:type="dxa"/>
          </w:tcPr>
          <w:p w14:paraId="3E37A538" w14:textId="77777777" w:rsidR="00D60507" w:rsidRPr="00095B17" w:rsidRDefault="00D60507" w:rsidP="00D60507">
            <w:pPr>
              <w:pStyle w:val="NoSpacing"/>
            </w:pPr>
            <w:r w:rsidRPr="00095B17">
              <w:t>Diptera Coelopidae</w:t>
            </w:r>
          </w:p>
        </w:tc>
        <w:tc>
          <w:tcPr>
            <w:tcW w:w="794" w:type="dxa"/>
          </w:tcPr>
          <w:p w14:paraId="77CA3553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84" w:type="dxa"/>
          </w:tcPr>
          <w:p w14:paraId="236CA525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1A0836D0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482B902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A45B95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FE395D8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8F8608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4E3B6B6" w14:textId="77777777" w:rsidTr="00AA1B2A">
        <w:tc>
          <w:tcPr>
            <w:tcW w:w="2358" w:type="dxa"/>
          </w:tcPr>
          <w:p w14:paraId="421D9447" w14:textId="77777777" w:rsidR="00D60507" w:rsidRPr="00095B17" w:rsidRDefault="00D60507" w:rsidP="00D60507">
            <w:pPr>
              <w:pStyle w:val="NoSpacing"/>
            </w:pPr>
            <w:r w:rsidRPr="00095B17">
              <w:t>Diptera Conopidae</w:t>
            </w:r>
          </w:p>
        </w:tc>
        <w:tc>
          <w:tcPr>
            <w:tcW w:w="794" w:type="dxa"/>
          </w:tcPr>
          <w:p w14:paraId="03CE2F81" w14:textId="77777777" w:rsidR="00D60507" w:rsidRPr="00095B17" w:rsidRDefault="00D60507" w:rsidP="00D60507">
            <w:pPr>
              <w:pStyle w:val="NoSpacing"/>
            </w:pPr>
            <w:r w:rsidRPr="00095B17">
              <w:t>831</w:t>
            </w:r>
          </w:p>
        </w:tc>
        <w:tc>
          <w:tcPr>
            <w:tcW w:w="784" w:type="dxa"/>
          </w:tcPr>
          <w:p w14:paraId="180114D3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7C889586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1EDD42B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9547AC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8F8305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 xml:space="preserve">et </w:t>
            </w:r>
            <w:r w:rsidRPr="00994EFD">
              <w:rPr>
                <w:rFonts w:cs="Times New Roman"/>
                <w:i/>
                <w:iCs/>
              </w:rPr>
              <w:lastRenderedPageBreak/>
              <w:t>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54643F7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8635326" w14:textId="77777777" w:rsidTr="00AA1B2A">
        <w:tc>
          <w:tcPr>
            <w:tcW w:w="2358" w:type="dxa"/>
          </w:tcPr>
          <w:p w14:paraId="4EE52EF8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Diptera Corethrellidae</w:t>
            </w:r>
          </w:p>
        </w:tc>
        <w:tc>
          <w:tcPr>
            <w:tcW w:w="794" w:type="dxa"/>
          </w:tcPr>
          <w:p w14:paraId="4947CB8A" w14:textId="77777777" w:rsidR="00D60507" w:rsidRPr="00095B17" w:rsidRDefault="00D60507" w:rsidP="00D60507">
            <w:pPr>
              <w:pStyle w:val="NoSpacing"/>
            </w:pPr>
            <w:r w:rsidRPr="00095B17">
              <w:t>111</w:t>
            </w:r>
          </w:p>
        </w:tc>
        <w:tc>
          <w:tcPr>
            <w:tcW w:w="784" w:type="dxa"/>
          </w:tcPr>
          <w:p w14:paraId="6258591A" w14:textId="77777777" w:rsidR="00D60507" w:rsidRPr="00095B17" w:rsidRDefault="00D60507" w:rsidP="00D60507">
            <w:pPr>
              <w:pStyle w:val="NoSpacing"/>
            </w:pPr>
            <w:r w:rsidRPr="00095B17">
              <w:t>0.6</w:t>
            </w:r>
          </w:p>
        </w:tc>
        <w:tc>
          <w:tcPr>
            <w:tcW w:w="708" w:type="dxa"/>
          </w:tcPr>
          <w:p w14:paraId="725F30D4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48E134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2B7F79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6A2E626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12642EC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232C8E6" w14:textId="77777777" w:rsidTr="00AA1B2A">
        <w:tc>
          <w:tcPr>
            <w:tcW w:w="2358" w:type="dxa"/>
          </w:tcPr>
          <w:p w14:paraId="05799DE4" w14:textId="77777777" w:rsidR="00D60507" w:rsidRPr="00095B17" w:rsidRDefault="00D60507" w:rsidP="00D60507">
            <w:pPr>
              <w:pStyle w:val="NoSpacing"/>
            </w:pPr>
            <w:r w:rsidRPr="00095B17">
              <w:t>Diptera Culicidae</w:t>
            </w:r>
          </w:p>
        </w:tc>
        <w:tc>
          <w:tcPr>
            <w:tcW w:w="794" w:type="dxa"/>
          </w:tcPr>
          <w:p w14:paraId="25AAF970" w14:textId="77777777" w:rsidR="00D60507" w:rsidRPr="00095B17" w:rsidRDefault="00D60507" w:rsidP="00D60507">
            <w:pPr>
              <w:pStyle w:val="NoSpacing"/>
            </w:pPr>
            <w:r w:rsidRPr="00095B17">
              <w:t>3725</w:t>
            </w:r>
          </w:p>
        </w:tc>
        <w:tc>
          <w:tcPr>
            <w:tcW w:w="784" w:type="dxa"/>
          </w:tcPr>
          <w:p w14:paraId="2B300DB6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6D8AD8A7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02A6813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8B71ED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4265F52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3F238F0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8F4EDA0" w14:textId="77777777" w:rsidTr="00AA1B2A">
        <w:tc>
          <w:tcPr>
            <w:tcW w:w="2358" w:type="dxa"/>
          </w:tcPr>
          <w:p w14:paraId="0151F2BB" w14:textId="77777777" w:rsidR="00D60507" w:rsidRPr="00095B17" w:rsidRDefault="00D60507" w:rsidP="00D60507">
            <w:pPr>
              <w:pStyle w:val="NoSpacing"/>
            </w:pPr>
            <w:r w:rsidRPr="00095B17">
              <w:t>Diptera Deuterophlebiidae</w:t>
            </w:r>
          </w:p>
        </w:tc>
        <w:tc>
          <w:tcPr>
            <w:tcW w:w="794" w:type="dxa"/>
          </w:tcPr>
          <w:p w14:paraId="3FD994E0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84" w:type="dxa"/>
          </w:tcPr>
          <w:p w14:paraId="19311DE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C552BF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3A85798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D940A1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549463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7ECD66F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9D0B52D" w14:textId="77777777" w:rsidTr="00AA1B2A">
        <w:tc>
          <w:tcPr>
            <w:tcW w:w="2358" w:type="dxa"/>
          </w:tcPr>
          <w:p w14:paraId="574CD463" w14:textId="77777777" w:rsidR="00D60507" w:rsidRPr="00095B17" w:rsidRDefault="00D60507" w:rsidP="00D60507">
            <w:pPr>
              <w:pStyle w:val="NoSpacing"/>
            </w:pPr>
            <w:r w:rsidRPr="00095B17">
              <w:t>Diptera Diadocidiidae</w:t>
            </w:r>
          </w:p>
        </w:tc>
        <w:tc>
          <w:tcPr>
            <w:tcW w:w="794" w:type="dxa"/>
          </w:tcPr>
          <w:p w14:paraId="397CBBD2" w14:textId="77777777" w:rsidR="00D60507" w:rsidRPr="00095B17" w:rsidRDefault="00D60507" w:rsidP="00D60507">
            <w:pPr>
              <w:pStyle w:val="NoSpacing"/>
            </w:pPr>
            <w:r w:rsidRPr="00095B17">
              <w:t>39</w:t>
            </w:r>
          </w:p>
        </w:tc>
        <w:tc>
          <w:tcPr>
            <w:tcW w:w="784" w:type="dxa"/>
          </w:tcPr>
          <w:p w14:paraId="013E49A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D9D11EB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1DC5345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1750BD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25375EA" w14:textId="77777777" w:rsidR="00D60507" w:rsidRPr="00095B17" w:rsidRDefault="00D60507" w:rsidP="00D60507">
            <w:pPr>
              <w:pStyle w:val="NoSpacing"/>
            </w:pPr>
            <w:r>
              <w:t>(Bechev &amp; Chandler, 2011)</w:t>
            </w:r>
          </w:p>
        </w:tc>
        <w:tc>
          <w:tcPr>
            <w:tcW w:w="1701" w:type="dxa"/>
          </w:tcPr>
          <w:p w14:paraId="06DF912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08F930" w14:textId="77777777" w:rsidTr="00AA1B2A">
        <w:tc>
          <w:tcPr>
            <w:tcW w:w="2358" w:type="dxa"/>
          </w:tcPr>
          <w:p w14:paraId="66C34CAC" w14:textId="77777777" w:rsidR="00D60507" w:rsidRPr="00095B17" w:rsidRDefault="00D60507" w:rsidP="00D60507">
            <w:pPr>
              <w:pStyle w:val="NoSpacing"/>
            </w:pPr>
            <w:r w:rsidRPr="00095B17">
              <w:t>Diptera Diopsidae</w:t>
            </w:r>
          </w:p>
        </w:tc>
        <w:tc>
          <w:tcPr>
            <w:tcW w:w="794" w:type="dxa"/>
          </w:tcPr>
          <w:p w14:paraId="6D614DB4" w14:textId="77777777" w:rsidR="00D60507" w:rsidRPr="00095B17" w:rsidRDefault="00D60507" w:rsidP="00D60507">
            <w:pPr>
              <w:pStyle w:val="NoSpacing"/>
            </w:pPr>
            <w:r w:rsidRPr="00095B17">
              <w:t>194</w:t>
            </w:r>
          </w:p>
        </w:tc>
        <w:tc>
          <w:tcPr>
            <w:tcW w:w="784" w:type="dxa"/>
          </w:tcPr>
          <w:p w14:paraId="48EEEFD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117327D4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09CBB0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62BF4D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5D048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6E842EE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83B46AE" w14:textId="77777777" w:rsidTr="00AA1B2A">
        <w:tc>
          <w:tcPr>
            <w:tcW w:w="2358" w:type="dxa"/>
          </w:tcPr>
          <w:p w14:paraId="534C7E2D" w14:textId="77777777" w:rsidR="00D60507" w:rsidRPr="00095B17" w:rsidRDefault="00D60507" w:rsidP="00D60507">
            <w:pPr>
              <w:pStyle w:val="NoSpacing"/>
            </w:pPr>
            <w:r w:rsidRPr="00095B17">
              <w:t>Diptera Dixidae</w:t>
            </w:r>
          </w:p>
        </w:tc>
        <w:tc>
          <w:tcPr>
            <w:tcW w:w="794" w:type="dxa"/>
          </w:tcPr>
          <w:p w14:paraId="38917916" w14:textId="77777777" w:rsidR="00D60507" w:rsidRPr="00095B17" w:rsidRDefault="00D60507" w:rsidP="00D60507">
            <w:pPr>
              <w:pStyle w:val="NoSpacing"/>
            </w:pPr>
            <w:r w:rsidRPr="00095B17">
              <w:t>197</w:t>
            </w:r>
          </w:p>
        </w:tc>
        <w:tc>
          <w:tcPr>
            <w:tcW w:w="784" w:type="dxa"/>
          </w:tcPr>
          <w:p w14:paraId="3FDF1AAF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8" w:type="dxa"/>
          </w:tcPr>
          <w:p w14:paraId="6D0F6F4F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042E0B5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575896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9261ABA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05DC1C6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6603AAC" w14:textId="77777777" w:rsidTr="00AA1B2A">
        <w:tc>
          <w:tcPr>
            <w:tcW w:w="2358" w:type="dxa"/>
          </w:tcPr>
          <w:p w14:paraId="45136D2F" w14:textId="77777777" w:rsidR="00D60507" w:rsidRPr="00095B17" w:rsidRDefault="00D60507" w:rsidP="00D60507">
            <w:pPr>
              <w:pStyle w:val="NoSpacing"/>
            </w:pPr>
            <w:r w:rsidRPr="00095B17">
              <w:t>Diptera Dolichopodidae</w:t>
            </w:r>
          </w:p>
        </w:tc>
        <w:tc>
          <w:tcPr>
            <w:tcW w:w="794" w:type="dxa"/>
          </w:tcPr>
          <w:p w14:paraId="1550741A" w14:textId="77777777" w:rsidR="00D60507" w:rsidRPr="00095B17" w:rsidRDefault="00D60507" w:rsidP="00D60507">
            <w:pPr>
              <w:pStyle w:val="NoSpacing"/>
            </w:pPr>
            <w:r w:rsidRPr="00095B17">
              <w:t>7358</w:t>
            </w:r>
          </w:p>
        </w:tc>
        <w:tc>
          <w:tcPr>
            <w:tcW w:w="784" w:type="dxa"/>
          </w:tcPr>
          <w:p w14:paraId="4A82BC9F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148AFBED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32EF769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7A60B6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81021E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0DF11FD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DCC5A1" w14:textId="77777777" w:rsidTr="00AA1B2A">
        <w:tc>
          <w:tcPr>
            <w:tcW w:w="2358" w:type="dxa"/>
          </w:tcPr>
          <w:p w14:paraId="64B7CD12" w14:textId="77777777" w:rsidR="00D60507" w:rsidRPr="00095B17" w:rsidRDefault="00D60507" w:rsidP="00D60507">
            <w:pPr>
              <w:pStyle w:val="NoSpacing"/>
            </w:pPr>
            <w:r w:rsidRPr="00095B17">
              <w:t>Diptera Drosophilidae</w:t>
            </w:r>
          </w:p>
        </w:tc>
        <w:tc>
          <w:tcPr>
            <w:tcW w:w="794" w:type="dxa"/>
          </w:tcPr>
          <w:p w14:paraId="7A431DA7" w14:textId="77777777" w:rsidR="00D60507" w:rsidRPr="00095B17" w:rsidRDefault="00D60507" w:rsidP="00D60507">
            <w:pPr>
              <w:pStyle w:val="NoSpacing"/>
            </w:pPr>
            <w:r w:rsidRPr="00095B17">
              <w:t>4017</w:t>
            </w:r>
          </w:p>
        </w:tc>
        <w:tc>
          <w:tcPr>
            <w:tcW w:w="784" w:type="dxa"/>
          </w:tcPr>
          <w:p w14:paraId="7BD58201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8E967C2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3D3E60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CF6011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94E3C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7EF38FB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54BEC63" w14:textId="77777777" w:rsidTr="00AA1B2A">
        <w:tc>
          <w:tcPr>
            <w:tcW w:w="2358" w:type="dxa"/>
          </w:tcPr>
          <w:p w14:paraId="10969838" w14:textId="77777777" w:rsidR="00D60507" w:rsidRPr="00095B17" w:rsidRDefault="00D60507" w:rsidP="00D60507">
            <w:pPr>
              <w:pStyle w:val="NoSpacing"/>
            </w:pPr>
            <w:r w:rsidRPr="00095B17">
              <w:t>Diptera Dryomyzidae</w:t>
            </w:r>
          </w:p>
        </w:tc>
        <w:tc>
          <w:tcPr>
            <w:tcW w:w="794" w:type="dxa"/>
          </w:tcPr>
          <w:p w14:paraId="7C5A50F1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2FE01B06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3797731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25DE6D9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11FFF9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9C4E38" w14:textId="77777777" w:rsidR="00D60507" w:rsidRPr="00095B17" w:rsidRDefault="00D60507" w:rsidP="00D60507">
            <w:pPr>
              <w:pStyle w:val="NoSpacing"/>
            </w:pPr>
            <w:r>
              <w:t>(Mathis &amp; Sueyoshi, 2011)</w:t>
            </w:r>
          </w:p>
        </w:tc>
        <w:tc>
          <w:tcPr>
            <w:tcW w:w="1701" w:type="dxa"/>
          </w:tcPr>
          <w:p w14:paraId="3E718D7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AECFF25" w14:textId="77777777" w:rsidTr="00AA1B2A">
        <w:tc>
          <w:tcPr>
            <w:tcW w:w="2358" w:type="dxa"/>
          </w:tcPr>
          <w:p w14:paraId="6CB85E9D" w14:textId="77777777" w:rsidR="00D60507" w:rsidRPr="00095B17" w:rsidRDefault="00D60507" w:rsidP="00D60507">
            <w:pPr>
              <w:pStyle w:val="NoSpacing"/>
            </w:pPr>
            <w:r w:rsidRPr="00095B17">
              <w:t>Diptera Empididae</w:t>
            </w:r>
          </w:p>
        </w:tc>
        <w:tc>
          <w:tcPr>
            <w:tcW w:w="794" w:type="dxa"/>
          </w:tcPr>
          <w:p w14:paraId="7812A644" w14:textId="77777777" w:rsidR="00D60507" w:rsidRPr="00095B17" w:rsidRDefault="00D60507" w:rsidP="00D60507">
            <w:pPr>
              <w:pStyle w:val="NoSpacing"/>
            </w:pPr>
            <w:r w:rsidRPr="00095B17">
              <w:t>3142</w:t>
            </w:r>
          </w:p>
        </w:tc>
        <w:tc>
          <w:tcPr>
            <w:tcW w:w="784" w:type="dxa"/>
          </w:tcPr>
          <w:p w14:paraId="7E817B01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858E2C1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14FFD6A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DAF55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C033D03" w14:textId="77777777" w:rsidR="00D60507" w:rsidRPr="00095B17" w:rsidRDefault="00D60507" w:rsidP="00D60507">
            <w:pPr>
              <w:pStyle w:val="NoSpacing"/>
            </w:pPr>
            <w:r>
              <w:t>(Capinera, 2008)</w:t>
            </w:r>
          </w:p>
        </w:tc>
        <w:tc>
          <w:tcPr>
            <w:tcW w:w="1701" w:type="dxa"/>
          </w:tcPr>
          <w:p w14:paraId="1348623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DC22E9" w14:textId="77777777" w:rsidTr="00AA1B2A">
        <w:tc>
          <w:tcPr>
            <w:tcW w:w="2358" w:type="dxa"/>
          </w:tcPr>
          <w:p w14:paraId="5105117F" w14:textId="77777777" w:rsidR="00D60507" w:rsidRPr="00095B17" w:rsidRDefault="00D60507" w:rsidP="00D60507">
            <w:pPr>
              <w:pStyle w:val="NoSpacing"/>
            </w:pPr>
            <w:r w:rsidRPr="00095B17">
              <w:t>Diptera Ephydridae</w:t>
            </w:r>
          </w:p>
        </w:tc>
        <w:tc>
          <w:tcPr>
            <w:tcW w:w="794" w:type="dxa"/>
          </w:tcPr>
          <w:p w14:paraId="4A7D13EC" w14:textId="77777777" w:rsidR="00D60507" w:rsidRPr="00095B17" w:rsidRDefault="00D60507" w:rsidP="00D60507">
            <w:pPr>
              <w:pStyle w:val="NoSpacing"/>
            </w:pPr>
            <w:r w:rsidRPr="00095B17">
              <w:t>1994</w:t>
            </w:r>
          </w:p>
        </w:tc>
        <w:tc>
          <w:tcPr>
            <w:tcW w:w="784" w:type="dxa"/>
          </w:tcPr>
          <w:p w14:paraId="3B7215F5" w14:textId="77777777" w:rsidR="00D60507" w:rsidRPr="00095B17" w:rsidRDefault="00D60507" w:rsidP="00D60507">
            <w:pPr>
              <w:pStyle w:val="NoSpacing"/>
            </w:pPr>
            <w:r w:rsidRPr="00095B17">
              <w:t>0.6</w:t>
            </w:r>
          </w:p>
        </w:tc>
        <w:tc>
          <w:tcPr>
            <w:tcW w:w="708" w:type="dxa"/>
          </w:tcPr>
          <w:p w14:paraId="22C12DF3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680C83D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32BA52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C6BAA46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497028D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B459ED0" w14:textId="77777777" w:rsidTr="00AA1B2A">
        <w:tc>
          <w:tcPr>
            <w:tcW w:w="2358" w:type="dxa"/>
          </w:tcPr>
          <w:p w14:paraId="0E343E2E" w14:textId="77777777" w:rsidR="00D60507" w:rsidRPr="00095B17" w:rsidRDefault="00D60507" w:rsidP="00D60507">
            <w:pPr>
              <w:pStyle w:val="NoSpacing"/>
            </w:pPr>
            <w:r w:rsidRPr="00095B17">
              <w:t>Diptera Fanniidae</w:t>
            </w:r>
          </w:p>
        </w:tc>
        <w:tc>
          <w:tcPr>
            <w:tcW w:w="794" w:type="dxa"/>
          </w:tcPr>
          <w:p w14:paraId="0542362B" w14:textId="77777777" w:rsidR="00D60507" w:rsidRPr="00095B17" w:rsidRDefault="00D60507" w:rsidP="00D60507">
            <w:pPr>
              <w:pStyle w:val="NoSpacing"/>
            </w:pPr>
            <w:r w:rsidRPr="00095B17">
              <w:t>359</w:t>
            </w:r>
          </w:p>
        </w:tc>
        <w:tc>
          <w:tcPr>
            <w:tcW w:w="784" w:type="dxa"/>
          </w:tcPr>
          <w:p w14:paraId="5824BFB9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14DC0D94" w14:textId="77777777" w:rsidR="00D60507" w:rsidRPr="00095B17" w:rsidRDefault="00D60507" w:rsidP="00D60507">
            <w:pPr>
              <w:pStyle w:val="NoSpacing"/>
            </w:pPr>
            <w:r w:rsidRPr="00095B17">
              <w:t>7.5</w:t>
            </w:r>
          </w:p>
        </w:tc>
        <w:tc>
          <w:tcPr>
            <w:tcW w:w="709" w:type="dxa"/>
          </w:tcPr>
          <w:p w14:paraId="5901936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C8179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E30C98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0AF2C5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A7158A" w14:textId="77777777" w:rsidTr="00AA1B2A">
        <w:tc>
          <w:tcPr>
            <w:tcW w:w="2358" w:type="dxa"/>
          </w:tcPr>
          <w:p w14:paraId="48EA5FCA" w14:textId="77777777" w:rsidR="00D60507" w:rsidRPr="00095B17" w:rsidRDefault="00D60507" w:rsidP="00D60507">
            <w:pPr>
              <w:pStyle w:val="NoSpacing"/>
            </w:pPr>
            <w:r w:rsidRPr="00095B17">
              <w:t>Diptera Fergusoninidae</w:t>
            </w:r>
          </w:p>
        </w:tc>
        <w:tc>
          <w:tcPr>
            <w:tcW w:w="794" w:type="dxa"/>
          </w:tcPr>
          <w:p w14:paraId="62699422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84" w:type="dxa"/>
          </w:tcPr>
          <w:p w14:paraId="0764CEB2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15A3D2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3DEA089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65884D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CEDDD5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(Nelson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2011)</w:t>
            </w:r>
          </w:p>
        </w:tc>
        <w:tc>
          <w:tcPr>
            <w:tcW w:w="1701" w:type="dxa"/>
          </w:tcPr>
          <w:p w14:paraId="6C5212C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7C7C362" w14:textId="77777777" w:rsidTr="00AA1B2A">
        <w:tc>
          <w:tcPr>
            <w:tcW w:w="2358" w:type="dxa"/>
          </w:tcPr>
          <w:p w14:paraId="5BF22047" w14:textId="77777777" w:rsidR="00D60507" w:rsidRPr="00095B17" w:rsidRDefault="00D60507" w:rsidP="00D60507">
            <w:pPr>
              <w:pStyle w:val="NoSpacing"/>
            </w:pPr>
            <w:r w:rsidRPr="00095B17">
              <w:t>Diptera Glossinidae</w:t>
            </w:r>
          </w:p>
        </w:tc>
        <w:tc>
          <w:tcPr>
            <w:tcW w:w="794" w:type="dxa"/>
          </w:tcPr>
          <w:p w14:paraId="72CD3921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84" w:type="dxa"/>
          </w:tcPr>
          <w:p w14:paraId="4615921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44913904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12453A0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4D0D84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B0596D9" w14:textId="77777777" w:rsidR="00D60507" w:rsidRPr="00095B17" w:rsidRDefault="00D60507" w:rsidP="00D60507">
            <w:pPr>
              <w:pStyle w:val="NoSpacing"/>
            </w:pPr>
            <w:r>
              <w:t>(Wall &amp; Shearer, 2008)</w:t>
            </w:r>
          </w:p>
        </w:tc>
        <w:tc>
          <w:tcPr>
            <w:tcW w:w="1701" w:type="dxa"/>
          </w:tcPr>
          <w:p w14:paraId="0078DD2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A5EA8B" w14:textId="77777777" w:rsidTr="00AA1B2A">
        <w:tc>
          <w:tcPr>
            <w:tcW w:w="2358" w:type="dxa"/>
          </w:tcPr>
          <w:p w14:paraId="059F4745" w14:textId="77777777" w:rsidR="00D60507" w:rsidRPr="00095B17" w:rsidRDefault="00D60507" w:rsidP="00D60507">
            <w:pPr>
              <w:pStyle w:val="NoSpacing"/>
            </w:pPr>
            <w:r w:rsidRPr="00095B17">
              <w:t>Diptera Helcomyzidae</w:t>
            </w:r>
          </w:p>
        </w:tc>
        <w:tc>
          <w:tcPr>
            <w:tcW w:w="794" w:type="dxa"/>
          </w:tcPr>
          <w:p w14:paraId="4A7DD7A4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84" w:type="dxa"/>
          </w:tcPr>
          <w:p w14:paraId="58C6838C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2B16AF3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7B60C4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A72208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7560C25" w14:textId="77777777" w:rsidR="00D60507" w:rsidRPr="00095B17" w:rsidRDefault="00D60507" w:rsidP="00D60507">
            <w:pPr>
              <w:pStyle w:val="NoSpacing"/>
            </w:pPr>
            <w:r>
              <w:t>(Mathis, 2011a)</w:t>
            </w:r>
          </w:p>
        </w:tc>
        <w:tc>
          <w:tcPr>
            <w:tcW w:w="1701" w:type="dxa"/>
          </w:tcPr>
          <w:p w14:paraId="5B1CB70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7F7CD57" w14:textId="77777777" w:rsidTr="00AA1B2A">
        <w:tc>
          <w:tcPr>
            <w:tcW w:w="2358" w:type="dxa"/>
          </w:tcPr>
          <w:p w14:paraId="3323CB63" w14:textId="77777777" w:rsidR="00D60507" w:rsidRPr="00095B17" w:rsidRDefault="00D60507" w:rsidP="00D60507">
            <w:pPr>
              <w:pStyle w:val="NoSpacing"/>
            </w:pPr>
            <w:r w:rsidRPr="00095B17">
              <w:t>Diptera Helosciomyzidae</w:t>
            </w:r>
          </w:p>
        </w:tc>
        <w:tc>
          <w:tcPr>
            <w:tcW w:w="794" w:type="dxa"/>
          </w:tcPr>
          <w:p w14:paraId="7F3E5639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84" w:type="dxa"/>
          </w:tcPr>
          <w:p w14:paraId="157ED0EE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3D21F6A1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5AFF52D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01A89A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51EB8CE" w14:textId="77777777" w:rsidR="00D60507" w:rsidRPr="00095B17" w:rsidRDefault="00D60507" w:rsidP="00D60507">
            <w:pPr>
              <w:pStyle w:val="NoSpacing"/>
            </w:pPr>
            <w:r>
              <w:t>(Barnes, 1981)</w:t>
            </w:r>
          </w:p>
        </w:tc>
        <w:tc>
          <w:tcPr>
            <w:tcW w:w="1701" w:type="dxa"/>
          </w:tcPr>
          <w:p w14:paraId="66A4B67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A4613E3" w14:textId="77777777" w:rsidTr="00AA1B2A">
        <w:tc>
          <w:tcPr>
            <w:tcW w:w="2358" w:type="dxa"/>
          </w:tcPr>
          <w:p w14:paraId="588D5699" w14:textId="77777777" w:rsidR="00D60507" w:rsidRPr="00095B17" w:rsidRDefault="00D60507" w:rsidP="00D60507">
            <w:pPr>
              <w:pStyle w:val="NoSpacing"/>
            </w:pPr>
            <w:r w:rsidRPr="00095B17">
              <w:t>Diptera Hesperinidae</w:t>
            </w:r>
          </w:p>
        </w:tc>
        <w:tc>
          <w:tcPr>
            <w:tcW w:w="794" w:type="dxa"/>
          </w:tcPr>
          <w:p w14:paraId="41401D2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84" w:type="dxa"/>
          </w:tcPr>
          <w:p w14:paraId="53AC08E9" w14:textId="77777777" w:rsidR="00D60507" w:rsidRPr="00095B17" w:rsidRDefault="00D60507" w:rsidP="00D60507">
            <w:pPr>
              <w:pStyle w:val="NoSpacing"/>
            </w:pPr>
            <w:r w:rsidRPr="00095B17">
              <w:t>4.7</w:t>
            </w:r>
          </w:p>
        </w:tc>
        <w:tc>
          <w:tcPr>
            <w:tcW w:w="708" w:type="dxa"/>
          </w:tcPr>
          <w:p w14:paraId="09DEAA04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3E2D06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071DFD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BA52356" w14:textId="77777777" w:rsidR="00D60507" w:rsidRPr="00095B17" w:rsidRDefault="00D60507" w:rsidP="00D60507">
            <w:pPr>
              <w:pStyle w:val="NoSpacing"/>
            </w:pPr>
            <w:r>
              <w:t>(Papp, 2010)</w:t>
            </w:r>
          </w:p>
        </w:tc>
        <w:tc>
          <w:tcPr>
            <w:tcW w:w="1701" w:type="dxa"/>
          </w:tcPr>
          <w:p w14:paraId="594940C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006AD3E" w14:textId="77777777" w:rsidTr="00AA1B2A">
        <w:tc>
          <w:tcPr>
            <w:tcW w:w="2358" w:type="dxa"/>
          </w:tcPr>
          <w:p w14:paraId="1D75DB43" w14:textId="77777777" w:rsidR="00D60507" w:rsidRPr="00095B17" w:rsidRDefault="00D60507" w:rsidP="00D60507">
            <w:pPr>
              <w:pStyle w:val="NoSpacing"/>
            </w:pPr>
            <w:r w:rsidRPr="00095B17">
              <w:t>Diptera Heterocheilidae</w:t>
            </w:r>
          </w:p>
        </w:tc>
        <w:tc>
          <w:tcPr>
            <w:tcW w:w="794" w:type="dxa"/>
          </w:tcPr>
          <w:p w14:paraId="4D694D1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5BC03F14" w14:textId="77777777" w:rsidR="00D60507" w:rsidRPr="00095B17" w:rsidRDefault="00D60507" w:rsidP="00D60507">
            <w:pPr>
              <w:pStyle w:val="NoSpacing"/>
            </w:pPr>
            <w:r w:rsidRPr="00095B17">
              <w:t>4.2</w:t>
            </w:r>
          </w:p>
        </w:tc>
        <w:tc>
          <w:tcPr>
            <w:tcW w:w="708" w:type="dxa"/>
          </w:tcPr>
          <w:p w14:paraId="7940D188" w14:textId="77777777" w:rsidR="00D60507" w:rsidRPr="00095B17" w:rsidRDefault="00D60507" w:rsidP="00D60507">
            <w:pPr>
              <w:pStyle w:val="NoSpacing"/>
            </w:pPr>
            <w:r w:rsidRPr="00095B17">
              <w:t>6.5</w:t>
            </w:r>
          </w:p>
        </w:tc>
        <w:tc>
          <w:tcPr>
            <w:tcW w:w="709" w:type="dxa"/>
          </w:tcPr>
          <w:p w14:paraId="46B3447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65779C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4E89A1E" w14:textId="77777777" w:rsidR="00D60507" w:rsidRPr="00095B17" w:rsidRDefault="00D60507" w:rsidP="00D60507">
            <w:pPr>
              <w:pStyle w:val="NoSpacing"/>
            </w:pPr>
            <w:r>
              <w:t>(Mathis, 2011b)</w:t>
            </w:r>
          </w:p>
        </w:tc>
        <w:tc>
          <w:tcPr>
            <w:tcW w:w="1701" w:type="dxa"/>
          </w:tcPr>
          <w:p w14:paraId="2A6D594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46C12D5" w14:textId="77777777" w:rsidTr="00AA1B2A">
        <w:tc>
          <w:tcPr>
            <w:tcW w:w="2358" w:type="dxa"/>
          </w:tcPr>
          <w:p w14:paraId="5B31030E" w14:textId="77777777" w:rsidR="00D60507" w:rsidRPr="00095B17" w:rsidRDefault="00D60507" w:rsidP="00D60507">
            <w:pPr>
              <w:pStyle w:val="NoSpacing"/>
            </w:pPr>
            <w:r w:rsidRPr="00095B17">
              <w:t>Diptera Hilarimorphidae</w:t>
            </w:r>
          </w:p>
        </w:tc>
        <w:tc>
          <w:tcPr>
            <w:tcW w:w="794" w:type="dxa"/>
          </w:tcPr>
          <w:p w14:paraId="024F20A2" w14:textId="77777777" w:rsidR="00D60507" w:rsidRPr="00095B17" w:rsidRDefault="00D60507" w:rsidP="00D60507">
            <w:pPr>
              <w:pStyle w:val="NoSpacing"/>
            </w:pPr>
            <w:r w:rsidRPr="00095B17">
              <w:t>36</w:t>
            </w:r>
          </w:p>
        </w:tc>
        <w:tc>
          <w:tcPr>
            <w:tcW w:w="784" w:type="dxa"/>
          </w:tcPr>
          <w:p w14:paraId="30A39396" w14:textId="77777777" w:rsidR="00D60507" w:rsidRPr="00095B17" w:rsidRDefault="00D60507" w:rsidP="00D60507">
            <w:pPr>
              <w:pStyle w:val="NoSpacing"/>
            </w:pPr>
            <w:r w:rsidRPr="00095B17">
              <w:t>1.8</w:t>
            </w:r>
          </w:p>
        </w:tc>
        <w:tc>
          <w:tcPr>
            <w:tcW w:w="708" w:type="dxa"/>
          </w:tcPr>
          <w:p w14:paraId="0E61A5D5" w14:textId="77777777" w:rsidR="00D60507" w:rsidRPr="00095B17" w:rsidRDefault="00D60507" w:rsidP="00D60507">
            <w:pPr>
              <w:pStyle w:val="NoSpacing"/>
            </w:pPr>
            <w:r w:rsidRPr="00095B17">
              <w:t>7.2</w:t>
            </w:r>
          </w:p>
        </w:tc>
        <w:tc>
          <w:tcPr>
            <w:tcW w:w="709" w:type="dxa"/>
          </w:tcPr>
          <w:p w14:paraId="532399A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7CB254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7625E7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43D02D7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FA8F85A" w14:textId="77777777" w:rsidTr="00AA1B2A">
        <w:tc>
          <w:tcPr>
            <w:tcW w:w="2358" w:type="dxa"/>
          </w:tcPr>
          <w:p w14:paraId="611B337E" w14:textId="77777777" w:rsidR="00D60507" w:rsidRPr="00095B17" w:rsidRDefault="00D60507" w:rsidP="00D60507">
            <w:pPr>
              <w:pStyle w:val="NoSpacing"/>
            </w:pPr>
            <w:r w:rsidRPr="00095B17">
              <w:t>Diptera Hippoboscidae</w:t>
            </w:r>
          </w:p>
        </w:tc>
        <w:tc>
          <w:tcPr>
            <w:tcW w:w="794" w:type="dxa"/>
          </w:tcPr>
          <w:p w14:paraId="6B9358DD" w14:textId="77777777" w:rsidR="00D60507" w:rsidRPr="00095B17" w:rsidRDefault="00D60507" w:rsidP="00D60507">
            <w:pPr>
              <w:pStyle w:val="NoSpacing"/>
            </w:pPr>
            <w:r w:rsidRPr="00095B17">
              <w:t>271</w:t>
            </w:r>
          </w:p>
        </w:tc>
        <w:tc>
          <w:tcPr>
            <w:tcW w:w="784" w:type="dxa"/>
          </w:tcPr>
          <w:p w14:paraId="0EC50C4D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38759CBF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130B1C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C5B22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41DBC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5C98DED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F59C78B" w14:textId="77777777" w:rsidTr="00AA1B2A">
        <w:tc>
          <w:tcPr>
            <w:tcW w:w="2358" w:type="dxa"/>
          </w:tcPr>
          <w:p w14:paraId="404C7B46" w14:textId="77777777" w:rsidR="00D60507" w:rsidRPr="00095B17" w:rsidRDefault="00D60507" w:rsidP="00D60507">
            <w:pPr>
              <w:pStyle w:val="NoSpacing"/>
            </w:pPr>
            <w:r w:rsidRPr="00095B17">
              <w:t>Diptera Hybotidae</w:t>
            </w:r>
          </w:p>
        </w:tc>
        <w:tc>
          <w:tcPr>
            <w:tcW w:w="794" w:type="dxa"/>
          </w:tcPr>
          <w:p w14:paraId="5121F988" w14:textId="77777777" w:rsidR="00D60507" w:rsidRPr="00095B17" w:rsidRDefault="00D60507" w:rsidP="00D60507">
            <w:pPr>
              <w:pStyle w:val="NoSpacing"/>
            </w:pPr>
            <w:r w:rsidRPr="00095B17">
              <w:t>2005</w:t>
            </w:r>
          </w:p>
        </w:tc>
        <w:tc>
          <w:tcPr>
            <w:tcW w:w="784" w:type="dxa"/>
          </w:tcPr>
          <w:p w14:paraId="1F6EACBA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3E518A2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36EF007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9F22B7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A79C088" w14:textId="77777777" w:rsidR="00D60507" w:rsidRPr="00095B17" w:rsidRDefault="00D60507" w:rsidP="00D60507">
            <w:pPr>
              <w:pStyle w:val="NoSpacing"/>
            </w:pPr>
            <w:r>
              <w:t>(Capinera, 2008)</w:t>
            </w:r>
          </w:p>
        </w:tc>
        <w:tc>
          <w:tcPr>
            <w:tcW w:w="1701" w:type="dxa"/>
          </w:tcPr>
          <w:p w14:paraId="1BDBEE8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7A909A2" w14:textId="77777777" w:rsidTr="00AA1B2A">
        <w:tc>
          <w:tcPr>
            <w:tcW w:w="2358" w:type="dxa"/>
          </w:tcPr>
          <w:p w14:paraId="124902EE" w14:textId="77777777" w:rsidR="00D60507" w:rsidRPr="00095B17" w:rsidRDefault="00D60507" w:rsidP="00D60507">
            <w:pPr>
              <w:pStyle w:val="NoSpacing"/>
            </w:pPr>
            <w:r w:rsidRPr="00095B17">
              <w:t>Diptera Keroplatidae</w:t>
            </w:r>
          </w:p>
        </w:tc>
        <w:tc>
          <w:tcPr>
            <w:tcW w:w="794" w:type="dxa"/>
          </w:tcPr>
          <w:p w14:paraId="1602195D" w14:textId="77777777" w:rsidR="00D60507" w:rsidRPr="00095B17" w:rsidRDefault="00D60507" w:rsidP="00D60507">
            <w:pPr>
              <w:pStyle w:val="NoSpacing"/>
            </w:pPr>
            <w:r w:rsidRPr="00095B17">
              <w:t>993</w:t>
            </w:r>
          </w:p>
        </w:tc>
        <w:tc>
          <w:tcPr>
            <w:tcW w:w="784" w:type="dxa"/>
          </w:tcPr>
          <w:p w14:paraId="6993C166" w14:textId="77777777" w:rsidR="00D60507" w:rsidRPr="00095B17" w:rsidRDefault="00D60507" w:rsidP="00D60507">
            <w:pPr>
              <w:pStyle w:val="NoSpacing"/>
            </w:pPr>
            <w:r w:rsidRPr="00095B17">
              <w:t>2.8</w:t>
            </w:r>
          </w:p>
        </w:tc>
        <w:tc>
          <w:tcPr>
            <w:tcW w:w="708" w:type="dxa"/>
          </w:tcPr>
          <w:p w14:paraId="646F643B" w14:textId="77777777" w:rsidR="00D60507" w:rsidRPr="00095B17" w:rsidRDefault="00D60507" w:rsidP="00D60507">
            <w:pPr>
              <w:pStyle w:val="NoSpacing"/>
            </w:pPr>
            <w:r w:rsidRPr="00095B17">
              <w:t>8.8</w:t>
            </w:r>
          </w:p>
        </w:tc>
        <w:tc>
          <w:tcPr>
            <w:tcW w:w="709" w:type="dxa"/>
          </w:tcPr>
          <w:p w14:paraId="2065272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39B65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B97556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  <w:r w:rsidRPr="00095B17">
              <w:t xml:space="preserve"> </w:t>
            </w:r>
          </w:p>
        </w:tc>
        <w:tc>
          <w:tcPr>
            <w:tcW w:w="1701" w:type="dxa"/>
          </w:tcPr>
          <w:p w14:paraId="57B4A19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D5A20B2" w14:textId="77777777" w:rsidTr="00AA1B2A">
        <w:tc>
          <w:tcPr>
            <w:tcW w:w="2358" w:type="dxa"/>
          </w:tcPr>
          <w:p w14:paraId="3AE36085" w14:textId="77777777" w:rsidR="00D60507" w:rsidRPr="00095B17" w:rsidRDefault="00D60507" w:rsidP="00D60507">
            <w:pPr>
              <w:pStyle w:val="NoSpacing"/>
            </w:pPr>
            <w:r w:rsidRPr="00095B17">
              <w:t>Diptera Lauxaniidae</w:t>
            </w:r>
          </w:p>
        </w:tc>
        <w:tc>
          <w:tcPr>
            <w:tcW w:w="794" w:type="dxa"/>
          </w:tcPr>
          <w:p w14:paraId="3FFAB1E5" w14:textId="77777777" w:rsidR="00D60507" w:rsidRPr="00095B17" w:rsidRDefault="00D60507" w:rsidP="00D60507">
            <w:pPr>
              <w:pStyle w:val="NoSpacing"/>
            </w:pPr>
            <w:r w:rsidRPr="00095B17">
              <w:t>1900</w:t>
            </w:r>
          </w:p>
        </w:tc>
        <w:tc>
          <w:tcPr>
            <w:tcW w:w="784" w:type="dxa"/>
          </w:tcPr>
          <w:p w14:paraId="0F878765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5D61E211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0F2A7EB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C4D0D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304FBD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513F883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0A04EEC" w14:textId="77777777" w:rsidTr="00AA1B2A">
        <w:tc>
          <w:tcPr>
            <w:tcW w:w="2358" w:type="dxa"/>
          </w:tcPr>
          <w:p w14:paraId="55A4F74C" w14:textId="77777777" w:rsidR="00D60507" w:rsidRPr="00095B17" w:rsidRDefault="00D60507" w:rsidP="00D60507">
            <w:pPr>
              <w:pStyle w:val="NoSpacing"/>
            </w:pPr>
            <w:r w:rsidRPr="00095B17">
              <w:t>Diptera Lonchaeidae</w:t>
            </w:r>
          </w:p>
        </w:tc>
        <w:tc>
          <w:tcPr>
            <w:tcW w:w="794" w:type="dxa"/>
          </w:tcPr>
          <w:p w14:paraId="34B00603" w14:textId="77777777" w:rsidR="00D60507" w:rsidRPr="00095B17" w:rsidRDefault="00D60507" w:rsidP="00D60507">
            <w:pPr>
              <w:pStyle w:val="NoSpacing"/>
            </w:pPr>
            <w:r w:rsidRPr="00095B17">
              <w:t>504</w:t>
            </w:r>
          </w:p>
        </w:tc>
        <w:tc>
          <w:tcPr>
            <w:tcW w:w="784" w:type="dxa"/>
          </w:tcPr>
          <w:p w14:paraId="5FE36E0A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3016461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5774A28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08CAF6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030B98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84A977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6A6CF42" w14:textId="77777777" w:rsidTr="00AA1B2A">
        <w:tc>
          <w:tcPr>
            <w:tcW w:w="2358" w:type="dxa"/>
          </w:tcPr>
          <w:p w14:paraId="11008629" w14:textId="77777777" w:rsidR="00D60507" w:rsidRPr="00095B17" w:rsidRDefault="00D60507" w:rsidP="00D60507">
            <w:pPr>
              <w:pStyle w:val="NoSpacing"/>
            </w:pPr>
            <w:r w:rsidRPr="00095B17">
              <w:t>Diptera Lonchopteridae</w:t>
            </w:r>
          </w:p>
        </w:tc>
        <w:tc>
          <w:tcPr>
            <w:tcW w:w="794" w:type="dxa"/>
          </w:tcPr>
          <w:p w14:paraId="5C277EE0" w14:textId="77777777" w:rsidR="00D60507" w:rsidRPr="00095B17" w:rsidRDefault="00D60507" w:rsidP="00D60507">
            <w:pPr>
              <w:pStyle w:val="NoSpacing"/>
            </w:pPr>
            <w:r w:rsidRPr="00095B17">
              <w:t>65</w:t>
            </w:r>
          </w:p>
        </w:tc>
        <w:tc>
          <w:tcPr>
            <w:tcW w:w="784" w:type="dxa"/>
          </w:tcPr>
          <w:p w14:paraId="723B491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770D36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6E6ABF4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037FA3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E876633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B68984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A765F5E" w14:textId="77777777" w:rsidTr="00AA1B2A">
        <w:tc>
          <w:tcPr>
            <w:tcW w:w="2358" w:type="dxa"/>
          </w:tcPr>
          <w:p w14:paraId="3869ED4B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Diptera Lygistorrhinidae</w:t>
            </w:r>
          </w:p>
        </w:tc>
        <w:tc>
          <w:tcPr>
            <w:tcW w:w="794" w:type="dxa"/>
          </w:tcPr>
          <w:p w14:paraId="52C139AD" w14:textId="77777777" w:rsidR="00D60507" w:rsidRPr="00095B17" w:rsidRDefault="00D60507" w:rsidP="00D60507">
            <w:pPr>
              <w:pStyle w:val="NoSpacing"/>
            </w:pPr>
            <w:r w:rsidRPr="00095B17">
              <w:t>44</w:t>
            </w:r>
          </w:p>
        </w:tc>
        <w:tc>
          <w:tcPr>
            <w:tcW w:w="784" w:type="dxa"/>
          </w:tcPr>
          <w:p w14:paraId="59CE7D1C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61A27E2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31CE75F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89119E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19B156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4590AE2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9C32EFB" w14:textId="77777777" w:rsidTr="00AA1B2A">
        <w:tc>
          <w:tcPr>
            <w:tcW w:w="2358" w:type="dxa"/>
          </w:tcPr>
          <w:p w14:paraId="0A357863" w14:textId="77777777" w:rsidR="00D60507" w:rsidRPr="00095B17" w:rsidRDefault="00D60507" w:rsidP="00D60507">
            <w:pPr>
              <w:pStyle w:val="NoSpacing"/>
            </w:pPr>
            <w:r w:rsidRPr="00095B17">
              <w:t>Diptera Marginidae</w:t>
            </w:r>
          </w:p>
        </w:tc>
        <w:tc>
          <w:tcPr>
            <w:tcW w:w="794" w:type="dxa"/>
          </w:tcPr>
          <w:p w14:paraId="40581C45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0F4166A6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5B0BB12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6A978CD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302067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BFDE14" w14:textId="77777777" w:rsidR="00D60507" w:rsidRPr="00095B17" w:rsidRDefault="00D60507" w:rsidP="00D60507">
            <w:pPr>
              <w:pStyle w:val="NoSpacing"/>
            </w:pPr>
            <w:r>
              <w:t>(McAlpine, 1991)</w:t>
            </w:r>
          </w:p>
        </w:tc>
        <w:tc>
          <w:tcPr>
            <w:tcW w:w="1701" w:type="dxa"/>
          </w:tcPr>
          <w:p w14:paraId="4EB7519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FF0DDC3" w14:textId="77777777" w:rsidTr="00AA1B2A">
        <w:tc>
          <w:tcPr>
            <w:tcW w:w="2358" w:type="dxa"/>
          </w:tcPr>
          <w:p w14:paraId="7FEE3470" w14:textId="77777777" w:rsidR="00D60507" w:rsidRPr="00095B17" w:rsidRDefault="00D60507" w:rsidP="00D60507">
            <w:pPr>
              <w:pStyle w:val="NoSpacing"/>
            </w:pPr>
            <w:r w:rsidRPr="00095B17">
              <w:t>Diptera Micropezidae</w:t>
            </w:r>
          </w:p>
        </w:tc>
        <w:tc>
          <w:tcPr>
            <w:tcW w:w="794" w:type="dxa"/>
          </w:tcPr>
          <w:p w14:paraId="705EA40C" w14:textId="77777777" w:rsidR="00D60507" w:rsidRPr="00095B17" w:rsidRDefault="00D60507" w:rsidP="00D60507">
            <w:pPr>
              <w:pStyle w:val="NoSpacing"/>
            </w:pPr>
            <w:r w:rsidRPr="00095B17">
              <w:t>583</w:t>
            </w:r>
          </w:p>
        </w:tc>
        <w:tc>
          <w:tcPr>
            <w:tcW w:w="784" w:type="dxa"/>
          </w:tcPr>
          <w:p w14:paraId="79C847D5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378B0BD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9" w:type="dxa"/>
          </w:tcPr>
          <w:p w14:paraId="18210D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721854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C022E9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2AC202C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8B8C31D" w14:textId="77777777" w:rsidTr="00AA1B2A">
        <w:tc>
          <w:tcPr>
            <w:tcW w:w="2358" w:type="dxa"/>
          </w:tcPr>
          <w:p w14:paraId="06786366" w14:textId="77777777" w:rsidR="00D60507" w:rsidRPr="00095B17" w:rsidRDefault="00D60507" w:rsidP="00D60507">
            <w:pPr>
              <w:pStyle w:val="NoSpacing"/>
            </w:pPr>
            <w:r w:rsidRPr="00095B17">
              <w:t>Diptera Milichiidae</w:t>
            </w:r>
          </w:p>
        </w:tc>
        <w:tc>
          <w:tcPr>
            <w:tcW w:w="794" w:type="dxa"/>
          </w:tcPr>
          <w:p w14:paraId="538A06B6" w14:textId="77777777" w:rsidR="00D60507" w:rsidRPr="00095B17" w:rsidRDefault="00D60507" w:rsidP="00D60507">
            <w:pPr>
              <w:pStyle w:val="NoSpacing"/>
            </w:pPr>
            <w:r w:rsidRPr="00095B17">
              <w:t>288</w:t>
            </w:r>
          </w:p>
        </w:tc>
        <w:tc>
          <w:tcPr>
            <w:tcW w:w="784" w:type="dxa"/>
          </w:tcPr>
          <w:p w14:paraId="713058F8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66D20EAA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2389713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ACA170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5E39BD9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67DEC85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A6E0C5" w14:textId="77777777" w:rsidTr="00AA1B2A">
        <w:tc>
          <w:tcPr>
            <w:tcW w:w="2358" w:type="dxa"/>
          </w:tcPr>
          <w:p w14:paraId="13222600" w14:textId="77777777" w:rsidR="00D60507" w:rsidRPr="00095B17" w:rsidRDefault="00D60507" w:rsidP="00D60507">
            <w:pPr>
              <w:pStyle w:val="NoSpacing"/>
            </w:pPr>
            <w:r w:rsidRPr="00095B17">
              <w:t>Diptera Muscidae</w:t>
            </w:r>
          </w:p>
        </w:tc>
        <w:tc>
          <w:tcPr>
            <w:tcW w:w="794" w:type="dxa"/>
          </w:tcPr>
          <w:p w14:paraId="20188826" w14:textId="77777777" w:rsidR="00D60507" w:rsidRPr="00095B17" w:rsidRDefault="00D60507" w:rsidP="00D60507">
            <w:pPr>
              <w:pStyle w:val="NoSpacing"/>
            </w:pPr>
            <w:r w:rsidRPr="00095B17">
              <w:t>5218</w:t>
            </w:r>
          </w:p>
        </w:tc>
        <w:tc>
          <w:tcPr>
            <w:tcW w:w="784" w:type="dxa"/>
          </w:tcPr>
          <w:p w14:paraId="682BCB7B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32A17EE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30E4F50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A98F93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99D8D7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6C4A04C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09127C9" w14:textId="77777777" w:rsidTr="00AA1B2A">
        <w:tc>
          <w:tcPr>
            <w:tcW w:w="2358" w:type="dxa"/>
          </w:tcPr>
          <w:p w14:paraId="1309DDAE" w14:textId="77777777" w:rsidR="00D60507" w:rsidRPr="00095B17" w:rsidRDefault="00D60507" w:rsidP="00D60507">
            <w:pPr>
              <w:pStyle w:val="NoSpacing"/>
            </w:pPr>
            <w:r w:rsidRPr="00095B17">
              <w:t>Diptera Mycetophilidae</w:t>
            </w:r>
          </w:p>
        </w:tc>
        <w:tc>
          <w:tcPr>
            <w:tcW w:w="794" w:type="dxa"/>
          </w:tcPr>
          <w:p w14:paraId="7C8A1647" w14:textId="77777777" w:rsidR="00D60507" w:rsidRPr="00095B17" w:rsidRDefault="00D60507" w:rsidP="00D60507">
            <w:pPr>
              <w:pStyle w:val="NoSpacing"/>
            </w:pPr>
            <w:r w:rsidRPr="00095B17">
              <w:t>4525</w:t>
            </w:r>
          </w:p>
        </w:tc>
        <w:tc>
          <w:tcPr>
            <w:tcW w:w="784" w:type="dxa"/>
          </w:tcPr>
          <w:p w14:paraId="5885993A" w14:textId="77777777" w:rsidR="00D60507" w:rsidRPr="00095B17" w:rsidRDefault="00D60507" w:rsidP="00D60507">
            <w:pPr>
              <w:pStyle w:val="NoSpacing"/>
            </w:pPr>
            <w:r w:rsidRPr="00095B17">
              <w:t>2.2</w:t>
            </w:r>
          </w:p>
        </w:tc>
        <w:tc>
          <w:tcPr>
            <w:tcW w:w="708" w:type="dxa"/>
          </w:tcPr>
          <w:p w14:paraId="18543498" w14:textId="77777777" w:rsidR="00D60507" w:rsidRPr="00095B17" w:rsidRDefault="00D60507" w:rsidP="00D60507">
            <w:pPr>
              <w:pStyle w:val="NoSpacing"/>
            </w:pPr>
            <w:r w:rsidRPr="00095B17">
              <w:t>13.3</w:t>
            </w:r>
          </w:p>
        </w:tc>
        <w:tc>
          <w:tcPr>
            <w:tcW w:w="709" w:type="dxa"/>
          </w:tcPr>
          <w:p w14:paraId="71725B9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B31C9A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0115B3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44E42CA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1D67D19" w14:textId="77777777" w:rsidTr="00AA1B2A">
        <w:tc>
          <w:tcPr>
            <w:tcW w:w="2358" w:type="dxa"/>
          </w:tcPr>
          <w:p w14:paraId="5BAFF0D5" w14:textId="77777777" w:rsidR="00D60507" w:rsidRPr="00095B17" w:rsidRDefault="00D60507" w:rsidP="00D60507">
            <w:pPr>
              <w:pStyle w:val="NoSpacing"/>
            </w:pPr>
            <w:r w:rsidRPr="00095B17">
              <w:t>Diptera Mydidae</w:t>
            </w:r>
          </w:p>
        </w:tc>
        <w:tc>
          <w:tcPr>
            <w:tcW w:w="794" w:type="dxa"/>
          </w:tcPr>
          <w:p w14:paraId="07B6F8AB" w14:textId="77777777" w:rsidR="00D60507" w:rsidRPr="00095B17" w:rsidRDefault="00D60507" w:rsidP="00D60507">
            <w:pPr>
              <w:pStyle w:val="NoSpacing"/>
            </w:pPr>
            <w:r w:rsidRPr="00095B17">
              <w:t>498</w:t>
            </w:r>
          </w:p>
        </w:tc>
        <w:tc>
          <w:tcPr>
            <w:tcW w:w="784" w:type="dxa"/>
          </w:tcPr>
          <w:p w14:paraId="116E7C89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56AC4106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2947784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DEAB6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A62D70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7CDEFE8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AF32D43" w14:textId="77777777" w:rsidTr="00AA1B2A">
        <w:tc>
          <w:tcPr>
            <w:tcW w:w="2358" w:type="dxa"/>
          </w:tcPr>
          <w:p w14:paraId="6C89E0A7" w14:textId="77777777" w:rsidR="00D60507" w:rsidRPr="00095B17" w:rsidRDefault="00D60507" w:rsidP="00D60507">
            <w:pPr>
              <w:pStyle w:val="NoSpacing"/>
            </w:pPr>
            <w:r w:rsidRPr="00095B17">
              <w:t>Diptera Mythicomyiidae</w:t>
            </w:r>
          </w:p>
        </w:tc>
        <w:tc>
          <w:tcPr>
            <w:tcW w:w="794" w:type="dxa"/>
          </w:tcPr>
          <w:p w14:paraId="007C45D5" w14:textId="77777777" w:rsidR="00D60507" w:rsidRPr="00095B17" w:rsidRDefault="00D60507" w:rsidP="00D60507">
            <w:pPr>
              <w:pStyle w:val="NoSpacing"/>
            </w:pPr>
            <w:r w:rsidRPr="00095B17">
              <w:t>350</w:t>
            </w:r>
          </w:p>
        </w:tc>
        <w:tc>
          <w:tcPr>
            <w:tcW w:w="784" w:type="dxa"/>
          </w:tcPr>
          <w:p w14:paraId="3A8FA3DE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338E4AE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74DD2B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3E56E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3D2ABCC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7415949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D4A44D" w14:textId="77777777" w:rsidTr="00AA1B2A">
        <w:tc>
          <w:tcPr>
            <w:tcW w:w="2358" w:type="dxa"/>
          </w:tcPr>
          <w:p w14:paraId="5E1C68A3" w14:textId="77777777" w:rsidR="00D60507" w:rsidRPr="00095B17" w:rsidRDefault="00D60507" w:rsidP="00D60507">
            <w:pPr>
              <w:pStyle w:val="NoSpacing"/>
            </w:pPr>
            <w:r w:rsidRPr="00095B17">
              <w:t>Diptera Nemestrinidae</w:t>
            </w:r>
          </w:p>
        </w:tc>
        <w:tc>
          <w:tcPr>
            <w:tcW w:w="794" w:type="dxa"/>
          </w:tcPr>
          <w:p w14:paraId="02E71474" w14:textId="77777777" w:rsidR="00D60507" w:rsidRPr="00095B17" w:rsidRDefault="00D60507" w:rsidP="00D60507">
            <w:pPr>
              <w:pStyle w:val="NoSpacing"/>
            </w:pPr>
            <w:r w:rsidRPr="00095B17">
              <w:t>300</w:t>
            </w:r>
          </w:p>
        </w:tc>
        <w:tc>
          <w:tcPr>
            <w:tcW w:w="784" w:type="dxa"/>
          </w:tcPr>
          <w:p w14:paraId="76085471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389C7CFF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66741C7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F7545F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10AFAA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D3F19F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A1056E9" w14:textId="77777777" w:rsidTr="00AA1B2A">
        <w:tc>
          <w:tcPr>
            <w:tcW w:w="2358" w:type="dxa"/>
          </w:tcPr>
          <w:p w14:paraId="50AFE9F3" w14:textId="77777777" w:rsidR="00D60507" w:rsidRPr="00095B17" w:rsidRDefault="00D60507" w:rsidP="00D60507">
            <w:pPr>
              <w:pStyle w:val="NoSpacing"/>
            </w:pPr>
            <w:r w:rsidRPr="00095B17">
              <w:t>Diptera Neurochaetidae</w:t>
            </w:r>
          </w:p>
        </w:tc>
        <w:tc>
          <w:tcPr>
            <w:tcW w:w="794" w:type="dxa"/>
          </w:tcPr>
          <w:p w14:paraId="07AEF02A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84" w:type="dxa"/>
          </w:tcPr>
          <w:p w14:paraId="5D40296A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01819D28" w14:textId="77777777" w:rsidR="00D60507" w:rsidRPr="00095B17" w:rsidRDefault="00D60507" w:rsidP="00D60507">
            <w:pPr>
              <w:pStyle w:val="NoSpacing"/>
            </w:pPr>
            <w:r w:rsidRPr="00095B17">
              <w:t>4.1</w:t>
            </w:r>
          </w:p>
        </w:tc>
        <w:tc>
          <w:tcPr>
            <w:tcW w:w="709" w:type="dxa"/>
          </w:tcPr>
          <w:p w14:paraId="6476AC3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7BAC6E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6C6A73" w14:textId="77777777" w:rsidR="00D60507" w:rsidRPr="00095B17" w:rsidRDefault="00D60507" w:rsidP="00D60507">
            <w:pPr>
              <w:pStyle w:val="NoSpacing"/>
            </w:pPr>
            <w:r>
              <w:t>(McAlpine, 1993)</w:t>
            </w:r>
          </w:p>
        </w:tc>
        <w:tc>
          <w:tcPr>
            <w:tcW w:w="1701" w:type="dxa"/>
          </w:tcPr>
          <w:p w14:paraId="413C86E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7F8EF55" w14:textId="77777777" w:rsidTr="00AA1B2A">
        <w:tc>
          <w:tcPr>
            <w:tcW w:w="2358" w:type="dxa"/>
          </w:tcPr>
          <w:p w14:paraId="6FE3004F" w14:textId="77777777" w:rsidR="00D60507" w:rsidRPr="00095B17" w:rsidRDefault="00D60507" w:rsidP="00D60507">
            <w:pPr>
              <w:pStyle w:val="NoSpacing"/>
            </w:pPr>
            <w:r w:rsidRPr="00095B17">
              <w:t>Diptera Nycteribiidae</w:t>
            </w:r>
          </w:p>
        </w:tc>
        <w:tc>
          <w:tcPr>
            <w:tcW w:w="794" w:type="dxa"/>
          </w:tcPr>
          <w:p w14:paraId="728FC477" w14:textId="77777777" w:rsidR="00D60507" w:rsidRPr="00095B17" w:rsidRDefault="00D60507" w:rsidP="00D60507">
            <w:pPr>
              <w:pStyle w:val="NoSpacing"/>
            </w:pPr>
            <w:r w:rsidRPr="00095B17">
              <w:t>274</w:t>
            </w:r>
          </w:p>
        </w:tc>
        <w:tc>
          <w:tcPr>
            <w:tcW w:w="784" w:type="dxa"/>
          </w:tcPr>
          <w:p w14:paraId="10710D7B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5C1EF216" w14:textId="77777777" w:rsidR="00D60507" w:rsidRPr="00095B17" w:rsidRDefault="00D60507" w:rsidP="00D60507">
            <w:pPr>
              <w:pStyle w:val="NoSpacing"/>
            </w:pPr>
            <w:r w:rsidRPr="00095B17">
              <w:t>5.5</w:t>
            </w:r>
          </w:p>
        </w:tc>
        <w:tc>
          <w:tcPr>
            <w:tcW w:w="709" w:type="dxa"/>
          </w:tcPr>
          <w:p w14:paraId="2A3A1DF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29D779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E026973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7D94291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CF3F433" w14:textId="77777777" w:rsidTr="00AA1B2A">
        <w:tc>
          <w:tcPr>
            <w:tcW w:w="2358" w:type="dxa"/>
          </w:tcPr>
          <w:p w14:paraId="64026E83" w14:textId="77777777" w:rsidR="00D60507" w:rsidRPr="00095B17" w:rsidRDefault="00D60507" w:rsidP="00D60507">
            <w:pPr>
              <w:pStyle w:val="NoSpacing"/>
            </w:pPr>
            <w:r w:rsidRPr="00095B17">
              <w:t>Diptera Odiniidae</w:t>
            </w:r>
          </w:p>
        </w:tc>
        <w:tc>
          <w:tcPr>
            <w:tcW w:w="794" w:type="dxa"/>
          </w:tcPr>
          <w:p w14:paraId="4C56813D" w14:textId="77777777" w:rsidR="00D60507" w:rsidRPr="00095B17" w:rsidRDefault="00D60507" w:rsidP="00D60507">
            <w:pPr>
              <w:pStyle w:val="NoSpacing"/>
            </w:pPr>
            <w:r w:rsidRPr="00095B17">
              <w:t>65</w:t>
            </w:r>
          </w:p>
        </w:tc>
        <w:tc>
          <w:tcPr>
            <w:tcW w:w="784" w:type="dxa"/>
          </w:tcPr>
          <w:p w14:paraId="2DA8DF59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428D192C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3A0B7D8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5DBAE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7BCE51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64ADDC9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DC70D15" w14:textId="77777777" w:rsidTr="00AA1B2A">
        <w:tc>
          <w:tcPr>
            <w:tcW w:w="2358" w:type="dxa"/>
          </w:tcPr>
          <w:p w14:paraId="35EC51F2" w14:textId="77777777" w:rsidR="00D60507" w:rsidRPr="00095B17" w:rsidRDefault="00D60507" w:rsidP="00D60507">
            <w:pPr>
              <w:pStyle w:val="NoSpacing"/>
            </w:pPr>
            <w:r w:rsidRPr="00095B17">
              <w:t>Diptera Oestridae</w:t>
            </w:r>
          </w:p>
        </w:tc>
        <w:tc>
          <w:tcPr>
            <w:tcW w:w="794" w:type="dxa"/>
          </w:tcPr>
          <w:p w14:paraId="46108FD9" w14:textId="77777777" w:rsidR="00D60507" w:rsidRPr="00095B17" w:rsidRDefault="00D60507" w:rsidP="00D60507">
            <w:pPr>
              <w:pStyle w:val="NoSpacing"/>
            </w:pPr>
            <w:r w:rsidRPr="00095B17">
              <w:t>176</w:t>
            </w:r>
          </w:p>
        </w:tc>
        <w:tc>
          <w:tcPr>
            <w:tcW w:w="784" w:type="dxa"/>
          </w:tcPr>
          <w:p w14:paraId="046B56FF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24F51BFA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6A3F072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F0272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BE9EB5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07F56F9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0D62ECA" w14:textId="77777777" w:rsidTr="00AA1B2A">
        <w:tc>
          <w:tcPr>
            <w:tcW w:w="2358" w:type="dxa"/>
          </w:tcPr>
          <w:p w14:paraId="084DC9EE" w14:textId="77777777" w:rsidR="00D60507" w:rsidRPr="00095B17" w:rsidRDefault="00D60507" w:rsidP="00D60507">
            <w:pPr>
              <w:pStyle w:val="NoSpacing"/>
            </w:pPr>
            <w:r w:rsidRPr="00095B17">
              <w:t>Diptera Opomyzidae</w:t>
            </w:r>
          </w:p>
        </w:tc>
        <w:tc>
          <w:tcPr>
            <w:tcW w:w="794" w:type="dxa"/>
          </w:tcPr>
          <w:p w14:paraId="2B486722" w14:textId="77777777" w:rsidR="00D60507" w:rsidRPr="00095B17" w:rsidRDefault="00D60507" w:rsidP="00D60507">
            <w:pPr>
              <w:pStyle w:val="NoSpacing"/>
            </w:pPr>
            <w:r w:rsidRPr="00095B17">
              <w:t>61</w:t>
            </w:r>
          </w:p>
        </w:tc>
        <w:tc>
          <w:tcPr>
            <w:tcW w:w="784" w:type="dxa"/>
          </w:tcPr>
          <w:p w14:paraId="13A95B9F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32C9530" w14:textId="77777777" w:rsidR="00D60507" w:rsidRPr="00095B17" w:rsidRDefault="00D60507" w:rsidP="00D60507">
            <w:pPr>
              <w:pStyle w:val="NoSpacing"/>
            </w:pPr>
            <w:r w:rsidRPr="00095B17">
              <w:t>4.4</w:t>
            </w:r>
          </w:p>
        </w:tc>
        <w:tc>
          <w:tcPr>
            <w:tcW w:w="709" w:type="dxa"/>
          </w:tcPr>
          <w:p w14:paraId="406435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F6AC14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D866FF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4981BA5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9512908" w14:textId="77777777" w:rsidTr="00AA1B2A">
        <w:tc>
          <w:tcPr>
            <w:tcW w:w="2358" w:type="dxa"/>
          </w:tcPr>
          <w:p w14:paraId="03CDC20B" w14:textId="77777777" w:rsidR="00D60507" w:rsidRPr="00095B17" w:rsidRDefault="00D60507" w:rsidP="00D60507">
            <w:pPr>
              <w:pStyle w:val="NoSpacing"/>
            </w:pPr>
            <w:r w:rsidRPr="00095B17">
              <w:t>Diptera Pachyneuridae</w:t>
            </w:r>
          </w:p>
        </w:tc>
        <w:tc>
          <w:tcPr>
            <w:tcW w:w="794" w:type="dxa"/>
          </w:tcPr>
          <w:p w14:paraId="0799DE7D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34F9279E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5571B9CE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06F1F2C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AFB4E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6080345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5C7255C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637F389" w14:textId="77777777" w:rsidTr="00AA1B2A">
        <w:tc>
          <w:tcPr>
            <w:tcW w:w="2358" w:type="dxa"/>
          </w:tcPr>
          <w:p w14:paraId="299FCFCE" w14:textId="77777777" w:rsidR="00D60507" w:rsidRPr="00095B17" w:rsidRDefault="00D60507" w:rsidP="00D60507">
            <w:pPr>
              <w:pStyle w:val="NoSpacing"/>
            </w:pPr>
            <w:r w:rsidRPr="00095B17">
              <w:t>Diptera Pallopteridae</w:t>
            </w:r>
          </w:p>
        </w:tc>
        <w:tc>
          <w:tcPr>
            <w:tcW w:w="794" w:type="dxa"/>
          </w:tcPr>
          <w:p w14:paraId="72F3D8A4" w14:textId="77777777" w:rsidR="00D60507" w:rsidRPr="00095B17" w:rsidRDefault="00D60507" w:rsidP="00D60507">
            <w:pPr>
              <w:pStyle w:val="NoSpacing"/>
            </w:pPr>
            <w:r w:rsidRPr="00095B17">
              <w:t>71</w:t>
            </w:r>
          </w:p>
        </w:tc>
        <w:tc>
          <w:tcPr>
            <w:tcW w:w="784" w:type="dxa"/>
          </w:tcPr>
          <w:p w14:paraId="0FCAFE5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798D4079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3AEF6A7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DD4A25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1658DAC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1FF8C8B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FBF0785" w14:textId="77777777" w:rsidTr="00AA1B2A">
        <w:tc>
          <w:tcPr>
            <w:tcW w:w="2358" w:type="dxa"/>
          </w:tcPr>
          <w:p w14:paraId="4B86A250" w14:textId="77777777" w:rsidR="00D60507" w:rsidRPr="00095B17" w:rsidRDefault="00D60507" w:rsidP="00D60507">
            <w:pPr>
              <w:pStyle w:val="NoSpacing"/>
            </w:pPr>
            <w:r w:rsidRPr="00095B17">
              <w:t>Diptera Pelecorhynchidae</w:t>
            </w:r>
          </w:p>
        </w:tc>
        <w:tc>
          <w:tcPr>
            <w:tcW w:w="794" w:type="dxa"/>
          </w:tcPr>
          <w:p w14:paraId="070DC536" w14:textId="77777777" w:rsidR="00D60507" w:rsidRPr="00095B17" w:rsidRDefault="00D60507" w:rsidP="00D60507">
            <w:pPr>
              <w:pStyle w:val="NoSpacing"/>
            </w:pPr>
            <w:r w:rsidRPr="00095B17">
              <w:t>49</w:t>
            </w:r>
          </w:p>
        </w:tc>
        <w:tc>
          <w:tcPr>
            <w:tcW w:w="784" w:type="dxa"/>
          </w:tcPr>
          <w:p w14:paraId="36535C8B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3712159E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4BD40F1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152A94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B35328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42DF68A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00A96F9" w14:textId="77777777" w:rsidTr="00AA1B2A">
        <w:tc>
          <w:tcPr>
            <w:tcW w:w="2358" w:type="dxa"/>
          </w:tcPr>
          <w:p w14:paraId="2E9030EA" w14:textId="77777777" w:rsidR="00D60507" w:rsidRPr="00095B17" w:rsidRDefault="00D60507" w:rsidP="00D60507">
            <w:pPr>
              <w:pStyle w:val="NoSpacing"/>
            </w:pPr>
            <w:r w:rsidRPr="00095B17">
              <w:t>Diptera Periscelididae</w:t>
            </w:r>
          </w:p>
        </w:tc>
        <w:tc>
          <w:tcPr>
            <w:tcW w:w="794" w:type="dxa"/>
          </w:tcPr>
          <w:p w14:paraId="6CB1524D" w14:textId="77777777" w:rsidR="00D60507" w:rsidRPr="00095B17" w:rsidRDefault="00D60507" w:rsidP="00D60507">
            <w:pPr>
              <w:pStyle w:val="NoSpacing"/>
            </w:pPr>
            <w:r w:rsidRPr="00095B17">
              <w:t>91</w:t>
            </w:r>
          </w:p>
        </w:tc>
        <w:tc>
          <w:tcPr>
            <w:tcW w:w="784" w:type="dxa"/>
          </w:tcPr>
          <w:p w14:paraId="69AF573F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06B2EEB9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197CD2B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4ACE0C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738A09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274A5D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550BEAF" w14:textId="77777777" w:rsidTr="00AA1B2A">
        <w:tc>
          <w:tcPr>
            <w:tcW w:w="2358" w:type="dxa"/>
          </w:tcPr>
          <w:p w14:paraId="714EA9F1" w14:textId="77777777" w:rsidR="00D60507" w:rsidRPr="00095B17" w:rsidRDefault="00D60507" w:rsidP="00D60507">
            <w:pPr>
              <w:pStyle w:val="NoSpacing"/>
            </w:pPr>
            <w:r w:rsidRPr="00095B17">
              <w:t>Diptera Perissommatidae</w:t>
            </w:r>
          </w:p>
        </w:tc>
        <w:tc>
          <w:tcPr>
            <w:tcW w:w="794" w:type="dxa"/>
          </w:tcPr>
          <w:p w14:paraId="71DA7A6F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84" w:type="dxa"/>
          </w:tcPr>
          <w:p w14:paraId="6597E623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F64C9A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2897AAB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7DBD3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BD00B45" w14:textId="77777777" w:rsidR="00D60507" w:rsidRPr="00095B17" w:rsidRDefault="00D60507" w:rsidP="00D60507">
            <w:pPr>
              <w:pStyle w:val="NoSpacing"/>
            </w:pPr>
            <w:r>
              <w:t>(Colless, 1969)</w:t>
            </w:r>
          </w:p>
        </w:tc>
        <w:tc>
          <w:tcPr>
            <w:tcW w:w="1701" w:type="dxa"/>
          </w:tcPr>
          <w:p w14:paraId="374D235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FD2BFF6" w14:textId="77777777" w:rsidTr="00AA1B2A">
        <w:tc>
          <w:tcPr>
            <w:tcW w:w="2358" w:type="dxa"/>
          </w:tcPr>
          <w:p w14:paraId="25AFF467" w14:textId="77777777" w:rsidR="00D60507" w:rsidRPr="00095B17" w:rsidRDefault="00D60507" w:rsidP="00D60507">
            <w:pPr>
              <w:pStyle w:val="NoSpacing"/>
            </w:pPr>
            <w:r w:rsidRPr="00095B17">
              <w:t>Diptera Phoridae</w:t>
            </w:r>
          </w:p>
        </w:tc>
        <w:tc>
          <w:tcPr>
            <w:tcW w:w="794" w:type="dxa"/>
          </w:tcPr>
          <w:p w14:paraId="6A3FC910" w14:textId="77777777" w:rsidR="00D60507" w:rsidRPr="00095B17" w:rsidRDefault="00D60507" w:rsidP="00D60507">
            <w:pPr>
              <w:pStyle w:val="NoSpacing"/>
            </w:pPr>
            <w:r w:rsidRPr="00095B17">
              <w:t>4200</w:t>
            </w:r>
          </w:p>
        </w:tc>
        <w:tc>
          <w:tcPr>
            <w:tcW w:w="784" w:type="dxa"/>
          </w:tcPr>
          <w:p w14:paraId="2C116D1D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3393C681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47331BF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EC438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8B2D74C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1FFA491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17074D1" w14:textId="77777777" w:rsidTr="00AA1B2A">
        <w:tc>
          <w:tcPr>
            <w:tcW w:w="2358" w:type="dxa"/>
          </w:tcPr>
          <w:p w14:paraId="331B1A95" w14:textId="77777777" w:rsidR="00D60507" w:rsidRPr="00095B17" w:rsidRDefault="00D60507" w:rsidP="00D60507">
            <w:pPr>
              <w:pStyle w:val="NoSpacing"/>
            </w:pPr>
            <w:r w:rsidRPr="00095B17">
              <w:t>Diptera Piophilidae</w:t>
            </w:r>
          </w:p>
        </w:tc>
        <w:tc>
          <w:tcPr>
            <w:tcW w:w="794" w:type="dxa"/>
          </w:tcPr>
          <w:p w14:paraId="31D79448" w14:textId="77777777" w:rsidR="00D60507" w:rsidRPr="00095B17" w:rsidRDefault="00D60507" w:rsidP="00D60507">
            <w:pPr>
              <w:pStyle w:val="NoSpacing"/>
            </w:pPr>
            <w:r w:rsidRPr="00095B17">
              <w:t>83</w:t>
            </w:r>
          </w:p>
        </w:tc>
        <w:tc>
          <w:tcPr>
            <w:tcW w:w="784" w:type="dxa"/>
          </w:tcPr>
          <w:p w14:paraId="366052F1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85AB7A7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3B443BD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3B7729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FB4683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770E0F5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CCACA5C" w14:textId="77777777" w:rsidTr="00AA1B2A">
        <w:tc>
          <w:tcPr>
            <w:tcW w:w="2358" w:type="dxa"/>
          </w:tcPr>
          <w:p w14:paraId="023E76E2" w14:textId="77777777" w:rsidR="00D60507" w:rsidRPr="00095B17" w:rsidRDefault="00D60507" w:rsidP="00D60507">
            <w:pPr>
              <w:pStyle w:val="NoSpacing"/>
            </w:pPr>
            <w:r w:rsidRPr="00095B17">
              <w:t>Diptera Pipunculidae</w:t>
            </w:r>
          </w:p>
        </w:tc>
        <w:tc>
          <w:tcPr>
            <w:tcW w:w="794" w:type="dxa"/>
          </w:tcPr>
          <w:p w14:paraId="31636071" w14:textId="77777777" w:rsidR="00D60507" w:rsidRPr="00095B17" w:rsidRDefault="00D60507" w:rsidP="00D60507">
            <w:pPr>
              <w:pStyle w:val="NoSpacing"/>
            </w:pPr>
            <w:r w:rsidRPr="00095B17">
              <w:t>1428</w:t>
            </w:r>
          </w:p>
        </w:tc>
        <w:tc>
          <w:tcPr>
            <w:tcW w:w="784" w:type="dxa"/>
          </w:tcPr>
          <w:p w14:paraId="4C77AC9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623F52B" w14:textId="77777777" w:rsidR="00D60507" w:rsidRPr="00095B17" w:rsidRDefault="00D60507" w:rsidP="00D60507">
            <w:pPr>
              <w:pStyle w:val="NoSpacing"/>
            </w:pPr>
            <w:r w:rsidRPr="00095B17">
              <w:t>11.5</w:t>
            </w:r>
          </w:p>
        </w:tc>
        <w:tc>
          <w:tcPr>
            <w:tcW w:w="709" w:type="dxa"/>
          </w:tcPr>
          <w:p w14:paraId="4C8138D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46DFE6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AC6542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597D4C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AE3809F" w14:textId="77777777" w:rsidTr="00AA1B2A">
        <w:tc>
          <w:tcPr>
            <w:tcW w:w="2358" w:type="dxa"/>
          </w:tcPr>
          <w:p w14:paraId="7AC1ECC2" w14:textId="77777777" w:rsidR="00D60507" w:rsidRPr="00095B17" w:rsidRDefault="00D60507" w:rsidP="00D60507">
            <w:pPr>
              <w:pStyle w:val="NoSpacing"/>
            </w:pPr>
            <w:r w:rsidRPr="00095B17">
              <w:t>Diptera Platypezidae</w:t>
            </w:r>
          </w:p>
        </w:tc>
        <w:tc>
          <w:tcPr>
            <w:tcW w:w="794" w:type="dxa"/>
          </w:tcPr>
          <w:p w14:paraId="7CA4B74C" w14:textId="77777777" w:rsidR="00D60507" w:rsidRPr="00095B17" w:rsidRDefault="00D60507" w:rsidP="00D60507">
            <w:pPr>
              <w:pStyle w:val="NoSpacing"/>
            </w:pPr>
            <w:r w:rsidRPr="00095B17">
              <w:t>277</w:t>
            </w:r>
          </w:p>
        </w:tc>
        <w:tc>
          <w:tcPr>
            <w:tcW w:w="784" w:type="dxa"/>
          </w:tcPr>
          <w:p w14:paraId="5618E34E" w14:textId="77777777" w:rsidR="00D60507" w:rsidRPr="00095B17" w:rsidRDefault="00D60507" w:rsidP="00D60507">
            <w:pPr>
              <w:pStyle w:val="NoSpacing"/>
            </w:pPr>
            <w:r w:rsidRPr="00095B17">
              <w:t>1.4</w:t>
            </w:r>
          </w:p>
        </w:tc>
        <w:tc>
          <w:tcPr>
            <w:tcW w:w="708" w:type="dxa"/>
          </w:tcPr>
          <w:p w14:paraId="13D51B8E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718EBF7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C554B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46B0E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15FE613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6F86CED" w14:textId="77777777" w:rsidTr="00AA1B2A">
        <w:tc>
          <w:tcPr>
            <w:tcW w:w="2358" w:type="dxa"/>
          </w:tcPr>
          <w:p w14:paraId="64CA3C36" w14:textId="77777777" w:rsidR="00D60507" w:rsidRPr="00095B17" w:rsidRDefault="00D60507" w:rsidP="00D60507">
            <w:pPr>
              <w:pStyle w:val="NoSpacing"/>
            </w:pPr>
            <w:r w:rsidRPr="00095B17">
              <w:t>Diptera Platystomatidae</w:t>
            </w:r>
          </w:p>
        </w:tc>
        <w:tc>
          <w:tcPr>
            <w:tcW w:w="794" w:type="dxa"/>
          </w:tcPr>
          <w:p w14:paraId="3D74C566" w14:textId="77777777" w:rsidR="00D60507" w:rsidRPr="00095B17" w:rsidRDefault="00D60507" w:rsidP="00D60507">
            <w:pPr>
              <w:pStyle w:val="NoSpacing"/>
            </w:pPr>
            <w:r w:rsidRPr="00095B17">
              <w:t>1164</w:t>
            </w:r>
          </w:p>
        </w:tc>
        <w:tc>
          <w:tcPr>
            <w:tcW w:w="784" w:type="dxa"/>
          </w:tcPr>
          <w:p w14:paraId="43C5B578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12CF8727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3E808C6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4963B5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26EFA6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2689290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3D249DD" w14:textId="77777777" w:rsidTr="00AA1B2A">
        <w:tc>
          <w:tcPr>
            <w:tcW w:w="2358" w:type="dxa"/>
          </w:tcPr>
          <w:p w14:paraId="3377A973" w14:textId="77777777" w:rsidR="00D60507" w:rsidRPr="00095B17" w:rsidRDefault="00D60507" w:rsidP="00D60507">
            <w:pPr>
              <w:pStyle w:val="NoSpacing"/>
            </w:pPr>
            <w:r w:rsidRPr="00095B17">
              <w:t>Diptera Psilidae</w:t>
            </w:r>
          </w:p>
        </w:tc>
        <w:tc>
          <w:tcPr>
            <w:tcW w:w="794" w:type="dxa"/>
          </w:tcPr>
          <w:p w14:paraId="10AC633E" w14:textId="77777777" w:rsidR="00D60507" w:rsidRPr="00095B17" w:rsidRDefault="00D60507" w:rsidP="00D60507">
            <w:pPr>
              <w:pStyle w:val="NoSpacing"/>
            </w:pPr>
            <w:r w:rsidRPr="00095B17">
              <w:t>322</w:t>
            </w:r>
          </w:p>
        </w:tc>
        <w:tc>
          <w:tcPr>
            <w:tcW w:w="784" w:type="dxa"/>
          </w:tcPr>
          <w:p w14:paraId="4067F96C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6FD86B0A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5C8F516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133809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FD7F678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B17317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BE8497C" w14:textId="77777777" w:rsidTr="00AA1B2A">
        <w:tc>
          <w:tcPr>
            <w:tcW w:w="2358" w:type="dxa"/>
          </w:tcPr>
          <w:p w14:paraId="05685D05" w14:textId="77777777" w:rsidR="00D60507" w:rsidRPr="00095B17" w:rsidRDefault="00D60507" w:rsidP="00D60507">
            <w:pPr>
              <w:pStyle w:val="NoSpacing"/>
            </w:pPr>
            <w:r w:rsidRPr="00095B17">
              <w:t>Diptera Psychodidae</w:t>
            </w:r>
          </w:p>
        </w:tc>
        <w:tc>
          <w:tcPr>
            <w:tcW w:w="794" w:type="dxa"/>
          </w:tcPr>
          <w:p w14:paraId="0FC54DB7" w14:textId="77777777" w:rsidR="00D60507" w:rsidRPr="00095B17" w:rsidRDefault="00D60507" w:rsidP="00D60507">
            <w:pPr>
              <w:pStyle w:val="NoSpacing"/>
            </w:pPr>
            <w:r w:rsidRPr="00095B17">
              <w:t>3026</w:t>
            </w:r>
          </w:p>
        </w:tc>
        <w:tc>
          <w:tcPr>
            <w:tcW w:w="784" w:type="dxa"/>
          </w:tcPr>
          <w:p w14:paraId="1F432CDA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6F1C6E56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30C1D83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7904E5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19EDF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7BCBFE5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8D0430" w14:textId="77777777" w:rsidTr="00AA1B2A">
        <w:tc>
          <w:tcPr>
            <w:tcW w:w="2358" w:type="dxa"/>
          </w:tcPr>
          <w:p w14:paraId="7957EECA" w14:textId="77777777" w:rsidR="00D60507" w:rsidRPr="00095B17" w:rsidRDefault="00D60507" w:rsidP="00D60507">
            <w:pPr>
              <w:pStyle w:val="NoSpacing"/>
            </w:pPr>
            <w:r w:rsidRPr="00095B17">
              <w:t>Diptera Ptychopteridae</w:t>
            </w:r>
          </w:p>
        </w:tc>
        <w:tc>
          <w:tcPr>
            <w:tcW w:w="794" w:type="dxa"/>
          </w:tcPr>
          <w:p w14:paraId="3D70A5EE" w14:textId="77777777" w:rsidR="00D60507" w:rsidRPr="00095B17" w:rsidRDefault="00D60507" w:rsidP="00D60507">
            <w:pPr>
              <w:pStyle w:val="NoSpacing"/>
            </w:pPr>
            <w:r w:rsidRPr="00095B17">
              <w:t>156</w:t>
            </w:r>
          </w:p>
        </w:tc>
        <w:tc>
          <w:tcPr>
            <w:tcW w:w="784" w:type="dxa"/>
          </w:tcPr>
          <w:p w14:paraId="259A80B1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3347C8FD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63F65EB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D9C4CE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03FEDA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 xml:space="preserve">et </w:t>
            </w:r>
            <w:r w:rsidRPr="00994EFD">
              <w:rPr>
                <w:rFonts w:cs="Times New Roman"/>
                <w:i/>
                <w:iCs/>
              </w:rPr>
              <w:lastRenderedPageBreak/>
              <w:t>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5F8CD32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EA5D07D" w14:textId="77777777" w:rsidTr="00AA1B2A">
        <w:tc>
          <w:tcPr>
            <w:tcW w:w="2358" w:type="dxa"/>
          </w:tcPr>
          <w:p w14:paraId="14E685CC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Diptera Pyrgotidae</w:t>
            </w:r>
          </w:p>
        </w:tc>
        <w:tc>
          <w:tcPr>
            <w:tcW w:w="794" w:type="dxa"/>
          </w:tcPr>
          <w:p w14:paraId="6AA7AD36" w14:textId="77777777" w:rsidR="00D60507" w:rsidRPr="00095B17" w:rsidRDefault="00D60507" w:rsidP="00D60507">
            <w:pPr>
              <w:pStyle w:val="NoSpacing"/>
            </w:pPr>
            <w:r w:rsidRPr="00095B17">
              <w:t>351</w:t>
            </w:r>
          </w:p>
        </w:tc>
        <w:tc>
          <w:tcPr>
            <w:tcW w:w="784" w:type="dxa"/>
          </w:tcPr>
          <w:p w14:paraId="3DACE31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2C9171A1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62C0F9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03AAA9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5AF739F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6F34B8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5B1C4C8" w14:textId="77777777" w:rsidTr="00AA1B2A">
        <w:tc>
          <w:tcPr>
            <w:tcW w:w="2358" w:type="dxa"/>
          </w:tcPr>
          <w:p w14:paraId="2A3C1FB5" w14:textId="77777777" w:rsidR="00D60507" w:rsidRPr="00095B17" w:rsidRDefault="00D60507" w:rsidP="00D60507">
            <w:pPr>
              <w:pStyle w:val="NoSpacing"/>
            </w:pPr>
            <w:r w:rsidRPr="00095B17">
              <w:t>Diptera Rhagionidae</w:t>
            </w:r>
          </w:p>
        </w:tc>
        <w:tc>
          <w:tcPr>
            <w:tcW w:w="794" w:type="dxa"/>
          </w:tcPr>
          <w:p w14:paraId="5F99237E" w14:textId="77777777" w:rsidR="00D60507" w:rsidRPr="00095B17" w:rsidRDefault="00D60507" w:rsidP="00D60507">
            <w:pPr>
              <w:pStyle w:val="NoSpacing"/>
            </w:pPr>
            <w:r w:rsidRPr="00095B17">
              <w:t>756</w:t>
            </w:r>
          </w:p>
        </w:tc>
        <w:tc>
          <w:tcPr>
            <w:tcW w:w="784" w:type="dxa"/>
          </w:tcPr>
          <w:p w14:paraId="10F37038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624C6D8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2BED36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6561A2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037201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DD5FF5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E00C9F8" w14:textId="77777777" w:rsidTr="00AA1B2A">
        <w:tc>
          <w:tcPr>
            <w:tcW w:w="2358" w:type="dxa"/>
          </w:tcPr>
          <w:p w14:paraId="6FD7297C" w14:textId="77777777" w:rsidR="00D60507" w:rsidRPr="00095B17" w:rsidRDefault="00D60507" w:rsidP="00D60507">
            <w:pPr>
              <w:pStyle w:val="NoSpacing"/>
            </w:pPr>
            <w:r w:rsidRPr="00095B17">
              <w:t>Diptera Rhinophoridae</w:t>
            </w:r>
          </w:p>
        </w:tc>
        <w:tc>
          <w:tcPr>
            <w:tcW w:w="794" w:type="dxa"/>
          </w:tcPr>
          <w:p w14:paraId="2C5F6B6A" w14:textId="77777777" w:rsidR="00D60507" w:rsidRPr="00095B17" w:rsidRDefault="00D60507" w:rsidP="00D60507">
            <w:pPr>
              <w:pStyle w:val="NoSpacing"/>
            </w:pPr>
            <w:r w:rsidRPr="00095B17">
              <w:t>174</w:t>
            </w:r>
          </w:p>
        </w:tc>
        <w:tc>
          <w:tcPr>
            <w:tcW w:w="784" w:type="dxa"/>
          </w:tcPr>
          <w:p w14:paraId="63A8949A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5559C2A4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6F8D009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F5C9A1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E903A4C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2E195C9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FCAD93F" w14:textId="77777777" w:rsidTr="00AA1B2A">
        <w:tc>
          <w:tcPr>
            <w:tcW w:w="2358" w:type="dxa"/>
          </w:tcPr>
          <w:p w14:paraId="1F50F7C7" w14:textId="77777777" w:rsidR="00D60507" w:rsidRPr="00095B17" w:rsidRDefault="00D60507" w:rsidP="00D60507">
            <w:pPr>
              <w:pStyle w:val="NoSpacing"/>
            </w:pPr>
            <w:r w:rsidRPr="00095B17">
              <w:t>Diptera Richardiidae</w:t>
            </w:r>
          </w:p>
        </w:tc>
        <w:tc>
          <w:tcPr>
            <w:tcW w:w="794" w:type="dxa"/>
          </w:tcPr>
          <w:p w14:paraId="003E481E" w14:textId="77777777" w:rsidR="00D60507" w:rsidRPr="00095B17" w:rsidRDefault="00D60507" w:rsidP="00D60507">
            <w:pPr>
              <w:pStyle w:val="NoSpacing"/>
            </w:pPr>
            <w:r w:rsidRPr="00095B17">
              <w:t>178</w:t>
            </w:r>
          </w:p>
        </w:tc>
        <w:tc>
          <w:tcPr>
            <w:tcW w:w="784" w:type="dxa"/>
          </w:tcPr>
          <w:p w14:paraId="70614A9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F7661D6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5B9429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E13AB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3B0091D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35A71C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465B3F2" w14:textId="77777777" w:rsidTr="00AA1B2A">
        <w:tc>
          <w:tcPr>
            <w:tcW w:w="2358" w:type="dxa"/>
          </w:tcPr>
          <w:p w14:paraId="63FD2172" w14:textId="77777777" w:rsidR="00D60507" w:rsidRPr="00095B17" w:rsidRDefault="00D60507" w:rsidP="00D60507">
            <w:pPr>
              <w:pStyle w:val="NoSpacing"/>
            </w:pPr>
            <w:r w:rsidRPr="00095B17">
              <w:t>Diptera Sarcophagidae</w:t>
            </w:r>
          </w:p>
        </w:tc>
        <w:tc>
          <w:tcPr>
            <w:tcW w:w="794" w:type="dxa"/>
          </w:tcPr>
          <w:p w14:paraId="00F91146" w14:textId="77777777" w:rsidR="00D60507" w:rsidRPr="00095B17" w:rsidRDefault="00D60507" w:rsidP="00D60507">
            <w:pPr>
              <w:pStyle w:val="NoSpacing"/>
            </w:pPr>
            <w:r w:rsidRPr="00095B17">
              <w:t>3094</w:t>
            </w:r>
          </w:p>
        </w:tc>
        <w:tc>
          <w:tcPr>
            <w:tcW w:w="784" w:type="dxa"/>
          </w:tcPr>
          <w:p w14:paraId="6E184B65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35115EE6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767270A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F587B0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073A204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F1B465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D646FA" w14:textId="77777777" w:rsidTr="00AA1B2A">
        <w:tc>
          <w:tcPr>
            <w:tcW w:w="2358" w:type="dxa"/>
          </w:tcPr>
          <w:p w14:paraId="6CB523ED" w14:textId="77777777" w:rsidR="00D60507" w:rsidRPr="00095B17" w:rsidRDefault="00D60507" w:rsidP="00D60507">
            <w:pPr>
              <w:pStyle w:val="NoSpacing"/>
            </w:pPr>
            <w:r w:rsidRPr="00095B17">
              <w:t>Diptera Scathophagidae</w:t>
            </w:r>
          </w:p>
        </w:tc>
        <w:tc>
          <w:tcPr>
            <w:tcW w:w="794" w:type="dxa"/>
          </w:tcPr>
          <w:p w14:paraId="7C303334" w14:textId="77777777" w:rsidR="00D60507" w:rsidRPr="00095B17" w:rsidRDefault="00D60507" w:rsidP="00D60507">
            <w:pPr>
              <w:pStyle w:val="NoSpacing"/>
            </w:pPr>
            <w:r w:rsidRPr="00095B17">
              <w:t>419</w:t>
            </w:r>
          </w:p>
        </w:tc>
        <w:tc>
          <w:tcPr>
            <w:tcW w:w="784" w:type="dxa"/>
          </w:tcPr>
          <w:p w14:paraId="602958A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D3C2916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7800FF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96891C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BAE550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1987)</w:t>
            </w:r>
          </w:p>
        </w:tc>
        <w:tc>
          <w:tcPr>
            <w:tcW w:w="1701" w:type="dxa"/>
          </w:tcPr>
          <w:p w14:paraId="0A014C3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76C4BA9" w14:textId="77777777" w:rsidTr="00AA1B2A">
        <w:tc>
          <w:tcPr>
            <w:tcW w:w="2358" w:type="dxa"/>
          </w:tcPr>
          <w:p w14:paraId="2D6DD2F7" w14:textId="77777777" w:rsidR="00D60507" w:rsidRPr="00095B17" w:rsidRDefault="00D60507" w:rsidP="00D60507">
            <w:pPr>
              <w:pStyle w:val="NoSpacing"/>
            </w:pPr>
            <w:r w:rsidRPr="00095B17">
              <w:t>Diptera Scatopsidae</w:t>
            </w:r>
          </w:p>
        </w:tc>
        <w:tc>
          <w:tcPr>
            <w:tcW w:w="794" w:type="dxa"/>
          </w:tcPr>
          <w:p w14:paraId="6943282B" w14:textId="77777777" w:rsidR="00D60507" w:rsidRPr="00095B17" w:rsidRDefault="00D60507" w:rsidP="00D60507">
            <w:pPr>
              <w:pStyle w:val="NoSpacing"/>
            </w:pPr>
            <w:r w:rsidRPr="00095B17">
              <w:t>407</w:t>
            </w:r>
          </w:p>
        </w:tc>
        <w:tc>
          <w:tcPr>
            <w:tcW w:w="784" w:type="dxa"/>
          </w:tcPr>
          <w:p w14:paraId="5068DCAD" w14:textId="77777777" w:rsidR="00D60507" w:rsidRPr="00095B17" w:rsidRDefault="00D60507" w:rsidP="00D60507">
            <w:pPr>
              <w:pStyle w:val="NoSpacing"/>
            </w:pPr>
            <w:r w:rsidRPr="00095B17">
              <w:t>0.6</w:t>
            </w:r>
          </w:p>
        </w:tc>
        <w:tc>
          <w:tcPr>
            <w:tcW w:w="708" w:type="dxa"/>
          </w:tcPr>
          <w:p w14:paraId="61E6B7A1" w14:textId="77777777" w:rsidR="00D60507" w:rsidRPr="00095B17" w:rsidRDefault="00D60507" w:rsidP="00D60507">
            <w:pPr>
              <w:pStyle w:val="NoSpacing"/>
            </w:pPr>
            <w:r w:rsidRPr="00095B17">
              <w:t>4.1</w:t>
            </w:r>
          </w:p>
        </w:tc>
        <w:tc>
          <w:tcPr>
            <w:tcW w:w="709" w:type="dxa"/>
          </w:tcPr>
          <w:p w14:paraId="6B1F931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5A15D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C04E67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430B669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3805033" w14:textId="77777777" w:rsidTr="00AA1B2A">
        <w:tc>
          <w:tcPr>
            <w:tcW w:w="2358" w:type="dxa"/>
          </w:tcPr>
          <w:p w14:paraId="009F55D6" w14:textId="77777777" w:rsidR="00D60507" w:rsidRPr="00095B17" w:rsidRDefault="00D60507" w:rsidP="00D60507">
            <w:pPr>
              <w:pStyle w:val="NoSpacing"/>
            </w:pPr>
            <w:r w:rsidRPr="00095B17">
              <w:t>Diptera Scenopinidae</w:t>
            </w:r>
          </w:p>
        </w:tc>
        <w:tc>
          <w:tcPr>
            <w:tcW w:w="794" w:type="dxa"/>
          </w:tcPr>
          <w:p w14:paraId="7BAC9222" w14:textId="77777777" w:rsidR="00D60507" w:rsidRPr="00095B17" w:rsidRDefault="00D60507" w:rsidP="00D60507">
            <w:pPr>
              <w:pStyle w:val="NoSpacing"/>
            </w:pPr>
            <w:r w:rsidRPr="00095B17">
              <w:t>420</w:t>
            </w:r>
          </w:p>
        </w:tc>
        <w:tc>
          <w:tcPr>
            <w:tcW w:w="784" w:type="dxa"/>
          </w:tcPr>
          <w:p w14:paraId="266F26AE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12B97B0" w14:textId="77777777" w:rsidR="00D60507" w:rsidRPr="00095B17" w:rsidRDefault="00D60507" w:rsidP="00D60507">
            <w:pPr>
              <w:pStyle w:val="NoSpacing"/>
            </w:pPr>
            <w:r w:rsidRPr="00095B17">
              <w:t>8.5</w:t>
            </w:r>
          </w:p>
        </w:tc>
        <w:tc>
          <w:tcPr>
            <w:tcW w:w="709" w:type="dxa"/>
          </w:tcPr>
          <w:p w14:paraId="5066F07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822C6B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92D2B27" w14:textId="77777777" w:rsidR="00D60507" w:rsidRPr="00095B17" w:rsidRDefault="00D60507" w:rsidP="00D60507">
            <w:pPr>
              <w:pStyle w:val="NoSpacing"/>
            </w:pPr>
            <w:r>
              <w:t>(Oosterbroek, 1998)</w:t>
            </w:r>
          </w:p>
        </w:tc>
        <w:tc>
          <w:tcPr>
            <w:tcW w:w="1701" w:type="dxa"/>
          </w:tcPr>
          <w:p w14:paraId="24DD292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679000E" w14:textId="77777777" w:rsidTr="00AA1B2A">
        <w:tc>
          <w:tcPr>
            <w:tcW w:w="2358" w:type="dxa"/>
          </w:tcPr>
          <w:p w14:paraId="7C91939C" w14:textId="77777777" w:rsidR="00D60507" w:rsidRPr="00095B17" w:rsidRDefault="00D60507" w:rsidP="00D60507">
            <w:pPr>
              <w:pStyle w:val="NoSpacing"/>
            </w:pPr>
            <w:r w:rsidRPr="00095B17">
              <w:t>Diptera Sciaridae</w:t>
            </w:r>
          </w:p>
        </w:tc>
        <w:tc>
          <w:tcPr>
            <w:tcW w:w="794" w:type="dxa"/>
          </w:tcPr>
          <w:p w14:paraId="77D8B4C4" w14:textId="77777777" w:rsidR="00D60507" w:rsidRPr="00095B17" w:rsidRDefault="00D60507" w:rsidP="00D60507">
            <w:pPr>
              <w:pStyle w:val="NoSpacing"/>
            </w:pPr>
            <w:r w:rsidRPr="00095B17">
              <w:t>2455</w:t>
            </w:r>
          </w:p>
        </w:tc>
        <w:tc>
          <w:tcPr>
            <w:tcW w:w="784" w:type="dxa"/>
          </w:tcPr>
          <w:p w14:paraId="4F9BAF06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29661B5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7E2F1F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0CA7F5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852A84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46BCDD0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88E5E9C" w14:textId="77777777" w:rsidTr="00AA1B2A">
        <w:tc>
          <w:tcPr>
            <w:tcW w:w="2358" w:type="dxa"/>
          </w:tcPr>
          <w:p w14:paraId="7B040C19" w14:textId="77777777" w:rsidR="00D60507" w:rsidRPr="00095B17" w:rsidRDefault="00D60507" w:rsidP="00D60507">
            <w:pPr>
              <w:pStyle w:val="NoSpacing"/>
            </w:pPr>
            <w:r w:rsidRPr="00095B17">
              <w:t>Diptera Sciomyzidae</w:t>
            </w:r>
          </w:p>
        </w:tc>
        <w:tc>
          <w:tcPr>
            <w:tcW w:w="794" w:type="dxa"/>
          </w:tcPr>
          <w:p w14:paraId="65511450" w14:textId="77777777" w:rsidR="00D60507" w:rsidRPr="00095B17" w:rsidRDefault="00D60507" w:rsidP="00D60507">
            <w:pPr>
              <w:pStyle w:val="NoSpacing"/>
            </w:pPr>
            <w:r w:rsidRPr="00095B17">
              <w:t>618</w:t>
            </w:r>
          </w:p>
        </w:tc>
        <w:tc>
          <w:tcPr>
            <w:tcW w:w="784" w:type="dxa"/>
          </w:tcPr>
          <w:p w14:paraId="72853D5E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C902619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41127D1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D56173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AC4E7AD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1EF8C44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6091965" w14:textId="77777777" w:rsidTr="00AA1B2A">
        <w:tc>
          <w:tcPr>
            <w:tcW w:w="2358" w:type="dxa"/>
          </w:tcPr>
          <w:p w14:paraId="18D074D2" w14:textId="77777777" w:rsidR="00D60507" w:rsidRPr="00095B17" w:rsidRDefault="00D60507" w:rsidP="00D60507">
            <w:pPr>
              <w:pStyle w:val="NoSpacing"/>
            </w:pPr>
            <w:r w:rsidRPr="00095B17">
              <w:t>Diptera Sepsidae</w:t>
            </w:r>
          </w:p>
        </w:tc>
        <w:tc>
          <w:tcPr>
            <w:tcW w:w="794" w:type="dxa"/>
          </w:tcPr>
          <w:p w14:paraId="101E5038" w14:textId="77777777" w:rsidR="00D60507" w:rsidRPr="00095B17" w:rsidRDefault="00D60507" w:rsidP="00D60507">
            <w:pPr>
              <w:pStyle w:val="NoSpacing"/>
            </w:pPr>
            <w:r w:rsidRPr="00095B17">
              <w:t>345</w:t>
            </w:r>
          </w:p>
        </w:tc>
        <w:tc>
          <w:tcPr>
            <w:tcW w:w="784" w:type="dxa"/>
          </w:tcPr>
          <w:p w14:paraId="75F8231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B675D1C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576BCB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7335C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7E3B8C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6634E38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DDB36FF" w14:textId="77777777" w:rsidTr="00AA1B2A">
        <w:tc>
          <w:tcPr>
            <w:tcW w:w="2358" w:type="dxa"/>
          </w:tcPr>
          <w:p w14:paraId="761FF461" w14:textId="77777777" w:rsidR="00D60507" w:rsidRPr="00095B17" w:rsidRDefault="00D60507" w:rsidP="00D60507">
            <w:pPr>
              <w:pStyle w:val="NoSpacing"/>
            </w:pPr>
            <w:r w:rsidRPr="00095B17">
              <w:t>Diptera Simuliidae</w:t>
            </w:r>
          </w:p>
        </w:tc>
        <w:tc>
          <w:tcPr>
            <w:tcW w:w="794" w:type="dxa"/>
          </w:tcPr>
          <w:p w14:paraId="42EF3263" w14:textId="77777777" w:rsidR="00D60507" w:rsidRPr="00095B17" w:rsidRDefault="00D60507" w:rsidP="00D60507">
            <w:pPr>
              <w:pStyle w:val="NoSpacing"/>
            </w:pPr>
            <w:r w:rsidRPr="00095B17">
              <w:t>2121</w:t>
            </w:r>
          </w:p>
        </w:tc>
        <w:tc>
          <w:tcPr>
            <w:tcW w:w="784" w:type="dxa"/>
          </w:tcPr>
          <w:p w14:paraId="6D6CD142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2A4D441" w14:textId="77777777" w:rsidR="00D60507" w:rsidRPr="00095B17" w:rsidRDefault="00D60507" w:rsidP="00D60507">
            <w:pPr>
              <w:pStyle w:val="NoSpacing"/>
            </w:pPr>
            <w:r w:rsidRPr="00095B17">
              <w:t>5.5</w:t>
            </w:r>
          </w:p>
        </w:tc>
        <w:tc>
          <w:tcPr>
            <w:tcW w:w="709" w:type="dxa"/>
          </w:tcPr>
          <w:p w14:paraId="086F7E1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844B58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EF430C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390131A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B2B36DC" w14:textId="77777777" w:rsidTr="00AA1B2A">
        <w:tc>
          <w:tcPr>
            <w:tcW w:w="2358" w:type="dxa"/>
          </w:tcPr>
          <w:p w14:paraId="5DD9D895" w14:textId="77777777" w:rsidR="00D60507" w:rsidRPr="00095B17" w:rsidRDefault="00D60507" w:rsidP="00D60507">
            <w:pPr>
              <w:pStyle w:val="NoSpacing"/>
            </w:pPr>
            <w:r w:rsidRPr="00095B17">
              <w:t>Diptera Somatiidae</w:t>
            </w:r>
          </w:p>
        </w:tc>
        <w:tc>
          <w:tcPr>
            <w:tcW w:w="794" w:type="dxa"/>
          </w:tcPr>
          <w:p w14:paraId="0956C764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612BF316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6E196FD3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60E3F3E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40FCCE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D340B9E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20AE562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1635B1D" w14:textId="77777777" w:rsidTr="00AA1B2A">
        <w:tc>
          <w:tcPr>
            <w:tcW w:w="2358" w:type="dxa"/>
          </w:tcPr>
          <w:p w14:paraId="23E46DF7" w14:textId="77777777" w:rsidR="00D60507" w:rsidRPr="00095B17" w:rsidRDefault="00D60507" w:rsidP="00D60507">
            <w:pPr>
              <w:pStyle w:val="NoSpacing"/>
            </w:pPr>
            <w:r w:rsidRPr="00095B17">
              <w:t>Diptera Sphaeroceridae</w:t>
            </w:r>
          </w:p>
        </w:tc>
        <w:tc>
          <w:tcPr>
            <w:tcW w:w="794" w:type="dxa"/>
          </w:tcPr>
          <w:p w14:paraId="0D5B609E" w14:textId="77777777" w:rsidR="00D60507" w:rsidRPr="00095B17" w:rsidRDefault="00D60507" w:rsidP="00D60507">
            <w:pPr>
              <w:pStyle w:val="NoSpacing"/>
            </w:pPr>
            <w:r w:rsidRPr="00095B17">
              <w:t>1571</w:t>
            </w:r>
          </w:p>
        </w:tc>
        <w:tc>
          <w:tcPr>
            <w:tcW w:w="784" w:type="dxa"/>
          </w:tcPr>
          <w:p w14:paraId="0596569B" w14:textId="77777777" w:rsidR="00D60507" w:rsidRPr="00095B17" w:rsidRDefault="00D60507" w:rsidP="00D60507">
            <w:pPr>
              <w:pStyle w:val="NoSpacing"/>
            </w:pPr>
            <w:r w:rsidRPr="00095B17">
              <w:t>0.7</w:t>
            </w:r>
          </w:p>
        </w:tc>
        <w:tc>
          <w:tcPr>
            <w:tcW w:w="708" w:type="dxa"/>
          </w:tcPr>
          <w:p w14:paraId="73853D8A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5996D10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9DE5AD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2503E74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4B78B92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4BE81BA" w14:textId="77777777" w:rsidTr="00AA1B2A">
        <w:tc>
          <w:tcPr>
            <w:tcW w:w="2358" w:type="dxa"/>
          </w:tcPr>
          <w:p w14:paraId="0BAB5ADA" w14:textId="77777777" w:rsidR="00D60507" w:rsidRPr="00095B17" w:rsidRDefault="00D60507" w:rsidP="00D60507">
            <w:pPr>
              <w:pStyle w:val="NoSpacing"/>
            </w:pPr>
            <w:r w:rsidRPr="00095B17">
              <w:t>Diptera Stratiomyidae</w:t>
            </w:r>
          </w:p>
        </w:tc>
        <w:tc>
          <w:tcPr>
            <w:tcW w:w="794" w:type="dxa"/>
          </w:tcPr>
          <w:p w14:paraId="47C925A7" w14:textId="77777777" w:rsidR="00D60507" w:rsidRPr="00095B17" w:rsidRDefault="00D60507" w:rsidP="00D60507">
            <w:pPr>
              <w:pStyle w:val="NoSpacing"/>
            </w:pPr>
            <w:r w:rsidRPr="00095B17">
              <w:t>2690</w:t>
            </w:r>
          </w:p>
        </w:tc>
        <w:tc>
          <w:tcPr>
            <w:tcW w:w="784" w:type="dxa"/>
          </w:tcPr>
          <w:p w14:paraId="0AB643F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D59714F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9" w:type="dxa"/>
          </w:tcPr>
          <w:p w14:paraId="3B5CA7B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C9BAE7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B7FE20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640F947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F85C5F1" w14:textId="77777777" w:rsidTr="00AA1B2A">
        <w:tc>
          <w:tcPr>
            <w:tcW w:w="2358" w:type="dxa"/>
          </w:tcPr>
          <w:p w14:paraId="5B838BC5" w14:textId="77777777" w:rsidR="00D60507" w:rsidRPr="00095B17" w:rsidRDefault="00D60507" w:rsidP="00D60507">
            <w:pPr>
              <w:pStyle w:val="NoSpacing"/>
            </w:pPr>
            <w:r w:rsidRPr="00095B17">
              <w:t>Diptera Streblidae</w:t>
            </w:r>
          </w:p>
        </w:tc>
        <w:tc>
          <w:tcPr>
            <w:tcW w:w="794" w:type="dxa"/>
          </w:tcPr>
          <w:p w14:paraId="6095DE2E" w14:textId="77777777" w:rsidR="00D60507" w:rsidRPr="00095B17" w:rsidRDefault="00D60507" w:rsidP="00D60507">
            <w:pPr>
              <w:pStyle w:val="NoSpacing"/>
            </w:pPr>
            <w:r w:rsidRPr="00095B17">
              <w:t>237</w:t>
            </w:r>
          </w:p>
        </w:tc>
        <w:tc>
          <w:tcPr>
            <w:tcW w:w="784" w:type="dxa"/>
          </w:tcPr>
          <w:p w14:paraId="70796DD7" w14:textId="77777777" w:rsidR="00D60507" w:rsidRPr="00095B17" w:rsidRDefault="00D60507" w:rsidP="00D60507">
            <w:pPr>
              <w:pStyle w:val="NoSpacing"/>
            </w:pPr>
            <w:r w:rsidRPr="00095B17">
              <w:t>0.7</w:t>
            </w:r>
          </w:p>
        </w:tc>
        <w:tc>
          <w:tcPr>
            <w:tcW w:w="708" w:type="dxa"/>
          </w:tcPr>
          <w:p w14:paraId="7D77B6DB" w14:textId="77777777" w:rsidR="00D60507" w:rsidRPr="00095B17" w:rsidRDefault="00D60507" w:rsidP="00D60507">
            <w:pPr>
              <w:pStyle w:val="NoSpacing"/>
            </w:pPr>
            <w:r w:rsidRPr="00095B17">
              <w:t>5.5</w:t>
            </w:r>
          </w:p>
        </w:tc>
        <w:tc>
          <w:tcPr>
            <w:tcW w:w="709" w:type="dxa"/>
          </w:tcPr>
          <w:p w14:paraId="74AEE32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44DF34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D7C264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4ED5EA2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D80ED9A" w14:textId="77777777" w:rsidTr="00AA1B2A">
        <w:tc>
          <w:tcPr>
            <w:tcW w:w="2358" w:type="dxa"/>
          </w:tcPr>
          <w:p w14:paraId="4A07A995" w14:textId="77777777" w:rsidR="00D60507" w:rsidRPr="00095B17" w:rsidRDefault="00D60507" w:rsidP="00D60507">
            <w:pPr>
              <w:pStyle w:val="NoSpacing"/>
            </w:pPr>
            <w:r w:rsidRPr="00095B17">
              <w:t>Diptera Strongylophthalmyiidae</w:t>
            </w:r>
          </w:p>
        </w:tc>
        <w:tc>
          <w:tcPr>
            <w:tcW w:w="794" w:type="dxa"/>
          </w:tcPr>
          <w:p w14:paraId="23019CDC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84" w:type="dxa"/>
          </w:tcPr>
          <w:p w14:paraId="0FEB74B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56E8A329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35C8353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CAE1FD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F09A44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(Palaczyk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2013)</w:t>
            </w:r>
          </w:p>
        </w:tc>
        <w:tc>
          <w:tcPr>
            <w:tcW w:w="1701" w:type="dxa"/>
          </w:tcPr>
          <w:p w14:paraId="4FEEF6D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E8A11E4" w14:textId="77777777" w:rsidTr="00AA1B2A">
        <w:tc>
          <w:tcPr>
            <w:tcW w:w="2358" w:type="dxa"/>
          </w:tcPr>
          <w:p w14:paraId="7627EFB4" w14:textId="77777777" w:rsidR="00D60507" w:rsidRPr="00095B17" w:rsidRDefault="00D60507" w:rsidP="00D60507">
            <w:pPr>
              <w:pStyle w:val="NoSpacing"/>
            </w:pPr>
            <w:r w:rsidRPr="00095B17">
              <w:t>Diptera Synneuridae</w:t>
            </w:r>
          </w:p>
        </w:tc>
        <w:tc>
          <w:tcPr>
            <w:tcW w:w="794" w:type="dxa"/>
          </w:tcPr>
          <w:p w14:paraId="7523C685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7883DF8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622A6E3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9" w:type="dxa"/>
          </w:tcPr>
          <w:p w14:paraId="2A694DE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4DD442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78C1B0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34F4CDD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9A09D55" w14:textId="77777777" w:rsidTr="00AA1B2A">
        <w:tc>
          <w:tcPr>
            <w:tcW w:w="2358" w:type="dxa"/>
          </w:tcPr>
          <w:p w14:paraId="01DD2EAD" w14:textId="77777777" w:rsidR="00D60507" w:rsidRPr="00095B17" w:rsidRDefault="00D60507" w:rsidP="00D60507">
            <w:pPr>
              <w:pStyle w:val="NoSpacing"/>
            </w:pPr>
            <w:r w:rsidRPr="00095B17">
              <w:t>Diptera Syrphidae</w:t>
            </w:r>
          </w:p>
        </w:tc>
        <w:tc>
          <w:tcPr>
            <w:tcW w:w="794" w:type="dxa"/>
          </w:tcPr>
          <w:p w14:paraId="1D5443F8" w14:textId="77777777" w:rsidR="00D60507" w:rsidRPr="00095B17" w:rsidRDefault="00D60507" w:rsidP="00D60507">
            <w:pPr>
              <w:pStyle w:val="NoSpacing"/>
            </w:pPr>
            <w:r w:rsidRPr="00095B17">
              <w:t>6107</w:t>
            </w:r>
          </w:p>
        </w:tc>
        <w:tc>
          <w:tcPr>
            <w:tcW w:w="784" w:type="dxa"/>
          </w:tcPr>
          <w:p w14:paraId="44C03F83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1E515AD6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321679D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34D0C7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DE4FA04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45846C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3752BEC" w14:textId="77777777" w:rsidTr="00AA1B2A">
        <w:tc>
          <w:tcPr>
            <w:tcW w:w="2358" w:type="dxa"/>
          </w:tcPr>
          <w:p w14:paraId="61C09992" w14:textId="77777777" w:rsidR="00D60507" w:rsidRPr="00095B17" w:rsidRDefault="00D60507" w:rsidP="00D60507">
            <w:pPr>
              <w:pStyle w:val="NoSpacing"/>
            </w:pPr>
            <w:r w:rsidRPr="00095B17">
              <w:t>Diptera Tabanidae</w:t>
            </w:r>
          </w:p>
        </w:tc>
        <w:tc>
          <w:tcPr>
            <w:tcW w:w="794" w:type="dxa"/>
          </w:tcPr>
          <w:p w14:paraId="34D0721F" w14:textId="77777777" w:rsidR="00D60507" w:rsidRPr="00095B17" w:rsidRDefault="00D60507" w:rsidP="00D60507">
            <w:pPr>
              <w:pStyle w:val="NoSpacing"/>
            </w:pPr>
            <w:r w:rsidRPr="00095B17">
              <w:t>4434</w:t>
            </w:r>
          </w:p>
        </w:tc>
        <w:tc>
          <w:tcPr>
            <w:tcW w:w="784" w:type="dxa"/>
          </w:tcPr>
          <w:p w14:paraId="3BB6E14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71EE6990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6254BFA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849841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75D746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074815B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3DEC3CB" w14:textId="77777777" w:rsidTr="00AA1B2A">
        <w:tc>
          <w:tcPr>
            <w:tcW w:w="2358" w:type="dxa"/>
          </w:tcPr>
          <w:p w14:paraId="7122E9E7" w14:textId="77777777" w:rsidR="00D60507" w:rsidRPr="00095B17" w:rsidRDefault="00D60507" w:rsidP="00D60507">
            <w:pPr>
              <w:pStyle w:val="NoSpacing"/>
            </w:pPr>
            <w:r w:rsidRPr="00095B17">
              <w:t>Diptera Tachinidae</w:t>
            </w:r>
          </w:p>
        </w:tc>
        <w:tc>
          <w:tcPr>
            <w:tcW w:w="794" w:type="dxa"/>
          </w:tcPr>
          <w:p w14:paraId="637435C8" w14:textId="77777777" w:rsidR="00D60507" w:rsidRPr="00095B17" w:rsidRDefault="00D60507" w:rsidP="00D60507">
            <w:pPr>
              <w:pStyle w:val="NoSpacing"/>
            </w:pPr>
            <w:r w:rsidRPr="00095B17">
              <w:t>9626</w:t>
            </w:r>
          </w:p>
        </w:tc>
        <w:tc>
          <w:tcPr>
            <w:tcW w:w="784" w:type="dxa"/>
          </w:tcPr>
          <w:p w14:paraId="7C402506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3D9628C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05A669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C17248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EE12EB9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1FCA6DB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E26A8D6" w14:textId="77777777" w:rsidTr="00AA1B2A">
        <w:tc>
          <w:tcPr>
            <w:tcW w:w="2358" w:type="dxa"/>
          </w:tcPr>
          <w:p w14:paraId="040A07D5" w14:textId="77777777" w:rsidR="00D60507" w:rsidRPr="00095B17" w:rsidRDefault="00D60507" w:rsidP="00D60507">
            <w:pPr>
              <w:pStyle w:val="NoSpacing"/>
            </w:pPr>
            <w:r w:rsidRPr="00095B17">
              <w:t>Diptera Tanyderidae</w:t>
            </w:r>
          </w:p>
        </w:tc>
        <w:tc>
          <w:tcPr>
            <w:tcW w:w="794" w:type="dxa"/>
          </w:tcPr>
          <w:p w14:paraId="0FDB3BFE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784" w:type="dxa"/>
          </w:tcPr>
          <w:p w14:paraId="689928EE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56C4325D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09" w:type="dxa"/>
          </w:tcPr>
          <w:p w14:paraId="3FCCF5F3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35042ECA" w14:textId="77777777" w:rsidR="00D60507" w:rsidRPr="00095B17" w:rsidRDefault="00D60507" w:rsidP="00D60507">
            <w:pPr>
              <w:pStyle w:val="NoSpacing"/>
            </w:pPr>
            <w:r w:rsidRPr="00095B17">
              <w:t>42</w:t>
            </w:r>
          </w:p>
        </w:tc>
        <w:tc>
          <w:tcPr>
            <w:tcW w:w="1134" w:type="dxa"/>
          </w:tcPr>
          <w:p w14:paraId="7C83C81B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66A0B402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252485B3" w14:textId="77777777" w:rsidTr="00AA1B2A">
        <w:tc>
          <w:tcPr>
            <w:tcW w:w="2358" w:type="dxa"/>
          </w:tcPr>
          <w:p w14:paraId="6C27FA19" w14:textId="77777777" w:rsidR="00D60507" w:rsidRPr="00095B17" w:rsidRDefault="00D60507" w:rsidP="00D60507">
            <w:pPr>
              <w:pStyle w:val="NoSpacing"/>
            </w:pPr>
            <w:r w:rsidRPr="00095B17">
              <w:t>Diptera Tephritidae</w:t>
            </w:r>
          </w:p>
        </w:tc>
        <w:tc>
          <w:tcPr>
            <w:tcW w:w="794" w:type="dxa"/>
          </w:tcPr>
          <w:p w14:paraId="54B2818C" w14:textId="77777777" w:rsidR="00D60507" w:rsidRPr="00095B17" w:rsidRDefault="00D60507" w:rsidP="00D60507">
            <w:pPr>
              <w:pStyle w:val="NoSpacing"/>
            </w:pPr>
            <w:r w:rsidRPr="00095B17">
              <w:t>4716</w:t>
            </w:r>
          </w:p>
        </w:tc>
        <w:tc>
          <w:tcPr>
            <w:tcW w:w="784" w:type="dxa"/>
          </w:tcPr>
          <w:p w14:paraId="5F20CA6C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8028706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6402B95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78CEF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4BA069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7F9C2AD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35C9383" w14:textId="77777777" w:rsidTr="00AA1B2A">
        <w:tc>
          <w:tcPr>
            <w:tcW w:w="2358" w:type="dxa"/>
          </w:tcPr>
          <w:p w14:paraId="0529E6CB" w14:textId="77777777" w:rsidR="00D60507" w:rsidRPr="00095B17" w:rsidRDefault="00D60507" w:rsidP="00D60507">
            <w:pPr>
              <w:pStyle w:val="NoSpacing"/>
            </w:pPr>
            <w:r w:rsidRPr="00095B17">
              <w:t>Diptera Thaumaleidae</w:t>
            </w:r>
          </w:p>
        </w:tc>
        <w:tc>
          <w:tcPr>
            <w:tcW w:w="794" w:type="dxa"/>
          </w:tcPr>
          <w:p w14:paraId="3387A727" w14:textId="77777777" w:rsidR="00D60507" w:rsidRPr="00095B17" w:rsidRDefault="00D60507" w:rsidP="00D60507">
            <w:pPr>
              <w:pStyle w:val="NoSpacing"/>
            </w:pPr>
            <w:r w:rsidRPr="00095B17">
              <w:t>183</w:t>
            </w:r>
          </w:p>
        </w:tc>
        <w:tc>
          <w:tcPr>
            <w:tcW w:w="784" w:type="dxa"/>
          </w:tcPr>
          <w:p w14:paraId="76245FDA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C7E227B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9" w:type="dxa"/>
          </w:tcPr>
          <w:p w14:paraId="3DFDC54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B86846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92E33A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5823E03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7D4B77E" w14:textId="77777777" w:rsidTr="00AA1B2A">
        <w:tc>
          <w:tcPr>
            <w:tcW w:w="2358" w:type="dxa"/>
          </w:tcPr>
          <w:p w14:paraId="41940605" w14:textId="77777777" w:rsidR="00D60507" w:rsidRPr="00095B17" w:rsidRDefault="00D60507" w:rsidP="00D60507">
            <w:pPr>
              <w:pStyle w:val="NoSpacing"/>
            </w:pPr>
            <w:r w:rsidRPr="00095B17">
              <w:t>Diptera Therevidae</w:t>
            </w:r>
          </w:p>
        </w:tc>
        <w:tc>
          <w:tcPr>
            <w:tcW w:w="794" w:type="dxa"/>
          </w:tcPr>
          <w:p w14:paraId="66B7CA5A" w14:textId="77777777" w:rsidR="00D60507" w:rsidRPr="00095B17" w:rsidRDefault="00D60507" w:rsidP="00D60507">
            <w:pPr>
              <w:pStyle w:val="NoSpacing"/>
            </w:pPr>
            <w:r w:rsidRPr="00095B17">
              <w:t>1143</w:t>
            </w:r>
          </w:p>
        </w:tc>
        <w:tc>
          <w:tcPr>
            <w:tcW w:w="784" w:type="dxa"/>
          </w:tcPr>
          <w:p w14:paraId="33DAC50C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6AC63BD7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51F2A92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55130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6B0942A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6F310D3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B3E853" w14:textId="77777777" w:rsidTr="00AA1B2A">
        <w:tc>
          <w:tcPr>
            <w:tcW w:w="2358" w:type="dxa"/>
          </w:tcPr>
          <w:p w14:paraId="469045BF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Diptera Tipulidae</w:t>
            </w:r>
          </w:p>
        </w:tc>
        <w:tc>
          <w:tcPr>
            <w:tcW w:w="794" w:type="dxa"/>
          </w:tcPr>
          <w:p w14:paraId="27D09C96" w14:textId="77777777" w:rsidR="00D60507" w:rsidRPr="00095B17" w:rsidRDefault="00D60507" w:rsidP="00D60507">
            <w:pPr>
              <w:pStyle w:val="NoSpacing"/>
            </w:pPr>
            <w:r w:rsidRPr="00095B17">
              <w:t>15770</w:t>
            </w:r>
          </w:p>
        </w:tc>
        <w:tc>
          <w:tcPr>
            <w:tcW w:w="784" w:type="dxa"/>
          </w:tcPr>
          <w:p w14:paraId="0913E51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5B473DA0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5714006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609B7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6388CC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527D8DC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8937A3D" w14:textId="77777777" w:rsidTr="00AA1B2A">
        <w:tc>
          <w:tcPr>
            <w:tcW w:w="2358" w:type="dxa"/>
          </w:tcPr>
          <w:p w14:paraId="51E48F5E" w14:textId="77777777" w:rsidR="00D60507" w:rsidRPr="00095B17" w:rsidRDefault="00D60507" w:rsidP="00D60507">
            <w:pPr>
              <w:pStyle w:val="NoSpacing"/>
            </w:pPr>
            <w:r w:rsidRPr="00095B17">
              <w:t>Diptera Trichoceridae</w:t>
            </w:r>
          </w:p>
        </w:tc>
        <w:tc>
          <w:tcPr>
            <w:tcW w:w="794" w:type="dxa"/>
          </w:tcPr>
          <w:p w14:paraId="485CF379" w14:textId="77777777" w:rsidR="00D60507" w:rsidRPr="00095B17" w:rsidRDefault="00D60507" w:rsidP="00D60507">
            <w:pPr>
              <w:pStyle w:val="NoSpacing"/>
            </w:pPr>
            <w:r w:rsidRPr="00095B17">
              <w:t>183</w:t>
            </w:r>
          </w:p>
        </w:tc>
        <w:tc>
          <w:tcPr>
            <w:tcW w:w="784" w:type="dxa"/>
          </w:tcPr>
          <w:p w14:paraId="30F53922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A9D8E77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196F3F2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BD67F6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EE364A5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0498E4F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38DAA8E" w14:textId="77777777" w:rsidTr="00AA1B2A">
        <w:tc>
          <w:tcPr>
            <w:tcW w:w="2358" w:type="dxa"/>
          </w:tcPr>
          <w:p w14:paraId="4CC5790F" w14:textId="77777777" w:rsidR="00D60507" w:rsidRPr="00095B17" w:rsidRDefault="00D60507" w:rsidP="00D60507">
            <w:pPr>
              <w:pStyle w:val="NoSpacing"/>
            </w:pPr>
            <w:r w:rsidRPr="00095B17">
              <w:t>Diptera Ulidiidae</w:t>
            </w:r>
          </w:p>
        </w:tc>
        <w:tc>
          <w:tcPr>
            <w:tcW w:w="794" w:type="dxa"/>
          </w:tcPr>
          <w:p w14:paraId="4EC21AE0" w14:textId="77777777" w:rsidR="00D60507" w:rsidRPr="00095B17" w:rsidRDefault="00D60507" w:rsidP="00D60507">
            <w:pPr>
              <w:pStyle w:val="NoSpacing"/>
            </w:pPr>
            <w:r w:rsidRPr="00095B17">
              <w:t>678</w:t>
            </w:r>
          </w:p>
        </w:tc>
        <w:tc>
          <w:tcPr>
            <w:tcW w:w="784" w:type="dxa"/>
          </w:tcPr>
          <w:p w14:paraId="078DE8D5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A29E49B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6433F51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84F151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CE96FCB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3272A76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E3DEE12" w14:textId="77777777" w:rsidTr="00AA1B2A">
        <w:tc>
          <w:tcPr>
            <w:tcW w:w="2358" w:type="dxa"/>
          </w:tcPr>
          <w:p w14:paraId="1CD4FF00" w14:textId="77777777" w:rsidR="00D60507" w:rsidRPr="00095B17" w:rsidRDefault="00D60507" w:rsidP="00D60507">
            <w:pPr>
              <w:pStyle w:val="NoSpacing"/>
            </w:pPr>
            <w:r w:rsidRPr="00095B17">
              <w:t>Diptera Vermileonidae</w:t>
            </w:r>
          </w:p>
        </w:tc>
        <w:tc>
          <w:tcPr>
            <w:tcW w:w="794" w:type="dxa"/>
          </w:tcPr>
          <w:p w14:paraId="32476EC1" w14:textId="77777777" w:rsidR="00D60507" w:rsidRPr="00095B17" w:rsidRDefault="00D60507" w:rsidP="00D60507">
            <w:pPr>
              <w:pStyle w:val="NoSpacing"/>
            </w:pPr>
            <w:r w:rsidRPr="00095B17">
              <w:t>61</w:t>
            </w:r>
          </w:p>
        </w:tc>
        <w:tc>
          <w:tcPr>
            <w:tcW w:w="784" w:type="dxa"/>
          </w:tcPr>
          <w:p w14:paraId="7970AE16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72D3893C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3844BDC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03071C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D8A9367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(Brown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2009)</w:t>
            </w:r>
          </w:p>
        </w:tc>
        <w:tc>
          <w:tcPr>
            <w:tcW w:w="1701" w:type="dxa"/>
          </w:tcPr>
          <w:p w14:paraId="6845864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4CACB60" w14:textId="77777777" w:rsidTr="00AA1B2A">
        <w:tc>
          <w:tcPr>
            <w:tcW w:w="2358" w:type="dxa"/>
          </w:tcPr>
          <w:p w14:paraId="38E307EC" w14:textId="77777777" w:rsidR="00D60507" w:rsidRPr="00095B17" w:rsidRDefault="00D60507" w:rsidP="00D60507">
            <w:pPr>
              <w:pStyle w:val="NoSpacing"/>
            </w:pPr>
            <w:r w:rsidRPr="00095B17">
              <w:t>Diptera Xenasteiidae</w:t>
            </w:r>
          </w:p>
        </w:tc>
        <w:tc>
          <w:tcPr>
            <w:tcW w:w="794" w:type="dxa"/>
          </w:tcPr>
          <w:p w14:paraId="78B3CB56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84" w:type="dxa"/>
          </w:tcPr>
          <w:p w14:paraId="248CA3F2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427A3E9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66BF681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80825C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9DEF5A" w14:textId="77777777" w:rsidR="00D60507" w:rsidRPr="00095B17" w:rsidRDefault="00D60507" w:rsidP="00D60507">
            <w:pPr>
              <w:pStyle w:val="NoSpacing"/>
            </w:pPr>
            <w:r>
              <w:t>(Evenhius, 2011)</w:t>
            </w:r>
          </w:p>
        </w:tc>
        <w:tc>
          <w:tcPr>
            <w:tcW w:w="1701" w:type="dxa"/>
          </w:tcPr>
          <w:p w14:paraId="04F4220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3CAEA9D" w14:textId="77777777" w:rsidTr="00AA1B2A">
        <w:tc>
          <w:tcPr>
            <w:tcW w:w="2358" w:type="dxa"/>
          </w:tcPr>
          <w:p w14:paraId="12E8F161" w14:textId="77777777" w:rsidR="00D60507" w:rsidRPr="00095B17" w:rsidRDefault="00D60507" w:rsidP="00D60507">
            <w:pPr>
              <w:pStyle w:val="NoSpacing"/>
            </w:pPr>
            <w:r w:rsidRPr="00095B17">
              <w:t>Diptera Xylomyidae</w:t>
            </w:r>
          </w:p>
        </w:tc>
        <w:tc>
          <w:tcPr>
            <w:tcW w:w="794" w:type="dxa"/>
          </w:tcPr>
          <w:p w14:paraId="0D80BF01" w14:textId="77777777" w:rsidR="00D60507" w:rsidRPr="00095B17" w:rsidRDefault="00D60507" w:rsidP="00D60507">
            <w:pPr>
              <w:pStyle w:val="NoSpacing"/>
            </w:pPr>
            <w:r w:rsidRPr="00095B17">
              <w:t>138</w:t>
            </w:r>
          </w:p>
        </w:tc>
        <w:tc>
          <w:tcPr>
            <w:tcW w:w="784" w:type="dxa"/>
          </w:tcPr>
          <w:p w14:paraId="1F2C35A6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E12E230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357C572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E29506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1FE97AD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6F0D7EE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1021AF8" w14:textId="77777777" w:rsidTr="00AA1B2A">
        <w:tc>
          <w:tcPr>
            <w:tcW w:w="2358" w:type="dxa"/>
          </w:tcPr>
          <w:p w14:paraId="4A9782F1" w14:textId="77777777" w:rsidR="00D60507" w:rsidRPr="00095B17" w:rsidRDefault="00D60507" w:rsidP="00D60507">
            <w:pPr>
              <w:pStyle w:val="NoSpacing"/>
            </w:pPr>
            <w:r w:rsidRPr="00095B17">
              <w:t>Diptera Xylophagidae</w:t>
            </w:r>
          </w:p>
        </w:tc>
        <w:tc>
          <w:tcPr>
            <w:tcW w:w="794" w:type="dxa"/>
          </w:tcPr>
          <w:p w14:paraId="318745C6" w14:textId="77777777" w:rsidR="00D60507" w:rsidRPr="00095B17" w:rsidRDefault="00D60507" w:rsidP="00D60507">
            <w:pPr>
              <w:pStyle w:val="NoSpacing"/>
            </w:pPr>
            <w:r w:rsidRPr="00095B17">
              <w:t>145</w:t>
            </w:r>
          </w:p>
        </w:tc>
        <w:tc>
          <w:tcPr>
            <w:tcW w:w="784" w:type="dxa"/>
          </w:tcPr>
          <w:p w14:paraId="2D8C77D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0DDAAA7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52E889B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DF7B1B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2694099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(McAlpine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eds, 1981)</w:t>
            </w:r>
          </w:p>
        </w:tc>
        <w:tc>
          <w:tcPr>
            <w:tcW w:w="1701" w:type="dxa"/>
          </w:tcPr>
          <w:p w14:paraId="7AE0113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CBC235E" w14:textId="77777777" w:rsidTr="00AA1B2A">
        <w:tc>
          <w:tcPr>
            <w:tcW w:w="2358" w:type="dxa"/>
          </w:tcPr>
          <w:p w14:paraId="48D14C6C" w14:textId="77777777" w:rsidR="00D60507" w:rsidRPr="00095B17" w:rsidRDefault="00D60507" w:rsidP="00D60507">
            <w:pPr>
              <w:pStyle w:val="NoSpacing"/>
            </w:pPr>
            <w:r w:rsidRPr="00095B17">
              <w:t>Embioptera</w:t>
            </w:r>
          </w:p>
        </w:tc>
        <w:tc>
          <w:tcPr>
            <w:tcW w:w="794" w:type="dxa"/>
          </w:tcPr>
          <w:p w14:paraId="206DAB25" w14:textId="77777777" w:rsidR="00D60507" w:rsidRPr="00095B17" w:rsidRDefault="00D60507" w:rsidP="00D60507">
            <w:pPr>
              <w:pStyle w:val="NoSpacing"/>
            </w:pPr>
            <w:r w:rsidRPr="00095B17">
              <w:t>337</w:t>
            </w:r>
          </w:p>
        </w:tc>
        <w:tc>
          <w:tcPr>
            <w:tcW w:w="784" w:type="dxa"/>
          </w:tcPr>
          <w:p w14:paraId="2A4B7C91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CF67D26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072BF6A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CA2CC1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C7D9E79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0A35604D" w14:textId="77777777" w:rsidR="00D60507" w:rsidRPr="00095B17" w:rsidRDefault="00D60507" w:rsidP="00D60507">
            <w:pPr>
              <w:pStyle w:val="NoSpacing"/>
            </w:pPr>
            <w:r>
              <w:t>Represents Order</w:t>
            </w:r>
          </w:p>
        </w:tc>
      </w:tr>
      <w:tr w:rsidR="00D60507" w:rsidRPr="00095B17" w14:paraId="1FDFFF7E" w14:textId="77777777" w:rsidTr="00AA1B2A">
        <w:tc>
          <w:tcPr>
            <w:tcW w:w="2358" w:type="dxa"/>
          </w:tcPr>
          <w:p w14:paraId="18A5AC3C" w14:textId="77777777" w:rsidR="00D60507" w:rsidRPr="00095B17" w:rsidRDefault="00D60507" w:rsidP="00D60507">
            <w:pPr>
              <w:pStyle w:val="NoSpacing"/>
            </w:pPr>
            <w:r w:rsidRPr="00095B17">
              <w:t>Ephemeroptera Ameletidae</w:t>
            </w:r>
          </w:p>
        </w:tc>
        <w:tc>
          <w:tcPr>
            <w:tcW w:w="794" w:type="dxa"/>
          </w:tcPr>
          <w:p w14:paraId="26CD4088" w14:textId="77777777" w:rsidR="00D60507" w:rsidRPr="00095B17" w:rsidRDefault="00D60507" w:rsidP="00D60507">
            <w:pPr>
              <w:pStyle w:val="NoSpacing"/>
            </w:pPr>
            <w:r w:rsidRPr="00095B17">
              <w:t>56</w:t>
            </w:r>
          </w:p>
          <w:p w14:paraId="2B3166D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84" w:type="dxa"/>
          </w:tcPr>
          <w:p w14:paraId="214414BD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4BDC5214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09" w:type="dxa"/>
          </w:tcPr>
          <w:p w14:paraId="5E45A4A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0CB71C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7D83BC8" w14:textId="77777777" w:rsidR="00D60507" w:rsidRPr="00095B17" w:rsidRDefault="00D60507" w:rsidP="00D60507">
            <w:pPr>
              <w:pStyle w:val="NoSpacing"/>
            </w:pPr>
            <w:r>
              <w:t>(Zloty &amp; Pritchard, 1997)</w:t>
            </w:r>
          </w:p>
        </w:tc>
        <w:tc>
          <w:tcPr>
            <w:tcW w:w="1701" w:type="dxa"/>
          </w:tcPr>
          <w:p w14:paraId="0D7A176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7181FFE" w14:textId="77777777" w:rsidTr="00AA1B2A">
        <w:tc>
          <w:tcPr>
            <w:tcW w:w="2358" w:type="dxa"/>
          </w:tcPr>
          <w:p w14:paraId="6F594609" w14:textId="77777777" w:rsidR="00D60507" w:rsidRPr="00095B17" w:rsidRDefault="00D60507" w:rsidP="00D60507">
            <w:pPr>
              <w:pStyle w:val="NoSpacing"/>
            </w:pPr>
            <w:r w:rsidRPr="00095B17">
              <w:t>Ephemeroptera Ameletopsidae</w:t>
            </w:r>
          </w:p>
        </w:tc>
        <w:tc>
          <w:tcPr>
            <w:tcW w:w="794" w:type="dxa"/>
          </w:tcPr>
          <w:p w14:paraId="4EE0A92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1BC51329" w14:textId="77777777" w:rsidR="00D60507" w:rsidRPr="00095B17" w:rsidRDefault="00D60507" w:rsidP="00D60507">
            <w:pPr>
              <w:pStyle w:val="NoSpacing"/>
            </w:pPr>
            <w:r w:rsidRPr="00095B17">
              <w:t>15.5</w:t>
            </w:r>
          </w:p>
        </w:tc>
        <w:tc>
          <w:tcPr>
            <w:tcW w:w="708" w:type="dxa"/>
          </w:tcPr>
          <w:p w14:paraId="727CB9E6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35F49AA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3DCBF8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6AC3186" w14:textId="77777777" w:rsidR="00D60507" w:rsidRPr="00095B17" w:rsidRDefault="00D60507" w:rsidP="00D60507">
            <w:pPr>
              <w:pStyle w:val="NoSpacing"/>
            </w:pPr>
            <w:r>
              <w:t>(Mercado &amp; Elliot, 2005)</w:t>
            </w:r>
          </w:p>
        </w:tc>
        <w:tc>
          <w:tcPr>
            <w:tcW w:w="1701" w:type="dxa"/>
          </w:tcPr>
          <w:p w14:paraId="56F4C43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23FC841" w14:textId="77777777" w:rsidTr="00AA1B2A">
        <w:tc>
          <w:tcPr>
            <w:tcW w:w="2358" w:type="dxa"/>
          </w:tcPr>
          <w:p w14:paraId="438FF49E" w14:textId="77777777" w:rsidR="00D60507" w:rsidRPr="00095B17" w:rsidRDefault="00D60507" w:rsidP="00D60507">
            <w:pPr>
              <w:pStyle w:val="NoSpacing"/>
            </w:pPr>
            <w:r w:rsidRPr="00095B17">
              <w:t>Ephemeroptera Ametropodidae</w:t>
            </w:r>
          </w:p>
        </w:tc>
        <w:tc>
          <w:tcPr>
            <w:tcW w:w="794" w:type="dxa"/>
          </w:tcPr>
          <w:p w14:paraId="04A824B9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41958015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8" w:type="dxa"/>
          </w:tcPr>
          <w:p w14:paraId="1F5F8C48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2F957A27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147BF566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1134" w:type="dxa"/>
          </w:tcPr>
          <w:p w14:paraId="72820B9D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(Edmunds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1976)</w:t>
            </w:r>
          </w:p>
        </w:tc>
        <w:tc>
          <w:tcPr>
            <w:tcW w:w="1701" w:type="dxa"/>
          </w:tcPr>
          <w:p w14:paraId="020483C5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5542E129" w14:textId="77777777" w:rsidTr="00AA1B2A">
        <w:tc>
          <w:tcPr>
            <w:tcW w:w="2358" w:type="dxa"/>
          </w:tcPr>
          <w:p w14:paraId="63F2151E" w14:textId="77777777" w:rsidR="00D60507" w:rsidRPr="00095B17" w:rsidRDefault="00D60507" w:rsidP="00D60507">
            <w:pPr>
              <w:pStyle w:val="NoSpacing"/>
            </w:pPr>
            <w:r w:rsidRPr="00095B17">
              <w:t>Ephemeroptera Baetidae</w:t>
            </w:r>
          </w:p>
        </w:tc>
        <w:tc>
          <w:tcPr>
            <w:tcW w:w="794" w:type="dxa"/>
          </w:tcPr>
          <w:p w14:paraId="592116E1" w14:textId="77777777" w:rsidR="00D60507" w:rsidRPr="00095B17" w:rsidRDefault="00D60507" w:rsidP="00D60507">
            <w:pPr>
              <w:pStyle w:val="NoSpacing"/>
            </w:pPr>
            <w:r w:rsidRPr="00095B17">
              <w:t>860</w:t>
            </w:r>
          </w:p>
        </w:tc>
        <w:tc>
          <w:tcPr>
            <w:tcW w:w="784" w:type="dxa"/>
          </w:tcPr>
          <w:p w14:paraId="65779904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8362225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FC8AA4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03A230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15F1304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67697F3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016BD0" w14:textId="77777777" w:rsidTr="00AA1B2A">
        <w:tc>
          <w:tcPr>
            <w:tcW w:w="2358" w:type="dxa"/>
          </w:tcPr>
          <w:p w14:paraId="01C4BCDD" w14:textId="77777777" w:rsidR="00D60507" w:rsidRPr="00095B17" w:rsidRDefault="00D60507" w:rsidP="00D60507">
            <w:pPr>
              <w:pStyle w:val="NoSpacing"/>
            </w:pPr>
            <w:r w:rsidRPr="00095B17">
              <w:t>Ephemeroptera Baetiscidae</w:t>
            </w:r>
          </w:p>
        </w:tc>
        <w:tc>
          <w:tcPr>
            <w:tcW w:w="794" w:type="dxa"/>
          </w:tcPr>
          <w:p w14:paraId="738E0B07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84" w:type="dxa"/>
          </w:tcPr>
          <w:p w14:paraId="2B49F3D9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4F1C9064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15DC2DE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3AD923F9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1134" w:type="dxa"/>
          </w:tcPr>
          <w:p w14:paraId="3745DE60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(Edmunds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1976)</w:t>
            </w:r>
          </w:p>
        </w:tc>
        <w:tc>
          <w:tcPr>
            <w:tcW w:w="1701" w:type="dxa"/>
          </w:tcPr>
          <w:p w14:paraId="0E70D754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175203D6" w14:textId="77777777" w:rsidTr="00AA1B2A">
        <w:tc>
          <w:tcPr>
            <w:tcW w:w="2358" w:type="dxa"/>
          </w:tcPr>
          <w:p w14:paraId="4391CA2D" w14:textId="77777777" w:rsidR="00D60507" w:rsidRPr="00095B17" w:rsidRDefault="00D60507" w:rsidP="00D60507">
            <w:pPr>
              <w:pStyle w:val="NoSpacing"/>
            </w:pPr>
            <w:r w:rsidRPr="00095B17">
              <w:t>Ephemeroptera Behningiidae</w:t>
            </w:r>
          </w:p>
        </w:tc>
        <w:tc>
          <w:tcPr>
            <w:tcW w:w="794" w:type="dxa"/>
          </w:tcPr>
          <w:p w14:paraId="4B06025A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40952703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350682A5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55CEC4A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85A931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5CA503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7D7547D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5823D2D" w14:textId="77777777" w:rsidTr="00AA1B2A">
        <w:tc>
          <w:tcPr>
            <w:tcW w:w="2358" w:type="dxa"/>
          </w:tcPr>
          <w:p w14:paraId="4069DE9E" w14:textId="77777777" w:rsidR="00D60507" w:rsidRPr="00095B17" w:rsidRDefault="00D60507" w:rsidP="00D60507">
            <w:pPr>
              <w:pStyle w:val="NoSpacing"/>
            </w:pPr>
            <w:r w:rsidRPr="00095B17">
              <w:t>Ephemeroptera Caenidae</w:t>
            </w:r>
          </w:p>
        </w:tc>
        <w:tc>
          <w:tcPr>
            <w:tcW w:w="794" w:type="dxa"/>
          </w:tcPr>
          <w:p w14:paraId="388E1DE1" w14:textId="77777777" w:rsidR="00D60507" w:rsidRPr="00095B17" w:rsidRDefault="00D60507" w:rsidP="00D60507">
            <w:pPr>
              <w:pStyle w:val="NoSpacing"/>
            </w:pPr>
            <w:r w:rsidRPr="00095B17">
              <w:t>211</w:t>
            </w:r>
          </w:p>
        </w:tc>
        <w:tc>
          <w:tcPr>
            <w:tcW w:w="784" w:type="dxa"/>
          </w:tcPr>
          <w:p w14:paraId="3F1D095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57FC4F2E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05768C3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FEE51D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4C70EA8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438A238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6392ABD" w14:textId="77777777" w:rsidTr="00AA1B2A">
        <w:tc>
          <w:tcPr>
            <w:tcW w:w="2358" w:type="dxa"/>
          </w:tcPr>
          <w:p w14:paraId="1071AB3C" w14:textId="77777777" w:rsidR="00D60507" w:rsidRPr="00095B17" w:rsidRDefault="00D60507" w:rsidP="00D60507">
            <w:pPr>
              <w:pStyle w:val="NoSpacing"/>
            </w:pPr>
            <w:r w:rsidRPr="00095B17">
              <w:t>Ephemeroptera Coloburiscidae</w:t>
            </w:r>
          </w:p>
        </w:tc>
        <w:tc>
          <w:tcPr>
            <w:tcW w:w="794" w:type="dxa"/>
          </w:tcPr>
          <w:p w14:paraId="73C2E60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16FE799A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8" w:type="dxa"/>
          </w:tcPr>
          <w:p w14:paraId="3B8BB621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79D6D7C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2207AD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315F8C0" w14:textId="77777777" w:rsidR="00D60507" w:rsidRPr="00095B17" w:rsidRDefault="00D60507" w:rsidP="00D60507">
            <w:pPr>
              <w:pStyle w:val="NoSpacing"/>
            </w:pPr>
            <w:r>
              <w:t>(Marsh, 2004)</w:t>
            </w:r>
          </w:p>
        </w:tc>
        <w:tc>
          <w:tcPr>
            <w:tcW w:w="1701" w:type="dxa"/>
          </w:tcPr>
          <w:p w14:paraId="2CF4CBB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929DD51" w14:textId="77777777" w:rsidTr="00AA1B2A">
        <w:tc>
          <w:tcPr>
            <w:tcW w:w="2358" w:type="dxa"/>
          </w:tcPr>
          <w:p w14:paraId="1A297206" w14:textId="77777777" w:rsidR="00D60507" w:rsidRPr="00095B17" w:rsidRDefault="00D60507" w:rsidP="00D60507">
            <w:pPr>
              <w:pStyle w:val="NoSpacing"/>
            </w:pPr>
            <w:r w:rsidRPr="00095B17">
              <w:t>Ephemeroptera Dipteromimidae</w:t>
            </w:r>
          </w:p>
        </w:tc>
        <w:tc>
          <w:tcPr>
            <w:tcW w:w="794" w:type="dxa"/>
          </w:tcPr>
          <w:p w14:paraId="4308101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275E403D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8" w:type="dxa"/>
          </w:tcPr>
          <w:p w14:paraId="65D31DA1" w14:textId="77777777" w:rsidR="00D60507" w:rsidRPr="00095B17" w:rsidRDefault="00D60507" w:rsidP="00D60507">
            <w:pPr>
              <w:pStyle w:val="NoSpacing"/>
            </w:pPr>
            <w:r w:rsidRPr="00095B17">
              <w:t>23.5</w:t>
            </w:r>
          </w:p>
        </w:tc>
        <w:tc>
          <w:tcPr>
            <w:tcW w:w="709" w:type="dxa"/>
          </w:tcPr>
          <w:p w14:paraId="6F248F8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8A38A1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4F61A14" w14:textId="77777777" w:rsidR="00D60507" w:rsidRPr="00095B17" w:rsidRDefault="00D60507" w:rsidP="00D60507">
            <w:pPr>
              <w:pStyle w:val="NoSpacing"/>
            </w:pPr>
            <w:r>
              <w:t>(Tojo &amp; Matsukawa, 2003)</w:t>
            </w:r>
          </w:p>
        </w:tc>
        <w:tc>
          <w:tcPr>
            <w:tcW w:w="1701" w:type="dxa"/>
          </w:tcPr>
          <w:p w14:paraId="50535D2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63AC0A" w14:textId="77777777" w:rsidTr="00AA1B2A">
        <w:tc>
          <w:tcPr>
            <w:tcW w:w="2358" w:type="dxa"/>
          </w:tcPr>
          <w:p w14:paraId="461C23B9" w14:textId="77777777" w:rsidR="00D60507" w:rsidRPr="00095B17" w:rsidRDefault="00D60507" w:rsidP="00D60507">
            <w:pPr>
              <w:pStyle w:val="NoSpacing"/>
            </w:pPr>
            <w:r w:rsidRPr="00095B17">
              <w:t>Ephemeroptera Ephemerellidae</w:t>
            </w:r>
          </w:p>
        </w:tc>
        <w:tc>
          <w:tcPr>
            <w:tcW w:w="794" w:type="dxa"/>
          </w:tcPr>
          <w:p w14:paraId="40934BFF" w14:textId="77777777" w:rsidR="00D60507" w:rsidRPr="00095B17" w:rsidRDefault="00D60507" w:rsidP="00D60507">
            <w:pPr>
              <w:pStyle w:val="NoSpacing"/>
            </w:pPr>
            <w:r w:rsidRPr="00095B17">
              <w:t>91</w:t>
            </w:r>
          </w:p>
        </w:tc>
        <w:tc>
          <w:tcPr>
            <w:tcW w:w="784" w:type="dxa"/>
          </w:tcPr>
          <w:p w14:paraId="6DD73CAB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53F4D73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188B332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F37560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8EC6771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2049418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B48EA50" w14:textId="77777777" w:rsidTr="00AA1B2A">
        <w:tc>
          <w:tcPr>
            <w:tcW w:w="2358" w:type="dxa"/>
          </w:tcPr>
          <w:p w14:paraId="4BCBC6DC" w14:textId="77777777" w:rsidR="00D60507" w:rsidRPr="00095B17" w:rsidRDefault="00D60507" w:rsidP="00D60507">
            <w:pPr>
              <w:pStyle w:val="NoSpacing"/>
            </w:pPr>
            <w:r w:rsidRPr="00095B17">
              <w:t>Ephemeroptera Ephemeridae</w:t>
            </w:r>
          </w:p>
        </w:tc>
        <w:tc>
          <w:tcPr>
            <w:tcW w:w="794" w:type="dxa"/>
          </w:tcPr>
          <w:p w14:paraId="6398CDD8" w14:textId="77777777" w:rsidR="00D60507" w:rsidRPr="00095B17" w:rsidRDefault="00D60507" w:rsidP="00D60507">
            <w:pPr>
              <w:pStyle w:val="NoSpacing"/>
            </w:pPr>
            <w:r w:rsidRPr="00095B17">
              <w:t>160</w:t>
            </w:r>
          </w:p>
        </w:tc>
        <w:tc>
          <w:tcPr>
            <w:tcW w:w="784" w:type="dxa"/>
          </w:tcPr>
          <w:p w14:paraId="781DD532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2B88D76D" w14:textId="77777777" w:rsidR="00D60507" w:rsidRPr="00095B17" w:rsidRDefault="00D60507" w:rsidP="00D60507">
            <w:pPr>
              <w:pStyle w:val="NoSpacing"/>
            </w:pPr>
            <w:r w:rsidRPr="00095B17">
              <w:t>32</w:t>
            </w:r>
          </w:p>
        </w:tc>
        <w:tc>
          <w:tcPr>
            <w:tcW w:w="709" w:type="dxa"/>
          </w:tcPr>
          <w:p w14:paraId="3BBD389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5315B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1823CD6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C649F8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A42546" w14:textId="77777777" w:rsidTr="00AA1B2A">
        <w:tc>
          <w:tcPr>
            <w:tcW w:w="2358" w:type="dxa"/>
          </w:tcPr>
          <w:p w14:paraId="6751EB08" w14:textId="77777777" w:rsidR="00D60507" w:rsidRPr="00095B17" w:rsidRDefault="00D60507" w:rsidP="00D60507">
            <w:pPr>
              <w:pStyle w:val="NoSpacing"/>
            </w:pPr>
            <w:r w:rsidRPr="00095B17">
              <w:t>Ephemeroptera Euthyplociidae</w:t>
            </w:r>
          </w:p>
        </w:tc>
        <w:tc>
          <w:tcPr>
            <w:tcW w:w="794" w:type="dxa"/>
          </w:tcPr>
          <w:p w14:paraId="4CB2885E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78265EA7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730A2B12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68233BD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BC5D8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75D18DA" w14:textId="77777777" w:rsidR="00D60507" w:rsidRPr="00095B17" w:rsidRDefault="00D60507" w:rsidP="00D60507">
            <w:pPr>
              <w:pStyle w:val="NoSpacing"/>
            </w:pPr>
            <w:r>
              <w:t>(Gillies, 1980)</w:t>
            </w:r>
          </w:p>
        </w:tc>
        <w:tc>
          <w:tcPr>
            <w:tcW w:w="1701" w:type="dxa"/>
          </w:tcPr>
          <w:p w14:paraId="698F32F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A3576C0" w14:textId="77777777" w:rsidTr="00AA1B2A">
        <w:tc>
          <w:tcPr>
            <w:tcW w:w="2358" w:type="dxa"/>
          </w:tcPr>
          <w:p w14:paraId="7536B097" w14:textId="77777777" w:rsidR="00D60507" w:rsidRPr="00095B17" w:rsidRDefault="00D60507" w:rsidP="00D60507">
            <w:pPr>
              <w:pStyle w:val="NoSpacing"/>
            </w:pPr>
            <w:r w:rsidRPr="00095B17">
              <w:t>Ephemeroptera Heptageniidae</w:t>
            </w:r>
          </w:p>
        </w:tc>
        <w:tc>
          <w:tcPr>
            <w:tcW w:w="794" w:type="dxa"/>
          </w:tcPr>
          <w:p w14:paraId="4E21799B" w14:textId="77777777" w:rsidR="00D60507" w:rsidRPr="00095B17" w:rsidRDefault="00D60507" w:rsidP="00D60507">
            <w:pPr>
              <w:pStyle w:val="NoSpacing"/>
            </w:pPr>
            <w:r w:rsidRPr="00095B17">
              <w:t>529</w:t>
            </w:r>
          </w:p>
        </w:tc>
        <w:tc>
          <w:tcPr>
            <w:tcW w:w="784" w:type="dxa"/>
          </w:tcPr>
          <w:p w14:paraId="754306BF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766CC9E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2DC48D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86FD29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EEF8B2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7EC7989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4619466" w14:textId="77777777" w:rsidTr="00AA1B2A">
        <w:tc>
          <w:tcPr>
            <w:tcW w:w="2358" w:type="dxa"/>
          </w:tcPr>
          <w:p w14:paraId="00198FE0" w14:textId="77777777" w:rsidR="00D60507" w:rsidRPr="00095B17" w:rsidRDefault="00D60507" w:rsidP="00D60507">
            <w:pPr>
              <w:pStyle w:val="NoSpacing"/>
            </w:pPr>
            <w:r w:rsidRPr="00095B17">
              <w:t>Ephemeroptera Ichthybotidae</w:t>
            </w:r>
          </w:p>
        </w:tc>
        <w:tc>
          <w:tcPr>
            <w:tcW w:w="794" w:type="dxa"/>
          </w:tcPr>
          <w:p w14:paraId="6FB13BF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7D5690C1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08" w:type="dxa"/>
          </w:tcPr>
          <w:p w14:paraId="7CFC26BC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7066E66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6A274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16BC0A0" w14:textId="77777777" w:rsidR="00D60507" w:rsidRPr="00095B17" w:rsidRDefault="00D60507" w:rsidP="00D60507">
            <w:pPr>
              <w:pStyle w:val="NoSpacing"/>
            </w:pPr>
            <w:r>
              <w:t>(Phillips, 1930)</w:t>
            </w:r>
          </w:p>
        </w:tc>
        <w:tc>
          <w:tcPr>
            <w:tcW w:w="1701" w:type="dxa"/>
          </w:tcPr>
          <w:p w14:paraId="6DC9738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A560D31" w14:textId="77777777" w:rsidTr="00AA1B2A">
        <w:tc>
          <w:tcPr>
            <w:tcW w:w="2358" w:type="dxa"/>
          </w:tcPr>
          <w:p w14:paraId="0E86FA3B" w14:textId="77777777" w:rsidR="00D60507" w:rsidRPr="00095B17" w:rsidRDefault="00D60507" w:rsidP="00D60507">
            <w:pPr>
              <w:pStyle w:val="NoSpacing"/>
            </w:pPr>
            <w:r w:rsidRPr="00095B17">
              <w:t>Ephemeroptera Isonychiidae</w:t>
            </w:r>
          </w:p>
        </w:tc>
        <w:tc>
          <w:tcPr>
            <w:tcW w:w="794" w:type="dxa"/>
          </w:tcPr>
          <w:p w14:paraId="6B3A4F7F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37089F77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60DA7A76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3898DFB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BCBBAC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1C89CAA" w14:textId="77777777" w:rsidR="00D60507" w:rsidRPr="00095B17" w:rsidRDefault="00D60507" w:rsidP="00D60507">
            <w:pPr>
              <w:pStyle w:val="NoSpacing"/>
            </w:pPr>
            <w:r>
              <w:t>(Arnett, 2000)</w:t>
            </w:r>
          </w:p>
        </w:tc>
        <w:tc>
          <w:tcPr>
            <w:tcW w:w="1701" w:type="dxa"/>
          </w:tcPr>
          <w:p w14:paraId="782EE6B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D6D2A4D" w14:textId="77777777" w:rsidTr="00AA1B2A">
        <w:tc>
          <w:tcPr>
            <w:tcW w:w="2358" w:type="dxa"/>
          </w:tcPr>
          <w:p w14:paraId="1244DD75" w14:textId="77777777" w:rsidR="00D60507" w:rsidRPr="00095B17" w:rsidRDefault="00D60507" w:rsidP="00D60507">
            <w:pPr>
              <w:pStyle w:val="NoSpacing"/>
            </w:pPr>
            <w:r w:rsidRPr="00095B17">
              <w:t>Ephemeroptera Leptohyphidae</w:t>
            </w:r>
          </w:p>
        </w:tc>
        <w:tc>
          <w:tcPr>
            <w:tcW w:w="794" w:type="dxa"/>
          </w:tcPr>
          <w:p w14:paraId="76F07E02" w14:textId="77777777" w:rsidR="00D60507" w:rsidRPr="00095B17" w:rsidRDefault="00D60507" w:rsidP="00D60507">
            <w:pPr>
              <w:pStyle w:val="NoSpacing"/>
            </w:pPr>
            <w:r w:rsidRPr="00095B17">
              <w:t>157</w:t>
            </w:r>
          </w:p>
        </w:tc>
        <w:tc>
          <w:tcPr>
            <w:tcW w:w="784" w:type="dxa"/>
          </w:tcPr>
          <w:p w14:paraId="031F0EE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598ACD31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CEEA98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EA203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2E1DF93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(Dominguez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2006)</w:t>
            </w:r>
          </w:p>
        </w:tc>
        <w:tc>
          <w:tcPr>
            <w:tcW w:w="1701" w:type="dxa"/>
          </w:tcPr>
          <w:p w14:paraId="5E4AFA3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B8280B9" w14:textId="77777777" w:rsidTr="00AA1B2A">
        <w:tc>
          <w:tcPr>
            <w:tcW w:w="2358" w:type="dxa"/>
          </w:tcPr>
          <w:p w14:paraId="5FFCB984" w14:textId="77777777" w:rsidR="00D60507" w:rsidRPr="00095B17" w:rsidRDefault="00D60507" w:rsidP="00D60507">
            <w:pPr>
              <w:pStyle w:val="NoSpacing"/>
            </w:pPr>
            <w:r w:rsidRPr="00095B17">
              <w:t>Ephemeroptera Leptophlebiidae</w:t>
            </w:r>
          </w:p>
        </w:tc>
        <w:tc>
          <w:tcPr>
            <w:tcW w:w="794" w:type="dxa"/>
          </w:tcPr>
          <w:p w14:paraId="7D65EC5E" w14:textId="77777777" w:rsidR="00D60507" w:rsidRPr="00095B17" w:rsidRDefault="00D60507" w:rsidP="00D60507">
            <w:pPr>
              <w:pStyle w:val="NoSpacing"/>
            </w:pPr>
            <w:r w:rsidRPr="00095B17">
              <w:t>623</w:t>
            </w:r>
          </w:p>
        </w:tc>
        <w:tc>
          <w:tcPr>
            <w:tcW w:w="784" w:type="dxa"/>
          </w:tcPr>
          <w:p w14:paraId="4A29D62C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20A31EC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1C29FFB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1243757C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1134" w:type="dxa"/>
          </w:tcPr>
          <w:p w14:paraId="40FEC866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(Edmunds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 xml:space="preserve">, </w:t>
            </w:r>
            <w:r w:rsidRPr="00994EFD">
              <w:rPr>
                <w:rFonts w:cs="Times New Roman"/>
              </w:rPr>
              <w:lastRenderedPageBreak/>
              <w:t>1976)</w:t>
            </w:r>
          </w:p>
        </w:tc>
        <w:tc>
          <w:tcPr>
            <w:tcW w:w="1701" w:type="dxa"/>
          </w:tcPr>
          <w:p w14:paraId="095ACD4C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Data as forewing length</w:t>
            </w:r>
          </w:p>
        </w:tc>
      </w:tr>
      <w:tr w:rsidR="00D60507" w:rsidRPr="00095B17" w14:paraId="3DEAAEE2" w14:textId="77777777" w:rsidTr="00AA1B2A">
        <w:tc>
          <w:tcPr>
            <w:tcW w:w="2358" w:type="dxa"/>
          </w:tcPr>
          <w:p w14:paraId="5891282D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Ephemeroptera Metretopodidae</w:t>
            </w:r>
          </w:p>
        </w:tc>
        <w:tc>
          <w:tcPr>
            <w:tcW w:w="794" w:type="dxa"/>
          </w:tcPr>
          <w:p w14:paraId="53BF20A3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84" w:type="dxa"/>
          </w:tcPr>
          <w:p w14:paraId="6653E255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3B1EBDE8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25683DC2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2B15F21A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1134" w:type="dxa"/>
          </w:tcPr>
          <w:p w14:paraId="03F592E3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(Edmunds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1976)</w:t>
            </w:r>
          </w:p>
        </w:tc>
        <w:tc>
          <w:tcPr>
            <w:tcW w:w="1701" w:type="dxa"/>
          </w:tcPr>
          <w:p w14:paraId="7F10ADDB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6DD4B7F1" w14:textId="77777777" w:rsidTr="00AA1B2A">
        <w:tc>
          <w:tcPr>
            <w:tcW w:w="2358" w:type="dxa"/>
          </w:tcPr>
          <w:p w14:paraId="6F43E58C" w14:textId="77777777" w:rsidR="00D60507" w:rsidRPr="00095B17" w:rsidRDefault="00D60507" w:rsidP="00D60507">
            <w:pPr>
              <w:pStyle w:val="NoSpacing"/>
            </w:pPr>
            <w:r w:rsidRPr="00095B17">
              <w:t>Ephemeroptera_Neoephemeridae</w:t>
            </w:r>
          </w:p>
        </w:tc>
        <w:tc>
          <w:tcPr>
            <w:tcW w:w="794" w:type="dxa"/>
          </w:tcPr>
          <w:p w14:paraId="1ACA16B6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55D5F87E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0CAAD258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105421E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6A594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92BB239" w14:textId="77777777" w:rsidR="00D60507" w:rsidRPr="00095B17" w:rsidRDefault="00D60507" w:rsidP="00D60507">
            <w:pPr>
              <w:pStyle w:val="NoSpacing"/>
            </w:pPr>
            <w:r>
              <w:t>(Bae &amp; McCafferty, 1998)</w:t>
            </w:r>
          </w:p>
        </w:tc>
        <w:tc>
          <w:tcPr>
            <w:tcW w:w="1701" w:type="dxa"/>
          </w:tcPr>
          <w:p w14:paraId="3C60EF9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12B663E" w14:textId="77777777" w:rsidTr="00AA1B2A">
        <w:tc>
          <w:tcPr>
            <w:tcW w:w="2358" w:type="dxa"/>
          </w:tcPr>
          <w:p w14:paraId="14A17FF4" w14:textId="77777777" w:rsidR="00D60507" w:rsidRPr="00095B17" w:rsidRDefault="00D60507" w:rsidP="00D60507">
            <w:pPr>
              <w:pStyle w:val="NoSpacing"/>
            </w:pPr>
            <w:r w:rsidRPr="00095B17">
              <w:t>Ephemeroptera Nesameletidae</w:t>
            </w:r>
          </w:p>
        </w:tc>
        <w:tc>
          <w:tcPr>
            <w:tcW w:w="794" w:type="dxa"/>
          </w:tcPr>
          <w:p w14:paraId="12B68098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84" w:type="dxa"/>
          </w:tcPr>
          <w:p w14:paraId="7E700F99" w14:textId="77777777" w:rsidR="00D60507" w:rsidRPr="00095B17" w:rsidRDefault="00D60507" w:rsidP="00D60507">
            <w:pPr>
              <w:pStyle w:val="NoSpacing"/>
            </w:pPr>
            <w:r w:rsidRPr="00095B17">
              <w:t>10.5</w:t>
            </w:r>
          </w:p>
        </w:tc>
        <w:tc>
          <w:tcPr>
            <w:tcW w:w="708" w:type="dxa"/>
          </w:tcPr>
          <w:p w14:paraId="2C134C41" w14:textId="77777777" w:rsidR="00D60507" w:rsidRPr="00095B17" w:rsidRDefault="00D60507" w:rsidP="00D60507">
            <w:pPr>
              <w:pStyle w:val="NoSpacing"/>
            </w:pPr>
            <w:r w:rsidRPr="00095B17">
              <w:t>16.5</w:t>
            </w:r>
          </w:p>
        </w:tc>
        <w:tc>
          <w:tcPr>
            <w:tcW w:w="709" w:type="dxa"/>
          </w:tcPr>
          <w:p w14:paraId="7B61343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B1C798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E6EB9DB" w14:textId="77777777" w:rsidR="00D60507" w:rsidRPr="00095B17" w:rsidRDefault="00D60507" w:rsidP="00D60507">
            <w:pPr>
              <w:pStyle w:val="NoSpacing"/>
            </w:pPr>
            <w:r>
              <w:t>(Hitchings &amp; Staniczek, 2003)</w:t>
            </w:r>
          </w:p>
        </w:tc>
        <w:tc>
          <w:tcPr>
            <w:tcW w:w="1701" w:type="dxa"/>
          </w:tcPr>
          <w:p w14:paraId="28DCFEE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FBEE188" w14:textId="77777777" w:rsidTr="00AA1B2A">
        <w:tc>
          <w:tcPr>
            <w:tcW w:w="2358" w:type="dxa"/>
          </w:tcPr>
          <w:p w14:paraId="38FE2434" w14:textId="77777777" w:rsidR="00D60507" w:rsidRPr="00095B17" w:rsidRDefault="00D60507" w:rsidP="00D60507">
            <w:pPr>
              <w:pStyle w:val="NoSpacing"/>
            </w:pPr>
            <w:r w:rsidRPr="00095B17">
              <w:t>Ephemeroptera Oligoneuriidae</w:t>
            </w:r>
          </w:p>
        </w:tc>
        <w:tc>
          <w:tcPr>
            <w:tcW w:w="794" w:type="dxa"/>
          </w:tcPr>
          <w:p w14:paraId="08BFA3E7" w14:textId="77777777" w:rsidR="00D60507" w:rsidRPr="00095B17" w:rsidRDefault="00D60507" w:rsidP="00D60507">
            <w:pPr>
              <w:pStyle w:val="NoSpacing"/>
            </w:pPr>
            <w:r w:rsidRPr="00095B17">
              <w:t>54</w:t>
            </w:r>
          </w:p>
        </w:tc>
        <w:tc>
          <w:tcPr>
            <w:tcW w:w="784" w:type="dxa"/>
          </w:tcPr>
          <w:p w14:paraId="3AFF938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79CCA917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B7FD6E2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32637BF0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1134" w:type="dxa"/>
          </w:tcPr>
          <w:p w14:paraId="2D9665E1" w14:textId="77777777" w:rsidR="00D60507" w:rsidRPr="00095B17" w:rsidRDefault="00D60507" w:rsidP="00D60507">
            <w:pPr>
              <w:pStyle w:val="NoSpacing"/>
            </w:pPr>
            <w:r w:rsidRPr="00994EFD">
              <w:rPr>
                <w:rFonts w:cs="Times New Roman"/>
              </w:rPr>
              <w:t xml:space="preserve">(Edmunds </w:t>
            </w:r>
            <w:r w:rsidRPr="00994EFD">
              <w:rPr>
                <w:rFonts w:cs="Times New Roman"/>
                <w:i/>
                <w:iCs/>
              </w:rPr>
              <w:t>et al.</w:t>
            </w:r>
            <w:r w:rsidRPr="00994EFD">
              <w:rPr>
                <w:rFonts w:cs="Times New Roman"/>
              </w:rPr>
              <w:t>, 1976)</w:t>
            </w:r>
          </w:p>
        </w:tc>
        <w:tc>
          <w:tcPr>
            <w:tcW w:w="1701" w:type="dxa"/>
          </w:tcPr>
          <w:p w14:paraId="7DCF2B59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0E8A4DA4" w14:textId="77777777" w:rsidTr="00AA1B2A">
        <w:tc>
          <w:tcPr>
            <w:tcW w:w="2358" w:type="dxa"/>
          </w:tcPr>
          <w:p w14:paraId="28DEDCF9" w14:textId="77777777" w:rsidR="00D60507" w:rsidRPr="00095B17" w:rsidRDefault="00D60507" w:rsidP="00D60507">
            <w:pPr>
              <w:pStyle w:val="NoSpacing"/>
            </w:pPr>
            <w:r w:rsidRPr="00095B17">
              <w:t>Ephemeroptera Oniscigastridae</w:t>
            </w:r>
          </w:p>
        </w:tc>
        <w:tc>
          <w:tcPr>
            <w:tcW w:w="794" w:type="dxa"/>
          </w:tcPr>
          <w:p w14:paraId="08D009A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300E6923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33E44306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56EC18D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A80E96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E863E2C" w14:textId="77777777" w:rsidR="00D60507" w:rsidRPr="00095B17" w:rsidRDefault="00D60507" w:rsidP="00D60507">
            <w:pPr>
              <w:pStyle w:val="NoSpacing"/>
            </w:pPr>
            <w:r>
              <w:t>(Heckman, 2002)</w:t>
            </w:r>
          </w:p>
        </w:tc>
        <w:tc>
          <w:tcPr>
            <w:tcW w:w="1701" w:type="dxa"/>
          </w:tcPr>
          <w:p w14:paraId="7F0C1B9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EF12437" w14:textId="77777777" w:rsidTr="00AA1B2A">
        <w:tc>
          <w:tcPr>
            <w:tcW w:w="2358" w:type="dxa"/>
          </w:tcPr>
          <w:p w14:paraId="6AD13676" w14:textId="77777777" w:rsidR="00D60507" w:rsidRPr="00095B17" w:rsidRDefault="00D60507" w:rsidP="00D60507">
            <w:pPr>
              <w:pStyle w:val="NoSpacing"/>
            </w:pPr>
            <w:r w:rsidRPr="00095B17">
              <w:t>Ephemeroptera Palingeniidae</w:t>
            </w:r>
          </w:p>
        </w:tc>
        <w:tc>
          <w:tcPr>
            <w:tcW w:w="794" w:type="dxa"/>
          </w:tcPr>
          <w:p w14:paraId="77233B4F" w14:textId="77777777" w:rsidR="00D60507" w:rsidRPr="00095B17" w:rsidRDefault="00D60507" w:rsidP="00D60507">
            <w:pPr>
              <w:pStyle w:val="NoSpacing"/>
            </w:pPr>
            <w:r w:rsidRPr="00095B17">
              <w:t>32</w:t>
            </w:r>
          </w:p>
        </w:tc>
        <w:tc>
          <w:tcPr>
            <w:tcW w:w="784" w:type="dxa"/>
          </w:tcPr>
          <w:p w14:paraId="1DA73C03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33B611BD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6AD3408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560203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C194DC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0478877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7FFD289" w14:textId="77777777" w:rsidTr="00AA1B2A">
        <w:tc>
          <w:tcPr>
            <w:tcW w:w="2358" w:type="dxa"/>
          </w:tcPr>
          <w:p w14:paraId="240718DD" w14:textId="77777777" w:rsidR="00D60507" w:rsidRPr="00095B17" w:rsidRDefault="00D60507" w:rsidP="00D60507">
            <w:pPr>
              <w:pStyle w:val="NoSpacing"/>
            </w:pPr>
            <w:r w:rsidRPr="00095B17">
              <w:t>Ephemeroptera Polymitarcyidae</w:t>
            </w:r>
          </w:p>
        </w:tc>
        <w:tc>
          <w:tcPr>
            <w:tcW w:w="794" w:type="dxa"/>
          </w:tcPr>
          <w:p w14:paraId="3F51A9AE" w14:textId="77777777" w:rsidR="00D60507" w:rsidRPr="00095B17" w:rsidRDefault="00D60507" w:rsidP="00D60507">
            <w:pPr>
              <w:pStyle w:val="NoSpacing"/>
            </w:pPr>
            <w:r w:rsidRPr="00095B17">
              <w:t>84</w:t>
            </w:r>
          </w:p>
        </w:tc>
        <w:tc>
          <w:tcPr>
            <w:tcW w:w="784" w:type="dxa"/>
          </w:tcPr>
          <w:p w14:paraId="3AE7586B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5837E367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731BBAC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9D99F1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CB908BF" w14:textId="77777777" w:rsidR="00D60507" w:rsidRPr="00095B17" w:rsidRDefault="00D60507" w:rsidP="00D60507">
            <w:pPr>
              <w:pStyle w:val="NoSpacing"/>
            </w:pPr>
            <w:r>
              <w:t>(Parker, 1982)</w:t>
            </w:r>
          </w:p>
        </w:tc>
        <w:tc>
          <w:tcPr>
            <w:tcW w:w="1701" w:type="dxa"/>
          </w:tcPr>
          <w:p w14:paraId="61918DF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25DA1AA" w14:textId="77777777" w:rsidTr="00AA1B2A">
        <w:tc>
          <w:tcPr>
            <w:tcW w:w="2358" w:type="dxa"/>
          </w:tcPr>
          <w:p w14:paraId="1C3CA624" w14:textId="77777777" w:rsidR="00D60507" w:rsidRPr="00095B17" w:rsidRDefault="00D60507" w:rsidP="00D60507">
            <w:pPr>
              <w:pStyle w:val="NoSpacing"/>
            </w:pPr>
            <w:r w:rsidRPr="00095B17">
              <w:t>Ephemeroptera Potamanthidae</w:t>
            </w:r>
          </w:p>
        </w:tc>
        <w:tc>
          <w:tcPr>
            <w:tcW w:w="794" w:type="dxa"/>
          </w:tcPr>
          <w:p w14:paraId="5DBE7AC8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84" w:type="dxa"/>
          </w:tcPr>
          <w:p w14:paraId="6F794456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1A3F96D9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148AC33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6F302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6962919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9B3660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0D25AF7" w14:textId="77777777" w:rsidTr="00AA1B2A">
        <w:tc>
          <w:tcPr>
            <w:tcW w:w="2358" w:type="dxa"/>
          </w:tcPr>
          <w:p w14:paraId="5D0FB40C" w14:textId="77777777" w:rsidR="00D60507" w:rsidRPr="00095B17" w:rsidRDefault="00D60507" w:rsidP="00D60507">
            <w:pPr>
              <w:pStyle w:val="NoSpacing"/>
            </w:pPr>
            <w:r w:rsidRPr="00095B17">
              <w:t>Ephemeroptera Prosopistomatidae</w:t>
            </w:r>
          </w:p>
        </w:tc>
        <w:tc>
          <w:tcPr>
            <w:tcW w:w="794" w:type="dxa"/>
          </w:tcPr>
          <w:p w14:paraId="3E7B2088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149BC8AB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376DF1A2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9" w:type="dxa"/>
          </w:tcPr>
          <w:p w14:paraId="0FDB9F7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781098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C58029F" w14:textId="77777777" w:rsidR="00D60507" w:rsidRPr="00095B17" w:rsidRDefault="00D60507" w:rsidP="00D60507">
            <w:pPr>
              <w:pStyle w:val="NoSpacing"/>
            </w:pPr>
            <w:r w:rsidRPr="00095B17">
              <w:t>(Pearson &amp; Penridge 1979)</w:t>
            </w:r>
          </w:p>
        </w:tc>
        <w:tc>
          <w:tcPr>
            <w:tcW w:w="1701" w:type="dxa"/>
          </w:tcPr>
          <w:p w14:paraId="4769619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DBD540" w14:textId="77777777" w:rsidTr="00AA1B2A">
        <w:tc>
          <w:tcPr>
            <w:tcW w:w="2358" w:type="dxa"/>
          </w:tcPr>
          <w:p w14:paraId="10F87F8A" w14:textId="77777777" w:rsidR="00D60507" w:rsidRPr="00095B17" w:rsidRDefault="00D60507" w:rsidP="00D60507">
            <w:pPr>
              <w:pStyle w:val="NoSpacing"/>
            </w:pPr>
            <w:r w:rsidRPr="00095B17">
              <w:t>Ephemeroptera Rallidentidae</w:t>
            </w:r>
          </w:p>
        </w:tc>
        <w:tc>
          <w:tcPr>
            <w:tcW w:w="794" w:type="dxa"/>
          </w:tcPr>
          <w:p w14:paraId="28418163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740D8BE7" w14:textId="77777777" w:rsidR="00D60507" w:rsidRPr="00095B17" w:rsidRDefault="00D60507" w:rsidP="00D60507">
            <w:pPr>
              <w:pStyle w:val="NoSpacing"/>
            </w:pPr>
            <w:r w:rsidRPr="00095B17">
              <w:t>10.5</w:t>
            </w:r>
          </w:p>
        </w:tc>
        <w:tc>
          <w:tcPr>
            <w:tcW w:w="708" w:type="dxa"/>
          </w:tcPr>
          <w:p w14:paraId="46BD0E0F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5DD13A1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EADE8E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CDE03B" w14:textId="77777777" w:rsidR="00D60507" w:rsidRPr="00095B17" w:rsidRDefault="00D60507" w:rsidP="00D60507">
            <w:pPr>
              <w:pStyle w:val="NoSpacing"/>
            </w:pPr>
            <w:r w:rsidRPr="00095B17">
              <w:t>(Penniket 1966)</w:t>
            </w:r>
          </w:p>
        </w:tc>
        <w:tc>
          <w:tcPr>
            <w:tcW w:w="1701" w:type="dxa"/>
          </w:tcPr>
          <w:p w14:paraId="6520153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B78DFE6" w14:textId="77777777" w:rsidTr="00AA1B2A">
        <w:tc>
          <w:tcPr>
            <w:tcW w:w="2358" w:type="dxa"/>
          </w:tcPr>
          <w:p w14:paraId="7E90B709" w14:textId="77777777" w:rsidR="00D60507" w:rsidRPr="00095B17" w:rsidRDefault="00D60507" w:rsidP="00D60507">
            <w:pPr>
              <w:pStyle w:val="NoSpacing"/>
            </w:pPr>
            <w:r w:rsidRPr="00095B17">
              <w:t>Ephemeroptera Siphlaenigmatidae</w:t>
            </w:r>
          </w:p>
        </w:tc>
        <w:tc>
          <w:tcPr>
            <w:tcW w:w="794" w:type="dxa"/>
          </w:tcPr>
          <w:p w14:paraId="10CADCB8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5182297A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097E14BA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44EDCA2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1714F4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2FB1C1B" w14:textId="77777777" w:rsidR="00D60507" w:rsidRPr="00095B17" w:rsidRDefault="00D60507" w:rsidP="00D60507">
            <w:pPr>
              <w:pStyle w:val="NoSpacing"/>
            </w:pPr>
            <w:r w:rsidRPr="00095B17">
              <w:t>(Penniket 1962)</w:t>
            </w:r>
          </w:p>
        </w:tc>
        <w:tc>
          <w:tcPr>
            <w:tcW w:w="1701" w:type="dxa"/>
          </w:tcPr>
          <w:p w14:paraId="1671EC0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E0C90D7" w14:textId="77777777" w:rsidTr="00AA1B2A">
        <w:tc>
          <w:tcPr>
            <w:tcW w:w="2358" w:type="dxa"/>
          </w:tcPr>
          <w:p w14:paraId="57325119" w14:textId="77777777" w:rsidR="00D60507" w:rsidRPr="00095B17" w:rsidRDefault="00D60507" w:rsidP="00D60507">
            <w:pPr>
              <w:pStyle w:val="NoSpacing"/>
            </w:pPr>
            <w:r w:rsidRPr="00095B17">
              <w:t>Ephemeroptera Siphlonuridae</w:t>
            </w:r>
          </w:p>
        </w:tc>
        <w:tc>
          <w:tcPr>
            <w:tcW w:w="794" w:type="dxa"/>
          </w:tcPr>
          <w:p w14:paraId="405DFE0E" w14:textId="77777777" w:rsidR="00D60507" w:rsidRPr="00095B17" w:rsidRDefault="00D60507" w:rsidP="00D60507">
            <w:pPr>
              <w:pStyle w:val="NoSpacing"/>
            </w:pPr>
            <w:r w:rsidRPr="00095B17">
              <w:t>49</w:t>
            </w:r>
          </w:p>
        </w:tc>
        <w:tc>
          <w:tcPr>
            <w:tcW w:w="784" w:type="dxa"/>
          </w:tcPr>
          <w:p w14:paraId="70E82DFC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163900A7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23DAD3E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D00C2A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1374F50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1EA8C1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5E7D710" w14:textId="77777777" w:rsidTr="00AA1B2A">
        <w:tc>
          <w:tcPr>
            <w:tcW w:w="2358" w:type="dxa"/>
          </w:tcPr>
          <w:p w14:paraId="631D5D13" w14:textId="77777777" w:rsidR="00D60507" w:rsidRPr="00095B17" w:rsidRDefault="00D60507" w:rsidP="00D60507">
            <w:pPr>
              <w:pStyle w:val="NoSpacing"/>
            </w:pPr>
            <w:r w:rsidRPr="00095B17">
              <w:t>Ephemeroptera Tricorythidae</w:t>
            </w:r>
          </w:p>
        </w:tc>
        <w:tc>
          <w:tcPr>
            <w:tcW w:w="794" w:type="dxa"/>
          </w:tcPr>
          <w:p w14:paraId="788891FE" w14:textId="77777777" w:rsidR="00D60507" w:rsidRPr="00095B17" w:rsidRDefault="00D60507" w:rsidP="00D60507">
            <w:pPr>
              <w:pStyle w:val="NoSpacing"/>
            </w:pPr>
            <w:r w:rsidRPr="00095B17">
              <w:t>34</w:t>
            </w:r>
          </w:p>
        </w:tc>
        <w:tc>
          <w:tcPr>
            <w:tcW w:w="784" w:type="dxa"/>
          </w:tcPr>
          <w:p w14:paraId="2A55B34A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34CBD4A8" w14:textId="77777777" w:rsidR="00D60507" w:rsidRPr="00095B17" w:rsidRDefault="00D60507" w:rsidP="00D60507">
            <w:pPr>
              <w:pStyle w:val="NoSpacing"/>
            </w:pPr>
            <w:r w:rsidRPr="00095B17">
              <w:t>6.5</w:t>
            </w:r>
          </w:p>
        </w:tc>
        <w:tc>
          <w:tcPr>
            <w:tcW w:w="709" w:type="dxa"/>
          </w:tcPr>
          <w:p w14:paraId="0AAA026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72B0D4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9A9FB53" w14:textId="77777777" w:rsidR="00D60507" w:rsidRPr="00095B17" w:rsidRDefault="00D60507" w:rsidP="00D60507">
            <w:pPr>
              <w:pStyle w:val="NoSpacing"/>
            </w:pPr>
            <w:r w:rsidRPr="00095B17">
              <w:t>(Edmunds et al. 1976)</w:t>
            </w:r>
          </w:p>
        </w:tc>
        <w:tc>
          <w:tcPr>
            <w:tcW w:w="1701" w:type="dxa"/>
          </w:tcPr>
          <w:p w14:paraId="591B430B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2526B0BF" w14:textId="77777777" w:rsidTr="00AA1B2A">
        <w:tc>
          <w:tcPr>
            <w:tcW w:w="2358" w:type="dxa"/>
          </w:tcPr>
          <w:p w14:paraId="2A324107" w14:textId="77777777" w:rsidR="00D60507" w:rsidRPr="00095B17" w:rsidRDefault="00D60507" w:rsidP="00D60507">
            <w:pPr>
              <w:pStyle w:val="NoSpacing"/>
            </w:pPr>
            <w:r w:rsidRPr="00095B17">
              <w:t>Grylloblattidae</w:t>
            </w:r>
          </w:p>
        </w:tc>
        <w:tc>
          <w:tcPr>
            <w:tcW w:w="794" w:type="dxa"/>
          </w:tcPr>
          <w:p w14:paraId="64F57691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84" w:type="dxa"/>
          </w:tcPr>
          <w:p w14:paraId="37D28E64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23AD5385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4B69C9D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471239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36FDDBA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59A226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0CD017A" w14:textId="77777777" w:rsidTr="00AA1B2A">
        <w:tc>
          <w:tcPr>
            <w:tcW w:w="2358" w:type="dxa"/>
          </w:tcPr>
          <w:p w14:paraId="5857555E" w14:textId="77777777" w:rsidR="00D60507" w:rsidRPr="00095B17" w:rsidRDefault="00D60507" w:rsidP="00D60507">
            <w:pPr>
              <w:pStyle w:val="NoSpacing"/>
            </w:pPr>
            <w:r w:rsidRPr="00095B17">
              <w:t>Hemiptera Acanthosomatidae</w:t>
            </w:r>
          </w:p>
        </w:tc>
        <w:tc>
          <w:tcPr>
            <w:tcW w:w="794" w:type="dxa"/>
          </w:tcPr>
          <w:p w14:paraId="2972EA04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38886063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62E693FF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42C89C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51FB57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C8285FA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65AB48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CBA8FC2" w14:textId="77777777" w:rsidTr="00AA1B2A">
        <w:tc>
          <w:tcPr>
            <w:tcW w:w="2358" w:type="dxa"/>
          </w:tcPr>
          <w:p w14:paraId="73BE7C02" w14:textId="77777777" w:rsidR="00D60507" w:rsidRPr="00095B17" w:rsidRDefault="00D60507" w:rsidP="00D60507">
            <w:pPr>
              <w:pStyle w:val="NoSpacing"/>
            </w:pPr>
            <w:r w:rsidRPr="00095B17">
              <w:t>Hemiptera Achilidae</w:t>
            </w:r>
          </w:p>
        </w:tc>
        <w:tc>
          <w:tcPr>
            <w:tcW w:w="794" w:type="dxa"/>
          </w:tcPr>
          <w:p w14:paraId="6DA85EFF" w14:textId="77777777" w:rsidR="00D60507" w:rsidRPr="00095B17" w:rsidRDefault="00D60507" w:rsidP="00D60507">
            <w:pPr>
              <w:pStyle w:val="NoSpacing"/>
            </w:pPr>
            <w:r w:rsidRPr="00095B17">
              <w:t>503</w:t>
            </w:r>
          </w:p>
        </w:tc>
        <w:tc>
          <w:tcPr>
            <w:tcW w:w="784" w:type="dxa"/>
          </w:tcPr>
          <w:p w14:paraId="6F5149A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1C8396F6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7F43289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E7A19A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D36F70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0AECB5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BEC87AA" w14:textId="77777777" w:rsidTr="00AA1B2A">
        <w:tc>
          <w:tcPr>
            <w:tcW w:w="2358" w:type="dxa"/>
          </w:tcPr>
          <w:p w14:paraId="2C29DB32" w14:textId="77777777" w:rsidR="00D60507" w:rsidRPr="00095B17" w:rsidRDefault="00D60507" w:rsidP="00D60507">
            <w:pPr>
              <w:pStyle w:val="NoSpacing"/>
            </w:pPr>
            <w:r w:rsidRPr="00095B17">
              <w:t>Hemiptera Achilixiidae</w:t>
            </w:r>
          </w:p>
        </w:tc>
        <w:tc>
          <w:tcPr>
            <w:tcW w:w="794" w:type="dxa"/>
          </w:tcPr>
          <w:p w14:paraId="5CCAEAAC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84" w:type="dxa"/>
          </w:tcPr>
          <w:p w14:paraId="6F99BCB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77E8EE4C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3E0AE0B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25B466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2A90F0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AB1393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C6DE6AF" w14:textId="77777777" w:rsidTr="00AA1B2A">
        <w:tc>
          <w:tcPr>
            <w:tcW w:w="2358" w:type="dxa"/>
          </w:tcPr>
          <w:p w14:paraId="2C1D3D55" w14:textId="77777777" w:rsidR="00D60507" w:rsidRPr="00095B17" w:rsidRDefault="00D60507" w:rsidP="00D60507">
            <w:pPr>
              <w:pStyle w:val="NoSpacing"/>
            </w:pPr>
            <w:r w:rsidRPr="00095B17">
              <w:t>Hemiptera Aetalionidae</w:t>
            </w:r>
          </w:p>
        </w:tc>
        <w:tc>
          <w:tcPr>
            <w:tcW w:w="794" w:type="dxa"/>
          </w:tcPr>
          <w:p w14:paraId="78C69EAC" w14:textId="77777777" w:rsidR="00D60507" w:rsidRPr="00095B17" w:rsidRDefault="00D60507" w:rsidP="00D60507">
            <w:pPr>
              <w:pStyle w:val="NoSpacing"/>
            </w:pPr>
            <w:r w:rsidRPr="00095B17">
              <w:t>42</w:t>
            </w:r>
          </w:p>
        </w:tc>
        <w:tc>
          <w:tcPr>
            <w:tcW w:w="784" w:type="dxa"/>
          </w:tcPr>
          <w:p w14:paraId="76C2208C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106782A3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6E0B70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7F023F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2A00AB3" w14:textId="77777777" w:rsidR="00D60507" w:rsidRPr="00095B17" w:rsidRDefault="00D60507" w:rsidP="00D60507">
            <w:pPr>
              <w:pStyle w:val="NoSpacing"/>
            </w:pPr>
            <w:r w:rsidRPr="00095B17">
              <w:t>(Deitz et al. 2010)</w:t>
            </w:r>
          </w:p>
        </w:tc>
        <w:tc>
          <w:tcPr>
            <w:tcW w:w="1701" w:type="dxa"/>
          </w:tcPr>
          <w:p w14:paraId="30C764A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6D8AAE" w14:textId="77777777" w:rsidTr="00AA1B2A">
        <w:tc>
          <w:tcPr>
            <w:tcW w:w="2358" w:type="dxa"/>
          </w:tcPr>
          <w:p w14:paraId="4F37BD5C" w14:textId="77777777" w:rsidR="00D60507" w:rsidRPr="00095B17" w:rsidRDefault="00D60507" w:rsidP="00D60507">
            <w:pPr>
              <w:pStyle w:val="NoSpacing"/>
            </w:pPr>
            <w:r w:rsidRPr="00095B17">
              <w:t>Hemiptera Aleyrodoidea</w:t>
            </w:r>
          </w:p>
        </w:tc>
        <w:tc>
          <w:tcPr>
            <w:tcW w:w="794" w:type="dxa"/>
          </w:tcPr>
          <w:p w14:paraId="286860F1" w14:textId="77777777" w:rsidR="00D60507" w:rsidRPr="00095B17" w:rsidRDefault="00D60507" w:rsidP="00D60507">
            <w:pPr>
              <w:pStyle w:val="NoSpacing"/>
            </w:pPr>
            <w:r w:rsidRPr="00095B17">
              <w:t>1560</w:t>
            </w:r>
          </w:p>
        </w:tc>
        <w:tc>
          <w:tcPr>
            <w:tcW w:w="784" w:type="dxa"/>
          </w:tcPr>
          <w:p w14:paraId="475BD451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8ED0E4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294A88E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B71B83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4B5E536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127156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F6FCC1" w14:textId="77777777" w:rsidTr="00AA1B2A">
        <w:tc>
          <w:tcPr>
            <w:tcW w:w="2358" w:type="dxa"/>
          </w:tcPr>
          <w:p w14:paraId="3C6E02C3" w14:textId="77777777" w:rsidR="00D60507" w:rsidRPr="00095B17" w:rsidRDefault="00D60507" w:rsidP="00D60507">
            <w:pPr>
              <w:pStyle w:val="NoSpacing"/>
            </w:pPr>
            <w:r w:rsidRPr="00095B17">
              <w:t>Hemiptera Alydidae</w:t>
            </w:r>
          </w:p>
        </w:tc>
        <w:tc>
          <w:tcPr>
            <w:tcW w:w="794" w:type="dxa"/>
          </w:tcPr>
          <w:p w14:paraId="636CCC9A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784" w:type="dxa"/>
          </w:tcPr>
          <w:p w14:paraId="5FF2210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66E94D99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1F52DAC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8A0936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342F72F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B11A51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18F5715" w14:textId="77777777" w:rsidTr="00AA1B2A">
        <w:tc>
          <w:tcPr>
            <w:tcW w:w="2358" w:type="dxa"/>
          </w:tcPr>
          <w:p w14:paraId="644B680E" w14:textId="77777777" w:rsidR="00D60507" w:rsidRPr="00095B17" w:rsidRDefault="00D60507" w:rsidP="00D60507">
            <w:pPr>
              <w:pStyle w:val="NoSpacing"/>
            </w:pPr>
            <w:r w:rsidRPr="00095B17">
              <w:t>Hemiptera Anthocoridae</w:t>
            </w:r>
          </w:p>
        </w:tc>
        <w:tc>
          <w:tcPr>
            <w:tcW w:w="794" w:type="dxa"/>
          </w:tcPr>
          <w:p w14:paraId="3BE3C950" w14:textId="77777777" w:rsidR="00D60507" w:rsidRPr="00095B17" w:rsidRDefault="00D60507" w:rsidP="00D60507">
            <w:pPr>
              <w:pStyle w:val="NoSpacing"/>
            </w:pPr>
            <w:r w:rsidRPr="00095B17">
              <w:t>600</w:t>
            </w:r>
          </w:p>
        </w:tc>
        <w:tc>
          <w:tcPr>
            <w:tcW w:w="784" w:type="dxa"/>
          </w:tcPr>
          <w:p w14:paraId="2CAECEF1" w14:textId="77777777" w:rsidR="00D60507" w:rsidRPr="00095B17" w:rsidRDefault="00D60507" w:rsidP="00D60507">
            <w:pPr>
              <w:pStyle w:val="NoSpacing"/>
            </w:pPr>
            <w:r w:rsidRPr="00095B17">
              <w:t>1.4</w:t>
            </w:r>
          </w:p>
        </w:tc>
        <w:tc>
          <w:tcPr>
            <w:tcW w:w="708" w:type="dxa"/>
          </w:tcPr>
          <w:p w14:paraId="4945B4F7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9" w:type="dxa"/>
          </w:tcPr>
          <w:p w14:paraId="123C312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36CC0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3E3C74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55A1F70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85F3E66" w14:textId="77777777" w:rsidTr="00AA1B2A">
        <w:tc>
          <w:tcPr>
            <w:tcW w:w="2358" w:type="dxa"/>
          </w:tcPr>
          <w:p w14:paraId="330CA4A9" w14:textId="77777777" w:rsidR="00D60507" w:rsidRPr="00095B17" w:rsidRDefault="00D60507" w:rsidP="00D60507">
            <w:pPr>
              <w:pStyle w:val="NoSpacing"/>
            </w:pPr>
            <w:r w:rsidRPr="00095B17">
              <w:t>Hemiptera Aphelocheiridae</w:t>
            </w:r>
          </w:p>
        </w:tc>
        <w:tc>
          <w:tcPr>
            <w:tcW w:w="794" w:type="dxa"/>
          </w:tcPr>
          <w:p w14:paraId="0715ADAE" w14:textId="77777777" w:rsidR="00D60507" w:rsidRPr="00095B17" w:rsidRDefault="00D60507" w:rsidP="00D60507">
            <w:pPr>
              <w:pStyle w:val="NoSpacing"/>
            </w:pPr>
            <w:r w:rsidRPr="00095B17">
              <w:t>400</w:t>
            </w:r>
          </w:p>
        </w:tc>
        <w:tc>
          <w:tcPr>
            <w:tcW w:w="784" w:type="dxa"/>
          </w:tcPr>
          <w:p w14:paraId="65B4AE39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5F8C9B85" w14:textId="77777777" w:rsidR="00D60507" w:rsidRPr="00095B17" w:rsidRDefault="00D60507" w:rsidP="00D60507">
            <w:pPr>
              <w:pStyle w:val="NoSpacing"/>
            </w:pPr>
            <w:r w:rsidRPr="00095B17">
              <w:t>11.5</w:t>
            </w:r>
          </w:p>
        </w:tc>
        <w:tc>
          <w:tcPr>
            <w:tcW w:w="709" w:type="dxa"/>
          </w:tcPr>
          <w:p w14:paraId="30371CD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D5AA16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8EDB2F9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1F7BEC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85CB940" w14:textId="77777777" w:rsidTr="00AA1B2A">
        <w:tc>
          <w:tcPr>
            <w:tcW w:w="2358" w:type="dxa"/>
          </w:tcPr>
          <w:p w14:paraId="58E9A1ED" w14:textId="77777777" w:rsidR="00D60507" w:rsidRPr="00095B17" w:rsidRDefault="00D60507" w:rsidP="00D60507">
            <w:pPr>
              <w:pStyle w:val="NoSpacing"/>
            </w:pPr>
            <w:r w:rsidRPr="00095B17">
              <w:t>Hemiptera Aphidoidea</w:t>
            </w:r>
          </w:p>
        </w:tc>
        <w:tc>
          <w:tcPr>
            <w:tcW w:w="794" w:type="dxa"/>
          </w:tcPr>
          <w:p w14:paraId="15F5D6E5" w14:textId="77777777" w:rsidR="00D60507" w:rsidRPr="00095B17" w:rsidRDefault="00D60507" w:rsidP="00D60507">
            <w:pPr>
              <w:pStyle w:val="NoSpacing"/>
            </w:pPr>
            <w:r w:rsidRPr="00095B17">
              <w:t>4375</w:t>
            </w:r>
          </w:p>
        </w:tc>
        <w:tc>
          <w:tcPr>
            <w:tcW w:w="784" w:type="dxa"/>
          </w:tcPr>
          <w:p w14:paraId="1341C1D9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CB64D37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58BD175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9352EB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84DC83F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B07E158" w14:textId="77777777" w:rsidR="00D60507" w:rsidRPr="00095B17" w:rsidRDefault="00D60507" w:rsidP="00D60507">
            <w:pPr>
              <w:pStyle w:val="NoSpacing"/>
            </w:pPr>
            <w:r w:rsidRPr="00095B17">
              <w:t>Includes Phylloxeroidea</w:t>
            </w:r>
          </w:p>
        </w:tc>
      </w:tr>
      <w:tr w:rsidR="00D60507" w:rsidRPr="00095B17" w14:paraId="0C33BDDB" w14:textId="77777777" w:rsidTr="00AA1B2A">
        <w:tc>
          <w:tcPr>
            <w:tcW w:w="2358" w:type="dxa"/>
          </w:tcPr>
          <w:p w14:paraId="383B7C48" w14:textId="77777777" w:rsidR="00D60507" w:rsidRPr="00095B17" w:rsidRDefault="00D60507" w:rsidP="00D60507">
            <w:pPr>
              <w:pStyle w:val="NoSpacing"/>
            </w:pPr>
            <w:r w:rsidRPr="00095B17">
              <w:t>Hemiptera Aradidae</w:t>
            </w:r>
          </w:p>
        </w:tc>
        <w:tc>
          <w:tcPr>
            <w:tcW w:w="794" w:type="dxa"/>
          </w:tcPr>
          <w:p w14:paraId="5D1B9A31" w14:textId="77777777" w:rsidR="00D60507" w:rsidRPr="00095B17" w:rsidRDefault="00D60507" w:rsidP="00D60507">
            <w:pPr>
              <w:pStyle w:val="NoSpacing"/>
            </w:pPr>
            <w:r w:rsidRPr="00095B17">
              <w:t>2000</w:t>
            </w:r>
          </w:p>
        </w:tc>
        <w:tc>
          <w:tcPr>
            <w:tcW w:w="784" w:type="dxa"/>
          </w:tcPr>
          <w:p w14:paraId="06F720F2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1B7A0E8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0CA4B89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649C68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7511A4D" w14:textId="77777777" w:rsidR="00D60507" w:rsidRPr="00095B17" w:rsidRDefault="00D60507" w:rsidP="00D60507">
            <w:pPr>
              <w:pStyle w:val="NoSpacing"/>
            </w:pPr>
            <w:r w:rsidRPr="00095B17">
              <w:t xml:space="preserve">(Schuh &amp; Slater </w:t>
            </w:r>
            <w:r w:rsidRPr="00095B17">
              <w:lastRenderedPageBreak/>
              <w:t>1995)</w:t>
            </w:r>
          </w:p>
        </w:tc>
        <w:tc>
          <w:tcPr>
            <w:tcW w:w="1701" w:type="dxa"/>
          </w:tcPr>
          <w:p w14:paraId="7D6AFB3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7989837" w14:textId="77777777" w:rsidTr="00AA1B2A">
        <w:tc>
          <w:tcPr>
            <w:tcW w:w="2358" w:type="dxa"/>
          </w:tcPr>
          <w:p w14:paraId="38072472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Hemiptera Belostomatidae</w:t>
            </w:r>
          </w:p>
        </w:tc>
        <w:tc>
          <w:tcPr>
            <w:tcW w:w="794" w:type="dxa"/>
          </w:tcPr>
          <w:p w14:paraId="050DF180" w14:textId="77777777" w:rsidR="00D60507" w:rsidRPr="00095B17" w:rsidRDefault="00D60507" w:rsidP="00D60507">
            <w:pPr>
              <w:pStyle w:val="NoSpacing"/>
            </w:pPr>
            <w:r w:rsidRPr="00095B17">
              <w:t>150</w:t>
            </w:r>
          </w:p>
        </w:tc>
        <w:tc>
          <w:tcPr>
            <w:tcW w:w="784" w:type="dxa"/>
          </w:tcPr>
          <w:p w14:paraId="02F664F0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418B0FD2" w14:textId="77777777" w:rsidR="00D60507" w:rsidRPr="00095B17" w:rsidRDefault="00D60507" w:rsidP="00D60507">
            <w:pPr>
              <w:pStyle w:val="NoSpacing"/>
            </w:pPr>
            <w:r w:rsidRPr="00095B17">
              <w:t>110</w:t>
            </w:r>
          </w:p>
        </w:tc>
        <w:tc>
          <w:tcPr>
            <w:tcW w:w="709" w:type="dxa"/>
          </w:tcPr>
          <w:p w14:paraId="0EEAD3D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1CCD25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9AD3BA8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55D6416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5C17E9C" w14:textId="77777777" w:rsidTr="00AA1B2A">
        <w:tc>
          <w:tcPr>
            <w:tcW w:w="2358" w:type="dxa"/>
          </w:tcPr>
          <w:p w14:paraId="54143080" w14:textId="77777777" w:rsidR="00D60507" w:rsidRPr="00095B17" w:rsidRDefault="00D60507" w:rsidP="00D60507">
            <w:pPr>
              <w:pStyle w:val="NoSpacing"/>
            </w:pPr>
            <w:r w:rsidRPr="00095B17">
              <w:t>Hemiptera Berytidae</w:t>
            </w:r>
          </w:p>
        </w:tc>
        <w:tc>
          <w:tcPr>
            <w:tcW w:w="794" w:type="dxa"/>
          </w:tcPr>
          <w:p w14:paraId="25957305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716A5C75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1869E5F3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31A74F0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A9093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76E86F9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063CCE4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9278F2F" w14:textId="77777777" w:rsidTr="00AA1B2A">
        <w:tc>
          <w:tcPr>
            <w:tcW w:w="2358" w:type="dxa"/>
          </w:tcPr>
          <w:p w14:paraId="4B230F32" w14:textId="77777777" w:rsidR="00D60507" w:rsidRPr="00095B17" w:rsidRDefault="00D60507" w:rsidP="00D60507">
            <w:pPr>
              <w:pStyle w:val="NoSpacing"/>
            </w:pPr>
            <w:r w:rsidRPr="00095B17">
              <w:t>Hemiptera Caliscelidae</w:t>
            </w:r>
          </w:p>
        </w:tc>
        <w:tc>
          <w:tcPr>
            <w:tcW w:w="794" w:type="dxa"/>
          </w:tcPr>
          <w:p w14:paraId="1B0AD9EB" w14:textId="77777777" w:rsidR="00D60507" w:rsidRPr="00095B17" w:rsidRDefault="00D60507" w:rsidP="00D60507">
            <w:pPr>
              <w:pStyle w:val="NoSpacing"/>
            </w:pPr>
            <w:r w:rsidRPr="00095B17">
              <w:t>202</w:t>
            </w:r>
          </w:p>
        </w:tc>
        <w:tc>
          <w:tcPr>
            <w:tcW w:w="784" w:type="dxa"/>
          </w:tcPr>
          <w:p w14:paraId="0A56BD4E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3CA8FDE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3A2152F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B78DBF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69AA35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5780A1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9A15FA4" w14:textId="77777777" w:rsidTr="00AA1B2A">
        <w:tc>
          <w:tcPr>
            <w:tcW w:w="2358" w:type="dxa"/>
          </w:tcPr>
          <w:p w14:paraId="2DACE9D3" w14:textId="77777777" w:rsidR="00D60507" w:rsidRPr="00095B17" w:rsidRDefault="00D60507" w:rsidP="00D60507">
            <w:pPr>
              <w:pStyle w:val="NoSpacing"/>
            </w:pPr>
            <w:r w:rsidRPr="00095B17">
              <w:t>Hemiptera Canopidae</w:t>
            </w:r>
          </w:p>
        </w:tc>
        <w:tc>
          <w:tcPr>
            <w:tcW w:w="794" w:type="dxa"/>
          </w:tcPr>
          <w:p w14:paraId="5D92FEC5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6B44B17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455923A2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07B8CC0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777072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C5A0CE8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75ADDA6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35A029F" w14:textId="77777777" w:rsidTr="00AA1B2A">
        <w:tc>
          <w:tcPr>
            <w:tcW w:w="2358" w:type="dxa"/>
          </w:tcPr>
          <w:p w14:paraId="2EDEDA8A" w14:textId="77777777" w:rsidR="00D60507" w:rsidRPr="00095B17" w:rsidRDefault="00D60507" w:rsidP="00D60507">
            <w:pPr>
              <w:pStyle w:val="NoSpacing"/>
            </w:pPr>
            <w:r w:rsidRPr="00095B17">
              <w:t>Hemiptera Cercopidae</w:t>
            </w:r>
          </w:p>
        </w:tc>
        <w:tc>
          <w:tcPr>
            <w:tcW w:w="794" w:type="dxa"/>
          </w:tcPr>
          <w:p w14:paraId="3672B04F" w14:textId="77777777" w:rsidR="00D60507" w:rsidRPr="00095B17" w:rsidRDefault="00D60507" w:rsidP="00D60507">
            <w:pPr>
              <w:pStyle w:val="NoSpacing"/>
            </w:pPr>
            <w:r w:rsidRPr="00095B17">
              <w:t>2410</w:t>
            </w:r>
          </w:p>
        </w:tc>
        <w:tc>
          <w:tcPr>
            <w:tcW w:w="784" w:type="dxa"/>
          </w:tcPr>
          <w:p w14:paraId="68E287CF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55810A7B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527BFB4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964CB6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ADB4598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3909ADB6" w14:textId="77777777" w:rsidR="00D60507" w:rsidRPr="00095B17" w:rsidRDefault="00D60507" w:rsidP="00D60507">
            <w:pPr>
              <w:pStyle w:val="NoSpacing"/>
            </w:pPr>
            <w:r w:rsidRPr="00095B17">
              <w:t>Includes Aphrophoridae, Clastopteridae, Machaerotidae</w:t>
            </w:r>
          </w:p>
        </w:tc>
      </w:tr>
      <w:tr w:rsidR="00D60507" w:rsidRPr="00095B17" w14:paraId="7C13C5CF" w14:textId="77777777" w:rsidTr="00AA1B2A">
        <w:tc>
          <w:tcPr>
            <w:tcW w:w="2358" w:type="dxa"/>
          </w:tcPr>
          <w:p w14:paraId="6F236FFD" w14:textId="77777777" w:rsidR="00D60507" w:rsidRPr="00095B17" w:rsidRDefault="00D60507" w:rsidP="00D60507">
            <w:pPr>
              <w:pStyle w:val="NoSpacing"/>
            </w:pPr>
            <w:r w:rsidRPr="00095B17">
              <w:t>Hemiptera Cicadellidae</w:t>
            </w:r>
          </w:p>
        </w:tc>
        <w:tc>
          <w:tcPr>
            <w:tcW w:w="794" w:type="dxa"/>
          </w:tcPr>
          <w:p w14:paraId="3D8C4222" w14:textId="77777777" w:rsidR="00D60507" w:rsidRPr="00095B17" w:rsidRDefault="00D60507" w:rsidP="00D60507">
            <w:pPr>
              <w:pStyle w:val="NoSpacing"/>
            </w:pPr>
            <w:r w:rsidRPr="00095B17">
              <w:t>20000</w:t>
            </w:r>
          </w:p>
        </w:tc>
        <w:tc>
          <w:tcPr>
            <w:tcW w:w="784" w:type="dxa"/>
          </w:tcPr>
          <w:p w14:paraId="48D1EAB1" w14:textId="77777777" w:rsidR="00D60507" w:rsidRPr="00095B17" w:rsidRDefault="00D60507" w:rsidP="00D60507">
            <w:pPr>
              <w:pStyle w:val="NoSpacing"/>
            </w:pPr>
            <w:r w:rsidRPr="00095B17">
              <w:t>1.7</w:t>
            </w:r>
          </w:p>
        </w:tc>
        <w:tc>
          <w:tcPr>
            <w:tcW w:w="708" w:type="dxa"/>
          </w:tcPr>
          <w:p w14:paraId="3825680F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9" w:type="dxa"/>
          </w:tcPr>
          <w:p w14:paraId="0E15E68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939DC8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BCD0653" w14:textId="77777777" w:rsidR="00D60507" w:rsidRPr="00095B17" w:rsidRDefault="00D60507" w:rsidP="00D60507">
            <w:pPr>
              <w:pStyle w:val="NoSpacing"/>
            </w:pPr>
            <w:r w:rsidRPr="00095B17">
              <w:t>(Evans 1966)</w:t>
            </w:r>
          </w:p>
        </w:tc>
        <w:tc>
          <w:tcPr>
            <w:tcW w:w="1701" w:type="dxa"/>
          </w:tcPr>
          <w:p w14:paraId="4378605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1DF63C" w14:textId="77777777" w:rsidTr="00AA1B2A">
        <w:tc>
          <w:tcPr>
            <w:tcW w:w="2358" w:type="dxa"/>
          </w:tcPr>
          <w:p w14:paraId="1D9893DB" w14:textId="77777777" w:rsidR="00D60507" w:rsidRPr="00095B17" w:rsidRDefault="00D60507" w:rsidP="00D60507">
            <w:pPr>
              <w:pStyle w:val="NoSpacing"/>
            </w:pPr>
            <w:r w:rsidRPr="00095B17">
              <w:t>Hemiptera Cicadidae</w:t>
            </w:r>
          </w:p>
        </w:tc>
        <w:tc>
          <w:tcPr>
            <w:tcW w:w="794" w:type="dxa"/>
          </w:tcPr>
          <w:p w14:paraId="016D0391" w14:textId="77777777" w:rsidR="00D60507" w:rsidRPr="00095B17" w:rsidRDefault="00D60507" w:rsidP="00D60507">
            <w:pPr>
              <w:pStyle w:val="NoSpacing"/>
            </w:pPr>
            <w:r w:rsidRPr="00095B17">
              <w:t>1300</w:t>
            </w:r>
          </w:p>
        </w:tc>
        <w:tc>
          <w:tcPr>
            <w:tcW w:w="784" w:type="dxa"/>
          </w:tcPr>
          <w:p w14:paraId="4E2E7E55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68B1669C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09" w:type="dxa"/>
          </w:tcPr>
          <w:p w14:paraId="78BA4A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DD8972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92A6F6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BFFC46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02D1474" w14:textId="77777777" w:rsidTr="00AA1B2A">
        <w:tc>
          <w:tcPr>
            <w:tcW w:w="2358" w:type="dxa"/>
          </w:tcPr>
          <w:p w14:paraId="0E7C47B2" w14:textId="77777777" w:rsidR="00D60507" w:rsidRPr="00095B17" w:rsidRDefault="00D60507" w:rsidP="00D60507">
            <w:pPr>
              <w:pStyle w:val="NoSpacing"/>
            </w:pPr>
            <w:r w:rsidRPr="00095B17">
              <w:t>Hemiptera Cimicidae</w:t>
            </w:r>
          </w:p>
        </w:tc>
        <w:tc>
          <w:tcPr>
            <w:tcW w:w="794" w:type="dxa"/>
          </w:tcPr>
          <w:p w14:paraId="50D740B8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6CDAB08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CB220A7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789B6DC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DCF2D3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0070448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783BFB8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9601F99" w14:textId="77777777" w:rsidTr="00AA1B2A">
        <w:tc>
          <w:tcPr>
            <w:tcW w:w="2358" w:type="dxa"/>
          </w:tcPr>
          <w:p w14:paraId="4C7678C9" w14:textId="77777777" w:rsidR="00D60507" w:rsidRPr="00095B17" w:rsidRDefault="00D60507" w:rsidP="00D60507">
            <w:pPr>
              <w:pStyle w:val="NoSpacing"/>
            </w:pPr>
            <w:r w:rsidRPr="00095B17">
              <w:t>Hemiptera Cixiidae</w:t>
            </w:r>
          </w:p>
        </w:tc>
        <w:tc>
          <w:tcPr>
            <w:tcW w:w="794" w:type="dxa"/>
          </w:tcPr>
          <w:p w14:paraId="78049E45" w14:textId="77777777" w:rsidR="00D60507" w:rsidRPr="00095B17" w:rsidRDefault="00D60507" w:rsidP="00D60507">
            <w:pPr>
              <w:pStyle w:val="NoSpacing"/>
            </w:pPr>
            <w:r w:rsidRPr="00095B17">
              <w:t>2223</w:t>
            </w:r>
          </w:p>
        </w:tc>
        <w:tc>
          <w:tcPr>
            <w:tcW w:w="784" w:type="dxa"/>
          </w:tcPr>
          <w:p w14:paraId="6438A271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6BBCC01C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4322E41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C94174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84CB92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26720B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FDFA68" w14:textId="77777777" w:rsidTr="00AA1B2A">
        <w:tc>
          <w:tcPr>
            <w:tcW w:w="2358" w:type="dxa"/>
          </w:tcPr>
          <w:p w14:paraId="47A8ECC0" w14:textId="77777777" w:rsidR="00D60507" w:rsidRPr="00095B17" w:rsidRDefault="00D60507" w:rsidP="00D60507">
            <w:pPr>
              <w:pStyle w:val="NoSpacing"/>
            </w:pPr>
            <w:r w:rsidRPr="00095B17">
              <w:t>Hemiptera Coccoidea</w:t>
            </w:r>
          </w:p>
        </w:tc>
        <w:tc>
          <w:tcPr>
            <w:tcW w:w="794" w:type="dxa"/>
          </w:tcPr>
          <w:p w14:paraId="368F561F" w14:textId="77777777" w:rsidR="00D60507" w:rsidRPr="00095B17" w:rsidRDefault="00D60507" w:rsidP="00D60507">
            <w:pPr>
              <w:pStyle w:val="NoSpacing"/>
            </w:pPr>
            <w:r w:rsidRPr="00095B17">
              <w:t>8000</w:t>
            </w:r>
          </w:p>
        </w:tc>
        <w:tc>
          <w:tcPr>
            <w:tcW w:w="784" w:type="dxa"/>
          </w:tcPr>
          <w:p w14:paraId="33E7AAF8" w14:textId="77777777" w:rsidR="00D60507" w:rsidRPr="00095B17" w:rsidRDefault="00D60507" w:rsidP="00D60507">
            <w:pPr>
              <w:pStyle w:val="NoSpacing"/>
            </w:pPr>
            <w:r w:rsidRPr="00095B17">
              <w:t>0.6</w:t>
            </w:r>
          </w:p>
        </w:tc>
        <w:tc>
          <w:tcPr>
            <w:tcW w:w="708" w:type="dxa"/>
          </w:tcPr>
          <w:p w14:paraId="5996BF6A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073A1EC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BBA6C0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9CF8FA1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4AC5DEB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BC8C52B" w14:textId="77777777" w:rsidTr="00AA1B2A">
        <w:tc>
          <w:tcPr>
            <w:tcW w:w="2358" w:type="dxa"/>
          </w:tcPr>
          <w:p w14:paraId="617C3F25" w14:textId="77777777" w:rsidR="00D60507" w:rsidRPr="00095B17" w:rsidRDefault="00D60507" w:rsidP="00D60507">
            <w:pPr>
              <w:pStyle w:val="NoSpacing"/>
            </w:pPr>
            <w:r w:rsidRPr="00095B17">
              <w:t>Hemiptera Colobathristidae</w:t>
            </w:r>
          </w:p>
        </w:tc>
        <w:tc>
          <w:tcPr>
            <w:tcW w:w="794" w:type="dxa"/>
          </w:tcPr>
          <w:p w14:paraId="768F66B3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784" w:type="dxa"/>
          </w:tcPr>
          <w:p w14:paraId="7663CF52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6E156503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45D1176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17BB93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7E2571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3C6F101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BB6DDE" w14:textId="77777777" w:rsidTr="00AA1B2A">
        <w:tc>
          <w:tcPr>
            <w:tcW w:w="2358" w:type="dxa"/>
          </w:tcPr>
          <w:p w14:paraId="3040AB15" w14:textId="77777777" w:rsidR="00D60507" w:rsidRPr="00095B17" w:rsidRDefault="00D60507" w:rsidP="00D60507">
            <w:pPr>
              <w:pStyle w:val="NoSpacing"/>
            </w:pPr>
            <w:r w:rsidRPr="00095B17">
              <w:t>Hemiptera Coreidae</w:t>
            </w:r>
          </w:p>
        </w:tc>
        <w:tc>
          <w:tcPr>
            <w:tcW w:w="794" w:type="dxa"/>
          </w:tcPr>
          <w:p w14:paraId="3BF021C4" w14:textId="77777777" w:rsidR="00D60507" w:rsidRPr="00095B17" w:rsidRDefault="00D60507" w:rsidP="00D60507">
            <w:pPr>
              <w:pStyle w:val="NoSpacing"/>
            </w:pPr>
            <w:r w:rsidRPr="00095B17">
              <w:t>1900</w:t>
            </w:r>
          </w:p>
        </w:tc>
        <w:tc>
          <w:tcPr>
            <w:tcW w:w="784" w:type="dxa"/>
          </w:tcPr>
          <w:p w14:paraId="064C2D94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337D4448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67B15CD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A447A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02BC9FB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3AF088C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7F5469E" w14:textId="77777777" w:rsidTr="00AA1B2A">
        <w:tc>
          <w:tcPr>
            <w:tcW w:w="2358" w:type="dxa"/>
          </w:tcPr>
          <w:p w14:paraId="0972AD00" w14:textId="77777777" w:rsidR="00D60507" w:rsidRPr="00095B17" w:rsidRDefault="00D60507" w:rsidP="00D60507">
            <w:pPr>
              <w:pStyle w:val="NoSpacing"/>
            </w:pPr>
            <w:r w:rsidRPr="00095B17">
              <w:t>Hemiptera Corixidae</w:t>
            </w:r>
          </w:p>
        </w:tc>
        <w:tc>
          <w:tcPr>
            <w:tcW w:w="794" w:type="dxa"/>
          </w:tcPr>
          <w:p w14:paraId="0F639A31" w14:textId="77777777" w:rsidR="00D60507" w:rsidRPr="00095B17" w:rsidRDefault="00D60507" w:rsidP="00D60507">
            <w:pPr>
              <w:pStyle w:val="NoSpacing"/>
            </w:pPr>
            <w:r w:rsidRPr="00095B17">
              <w:t>600</w:t>
            </w:r>
          </w:p>
        </w:tc>
        <w:tc>
          <w:tcPr>
            <w:tcW w:w="784" w:type="dxa"/>
          </w:tcPr>
          <w:p w14:paraId="7B1EFE52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6F0F9CA7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44F99F1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75908E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DB74DB2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C2CA65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CBA4793" w14:textId="77777777" w:rsidTr="00AA1B2A">
        <w:tc>
          <w:tcPr>
            <w:tcW w:w="2358" w:type="dxa"/>
          </w:tcPr>
          <w:p w14:paraId="27A30965" w14:textId="77777777" w:rsidR="00D60507" w:rsidRPr="00095B17" w:rsidRDefault="00D60507" w:rsidP="00D60507">
            <w:pPr>
              <w:pStyle w:val="NoSpacing"/>
            </w:pPr>
            <w:r w:rsidRPr="00095B17">
              <w:t>Hemiptera Cydnidae</w:t>
            </w:r>
          </w:p>
        </w:tc>
        <w:tc>
          <w:tcPr>
            <w:tcW w:w="794" w:type="dxa"/>
          </w:tcPr>
          <w:p w14:paraId="34AC340B" w14:textId="77777777" w:rsidR="00D60507" w:rsidRPr="00095B17" w:rsidRDefault="00D60507" w:rsidP="00D60507">
            <w:pPr>
              <w:pStyle w:val="NoSpacing"/>
            </w:pPr>
            <w:r w:rsidRPr="00095B17">
              <w:t>617</w:t>
            </w:r>
          </w:p>
        </w:tc>
        <w:tc>
          <w:tcPr>
            <w:tcW w:w="784" w:type="dxa"/>
          </w:tcPr>
          <w:p w14:paraId="4D55675B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06AF45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22C5E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B3C184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7D74C1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6F4E9C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42FFDAF" w14:textId="77777777" w:rsidTr="00AA1B2A">
        <w:tc>
          <w:tcPr>
            <w:tcW w:w="2358" w:type="dxa"/>
          </w:tcPr>
          <w:p w14:paraId="31588DAC" w14:textId="77777777" w:rsidR="00D60507" w:rsidRPr="00095B17" w:rsidRDefault="00D60507" w:rsidP="00D60507">
            <w:pPr>
              <w:pStyle w:val="NoSpacing"/>
            </w:pPr>
            <w:r w:rsidRPr="00095B17">
              <w:t>Hemiptera Delphacidae</w:t>
            </w:r>
          </w:p>
        </w:tc>
        <w:tc>
          <w:tcPr>
            <w:tcW w:w="794" w:type="dxa"/>
          </w:tcPr>
          <w:p w14:paraId="2D3FCCF6" w14:textId="77777777" w:rsidR="00D60507" w:rsidRPr="00095B17" w:rsidRDefault="00D60507" w:rsidP="00D60507">
            <w:pPr>
              <w:pStyle w:val="NoSpacing"/>
            </w:pPr>
            <w:r w:rsidRPr="00095B17">
              <w:t>2029</w:t>
            </w:r>
          </w:p>
        </w:tc>
        <w:tc>
          <w:tcPr>
            <w:tcW w:w="784" w:type="dxa"/>
          </w:tcPr>
          <w:p w14:paraId="03A6CC2B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0F33615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7D6EA0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81A509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491FB6F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F67979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44A8E29" w14:textId="77777777" w:rsidTr="00AA1B2A">
        <w:tc>
          <w:tcPr>
            <w:tcW w:w="2358" w:type="dxa"/>
          </w:tcPr>
          <w:p w14:paraId="3023FD63" w14:textId="77777777" w:rsidR="00D60507" w:rsidRPr="00095B17" w:rsidRDefault="00D60507" w:rsidP="00D60507">
            <w:pPr>
              <w:pStyle w:val="NoSpacing"/>
            </w:pPr>
            <w:r w:rsidRPr="00095B17">
              <w:t>Hemiptera Derbidae</w:t>
            </w:r>
          </w:p>
        </w:tc>
        <w:tc>
          <w:tcPr>
            <w:tcW w:w="794" w:type="dxa"/>
          </w:tcPr>
          <w:p w14:paraId="6FBC9E7F" w14:textId="77777777" w:rsidR="00D60507" w:rsidRPr="00095B17" w:rsidRDefault="00D60507" w:rsidP="00D60507">
            <w:pPr>
              <w:pStyle w:val="NoSpacing"/>
            </w:pPr>
            <w:r w:rsidRPr="00095B17">
              <w:t>1700</w:t>
            </w:r>
          </w:p>
        </w:tc>
        <w:tc>
          <w:tcPr>
            <w:tcW w:w="784" w:type="dxa"/>
          </w:tcPr>
          <w:p w14:paraId="32195EA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12520C76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70B4B6C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FD4B4B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E253115" w14:textId="77777777" w:rsidR="00D60507" w:rsidRPr="00095B17" w:rsidRDefault="00D60507" w:rsidP="00D60507">
            <w:pPr>
              <w:pStyle w:val="NoSpacing"/>
            </w:pPr>
            <w:r w:rsidRPr="00095B17">
              <w:t>(Capinera 2008)/ (Arnett 2000)</w:t>
            </w:r>
          </w:p>
        </w:tc>
        <w:tc>
          <w:tcPr>
            <w:tcW w:w="1701" w:type="dxa"/>
          </w:tcPr>
          <w:p w14:paraId="73D8EEB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FCE2B71" w14:textId="77777777" w:rsidTr="00AA1B2A">
        <w:tc>
          <w:tcPr>
            <w:tcW w:w="2358" w:type="dxa"/>
          </w:tcPr>
          <w:p w14:paraId="1B3CB734" w14:textId="77777777" w:rsidR="00D60507" w:rsidRPr="00095B17" w:rsidRDefault="00D60507" w:rsidP="00D60507">
            <w:pPr>
              <w:pStyle w:val="NoSpacing"/>
            </w:pPr>
            <w:r w:rsidRPr="00095B17">
              <w:t>Hemiptera Dictyopharidae</w:t>
            </w:r>
          </w:p>
        </w:tc>
        <w:tc>
          <w:tcPr>
            <w:tcW w:w="794" w:type="dxa"/>
          </w:tcPr>
          <w:p w14:paraId="034D067C" w14:textId="77777777" w:rsidR="00D60507" w:rsidRPr="00095B17" w:rsidRDefault="00D60507" w:rsidP="00D60507">
            <w:pPr>
              <w:pStyle w:val="NoSpacing"/>
            </w:pPr>
            <w:r w:rsidRPr="00095B17">
              <w:t>731</w:t>
            </w:r>
          </w:p>
        </w:tc>
        <w:tc>
          <w:tcPr>
            <w:tcW w:w="784" w:type="dxa"/>
          </w:tcPr>
          <w:p w14:paraId="3CFE663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06A3208D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709" w:type="dxa"/>
          </w:tcPr>
          <w:p w14:paraId="3B2474E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0A6685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AFC9218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67D4BB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04B5FEC" w14:textId="77777777" w:rsidTr="00AA1B2A">
        <w:tc>
          <w:tcPr>
            <w:tcW w:w="2358" w:type="dxa"/>
          </w:tcPr>
          <w:p w14:paraId="03657797" w14:textId="77777777" w:rsidR="00D60507" w:rsidRPr="00095B17" w:rsidRDefault="00D60507" w:rsidP="00D60507">
            <w:pPr>
              <w:pStyle w:val="NoSpacing"/>
            </w:pPr>
            <w:r w:rsidRPr="00095B17">
              <w:t>Hemiptera Dinidoridae</w:t>
            </w:r>
          </w:p>
        </w:tc>
        <w:tc>
          <w:tcPr>
            <w:tcW w:w="794" w:type="dxa"/>
          </w:tcPr>
          <w:p w14:paraId="66A99C71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784" w:type="dxa"/>
          </w:tcPr>
          <w:p w14:paraId="13E38AEC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1B553A7B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09" w:type="dxa"/>
          </w:tcPr>
          <w:p w14:paraId="2FB143B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E80BFA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C45CF52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D2F729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8B1552A" w14:textId="77777777" w:rsidTr="00AA1B2A">
        <w:tc>
          <w:tcPr>
            <w:tcW w:w="2358" w:type="dxa"/>
          </w:tcPr>
          <w:p w14:paraId="56ABB780" w14:textId="77777777" w:rsidR="00D60507" w:rsidRPr="00095B17" w:rsidRDefault="00D60507" w:rsidP="00D60507">
            <w:pPr>
              <w:pStyle w:val="NoSpacing"/>
            </w:pPr>
            <w:r w:rsidRPr="00095B17">
              <w:t>Hemiptera Dipsocoridae</w:t>
            </w:r>
          </w:p>
        </w:tc>
        <w:tc>
          <w:tcPr>
            <w:tcW w:w="794" w:type="dxa"/>
          </w:tcPr>
          <w:p w14:paraId="14AB9061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14CE9BC7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553AE02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4EB647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1E4EBE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63BEA46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397269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875E5D6" w14:textId="77777777" w:rsidTr="00AA1B2A">
        <w:tc>
          <w:tcPr>
            <w:tcW w:w="2358" w:type="dxa"/>
          </w:tcPr>
          <w:p w14:paraId="661CF6F6" w14:textId="77777777" w:rsidR="00D60507" w:rsidRPr="00095B17" w:rsidRDefault="00D60507" w:rsidP="00D60507">
            <w:pPr>
              <w:pStyle w:val="NoSpacing"/>
            </w:pPr>
            <w:r w:rsidRPr="00095B17">
              <w:t>Hemiptera Enicocephalidae</w:t>
            </w:r>
          </w:p>
        </w:tc>
        <w:tc>
          <w:tcPr>
            <w:tcW w:w="794" w:type="dxa"/>
          </w:tcPr>
          <w:p w14:paraId="003B18E2" w14:textId="77777777" w:rsidR="00D60507" w:rsidRPr="00095B17" w:rsidRDefault="00D60507" w:rsidP="00D60507">
            <w:pPr>
              <w:pStyle w:val="NoSpacing"/>
            </w:pPr>
            <w:r w:rsidRPr="00095B17">
              <w:t>400</w:t>
            </w:r>
          </w:p>
        </w:tc>
        <w:tc>
          <w:tcPr>
            <w:tcW w:w="784" w:type="dxa"/>
          </w:tcPr>
          <w:p w14:paraId="76363D96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9E59922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183075F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62A123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709BC7E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7B9118E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D43A772" w14:textId="77777777" w:rsidTr="00AA1B2A">
        <w:tc>
          <w:tcPr>
            <w:tcW w:w="2358" w:type="dxa"/>
          </w:tcPr>
          <w:p w14:paraId="2DFEFCF7" w14:textId="77777777" w:rsidR="00D60507" w:rsidRPr="00095B17" w:rsidRDefault="00D60507" w:rsidP="00D60507">
            <w:pPr>
              <w:pStyle w:val="NoSpacing"/>
            </w:pPr>
            <w:r w:rsidRPr="00095B17">
              <w:t>Hemiptera Eurybrachyidae</w:t>
            </w:r>
          </w:p>
        </w:tc>
        <w:tc>
          <w:tcPr>
            <w:tcW w:w="794" w:type="dxa"/>
          </w:tcPr>
          <w:p w14:paraId="2A3B4861" w14:textId="77777777" w:rsidR="00D60507" w:rsidRPr="00095B17" w:rsidRDefault="00D60507" w:rsidP="00D60507">
            <w:pPr>
              <w:pStyle w:val="NoSpacing"/>
            </w:pPr>
            <w:r w:rsidRPr="00095B17">
              <w:t>189</w:t>
            </w:r>
          </w:p>
        </w:tc>
        <w:tc>
          <w:tcPr>
            <w:tcW w:w="784" w:type="dxa"/>
          </w:tcPr>
          <w:p w14:paraId="3F547101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257FFCF2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09" w:type="dxa"/>
          </w:tcPr>
          <w:p w14:paraId="3A1791A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3A8C6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22A219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558731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1C0D073" w14:textId="77777777" w:rsidTr="00AA1B2A">
        <w:tc>
          <w:tcPr>
            <w:tcW w:w="2358" w:type="dxa"/>
          </w:tcPr>
          <w:p w14:paraId="577BB0CE" w14:textId="77777777" w:rsidR="00D60507" w:rsidRPr="00095B17" w:rsidRDefault="00D60507" w:rsidP="00D60507">
            <w:pPr>
              <w:pStyle w:val="NoSpacing"/>
            </w:pPr>
            <w:r w:rsidRPr="00095B17">
              <w:t>Hemiptera Flatidae</w:t>
            </w:r>
          </w:p>
        </w:tc>
        <w:tc>
          <w:tcPr>
            <w:tcW w:w="794" w:type="dxa"/>
          </w:tcPr>
          <w:p w14:paraId="3F3ABA5C" w14:textId="77777777" w:rsidR="00D60507" w:rsidRPr="00095B17" w:rsidRDefault="00D60507" w:rsidP="00D60507">
            <w:pPr>
              <w:pStyle w:val="NoSpacing"/>
            </w:pPr>
            <w:r w:rsidRPr="00095B17">
              <w:t>1446</w:t>
            </w:r>
          </w:p>
        </w:tc>
        <w:tc>
          <w:tcPr>
            <w:tcW w:w="784" w:type="dxa"/>
          </w:tcPr>
          <w:p w14:paraId="4B0C2800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C6753E7" w14:textId="77777777" w:rsidR="00D60507" w:rsidRPr="00095B17" w:rsidRDefault="00D60507" w:rsidP="00D60507">
            <w:pPr>
              <w:pStyle w:val="NoSpacing"/>
            </w:pPr>
            <w:r w:rsidRPr="00095B17">
              <w:t>32</w:t>
            </w:r>
          </w:p>
        </w:tc>
        <w:tc>
          <w:tcPr>
            <w:tcW w:w="709" w:type="dxa"/>
          </w:tcPr>
          <w:p w14:paraId="130A9ED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97C2A0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64D716" w14:textId="77777777" w:rsidR="00D60507" w:rsidRPr="00095B17" w:rsidRDefault="00D60507" w:rsidP="00D60507">
            <w:pPr>
              <w:pStyle w:val="NoSpacing"/>
            </w:pPr>
            <w:r w:rsidRPr="00095B17">
              <w:t xml:space="preserve">(Capinera </w:t>
            </w:r>
            <w:r w:rsidRPr="00095B17">
              <w:lastRenderedPageBreak/>
              <w:t>2008)</w:t>
            </w:r>
          </w:p>
        </w:tc>
        <w:tc>
          <w:tcPr>
            <w:tcW w:w="1701" w:type="dxa"/>
          </w:tcPr>
          <w:p w14:paraId="769C359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11862A7" w14:textId="77777777" w:rsidTr="00AA1B2A">
        <w:tc>
          <w:tcPr>
            <w:tcW w:w="2358" w:type="dxa"/>
          </w:tcPr>
          <w:p w14:paraId="3D09A983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Hemiptera Fulgoridae</w:t>
            </w:r>
          </w:p>
        </w:tc>
        <w:tc>
          <w:tcPr>
            <w:tcW w:w="794" w:type="dxa"/>
          </w:tcPr>
          <w:p w14:paraId="36B8E959" w14:textId="77777777" w:rsidR="00D60507" w:rsidRPr="00095B17" w:rsidRDefault="00D60507" w:rsidP="00D60507">
            <w:pPr>
              <w:pStyle w:val="NoSpacing"/>
            </w:pPr>
            <w:r w:rsidRPr="00095B17">
              <w:t>687</w:t>
            </w:r>
          </w:p>
        </w:tc>
        <w:tc>
          <w:tcPr>
            <w:tcW w:w="784" w:type="dxa"/>
          </w:tcPr>
          <w:p w14:paraId="6EDCBE3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57B323B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09" w:type="dxa"/>
          </w:tcPr>
          <w:p w14:paraId="0242D5E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913E76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BA19CB5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205BC5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D75CAB" w14:textId="77777777" w:rsidTr="00AA1B2A">
        <w:tc>
          <w:tcPr>
            <w:tcW w:w="2358" w:type="dxa"/>
          </w:tcPr>
          <w:p w14:paraId="3F8D67DA" w14:textId="77777777" w:rsidR="00D60507" w:rsidRPr="00095B17" w:rsidRDefault="00D60507" w:rsidP="00D60507">
            <w:pPr>
              <w:pStyle w:val="NoSpacing"/>
            </w:pPr>
            <w:r w:rsidRPr="00095B17">
              <w:t>Hemiptera Gelastocoridae</w:t>
            </w:r>
          </w:p>
        </w:tc>
        <w:tc>
          <w:tcPr>
            <w:tcW w:w="794" w:type="dxa"/>
          </w:tcPr>
          <w:p w14:paraId="2ED5DF1A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5DDCB82B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77922DA6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3DEE25F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432C3C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A8E7839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6A6FA2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9227F3D" w14:textId="77777777" w:rsidTr="00AA1B2A">
        <w:tc>
          <w:tcPr>
            <w:tcW w:w="2358" w:type="dxa"/>
          </w:tcPr>
          <w:p w14:paraId="570AF64B" w14:textId="77777777" w:rsidR="00D60507" w:rsidRPr="00095B17" w:rsidRDefault="00D60507" w:rsidP="00D60507">
            <w:pPr>
              <w:pStyle w:val="NoSpacing"/>
            </w:pPr>
            <w:r w:rsidRPr="00095B17">
              <w:t>Hemiptera Gerridae</w:t>
            </w:r>
          </w:p>
        </w:tc>
        <w:tc>
          <w:tcPr>
            <w:tcW w:w="794" w:type="dxa"/>
          </w:tcPr>
          <w:p w14:paraId="5A9783EB" w14:textId="77777777" w:rsidR="00D60507" w:rsidRPr="00095B17" w:rsidRDefault="00D60507" w:rsidP="00D60507">
            <w:pPr>
              <w:pStyle w:val="NoSpacing"/>
            </w:pPr>
            <w:r w:rsidRPr="00095B17">
              <w:t>620</w:t>
            </w:r>
          </w:p>
        </w:tc>
        <w:tc>
          <w:tcPr>
            <w:tcW w:w="784" w:type="dxa"/>
          </w:tcPr>
          <w:p w14:paraId="01ACC510" w14:textId="77777777" w:rsidR="00D60507" w:rsidRPr="00095B17" w:rsidRDefault="00D60507" w:rsidP="00D60507">
            <w:pPr>
              <w:pStyle w:val="NoSpacing"/>
            </w:pPr>
            <w:r w:rsidRPr="00095B17">
              <w:t>1.6</w:t>
            </w:r>
          </w:p>
        </w:tc>
        <w:tc>
          <w:tcPr>
            <w:tcW w:w="708" w:type="dxa"/>
          </w:tcPr>
          <w:p w14:paraId="5C109F7F" w14:textId="77777777" w:rsidR="00D60507" w:rsidRPr="00095B17" w:rsidRDefault="00D60507" w:rsidP="00D60507">
            <w:pPr>
              <w:pStyle w:val="NoSpacing"/>
            </w:pPr>
            <w:r w:rsidRPr="00095B17">
              <w:t>36</w:t>
            </w:r>
          </w:p>
        </w:tc>
        <w:tc>
          <w:tcPr>
            <w:tcW w:w="709" w:type="dxa"/>
          </w:tcPr>
          <w:p w14:paraId="04C3BD2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43D69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0DBA25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60AAF26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8D34D57" w14:textId="77777777" w:rsidTr="00AA1B2A">
        <w:tc>
          <w:tcPr>
            <w:tcW w:w="2358" w:type="dxa"/>
          </w:tcPr>
          <w:p w14:paraId="5B77F983" w14:textId="77777777" w:rsidR="00D60507" w:rsidRPr="00095B17" w:rsidRDefault="00D60507" w:rsidP="00D60507">
            <w:pPr>
              <w:pStyle w:val="NoSpacing"/>
            </w:pPr>
            <w:r w:rsidRPr="00095B17">
              <w:t>Hemiptera Hebridae</w:t>
            </w:r>
          </w:p>
        </w:tc>
        <w:tc>
          <w:tcPr>
            <w:tcW w:w="794" w:type="dxa"/>
          </w:tcPr>
          <w:p w14:paraId="24ABF2D4" w14:textId="77777777" w:rsidR="00D60507" w:rsidRPr="00095B17" w:rsidRDefault="00D60507" w:rsidP="00D60507">
            <w:pPr>
              <w:pStyle w:val="NoSpacing"/>
            </w:pPr>
            <w:r w:rsidRPr="00095B17">
              <w:t>150</w:t>
            </w:r>
          </w:p>
        </w:tc>
        <w:tc>
          <w:tcPr>
            <w:tcW w:w="784" w:type="dxa"/>
          </w:tcPr>
          <w:p w14:paraId="738F797E" w14:textId="77777777" w:rsidR="00D60507" w:rsidRPr="00095B17" w:rsidRDefault="00D60507" w:rsidP="00D60507">
            <w:pPr>
              <w:pStyle w:val="NoSpacing"/>
            </w:pPr>
            <w:r w:rsidRPr="00095B17">
              <w:t>1.3</w:t>
            </w:r>
          </w:p>
        </w:tc>
        <w:tc>
          <w:tcPr>
            <w:tcW w:w="708" w:type="dxa"/>
          </w:tcPr>
          <w:p w14:paraId="6234C5BE" w14:textId="77777777" w:rsidR="00D60507" w:rsidRPr="00095B17" w:rsidRDefault="00D60507" w:rsidP="00D60507">
            <w:pPr>
              <w:pStyle w:val="NoSpacing"/>
            </w:pPr>
            <w:r w:rsidRPr="00095B17">
              <w:t>3.7</w:t>
            </w:r>
          </w:p>
        </w:tc>
        <w:tc>
          <w:tcPr>
            <w:tcW w:w="709" w:type="dxa"/>
          </w:tcPr>
          <w:p w14:paraId="1D92E45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74DA62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8ED19BC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6B01382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99E185E" w14:textId="77777777" w:rsidTr="00AA1B2A">
        <w:tc>
          <w:tcPr>
            <w:tcW w:w="2358" w:type="dxa"/>
          </w:tcPr>
          <w:p w14:paraId="4D4AC61E" w14:textId="77777777" w:rsidR="00D60507" w:rsidRPr="00095B17" w:rsidRDefault="00D60507" w:rsidP="00D60507">
            <w:pPr>
              <w:pStyle w:val="NoSpacing"/>
            </w:pPr>
            <w:r w:rsidRPr="00095B17">
              <w:t>Hemiptera Hermatobatidae</w:t>
            </w:r>
          </w:p>
        </w:tc>
        <w:tc>
          <w:tcPr>
            <w:tcW w:w="794" w:type="dxa"/>
          </w:tcPr>
          <w:p w14:paraId="489F39A0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1F7288F7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07FD3D68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192971C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5FFE06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51815A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65DC25A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D1C26E4" w14:textId="77777777" w:rsidTr="00AA1B2A">
        <w:tc>
          <w:tcPr>
            <w:tcW w:w="2358" w:type="dxa"/>
          </w:tcPr>
          <w:p w14:paraId="5119A2AB" w14:textId="77777777" w:rsidR="00D60507" w:rsidRPr="00095B17" w:rsidRDefault="00D60507" w:rsidP="00D60507">
            <w:pPr>
              <w:pStyle w:val="NoSpacing"/>
            </w:pPr>
            <w:r w:rsidRPr="00095B17">
              <w:t>Hemiptera Hydrometridae</w:t>
            </w:r>
          </w:p>
        </w:tc>
        <w:tc>
          <w:tcPr>
            <w:tcW w:w="794" w:type="dxa"/>
          </w:tcPr>
          <w:p w14:paraId="5F824FC3" w14:textId="77777777" w:rsidR="00D60507" w:rsidRPr="00095B17" w:rsidRDefault="00D60507" w:rsidP="00D60507">
            <w:pPr>
              <w:pStyle w:val="NoSpacing"/>
            </w:pPr>
            <w:r w:rsidRPr="00095B17">
              <w:t>110</w:t>
            </w:r>
          </w:p>
        </w:tc>
        <w:tc>
          <w:tcPr>
            <w:tcW w:w="784" w:type="dxa"/>
          </w:tcPr>
          <w:p w14:paraId="253ADD49" w14:textId="77777777" w:rsidR="00D60507" w:rsidRPr="00095B17" w:rsidRDefault="00D60507" w:rsidP="00D60507">
            <w:pPr>
              <w:pStyle w:val="NoSpacing"/>
            </w:pPr>
            <w:r w:rsidRPr="00095B17">
              <w:t>2.7</w:t>
            </w:r>
          </w:p>
        </w:tc>
        <w:tc>
          <w:tcPr>
            <w:tcW w:w="708" w:type="dxa"/>
          </w:tcPr>
          <w:p w14:paraId="5E47ED25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0861840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013B7D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F81B4FD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1E09129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A8FCCDC" w14:textId="77777777" w:rsidTr="00AA1B2A">
        <w:tc>
          <w:tcPr>
            <w:tcW w:w="2358" w:type="dxa"/>
          </w:tcPr>
          <w:p w14:paraId="1C0CDD76" w14:textId="77777777" w:rsidR="00D60507" w:rsidRPr="00095B17" w:rsidRDefault="00D60507" w:rsidP="00D60507">
            <w:pPr>
              <w:pStyle w:val="NoSpacing"/>
            </w:pPr>
            <w:r w:rsidRPr="00095B17">
              <w:t>Hemiptera Hyocephalidae</w:t>
            </w:r>
          </w:p>
        </w:tc>
        <w:tc>
          <w:tcPr>
            <w:tcW w:w="794" w:type="dxa"/>
          </w:tcPr>
          <w:p w14:paraId="3498A92C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5F9EC464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68E10E23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1CE83E7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4B033D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6C1A130" w14:textId="77777777" w:rsidR="00D60507" w:rsidRPr="00095B17" w:rsidRDefault="00D60507" w:rsidP="00D60507">
            <w:pPr>
              <w:pStyle w:val="NoSpacing"/>
            </w:pPr>
            <w:r w:rsidRPr="00095B17">
              <w:t>Resh and Carde 2009</w:t>
            </w:r>
          </w:p>
        </w:tc>
        <w:tc>
          <w:tcPr>
            <w:tcW w:w="1701" w:type="dxa"/>
          </w:tcPr>
          <w:p w14:paraId="0D517F5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9B9353A" w14:textId="77777777" w:rsidTr="00AA1B2A">
        <w:tc>
          <w:tcPr>
            <w:tcW w:w="2358" w:type="dxa"/>
          </w:tcPr>
          <w:p w14:paraId="49B2BEA1" w14:textId="77777777" w:rsidR="00D60507" w:rsidRPr="00095B17" w:rsidRDefault="00D60507" w:rsidP="00D60507">
            <w:pPr>
              <w:pStyle w:val="NoSpacing"/>
            </w:pPr>
            <w:r w:rsidRPr="00095B17">
              <w:t>Hemiptera Idiostolidae</w:t>
            </w:r>
          </w:p>
        </w:tc>
        <w:tc>
          <w:tcPr>
            <w:tcW w:w="794" w:type="dxa"/>
          </w:tcPr>
          <w:p w14:paraId="694814DB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84" w:type="dxa"/>
          </w:tcPr>
          <w:p w14:paraId="0D5504C1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1A428DF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61C0B4C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8E4E26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CD8F23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BF8FAC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D22F0B3" w14:textId="77777777" w:rsidTr="00AA1B2A">
        <w:tc>
          <w:tcPr>
            <w:tcW w:w="2358" w:type="dxa"/>
          </w:tcPr>
          <w:p w14:paraId="413BCDDC" w14:textId="77777777" w:rsidR="00D60507" w:rsidRPr="00095B17" w:rsidRDefault="00D60507" w:rsidP="00D60507">
            <w:pPr>
              <w:pStyle w:val="NoSpacing"/>
            </w:pPr>
            <w:r w:rsidRPr="00095B17">
              <w:t>Hemiptera Issidae</w:t>
            </w:r>
          </w:p>
        </w:tc>
        <w:tc>
          <w:tcPr>
            <w:tcW w:w="794" w:type="dxa"/>
          </w:tcPr>
          <w:p w14:paraId="2E5537F5" w14:textId="77777777" w:rsidR="00D60507" w:rsidRPr="00095B17" w:rsidRDefault="00D60507" w:rsidP="00D60507">
            <w:pPr>
              <w:pStyle w:val="NoSpacing"/>
            </w:pPr>
            <w:r w:rsidRPr="00095B17">
              <w:t>924</w:t>
            </w:r>
          </w:p>
        </w:tc>
        <w:tc>
          <w:tcPr>
            <w:tcW w:w="784" w:type="dxa"/>
          </w:tcPr>
          <w:p w14:paraId="16506CFA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671646D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09" w:type="dxa"/>
          </w:tcPr>
          <w:p w14:paraId="6726668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737A34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C7FC604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CDC5E8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EBC847C" w14:textId="77777777" w:rsidTr="00AA1B2A">
        <w:tc>
          <w:tcPr>
            <w:tcW w:w="2358" w:type="dxa"/>
          </w:tcPr>
          <w:p w14:paraId="407901CE" w14:textId="77777777" w:rsidR="00D60507" w:rsidRPr="00095B17" w:rsidRDefault="00D60507" w:rsidP="00D60507">
            <w:pPr>
              <w:pStyle w:val="NoSpacing"/>
            </w:pPr>
            <w:r w:rsidRPr="00095B17">
              <w:t>Hemiptera Joppeicidae</w:t>
            </w:r>
          </w:p>
        </w:tc>
        <w:tc>
          <w:tcPr>
            <w:tcW w:w="794" w:type="dxa"/>
          </w:tcPr>
          <w:p w14:paraId="7D47228F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2D05C947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5207700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0262729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5D3233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FF9A67B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07749674" w14:textId="77777777" w:rsidR="00D60507" w:rsidRPr="00095B17" w:rsidRDefault="00D60507" w:rsidP="00D60507">
            <w:pPr>
              <w:pStyle w:val="NoSpacing"/>
            </w:pPr>
            <w:r w:rsidRPr="00095B17">
              <w:t>Modified to avoid zero variance</w:t>
            </w:r>
          </w:p>
        </w:tc>
      </w:tr>
      <w:tr w:rsidR="00D60507" w:rsidRPr="00095B17" w14:paraId="18B2E0DE" w14:textId="77777777" w:rsidTr="00AA1B2A">
        <w:tc>
          <w:tcPr>
            <w:tcW w:w="2358" w:type="dxa"/>
          </w:tcPr>
          <w:p w14:paraId="41334032" w14:textId="77777777" w:rsidR="00D60507" w:rsidRPr="00095B17" w:rsidRDefault="00D60507" w:rsidP="00D60507">
            <w:pPr>
              <w:pStyle w:val="NoSpacing"/>
            </w:pPr>
            <w:r w:rsidRPr="00095B17">
              <w:t>Hemiptera Largidae</w:t>
            </w:r>
          </w:p>
        </w:tc>
        <w:tc>
          <w:tcPr>
            <w:tcW w:w="794" w:type="dxa"/>
          </w:tcPr>
          <w:p w14:paraId="66328C03" w14:textId="77777777" w:rsidR="00D60507" w:rsidRPr="00095B17" w:rsidRDefault="00D60507" w:rsidP="00D60507">
            <w:pPr>
              <w:pStyle w:val="NoSpacing"/>
            </w:pPr>
            <w:r w:rsidRPr="00095B17">
              <w:t>120</w:t>
            </w:r>
          </w:p>
        </w:tc>
        <w:tc>
          <w:tcPr>
            <w:tcW w:w="784" w:type="dxa"/>
          </w:tcPr>
          <w:p w14:paraId="3C3244BA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6F837426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709" w:type="dxa"/>
          </w:tcPr>
          <w:p w14:paraId="210BDB2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EE4337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39798E6" w14:textId="77777777" w:rsidR="00D60507" w:rsidRPr="00095B17" w:rsidRDefault="00D60507" w:rsidP="00D60507">
            <w:pPr>
              <w:pStyle w:val="NoSpacing"/>
            </w:pPr>
            <w:r w:rsidRPr="00095B17">
              <w:t>(Arnett 2000)/ (Schuh &amp; Slater 1995)</w:t>
            </w:r>
          </w:p>
        </w:tc>
        <w:tc>
          <w:tcPr>
            <w:tcW w:w="1701" w:type="dxa"/>
          </w:tcPr>
          <w:p w14:paraId="19D197A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A35C9CC" w14:textId="77777777" w:rsidTr="00AA1B2A">
        <w:tc>
          <w:tcPr>
            <w:tcW w:w="2358" w:type="dxa"/>
          </w:tcPr>
          <w:p w14:paraId="21697546" w14:textId="77777777" w:rsidR="00D60507" w:rsidRPr="00095B17" w:rsidRDefault="00D60507" w:rsidP="00D60507">
            <w:pPr>
              <w:pStyle w:val="NoSpacing"/>
            </w:pPr>
            <w:r w:rsidRPr="00095B17">
              <w:t>Hemiptera Leptopodidae</w:t>
            </w:r>
          </w:p>
        </w:tc>
        <w:tc>
          <w:tcPr>
            <w:tcW w:w="794" w:type="dxa"/>
          </w:tcPr>
          <w:p w14:paraId="65C4C2FD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84" w:type="dxa"/>
          </w:tcPr>
          <w:p w14:paraId="48794577" w14:textId="77777777" w:rsidR="00D60507" w:rsidRPr="00095B17" w:rsidRDefault="00D60507" w:rsidP="00D60507">
            <w:pPr>
              <w:pStyle w:val="NoSpacing"/>
            </w:pPr>
            <w:r w:rsidRPr="00095B17">
              <w:t>1.8</w:t>
            </w:r>
          </w:p>
        </w:tc>
        <w:tc>
          <w:tcPr>
            <w:tcW w:w="708" w:type="dxa"/>
          </w:tcPr>
          <w:p w14:paraId="6F6AD319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703163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1BDB53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5DE9F87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589AEAF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07DC9D" w14:textId="77777777" w:rsidTr="00AA1B2A">
        <w:tc>
          <w:tcPr>
            <w:tcW w:w="2358" w:type="dxa"/>
          </w:tcPr>
          <w:p w14:paraId="0C8B6171" w14:textId="77777777" w:rsidR="00D60507" w:rsidRPr="00095B17" w:rsidRDefault="00D60507" w:rsidP="00D60507">
            <w:pPr>
              <w:pStyle w:val="NoSpacing"/>
            </w:pPr>
            <w:r w:rsidRPr="00095B17">
              <w:t>Hemiptera Lestoniidae</w:t>
            </w:r>
          </w:p>
        </w:tc>
        <w:tc>
          <w:tcPr>
            <w:tcW w:w="794" w:type="dxa"/>
          </w:tcPr>
          <w:p w14:paraId="5A25E6B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7B11034C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56B86E5F" w14:textId="77777777" w:rsidR="00D60507" w:rsidRPr="00095B17" w:rsidRDefault="00D60507" w:rsidP="00D60507">
            <w:pPr>
              <w:pStyle w:val="NoSpacing"/>
            </w:pPr>
            <w:r w:rsidRPr="00095B17">
              <w:t>5.6</w:t>
            </w:r>
          </w:p>
        </w:tc>
        <w:tc>
          <w:tcPr>
            <w:tcW w:w="709" w:type="dxa"/>
          </w:tcPr>
          <w:p w14:paraId="7C6F24C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EE2C03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BF489E4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1F5AEB7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C687D6E" w14:textId="77777777" w:rsidTr="00AA1B2A">
        <w:tc>
          <w:tcPr>
            <w:tcW w:w="2358" w:type="dxa"/>
          </w:tcPr>
          <w:p w14:paraId="0EA76F92" w14:textId="77777777" w:rsidR="00D60507" w:rsidRPr="00095B17" w:rsidRDefault="00D60507" w:rsidP="00D60507">
            <w:pPr>
              <w:pStyle w:val="NoSpacing"/>
            </w:pPr>
            <w:r w:rsidRPr="00095B17">
              <w:t>Hemiptera Lophopidae</w:t>
            </w:r>
          </w:p>
        </w:tc>
        <w:tc>
          <w:tcPr>
            <w:tcW w:w="794" w:type="dxa"/>
          </w:tcPr>
          <w:p w14:paraId="486FE352" w14:textId="77777777" w:rsidR="00D60507" w:rsidRPr="00095B17" w:rsidRDefault="00D60507" w:rsidP="00D60507">
            <w:pPr>
              <w:pStyle w:val="NoSpacing"/>
            </w:pPr>
            <w:r w:rsidRPr="00095B17">
              <w:t>138</w:t>
            </w:r>
          </w:p>
        </w:tc>
        <w:tc>
          <w:tcPr>
            <w:tcW w:w="784" w:type="dxa"/>
          </w:tcPr>
          <w:p w14:paraId="07708BDF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03B29DA4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765655D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92750C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539786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5E8BB5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9767B4D" w14:textId="77777777" w:rsidTr="00AA1B2A">
        <w:tc>
          <w:tcPr>
            <w:tcW w:w="2358" w:type="dxa"/>
          </w:tcPr>
          <w:p w14:paraId="0FA0C9F8" w14:textId="77777777" w:rsidR="00D60507" w:rsidRPr="00095B17" w:rsidRDefault="00D60507" w:rsidP="00D60507">
            <w:pPr>
              <w:pStyle w:val="NoSpacing"/>
            </w:pPr>
            <w:r w:rsidRPr="00095B17">
              <w:t>Hemiptera Lyctocoridae</w:t>
            </w:r>
          </w:p>
        </w:tc>
        <w:tc>
          <w:tcPr>
            <w:tcW w:w="794" w:type="dxa"/>
          </w:tcPr>
          <w:p w14:paraId="2670DCE0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84" w:type="dxa"/>
          </w:tcPr>
          <w:p w14:paraId="52D6568A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3C2CBD2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6311E90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12615D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D211147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8A0BCC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9E3830E" w14:textId="77777777" w:rsidTr="00AA1B2A">
        <w:tc>
          <w:tcPr>
            <w:tcW w:w="2358" w:type="dxa"/>
          </w:tcPr>
          <w:p w14:paraId="1165197C" w14:textId="77777777" w:rsidR="00D60507" w:rsidRPr="00095B17" w:rsidRDefault="00D60507" w:rsidP="00D60507">
            <w:pPr>
              <w:pStyle w:val="NoSpacing"/>
            </w:pPr>
            <w:r w:rsidRPr="00095B17">
              <w:t>Hemiptera Lygaeidae</w:t>
            </w:r>
          </w:p>
        </w:tc>
        <w:tc>
          <w:tcPr>
            <w:tcW w:w="794" w:type="dxa"/>
          </w:tcPr>
          <w:p w14:paraId="6E8F5BB9" w14:textId="77777777" w:rsidR="00D60507" w:rsidRPr="00095B17" w:rsidRDefault="00D60507" w:rsidP="00D60507">
            <w:pPr>
              <w:pStyle w:val="NoSpacing"/>
            </w:pPr>
            <w:r w:rsidRPr="00095B17">
              <w:t>4400</w:t>
            </w:r>
          </w:p>
        </w:tc>
        <w:tc>
          <w:tcPr>
            <w:tcW w:w="784" w:type="dxa"/>
          </w:tcPr>
          <w:p w14:paraId="0CBEB275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0AD0FBDD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0E5AFA1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339360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4DA4CB6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55BDB55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6929F11" w14:textId="77777777" w:rsidTr="00AA1B2A">
        <w:tc>
          <w:tcPr>
            <w:tcW w:w="2358" w:type="dxa"/>
          </w:tcPr>
          <w:p w14:paraId="58279ADC" w14:textId="77777777" w:rsidR="00D60507" w:rsidRPr="00095B17" w:rsidRDefault="00D60507" w:rsidP="00D60507">
            <w:pPr>
              <w:pStyle w:val="NoSpacing"/>
            </w:pPr>
            <w:r w:rsidRPr="00095B17">
              <w:t>Hemiptera Macroveliidae</w:t>
            </w:r>
          </w:p>
        </w:tc>
        <w:tc>
          <w:tcPr>
            <w:tcW w:w="794" w:type="dxa"/>
          </w:tcPr>
          <w:p w14:paraId="026CBD8C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20B04C3F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2669E30F" w14:textId="77777777" w:rsidR="00D60507" w:rsidRPr="00095B17" w:rsidRDefault="00D60507" w:rsidP="00D60507">
            <w:pPr>
              <w:pStyle w:val="NoSpacing"/>
            </w:pPr>
            <w:r w:rsidRPr="00095B17">
              <w:t>5.6</w:t>
            </w:r>
          </w:p>
        </w:tc>
        <w:tc>
          <w:tcPr>
            <w:tcW w:w="709" w:type="dxa"/>
          </w:tcPr>
          <w:p w14:paraId="47387C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103A9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2A3AFBB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6C9977B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A524274" w14:textId="77777777" w:rsidTr="00AA1B2A">
        <w:tc>
          <w:tcPr>
            <w:tcW w:w="2358" w:type="dxa"/>
          </w:tcPr>
          <w:p w14:paraId="51ED251E" w14:textId="77777777" w:rsidR="00D60507" w:rsidRPr="00095B17" w:rsidRDefault="00D60507" w:rsidP="00D60507">
            <w:pPr>
              <w:pStyle w:val="NoSpacing"/>
            </w:pPr>
            <w:r w:rsidRPr="00095B17">
              <w:t>Hemiptera Malcidae</w:t>
            </w:r>
          </w:p>
        </w:tc>
        <w:tc>
          <w:tcPr>
            <w:tcW w:w="794" w:type="dxa"/>
          </w:tcPr>
          <w:p w14:paraId="11B5D6DA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84" w:type="dxa"/>
          </w:tcPr>
          <w:p w14:paraId="080032B4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0AA5DE23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1847A7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FFC469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C2C419A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8DDA6B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E66B192" w14:textId="77777777" w:rsidTr="00AA1B2A">
        <w:tc>
          <w:tcPr>
            <w:tcW w:w="2358" w:type="dxa"/>
          </w:tcPr>
          <w:p w14:paraId="20CC32E9" w14:textId="77777777" w:rsidR="00D60507" w:rsidRPr="00095B17" w:rsidRDefault="00D60507" w:rsidP="00D60507">
            <w:pPr>
              <w:pStyle w:val="NoSpacing"/>
            </w:pPr>
            <w:r w:rsidRPr="00095B17">
              <w:t>Hemiptera Meenoplidae</w:t>
            </w:r>
          </w:p>
        </w:tc>
        <w:tc>
          <w:tcPr>
            <w:tcW w:w="794" w:type="dxa"/>
          </w:tcPr>
          <w:p w14:paraId="54C9D528" w14:textId="77777777" w:rsidR="00D60507" w:rsidRPr="00095B17" w:rsidRDefault="00D60507" w:rsidP="00D60507">
            <w:pPr>
              <w:pStyle w:val="NoSpacing"/>
            </w:pPr>
            <w:r w:rsidRPr="00095B17">
              <w:t>158</w:t>
            </w:r>
          </w:p>
        </w:tc>
        <w:tc>
          <w:tcPr>
            <w:tcW w:w="784" w:type="dxa"/>
          </w:tcPr>
          <w:p w14:paraId="5E03486E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EFE8930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45E1DF7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5478B3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B4776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A565E2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6B83DEA" w14:textId="77777777" w:rsidTr="00AA1B2A">
        <w:tc>
          <w:tcPr>
            <w:tcW w:w="2358" w:type="dxa"/>
          </w:tcPr>
          <w:p w14:paraId="64B6F8BE" w14:textId="77777777" w:rsidR="00D60507" w:rsidRPr="00095B17" w:rsidRDefault="00D60507" w:rsidP="00D60507">
            <w:pPr>
              <w:pStyle w:val="NoSpacing"/>
            </w:pPr>
            <w:r w:rsidRPr="00095B17">
              <w:t>Hemiptera Membracidae</w:t>
            </w:r>
          </w:p>
        </w:tc>
        <w:tc>
          <w:tcPr>
            <w:tcW w:w="794" w:type="dxa"/>
          </w:tcPr>
          <w:p w14:paraId="5A716E88" w14:textId="77777777" w:rsidR="00D60507" w:rsidRPr="00095B17" w:rsidRDefault="00D60507" w:rsidP="00D60507">
            <w:pPr>
              <w:pStyle w:val="NoSpacing"/>
            </w:pPr>
            <w:r w:rsidRPr="00095B17">
              <w:t>3450</w:t>
            </w:r>
          </w:p>
        </w:tc>
        <w:tc>
          <w:tcPr>
            <w:tcW w:w="784" w:type="dxa"/>
          </w:tcPr>
          <w:p w14:paraId="4CAA4B9F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C23E209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09" w:type="dxa"/>
          </w:tcPr>
          <w:p w14:paraId="47A353D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FD4B13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D9EFE04" w14:textId="77777777" w:rsidR="00D60507" w:rsidRPr="00095B17" w:rsidRDefault="00D60507" w:rsidP="00D60507">
            <w:pPr>
              <w:pStyle w:val="NoSpacing"/>
            </w:pPr>
            <w:r w:rsidRPr="00095B17">
              <w:t>(Deitz et al. 2010)</w:t>
            </w:r>
          </w:p>
        </w:tc>
        <w:tc>
          <w:tcPr>
            <w:tcW w:w="1701" w:type="dxa"/>
          </w:tcPr>
          <w:p w14:paraId="5783CF6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616FF34" w14:textId="77777777" w:rsidTr="00AA1B2A">
        <w:tc>
          <w:tcPr>
            <w:tcW w:w="2358" w:type="dxa"/>
          </w:tcPr>
          <w:p w14:paraId="152C2D40" w14:textId="77777777" w:rsidR="00D60507" w:rsidRPr="00095B17" w:rsidRDefault="00D60507" w:rsidP="00D60507">
            <w:pPr>
              <w:pStyle w:val="NoSpacing"/>
            </w:pPr>
            <w:r w:rsidRPr="00095B17">
              <w:t>Hemiptera Mesoveliidae</w:t>
            </w:r>
          </w:p>
        </w:tc>
        <w:tc>
          <w:tcPr>
            <w:tcW w:w="794" w:type="dxa"/>
          </w:tcPr>
          <w:p w14:paraId="5AD0B1D0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84" w:type="dxa"/>
          </w:tcPr>
          <w:p w14:paraId="13424FEF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72012F5B" w14:textId="77777777" w:rsidR="00D60507" w:rsidRPr="00095B17" w:rsidRDefault="00D60507" w:rsidP="00D60507">
            <w:pPr>
              <w:pStyle w:val="NoSpacing"/>
            </w:pPr>
            <w:r w:rsidRPr="00095B17">
              <w:t>4.2</w:t>
            </w:r>
          </w:p>
        </w:tc>
        <w:tc>
          <w:tcPr>
            <w:tcW w:w="709" w:type="dxa"/>
          </w:tcPr>
          <w:p w14:paraId="3282A45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8E7F8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645429C" w14:textId="77777777" w:rsidR="00D60507" w:rsidRPr="00095B17" w:rsidRDefault="00D60507" w:rsidP="00D60507">
            <w:pPr>
              <w:pStyle w:val="NoSpacing"/>
            </w:pPr>
            <w:r w:rsidRPr="00095B17">
              <w:t xml:space="preserve">(Schuh &amp; </w:t>
            </w:r>
            <w:r w:rsidRPr="00095B17">
              <w:lastRenderedPageBreak/>
              <w:t>Slater 1995)</w:t>
            </w:r>
          </w:p>
        </w:tc>
        <w:tc>
          <w:tcPr>
            <w:tcW w:w="1701" w:type="dxa"/>
          </w:tcPr>
          <w:p w14:paraId="3A19427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A7388B1" w14:textId="77777777" w:rsidTr="00AA1B2A">
        <w:tc>
          <w:tcPr>
            <w:tcW w:w="2358" w:type="dxa"/>
          </w:tcPr>
          <w:p w14:paraId="6B496E64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Hemiptera Microphysidae</w:t>
            </w:r>
          </w:p>
        </w:tc>
        <w:tc>
          <w:tcPr>
            <w:tcW w:w="794" w:type="dxa"/>
          </w:tcPr>
          <w:p w14:paraId="7B1CDFF2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1DC83D3A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25E1ACB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5DABCF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34D1E5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090B3AF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A4A2B8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D5B0A3" w14:textId="77777777" w:rsidTr="00AA1B2A">
        <w:tc>
          <w:tcPr>
            <w:tcW w:w="2358" w:type="dxa"/>
          </w:tcPr>
          <w:p w14:paraId="3D4FDB2C" w14:textId="77777777" w:rsidR="00D60507" w:rsidRPr="00095B17" w:rsidRDefault="00D60507" w:rsidP="00D60507">
            <w:pPr>
              <w:pStyle w:val="NoSpacing"/>
            </w:pPr>
            <w:r w:rsidRPr="00095B17">
              <w:t>Hemiptera Miridae</w:t>
            </w:r>
          </w:p>
        </w:tc>
        <w:tc>
          <w:tcPr>
            <w:tcW w:w="794" w:type="dxa"/>
          </w:tcPr>
          <w:p w14:paraId="3B97FDFA" w14:textId="77777777" w:rsidR="00D60507" w:rsidRPr="00095B17" w:rsidRDefault="00D60507" w:rsidP="00D60507">
            <w:pPr>
              <w:pStyle w:val="NoSpacing"/>
            </w:pPr>
            <w:r w:rsidRPr="00095B17">
              <w:t>10000</w:t>
            </w:r>
          </w:p>
        </w:tc>
        <w:tc>
          <w:tcPr>
            <w:tcW w:w="784" w:type="dxa"/>
          </w:tcPr>
          <w:p w14:paraId="50F7353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6C241B3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555F300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FC1E7F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CEBBDE7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AE106F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942464B" w14:textId="77777777" w:rsidTr="00AA1B2A">
        <w:tc>
          <w:tcPr>
            <w:tcW w:w="2358" w:type="dxa"/>
          </w:tcPr>
          <w:p w14:paraId="61E634CE" w14:textId="77777777" w:rsidR="00D60507" w:rsidRPr="00095B17" w:rsidRDefault="00D60507" w:rsidP="00D60507">
            <w:pPr>
              <w:pStyle w:val="NoSpacing"/>
            </w:pPr>
            <w:r w:rsidRPr="00095B17">
              <w:t>Hemiptera Nabidae</w:t>
            </w:r>
          </w:p>
        </w:tc>
        <w:tc>
          <w:tcPr>
            <w:tcW w:w="794" w:type="dxa"/>
          </w:tcPr>
          <w:p w14:paraId="5784A9A3" w14:textId="77777777" w:rsidR="00D60507" w:rsidRPr="00095B17" w:rsidRDefault="00D60507" w:rsidP="00D60507">
            <w:pPr>
              <w:pStyle w:val="NoSpacing"/>
            </w:pPr>
            <w:r w:rsidRPr="00095B17">
              <w:t>400</w:t>
            </w:r>
          </w:p>
        </w:tc>
        <w:tc>
          <w:tcPr>
            <w:tcW w:w="784" w:type="dxa"/>
          </w:tcPr>
          <w:p w14:paraId="176CB426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4047D8CA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1F54A60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D735D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DE143FB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65F9BFD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B4FC722" w14:textId="77777777" w:rsidTr="00AA1B2A">
        <w:tc>
          <w:tcPr>
            <w:tcW w:w="2358" w:type="dxa"/>
          </w:tcPr>
          <w:p w14:paraId="3E8F9040" w14:textId="77777777" w:rsidR="00D60507" w:rsidRPr="00095B17" w:rsidRDefault="00D60507" w:rsidP="00D60507">
            <w:pPr>
              <w:pStyle w:val="NoSpacing"/>
            </w:pPr>
            <w:r w:rsidRPr="00095B17">
              <w:t>Hemiptera Naucoridae</w:t>
            </w:r>
          </w:p>
        </w:tc>
        <w:tc>
          <w:tcPr>
            <w:tcW w:w="794" w:type="dxa"/>
          </w:tcPr>
          <w:p w14:paraId="249DBB65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522AEADB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5380B33E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B6929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C6F436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37ABE69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06E787C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F3A4676" w14:textId="77777777" w:rsidTr="00AA1B2A">
        <w:tc>
          <w:tcPr>
            <w:tcW w:w="2358" w:type="dxa"/>
          </w:tcPr>
          <w:p w14:paraId="3E976341" w14:textId="77777777" w:rsidR="00D60507" w:rsidRPr="00095B17" w:rsidRDefault="00D60507" w:rsidP="00D60507">
            <w:pPr>
              <w:pStyle w:val="NoSpacing"/>
            </w:pPr>
            <w:r w:rsidRPr="00095B17">
              <w:t>Hemiptera Nepidae</w:t>
            </w:r>
          </w:p>
        </w:tc>
        <w:tc>
          <w:tcPr>
            <w:tcW w:w="794" w:type="dxa"/>
          </w:tcPr>
          <w:p w14:paraId="50C790D9" w14:textId="77777777" w:rsidR="00D60507" w:rsidRPr="00095B17" w:rsidRDefault="00D60507" w:rsidP="00D60507">
            <w:pPr>
              <w:pStyle w:val="NoSpacing"/>
            </w:pPr>
            <w:r w:rsidRPr="00095B17">
              <w:t>225</w:t>
            </w:r>
          </w:p>
        </w:tc>
        <w:tc>
          <w:tcPr>
            <w:tcW w:w="784" w:type="dxa"/>
          </w:tcPr>
          <w:p w14:paraId="130CC5AD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6C084673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1483AA5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A2B333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6586368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07EA368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3D3191B" w14:textId="77777777" w:rsidTr="00AA1B2A">
        <w:tc>
          <w:tcPr>
            <w:tcW w:w="2358" w:type="dxa"/>
          </w:tcPr>
          <w:p w14:paraId="39ADF4E9" w14:textId="77777777" w:rsidR="00D60507" w:rsidRPr="00095B17" w:rsidRDefault="00D60507" w:rsidP="00D60507">
            <w:pPr>
              <w:pStyle w:val="NoSpacing"/>
            </w:pPr>
            <w:r w:rsidRPr="00095B17">
              <w:t>Hemiptera Nogodinidae</w:t>
            </w:r>
          </w:p>
        </w:tc>
        <w:tc>
          <w:tcPr>
            <w:tcW w:w="794" w:type="dxa"/>
          </w:tcPr>
          <w:p w14:paraId="61995287" w14:textId="77777777" w:rsidR="00D60507" w:rsidRPr="00095B17" w:rsidRDefault="00D60507" w:rsidP="00D60507">
            <w:pPr>
              <w:pStyle w:val="NoSpacing"/>
            </w:pPr>
            <w:r w:rsidRPr="00095B17">
              <w:t>286</w:t>
            </w:r>
          </w:p>
        </w:tc>
        <w:tc>
          <w:tcPr>
            <w:tcW w:w="784" w:type="dxa"/>
          </w:tcPr>
          <w:p w14:paraId="51FFF49C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357F044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9" w:type="dxa"/>
          </w:tcPr>
          <w:p w14:paraId="3FA95A9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F0600D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45A2C38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25F0F1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27FDA95" w14:textId="77777777" w:rsidTr="00AA1B2A">
        <w:tc>
          <w:tcPr>
            <w:tcW w:w="2358" w:type="dxa"/>
          </w:tcPr>
          <w:p w14:paraId="347717A5" w14:textId="77777777" w:rsidR="00D60507" w:rsidRPr="00095B17" w:rsidRDefault="00D60507" w:rsidP="00D60507">
            <w:pPr>
              <w:pStyle w:val="NoSpacing"/>
            </w:pPr>
            <w:r w:rsidRPr="00095B17">
              <w:t>Hemiptera Notonectidae</w:t>
            </w:r>
          </w:p>
        </w:tc>
        <w:tc>
          <w:tcPr>
            <w:tcW w:w="794" w:type="dxa"/>
          </w:tcPr>
          <w:p w14:paraId="57D2F1ED" w14:textId="77777777" w:rsidR="00D60507" w:rsidRPr="00095B17" w:rsidRDefault="00D60507" w:rsidP="00D60507">
            <w:pPr>
              <w:pStyle w:val="NoSpacing"/>
            </w:pPr>
            <w:r w:rsidRPr="00095B17">
              <w:t>350</w:t>
            </w:r>
          </w:p>
        </w:tc>
        <w:tc>
          <w:tcPr>
            <w:tcW w:w="784" w:type="dxa"/>
          </w:tcPr>
          <w:p w14:paraId="5297FAE5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2B810F51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11354E0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4FF0D7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7B4DE3C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0BE604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331213B" w14:textId="77777777" w:rsidTr="00AA1B2A">
        <w:tc>
          <w:tcPr>
            <w:tcW w:w="2358" w:type="dxa"/>
          </w:tcPr>
          <w:p w14:paraId="5DF163B6" w14:textId="77777777" w:rsidR="00D60507" w:rsidRPr="00095B17" w:rsidRDefault="00D60507" w:rsidP="00D60507">
            <w:pPr>
              <w:pStyle w:val="NoSpacing"/>
            </w:pPr>
            <w:r w:rsidRPr="00095B17">
              <w:t>Hemiptera Ochteridae</w:t>
            </w:r>
          </w:p>
        </w:tc>
        <w:tc>
          <w:tcPr>
            <w:tcW w:w="794" w:type="dxa"/>
          </w:tcPr>
          <w:p w14:paraId="108B384D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47FBAD20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8" w:type="dxa"/>
          </w:tcPr>
          <w:p w14:paraId="1D2D8596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766A809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ED4FE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C446F2F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686A5AF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38450E" w14:textId="77777777" w:rsidTr="00AA1B2A">
        <w:tc>
          <w:tcPr>
            <w:tcW w:w="2358" w:type="dxa"/>
          </w:tcPr>
          <w:p w14:paraId="1ED4AA4E" w14:textId="77777777" w:rsidR="00D60507" w:rsidRPr="00095B17" w:rsidRDefault="00D60507" w:rsidP="00D60507">
            <w:pPr>
              <w:pStyle w:val="NoSpacing"/>
            </w:pPr>
            <w:r w:rsidRPr="00095B17">
              <w:t>Hemiptera Paraphrynoveliidae</w:t>
            </w:r>
          </w:p>
        </w:tc>
        <w:tc>
          <w:tcPr>
            <w:tcW w:w="794" w:type="dxa"/>
          </w:tcPr>
          <w:p w14:paraId="5F962BF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1F2123A2" w14:textId="77777777" w:rsidR="00D60507" w:rsidRPr="00095B17" w:rsidRDefault="00D60507" w:rsidP="00D60507">
            <w:pPr>
              <w:pStyle w:val="NoSpacing"/>
            </w:pPr>
            <w:r w:rsidRPr="00095B17">
              <w:t>1.7</w:t>
            </w:r>
          </w:p>
        </w:tc>
        <w:tc>
          <w:tcPr>
            <w:tcW w:w="708" w:type="dxa"/>
          </w:tcPr>
          <w:p w14:paraId="5560B838" w14:textId="77777777" w:rsidR="00D60507" w:rsidRPr="00095B17" w:rsidRDefault="00D60507" w:rsidP="00D60507">
            <w:pPr>
              <w:pStyle w:val="NoSpacing"/>
            </w:pPr>
            <w:r w:rsidRPr="00095B17">
              <w:t>2.4</w:t>
            </w:r>
          </w:p>
        </w:tc>
        <w:tc>
          <w:tcPr>
            <w:tcW w:w="709" w:type="dxa"/>
          </w:tcPr>
          <w:p w14:paraId="7A88294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4A4D9C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34324F8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51EE261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6C4F6D" w14:textId="77777777" w:rsidTr="00AA1B2A">
        <w:tc>
          <w:tcPr>
            <w:tcW w:w="2358" w:type="dxa"/>
          </w:tcPr>
          <w:p w14:paraId="61BDF7DC" w14:textId="77777777" w:rsidR="00D60507" w:rsidRPr="00095B17" w:rsidRDefault="00D60507" w:rsidP="00D60507">
            <w:pPr>
              <w:pStyle w:val="NoSpacing"/>
            </w:pPr>
            <w:r w:rsidRPr="00095B17">
              <w:t>Hemiptera Peloridiidae</w:t>
            </w:r>
          </w:p>
        </w:tc>
        <w:tc>
          <w:tcPr>
            <w:tcW w:w="794" w:type="dxa"/>
          </w:tcPr>
          <w:p w14:paraId="4FDAA197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84" w:type="dxa"/>
          </w:tcPr>
          <w:p w14:paraId="1176029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74D0695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61026B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4ED8FA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8ABE144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14EDB60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507EB3A" w14:textId="77777777" w:rsidTr="00AA1B2A">
        <w:tc>
          <w:tcPr>
            <w:tcW w:w="2358" w:type="dxa"/>
          </w:tcPr>
          <w:p w14:paraId="1C300D99" w14:textId="77777777" w:rsidR="00D60507" w:rsidRPr="00095B17" w:rsidRDefault="00D60507" w:rsidP="00D60507">
            <w:pPr>
              <w:pStyle w:val="NoSpacing"/>
            </w:pPr>
            <w:r w:rsidRPr="00095B17">
              <w:t>Hemiptera Pentatomidae</w:t>
            </w:r>
          </w:p>
        </w:tc>
        <w:tc>
          <w:tcPr>
            <w:tcW w:w="794" w:type="dxa"/>
          </w:tcPr>
          <w:p w14:paraId="7A8669F0" w14:textId="77777777" w:rsidR="00D60507" w:rsidRPr="00095B17" w:rsidRDefault="00D60507" w:rsidP="00D60507">
            <w:pPr>
              <w:pStyle w:val="NoSpacing"/>
            </w:pPr>
            <w:r w:rsidRPr="00095B17">
              <w:t>4500</w:t>
            </w:r>
          </w:p>
        </w:tc>
        <w:tc>
          <w:tcPr>
            <w:tcW w:w="784" w:type="dxa"/>
          </w:tcPr>
          <w:p w14:paraId="119B27B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084F06A0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5ABDE09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15F0BF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65A6176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0459D33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B12D7E7" w14:textId="77777777" w:rsidTr="00AA1B2A">
        <w:tc>
          <w:tcPr>
            <w:tcW w:w="2358" w:type="dxa"/>
          </w:tcPr>
          <w:p w14:paraId="1BD7BD2E" w14:textId="77777777" w:rsidR="00D60507" w:rsidRPr="00095B17" w:rsidRDefault="00D60507" w:rsidP="00D60507">
            <w:pPr>
              <w:pStyle w:val="NoSpacing"/>
            </w:pPr>
            <w:r w:rsidRPr="00095B17">
              <w:t>Hemiptera Phloeidae</w:t>
            </w:r>
          </w:p>
        </w:tc>
        <w:tc>
          <w:tcPr>
            <w:tcW w:w="794" w:type="dxa"/>
          </w:tcPr>
          <w:p w14:paraId="3E814E86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01AE4918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8" w:type="dxa"/>
          </w:tcPr>
          <w:p w14:paraId="1636CC1A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4F40C5A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2EAAD9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0118C17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3C37FDD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9FA6BE6" w14:textId="77777777" w:rsidTr="00AA1B2A">
        <w:tc>
          <w:tcPr>
            <w:tcW w:w="2358" w:type="dxa"/>
          </w:tcPr>
          <w:p w14:paraId="2CF192E9" w14:textId="77777777" w:rsidR="00D60507" w:rsidRPr="00095B17" w:rsidRDefault="00D60507" w:rsidP="00D60507">
            <w:pPr>
              <w:pStyle w:val="NoSpacing"/>
            </w:pPr>
            <w:r w:rsidRPr="00095B17">
              <w:t>Hemiptera Piesmatidae</w:t>
            </w:r>
          </w:p>
        </w:tc>
        <w:tc>
          <w:tcPr>
            <w:tcW w:w="794" w:type="dxa"/>
          </w:tcPr>
          <w:p w14:paraId="4A9DADE4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84" w:type="dxa"/>
          </w:tcPr>
          <w:p w14:paraId="1E24D4FA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060B49C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7A1ADBD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36FD06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9B7D80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1F2A6F3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1ABA05A" w14:textId="77777777" w:rsidTr="00AA1B2A">
        <w:tc>
          <w:tcPr>
            <w:tcW w:w="2358" w:type="dxa"/>
          </w:tcPr>
          <w:p w14:paraId="570A303E" w14:textId="77777777" w:rsidR="00D60507" w:rsidRPr="00095B17" w:rsidRDefault="00D60507" w:rsidP="00D60507">
            <w:pPr>
              <w:pStyle w:val="NoSpacing"/>
            </w:pPr>
            <w:r w:rsidRPr="00095B17">
              <w:t>Hemiptera Plataspidae</w:t>
            </w:r>
          </w:p>
        </w:tc>
        <w:tc>
          <w:tcPr>
            <w:tcW w:w="794" w:type="dxa"/>
          </w:tcPr>
          <w:p w14:paraId="3CE9A49F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6A5D496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7D5752C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72FCC56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62E68B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D7351CD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6C15F6D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880DEF5" w14:textId="77777777" w:rsidTr="00AA1B2A">
        <w:tc>
          <w:tcPr>
            <w:tcW w:w="2358" w:type="dxa"/>
          </w:tcPr>
          <w:p w14:paraId="5033551E" w14:textId="77777777" w:rsidR="00D60507" w:rsidRPr="00095B17" w:rsidRDefault="00D60507" w:rsidP="00D60507">
            <w:pPr>
              <w:pStyle w:val="NoSpacing"/>
            </w:pPr>
            <w:r w:rsidRPr="00095B17">
              <w:t>Hemiptera Pleidae</w:t>
            </w:r>
          </w:p>
        </w:tc>
        <w:tc>
          <w:tcPr>
            <w:tcW w:w="794" w:type="dxa"/>
          </w:tcPr>
          <w:p w14:paraId="5C55311F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84" w:type="dxa"/>
          </w:tcPr>
          <w:p w14:paraId="4B4A4834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7BC0D9D7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3071FCF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002BDA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32069C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E3453D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C28BDE" w14:textId="77777777" w:rsidTr="00AA1B2A">
        <w:tc>
          <w:tcPr>
            <w:tcW w:w="2358" w:type="dxa"/>
          </w:tcPr>
          <w:p w14:paraId="72F628E7" w14:textId="77777777" w:rsidR="00D60507" w:rsidRPr="00095B17" w:rsidRDefault="00D60507" w:rsidP="00D60507">
            <w:pPr>
              <w:pStyle w:val="NoSpacing"/>
            </w:pPr>
            <w:r w:rsidRPr="00095B17">
              <w:t>Hemiptera Plokiophilidae</w:t>
            </w:r>
          </w:p>
        </w:tc>
        <w:tc>
          <w:tcPr>
            <w:tcW w:w="794" w:type="dxa"/>
          </w:tcPr>
          <w:p w14:paraId="688C2631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63A224CD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5E6AC81A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418B826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016BE6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92469D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3DABB16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4A6384E" w14:textId="77777777" w:rsidTr="00AA1B2A">
        <w:tc>
          <w:tcPr>
            <w:tcW w:w="2358" w:type="dxa"/>
          </w:tcPr>
          <w:p w14:paraId="087CCBB9" w14:textId="77777777" w:rsidR="00D60507" w:rsidRPr="00095B17" w:rsidRDefault="00D60507" w:rsidP="00D60507">
            <w:pPr>
              <w:pStyle w:val="NoSpacing"/>
            </w:pPr>
            <w:r w:rsidRPr="00095B17">
              <w:t>Hemiptera Psylloidea</w:t>
            </w:r>
          </w:p>
        </w:tc>
        <w:tc>
          <w:tcPr>
            <w:tcW w:w="794" w:type="dxa"/>
          </w:tcPr>
          <w:p w14:paraId="36A0264A" w14:textId="77777777" w:rsidR="00D60507" w:rsidRPr="00095B17" w:rsidRDefault="00D60507" w:rsidP="00D60507">
            <w:pPr>
              <w:pStyle w:val="NoSpacing"/>
            </w:pPr>
            <w:r w:rsidRPr="00095B17">
              <w:t>2500</w:t>
            </w:r>
          </w:p>
        </w:tc>
        <w:tc>
          <w:tcPr>
            <w:tcW w:w="784" w:type="dxa"/>
          </w:tcPr>
          <w:p w14:paraId="38E9B38F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89A4425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51353F6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2CECF0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2E818C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D0A713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07E3EC2" w14:textId="77777777" w:rsidTr="00AA1B2A">
        <w:tc>
          <w:tcPr>
            <w:tcW w:w="2358" w:type="dxa"/>
          </w:tcPr>
          <w:p w14:paraId="77CABC55" w14:textId="77777777" w:rsidR="00D60507" w:rsidRPr="00095B17" w:rsidRDefault="00D60507" w:rsidP="00D60507">
            <w:pPr>
              <w:pStyle w:val="NoSpacing"/>
            </w:pPr>
            <w:r w:rsidRPr="00095B17">
              <w:t>Hemiptera Pyrrhocoridae</w:t>
            </w:r>
          </w:p>
        </w:tc>
        <w:tc>
          <w:tcPr>
            <w:tcW w:w="794" w:type="dxa"/>
          </w:tcPr>
          <w:p w14:paraId="37A80B54" w14:textId="77777777" w:rsidR="00D60507" w:rsidRPr="00095B17" w:rsidRDefault="00D60507" w:rsidP="00D60507">
            <w:pPr>
              <w:pStyle w:val="NoSpacing"/>
            </w:pPr>
            <w:r w:rsidRPr="00095B17">
              <w:t>225</w:t>
            </w:r>
          </w:p>
        </w:tc>
        <w:tc>
          <w:tcPr>
            <w:tcW w:w="784" w:type="dxa"/>
          </w:tcPr>
          <w:p w14:paraId="44C7787F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336677F4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7D14A0F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B70B91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E7A7828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4B60829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906CB09" w14:textId="77777777" w:rsidTr="00AA1B2A">
        <w:tc>
          <w:tcPr>
            <w:tcW w:w="2358" w:type="dxa"/>
          </w:tcPr>
          <w:p w14:paraId="163A6DE6" w14:textId="77777777" w:rsidR="00D60507" w:rsidRPr="00095B17" w:rsidRDefault="00D60507" w:rsidP="00D60507">
            <w:pPr>
              <w:pStyle w:val="NoSpacing"/>
            </w:pPr>
            <w:r w:rsidRPr="00095B17">
              <w:t>Hemiptera Reduviidae</w:t>
            </w:r>
          </w:p>
        </w:tc>
        <w:tc>
          <w:tcPr>
            <w:tcW w:w="794" w:type="dxa"/>
          </w:tcPr>
          <w:p w14:paraId="5A96C6BA" w14:textId="77777777" w:rsidR="00D60507" w:rsidRPr="00095B17" w:rsidRDefault="00D60507" w:rsidP="00D60507">
            <w:pPr>
              <w:pStyle w:val="NoSpacing"/>
            </w:pPr>
            <w:r w:rsidRPr="00095B17">
              <w:t>6700</w:t>
            </w:r>
          </w:p>
        </w:tc>
        <w:tc>
          <w:tcPr>
            <w:tcW w:w="784" w:type="dxa"/>
          </w:tcPr>
          <w:p w14:paraId="6552B3EC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30CD4338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4D98970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1E7DA8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6B6B90A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0AE5B2BE" w14:textId="77777777" w:rsidR="00D60507" w:rsidRPr="00095B17" w:rsidRDefault="00D60507" w:rsidP="00D60507">
            <w:pPr>
              <w:pStyle w:val="NoSpacing"/>
            </w:pPr>
            <w:r w:rsidRPr="00095B17">
              <w:t>Includes Phymatidae</w:t>
            </w:r>
          </w:p>
        </w:tc>
      </w:tr>
      <w:tr w:rsidR="00D60507" w:rsidRPr="00095B17" w14:paraId="72402CA3" w14:textId="77777777" w:rsidTr="00AA1B2A">
        <w:tc>
          <w:tcPr>
            <w:tcW w:w="2358" w:type="dxa"/>
          </w:tcPr>
          <w:p w14:paraId="04A7F1F6" w14:textId="77777777" w:rsidR="00D60507" w:rsidRPr="00095B17" w:rsidRDefault="00D60507" w:rsidP="00D60507">
            <w:pPr>
              <w:pStyle w:val="NoSpacing"/>
            </w:pPr>
            <w:r w:rsidRPr="00095B17">
              <w:t>Hemiptera Rhopalidae</w:t>
            </w:r>
          </w:p>
        </w:tc>
        <w:tc>
          <w:tcPr>
            <w:tcW w:w="794" w:type="dxa"/>
          </w:tcPr>
          <w:p w14:paraId="39FA2E1A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4DC77D14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791635BD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64188CD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CDF233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755CC8B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7194BDB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EAD7F7D" w14:textId="77777777" w:rsidTr="00AA1B2A">
        <w:tc>
          <w:tcPr>
            <w:tcW w:w="2358" w:type="dxa"/>
          </w:tcPr>
          <w:p w14:paraId="22FD6AEB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Hemiptera Ricaniidae</w:t>
            </w:r>
          </w:p>
        </w:tc>
        <w:tc>
          <w:tcPr>
            <w:tcW w:w="794" w:type="dxa"/>
          </w:tcPr>
          <w:p w14:paraId="6EFB7D07" w14:textId="77777777" w:rsidR="00D60507" w:rsidRPr="00095B17" w:rsidRDefault="00D60507" w:rsidP="00D60507">
            <w:pPr>
              <w:pStyle w:val="NoSpacing"/>
            </w:pPr>
            <w:r w:rsidRPr="00095B17">
              <w:t>417</w:t>
            </w:r>
          </w:p>
        </w:tc>
        <w:tc>
          <w:tcPr>
            <w:tcW w:w="784" w:type="dxa"/>
          </w:tcPr>
          <w:p w14:paraId="40F8769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16E990CA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19644F6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846065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16E2A18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A51C98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251297" w14:textId="77777777" w:rsidTr="00AA1B2A">
        <w:tc>
          <w:tcPr>
            <w:tcW w:w="2358" w:type="dxa"/>
          </w:tcPr>
          <w:p w14:paraId="01009569" w14:textId="77777777" w:rsidR="00D60507" w:rsidRPr="00095B17" w:rsidRDefault="00D60507" w:rsidP="00D60507">
            <w:pPr>
              <w:pStyle w:val="NoSpacing"/>
            </w:pPr>
            <w:r w:rsidRPr="00095B17">
              <w:t>Hemiptera Saldidae</w:t>
            </w:r>
          </w:p>
        </w:tc>
        <w:tc>
          <w:tcPr>
            <w:tcW w:w="794" w:type="dxa"/>
          </w:tcPr>
          <w:p w14:paraId="0E709D10" w14:textId="77777777" w:rsidR="00D60507" w:rsidRPr="00095B17" w:rsidRDefault="00D60507" w:rsidP="00D60507">
            <w:pPr>
              <w:pStyle w:val="NoSpacing"/>
            </w:pPr>
            <w:r w:rsidRPr="00095B17">
              <w:t>265</w:t>
            </w:r>
          </w:p>
        </w:tc>
        <w:tc>
          <w:tcPr>
            <w:tcW w:w="784" w:type="dxa"/>
          </w:tcPr>
          <w:p w14:paraId="11461FF8" w14:textId="77777777" w:rsidR="00D60507" w:rsidRPr="00095B17" w:rsidRDefault="00D60507" w:rsidP="00D60507">
            <w:pPr>
              <w:pStyle w:val="NoSpacing"/>
            </w:pPr>
            <w:r w:rsidRPr="00095B17">
              <w:t>2.3</w:t>
            </w:r>
          </w:p>
        </w:tc>
        <w:tc>
          <w:tcPr>
            <w:tcW w:w="708" w:type="dxa"/>
          </w:tcPr>
          <w:p w14:paraId="4A453211" w14:textId="77777777" w:rsidR="00D60507" w:rsidRPr="00095B17" w:rsidRDefault="00D60507" w:rsidP="00D60507">
            <w:pPr>
              <w:pStyle w:val="NoSpacing"/>
            </w:pPr>
            <w:r w:rsidRPr="00095B17">
              <w:t>7.4</w:t>
            </w:r>
          </w:p>
        </w:tc>
        <w:tc>
          <w:tcPr>
            <w:tcW w:w="709" w:type="dxa"/>
          </w:tcPr>
          <w:p w14:paraId="5B9E848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B4E7EF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D68A5DD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72AFDFA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CD7A30" w14:textId="77777777" w:rsidTr="00AA1B2A">
        <w:tc>
          <w:tcPr>
            <w:tcW w:w="2358" w:type="dxa"/>
          </w:tcPr>
          <w:p w14:paraId="094718C7" w14:textId="77777777" w:rsidR="00D60507" w:rsidRPr="00095B17" w:rsidRDefault="00D60507" w:rsidP="00D60507">
            <w:pPr>
              <w:pStyle w:val="NoSpacing"/>
            </w:pPr>
            <w:r w:rsidRPr="00095B17">
              <w:t>Hemiptera Schizopteridae</w:t>
            </w:r>
          </w:p>
        </w:tc>
        <w:tc>
          <w:tcPr>
            <w:tcW w:w="794" w:type="dxa"/>
          </w:tcPr>
          <w:p w14:paraId="078E4FAE" w14:textId="77777777" w:rsidR="00D60507" w:rsidRPr="00095B17" w:rsidRDefault="00D60507" w:rsidP="00D60507">
            <w:pPr>
              <w:pStyle w:val="NoSpacing"/>
            </w:pPr>
            <w:r w:rsidRPr="00095B17">
              <w:t>120</w:t>
            </w:r>
          </w:p>
        </w:tc>
        <w:tc>
          <w:tcPr>
            <w:tcW w:w="784" w:type="dxa"/>
          </w:tcPr>
          <w:p w14:paraId="79938154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2AD5596B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55D438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99810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9C64705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769F856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D70F8D" w14:textId="77777777" w:rsidTr="00AA1B2A">
        <w:tc>
          <w:tcPr>
            <w:tcW w:w="2358" w:type="dxa"/>
          </w:tcPr>
          <w:p w14:paraId="45D55F13" w14:textId="77777777" w:rsidR="00D60507" w:rsidRPr="00095B17" w:rsidRDefault="00D60507" w:rsidP="00D60507">
            <w:pPr>
              <w:pStyle w:val="NoSpacing"/>
            </w:pPr>
            <w:r w:rsidRPr="00095B17">
              <w:t>Hemiptera Scutelleridae</w:t>
            </w:r>
          </w:p>
        </w:tc>
        <w:tc>
          <w:tcPr>
            <w:tcW w:w="794" w:type="dxa"/>
          </w:tcPr>
          <w:p w14:paraId="25AD3B5D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01CB2200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68E40ADA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F81378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B3BD07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0BA502E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36A2EFD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F1C04DF" w14:textId="77777777" w:rsidTr="00AA1B2A">
        <w:tc>
          <w:tcPr>
            <w:tcW w:w="2358" w:type="dxa"/>
          </w:tcPr>
          <w:p w14:paraId="0C7C59E9" w14:textId="77777777" w:rsidR="00D60507" w:rsidRPr="00095B17" w:rsidRDefault="00D60507" w:rsidP="00D60507">
            <w:pPr>
              <w:pStyle w:val="NoSpacing"/>
            </w:pPr>
            <w:r w:rsidRPr="00095B17">
              <w:t>Hemiptera Stenocephalidae</w:t>
            </w:r>
          </w:p>
        </w:tc>
        <w:tc>
          <w:tcPr>
            <w:tcW w:w="794" w:type="dxa"/>
          </w:tcPr>
          <w:p w14:paraId="1991F047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0EBB82DA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4A979B5E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35304B8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8CD4B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E8DE43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7EA3706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AEAD32F" w14:textId="77777777" w:rsidTr="00AA1B2A">
        <w:tc>
          <w:tcPr>
            <w:tcW w:w="2358" w:type="dxa"/>
          </w:tcPr>
          <w:p w14:paraId="50F3B6C1" w14:textId="77777777" w:rsidR="00D60507" w:rsidRPr="00095B17" w:rsidRDefault="00D60507" w:rsidP="00D60507">
            <w:pPr>
              <w:pStyle w:val="NoSpacing"/>
            </w:pPr>
            <w:r w:rsidRPr="00095B17">
              <w:t>Hemiptera Termitaphididae</w:t>
            </w:r>
          </w:p>
        </w:tc>
        <w:tc>
          <w:tcPr>
            <w:tcW w:w="794" w:type="dxa"/>
          </w:tcPr>
          <w:p w14:paraId="30B6D87D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84" w:type="dxa"/>
          </w:tcPr>
          <w:p w14:paraId="719C0D1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AAF622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0556605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BADD7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4CE3135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5542B37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BE7B5C4" w14:textId="77777777" w:rsidTr="00AA1B2A">
        <w:tc>
          <w:tcPr>
            <w:tcW w:w="2358" w:type="dxa"/>
          </w:tcPr>
          <w:p w14:paraId="1DB4A9D0" w14:textId="77777777" w:rsidR="00D60507" w:rsidRPr="00095B17" w:rsidRDefault="00D60507" w:rsidP="00D60507">
            <w:pPr>
              <w:pStyle w:val="NoSpacing"/>
            </w:pPr>
            <w:r w:rsidRPr="00095B17">
              <w:t>Hemiptera Tessaratomidae</w:t>
            </w:r>
          </w:p>
        </w:tc>
        <w:tc>
          <w:tcPr>
            <w:tcW w:w="794" w:type="dxa"/>
          </w:tcPr>
          <w:p w14:paraId="36E34E3B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784" w:type="dxa"/>
          </w:tcPr>
          <w:p w14:paraId="493CF3B7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425E9BDB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428DFB5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BF14B0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2D8D58A" w14:textId="77777777" w:rsidR="00D60507" w:rsidRPr="00095B17" w:rsidRDefault="00D60507" w:rsidP="00D60507">
            <w:pPr>
              <w:pStyle w:val="NoSpacing"/>
            </w:pPr>
            <w:r w:rsidRPr="00095B17">
              <w:t>(Foottit &amp; Adler 2009)</w:t>
            </w:r>
          </w:p>
        </w:tc>
        <w:tc>
          <w:tcPr>
            <w:tcW w:w="1701" w:type="dxa"/>
          </w:tcPr>
          <w:p w14:paraId="6384E23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FC7D29C" w14:textId="77777777" w:rsidTr="00AA1B2A">
        <w:tc>
          <w:tcPr>
            <w:tcW w:w="2358" w:type="dxa"/>
          </w:tcPr>
          <w:p w14:paraId="03351339" w14:textId="77777777" w:rsidR="00D60507" w:rsidRPr="00095B17" w:rsidRDefault="00D60507" w:rsidP="00D60507">
            <w:pPr>
              <w:pStyle w:val="NoSpacing"/>
            </w:pPr>
            <w:r w:rsidRPr="00095B17">
              <w:t>Hemiptera Tettigometridae</w:t>
            </w:r>
          </w:p>
        </w:tc>
        <w:tc>
          <w:tcPr>
            <w:tcW w:w="794" w:type="dxa"/>
          </w:tcPr>
          <w:p w14:paraId="262F1E4B" w14:textId="77777777" w:rsidR="00D60507" w:rsidRPr="00095B17" w:rsidRDefault="00D60507" w:rsidP="00D60507">
            <w:pPr>
              <w:pStyle w:val="NoSpacing"/>
            </w:pPr>
            <w:r w:rsidRPr="00095B17">
              <w:t>73</w:t>
            </w:r>
          </w:p>
        </w:tc>
        <w:tc>
          <w:tcPr>
            <w:tcW w:w="784" w:type="dxa"/>
          </w:tcPr>
          <w:p w14:paraId="78A9D9A5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70F7AD7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17E8532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6CB298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B06085F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17C11E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3D72433" w14:textId="77777777" w:rsidTr="00AA1B2A">
        <w:tc>
          <w:tcPr>
            <w:tcW w:w="2358" w:type="dxa"/>
          </w:tcPr>
          <w:p w14:paraId="2FE7A901" w14:textId="77777777" w:rsidR="00D60507" w:rsidRPr="00095B17" w:rsidRDefault="00D60507" w:rsidP="00D60507">
            <w:pPr>
              <w:pStyle w:val="NoSpacing"/>
            </w:pPr>
            <w:r w:rsidRPr="00095B17">
              <w:t>Hemiptera Thaumastocoridae</w:t>
            </w:r>
          </w:p>
        </w:tc>
        <w:tc>
          <w:tcPr>
            <w:tcW w:w="794" w:type="dxa"/>
          </w:tcPr>
          <w:p w14:paraId="654B486E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14267F3A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3EB90B0" w14:textId="77777777" w:rsidR="00D60507" w:rsidRPr="00095B17" w:rsidRDefault="00D60507" w:rsidP="00D60507">
            <w:pPr>
              <w:pStyle w:val="NoSpacing"/>
            </w:pPr>
            <w:r w:rsidRPr="00095B17">
              <w:t>4.6</w:t>
            </w:r>
          </w:p>
        </w:tc>
        <w:tc>
          <w:tcPr>
            <w:tcW w:w="709" w:type="dxa"/>
          </w:tcPr>
          <w:p w14:paraId="1F1A87C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7D6CC7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66E7A12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374DEF0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CFDD43" w14:textId="77777777" w:rsidTr="00AA1B2A">
        <w:tc>
          <w:tcPr>
            <w:tcW w:w="2358" w:type="dxa"/>
          </w:tcPr>
          <w:p w14:paraId="2F9497C3" w14:textId="77777777" w:rsidR="00D60507" w:rsidRPr="00095B17" w:rsidRDefault="00D60507" w:rsidP="00D60507">
            <w:pPr>
              <w:pStyle w:val="NoSpacing"/>
            </w:pPr>
            <w:r w:rsidRPr="00095B17">
              <w:t>Hemiptera Tingidae</w:t>
            </w:r>
          </w:p>
        </w:tc>
        <w:tc>
          <w:tcPr>
            <w:tcW w:w="794" w:type="dxa"/>
          </w:tcPr>
          <w:p w14:paraId="728EE882" w14:textId="77777777" w:rsidR="00D60507" w:rsidRPr="00095B17" w:rsidRDefault="00D60507" w:rsidP="00D60507">
            <w:pPr>
              <w:pStyle w:val="NoSpacing"/>
            </w:pPr>
            <w:r w:rsidRPr="00095B17">
              <w:t>2000</w:t>
            </w:r>
          </w:p>
        </w:tc>
        <w:tc>
          <w:tcPr>
            <w:tcW w:w="784" w:type="dxa"/>
          </w:tcPr>
          <w:p w14:paraId="6F7AA6CE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F5E161C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678311F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54990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A8078A5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7DA0FB2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1AFD0FB" w14:textId="77777777" w:rsidTr="00AA1B2A">
        <w:tc>
          <w:tcPr>
            <w:tcW w:w="2358" w:type="dxa"/>
          </w:tcPr>
          <w:p w14:paraId="786821F0" w14:textId="77777777" w:rsidR="00D60507" w:rsidRPr="00095B17" w:rsidRDefault="00D60507" w:rsidP="00D60507">
            <w:pPr>
              <w:pStyle w:val="NoSpacing"/>
            </w:pPr>
            <w:r w:rsidRPr="00095B17">
              <w:t>Hemiptera Tropiduchidae</w:t>
            </w:r>
          </w:p>
        </w:tc>
        <w:tc>
          <w:tcPr>
            <w:tcW w:w="794" w:type="dxa"/>
          </w:tcPr>
          <w:p w14:paraId="4DEAE2C8" w14:textId="77777777" w:rsidR="00D60507" w:rsidRPr="00095B17" w:rsidRDefault="00D60507" w:rsidP="00D60507">
            <w:pPr>
              <w:pStyle w:val="NoSpacing"/>
            </w:pPr>
            <w:r w:rsidRPr="00095B17">
              <w:t>575</w:t>
            </w:r>
          </w:p>
        </w:tc>
        <w:tc>
          <w:tcPr>
            <w:tcW w:w="784" w:type="dxa"/>
          </w:tcPr>
          <w:p w14:paraId="470AF064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09B50F16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021081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E545CA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5723A9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5A3DD8B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7BED518" w14:textId="77777777" w:rsidTr="00AA1B2A">
        <w:tc>
          <w:tcPr>
            <w:tcW w:w="2358" w:type="dxa"/>
          </w:tcPr>
          <w:p w14:paraId="20F0E143" w14:textId="77777777" w:rsidR="00D60507" w:rsidRPr="00095B17" w:rsidRDefault="00D60507" w:rsidP="00D60507">
            <w:pPr>
              <w:pStyle w:val="NoSpacing"/>
            </w:pPr>
            <w:r w:rsidRPr="00095B17">
              <w:t>Hemiptera Veliidae</w:t>
            </w:r>
          </w:p>
        </w:tc>
        <w:tc>
          <w:tcPr>
            <w:tcW w:w="794" w:type="dxa"/>
          </w:tcPr>
          <w:p w14:paraId="53FE8408" w14:textId="77777777" w:rsidR="00D60507" w:rsidRPr="00095B17" w:rsidRDefault="00D60507" w:rsidP="00D60507">
            <w:pPr>
              <w:pStyle w:val="NoSpacing"/>
            </w:pPr>
            <w:r w:rsidRPr="00095B17">
              <w:t>720</w:t>
            </w:r>
          </w:p>
        </w:tc>
        <w:tc>
          <w:tcPr>
            <w:tcW w:w="784" w:type="dxa"/>
          </w:tcPr>
          <w:p w14:paraId="661C05B0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C13288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6606729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06824B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65549FC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10429A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E361809" w14:textId="77777777" w:rsidTr="00AA1B2A">
        <w:tc>
          <w:tcPr>
            <w:tcW w:w="2358" w:type="dxa"/>
          </w:tcPr>
          <w:p w14:paraId="2F01C300" w14:textId="77777777" w:rsidR="00D60507" w:rsidRPr="00095B17" w:rsidRDefault="00D60507" w:rsidP="00D60507">
            <w:pPr>
              <w:pStyle w:val="NoSpacing"/>
            </w:pPr>
            <w:r w:rsidRPr="00095B17">
              <w:t>Hemiptera Velocipedidae</w:t>
            </w:r>
          </w:p>
        </w:tc>
        <w:tc>
          <w:tcPr>
            <w:tcW w:w="794" w:type="dxa"/>
          </w:tcPr>
          <w:p w14:paraId="71A2A333" w14:textId="77777777" w:rsidR="00D60507" w:rsidRPr="00095B17" w:rsidRDefault="00D60507" w:rsidP="00D60507">
            <w:pPr>
              <w:pStyle w:val="NoSpacing"/>
            </w:pPr>
            <w:r w:rsidRPr="00095B17">
              <w:t>31</w:t>
            </w:r>
          </w:p>
        </w:tc>
        <w:tc>
          <w:tcPr>
            <w:tcW w:w="784" w:type="dxa"/>
          </w:tcPr>
          <w:p w14:paraId="075BD152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6879D894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2576A2E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354121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B45FF13" w14:textId="77777777" w:rsidR="00D60507" w:rsidRPr="00095B17" w:rsidRDefault="00D60507" w:rsidP="00D60507">
            <w:pPr>
              <w:pStyle w:val="NoSpacing"/>
            </w:pPr>
            <w:r w:rsidRPr="00095B17">
              <w:t>(Schuh &amp; Slater 1995)</w:t>
            </w:r>
          </w:p>
        </w:tc>
        <w:tc>
          <w:tcPr>
            <w:tcW w:w="1701" w:type="dxa"/>
          </w:tcPr>
          <w:p w14:paraId="2757612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C29C51D" w14:textId="77777777" w:rsidTr="00AA1B2A">
        <w:tc>
          <w:tcPr>
            <w:tcW w:w="2358" w:type="dxa"/>
          </w:tcPr>
          <w:p w14:paraId="5C45046F" w14:textId="77777777" w:rsidR="00D60507" w:rsidRPr="00095B17" w:rsidRDefault="00D60507" w:rsidP="00D60507">
            <w:pPr>
              <w:pStyle w:val="NoSpacing"/>
            </w:pPr>
            <w:r w:rsidRPr="00095B17">
              <w:t>Hymenoptera Agaonidae</w:t>
            </w:r>
          </w:p>
        </w:tc>
        <w:tc>
          <w:tcPr>
            <w:tcW w:w="794" w:type="dxa"/>
          </w:tcPr>
          <w:p w14:paraId="5EC7F721" w14:textId="77777777" w:rsidR="00D60507" w:rsidRPr="00095B17" w:rsidRDefault="00D60507" w:rsidP="00D60507">
            <w:pPr>
              <w:pStyle w:val="NoSpacing"/>
            </w:pPr>
            <w:r w:rsidRPr="00095B17">
              <w:t>757</w:t>
            </w:r>
          </w:p>
        </w:tc>
        <w:tc>
          <w:tcPr>
            <w:tcW w:w="784" w:type="dxa"/>
          </w:tcPr>
          <w:p w14:paraId="3860A0E7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6E0997AE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010CDF4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5DE846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89520F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31DE01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D1428C6" w14:textId="77777777" w:rsidTr="00AA1B2A">
        <w:tc>
          <w:tcPr>
            <w:tcW w:w="2358" w:type="dxa"/>
          </w:tcPr>
          <w:p w14:paraId="197BDAAE" w14:textId="77777777" w:rsidR="00D60507" w:rsidRPr="00095B17" w:rsidRDefault="00D60507" w:rsidP="00D60507">
            <w:pPr>
              <w:pStyle w:val="NoSpacing"/>
            </w:pPr>
            <w:r w:rsidRPr="00095B17">
              <w:t>Hymenoptera Ampulicidae</w:t>
            </w:r>
          </w:p>
        </w:tc>
        <w:tc>
          <w:tcPr>
            <w:tcW w:w="794" w:type="dxa"/>
          </w:tcPr>
          <w:p w14:paraId="3F81037A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536F36F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6C9D4F50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69F8B43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5274B8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891278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589667A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B71C522" w14:textId="77777777" w:rsidTr="00AA1B2A">
        <w:tc>
          <w:tcPr>
            <w:tcW w:w="2358" w:type="dxa"/>
          </w:tcPr>
          <w:p w14:paraId="296CEE00" w14:textId="77777777" w:rsidR="00D60507" w:rsidRPr="00095B17" w:rsidRDefault="00D60507" w:rsidP="00D60507">
            <w:pPr>
              <w:pStyle w:val="NoSpacing"/>
            </w:pPr>
            <w:r w:rsidRPr="00095B17">
              <w:t>Hymenoptera Anaxyelidae</w:t>
            </w:r>
          </w:p>
        </w:tc>
        <w:tc>
          <w:tcPr>
            <w:tcW w:w="794" w:type="dxa"/>
          </w:tcPr>
          <w:p w14:paraId="52F34712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59FA6BE8" w14:textId="77777777" w:rsidR="00D60507" w:rsidRPr="00095B17" w:rsidRDefault="00D60507" w:rsidP="00D60507">
            <w:pPr>
              <w:pStyle w:val="NoSpacing"/>
            </w:pPr>
            <w:r w:rsidRPr="00095B17">
              <w:t>7.5</w:t>
            </w:r>
          </w:p>
        </w:tc>
        <w:tc>
          <w:tcPr>
            <w:tcW w:w="708" w:type="dxa"/>
          </w:tcPr>
          <w:p w14:paraId="770A9279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6BA21B1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4F5902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BA70EF1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2F4FBEE" w14:textId="77777777" w:rsidR="00D60507" w:rsidRPr="00095B17" w:rsidRDefault="00D60507" w:rsidP="00D60507">
            <w:pPr>
              <w:pStyle w:val="NoSpacing"/>
            </w:pPr>
            <w:r w:rsidRPr="00095B17">
              <w:t>Modified to avoid zero variance</w:t>
            </w:r>
          </w:p>
        </w:tc>
      </w:tr>
      <w:tr w:rsidR="00D60507" w:rsidRPr="00095B17" w14:paraId="78DC9837" w14:textId="77777777" w:rsidTr="00AA1B2A">
        <w:tc>
          <w:tcPr>
            <w:tcW w:w="2358" w:type="dxa"/>
          </w:tcPr>
          <w:p w14:paraId="16A483F1" w14:textId="77777777" w:rsidR="00D60507" w:rsidRPr="00095B17" w:rsidRDefault="00D60507" w:rsidP="00D60507">
            <w:pPr>
              <w:pStyle w:val="NoSpacing"/>
            </w:pPr>
            <w:r w:rsidRPr="00095B17">
              <w:t>Hymenoptera Andrenidae</w:t>
            </w:r>
          </w:p>
        </w:tc>
        <w:tc>
          <w:tcPr>
            <w:tcW w:w="794" w:type="dxa"/>
          </w:tcPr>
          <w:p w14:paraId="40667F2E" w14:textId="77777777" w:rsidR="00D60507" w:rsidRPr="00095B17" w:rsidRDefault="00D60507" w:rsidP="00D60507">
            <w:pPr>
              <w:pStyle w:val="NoSpacing"/>
            </w:pPr>
            <w:r w:rsidRPr="00095B17">
              <w:t>2938</w:t>
            </w:r>
          </w:p>
        </w:tc>
        <w:tc>
          <w:tcPr>
            <w:tcW w:w="784" w:type="dxa"/>
          </w:tcPr>
          <w:p w14:paraId="3729DE41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5C403595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26548A6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44E026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C02994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5A07D0A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272049" w14:textId="77777777" w:rsidTr="00AA1B2A">
        <w:tc>
          <w:tcPr>
            <w:tcW w:w="2358" w:type="dxa"/>
          </w:tcPr>
          <w:p w14:paraId="41C8785B" w14:textId="77777777" w:rsidR="00D60507" w:rsidRPr="00095B17" w:rsidRDefault="00D60507" w:rsidP="00D60507">
            <w:pPr>
              <w:pStyle w:val="NoSpacing"/>
            </w:pPr>
            <w:r w:rsidRPr="00095B17">
              <w:t>Hymenoptera Aphelinidae</w:t>
            </w:r>
          </w:p>
        </w:tc>
        <w:tc>
          <w:tcPr>
            <w:tcW w:w="794" w:type="dxa"/>
          </w:tcPr>
          <w:p w14:paraId="42BE16FF" w14:textId="77777777" w:rsidR="00D60507" w:rsidRPr="00095B17" w:rsidRDefault="00D60507" w:rsidP="00D60507">
            <w:pPr>
              <w:pStyle w:val="NoSpacing"/>
            </w:pPr>
            <w:r w:rsidRPr="00095B17">
              <w:t>1168</w:t>
            </w:r>
          </w:p>
        </w:tc>
        <w:tc>
          <w:tcPr>
            <w:tcW w:w="784" w:type="dxa"/>
          </w:tcPr>
          <w:p w14:paraId="1185099C" w14:textId="77777777" w:rsidR="00D60507" w:rsidRPr="00095B17" w:rsidRDefault="00D60507" w:rsidP="00D60507">
            <w:pPr>
              <w:pStyle w:val="NoSpacing"/>
            </w:pPr>
            <w:r w:rsidRPr="00095B17">
              <w:t>0.35</w:t>
            </w:r>
          </w:p>
        </w:tc>
        <w:tc>
          <w:tcPr>
            <w:tcW w:w="708" w:type="dxa"/>
          </w:tcPr>
          <w:p w14:paraId="37CE5866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022219C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14376C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4318751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B210E1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91D0621" w14:textId="77777777" w:rsidTr="00AA1B2A">
        <w:tc>
          <w:tcPr>
            <w:tcW w:w="2358" w:type="dxa"/>
          </w:tcPr>
          <w:p w14:paraId="3E0E81BD" w14:textId="77777777" w:rsidR="00D60507" w:rsidRPr="00095B17" w:rsidRDefault="00D60507" w:rsidP="00D60507">
            <w:pPr>
              <w:pStyle w:val="NoSpacing"/>
            </w:pPr>
            <w:r w:rsidRPr="00095B17">
              <w:t>Hymenoptera Apidae</w:t>
            </w:r>
          </w:p>
        </w:tc>
        <w:tc>
          <w:tcPr>
            <w:tcW w:w="794" w:type="dxa"/>
          </w:tcPr>
          <w:p w14:paraId="4D93F4D2" w14:textId="77777777" w:rsidR="00D60507" w:rsidRPr="00095B17" w:rsidRDefault="00D60507" w:rsidP="00D60507">
            <w:pPr>
              <w:pStyle w:val="NoSpacing"/>
            </w:pPr>
            <w:r w:rsidRPr="00095B17">
              <w:t>5751</w:t>
            </w:r>
          </w:p>
        </w:tc>
        <w:tc>
          <w:tcPr>
            <w:tcW w:w="784" w:type="dxa"/>
          </w:tcPr>
          <w:p w14:paraId="4023E8DE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3CA9588D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09" w:type="dxa"/>
          </w:tcPr>
          <w:p w14:paraId="47B6F3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09A5E5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D229E54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4420CB1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7D1C071" w14:textId="77777777" w:rsidTr="00AA1B2A">
        <w:tc>
          <w:tcPr>
            <w:tcW w:w="2358" w:type="dxa"/>
          </w:tcPr>
          <w:p w14:paraId="2980FDBA" w14:textId="77777777" w:rsidR="00D60507" w:rsidRPr="00095B17" w:rsidRDefault="00D60507" w:rsidP="00D60507">
            <w:pPr>
              <w:pStyle w:val="NoSpacing"/>
            </w:pPr>
            <w:r w:rsidRPr="00095B17">
              <w:t>Hymenoptera Argidae</w:t>
            </w:r>
          </w:p>
        </w:tc>
        <w:tc>
          <w:tcPr>
            <w:tcW w:w="794" w:type="dxa"/>
          </w:tcPr>
          <w:p w14:paraId="549284F6" w14:textId="77777777" w:rsidR="00D60507" w:rsidRPr="00095B17" w:rsidRDefault="00D60507" w:rsidP="00D60507">
            <w:pPr>
              <w:pStyle w:val="NoSpacing"/>
            </w:pPr>
            <w:r w:rsidRPr="00095B17">
              <w:t>800</w:t>
            </w:r>
          </w:p>
        </w:tc>
        <w:tc>
          <w:tcPr>
            <w:tcW w:w="784" w:type="dxa"/>
          </w:tcPr>
          <w:p w14:paraId="1403BAA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E1C0748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44504F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818857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C595DA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1A12A1B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D000814" w14:textId="77777777" w:rsidTr="00AA1B2A">
        <w:tc>
          <w:tcPr>
            <w:tcW w:w="2358" w:type="dxa"/>
          </w:tcPr>
          <w:p w14:paraId="24D09149" w14:textId="77777777" w:rsidR="00D60507" w:rsidRPr="00095B17" w:rsidRDefault="00D60507" w:rsidP="00D60507">
            <w:pPr>
              <w:pStyle w:val="NoSpacing"/>
            </w:pPr>
            <w:r w:rsidRPr="00095B17">
              <w:t>Hymenoptera Aulacidae</w:t>
            </w:r>
          </w:p>
        </w:tc>
        <w:tc>
          <w:tcPr>
            <w:tcW w:w="794" w:type="dxa"/>
          </w:tcPr>
          <w:p w14:paraId="70625603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078AAFA6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6E811ED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6A88E60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0EDCF7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E3E0803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CC642D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3794428" w14:textId="77777777" w:rsidTr="00AA1B2A">
        <w:tc>
          <w:tcPr>
            <w:tcW w:w="2358" w:type="dxa"/>
          </w:tcPr>
          <w:p w14:paraId="7542C167" w14:textId="77777777" w:rsidR="00D60507" w:rsidRPr="00095B17" w:rsidRDefault="00D60507" w:rsidP="00D60507">
            <w:pPr>
              <w:pStyle w:val="NoSpacing"/>
            </w:pPr>
            <w:r w:rsidRPr="00095B17">
              <w:t>Hymenoptera Bethylidae</w:t>
            </w:r>
          </w:p>
        </w:tc>
        <w:tc>
          <w:tcPr>
            <w:tcW w:w="794" w:type="dxa"/>
          </w:tcPr>
          <w:p w14:paraId="1D0279F7" w14:textId="77777777" w:rsidR="00D60507" w:rsidRPr="00095B17" w:rsidRDefault="00D60507" w:rsidP="00D60507">
            <w:pPr>
              <w:pStyle w:val="NoSpacing"/>
            </w:pPr>
            <w:r w:rsidRPr="00095B17">
              <w:t>2000</w:t>
            </w:r>
          </w:p>
        </w:tc>
        <w:tc>
          <w:tcPr>
            <w:tcW w:w="784" w:type="dxa"/>
          </w:tcPr>
          <w:p w14:paraId="030DC1CA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1D019AE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6776040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84520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4BFB89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6DFD8F8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5B8D0BC" w14:textId="77777777" w:rsidTr="00AA1B2A">
        <w:tc>
          <w:tcPr>
            <w:tcW w:w="2358" w:type="dxa"/>
          </w:tcPr>
          <w:p w14:paraId="4E3878E3" w14:textId="77777777" w:rsidR="00D60507" w:rsidRPr="00095B17" w:rsidRDefault="00D60507" w:rsidP="00D60507">
            <w:pPr>
              <w:pStyle w:val="NoSpacing"/>
            </w:pPr>
            <w:r w:rsidRPr="00095B17">
              <w:t>Hymenoptera Blasticotomidae</w:t>
            </w:r>
          </w:p>
        </w:tc>
        <w:tc>
          <w:tcPr>
            <w:tcW w:w="794" w:type="dxa"/>
          </w:tcPr>
          <w:p w14:paraId="67828BCE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84" w:type="dxa"/>
          </w:tcPr>
          <w:p w14:paraId="163A5AE5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57BDBCB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4FE65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E81B94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1ADC55D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6279623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45BCE34" w14:textId="77777777" w:rsidTr="00AA1B2A">
        <w:tc>
          <w:tcPr>
            <w:tcW w:w="2358" w:type="dxa"/>
          </w:tcPr>
          <w:p w14:paraId="7E2C9B74" w14:textId="77777777" w:rsidR="00D60507" w:rsidRPr="00095B17" w:rsidRDefault="00D60507" w:rsidP="00D60507">
            <w:pPr>
              <w:pStyle w:val="NoSpacing"/>
            </w:pPr>
            <w:r w:rsidRPr="00095B17">
              <w:t>Hymenoptera Braconidae</w:t>
            </w:r>
          </w:p>
        </w:tc>
        <w:tc>
          <w:tcPr>
            <w:tcW w:w="794" w:type="dxa"/>
          </w:tcPr>
          <w:p w14:paraId="1054A535" w14:textId="77777777" w:rsidR="00D60507" w:rsidRPr="00095B17" w:rsidRDefault="00D60507" w:rsidP="00D60507">
            <w:pPr>
              <w:pStyle w:val="NoSpacing"/>
            </w:pPr>
            <w:r w:rsidRPr="00095B17">
              <w:t>20000</w:t>
            </w:r>
          </w:p>
        </w:tc>
        <w:tc>
          <w:tcPr>
            <w:tcW w:w="784" w:type="dxa"/>
          </w:tcPr>
          <w:p w14:paraId="1A52A3AB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F5DA08C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75E51B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157860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5BE23F2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A75CD9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6416068" w14:textId="77777777" w:rsidTr="00AA1B2A">
        <w:tc>
          <w:tcPr>
            <w:tcW w:w="2358" w:type="dxa"/>
          </w:tcPr>
          <w:p w14:paraId="51025FE8" w14:textId="77777777" w:rsidR="00D60507" w:rsidRPr="00095B17" w:rsidRDefault="00D60507" w:rsidP="00D60507">
            <w:pPr>
              <w:pStyle w:val="NoSpacing"/>
            </w:pPr>
            <w:r w:rsidRPr="00095B17">
              <w:t xml:space="preserve">Hymenoptera </w:t>
            </w:r>
            <w:r w:rsidRPr="00095B17">
              <w:lastRenderedPageBreak/>
              <w:t>Bradynobaenidae</w:t>
            </w:r>
          </w:p>
        </w:tc>
        <w:tc>
          <w:tcPr>
            <w:tcW w:w="794" w:type="dxa"/>
          </w:tcPr>
          <w:p w14:paraId="632617E7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200</w:t>
            </w:r>
          </w:p>
        </w:tc>
        <w:tc>
          <w:tcPr>
            <w:tcW w:w="784" w:type="dxa"/>
          </w:tcPr>
          <w:p w14:paraId="476FE3D7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A8490AA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3AAE90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5E1579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0EB3D36" w14:textId="77777777" w:rsidR="00D60507" w:rsidRPr="00095B17" w:rsidRDefault="00D60507" w:rsidP="00D60507">
            <w:pPr>
              <w:pStyle w:val="NoSpacing"/>
            </w:pPr>
            <w:r w:rsidRPr="00095B17">
              <w:t xml:space="preserve">(Parker </w:t>
            </w:r>
            <w:r w:rsidRPr="00095B17">
              <w:lastRenderedPageBreak/>
              <w:t>1982)</w:t>
            </w:r>
          </w:p>
        </w:tc>
        <w:tc>
          <w:tcPr>
            <w:tcW w:w="1701" w:type="dxa"/>
          </w:tcPr>
          <w:p w14:paraId="1B98214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6DBD762" w14:textId="77777777" w:rsidTr="00AA1B2A">
        <w:tc>
          <w:tcPr>
            <w:tcW w:w="2358" w:type="dxa"/>
          </w:tcPr>
          <w:p w14:paraId="051C57CB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Hymenoptera Cephidae</w:t>
            </w:r>
          </w:p>
        </w:tc>
        <w:tc>
          <w:tcPr>
            <w:tcW w:w="794" w:type="dxa"/>
          </w:tcPr>
          <w:p w14:paraId="2B60AA57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84" w:type="dxa"/>
          </w:tcPr>
          <w:p w14:paraId="367389C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097A27D0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2E55FBB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3A6EC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5B8CF9C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E01671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1AEAF1" w14:textId="77777777" w:rsidTr="00AA1B2A">
        <w:tc>
          <w:tcPr>
            <w:tcW w:w="2358" w:type="dxa"/>
          </w:tcPr>
          <w:p w14:paraId="4AE2AD22" w14:textId="77777777" w:rsidR="00D60507" w:rsidRPr="00095B17" w:rsidRDefault="00D60507" w:rsidP="00D60507">
            <w:pPr>
              <w:pStyle w:val="NoSpacing"/>
            </w:pPr>
            <w:r w:rsidRPr="00095B17">
              <w:t>Hymenoptera Ceraphronidae</w:t>
            </w:r>
          </w:p>
        </w:tc>
        <w:tc>
          <w:tcPr>
            <w:tcW w:w="794" w:type="dxa"/>
          </w:tcPr>
          <w:p w14:paraId="7518C5B8" w14:textId="77777777" w:rsidR="00D60507" w:rsidRPr="00095B17" w:rsidRDefault="00D60507" w:rsidP="00D60507">
            <w:pPr>
              <w:pStyle w:val="NoSpacing"/>
            </w:pPr>
            <w:r w:rsidRPr="00095B17">
              <w:t>350</w:t>
            </w:r>
          </w:p>
        </w:tc>
        <w:tc>
          <w:tcPr>
            <w:tcW w:w="784" w:type="dxa"/>
          </w:tcPr>
          <w:p w14:paraId="526611EA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30CA116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530A7CA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45BE8A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4F94966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A81BC2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45F1359" w14:textId="77777777" w:rsidTr="00AA1B2A">
        <w:tc>
          <w:tcPr>
            <w:tcW w:w="2358" w:type="dxa"/>
          </w:tcPr>
          <w:p w14:paraId="19B41F28" w14:textId="77777777" w:rsidR="00D60507" w:rsidRPr="00095B17" w:rsidRDefault="00D60507" w:rsidP="00D60507">
            <w:pPr>
              <w:pStyle w:val="NoSpacing"/>
            </w:pPr>
            <w:r w:rsidRPr="00095B17">
              <w:t>Hymenoptera Chalcididae</w:t>
            </w:r>
          </w:p>
        </w:tc>
        <w:tc>
          <w:tcPr>
            <w:tcW w:w="794" w:type="dxa"/>
          </w:tcPr>
          <w:p w14:paraId="2E1C01E5" w14:textId="77777777" w:rsidR="00D60507" w:rsidRPr="00095B17" w:rsidRDefault="00D60507" w:rsidP="00D60507">
            <w:pPr>
              <w:pStyle w:val="NoSpacing"/>
            </w:pPr>
            <w:r w:rsidRPr="00095B17">
              <w:t>1464</w:t>
            </w:r>
          </w:p>
        </w:tc>
        <w:tc>
          <w:tcPr>
            <w:tcW w:w="784" w:type="dxa"/>
          </w:tcPr>
          <w:p w14:paraId="0381892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B778AA4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540E778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A0BD6C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33C33C4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79AB00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04F8FA" w14:textId="77777777" w:rsidTr="00AA1B2A">
        <w:tc>
          <w:tcPr>
            <w:tcW w:w="2358" w:type="dxa"/>
          </w:tcPr>
          <w:p w14:paraId="4E75EFE8" w14:textId="77777777" w:rsidR="00D60507" w:rsidRPr="00095B17" w:rsidRDefault="00D60507" w:rsidP="00D60507">
            <w:pPr>
              <w:pStyle w:val="NoSpacing"/>
            </w:pPr>
            <w:r w:rsidRPr="00095B17">
              <w:t>Hymenoptera Chrysididae</w:t>
            </w:r>
          </w:p>
        </w:tc>
        <w:tc>
          <w:tcPr>
            <w:tcW w:w="794" w:type="dxa"/>
          </w:tcPr>
          <w:p w14:paraId="1D81886D" w14:textId="77777777" w:rsidR="00D60507" w:rsidRPr="00095B17" w:rsidRDefault="00D60507" w:rsidP="00D60507">
            <w:pPr>
              <w:pStyle w:val="NoSpacing"/>
            </w:pPr>
            <w:r w:rsidRPr="00095B17">
              <w:t>3000</w:t>
            </w:r>
          </w:p>
        </w:tc>
        <w:tc>
          <w:tcPr>
            <w:tcW w:w="784" w:type="dxa"/>
          </w:tcPr>
          <w:p w14:paraId="0D5B7BB7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09A5E537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3C5718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44AC5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391BA9B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8B0B46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59BC7F5" w14:textId="77777777" w:rsidTr="00AA1B2A">
        <w:tc>
          <w:tcPr>
            <w:tcW w:w="2358" w:type="dxa"/>
          </w:tcPr>
          <w:p w14:paraId="4FD085CE" w14:textId="77777777" w:rsidR="00D60507" w:rsidRPr="00095B17" w:rsidRDefault="00D60507" w:rsidP="00D60507">
            <w:pPr>
              <w:pStyle w:val="NoSpacing"/>
            </w:pPr>
            <w:r w:rsidRPr="00095B17">
              <w:t>Hymenoptera Cimbicidae</w:t>
            </w:r>
          </w:p>
        </w:tc>
        <w:tc>
          <w:tcPr>
            <w:tcW w:w="794" w:type="dxa"/>
          </w:tcPr>
          <w:p w14:paraId="0DAA1AC3" w14:textId="77777777" w:rsidR="00D60507" w:rsidRPr="00095B17" w:rsidRDefault="00D60507" w:rsidP="00D60507">
            <w:pPr>
              <w:pStyle w:val="NoSpacing"/>
            </w:pPr>
            <w:r w:rsidRPr="00095B17">
              <w:t>130</w:t>
            </w:r>
          </w:p>
        </w:tc>
        <w:tc>
          <w:tcPr>
            <w:tcW w:w="784" w:type="dxa"/>
          </w:tcPr>
          <w:p w14:paraId="51D16608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8" w:type="dxa"/>
          </w:tcPr>
          <w:p w14:paraId="69442DC6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779D023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6AA01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E8B8CE8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AA98D3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A0CD44E" w14:textId="77777777" w:rsidTr="00AA1B2A">
        <w:tc>
          <w:tcPr>
            <w:tcW w:w="2358" w:type="dxa"/>
          </w:tcPr>
          <w:p w14:paraId="0452CC56" w14:textId="77777777" w:rsidR="00D60507" w:rsidRPr="00095B17" w:rsidRDefault="00D60507" w:rsidP="00D60507">
            <w:pPr>
              <w:pStyle w:val="NoSpacing"/>
            </w:pPr>
            <w:r w:rsidRPr="00095B17">
              <w:t>Hymenoptera Colletidae</w:t>
            </w:r>
          </w:p>
        </w:tc>
        <w:tc>
          <w:tcPr>
            <w:tcW w:w="794" w:type="dxa"/>
          </w:tcPr>
          <w:p w14:paraId="7775B9E8" w14:textId="77777777" w:rsidR="00D60507" w:rsidRPr="00095B17" w:rsidRDefault="00D60507" w:rsidP="00D60507">
            <w:pPr>
              <w:pStyle w:val="NoSpacing"/>
            </w:pPr>
            <w:r w:rsidRPr="00095B17">
              <w:t>2545</w:t>
            </w:r>
          </w:p>
        </w:tc>
        <w:tc>
          <w:tcPr>
            <w:tcW w:w="784" w:type="dxa"/>
          </w:tcPr>
          <w:p w14:paraId="7A6A0219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4FDF6CFF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49654C7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E33B5F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D9AAAA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97509F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BC987EF" w14:textId="77777777" w:rsidTr="00AA1B2A">
        <w:tc>
          <w:tcPr>
            <w:tcW w:w="2358" w:type="dxa"/>
          </w:tcPr>
          <w:p w14:paraId="293959F4" w14:textId="77777777" w:rsidR="00D60507" w:rsidRPr="00095B17" w:rsidRDefault="00D60507" w:rsidP="00D60507">
            <w:pPr>
              <w:pStyle w:val="NoSpacing"/>
            </w:pPr>
            <w:r w:rsidRPr="00095B17">
              <w:t>Hymenoptera Crabronidae</w:t>
            </w:r>
          </w:p>
        </w:tc>
        <w:tc>
          <w:tcPr>
            <w:tcW w:w="794" w:type="dxa"/>
          </w:tcPr>
          <w:p w14:paraId="183CA02A" w14:textId="77777777" w:rsidR="00D60507" w:rsidRPr="00095B17" w:rsidRDefault="00D60507" w:rsidP="00D60507">
            <w:pPr>
              <w:pStyle w:val="NoSpacing"/>
            </w:pPr>
            <w:r w:rsidRPr="00095B17">
              <w:t>8774</w:t>
            </w:r>
          </w:p>
        </w:tc>
        <w:tc>
          <w:tcPr>
            <w:tcW w:w="784" w:type="dxa"/>
          </w:tcPr>
          <w:p w14:paraId="68D91969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6BB0CD2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78BB1C3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D37770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DE0ECE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48EA9E5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47905D5" w14:textId="77777777" w:rsidTr="00AA1B2A">
        <w:tc>
          <w:tcPr>
            <w:tcW w:w="2358" w:type="dxa"/>
          </w:tcPr>
          <w:p w14:paraId="2D70C03B" w14:textId="77777777" w:rsidR="00D60507" w:rsidRPr="00095B17" w:rsidRDefault="00D60507" w:rsidP="00D60507">
            <w:pPr>
              <w:pStyle w:val="NoSpacing"/>
            </w:pPr>
            <w:r w:rsidRPr="00095B17">
              <w:t>Hymenoptera Cynipidae</w:t>
            </w:r>
          </w:p>
        </w:tc>
        <w:tc>
          <w:tcPr>
            <w:tcW w:w="794" w:type="dxa"/>
          </w:tcPr>
          <w:p w14:paraId="598B5A32" w14:textId="77777777" w:rsidR="00D60507" w:rsidRPr="00095B17" w:rsidRDefault="00D60507" w:rsidP="00D60507">
            <w:pPr>
              <w:pStyle w:val="NoSpacing"/>
            </w:pPr>
            <w:r w:rsidRPr="00095B17">
              <w:t>1000</w:t>
            </w:r>
          </w:p>
        </w:tc>
        <w:tc>
          <w:tcPr>
            <w:tcW w:w="784" w:type="dxa"/>
          </w:tcPr>
          <w:p w14:paraId="521003EF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B73C48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3346A38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7FBD53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32EBBA0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2E0C88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18BD54C" w14:textId="77777777" w:rsidTr="00AA1B2A">
        <w:tc>
          <w:tcPr>
            <w:tcW w:w="2358" w:type="dxa"/>
          </w:tcPr>
          <w:p w14:paraId="71E197B7" w14:textId="77777777" w:rsidR="00D60507" w:rsidRPr="00095B17" w:rsidRDefault="00D60507" w:rsidP="00D60507">
            <w:pPr>
              <w:pStyle w:val="NoSpacing"/>
            </w:pPr>
            <w:r w:rsidRPr="00095B17">
              <w:t>Hymenoptera Diapriidae</w:t>
            </w:r>
          </w:p>
        </w:tc>
        <w:tc>
          <w:tcPr>
            <w:tcW w:w="794" w:type="dxa"/>
          </w:tcPr>
          <w:p w14:paraId="7686316D" w14:textId="77777777" w:rsidR="00D60507" w:rsidRPr="00095B17" w:rsidRDefault="00D60507" w:rsidP="00D60507">
            <w:pPr>
              <w:pStyle w:val="NoSpacing"/>
            </w:pPr>
            <w:r w:rsidRPr="00095B17">
              <w:t>2300</w:t>
            </w:r>
          </w:p>
        </w:tc>
        <w:tc>
          <w:tcPr>
            <w:tcW w:w="784" w:type="dxa"/>
          </w:tcPr>
          <w:p w14:paraId="15231CC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7F14EE90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6111017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4716B6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E32F57C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4007B6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B873053" w14:textId="77777777" w:rsidTr="00AA1B2A">
        <w:tc>
          <w:tcPr>
            <w:tcW w:w="2358" w:type="dxa"/>
          </w:tcPr>
          <w:p w14:paraId="3C829023" w14:textId="77777777" w:rsidR="00D60507" w:rsidRPr="00095B17" w:rsidRDefault="00D60507" w:rsidP="00D60507">
            <w:pPr>
              <w:pStyle w:val="NoSpacing"/>
            </w:pPr>
            <w:r w:rsidRPr="00095B17">
              <w:t>Hymenoptera Diprionidae</w:t>
            </w:r>
          </w:p>
        </w:tc>
        <w:tc>
          <w:tcPr>
            <w:tcW w:w="794" w:type="dxa"/>
          </w:tcPr>
          <w:p w14:paraId="77E06C26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784" w:type="dxa"/>
          </w:tcPr>
          <w:p w14:paraId="77A1DB0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75D5545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729CFF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C12E1F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749E6C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3EE643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11078BD" w14:textId="77777777" w:rsidTr="00AA1B2A">
        <w:tc>
          <w:tcPr>
            <w:tcW w:w="2358" w:type="dxa"/>
          </w:tcPr>
          <w:p w14:paraId="0C55CFA6" w14:textId="77777777" w:rsidR="00D60507" w:rsidRPr="00095B17" w:rsidRDefault="00D60507" w:rsidP="00D60507">
            <w:pPr>
              <w:pStyle w:val="NoSpacing"/>
            </w:pPr>
            <w:r w:rsidRPr="00095B17">
              <w:t>Hymenoptera Encyrtidae</w:t>
            </w:r>
          </w:p>
        </w:tc>
        <w:tc>
          <w:tcPr>
            <w:tcW w:w="794" w:type="dxa"/>
          </w:tcPr>
          <w:p w14:paraId="530BD192" w14:textId="77777777" w:rsidR="00D60507" w:rsidRPr="00095B17" w:rsidRDefault="00D60507" w:rsidP="00D60507">
            <w:pPr>
              <w:pStyle w:val="NoSpacing"/>
            </w:pPr>
            <w:r w:rsidRPr="00095B17">
              <w:t>3735</w:t>
            </w:r>
          </w:p>
        </w:tc>
        <w:tc>
          <w:tcPr>
            <w:tcW w:w="784" w:type="dxa"/>
          </w:tcPr>
          <w:p w14:paraId="0773A5B5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7AA8D828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3A797AB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165351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B37EB1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B10080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ABC44EB" w14:textId="77777777" w:rsidTr="00AA1B2A">
        <w:tc>
          <w:tcPr>
            <w:tcW w:w="2358" w:type="dxa"/>
          </w:tcPr>
          <w:p w14:paraId="1FF4E219" w14:textId="77777777" w:rsidR="00D60507" w:rsidRPr="00095B17" w:rsidRDefault="00D60507" w:rsidP="00D60507">
            <w:pPr>
              <w:pStyle w:val="NoSpacing"/>
            </w:pPr>
            <w:r w:rsidRPr="00095B17">
              <w:t>Hymenoptera Eucharitidae</w:t>
            </w:r>
          </w:p>
        </w:tc>
        <w:tc>
          <w:tcPr>
            <w:tcW w:w="794" w:type="dxa"/>
          </w:tcPr>
          <w:p w14:paraId="1092A13E" w14:textId="77777777" w:rsidR="00D60507" w:rsidRPr="00095B17" w:rsidRDefault="00D60507" w:rsidP="00D60507">
            <w:pPr>
              <w:pStyle w:val="NoSpacing"/>
            </w:pPr>
            <w:r w:rsidRPr="00095B17">
              <w:t>423</w:t>
            </w:r>
          </w:p>
        </w:tc>
        <w:tc>
          <w:tcPr>
            <w:tcW w:w="784" w:type="dxa"/>
          </w:tcPr>
          <w:p w14:paraId="644077E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1845A5FA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42FD2A5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54ECA4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AB33B92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9011CD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2055C91" w14:textId="77777777" w:rsidTr="00AA1B2A">
        <w:tc>
          <w:tcPr>
            <w:tcW w:w="2358" w:type="dxa"/>
          </w:tcPr>
          <w:p w14:paraId="73AC928E" w14:textId="77777777" w:rsidR="00D60507" w:rsidRPr="00095B17" w:rsidRDefault="00D60507" w:rsidP="00D60507">
            <w:pPr>
              <w:pStyle w:val="NoSpacing"/>
            </w:pPr>
            <w:r w:rsidRPr="00095B17">
              <w:t>Hymenoptera Eulophidae</w:t>
            </w:r>
          </w:p>
        </w:tc>
        <w:tc>
          <w:tcPr>
            <w:tcW w:w="794" w:type="dxa"/>
          </w:tcPr>
          <w:p w14:paraId="3E7F51B7" w14:textId="77777777" w:rsidR="00D60507" w:rsidRPr="00095B17" w:rsidRDefault="00D60507" w:rsidP="00D60507">
            <w:pPr>
              <w:pStyle w:val="NoSpacing"/>
            </w:pPr>
            <w:r w:rsidRPr="00095B17">
              <w:t>4472</w:t>
            </w:r>
          </w:p>
        </w:tc>
        <w:tc>
          <w:tcPr>
            <w:tcW w:w="784" w:type="dxa"/>
          </w:tcPr>
          <w:p w14:paraId="356EA456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0A33C53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14E282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E6623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F7550B7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2A6548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4401E60" w14:textId="77777777" w:rsidTr="00AA1B2A">
        <w:tc>
          <w:tcPr>
            <w:tcW w:w="2358" w:type="dxa"/>
          </w:tcPr>
          <w:p w14:paraId="12BCEFE2" w14:textId="77777777" w:rsidR="00D60507" w:rsidRPr="00095B17" w:rsidRDefault="00D60507" w:rsidP="00D60507">
            <w:pPr>
              <w:pStyle w:val="NoSpacing"/>
            </w:pPr>
            <w:r w:rsidRPr="00095B17">
              <w:t>Hymenoptera Eupelmidae</w:t>
            </w:r>
          </w:p>
        </w:tc>
        <w:tc>
          <w:tcPr>
            <w:tcW w:w="794" w:type="dxa"/>
          </w:tcPr>
          <w:p w14:paraId="754B7655" w14:textId="77777777" w:rsidR="00D60507" w:rsidRPr="00095B17" w:rsidRDefault="00D60507" w:rsidP="00D60507">
            <w:pPr>
              <w:pStyle w:val="NoSpacing"/>
            </w:pPr>
            <w:r w:rsidRPr="00095B17">
              <w:t>907</w:t>
            </w:r>
          </w:p>
        </w:tc>
        <w:tc>
          <w:tcPr>
            <w:tcW w:w="784" w:type="dxa"/>
          </w:tcPr>
          <w:p w14:paraId="6B0794C9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CE3D13E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6ADEF27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609A3B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ADB6D17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EF4E69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1EFE346" w14:textId="77777777" w:rsidTr="00AA1B2A">
        <w:tc>
          <w:tcPr>
            <w:tcW w:w="2358" w:type="dxa"/>
          </w:tcPr>
          <w:p w14:paraId="0ADA470F" w14:textId="77777777" w:rsidR="00D60507" w:rsidRPr="00095B17" w:rsidRDefault="00D60507" w:rsidP="00D60507">
            <w:pPr>
              <w:pStyle w:val="NoSpacing"/>
            </w:pPr>
            <w:r w:rsidRPr="00095B17">
              <w:t>Hymenoptera Eurytomidae</w:t>
            </w:r>
          </w:p>
        </w:tc>
        <w:tc>
          <w:tcPr>
            <w:tcW w:w="794" w:type="dxa"/>
          </w:tcPr>
          <w:p w14:paraId="72E4B96D" w14:textId="77777777" w:rsidR="00D60507" w:rsidRPr="00095B17" w:rsidRDefault="00D60507" w:rsidP="00D60507">
            <w:pPr>
              <w:pStyle w:val="NoSpacing"/>
            </w:pPr>
            <w:r w:rsidRPr="00095B17">
              <w:t>1424</w:t>
            </w:r>
          </w:p>
        </w:tc>
        <w:tc>
          <w:tcPr>
            <w:tcW w:w="784" w:type="dxa"/>
          </w:tcPr>
          <w:p w14:paraId="4BAA8687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67F7D3AA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29800CC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07811D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950C770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AFFC9D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47B28E2" w14:textId="77777777" w:rsidTr="00AA1B2A">
        <w:tc>
          <w:tcPr>
            <w:tcW w:w="2358" w:type="dxa"/>
          </w:tcPr>
          <w:p w14:paraId="2AEED311" w14:textId="77777777" w:rsidR="00D60507" w:rsidRPr="00095B17" w:rsidRDefault="00D60507" w:rsidP="00D60507">
            <w:pPr>
              <w:pStyle w:val="NoSpacing"/>
            </w:pPr>
            <w:r w:rsidRPr="00095B17">
              <w:t>Hymenoptera Evaniidae</w:t>
            </w:r>
          </w:p>
        </w:tc>
        <w:tc>
          <w:tcPr>
            <w:tcW w:w="794" w:type="dxa"/>
          </w:tcPr>
          <w:p w14:paraId="2723F677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29B2EB0E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FF037ED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4D9E4FA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D6250E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C646DE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4999F2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62223A2" w14:textId="77777777" w:rsidTr="00AA1B2A">
        <w:tc>
          <w:tcPr>
            <w:tcW w:w="2358" w:type="dxa"/>
          </w:tcPr>
          <w:p w14:paraId="53DC22CB" w14:textId="77777777" w:rsidR="00D60507" w:rsidRPr="00095B17" w:rsidRDefault="00D60507" w:rsidP="00D60507">
            <w:pPr>
              <w:pStyle w:val="NoSpacing"/>
            </w:pPr>
            <w:r w:rsidRPr="00095B17">
              <w:t>Hymenoptera Figitidae</w:t>
            </w:r>
          </w:p>
        </w:tc>
        <w:tc>
          <w:tcPr>
            <w:tcW w:w="794" w:type="dxa"/>
          </w:tcPr>
          <w:p w14:paraId="3F2FA488" w14:textId="77777777" w:rsidR="00D60507" w:rsidRPr="00095B17" w:rsidRDefault="00D60507" w:rsidP="00D60507">
            <w:pPr>
              <w:pStyle w:val="NoSpacing"/>
            </w:pPr>
            <w:r w:rsidRPr="00095B17">
              <w:t>1500</w:t>
            </w:r>
          </w:p>
        </w:tc>
        <w:tc>
          <w:tcPr>
            <w:tcW w:w="784" w:type="dxa"/>
          </w:tcPr>
          <w:p w14:paraId="21C7C6A1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081BE46F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311736E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2A2788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DF61AB3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56B081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1C3EEE" w14:textId="77777777" w:rsidTr="00AA1B2A">
        <w:tc>
          <w:tcPr>
            <w:tcW w:w="2358" w:type="dxa"/>
          </w:tcPr>
          <w:p w14:paraId="46BDF06B" w14:textId="77777777" w:rsidR="00D60507" w:rsidRPr="00095B17" w:rsidRDefault="00D60507" w:rsidP="00D60507">
            <w:pPr>
              <w:pStyle w:val="NoSpacing"/>
            </w:pPr>
            <w:r w:rsidRPr="00095B17">
              <w:t>Hymenoptera Formicidae</w:t>
            </w:r>
          </w:p>
        </w:tc>
        <w:tc>
          <w:tcPr>
            <w:tcW w:w="794" w:type="dxa"/>
          </w:tcPr>
          <w:p w14:paraId="7FBD084B" w14:textId="77777777" w:rsidR="00D60507" w:rsidRPr="00095B17" w:rsidRDefault="00D60507" w:rsidP="00D60507">
            <w:pPr>
              <w:pStyle w:val="NoSpacing"/>
            </w:pPr>
            <w:r w:rsidRPr="00095B17">
              <w:t>10000</w:t>
            </w:r>
          </w:p>
        </w:tc>
        <w:tc>
          <w:tcPr>
            <w:tcW w:w="784" w:type="dxa"/>
          </w:tcPr>
          <w:p w14:paraId="11F413C5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BA71D0B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709" w:type="dxa"/>
          </w:tcPr>
          <w:p w14:paraId="35121CD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2E948E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A9DEBB5" w14:textId="77777777" w:rsidR="00D60507" w:rsidRPr="00095B17" w:rsidRDefault="00D60507" w:rsidP="00D60507">
            <w:pPr>
              <w:pStyle w:val="NoSpacing"/>
            </w:pPr>
            <w:r w:rsidRPr="00095B17">
              <w:t>(Arnett 2000)/(Lenhart et al. 2013)</w:t>
            </w:r>
          </w:p>
        </w:tc>
        <w:tc>
          <w:tcPr>
            <w:tcW w:w="1701" w:type="dxa"/>
          </w:tcPr>
          <w:p w14:paraId="37683DEB" w14:textId="77777777" w:rsidR="00D60507" w:rsidRPr="00095B17" w:rsidRDefault="00D60507" w:rsidP="00D60507">
            <w:pPr>
              <w:pStyle w:val="NoSpacing"/>
            </w:pPr>
            <w:r w:rsidRPr="00095B17">
              <w:t>Sizes given based on workers</w:t>
            </w:r>
          </w:p>
        </w:tc>
      </w:tr>
      <w:tr w:rsidR="00D60507" w:rsidRPr="00095B17" w14:paraId="305F064F" w14:textId="77777777" w:rsidTr="00AA1B2A">
        <w:tc>
          <w:tcPr>
            <w:tcW w:w="2358" w:type="dxa"/>
          </w:tcPr>
          <w:p w14:paraId="17A71325" w14:textId="77777777" w:rsidR="00D60507" w:rsidRPr="00095B17" w:rsidRDefault="00D60507" w:rsidP="00D60507">
            <w:pPr>
              <w:pStyle w:val="NoSpacing"/>
            </w:pPr>
            <w:r w:rsidRPr="00095B17">
              <w:t>Hymenoptera Gasteruptiidae</w:t>
            </w:r>
          </w:p>
        </w:tc>
        <w:tc>
          <w:tcPr>
            <w:tcW w:w="794" w:type="dxa"/>
          </w:tcPr>
          <w:p w14:paraId="7F962E61" w14:textId="77777777" w:rsidR="00D60507" w:rsidRPr="00095B17" w:rsidRDefault="00D60507" w:rsidP="00D60507">
            <w:pPr>
              <w:pStyle w:val="NoSpacing"/>
            </w:pPr>
            <w:r w:rsidRPr="00095B17">
              <w:t>420</w:t>
            </w:r>
          </w:p>
        </w:tc>
        <w:tc>
          <w:tcPr>
            <w:tcW w:w="784" w:type="dxa"/>
          </w:tcPr>
          <w:p w14:paraId="3F7E4B6E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8" w:type="dxa"/>
          </w:tcPr>
          <w:p w14:paraId="6B208F1A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5B1ED7F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9504B4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8653BF0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4EB928C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B5F6ACF" w14:textId="77777777" w:rsidTr="00AA1B2A">
        <w:tc>
          <w:tcPr>
            <w:tcW w:w="2358" w:type="dxa"/>
          </w:tcPr>
          <w:p w14:paraId="4881C344" w14:textId="77777777" w:rsidR="00D60507" w:rsidRPr="00095B17" w:rsidRDefault="00D60507" w:rsidP="00D60507">
            <w:pPr>
              <w:pStyle w:val="NoSpacing"/>
            </w:pPr>
            <w:r w:rsidRPr="00095B17">
              <w:t>Hymenoptera Halictidae</w:t>
            </w:r>
          </w:p>
        </w:tc>
        <w:tc>
          <w:tcPr>
            <w:tcW w:w="794" w:type="dxa"/>
          </w:tcPr>
          <w:p w14:paraId="352CD4E1" w14:textId="77777777" w:rsidR="00D60507" w:rsidRPr="00095B17" w:rsidRDefault="00D60507" w:rsidP="00D60507">
            <w:pPr>
              <w:pStyle w:val="NoSpacing"/>
            </w:pPr>
            <w:r w:rsidRPr="00095B17">
              <w:t>4338</w:t>
            </w:r>
          </w:p>
        </w:tc>
        <w:tc>
          <w:tcPr>
            <w:tcW w:w="784" w:type="dxa"/>
          </w:tcPr>
          <w:p w14:paraId="13EF9907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9CE5A7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C72490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76930D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982AB80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4FA24B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B37D750" w14:textId="77777777" w:rsidTr="00AA1B2A">
        <w:tc>
          <w:tcPr>
            <w:tcW w:w="2358" w:type="dxa"/>
          </w:tcPr>
          <w:p w14:paraId="66913102" w14:textId="77777777" w:rsidR="00D60507" w:rsidRPr="00095B17" w:rsidRDefault="00D60507" w:rsidP="00D60507">
            <w:pPr>
              <w:pStyle w:val="NoSpacing"/>
            </w:pPr>
            <w:r w:rsidRPr="00095B17">
              <w:t>Hymenoptera Heloridae</w:t>
            </w:r>
          </w:p>
        </w:tc>
        <w:tc>
          <w:tcPr>
            <w:tcW w:w="794" w:type="dxa"/>
          </w:tcPr>
          <w:p w14:paraId="6B120133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2CC4FBD0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1BFD1ED3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58944A5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BF49C3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1A7F38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D8F3D8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19C996D" w14:textId="77777777" w:rsidTr="00AA1B2A">
        <w:tc>
          <w:tcPr>
            <w:tcW w:w="2358" w:type="dxa"/>
          </w:tcPr>
          <w:p w14:paraId="784BC0D2" w14:textId="77777777" w:rsidR="00D60507" w:rsidRPr="00095B17" w:rsidRDefault="00D60507" w:rsidP="00D60507">
            <w:pPr>
              <w:pStyle w:val="NoSpacing"/>
            </w:pPr>
            <w:r w:rsidRPr="00095B17">
              <w:t>Hymenoptera Ibaliidae</w:t>
            </w:r>
          </w:p>
        </w:tc>
        <w:tc>
          <w:tcPr>
            <w:tcW w:w="794" w:type="dxa"/>
          </w:tcPr>
          <w:p w14:paraId="0D31314D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333D17F0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49CC182C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35C81C7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8F9AC5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D558A00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59C20A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985F9FD" w14:textId="77777777" w:rsidTr="00AA1B2A">
        <w:tc>
          <w:tcPr>
            <w:tcW w:w="2358" w:type="dxa"/>
          </w:tcPr>
          <w:p w14:paraId="4FB6DBBD" w14:textId="77777777" w:rsidR="00D60507" w:rsidRPr="00095B17" w:rsidRDefault="00D60507" w:rsidP="00D60507">
            <w:pPr>
              <w:pStyle w:val="NoSpacing"/>
            </w:pPr>
            <w:r w:rsidRPr="00095B17">
              <w:t>Hymenoptera Ichneumonidae</w:t>
            </w:r>
          </w:p>
        </w:tc>
        <w:tc>
          <w:tcPr>
            <w:tcW w:w="794" w:type="dxa"/>
          </w:tcPr>
          <w:p w14:paraId="3518C624" w14:textId="77777777" w:rsidR="00D60507" w:rsidRPr="00095B17" w:rsidRDefault="00D60507" w:rsidP="00D60507">
            <w:pPr>
              <w:pStyle w:val="NoSpacing"/>
            </w:pPr>
            <w:r w:rsidRPr="00095B17">
              <w:t>22000</w:t>
            </w:r>
          </w:p>
        </w:tc>
        <w:tc>
          <w:tcPr>
            <w:tcW w:w="784" w:type="dxa"/>
          </w:tcPr>
          <w:p w14:paraId="12761CD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83C00D9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10F961E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A2D589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8ACA738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297EDA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C3A687B" w14:textId="77777777" w:rsidTr="00AA1B2A">
        <w:tc>
          <w:tcPr>
            <w:tcW w:w="2358" w:type="dxa"/>
          </w:tcPr>
          <w:p w14:paraId="63D42737" w14:textId="77777777" w:rsidR="00D60507" w:rsidRPr="00095B17" w:rsidRDefault="00D60507" w:rsidP="00D60507">
            <w:pPr>
              <w:pStyle w:val="NoSpacing"/>
            </w:pPr>
            <w:r w:rsidRPr="00095B17">
              <w:t>Hymenoptera Liopteridae</w:t>
            </w:r>
          </w:p>
        </w:tc>
        <w:tc>
          <w:tcPr>
            <w:tcW w:w="794" w:type="dxa"/>
          </w:tcPr>
          <w:p w14:paraId="5CF14DAF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303E1136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582707E7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6C67071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78856A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470EEDA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B88052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D0BE3ED" w14:textId="77777777" w:rsidTr="00AA1B2A">
        <w:tc>
          <w:tcPr>
            <w:tcW w:w="2358" w:type="dxa"/>
          </w:tcPr>
          <w:p w14:paraId="67C7232D" w14:textId="77777777" w:rsidR="00D60507" w:rsidRPr="00095B17" w:rsidRDefault="00D60507" w:rsidP="00D60507">
            <w:pPr>
              <w:pStyle w:val="NoSpacing"/>
            </w:pPr>
            <w:r w:rsidRPr="00095B17">
              <w:t>Hymenoptera Maamingidae</w:t>
            </w:r>
          </w:p>
        </w:tc>
        <w:tc>
          <w:tcPr>
            <w:tcW w:w="794" w:type="dxa"/>
          </w:tcPr>
          <w:p w14:paraId="5D9D7626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7CCA72DB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7DA540B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47B0310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D569CB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EC6B58E" w14:textId="77777777" w:rsidR="00D60507" w:rsidRPr="00095B17" w:rsidRDefault="00D60507" w:rsidP="00D60507">
            <w:pPr>
              <w:pStyle w:val="NoSpacing"/>
            </w:pPr>
            <w:r w:rsidRPr="00095B17">
              <w:t>(Early et al. 2001)</w:t>
            </w:r>
          </w:p>
        </w:tc>
        <w:tc>
          <w:tcPr>
            <w:tcW w:w="1701" w:type="dxa"/>
          </w:tcPr>
          <w:p w14:paraId="782FCE5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257B6CB" w14:textId="77777777" w:rsidTr="00AA1B2A">
        <w:tc>
          <w:tcPr>
            <w:tcW w:w="2358" w:type="dxa"/>
          </w:tcPr>
          <w:p w14:paraId="2C33F2E9" w14:textId="77777777" w:rsidR="00D60507" w:rsidRPr="00095B17" w:rsidRDefault="00D60507" w:rsidP="00D60507">
            <w:pPr>
              <w:pStyle w:val="NoSpacing"/>
            </w:pPr>
            <w:r w:rsidRPr="00095B17">
              <w:t>Hymenoptera Megachilidae</w:t>
            </w:r>
          </w:p>
        </w:tc>
        <w:tc>
          <w:tcPr>
            <w:tcW w:w="794" w:type="dxa"/>
          </w:tcPr>
          <w:p w14:paraId="5FFA9921" w14:textId="77777777" w:rsidR="00D60507" w:rsidRPr="00095B17" w:rsidRDefault="00D60507" w:rsidP="00D60507">
            <w:pPr>
              <w:pStyle w:val="NoSpacing"/>
            </w:pPr>
            <w:r w:rsidRPr="00095B17">
              <w:t>4120</w:t>
            </w:r>
          </w:p>
        </w:tc>
        <w:tc>
          <w:tcPr>
            <w:tcW w:w="784" w:type="dxa"/>
          </w:tcPr>
          <w:p w14:paraId="2BD16194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1A993566" w14:textId="77777777" w:rsidR="00D60507" w:rsidRPr="00095B17" w:rsidRDefault="00D60507" w:rsidP="00D60507">
            <w:pPr>
              <w:pStyle w:val="NoSpacing"/>
            </w:pPr>
            <w:r w:rsidRPr="00095B17">
              <w:t>39</w:t>
            </w:r>
          </w:p>
        </w:tc>
        <w:tc>
          <w:tcPr>
            <w:tcW w:w="709" w:type="dxa"/>
          </w:tcPr>
          <w:p w14:paraId="02A23A3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4A0E1C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021178" w14:textId="77777777" w:rsidR="00D60507" w:rsidRPr="00095B17" w:rsidRDefault="00D60507" w:rsidP="00D60507">
            <w:pPr>
              <w:pStyle w:val="NoSpacing"/>
            </w:pPr>
            <w:r w:rsidRPr="00095B17">
              <w:t>(Arnett 2000)/(Messer 1984)</w:t>
            </w:r>
          </w:p>
        </w:tc>
        <w:tc>
          <w:tcPr>
            <w:tcW w:w="1701" w:type="dxa"/>
          </w:tcPr>
          <w:p w14:paraId="2964FD5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CF15327" w14:textId="77777777" w:rsidTr="00AA1B2A">
        <w:tc>
          <w:tcPr>
            <w:tcW w:w="2358" w:type="dxa"/>
          </w:tcPr>
          <w:p w14:paraId="1A0C4877" w14:textId="77777777" w:rsidR="00D60507" w:rsidRPr="00095B17" w:rsidRDefault="00D60507" w:rsidP="00D60507">
            <w:pPr>
              <w:pStyle w:val="NoSpacing"/>
            </w:pPr>
            <w:r w:rsidRPr="00095B17">
              <w:t>Hymenoptera Megalodontesidae</w:t>
            </w:r>
          </w:p>
        </w:tc>
        <w:tc>
          <w:tcPr>
            <w:tcW w:w="794" w:type="dxa"/>
          </w:tcPr>
          <w:p w14:paraId="6444B1FA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84" w:type="dxa"/>
          </w:tcPr>
          <w:p w14:paraId="3A6CBF3A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8F0F420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4ED26A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94FB2D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18BC9DB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6ACB866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42A2F26" w14:textId="77777777" w:rsidTr="00AA1B2A">
        <w:tc>
          <w:tcPr>
            <w:tcW w:w="2358" w:type="dxa"/>
          </w:tcPr>
          <w:p w14:paraId="710FC3BA" w14:textId="77777777" w:rsidR="00D60507" w:rsidRPr="00095B17" w:rsidRDefault="00D60507" w:rsidP="00D60507">
            <w:pPr>
              <w:pStyle w:val="NoSpacing"/>
            </w:pPr>
            <w:r w:rsidRPr="00095B17">
              <w:t xml:space="preserve">Hymenoptera </w:t>
            </w:r>
            <w:r w:rsidRPr="00095B17">
              <w:lastRenderedPageBreak/>
              <w:t>Megalyridae</w:t>
            </w:r>
          </w:p>
        </w:tc>
        <w:tc>
          <w:tcPr>
            <w:tcW w:w="794" w:type="dxa"/>
          </w:tcPr>
          <w:p w14:paraId="04D49822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50</w:t>
            </w:r>
          </w:p>
        </w:tc>
        <w:tc>
          <w:tcPr>
            <w:tcW w:w="784" w:type="dxa"/>
          </w:tcPr>
          <w:p w14:paraId="6ADCF0A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3908CECC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21F22E7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2ED7A9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843018" w14:textId="77777777" w:rsidR="00D60507" w:rsidRPr="00095B17" w:rsidRDefault="00D60507" w:rsidP="00D60507">
            <w:pPr>
              <w:pStyle w:val="NoSpacing"/>
            </w:pPr>
            <w:r w:rsidRPr="00095B17">
              <w:t xml:space="preserve">(Parker </w:t>
            </w:r>
            <w:r w:rsidRPr="00095B17">
              <w:lastRenderedPageBreak/>
              <w:t>1982)</w:t>
            </w:r>
          </w:p>
        </w:tc>
        <w:tc>
          <w:tcPr>
            <w:tcW w:w="1701" w:type="dxa"/>
          </w:tcPr>
          <w:p w14:paraId="2935E8A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EF21DFD" w14:textId="77777777" w:rsidTr="00AA1B2A">
        <w:tc>
          <w:tcPr>
            <w:tcW w:w="2358" w:type="dxa"/>
          </w:tcPr>
          <w:p w14:paraId="315F834C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Hymenoptera Megaspilidae</w:t>
            </w:r>
          </w:p>
        </w:tc>
        <w:tc>
          <w:tcPr>
            <w:tcW w:w="794" w:type="dxa"/>
          </w:tcPr>
          <w:p w14:paraId="383CC0D1" w14:textId="77777777" w:rsidR="00D60507" w:rsidRPr="00095B17" w:rsidRDefault="00D60507" w:rsidP="00D60507">
            <w:pPr>
              <w:pStyle w:val="NoSpacing"/>
            </w:pPr>
            <w:r w:rsidRPr="00095B17">
              <w:t>450</w:t>
            </w:r>
          </w:p>
        </w:tc>
        <w:tc>
          <w:tcPr>
            <w:tcW w:w="784" w:type="dxa"/>
          </w:tcPr>
          <w:p w14:paraId="0DBDF356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B2CE2D0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140624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ABB9A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A329DFC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2E38F0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C260887" w14:textId="77777777" w:rsidTr="00AA1B2A">
        <w:tc>
          <w:tcPr>
            <w:tcW w:w="2358" w:type="dxa"/>
          </w:tcPr>
          <w:p w14:paraId="797539B7" w14:textId="77777777" w:rsidR="00D60507" w:rsidRPr="00095B17" w:rsidRDefault="00D60507" w:rsidP="00D60507">
            <w:pPr>
              <w:pStyle w:val="NoSpacing"/>
            </w:pPr>
            <w:r w:rsidRPr="00095B17">
              <w:t>Hymenoptera Melittidae</w:t>
            </w:r>
          </w:p>
        </w:tc>
        <w:tc>
          <w:tcPr>
            <w:tcW w:w="794" w:type="dxa"/>
          </w:tcPr>
          <w:p w14:paraId="21341446" w14:textId="77777777" w:rsidR="00D60507" w:rsidRPr="00095B17" w:rsidRDefault="00D60507" w:rsidP="00D60507">
            <w:pPr>
              <w:pStyle w:val="NoSpacing"/>
            </w:pPr>
            <w:r w:rsidRPr="00095B17">
              <w:t>191</w:t>
            </w:r>
          </w:p>
        </w:tc>
        <w:tc>
          <w:tcPr>
            <w:tcW w:w="784" w:type="dxa"/>
          </w:tcPr>
          <w:p w14:paraId="65FA7F65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55F627D9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5F6387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85AA08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7CCDFC4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9B126B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27DCB6A" w14:textId="77777777" w:rsidTr="00AA1B2A">
        <w:tc>
          <w:tcPr>
            <w:tcW w:w="2358" w:type="dxa"/>
          </w:tcPr>
          <w:p w14:paraId="2A21EDAC" w14:textId="77777777" w:rsidR="00D60507" w:rsidRPr="00095B17" w:rsidRDefault="00D60507" w:rsidP="00D60507">
            <w:pPr>
              <w:pStyle w:val="NoSpacing"/>
            </w:pPr>
            <w:r w:rsidRPr="00095B17">
              <w:t>Hymenoptera Monomachidae</w:t>
            </w:r>
          </w:p>
        </w:tc>
        <w:tc>
          <w:tcPr>
            <w:tcW w:w="794" w:type="dxa"/>
          </w:tcPr>
          <w:p w14:paraId="72A7B60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84" w:type="dxa"/>
          </w:tcPr>
          <w:p w14:paraId="26FEFC84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1F2A2301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2E8DA90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B9AD00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D2A9B5E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697394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CB67A84" w14:textId="77777777" w:rsidTr="00AA1B2A">
        <w:tc>
          <w:tcPr>
            <w:tcW w:w="2358" w:type="dxa"/>
          </w:tcPr>
          <w:p w14:paraId="4EF15AFA" w14:textId="77777777" w:rsidR="00D60507" w:rsidRPr="00095B17" w:rsidRDefault="00D60507" w:rsidP="00D60507">
            <w:pPr>
              <w:pStyle w:val="NoSpacing"/>
            </w:pPr>
            <w:r w:rsidRPr="00095B17">
              <w:t>Hymenoptera Mutillidae</w:t>
            </w:r>
          </w:p>
        </w:tc>
        <w:tc>
          <w:tcPr>
            <w:tcW w:w="794" w:type="dxa"/>
          </w:tcPr>
          <w:p w14:paraId="1C3C0EE0" w14:textId="77777777" w:rsidR="00D60507" w:rsidRPr="00095B17" w:rsidRDefault="00D60507" w:rsidP="00D60507">
            <w:pPr>
              <w:pStyle w:val="NoSpacing"/>
            </w:pPr>
            <w:r w:rsidRPr="00095B17">
              <w:t>5000</w:t>
            </w:r>
          </w:p>
        </w:tc>
        <w:tc>
          <w:tcPr>
            <w:tcW w:w="784" w:type="dxa"/>
          </w:tcPr>
          <w:p w14:paraId="471369FC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ED5D4BE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7C4F61F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C6D9AD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3D9215C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1BE1B3A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D08ABE9" w14:textId="77777777" w:rsidTr="00AA1B2A">
        <w:tc>
          <w:tcPr>
            <w:tcW w:w="2358" w:type="dxa"/>
          </w:tcPr>
          <w:p w14:paraId="3F86FA29" w14:textId="77777777" w:rsidR="00D60507" w:rsidRPr="00095B17" w:rsidRDefault="00D60507" w:rsidP="00D60507">
            <w:pPr>
              <w:pStyle w:val="NoSpacing"/>
            </w:pPr>
            <w:r w:rsidRPr="00095B17">
              <w:t>Hymenoptera Mymaridae</w:t>
            </w:r>
          </w:p>
        </w:tc>
        <w:tc>
          <w:tcPr>
            <w:tcW w:w="794" w:type="dxa"/>
          </w:tcPr>
          <w:p w14:paraId="3837D96D" w14:textId="77777777" w:rsidR="00D60507" w:rsidRPr="00095B17" w:rsidRDefault="00D60507" w:rsidP="00D60507">
            <w:pPr>
              <w:pStyle w:val="NoSpacing"/>
            </w:pPr>
            <w:r w:rsidRPr="00095B17">
              <w:t>1424</w:t>
            </w:r>
          </w:p>
        </w:tc>
        <w:tc>
          <w:tcPr>
            <w:tcW w:w="784" w:type="dxa"/>
          </w:tcPr>
          <w:p w14:paraId="519CFEF7" w14:textId="77777777" w:rsidR="00D60507" w:rsidRPr="00095B17" w:rsidRDefault="00D60507" w:rsidP="00D60507">
            <w:pPr>
              <w:pStyle w:val="NoSpacing"/>
            </w:pPr>
            <w:r w:rsidRPr="00095B17">
              <w:t>0.2</w:t>
            </w:r>
          </w:p>
        </w:tc>
        <w:tc>
          <w:tcPr>
            <w:tcW w:w="708" w:type="dxa"/>
          </w:tcPr>
          <w:p w14:paraId="0EEE37CE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63DF86C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142F2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0709433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9F23C8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E2A9EEA" w14:textId="77777777" w:rsidTr="00AA1B2A">
        <w:tc>
          <w:tcPr>
            <w:tcW w:w="2358" w:type="dxa"/>
          </w:tcPr>
          <w:p w14:paraId="40B7CB35" w14:textId="77777777" w:rsidR="00D60507" w:rsidRPr="00095B17" w:rsidRDefault="00D60507" w:rsidP="00D60507">
            <w:pPr>
              <w:pStyle w:val="NoSpacing"/>
            </w:pPr>
            <w:r w:rsidRPr="00095B17">
              <w:t>Hymenoptera Mymarommatidae</w:t>
            </w:r>
          </w:p>
        </w:tc>
        <w:tc>
          <w:tcPr>
            <w:tcW w:w="794" w:type="dxa"/>
          </w:tcPr>
          <w:p w14:paraId="65FB879E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84" w:type="dxa"/>
          </w:tcPr>
          <w:p w14:paraId="7D8EB0A8" w14:textId="77777777" w:rsidR="00D60507" w:rsidRPr="00095B17" w:rsidRDefault="00D60507" w:rsidP="00D60507">
            <w:pPr>
              <w:pStyle w:val="NoSpacing"/>
            </w:pPr>
            <w:r w:rsidRPr="00095B17">
              <w:t>0.3</w:t>
            </w:r>
          </w:p>
        </w:tc>
        <w:tc>
          <w:tcPr>
            <w:tcW w:w="708" w:type="dxa"/>
          </w:tcPr>
          <w:p w14:paraId="661C0B53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9" w:type="dxa"/>
          </w:tcPr>
          <w:p w14:paraId="5CEB576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B83F11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FC5CD50" w14:textId="77777777" w:rsidR="00D60507" w:rsidRPr="00095B17" w:rsidRDefault="00D60507" w:rsidP="00D60507">
            <w:pPr>
              <w:pStyle w:val="NoSpacing"/>
            </w:pPr>
            <w:r w:rsidRPr="00095B17">
              <w:t>(Gibson et al. 2007)</w:t>
            </w:r>
          </w:p>
        </w:tc>
        <w:tc>
          <w:tcPr>
            <w:tcW w:w="1701" w:type="dxa"/>
          </w:tcPr>
          <w:p w14:paraId="02623F7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D590A2" w14:textId="77777777" w:rsidTr="00AA1B2A">
        <w:tc>
          <w:tcPr>
            <w:tcW w:w="2358" w:type="dxa"/>
          </w:tcPr>
          <w:p w14:paraId="141F3E32" w14:textId="77777777" w:rsidR="00D60507" w:rsidRPr="00095B17" w:rsidRDefault="00D60507" w:rsidP="00D60507">
            <w:pPr>
              <w:pStyle w:val="NoSpacing"/>
            </w:pPr>
            <w:r w:rsidRPr="00095B17">
              <w:t>Hymenoptera Orussidae</w:t>
            </w:r>
          </w:p>
        </w:tc>
        <w:tc>
          <w:tcPr>
            <w:tcW w:w="794" w:type="dxa"/>
          </w:tcPr>
          <w:p w14:paraId="0DA1BDB6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784" w:type="dxa"/>
          </w:tcPr>
          <w:p w14:paraId="10F7B5C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0A0551C9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91F523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1A25C7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CC29342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6F9803C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FD59A6" w14:textId="77777777" w:rsidTr="00AA1B2A">
        <w:tc>
          <w:tcPr>
            <w:tcW w:w="2358" w:type="dxa"/>
          </w:tcPr>
          <w:p w14:paraId="5D1A5843" w14:textId="77777777" w:rsidR="00D60507" w:rsidRPr="00095B17" w:rsidRDefault="00D60507" w:rsidP="00D60507">
            <w:pPr>
              <w:pStyle w:val="NoSpacing"/>
            </w:pPr>
            <w:r w:rsidRPr="00095B17">
              <w:t>Hymenoptera Pamphiliidae</w:t>
            </w:r>
          </w:p>
        </w:tc>
        <w:tc>
          <w:tcPr>
            <w:tcW w:w="794" w:type="dxa"/>
          </w:tcPr>
          <w:p w14:paraId="56B8F222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784" w:type="dxa"/>
          </w:tcPr>
          <w:p w14:paraId="102DDC7E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4A7094F4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5C0F43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0AD115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A80272E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416BD5F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B09EE39" w14:textId="77777777" w:rsidTr="00AA1B2A">
        <w:tc>
          <w:tcPr>
            <w:tcW w:w="2358" w:type="dxa"/>
          </w:tcPr>
          <w:p w14:paraId="7265101D" w14:textId="77777777" w:rsidR="00D60507" w:rsidRPr="00095B17" w:rsidRDefault="00D60507" w:rsidP="00D60507">
            <w:pPr>
              <w:pStyle w:val="NoSpacing"/>
            </w:pPr>
            <w:r w:rsidRPr="00095B17">
              <w:t>Hymenoptera Pelecinidae</w:t>
            </w:r>
          </w:p>
        </w:tc>
        <w:tc>
          <w:tcPr>
            <w:tcW w:w="794" w:type="dxa"/>
          </w:tcPr>
          <w:p w14:paraId="2A282E6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628A2294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8" w:type="dxa"/>
          </w:tcPr>
          <w:p w14:paraId="685D61D4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617EE89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CADDC3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4E72C3D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398E15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B271D2" w14:textId="77777777" w:rsidTr="00AA1B2A">
        <w:tc>
          <w:tcPr>
            <w:tcW w:w="2358" w:type="dxa"/>
          </w:tcPr>
          <w:p w14:paraId="6704C0D8" w14:textId="77777777" w:rsidR="00D60507" w:rsidRPr="00095B17" w:rsidRDefault="00D60507" w:rsidP="00D60507">
            <w:pPr>
              <w:pStyle w:val="NoSpacing"/>
            </w:pPr>
            <w:r w:rsidRPr="00095B17">
              <w:t>Hymenoptera Pergidae</w:t>
            </w:r>
          </w:p>
        </w:tc>
        <w:tc>
          <w:tcPr>
            <w:tcW w:w="794" w:type="dxa"/>
          </w:tcPr>
          <w:p w14:paraId="3C670AE4" w14:textId="77777777" w:rsidR="00D60507" w:rsidRPr="00095B17" w:rsidRDefault="00D60507" w:rsidP="00D60507">
            <w:pPr>
              <w:pStyle w:val="NoSpacing"/>
            </w:pPr>
            <w:r w:rsidRPr="00095B17">
              <w:t>500</w:t>
            </w:r>
          </w:p>
        </w:tc>
        <w:tc>
          <w:tcPr>
            <w:tcW w:w="784" w:type="dxa"/>
          </w:tcPr>
          <w:p w14:paraId="5819A04C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6A276AC9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5387F6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37D73B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ECCAAF0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6CC69E4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CE364A1" w14:textId="77777777" w:rsidTr="00AA1B2A">
        <w:tc>
          <w:tcPr>
            <w:tcW w:w="2358" w:type="dxa"/>
          </w:tcPr>
          <w:p w14:paraId="4AC533F8" w14:textId="77777777" w:rsidR="00D60507" w:rsidRPr="00095B17" w:rsidRDefault="00D60507" w:rsidP="00D60507">
            <w:pPr>
              <w:pStyle w:val="NoSpacing"/>
            </w:pPr>
            <w:r w:rsidRPr="00095B17">
              <w:t>Hymenoptera Perilampidae</w:t>
            </w:r>
          </w:p>
        </w:tc>
        <w:tc>
          <w:tcPr>
            <w:tcW w:w="794" w:type="dxa"/>
          </w:tcPr>
          <w:p w14:paraId="0A679128" w14:textId="77777777" w:rsidR="00D60507" w:rsidRPr="00095B17" w:rsidRDefault="00D60507" w:rsidP="00D60507">
            <w:pPr>
              <w:pStyle w:val="NoSpacing"/>
            </w:pPr>
            <w:r w:rsidRPr="00095B17">
              <w:t>277</w:t>
            </w:r>
          </w:p>
        </w:tc>
        <w:tc>
          <w:tcPr>
            <w:tcW w:w="784" w:type="dxa"/>
          </w:tcPr>
          <w:p w14:paraId="423859C3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06D86A74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3778AB1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B48B87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FD8C981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AB7166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2632A6A" w14:textId="77777777" w:rsidTr="00AA1B2A">
        <w:tc>
          <w:tcPr>
            <w:tcW w:w="2358" w:type="dxa"/>
          </w:tcPr>
          <w:p w14:paraId="7A984DF3" w14:textId="77777777" w:rsidR="00D60507" w:rsidRPr="00095B17" w:rsidRDefault="00D60507" w:rsidP="00D60507">
            <w:pPr>
              <w:pStyle w:val="NoSpacing"/>
            </w:pPr>
            <w:r w:rsidRPr="00095B17">
              <w:t>Hymenoptera Platygastridae</w:t>
            </w:r>
          </w:p>
        </w:tc>
        <w:tc>
          <w:tcPr>
            <w:tcW w:w="794" w:type="dxa"/>
          </w:tcPr>
          <w:p w14:paraId="3FF35ED6" w14:textId="77777777" w:rsidR="00D60507" w:rsidRPr="00095B17" w:rsidRDefault="00D60507" w:rsidP="00D60507">
            <w:pPr>
              <w:pStyle w:val="NoSpacing"/>
            </w:pPr>
            <w:r w:rsidRPr="00095B17">
              <w:t>1100</w:t>
            </w:r>
          </w:p>
        </w:tc>
        <w:tc>
          <w:tcPr>
            <w:tcW w:w="784" w:type="dxa"/>
          </w:tcPr>
          <w:p w14:paraId="7689FF72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2719B219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1FD2425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0472A7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534050C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7B2689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1462568" w14:textId="77777777" w:rsidTr="00AA1B2A">
        <w:tc>
          <w:tcPr>
            <w:tcW w:w="2358" w:type="dxa"/>
          </w:tcPr>
          <w:p w14:paraId="615F223C" w14:textId="77777777" w:rsidR="00D60507" w:rsidRPr="00095B17" w:rsidRDefault="00D60507" w:rsidP="00D60507">
            <w:pPr>
              <w:pStyle w:val="NoSpacing"/>
            </w:pPr>
            <w:r w:rsidRPr="00095B17">
              <w:t>Hymenoptera Plumariidae</w:t>
            </w:r>
          </w:p>
        </w:tc>
        <w:tc>
          <w:tcPr>
            <w:tcW w:w="794" w:type="dxa"/>
          </w:tcPr>
          <w:p w14:paraId="19B1503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84" w:type="dxa"/>
          </w:tcPr>
          <w:p w14:paraId="425ED71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B6FA03F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14635E8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32DA85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99F3EBC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D36902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3D124B3" w14:textId="77777777" w:rsidTr="00AA1B2A">
        <w:tc>
          <w:tcPr>
            <w:tcW w:w="2358" w:type="dxa"/>
          </w:tcPr>
          <w:p w14:paraId="6B15C173" w14:textId="77777777" w:rsidR="00D60507" w:rsidRPr="00095B17" w:rsidRDefault="00D60507" w:rsidP="00D60507">
            <w:pPr>
              <w:pStyle w:val="NoSpacing"/>
            </w:pPr>
            <w:r w:rsidRPr="00095B17">
              <w:t>Hymenoptera Pompilidae</w:t>
            </w:r>
          </w:p>
        </w:tc>
        <w:tc>
          <w:tcPr>
            <w:tcW w:w="794" w:type="dxa"/>
          </w:tcPr>
          <w:p w14:paraId="3CAB3B3C" w14:textId="77777777" w:rsidR="00D60507" w:rsidRPr="00095B17" w:rsidRDefault="00D60507" w:rsidP="00D60507">
            <w:pPr>
              <w:pStyle w:val="NoSpacing"/>
            </w:pPr>
            <w:r w:rsidRPr="00095B17">
              <w:t>4000</w:t>
            </w:r>
          </w:p>
        </w:tc>
        <w:tc>
          <w:tcPr>
            <w:tcW w:w="784" w:type="dxa"/>
          </w:tcPr>
          <w:p w14:paraId="100C3A5A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0274219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3D1F83C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D0F938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99B9641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0E0315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77636B3" w14:textId="77777777" w:rsidTr="00AA1B2A">
        <w:tc>
          <w:tcPr>
            <w:tcW w:w="2358" w:type="dxa"/>
          </w:tcPr>
          <w:p w14:paraId="3979E848" w14:textId="77777777" w:rsidR="00D60507" w:rsidRPr="00095B17" w:rsidRDefault="00D60507" w:rsidP="00D60507">
            <w:pPr>
              <w:pStyle w:val="NoSpacing"/>
            </w:pPr>
            <w:r w:rsidRPr="00095B17">
              <w:t>Hymenoptera Proctotrupidae</w:t>
            </w:r>
          </w:p>
        </w:tc>
        <w:tc>
          <w:tcPr>
            <w:tcW w:w="794" w:type="dxa"/>
          </w:tcPr>
          <w:p w14:paraId="14D0D25F" w14:textId="77777777" w:rsidR="00D60507" w:rsidRPr="00095B17" w:rsidRDefault="00D60507" w:rsidP="00D60507">
            <w:pPr>
              <w:pStyle w:val="NoSpacing"/>
            </w:pPr>
            <w:r w:rsidRPr="00095B17">
              <w:t>310</w:t>
            </w:r>
          </w:p>
        </w:tc>
        <w:tc>
          <w:tcPr>
            <w:tcW w:w="784" w:type="dxa"/>
          </w:tcPr>
          <w:p w14:paraId="2A23538A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2848A47C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05DAEA3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A58DAB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DCA5213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5BB8F5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5BD4C3" w14:textId="77777777" w:rsidTr="00AA1B2A">
        <w:tc>
          <w:tcPr>
            <w:tcW w:w="2358" w:type="dxa"/>
          </w:tcPr>
          <w:p w14:paraId="2D1D38CF" w14:textId="77777777" w:rsidR="00D60507" w:rsidRPr="00095B17" w:rsidRDefault="00D60507" w:rsidP="00D60507">
            <w:pPr>
              <w:pStyle w:val="NoSpacing"/>
            </w:pPr>
            <w:r w:rsidRPr="00095B17">
              <w:t>Hymenoptera Pteromalidae</w:t>
            </w:r>
          </w:p>
        </w:tc>
        <w:tc>
          <w:tcPr>
            <w:tcW w:w="794" w:type="dxa"/>
          </w:tcPr>
          <w:p w14:paraId="5519377D" w14:textId="77777777" w:rsidR="00D60507" w:rsidRPr="00095B17" w:rsidRDefault="00D60507" w:rsidP="00D60507">
            <w:pPr>
              <w:pStyle w:val="NoSpacing"/>
            </w:pPr>
            <w:r w:rsidRPr="00095B17">
              <w:t>3506</w:t>
            </w:r>
          </w:p>
        </w:tc>
        <w:tc>
          <w:tcPr>
            <w:tcW w:w="784" w:type="dxa"/>
          </w:tcPr>
          <w:p w14:paraId="43728B87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C5FA11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1BB3000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D14501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50D2B3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6AB0092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DE7AFA1" w14:textId="77777777" w:rsidTr="00AA1B2A">
        <w:tc>
          <w:tcPr>
            <w:tcW w:w="2358" w:type="dxa"/>
          </w:tcPr>
          <w:p w14:paraId="23FE3481" w14:textId="77777777" w:rsidR="00D60507" w:rsidRPr="00095B17" w:rsidRDefault="00D60507" w:rsidP="00D60507">
            <w:pPr>
              <w:pStyle w:val="NoSpacing"/>
            </w:pPr>
            <w:r w:rsidRPr="00095B17">
              <w:t>Hymenoptera Roproniidae</w:t>
            </w:r>
          </w:p>
        </w:tc>
        <w:tc>
          <w:tcPr>
            <w:tcW w:w="794" w:type="dxa"/>
          </w:tcPr>
          <w:p w14:paraId="6A30EF7C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84" w:type="dxa"/>
          </w:tcPr>
          <w:p w14:paraId="726051D8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7430B79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BFFF9E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622782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68E962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ACE0D7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B209F7B" w14:textId="77777777" w:rsidTr="00AA1B2A">
        <w:tc>
          <w:tcPr>
            <w:tcW w:w="2358" w:type="dxa"/>
          </w:tcPr>
          <w:p w14:paraId="5C4970B4" w14:textId="77777777" w:rsidR="00D60507" w:rsidRPr="00095B17" w:rsidRDefault="00D60507" w:rsidP="00D60507">
            <w:pPr>
              <w:pStyle w:val="NoSpacing"/>
            </w:pPr>
            <w:r w:rsidRPr="00095B17">
              <w:t>Hymenoptera Rotoitidae</w:t>
            </w:r>
          </w:p>
        </w:tc>
        <w:tc>
          <w:tcPr>
            <w:tcW w:w="794" w:type="dxa"/>
          </w:tcPr>
          <w:p w14:paraId="0875929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21858599" w14:textId="77777777" w:rsidR="00D60507" w:rsidRPr="00095B17" w:rsidRDefault="00D60507" w:rsidP="00D60507">
            <w:pPr>
              <w:pStyle w:val="NoSpacing"/>
            </w:pPr>
            <w:r w:rsidRPr="00095B17">
              <w:t>0.7</w:t>
            </w:r>
          </w:p>
        </w:tc>
        <w:tc>
          <w:tcPr>
            <w:tcW w:w="708" w:type="dxa"/>
          </w:tcPr>
          <w:p w14:paraId="1A62F0C9" w14:textId="77777777" w:rsidR="00D60507" w:rsidRPr="00095B17" w:rsidRDefault="00D60507" w:rsidP="00D60507">
            <w:pPr>
              <w:pStyle w:val="NoSpacing"/>
            </w:pPr>
            <w:r w:rsidRPr="00095B17">
              <w:t>0.9</w:t>
            </w:r>
          </w:p>
        </w:tc>
        <w:tc>
          <w:tcPr>
            <w:tcW w:w="709" w:type="dxa"/>
          </w:tcPr>
          <w:p w14:paraId="60BC1D5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BBDA58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5835A73" w14:textId="77777777" w:rsidR="00D60507" w:rsidRPr="00095B17" w:rsidRDefault="00D60507" w:rsidP="00D60507">
            <w:pPr>
              <w:pStyle w:val="NoSpacing"/>
            </w:pPr>
            <w:r w:rsidRPr="00095B17">
              <w:t>(Bouček &amp; Noyes 1987)</w:t>
            </w:r>
          </w:p>
        </w:tc>
        <w:tc>
          <w:tcPr>
            <w:tcW w:w="1701" w:type="dxa"/>
          </w:tcPr>
          <w:p w14:paraId="3B31A8A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D985CAE" w14:textId="77777777" w:rsidTr="00AA1B2A">
        <w:tc>
          <w:tcPr>
            <w:tcW w:w="2358" w:type="dxa"/>
          </w:tcPr>
          <w:p w14:paraId="2D931916" w14:textId="77777777" w:rsidR="00D60507" w:rsidRPr="00095B17" w:rsidRDefault="00D60507" w:rsidP="00D60507">
            <w:pPr>
              <w:pStyle w:val="NoSpacing"/>
            </w:pPr>
            <w:r w:rsidRPr="00095B17">
              <w:t>Hymenoptera Sapygidae</w:t>
            </w:r>
          </w:p>
        </w:tc>
        <w:tc>
          <w:tcPr>
            <w:tcW w:w="794" w:type="dxa"/>
          </w:tcPr>
          <w:p w14:paraId="7F362DF1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84" w:type="dxa"/>
          </w:tcPr>
          <w:p w14:paraId="5C8D654B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3773DA12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7281A6A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2E229E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96E84C4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FE84B2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7853439" w14:textId="77777777" w:rsidTr="00AA1B2A">
        <w:tc>
          <w:tcPr>
            <w:tcW w:w="2358" w:type="dxa"/>
          </w:tcPr>
          <w:p w14:paraId="7928518E" w14:textId="77777777" w:rsidR="00D60507" w:rsidRPr="00095B17" w:rsidRDefault="00D60507" w:rsidP="00D60507">
            <w:pPr>
              <w:pStyle w:val="NoSpacing"/>
            </w:pPr>
            <w:r w:rsidRPr="00095B17">
              <w:t>Hymenoptera Scelionidae</w:t>
            </w:r>
          </w:p>
        </w:tc>
        <w:tc>
          <w:tcPr>
            <w:tcW w:w="794" w:type="dxa"/>
          </w:tcPr>
          <w:p w14:paraId="1ACDA654" w14:textId="77777777" w:rsidR="00D60507" w:rsidRPr="00095B17" w:rsidRDefault="00D60507" w:rsidP="00D60507">
            <w:pPr>
              <w:pStyle w:val="NoSpacing"/>
            </w:pPr>
            <w:r w:rsidRPr="00095B17">
              <w:t>3000</w:t>
            </w:r>
          </w:p>
        </w:tc>
        <w:tc>
          <w:tcPr>
            <w:tcW w:w="784" w:type="dxa"/>
          </w:tcPr>
          <w:p w14:paraId="5E72B42A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71768C51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6BF1F03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B986FE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208C9C0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630C1B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9980142" w14:textId="77777777" w:rsidTr="00AA1B2A">
        <w:tc>
          <w:tcPr>
            <w:tcW w:w="2358" w:type="dxa"/>
          </w:tcPr>
          <w:p w14:paraId="6C3129E6" w14:textId="77777777" w:rsidR="00D60507" w:rsidRPr="00095B17" w:rsidRDefault="00D60507" w:rsidP="00D60507">
            <w:pPr>
              <w:pStyle w:val="NoSpacing"/>
            </w:pPr>
            <w:r w:rsidRPr="00095B17">
              <w:t>Hymenoptera Scolebythidae</w:t>
            </w:r>
          </w:p>
        </w:tc>
        <w:tc>
          <w:tcPr>
            <w:tcW w:w="794" w:type="dxa"/>
          </w:tcPr>
          <w:p w14:paraId="3521496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590AB197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0A4BC347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178F30F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B565A1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ACAB61C" w14:textId="77777777" w:rsidR="00D60507" w:rsidRPr="00095B17" w:rsidRDefault="00D60507" w:rsidP="00D60507">
            <w:pPr>
              <w:pStyle w:val="NoSpacing"/>
            </w:pPr>
            <w:r w:rsidRPr="00095B17">
              <w:t>(Cambra &amp; Oliveira 2003)</w:t>
            </w:r>
          </w:p>
        </w:tc>
        <w:tc>
          <w:tcPr>
            <w:tcW w:w="1701" w:type="dxa"/>
          </w:tcPr>
          <w:p w14:paraId="7DB9525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5601EA4" w14:textId="77777777" w:rsidTr="00AA1B2A">
        <w:tc>
          <w:tcPr>
            <w:tcW w:w="2358" w:type="dxa"/>
          </w:tcPr>
          <w:p w14:paraId="67752959" w14:textId="77777777" w:rsidR="00D60507" w:rsidRPr="00095B17" w:rsidRDefault="00D60507" w:rsidP="00D60507">
            <w:pPr>
              <w:pStyle w:val="NoSpacing"/>
            </w:pPr>
            <w:r w:rsidRPr="00095B17">
              <w:t>Hymenoptera Scoliidae</w:t>
            </w:r>
          </w:p>
        </w:tc>
        <w:tc>
          <w:tcPr>
            <w:tcW w:w="794" w:type="dxa"/>
          </w:tcPr>
          <w:p w14:paraId="14C03C83" w14:textId="77777777" w:rsidR="00D60507" w:rsidRPr="00095B17" w:rsidRDefault="00D60507" w:rsidP="00D60507">
            <w:pPr>
              <w:pStyle w:val="NoSpacing"/>
            </w:pPr>
            <w:r w:rsidRPr="00095B17">
              <w:t>300</w:t>
            </w:r>
          </w:p>
        </w:tc>
        <w:tc>
          <w:tcPr>
            <w:tcW w:w="784" w:type="dxa"/>
          </w:tcPr>
          <w:p w14:paraId="2DDE26C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3E81D105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153C7FE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D03F85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C5B149F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D32EAA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50B61A6" w14:textId="77777777" w:rsidTr="00AA1B2A">
        <w:tc>
          <w:tcPr>
            <w:tcW w:w="2358" w:type="dxa"/>
          </w:tcPr>
          <w:p w14:paraId="338478F5" w14:textId="77777777" w:rsidR="00D60507" w:rsidRPr="00095B17" w:rsidRDefault="00D60507" w:rsidP="00D60507">
            <w:pPr>
              <w:pStyle w:val="NoSpacing"/>
            </w:pPr>
            <w:r w:rsidRPr="00095B17">
              <w:t>Hymenoptera Siricidae</w:t>
            </w:r>
          </w:p>
        </w:tc>
        <w:tc>
          <w:tcPr>
            <w:tcW w:w="794" w:type="dxa"/>
          </w:tcPr>
          <w:p w14:paraId="7C2120BF" w14:textId="77777777" w:rsidR="00D60507" w:rsidRPr="00095B17" w:rsidRDefault="00D60507" w:rsidP="00D60507">
            <w:pPr>
              <w:pStyle w:val="NoSpacing"/>
            </w:pPr>
            <w:r w:rsidRPr="00095B17">
              <w:t>95</w:t>
            </w:r>
          </w:p>
        </w:tc>
        <w:tc>
          <w:tcPr>
            <w:tcW w:w="784" w:type="dxa"/>
          </w:tcPr>
          <w:p w14:paraId="1DF2461C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8" w:type="dxa"/>
          </w:tcPr>
          <w:p w14:paraId="72786A6C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1097B1A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687872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8578B3A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1184F72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635DDC6" w14:textId="77777777" w:rsidTr="00AA1B2A">
        <w:tc>
          <w:tcPr>
            <w:tcW w:w="2358" w:type="dxa"/>
          </w:tcPr>
          <w:p w14:paraId="10ADF127" w14:textId="77777777" w:rsidR="00D60507" w:rsidRPr="00095B17" w:rsidRDefault="00D60507" w:rsidP="00D60507">
            <w:pPr>
              <w:pStyle w:val="NoSpacing"/>
            </w:pPr>
            <w:r w:rsidRPr="00095B17">
              <w:t>Hymenoptera Sierolomorphidae</w:t>
            </w:r>
          </w:p>
        </w:tc>
        <w:tc>
          <w:tcPr>
            <w:tcW w:w="794" w:type="dxa"/>
          </w:tcPr>
          <w:p w14:paraId="7C092275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84" w:type="dxa"/>
          </w:tcPr>
          <w:p w14:paraId="057BD2AD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7A4DE72C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19AA894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E606FA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4A77EB5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8B4ABF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C561092" w14:textId="77777777" w:rsidTr="00AA1B2A">
        <w:tc>
          <w:tcPr>
            <w:tcW w:w="2358" w:type="dxa"/>
          </w:tcPr>
          <w:p w14:paraId="1B89D3DE" w14:textId="77777777" w:rsidR="00D60507" w:rsidRPr="00095B17" w:rsidRDefault="00D60507" w:rsidP="00D60507">
            <w:pPr>
              <w:pStyle w:val="NoSpacing"/>
            </w:pPr>
            <w:r w:rsidRPr="00095B17">
              <w:t>Hymenoptera Sphecidae</w:t>
            </w:r>
          </w:p>
        </w:tc>
        <w:tc>
          <w:tcPr>
            <w:tcW w:w="794" w:type="dxa"/>
          </w:tcPr>
          <w:p w14:paraId="1191A472" w14:textId="77777777" w:rsidR="00D60507" w:rsidRPr="00095B17" w:rsidRDefault="00D60507" w:rsidP="00D60507">
            <w:pPr>
              <w:pStyle w:val="NoSpacing"/>
            </w:pPr>
            <w:r w:rsidRPr="00095B17">
              <w:t>724</w:t>
            </w:r>
          </w:p>
        </w:tc>
        <w:tc>
          <w:tcPr>
            <w:tcW w:w="784" w:type="dxa"/>
          </w:tcPr>
          <w:p w14:paraId="1B5E771E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8" w:type="dxa"/>
          </w:tcPr>
          <w:p w14:paraId="120C7B3D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709" w:type="dxa"/>
          </w:tcPr>
          <w:p w14:paraId="03E095A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9D8D30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E2453FC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2B6DD5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FC939CA" w14:textId="77777777" w:rsidTr="00AA1B2A">
        <w:tc>
          <w:tcPr>
            <w:tcW w:w="2358" w:type="dxa"/>
          </w:tcPr>
          <w:p w14:paraId="4CC69332" w14:textId="77777777" w:rsidR="00D60507" w:rsidRPr="00095B17" w:rsidRDefault="00D60507" w:rsidP="00D60507">
            <w:pPr>
              <w:pStyle w:val="NoSpacing"/>
            </w:pPr>
            <w:r w:rsidRPr="00095B17">
              <w:t>Hymenoptera Stenotritidae</w:t>
            </w:r>
          </w:p>
        </w:tc>
        <w:tc>
          <w:tcPr>
            <w:tcW w:w="794" w:type="dxa"/>
          </w:tcPr>
          <w:p w14:paraId="7909D40E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84" w:type="dxa"/>
          </w:tcPr>
          <w:p w14:paraId="091916B3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8" w:type="dxa"/>
          </w:tcPr>
          <w:p w14:paraId="22887D03" w14:textId="77777777" w:rsidR="00D60507" w:rsidRPr="00095B17" w:rsidRDefault="00D60507" w:rsidP="00D60507">
            <w:pPr>
              <w:pStyle w:val="NoSpacing"/>
            </w:pPr>
            <w:r w:rsidRPr="00095B17">
              <w:t>20.5</w:t>
            </w:r>
          </w:p>
        </w:tc>
        <w:tc>
          <w:tcPr>
            <w:tcW w:w="709" w:type="dxa"/>
          </w:tcPr>
          <w:p w14:paraId="6930A77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A95761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2E045D8" w14:textId="77777777" w:rsidR="00D60507" w:rsidRPr="00095B17" w:rsidRDefault="00D60507" w:rsidP="00D60507">
            <w:pPr>
              <w:pStyle w:val="NoSpacing"/>
            </w:pPr>
            <w:r w:rsidRPr="00095B17">
              <w:t>(Houston 1983)</w:t>
            </w:r>
          </w:p>
        </w:tc>
        <w:tc>
          <w:tcPr>
            <w:tcW w:w="1701" w:type="dxa"/>
          </w:tcPr>
          <w:p w14:paraId="10E4421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11DE7AC" w14:textId="77777777" w:rsidTr="00AA1B2A">
        <w:tc>
          <w:tcPr>
            <w:tcW w:w="2358" w:type="dxa"/>
          </w:tcPr>
          <w:p w14:paraId="05BAB967" w14:textId="77777777" w:rsidR="00D60507" w:rsidRPr="00095B17" w:rsidRDefault="00D60507" w:rsidP="00D60507">
            <w:pPr>
              <w:pStyle w:val="NoSpacing"/>
            </w:pPr>
            <w:r w:rsidRPr="00095B17">
              <w:t>Hymenoptera Stephanidae</w:t>
            </w:r>
          </w:p>
        </w:tc>
        <w:tc>
          <w:tcPr>
            <w:tcW w:w="794" w:type="dxa"/>
          </w:tcPr>
          <w:p w14:paraId="67674EAD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01422DC6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2E2C01F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2FF152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7E8C4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7D026BB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76AA3E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8AF4CF9" w14:textId="77777777" w:rsidTr="00AA1B2A">
        <w:tc>
          <w:tcPr>
            <w:tcW w:w="2358" w:type="dxa"/>
          </w:tcPr>
          <w:p w14:paraId="334D91C5" w14:textId="77777777" w:rsidR="00D60507" w:rsidRPr="00095B17" w:rsidRDefault="00D60507" w:rsidP="00D60507">
            <w:pPr>
              <w:pStyle w:val="NoSpacing"/>
            </w:pPr>
            <w:r w:rsidRPr="00095B17">
              <w:t>Hymenoptera Tenthredinidae</w:t>
            </w:r>
          </w:p>
        </w:tc>
        <w:tc>
          <w:tcPr>
            <w:tcW w:w="794" w:type="dxa"/>
          </w:tcPr>
          <w:p w14:paraId="41DDF5B4" w14:textId="77777777" w:rsidR="00D60507" w:rsidRPr="00095B17" w:rsidRDefault="00D60507" w:rsidP="00D60507">
            <w:pPr>
              <w:pStyle w:val="NoSpacing"/>
            </w:pPr>
            <w:r w:rsidRPr="00095B17">
              <w:t>4000</w:t>
            </w:r>
          </w:p>
        </w:tc>
        <w:tc>
          <w:tcPr>
            <w:tcW w:w="784" w:type="dxa"/>
          </w:tcPr>
          <w:p w14:paraId="7B27CAA3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095BDA9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4B99CC5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6411E8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B3D746A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FA7F00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DCF1508" w14:textId="77777777" w:rsidTr="00AA1B2A">
        <w:tc>
          <w:tcPr>
            <w:tcW w:w="2358" w:type="dxa"/>
          </w:tcPr>
          <w:p w14:paraId="5828DAE6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Hymenoptera Tetracampidae</w:t>
            </w:r>
          </w:p>
        </w:tc>
        <w:tc>
          <w:tcPr>
            <w:tcW w:w="794" w:type="dxa"/>
          </w:tcPr>
          <w:p w14:paraId="32629FB8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0C961A7B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7582A2D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2FAE213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63D38C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5B84FE3" w14:textId="77777777" w:rsidR="00D60507" w:rsidRPr="00095B17" w:rsidRDefault="00D60507" w:rsidP="00D60507">
            <w:pPr>
              <w:pStyle w:val="NoSpacing"/>
            </w:pPr>
            <w:r w:rsidRPr="00095B17">
              <w:t>(Doganler 2003)</w:t>
            </w:r>
          </w:p>
        </w:tc>
        <w:tc>
          <w:tcPr>
            <w:tcW w:w="1701" w:type="dxa"/>
          </w:tcPr>
          <w:p w14:paraId="7ADD7B4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C7562D2" w14:textId="77777777" w:rsidTr="00AA1B2A">
        <w:tc>
          <w:tcPr>
            <w:tcW w:w="2358" w:type="dxa"/>
          </w:tcPr>
          <w:p w14:paraId="2C669D43" w14:textId="77777777" w:rsidR="00D60507" w:rsidRPr="00095B17" w:rsidRDefault="00D60507" w:rsidP="00D60507">
            <w:pPr>
              <w:pStyle w:val="NoSpacing"/>
            </w:pPr>
            <w:r w:rsidRPr="00095B17">
              <w:t>Hymenoptera Tiphiidae</w:t>
            </w:r>
          </w:p>
        </w:tc>
        <w:tc>
          <w:tcPr>
            <w:tcW w:w="794" w:type="dxa"/>
          </w:tcPr>
          <w:p w14:paraId="77ABE682" w14:textId="77777777" w:rsidR="00D60507" w:rsidRPr="00095B17" w:rsidRDefault="00D60507" w:rsidP="00D60507">
            <w:pPr>
              <w:pStyle w:val="NoSpacing"/>
            </w:pPr>
            <w:r w:rsidRPr="00095B17">
              <w:t>1500</w:t>
            </w:r>
          </w:p>
        </w:tc>
        <w:tc>
          <w:tcPr>
            <w:tcW w:w="784" w:type="dxa"/>
          </w:tcPr>
          <w:p w14:paraId="18B6FAE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3EC3EBCC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7D39CB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D39FD4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B75E32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9A57B3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54B0F04" w14:textId="77777777" w:rsidTr="00AA1B2A">
        <w:tc>
          <w:tcPr>
            <w:tcW w:w="2358" w:type="dxa"/>
          </w:tcPr>
          <w:p w14:paraId="4E5CEAB4" w14:textId="77777777" w:rsidR="00D60507" w:rsidRPr="00095B17" w:rsidRDefault="00D60507" w:rsidP="00D60507">
            <w:pPr>
              <w:pStyle w:val="NoSpacing"/>
            </w:pPr>
            <w:r w:rsidRPr="00095B17">
              <w:t>Hymenoptera Torymidae</w:t>
            </w:r>
          </w:p>
        </w:tc>
        <w:tc>
          <w:tcPr>
            <w:tcW w:w="794" w:type="dxa"/>
          </w:tcPr>
          <w:p w14:paraId="5DA4E21E" w14:textId="77777777" w:rsidR="00D60507" w:rsidRPr="00095B17" w:rsidRDefault="00D60507" w:rsidP="00D60507">
            <w:pPr>
              <w:pStyle w:val="NoSpacing"/>
            </w:pPr>
            <w:r w:rsidRPr="00095B17">
              <w:t>986</w:t>
            </w:r>
          </w:p>
        </w:tc>
        <w:tc>
          <w:tcPr>
            <w:tcW w:w="784" w:type="dxa"/>
          </w:tcPr>
          <w:p w14:paraId="198373D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6300AC64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2BE260A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6A1D45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95BA489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BC3E59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5D9B481" w14:textId="77777777" w:rsidTr="00AA1B2A">
        <w:tc>
          <w:tcPr>
            <w:tcW w:w="2358" w:type="dxa"/>
          </w:tcPr>
          <w:p w14:paraId="0B8C0BC3" w14:textId="77777777" w:rsidR="00D60507" w:rsidRPr="00095B17" w:rsidRDefault="00D60507" w:rsidP="00D60507">
            <w:pPr>
              <w:pStyle w:val="NoSpacing"/>
            </w:pPr>
            <w:r w:rsidRPr="00095B17">
              <w:t>Hymenoptera Trichogrammatidae</w:t>
            </w:r>
          </w:p>
        </w:tc>
        <w:tc>
          <w:tcPr>
            <w:tcW w:w="794" w:type="dxa"/>
          </w:tcPr>
          <w:p w14:paraId="16ABDC42" w14:textId="77777777" w:rsidR="00D60507" w:rsidRPr="00095B17" w:rsidRDefault="00D60507" w:rsidP="00D60507">
            <w:pPr>
              <w:pStyle w:val="NoSpacing"/>
            </w:pPr>
            <w:r w:rsidRPr="00095B17">
              <w:t>839</w:t>
            </w:r>
          </w:p>
        </w:tc>
        <w:tc>
          <w:tcPr>
            <w:tcW w:w="784" w:type="dxa"/>
          </w:tcPr>
          <w:p w14:paraId="5A2D8E17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20B0F873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9" w:type="dxa"/>
          </w:tcPr>
          <w:p w14:paraId="4038236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4B3E9A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517C2CC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B98F41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4EF5483" w14:textId="77777777" w:rsidTr="00AA1B2A">
        <w:tc>
          <w:tcPr>
            <w:tcW w:w="2358" w:type="dxa"/>
          </w:tcPr>
          <w:p w14:paraId="3BEEAD01" w14:textId="77777777" w:rsidR="00D60507" w:rsidRPr="00095B17" w:rsidRDefault="00D60507" w:rsidP="00D60507">
            <w:pPr>
              <w:pStyle w:val="NoSpacing"/>
            </w:pPr>
            <w:r w:rsidRPr="00095B17">
              <w:t>Hymenoptera Trigonalidae</w:t>
            </w:r>
          </w:p>
        </w:tc>
        <w:tc>
          <w:tcPr>
            <w:tcW w:w="794" w:type="dxa"/>
          </w:tcPr>
          <w:p w14:paraId="4E6FC7D2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31518F91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20FD8412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9" w:type="dxa"/>
          </w:tcPr>
          <w:p w14:paraId="38C06A9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8C5608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71597DA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26F5A7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FA7F13" w14:textId="77777777" w:rsidTr="00AA1B2A">
        <w:tc>
          <w:tcPr>
            <w:tcW w:w="2358" w:type="dxa"/>
          </w:tcPr>
          <w:p w14:paraId="5C89FD08" w14:textId="77777777" w:rsidR="00D60507" w:rsidRPr="00095B17" w:rsidRDefault="00D60507" w:rsidP="00D60507">
            <w:pPr>
              <w:pStyle w:val="NoSpacing"/>
            </w:pPr>
            <w:r w:rsidRPr="00095B17">
              <w:t>Hymenoptera Vanhorniidae</w:t>
            </w:r>
          </w:p>
        </w:tc>
        <w:tc>
          <w:tcPr>
            <w:tcW w:w="794" w:type="dxa"/>
          </w:tcPr>
          <w:p w14:paraId="34BCF4C6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84" w:type="dxa"/>
          </w:tcPr>
          <w:p w14:paraId="500713B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A8D2243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53682DB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EADD8D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E64550B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7A1F75E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5399D01" w14:textId="77777777" w:rsidTr="00AA1B2A">
        <w:tc>
          <w:tcPr>
            <w:tcW w:w="2358" w:type="dxa"/>
          </w:tcPr>
          <w:p w14:paraId="5BE9CE3F" w14:textId="77777777" w:rsidR="00D60507" w:rsidRPr="00095B17" w:rsidRDefault="00D60507" w:rsidP="00D60507">
            <w:pPr>
              <w:pStyle w:val="NoSpacing"/>
            </w:pPr>
            <w:r w:rsidRPr="00095B17">
              <w:t>Hymenoptera Vespidae</w:t>
            </w:r>
          </w:p>
        </w:tc>
        <w:tc>
          <w:tcPr>
            <w:tcW w:w="794" w:type="dxa"/>
          </w:tcPr>
          <w:p w14:paraId="339A38A1" w14:textId="77777777" w:rsidR="00D60507" w:rsidRPr="00095B17" w:rsidRDefault="00D60507" w:rsidP="00D60507">
            <w:pPr>
              <w:pStyle w:val="NoSpacing"/>
            </w:pPr>
            <w:r w:rsidRPr="00095B17">
              <w:t>4000</w:t>
            </w:r>
          </w:p>
        </w:tc>
        <w:tc>
          <w:tcPr>
            <w:tcW w:w="784" w:type="dxa"/>
          </w:tcPr>
          <w:p w14:paraId="3E7B47FD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1A858409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0F271F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B003B4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EE385C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7F4CBC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2729AC9" w14:textId="77777777" w:rsidTr="00AA1B2A">
        <w:tc>
          <w:tcPr>
            <w:tcW w:w="2358" w:type="dxa"/>
          </w:tcPr>
          <w:p w14:paraId="1E4923CB" w14:textId="77777777" w:rsidR="00D60507" w:rsidRPr="00095B17" w:rsidRDefault="00D60507" w:rsidP="00D60507">
            <w:pPr>
              <w:pStyle w:val="NoSpacing"/>
            </w:pPr>
            <w:r w:rsidRPr="00095B17">
              <w:t>Hymenoptera Xiphydriidae</w:t>
            </w:r>
          </w:p>
        </w:tc>
        <w:tc>
          <w:tcPr>
            <w:tcW w:w="794" w:type="dxa"/>
          </w:tcPr>
          <w:p w14:paraId="76EEF7A3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489F20B3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1BB64FDE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3C22AD2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95958C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B0B40D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CF808B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7590A6E" w14:textId="77777777" w:rsidTr="00AA1B2A">
        <w:tc>
          <w:tcPr>
            <w:tcW w:w="2358" w:type="dxa"/>
          </w:tcPr>
          <w:p w14:paraId="11A8F042" w14:textId="77777777" w:rsidR="00D60507" w:rsidRPr="00095B17" w:rsidRDefault="00D60507" w:rsidP="00D60507">
            <w:pPr>
              <w:pStyle w:val="NoSpacing"/>
            </w:pPr>
            <w:r w:rsidRPr="00095B17">
              <w:t>Hymenoptera Xyelidae</w:t>
            </w:r>
          </w:p>
        </w:tc>
        <w:tc>
          <w:tcPr>
            <w:tcW w:w="794" w:type="dxa"/>
          </w:tcPr>
          <w:p w14:paraId="1915C249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72CB27B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6C0407E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487722E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D81C40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49A2B9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1F461C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700050D" w14:textId="77777777" w:rsidTr="00AA1B2A">
        <w:tc>
          <w:tcPr>
            <w:tcW w:w="2358" w:type="dxa"/>
          </w:tcPr>
          <w:p w14:paraId="6DF1FBB2" w14:textId="77777777" w:rsidR="00D60507" w:rsidRPr="00095B17" w:rsidRDefault="00D60507" w:rsidP="00D60507">
            <w:pPr>
              <w:pStyle w:val="NoSpacing"/>
            </w:pPr>
            <w:r w:rsidRPr="00095B17">
              <w:t>Isoptera</w:t>
            </w:r>
          </w:p>
        </w:tc>
        <w:tc>
          <w:tcPr>
            <w:tcW w:w="794" w:type="dxa"/>
          </w:tcPr>
          <w:p w14:paraId="7751BE6B" w14:textId="77777777" w:rsidR="00D60507" w:rsidRPr="00095B17" w:rsidRDefault="00D60507" w:rsidP="00D60507">
            <w:pPr>
              <w:pStyle w:val="NoSpacing"/>
            </w:pPr>
            <w:r w:rsidRPr="00095B17">
              <w:t>2658</w:t>
            </w:r>
          </w:p>
        </w:tc>
        <w:tc>
          <w:tcPr>
            <w:tcW w:w="784" w:type="dxa"/>
          </w:tcPr>
          <w:p w14:paraId="1602F84C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0AFC44F8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AEE8A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C538B3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C10D23D" w14:textId="77777777" w:rsidR="00D60507" w:rsidRPr="00095B17" w:rsidRDefault="00D60507" w:rsidP="00D60507">
            <w:pPr>
              <w:pStyle w:val="NoSpacing"/>
            </w:pPr>
            <w:r w:rsidRPr="00095B17">
              <w:t>(Robinson 2005)</w:t>
            </w:r>
          </w:p>
        </w:tc>
        <w:tc>
          <w:tcPr>
            <w:tcW w:w="1701" w:type="dxa"/>
          </w:tcPr>
          <w:p w14:paraId="1C5E4168" w14:textId="77777777" w:rsidR="00D60507" w:rsidRPr="00095B17" w:rsidRDefault="00D60507" w:rsidP="00D60507">
            <w:pPr>
              <w:pStyle w:val="NoSpacing"/>
            </w:pPr>
            <w:r w:rsidRPr="00095B17">
              <w:t xml:space="preserve">Sizes given based on winged forms </w:t>
            </w:r>
          </w:p>
        </w:tc>
      </w:tr>
      <w:tr w:rsidR="00D60507" w:rsidRPr="00095B17" w14:paraId="5144C8E7" w14:textId="77777777" w:rsidTr="00AA1B2A">
        <w:tc>
          <w:tcPr>
            <w:tcW w:w="2358" w:type="dxa"/>
          </w:tcPr>
          <w:p w14:paraId="06CEAE80" w14:textId="77777777" w:rsidR="00D60507" w:rsidRPr="00095B17" w:rsidRDefault="00D60507" w:rsidP="00D60507">
            <w:pPr>
              <w:pStyle w:val="NoSpacing"/>
            </w:pPr>
            <w:r w:rsidRPr="00095B17">
              <w:t>Lepidoptera Acanthopteroctetidae</w:t>
            </w:r>
          </w:p>
        </w:tc>
        <w:tc>
          <w:tcPr>
            <w:tcW w:w="794" w:type="dxa"/>
          </w:tcPr>
          <w:p w14:paraId="420911C2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84" w:type="dxa"/>
          </w:tcPr>
          <w:p w14:paraId="70FB0E39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A5D9D3C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246602CE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788663E9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1134" w:type="dxa"/>
          </w:tcPr>
          <w:p w14:paraId="56B3E1FF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DF1D352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2F0955D" w14:textId="77777777" w:rsidTr="00AA1B2A">
        <w:tc>
          <w:tcPr>
            <w:tcW w:w="2358" w:type="dxa"/>
          </w:tcPr>
          <w:p w14:paraId="56DC3722" w14:textId="77777777" w:rsidR="00D60507" w:rsidRPr="00095B17" w:rsidRDefault="00D60507" w:rsidP="00D60507">
            <w:pPr>
              <w:pStyle w:val="NoSpacing"/>
            </w:pPr>
            <w:r w:rsidRPr="00095B17">
              <w:t>Lepidoptera Acrolophidae</w:t>
            </w:r>
          </w:p>
        </w:tc>
        <w:tc>
          <w:tcPr>
            <w:tcW w:w="794" w:type="dxa"/>
          </w:tcPr>
          <w:p w14:paraId="593BFECC" w14:textId="77777777" w:rsidR="00D60507" w:rsidRPr="00095B17" w:rsidRDefault="00D60507" w:rsidP="00D60507">
            <w:pPr>
              <w:pStyle w:val="NoSpacing"/>
            </w:pPr>
            <w:r w:rsidRPr="00095B17">
              <w:t>300</w:t>
            </w:r>
          </w:p>
        </w:tc>
        <w:tc>
          <w:tcPr>
            <w:tcW w:w="784" w:type="dxa"/>
          </w:tcPr>
          <w:p w14:paraId="6DAAC414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B3129A7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9" w:type="dxa"/>
          </w:tcPr>
          <w:p w14:paraId="3817C535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02F55E6B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1134" w:type="dxa"/>
          </w:tcPr>
          <w:p w14:paraId="1A33F26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55E6665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9003A4C" w14:textId="77777777" w:rsidTr="00AA1B2A">
        <w:tc>
          <w:tcPr>
            <w:tcW w:w="2358" w:type="dxa"/>
          </w:tcPr>
          <w:p w14:paraId="629EB307" w14:textId="77777777" w:rsidR="00D60507" w:rsidRPr="00095B17" w:rsidRDefault="00D60507" w:rsidP="00D60507">
            <w:pPr>
              <w:pStyle w:val="NoSpacing"/>
            </w:pPr>
            <w:r w:rsidRPr="00095B17">
              <w:t>Lepidoptera Adelidae</w:t>
            </w:r>
          </w:p>
        </w:tc>
        <w:tc>
          <w:tcPr>
            <w:tcW w:w="794" w:type="dxa"/>
          </w:tcPr>
          <w:p w14:paraId="7D46EDC1" w14:textId="77777777" w:rsidR="00D60507" w:rsidRPr="00095B17" w:rsidRDefault="00D60507" w:rsidP="00D60507">
            <w:pPr>
              <w:pStyle w:val="NoSpacing"/>
            </w:pPr>
            <w:r w:rsidRPr="00095B17">
              <w:t>294</w:t>
            </w:r>
          </w:p>
        </w:tc>
        <w:tc>
          <w:tcPr>
            <w:tcW w:w="784" w:type="dxa"/>
          </w:tcPr>
          <w:p w14:paraId="251C10A2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0B6D2B8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40BEBBB4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7033C094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1134" w:type="dxa"/>
          </w:tcPr>
          <w:p w14:paraId="0C6FE5F4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3BD5829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1466340" w14:textId="77777777" w:rsidTr="00AA1B2A">
        <w:tc>
          <w:tcPr>
            <w:tcW w:w="2358" w:type="dxa"/>
          </w:tcPr>
          <w:p w14:paraId="68C91BBF" w14:textId="77777777" w:rsidR="00D60507" w:rsidRPr="00095B17" w:rsidRDefault="00D60507" w:rsidP="00D60507">
            <w:pPr>
              <w:pStyle w:val="NoSpacing"/>
            </w:pPr>
            <w:r w:rsidRPr="00095B17">
              <w:t>Lepidoptera Agathiphagidae</w:t>
            </w:r>
          </w:p>
        </w:tc>
        <w:tc>
          <w:tcPr>
            <w:tcW w:w="794" w:type="dxa"/>
          </w:tcPr>
          <w:p w14:paraId="063A59B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078F6C9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44674F0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3E00F3FA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459CA106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1134" w:type="dxa"/>
          </w:tcPr>
          <w:p w14:paraId="24DA4FE7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63819E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259829EB" w14:textId="77777777" w:rsidTr="00AA1B2A">
        <w:tc>
          <w:tcPr>
            <w:tcW w:w="2358" w:type="dxa"/>
          </w:tcPr>
          <w:p w14:paraId="545A47CB" w14:textId="77777777" w:rsidR="00D60507" w:rsidRPr="00095B17" w:rsidRDefault="00D60507" w:rsidP="00D60507">
            <w:pPr>
              <w:pStyle w:val="NoSpacing"/>
            </w:pPr>
            <w:r w:rsidRPr="00095B17">
              <w:t>Lepidoptera Agonoxenidae</w:t>
            </w:r>
          </w:p>
        </w:tc>
        <w:tc>
          <w:tcPr>
            <w:tcW w:w="794" w:type="dxa"/>
          </w:tcPr>
          <w:p w14:paraId="268123C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84" w:type="dxa"/>
          </w:tcPr>
          <w:p w14:paraId="4345FB0F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EBD34A8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6B99F27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0BF691A0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1134" w:type="dxa"/>
          </w:tcPr>
          <w:p w14:paraId="0D3D600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6988E4F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9140259" w14:textId="77777777" w:rsidTr="00AA1B2A">
        <w:tc>
          <w:tcPr>
            <w:tcW w:w="2358" w:type="dxa"/>
          </w:tcPr>
          <w:p w14:paraId="598CDF35" w14:textId="77777777" w:rsidR="00D60507" w:rsidRPr="00095B17" w:rsidRDefault="00D60507" w:rsidP="00D60507">
            <w:pPr>
              <w:pStyle w:val="NoSpacing"/>
            </w:pPr>
            <w:r w:rsidRPr="00095B17">
              <w:t>Lepidoptera Aididae</w:t>
            </w:r>
          </w:p>
        </w:tc>
        <w:tc>
          <w:tcPr>
            <w:tcW w:w="794" w:type="dxa"/>
          </w:tcPr>
          <w:p w14:paraId="0C5BCEF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3920BED7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38460C68" w14:textId="77777777" w:rsidR="00D60507" w:rsidRPr="00095B17" w:rsidRDefault="00D60507" w:rsidP="00D60507">
            <w:pPr>
              <w:pStyle w:val="NoSpacing"/>
            </w:pPr>
            <w:r w:rsidRPr="00095B17">
              <w:t>39</w:t>
            </w:r>
          </w:p>
        </w:tc>
        <w:tc>
          <w:tcPr>
            <w:tcW w:w="709" w:type="dxa"/>
          </w:tcPr>
          <w:p w14:paraId="7256C480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5BD50B9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1134" w:type="dxa"/>
          </w:tcPr>
          <w:p w14:paraId="4ACE842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FB18A50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5608F2C" w14:textId="77777777" w:rsidTr="00AA1B2A">
        <w:tc>
          <w:tcPr>
            <w:tcW w:w="2358" w:type="dxa"/>
          </w:tcPr>
          <w:p w14:paraId="5FAAB75E" w14:textId="77777777" w:rsidR="00D60507" w:rsidRPr="00095B17" w:rsidRDefault="00D60507" w:rsidP="00D60507">
            <w:pPr>
              <w:pStyle w:val="NoSpacing"/>
            </w:pPr>
            <w:r w:rsidRPr="00095B17">
              <w:t>Lepidoptera Alucitidae</w:t>
            </w:r>
          </w:p>
        </w:tc>
        <w:tc>
          <w:tcPr>
            <w:tcW w:w="794" w:type="dxa"/>
          </w:tcPr>
          <w:p w14:paraId="33498357" w14:textId="77777777" w:rsidR="00D60507" w:rsidRPr="00095B17" w:rsidRDefault="00D60507" w:rsidP="00D60507">
            <w:pPr>
              <w:pStyle w:val="NoSpacing"/>
            </w:pPr>
            <w:r w:rsidRPr="00095B17">
              <w:t>216</w:t>
            </w:r>
          </w:p>
        </w:tc>
        <w:tc>
          <w:tcPr>
            <w:tcW w:w="784" w:type="dxa"/>
          </w:tcPr>
          <w:p w14:paraId="2640738E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19DC4FD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6C9ACC70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09A1DD2D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1134" w:type="dxa"/>
          </w:tcPr>
          <w:p w14:paraId="21AEBDD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7B4FD27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4B01B9A" w14:textId="77777777" w:rsidTr="00AA1B2A">
        <w:tc>
          <w:tcPr>
            <w:tcW w:w="2358" w:type="dxa"/>
          </w:tcPr>
          <w:p w14:paraId="646141D4" w14:textId="77777777" w:rsidR="00D60507" w:rsidRPr="00095B17" w:rsidRDefault="00D60507" w:rsidP="00D60507">
            <w:pPr>
              <w:pStyle w:val="NoSpacing"/>
            </w:pPr>
            <w:r w:rsidRPr="00095B17">
              <w:t>Lepidoptera Amphisbatidae</w:t>
            </w:r>
          </w:p>
        </w:tc>
        <w:tc>
          <w:tcPr>
            <w:tcW w:w="794" w:type="dxa"/>
          </w:tcPr>
          <w:p w14:paraId="022760B9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84" w:type="dxa"/>
          </w:tcPr>
          <w:p w14:paraId="3BB6529A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5C8BBD08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77DFB9A3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9" w:type="dxa"/>
          </w:tcPr>
          <w:p w14:paraId="5CE1AB55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1134" w:type="dxa"/>
          </w:tcPr>
          <w:p w14:paraId="5876C54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5F7C0A9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15E0840" w14:textId="77777777" w:rsidTr="00AA1B2A">
        <w:tc>
          <w:tcPr>
            <w:tcW w:w="2358" w:type="dxa"/>
          </w:tcPr>
          <w:p w14:paraId="631FB25E" w14:textId="77777777" w:rsidR="00D60507" w:rsidRPr="00095B17" w:rsidRDefault="00D60507" w:rsidP="00D60507">
            <w:pPr>
              <w:pStyle w:val="NoSpacing"/>
            </w:pPr>
            <w:r w:rsidRPr="00095B17">
              <w:t>Lepidoptera Andesianidae</w:t>
            </w:r>
          </w:p>
        </w:tc>
        <w:tc>
          <w:tcPr>
            <w:tcW w:w="794" w:type="dxa"/>
          </w:tcPr>
          <w:p w14:paraId="520AAEAB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7EDBACE2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4C846757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09" w:type="dxa"/>
          </w:tcPr>
          <w:p w14:paraId="0E7D5D95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09" w:type="dxa"/>
          </w:tcPr>
          <w:p w14:paraId="7A7BE2F5" w14:textId="77777777" w:rsidR="00D60507" w:rsidRPr="00095B17" w:rsidRDefault="00D60507" w:rsidP="00D60507">
            <w:pPr>
              <w:pStyle w:val="NoSpacing"/>
            </w:pPr>
            <w:r w:rsidRPr="00095B17">
              <w:t>61</w:t>
            </w:r>
          </w:p>
        </w:tc>
        <w:tc>
          <w:tcPr>
            <w:tcW w:w="1134" w:type="dxa"/>
          </w:tcPr>
          <w:p w14:paraId="7DBEDC4B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E161CD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F24AED0" w14:textId="77777777" w:rsidTr="00AA1B2A">
        <w:tc>
          <w:tcPr>
            <w:tcW w:w="2358" w:type="dxa"/>
          </w:tcPr>
          <w:p w14:paraId="1F6F6169" w14:textId="77777777" w:rsidR="00D60507" w:rsidRPr="00095B17" w:rsidRDefault="00D60507" w:rsidP="00D60507">
            <w:pPr>
              <w:pStyle w:val="NoSpacing"/>
            </w:pPr>
            <w:r w:rsidRPr="00095B17">
              <w:t>Lepidoptera Anomoeotidae</w:t>
            </w:r>
          </w:p>
        </w:tc>
        <w:tc>
          <w:tcPr>
            <w:tcW w:w="794" w:type="dxa"/>
          </w:tcPr>
          <w:p w14:paraId="0EF8AAAD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84" w:type="dxa"/>
          </w:tcPr>
          <w:p w14:paraId="74B864CB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60FFB78E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4D31AD82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05DA35C9" w14:textId="77777777" w:rsidR="00D60507" w:rsidRPr="00095B17" w:rsidRDefault="00D60507" w:rsidP="00D60507">
            <w:pPr>
              <w:pStyle w:val="NoSpacing"/>
            </w:pPr>
            <w:r w:rsidRPr="00095B17">
              <w:t>31</w:t>
            </w:r>
          </w:p>
        </w:tc>
        <w:tc>
          <w:tcPr>
            <w:tcW w:w="1134" w:type="dxa"/>
          </w:tcPr>
          <w:p w14:paraId="1F4E2688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428DFF6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241AA23" w14:textId="77777777" w:rsidTr="00AA1B2A">
        <w:tc>
          <w:tcPr>
            <w:tcW w:w="2358" w:type="dxa"/>
          </w:tcPr>
          <w:p w14:paraId="3D536895" w14:textId="77777777" w:rsidR="00D60507" w:rsidRPr="00095B17" w:rsidRDefault="00D60507" w:rsidP="00D60507">
            <w:pPr>
              <w:pStyle w:val="NoSpacing"/>
            </w:pPr>
            <w:r w:rsidRPr="00095B17">
              <w:t>Lepidoptera Anthelidae</w:t>
            </w:r>
          </w:p>
        </w:tc>
        <w:tc>
          <w:tcPr>
            <w:tcW w:w="794" w:type="dxa"/>
          </w:tcPr>
          <w:p w14:paraId="43E00242" w14:textId="77777777" w:rsidR="00D60507" w:rsidRPr="00095B17" w:rsidRDefault="00D60507" w:rsidP="00D60507">
            <w:pPr>
              <w:pStyle w:val="NoSpacing"/>
            </w:pPr>
            <w:r w:rsidRPr="00095B17">
              <w:t>94</w:t>
            </w:r>
          </w:p>
        </w:tc>
        <w:tc>
          <w:tcPr>
            <w:tcW w:w="784" w:type="dxa"/>
          </w:tcPr>
          <w:p w14:paraId="03C3678F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7A689AA8" w14:textId="77777777" w:rsidR="00D60507" w:rsidRPr="00095B17" w:rsidRDefault="00D60507" w:rsidP="00D60507">
            <w:pPr>
              <w:pStyle w:val="NoSpacing"/>
            </w:pPr>
            <w:r w:rsidRPr="00095B17">
              <w:t>68</w:t>
            </w:r>
          </w:p>
        </w:tc>
        <w:tc>
          <w:tcPr>
            <w:tcW w:w="709" w:type="dxa"/>
          </w:tcPr>
          <w:p w14:paraId="1A022AB3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602CDEAE" w14:textId="77777777" w:rsidR="00D60507" w:rsidRPr="00095B17" w:rsidRDefault="00D60507" w:rsidP="00D60507">
            <w:pPr>
              <w:pStyle w:val="NoSpacing"/>
            </w:pPr>
            <w:r w:rsidRPr="00095B17">
              <w:t>166</w:t>
            </w:r>
          </w:p>
        </w:tc>
        <w:tc>
          <w:tcPr>
            <w:tcW w:w="1134" w:type="dxa"/>
          </w:tcPr>
          <w:p w14:paraId="3467A841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7AEA6C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F25E004" w14:textId="77777777" w:rsidTr="00AA1B2A">
        <w:tc>
          <w:tcPr>
            <w:tcW w:w="2358" w:type="dxa"/>
          </w:tcPr>
          <w:p w14:paraId="3C28EC3D" w14:textId="77777777" w:rsidR="00D60507" w:rsidRPr="00095B17" w:rsidRDefault="00D60507" w:rsidP="00D60507">
            <w:pPr>
              <w:pStyle w:val="NoSpacing"/>
            </w:pPr>
            <w:r w:rsidRPr="00095B17">
              <w:t>Lepidoptera Apatelodidae</w:t>
            </w:r>
          </w:p>
        </w:tc>
        <w:tc>
          <w:tcPr>
            <w:tcW w:w="794" w:type="dxa"/>
          </w:tcPr>
          <w:p w14:paraId="08FBACBE" w14:textId="77777777" w:rsidR="00D60507" w:rsidRPr="00095B17" w:rsidRDefault="00D60507" w:rsidP="00D60507">
            <w:pPr>
              <w:pStyle w:val="NoSpacing"/>
            </w:pPr>
            <w:r w:rsidRPr="00095B17">
              <w:t>145</w:t>
            </w:r>
          </w:p>
        </w:tc>
        <w:tc>
          <w:tcPr>
            <w:tcW w:w="784" w:type="dxa"/>
          </w:tcPr>
          <w:p w14:paraId="3A1E9A90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431C603A" w14:textId="77777777" w:rsidR="00D60507" w:rsidRPr="00095B17" w:rsidRDefault="00D60507" w:rsidP="00D60507">
            <w:pPr>
              <w:pStyle w:val="NoSpacing"/>
            </w:pPr>
            <w:r w:rsidRPr="00095B17">
              <w:t>37</w:t>
            </w:r>
          </w:p>
        </w:tc>
        <w:tc>
          <w:tcPr>
            <w:tcW w:w="709" w:type="dxa"/>
          </w:tcPr>
          <w:p w14:paraId="32A469B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68784062" w14:textId="77777777" w:rsidR="00D60507" w:rsidRPr="00095B17" w:rsidRDefault="00D60507" w:rsidP="00D60507">
            <w:pPr>
              <w:pStyle w:val="NoSpacing"/>
            </w:pPr>
            <w:r w:rsidRPr="00095B17">
              <w:t>74</w:t>
            </w:r>
          </w:p>
        </w:tc>
        <w:tc>
          <w:tcPr>
            <w:tcW w:w="1134" w:type="dxa"/>
          </w:tcPr>
          <w:p w14:paraId="684AE49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C2F56E9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8CE2A6D" w14:textId="77777777" w:rsidTr="00AA1B2A">
        <w:tc>
          <w:tcPr>
            <w:tcW w:w="2358" w:type="dxa"/>
          </w:tcPr>
          <w:p w14:paraId="4B0FDC35" w14:textId="77777777" w:rsidR="00D60507" w:rsidRPr="00095B17" w:rsidRDefault="00D60507" w:rsidP="00D60507">
            <w:pPr>
              <w:pStyle w:val="NoSpacing"/>
            </w:pPr>
            <w:r w:rsidRPr="00095B17">
              <w:t>Lepidoptera Arctiidae</w:t>
            </w:r>
          </w:p>
        </w:tc>
        <w:tc>
          <w:tcPr>
            <w:tcW w:w="794" w:type="dxa"/>
          </w:tcPr>
          <w:p w14:paraId="3A7FC687" w14:textId="77777777" w:rsidR="00D60507" w:rsidRPr="00095B17" w:rsidRDefault="00D60507" w:rsidP="00D60507">
            <w:pPr>
              <w:pStyle w:val="NoSpacing"/>
            </w:pPr>
            <w:r w:rsidRPr="00095B17">
              <w:t>6000</w:t>
            </w:r>
          </w:p>
        </w:tc>
        <w:tc>
          <w:tcPr>
            <w:tcW w:w="784" w:type="dxa"/>
          </w:tcPr>
          <w:p w14:paraId="52F00AC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DD93C31" w14:textId="77777777" w:rsidR="00D60507" w:rsidRPr="00095B17" w:rsidRDefault="00D60507" w:rsidP="00D60507">
            <w:pPr>
              <w:pStyle w:val="NoSpacing"/>
            </w:pPr>
            <w:r w:rsidRPr="00095B17">
              <w:t>44</w:t>
            </w:r>
          </w:p>
        </w:tc>
        <w:tc>
          <w:tcPr>
            <w:tcW w:w="709" w:type="dxa"/>
          </w:tcPr>
          <w:p w14:paraId="71E718D6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49B0BF4E" w14:textId="77777777" w:rsidR="00D60507" w:rsidRPr="00095B17" w:rsidRDefault="00D60507" w:rsidP="00D60507">
            <w:pPr>
              <w:pStyle w:val="NoSpacing"/>
            </w:pPr>
            <w:r w:rsidRPr="00095B17">
              <w:t>115</w:t>
            </w:r>
          </w:p>
        </w:tc>
        <w:tc>
          <w:tcPr>
            <w:tcW w:w="1134" w:type="dxa"/>
          </w:tcPr>
          <w:p w14:paraId="1CA7ED07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13CE947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9D9A7ED" w14:textId="77777777" w:rsidTr="00AA1B2A">
        <w:tc>
          <w:tcPr>
            <w:tcW w:w="2358" w:type="dxa"/>
          </w:tcPr>
          <w:p w14:paraId="283E6526" w14:textId="77777777" w:rsidR="00D60507" w:rsidRPr="00095B17" w:rsidRDefault="00D60507" w:rsidP="00D60507">
            <w:pPr>
              <w:pStyle w:val="NoSpacing"/>
            </w:pPr>
            <w:r w:rsidRPr="00095B17">
              <w:t>Lepidoptera Argyresthiidae</w:t>
            </w:r>
          </w:p>
        </w:tc>
        <w:tc>
          <w:tcPr>
            <w:tcW w:w="794" w:type="dxa"/>
          </w:tcPr>
          <w:p w14:paraId="7CBB3C91" w14:textId="77777777" w:rsidR="00D60507" w:rsidRPr="00095B17" w:rsidRDefault="00D60507" w:rsidP="00D60507">
            <w:pPr>
              <w:pStyle w:val="NoSpacing"/>
            </w:pPr>
            <w:r w:rsidRPr="00095B17">
              <w:t>157</w:t>
            </w:r>
          </w:p>
        </w:tc>
        <w:tc>
          <w:tcPr>
            <w:tcW w:w="784" w:type="dxa"/>
          </w:tcPr>
          <w:p w14:paraId="360F77BE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A71919D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1EBE27E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115CC6EE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1134" w:type="dxa"/>
          </w:tcPr>
          <w:p w14:paraId="2F48530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4A71B9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0EA8A2F" w14:textId="77777777" w:rsidTr="00AA1B2A">
        <w:tc>
          <w:tcPr>
            <w:tcW w:w="2358" w:type="dxa"/>
          </w:tcPr>
          <w:p w14:paraId="4E0BFA8D" w14:textId="77777777" w:rsidR="00D60507" w:rsidRPr="00095B17" w:rsidRDefault="00D60507" w:rsidP="00D60507">
            <w:pPr>
              <w:pStyle w:val="NoSpacing"/>
            </w:pPr>
            <w:r w:rsidRPr="00095B17">
              <w:t>Lepidoptera Arrhenophanidae</w:t>
            </w:r>
          </w:p>
        </w:tc>
        <w:tc>
          <w:tcPr>
            <w:tcW w:w="794" w:type="dxa"/>
          </w:tcPr>
          <w:p w14:paraId="3C97C9B1" w14:textId="77777777" w:rsidR="00D60507" w:rsidRPr="00095B17" w:rsidRDefault="00D60507" w:rsidP="00D60507">
            <w:pPr>
              <w:pStyle w:val="NoSpacing"/>
            </w:pPr>
            <w:r w:rsidRPr="00095B17">
              <w:t>26</w:t>
            </w:r>
          </w:p>
        </w:tc>
        <w:tc>
          <w:tcPr>
            <w:tcW w:w="784" w:type="dxa"/>
          </w:tcPr>
          <w:p w14:paraId="2621564E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67F8C15B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09" w:type="dxa"/>
          </w:tcPr>
          <w:p w14:paraId="4D1EA3CA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2B7E4D28" w14:textId="77777777" w:rsidR="00D60507" w:rsidRPr="00095B17" w:rsidRDefault="00D60507" w:rsidP="00D60507">
            <w:pPr>
              <w:pStyle w:val="NoSpacing"/>
            </w:pPr>
            <w:r w:rsidRPr="00095B17">
              <w:t>69</w:t>
            </w:r>
          </w:p>
        </w:tc>
        <w:tc>
          <w:tcPr>
            <w:tcW w:w="1134" w:type="dxa"/>
          </w:tcPr>
          <w:p w14:paraId="2762CA07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3ED47D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A7391FD" w14:textId="77777777" w:rsidTr="00AA1B2A">
        <w:tc>
          <w:tcPr>
            <w:tcW w:w="2358" w:type="dxa"/>
          </w:tcPr>
          <w:p w14:paraId="10C3D696" w14:textId="77777777" w:rsidR="00D60507" w:rsidRPr="00095B17" w:rsidRDefault="00D60507" w:rsidP="00D60507">
            <w:pPr>
              <w:pStyle w:val="NoSpacing"/>
            </w:pPr>
            <w:r w:rsidRPr="00095B17">
              <w:t>Lepidoptera Autostichidae</w:t>
            </w:r>
          </w:p>
        </w:tc>
        <w:tc>
          <w:tcPr>
            <w:tcW w:w="794" w:type="dxa"/>
          </w:tcPr>
          <w:p w14:paraId="440C0418" w14:textId="77777777" w:rsidR="00D60507" w:rsidRPr="00095B17" w:rsidRDefault="00D60507" w:rsidP="00D60507">
            <w:pPr>
              <w:pStyle w:val="NoSpacing"/>
            </w:pPr>
            <w:r w:rsidRPr="00095B17">
              <w:t>585</w:t>
            </w:r>
          </w:p>
        </w:tc>
        <w:tc>
          <w:tcPr>
            <w:tcW w:w="784" w:type="dxa"/>
          </w:tcPr>
          <w:p w14:paraId="1C05F120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B001B63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3E2778B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B4FA0FD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1134" w:type="dxa"/>
          </w:tcPr>
          <w:p w14:paraId="08DFB17A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8A8453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22A85D1F" w14:textId="77777777" w:rsidTr="00AA1B2A">
        <w:tc>
          <w:tcPr>
            <w:tcW w:w="2358" w:type="dxa"/>
          </w:tcPr>
          <w:p w14:paraId="7EB4764A" w14:textId="77777777" w:rsidR="00D60507" w:rsidRPr="00095B17" w:rsidRDefault="00D60507" w:rsidP="00D60507">
            <w:pPr>
              <w:pStyle w:val="NoSpacing"/>
            </w:pPr>
            <w:r w:rsidRPr="00095B17">
              <w:t>Lepidoptera Batrachedridae</w:t>
            </w:r>
          </w:p>
        </w:tc>
        <w:tc>
          <w:tcPr>
            <w:tcW w:w="794" w:type="dxa"/>
          </w:tcPr>
          <w:p w14:paraId="6C2AFDD9" w14:textId="77777777" w:rsidR="00D60507" w:rsidRPr="00095B17" w:rsidRDefault="00D60507" w:rsidP="00D60507">
            <w:pPr>
              <w:pStyle w:val="NoSpacing"/>
            </w:pPr>
            <w:r w:rsidRPr="00095B17">
              <w:t>99</w:t>
            </w:r>
          </w:p>
        </w:tc>
        <w:tc>
          <w:tcPr>
            <w:tcW w:w="784" w:type="dxa"/>
          </w:tcPr>
          <w:p w14:paraId="48596F8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A189E6E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0D82BCA1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6B8B17B8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1134" w:type="dxa"/>
          </w:tcPr>
          <w:p w14:paraId="5219E6A1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6B180D6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7CCABC4" w14:textId="77777777" w:rsidTr="00AA1B2A">
        <w:tc>
          <w:tcPr>
            <w:tcW w:w="2358" w:type="dxa"/>
          </w:tcPr>
          <w:p w14:paraId="30093DC3" w14:textId="77777777" w:rsidR="00D60507" w:rsidRPr="00095B17" w:rsidRDefault="00D60507" w:rsidP="00D60507">
            <w:pPr>
              <w:pStyle w:val="NoSpacing"/>
            </w:pPr>
            <w:r w:rsidRPr="00095B17">
              <w:t>Lepidoptera Blastobasidae</w:t>
            </w:r>
          </w:p>
        </w:tc>
        <w:tc>
          <w:tcPr>
            <w:tcW w:w="794" w:type="dxa"/>
          </w:tcPr>
          <w:p w14:paraId="6D9330F6" w14:textId="77777777" w:rsidR="00D60507" w:rsidRPr="00095B17" w:rsidRDefault="00D60507" w:rsidP="00D60507">
            <w:pPr>
              <w:pStyle w:val="NoSpacing"/>
            </w:pPr>
            <w:r w:rsidRPr="00095B17">
              <w:t>377</w:t>
            </w:r>
          </w:p>
        </w:tc>
        <w:tc>
          <w:tcPr>
            <w:tcW w:w="784" w:type="dxa"/>
          </w:tcPr>
          <w:p w14:paraId="42CA4660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64FAB833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017968E1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29B925E1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3EEEEDA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F20C90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2FAFEC8" w14:textId="77777777" w:rsidTr="00AA1B2A">
        <w:tc>
          <w:tcPr>
            <w:tcW w:w="2358" w:type="dxa"/>
          </w:tcPr>
          <w:p w14:paraId="61E66E38" w14:textId="77777777" w:rsidR="00D60507" w:rsidRPr="00095B17" w:rsidRDefault="00D60507" w:rsidP="00D60507">
            <w:pPr>
              <w:pStyle w:val="NoSpacing"/>
            </w:pPr>
            <w:r w:rsidRPr="00095B17">
              <w:t>Lepidoptera Bombycidae</w:t>
            </w:r>
          </w:p>
        </w:tc>
        <w:tc>
          <w:tcPr>
            <w:tcW w:w="794" w:type="dxa"/>
          </w:tcPr>
          <w:p w14:paraId="601F4963" w14:textId="77777777" w:rsidR="00D60507" w:rsidRPr="00095B17" w:rsidRDefault="00D60507" w:rsidP="00D60507">
            <w:pPr>
              <w:pStyle w:val="NoSpacing"/>
            </w:pPr>
            <w:r w:rsidRPr="00095B17">
              <w:t>185</w:t>
            </w:r>
          </w:p>
        </w:tc>
        <w:tc>
          <w:tcPr>
            <w:tcW w:w="784" w:type="dxa"/>
          </w:tcPr>
          <w:p w14:paraId="2B4F3C2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19C347D6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709" w:type="dxa"/>
          </w:tcPr>
          <w:p w14:paraId="73A7A1E6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09" w:type="dxa"/>
          </w:tcPr>
          <w:p w14:paraId="00FAE780" w14:textId="77777777" w:rsidR="00D60507" w:rsidRPr="00095B17" w:rsidRDefault="00D60507" w:rsidP="00D60507">
            <w:pPr>
              <w:pStyle w:val="NoSpacing"/>
            </w:pPr>
            <w:r w:rsidRPr="00095B17">
              <w:t>64</w:t>
            </w:r>
          </w:p>
        </w:tc>
        <w:tc>
          <w:tcPr>
            <w:tcW w:w="1134" w:type="dxa"/>
          </w:tcPr>
          <w:p w14:paraId="348FBF31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9A67C4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7A36FE5" w14:textId="77777777" w:rsidTr="00AA1B2A">
        <w:tc>
          <w:tcPr>
            <w:tcW w:w="2358" w:type="dxa"/>
          </w:tcPr>
          <w:p w14:paraId="020D2354" w14:textId="77777777" w:rsidR="00D60507" w:rsidRPr="00095B17" w:rsidRDefault="00D60507" w:rsidP="00D60507">
            <w:pPr>
              <w:pStyle w:val="NoSpacing"/>
            </w:pPr>
            <w:r w:rsidRPr="00095B17">
              <w:t>Lepidoptera Brachodidae</w:t>
            </w:r>
          </w:p>
        </w:tc>
        <w:tc>
          <w:tcPr>
            <w:tcW w:w="794" w:type="dxa"/>
          </w:tcPr>
          <w:p w14:paraId="4D10EF15" w14:textId="77777777" w:rsidR="00D60507" w:rsidRPr="00095B17" w:rsidRDefault="00D60507" w:rsidP="00D60507">
            <w:pPr>
              <w:pStyle w:val="NoSpacing"/>
            </w:pPr>
            <w:r w:rsidRPr="00095B17">
              <w:t>137</w:t>
            </w:r>
          </w:p>
        </w:tc>
        <w:tc>
          <w:tcPr>
            <w:tcW w:w="784" w:type="dxa"/>
          </w:tcPr>
          <w:p w14:paraId="1DB0E0DC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5AF1571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9" w:type="dxa"/>
          </w:tcPr>
          <w:p w14:paraId="48D64866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5FA43B4F" w14:textId="77777777" w:rsidR="00D60507" w:rsidRPr="00095B17" w:rsidRDefault="00D60507" w:rsidP="00D60507">
            <w:pPr>
              <w:pStyle w:val="NoSpacing"/>
            </w:pPr>
            <w:r w:rsidRPr="00095B17">
              <w:t>42</w:t>
            </w:r>
          </w:p>
        </w:tc>
        <w:tc>
          <w:tcPr>
            <w:tcW w:w="1134" w:type="dxa"/>
          </w:tcPr>
          <w:p w14:paraId="3A841FC4" w14:textId="77777777" w:rsidR="00D60507" w:rsidRPr="00095B17" w:rsidRDefault="00D60507" w:rsidP="00D60507">
            <w:pPr>
              <w:pStyle w:val="NoSpacing"/>
            </w:pPr>
            <w:r w:rsidRPr="00095B17">
              <w:t xml:space="preserve">(Capinera </w:t>
            </w:r>
            <w:r w:rsidRPr="00095B17">
              <w:lastRenderedPageBreak/>
              <w:t>2008)</w:t>
            </w:r>
          </w:p>
        </w:tc>
        <w:tc>
          <w:tcPr>
            <w:tcW w:w="1701" w:type="dxa"/>
          </w:tcPr>
          <w:p w14:paraId="79C3626A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 xml:space="preserve">Data given as </w:t>
            </w:r>
            <w:r w:rsidRPr="00095B17">
              <w:lastRenderedPageBreak/>
              <w:t>wingspan</w:t>
            </w:r>
          </w:p>
        </w:tc>
      </w:tr>
      <w:tr w:rsidR="00D60507" w:rsidRPr="00095B17" w14:paraId="017EB440" w14:textId="77777777" w:rsidTr="00AA1B2A">
        <w:tc>
          <w:tcPr>
            <w:tcW w:w="2358" w:type="dxa"/>
          </w:tcPr>
          <w:p w14:paraId="340899E8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Lepidoptera Brahmaeidae</w:t>
            </w:r>
          </w:p>
        </w:tc>
        <w:tc>
          <w:tcPr>
            <w:tcW w:w="794" w:type="dxa"/>
          </w:tcPr>
          <w:p w14:paraId="49051A78" w14:textId="77777777" w:rsidR="00D60507" w:rsidRPr="00095B17" w:rsidRDefault="00D60507" w:rsidP="00D60507">
            <w:pPr>
              <w:pStyle w:val="NoSpacing"/>
            </w:pPr>
            <w:r w:rsidRPr="00095B17">
              <w:t>44</w:t>
            </w:r>
          </w:p>
        </w:tc>
        <w:tc>
          <w:tcPr>
            <w:tcW w:w="784" w:type="dxa"/>
          </w:tcPr>
          <w:p w14:paraId="63D5487B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8" w:type="dxa"/>
          </w:tcPr>
          <w:p w14:paraId="084A7D30" w14:textId="77777777" w:rsidR="00D60507" w:rsidRPr="00095B17" w:rsidRDefault="00D60507" w:rsidP="00D60507">
            <w:pPr>
              <w:pStyle w:val="NoSpacing"/>
            </w:pPr>
            <w:r w:rsidRPr="00095B17">
              <w:t>66</w:t>
            </w:r>
          </w:p>
        </w:tc>
        <w:tc>
          <w:tcPr>
            <w:tcW w:w="709" w:type="dxa"/>
          </w:tcPr>
          <w:p w14:paraId="2CB1607F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2BCFBB9C" w14:textId="77777777" w:rsidR="00D60507" w:rsidRPr="00095B17" w:rsidRDefault="00D60507" w:rsidP="00D60507">
            <w:pPr>
              <w:pStyle w:val="NoSpacing"/>
            </w:pPr>
            <w:r w:rsidRPr="00095B17">
              <w:t>180</w:t>
            </w:r>
          </w:p>
        </w:tc>
        <w:tc>
          <w:tcPr>
            <w:tcW w:w="1134" w:type="dxa"/>
          </w:tcPr>
          <w:p w14:paraId="5B5D107C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C4E4376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7012AA5" w14:textId="77777777" w:rsidTr="00AA1B2A">
        <w:tc>
          <w:tcPr>
            <w:tcW w:w="2358" w:type="dxa"/>
          </w:tcPr>
          <w:p w14:paraId="74D5BF6F" w14:textId="77777777" w:rsidR="00D60507" w:rsidRPr="00095B17" w:rsidRDefault="00D60507" w:rsidP="00D60507">
            <w:pPr>
              <w:pStyle w:val="NoSpacing"/>
            </w:pPr>
            <w:r w:rsidRPr="00095B17">
              <w:t>Lepidoptera Bucculatricidae</w:t>
            </w:r>
          </w:p>
        </w:tc>
        <w:tc>
          <w:tcPr>
            <w:tcW w:w="794" w:type="dxa"/>
          </w:tcPr>
          <w:p w14:paraId="471DEA67" w14:textId="77777777" w:rsidR="00D60507" w:rsidRPr="00095B17" w:rsidRDefault="00D60507" w:rsidP="00D60507">
            <w:pPr>
              <w:pStyle w:val="NoSpacing"/>
            </w:pPr>
            <w:r w:rsidRPr="00095B17">
              <w:t>297</w:t>
            </w:r>
          </w:p>
        </w:tc>
        <w:tc>
          <w:tcPr>
            <w:tcW w:w="784" w:type="dxa"/>
          </w:tcPr>
          <w:p w14:paraId="61B65825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B605E68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2B1282E4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003426C5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1134" w:type="dxa"/>
          </w:tcPr>
          <w:p w14:paraId="6BC0010C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FF50D0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A5F70BB" w14:textId="77777777" w:rsidTr="00AA1B2A">
        <w:tc>
          <w:tcPr>
            <w:tcW w:w="2358" w:type="dxa"/>
          </w:tcPr>
          <w:p w14:paraId="42CDCDC3" w14:textId="77777777" w:rsidR="00D60507" w:rsidRPr="00095B17" w:rsidRDefault="00D60507" w:rsidP="00D60507">
            <w:pPr>
              <w:pStyle w:val="NoSpacing"/>
            </w:pPr>
            <w:r w:rsidRPr="00095B17">
              <w:t>Lepidoptera Callidulidae</w:t>
            </w:r>
          </w:p>
        </w:tc>
        <w:tc>
          <w:tcPr>
            <w:tcW w:w="794" w:type="dxa"/>
          </w:tcPr>
          <w:p w14:paraId="6C5B992A" w14:textId="77777777" w:rsidR="00D60507" w:rsidRPr="00095B17" w:rsidRDefault="00D60507" w:rsidP="00D60507">
            <w:pPr>
              <w:pStyle w:val="NoSpacing"/>
            </w:pPr>
            <w:r w:rsidRPr="00095B17">
              <w:t>49</w:t>
            </w:r>
          </w:p>
        </w:tc>
        <w:tc>
          <w:tcPr>
            <w:tcW w:w="784" w:type="dxa"/>
          </w:tcPr>
          <w:p w14:paraId="110FCC9B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262922F6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132F0A3E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0EA89BF5" w14:textId="77777777" w:rsidR="00D60507" w:rsidRPr="00095B17" w:rsidRDefault="00D60507" w:rsidP="00D60507">
            <w:pPr>
              <w:pStyle w:val="NoSpacing"/>
            </w:pPr>
            <w:r w:rsidRPr="00095B17">
              <w:t>38</w:t>
            </w:r>
          </w:p>
        </w:tc>
        <w:tc>
          <w:tcPr>
            <w:tcW w:w="1134" w:type="dxa"/>
          </w:tcPr>
          <w:p w14:paraId="7573B8A7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37FD6C6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C9A86EA" w14:textId="77777777" w:rsidTr="00AA1B2A">
        <w:tc>
          <w:tcPr>
            <w:tcW w:w="2358" w:type="dxa"/>
          </w:tcPr>
          <w:p w14:paraId="0A7460B9" w14:textId="77777777" w:rsidR="00D60507" w:rsidRPr="00095B17" w:rsidRDefault="00D60507" w:rsidP="00D60507">
            <w:pPr>
              <w:pStyle w:val="NoSpacing"/>
            </w:pPr>
            <w:r w:rsidRPr="00095B17">
              <w:t>Lepidoptera Carposinidae</w:t>
            </w:r>
          </w:p>
        </w:tc>
        <w:tc>
          <w:tcPr>
            <w:tcW w:w="794" w:type="dxa"/>
          </w:tcPr>
          <w:p w14:paraId="2DAF41D2" w14:textId="77777777" w:rsidR="00D60507" w:rsidRPr="00095B17" w:rsidRDefault="00D60507" w:rsidP="00D60507">
            <w:pPr>
              <w:pStyle w:val="NoSpacing"/>
            </w:pPr>
            <w:r w:rsidRPr="00095B17">
              <w:t>283</w:t>
            </w:r>
          </w:p>
        </w:tc>
        <w:tc>
          <w:tcPr>
            <w:tcW w:w="784" w:type="dxa"/>
          </w:tcPr>
          <w:p w14:paraId="377CDA0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BC3FB21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3886059E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8925611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1134" w:type="dxa"/>
          </w:tcPr>
          <w:p w14:paraId="70FC9194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469DEF1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669C740" w14:textId="77777777" w:rsidTr="00AA1B2A">
        <w:tc>
          <w:tcPr>
            <w:tcW w:w="2358" w:type="dxa"/>
          </w:tcPr>
          <w:p w14:paraId="1F367DCD" w14:textId="77777777" w:rsidR="00D60507" w:rsidRPr="00095B17" w:rsidRDefault="00D60507" w:rsidP="00D60507">
            <w:pPr>
              <w:pStyle w:val="NoSpacing"/>
            </w:pPr>
            <w:r w:rsidRPr="00095B17">
              <w:t>Lepidoptera Carthaeidae</w:t>
            </w:r>
          </w:p>
        </w:tc>
        <w:tc>
          <w:tcPr>
            <w:tcW w:w="794" w:type="dxa"/>
          </w:tcPr>
          <w:p w14:paraId="0884DD32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6C2671B9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8" w:type="dxa"/>
          </w:tcPr>
          <w:p w14:paraId="19E5A6A4" w14:textId="77777777" w:rsidR="00D60507" w:rsidRPr="00095B17" w:rsidRDefault="00D60507" w:rsidP="00D60507">
            <w:pPr>
              <w:pStyle w:val="NoSpacing"/>
            </w:pPr>
            <w:r w:rsidRPr="00095B17">
              <w:t>37</w:t>
            </w:r>
          </w:p>
        </w:tc>
        <w:tc>
          <w:tcPr>
            <w:tcW w:w="709" w:type="dxa"/>
          </w:tcPr>
          <w:p w14:paraId="1A36B2BA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709" w:type="dxa"/>
          </w:tcPr>
          <w:p w14:paraId="3F73588C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1134" w:type="dxa"/>
          </w:tcPr>
          <w:p w14:paraId="4718B79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A47252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6ADA6EC0" w14:textId="77777777" w:rsidTr="00AA1B2A">
        <w:tc>
          <w:tcPr>
            <w:tcW w:w="2358" w:type="dxa"/>
          </w:tcPr>
          <w:p w14:paraId="130DB9EB" w14:textId="77777777" w:rsidR="00D60507" w:rsidRPr="00095B17" w:rsidRDefault="00D60507" w:rsidP="00D60507">
            <w:pPr>
              <w:pStyle w:val="NoSpacing"/>
            </w:pPr>
            <w:r w:rsidRPr="00095B17">
              <w:t>Lepidoptera Castniidae</w:t>
            </w:r>
          </w:p>
        </w:tc>
        <w:tc>
          <w:tcPr>
            <w:tcW w:w="794" w:type="dxa"/>
          </w:tcPr>
          <w:p w14:paraId="10A233C8" w14:textId="77777777" w:rsidR="00D60507" w:rsidRPr="00095B17" w:rsidRDefault="00D60507" w:rsidP="00D60507">
            <w:pPr>
              <w:pStyle w:val="NoSpacing"/>
            </w:pPr>
            <w:r w:rsidRPr="00095B17">
              <w:t>113</w:t>
            </w:r>
          </w:p>
        </w:tc>
        <w:tc>
          <w:tcPr>
            <w:tcW w:w="784" w:type="dxa"/>
          </w:tcPr>
          <w:p w14:paraId="39A9371B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2BB3CA2C" w14:textId="77777777" w:rsidR="00D60507" w:rsidRPr="00095B17" w:rsidRDefault="00D60507" w:rsidP="00D60507">
            <w:pPr>
              <w:pStyle w:val="NoSpacing"/>
            </w:pPr>
            <w:r w:rsidRPr="00095B17">
              <w:t>82</w:t>
            </w:r>
          </w:p>
        </w:tc>
        <w:tc>
          <w:tcPr>
            <w:tcW w:w="709" w:type="dxa"/>
          </w:tcPr>
          <w:p w14:paraId="2B5FB8C7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09" w:type="dxa"/>
          </w:tcPr>
          <w:p w14:paraId="12406604" w14:textId="77777777" w:rsidR="00D60507" w:rsidRPr="00095B17" w:rsidRDefault="00D60507" w:rsidP="00D60507">
            <w:pPr>
              <w:pStyle w:val="NoSpacing"/>
            </w:pPr>
            <w:r w:rsidRPr="00095B17">
              <w:t>190</w:t>
            </w:r>
          </w:p>
        </w:tc>
        <w:tc>
          <w:tcPr>
            <w:tcW w:w="1134" w:type="dxa"/>
          </w:tcPr>
          <w:p w14:paraId="4B96520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0D51D8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CD3E1EA" w14:textId="77777777" w:rsidTr="00AA1B2A">
        <w:tc>
          <w:tcPr>
            <w:tcW w:w="2358" w:type="dxa"/>
          </w:tcPr>
          <w:p w14:paraId="58D7AA1E" w14:textId="77777777" w:rsidR="00D60507" w:rsidRPr="00095B17" w:rsidRDefault="00D60507" w:rsidP="00D60507">
            <w:pPr>
              <w:pStyle w:val="NoSpacing"/>
            </w:pPr>
            <w:r w:rsidRPr="00095B17">
              <w:t>Lepidoptera Choreutidae</w:t>
            </w:r>
          </w:p>
        </w:tc>
        <w:tc>
          <w:tcPr>
            <w:tcW w:w="794" w:type="dxa"/>
          </w:tcPr>
          <w:p w14:paraId="64A6302A" w14:textId="77777777" w:rsidR="00D60507" w:rsidRPr="00095B17" w:rsidRDefault="00D60507" w:rsidP="00D60507">
            <w:pPr>
              <w:pStyle w:val="NoSpacing"/>
            </w:pPr>
            <w:r w:rsidRPr="00095B17">
              <w:t>406</w:t>
            </w:r>
          </w:p>
        </w:tc>
        <w:tc>
          <w:tcPr>
            <w:tcW w:w="784" w:type="dxa"/>
          </w:tcPr>
          <w:p w14:paraId="5692B15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4AA60FF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7580349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7682C987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1134" w:type="dxa"/>
          </w:tcPr>
          <w:p w14:paraId="127A4139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724E0E0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7B1E60C" w14:textId="77777777" w:rsidTr="00AA1B2A">
        <w:tc>
          <w:tcPr>
            <w:tcW w:w="2358" w:type="dxa"/>
          </w:tcPr>
          <w:p w14:paraId="478EC79E" w14:textId="77777777" w:rsidR="00D60507" w:rsidRPr="00095B17" w:rsidRDefault="00D60507" w:rsidP="00D60507">
            <w:pPr>
              <w:pStyle w:val="NoSpacing"/>
            </w:pPr>
            <w:r w:rsidRPr="00095B17">
              <w:t>Lepidoptera Cimeliidae</w:t>
            </w:r>
          </w:p>
        </w:tc>
        <w:tc>
          <w:tcPr>
            <w:tcW w:w="794" w:type="dxa"/>
          </w:tcPr>
          <w:p w14:paraId="4B8CCAAB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7347ECE4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2957E0D0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2B585A50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778D853A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1134" w:type="dxa"/>
          </w:tcPr>
          <w:p w14:paraId="0B3CFDE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DE650AE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88C39DB" w14:textId="77777777" w:rsidTr="00AA1B2A">
        <w:tc>
          <w:tcPr>
            <w:tcW w:w="2358" w:type="dxa"/>
          </w:tcPr>
          <w:p w14:paraId="0ED3351A" w14:textId="77777777" w:rsidR="00D60507" w:rsidRPr="00095B17" w:rsidRDefault="00D60507" w:rsidP="00D60507">
            <w:pPr>
              <w:pStyle w:val="NoSpacing"/>
            </w:pPr>
            <w:r w:rsidRPr="00095B17">
              <w:t>Lepidoptera Coleophoridae</w:t>
            </w:r>
          </w:p>
        </w:tc>
        <w:tc>
          <w:tcPr>
            <w:tcW w:w="794" w:type="dxa"/>
          </w:tcPr>
          <w:p w14:paraId="57A8D8A5" w14:textId="77777777" w:rsidR="00D60507" w:rsidRPr="00095B17" w:rsidRDefault="00D60507" w:rsidP="00D60507">
            <w:pPr>
              <w:pStyle w:val="NoSpacing"/>
            </w:pPr>
            <w:r w:rsidRPr="00095B17">
              <w:t>1386</w:t>
            </w:r>
          </w:p>
        </w:tc>
        <w:tc>
          <w:tcPr>
            <w:tcW w:w="784" w:type="dxa"/>
          </w:tcPr>
          <w:p w14:paraId="038C269C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2B1DB08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6C2C89C3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03ADDF1A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1134" w:type="dxa"/>
          </w:tcPr>
          <w:p w14:paraId="4054933B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7A10D69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581B18D" w14:textId="77777777" w:rsidTr="00AA1B2A">
        <w:tc>
          <w:tcPr>
            <w:tcW w:w="2358" w:type="dxa"/>
          </w:tcPr>
          <w:p w14:paraId="46944FB0" w14:textId="77777777" w:rsidR="00D60507" w:rsidRPr="00095B17" w:rsidRDefault="00D60507" w:rsidP="00D60507">
            <w:pPr>
              <w:pStyle w:val="NoSpacing"/>
            </w:pPr>
            <w:r w:rsidRPr="00095B17">
              <w:t>Lepidoptera Copromorphidae</w:t>
            </w:r>
          </w:p>
        </w:tc>
        <w:tc>
          <w:tcPr>
            <w:tcW w:w="794" w:type="dxa"/>
          </w:tcPr>
          <w:p w14:paraId="42C1F791" w14:textId="77777777" w:rsidR="00D60507" w:rsidRPr="00095B17" w:rsidRDefault="00D60507" w:rsidP="00D60507">
            <w:pPr>
              <w:pStyle w:val="NoSpacing"/>
            </w:pPr>
            <w:r w:rsidRPr="00095B17">
              <w:t>43</w:t>
            </w:r>
          </w:p>
        </w:tc>
        <w:tc>
          <w:tcPr>
            <w:tcW w:w="784" w:type="dxa"/>
          </w:tcPr>
          <w:p w14:paraId="26434D5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7EFAF05F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7BE470AF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05C3D34D" w14:textId="77777777" w:rsidR="00D60507" w:rsidRPr="00095B17" w:rsidRDefault="00D60507" w:rsidP="00D60507">
            <w:pPr>
              <w:pStyle w:val="NoSpacing"/>
            </w:pPr>
            <w:r w:rsidRPr="00095B17">
              <w:t>37</w:t>
            </w:r>
          </w:p>
        </w:tc>
        <w:tc>
          <w:tcPr>
            <w:tcW w:w="1134" w:type="dxa"/>
          </w:tcPr>
          <w:p w14:paraId="448DEFD6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436CDC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65CF5090" w14:textId="77777777" w:rsidTr="00AA1B2A">
        <w:tc>
          <w:tcPr>
            <w:tcW w:w="2358" w:type="dxa"/>
          </w:tcPr>
          <w:p w14:paraId="2B8528AB" w14:textId="77777777" w:rsidR="00D60507" w:rsidRPr="00095B17" w:rsidRDefault="00D60507" w:rsidP="00D60507">
            <w:pPr>
              <w:pStyle w:val="NoSpacing"/>
            </w:pPr>
            <w:r w:rsidRPr="00095B17">
              <w:t>Lepidoptera Cosmopterigidae</w:t>
            </w:r>
          </w:p>
        </w:tc>
        <w:tc>
          <w:tcPr>
            <w:tcW w:w="794" w:type="dxa"/>
          </w:tcPr>
          <w:p w14:paraId="2E75F5AC" w14:textId="77777777" w:rsidR="00D60507" w:rsidRPr="00095B17" w:rsidRDefault="00D60507" w:rsidP="00D60507">
            <w:pPr>
              <w:pStyle w:val="NoSpacing"/>
            </w:pPr>
            <w:r w:rsidRPr="00095B17">
              <w:t>1792</w:t>
            </w:r>
          </w:p>
        </w:tc>
        <w:tc>
          <w:tcPr>
            <w:tcW w:w="784" w:type="dxa"/>
          </w:tcPr>
          <w:p w14:paraId="7E5EA13F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F5CDEF5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78E21439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142EC9E4" w14:textId="77777777" w:rsidR="00D60507" w:rsidRPr="00095B17" w:rsidRDefault="00D60507" w:rsidP="00D60507">
            <w:pPr>
              <w:pStyle w:val="NoSpacing"/>
            </w:pPr>
            <w:r w:rsidRPr="00095B17">
              <w:t>32</w:t>
            </w:r>
          </w:p>
        </w:tc>
        <w:tc>
          <w:tcPr>
            <w:tcW w:w="1134" w:type="dxa"/>
          </w:tcPr>
          <w:p w14:paraId="6203FAFB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DC0502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76FF7E1" w14:textId="77777777" w:rsidTr="00AA1B2A">
        <w:tc>
          <w:tcPr>
            <w:tcW w:w="2358" w:type="dxa"/>
          </w:tcPr>
          <w:p w14:paraId="5D529C32" w14:textId="77777777" w:rsidR="00D60507" w:rsidRPr="00095B17" w:rsidRDefault="00D60507" w:rsidP="00D60507">
            <w:pPr>
              <w:pStyle w:val="NoSpacing"/>
            </w:pPr>
            <w:r w:rsidRPr="00095B17">
              <w:t>Lepidoptera Cossidae</w:t>
            </w:r>
          </w:p>
        </w:tc>
        <w:tc>
          <w:tcPr>
            <w:tcW w:w="794" w:type="dxa"/>
          </w:tcPr>
          <w:p w14:paraId="453F1BFB" w14:textId="77777777" w:rsidR="00D60507" w:rsidRPr="00095B17" w:rsidRDefault="00D60507" w:rsidP="00D60507">
            <w:pPr>
              <w:pStyle w:val="NoSpacing"/>
            </w:pPr>
            <w:r w:rsidRPr="00095B17">
              <w:t>971</w:t>
            </w:r>
          </w:p>
        </w:tc>
        <w:tc>
          <w:tcPr>
            <w:tcW w:w="784" w:type="dxa"/>
          </w:tcPr>
          <w:p w14:paraId="212142A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406CBAD" w14:textId="77777777" w:rsidR="00D60507" w:rsidRPr="00095B17" w:rsidRDefault="00D60507" w:rsidP="00D60507">
            <w:pPr>
              <w:pStyle w:val="NoSpacing"/>
            </w:pPr>
            <w:r w:rsidRPr="00095B17">
              <w:t>136</w:t>
            </w:r>
          </w:p>
        </w:tc>
        <w:tc>
          <w:tcPr>
            <w:tcW w:w="709" w:type="dxa"/>
          </w:tcPr>
          <w:p w14:paraId="63C05881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65103097" w14:textId="77777777" w:rsidR="00D60507" w:rsidRPr="00095B17" w:rsidRDefault="00D60507" w:rsidP="00D60507">
            <w:pPr>
              <w:pStyle w:val="NoSpacing"/>
            </w:pPr>
            <w:r w:rsidRPr="00095B17">
              <w:t>240</w:t>
            </w:r>
          </w:p>
        </w:tc>
        <w:tc>
          <w:tcPr>
            <w:tcW w:w="1134" w:type="dxa"/>
          </w:tcPr>
          <w:p w14:paraId="392507F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5CB06DC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C13DEF1" w14:textId="77777777" w:rsidTr="00AA1B2A">
        <w:tc>
          <w:tcPr>
            <w:tcW w:w="2358" w:type="dxa"/>
          </w:tcPr>
          <w:p w14:paraId="1D85605C" w14:textId="77777777" w:rsidR="00D60507" w:rsidRPr="00095B17" w:rsidRDefault="00D60507" w:rsidP="00D60507">
            <w:pPr>
              <w:pStyle w:val="NoSpacing"/>
            </w:pPr>
            <w:r w:rsidRPr="00095B17">
              <w:t>Lepidoptera Crinopterygidae</w:t>
            </w:r>
          </w:p>
        </w:tc>
        <w:tc>
          <w:tcPr>
            <w:tcW w:w="794" w:type="dxa"/>
          </w:tcPr>
          <w:p w14:paraId="20CE795F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2C130416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09079E9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71A1C924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66AE60B0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1134" w:type="dxa"/>
          </w:tcPr>
          <w:p w14:paraId="4AC02E75" w14:textId="77777777" w:rsidR="00D60507" w:rsidRPr="00095B17" w:rsidRDefault="00D60507" w:rsidP="00D60507">
            <w:pPr>
              <w:pStyle w:val="NoSpacing"/>
            </w:pPr>
            <w:r w:rsidRPr="00095B17">
              <w:t>(Kristensen et al. 2007)</w:t>
            </w:r>
          </w:p>
        </w:tc>
        <w:tc>
          <w:tcPr>
            <w:tcW w:w="1701" w:type="dxa"/>
          </w:tcPr>
          <w:p w14:paraId="49C31545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27E88A5E" w14:textId="77777777" w:rsidTr="00AA1B2A">
        <w:tc>
          <w:tcPr>
            <w:tcW w:w="2358" w:type="dxa"/>
          </w:tcPr>
          <w:p w14:paraId="015CAC74" w14:textId="77777777" w:rsidR="00D60507" w:rsidRPr="00095B17" w:rsidRDefault="00D60507" w:rsidP="00D60507">
            <w:pPr>
              <w:pStyle w:val="NoSpacing"/>
            </w:pPr>
            <w:r w:rsidRPr="00095B17">
              <w:t>Lepidoptera Cyclotornidae</w:t>
            </w:r>
          </w:p>
        </w:tc>
        <w:tc>
          <w:tcPr>
            <w:tcW w:w="794" w:type="dxa"/>
          </w:tcPr>
          <w:p w14:paraId="5B509D01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84" w:type="dxa"/>
          </w:tcPr>
          <w:p w14:paraId="3EA4186A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84972C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74C4EEB8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4206EC0D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1134" w:type="dxa"/>
          </w:tcPr>
          <w:p w14:paraId="1E9A7515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68A6F9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E82A9AC" w14:textId="77777777" w:rsidTr="00AA1B2A">
        <w:tc>
          <w:tcPr>
            <w:tcW w:w="2358" w:type="dxa"/>
          </w:tcPr>
          <w:p w14:paraId="1F10F1B2" w14:textId="77777777" w:rsidR="00D60507" w:rsidRPr="00095B17" w:rsidRDefault="00D60507" w:rsidP="00D60507">
            <w:pPr>
              <w:pStyle w:val="NoSpacing"/>
            </w:pPr>
            <w:r w:rsidRPr="00095B17">
              <w:t>Lepidoptera Dalceridae</w:t>
            </w:r>
          </w:p>
        </w:tc>
        <w:tc>
          <w:tcPr>
            <w:tcW w:w="794" w:type="dxa"/>
          </w:tcPr>
          <w:p w14:paraId="68150052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84" w:type="dxa"/>
          </w:tcPr>
          <w:p w14:paraId="08BA2EA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99C3626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28D63137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3C2AC38D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1134" w:type="dxa"/>
          </w:tcPr>
          <w:p w14:paraId="4F9CD76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EFF984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82EAD31" w14:textId="77777777" w:rsidTr="00AA1B2A">
        <w:tc>
          <w:tcPr>
            <w:tcW w:w="2358" w:type="dxa"/>
          </w:tcPr>
          <w:p w14:paraId="35B4144F" w14:textId="77777777" w:rsidR="00D60507" w:rsidRPr="00095B17" w:rsidRDefault="00D60507" w:rsidP="00D60507">
            <w:pPr>
              <w:pStyle w:val="NoSpacing"/>
            </w:pPr>
            <w:r w:rsidRPr="00095B17">
              <w:t>Lepidoptera Douglasiidae</w:t>
            </w:r>
          </w:p>
        </w:tc>
        <w:tc>
          <w:tcPr>
            <w:tcW w:w="794" w:type="dxa"/>
          </w:tcPr>
          <w:p w14:paraId="587BF8F5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84" w:type="dxa"/>
          </w:tcPr>
          <w:p w14:paraId="270ABC2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1E1D6C6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2FF94E43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0A3C1C23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1134" w:type="dxa"/>
          </w:tcPr>
          <w:p w14:paraId="3F101C3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81852D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55D3D76" w14:textId="77777777" w:rsidTr="00AA1B2A">
        <w:tc>
          <w:tcPr>
            <w:tcW w:w="2358" w:type="dxa"/>
          </w:tcPr>
          <w:p w14:paraId="01B6F54A" w14:textId="77777777" w:rsidR="00D60507" w:rsidRPr="00095B17" w:rsidRDefault="00D60507" w:rsidP="00D60507">
            <w:pPr>
              <w:pStyle w:val="NoSpacing"/>
            </w:pPr>
            <w:r w:rsidRPr="00095B17">
              <w:t>Lepidoptera Drepanidae</w:t>
            </w:r>
          </w:p>
        </w:tc>
        <w:tc>
          <w:tcPr>
            <w:tcW w:w="794" w:type="dxa"/>
          </w:tcPr>
          <w:p w14:paraId="62ECCC1B" w14:textId="77777777" w:rsidR="00D60507" w:rsidRPr="00095B17" w:rsidRDefault="00D60507" w:rsidP="00D60507">
            <w:pPr>
              <w:pStyle w:val="NoSpacing"/>
            </w:pPr>
            <w:r w:rsidRPr="00095B17">
              <w:t>660</w:t>
            </w:r>
          </w:p>
        </w:tc>
        <w:tc>
          <w:tcPr>
            <w:tcW w:w="784" w:type="dxa"/>
          </w:tcPr>
          <w:p w14:paraId="315F18CE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28475E05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54EEAEB8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63B1BEEE" w14:textId="77777777" w:rsidR="00D60507" w:rsidRPr="00095B17" w:rsidRDefault="00D60507" w:rsidP="00D60507">
            <w:pPr>
              <w:pStyle w:val="NoSpacing"/>
            </w:pPr>
            <w:r w:rsidRPr="00095B17">
              <w:t>66</w:t>
            </w:r>
          </w:p>
        </w:tc>
        <w:tc>
          <w:tcPr>
            <w:tcW w:w="1134" w:type="dxa"/>
          </w:tcPr>
          <w:p w14:paraId="34F6947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2AB6C0E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057D06D" w14:textId="77777777" w:rsidTr="00AA1B2A">
        <w:tc>
          <w:tcPr>
            <w:tcW w:w="2358" w:type="dxa"/>
          </w:tcPr>
          <w:p w14:paraId="550BB2C1" w14:textId="77777777" w:rsidR="00D60507" w:rsidRPr="00095B17" w:rsidRDefault="00D60507" w:rsidP="00D60507">
            <w:pPr>
              <w:pStyle w:val="NoSpacing"/>
            </w:pPr>
            <w:r w:rsidRPr="00095B17">
              <w:t>Lepidoptera Dudgeoneidae</w:t>
            </w:r>
          </w:p>
        </w:tc>
        <w:tc>
          <w:tcPr>
            <w:tcW w:w="794" w:type="dxa"/>
          </w:tcPr>
          <w:p w14:paraId="3CD57C9E" w14:textId="77777777" w:rsidR="00D60507" w:rsidRPr="00095B17" w:rsidRDefault="00D60507" w:rsidP="00D60507">
            <w:pPr>
              <w:pStyle w:val="NoSpacing"/>
            </w:pPr>
            <w:r w:rsidRPr="00095B17">
              <w:t>57</w:t>
            </w:r>
          </w:p>
        </w:tc>
        <w:tc>
          <w:tcPr>
            <w:tcW w:w="784" w:type="dxa"/>
          </w:tcPr>
          <w:p w14:paraId="651A7F74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44987EF9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09" w:type="dxa"/>
          </w:tcPr>
          <w:p w14:paraId="294BFDA3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9" w:type="dxa"/>
          </w:tcPr>
          <w:p w14:paraId="634E0E42" w14:textId="77777777" w:rsidR="00D60507" w:rsidRPr="00095B17" w:rsidRDefault="00D60507" w:rsidP="00D60507">
            <w:pPr>
              <w:pStyle w:val="NoSpacing"/>
            </w:pPr>
            <w:r w:rsidRPr="00095B17">
              <w:t>72</w:t>
            </w:r>
          </w:p>
        </w:tc>
        <w:tc>
          <w:tcPr>
            <w:tcW w:w="1134" w:type="dxa"/>
          </w:tcPr>
          <w:p w14:paraId="4485F515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218112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5E7EC6E" w14:textId="77777777" w:rsidTr="00AA1B2A">
        <w:tc>
          <w:tcPr>
            <w:tcW w:w="2358" w:type="dxa"/>
          </w:tcPr>
          <w:p w14:paraId="53E3C0B6" w14:textId="77777777" w:rsidR="00D60507" w:rsidRPr="00095B17" w:rsidRDefault="00D60507" w:rsidP="00D60507">
            <w:pPr>
              <w:pStyle w:val="NoSpacing"/>
            </w:pPr>
            <w:r w:rsidRPr="00095B17">
              <w:t>Lepidoptera Elachistidae</w:t>
            </w:r>
          </w:p>
        </w:tc>
        <w:tc>
          <w:tcPr>
            <w:tcW w:w="794" w:type="dxa"/>
          </w:tcPr>
          <w:p w14:paraId="6364DB29" w14:textId="77777777" w:rsidR="00D60507" w:rsidRPr="00095B17" w:rsidRDefault="00D60507" w:rsidP="00D60507">
            <w:pPr>
              <w:pStyle w:val="NoSpacing"/>
            </w:pPr>
            <w:r w:rsidRPr="00095B17">
              <w:t>3197</w:t>
            </w:r>
          </w:p>
        </w:tc>
        <w:tc>
          <w:tcPr>
            <w:tcW w:w="784" w:type="dxa"/>
          </w:tcPr>
          <w:p w14:paraId="2F3893F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890CC3D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55F7F668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24B4E11B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1134" w:type="dxa"/>
          </w:tcPr>
          <w:p w14:paraId="4A2C7CCF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7BCED4A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E581E6F" w14:textId="77777777" w:rsidTr="00AA1B2A">
        <w:tc>
          <w:tcPr>
            <w:tcW w:w="2358" w:type="dxa"/>
          </w:tcPr>
          <w:p w14:paraId="7D65E271" w14:textId="77777777" w:rsidR="00D60507" w:rsidRPr="00095B17" w:rsidRDefault="00D60507" w:rsidP="00D60507">
            <w:pPr>
              <w:pStyle w:val="NoSpacing"/>
            </w:pPr>
            <w:r w:rsidRPr="00095B17">
              <w:t>Lepidoptera Endromidae</w:t>
            </w:r>
          </w:p>
        </w:tc>
        <w:tc>
          <w:tcPr>
            <w:tcW w:w="794" w:type="dxa"/>
          </w:tcPr>
          <w:p w14:paraId="48AD08E1" w14:textId="77777777" w:rsidR="00D60507" w:rsidRPr="00095B17" w:rsidRDefault="00D60507" w:rsidP="00D60507">
            <w:pPr>
              <w:pStyle w:val="NoSpacing"/>
            </w:pPr>
            <w:r w:rsidRPr="00095B17">
              <w:t>56</w:t>
            </w:r>
          </w:p>
        </w:tc>
        <w:tc>
          <w:tcPr>
            <w:tcW w:w="784" w:type="dxa"/>
          </w:tcPr>
          <w:p w14:paraId="313A7515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2AAA7C33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09" w:type="dxa"/>
          </w:tcPr>
          <w:p w14:paraId="696B74A3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09" w:type="dxa"/>
          </w:tcPr>
          <w:p w14:paraId="5A666F53" w14:textId="77777777" w:rsidR="00D60507" w:rsidRPr="00095B17" w:rsidRDefault="00D60507" w:rsidP="00D60507">
            <w:pPr>
              <w:pStyle w:val="NoSpacing"/>
            </w:pPr>
            <w:r w:rsidRPr="00095B17">
              <w:t>74</w:t>
            </w:r>
          </w:p>
        </w:tc>
        <w:tc>
          <w:tcPr>
            <w:tcW w:w="1134" w:type="dxa"/>
          </w:tcPr>
          <w:p w14:paraId="26C9A26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06784A3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2625CFA" w14:textId="77777777" w:rsidTr="00AA1B2A">
        <w:tc>
          <w:tcPr>
            <w:tcW w:w="2358" w:type="dxa"/>
          </w:tcPr>
          <w:p w14:paraId="55944B29" w14:textId="77777777" w:rsidR="00D60507" w:rsidRPr="00095B17" w:rsidRDefault="00D60507" w:rsidP="00D60507">
            <w:pPr>
              <w:pStyle w:val="NoSpacing"/>
            </w:pPr>
            <w:r w:rsidRPr="00095B17">
              <w:t>Lepidoptera Epicopeiidae</w:t>
            </w:r>
          </w:p>
        </w:tc>
        <w:tc>
          <w:tcPr>
            <w:tcW w:w="794" w:type="dxa"/>
          </w:tcPr>
          <w:p w14:paraId="35143EA2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84" w:type="dxa"/>
          </w:tcPr>
          <w:p w14:paraId="64B3A56A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8" w:type="dxa"/>
          </w:tcPr>
          <w:p w14:paraId="5ADDC82B" w14:textId="77777777" w:rsidR="00D60507" w:rsidRPr="00095B17" w:rsidRDefault="00D60507" w:rsidP="00D60507">
            <w:pPr>
              <w:pStyle w:val="NoSpacing"/>
            </w:pPr>
            <w:r w:rsidRPr="00095B17">
              <w:t>38</w:t>
            </w:r>
          </w:p>
        </w:tc>
        <w:tc>
          <w:tcPr>
            <w:tcW w:w="709" w:type="dxa"/>
          </w:tcPr>
          <w:p w14:paraId="095512B5" w14:textId="77777777" w:rsidR="00D60507" w:rsidRPr="00095B17" w:rsidRDefault="00D60507" w:rsidP="00D60507">
            <w:pPr>
              <w:pStyle w:val="NoSpacing"/>
            </w:pPr>
            <w:r w:rsidRPr="00095B17">
              <w:t>36</w:t>
            </w:r>
          </w:p>
        </w:tc>
        <w:tc>
          <w:tcPr>
            <w:tcW w:w="709" w:type="dxa"/>
          </w:tcPr>
          <w:p w14:paraId="1FBB719D" w14:textId="77777777" w:rsidR="00D60507" w:rsidRPr="00095B17" w:rsidRDefault="00D60507" w:rsidP="00D60507">
            <w:pPr>
              <w:pStyle w:val="NoSpacing"/>
            </w:pPr>
            <w:r w:rsidRPr="00095B17">
              <w:t>126</w:t>
            </w:r>
          </w:p>
        </w:tc>
        <w:tc>
          <w:tcPr>
            <w:tcW w:w="1134" w:type="dxa"/>
          </w:tcPr>
          <w:p w14:paraId="75024EE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49AD17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BB343F7" w14:textId="77777777" w:rsidTr="00AA1B2A">
        <w:tc>
          <w:tcPr>
            <w:tcW w:w="2358" w:type="dxa"/>
          </w:tcPr>
          <w:p w14:paraId="4295DD2E" w14:textId="77777777" w:rsidR="00D60507" w:rsidRPr="00095B17" w:rsidRDefault="00D60507" w:rsidP="00D60507">
            <w:pPr>
              <w:pStyle w:val="NoSpacing"/>
            </w:pPr>
            <w:r w:rsidRPr="00095B17">
              <w:t>Lepidoptera Epipyropidae</w:t>
            </w:r>
          </w:p>
        </w:tc>
        <w:tc>
          <w:tcPr>
            <w:tcW w:w="794" w:type="dxa"/>
          </w:tcPr>
          <w:p w14:paraId="0A52F904" w14:textId="77777777" w:rsidR="00D60507" w:rsidRPr="00095B17" w:rsidRDefault="00D60507" w:rsidP="00D60507">
            <w:pPr>
              <w:pStyle w:val="NoSpacing"/>
            </w:pPr>
            <w:r w:rsidRPr="00095B17">
              <w:t>32</w:t>
            </w:r>
          </w:p>
        </w:tc>
        <w:tc>
          <w:tcPr>
            <w:tcW w:w="784" w:type="dxa"/>
          </w:tcPr>
          <w:p w14:paraId="2C27D6FC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F6F54CC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3D14C20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6063FE39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771CCAB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698B70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3C0468A" w14:textId="77777777" w:rsidTr="00AA1B2A">
        <w:tc>
          <w:tcPr>
            <w:tcW w:w="2358" w:type="dxa"/>
          </w:tcPr>
          <w:p w14:paraId="37433731" w14:textId="77777777" w:rsidR="00D60507" w:rsidRPr="00095B17" w:rsidRDefault="00D60507" w:rsidP="00D60507">
            <w:pPr>
              <w:pStyle w:val="NoSpacing"/>
            </w:pPr>
            <w:r w:rsidRPr="00095B17">
              <w:t>Lepidoptera Eriocottidae</w:t>
            </w:r>
          </w:p>
        </w:tc>
        <w:tc>
          <w:tcPr>
            <w:tcW w:w="794" w:type="dxa"/>
          </w:tcPr>
          <w:p w14:paraId="28A93230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84" w:type="dxa"/>
          </w:tcPr>
          <w:p w14:paraId="7DF717A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B54498D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09" w:type="dxa"/>
          </w:tcPr>
          <w:p w14:paraId="3B9669E2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1468DDC5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1134" w:type="dxa"/>
          </w:tcPr>
          <w:p w14:paraId="161079C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11D7FE6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2EA0F32" w14:textId="77777777" w:rsidTr="00AA1B2A">
        <w:tc>
          <w:tcPr>
            <w:tcW w:w="2358" w:type="dxa"/>
          </w:tcPr>
          <w:p w14:paraId="725EE782" w14:textId="77777777" w:rsidR="00D60507" w:rsidRPr="00095B17" w:rsidRDefault="00D60507" w:rsidP="00D60507">
            <w:pPr>
              <w:pStyle w:val="NoSpacing"/>
            </w:pPr>
            <w:r w:rsidRPr="00095B17">
              <w:t>Lepidoptera Eriocraniidae</w:t>
            </w:r>
          </w:p>
        </w:tc>
        <w:tc>
          <w:tcPr>
            <w:tcW w:w="794" w:type="dxa"/>
          </w:tcPr>
          <w:p w14:paraId="3DE45C17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84" w:type="dxa"/>
          </w:tcPr>
          <w:p w14:paraId="7CADAD8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DE7FA34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377659A9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525A67C8" w14:textId="77777777" w:rsidR="00D60507" w:rsidRPr="00095B17" w:rsidRDefault="00D60507" w:rsidP="00D60507">
            <w:pPr>
              <w:pStyle w:val="NoSpacing"/>
            </w:pPr>
            <w:r w:rsidRPr="00095B17">
              <w:t>13.5</w:t>
            </w:r>
          </w:p>
        </w:tc>
        <w:tc>
          <w:tcPr>
            <w:tcW w:w="1134" w:type="dxa"/>
          </w:tcPr>
          <w:p w14:paraId="714C571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8B7169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250A8477" w14:textId="77777777" w:rsidTr="00AA1B2A">
        <w:tc>
          <w:tcPr>
            <w:tcW w:w="2358" w:type="dxa"/>
          </w:tcPr>
          <w:p w14:paraId="2855CC6E" w14:textId="77777777" w:rsidR="00D60507" w:rsidRPr="00095B17" w:rsidRDefault="00D60507" w:rsidP="00D60507">
            <w:pPr>
              <w:pStyle w:val="NoSpacing"/>
            </w:pPr>
            <w:r w:rsidRPr="00095B17">
              <w:t>Lepidoptera Eupterotidae</w:t>
            </w:r>
          </w:p>
        </w:tc>
        <w:tc>
          <w:tcPr>
            <w:tcW w:w="794" w:type="dxa"/>
          </w:tcPr>
          <w:p w14:paraId="7E905493" w14:textId="77777777" w:rsidR="00D60507" w:rsidRPr="00095B17" w:rsidRDefault="00D60507" w:rsidP="00D60507">
            <w:pPr>
              <w:pStyle w:val="NoSpacing"/>
            </w:pPr>
            <w:r w:rsidRPr="00095B17">
              <w:t>339</w:t>
            </w:r>
          </w:p>
        </w:tc>
        <w:tc>
          <w:tcPr>
            <w:tcW w:w="784" w:type="dxa"/>
          </w:tcPr>
          <w:p w14:paraId="02098996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42EFEE79" w14:textId="77777777" w:rsidR="00D60507" w:rsidRPr="00095B17" w:rsidRDefault="00D60507" w:rsidP="00D60507">
            <w:pPr>
              <w:pStyle w:val="NoSpacing"/>
            </w:pPr>
            <w:r w:rsidRPr="00095B17">
              <w:t>47</w:t>
            </w:r>
          </w:p>
        </w:tc>
        <w:tc>
          <w:tcPr>
            <w:tcW w:w="709" w:type="dxa"/>
          </w:tcPr>
          <w:p w14:paraId="099C6D88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09" w:type="dxa"/>
          </w:tcPr>
          <w:p w14:paraId="5122AF28" w14:textId="77777777" w:rsidR="00D60507" w:rsidRPr="00095B17" w:rsidRDefault="00D60507" w:rsidP="00D60507">
            <w:pPr>
              <w:pStyle w:val="NoSpacing"/>
            </w:pPr>
            <w:r w:rsidRPr="00095B17">
              <w:t>140</w:t>
            </w:r>
          </w:p>
        </w:tc>
        <w:tc>
          <w:tcPr>
            <w:tcW w:w="1134" w:type="dxa"/>
          </w:tcPr>
          <w:p w14:paraId="3AA6669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CB9F577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779E098" w14:textId="77777777" w:rsidTr="00AA1B2A">
        <w:tc>
          <w:tcPr>
            <w:tcW w:w="2358" w:type="dxa"/>
          </w:tcPr>
          <w:p w14:paraId="1F887F7B" w14:textId="77777777" w:rsidR="00D60507" w:rsidRPr="00095B17" w:rsidRDefault="00D60507" w:rsidP="00D60507">
            <w:pPr>
              <w:pStyle w:val="NoSpacing"/>
            </w:pPr>
            <w:r w:rsidRPr="00095B17">
              <w:t>Lepidoptera Gelechiidae</w:t>
            </w:r>
          </w:p>
        </w:tc>
        <w:tc>
          <w:tcPr>
            <w:tcW w:w="794" w:type="dxa"/>
          </w:tcPr>
          <w:p w14:paraId="528F58A4" w14:textId="77777777" w:rsidR="00D60507" w:rsidRPr="00095B17" w:rsidRDefault="00D60507" w:rsidP="00D60507">
            <w:pPr>
              <w:pStyle w:val="NoSpacing"/>
            </w:pPr>
            <w:r w:rsidRPr="00095B17">
              <w:t>4700</w:t>
            </w:r>
          </w:p>
        </w:tc>
        <w:tc>
          <w:tcPr>
            <w:tcW w:w="784" w:type="dxa"/>
          </w:tcPr>
          <w:p w14:paraId="604865F1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47BAAA3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274E121F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791A001B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75830BA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F62418F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C816842" w14:textId="77777777" w:rsidTr="00AA1B2A">
        <w:tc>
          <w:tcPr>
            <w:tcW w:w="2358" w:type="dxa"/>
          </w:tcPr>
          <w:p w14:paraId="59A9F24C" w14:textId="77777777" w:rsidR="00D60507" w:rsidRPr="00095B17" w:rsidRDefault="00D60507" w:rsidP="00D60507">
            <w:pPr>
              <w:pStyle w:val="NoSpacing"/>
            </w:pPr>
            <w:r w:rsidRPr="00095B17">
              <w:t>Lepidoptera Geometridae</w:t>
            </w:r>
          </w:p>
        </w:tc>
        <w:tc>
          <w:tcPr>
            <w:tcW w:w="794" w:type="dxa"/>
          </w:tcPr>
          <w:p w14:paraId="67C12799" w14:textId="77777777" w:rsidR="00D60507" w:rsidRPr="00095B17" w:rsidRDefault="00D60507" w:rsidP="00D60507">
            <w:pPr>
              <w:pStyle w:val="NoSpacing"/>
            </w:pPr>
            <w:r w:rsidRPr="00095B17">
              <w:t>23002</w:t>
            </w:r>
          </w:p>
        </w:tc>
        <w:tc>
          <w:tcPr>
            <w:tcW w:w="784" w:type="dxa"/>
          </w:tcPr>
          <w:p w14:paraId="7818F83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70F640F2" w14:textId="77777777" w:rsidR="00D60507" w:rsidRPr="00095B17" w:rsidRDefault="00D60507" w:rsidP="00D60507">
            <w:pPr>
              <w:pStyle w:val="NoSpacing"/>
            </w:pPr>
            <w:r w:rsidRPr="00095B17">
              <w:t>42</w:t>
            </w:r>
          </w:p>
        </w:tc>
        <w:tc>
          <w:tcPr>
            <w:tcW w:w="709" w:type="dxa"/>
          </w:tcPr>
          <w:p w14:paraId="32267954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09095746" w14:textId="77777777" w:rsidR="00D60507" w:rsidRPr="00095B17" w:rsidRDefault="00D60507" w:rsidP="00D60507">
            <w:pPr>
              <w:pStyle w:val="NoSpacing"/>
            </w:pPr>
            <w:r w:rsidRPr="00095B17">
              <w:t>120</w:t>
            </w:r>
          </w:p>
        </w:tc>
        <w:tc>
          <w:tcPr>
            <w:tcW w:w="1134" w:type="dxa"/>
          </w:tcPr>
          <w:p w14:paraId="4665BE0B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8388CE1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7CE1A76" w14:textId="77777777" w:rsidTr="00AA1B2A">
        <w:tc>
          <w:tcPr>
            <w:tcW w:w="2358" w:type="dxa"/>
          </w:tcPr>
          <w:p w14:paraId="4B89819F" w14:textId="77777777" w:rsidR="00D60507" w:rsidRPr="00095B17" w:rsidRDefault="00D60507" w:rsidP="00D60507">
            <w:pPr>
              <w:pStyle w:val="NoSpacing"/>
            </w:pPr>
            <w:r w:rsidRPr="00095B17">
              <w:t>Lepidoptera Glyphidoceridae</w:t>
            </w:r>
          </w:p>
        </w:tc>
        <w:tc>
          <w:tcPr>
            <w:tcW w:w="794" w:type="dxa"/>
          </w:tcPr>
          <w:p w14:paraId="753E7BD6" w14:textId="77777777" w:rsidR="00D60507" w:rsidRPr="00095B17" w:rsidRDefault="00D60507" w:rsidP="00D60507">
            <w:pPr>
              <w:pStyle w:val="NoSpacing"/>
            </w:pPr>
            <w:r w:rsidRPr="00095B17">
              <w:t>49</w:t>
            </w:r>
          </w:p>
        </w:tc>
        <w:tc>
          <w:tcPr>
            <w:tcW w:w="784" w:type="dxa"/>
          </w:tcPr>
          <w:p w14:paraId="7921C117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EF99568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67E5689B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66EAFA7E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1134" w:type="dxa"/>
          </w:tcPr>
          <w:p w14:paraId="5F989B19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C82FA6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BE777DB" w14:textId="77777777" w:rsidTr="00AA1B2A">
        <w:tc>
          <w:tcPr>
            <w:tcW w:w="2358" w:type="dxa"/>
          </w:tcPr>
          <w:p w14:paraId="48DA0C3D" w14:textId="77777777" w:rsidR="00D60507" w:rsidRPr="00095B17" w:rsidRDefault="00D60507" w:rsidP="00D60507">
            <w:pPr>
              <w:pStyle w:val="NoSpacing"/>
            </w:pPr>
            <w:r w:rsidRPr="00095B17">
              <w:t xml:space="preserve">Lepidoptera </w:t>
            </w:r>
            <w:r w:rsidRPr="00095B17">
              <w:lastRenderedPageBreak/>
              <w:t>Glyphipterigidae</w:t>
            </w:r>
          </w:p>
        </w:tc>
        <w:tc>
          <w:tcPr>
            <w:tcW w:w="794" w:type="dxa"/>
          </w:tcPr>
          <w:p w14:paraId="70146529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535</w:t>
            </w:r>
          </w:p>
        </w:tc>
        <w:tc>
          <w:tcPr>
            <w:tcW w:w="784" w:type="dxa"/>
          </w:tcPr>
          <w:p w14:paraId="5979D067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13CD8A9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06508BB0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5B0B8C91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651C8844" w14:textId="77777777" w:rsidR="00D60507" w:rsidRPr="00095B17" w:rsidRDefault="00D60507" w:rsidP="00D60507">
            <w:pPr>
              <w:pStyle w:val="NoSpacing"/>
            </w:pPr>
            <w:r w:rsidRPr="00095B17">
              <w:t xml:space="preserve">(Capinera </w:t>
            </w:r>
            <w:r w:rsidRPr="00095B17">
              <w:lastRenderedPageBreak/>
              <w:t>2008)</w:t>
            </w:r>
          </w:p>
        </w:tc>
        <w:tc>
          <w:tcPr>
            <w:tcW w:w="1701" w:type="dxa"/>
          </w:tcPr>
          <w:p w14:paraId="12A480A2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 xml:space="preserve">Data given as </w:t>
            </w:r>
            <w:r w:rsidRPr="00095B17">
              <w:lastRenderedPageBreak/>
              <w:t>wingspan</w:t>
            </w:r>
          </w:p>
        </w:tc>
      </w:tr>
      <w:tr w:rsidR="00D60507" w:rsidRPr="00095B17" w14:paraId="514F42BD" w14:textId="77777777" w:rsidTr="00AA1B2A">
        <w:tc>
          <w:tcPr>
            <w:tcW w:w="2358" w:type="dxa"/>
          </w:tcPr>
          <w:p w14:paraId="09EDDE75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Lepidoptera Gracillariidae</w:t>
            </w:r>
          </w:p>
        </w:tc>
        <w:tc>
          <w:tcPr>
            <w:tcW w:w="794" w:type="dxa"/>
          </w:tcPr>
          <w:p w14:paraId="057BF670" w14:textId="77777777" w:rsidR="00D60507" w:rsidRPr="00095B17" w:rsidRDefault="00D60507" w:rsidP="00D60507">
            <w:pPr>
              <w:pStyle w:val="NoSpacing"/>
            </w:pPr>
            <w:r w:rsidRPr="00095B17">
              <w:t>1864</w:t>
            </w:r>
          </w:p>
        </w:tc>
        <w:tc>
          <w:tcPr>
            <w:tcW w:w="784" w:type="dxa"/>
          </w:tcPr>
          <w:p w14:paraId="7FA9E88C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44B361A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4467450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48CF3518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1134" w:type="dxa"/>
          </w:tcPr>
          <w:p w14:paraId="5034AB9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FA8945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4E34865" w14:textId="77777777" w:rsidTr="00AA1B2A">
        <w:tc>
          <w:tcPr>
            <w:tcW w:w="2358" w:type="dxa"/>
          </w:tcPr>
          <w:p w14:paraId="68C03FE6" w14:textId="77777777" w:rsidR="00D60507" w:rsidRPr="00095B17" w:rsidRDefault="00D60507" w:rsidP="00D60507">
            <w:pPr>
              <w:pStyle w:val="NoSpacing"/>
            </w:pPr>
            <w:r w:rsidRPr="00095B17">
              <w:t>Lepidoptera Hedylidae</w:t>
            </w:r>
          </w:p>
        </w:tc>
        <w:tc>
          <w:tcPr>
            <w:tcW w:w="794" w:type="dxa"/>
          </w:tcPr>
          <w:p w14:paraId="32604255" w14:textId="77777777" w:rsidR="00D60507" w:rsidRPr="00095B17" w:rsidRDefault="00D60507" w:rsidP="00D60507">
            <w:pPr>
              <w:pStyle w:val="NoSpacing"/>
            </w:pPr>
            <w:r w:rsidRPr="00095B17">
              <w:t>36</w:t>
            </w:r>
          </w:p>
        </w:tc>
        <w:tc>
          <w:tcPr>
            <w:tcW w:w="784" w:type="dxa"/>
          </w:tcPr>
          <w:p w14:paraId="31DD804F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199030D7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09" w:type="dxa"/>
          </w:tcPr>
          <w:p w14:paraId="4BAE6F49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7DF032C9" w14:textId="77777777" w:rsidR="00D60507" w:rsidRPr="00095B17" w:rsidRDefault="00D60507" w:rsidP="00D60507">
            <w:pPr>
              <w:pStyle w:val="NoSpacing"/>
            </w:pPr>
            <w:r w:rsidRPr="00095B17">
              <w:t>65</w:t>
            </w:r>
          </w:p>
        </w:tc>
        <w:tc>
          <w:tcPr>
            <w:tcW w:w="1134" w:type="dxa"/>
          </w:tcPr>
          <w:p w14:paraId="02D93F1C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356D2D6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29679E4" w14:textId="77777777" w:rsidTr="00AA1B2A">
        <w:tc>
          <w:tcPr>
            <w:tcW w:w="2358" w:type="dxa"/>
          </w:tcPr>
          <w:p w14:paraId="6E5CFD57" w14:textId="77777777" w:rsidR="00D60507" w:rsidRPr="00095B17" w:rsidRDefault="00D60507" w:rsidP="00D60507">
            <w:pPr>
              <w:pStyle w:val="NoSpacing"/>
            </w:pPr>
            <w:r w:rsidRPr="00095B17">
              <w:t>Lepidoptera Heliozelidae</w:t>
            </w:r>
          </w:p>
        </w:tc>
        <w:tc>
          <w:tcPr>
            <w:tcW w:w="794" w:type="dxa"/>
          </w:tcPr>
          <w:p w14:paraId="006FEAB8" w14:textId="77777777" w:rsidR="00D60507" w:rsidRPr="00095B17" w:rsidRDefault="00D60507" w:rsidP="00D60507">
            <w:pPr>
              <w:pStyle w:val="NoSpacing"/>
            </w:pPr>
            <w:r w:rsidRPr="00095B17">
              <w:t>123</w:t>
            </w:r>
          </w:p>
        </w:tc>
        <w:tc>
          <w:tcPr>
            <w:tcW w:w="784" w:type="dxa"/>
          </w:tcPr>
          <w:p w14:paraId="608C4EE9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1BC3816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2CC0511A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68F41342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1134" w:type="dxa"/>
          </w:tcPr>
          <w:p w14:paraId="7693C06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D488802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D2D05AF" w14:textId="77777777" w:rsidTr="00AA1B2A">
        <w:tc>
          <w:tcPr>
            <w:tcW w:w="2358" w:type="dxa"/>
          </w:tcPr>
          <w:p w14:paraId="61CEC60A" w14:textId="77777777" w:rsidR="00D60507" w:rsidRPr="00095B17" w:rsidRDefault="00D60507" w:rsidP="00D60507">
            <w:pPr>
              <w:pStyle w:val="NoSpacing"/>
            </w:pPr>
            <w:r w:rsidRPr="00095B17">
              <w:t>Lepidoptera Hepialidae</w:t>
            </w:r>
          </w:p>
        </w:tc>
        <w:tc>
          <w:tcPr>
            <w:tcW w:w="794" w:type="dxa"/>
          </w:tcPr>
          <w:p w14:paraId="54905FE6" w14:textId="77777777" w:rsidR="00D60507" w:rsidRPr="00095B17" w:rsidRDefault="00D60507" w:rsidP="00D60507">
            <w:pPr>
              <w:pStyle w:val="NoSpacing"/>
            </w:pPr>
            <w:r w:rsidRPr="00095B17">
              <w:t>604</w:t>
            </w:r>
          </w:p>
        </w:tc>
        <w:tc>
          <w:tcPr>
            <w:tcW w:w="784" w:type="dxa"/>
          </w:tcPr>
          <w:p w14:paraId="41BBEB79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61455087" w14:textId="77777777" w:rsidR="00D60507" w:rsidRPr="00095B17" w:rsidRDefault="00D60507" w:rsidP="00D60507">
            <w:pPr>
              <w:pStyle w:val="NoSpacing"/>
            </w:pPr>
            <w:r w:rsidRPr="00095B17">
              <w:t>104</w:t>
            </w:r>
          </w:p>
        </w:tc>
        <w:tc>
          <w:tcPr>
            <w:tcW w:w="709" w:type="dxa"/>
          </w:tcPr>
          <w:p w14:paraId="3B2F4780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1FD6C807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1134" w:type="dxa"/>
          </w:tcPr>
          <w:p w14:paraId="0DC475CF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4E841B1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AD05D73" w14:textId="77777777" w:rsidTr="00AA1B2A">
        <w:tc>
          <w:tcPr>
            <w:tcW w:w="2358" w:type="dxa"/>
          </w:tcPr>
          <w:p w14:paraId="633FD101" w14:textId="77777777" w:rsidR="00D60507" w:rsidRPr="00095B17" w:rsidRDefault="00D60507" w:rsidP="00D60507">
            <w:pPr>
              <w:pStyle w:val="NoSpacing"/>
            </w:pPr>
            <w:r w:rsidRPr="00095B17">
              <w:t>Lepidoptera Hesperiidae</w:t>
            </w:r>
          </w:p>
        </w:tc>
        <w:tc>
          <w:tcPr>
            <w:tcW w:w="794" w:type="dxa"/>
          </w:tcPr>
          <w:p w14:paraId="224209AD" w14:textId="77777777" w:rsidR="00D60507" w:rsidRPr="00095B17" w:rsidRDefault="00D60507" w:rsidP="00D60507">
            <w:pPr>
              <w:pStyle w:val="NoSpacing"/>
            </w:pPr>
            <w:r w:rsidRPr="00095B17">
              <w:t>4113</w:t>
            </w:r>
          </w:p>
        </w:tc>
        <w:tc>
          <w:tcPr>
            <w:tcW w:w="784" w:type="dxa"/>
          </w:tcPr>
          <w:p w14:paraId="5A7A046B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16085D28" w14:textId="77777777" w:rsidR="00D60507" w:rsidRPr="00095B17" w:rsidRDefault="00D60507" w:rsidP="00D60507">
            <w:pPr>
              <w:pStyle w:val="NoSpacing"/>
            </w:pPr>
            <w:r w:rsidRPr="00095B17">
              <w:t>37</w:t>
            </w:r>
          </w:p>
        </w:tc>
        <w:tc>
          <w:tcPr>
            <w:tcW w:w="709" w:type="dxa"/>
          </w:tcPr>
          <w:p w14:paraId="59EA8AAA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15D6925F" w14:textId="77777777" w:rsidR="00D60507" w:rsidRPr="00095B17" w:rsidRDefault="00D60507" w:rsidP="00D60507">
            <w:pPr>
              <w:pStyle w:val="NoSpacing"/>
            </w:pPr>
            <w:r w:rsidRPr="00095B17">
              <w:t>82</w:t>
            </w:r>
          </w:p>
        </w:tc>
        <w:tc>
          <w:tcPr>
            <w:tcW w:w="1134" w:type="dxa"/>
          </w:tcPr>
          <w:p w14:paraId="63BA0E97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3CEAD0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19D4913" w14:textId="77777777" w:rsidTr="00AA1B2A">
        <w:tc>
          <w:tcPr>
            <w:tcW w:w="2358" w:type="dxa"/>
          </w:tcPr>
          <w:p w14:paraId="069DED4E" w14:textId="77777777" w:rsidR="00D60507" w:rsidRPr="00095B17" w:rsidRDefault="00D60507" w:rsidP="00D60507">
            <w:pPr>
              <w:pStyle w:val="NoSpacing"/>
            </w:pPr>
            <w:r w:rsidRPr="00095B17">
              <w:t>Lepidoptera Heterobathmiidae</w:t>
            </w:r>
          </w:p>
        </w:tc>
        <w:tc>
          <w:tcPr>
            <w:tcW w:w="794" w:type="dxa"/>
          </w:tcPr>
          <w:p w14:paraId="73A58BB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30EE0F8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7D56C81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11B063E3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6F4B8D5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1134" w:type="dxa"/>
          </w:tcPr>
          <w:p w14:paraId="65639426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8376EAA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160FD5B" w14:textId="77777777" w:rsidTr="00AA1B2A">
        <w:tc>
          <w:tcPr>
            <w:tcW w:w="2358" w:type="dxa"/>
          </w:tcPr>
          <w:p w14:paraId="4A092529" w14:textId="77777777" w:rsidR="00D60507" w:rsidRPr="00095B17" w:rsidRDefault="00D60507" w:rsidP="00D60507">
            <w:pPr>
              <w:pStyle w:val="NoSpacing"/>
            </w:pPr>
            <w:r w:rsidRPr="00095B17">
              <w:t>Lepidoptera Heterogynidae</w:t>
            </w:r>
          </w:p>
        </w:tc>
        <w:tc>
          <w:tcPr>
            <w:tcW w:w="794" w:type="dxa"/>
          </w:tcPr>
          <w:p w14:paraId="5BE365C4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84" w:type="dxa"/>
          </w:tcPr>
          <w:p w14:paraId="3DC4022B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3941007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02379F4F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2AE7471B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1134" w:type="dxa"/>
          </w:tcPr>
          <w:p w14:paraId="059FB38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5AB5F410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1849C48" w14:textId="77777777" w:rsidTr="00AA1B2A">
        <w:tc>
          <w:tcPr>
            <w:tcW w:w="2358" w:type="dxa"/>
          </w:tcPr>
          <w:p w14:paraId="50E442FB" w14:textId="77777777" w:rsidR="00D60507" w:rsidRPr="00095B17" w:rsidRDefault="00D60507" w:rsidP="00D60507">
            <w:pPr>
              <w:pStyle w:val="NoSpacing"/>
            </w:pPr>
            <w:r w:rsidRPr="00095B17">
              <w:t>Lepidoptera Himantopteridae</w:t>
            </w:r>
          </w:p>
        </w:tc>
        <w:tc>
          <w:tcPr>
            <w:tcW w:w="794" w:type="dxa"/>
          </w:tcPr>
          <w:p w14:paraId="5FEA767E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84" w:type="dxa"/>
          </w:tcPr>
          <w:p w14:paraId="40D09B69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DE6EA9B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3EC2FF85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59D16888" w14:textId="77777777" w:rsidR="00D60507" w:rsidRPr="00095B17" w:rsidRDefault="00D60507" w:rsidP="00D60507">
            <w:pPr>
              <w:pStyle w:val="NoSpacing"/>
            </w:pPr>
            <w:r w:rsidRPr="00095B17">
              <w:t>42</w:t>
            </w:r>
          </w:p>
        </w:tc>
        <w:tc>
          <w:tcPr>
            <w:tcW w:w="1134" w:type="dxa"/>
          </w:tcPr>
          <w:p w14:paraId="51A413BB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E95BD1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626FEA41" w14:textId="77777777" w:rsidTr="00AA1B2A">
        <w:tc>
          <w:tcPr>
            <w:tcW w:w="2358" w:type="dxa"/>
          </w:tcPr>
          <w:p w14:paraId="076C7071" w14:textId="77777777" w:rsidR="00D60507" w:rsidRPr="00095B17" w:rsidRDefault="00D60507" w:rsidP="00D60507">
            <w:pPr>
              <w:pStyle w:val="NoSpacing"/>
            </w:pPr>
            <w:r w:rsidRPr="00095B17">
              <w:t>Lepidoptera Hyblaeidae</w:t>
            </w:r>
          </w:p>
        </w:tc>
        <w:tc>
          <w:tcPr>
            <w:tcW w:w="794" w:type="dxa"/>
          </w:tcPr>
          <w:p w14:paraId="6622634F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84" w:type="dxa"/>
          </w:tcPr>
          <w:p w14:paraId="5048B9BF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110AAB62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615D7DA8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5AAA7291" w14:textId="77777777" w:rsidR="00D60507" w:rsidRPr="00095B17" w:rsidRDefault="00D60507" w:rsidP="00D60507">
            <w:pPr>
              <w:pStyle w:val="NoSpacing"/>
            </w:pPr>
            <w:r w:rsidRPr="00095B17">
              <w:t>49</w:t>
            </w:r>
          </w:p>
        </w:tc>
        <w:tc>
          <w:tcPr>
            <w:tcW w:w="1134" w:type="dxa"/>
          </w:tcPr>
          <w:p w14:paraId="57FA0B07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E85EA07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F1374B9" w14:textId="77777777" w:rsidTr="00AA1B2A">
        <w:tc>
          <w:tcPr>
            <w:tcW w:w="2358" w:type="dxa"/>
          </w:tcPr>
          <w:p w14:paraId="7A7AA609" w14:textId="77777777" w:rsidR="00D60507" w:rsidRPr="00095B17" w:rsidRDefault="00D60507" w:rsidP="00D60507">
            <w:pPr>
              <w:pStyle w:val="NoSpacing"/>
            </w:pPr>
            <w:r w:rsidRPr="00095B17">
              <w:t>Lepidoptera Immidae</w:t>
            </w:r>
          </w:p>
        </w:tc>
        <w:tc>
          <w:tcPr>
            <w:tcW w:w="794" w:type="dxa"/>
          </w:tcPr>
          <w:p w14:paraId="4E40B316" w14:textId="77777777" w:rsidR="00D60507" w:rsidRPr="00095B17" w:rsidRDefault="00D60507" w:rsidP="00D60507">
            <w:pPr>
              <w:pStyle w:val="NoSpacing"/>
            </w:pPr>
            <w:r w:rsidRPr="00095B17">
              <w:t>245</w:t>
            </w:r>
          </w:p>
        </w:tc>
        <w:tc>
          <w:tcPr>
            <w:tcW w:w="784" w:type="dxa"/>
          </w:tcPr>
          <w:p w14:paraId="23232AB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72B3CAD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70C36C2C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1419BE16" w14:textId="77777777" w:rsidR="00D60507" w:rsidRPr="00095B17" w:rsidRDefault="00D60507" w:rsidP="00D60507">
            <w:pPr>
              <w:pStyle w:val="NoSpacing"/>
            </w:pPr>
            <w:r w:rsidRPr="00095B17">
              <w:t>42</w:t>
            </w:r>
          </w:p>
        </w:tc>
        <w:tc>
          <w:tcPr>
            <w:tcW w:w="1134" w:type="dxa"/>
          </w:tcPr>
          <w:p w14:paraId="3A9E0D4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5C6F90D0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AA19481" w14:textId="77777777" w:rsidTr="00AA1B2A">
        <w:tc>
          <w:tcPr>
            <w:tcW w:w="2358" w:type="dxa"/>
          </w:tcPr>
          <w:p w14:paraId="6871AC08" w14:textId="77777777" w:rsidR="00D60507" w:rsidRPr="00095B17" w:rsidRDefault="00D60507" w:rsidP="00D60507">
            <w:pPr>
              <w:pStyle w:val="NoSpacing"/>
            </w:pPr>
            <w:r w:rsidRPr="00095B17">
              <w:t>Lepidoptera Incurvariidae</w:t>
            </w:r>
          </w:p>
        </w:tc>
        <w:tc>
          <w:tcPr>
            <w:tcW w:w="794" w:type="dxa"/>
          </w:tcPr>
          <w:p w14:paraId="6BE18C0A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46C6535E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4179212E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5EFAA7FE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510BA3A6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1134" w:type="dxa"/>
          </w:tcPr>
          <w:p w14:paraId="4691F21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802486E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0100A7E" w14:textId="77777777" w:rsidTr="00AA1B2A">
        <w:tc>
          <w:tcPr>
            <w:tcW w:w="2358" w:type="dxa"/>
          </w:tcPr>
          <w:p w14:paraId="63CAEBF5" w14:textId="77777777" w:rsidR="00D60507" w:rsidRPr="00095B17" w:rsidRDefault="00D60507" w:rsidP="00D60507">
            <w:pPr>
              <w:pStyle w:val="NoSpacing"/>
            </w:pPr>
            <w:r w:rsidRPr="00095B17">
              <w:t>Lepidoptera Lacturidae</w:t>
            </w:r>
          </w:p>
        </w:tc>
        <w:tc>
          <w:tcPr>
            <w:tcW w:w="794" w:type="dxa"/>
          </w:tcPr>
          <w:p w14:paraId="7ACB00B3" w14:textId="77777777" w:rsidR="00D60507" w:rsidRPr="00095B17" w:rsidRDefault="00D60507" w:rsidP="00D60507">
            <w:pPr>
              <w:pStyle w:val="NoSpacing"/>
            </w:pPr>
            <w:r w:rsidRPr="00095B17">
              <w:t>120</w:t>
            </w:r>
          </w:p>
        </w:tc>
        <w:tc>
          <w:tcPr>
            <w:tcW w:w="784" w:type="dxa"/>
          </w:tcPr>
          <w:p w14:paraId="58E6C60B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84866F2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7CA2084F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6F25B9F4" w14:textId="77777777" w:rsidR="00D60507" w:rsidRPr="00095B17" w:rsidRDefault="00D60507" w:rsidP="00D60507">
            <w:pPr>
              <w:pStyle w:val="NoSpacing"/>
            </w:pPr>
            <w:r w:rsidRPr="00095B17">
              <w:t>65</w:t>
            </w:r>
          </w:p>
        </w:tc>
        <w:tc>
          <w:tcPr>
            <w:tcW w:w="1134" w:type="dxa"/>
          </w:tcPr>
          <w:p w14:paraId="155BBE34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B9C8E67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377B66A" w14:textId="77777777" w:rsidTr="00AA1B2A">
        <w:tc>
          <w:tcPr>
            <w:tcW w:w="2358" w:type="dxa"/>
          </w:tcPr>
          <w:p w14:paraId="426F4E07" w14:textId="77777777" w:rsidR="00D60507" w:rsidRPr="00095B17" w:rsidRDefault="00D60507" w:rsidP="00D60507">
            <w:pPr>
              <w:pStyle w:val="NoSpacing"/>
            </w:pPr>
            <w:r w:rsidRPr="00095B17">
              <w:t>Lepidoptera Lasiocampidae</w:t>
            </w:r>
          </w:p>
        </w:tc>
        <w:tc>
          <w:tcPr>
            <w:tcW w:w="794" w:type="dxa"/>
          </w:tcPr>
          <w:p w14:paraId="43113C9B" w14:textId="77777777" w:rsidR="00D60507" w:rsidRPr="00095B17" w:rsidRDefault="00D60507" w:rsidP="00D60507">
            <w:pPr>
              <w:pStyle w:val="NoSpacing"/>
            </w:pPr>
            <w:r w:rsidRPr="00095B17">
              <w:t>1952</w:t>
            </w:r>
          </w:p>
        </w:tc>
        <w:tc>
          <w:tcPr>
            <w:tcW w:w="784" w:type="dxa"/>
          </w:tcPr>
          <w:p w14:paraId="074EECE4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79E28D7D" w14:textId="77777777" w:rsidR="00D60507" w:rsidRPr="00095B17" w:rsidRDefault="00D60507" w:rsidP="00D60507">
            <w:pPr>
              <w:pStyle w:val="NoSpacing"/>
            </w:pPr>
            <w:r w:rsidRPr="00095B17">
              <w:t>92</w:t>
            </w:r>
          </w:p>
        </w:tc>
        <w:tc>
          <w:tcPr>
            <w:tcW w:w="709" w:type="dxa"/>
          </w:tcPr>
          <w:p w14:paraId="035AEA20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09" w:type="dxa"/>
          </w:tcPr>
          <w:p w14:paraId="51D48EE3" w14:textId="77777777" w:rsidR="00D60507" w:rsidRPr="00095B17" w:rsidRDefault="00D60507" w:rsidP="00D60507">
            <w:pPr>
              <w:pStyle w:val="NoSpacing"/>
            </w:pPr>
            <w:r w:rsidRPr="00095B17">
              <w:t>172</w:t>
            </w:r>
          </w:p>
        </w:tc>
        <w:tc>
          <w:tcPr>
            <w:tcW w:w="1134" w:type="dxa"/>
          </w:tcPr>
          <w:p w14:paraId="627A7C5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000382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871F67F" w14:textId="77777777" w:rsidTr="00AA1B2A">
        <w:tc>
          <w:tcPr>
            <w:tcW w:w="2358" w:type="dxa"/>
          </w:tcPr>
          <w:p w14:paraId="529DF6D2" w14:textId="77777777" w:rsidR="00D60507" w:rsidRPr="00095B17" w:rsidRDefault="00D60507" w:rsidP="00D60507">
            <w:pPr>
              <w:pStyle w:val="NoSpacing"/>
            </w:pPr>
            <w:r w:rsidRPr="00095B17">
              <w:t>Lepidoptera Lecithoceridae</w:t>
            </w:r>
          </w:p>
        </w:tc>
        <w:tc>
          <w:tcPr>
            <w:tcW w:w="794" w:type="dxa"/>
          </w:tcPr>
          <w:p w14:paraId="1112A8F0" w14:textId="77777777" w:rsidR="00D60507" w:rsidRPr="00095B17" w:rsidRDefault="00D60507" w:rsidP="00D60507">
            <w:pPr>
              <w:pStyle w:val="NoSpacing"/>
            </w:pPr>
            <w:r w:rsidRPr="00095B17">
              <w:t>1200</w:t>
            </w:r>
          </w:p>
        </w:tc>
        <w:tc>
          <w:tcPr>
            <w:tcW w:w="784" w:type="dxa"/>
          </w:tcPr>
          <w:p w14:paraId="13E7C01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CC07E48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FB960C8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5C29D37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1134" w:type="dxa"/>
          </w:tcPr>
          <w:p w14:paraId="56162889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B1DFCA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FCC3979" w14:textId="77777777" w:rsidTr="00AA1B2A">
        <w:tc>
          <w:tcPr>
            <w:tcW w:w="2358" w:type="dxa"/>
          </w:tcPr>
          <w:p w14:paraId="070A3497" w14:textId="77777777" w:rsidR="00D60507" w:rsidRPr="00095B17" w:rsidRDefault="00D60507" w:rsidP="00D60507">
            <w:pPr>
              <w:pStyle w:val="NoSpacing"/>
            </w:pPr>
            <w:r w:rsidRPr="00095B17">
              <w:t>Lepidoptera Lemoniidae</w:t>
            </w:r>
          </w:p>
        </w:tc>
        <w:tc>
          <w:tcPr>
            <w:tcW w:w="794" w:type="dxa"/>
          </w:tcPr>
          <w:p w14:paraId="2D903F27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84" w:type="dxa"/>
          </w:tcPr>
          <w:p w14:paraId="11D37AC9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791A2CA9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9" w:type="dxa"/>
          </w:tcPr>
          <w:p w14:paraId="7C303FB5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62090DBE" w14:textId="77777777" w:rsidR="00D60507" w:rsidRPr="00095B17" w:rsidRDefault="00D60507" w:rsidP="00D60507">
            <w:pPr>
              <w:pStyle w:val="NoSpacing"/>
            </w:pPr>
            <w:r w:rsidRPr="00095B17">
              <w:t>65</w:t>
            </w:r>
          </w:p>
        </w:tc>
        <w:tc>
          <w:tcPr>
            <w:tcW w:w="1134" w:type="dxa"/>
          </w:tcPr>
          <w:p w14:paraId="1061302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7B80305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2E8DB76" w14:textId="77777777" w:rsidTr="00AA1B2A">
        <w:tc>
          <w:tcPr>
            <w:tcW w:w="2358" w:type="dxa"/>
          </w:tcPr>
          <w:p w14:paraId="58C5C121" w14:textId="77777777" w:rsidR="00D60507" w:rsidRPr="00095B17" w:rsidRDefault="00D60507" w:rsidP="00D60507">
            <w:pPr>
              <w:pStyle w:val="NoSpacing"/>
            </w:pPr>
            <w:r w:rsidRPr="00095B17">
              <w:t>Lepidoptera Limacodidae</w:t>
            </w:r>
          </w:p>
        </w:tc>
        <w:tc>
          <w:tcPr>
            <w:tcW w:w="794" w:type="dxa"/>
          </w:tcPr>
          <w:p w14:paraId="358EF7AA" w14:textId="77777777" w:rsidR="00D60507" w:rsidRPr="00095B17" w:rsidRDefault="00D60507" w:rsidP="00D60507">
            <w:pPr>
              <w:pStyle w:val="NoSpacing"/>
            </w:pPr>
            <w:r w:rsidRPr="00095B17">
              <w:t>1672</w:t>
            </w:r>
          </w:p>
        </w:tc>
        <w:tc>
          <w:tcPr>
            <w:tcW w:w="784" w:type="dxa"/>
          </w:tcPr>
          <w:p w14:paraId="48C0051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098FC5AF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6B9F6FE3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5E9442D6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1134" w:type="dxa"/>
          </w:tcPr>
          <w:p w14:paraId="78D4F0D1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C278368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E5DE679" w14:textId="77777777" w:rsidTr="00AA1B2A">
        <w:tc>
          <w:tcPr>
            <w:tcW w:w="2358" w:type="dxa"/>
          </w:tcPr>
          <w:p w14:paraId="2A381DED" w14:textId="77777777" w:rsidR="00D60507" w:rsidRPr="00095B17" w:rsidRDefault="00D60507" w:rsidP="00D60507">
            <w:pPr>
              <w:pStyle w:val="NoSpacing"/>
            </w:pPr>
            <w:r w:rsidRPr="00095B17">
              <w:t>Lepidoptera Lycaenidae</w:t>
            </w:r>
          </w:p>
        </w:tc>
        <w:tc>
          <w:tcPr>
            <w:tcW w:w="794" w:type="dxa"/>
          </w:tcPr>
          <w:p w14:paraId="45E0E1B1" w14:textId="77777777" w:rsidR="00D60507" w:rsidRPr="00095B17" w:rsidRDefault="00D60507" w:rsidP="00D60507">
            <w:pPr>
              <w:pStyle w:val="NoSpacing"/>
            </w:pPr>
            <w:r w:rsidRPr="00095B17">
              <w:t>5201</w:t>
            </w:r>
          </w:p>
        </w:tc>
        <w:tc>
          <w:tcPr>
            <w:tcW w:w="784" w:type="dxa"/>
          </w:tcPr>
          <w:p w14:paraId="5F3F1FE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3B81AF8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709" w:type="dxa"/>
          </w:tcPr>
          <w:p w14:paraId="18EF5019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2FE084CF" w14:textId="77777777" w:rsidR="00D60507" w:rsidRPr="00095B17" w:rsidRDefault="00D60507" w:rsidP="00D60507">
            <w:pPr>
              <w:pStyle w:val="NoSpacing"/>
            </w:pPr>
            <w:r w:rsidRPr="00095B17">
              <w:t>92</w:t>
            </w:r>
          </w:p>
        </w:tc>
        <w:tc>
          <w:tcPr>
            <w:tcW w:w="1134" w:type="dxa"/>
          </w:tcPr>
          <w:p w14:paraId="5353B5B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D700ADF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5E10D5A" w14:textId="77777777" w:rsidTr="00AA1B2A">
        <w:tc>
          <w:tcPr>
            <w:tcW w:w="2358" w:type="dxa"/>
          </w:tcPr>
          <w:p w14:paraId="535FAB83" w14:textId="77777777" w:rsidR="00D60507" w:rsidRPr="00095B17" w:rsidRDefault="00D60507" w:rsidP="00D60507">
            <w:pPr>
              <w:pStyle w:val="NoSpacing"/>
            </w:pPr>
            <w:r w:rsidRPr="00095B17">
              <w:t>Lepidoptera Lymantriidae</w:t>
            </w:r>
          </w:p>
        </w:tc>
        <w:tc>
          <w:tcPr>
            <w:tcW w:w="794" w:type="dxa"/>
          </w:tcPr>
          <w:p w14:paraId="1843AE96" w14:textId="77777777" w:rsidR="00D60507" w:rsidRPr="00095B17" w:rsidRDefault="00D60507" w:rsidP="00D60507">
            <w:pPr>
              <w:pStyle w:val="NoSpacing"/>
            </w:pPr>
            <w:r w:rsidRPr="00095B17">
              <w:t>2500</w:t>
            </w:r>
          </w:p>
        </w:tc>
        <w:tc>
          <w:tcPr>
            <w:tcW w:w="784" w:type="dxa"/>
          </w:tcPr>
          <w:p w14:paraId="778D7CD7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09FB47D5" w14:textId="77777777" w:rsidR="00D60507" w:rsidRPr="00095B17" w:rsidRDefault="00D60507" w:rsidP="00D60507">
            <w:pPr>
              <w:pStyle w:val="NoSpacing"/>
            </w:pPr>
            <w:r w:rsidRPr="00095B17">
              <w:t>58</w:t>
            </w:r>
          </w:p>
        </w:tc>
        <w:tc>
          <w:tcPr>
            <w:tcW w:w="709" w:type="dxa"/>
          </w:tcPr>
          <w:p w14:paraId="07FF7672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6E6FB280" w14:textId="77777777" w:rsidR="00D60507" w:rsidRPr="00095B17" w:rsidRDefault="00D60507" w:rsidP="00D60507">
            <w:pPr>
              <w:pStyle w:val="NoSpacing"/>
            </w:pPr>
            <w:r w:rsidRPr="00095B17">
              <w:t>135</w:t>
            </w:r>
          </w:p>
        </w:tc>
        <w:tc>
          <w:tcPr>
            <w:tcW w:w="1134" w:type="dxa"/>
          </w:tcPr>
          <w:p w14:paraId="4E1FD674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673070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D59A9AC" w14:textId="77777777" w:rsidTr="00AA1B2A">
        <w:tc>
          <w:tcPr>
            <w:tcW w:w="2358" w:type="dxa"/>
          </w:tcPr>
          <w:p w14:paraId="55CA1AEC" w14:textId="77777777" w:rsidR="00D60507" w:rsidRPr="00095B17" w:rsidRDefault="00D60507" w:rsidP="00D60507">
            <w:pPr>
              <w:pStyle w:val="NoSpacing"/>
            </w:pPr>
            <w:r w:rsidRPr="00095B17">
              <w:t>Lepidoptera Lyonetiidae</w:t>
            </w:r>
          </w:p>
        </w:tc>
        <w:tc>
          <w:tcPr>
            <w:tcW w:w="794" w:type="dxa"/>
          </w:tcPr>
          <w:p w14:paraId="4577B8DC" w14:textId="77777777" w:rsidR="00D60507" w:rsidRPr="00095B17" w:rsidRDefault="00D60507" w:rsidP="00D60507">
            <w:pPr>
              <w:pStyle w:val="NoSpacing"/>
            </w:pPr>
            <w:r w:rsidRPr="00095B17">
              <w:t>220</w:t>
            </w:r>
          </w:p>
        </w:tc>
        <w:tc>
          <w:tcPr>
            <w:tcW w:w="784" w:type="dxa"/>
          </w:tcPr>
          <w:p w14:paraId="1CFBA3B2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CC399FC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76F74CD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084B83FD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1134" w:type="dxa"/>
          </w:tcPr>
          <w:p w14:paraId="54133715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03506FC" w14:textId="77777777" w:rsidR="00D60507" w:rsidRPr="00095B17" w:rsidRDefault="00D60507" w:rsidP="00D60507">
            <w:pPr>
              <w:pStyle w:val="NoSpacing"/>
            </w:pPr>
            <w:r w:rsidRPr="00095B17">
              <w:t>Data given as wingspan, includes Bedelliidae</w:t>
            </w:r>
          </w:p>
        </w:tc>
      </w:tr>
      <w:tr w:rsidR="00D60507" w:rsidRPr="00095B17" w14:paraId="149ED771" w14:textId="77777777" w:rsidTr="00AA1B2A">
        <w:tc>
          <w:tcPr>
            <w:tcW w:w="2358" w:type="dxa"/>
          </w:tcPr>
          <w:p w14:paraId="43CEE0D6" w14:textId="77777777" w:rsidR="00D60507" w:rsidRPr="00095B17" w:rsidRDefault="00D60507" w:rsidP="00D60507">
            <w:pPr>
              <w:pStyle w:val="NoSpacing"/>
            </w:pPr>
            <w:r w:rsidRPr="00095B17">
              <w:t>Lepidoptera Megalopygidae</w:t>
            </w:r>
          </w:p>
        </w:tc>
        <w:tc>
          <w:tcPr>
            <w:tcW w:w="794" w:type="dxa"/>
          </w:tcPr>
          <w:p w14:paraId="7294402C" w14:textId="77777777" w:rsidR="00D60507" w:rsidRPr="00095B17" w:rsidRDefault="00D60507" w:rsidP="00D60507">
            <w:pPr>
              <w:pStyle w:val="NoSpacing"/>
            </w:pPr>
            <w:r w:rsidRPr="00095B17">
              <w:t>232</w:t>
            </w:r>
          </w:p>
        </w:tc>
        <w:tc>
          <w:tcPr>
            <w:tcW w:w="784" w:type="dxa"/>
          </w:tcPr>
          <w:p w14:paraId="3C6EC083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FDC240C" w14:textId="77777777" w:rsidR="00D60507" w:rsidRPr="00095B17" w:rsidRDefault="00D60507" w:rsidP="00D60507">
            <w:pPr>
              <w:pStyle w:val="NoSpacing"/>
            </w:pPr>
            <w:r w:rsidRPr="00095B17">
              <w:t>44</w:t>
            </w:r>
          </w:p>
        </w:tc>
        <w:tc>
          <w:tcPr>
            <w:tcW w:w="709" w:type="dxa"/>
          </w:tcPr>
          <w:p w14:paraId="3B5FE4F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68E05E80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1134" w:type="dxa"/>
          </w:tcPr>
          <w:p w14:paraId="0296553B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5C506E28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0D1BA86" w14:textId="77777777" w:rsidTr="00AA1B2A">
        <w:tc>
          <w:tcPr>
            <w:tcW w:w="2358" w:type="dxa"/>
          </w:tcPr>
          <w:p w14:paraId="2CBBCB8A" w14:textId="77777777" w:rsidR="00D60507" w:rsidRPr="00095B17" w:rsidRDefault="00D60507" w:rsidP="00D60507">
            <w:pPr>
              <w:pStyle w:val="NoSpacing"/>
            </w:pPr>
            <w:r w:rsidRPr="00095B17">
              <w:t>Lepidoptera Micropterigidae</w:t>
            </w:r>
          </w:p>
        </w:tc>
        <w:tc>
          <w:tcPr>
            <w:tcW w:w="794" w:type="dxa"/>
          </w:tcPr>
          <w:p w14:paraId="3B7C3D88" w14:textId="77777777" w:rsidR="00D60507" w:rsidRPr="00095B17" w:rsidRDefault="00D60507" w:rsidP="00D60507">
            <w:pPr>
              <w:pStyle w:val="NoSpacing"/>
            </w:pPr>
            <w:r w:rsidRPr="00095B17">
              <w:t>154</w:t>
            </w:r>
          </w:p>
        </w:tc>
        <w:tc>
          <w:tcPr>
            <w:tcW w:w="784" w:type="dxa"/>
          </w:tcPr>
          <w:p w14:paraId="2851606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54ECFD27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22B8ACEB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21CE6E7E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1134" w:type="dxa"/>
          </w:tcPr>
          <w:p w14:paraId="07719751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BC6B31A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2FF577A5" w14:textId="77777777" w:rsidTr="00AA1B2A">
        <w:tc>
          <w:tcPr>
            <w:tcW w:w="2358" w:type="dxa"/>
          </w:tcPr>
          <w:p w14:paraId="08ED6480" w14:textId="77777777" w:rsidR="00D60507" w:rsidRPr="00095B17" w:rsidRDefault="00D60507" w:rsidP="00D60507">
            <w:pPr>
              <w:pStyle w:val="NoSpacing"/>
            </w:pPr>
            <w:r w:rsidRPr="00095B17">
              <w:t>Lepidoptera Mimallonidae</w:t>
            </w:r>
          </w:p>
        </w:tc>
        <w:tc>
          <w:tcPr>
            <w:tcW w:w="794" w:type="dxa"/>
          </w:tcPr>
          <w:p w14:paraId="1635305C" w14:textId="77777777" w:rsidR="00D60507" w:rsidRPr="00095B17" w:rsidRDefault="00D60507" w:rsidP="00D60507">
            <w:pPr>
              <w:pStyle w:val="NoSpacing"/>
            </w:pPr>
            <w:r w:rsidRPr="00095B17">
              <w:t>194</w:t>
            </w:r>
          </w:p>
        </w:tc>
        <w:tc>
          <w:tcPr>
            <w:tcW w:w="784" w:type="dxa"/>
          </w:tcPr>
          <w:p w14:paraId="118CFEB2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6913B682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9" w:type="dxa"/>
          </w:tcPr>
          <w:p w14:paraId="344D987E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09" w:type="dxa"/>
          </w:tcPr>
          <w:p w14:paraId="1FDFF44A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1134" w:type="dxa"/>
          </w:tcPr>
          <w:p w14:paraId="6DAB7E8A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7227528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9D0A411" w14:textId="77777777" w:rsidTr="00AA1B2A">
        <w:tc>
          <w:tcPr>
            <w:tcW w:w="2358" w:type="dxa"/>
          </w:tcPr>
          <w:p w14:paraId="76FBAEEF" w14:textId="77777777" w:rsidR="00D60507" w:rsidRPr="00095B17" w:rsidRDefault="00D60507" w:rsidP="00D60507">
            <w:pPr>
              <w:pStyle w:val="NoSpacing"/>
            </w:pPr>
            <w:r w:rsidRPr="00095B17">
              <w:t>Lepidoptera Mnesarchaeidae</w:t>
            </w:r>
          </w:p>
        </w:tc>
        <w:tc>
          <w:tcPr>
            <w:tcW w:w="794" w:type="dxa"/>
          </w:tcPr>
          <w:p w14:paraId="3072F74B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4585C473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7CE3F34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7E5B760B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15CC8121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1134" w:type="dxa"/>
          </w:tcPr>
          <w:p w14:paraId="61828FA6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8CDCA2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2F56219C" w14:textId="77777777" w:rsidTr="00AA1B2A">
        <w:tc>
          <w:tcPr>
            <w:tcW w:w="2358" w:type="dxa"/>
          </w:tcPr>
          <w:p w14:paraId="1432E39D" w14:textId="77777777" w:rsidR="00D60507" w:rsidRPr="00095B17" w:rsidRDefault="00D60507" w:rsidP="00D60507">
            <w:pPr>
              <w:pStyle w:val="NoSpacing"/>
            </w:pPr>
            <w:r w:rsidRPr="00095B17">
              <w:t>Lepidoptera Momphidae</w:t>
            </w:r>
          </w:p>
        </w:tc>
        <w:tc>
          <w:tcPr>
            <w:tcW w:w="794" w:type="dxa"/>
          </w:tcPr>
          <w:p w14:paraId="7F52C3CA" w14:textId="77777777" w:rsidR="00D60507" w:rsidRPr="00095B17" w:rsidRDefault="00D60507" w:rsidP="00D60507">
            <w:pPr>
              <w:pStyle w:val="NoSpacing"/>
            </w:pPr>
            <w:r w:rsidRPr="00095B17">
              <w:t>115</w:t>
            </w:r>
          </w:p>
        </w:tc>
        <w:tc>
          <w:tcPr>
            <w:tcW w:w="784" w:type="dxa"/>
          </w:tcPr>
          <w:p w14:paraId="252E20B5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5A99133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05343C61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3FFD099D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1134" w:type="dxa"/>
          </w:tcPr>
          <w:p w14:paraId="6966A499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1C5763F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C04EE5C" w14:textId="77777777" w:rsidTr="00AA1B2A">
        <w:tc>
          <w:tcPr>
            <w:tcW w:w="2358" w:type="dxa"/>
          </w:tcPr>
          <w:p w14:paraId="16542588" w14:textId="77777777" w:rsidR="00D60507" w:rsidRPr="00095B17" w:rsidRDefault="00D60507" w:rsidP="00D60507">
            <w:pPr>
              <w:pStyle w:val="NoSpacing"/>
            </w:pPr>
            <w:r w:rsidRPr="00095B17">
              <w:t>Lepidoptera Neopseustidae</w:t>
            </w:r>
          </w:p>
        </w:tc>
        <w:tc>
          <w:tcPr>
            <w:tcW w:w="794" w:type="dxa"/>
          </w:tcPr>
          <w:p w14:paraId="35308D4D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84" w:type="dxa"/>
          </w:tcPr>
          <w:p w14:paraId="22A993F9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E9E787E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00816D18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0042D3BE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1134" w:type="dxa"/>
          </w:tcPr>
          <w:p w14:paraId="1EC1BEF9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9C8161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6182497" w14:textId="77777777" w:rsidTr="00AA1B2A">
        <w:tc>
          <w:tcPr>
            <w:tcW w:w="2358" w:type="dxa"/>
          </w:tcPr>
          <w:p w14:paraId="4439367C" w14:textId="77777777" w:rsidR="00D60507" w:rsidRPr="00095B17" w:rsidRDefault="00D60507" w:rsidP="00D60507">
            <w:pPr>
              <w:pStyle w:val="NoSpacing"/>
            </w:pPr>
            <w:r w:rsidRPr="00095B17">
              <w:t>Lepidoptera Nepticulidae</w:t>
            </w:r>
          </w:p>
        </w:tc>
        <w:tc>
          <w:tcPr>
            <w:tcW w:w="794" w:type="dxa"/>
          </w:tcPr>
          <w:p w14:paraId="61EBFE93" w14:textId="77777777" w:rsidR="00D60507" w:rsidRPr="00095B17" w:rsidRDefault="00D60507" w:rsidP="00D60507">
            <w:pPr>
              <w:pStyle w:val="NoSpacing"/>
            </w:pPr>
            <w:r w:rsidRPr="00095B17">
              <w:t>806</w:t>
            </w:r>
          </w:p>
        </w:tc>
        <w:tc>
          <w:tcPr>
            <w:tcW w:w="784" w:type="dxa"/>
          </w:tcPr>
          <w:p w14:paraId="35922AD7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438240F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7703FD4D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6F19798B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1134" w:type="dxa"/>
          </w:tcPr>
          <w:p w14:paraId="3F58AC07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7CC5CF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299A297" w14:textId="77777777" w:rsidTr="00AA1B2A">
        <w:tc>
          <w:tcPr>
            <w:tcW w:w="2358" w:type="dxa"/>
          </w:tcPr>
          <w:p w14:paraId="67405DB0" w14:textId="77777777" w:rsidR="00D60507" w:rsidRPr="00095B17" w:rsidRDefault="00D60507" w:rsidP="00D60507">
            <w:pPr>
              <w:pStyle w:val="NoSpacing"/>
            </w:pPr>
            <w:r w:rsidRPr="00095B17">
              <w:t>Lepidoptera Noctuidae</w:t>
            </w:r>
          </w:p>
        </w:tc>
        <w:tc>
          <w:tcPr>
            <w:tcW w:w="794" w:type="dxa"/>
          </w:tcPr>
          <w:p w14:paraId="2B5728EB" w14:textId="77777777" w:rsidR="00D60507" w:rsidRPr="00095B17" w:rsidRDefault="00D60507" w:rsidP="00D60507">
            <w:pPr>
              <w:pStyle w:val="NoSpacing"/>
            </w:pPr>
            <w:r w:rsidRPr="00095B17">
              <w:t>30579</w:t>
            </w:r>
          </w:p>
        </w:tc>
        <w:tc>
          <w:tcPr>
            <w:tcW w:w="784" w:type="dxa"/>
          </w:tcPr>
          <w:p w14:paraId="49C97C23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1AC3077" w14:textId="77777777" w:rsidR="00D60507" w:rsidRPr="00095B17" w:rsidRDefault="00D60507" w:rsidP="00D60507">
            <w:pPr>
              <w:pStyle w:val="NoSpacing"/>
            </w:pPr>
            <w:r w:rsidRPr="00095B17">
              <w:t>154</w:t>
            </w:r>
          </w:p>
        </w:tc>
        <w:tc>
          <w:tcPr>
            <w:tcW w:w="709" w:type="dxa"/>
          </w:tcPr>
          <w:p w14:paraId="55CC38B2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16A7DAFC" w14:textId="77777777" w:rsidR="00D60507" w:rsidRPr="00095B17" w:rsidRDefault="00D60507" w:rsidP="00D60507">
            <w:pPr>
              <w:pStyle w:val="NoSpacing"/>
            </w:pPr>
            <w:r w:rsidRPr="00095B17">
              <w:t>360</w:t>
            </w:r>
          </w:p>
        </w:tc>
        <w:tc>
          <w:tcPr>
            <w:tcW w:w="1134" w:type="dxa"/>
          </w:tcPr>
          <w:p w14:paraId="4088B29D" w14:textId="77777777" w:rsidR="00D60507" w:rsidRPr="00095B17" w:rsidRDefault="00D60507" w:rsidP="00D60507">
            <w:pPr>
              <w:pStyle w:val="NoSpacing"/>
            </w:pPr>
            <w:r w:rsidRPr="00095B17">
              <w:t>(Arnett 2000)/(Ohl &amp; Thiele 2007)</w:t>
            </w:r>
          </w:p>
        </w:tc>
        <w:tc>
          <w:tcPr>
            <w:tcW w:w="1701" w:type="dxa"/>
          </w:tcPr>
          <w:p w14:paraId="57390C4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630BB92" w14:textId="77777777" w:rsidTr="00AA1B2A">
        <w:tc>
          <w:tcPr>
            <w:tcW w:w="2358" w:type="dxa"/>
          </w:tcPr>
          <w:p w14:paraId="1AFF52AD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Lepidoptera Notodontidae</w:t>
            </w:r>
          </w:p>
        </w:tc>
        <w:tc>
          <w:tcPr>
            <w:tcW w:w="794" w:type="dxa"/>
          </w:tcPr>
          <w:p w14:paraId="501365D4" w14:textId="77777777" w:rsidR="00D60507" w:rsidRPr="00095B17" w:rsidRDefault="00D60507" w:rsidP="00D60507">
            <w:pPr>
              <w:pStyle w:val="NoSpacing"/>
            </w:pPr>
            <w:r w:rsidRPr="00095B17">
              <w:t>3800</w:t>
            </w:r>
          </w:p>
        </w:tc>
        <w:tc>
          <w:tcPr>
            <w:tcW w:w="784" w:type="dxa"/>
          </w:tcPr>
          <w:p w14:paraId="13364B96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24FE7D9B" w14:textId="77777777" w:rsidR="00D60507" w:rsidRPr="00095B17" w:rsidRDefault="00D60507" w:rsidP="00D60507">
            <w:pPr>
              <w:pStyle w:val="NoSpacing"/>
            </w:pPr>
            <w:r w:rsidRPr="00095B17">
              <w:t>57</w:t>
            </w:r>
          </w:p>
        </w:tc>
        <w:tc>
          <w:tcPr>
            <w:tcW w:w="709" w:type="dxa"/>
          </w:tcPr>
          <w:p w14:paraId="52255B0E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7E230751" w14:textId="77777777" w:rsidR="00D60507" w:rsidRPr="00095B17" w:rsidRDefault="00D60507" w:rsidP="00D60507">
            <w:pPr>
              <w:pStyle w:val="NoSpacing"/>
            </w:pPr>
            <w:r w:rsidRPr="00095B17">
              <w:t>124</w:t>
            </w:r>
          </w:p>
        </w:tc>
        <w:tc>
          <w:tcPr>
            <w:tcW w:w="1134" w:type="dxa"/>
          </w:tcPr>
          <w:p w14:paraId="20DCA976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C5DD13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7DAFD6A" w14:textId="77777777" w:rsidTr="00AA1B2A">
        <w:tc>
          <w:tcPr>
            <w:tcW w:w="2358" w:type="dxa"/>
          </w:tcPr>
          <w:p w14:paraId="5698A289" w14:textId="77777777" w:rsidR="00D60507" w:rsidRPr="00095B17" w:rsidRDefault="00D60507" w:rsidP="00D60507">
            <w:pPr>
              <w:pStyle w:val="NoSpacing"/>
            </w:pPr>
            <w:r w:rsidRPr="00095B17">
              <w:t>Lepidoptera Nymphalidae</w:t>
            </w:r>
          </w:p>
        </w:tc>
        <w:tc>
          <w:tcPr>
            <w:tcW w:w="794" w:type="dxa"/>
          </w:tcPr>
          <w:p w14:paraId="38A03B16" w14:textId="77777777" w:rsidR="00D60507" w:rsidRPr="00095B17" w:rsidRDefault="00D60507" w:rsidP="00D60507">
            <w:pPr>
              <w:pStyle w:val="NoSpacing"/>
            </w:pPr>
            <w:r w:rsidRPr="00095B17">
              <w:t>6131</w:t>
            </w:r>
          </w:p>
        </w:tc>
        <w:tc>
          <w:tcPr>
            <w:tcW w:w="784" w:type="dxa"/>
          </w:tcPr>
          <w:p w14:paraId="7607823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191CA120" w14:textId="77777777" w:rsidR="00D60507" w:rsidRPr="00095B17" w:rsidRDefault="00D60507" w:rsidP="00D60507">
            <w:pPr>
              <w:pStyle w:val="NoSpacing"/>
            </w:pPr>
            <w:r w:rsidRPr="00095B17">
              <w:t>56</w:t>
            </w:r>
          </w:p>
        </w:tc>
        <w:tc>
          <w:tcPr>
            <w:tcW w:w="709" w:type="dxa"/>
          </w:tcPr>
          <w:p w14:paraId="7A5E1460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6409938" w14:textId="77777777" w:rsidR="00D60507" w:rsidRPr="00095B17" w:rsidRDefault="00D60507" w:rsidP="00D60507">
            <w:pPr>
              <w:pStyle w:val="NoSpacing"/>
            </w:pPr>
            <w:r w:rsidRPr="00095B17">
              <w:t>180</w:t>
            </w:r>
          </w:p>
        </w:tc>
        <w:tc>
          <w:tcPr>
            <w:tcW w:w="1134" w:type="dxa"/>
          </w:tcPr>
          <w:p w14:paraId="7742B402" w14:textId="77777777" w:rsidR="00D60507" w:rsidRPr="00095B17" w:rsidRDefault="00D60507" w:rsidP="00D60507">
            <w:pPr>
              <w:pStyle w:val="NoSpacing"/>
            </w:pPr>
            <w:r w:rsidRPr="00095B17">
              <w:t>(Arnett 2000)/(Hogue 1993)</w:t>
            </w:r>
          </w:p>
        </w:tc>
        <w:tc>
          <w:tcPr>
            <w:tcW w:w="1701" w:type="dxa"/>
          </w:tcPr>
          <w:p w14:paraId="5500B98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633CC500" w14:textId="77777777" w:rsidTr="00AA1B2A">
        <w:tc>
          <w:tcPr>
            <w:tcW w:w="2358" w:type="dxa"/>
          </w:tcPr>
          <w:p w14:paraId="47387EE9" w14:textId="77777777" w:rsidR="00D60507" w:rsidRPr="00095B17" w:rsidRDefault="00D60507" w:rsidP="00D60507">
            <w:pPr>
              <w:pStyle w:val="NoSpacing"/>
            </w:pPr>
            <w:r w:rsidRPr="00095B17">
              <w:t>Lepidoptera Oecophoridae</w:t>
            </w:r>
          </w:p>
        </w:tc>
        <w:tc>
          <w:tcPr>
            <w:tcW w:w="794" w:type="dxa"/>
          </w:tcPr>
          <w:p w14:paraId="5D697B59" w14:textId="77777777" w:rsidR="00D60507" w:rsidRPr="00095B17" w:rsidRDefault="00D60507" w:rsidP="00D60507">
            <w:pPr>
              <w:pStyle w:val="NoSpacing"/>
            </w:pPr>
            <w:r w:rsidRPr="00095B17">
              <w:t>3304</w:t>
            </w:r>
          </w:p>
        </w:tc>
        <w:tc>
          <w:tcPr>
            <w:tcW w:w="784" w:type="dxa"/>
          </w:tcPr>
          <w:p w14:paraId="32ADE2D8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53E44651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776A870F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CCC5165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1134" w:type="dxa"/>
          </w:tcPr>
          <w:p w14:paraId="555B6EC6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FB58F07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D136837" w14:textId="77777777" w:rsidTr="00AA1B2A">
        <w:tc>
          <w:tcPr>
            <w:tcW w:w="2358" w:type="dxa"/>
          </w:tcPr>
          <w:p w14:paraId="2D5E7974" w14:textId="77777777" w:rsidR="00D60507" w:rsidRPr="00095B17" w:rsidRDefault="00D60507" w:rsidP="00D60507">
            <w:pPr>
              <w:pStyle w:val="NoSpacing"/>
            </w:pPr>
            <w:r w:rsidRPr="00095B17">
              <w:t>Lepidoptera Opostegidae</w:t>
            </w:r>
          </w:p>
        </w:tc>
        <w:tc>
          <w:tcPr>
            <w:tcW w:w="794" w:type="dxa"/>
          </w:tcPr>
          <w:p w14:paraId="1C661290" w14:textId="77777777" w:rsidR="00D60507" w:rsidRPr="00095B17" w:rsidRDefault="00D60507" w:rsidP="00D60507">
            <w:pPr>
              <w:pStyle w:val="NoSpacing"/>
            </w:pPr>
            <w:r w:rsidRPr="00095B17">
              <w:t>192</w:t>
            </w:r>
          </w:p>
        </w:tc>
        <w:tc>
          <w:tcPr>
            <w:tcW w:w="784" w:type="dxa"/>
          </w:tcPr>
          <w:p w14:paraId="12E2D35D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22D36157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224A162E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0F41B8CF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1134" w:type="dxa"/>
          </w:tcPr>
          <w:p w14:paraId="675B855C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3D18020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2020C73" w14:textId="77777777" w:rsidTr="00AA1B2A">
        <w:tc>
          <w:tcPr>
            <w:tcW w:w="2358" w:type="dxa"/>
          </w:tcPr>
          <w:p w14:paraId="4C91E85C" w14:textId="77777777" w:rsidR="00D60507" w:rsidRPr="00095B17" w:rsidRDefault="00D60507" w:rsidP="00D60507">
            <w:pPr>
              <w:pStyle w:val="NoSpacing"/>
            </w:pPr>
            <w:r w:rsidRPr="00095B17">
              <w:t>Lepidoptera Palaephatidae</w:t>
            </w:r>
          </w:p>
        </w:tc>
        <w:tc>
          <w:tcPr>
            <w:tcW w:w="794" w:type="dxa"/>
          </w:tcPr>
          <w:p w14:paraId="148BFE39" w14:textId="77777777" w:rsidR="00D60507" w:rsidRPr="00095B17" w:rsidRDefault="00D60507" w:rsidP="00D60507">
            <w:pPr>
              <w:pStyle w:val="NoSpacing"/>
            </w:pPr>
            <w:r w:rsidRPr="00095B17">
              <w:t>57</w:t>
            </w:r>
          </w:p>
        </w:tc>
        <w:tc>
          <w:tcPr>
            <w:tcW w:w="784" w:type="dxa"/>
          </w:tcPr>
          <w:p w14:paraId="59A47A4A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15F461D2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5B596F35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110C2DC2" w14:textId="77777777" w:rsidR="00D60507" w:rsidRPr="00095B17" w:rsidRDefault="00D60507" w:rsidP="00D60507">
            <w:pPr>
              <w:pStyle w:val="NoSpacing"/>
            </w:pPr>
            <w:r w:rsidRPr="00095B17">
              <w:t>36</w:t>
            </w:r>
          </w:p>
        </w:tc>
        <w:tc>
          <w:tcPr>
            <w:tcW w:w="1134" w:type="dxa"/>
          </w:tcPr>
          <w:p w14:paraId="1B44155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DF458DE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2305761" w14:textId="77777777" w:rsidTr="00AA1B2A">
        <w:tc>
          <w:tcPr>
            <w:tcW w:w="2358" w:type="dxa"/>
          </w:tcPr>
          <w:p w14:paraId="63A45C69" w14:textId="77777777" w:rsidR="00D60507" w:rsidRPr="00095B17" w:rsidRDefault="00D60507" w:rsidP="00D60507">
            <w:pPr>
              <w:pStyle w:val="NoSpacing"/>
            </w:pPr>
            <w:r w:rsidRPr="00095B17">
              <w:t>Lepidoptera Papilionidae</w:t>
            </w:r>
          </w:p>
        </w:tc>
        <w:tc>
          <w:tcPr>
            <w:tcW w:w="794" w:type="dxa"/>
          </w:tcPr>
          <w:p w14:paraId="337A10AC" w14:textId="77777777" w:rsidR="00D60507" w:rsidRPr="00095B17" w:rsidRDefault="00D60507" w:rsidP="00D60507">
            <w:pPr>
              <w:pStyle w:val="NoSpacing"/>
            </w:pPr>
            <w:r w:rsidRPr="00095B17">
              <w:t>566</w:t>
            </w:r>
          </w:p>
        </w:tc>
        <w:tc>
          <w:tcPr>
            <w:tcW w:w="784" w:type="dxa"/>
          </w:tcPr>
          <w:p w14:paraId="6CDE58DE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29043A4E" w14:textId="77777777" w:rsidR="00D60507" w:rsidRPr="00095B17" w:rsidRDefault="00D60507" w:rsidP="00D60507">
            <w:pPr>
              <w:pStyle w:val="NoSpacing"/>
            </w:pPr>
            <w:r w:rsidRPr="00095B17">
              <w:t>83</w:t>
            </w:r>
          </w:p>
        </w:tc>
        <w:tc>
          <w:tcPr>
            <w:tcW w:w="709" w:type="dxa"/>
          </w:tcPr>
          <w:p w14:paraId="223D8D57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2E6415A1" w14:textId="77777777" w:rsidR="00D60507" w:rsidRPr="00095B17" w:rsidRDefault="00D60507" w:rsidP="00D60507">
            <w:pPr>
              <w:pStyle w:val="NoSpacing"/>
            </w:pPr>
            <w:r w:rsidRPr="00095B17">
              <w:t>285</w:t>
            </w:r>
          </w:p>
        </w:tc>
        <w:tc>
          <w:tcPr>
            <w:tcW w:w="1134" w:type="dxa"/>
          </w:tcPr>
          <w:p w14:paraId="509E7EDB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B75685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A1A73BA" w14:textId="77777777" w:rsidTr="00AA1B2A">
        <w:tc>
          <w:tcPr>
            <w:tcW w:w="2358" w:type="dxa"/>
          </w:tcPr>
          <w:p w14:paraId="6394D743" w14:textId="77777777" w:rsidR="00D60507" w:rsidRPr="00095B17" w:rsidRDefault="00D60507" w:rsidP="00D60507">
            <w:pPr>
              <w:pStyle w:val="NoSpacing"/>
            </w:pPr>
            <w:r w:rsidRPr="00095B17">
              <w:t>Lepidoptera Pieridae</w:t>
            </w:r>
          </w:p>
        </w:tc>
        <w:tc>
          <w:tcPr>
            <w:tcW w:w="794" w:type="dxa"/>
          </w:tcPr>
          <w:p w14:paraId="601319ED" w14:textId="77777777" w:rsidR="00D60507" w:rsidRPr="00095B17" w:rsidRDefault="00D60507" w:rsidP="00D60507">
            <w:pPr>
              <w:pStyle w:val="NoSpacing"/>
            </w:pPr>
            <w:r w:rsidRPr="00095B17">
              <w:t>1164</w:t>
            </w:r>
          </w:p>
        </w:tc>
        <w:tc>
          <w:tcPr>
            <w:tcW w:w="784" w:type="dxa"/>
          </w:tcPr>
          <w:p w14:paraId="57D68B36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5CA788F5" w14:textId="77777777" w:rsidR="00D60507" w:rsidRPr="00095B17" w:rsidRDefault="00D60507" w:rsidP="00D60507">
            <w:pPr>
              <w:pStyle w:val="NoSpacing"/>
            </w:pPr>
            <w:r w:rsidRPr="00095B17">
              <w:t>31</w:t>
            </w:r>
          </w:p>
        </w:tc>
        <w:tc>
          <w:tcPr>
            <w:tcW w:w="709" w:type="dxa"/>
          </w:tcPr>
          <w:p w14:paraId="223DFFE3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09" w:type="dxa"/>
          </w:tcPr>
          <w:p w14:paraId="3F8E7BFC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1134" w:type="dxa"/>
          </w:tcPr>
          <w:p w14:paraId="5837483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5BD94AE1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488C2B5" w14:textId="77777777" w:rsidTr="00AA1B2A">
        <w:tc>
          <w:tcPr>
            <w:tcW w:w="2358" w:type="dxa"/>
          </w:tcPr>
          <w:p w14:paraId="23D6862E" w14:textId="77777777" w:rsidR="00D60507" w:rsidRPr="00095B17" w:rsidRDefault="00D60507" w:rsidP="00D60507">
            <w:pPr>
              <w:pStyle w:val="NoSpacing"/>
            </w:pPr>
            <w:r w:rsidRPr="00095B17">
              <w:t>Lepidoptera Plutellidae</w:t>
            </w:r>
          </w:p>
        </w:tc>
        <w:tc>
          <w:tcPr>
            <w:tcW w:w="794" w:type="dxa"/>
          </w:tcPr>
          <w:p w14:paraId="77E663DB" w14:textId="77777777" w:rsidR="00D60507" w:rsidRPr="00095B17" w:rsidRDefault="00D60507" w:rsidP="00D60507">
            <w:pPr>
              <w:pStyle w:val="NoSpacing"/>
            </w:pPr>
            <w:r w:rsidRPr="00095B17">
              <w:t>150</w:t>
            </w:r>
          </w:p>
        </w:tc>
        <w:tc>
          <w:tcPr>
            <w:tcW w:w="784" w:type="dxa"/>
          </w:tcPr>
          <w:p w14:paraId="5C91BDE5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5E2EE56A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9" w:type="dxa"/>
          </w:tcPr>
          <w:p w14:paraId="4823EA93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24EAE5CA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1134" w:type="dxa"/>
          </w:tcPr>
          <w:p w14:paraId="627E4ECC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2A1CED7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D21DC2B" w14:textId="77777777" w:rsidTr="00AA1B2A">
        <w:tc>
          <w:tcPr>
            <w:tcW w:w="2358" w:type="dxa"/>
          </w:tcPr>
          <w:p w14:paraId="7DA260DB" w14:textId="77777777" w:rsidR="00D60507" w:rsidRPr="00095B17" w:rsidRDefault="00D60507" w:rsidP="00D60507">
            <w:pPr>
              <w:pStyle w:val="NoSpacing"/>
            </w:pPr>
            <w:r w:rsidRPr="00095B17">
              <w:t>Lepidoptera Prodoxidae</w:t>
            </w:r>
          </w:p>
        </w:tc>
        <w:tc>
          <w:tcPr>
            <w:tcW w:w="794" w:type="dxa"/>
          </w:tcPr>
          <w:p w14:paraId="596AC039" w14:textId="77777777" w:rsidR="00D60507" w:rsidRPr="00095B17" w:rsidRDefault="00D60507" w:rsidP="00D60507">
            <w:pPr>
              <w:pStyle w:val="NoSpacing"/>
            </w:pPr>
            <w:r w:rsidRPr="00095B17">
              <w:t>98</w:t>
            </w:r>
          </w:p>
        </w:tc>
        <w:tc>
          <w:tcPr>
            <w:tcW w:w="784" w:type="dxa"/>
          </w:tcPr>
          <w:p w14:paraId="6F5D1E8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269EAE0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146483B2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6F1D01DA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1134" w:type="dxa"/>
          </w:tcPr>
          <w:p w14:paraId="46DCFF42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739529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2A0F1D68" w14:textId="77777777" w:rsidTr="00AA1B2A">
        <w:tc>
          <w:tcPr>
            <w:tcW w:w="2358" w:type="dxa"/>
          </w:tcPr>
          <w:p w14:paraId="770846BE" w14:textId="77777777" w:rsidR="00D60507" w:rsidRPr="00095B17" w:rsidRDefault="00D60507" w:rsidP="00D60507">
            <w:pPr>
              <w:pStyle w:val="NoSpacing"/>
            </w:pPr>
            <w:r w:rsidRPr="00095B17">
              <w:t>Lepidoptera Prototheoridae</w:t>
            </w:r>
          </w:p>
        </w:tc>
        <w:tc>
          <w:tcPr>
            <w:tcW w:w="794" w:type="dxa"/>
          </w:tcPr>
          <w:p w14:paraId="138EE129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84" w:type="dxa"/>
          </w:tcPr>
          <w:p w14:paraId="6B60985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3C22A02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7AD2833D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7901A661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1134" w:type="dxa"/>
          </w:tcPr>
          <w:p w14:paraId="4F58D4B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DE6607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4DB762D" w14:textId="77777777" w:rsidTr="00AA1B2A">
        <w:tc>
          <w:tcPr>
            <w:tcW w:w="2358" w:type="dxa"/>
          </w:tcPr>
          <w:p w14:paraId="20E7DB67" w14:textId="77777777" w:rsidR="00D60507" w:rsidRPr="00095B17" w:rsidRDefault="00D60507" w:rsidP="00D60507">
            <w:pPr>
              <w:pStyle w:val="NoSpacing"/>
            </w:pPr>
            <w:r w:rsidRPr="00095B17">
              <w:t>Lepidoptera Psychidae</w:t>
            </w:r>
          </w:p>
        </w:tc>
        <w:tc>
          <w:tcPr>
            <w:tcW w:w="794" w:type="dxa"/>
          </w:tcPr>
          <w:p w14:paraId="79D8AFDE" w14:textId="77777777" w:rsidR="00D60507" w:rsidRPr="00095B17" w:rsidRDefault="00D60507" w:rsidP="00D60507">
            <w:pPr>
              <w:pStyle w:val="NoSpacing"/>
            </w:pPr>
            <w:r w:rsidRPr="00095B17">
              <w:t>1324</w:t>
            </w:r>
          </w:p>
        </w:tc>
        <w:tc>
          <w:tcPr>
            <w:tcW w:w="784" w:type="dxa"/>
          </w:tcPr>
          <w:p w14:paraId="08DFD35C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DBC1FB4" w14:textId="77777777" w:rsidR="00D60507" w:rsidRPr="00095B17" w:rsidRDefault="00D60507" w:rsidP="00D60507">
            <w:pPr>
              <w:pStyle w:val="NoSpacing"/>
            </w:pPr>
            <w:r w:rsidRPr="00095B17">
              <w:t>37</w:t>
            </w:r>
          </w:p>
        </w:tc>
        <w:tc>
          <w:tcPr>
            <w:tcW w:w="709" w:type="dxa"/>
          </w:tcPr>
          <w:p w14:paraId="05190779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2C406096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1134" w:type="dxa"/>
          </w:tcPr>
          <w:p w14:paraId="3CC613BD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5F00ACF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2A5C5D4" w14:textId="77777777" w:rsidTr="00AA1B2A">
        <w:tc>
          <w:tcPr>
            <w:tcW w:w="2358" w:type="dxa"/>
          </w:tcPr>
          <w:p w14:paraId="6251610E" w14:textId="77777777" w:rsidR="00D60507" w:rsidRPr="00095B17" w:rsidRDefault="00D60507" w:rsidP="00D60507">
            <w:pPr>
              <w:pStyle w:val="NoSpacing"/>
            </w:pPr>
            <w:r w:rsidRPr="00095B17">
              <w:t>Lepidoptera Pterolonchidae</w:t>
            </w:r>
          </w:p>
        </w:tc>
        <w:tc>
          <w:tcPr>
            <w:tcW w:w="794" w:type="dxa"/>
          </w:tcPr>
          <w:p w14:paraId="67054594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504B2365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6D99B15B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3C35DDD4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09" w:type="dxa"/>
          </w:tcPr>
          <w:p w14:paraId="798BEBE6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1134" w:type="dxa"/>
          </w:tcPr>
          <w:p w14:paraId="07E5C740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5199CE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CF2A2DD" w14:textId="77777777" w:rsidTr="00AA1B2A">
        <w:tc>
          <w:tcPr>
            <w:tcW w:w="2358" w:type="dxa"/>
          </w:tcPr>
          <w:p w14:paraId="7CA3236A" w14:textId="77777777" w:rsidR="00D60507" w:rsidRPr="00095B17" w:rsidRDefault="00D60507" w:rsidP="00D60507">
            <w:pPr>
              <w:pStyle w:val="NoSpacing"/>
            </w:pPr>
            <w:r w:rsidRPr="00095B17">
              <w:t>Lepidoptera Pterophoridae</w:t>
            </w:r>
          </w:p>
        </w:tc>
        <w:tc>
          <w:tcPr>
            <w:tcW w:w="794" w:type="dxa"/>
          </w:tcPr>
          <w:p w14:paraId="19928BB4" w14:textId="77777777" w:rsidR="00D60507" w:rsidRPr="00095B17" w:rsidRDefault="00D60507" w:rsidP="00D60507">
            <w:pPr>
              <w:pStyle w:val="NoSpacing"/>
            </w:pPr>
            <w:r w:rsidRPr="00095B17">
              <w:t>1318</w:t>
            </w:r>
          </w:p>
        </w:tc>
        <w:tc>
          <w:tcPr>
            <w:tcW w:w="784" w:type="dxa"/>
          </w:tcPr>
          <w:p w14:paraId="260624FA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54C54138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2E63D63D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471EB448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1134" w:type="dxa"/>
          </w:tcPr>
          <w:p w14:paraId="7FF70AF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36D8E23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6EB45D9" w14:textId="77777777" w:rsidTr="00AA1B2A">
        <w:tc>
          <w:tcPr>
            <w:tcW w:w="2358" w:type="dxa"/>
          </w:tcPr>
          <w:p w14:paraId="635EE36E" w14:textId="77777777" w:rsidR="00D60507" w:rsidRPr="00095B17" w:rsidRDefault="00D60507" w:rsidP="00D60507">
            <w:pPr>
              <w:pStyle w:val="NoSpacing"/>
            </w:pPr>
            <w:r w:rsidRPr="00095B17">
              <w:t>Lepidoptera Pyralidae</w:t>
            </w:r>
          </w:p>
        </w:tc>
        <w:tc>
          <w:tcPr>
            <w:tcW w:w="794" w:type="dxa"/>
          </w:tcPr>
          <w:p w14:paraId="4A47E96C" w14:textId="77777777" w:rsidR="00D60507" w:rsidRPr="00095B17" w:rsidRDefault="00D60507" w:rsidP="00D60507">
            <w:pPr>
              <w:pStyle w:val="NoSpacing"/>
            </w:pPr>
            <w:r w:rsidRPr="00095B17">
              <w:t>5921</w:t>
            </w:r>
          </w:p>
        </w:tc>
        <w:tc>
          <w:tcPr>
            <w:tcW w:w="784" w:type="dxa"/>
          </w:tcPr>
          <w:p w14:paraId="43D2B4B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056CB511" w14:textId="77777777" w:rsidR="00D60507" w:rsidRPr="00095B17" w:rsidRDefault="00D60507" w:rsidP="00D60507">
            <w:pPr>
              <w:pStyle w:val="NoSpacing"/>
            </w:pPr>
            <w:r w:rsidRPr="00095B17">
              <w:t>67</w:t>
            </w:r>
          </w:p>
        </w:tc>
        <w:tc>
          <w:tcPr>
            <w:tcW w:w="709" w:type="dxa"/>
          </w:tcPr>
          <w:p w14:paraId="366B1110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47A5C04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1134" w:type="dxa"/>
          </w:tcPr>
          <w:p w14:paraId="2528F10D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2EB45345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length, includes Crambidae</w:t>
            </w:r>
          </w:p>
        </w:tc>
      </w:tr>
      <w:tr w:rsidR="00D60507" w:rsidRPr="00095B17" w14:paraId="76468261" w14:textId="77777777" w:rsidTr="00AA1B2A">
        <w:tc>
          <w:tcPr>
            <w:tcW w:w="2358" w:type="dxa"/>
          </w:tcPr>
          <w:p w14:paraId="1AE37020" w14:textId="77777777" w:rsidR="00D60507" w:rsidRPr="00095B17" w:rsidRDefault="00D60507" w:rsidP="00D60507">
            <w:pPr>
              <w:pStyle w:val="NoSpacing"/>
            </w:pPr>
            <w:r w:rsidRPr="00095B17">
              <w:t>Lepidoptera Riodinidae</w:t>
            </w:r>
          </w:p>
        </w:tc>
        <w:tc>
          <w:tcPr>
            <w:tcW w:w="794" w:type="dxa"/>
          </w:tcPr>
          <w:p w14:paraId="22512A62" w14:textId="77777777" w:rsidR="00D60507" w:rsidRPr="00095B17" w:rsidRDefault="00D60507" w:rsidP="00D60507">
            <w:pPr>
              <w:pStyle w:val="NoSpacing"/>
            </w:pPr>
            <w:r w:rsidRPr="00095B17">
              <w:t>1532</w:t>
            </w:r>
          </w:p>
        </w:tc>
        <w:tc>
          <w:tcPr>
            <w:tcW w:w="784" w:type="dxa"/>
          </w:tcPr>
          <w:p w14:paraId="1ED3B244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3A6AAB2D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2935BA5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0D3A38AE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0D9D30F9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626C780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8E75A03" w14:textId="77777777" w:rsidTr="00AA1B2A">
        <w:tc>
          <w:tcPr>
            <w:tcW w:w="2358" w:type="dxa"/>
          </w:tcPr>
          <w:p w14:paraId="0A04C684" w14:textId="77777777" w:rsidR="00D60507" w:rsidRPr="00095B17" w:rsidRDefault="00D60507" w:rsidP="00D60507">
            <w:pPr>
              <w:pStyle w:val="NoSpacing"/>
            </w:pPr>
            <w:r w:rsidRPr="00095B17">
              <w:t>Lepidoptera Roeslerstammiidae</w:t>
            </w:r>
          </w:p>
        </w:tc>
        <w:tc>
          <w:tcPr>
            <w:tcW w:w="794" w:type="dxa"/>
          </w:tcPr>
          <w:p w14:paraId="7440726B" w14:textId="77777777" w:rsidR="00D60507" w:rsidRPr="00095B17" w:rsidRDefault="00D60507" w:rsidP="00D60507">
            <w:pPr>
              <w:pStyle w:val="NoSpacing"/>
            </w:pPr>
            <w:r w:rsidRPr="00095B17">
              <w:t>53</w:t>
            </w:r>
          </w:p>
        </w:tc>
        <w:tc>
          <w:tcPr>
            <w:tcW w:w="784" w:type="dxa"/>
          </w:tcPr>
          <w:p w14:paraId="6772631D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A512D46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074292D3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20076B91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1134" w:type="dxa"/>
          </w:tcPr>
          <w:p w14:paraId="57B65505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8E87544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90DE003" w14:textId="77777777" w:rsidTr="00AA1B2A">
        <w:tc>
          <w:tcPr>
            <w:tcW w:w="2358" w:type="dxa"/>
          </w:tcPr>
          <w:p w14:paraId="3E751AA7" w14:textId="77777777" w:rsidR="00D60507" w:rsidRPr="00095B17" w:rsidRDefault="00D60507" w:rsidP="00D60507">
            <w:pPr>
              <w:pStyle w:val="NoSpacing"/>
            </w:pPr>
            <w:r w:rsidRPr="00095B17">
              <w:t>Lepidoptera Saturniidae</w:t>
            </w:r>
          </w:p>
        </w:tc>
        <w:tc>
          <w:tcPr>
            <w:tcW w:w="794" w:type="dxa"/>
          </w:tcPr>
          <w:p w14:paraId="2D8C5249" w14:textId="77777777" w:rsidR="00D60507" w:rsidRPr="00095B17" w:rsidRDefault="00D60507" w:rsidP="00D60507">
            <w:pPr>
              <w:pStyle w:val="NoSpacing"/>
            </w:pPr>
            <w:r w:rsidRPr="00095B17">
              <w:t>2349</w:t>
            </w:r>
          </w:p>
        </w:tc>
        <w:tc>
          <w:tcPr>
            <w:tcW w:w="784" w:type="dxa"/>
          </w:tcPr>
          <w:p w14:paraId="7B3D7748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00161147" w14:textId="77777777" w:rsidR="00D60507" w:rsidRPr="00095B17" w:rsidRDefault="00D60507" w:rsidP="00D60507">
            <w:pPr>
              <w:pStyle w:val="NoSpacing"/>
            </w:pPr>
            <w:r w:rsidRPr="00095B17">
              <w:t>117</w:t>
            </w:r>
          </w:p>
        </w:tc>
        <w:tc>
          <w:tcPr>
            <w:tcW w:w="709" w:type="dxa"/>
          </w:tcPr>
          <w:p w14:paraId="69A177AE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72793277" w14:textId="77777777" w:rsidR="00D60507" w:rsidRPr="00095B17" w:rsidRDefault="00D60507" w:rsidP="00D60507">
            <w:pPr>
              <w:pStyle w:val="NoSpacing"/>
            </w:pPr>
            <w:r w:rsidRPr="00095B17">
              <w:t>300</w:t>
            </w:r>
          </w:p>
        </w:tc>
        <w:tc>
          <w:tcPr>
            <w:tcW w:w="1134" w:type="dxa"/>
          </w:tcPr>
          <w:p w14:paraId="2E91E80E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E803F6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3EEB496A" w14:textId="77777777" w:rsidTr="00AA1B2A">
        <w:tc>
          <w:tcPr>
            <w:tcW w:w="2358" w:type="dxa"/>
          </w:tcPr>
          <w:p w14:paraId="74579B65" w14:textId="77777777" w:rsidR="00D60507" w:rsidRPr="00095B17" w:rsidRDefault="00D60507" w:rsidP="00D60507">
            <w:pPr>
              <w:pStyle w:val="NoSpacing"/>
            </w:pPr>
            <w:r w:rsidRPr="00095B17">
              <w:t>Lepidoptera Sematuridae</w:t>
            </w:r>
          </w:p>
        </w:tc>
        <w:tc>
          <w:tcPr>
            <w:tcW w:w="794" w:type="dxa"/>
          </w:tcPr>
          <w:p w14:paraId="5FF15665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84" w:type="dxa"/>
          </w:tcPr>
          <w:p w14:paraId="488C3F53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08" w:type="dxa"/>
          </w:tcPr>
          <w:p w14:paraId="47663CCD" w14:textId="77777777" w:rsidR="00D60507" w:rsidRPr="00095B17" w:rsidRDefault="00D60507" w:rsidP="00D60507">
            <w:pPr>
              <w:pStyle w:val="NoSpacing"/>
            </w:pPr>
            <w:r w:rsidRPr="00095B17">
              <w:t>44</w:t>
            </w:r>
          </w:p>
        </w:tc>
        <w:tc>
          <w:tcPr>
            <w:tcW w:w="709" w:type="dxa"/>
          </w:tcPr>
          <w:p w14:paraId="383762A9" w14:textId="77777777" w:rsidR="00D60507" w:rsidRPr="00095B17" w:rsidRDefault="00D60507" w:rsidP="00D60507">
            <w:pPr>
              <w:pStyle w:val="NoSpacing"/>
            </w:pPr>
            <w:r w:rsidRPr="00095B17">
              <w:t>42</w:t>
            </w:r>
          </w:p>
        </w:tc>
        <w:tc>
          <w:tcPr>
            <w:tcW w:w="709" w:type="dxa"/>
          </w:tcPr>
          <w:p w14:paraId="3FD0AD3C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1134" w:type="dxa"/>
          </w:tcPr>
          <w:p w14:paraId="4392A758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6C2ABEE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27D3718A" w14:textId="77777777" w:rsidTr="00AA1B2A">
        <w:tc>
          <w:tcPr>
            <w:tcW w:w="2358" w:type="dxa"/>
          </w:tcPr>
          <w:p w14:paraId="636C2DB7" w14:textId="77777777" w:rsidR="00D60507" w:rsidRPr="00095B17" w:rsidRDefault="00D60507" w:rsidP="00D60507">
            <w:pPr>
              <w:pStyle w:val="NoSpacing"/>
            </w:pPr>
            <w:r w:rsidRPr="00095B17">
              <w:t>Lepidoptera Sesiidae</w:t>
            </w:r>
          </w:p>
        </w:tc>
        <w:tc>
          <w:tcPr>
            <w:tcW w:w="794" w:type="dxa"/>
          </w:tcPr>
          <w:p w14:paraId="4822A6E3" w14:textId="77777777" w:rsidR="00D60507" w:rsidRPr="00095B17" w:rsidRDefault="00D60507" w:rsidP="00D60507">
            <w:pPr>
              <w:pStyle w:val="NoSpacing"/>
            </w:pPr>
            <w:r w:rsidRPr="00095B17">
              <w:t>1397</w:t>
            </w:r>
          </w:p>
        </w:tc>
        <w:tc>
          <w:tcPr>
            <w:tcW w:w="784" w:type="dxa"/>
          </w:tcPr>
          <w:p w14:paraId="74693165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0298F538" w14:textId="77777777" w:rsidR="00D60507" w:rsidRPr="00095B17" w:rsidRDefault="00D60507" w:rsidP="00D60507">
            <w:pPr>
              <w:pStyle w:val="NoSpacing"/>
            </w:pPr>
            <w:r w:rsidRPr="00095B17">
              <w:t>34</w:t>
            </w:r>
          </w:p>
        </w:tc>
        <w:tc>
          <w:tcPr>
            <w:tcW w:w="709" w:type="dxa"/>
          </w:tcPr>
          <w:p w14:paraId="41040CD5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536D16A8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1134" w:type="dxa"/>
          </w:tcPr>
          <w:p w14:paraId="1B0AFC42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0F7C1F8F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0EA9BCF8" w14:textId="77777777" w:rsidTr="00AA1B2A">
        <w:tc>
          <w:tcPr>
            <w:tcW w:w="2358" w:type="dxa"/>
          </w:tcPr>
          <w:p w14:paraId="75B784A2" w14:textId="77777777" w:rsidR="00D60507" w:rsidRPr="00095B17" w:rsidRDefault="00D60507" w:rsidP="00D60507">
            <w:pPr>
              <w:pStyle w:val="NoSpacing"/>
            </w:pPr>
            <w:r w:rsidRPr="00095B17">
              <w:t>Lepidoptera Somabrachyidae</w:t>
            </w:r>
          </w:p>
        </w:tc>
        <w:tc>
          <w:tcPr>
            <w:tcW w:w="794" w:type="dxa"/>
          </w:tcPr>
          <w:p w14:paraId="1C68425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66C52D36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3564604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66CDB68A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7CE0C1EB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1134" w:type="dxa"/>
          </w:tcPr>
          <w:p w14:paraId="557C42E4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1B1EFBAC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9970B0B" w14:textId="77777777" w:rsidTr="00AA1B2A">
        <w:tc>
          <w:tcPr>
            <w:tcW w:w="2358" w:type="dxa"/>
          </w:tcPr>
          <w:p w14:paraId="20C33483" w14:textId="77777777" w:rsidR="00D60507" w:rsidRPr="00095B17" w:rsidRDefault="00D60507" w:rsidP="00D60507">
            <w:pPr>
              <w:pStyle w:val="NoSpacing"/>
            </w:pPr>
            <w:r w:rsidRPr="00095B17">
              <w:t>Lepidoptera Sphingidae</w:t>
            </w:r>
          </w:p>
        </w:tc>
        <w:tc>
          <w:tcPr>
            <w:tcW w:w="794" w:type="dxa"/>
          </w:tcPr>
          <w:p w14:paraId="7BC244D3" w14:textId="77777777" w:rsidR="00D60507" w:rsidRPr="00095B17" w:rsidRDefault="00D60507" w:rsidP="00D60507">
            <w:pPr>
              <w:pStyle w:val="NoSpacing"/>
            </w:pPr>
            <w:r w:rsidRPr="00095B17">
              <w:t>1461</w:t>
            </w:r>
          </w:p>
        </w:tc>
        <w:tc>
          <w:tcPr>
            <w:tcW w:w="784" w:type="dxa"/>
          </w:tcPr>
          <w:p w14:paraId="66D75E8B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6F52D921" w14:textId="77777777" w:rsidR="00D60507" w:rsidRPr="00095B17" w:rsidRDefault="00D60507" w:rsidP="00D60507">
            <w:pPr>
              <w:pStyle w:val="NoSpacing"/>
            </w:pPr>
            <w:r w:rsidRPr="00095B17">
              <w:t>94</w:t>
            </w:r>
          </w:p>
        </w:tc>
        <w:tc>
          <w:tcPr>
            <w:tcW w:w="709" w:type="dxa"/>
          </w:tcPr>
          <w:p w14:paraId="5860B0A3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09" w:type="dxa"/>
          </w:tcPr>
          <w:p w14:paraId="10653B8E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1134" w:type="dxa"/>
          </w:tcPr>
          <w:p w14:paraId="16AA5E00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0E4EE4F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4FC42FDC" w14:textId="77777777" w:rsidTr="00AA1B2A">
        <w:tc>
          <w:tcPr>
            <w:tcW w:w="2358" w:type="dxa"/>
          </w:tcPr>
          <w:p w14:paraId="028F5D45" w14:textId="77777777" w:rsidR="00D60507" w:rsidRPr="00095B17" w:rsidRDefault="00D60507" w:rsidP="00D60507">
            <w:pPr>
              <w:pStyle w:val="NoSpacing"/>
            </w:pPr>
            <w:r w:rsidRPr="00095B17">
              <w:t>Lepidoptera Thyrididae</w:t>
            </w:r>
          </w:p>
        </w:tc>
        <w:tc>
          <w:tcPr>
            <w:tcW w:w="794" w:type="dxa"/>
          </w:tcPr>
          <w:p w14:paraId="50F9E35A" w14:textId="77777777" w:rsidR="00D60507" w:rsidRPr="00095B17" w:rsidRDefault="00D60507" w:rsidP="00D60507">
            <w:pPr>
              <w:pStyle w:val="NoSpacing"/>
            </w:pPr>
            <w:r w:rsidRPr="00095B17">
              <w:t>940</w:t>
            </w:r>
          </w:p>
        </w:tc>
        <w:tc>
          <w:tcPr>
            <w:tcW w:w="784" w:type="dxa"/>
          </w:tcPr>
          <w:p w14:paraId="1D93D1E3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AE7A1F1" w14:textId="77777777" w:rsidR="00D60507" w:rsidRPr="00095B17" w:rsidRDefault="00D60507" w:rsidP="00D60507">
            <w:pPr>
              <w:pStyle w:val="NoSpacing"/>
            </w:pPr>
            <w:r w:rsidRPr="00095B17">
              <w:t>42</w:t>
            </w:r>
          </w:p>
        </w:tc>
        <w:tc>
          <w:tcPr>
            <w:tcW w:w="709" w:type="dxa"/>
          </w:tcPr>
          <w:p w14:paraId="333C8866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34496F79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1134" w:type="dxa"/>
          </w:tcPr>
          <w:p w14:paraId="0046343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04D47B2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6CD47063" w14:textId="77777777" w:rsidTr="00AA1B2A">
        <w:tc>
          <w:tcPr>
            <w:tcW w:w="2358" w:type="dxa"/>
          </w:tcPr>
          <w:p w14:paraId="346CFBFD" w14:textId="77777777" w:rsidR="00D60507" w:rsidRPr="00095B17" w:rsidRDefault="00D60507" w:rsidP="00D60507">
            <w:pPr>
              <w:pStyle w:val="NoSpacing"/>
            </w:pPr>
            <w:r w:rsidRPr="00095B17">
              <w:t>Lepidoptera Tineidae</w:t>
            </w:r>
          </w:p>
        </w:tc>
        <w:tc>
          <w:tcPr>
            <w:tcW w:w="794" w:type="dxa"/>
          </w:tcPr>
          <w:p w14:paraId="540BF66B" w14:textId="77777777" w:rsidR="00D60507" w:rsidRPr="00095B17" w:rsidRDefault="00D60507" w:rsidP="00D60507">
            <w:pPr>
              <w:pStyle w:val="NoSpacing"/>
            </w:pPr>
            <w:r w:rsidRPr="00095B17">
              <w:t>2093</w:t>
            </w:r>
          </w:p>
        </w:tc>
        <w:tc>
          <w:tcPr>
            <w:tcW w:w="784" w:type="dxa"/>
          </w:tcPr>
          <w:p w14:paraId="69F95B15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E282A45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09" w:type="dxa"/>
          </w:tcPr>
          <w:p w14:paraId="05EA534A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0989F688" w14:textId="77777777" w:rsidR="00D60507" w:rsidRPr="00095B17" w:rsidRDefault="00D60507" w:rsidP="00D60507">
            <w:pPr>
              <w:pStyle w:val="NoSpacing"/>
            </w:pPr>
            <w:r w:rsidRPr="00095B17">
              <w:t>54</w:t>
            </w:r>
          </w:p>
        </w:tc>
        <w:tc>
          <w:tcPr>
            <w:tcW w:w="1134" w:type="dxa"/>
          </w:tcPr>
          <w:p w14:paraId="0CC37F2C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2F28490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0C3B1BC1" w14:textId="77777777" w:rsidTr="00AA1B2A">
        <w:tc>
          <w:tcPr>
            <w:tcW w:w="2358" w:type="dxa"/>
          </w:tcPr>
          <w:p w14:paraId="2CE86B45" w14:textId="77777777" w:rsidR="00D60507" w:rsidRPr="00095B17" w:rsidRDefault="00D60507" w:rsidP="00D60507">
            <w:pPr>
              <w:pStyle w:val="NoSpacing"/>
            </w:pPr>
            <w:r w:rsidRPr="00095B17">
              <w:t>Lepidoptera Tineodidae</w:t>
            </w:r>
          </w:p>
        </w:tc>
        <w:tc>
          <w:tcPr>
            <w:tcW w:w="794" w:type="dxa"/>
          </w:tcPr>
          <w:p w14:paraId="6B67FFB8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0FCA24E4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58F5F9CC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6F7CDF13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2486BF2F" w14:textId="77777777" w:rsidR="00D60507" w:rsidRPr="00095B17" w:rsidRDefault="00D60507" w:rsidP="00D60507">
            <w:pPr>
              <w:pStyle w:val="NoSpacing"/>
            </w:pPr>
            <w:r w:rsidRPr="00095B17">
              <w:t>34</w:t>
            </w:r>
          </w:p>
        </w:tc>
        <w:tc>
          <w:tcPr>
            <w:tcW w:w="1134" w:type="dxa"/>
          </w:tcPr>
          <w:p w14:paraId="60613B79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D338327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1669BB82" w14:textId="77777777" w:rsidTr="00AA1B2A">
        <w:tc>
          <w:tcPr>
            <w:tcW w:w="2358" w:type="dxa"/>
          </w:tcPr>
          <w:p w14:paraId="52A47183" w14:textId="77777777" w:rsidR="00D60507" w:rsidRPr="00095B17" w:rsidRDefault="00D60507" w:rsidP="00D60507">
            <w:pPr>
              <w:pStyle w:val="NoSpacing"/>
            </w:pPr>
            <w:r w:rsidRPr="00095B17">
              <w:t>Lepidoptera Tischeriidae</w:t>
            </w:r>
          </w:p>
        </w:tc>
        <w:tc>
          <w:tcPr>
            <w:tcW w:w="794" w:type="dxa"/>
          </w:tcPr>
          <w:p w14:paraId="09A3837D" w14:textId="77777777" w:rsidR="00D60507" w:rsidRPr="00095B17" w:rsidRDefault="00D60507" w:rsidP="00D60507">
            <w:pPr>
              <w:pStyle w:val="NoSpacing"/>
            </w:pPr>
            <w:r w:rsidRPr="00095B17">
              <w:t>110</w:t>
            </w:r>
          </w:p>
        </w:tc>
        <w:tc>
          <w:tcPr>
            <w:tcW w:w="784" w:type="dxa"/>
          </w:tcPr>
          <w:p w14:paraId="60F7FE2B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4DE9476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09F2285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2A036C27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1134" w:type="dxa"/>
          </w:tcPr>
          <w:p w14:paraId="6058CB04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497130C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8532879" w14:textId="77777777" w:rsidTr="00AA1B2A">
        <w:tc>
          <w:tcPr>
            <w:tcW w:w="2358" w:type="dxa"/>
          </w:tcPr>
          <w:p w14:paraId="714B22F2" w14:textId="77777777" w:rsidR="00D60507" w:rsidRPr="00095B17" w:rsidRDefault="00D60507" w:rsidP="00D60507">
            <w:pPr>
              <w:pStyle w:val="NoSpacing"/>
            </w:pPr>
            <w:r w:rsidRPr="00095B17">
              <w:t>Lepidoptera Tortricidae</w:t>
            </w:r>
          </w:p>
        </w:tc>
        <w:tc>
          <w:tcPr>
            <w:tcW w:w="794" w:type="dxa"/>
          </w:tcPr>
          <w:p w14:paraId="6A888B02" w14:textId="77777777" w:rsidR="00D60507" w:rsidRPr="00095B17" w:rsidRDefault="00D60507" w:rsidP="00D60507">
            <w:pPr>
              <w:pStyle w:val="NoSpacing"/>
            </w:pPr>
            <w:r w:rsidRPr="00095B17">
              <w:t>10387</w:t>
            </w:r>
          </w:p>
        </w:tc>
        <w:tc>
          <w:tcPr>
            <w:tcW w:w="784" w:type="dxa"/>
          </w:tcPr>
          <w:p w14:paraId="1349B78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0E135E50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09" w:type="dxa"/>
          </w:tcPr>
          <w:p w14:paraId="1815DE7C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1A04F019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1134" w:type="dxa"/>
          </w:tcPr>
          <w:p w14:paraId="4A7BB9A3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078D71C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241D4BC" w14:textId="77777777" w:rsidTr="00AA1B2A">
        <w:tc>
          <w:tcPr>
            <w:tcW w:w="2358" w:type="dxa"/>
          </w:tcPr>
          <w:p w14:paraId="09449ED9" w14:textId="77777777" w:rsidR="00D60507" w:rsidRPr="00095B17" w:rsidRDefault="00D60507" w:rsidP="00D60507">
            <w:pPr>
              <w:pStyle w:val="NoSpacing"/>
            </w:pPr>
            <w:r w:rsidRPr="00095B17">
              <w:t>Lepidoptera Uraniidae</w:t>
            </w:r>
          </w:p>
        </w:tc>
        <w:tc>
          <w:tcPr>
            <w:tcW w:w="794" w:type="dxa"/>
          </w:tcPr>
          <w:p w14:paraId="288EAC19" w14:textId="77777777" w:rsidR="00D60507" w:rsidRPr="00095B17" w:rsidRDefault="00D60507" w:rsidP="00D60507">
            <w:pPr>
              <w:pStyle w:val="NoSpacing"/>
            </w:pPr>
            <w:r w:rsidRPr="00095B17">
              <w:t>686</w:t>
            </w:r>
          </w:p>
        </w:tc>
        <w:tc>
          <w:tcPr>
            <w:tcW w:w="784" w:type="dxa"/>
          </w:tcPr>
          <w:p w14:paraId="046CF694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633C47C8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1A9AB074" w14:textId="77777777" w:rsidR="00D60507" w:rsidRPr="00095B17" w:rsidRDefault="00D60507" w:rsidP="00D60507">
            <w:pPr>
              <w:pStyle w:val="NoSpacing"/>
            </w:pPr>
            <w:r w:rsidRPr="00095B17">
              <w:t>31</w:t>
            </w:r>
          </w:p>
        </w:tc>
        <w:tc>
          <w:tcPr>
            <w:tcW w:w="709" w:type="dxa"/>
          </w:tcPr>
          <w:p w14:paraId="3B702217" w14:textId="77777777" w:rsidR="00D60507" w:rsidRPr="00095B17" w:rsidRDefault="00D60507" w:rsidP="00D60507">
            <w:pPr>
              <w:pStyle w:val="NoSpacing"/>
            </w:pPr>
            <w:r w:rsidRPr="00095B17">
              <w:t>160</w:t>
            </w:r>
          </w:p>
        </w:tc>
        <w:tc>
          <w:tcPr>
            <w:tcW w:w="1134" w:type="dxa"/>
          </w:tcPr>
          <w:p w14:paraId="57D89EED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C55CA62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19D0BB9" w14:textId="77777777" w:rsidTr="00AA1B2A">
        <w:tc>
          <w:tcPr>
            <w:tcW w:w="2358" w:type="dxa"/>
          </w:tcPr>
          <w:p w14:paraId="628B26E8" w14:textId="77777777" w:rsidR="00D60507" w:rsidRPr="00095B17" w:rsidRDefault="00D60507" w:rsidP="00D60507">
            <w:pPr>
              <w:pStyle w:val="NoSpacing"/>
            </w:pPr>
            <w:r w:rsidRPr="00095B17">
              <w:t>Lepidoptera Urodidae</w:t>
            </w:r>
          </w:p>
        </w:tc>
        <w:tc>
          <w:tcPr>
            <w:tcW w:w="794" w:type="dxa"/>
          </w:tcPr>
          <w:p w14:paraId="0F6080CE" w14:textId="77777777" w:rsidR="00D60507" w:rsidRPr="00095B17" w:rsidRDefault="00D60507" w:rsidP="00D60507">
            <w:pPr>
              <w:pStyle w:val="NoSpacing"/>
            </w:pPr>
            <w:r w:rsidRPr="00095B17">
              <w:t>66</w:t>
            </w:r>
          </w:p>
        </w:tc>
        <w:tc>
          <w:tcPr>
            <w:tcW w:w="784" w:type="dxa"/>
          </w:tcPr>
          <w:p w14:paraId="043A0F3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2677E09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175B082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1A553EDA" w14:textId="77777777" w:rsidR="00D60507" w:rsidRPr="00095B17" w:rsidRDefault="00D60507" w:rsidP="00D60507">
            <w:pPr>
              <w:pStyle w:val="NoSpacing"/>
            </w:pPr>
            <w:r w:rsidRPr="00095B17">
              <w:t>37</w:t>
            </w:r>
          </w:p>
        </w:tc>
        <w:tc>
          <w:tcPr>
            <w:tcW w:w="1134" w:type="dxa"/>
          </w:tcPr>
          <w:p w14:paraId="5358F3E1" w14:textId="77777777" w:rsidR="00D60507" w:rsidRPr="00095B17" w:rsidRDefault="00D60507" w:rsidP="00D60507">
            <w:pPr>
              <w:pStyle w:val="NoSpacing"/>
            </w:pPr>
            <w:r w:rsidRPr="00095B17">
              <w:t xml:space="preserve">(Capinera </w:t>
            </w:r>
            <w:r w:rsidRPr="00095B17">
              <w:lastRenderedPageBreak/>
              <w:t>2008)</w:t>
            </w:r>
          </w:p>
        </w:tc>
        <w:tc>
          <w:tcPr>
            <w:tcW w:w="1701" w:type="dxa"/>
          </w:tcPr>
          <w:p w14:paraId="1690F1E8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 xml:space="preserve">Data given as </w:t>
            </w:r>
            <w:r w:rsidRPr="00095B17">
              <w:lastRenderedPageBreak/>
              <w:t>wingspan</w:t>
            </w:r>
          </w:p>
        </w:tc>
      </w:tr>
      <w:tr w:rsidR="00D60507" w:rsidRPr="00095B17" w14:paraId="616F98B6" w14:textId="77777777" w:rsidTr="00AA1B2A">
        <w:tc>
          <w:tcPr>
            <w:tcW w:w="2358" w:type="dxa"/>
          </w:tcPr>
          <w:p w14:paraId="10D7AC20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Lepidoptera Xyloryctidae</w:t>
            </w:r>
          </w:p>
        </w:tc>
        <w:tc>
          <w:tcPr>
            <w:tcW w:w="794" w:type="dxa"/>
          </w:tcPr>
          <w:p w14:paraId="3CF2FB07" w14:textId="77777777" w:rsidR="00D60507" w:rsidRPr="00095B17" w:rsidRDefault="00D60507" w:rsidP="00D60507">
            <w:pPr>
              <w:pStyle w:val="NoSpacing"/>
            </w:pPr>
            <w:r w:rsidRPr="00095B17">
              <w:t>524</w:t>
            </w:r>
          </w:p>
        </w:tc>
        <w:tc>
          <w:tcPr>
            <w:tcW w:w="784" w:type="dxa"/>
          </w:tcPr>
          <w:p w14:paraId="5095063F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001D7C67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09" w:type="dxa"/>
          </w:tcPr>
          <w:p w14:paraId="063A22E9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7F59ED8E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1134" w:type="dxa"/>
          </w:tcPr>
          <w:p w14:paraId="37FB4F8B" w14:textId="77777777" w:rsidR="00D60507" w:rsidRPr="00095B17" w:rsidRDefault="00D60507" w:rsidP="00D60507">
            <w:pPr>
              <w:pStyle w:val="NoSpacing"/>
            </w:pPr>
            <w:r w:rsidRPr="00095B17">
              <w:t>(Pohl et al. 2010)/(Zborowski &amp; Edwards 2007)</w:t>
            </w:r>
          </w:p>
        </w:tc>
        <w:tc>
          <w:tcPr>
            <w:tcW w:w="1701" w:type="dxa"/>
          </w:tcPr>
          <w:p w14:paraId="3F274AD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A128B44" w14:textId="77777777" w:rsidTr="00AA1B2A">
        <w:tc>
          <w:tcPr>
            <w:tcW w:w="2358" w:type="dxa"/>
          </w:tcPr>
          <w:p w14:paraId="11426034" w14:textId="77777777" w:rsidR="00D60507" w:rsidRPr="00095B17" w:rsidRDefault="00D60507" w:rsidP="00D60507">
            <w:pPr>
              <w:pStyle w:val="NoSpacing"/>
            </w:pPr>
            <w:r w:rsidRPr="00095B17">
              <w:t>Lepidoptera Yponomeutidae</w:t>
            </w:r>
          </w:p>
        </w:tc>
        <w:tc>
          <w:tcPr>
            <w:tcW w:w="794" w:type="dxa"/>
          </w:tcPr>
          <w:p w14:paraId="3A715573" w14:textId="77777777" w:rsidR="00D60507" w:rsidRPr="00095B17" w:rsidRDefault="00D60507" w:rsidP="00D60507">
            <w:pPr>
              <w:pStyle w:val="NoSpacing"/>
            </w:pPr>
            <w:r w:rsidRPr="00095B17">
              <w:t>363</w:t>
            </w:r>
          </w:p>
        </w:tc>
        <w:tc>
          <w:tcPr>
            <w:tcW w:w="784" w:type="dxa"/>
          </w:tcPr>
          <w:p w14:paraId="28E7FD36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6E9D1B0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331E3B4F" w14:textId="77777777" w:rsidR="00D60507" w:rsidRPr="00095B17" w:rsidRDefault="00D60507" w:rsidP="00D60507">
            <w:pPr>
              <w:pStyle w:val="NoSpacing"/>
            </w:pPr>
            <w:r w:rsidRPr="00095B17">
              <w:t>3.2</w:t>
            </w:r>
          </w:p>
        </w:tc>
        <w:tc>
          <w:tcPr>
            <w:tcW w:w="709" w:type="dxa"/>
          </w:tcPr>
          <w:p w14:paraId="29D60E88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1134" w:type="dxa"/>
          </w:tcPr>
          <w:p w14:paraId="13F8402A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35C24D0C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346BB97D" w14:textId="77777777" w:rsidTr="00AA1B2A">
        <w:tc>
          <w:tcPr>
            <w:tcW w:w="2358" w:type="dxa"/>
          </w:tcPr>
          <w:p w14:paraId="34759B9A" w14:textId="77777777" w:rsidR="00D60507" w:rsidRPr="00095B17" w:rsidRDefault="00D60507" w:rsidP="00D60507">
            <w:pPr>
              <w:pStyle w:val="NoSpacing"/>
            </w:pPr>
            <w:r w:rsidRPr="00095B17">
              <w:t>Lepidoptera Ypsolophidae</w:t>
            </w:r>
          </w:p>
        </w:tc>
        <w:tc>
          <w:tcPr>
            <w:tcW w:w="794" w:type="dxa"/>
          </w:tcPr>
          <w:p w14:paraId="1EDF2C01" w14:textId="77777777" w:rsidR="00D60507" w:rsidRPr="00095B17" w:rsidRDefault="00D60507" w:rsidP="00D60507">
            <w:pPr>
              <w:pStyle w:val="NoSpacing"/>
            </w:pPr>
            <w:r w:rsidRPr="00095B17">
              <w:t>163</w:t>
            </w:r>
          </w:p>
        </w:tc>
        <w:tc>
          <w:tcPr>
            <w:tcW w:w="784" w:type="dxa"/>
          </w:tcPr>
          <w:p w14:paraId="72A7D9A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C56042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7AEB462E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2EF03B03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1134" w:type="dxa"/>
          </w:tcPr>
          <w:p w14:paraId="5114B5EF" w14:textId="77777777" w:rsidR="00D60507" w:rsidRPr="00095B17" w:rsidRDefault="00D60507" w:rsidP="00D60507">
            <w:pPr>
              <w:pStyle w:val="NoSpacing"/>
            </w:pPr>
            <w:r w:rsidRPr="00095B17">
              <w:t>(Capinera 2008)</w:t>
            </w:r>
          </w:p>
        </w:tc>
        <w:tc>
          <w:tcPr>
            <w:tcW w:w="1701" w:type="dxa"/>
          </w:tcPr>
          <w:p w14:paraId="2294757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6FF21D1B" w14:textId="77777777" w:rsidTr="00AA1B2A">
        <w:tc>
          <w:tcPr>
            <w:tcW w:w="2358" w:type="dxa"/>
          </w:tcPr>
          <w:p w14:paraId="23B7C708" w14:textId="77777777" w:rsidR="00D60507" w:rsidRPr="00095B17" w:rsidRDefault="00D60507" w:rsidP="00D60507">
            <w:pPr>
              <w:pStyle w:val="NoSpacing"/>
            </w:pPr>
            <w:r w:rsidRPr="00095B17">
              <w:t>Lepidoptera Zygaenidae</w:t>
            </w:r>
          </w:p>
        </w:tc>
        <w:tc>
          <w:tcPr>
            <w:tcW w:w="794" w:type="dxa"/>
          </w:tcPr>
          <w:p w14:paraId="5C5B307B" w14:textId="77777777" w:rsidR="00D60507" w:rsidRPr="00095B17" w:rsidRDefault="00D60507" w:rsidP="00D60507">
            <w:pPr>
              <w:pStyle w:val="NoSpacing"/>
            </w:pPr>
            <w:r w:rsidRPr="00095B17">
              <w:t>1036</w:t>
            </w:r>
          </w:p>
        </w:tc>
        <w:tc>
          <w:tcPr>
            <w:tcW w:w="784" w:type="dxa"/>
          </w:tcPr>
          <w:p w14:paraId="315FCFD4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3B4B622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06BC0016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755BF546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1134" w:type="dxa"/>
          </w:tcPr>
          <w:p w14:paraId="63DD81DA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43CB791D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58EA2E90" w14:textId="77777777" w:rsidTr="00AA1B2A">
        <w:tc>
          <w:tcPr>
            <w:tcW w:w="2358" w:type="dxa"/>
          </w:tcPr>
          <w:p w14:paraId="36539144" w14:textId="77777777" w:rsidR="00D60507" w:rsidRPr="00095B17" w:rsidRDefault="00D60507" w:rsidP="00D60507">
            <w:pPr>
              <w:pStyle w:val="NoSpacing"/>
            </w:pPr>
            <w:r w:rsidRPr="00095B17">
              <w:t>Mantodea</w:t>
            </w:r>
          </w:p>
        </w:tc>
        <w:tc>
          <w:tcPr>
            <w:tcW w:w="794" w:type="dxa"/>
          </w:tcPr>
          <w:p w14:paraId="3EF8AC4E" w14:textId="77777777" w:rsidR="00D60507" w:rsidRPr="00095B17" w:rsidRDefault="00D60507" w:rsidP="00D60507">
            <w:pPr>
              <w:pStyle w:val="NoSpacing"/>
            </w:pPr>
            <w:r w:rsidRPr="00095B17">
              <w:t>2163</w:t>
            </w:r>
          </w:p>
        </w:tc>
        <w:tc>
          <w:tcPr>
            <w:tcW w:w="784" w:type="dxa"/>
          </w:tcPr>
          <w:p w14:paraId="64F6F491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71113C69" w14:textId="77777777" w:rsidR="00D60507" w:rsidRPr="00095B17" w:rsidRDefault="00D60507" w:rsidP="00D60507">
            <w:pPr>
              <w:pStyle w:val="NoSpacing"/>
            </w:pPr>
            <w:r w:rsidRPr="00095B17">
              <w:t>170</w:t>
            </w:r>
          </w:p>
        </w:tc>
        <w:tc>
          <w:tcPr>
            <w:tcW w:w="709" w:type="dxa"/>
          </w:tcPr>
          <w:p w14:paraId="3D476AE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7DCE2F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FFC8076" w14:textId="77777777" w:rsidR="00D60507" w:rsidRPr="00095B17" w:rsidRDefault="00D60507" w:rsidP="00D60507">
            <w:pPr>
              <w:pStyle w:val="NoSpacing"/>
            </w:pPr>
            <w:r w:rsidRPr="00095B17">
              <w:t>(Prete 1999)</w:t>
            </w:r>
          </w:p>
        </w:tc>
        <w:tc>
          <w:tcPr>
            <w:tcW w:w="1701" w:type="dxa"/>
          </w:tcPr>
          <w:p w14:paraId="44D92195" w14:textId="77777777" w:rsidR="00D60507" w:rsidRPr="00095B17" w:rsidRDefault="00D60507" w:rsidP="00D60507">
            <w:pPr>
              <w:pStyle w:val="NoSpacing"/>
            </w:pPr>
            <w:r>
              <w:t>Represents Order</w:t>
            </w:r>
          </w:p>
        </w:tc>
      </w:tr>
      <w:tr w:rsidR="00D60507" w:rsidRPr="00095B17" w14:paraId="25D6E697" w14:textId="77777777" w:rsidTr="00AA1B2A">
        <w:tc>
          <w:tcPr>
            <w:tcW w:w="2358" w:type="dxa"/>
          </w:tcPr>
          <w:p w14:paraId="2B09378F" w14:textId="77777777" w:rsidR="00D60507" w:rsidRPr="00095B17" w:rsidRDefault="00D60507" w:rsidP="00D60507">
            <w:pPr>
              <w:pStyle w:val="NoSpacing"/>
            </w:pPr>
            <w:r w:rsidRPr="00095B17">
              <w:t>Mantophasmatodea</w:t>
            </w:r>
          </w:p>
        </w:tc>
        <w:tc>
          <w:tcPr>
            <w:tcW w:w="794" w:type="dxa"/>
          </w:tcPr>
          <w:p w14:paraId="1BA53C59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84" w:type="dxa"/>
          </w:tcPr>
          <w:p w14:paraId="2D08DC2E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47F38CE1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6570681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456C1E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F58A80F" w14:textId="77777777" w:rsidR="00D60507" w:rsidRPr="00095B17" w:rsidRDefault="00D60507" w:rsidP="00D60507">
            <w:pPr>
              <w:pStyle w:val="NoSpacing"/>
            </w:pPr>
            <w:r w:rsidRPr="00095B17">
              <w:t>(Buder &amp; Klass 2013)</w:t>
            </w:r>
          </w:p>
        </w:tc>
        <w:tc>
          <w:tcPr>
            <w:tcW w:w="1701" w:type="dxa"/>
          </w:tcPr>
          <w:p w14:paraId="773420B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DB0139B" w14:textId="77777777" w:rsidTr="00AA1B2A">
        <w:tc>
          <w:tcPr>
            <w:tcW w:w="2358" w:type="dxa"/>
          </w:tcPr>
          <w:p w14:paraId="40590300" w14:textId="77777777" w:rsidR="00D60507" w:rsidRPr="00095B17" w:rsidRDefault="00D60507" w:rsidP="00D60507">
            <w:pPr>
              <w:pStyle w:val="NoSpacing"/>
            </w:pPr>
            <w:r w:rsidRPr="00095B17">
              <w:t>Mecoptera Apteropanorpidae</w:t>
            </w:r>
          </w:p>
        </w:tc>
        <w:tc>
          <w:tcPr>
            <w:tcW w:w="794" w:type="dxa"/>
          </w:tcPr>
          <w:p w14:paraId="31D4F02A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510E5AF1" w14:textId="77777777" w:rsidR="00D60507" w:rsidRPr="00095B17" w:rsidRDefault="00D60507" w:rsidP="00D60507">
            <w:pPr>
              <w:pStyle w:val="NoSpacing"/>
            </w:pPr>
            <w:r w:rsidRPr="00095B17">
              <w:t>5.5</w:t>
            </w:r>
          </w:p>
        </w:tc>
        <w:tc>
          <w:tcPr>
            <w:tcW w:w="708" w:type="dxa"/>
          </w:tcPr>
          <w:p w14:paraId="2EC3A7AB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230415F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ECBDCE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DE675E4" w14:textId="77777777" w:rsidR="00D60507" w:rsidRPr="00095B17" w:rsidRDefault="00D60507" w:rsidP="00D60507">
            <w:pPr>
              <w:pStyle w:val="NoSpacing"/>
            </w:pPr>
            <w:r w:rsidRPr="00095B17">
              <w:t>(Palmer &amp; Siebke 2008)</w:t>
            </w:r>
          </w:p>
        </w:tc>
        <w:tc>
          <w:tcPr>
            <w:tcW w:w="1701" w:type="dxa"/>
          </w:tcPr>
          <w:p w14:paraId="2D457BE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E7D3C2D" w14:textId="77777777" w:rsidTr="00AA1B2A">
        <w:tc>
          <w:tcPr>
            <w:tcW w:w="2358" w:type="dxa"/>
          </w:tcPr>
          <w:p w14:paraId="46ECF959" w14:textId="77777777" w:rsidR="00D60507" w:rsidRPr="00095B17" w:rsidRDefault="00D60507" w:rsidP="00D60507">
            <w:pPr>
              <w:pStyle w:val="NoSpacing"/>
            </w:pPr>
            <w:r w:rsidRPr="00095B17">
              <w:t>Mecoptera Bittacidae</w:t>
            </w:r>
          </w:p>
        </w:tc>
        <w:tc>
          <w:tcPr>
            <w:tcW w:w="794" w:type="dxa"/>
          </w:tcPr>
          <w:p w14:paraId="0C26B595" w14:textId="77777777" w:rsidR="00D60507" w:rsidRPr="00095B17" w:rsidRDefault="00D60507" w:rsidP="00D60507">
            <w:pPr>
              <w:pStyle w:val="NoSpacing"/>
            </w:pPr>
            <w:r w:rsidRPr="00095B17">
              <w:t>214</w:t>
            </w:r>
          </w:p>
        </w:tc>
        <w:tc>
          <w:tcPr>
            <w:tcW w:w="784" w:type="dxa"/>
          </w:tcPr>
          <w:p w14:paraId="4410DE55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8" w:type="dxa"/>
          </w:tcPr>
          <w:p w14:paraId="562E4E7A" w14:textId="77777777" w:rsidR="00D60507" w:rsidRPr="00095B17" w:rsidRDefault="00D60507" w:rsidP="00D60507">
            <w:pPr>
              <w:pStyle w:val="NoSpacing"/>
            </w:pPr>
            <w:r w:rsidRPr="00095B17">
              <w:t>34</w:t>
            </w:r>
          </w:p>
        </w:tc>
        <w:tc>
          <w:tcPr>
            <w:tcW w:w="709" w:type="dxa"/>
          </w:tcPr>
          <w:p w14:paraId="498571D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F6E196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DD26B3F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6C694B5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C13F047" w14:textId="77777777" w:rsidTr="00AA1B2A">
        <w:tc>
          <w:tcPr>
            <w:tcW w:w="2358" w:type="dxa"/>
          </w:tcPr>
          <w:p w14:paraId="457A5AE5" w14:textId="77777777" w:rsidR="00D60507" w:rsidRPr="00095B17" w:rsidRDefault="00D60507" w:rsidP="00D60507">
            <w:pPr>
              <w:pStyle w:val="NoSpacing"/>
            </w:pPr>
            <w:r w:rsidRPr="00095B17">
              <w:t>Mecoptera Boreidae</w:t>
            </w:r>
          </w:p>
        </w:tc>
        <w:tc>
          <w:tcPr>
            <w:tcW w:w="794" w:type="dxa"/>
          </w:tcPr>
          <w:p w14:paraId="01FDE726" w14:textId="77777777" w:rsidR="00D60507" w:rsidRPr="00095B17" w:rsidRDefault="00D60507" w:rsidP="00D60507">
            <w:pPr>
              <w:pStyle w:val="NoSpacing"/>
            </w:pPr>
            <w:r w:rsidRPr="00095B17">
              <w:t>38</w:t>
            </w:r>
          </w:p>
        </w:tc>
        <w:tc>
          <w:tcPr>
            <w:tcW w:w="784" w:type="dxa"/>
          </w:tcPr>
          <w:p w14:paraId="04995C2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A6FD767" w14:textId="77777777" w:rsidR="00D60507" w:rsidRPr="00095B17" w:rsidRDefault="00D60507" w:rsidP="00D60507">
            <w:pPr>
              <w:pStyle w:val="NoSpacing"/>
            </w:pPr>
            <w:r w:rsidRPr="00095B17">
              <w:t>7.5</w:t>
            </w:r>
          </w:p>
        </w:tc>
        <w:tc>
          <w:tcPr>
            <w:tcW w:w="709" w:type="dxa"/>
          </w:tcPr>
          <w:p w14:paraId="7FA72F1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BC7A95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5B8ECFD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6268731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DCA5620" w14:textId="77777777" w:rsidTr="00AA1B2A">
        <w:tc>
          <w:tcPr>
            <w:tcW w:w="2358" w:type="dxa"/>
          </w:tcPr>
          <w:p w14:paraId="03F5B31B" w14:textId="77777777" w:rsidR="00D60507" w:rsidRPr="00095B17" w:rsidRDefault="00D60507" w:rsidP="00D60507">
            <w:pPr>
              <w:pStyle w:val="NoSpacing"/>
            </w:pPr>
            <w:r w:rsidRPr="00095B17">
              <w:t>Mecoptera Choristidae</w:t>
            </w:r>
          </w:p>
        </w:tc>
        <w:tc>
          <w:tcPr>
            <w:tcW w:w="794" w:type="dxa"/>
          </w:tcPr>
          <w:p w14:paraId="03E4C816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84" w:type="dxa"/>
          </w:tcPr>
          <w:p w14:paraId="7ADCAD16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8" w:type="dxa"/>
          </w:tcPr>
          <w:p w14:paraId="7EE90E90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4DE0A7F7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3E98A019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1134" w:type="dxa"/>
          </w:tcPr>
          <w:p w14:paraId="0042B21B" w14:textId="77777777" w:rsidR="00D60507" w:rsidRPr="00095B17" w:rsidRDefault="00D60507" w:rsidP="00D60507">
            <w:pPr>
              <w:pStyle w:val="NoSpacing"/>
            </w:pPr>
            <w:r w:rsidRPr="00095B17">
              <w:t>(Riek 1973)</w:t>
            </w:r>
          </w:p>
        </w:tc>
        <w:tc>
          <w:tcPr>
            <w:tcW w:w="1701" w:type="dxa"/>
          </w:tcPr>
          <w:p w14:paraId="19B7732D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5CF8B48D" w14:textId="77777777" w:rsidTr="00AA1B2A">
        <w:tc>
          <w:tcPr>
            <w:tcW w:w="2358" w:type="dxa"/>
          </w:tcPr>
          <w:p w14:paraId="4656C420" w14:textId="77777777" w:rsidR="00D60507" w:rsidRPr="00095B17" w:rsidRDefault="00D60507" w:rsidP="00D60507">
            <w:pPr>
              <w:pStyle w:val="NoSpacing"/>
            </w:pPr>
            <w:r w:rsidRPr="00095B17">
              <w:t>Mecoptera Meropeidae</w:t>
            </w:r>
          </w:p>
        </w:tc>
        <w:tc>
          <w:tcPr>
            <w:tcW w:w="794" w:type="dxa"/>
          </w:tcPr>
          <w:p w14:paraId="09AEDC04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143B3782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3ECD3697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61B419D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54F546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F658EFD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562B7A1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3A8D025" w14:textId="77777777" w:rsidTr="00AA1B2A">
        <w:tc>
          <w:tcPr>
            <w:tcW w:w="2358" w:type="dxa"/>
          </w:tcPr>
          <w:p w14:paraId="4C337564" w14:textId="77777777" w:rsidR="00D60507" w:rsidRPr="00095B17" w:rsidRDefault="00D60507" w:rsidP="00D60507">
            <w:pPr>
              <w:pStyle w:val="NoSpacing"/>
            </w:pPr>
            <w:r w:rsidRPr="00095B17">
              <w:t>Mecoptera Nannochoristidae</w:t>
            </w:r>
          </w:p>
        </w:tc>
        <w:tc>
          <w:tcPr>
            <w:tcW w:w="794" w:type="dxa"/>
          </w:tcPr>
          <w:p w14:paraId="6D2B53F1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84" w:type="dxa"/>
          </w:tcPr>
          <w:p w14:paraId="324043DB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6677F369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22C1EE98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04EB02D5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1134" w:type="dxa"/>
          </w:tcPr>
          <w:p w14:paraId="46D84F0A" w14:textId="77777777" w:rsidR="00D60507" w:rsidRPr="00095B17" w:rsidRDefault="00D60507" w:rsidP="00D60507">
            <w:pPr>
              <w:pStyle w:val="NoSpacing"/>
            </w:pPr>
            <w:r w:rsidRPr="00095B17">
              <w:t>(Byers 1989)</w:t>
            </w:r>
          </w:p>
        </w:tc>
        <w:tc>
          <w:tcPr>
            <w:tcW w:w="1701" w:type="dxa"/>
          </w:tcPr>
          <w:p w14:paraId="735D0C2B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7B68AB09" w14:textId="77777777" w:rsidTr="00AA1B2A">
        <w:tc>
          <w:tcPr>
            <w:tcW w:w="2358" w:type="dxa"/>
          </w:tcPr>
          <w:p w14:paraId="0E460578" w14:textId="77777777" w:rsidR="00D60507" w:rsidRPr="00095B17" w:rsidRDefault="00D60507" w:rsidP="00D60507">
            <w:pPr>
              <w:pStyle w:val="NoSpacing"/>
            </w:pPr>
            <w:r w:rsidRPr="00095B17">
              <w:t>Mecoptera Panorpidae</w:t>
            </w:r>
          </w:p>
        </w:tc>
        <w:tc>
          <w:tcPr>
            <w:tcW w:w="794" w:type="dxa"/>
          </w:tcPr>
          <w:p w14:paraId="2F4C80E5" w14:textId="77777777" w:rsidR="00D60507" w:rsidRPr="00095B17" w:rsidRDefault="00D60507" w:rsidP="00D60507">
            <w:pPr>
              <w:pStyle w:val="NoSpacing"/>
            </w:pPr>
            <w:r w:rsidRPr="00095B17">
              <w:t>480</w:t>
            </w:r>
          </w:p>
        </w:tc>
        <w:tc>
          <w:tcPr>
            <w:tcW w:w="784" w:type="dxa"/>
          </w:tcPr>
          <w:p w14:paraId="24F9A2CA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17E6F1CF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11D73E2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9795C7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DC9DA5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D986BB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6F525E" w14:textId="77777777" w:rsidTr="00AA1B2A">
        <w:tc>
          <w:tcPr>
            <w:tcW w:w="2358" w:type="dxa"/>
          </w:tcPr>
          <w:p w14:paraId="79765F84" w14:textId="77777777" w:rsidR="00D60507" w:rsidRPr="00095B17" w:rsidRDefault="00D60507" w:rsidP="00D60507">
            <w:pPr>
              <w:pStyle w:val="NoSpacing"/>
            </w:pPr>
            <w:r w:rsidRPr="00095B17">
              <w:t>Mecoptera Panorpodidae</w:t>
            </w:r>
          </w:p>
        </w:tc>
        <w:tc>
          <w:tcPr>
            <w:tcW w:w="794" w:type="dxa"/>
          </w:tcPr>
          <w:p w14:paraId="4D3B56D8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787F7B1A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4DA27E18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9" w:type="dxa"/>
          </w:tcPr>
          <w:p w14:paraId="6DCC3D0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F4F0FD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72059BE" w14:textId="77777777" w:rsidR="00D60507" w:rsidRPr="00095B17" w:rsidRDefault="00D60507" w:rsidP="00D60507">
            <w:pPr>
              <w:pStyle w:val="NoSpacing"/>
            </w:pPr>
            <w:r w:rsidRPr="00095B17">
              <w:t>(Byers 1990)</w:t>
            </w:r>
          </w:p>
        </w:tc>
        <w:tc>
          <w:tcPr>
            <w:tcW w:w="1701" w:type="dxa"/>
          </w:tcPr>
          <w:p w14:paraId="1F1F9A4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BE5BD1D" w14:textId="77777777" w:rsidTr="00AA1B2A">
        <w:tc>
          <w:tcPr>
            <w:tcW w:w="2358" w:type="dxa"/>
          </w:tcPr>
          <w:p w14:paraId="3BB7A42F" w14:textId="77777777" w:rsidR="00D60507" w:rsidRPr="00095B17" w:rsidRDefault="00D60507" w:rsidP="00D60507">
            <w:pPr>
              <w:pStyle w:val="NoSpacing"/>
            </w:pPr>
            <w:r w:rsidRPr="00095B17">
              <w:t>Megaloptera Corydalidae</w:t>
            </w:r>
          </w:p>
        </w:tc>
        <w:tc>
          <w:tcPr>
            <w:tcW w:w="794" w:type="dxa"/>
          </w:tcPr>
          <w:p w14:paraId="0F227638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381DFF56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8" w:type="dxa"/>
          </w:tcPr>
          <w:p w14:paraId="71D95A89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3A7320D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DC0E27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BBC5502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315F1B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E8239FA" w14:textId="77777777" w:rsidTr="00AA1B2A">
        <w:tc>
          <w:tcPr>
            <w:tcW w:w="2358" w:type="dxa"/>
          </w:tcPr>
          <w:p w14:paraId="5794C2A6" w14:textId="77777777" w:rsidR="00D60507" w:rsidRPr="00095B17" w:rsidRDefault="00D60507" w:rsidP="00D60507">
            <w:pPr>
              <w:pStyle w:val="NoSpacing"/>
            </w:pPr>
            <w:r w:rsidRPr="00095B17">
              <w:t>Megaloptera Sialidae</w:t>
            </w:r>
          </w:p>
        </w:tc>
        <w:tc>
          <w:tcPr>
            <w:tcW w:w="794" w:type="dxa"/>
          </w:tcPr>
          <w:p w14:paraId="00FC2E3B" w14:textId="77777777" w:rsidR="00D60507" w:rsidRPr="00095B17" w:rsidRDefault="00D60507" w:rsidP="00D60507">
            <w:pPr>
              <w:pStyle w:val="NoSpacing"/>
            </w:pPr>
            <w:r w:rsidRPr="00095B17">
              <w:t>70</w:t>
            </w:r>
          </w:p>
        </w:tc>
        <w:tc>
          <w:tcPr>
            <w:tcW w:w="784" w:type="dxa"/>
          </w:tcPr>
          <w:p w14:paraId="65862B54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8" w:type="dxa"/>
          </w:tcPr>
          <w:p w14:paraId="67392190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15C973C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C6B19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3D00AEB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3F3FD2A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62CF7E0" w14:textId="77777777" w:rsidTr="00AA1B2A">
        <w:tc>
          <w:tcPr>
            <w:tcW w:w="2358" w:type="dxa"/>
          </w:tcPr>
          <w:p w14:paraId="34F6DA5A" w14:textId="77777777" w:rsidR="00D60507" w:rsidRPr="00095B17" w:rsidRDefault="00D60507" w:rsidP="00D60507">
            <w:pPr>
              <w:pStyle w:val="NoSpacing"/>
            </w:pPr>
            <w:r w:rsidRPr="00095B17">
              <w:t>Neuroptera Ascalaphidae</w:t>
            </w:r>
          </w:p>
        </w:tc>
        <w:tc>
          <w:tcPr>
            <w:tcW w:w="794" w:type="dxa"/>
          </w:tcPr>
          <w:p w14:paraId="7D2380D0" w14:textId="77777777" w:rsidR="00D60507" w:rsidRPr="00095B17" w:rsidRDefault="00D60507" w:rsidP="00D60507">
            <w:pPr>
              <w:pStyle w:val="NoSpacing"/>
            </w:pPr>
            <w:r w:rsidRPr="00095B17">
              <w:t>430</w:t>
            </w:r>
          </w:p>
        </w:tc>
        <w:tc>
          <w:tcPr>
            <w:tcW w:w="784" w:type="dxa"/>
          </w:tcPr>
          <w:p w14:paraId="5611AEC3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8" w:type="dxa"/>
          </w:tcPr>
          <w:p w14:paraId="7F6A4AC6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2BC3894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775A8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7D11C6B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3C3C08D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A9D6E0" w14:textId="77777777" w:rsidTr="00AA1B2A">
        <w:tc>
          <w:tcPr>
            <w:tcW w:w="2358" w:type="dxa"/>
          </w:tcPr>
          <w:p w14:paraId="662E344C" w14:textId="77777777" w:rsidR="00D60507" w:rsidRPr="00095B17" w:rsidRDefault="00D60507" w:rsidP="00D60507">
            <w:pPr>
              <w:pStyle w:val="NoSpacing"/>
            </w:pPr>
            <w:r w:rsidRPr="00095B17">
              <w:t>Neuroptera Berothidae</w:t>
            </w:r>
          </w:p>
        </w:tc>
        <w:tc>
          <w:tcPr>
            <w:tcW w:w="794" w:type="dxa"/>
          </w:tcPr>
          <w:p w14:paraId="15994558" w14:textId="77777777" w:rsidR="00D60507" w:rsidRPr="00095B17" w:rsidRDefault="00D60507" w:rsidP="00D60507">
            <w:pPr>
              <w:pStyle w:val="NoSpacing"/>
            </w:pPr>
            <w:r w:rsidRPr="00095B17">
              <w:t>115</w:t>
            </w:r>
          </w:p>
        </w:tc>
        <w:tc>
          <w:tcPr>
            <w:tcW w:w="784" w:type="dxa"/>
          </w:tcPr>
          <w:p w14:paraId="3405EC81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624ED8CB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05DFCBFA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75A0DC55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1134" w:type="dxa"/>
          </w:tcPr>
          <w:p w14:paraId="373190A8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0387468A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2D597AE3" w14:textId="77777777" w:rsidTr="00AA1B2A">
        <w:tc>
          <w:tcPr>
            <w:tcW w:w="2358" w:type="dxa"/>
          </w:tcPr>
          <w:p w14:paraId="49A538CD" w14:textId="77777777" w:rsidR="00D60507" w:rsidRPr="00095B17" w:rsidRDefault="00D60507" w:rsidP="00D60507">
            <w:pPr>
              <w:pStyle w:val="NoSpacing"/>
            </w:pPr>
            <w:r w:rsidRPr="00095B17">
              <w:t>Neuroptera Chrysopidae</w:t>
            </w:r>
          </w:p>
        </w:tc>
        <w:tc>
          <w:tcPr>
            <w:tcW w:w="794" w:type="dxa"/>
          </w:tcPr>
          <w:p w14:paraId="6280D9D3" w14:textId="77777777" w:rsidR="00D60507" w:rsidRPr="00095B17" w:rsidRDefault="00D60507" w:rsidP="00D60507">
            <w:pPr>
              <w:pStyle w:val="NoSpacing"/>
            </w:pPr>
            <w:r w:rsidRPr="00095B17">
              <w:t>1200</w:t>
            </w:r>
          </w:p>
        </w:tc>
        <w:tc>
          <w:tcPr>
            <w:tcW w:w="784" w:type="dxa"/>
          </w:tcPr>
          <w:p w14:paraId="04316D31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773695BD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041B628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9A0B4D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54621A7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3E85C81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AA03267" w14:textId="77777777" w:rsidTr="00AA1B2A">
        <w:tc>
          <w:tcPr>
            <w:tcW w:w="2358" w:type="dxa"/>
          </w:tcPr>
          <w:p w14:paraId="5CCC2537" w14:textId="77777777" w:rsidR="00D60507" w:rsidRPr="00095B17" w:rsidRDefault="00D60507" w:rsidP="00D60507">
            <w:pPr>
              <w:pStyle w:val="NoSpacing"/>
            </w:pPr>
            <w:r w:rsidRPr="00095B17">
              <w:t>Neuroptera Coniopterygidae</w:t>
            </w:r>
          </w:p>
        </w:tc>
        <w:tc>
          <w:tcPr>
            <w:tcW w:w="794" w:type="dxa"/>
          </w:tcPr>
          <w:p w14:paraId="1EBC8526" w14:textId="77777777" w:rsidR="00D60507" w:rsidRPr="00095B17" w:rsidRDefault="00D60507" w:rsidP="00D60507">
            <w:pPr>
              <w:pStyle w:val="NoSpacing"/>
            </w:pPr>
            <w:r w:rsidRPr="00095B17">
              <w:t>450</w:t>
            </w:r>
          </w:p>
        </w:tc>
        <w:tc>
          <w:tcPr>
            <w:tcW w:w="784" w:type="dxa"/>
          </w:tcPr>
          <w:p w14:paraId="414CD84C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3C12BF1D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363A9DC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1C3471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B8A0901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39883D3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0380B76" w14:textId="77777777" w:rsidTr="00AA1B2A">
        <w:tc>
          <w:tcPr>
            <w:tcW w:w="2358" w:type="dxa"/>
          </w:tcPr>
          <w:p w14:paraId="2EBA7CB3" w14:textId="77777777" w:rsidR="00D60507" w:rsidRPr="00095B17" w:rsidRDefault="00D60507" w:rsidP="00D60507">
            <w:pPr>
              <w:pStyle w:val="NoSpacing"/>
            </w:pPr>
            <w:r w:rsidRPr="00095B17">
              <w:t>Neuroptera Hemerobiidae</w:t>
            </w:r>
          </w:p>
        </w:tc>
        <w:tc>
          <w:tcPr>
            <w:tcW w:w="794" w:type="dxa"/>
          </w:tcPr>
          <w:p w14:paraId="434EAC5A" w14:textId="77777777" w:rsidR="00D60507" w:rsidRPr="00095B17" w:rsidRDefault="00D60507" w:rsidP="00D60507">
            <w:pPr>
              <w:pStyle w:val="NoSpacing"/>
            </w:pPr>
            <w:r w:rsidRPr="00095B17">
              <w:t>550</w:t>
            </w:r>
          </w:p>
        </w:tc>
        <w:tc>
          <w:tcPr>
            <w:tcW w:w="784" w:type="dxa"/>
          </w:tcPr>
          <w:p w14:paraId="3C36E3EB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20D28571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4755F61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7CE0F5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72E7D27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5D841C2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4227ED0" w14:textId="77777777" w:rsidTr="00AA1B2A">
        <w:tc>
          <w:tcPr>
            <w:tcW w:w="2358" w:type="dxa"/>
          </w:tcPr>
          <w:p w14:paraId="711C6FCD" w14:textId="77777777" w:rsidR="00D60507" w:rsidRPr="00095B17" w:rsidRDefault="00D60507" w:rsidP="00D60507">
            <w:pPr>
              <w:pStyle w:val="NoSpacing"/>
            </w:pPr>
            <w:r w:rsidRPr="00095B17">
              <w:t>Neuroptera Ithonidae</w:t>
            </w:r>
          </w:p>
        </w:tc>
        <w:tc>
          <w:tcPr>
            <w:tcW w:w="794" w:type="dxa"/>
          </w:tcPr>
          <w:p w14:paraId="6AFA05AE" w14:textId="77777777" w:rsidR="00D60507" w:rsidRPr="00095B17" w:rsidRDefault="00D60507" w:rsidP="00D60507">
            <w:pPr>
              <w:pStyle w:val="NoSpacing"/>
            </w:pPr>
            <w:r w:rsidRPr="00095B17">
              <w:t>53</w:t>
            </w:r>
          </w:p>
        </w:tc>
        <w:tc>
          <w:tcPr>
            <w:tcW w:w="784" w:type="dxa"/>
          </w:tcPr>
          <w:p w14:paraId="14B8C7F2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08" w:type="dxa"/>
          </w:tcPr>
          <w:p w14:paraId="0FDB3967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6835D78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499DE8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DFA0F39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D26CA1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F310228" w14:textId="77777777" w:rsidTr="00AA1B2A">
        <w:tc>
          <w:tcPr>
            <w:tcW w:w="2358" w:type="dxa"/>
          </w:tcPr>
          <w:p w14:paraId="5A67B17A" w14:textId="77777777" w:rsidR="00D60507" w:rsidRPr="00095B17" w:rsidRDefault="00D60507" w:rsidP="00D60507">
            <w:pPr>
              <w:pStyle w:val="NoSpacing"/>
            </w:pPr>
            <w:r w:rsidRPr="00095B17">
              <w:t>Neuroptera Mantispidae</w:t>
            </w:r>
          </w:p>
        </w:tc>
        <w:tc>
          <w:tcPr>
            <w:tcW w:w="794" w:type="dxa"/>
          </w:tcPr>
          <w:p w14:paraId="57106CD6" w14:textId="77777777" w:rsidR="00D60507" w:rsidRPr="00095B17" w:rsidRDefault="00D60507" w:rsidP="00D60507">
            <w:pPr>
              <w:pStyle w:val="NoSpacing"/>
            </w:pPr>
            <w:r w:rsidRPr="00095B17">
              <w:t>400</w:t>
            </w:r>
          </w:p>
        </w:tc>
        <w:tc>
          <w:tcPr>
            <w:tcW w:w="784" w:type="dxa"/>
          </w:tcPr>
          <w:p w14:paraId="2C2C2D94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8" w:type="dxa"/>
          </w:tcPr>
          <w:p w14:paraId="35DD4675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04E4B91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59E79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BB0DFDD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B88EE7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4BE8ED" w14:textId="77777777" w:rsidTr="00AA1B2A">
        <w:tc>
          <w:tcPr>
            <w:tcW w:w="2358" w:type="dxa"/>
          </w:tcPr>
          <w:p w14:paraId="362C717A" w14:textId="77777777" w:rsidR="00D60507" w:rsidRPr="00095B17" w:rsidRDefault="00D60507" w:rsidP="00D60507">
            <w:pPr>
              <w:pStyle w:val="NoSpacing"/>
            </w:pPr>
            <w:r w:rsidRPr="00095B17">
              <w:t>Neuroptera Myrmeleontidae</w:t>
            </w:r>
          </w:p>
        </w:tc>
        <w:tc>
          <w:tcPr>
            <w:tcW w:w="794" w:type="dxa"/>
          </w:tcPr>
          <w:p w14:paraId="620A30F5" w14:textId="77777777" w:rsidR="00D60507" w:rsidRPr="00095B17" w:rsidRDefault="00D60507" w:rsidP="00D60507">
            <w:pPr>
              <w:pStyle w:val="NoSpacing"/>
            </w:pPr>
            <w:r w:rsidRPr="00095B17">
              <w:t>2100</w:t>
            </w:r>
          </w:p>
        </w:tc>
        <w:tc>
          <w:tcPr>
            <w:tcW w:w="784" w:type="dxa"/>
          </w:tcPr>
          <w:p w14:paraId="3C050677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8" w:type="dxa"/>
          </w:tcPr>
          <w:p w14:paraId="27D5C671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4F2AB4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4527F0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BDFFFB7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3B61F6F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5DC5D7E" w14:textId="77777777" w:rsidTr="00AA1B2A">
        <w:tc>
          <w:tcPr>
            <w:tcW w:w="2358" w:type="dxa"/>
          </w:tcPr>
          <w:p w14:paraId="5333905B" w14:textId="77777777" w:rsidR="00D60507" w:rsidRPr="00095B17" w:rsidRDefault="00D60507" w:rsidP="00D60507">
            <w:pPr>
              <w:pStyle w:val="NoSpacing"/>
            </w:pPr>
            <w:r w:rsidRPr="00095B17">
              <w:t>Neuroptera Nemopteridae</w:t>
            </w:r>
          </w:p>
        </w:tc>
        <w:tc>
          <w:tcPr>
            <w:tcW w:w="794" w:type="dxa"/>
          </w:tcPr>
          <w:p w14:paraId="7C35DF1A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39BCE5CD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1EC8BEF8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1652ED3D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0663F908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44556067" w14:textId="77777777" w:rsidR="00D60507" w:rsidRPr="00095B17" w:rsidRDefault="00D60507" w:rsidP="00D60507">
            <w:pPr>
              <w:pStyle w:val="NoSpacing"/>
            </w:pPr>
            <w:r w:rsidRPr="00095B17">
              <w:t xml:space="preserve">(Resh &amp; Cardé </w:t>
            </w:r>
            <w:r w:rsidRPr="00095B17">
              <w:lastRenderedPageBreak/>
              <w:t>2009)</w:t>
            </w:r>
          </w:p>
        </w:tc>
        <w:tc>
          <w:tcPr>
            <w:tcW w:w="1701" w:type="dxa"/>
          </w:tcPr>
          <w:p w14:paraId="1A60279C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Data given as Forewing length</w:t>
            </w:r>
          </w:p>
        </w:tc>
      </w:tr>
      <w:tr w:rsidR="00D60507" w:rsidRPr="00095B17" w14:paraId="0F19A371" w14:textId="77777777" w:rsidTr="00AA1B2A">
        <w:tc>
          <w:tcPr>
            <w:tcW w:w="2358" w:type="dxa"/>
          </w:tcPr>
          <w:p w14:paraId="21FB921A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Neuroptera Nevrorthidae</w:t>
            </w:r>
          </w:p>
        </w:tc>
        <w:tc>
          <w:tcPr>
            <w:tcW w:w="794" w:type="dxa"/>
          </w:tcPr>
          <w:p w14:paraId="4B20B581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84" w:type="dxa"/>
          </w:tcPr>
          <w:p w14:paraId="40DFE955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6907490E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578A7C7F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76D6E8E1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1134" w:type="dxa"/>
          </w:tcPr>
          <w:p w14:paraId="2DB0EA4A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7718D7BF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51A11519" w14:textId="77777777" w:rsidTr="00AA1B2A">
        <w:tc>
          <w:tcPr>
            <w:tcW w:w="2358" w:type="dxa"/>
          </w:tcPr>
          <w:p w14:paraId="659FCCA3" w14:textId="77777777" w:rsidR="00D60507" w:rsidRPr="00095B17" w:rsidRDefault="00D60507" w:rsidP="00D60507">
            <w:pPr>
              <w:pStyle w:val="NoSpacing"/>
            </w:pPr>
            <w:r w:rsidRPr="00095B17">
              <w:t>Neuroptera Nymphidae</w:t>
            </w:r>
          </w:p>
        </w:tc>
        <w:tc>
          <w:tcPr>
            <w:tcW w:w="794" w:type="dxa"/>
          </w:tcPr>
          <w:p w14:paraId="3E7A77F6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84" w:type="dxa"/>
          </w:tcPr>
          <w:p w14:paraId="7B58DDAC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8" w:type="dxa"/>
          </w:tcPr>
          <w:p w14:paraId="1B3D105D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10A98373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52248714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1134" w:type="dxa"/>
          </w:tcPr>
          <w:p w14:paraId="5E5EDBDC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78257FB4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4DCC9127" w14:textId="77777777" w:rsidTr="00AA1B2A">
        <w:tc>
          <w:tcPr>
            <w:tcW w:w="2358" w:type="dxa"/>
          </w:tcPr>
          <w:p w14:paraId="2BB351E6" w14:textId="77777777" w:rsidR="00D60507" w:rsidRPr="00095B17" w:rsidRDefault="00D60507" w:rsidP="00D60507">
            <w:pPr>
              <w:pStyle w:val="NoSpacing"/>
            </w:pPr>
            <w:r w:rsidRPr="00095B17">
              <w:t>Neuroptera Osmylidae</w:t>
            </w:r>
          </w:p>
        </w:tc>
        <w:tc>
          <w:tcPr>
            <w:tcW w:w="794" w:type="dxa"/>
          </w:tcPr>
          <w:p w14:paraId="1959BB06" w14:textId="77777777" w:rsidR="00D60507" w:rsidRPr="00095B17" w:rsidRDefault="00D60507" w:rsidP="00D60507">
            <w:pPr>
              <w:pStyle w:val="NoSpacing"/>
            </w:pPr>
            <w:r w:rsidRPr="00095B17">
              <w:t>160</w:t>
            </w:r>
          </w:p>
        </w:tc>
        <w:tc>
          <w:tcPr>
            <w:tcW w:w="784" w:type="dxa"/>
          </w:tcPr>
          <w:p w14:paraId="2268A02F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22D5FE19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0681C274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3B0D868D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1134" w:type="dxa"/>
          </w:tcPr>
          <w:p w14:paraId="10EFA1B9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541BE928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17888908" w14:textId="77777777" w:rsidTr="00AA1B2A">
        <w:tc>
          <w:tcPr>
            <w:tcW w:w="2358" w:type="dxa"/>
          </w:tcPr>
          <w:p w14:paraId="3BE9550B" w14:textId="77777777" w:rsidR="00D60507" w:rsidRPr="00095B17" w:rsidRDefault="00D60507" w:rsidP="00D60507">
            <w:pPr>
              <w:pStyle w:val="NoSpacing"/>
            </w:pPr>
            <w:r w:rsidRPr="00095B17">
              <w:t>Neuroptera Polystoechotidae</w:t>
            </w:r>
          </w:p>
        </w:tc>
        <w:tc>
          <w:tcPr>
            <w:tcW w:w="794" w:type="dxa"/>
          </w:tcPr>
          <w:p w14:paraId="0170529A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84" w:type="dxa"/>
          </w:tcPr>
          <w:p w14:paraId="4D1D9BFC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8" w:type="dxa"/>
          </w:tcPr>
          <w:p w14:paraId="03F5FBAD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709" w:type="dxa"/>
          </w:tcPr>
          <w:p w14:paraId="0EC4D4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0216B8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D26642C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4DDAED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98FFD8D" w14:textId="77777777" w:rsidTr="00AA1B2A">
        <w:tc>
          <w:tcPr>
            <w:tcW w:w="2358" w:type="dxa"/>
          </w:tcPr>
          <w:p w14:paraId="6BFDAA1B" w14:textId="77777777" w:rsidR="00D60507" w:rsidRPr="00095B17" w:rsidRDefault="00D60507" w:rsidP="00D60507">
            <w:pPr>
              <w:pStyle w:val="NoSpacing"/>
            </w:pPr>
            <w:r w:rsidRPr="00095B17">
              <w:t>Neuroptera Psychopsidae</w:t>
            </w:r>
          </w:p>
        </w:tc>
        <w:tc>
          <w:tcPr>
            <w:tcW w:w="794" w:type="dxa"/>
          </w:tcPr>
          <w:p w14:paraId="7D73C278" w14:textId="77777777" w:rsidR="00D60507" w:rsidRPr="00095B17" w:rsidRDefault="00D60507" w:rsidP="00D60507">
            <w:pPr>
              <w:pStyle w:val="NoSpacing"/>
            </w:pPr>
            <w:r w:rsidRPr="00095B17">
              <w:t>26</w:t>
            </w:r>
          </w:p>
        </w:tc>
        <w:tc>
          <w:tcPr>
            <w:tcW w:w="784" w:type="dxa"/>
          </w:tcPr>
          <w:p w14:paraId="5CF86EC0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41BDB103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253CA432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273DF6B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524EC9C3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339F1907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0A5A1A51" w14:textId="77777777" w:rsidTr="00AA1B2A">
        <w:tc>
          <w:tcPr>
            <w:tcW w:w="2358" w:type="dxa"/>
          </w:tcPr>
          <w:p w14:paraId="23FF0C86" w14:textId="77777777" w:rsidR="00D60507" w:rsidRPr="00095B17" w:rsidRDefault="00D60507" w:rsidP="00D60507">
            <w:pPr>
              <w:pStyle w:val="NoSpacing"/>
            </w:pPr>
            <w:r w:rsidRPr="00095B17">
              <w:t>Neuroptera Sisyridae</w:t>
            </w:r>
          </w:p>
        </w:tc>
        <w:tc>
          <w:tcPr>
            <w:tcW w:w="794" w:type="dxa"/>
          </w:tcPr>
          <w:p w14:paraId="0A9045BA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84" w:type="dxa"/>
          </w:tcPr>
          <w:p w14:paraId="5BCFAA44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48C3C74C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19C18B3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106D0A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D7FE41E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5E5F555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534C170" w14:textId="77777777" w:rsidTr="00AA1B2A">
        <w:tc>
          <w:tcPr>
            <w:tcW w:w="2358" w:type="dxa"/>
          </w:tcPr>
          <w:p w14:paraId="3DB046E1" w14:textId="77777777" w:rsidR="00D60507" w:rsidRPr="00095B17" w:rsidRDefault="00D60507" w:rsidP="00D60507">
            <w:pPr>
              <w:pStyle w:val="NoSpacing"/>
            </w:pPr>
            <w:r w:rsidRPr="00095B17">
              <w:t>Odonata Aeshnidae</w:t>
            </w:r>
          </w:p>
        </w:tc>
        <w:tc>
          <w:tcPr>
            <w:tcW w:w="794" w:type="dxa"/>
          </w:tcPr>
          <w:p w14:paraId="2E9BFB15" w14:textId="77777777" w:rsidR="00D60507" w:rsidRPr="00095B17" w:rsidRDefault="00D60507" w:rsidP="00D60507">
            <w:pPr>
              <w:pStyle w:val="NoSpacing"/>
            </w:pPr>
            <w:r w:rsidRPr="00095B17">
              <w:t>428</w:t>
            </w:r>
          </w:p>
        </w:tc>
        <w:tc>
          <w:tcPr>
            <w:tcW w:w="784" w:type="dxa"/>
          </w:tcPr>
          <w:p w14:paraId="30FC2A33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8" w:type="dxa"/>
          </w:tcPr>
          <w:p w14:paraId="54EBAAA3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09" w:type="dxa"/>
          </w:tcPr>
          <w:p w14:paraId="6FFE0D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052086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61892B5" w14:textId="77777777" w:rsidR="00D60507" w:rsidRPr="00095B17" w:rsidRDefault="00D60507" w:rsidP="00D60507">
            <w:pPr>
              <w:pStyle w:val="NoSpacing"/>
            </w:pPr>
            <w:r w:rsidRPr="00095B17">
              <w:t xml:space="preserve">(Garrison et al. 2006) </w:t>
            </w:r>
          </w:p>
        </w:tc>
        <w:tc>
          <w:tcPr>
            <w:tcW w:w="1701" w:type="dxa"/>
          </w:tcPr>
          <w:p w14:paraId="57C1144D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5BCA26C" w14:textId="77777777" w:rsidTr="00AA1B2A">
        <w:tc>
          <w:tcPr>
            <w:tcW w:w="2358" w:type="dxa"/>
          </w:tcPr>
          <w:p w14:paraId="73EDBC01" w14:textId="77777777" w:rsidR="00D60507" w:rsidRPr="00095B17" w:rsidRDefault="00D60507" w:rsidP="00D60507">
            <w:pPr>
              <w:pStyle w:val="NoSpacing"/>
            </w:pPr>
            <w:r w:rsidRPr="00095B17">
              <w:t>Odonata Austropetaliidae</w:t>
            </w:r>
          </w:p>
        </w:tc>
        <w:tc>
          <w:tcPr>
            <w:tcW w:w="794" w:type="dxa"/>
          </w:tcPr>
          <w:p w14:paraId="025255CC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84" w:type="dxa"/>
          </w:tcPr>
          <w:p w14:paraId="2BB22816" w14:textId="77777777" w:rsidR="00D60507" w:rsidRPr="00095B17" w:rsidRDefault="00D60507" w:rsidP="00D60507">
            <w:pPr>
              <w:pStyle w:val="NoSpacing"/>
            </w:pPr>
            <w:r w:rsidRPr="00095B17">
              <w:t>57</w:t>
            </w:r>
          </w:p>
        </w:tc>
        <w:tc>
          <w:tcPr>
            <w:tcW w:w="708" w:type="dxa"/>
          </w:tcPr>
          <w:p w14:paraId="6CB89794" w14:textId="77777777" w:rsidR="00D60507" w:rsidRPr="00095B17" w:rsidRDefault="00D60507" w:rsidP="00D60507">
            <w:pPr>
              <w:pStyle w:val="NoSpacing"/>
            </w:pPr>
            <w:r w:rsidRPr="00095B17">
              <w:t>86</w:t>
            </w:r>
          </w:p>
        </w:tc>
        <w:tc>
          <w:tcPr>
            <w:tcW w:w="709" w:type="dxa"/>
          </w:tcPr>
          <w:p w14:paraId="009BF37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9D7E8E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B0DF8F9" w14:textId="77777777" w:rsidR="00D60507" w:rsidRPr="00095B17" w:rsidRDefault="00D60507" w:rsidP="00D60507">
            <w:pPr>
              <w:pStyle w:val="NoSpacing"/>
            </w:pPr>
            <w:r w:rsidRPr="00095B17">
              <w:t>(Garrison et al. 2006)</w:t>
            </w:r>
          </w:p>
        </w:tc>
        <w:tc>
          <w:tcPr>
            <w:tcW w:w="1701" w:type="dxa"/>
          </w:tcPr>
          <w:p w14:paraId="121549C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54311A" w14:textId="77777777" w:rsidTr="00AA1B2A">
        <w:tc>
          <w:tcPr>
            <w:tcW w:w="2358" w:type="dxa"/>
          </w:tcPr>
          <w:p w14:paraId="40AFF37C" w14:textId="77777777" w:rsidR="00D60507" w:rsidRPr="00095B17" w:rsidRDefault="00D60507" w:rsidP="00D60507">
            <w:pPr>
              <w:pStyle w:val="NoSpacing"/>
            </w:pPr>
            <w:r w:rsidRPr="00095B17">
              <w:t>Odonata Chlorogomphidae</w:t>
            </w:r>
          </w:p>
        </w:tc>
        <w:tc>
          <w:tcPr>
            <w:tcW w:w="794" w:type="dxa"/>
          </w:tcPr>
          <w:p w14:paraId="391CA541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84" w:type="dxa"/>
          </w:tcPr>
          <w:p w14:paraId="1AFC73DA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8" w:type="dxa"/>
          </w:tcPr>
          <w:p w14:paraId="61F51F60" w14:textId="77777777" w:rsidR="00D60507" w:rsidRPr="00095B17" w:rsidRDefault="00D60507" w:rsidP="00D60507">
            <w:pPr>
              <w:pStyle w:val="NoSpacing"/>
            </w:pPr>
            <w:r w:rsidRPr="00095B17">
              <w:t>78</w:t>
            </w:r>
          </w:p>
        </w:tc>
        <w:tc>
          <w:tcPr>
            <w:tcW w:w="709" w:type="dxa"/>
          </w:tcPr>
          <w:p w14:paraId="13C1940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4585E1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D1F06ED" w14:textId="77777777" w:rsidR="00D60507" w:rsidRPr="00095B17" w:rsidRDefault="00D60507" w:rsidP="00D60507">
            <w:pPr>
              <w:pStyle w:val="NoSpacing"/>
            </w:pPr>
            <w:r w:rsidRPr="00095B17">
              <w:t>(Wilson undated)</w:t>
            </w:r>
          </w:p>
        </w:tc>
        <w:tc>
          <w:tcPr>
            <w:tcW w:w="1701" w:type="dxa"/>
          </w:tcPr>
          <w:p w14:paraId="3A59992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84C018E" w14:textId="77777777" w:rsidTr="00AA1B2A">
        <w:tc>
          <w:tcPr>
            <w:tcW w:w="2358" w:type="dxa"/>
          </w:tcPr>
          <w:p w14:paraId="2AEC6912" w14:textId="77777777" w:rsidR="00D60507" w:rsidRPr="00095B17" w:rsidRDefault="00D60507" w:rsidP="00D60507">
            <w:pPr>
              <w:pStyle w:val="NoSpacing"/>
            </w:pPr>
            <w:r w:rsidRPr="00095B17">
              <w:t>Odonata Cordulegastridae</w:t>
            </w:r>
          </w:p>
        </w:tc>
        <w:tc>
          <w:tcPr>
            <w:tcW w:w="794" w:type="dxa"/>
          </w:tcPr>
          <w:p w14:paraId="4A879AF9" w14:textId="77777777" w:rsidR="00D60507" w:rsidRPr="00095B17" w:rsidRDefault="00D60507" w:rsidP="00D60507">
            <w:pPr>
              <w:pStyle w:val="NoSpacing"/>
            </w:pPr>
            <w:r w:rsidRPr="00095B17">
              <w:t>51</w:t>
            </w:r>
          </w:p>
        </w:tc>
        <w:tc>
          <w:tcPr>
            <w:tcW w:w="784" w:type="dxa"/>
          </w:tcPr>
          <w:p w14:paraId="4F512E94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708" w:type="dxa"/>
          </w:tcPr>
          <w:p w14:paraId="7874C1B9" w14:textId="77777777" w:rsidR="00D60507" w:rsidRPr="00095B17" w:rsidRDefault="00D60507" w:rsidP="00D60507">
            <w:pPr>
              <w:pStyle w:val="NoSpacing"/>
            </w:pPr>
            <w:r w:rsidRPr="00095B17">
              <w:t>88</w:t>
            </w:r>
          </w:p>
        </w:tc>
        <w:tc>
          <w:tcPr>
            <w:tcW w:w="709" w:type="dxa"/>
          </w:tcPr>
          <w:p w14:paraId="3238CDD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83E9AA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4BF22A7" w14:textId="77777777" w:rsidR="00D60507" w:rsidRPr="00095B17" w:rsidRDefault="00D60507" w:rsidP="00D60507">
            <w:pPr>
              <w:pStyle w:val="NoSpacing"/>
            </w:pPr>
            <w:r w:rsidRPr="00095B17">
              <w:t>(Garrison et al. 2006)</w:t>
            </w:r>
          </w:p>
        </w:tc>
        <w:tc>
          <w:tcPr>
            <w:tcW w:w="1701" w:type="dxa"/>
          </w:tcPr>
          <w:p w14:paraId="53A1266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5BF6261" w14:textId="77777777" w:rsidTr="00AA1B2A">
        <w:tc>
          <w:tcPr>
            <w:tcW w:w="2358" w:type="dxa"/>
          </w:tcPr>
          <w:p w14:paraId="46E49C3F" w14:textId="77777777" w:rsidR="00D60507" w:rsidRPr="00095B17" w:rsidRDefault="00D60507" w:rsidP="00D60507">
            <w:pPr>
              <w:pStyle w:val="NoSpacing"/>
            </w:pPr>
            <w:r w:rsidRPr="00095B17">
              <w:t>Odonata Corduliidae</w:t>
            </w:r>
          </w:p>
        </w:tc>
        <w:tc>
          <w:tcPr>
            <w:tcW w:w="794" w:type="dxa"/>
          </w:tcPr>
          <w:p w14:paraId="4B4AF9CC" w14:textId="77777777" w:rsidR="00D60507" w:rsidRPr="00095B17" w:rsidRDefault="00D60507" w:rsidP="00D60507">
            <w:pPr>
              <w:pStyle w:val="NoSpacing"/>
            </w:pPr>
            <w:r w:rsidRPr="00095B17">
              <w:t>285</w:t>
            </w:r>
          </w:p>
        </w:tc>
        <w:tc>
          <w:tcPr>
            <w:tcW w:w="784" w:type="dxa"/>
          </w:tcPr>
          <w:p w14:paraId="165DE9F1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8" w:type="dxa"/>
          </w:tcPr>
          <w:p w14:paraId="2BE48C6E" w14:textId="77777777" w:rsidR="00D60507" w:rsidRPr="00095B17" w:rsidRDefault="00D60507" w:rsidP="00D60507">
            <w:pPr>
              <w:pStyle w:val="NoSpacing"/>
            </w:pPr>
            <w:r w:rsidRPr="00095B17">
              <w:t>68</w:t>
            </w:r>
          </w:p>
        </w:tc>
        <w:tc>
          <w:tcPr>
            <w:tcW w:w="709" w:type="dxa"/>
          </w:tcPr>
          <w:p w14:paraId="79EC358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5CF10A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BFAE5E" w14:textId="77777777" w:rsidR="00D60507" w:rsidRPr="00095B17" w:rsidRDefault="00D60507" w:rsidP="00D60507">
            <w:pPr>
              <w:pStyle w:val="NoSpacing"/>
            </w:pPr>
            <w:r w:rsidRPr="00095B17">
              <w:t>(Garrison et al. 2006)</w:t>
            </w:r>
          </w:p>
        </w:tc>
        <w:tc>
          <w:tcPr>
            <w:tcW w:w="1701" w:type="dxa"/>
          </w:tcPr>
          <w:p w14:paraId="0B9106D2" w14:textId="77777777" w:rsidR="00D60507" w:rsidRPr="00095B17" w:rsidRDefault="00D60507" w:rsidP="00D60507">
            <w:pPr>
              <w:pStyle w:val="NoSpacing"/>
            </w:pPr>
            <w:r w:rsidRPr="00095B17">
              <w:t>As subfamily of Libellulidae, Includes Synthemistidae</w:t>
            </w:r>
          </w:p>
        </w:tc>
      </w:tr>
      <w:tr w:rsidR="00D60507" w:rsidRPr="00095B17" w14:paraId="18026434" w14:textId="77777777" w:rsidTr="00AA1B2A">
        <w:tc>
          <w:tcPr>
            <w:tcW w:w="2358" w:type="dxa"/>
          </w:tcPr>
          <w:p w14:paraId="2A2E1701" w14:textId="77777777" w:rsidR="00D60507" w:rsidRPr="00095B17" w:rsidRDefault="00D60507" w:rsidP="00D60507">
            <w:pPr>
              <w:pStyle w:val="NoSpacing"/>
            </w:pPr>
            <w:r w:rsidRPr="00095B17">
              <w:t>Odonata Gomphidae</w:t>
            </w:r>
          </w:p>
        </w:tc>
        <w:tc>
          <w:tcPr>
            <w:tcW w:w="794" w:type="dxa"/>
          </w:tcPr>
          <w:p w14:paraId="45354D31" w14:textId="77777777" w:rsidR="00D60507" w:rsidRPr="00095B17" w:rsidRDefault="00D60507" w:rsidP="00D60507">
            <w:pPr>
              <w:pStyle w:val="NoSpacing"/>
            </w:pPr>
            <w:r w:rsidRPr="00095B17">
              <w:t>945</w:t>
            </w:r>
          </w:p>
        </w:tc>
        <w:tc>
          <w:tcPr>
            <w:tcW w:w="784" w:type="dxa"/>
          </w:tcPr>
          <w:p w14:paraId="28DF23C0" w14:textId="77777777" w:rsidR="00D60507" w:rsidRPr="00095B17" w:rsidRDefault="00D60507" w:rsidP="00D60507">
            <w:pPr>
              <w:pStyle w:val="NoSpacing"/>
            </w:pPr>
            <w:r w:rsidRPr="00095B17">
              <w:t>25.5</w:t>
            </w:r>
          </w:p>
        </w:tc>
        <w:tc>
          <w:tcPr>
            <w:tcW w:w="708" w:type="dxa"/>
          </w:tcPr>
          <w:p w14:paraId="136B3327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709" w:type="dxa"/>
          </w:tcPr>
          <w:p w14:paraId="12960DB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1985E2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D60B4A3" w14:textId="77777777" w:rsidR="00D60507" w:rsidRPr="00095B17" w:rsidRDefault="00D60507" w:rsidP="00D60507">
            <w:pPr>
              <w:pStyle w:val="NoSpacing"/>
            </w:pPr>
            <w:r w:rsidRPr="00095B17">
              <w:t>(Garrison et al. 2006)</w:t>
            </w:r>
          </w:p>
        </w:tc>
        <w:tc>
          <w:tcPr>
            <w:tcW w:w="1701" w:type="dxa"/>
          </w:tcPr>
          <w:p w14:paraId="31FED37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4325D40" w14:textId="77777777" w:rsidTr="00AA1B2A">
        <w:tc>
          <w:tcPr>
            <w:tcW w:w="2358" w:type="dxa"/>
          </w:tcPr>
          <w:p w14:paraId="2ECAE3AD" w14:textId="77777777" w:rsidR="00D60507" w:rsidRPr="00095B17" w:rsidRDefault="00D60507" w:rsidP="00D60507">
            <w:pPr>
              <w:pStyle w:val="NoSpacing"/>
            </w:pPr>
            <w:r w:rsidRPr="00095B17">
              <w:t>Odonata Libellulidae</w:t>
            </w:r>
          </w:p>
        </w:tc>
        <w:tc>
          <w:tcPr>
            <w:tcW w:w="794" w:type="dxa"/>
          </w:tcPr>
          <w:p w14:paraId="388D33F2" w14:textId="77777777" w:rsidR="00D60507" w:rsidRPr="00095B17" w:rsidRDefault="00D60507" w:rsidP="00D60507">
            <w:pPr>
              <w:pStyle w:val="NoSpacing"/>
            </w:pPr>
            <w:r w:rsidRPr="00095B17">
              <w:t>970</w:t>
            </w:r>
          </w:p>
        </w:tc>
        <w:tc>
          <w:tcPr>
            <w:tcW w:w="784" w:type="dxa"/>
          </w:tcPr>
          <w:p w14:paraId="1C0EAB6D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8" w:type="dxa"/>
          </w:tcPr>
          <w:p w14:paraId="79D32646" w14:textId="77777777" w:rsidR="00D60507" w:rsidRPr="00095B17" w:rsidRDefault="00D60507" w:rsidP="00D60507">
            <w:pPr>
              <w:pStyle w:val="NoSpacing"/>
            </w:pPr>
            <w:r w:rsidRPr="00095B17">
              <w:t>63</w:t>
            </w:r>
          </w:p>
        </w:tc>
        <w:tc>
          <w:tcPr>
            <w:tcW w:w="709" w:type="dxa"/>
          </w:tcPr>
          <w:p w14:paraId="347035A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FC81D9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2316D9" w14:textId="77777777" w:rsidR="00D60507" w:rsidRPr="00095B17" w:rsidRDefault="00D60507" w:rsidP="00D60507">
            <w:pPr>
              <w:pStyle w:val="NoSpacing"/>
            </w:pPr>
            <w:r w:rsidRPr="00095B17">
              <w:t>(Garrison et al. 2006)</w:t>
            </w:r>
          </w:p>
        </w:tc>
        <w:tc>
          <w:tcPr>
            <w:tcW w:w="1701" w:type="dxa"/>
          </w:tcPr>
          <w:p w14:paraId="1C304E2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9A71E32" w14:textId="77777777" w:rsidTr="00AA1B2A">
        <w:tc>
          <w:tcPr>
            <w:tcW w:w="2358" w:type="dxa"/>
          </w:tcPr>
          <w:p w14:paraId="1B300D22" w14:textId="77777777" w:rsidR="00D60507" w:rsidRPr="00095B17" w:rsidRDefault="00D60507" w:rsidP="00D60507">
            <w:pPr>
              <w:pStyle w:val="NoSpacing"/>
            </w:pPr>
            <w:r w:rsidRPr="00095B17">
              <w:t>Odonata Macromiidae</w:t>
            </w:r>
          </w:p>
        </w:tc>
        <w:tc>
          <w:tcPr>
            <w:tcW w:w="794" w:type="dxa"/>
          </w:tcPr>
          <w:p w14:paraId="1D74A3A0" w14:textId="77777777" w:rsidR="00D60507" w:rsidRPr="00095B17" w:rsidRDefault="00D60507" w:rsidP="00D60507">
            <w:pPr>
              <w:pStyle w:val="NoSpacing"/>
            </w:pPr>
            <w:r w:rsidRPr="00095B17">
              <w:t>123</w:t>
            </w:r>
          </w:p>
        </w:tc>
        <w:tc>
          <w:tcPr>
            <w:tcW w:w="784" w:type="dxa"/>
          </w:tcPr>
          <w:p w14:paraId="1EB5F589" w14:textId="77777777" w:rsidR="00D60507" w:rsidRPr="00095B17" w:rsidRDefault="00D60507" w:rsidP="00D60507">
            <w:pPr>
              <w:pStyle w:val="NoSpacing"/>
            </w:pPr>
            <w:r w:rsidRPr="00095B17">
              <w:t>56</w:t>
            </w:r>
          </w:p>
        </w:tc>
        <w:tc>
          <w:tcPr>
            <w:tcW w:w="708" w:type="dxa"/>
          </w:tcPr>
          <w:p w14:paraId="45995C64" w14:textId="77777777" w:rsidR="00D60507" w:rsidRPr="00095B17" w:rsidRDefault="00D60507" w:rsidP="00D60507">
            <w:pPr>
              <w:pStyle w:val="NoSpacing"/>
            </w:pPr>
            <w:r w:rsidRPr="00095B17">
              <w:t>91</w:t>
            </w:r>
          </w:p>
        </w:tc>
        <w:tc>
          <w:tcPr>
            <w:tcW w:w="709" w:type="dxa"/>
          </w:tcPr>
          <w:p w14:paraId="277A371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69FD07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C0C07D2" w14:textId="77777777" w:rsidR="00D60507" w:rsidRPr="00095B17" w:rsidRDefault="00D60507" w:rsidP="00D60507">
            <w:pPr>
              <w:pStyle w:val="NoSpacing"/>
            </w:pPr>
            <w:r w:rsidRPr="00095B17">
              <w:t>(Garrison et al. 2006)</w:t>
            </w:r>
          </w:p>
        </w:tc>
        <w:tc>
          <w:tcPr>
            <w:tcW w:w="1701" w:type="dxa"/>
          </w:tcPr>
          <w:p w14:paraId="4494C06E" w14:textId="77777777" w:rsidR="00D60507" w:rsidRPr="00095B17" w:rsidRDefault="00D60507" w:rsidP="00D60507">
            <w:pPr>
              <w:pStyle w:val="NoSpacing"/>
            </w:pPr>
            <w:r w:rsidRPr="00095B17">
              <w:t>As subfamily of Libellulidae</w:t>
            </w:r>
          </w:p>
        </w:tc>
      </w:tr>
      <w:tr w:rsidR="00D60507" w:rsidRPr="00095B17" w14:paraId="085E2706" w14:textId="77777777" w:rsidTr="00AA1B2A">
        <w:tc>
          <w:tcPr>
            <w:tcW w:w="2358" w:type="dxa"/>
          </w:tcPr>
          <w:p w14:paraId="3B3E1CA9" w14:textId="77777777" w:rsidR="00D60507" w:rsidRPr="00095B17" w:rsidRDefault="00D60507" w:rsidP="00D60507">
            <w:pPr>
              <w:pStyle w:val="NoSpacing"/>
            </w:pPr>
            <w:r w:rsidRPr="00095B17">
              <w:t>Odonata Neopetaliidae</w:t>
            </w:r>
          </w:p>
        </w:tc>
        <w:tc>
          <w:tcPr>
            <w:tcW w:w="794" w:type="dxa"/>
          </w:tcPr>
          <w:p w14:paraId="58DE5795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64D2E750" w14:textId="77777777" w:rsidR="00D60507" w:rsidRPr="00095B17" w:rsidRDefault="00D60507" w:rsidP="00D60507">
            <w:pPr>
              <w:pStyle w:val="NoSpacing"/>
            </w:pPr>
            <w:r w:rsidRPr="00095B17">
              <w:t>57</w:t>
            </w:r>
          </w:p>
        </w:tc>
        <w:tc>
          <w:tcPr>
            <w:tcW w:w="708" w:type="dxa"/>
          </w:tcPr>
          <w:p w14:paraId="0A00CF64" w14:textId="77777777" w:rsidR="00D60507" w:rsidRPr="00095B17" w:rsidRDefault="00D60507" w:rsidP="00D60507">
            <w:pPr>
              <w:pStyle w:val="NoSpacing"/>
            </w:pPr>
            <w:r w:rsidRPr="00095B17">
              <w:t>58</w:t>
            </w:r>
          </w:p>
        </w:tc>
        <w:tc>
          <w:tcPr>
            <w:tcW w:w="709" w:type="dxa"/>
          </w:tcPr>
          <w:p w14:paraId="5C20F54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76FCA9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BAE19D" w14:textId="77777777" w:rsidR="00D60507" w:rsidRPr="00095B17" w:rsidRDefault="00D60507" w:rsidP="00D60507">
            <w:pPr>
              <w:pStyle w:val="NoSpacing"/>
            </w:pPr>
            <w:r w:rsidRPr="00095B17">
              <w:t>(Garrison et al. 2006)</w:t>
            </w:r>
          </w:p>
        </w:tc>
        <w:tc>
          <w:tcPr>
            <w:tcW w:w="1701" w:type="dxa"/>
          </w:tcPr>
          <w:p w14:paraId="1A6DFBB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8B82D43" w14:textId="77777777" w:rsidTr="00AA1B2A">
        <w:tc>
          <w:tcPr>
            <w:tcW w:w="2358" w:type="dxa"/>
          </w:tcPr>
          <w:p w14:paraId="1F0BC39C" w14:textId="77777777" w:rsidR="00D60507" w:rsidRPr="00095B17" w:rsidRDefault="00D60507" w:rsidP="00D60507">
            <w:pPr>
              <w:pStyle w:val="NoSpacing"/>
            </w:pPr>
            <w:r w:rsidRPr="00095B17">
              <w:t>Odonata Petaluridae</w:t>
            </w:r>
          </w:p>
        </w:tc>
        <w:tc>
          <w:tcPr>
            <w:tcW w:w="794" w:type="dxa"/>
          </w:tcPr>
          <w:p w14:paraId="215BF484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84" w:type="dxa"/>
          </w:tcPr>
          <w:p w14:paraId="5FC0324F" w14:textId="77777777" w:rsidR="00D60507" w:rsidRPr="00095B17" w:rsidRDefault="00D60507" w:rsidP="00D60507">
            <w:pPr>
              <w:pStyle w:val="NoSpacing"/>
            </w:pPr>
            <w:r w:rsidRPr="00095B17">
              <w:t>54</w:t>
            </w:r>
          </w:p>
        </w:tc>
        <w:tc>
          <w:tcPr>
            <w:tcW w:w="708" w:type="dxa"/>
          </w:tcPr>
          <w:p w14:paraId="6B56F00A" w14:textId="77777777" w:rsidR="00D60507" w:rsidRPr="00095B17" w:rsidRDefault="00D60507" w:rsidP="00D60507">
            <w:pPr>
              <w:pStyle w:val="NoSpacing"/>
            </w:pPr>
            <w:r w:rsidRPr="00095B17">
              <w:t>88</w:t>
            </w:r>
          </w:p>
        </w:tc>
        <w:tc>
          <w:tcPr>
            <w:tcW w:w="709" w:type="dxa"/>
          </w:tcPr>
          <w:p w14:paraId="0143ACB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C44BBE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EA1A5D" w14:textId="77777777" w:rsidR="00D60507" w:rsidRPr="00095B17" w:rsidRDefault="00D60507" w:rsidP="00D60507">
            <w:pPr>
              <w:pStyle w:val="NoSpacing"/>
            </w:pPr>
            <w:r w:rsidRPr="00095B17">
              <w:t>(Garrison et al. 2006)</w:t>
            </w:r>
          </w:p>
        </w:tc>
        <w:tc>
          <w:tcPr>
            <w:tcW w:w="1701" w:type="dxa"/>
          </w:tcPr>
          <w:p w14:paraId="170227A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12090B2" w14:textId="77777777" w:rsidTr="00AA1B2A">
        <w:tc>
          <w:tcPr>
            <w:tcW w:w="2358" w:type="dxa"/>
          </w:tcPr>
          <w:p w14:paraId="5CAD41A3" w14:textId="77777777" w:rsidR="00D60507" w:rsidRPr="00095B17" w:rsidRDefault="00D60507" w:rsidP="00D60507">
            <w:pPr>
              <w:pStyle w:val="NoSpacing"/>
            </w:pPr>
            <w:r w:rsidRPr="00095B17">
              <w:t>Odonata Epiophlebiidae</w:t>
            </w:r>
          </w:p>
        </w:tc>
        <w:tc>
          <w:tcPr>
            <w:tcW w:w="794" w:type="dxa"/>
          </w:tcPr>
          <w:p w14:paraId="7DBBE7B9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84" w:type="dxa"/>
          </w:tcPr>
          <w:p w14:paraId="2CB5986C" w14:textId="77777777" w:rsidR="00D60507" w:rsidRPr="00095B17" w:rsidRDefault="00D60507" w:rsidP="00D60507">
            <w:pPr>
              <w:pStyle w:val="NoSpacing"/>
            </w:pPr>
            <w:r w:rsidRPr="00095B17">
              <w:t>48</w:t>
            </w:r>
          </w:p>
        </w:tc>
        <w:tc>
          <w:tcPr>
            <w:tcW w:w="708" w:type="dxa"/>
          </w:tcPr>
          <w:p w14:paraId="4DA53695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562BD9A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B4AC31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E2B7C96" w14:textId="77777777" w:rsidR="00D60507" w:rsidRPr="00095B17" w:rsidRDefault="00D60507" w:rsidP="00D60507">
            <w:pPr>
              <w:pStyle w:val="NoSpacing"/>
            </w:pPr>
            <w:r w:rsidRPr="00095B17">
              <w:t>(Fleck et al. 2013)</w:t>
            </w:r>
          </w:p>
        </w:tc>
        <w:tc>
          <w:tcPr>
            <w:tcW w:w="1701" w:type="dxa"/>
          </w:tcPr>
          <w:p w14:paraId="55574C8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9BB035B" w14:textId="77777777" w:rsidTr="00AA1B2A">
        <w:tc>
          <w:tcPr>
            <w:tcW w:w="2358" w:type="dxa"/>
          </w:tcPr>
          <w:p w14:paraId="295BBD7B" w14:textId="77777777" w:rsidR="00D60507" w:rsidRPr="00095B17" w:rsidRDefault="00D60507" w:rsidP="00D60507">
            <w:pPr>
              <w:pStyle w:val="NoSpacing"/>
            </w:pPr>
            <w:r w:rsidRPr="00095B17">
              <w:t>Odonata Calopterygidae</w:t>
            </w:r>
          </w:p>
        </w:tc>
        <w:tc>
          <w:tcPr>
            <w:tcW w:w="794" w:type="dxa"/>
          </w:tcPr>
          <w:p w14:paraId="3F80CFBB" w14:textId="77777777" w:rsidR="00D60507" w:rsidRPr="00095B17" w:rsidRDefault="00D60507" w:rsidP="00D60507">
            <w:pPr>
              <w:pStyle w:val="NoSpacing"/>
            </w:pPr>
            <w:r w:rsidRPr="00095B17">
              <w:t>172</w:t>
            </w:r>
          </w:p>
        </w:tc>
        <w:tc>
          <w:tcPr>
            <w:tcW w:w="784" w:type="dxa"/>
          </w:tcPr>
          <w:p w14:paraId="4BAE0DAD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8" w:type="dxa"/>
          </w:tcPr>
          <w:p w14:paraId="6F4F9065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5A6357C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02AFBC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C08F71F" w14:textId="77777777" w:rsidR="00D60507" w:rsidRPr="00095B17" w:rsidRDefault="00D60507" w:rsidP="00D60507">
            <w:pPr>
              <w:pStyle w:val="NoSpacing"/>
            </w:pPr>
            <w:r w:rsidRPr="00095B17">
              <w:t>(Esquivel 1997)</w:t>
            </w:r>
          </w:p>
        </w:tc>
        <w:tc>
          <w:tcPr>
            <w:tcW w:w="1701" w:type="dxa"/>
          </w:tcPr>
          <w:p w14:paraId="7EFD628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8C8BF66" w14:textId="77777777" w:rsidTr="00AA1B2A">
        <w:tc>
          <w:tcPr>
            <w:tcW w:w="2358" w:type="dxa"/>
          </w:tcPr>
          <w:p w14:paraId="767C9A30" w14:textId="77777777" w:rsidR="00D60507" w:rsidRPr="00095B17" w:rsidRDefault="00D60507" w:rsidP="00D60507">
            <w:pPr>
              <w:pStyle w:val="NoSpacing"/>
            </w:pPr>
            <w:r w:rsidRPr="00095B17">
              <w:t>Odonata Chlorocyphidae</w:t>
            </w:r>
          </w:p>
        </w:tc>
        <w:tc>
          <w:tcPr>
            <w:tcW w:w="794" w:type="dxa"/>
          </w:tcPr>
          <w:p w14:paraId="2534255D" w14:textId="77777777" w:rsidR="00D60507" w:rsidRPr="00095B17" w:rsidRDefault="00D60507" w:rsidP="00D60507">
            <w:pPr>
              <w:pStyle w:val="NoSpacing"/>
            </w:pPr>
            <w:r w:rsidRPr="00095B17">
              <w:t>143</w:t>
            </w:r>
          </w:p>
        </w:tc>
        <w:tc>
          <w:tcPr>
            <w:tcW w:w="784" w:type="dxa"/>
          </w:tcPr>
          <w:p w14:paraId="5C8A396D" w14:textId="77777777" w:rsidR="00D60507" w:rsidRPr="00095B17" w:rsidRDefault="00D60507" w:rsidP="00D60507">
            <w:pPr>
              <w:pStyle w:val="NoSpacing"/>
            </w:pPr>
            <w:r w:rsidRPr="00095B17">
              <w:t>26</w:t>
            </w:r>
          </w:p>
        </w:tc>
        <w:tc>
          <w:tcPr>
            <w:tcW w:w="708" w:type="dxa"/>
          </w:tcPr>
          <w:p w14:paraId="3DC9DFDE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049E164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FC85D7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4B7156C" w14:textId="77777777" w:rsidR="00D60507" w:rsidRPr="00095B17" w:rsidRDefault="00D60507" w:rsidP="00D60507">
            <w:pPr>
              <w:pStyle w:val="NoSpacing"/>
            </w:pPr>
            <w:r w:rsidRPr="00095B17">
              <w:t>(Serrano-Meneses et al. 2008)</w:t>
            </w:r>
          </w:p>
        </w:tc>
        <w:tc>
          <w:tcPr>
            <w:tcW w:w="1701" w:type="dxa"/>
          </w:tcPr>
          <w:p w14:paraId="7EBD8CA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4159AEC" w14:textId="77777777" w:rsidTr="00AA1B2A">
        <w:tc>
          <w:tcPr>
            <w:tcW w:w="2358" w:type="dxa"/>
          </w:tcPr>
          <w:p w14:paraId="58638DD6" w14:textId="77777777" w:rsidR="00D60507" w:rsidRPr="00095B17" w:rsidRDefault="00D60507" w:rsidP="00D60507">
            <w:pPr>
              <w:pStyle w:val="NoSpacing"/>
            </w:pPr>
            <w:r w:rsidRPr="00095B17">
              <w:t>Odonata Chorismagrionidae</w:t>
            </w:r>
          </w:p>
        </w:tc>
        <w:tc>
          <w:tcPr>
            <w:tcW w:w="794" w:type="dxa"/>
          </w:tcPr>
          <w:p w14:paraId="7E452627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3DD59716" w14:textId="77777777" w:rsidR="00D60507" w:rsidRPr="00095B17" w:rsidRDefault="00D60507" w:rsidP="00D60507">
            <w:pPr>
              <w:pStyle w:val="NoSpacing"/>
            </w:pPr>
            <w:r w:rsidRPr="00095B17">
              <w:t>38</w:t>
            </w:r>
          </w:p>
        </w:tc>
        <w:tc>
          <w:tcPr>
            <w:tcW w:w="708" w:type="dxa"/>
          </w:tcPr>
          <w:p w14:paraId="4611F6A4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3A2FCEA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71733F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320C2F" w14:textId="77777777" w:rsidR="00D60507" w:rsidRPr="00095B17" w:rsidRDefault="00D60507" w:rsidP="00D60507">
            <w:pPr>
              <w:pStyle w:val="NoSpacing"/>
            </w:pPr>
            <w:r w:rsidRPr="00095B17">
              <w:t>(Morton. 1914)</w:t>
            </w:r>
          </w:p>
        </w:tc>
        <w:tc>
          <w:tcPr>
            <w:tcW w:w="1701" w:type="dxa"/>
          </w:tcPr>
          <w:p w14:paraId="0B0A456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071C50E" w14:textId="77777777" w:rsidTr="00AA1B2A">
        <w:tc>
          <w:tcPr>
            <w:tcW w:w="2358" w:type="dxa"/>
          </w:tcPr>
          <w:p w14:paraId="6BE5180A" w14:textId="77777777" w:rsidR="00D60507" w:rsidRPr="00095B17" w:rsidRDefault="00D60507" w:rsidP="00D60507">
            <w:pPr>
              <w:pStyle w:val="NoSpacing"/>
            </w:pPr>
            <w:r w:rsidRPr="00095B17">
              <w:t>Odonata Coenagrionidae</w:t>
            </w:r>
          </w:p>
        </w:tc>
        <w:tc>
          <w:tcPr>
            <w:tcW w:w="794" w:type="dxa"/>
          </w:tcPr>
          <w:p w14:paraId="4ED81C56" w14:textId="77777777" w:rsidR="00D60507" w:rsidRPr="00095B17" w:rsidRDefault="00D60507" w:rsidP="00D60507">
            <w:pPr>
              <w:pStyle w:val="NoSpacing"/>
            </w:pPr>
            <w:r w:rsidRPr="00095B17">
              <w:t>1104</w:t>
            </w:r>
          </w:p>
        </w:tc>
        <w:tc>
          <w:tcPr>
            <w:tcW w:w="784" w:type="dxa"/>
          </w:tcPr>
          <w:p w14:paraId="53C3EDE0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8" w:type="dxa"/>
          </w:tcPr>
          <w:p w14:paraId="1E899407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1F00885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27C3DF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62E376" w14:textId="77777777" w:rsidR="00D60507" w:rsidRPr="00095B17" w:rsidRDefault="00D60507" w:rsidP="00D60507">
            <w:pPr>
              <w:pStyle w:val="NoSpacing"/>
            </w:pPr>
            <w:r w:rsidRPr="00095B17">
              <w:t>(Silsby 2001)/(Howarth &amp; Mull 1992)</w:t>
            </w:r>
          </w:p>
        </w:tc>
        <w:tc>
          <w:tcPr>
            <w:tcW w:w="1701" w:type="dxa"/>
          </w:tcPr>
          <w:p w14:paraId="23BCE38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EEE40C5" w14:textId="77777777" w:rsidTr="00AA1B2A">
        <w:tc>
          <w:tcPr>
            <w:tcW w:w="2358" w:type="dxa"/>
          </w:tcPr>
          <w:p w14:paraId="47A16C19" w14:textId="77777777" w:rsidR="00D60507" w:rsidRPr="00095B17" w:rsidRDefault="00D60507" w:rsidP="00D60507">
            <w:pPr>
              <w:pStyle w:val="NoSpacing"/>
            </w:pPr>
            <w:r w:rsidRPr="00095B17">
              <w:t>Odonata Diphlebiidae</w:t>
            </w:r>
          </w:p>
        </w:tc>
        <w:tc>
          <w:tcPr>
            <w:tcW w:w="794" w:type="dxa"/>
          </w:tcPr>
          <w:p w14:paraId="16BCD5E6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84" w:type="dxa"/>
          </w:tcPr>
          <w:p w14:paraId="656691B9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8" w:type="dxa"/>
          </w:tcPr>
          <w:p w14:paraId="2AF156C0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709" w:type="dxa"/>
          </w:tcPr>
          <w:p w14:paraId="0799D6D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3D4072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823C945" w14:textId="77777777" w:rsidR="00D60507" w:rsidRPr="00095B17" w:rsidRDefault="00D60507" w:rsidP="00D60507">
            <w:pPr>
              <w:pStyle w:val="NoSpacing"/>
            </w:pPr>
            <w:r w:rsidRPr="00095B17">
              <w:t>(Stewart 1980)</w:t>
            </w:r>
          </w:p>
        </w:tc>
        <w:tc>
          <w:tcPr>
            <w:tcW w:w="1701" w:type="dxa"/>
          </w:tcPr>
          <w:p w14:paraId="3FED554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02AB69C" w14:textId="77777777" w:rsidTr="00AA1B2A">
        <w:tc>
          <w:tcPr>
            <w:tcW w:w="2358" w:type="dxa"/>
          </w:tcPr>
          <w:p w14:paraId="65377837" w14:textId="77777777" w:rsidR="00D60507" w:rsidRPr="00095B17" w:rsidRDefault="00D60507" w:rsidP="00D60507">
            <w:pPr>
              <w:pStyle w:val="NoSpacing"/>
            </w:pPr>
            <w:r w:rsidRPr="00095B17">
              <w:t>Odonata Euphaeidae</w:t>
            </w:r>
          </w:p>
        </w:tc>
        <w:tc>
          <w:tcPr>
            <w:tcW w:w="794" w:type="dxa"/>
          </w:tcPr>
          <w:p w14:paraId="1C0BCE18" w14:textId="77777777" w:rsidR="00D60507" w:rsidRPr="00095B17" w:rsidRDefault="00D60507" w:rsidP="00D60507">
            <w:pPr>
              <w:pStyle w:val="NoSpacing"/>
            </w:pPr>
            <w:r w:rsidRPr="00095B17">
              <w:t>68</w:t>
            </w:r>
          </w:p>
        </w:tc>
        <w:tc>
          <w:tcPr>
            <w:tcW w:w="784" w:type="dxa"/>
          </w:tcPr>
          <w:p w14:paraId="0BEE28B7" w14:textId="77777777" w:rsidR="00D60507" w:rsidRPr="00095B17" w:rsidRDefault="00D60507" w:rsidP="00D60507">
            <w:pPr>
              <w:pStyle w:val="NoSpacing"/>
            </w:pPr>
            <w:r w:rsidRPr="00095B17">
              <w:t>26</w:t>
            </w:r>
          </w:p>
        </w:tc>
        <w:tc>
          <w:tcPr>
            <w:tcW w:w="708" w:type="dxa"/>
          </w:tcPr>
          <w:p w14:paraId="4A9CBE96" w14:textId="77777777" w:rsidR="00D60507" w:rsidRPr="00095B17" w:rsidRDefault="00D60507" w:rsidP="00D60507">
            <w:pPr>
              <w:pStyle w:val="NoSpacing"/>
            </w:pPr>
            <w:r w:rsidRPr="00095B17">
              <w:t>38</w:t>
            </w:r>
          </w:p>
        </w:tc>
        <w:tc>
          <w:tcPr>
            <w:tcW w:w="709" w:type="dxa"/>
          </w:tcPr>
          <w:p w14:paraId="7A484C9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2B0383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D6988B1" w14:textId="77777777" w:rsidR="00D60507" w:rsidRPr="00095B17" w:rsidRDefault="00D60507" w:rsidP="00D60507">
            <w:pPr>
              <w:pStyle w:val="NoSpacing"/>
            </w:pPr>
            <w:r w:rsidRPr="00095B17">
              <w:t>(Hayashi 1990)</w:t>
            </w:r>
          </w:p>
        </w:tc>
        <w:tc>
          <w:tcPr>
            <w:tcW w:w="1701" w:type="dxa"/>
          </w:tcPr>
          <w:p w14:paraId="54ADF20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296840C" w14:textId="77777777" w:rsidTr="00AA1B2A">
        <w:tc>
          <w:tcPr>
            <w:tcW w:w="2358" w:type="dxa"/>
          </w:tcPr>
          <w:p w14:paraId="71AC3DC2" w14:textId="77777777" w:rsidR="00D60507" w:rsidRPr="00095B17" w:rsidRDefault="00D60507" w:rsidP="00D60507">
            <w:pPr>
              <w:pStyle w:val="NoSpacing"/>
            </w:pPr>
            <w:r w:rsidRPr="00095B17">
              <w:t>Odonata Hemiphlebiidae</w:t>
            </w:r>
          </w:p>
        </w:tc>
        <w:tc>
          <w:tcPr>
            <w:tcW w:w="794" w:type="dxa"/>
          </w:tcPr>
          <w:p w14:paraId="77CA396E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240A17D7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08" w:type="dxa"/>
          </w:tcPr>
          <w:p w14:paraId="324155B8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0F8239A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1EB86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39E4D79" w14:textId="77777777" w:rsidR="00D60507" w:rsidRPr="00095B17" w:rsidRDefault="00D60507" w:rsidP="00D60507">
            <w:pPr>
              <w:pStyle w:val="NoSpacing"/>
            </w:pPr>
            <w:r w:rsidRPr="00095B17">
              <w:t>(Rivera 2014)</w:t>
            </w:r>
          </w:p>
        </w:tc>
        <w:tc>
          <w:tcPr>
            <w:tcW w:w="1701" w:type="dxa"/>
          </w:tcPr>
          <w:p w14:paraId="3B0ED1E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231948D" w14:textId="77777777" w:rsidTr="00AA1B2A">
        <w:tc>
          <w:tcPr>
            <w:tcW w:w="2358" w:type="dxa"/>
          </w:tcPr>
          <w:p w14:paraId="23549C00" w14:textId="77777777" w:rsidR="00D60507" w:rsidRPr="00095B17" w:rsidRDefault="00D60507" w:rsidP="00D60507">
            <w:pPr>
              <w:pStyle w:val="NoSpacing"/>
            </w:pPr>
            <w:r w:rsidRPr="00095B17">
              <w:t>Odonata Isostictidae</w:t>
            </w:r>
          </w:p>
        </w:tc>
        <w:tc>
          <w:tcPr>
            <w:tcW w:w="794" w:type="dxa"/>
          </w:tcPr>
          <w:p w14:paraId="7FF16517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84" w:type="dxa"/>
          </w:tcPr>
          <w:p w14:paraId="6AC0334A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6A7C9B89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4967C81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D72D9D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A1CDB23" w14:textId="77777777" w:rsidR="00D60507" w:rsidRPr="00095B17" w:rsidRDefault="00D60507" w:rsidP="00D60507">
            <w:pPr>
              <w:pStyle w:val="NoSpacing"/>
            </w:pPr>
            <w:r w:rsidRPr="00095B17">
              <w:t xml:space="preserve">(Watson </w:t>
            </w:r>
            <w:r w:rsidRPr="00095B17">
              <w:lastRenderedPageBreak/>
              <w:t>1974)</w:t>
            </w:r>
          </w:p>
        </w:tc>
        <w:tc>
          <w:tcPr>
            <w:tcW w:w="1701" w:type="dxa"/>
          </w:tcPr>
          <w:p w14:paraId="300F9E1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224FF4F" w14:textId="77777777" w:rsidTr="00AA1B2A">
        <w:tc>
          <w:tcPr>
            <w:tcW w:w="2358" w:type="dxa"/>
          </w:tcPr>
          <w:p w14:paraId="231CD325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Odonata Lestidae</w:t>
            </w:r>
          </w:p>
        </w:tc>
        <w:tc>
          <w:tcPr>
            <w:tcW w:w="794" w:type="dxa"/>
          </w:tcPr>
          <w:p w14:paraId="23DCF7D4" w14:textId="77777777" w:rsidR="00D60507" w:rsidRPr="00095B17" w:rsidRDefault="00D60507" w:rsidP="00D60507">
            <w:pPr>
              <w:pStyle w:val="NoSpacing"/>
            </w:pPr>
            <w:r w:rsidRPr="00095B17">
              <w:t>150</w:t>
            </w:r>
          </w:p>
        </w:tc>
        <w:tc>
          <w:tcPr>
            <w:tcW w:w="784" w:type="dxa"/>
          </w:tcPr>
          <w:p w14:paraId="6F1C3B22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8" w:type="dxa"/>
          </w:tcPr>
          <w:p w14:paraId="29156D41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709" w:type="dxa"/>
          </w:tcPr>
          <w:p w14:paraId="360D31A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336A1B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1E7DA34" w14:textId="77777777" w:rsidR="00D60507" w:rsidRPr="00095B17" w:rsidRDefault="00D60507" w:rsidP="00D60507">
            <w:pPr>
              <w:pStyle w:val="NoSpacing"/>
            </w:pPr>
            <w:r w:rsidRPr="00095B17">
              <w:t>(Esquivel 1997)</w:t>
            </w:r>
          </w:p>
        </w:tc>
        <w:tc>
          <w:tcPr>
            <w:tcW w:w="1701" w:type="dxa"/>
          </w:tcPr>
          <w:p w14:paraId="46AAD11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5D09985" w14:textId="77777777" w:rsidTr="00AA1B2A">
        <w:tc>
          <w:tcPr>
            <w:tcW w:w="2358" w:type="dxa"/>
          </w:tcPr>
          <w:p w14:paraId="00632EE7" w14:textId="77777777" w:rsidR="00D60507" w:rsidRPr="00095B17" w:rsidRDefault="00D60507" w:rsidP="00D60507">
            <w:pPr>
              <w:pStyle w:val="NoSpacing"/>
            </w:pPr>
            <w:r w:rsidRPr="00095B17">
              <w:t>Odonata Megapodagrionidae</w:t>
            </w:r>
          </w:p>
        </w:tc>
        <w:tc>
          <w:tcPr>
            <w:tcW w:w="794" w:type="dxa"/>
          </w:tcPr>
          <w:p w14:paraId="780B060B" w14:textId="77777777" w:rsidR="00D60507" w:rsidRPr="00095B17" w:rsidRDefault="00D60507" w:rsidP="00D60507">
            <w:pPr>
              <w:pStyle w:val="NoSpacing"/>
            </w:pPr>
            <w:r w:rsidRPr="00095B17">
              <w:t>285</w:t>
            </w:r>
          </w:p>
        </w:tc>
        <w:tc>
          <w:tcPr>
            <w:tcW w:w="784" w:type="dxa"/>
          </w:tcPr>
          <w:p w14:paraId="59F3C1B1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8" w:type="dxa"/>
          </w:tcPr>
          <w:p w14:paraId="775A8887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709" w:type="dxa"/>
          </w:tcPr>
          <w:p w14:paraId="67348C1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5EF41A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6B72BDE" w14:textId="77777777" w:rsidR="00D60507" w:rsidRPr="00095B17" w:rsidRDefault="00D60507" w:rsidP="00D60507">
            <w:pPr>
              <w:pStyle w:val="NoSpacing"/>
            </w:pPr>
            <w:r w:rsidRPr="00095B17">
              <w:t>(Esquivel 1997)</w:t>
            </w:r>
          </w:p>
        </w:tc>
        <w:tc>
          <w:tcPr>
            <w:tcW w:w="1701" w:type="dxa"/>
          </w:tcPr>
          <w:p w14:paraId="5C1AA8F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DBB666C" w14:textId="77777777" w:rsidTr="00AA1B2A">
        <w:tc>
          <w:tcPr>
            <w:tcW w:w="2358" w:type="dxa"/>
          </w:tcPr>
          <w:p w14:paraId="2E9E46FA" w14:textId="77777777" w:rsidR="00D60507" w:rsidRPr="00095B17" w:rsidRDefault="00D60507" w:rsidP="00D60507">
            <w:pPr>
              <w:pStyle w:val="NoSpacing"/>
            </w:pPr>
            <w:r w:rsidRPr="00095B17">
              <w:t>Odonata Perilestidae</w:t>
            </w:r>
          </w:p>
        </w:tc>
        <w:tc>
          <w:tcPr>
            <w:tcW w:w="794" w:type="dxa"/>
          </w:tcPr>
          <w:p w14:paraId="0915BF7D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225FC9A5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8" w:type="dxa"/>
          </w:tcPr>
          <w:p w14:paraId="4FC7915D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709" w:type="dxa"/>
          </w:tcPr>
          <w:p w14:paraId="36206F2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55436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AC4736E" w14:textId="77777777" w:rsidR="00D60507" w:rsidRPr="00095B17" w:rsidRDefault="00D60507" w:rsidP="00D60507">
            <w:pPr>
              <w:pStyle w:val="NoSpacing"/>
            </w:pPr>
            <w:r w:rsidRPr="00095B17">
              <w:t>(Esquivel 1997)</w:t>
            </w:r>
          </w:p>
        </w:tc>
        <w:tc>
          <w:tcPr>
            <w:tcW w:w="1701" w:type="dxa"/>
          </w:tcPr>
          <w:p w14:paraId="3D8D387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0590E45" w14:textId="77777777" w:rsidTr="00AA1B2A">
        <w:tc>
          <w:tcPr>
            <w:tcW w:w="2358" w:type="dxa"/>
          </w:tcPr>
          <w:p w14:paraId="4955247C" w14:textId="77777777" w:rsidR="00D60507" w:rsidRPr="00095B17" w:rsidRDefault="00D60507" w:rsidP="00D60507">
            <w:pPr>
              <w:pStyle w:val="NoSpacing"/>
            </w:pPr>
            <w:r w:rsidRPr="00095B17">
              <w:t>Odonata Platycnemididae</w:t>
            </w:r>
          </w:p>
        </w:tc>
        <w:tc>
          <w:tcPr>
            <w:tcW w:w="794" w:type="dxa"/>
          </w:tcPr>
          <w:p w14:paraId="62658E93" w14:textId="77777777" w:rsidR="00D60507" w:rsidRPr="00095B17" w:rsidRDefault="00D60507" w:rsidP="00D60507">
            <w:pPr>
              <w:pStyle w:val="NoSpacing"/>
            </w:pPr>
            <w:r w:rsidRPr="00095B17">
              <w:t>222</w:t>
            </w:r>
          </w:p>
        </w:tc>
        <w:tc>
          <w:tcPr>
            <w:tcW w:w="784" w:type="dxa"/>
          </w:tcPr>
          <w:p w14:paraId="6D1B7BF6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8" w:type="dxa"/>
          </w:tcPr>
          <w:p w14:paraId="526F6F0C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180401B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CC39C7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7560474" w14:textId="77777777" w:rsidR="00D60507" w:rsidRPr="00095B17" w:rsidRDefault="00D60507" w:rsidP="00D60507">
            <w:pPr>
              <w:pStyle w:val="NoSpacing"/>
            </w:pPr>
            <w:r w:rsidRPr="00095B17">
              <w:t>(Silsby 2001)</w:t>
            </w:r>
          </w:p>
        </w:tc>
        <w:tc>
          <w:tcPr>
            <w:tcW w:w="1701" w:type="dxa"/>
          </w:tcPr>
          <w:p w14:paraId="29F5A8C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F3A5931" w14:textId="77777777" w:rsidTr="00AA1B2A">
        <w:tc>
          <w:tcPr>
            <w:tcW w:w="2358" w:type="dxa"/>
          </w:tcPr>
          <w:p w14:paraId="03855273" w14:textId="77777777" w:rsidR="00D60507" w:rsidRPr="00095B17" w:rsidRDefault="00D60507" w:rsidP="00D60507">
            <w:pPr>
              <w:pStyle w:val="NoSpacing"/>
            </w:pPr>
            <w:r w:rsidRPr="00095B17">
              <w:t>Odonata Platystictidae</w:t>
            </w:r>
          </w:p>
        </w:tc>
        <w:tc>
          <w:tcPr>
            <w:tcW w:w="794" w:type="dxa"/>
          </w:tcPr>
          <w:p w14:paraId="2CB8B00A" w14:textId="77777777" w:rsidR="00D60507" w:rsidRPr="00095B17" w:rsidRDefault="00D60507" w:rsidP="00D60507">
            <w:pPr>
              <w:pStyle w:val="NoSpacing"/>
            </w:pPr>
            <w:r w:rsidRPr="00095B17">
              <w:t>189</w:t>
            </w:r>
          </w:p>
        </w:tc>
        <w:tc>
          <w:tcPr>
            <w:tcW w:w="784" w:type="dxa"/>
          </w:tcPr>
          <w:p w14:paraId="44463431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8" w:type="dxa"/>
          </w:tcPr>
          <w:p w14:paraId="544D1D5B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2D6C18E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705396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E770CB1" w14:textId="77777777" w:rsidR="00D60507" w:rsidRPr="00095B17" w:rsidRDefault="00D60507" w:rsidP="00D60507">
            <w:pPr>
              <w:pStyle w:val="NoSpacing"/>
            </w:pPr>
            <w:r w:rsidRPr="00095B17">
              <w:t>(Esquivel 1997)</w:t>
            </w:r>
          </w:p>
        </w:tc>
        <w:tc>
          <w:tcPr>
            <w:tcW w:w="1701" w:type="dxa"/>
          </w:tcPr>
          <w:p w14:paraId="082E9C9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968022D" w14:textId="77777777" w:rsidTr="00AA1B2A">
        <w:tc>
          <w:tcPr>
            <w:tcW w:w="2358" w:type="dxa"/>
          </w:tcPr>
          <w:p w14:paraId="7C7CB52B" w14:textId="77777777" w:rsidR="00D60507" w:rsidRPr="00095B17" w:rsidRDefault="00D60507" w:rsidP="00D60507">
            <w:pPr>
              <w:pStyle w:val="NoSpacing"/>
            </w:pPr>
            <w:r w:rsidRPr="00095B17">
              <w:t>Odonata Polythoridae</w:t>
            </w:r>
          </w:p>
        </w:tc>
        <w:tc>
          <w:tcPr>
            <w:tcW w:w="794" w:type="dxa"/>
          </w:tcPr>
          <w:p w14:paraId="573F22F0" w14:textId="77777777" w:rsidR="00D60507" w:rsidRPr="00095B17" w:rsidRDefault="00D60507" w:rsidP="00D60507">
            <w:pPr>
              <w:pStyle w:val="NoSpacing"/>
            </w:pPr>
            <w:r w:rsidRPr="00095B17">
              <w:t>58</w:t>
            </w:r>
          </w:p>
        </w:tc>
        <w:tc>
          <w:tcPr>
            <w:tcW w:w="784" w:type="dxa"/>
          </w:tcPr>
          <w:p w14:paraId="2C2C35D1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8" w:type="dxa"/>
          </w:tcPr>
          <w:p w14:paraId="37196A98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651B10A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A59A7E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C8C658C" w14:textId="77777777" w:rsidR="00D60507" w:rsidRPr="00095B17" w:rsidRDefault="00D60507" w:rsidP="00D60507">
            <w:pPr>
              <w:pStyle w:val="NoSpacing"/>
            </w:pPr>
            <w:r w:rsidRPr="00095B17">
              <w:t>(Esquivel 1997)</w:t>
            </w:r>
          </w:p>
        </w:tc>
        <w:tc>
          <w:tcPr>
            <w:tcW w:w="1701" w:type="dxa"/>
          </w:tcPr>
          <w:p w14:paraId="7120910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937B2E2" w14:textId="77777777" w:rsidTr="00AA1B2A">
        <w:tc>
          <w:tcPr>
            <w:tcW w:w="2358" w:type="dxa"/>
          </w:tcPr>
          <w:p w14:paraId="762822FB" w14:textId="77777777" w:rsidR="00D60507" w:rsidRPr="00095B17" w:rsidRDefault="00D60507" w:rsidP="00D60507">
            <w:pPr>
              <w:pStyle w:val="NoSpacing"/>
            </w:pPr>
            <w:r w:rsidRPr="00095B17">
              <w:t>Odonata Protoneuridae</w:t>
            </w:r>
          </w:p>
        </w:tc>
        <w:tc>
          <w:tcPr>
            <w:tcW w:w="794" w:type="dxa"/>
          </w:tcPr>
          <w:p w14:paraId="7CD2DE95" w14:textId="77777777" w:rsidR="00D60507" w:rsidRPr="00095B17" w:rsidRDefault="00D60507" w:rsidP="00D60507">
            <w:pPr>
              <w:pStyle w:val="NoSpacing"/>
            </w:pPr>
            <w:r w:rsidRPr="00095B17">
              <w:t>240</w:t>
            </w:r>
          </w:p>
        </w:tc>
        <w:tc>
          <w:tcPr>
            <w:tcW w:w="784" w:type="dxa"/>
          </w:tcPr>
          <w:p w14:paraId="40B1ED72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8" w:type="dxa"/>
          </w:tcPr>
          <w:p w14:paraId="04EEF6E0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5E81954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C490E4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9B57DD5" w14:textId="77777777" w:rsidR="00D60507" w:rsidRPr="00095B17" w:rsidRDefault="00D60507" w:rsidP="00D60507">
            <w:pPr>
              <w:pStyle w:val="NoSpacing"/>
            </w:pPr>
            <w:r w:rsidRPr="00095B17">
              <w:t>(Esquivel 1997)</w:t>
            </w:r>
          </w:p>
        </w:tc>
        <w:tc>
          <w:tcPr>
            <w:tcW w:w="1701" w:type="dxa"/>
          </w:tcPr>
          <w:p w14:paraId="12A9052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BE42DC4" w14:textId="77777777" w:rsidTr="00AA1B2A">
        <w:tc>
          <w:tcPr>
            <w:tcW w:w="2358" w:type="dxa"/>
          </w:tcPr>
          <w:p w14:paraId="68D682C2" w14:textId="77777777" w:rsidR="00D60507" w:rsidRPr="00095B17" w:rsidRDefault="00D60507" w:rsidP="00D60507">
            <w:pPr>
              <w:pStyle w:val="NoSpacing"/>
            </w:pPr>
            <w:r w:rsidRPr="00095B17">
              <w:t>Odonata Pseudolestidae</w:t>
            </w:r>
          </w:p>
        </w:tc>
        <w:tc>
          <w:tcPr>
            <w:tcW w:w="794" w:type="dxa"/>
          </w:tcPr>
          <w:p w14:paraId="086333A8" w14:textId="77777777" w:rsidR="00D60507" w:rsidRPr="00095B17" w:rsidRDefault="00D60507" w:rsidP="00D60507">
            <w:pPr>
              <w:pStyle w:val="NoSpacing"/>
            </w:pPr>
            <w:r w:rsidRPr="00095B17">
              <w:t>NA</w:t>
            </w:r>
          </w:p>
        </w:tc>
        <w:tc>
          <w:tcPr>
            <w:tcW w:w="784" w:type="dxa"/>
          </w:tcPr>
          <w:p w14:paraId="60C16C13" w14:textId="77777777" w:rsidR="00D60507" w:rsidRPr="00095B17" w:rsidRDefault="00D60507" w:rsidP="00D60507">
            <w:pPr>
              <w:pStyle w:val="NoSpacing"/>
            </w:pPr>
            <w:r w:rsidRPr="00095B17">
              <w:t>NA</w:t>
            </w:r>
          </w:p>
        </w:tc>
        <w:tc>
          <w:tcPr>
            <w:tcW w:w="708" w:type="dxa"/>
          </w:tcPr>
          <w:p w14:paraId="775C1002" w14:textId="77777777" w:rsidR="00D60507" w:rsidRPr="00095B17" w:rsidRDefault="00D60507" w:rsidP="00D60507">
            <w:pPr>
              <w:pStyle w:val="NoSpacing"/>
            </w:pPr>
            <w:r w:rsidRPr="00095B17">
              <w:t>NA</w:t>
            </w:r>
          </w:p>
        </w:tc>
        <w:tc>
          <w:tcPr>
            <w:tcW w:w="709" w:type="dxa"/>
          </w:tcPr>
          <w:p w14:paraId="21DF074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426EDA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4782F1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701" w:type="dxa"/>
          </w:tcPr>
          <w:p w14:paraId="71B3056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A1BB410" w14:textId="77777777" w:rsidTr="00AA1B2A">
        <w:tc>
          <w:tcPr>
            <w:tcW w:w="2358" w:type="dxa"/>
          </w:tcPr>
          <w:p w14:paraId="7BBCAC1D" w14:textId="77777777" w:rsidR="00D60507" w:rsidRPr="00095B17" w:rsidRDefault="00D60507" w:rsidP="00D60507">
            <w:pPr>
              <w:pStyle w:val="NoSpacing"/>
            </w:pPr>
            <w:r w:rsidRPr="00095B17">
              <w:t>Odonata Pseudostigmatidae</w:t>
            </w:r>
          </w:p>
        </w:tc>
        <w:tc>
          <w:tcPr>
            <w:tcW w:w="794" w:type="dxa"/>
          </w:tcPr>
          <w:p w14:paraId="1023D4BE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49A52868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8" w:type="dxa"/>
          </w:tcPr>
          <w:p w14:paraId="600BFE23" w14:textId="77777777" w:rsidR="00D60507" w:rsidRPr="00095B17" w:rsidRDefault="00D60507" w:rsidP="00D60507">
            <w:pPr>
              <w:pStyle w:val="NoSpacing"/>
            </w:pPr>
            <w:r w:rsidRPr="00095B17">
              <w:t>120</w:t>
            </w:r>
          </w:p>
        </w:tc>
        <w:tc>
          <w:tcPr>
            <w:tcW w:w="709" w:type="dxa"/>
          </w:tcPr>
          <w:p w14:paraId="4721752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999583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AD98B59" w14:textId="77777777" w:rsidR="00D60507" w:rsidRPr="00095B17" w:rsidRDefault="00D60507" w:rsidP="00D60507">
            <w:pPr>
              <w:pStyle w:val="NoSpacing"/>
            </w:pPr>
            <w:r w:rsidRPr="00095B17">
              <w:t>(Esquivel 1997)</w:t>
            </w:r>
          </w:p>
        </w:tc>
        <w:tc>
          <w:tcPr>
            <w:tcW w:w="1701" w:type="dxa"/>
          </w:tcPr>
          <w:p w14:paraId="46C3A19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C13B9ED" w14:textId="77777777" w:rsidTr="00AA1B2A">
        <w:tc>
          <w:tcPr>
            <w:tcW w:w="2358" w:type="dxa"/>
          </w:tcPr>
          <w:p w14:paraId="73D7B435" w14:textId="77777777" w:rsidR="00D60507" w:rsidRPr="00095B17" w:rsidRDefault="00D60507" w:rsidP="00D60507">
            <w:pPr>
              <w:pStyle w:val="NoSpacing"/>
            </w:pPr>
            <w:r w:rsidRPr="00095B17">
              <w:t>Odonata Synlestidae</w:t>
            </w:r>
          </w:p>
        </w:tc>
        <w:tc>
          <w:tcPr>
            <w:tcW w:w="794" w:type="dxa"/>
          </w:tcPr>
          <w:p w14:paraId="352952C3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784" w:type="dxa"/>
          </w:tcPr>
          <w:p w14:paraId="0D58BFE9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8" w:type="dxa"/>
          </w:tcPr>
          <w:p w14:paraId="20C7028C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0DB9717B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1E432D23" w14:textId="77777777" w:rsidR="00D60507" w:rsidRPr="00095B17" w:rsidRDefault="00D60507" w:rsidP="00D60507">
            <w:pPr>
              <w:pStyle w:val="NoSpacing"/>
            </w:pPr>
            <w:r w:rsidRPr="00095B17">
              <w:t>85</w:t>
            </w:r>
          </w:p>
        </w:tc>
        <w:tc>
          <w:tcPr>
            <w:tcW w:w="1134" w:type="dxa"/>
          </w:tcPr>
          <w:p w14:paraId="12276D10" w14:textId="77777777" w:rsidR="00D60507" w:rsidRPr="00095B17" w:rsidRDefault="00D60507" w:rsidP="00D60507">
            <w:pPr>
              <w:pStyle w:val="NoSpacing"/>
            </w:pPr>
            <w:r w:rsidRPr="00095B17">
              <w:t>(Picker et al. 2004)</w:t>
            </w:r>
          </w:p>
        </w:tc>
        <w:tc>
          <w:tcPr>
            <w:tcW w:w="1701" w:type="dxa"/>
          </w:tcPr>
          <w:p w14:paraId="0D8FAE05" w14:textId="77777777" w:rsidR="00D60507" w:rsidRPr="00095B17" w:rsidRDefault="00D60507" w:rsidP="00D60507">
            <w:pPr>
              <w:pStyle w:val="NoSpacing"/>
            </w:pPr>
            <w:r w:rsidRPr="00095B17">
              <w:t>Data given as wingspan</w:t>
            </w:r>
          </w:p>
        </w:tc>
      </w:tr>
      <w:tr w:rsidR="00D60507" w:rsidRPr="00095B17" w14:paraId="556597FE" w14:textId="77777777" w:rsidTr="00AA1B2A">
        <w:tc>
          <w:tcPr>
            <w:tcW w:w="2358" w:type="dxa"/>
          </w:tcPr>
          <w:p w14:paraId="7BD09734" w14:textId="77777777" w:rsidR="00D60507" w:rsidRPr="00095B17" w:rsidRDefault="00D60507" w:rsidP="00D60507">
            <w:pPr>
              <w:pStyle w:val="NoSpacing"/>
            </w:pPr>
            <w:r w:rsidRPr="00095B17">
              <w:t>Orthoptera Acrididae</w:t>
            </w:r>
          </w:p>
        </w:tc>
        <w:tc>
          <w:tcPr>
            <w:tcW w:w="794" w:type="dxa"/>
          </w:tcPr>
          <w:p w14:paraId="0C45AB7E" w14:textId="77777777" w:rsidR="00D60507" w:rsidRPr="00095B17" w:rsidRDefault="00D60507" w:rsidP="00D60507">
            <w:pPr>
              <w:pStyle w:val="NoSpacing"/>
            </w:pPr>
            <w:r w:rsidRPr="00095B17">
              <w:t>6016</w:t>
            </w:r>
          </w:p>
        </w:tc>
        <w:tc>
          <w:tcPr>
            <w:tcW w:w="784" w:type="dxa"/>
          </w:tcPr>
          <w:p w14:paraId="67D0AF27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8" w:type="dxa"/>
          </w:tcPr>
          <w:p w14:paraId="4BDC55B7" w14:textId="77777777" w:rsidR="00D60507" w:rsidRPr="00095B17" w:rsidRDefault="00D60507" w:rsidP="00D60507">
            <w:pPr>
              <w:pStyle w:val="NoSpacing"/>
            </w:pPr>
            <w:r w:rsidRPr="00095B17">
              <w:t>120</w:t>
            </w:r>
          </w:p>
        </w:tc>
        <w:tc>
          <w:tcPr>
            <w:tcW w:w="709" w:type="dxa"/>
          </w:tcPr>
          <w:p w14:paraId="5ED1328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A8D731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F8401DB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6480E9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2FE418E" w14:textId="77777777" w:rsidTr="00AA1B2A">
        <w:tc>
          <w:tcPr>
            <w:tcW w:w="2358" w:type="dxa"/>
          </w:tcPr>
          <w:p w14:paraId="3584C7E3" w14:textId="77777777" w:rsidR="00D60507" w:rsidRPr="00095B17" w:rsidRDefault="00D60507" w:rsidP="00D60507">
            <w:pPr>
              <w:pStyle w:val="NoSpacing"/>
            </w:pPr>
            <w:r w:rsidRPr="00095B17">
              <w:t>Orthoptera Cylindrachetidae</w:t>
            </w:r>
          </w:p>
        </w:tc>
        <w:tc>
          <w:tcPr>
            <w:tcW w:w="794" w:type="dxa"/>
          </w:tcPr>
          <w:p w14:paraId="41F5166C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84" w:type="dxa"/>
          </w:tcPr>
          <w:p w14:paraId="726A0798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8" w:type="dxa"/>
          </w:tcPr>
          <w:p w14:paraId="68B254AB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709" w:type="dxa"/>
          </w:tcPr>
          <w:p w14:paraId="1C67071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788484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4907B0" w14:textId="77777777" w:rsidR="00D60507" w:rsidRPr="00095B17" w:rsidRDefault="00D60507" w:rsidP="00D60507">
            <w:pPr>
              <w:pStyle w:val="NoSpacing"/>
            </w:pPr>
            <w:r w:rsidRPr="00095B17">
              <w:t>(Günther 1992)/(Bailey 2007)</w:t>
            </w:r>
          </w:p>
        </w:tc>
        <w:tc>
          <w:tcPr>
            <w:tcW w:w="1701" w:type="dxa"/>
          </w:tcPr>
          <w:p w14:paraId="46B89A2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A684C4" w14:textId="77777777" w:rsidTr="00AA1B2A">
        <w:tc>
          <w:tcPr>
            <w:tcW w:w="2358" w:type="dxa"/>
          </w:tcPr>
          <w:p w14:paraId="5F25B356" w14:textId="77777777" w:rsidR="00D60507" w:rsidRPr="00095B17" w:rsidRDefault="00D60507" w:rsidP="00D60507">
            <w:pPr>
              <w:pStyle w:val="NoSpacing"/>
            </w:pPr>
            <w:r w:rsidRPr="00095B17">
              <w:t>Orthoptera Eumastacoidae</w:t>
            </w:r>
          </w:p>
        </w:tc>
        <w:tc>
          <w:tcPr>
            <w:tcW w:w="794" w:type="dxa"/>
          </w:tcPr>
          <w:p w14:paraId="445DC069" w14:textId="77777777" w:rsidR="00D60507" w:rsidRPr="00095B17" w:rsidRDefault="00D60507" w:rsidP="00D60507">
            <w:pPr>
              <w:pStyle w:val="NoSpacing"/>
            </w:pPr>
            <w:r w:rsidRPr="00095B17">
              <w:t>645</w:t>
            </w:r>
          </w:p>
        </w:tc>
        <w:tc>
          <w:tcPr>
            <w:tcW w:w="784" w:type="dxa"/>
          </w:tcPr>
          <w:p w14:paraId="5BAB51A3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5667BDB8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64E61E1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B1C9DC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3DD1A08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43C76CE" w14:textId="77777777" w:rsidR="00D60507" w:rsidRPr="00095B17" w:rsidRDefault="00D60507" w:rsidP="00D60507">
            <w:pPr>
              <w:pStyle w:val="NoSpacing"/>
            </w:pPr>
            <w:r w:rsidRPr="00095B17">
              <w:t>Includes Euschmidtiidae, Episactidae, Chorotypidae and Thericleidae</w:t>
            </w:r>
          </w:p>
        </w:tc>
      </w:tr>
      <w:tr w:rsidR="00D60507" w:rsidRPr="00095B17" w14:paraId="6FF76672" w14:textId="77777777" w:rsidTr="00AA1B2A">
        <w:tc>
          <w:tcPr>
            <w:tcW w:w="2358" w:type="dxa"/>
          </w:tcPr>
          <w:p w14:paraId="05403B6F" w14:textId="77777777" w:rsidR="00D60507" w:rsidRPr="00095B17" w:rsidRDefault="00D60507" w:rsidP="00D60507">
            <w:pPr>
              <w:pStyle w:val="NoSpacing"/>
            </w:pPr>
            <w:r w:rsidRPr="00095B17">
              <w:t>Orthoptera Lentulidae</w:t>
            </w:r>
          </w:p>
        </w:tc>
        <w:tc>
          <w:tcPr>
            <w:tcW w:w="794" w:type="dxa"/>
          </w:tcPr>
          <w:p w14:paraId="0C34B7EA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84" w:type="dxa"/>
          </w:tcPr>
          <w:p w14:paraId="5D805463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1F3245A4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66A658B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6A6C19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5DBEE3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570B5B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0C289F" w14:textId="77777777" w:rsidTr="00AA1B2A">
        <w:tc>
          <w:tcPr>
            <w:tcW w:w="2358" w:type="dxa"/>
          </w:tcPr>
          <w:p w14:paraId="01221C21" w14:textId="77777777" w:rsidR="00D60507" w:rsidRPr="00095B17" w:rsidRDefault="00D60507" w:rsidP="00D60507">
            <w:pPr>
              <w:pStyle w:val="NoSpacing"/>
            </w:pPr>
            <w:r w:rsidRPr="00095B17">
              <w:t>Orthoptera Pamphagidae</w:t>
            </w:r>
          </w:p>
        </w:tc>
        <w:tc>
          <w:tcPr>
            <w:tcW w:w="794" w:type="dxa"/>
          </w:tcPr>
          <w:p w14:paraId="149DC315" w14:textId="77777777" w:rsidR="00D60507" w:rsidRPr="00095B17" w:rsidRDefault="00D60507" w:rsidP="00D60507">
            <w:pPr>
              <w:pStyle w:val="NoSpacing"/>
            </w:pPr>
            <w:r w:rsidRPr="00095B17">
              <w:t>448</w:t>
            </w:r>
          </w:p>
        </w:tc>
        <w:tc>
          <w:tcPr>
            <w:tcW w:w="784" w:type="dxa"/>
          </w:tcPr>
          <w:p w14:paraId="0351ACBD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8" w:type="dxa"/>
          </w:tcPr>
          <w:p w14:paraId="6F5C7ECD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709" w:type="dxa"/>
          </w:tcPr>
          <w:p w14:paraId="4A79602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D6A405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032F55D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1DFBCDA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9452EB4" w14:textId="77777777" w:rsidTr="00AA1B2A">
        <w:tc>
          <w:tcPr>
            <w:tcW w:w="2358" w:type="dxa"/>
          </w:tcPr>
          <w:p w14:paraId="4D7F5020" w14:textId="77777777" w:rsidR="00D60507" w:rsidRPr="00095B17" w:rsidRDefault="00D60507" w:rsidP="00D60507">
            <w:pPr>
              <w:pStyle w:val="NoSpacing"/>
            </w:pPr>
            <w:r w:rsidRPr="00095B17">
              <w:t>Orthoptera Pneumoridae</w:t>
            </w:r>
          </w:p>
        </w:tc>
        <w:tc>
          <w:tcPr>
            <w:tcW w:w="794" w:type="dxa"/>
          </w:tcPr>
          <w:p w14:paraId="2831B8D6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84" w:type="dxa"/>
          </w:tcPr>
          <w:p w14:paraId="168CC216" w14:textId="77777777" w:rsidR="00D60507" w:rsidRPr="00095B17" w:rsidRDefault="00D60507" w:rsidP="00D60507">
            <w:pPr>
              <w:pStyle w:val="NoSpacing"/>
            </w:pPr>
            <w:r w:rsidRPr="00095B17">
              <w:t>11.5</w:t>
            </w:r>
          </w:p>
        </w:tc>
        <w:tc>
          <w:tcPr>
            <w:tcW w:w="708" w:type="dxa"/>
          </w:tcPr>
          <w:p w14:paraId="30FE7F63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09" w:type="dxa"/>
          </w:tcPr>
          <w:p w14:paraId="2E69D80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D92317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C801AF6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99737D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96A186D" w14:textId="77777777" w:rsidTr="00AA1B2A">
        <w:tc>
          <w:tcPr>
            <w:tcW w:w="2358" w:type="dxa"/>
          </w:tcPr>
          <w:p w14:paraId="6E1DB12A" w14:textId="77777777" w:rsidR="00D60507" w:rsidRPr="00095B17" w:rsidRDefault="00D60507" w:rsidP="00D60507">
            <w:pPr>
              <w:pStyle w:val="NoSpacing"/>
            </w:pPr>
            <w:r w:rsidRPr="00095B17">
              <w:t>Orthoptera Proscopiidae</w:t>
            </w:r>
          </w:p>
        </w:tc>
        <w:tc>
          <w:tcPr>
            <w:tcW w:w="794" w:type="dxa"/>
          </w:tcPr>
          <w:p w14:paraId="0422892E" w14:textId="77777777" w:rsidR="00D60507" w:rsidRPr="00095B17" w:rsidRDefault="00D60507" w:rsidP="00D60507">
            <w:pPr>
              <w:pStyle w:val="NoSpacing"/>
            </w:pPr>
            <w:r w:rsidRPr="00095B17">
              <w:t>214</w:t>
            </w:r>
          </w:p>
        </w:tc>
        <w:tc>
          <w:tcPr>
            <w:tcW w:w="784" w:type="dxa"/>
          </w:tcPr>
          <w:p w14:paraId="3BF552FF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8" w:type="dxa"/>
          </w:tcPr>
          <w:p w14:paraId="4D7DDDB2" w14:textId="77777777" w:rsidR="00D60507" w:rsidRPr="00095B17" w:rsidRDefault="00D60507" w:rsidP="00D60507">
            <w:pPr>
              <w:pStyle w:val="NoSpacing"/>
            </w:pPr>
            <w:r w:rsidRPr="00095B17">
              <w:t>165</w:t>
            </w:r>
          </w:p>
        </w:tc>
        <w:tc>
          <w:tcPr>
            <w:tcW w:w="709" w:type="dxa"/>
          </w:tcPr>
          <w:p w14:paraId="70AEE66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0CAF1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4B148B5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03EEF2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EB4B03C" w14:textId="77777777" w:rsidTr="00AA1B2A">
        <w:tc>
          <w:tcPr>
            <w:tcW w:w="2358" w:type="dxa"/>
          </w:tcPr>
          <w:p w14:paraId="6637D2F1" w14:textId="77777777" w:rsidR="00D60507" w:rsidRPr="00095B17" w:rsidRDefault="00D60507" w:rsidP="00D60507">
            <w:pPr>
              <w:pStyle w:val="NoSpacing"/>
            </w:pPr>
            <w:r w:rsidRPr="00095B17">
              <w:t>Orthoptera Pyrgomorphidae</w:t>
            </w:r>
          </w:p>
        </w:tc>
        <w:tc>
          <w:tcPr>
            <w:tcW w:w="794" w:type="dxa"/>
          </w:tcPr>
          <w:p w14:paraId="06A458BC" w14:textId="77777777" w:rsidR="00D60507" w:rsidRPr="00095B17" w:rsidRDefault="00D60507" w:rsidP="00D60507">
            <w:pPr>
              <w:pStyle w:val="NoSpacing"/>
            </w:pPr>
            <w:r w:rsidRPr="00095B17">
              <w:t>455</w:t>
            </w:r>
          </w:p>
        </w:tc>
        <w:tc>
          <w:tcPr>
            <w:tcW w:w="784" w:type="dxa"/>
          </w:tcPr>
          <w:p w14:paraId="69ECD2C0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3D5E0144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709" w:type="dxa"/>
          </w:tcPr>
          <w:p w14:paraId="5A636EA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39924E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528C3A0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7E59C9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AA60DF" w14:textId="77777777" w:rsidTr="00AA1B2A">
        <w:tc>
          <w:tcPr>
            <w:tcW w:w="2358" w:type="dxa"/>
          </w:tcPr>
          <w:p w14:paraId="14D9B8CE" w14:textId="77777777" w:rsidR="00D60507" w:rsidRPr="00095B17" w:rsidRDefault="00D60507" w:rsidP="00D60507">
            <w:pPr>
              <w:pStyle w:val="NoSpacing"/>
            </w:pPr>
            <w:r w:rsidRPr="00095B17">
              <w:t>Orthoptera Romaleidae</w:t>
            </w:r>
          </w:p>
        </w:tc>
        <w:tc>
          <w:tcPr>
            <w:tcW w:w="794" w:type="dxa"/>
          </w:tcPr>
          <w:p w14:paraId="7F93637D" w14:textId="77777777" w:rsidR="00D60507" w:rsidRPr="00095B17" w:rsidRDefault="00D60507" w:rsidP="00D60507">
            <w:pPr>
              <w:pStyle w:val="NoSpacing"/>
            </w:pPr>
            <w:r w:rsidRPr="00095B17">
              <w:t>465</w:t>
            </w:r>
          </w:p>
        </w:tc>
        <w:tc>
          <w:tcPr>
            <w:tcW w:w="784" w:type="dxa"/>
          </w:tcPr>
          <w:p w14:paraId="545CBC81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8" w:type="dxa"/>
          </w:tcPr>
          <w:p w14:paraId="04B871B7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32EF2C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C8E255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43AA8C9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969F36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116203F" w14:textId="77777777" w:rsidTr="00AA1B2A">
        <w:tc>
          <w:tcPr>
            <w:tcW w:w="2358" w:type="dxa"/>
          </w:tcPr>
          <w:p w14:paraId="0353314B" w14:textId="77777777" w:rsidR="00D60507" w:rsidRPr="00095B17" w:rsidRDefault="00D60507" w:rsidP="00D60507">
            <w:pPr>
              <w:pStyle w:val="NoSpacing"/>
            </w:pPr>
            <w:r w:rsidRPr="00095B17">
              <w:t>Orthoptera Tanaoceridae</w:t>
            </w:r>
          </w:p>
        </w:tc>
        <w:tc>
          <w:tcPr>
            <w:tcW w:w="794" w:type="dxa"/>
          </w:tcPr>
          <w:p w14:paraId="2996BB67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16A017E5" w14:textId="77777777" w:rsidR="00D60507" w:rsidRPr="00095B17" w:rsidRDefault="00D60507" w:rsidP="00D60507">
            <w:pPr>
              <w:pStyle w:val="NoSpacing"/>
            </w:pPr>
            <w:r w:rsidRPr="00095B17">
              <w:t>10.3</w:t>
            </w:r>
          </w:p>
        </w:tc>
        <w:tc>
          <w:tcPr>
            <w:tcW w:w="708" w:type="dxa"/>
          </w:tcPr>
          <w:p w14:paraId="16C15C86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13073A3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75189B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E1D896D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E2DE0C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FE25C8A" w14:textId="77777777" w:rsidTr="00AA1B2A">
        <w:tc>
          <w:tcPr>
            <w:tcW w:w="2358" w:type="dxa"/>
          </w:tcPr>
          <w:p w14:paraId="48DFC975" w14:textId="77777777" w:rsidR="00D60507" w:rsidRPr="00095B17" w:rsidRDefault="00D60507" w:rsidP="00D60507">
            <w:pPr>
              <w:pStyle w:val="NoSpacing"/>
            </w:pPr>
            <w:r w:rsidRPr="00095B17">
              <w:t>Orthoptera Tetrigidae</w:t>
            </w:r>
          </w:p>
        </w:tc>
        <w:tc>
          <w:tcPr>
            <w:tcW w:w="794" w:type="dxa"/>
          </w:tcPr>
          <w:p w14:paraId="4C406CAA" w14:textId="77777777" w:rsidR="00D60507" w:rsidRPr="00095B17" w:rsidRDefault="00D60507" w:rsidP="00D60507">
            <w:pPr>
              <w:pStyle w:val="NoSpacing"/>
            </w:pPr>
            <w:r w:rsidRPr="00095B17">
              <w:t>1246</w:t>
            </w:r>
          </w:p>
        </w:tc>
        <w:tc>
          <w:tcPr>
            <w:tcW w:w="784" w:type="dxa"/>
          </w:tcPr>
          <w:p w14:paraId="5E958EEC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2A98D36B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43F387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0B4BF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12D8749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AABE7A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9C7B12A" w14:textId="77777777" w:rsidTr="00AA1B2A">
        <w:tc>
          <w:tcPr>
            <w:tcW w:w="2358" w:type="dxa"/>
          </w:tcPr>
          <w:p w14:paraId="4A04EB6E" w14:textId="77777777" w:rsidR="00D60507" w:rsidRPr="00095B17" w:rsidRDefault="00D60507" w:rsidP="00D60507">
            <w:pPr>
              <w:pStyle w:val="NoSpacing"/>
            </w:pPr>
            <w:r w:rsidRPr="00095B17">
              <w:t>Orthoptera Tridactylidae</w:t>
            </w:r>
          </w:p>
        </w:tc>
        <w:tc>
          <w:tcPr>
            <w:tcW w:w="794" w:type="dxa"/>
          </w:tcPr>
          <w:p w14:paraId="39C8B7DF" w14:textId="77777777" w:rsidR="00D60507" w:rsidRPr="00095B17" w:rsidRDefault="00D60507" w:rsidP="00D60507">
            <w:pPr>
              <w:pStyle w:val="NoSpacing"/>
            </w:pPr>
            <w:r w:rsidRPr="00095B17">
              <w:t>201</w:t>
            </w:r>
          </w:p>
        </w:tc>
        <w:tc>
          <w:tcPr>
            <w:tcW w:w="784" w:type="dxa"/>
          </w:tcPr>
          <w:p w14:paraId="6442C8D7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711FD058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6C88C3E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5D0E3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9AB79E6" w14:textId="77777777" w:rsidR="00D60507" w:rsidRPr="00095B17" w:rsidRDefault="00D60507" w:rsidP="00D60507">
            <w:pPr>
              <w:pStyle w:val="NoSpacing"/>
            </w:pPr>
            <w:r w:rsidRPr="00095B17">
              <w:t>(Naskrecki 2001)</w:t>
            </w:r>
          </w:p>
        </w:tc>
        <w:tc>
          <w:tcPr>
            <w:tcW w:w="1701" w:type="dxa"/>
          </w:tcPr>
          <w:p w14:paraId="5270505C" w14:textId="77777777" w:rsidR="00D60507" w:rsidRPr="00095B17" w:rsidRDefault="00D60507" w:rsidP="00D60507">
            <w:pPr>
              <w:pStyle w:val="NoSpacing"/>
            </w:pPr>
            <w:r w:rsidRPr="00095B17">
              <w:t>Includes Rhipipterygidae</w:t>
            </w:r>
          </w:p>
        </w:tc>
      </w:tr>
      <w:tr w:rsidR="00D60507" w:rsidRPr="00095B17" w14:paraId="10AB7555" w14:textId="77777777" w:rsidTr="00AA1B2A">
        <w:tc>
          <w:tcPr>
            <w:tcW w:w="2358" w:type="dxa"/>
          </w:tcPr>
          <w:p w14:paraId="3CE466A2" w14:textId="77777777" w:rsidR="00D60507" w:rsidRPr="00095B17" w:rsidRDefault="00D60507" w:rsidP="00D60507">
            <w:pPr>
              <w:pStyle w:val="NoSpacing"/>
            </w:pPr>
            <w:r w:rsidRPr="00095B17">
              <w:t>Orthoptera Trigonopterygidae</w:t>
            </w:r>
          </w:p>
        </w:tc>
        <w:tc>
          <w:tcPr>
            <w:tcW w:w="794" w:type="dxa"/>
          </w:tcPr>
          <w:p w14:paraId="21422E8B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84" w:type="dxa"/>
          </w:tcPr>
          <w:p w14:paraId="03004E3C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08" w:type="dxa"/>
          </w:tcPr>
          <w:p w14:paraId="3DC60F11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723CCCA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1840C7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1DF1D5A" w14:textId="77777777" w:rsidR="00D60507" w:rsidRPr="00095B17" w:rsidRDefault="00D60507" w:rsidP="00D60507">
            <w:pPr>
              <w:pStyle w:val="NoSpacing"/>
            </w:pPr>
            <w:r w:rsidRPr="00095B17">
              <w:t>(Ng et al. 2011)</w:t>
            </w:r>
          </w:p>
        </w:tc>
        <w:tc>
          <w:tcPr>
            <w:tcW w:w="1701" w:type="dxa"/>
          </w:tcPr>
          <w:p w14:paraId="4775E3A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90E41C" w14:textId="77777777" w:rsidTr="00AA1B2A">
        <w:tc>
          <w:tcPr>
            <w:tcW w:w="2358" w:type="dxa"/>
          </w:tcPr>
          <w:p w14:paraId="1CC0F46E" w14:textId="77777777" w:rsidR="00D60507" w:rsidRPr="00095B17" w:rsidRDefault="00D60507" w:rsidP="00D60507">
            <w:pPr>
              <w:pStyle w:val="NoSpacing"/>
            </w:pPr>
            <w:r w:rsidRPr="00095B17">
              <w:t>Orthoptera Xyronotidae</w:t>
            </w:r>
          </w:p>
        </w:tc>
        <w:tc>
          <w:tcPr>
            <w:tcW w:w="794" w:type="dxa"/>
          </w:tcPr>
          <w:p w14:paraId="316DDC6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84" w:type="dxa"/>
          </w:tcPr>
          <w:p w14:paraId="5EAE31D7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8" w:type="dxa"/>
          </w:tcPr>
          <w:p w14:paraId="5BBAE2B1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2B97751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C74F16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D5E5077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641C0D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BDF5A47" w14:textId="77777777" w:rsidTr="00AA1B2A">
        <w:tc>
          <w:tcPr>
            <w:tcW w:w="2358" w:type="dxa"/>
          </w:tcPr>
          <w:p w14:paraId="088BC963" w14:textId="77777777" w:rsidR="00D60507" w:rsidRPr="00095B17" w:rsidRDefault="00D60507" w:rsidP="00D60507">
            <w:pPr>
              <w:pStyle w:val="NoSpacing"/>
            </w:pPr>
            <w:r w:rsidRPr="00095B17">
              <w:t>Orthoptera Anostostomatidae</w:t>
            </w:r>
          </w:p>
        </w:tc>
        <w:tc>
          <w:tcPr>
            <w:tcW w:w="794" w:type="dxa"/>
          </w:tcPr>
          <w:p w14:paraId="75B98BD1" w14:textId="77777777" w:rsidR="00D60507" w:rsidRPr="00095B17" w:rsidRDefault="00D60507" w:rsidP="00D60507">
            <w:pPr>
              <w:pStyle w:val="NoSpacing"/>
            </w:pPr>
            <w:r w:rsidRPr="00095B17">
              <w:t>206</w:t>
            </w:r>
          </w:p>
        </w:tc>
        <w:tc>
          <w:tcPr>
            <w:tcW w:w="784" w:type="dxa"/>
          </w:tcPr>
          <w:p w14:paraId="6A35BB3F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8" w:type="dxa"/>
          </w:tcPr>
          <w:p w14:paraId="2A5D5680" w14:textId="77777777" w:rsidR="00D60507" w:rsidRPr="00095B17" w:rsidRDefault="00D60507" w:rsidP="00D60507">
            <w:pPr>
              <w:pStyle w:val="NoSpacing"/>
            </w:pPr>
            <w:r w:rsidRPr="00095B17">
              <w:t>80</w:t>
            </w:r>
          </w:p>
        </w:tc>
        <w:tc>
          <w:tcPr>
            <w:tcW w:w="709" w:type="dxa"/>
          </w:tcPr>
          <w:p w14:paraId="59CC349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A0A07E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DDEFA19" w14:textId="77777777" w:rsidR="00D60507" w:rsidRPr="00095B17" w:rsidRDefault="00D60507" w:rsidP="00D60507">
            <w:pPr>
              <w:pStyle w:val="NoSpacing"/>
            </w:pPr>
            <w:r w:rsidRPr="00095B17">
              <w:t>(Pratt et al. 2008)</w:t>
            </w:r>
          </w:p>
        </w:tc>
        <w:tc>
          <w:tcPr>
            <w:tcW w:w="1701" w:type="dxa"/>
          </w:tcPr>
          <w:p w14:paraId="2E2D533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6804BD8" w14:textId="77777777" w:rsidTr="00AA1B2A">
        <w:tc>
          <w:tcPr>
            <w:tcW w:w="2358" w:type="dxa"/>
          </w:tcPr>
          <w:p w14:paraId="629706B8" w14:textId="77777777" w:rsidR="00D60507" w:rsidRPr="00095B17" w:rsidRDefault="00D60507" w:rsidP="00D60507">
            <w:pPr>
              <w:pStyle w:val="NoSpacing"/>
            </w:pPr>
            <w:r w:rsidRPr="00095B17">
              <w:t>Orthoptera Gryllacrididae</w:t>
            </w:r>
          </w:p>
        </w:tc>
        <w:tc>
          <w:tcPr>
            <w:tcW w:w="794" w:type="dxa"/>
          </w:tcPr>
          <w:p w14:paraId="56E9B222" w14:textId="77777777" w:rsidR="00D60507" w:rsidRPr="00095B17" w:rsidRDefault="00D60507" w:rsidP="00D60507">
            <w:pPr>
              <w:pStyle w:val="NoSpacing"/>
            </w:pPr>
            <w:r w:rsidRPr="00095B17">
              <w:t>675</w:t>
            </w:r>
          </w:p>
        </w:tc>
        <w:tc>
          <w:tcPr>
            <w:tcW w:w="784" w:type="dxa"/>
          </w:tcPr>
          <w:p w14:paraId="5E63B4C4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321AAB0E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4421087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24F531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8327ABB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439B43A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AD8F87D" w14:textId="77777777" w:rsidTr="00AA1B2A">
        <w:tc>
          <w:tcPr>
            <w:tcW w:w="2358" w:type="dxa"/>
          </w:tcPr>
          <w:p w14:paraId="72EA6AF1" w14:textId="77777777" w:rsidR="00D60507" w:rsidRPr="00095B17" w:rsidRDefault="00D60507" w:rsidP="00D60507">
            <w:pPr>
              <w:pStyle w:val="NoSpacing"/>
            </w:pPr>
            <w:r w:rsidRPr="00095B17">
              <w:t>Orthoptera Gryllidae</w:t>
            </w:r>
          </w:p>
        </w:tc>
        <w:tc>
          <w:tcPr>
            <w:tcW w:w="794" w:type="dxa"/>
          </w:tcPr>
          <w:p w14:paraId="261598B6" w14:textId="77777777" w:rsidR="00D60507" w:rsidRPr="00095B17" w:rsidRDefault="00D60507" w:rsidP="00D60507">
            <w:pPr>
              <w:pStyle w:val="NoSpacing"/>
            </w:pPr>
            <w:r w:rsidRPr="00095B17">
              <w:t>4664</w:t>
            </w:r>
          </w:p>
        </w:tc>
        <w:tc>
          <w:tcPr>
            <w:tcW w:w="784" w:type="dxa"/>
          </w:tcPr>
          <w:p w14:paraId="25904D0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BE7768F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69BC193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01F9D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7F4DCD9" w14:textId="59DD2EC9" w:rsidR="00D60507" w:rsidRPr="00095B17" w:rsidRDefault="004E5BC1" w:rsidP="00D60507">
            <w:pPr>
              <w:pStyle w:val="NoSpacing"/>
            </w:pPr>
            <w:r>
              <w:t>(Otte &amp; Alexander 1983</w:t>
            </w:r>
            <w:r w:rsidR="00D60507" w:rsidRPr="00095B17">
              <w:t>)</w:t>
            </w:r>
          </w:p>
        </w:tc>
        <w:tc>
          <w:tcPr>
            <w:tcW w:w="1701" w:type="dxa"/>
          </w:tcPr>
          <w:p w14:paraId="57C9268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B869A6C" w14:textId="77777777" w:rsidTr="00AA1B2A">
        <w:tc>
          <w:tcPr>
            <w:tcW w:w="2358" w:type="dxa"/>
          </w:tcPr>
          <w:p w14:paraId="50C1CA9F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Orthoptera Gryllotalpidae</w:t>
            </w:r>
          </w:p>
        </w:tc>
        <w:tc>
          <w:tcPr>
            <w:tcW w:w="794" w:type="dxa"/>
          </w:tcPr>
          <w:p w14:paraId="35870F3A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195FF944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8" w:type="dxa"/>
          </w:tcPr>
          <w:p w14:paraId="11EA6D56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6971489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9FACC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587300A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E4AED8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3CBE415" w14:textId="77777777" w:rsidTr="00AA1B2A">
        <w:tc>
          <w:tcPr>
            <w:tcW w:w="2358" w:type="dxa"/>
          </w:tcPr>
          <w:p w14:paraId="25DF074A" w14:textId="77777777" w:rsidR="00D60507" w:rsidRPr="00095B17" w:rsidRDefault="00D60507" w:rsidP="00D60507">
            <w:pPr>
              <w:pStyle w:val="NoSpacing"/>
            </w:pPr>
            <w:r w:rsidRPr="00095B17">
              <w:t>Orthoptera Myrmecophilidae</w:t>
            </w:r>
          </w:p>
        </w:tc>
        <w:tc>
          <w:tcPr>
            <w:tcW w:w="794" w:type="dxa"/>
          </w:tcPr>
          <w:p w14:paraId="782764A4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1A4CE1B7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27BDFF5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354B6F8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0175D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5137C80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79BEC7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0E94042" w14:textId="77777777" w:rsidTr="00AA1B2A">
        <w:tc>
          <w:tcPr>
            <w:tcW w:w="2358" w:type="dxa"/>
          </w:tcPr>
          <w:p w14:paraId="5FF9B259" w14:textId="77777777" w:rsidR="00D60507" w:rsidRPr="00095B17" w:rsidRDefault="00D60507" w:rsidP="00D60507">
            <w:pPr>
              <w:pStyle w:val="NoSpacing"/>
            </w:pPr>
            <w:r w:rsidRPr="00095B17">
              <w:t>Orthoptera Prophalangopsidae</w:t>
            </w:r>
          </w:p>
        </w:tc>
        <w:tc>
          <w:tcPr>
            <w:tcW w:w="794" w:type="dxa"/>
          </w:tcPr>
          <w:p w14:paraId="093BED6E" w14:textId="77777777" w:rsidR="00D60507" w:rsidRPr="00095B17" w:rsidRDefault="00D60507" w:rsidP="00D60507">
            <w:pPr>
              <w:pStyle w:val="NoSpacing"/>
            </w:pPr>
            <w:r w:rsidRPr="00095B17">
              <w:t>71</w:t>
            </w:r>
          </w:p>
        </w:tc>
        <w:tc>
          <w:tcPr>
            <w:tcW w:w="784" w:type="dxa"/>
          </w:tcPr>
          <w:p w14:paraId="5B105A6B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8" w:type="dxa"/>
          </w:tcPr>
          <w:p w14:paraId="1D69A353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78AB629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1F1567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28E6AB3" w14:textId="77777777" w:rsidR="00D60507" w:rsidRPr="00095B17" w:rsidRDefault="00D60507" w:rsidP="00D60507">
            <w:pPr>
              <w:pStyle w:val="NoSpacing"/>
            </w:pPr>
            <w:r w:rsidRPr="00095B17">
              <w:t>(Walker 2013)</w:t>
            </w:r>
          </w:p>
        </w:tc>
        <w:tc>
          <w:tcPr>
            <w:tcW w:w="1701" w:type="dxa"/>
          </w:tcPr>
          <w:p w14:paraId="2C9FFE3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6303CC9" w14:textId="77777777" w:rsidTr="00AA1B2A">
        <w:tc>
          <w:tcPr>
            <w:tcW w:w="2358" w:type="dxa"/>
          </w:tcPr>
          <w:p w14:paraId="5F52E324" w14:textId="77777777" w:rsidR="00D60507" w:rsidRPr="00095B17" w:rsidRDefault="00D60507" w:rsidP="00D60507">
            <w:pPr>
              <w:pStyle w:val="NoSpacing"/>
            </w:pPr>
            <w:r w:rsidRPr="00095B17">
              <w:t>Orthoptera Rhaphidophoridae</w:t>
            </w:r>
          </w:p>
        </w:tc>
        <w:tc>
          <w:tcPr>
            <w:tcW w:w="794" w:type="dxa"/>
          </w:tcPr>
          <w:p w14:paraId="09E0BAA4" w14:textId="77777777" w:rsidR="00D60507" w:rsidRPr="00095B17" w:rsidRDefault="00D60507" w:rsidP="00D60507">
            <w:pPr>
              <w:pStyle w:val="NoSpacing"/>
            </w:pPr>
            <w:r w:rsidRPr="00095B17">
              <w:t>497</w:t>
            </w:r>
          </w:p>
        </w:tc>
        <w:tc>
          <w:tcPr>
            <w:tcW w:w="784" w:type="dxa"/>
          </w:tcPr>
          <w:p w14:paraId="0D64E1E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723AF07F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5A291DF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66F60D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9E44A8B" w14:textId="77777777" w:rsidR="00D60507" w:rsidRPr="00095B17" w:rsidRDefault="00D60507" w:rsidP="00D60507">
            <w:pPr>
              <w:pStyle w:val="NoSpacing"/>
            </w:pPr>
            <w:r w:rsidRPr="00095B17">
              <w:t>(Richards 1968)/(Richards 1959)</w:t>
            </w:r>
          </w:p>
        </w:tc>
        <w:tc>
          <w:tcPr>
            <w:tcW w:w="1701" w:type="dxa"/>
          </w:tcPr>
          <w:p w14:paraId="360C6FF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B38CD53" w14:textId="77777777" w:rsidTr="00AA1B2A">
        <w:tc>
          <w:tcPr>
            <w:tcW w:w="2358" w:type="dxa"/>
          </w:tcPr>
          <w:p w14:paraId="5398ADA1" w14:textId="77777777" w:rsidR="00D60507" w:rsidRPr="00095B17" w:rsidRDefault="00D60507" w:rsidP="00D60507">
            <w:pPr>
              <w:pStyle w:val="NoSpacing"/>
            </w:pPr>
            <w:r w:rsidRPr="00095B17">
              <w:t>Orthoptera Stenopelmatidae</w:t>
            </w:r>
          </w:p>
        </w:tc>
        <w:tc>
          <w:tcPr>
            <w:tcW w:w="794" w:type="dxa"/>
          </w:tcPr>
          <w:p w14:paraId="2349E5B0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84" w:type="dxa"/>
          </w:tcPr>
          <w:p w14:paraId="64FD4F80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8" w:type="dxa"/>
          </w:tcPr>
          <w:p w14:paraId="64DFD50A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79FCBDE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00EBFA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0DC51DA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F3CD15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390D247" w14:textId="77777777" w:rsidTr="00AA1B2A">
        <w:tc>
          <w:tcPr>
            <w:tcW w:w="2358" w:type="dxa"/>
          </w:tcPr>
          <w:p w14:paraId="4D29EE1D" w14:textId="77777777" w:rsidR="00D60507" w:rsidRPr="00095B17" w:rsidRDefault="00D60507" w:rsidP="00D60507">
            <w:pPr>
              <w:pStyle w:val="NoSpacing"/>
            </w:pPr>
            <w:r w:rsidRPr="00095B17">
              <w:t>Orthoptera Tettigoniidae</w:t>
            </w:r>
          </w:p>
        </w:tc>
        <w:tc>
          <w:tcPr>
            <w:tcW w:w="794" w:type="dxa"/>
          </w:tcPr>
          <w:p w14:paraId="5CA0A1A1" w14:textId="77777777" w:rsidR="00D60507" w:rsidRPr="00095B17" w:rsidRDefault="00D60507" w:rsidP="00D60507">
            <w:pPr>
              <w:pStyle w:val="NoSpacing"/>
            </w:pPr>
            <w:r w:rsidRPr="00095B17">
              <w:t>6827</w:t>
            </w:r>
          </w:p>
        </w:tc>
        <w:tc>
          <w:tcPr>
            <w:tcW w:w="784" w:type="dxa"/>
          </w:tcPr>
          <w:p w14:paraId="19658830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67266616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709" w:type="dxa"/>
          </w:tcPr>
          <w:p w14:paraId="4727533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AB0ADD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70AD04C" w14:textId="77777777" w:rsidR="00D60507" w:rsidRPr="00095B17" w:rsidRDefault="00D60507" w:rsidP="00D60507">
            <w:pPr>
              <w:pStyle w:val="NoSpacing"/>
            </w:pPr>
            <w:r w:rsidRPr="00095B17">
              <w:t>(Rentz 2010)</w:t>
            </w:r>
          </w:p>
        </w:tc>
        <w:tc>
          <w:tcPr>
            <w:tcW w:w="1701" w:type="dxa"/>
          </w:tcPr>
          <w:p w14:paraId="74E5EBB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EBE30F6" w14:textId="77777777" w:rsidTr="00AA1B2A">
        <w:tc>
          <w:tcPr>
            <w:tcW w:w="2358" w:type="dxa"/>
          </w:tcPr>
          <w:p w14:paraId="55DFBEF0" w14:textId="77777777" w:rsidR="00D60507" w:rsidRPr="00095B17" w:rsidRDefault="00D60507" w:rsidP="00D60507">
            <w:pPr>
              <w:pStyle w:val="NoSpacing"/>
            </w:pPr>
            <w:r w:rsidRPr="00095B17">
              <w:t>Phasmatodea Agathemeridae</w:t>
            </w:r>
          </w:p>
        </w:tc>
        <w:tc>
          <w:tcPr>
            <w:tcW w:w="794" w:type="dxa"/>
          </w:tcPr>
          <w:p w14:paraId="03ACF287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1CE0E9C1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8" w:type="dxa"/>
          </w:tcPr>
          <w:p w14:paraId="7B745A3D" w14:textId="77777777" w:rsidR="00D60507" w:rsidRPr="00095B17" w:rsidRDefault="00D60507" w:rsidP="00D60507">
            <w:pPr>
              <w:pStyle w:val="NoSpacing"/>
            </w:pPr>
            <w:r w:rsidRPr="00095B17">
              <w:t>70</w:t>
            </w:r>
          </w:p>
        </w:tc>
        <w:tc>
          <w:tcPr>
            <w:tcW w:w="709" w:type="dxa"/>
          </w:tcPr>
          <w:p w14:paraId="39B6E12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7E86CE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AA6F504" w14:textId="77777777" w:rsidR="00D60507" w:rsidRPr="00095B17" w:rsidRDefault="00D60507" w:rsidP="00D60507">
            <w:pPr>
              <w:pStyle w:val="NoSpacing"/>
            </w:pPr>
            <w:r w:rsidRPr="00095B17">
              <w:t>(Zompro 2004)</w:t>
            </w:r>
          </w:p>
        </w:tc>
        <w:tc>
          <w:tcPr>
            <w:tcW w:w="1701" w:type="dxa"/>
          </w:tcPr>
          <w:p w14:paraId="22129A8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C6B7FBC" w14:textId="77777777" w:rsidTr="00AA1B2A">
        <w:tc>
          <w:tcPr>
            <w:tcW w:w="2358" w:type="dxa"/>
          </w:tcPr>
          <w:p w14:paraId="21692F00" w14:textId="77777777" w:rsidR="00D60507" w:rsidRPr="00095B17" w:rsidRDefault="00D60507" w:rsidP="00D60507">
            <w:pPr>
              <w:pStyle w:val="NoSpacing"/>
            </w:pPr>
            <w:r w:rsidRPr="00095B17">
              <w:t>Phasmatodea Aschiphasmatidae</w:t>
            </w:r>
          </w:p>
        </w:tc>
        <w:tc>
          <w:tcPr>
            <w:tcW w:w="794" w:type="dxa"/>
          </w:tcPr>
          <w:p w14:paraId="5B3CE079" w14:textId="77777777" w:rsidR="00D60507" w:rsidRPr="00095B17" w:rsidRDefault="00D60507" w:rsidP="00D60507">
            <w:pPr>
              <w:pStyle w:val="NoSpacing"/>
            </w:pPr>
            <w:r w:rsidRPr="00095B17">
              <w:t>96</w:t>
            </w:r>
          </w:p>
        </w:tc>
        <w:tc>
          <w:tcPr>
            <w:tcW w:w="784" w:type="dxa"/>
          </w:tcPr>
          <w:p w14:paraId="497C7B1E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8" w:type="dxa"/>
          </w:tcPr>
          <w:p w14:paraId="478BFCB9" w14:textId="77777777" w:rsidR="00D60507" w:rsidRPr="00095B17" w:rsidRDefault="00D60507" w:rsidP="00D60507">
            <w:pPr>
              <w:pStyle w:val="NoSpacing"/>
            </w:pPr>
            <w:r w:rsidRPr="00095B17">
              <w:t>60</w:t>
            </w:r>
          </w:p>
        </w:tc>
        <w:tc>
          <w:tcPr>
            <w:tcW w:w="709" w:type="dxa"/>
          </w:tcPr>
          <w:p w14:paraId="606B225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9115B5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9E9FC7B" w14:textId="77777777" w:rsidR="00D60507" w:rsidRPr="00095B17" w:rsidRDefault="00D60507" w:rsidP="00D60507">
            <w:pPr>
              <w:pStyle w:val="NoSpacing"/>
            </w:pPr>
            <w:r w:rsidRPr="00095B17">
              <w:t>(Ng et al. 2011)</w:t>
            </w:r>
          </w:p>
        </w:tc>
        <w:tc>
          <w:tcPr>
            <w:tcW w:w="1701" w:type="dxa"/>
          </w:tcPr>
          <w:p w14:paraId="2087FFC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604457" w14:textId="77777777" w:rsidTr="00AA1B2A">
        <w:tc>
          <w:tcPr>
            <w:tcW w:w="2358" w:type="dxa"/>
          </w:tcPr>
          <w:p w14:paraId="631002FF" w14:textId="77777777" w:rsidR="00D60507" w:rsidRPr="00095B17" w:rsidRDefault="00D60507" w:rsidP="00D60507">
            <w:pPr>
              <w:pStyle w:val="NoSpacing"/>
            </w:pPr>
            <w:r w:rsidRPr="00095B17">
              <w:t>Phasmatodea Bacillidae</w:t>
            </w:r>
          </w:p>
        </w:tc>
        <w:tc>
          <w:tcPr>
            <w:tcW w:w="794" w:type="dxa"/>
          </w:tcPr>
          <w:p w14:paraId="784FD736" w14:textId="77777777" w:rsidR="00D60507" w:rsidRPr="00095B17" w:rsidRDefault="00D60507" w:rsidP="00D60507">
            <w:pPr>
              <w:pStyle w:val="NoSpacing"/>
            </w:pPr>
            <w:r w:rsidRPr="00095B17">
              <w:t>54</w:t>
            </w:r>
          </w:p>
        </w:tc>
        <w:tc>
          <w:tcPr>
            <w:tcW w:w="784" w:type="dxa"/>
          </w:tcPr>
          <w:p w14:paraId="2A002602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8" w:type="dxa"/>
          </w:tcPr>
          <w:p w14:paraId="62BEEA13" w14:textId="77777777" w:rsidR="00D60507" w:rsidRPr="00095B17" w:rsidRDefault="00D60507" w:rsidP="00D60507">
            <w:pPr>
              <w:pStyle w:val="NoSpacing"/>
            </w:pPr>
            <w:r w:rsidRPr="00095B17">
              <w:t>110</w:t>
            </w:r>
          </w:p>
        </w:tc>
        <w:tc>
          <w:tcPr>
            <w:tcW w:w="709" w:type="dxa"/>
          </w:tcPr>
          <w:p w14:paraId="5126C27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6FEB70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4C06E0C" w14:textId="77777777" w:rsidR="00D60507" w:rsidRPr="00095B17" w:rsidRDefault="00D60507" w:rsidP="00D60507">
            <w:pPr>
              <w:pStyle w:val="NoSpacing"/>
            </w:pPr>
            <w:r w:rsidRPr="00095B17">
              <w:t>(Scali et al. 2012) /(Picker et al. 2004)</w:t>
            </w:r>
          </w:p>
        </w:tc>
        <w:tc>
          <w:tcPr>
            <w:tcW w:w="1701" w:type="dxa"/>
          </w:tcPr>
          <w:p w14:paraId="654A886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BE5A80E" w14:textId="77777777" w:rsidTr="00AA1B2A">
        <w:tc>
          <w:tcPr>
            <w:tcW w:w="2358" w:type="dxa"/>
          </w:tcPr>
          <w:p w14:paraId="432AA4C8" w14:textId="77777777" w:rsidR="00D60507" w:rsidRPr="00095B17" w:rsidRDefault="00D60507" w:rsidP="00D60507">
            <w:pPr>
              <w:pStyle w:val="NoSpacing"/>
            </w:pPr>
            <w:r w:rsidRPr="00095B17">
              <w:t>Phasmatodea Diapheromeridae</w:t>
            </w:r>
          </w:p>
        </w:tc>
        <w:tc>
          <w:tcPr>
            <w:tcW w:w="794" w:type="dxa"/>
          </w:tcPr>
          <w:p w14:paraId="56006B24" w14:textId="77777777" w:rsidR="00D60507" w:rsidRPr="00095B17" w:rsidRDefault="00D60507" w:rsidP="00D60507">
            <w:pPr>
              <w:pStyle w:val="NoSpacing"/>
            </w:pPr>
            <w:r w:rsidRPr="00095B17">
              <w:t>1210</w:t>
            </w:r>
          </w:p>
        </w:tc>
        <w:tc>
          <w:tcPr>
            <w:tcW w:w="784" w:type="dxa"/>
          </w:tcPr>
          <w:p w14:paraId="691B1FCA" w14:textId="77777777" w:rsidR="00D60507" w:rsidRPr="00095B17" w:rsidRDefault="00D60507" w:rsidP="00D60507">
            <w:pPr>
              <w:pStyle w:val="NoSpacing"/>
            </w:pPr>
            <w:r w:rsidRPr="00095B17">
              <w:t>17.5</w:t>
            </w:r>
          </w:p>
        </w:tc>
        <w:tc>
          <w:tcPr>
            <w:tcW w:w="708" w:type="dxa"/>
          </w:tcPr>
          <w:p w14:paraId="509F6ECF" w14:textId="77777777" w:rsidR="00D60507" w:rsidRPr="00095B17" w:rsidRDefault="00D60507" w:rsidP="00D60507">
            <w:pPr>
              <w:pStyle w:val="NoSpacing"/>
            </w:pPr>
            <w:r w:rsidRPr="00095B17">
              <w:t>140</w:t>
            </w:r>
          </w:p>
        </w:tc>
        <w:tc>
          <w:tcPr>
            <w:tcW w:w="709" w:type="dxa"/>
          </w:tcPr>
          <w:p w14:paraId="0F6AE0A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2393E4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91650C7" w14:textId="77777777" w:rsidR="00D60507" w:rsidRPr="00095B17" w:rsidRDefault="00D60507" w:rsidP="00D60507">
            <w:pPr>
              <w:pStyle w:val="NoSpacing"/>
            </w:pPr>
            <w:r w:rsidRPr="00095B17">
              <w:t>(Zompro 1999)/ (Brock &amp; Hasenpusch 2009)</w:t>
            </w:r>
          </w:p>
        </w:tc>
        <w:tc>
          <w:tcPr>
            <w:tcW w:w="1701" w:type="dxa"/>
          </w:tcPr>
          <w:p w14:paraId="2825C43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4FDBFBE" w14:textId="77777777" w:rsidTr="00AA1B2A">
        <w:tc>
          <w:tcPr>
            <w:tcW w:w="2358" w:type="dxa"/>
          </w:tcPr>
          <w:p w14:paraId="446D09C3" w14:textId="77777777" w:rsidR="00D60507" w:rsidRPr="00095B17" w:rsidRDefault="00D60507" w:rsidP="00D60507">
            <w:pPr>
              <w:pStyle w:val="NoSpacing"/>
            </w:pPr>
            <w:r w:rsidRPr="00095B17">
              <w:t>Phasmatodea Heteropterygidae</w:t>
            </w:r>
          </w:p>
        </w:tc>
        <w:tc>
          <w:tcPr>
            <w:tcW w:w="794" w:type="dxa"/>
          </w:tcPr>
          <w:p w14:paraId="261C4E2A" w14:textId="77777777" w:rsidR="00D60507" w:rsidRPr="00095B17" w:rsidRDefault="00D60507" w:rsidP="00D60507">
            <w:pPr>
              <w:pStyle w:val="NoSpacing"/>
            </w:pPr>
            <w:r w:rsidRPr="00095B17">
              <w:t>103</w:t>
            </w:r>
          </w:p>
        </w:tc>
        <w:tc>
          <w:tcPr>
            <w:tcW w:w="784" w:type="dxa"/>
          </w:tcPr>
          <w:p w14:paraId="26EF704F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8" w:type="dxa"/>
          </w:tcPr>
          <w:p w14:paraId="4AB45260" w14:textId="77777777" w:rsidR="00D60507" w:rsidRPr="00095B17" w:rsidRDefault="00D60507" w:rsidP="00D60507">
            <w:pPr>
              <w:pStyle w:val="NoSpacing"/>
            </w:pPr>
            <w:r w:rsidRPr="00095B17">
              <w:t>150</w:t>
            </w:r>
          </w:p>
        </w:tc>
        <w:tc>
          <w:tcPr>
            <w:tcW w:w="709" w:type="dxa"/>
          </w:tcPr>
          <w:p w14:paraId="02C9184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7B40DE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185B7F9" w14:textId="77777777" w:rsidR="00D60507" w:rsidRPr="00095B17" w:rsidRDefault="00D60507" w:rsidP="00D60507">
            <w:pPr>
              <w:pStyle w:val="NoSpacing"/>
            </w:pPr>
            <w:r w:rsidRPr="00095B17">
              <w:t>(Ng et al. 2011)</w:t>
            </w:r>
          </w:p>
        </w:tc>
        <w:tc>
          <w:tcPr>
            <w:tcW w:w="1701" w:type="dxa"/>
          </w:tcPr>
          <w:p w14:paraId="11EFBBA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CBDB6C9" w14:textId="77777777" w:rsidTr="00AA1B2A">
        <w:tc>
          <w:tcPr>
            <w:tcW w:w="2358" w:type="dxa"/>
          </w:tcPr>
          <w:p w14:paraId="05B1B4F8" w14:textId="77777777" w:rsidR="00D60507" w:rsidRPr="00095B17" w:rsidRDefault="00D60507" w:rsidP="00D60507">
            <w:pPr>
              <w:pStyle w:val="NoSpacing"/>
            </w:pPr>
            <w:r w:rsidRPr="00095B17">
              <w:t>Phasmatodea Phasmatidae</w:t>
            </w:r>
          </w:p>
        </w:tc>
        <w:tc>
          <w:tcPr>
            <w:tcW w:w="794" w:type="dxa"/>
          </w:tcPr>
          <w:p w14:paraId="0D783283" w14:textId="77777777" w:rsidR="00D60507" w:rsidRPr="00095B17" w:rsidRDefault="00D60507" w:rsidP="00D60507">
            <w:pPr>
              <w:pStyle w:val="NoSpacing"/>
            </w:pPr>
            <w:r w:rsidRPr="00095B17">
              <w:t>991</w:t>
            </w:r>
          </w:p>
        </w:tc>
        <w:tc>
          <w:tcPr>
            <w:tcW w:w="784" w:type="dxa"/>
          </w:tcPr>
          <w:p w14:paraId="573689B4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8" w:type="dxa"/>
          </w:tcPr>
          <w:p w14:paraId="624DAE7B" w14:textId="77777777" w:rsidR="00D60507" w:rsidRPr="00095B17" w:rsidRDefault="00D60507" w:rsidP="00D60507">
            <w:pPr>
              <w:pStyle w:val="NoSpacing"/>
            </w:pPr>
            <w:r w:rsidRPr="00095B17">
              <w:t>357</w:t>
            </w:r>
          </w:p>
        </w:tc>
        <w:tc>
          <w:tcPr>
            <w:tcW w:w="709" w:type="dxa"/>
          </w:tcPr>
          <w:p w14:paraId="592B9AB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8DA7BB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0C958F9" w14:textId="77777777" w:rsidR="00D60507" w:rsidRPr="00095B17" w:rsidRDefault="00D60507" w:rsidP="00D60507">
            <w:pPr>
              <w:pStyle w:val="NoSpacing"/>
            </w:pPr>
            <w:r w:rsidRPr="00095B17">
              <w:t>(Ng et al. 2011)/ (Hennemann &amp; Conle 2008)</w:t>
            </w:r>
          </w:p>
        </w:tc>
        <w:tc>
          <w:tcPr>
            <w:tcW w:w="1701" w:type="dxa"/>
          </w:tcPr>
          <w:p w14:paraId="7767308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959845C" w14:textId="77777777" w:rsidTr="00AA1B2A">
        <w:tc>
          <w:tcPr>
            <w:tcW w:w="2358" w:type="dxa"/>
          </w:tcPr>
          <w:p w14:paraId="251A0DB8" w14:textId="77777777" w:rsidR="00D60507" w:rsidRPr="00095B17" w:rsidRDefault="00D60507" w:rsidP="00D60507">
            <w:pPr>
              <w:pStyle w:val="NoSpacing"/>
            </w:pPr>
            <w:r w:rsidRPr="00095B17">
              <w:t>Phasmatodea Phylliidae</w:t>
            </w:r>
          </w:p>
        </w:tc>
        <w:tc>
          <w:tcPr>
            <w:tcW w:w="794" w:type="dxa"/>
          </w:tcPr>
          <w:p w14:paraId="738D175E" w14:textId="77777777" w:rsidR="00D60507" w:rsidRPr="00095B17" w:rsidRDefault="00D60507" w:rsidP="00D60507">
            <w:pPr>
              <w:pStyle w:val="NoSpacing"/>
            </w:pPr>
            <w:r w:rsidRPr="00095B17">
              <w:t>51</w:t>
            </w:r>
          </w:p>
        </w:tc>
        <w:tc>
          <w:tcPr>
            <w:tcW w:w="784" w:type="dxa"/>
          </w:tcPr>
          <w:p w14:paraId="06C674F3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08" w:type="dxa"/>
          </w:tcPr>
          <w:p w14:paraId="0681553D" w14:textId="77777777" w:rsidR="00D60507" w:rsidRPr="00095B17" w:rsidRDefault="00D60507" w:rsidP="00D60507">
            <w:pPr>
              <w:pStyle w:val="NoSpacing"/>
            </w:pPr>
            <w:r w:rsidRPr="00095B17">
              <w:t>90</w:t>
            </w:r>
          </w:p>
        </w:tc>
        <w:tc>
          <w:tcPr>
            <w:tcW w:w="709" w:type="dxa"/>
          </w:tcPr>
          <w:p w14:paraId="2AAFB92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25F35F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9A6C118" w14:textId="77777777" w:rsidR="00D60507" w:rsidRPr="00095B17" w:rsidRDefault="00D60507" w:rsidP="00D60507">
            <w:pPr>
              <w:pStyle w:val="NoSpacing"/>
            </w:pPr>
            <w:r w:rsidRPr="00095B17">
              <w:t>(Zompro 2001)/(Ng et al. 2011)</w:t>
            </w:r>
          </w:p>
        </w:tc>
        <w:tc>
          <w:tcPr>
            <w:tcW w:w="1701" w:type="dxa"/>
          </w:tcPr>
          <w:p w14:paraId="5D4A603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35F7F81" w14:textId="77777777" w:rsidTr="00AA1B2A">
        <w:tc>
          <w:tcPr>
            <w:tcW w:w="2358" w:type="dxa"/>
          </w:tcPr>
          <w:p w14:paraId="4A376C40" w14:textId="77777777" w:rsidR="00D60507" w:rsidRPr="00095B17" w:rsidRDefault="00D60507" w:rsidP="00D60507">
            <w:pPr>
              <w:pStyle w:val="NoSpacing"/>
            </w:pPr>
            <w:r w:rsidRPr="00095B17">
              <w:t>Phasmatodea Pseudophasmatoidea</w:t>
            </w:r>
          </w:p>
          <w:p w14:paraId="4B40C13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94" w:type="dxa"/>
          </w:tcPr>
          <w:p w14:paraId="0E425A3E" w14:textId="77777777" w:rsidR="00D60507" w:rsidRPr="00095B17" w:rsidRDefault="00D60507" w:rsidP="00D60507">
            <w:pPr>
              <w:pStyle w:val="NoSpacing"/>
            </w:pPr>
            <w:r w:rsidRPr="00095B17">
              <w:t>406</w:t>
            </w:r>
          </w:p>
        </w:tc>
        <w:tc>
          <w:tcPr>
            <w:tcW w:w="784" w:type="dxa"/>
          </w:tcPr>
          <w:p w14:paraId="228CB386" w14:textId="77777777" w:rsidR="00D60507" w:rsidRPr="00095B17" w:rsidRDefault="00D60507" w:rsidP="00D60507">
            <w:pPr>
              <w:pStyle w:val="NoSpacing"/>
            </w:pPr>
            <w:r w:rsidRPr="00095B17">
              <w:t>17.5</w:t>
            </w:r>
          </w:p>
        </w:tc>
        <w:tc>
          <w:tcPr>
            <w:tcW w:w="708" w:type="dxa"/>
          </w:tcPr>
          <w:p w14:paraId="0ACFDB99" w14:textId="77777777" w:rsidR="00D60507" w:rsidRPr="00095B17" w:rsidRDefault="00D60507" w:rsidP="00D60507">
            <w:pPr>
              <w:pStyle w:val="NoSpacing"/>
            </w:pPr>
            <w:r w:rsidRPr="00095B17">
              <w:t>250</w:t>
            </w:r>
          </w:p>
        </w:tc>
        <w:tc>
          <w:tcPr>
            <w:tcW w:w="709" w:type="dxa"/>
          </w:tcPr>
          <w:p w14:paraId="63282DB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76F652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787890B" w14:textId="77777777" w:rsidR="00D60507" w:rsidRPr="00095B17" w:rsidRDefault="00D60507" w:rsidP="00D60507">
            <w:pPr>
              <w:pStyle w:val="NoSpacing"/>
            </w:pPr>
            <w:r w:rsidRPr="00095B17">
              <w:t>(Zompro 1998)/(Picker et al. 2004)</w:t>
            </w:r>
          </w:p>
        </w:tc>
        <w:tc>
          <w:tcPr>
            <w:tcW w:w="1701" w:type="dxa"/>
          </w:tcPr>
          <w:p w14:paraId="15A12D9C" w14:textId="77777777" w:rsidR="00D60507" w:rsidRPr="00095B17" w:rsidRDefault="00D60507" w:rsidP="00D60507">
            <w:pPr>
              <w:pStyle w:val="NoSpacing"/>
            </w:pPr>
            <w:r w:rsidRPr="00095B17">
              <w:t>Includes Heteronemiidae</w:t>
            </w:r>
          </w:p>
        </w:tc>
      </w:tr>
      <w:tr w:rsidR="00D60507" w:rsidRPr="00095B17" w14:paraId="3101E0B5" w14:textId="77777777" w:rsidTr="00AA1B2A">
        <w:tc>
          <w:tcPr>
            <w:tcW w:w="2358" w:type="dxa"/>
          </w:tcPr>
          <w:p w14:paraId="61AB5CCA" w14:textId="77777777" w:rsidR="00D60507" w:rsidRPr="00095B17" w:rsidRDefault="00D60507" w:rsidP="00D60507">
            <w:pPr>
              <w:pStyle w:val="NoSpacing"/>
            </w:pPr>
            <w:r w:rsidRPr="00095B17">
              <w:t>Phasmatodea Timematidae</w:t>
            </w:r>
          </w:p>
        </w:tc>
        <w:tc>
          <w:tcPr>
            <w:tcW w:w="794" w:type="dxa"/>
          </w:tcPr>
          <w:p w14:paraId="0613A4ED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84" w:type="dxa"/>
          </w:tcPr>
          <w:p w14:paraId="3AAACF05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45D4D220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108DF14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06D76C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27359AE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4E4465C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EB99119" w14:textId="77777777" w:rsidTr="00AA1B2A">
        <w:tc>
          <w:tcPr>
            <w:tcW w:w="2358" w:type="dxa"/>
          </w:tcPr>
          <w:p w14:paraId="30164FEE" w14:textId="77777777" w:rsidR="00D60507" w:rsidRPr="00095B17" w:rsidRDefault="00D60507" w:rsidP="00D60507">
            <w:pPr>
              <w:pStyle w:val="NoSpacing"/>
            </w:pPr>
            <w:r w:rsidRPr="00095B17">
              <w:t>Phthiraptera Boopidae</w:t>
            </w:r>
          </w:p>
        </w:tc>
        <w:tc>
          <w:tcPr>
            <w:tcW w:w="794" w:type="dxa"/>
          </w:tcPr>
          <w:p w14:paraId="63051E92" w14:textId="77777777" w:rsidR="00D60507" w:rsidRPr="00095B17" w:rsidRDefault="00D60507" w:rsidP="00D60507">
            <w:pPr>
              <w:pStyle w:val="NoSpacing"/>
            </w:pPr>
            <w:r w:rsidRPr="00095B17">
              <w:t>55</w:t>
            </w:r>
          </w:p>
        </w:tc>
        <w:tc>
          <w:tcPr>
            <w:tcW w:w="784" w:type="dxa"/>
          </w:tcPr>
          <w:p w14:paraId="5672C152" w14:textId="77777777" w:rsidR="00D60507" w:rsidRPr="00095B17" w:rsidRDefault="00D60507" w:rsidP="00D60507">
            <w:pPr>
              <w:pStyle w:val="NoSpacing"/>
            </w:pPr>
            <w:r w:rsidRPr="00095B17">
              <w:t>1.3</w:t>
            </w:r>
          </w:p>
        </w:tc>
        <w:tc>
          <w:tcPr>
            <w:tcW w:w="708" w:type="dxa"/>
          </w:tcPr>
          <w:p w14:paraId="0B6F516A" w14:textId="77777777" w:rsidR="00D60507" w:rsidRPr="00095B17" w:rsidRDefault="00D60507" w:rsidP="00D60507">
            <w:pPr>
              <w:pStyle w:val="NoSpacing"/>
            </w:pPr>
            <w:r w:rsidRPr="00095B17">
              <w:t>3.14</w:t>
            </w:r>
          </w:p>
        </w:tc>
        <w:tc>
          <w:tcPr>
            <w:tcW w:w="709" w:type="dxa"/>
          </w:tcPr>
          <w:p w14:paraId="4893153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DA0CFC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D50742A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2854BC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68DE4B5" w14:textId="77777777" w:rsidTr="00AA1B2A">
        <w:tc>
          <w:tcPr>
            <w:tcW w:w="2358" w:type="dxa"/>
          </w:tcPr>
          <w:p w14:paraId="40004A92" w14:textId="77777777" w:rsidR="00D60507" w:rsidRPr="00095B17" w:rsidRDefault="00D60507" w:rsidP="00D60507">
            <w:pPr>
              <w:pStyle w:val="NoSpacing"/>
            </w:pPr>
            <w:r w:rsidRPr="00095B17">
              <w:t>Phthiraptera Gyropidae</w:t>
            </w:r>
          </w:p>
        </w:tc>
        <w:tc>
          <w:tcPr>
            <w:tcW w:w="794" w:type="dxa"/>
          </w:tcPr>
          <w:p w14:paraId="66398F64" w14:textId="77777777" w:rsidR="00D60507" w:rsidRPr="00095B17" w:rsidRDefault="00D60507" w:rsidP="00D60507">
            <w:pPr>
              <w:pStyle w:val="NoSpacing"/>
            </w:pPr>
            <w:r w:rsidRPr="00095B17">
              <w:t>93</w:t>
            </w:r>
          </w:p>
        </w:tc>
        <w:tc>
          <w:tcPr>
            <w:tcW w:w="784" w:type="dxa"/>
          </w:tcPr>
          <w:p w14:paraId="493ECCB0" w14:textId="77777777" w:rsidR="00D60507" w:rsidRPr="00095B17" w:rsidRDefault="00D60507" w:rsidP="00D60507">
            <w:pPr>
              <w:pStyle w:val="NoSpacing"/>
            </w:pPr>
            <w:r w:rsidRPr="00095B17">
              <w:t>0.8</w:t>
            </w:r>
          </w:p>
        </w:tc>
        <w:tc>
          <w:tcPr>
            <w:tcW w:w="708" w:type="dxa"/>
          </w:tcPr>
          <w:p w14:paraId="093F6238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9" w:type="dxa"/>
          </w:tcPr>
          <w:p w14:paraId="5FA7AF7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F047AF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9EE6226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9380E6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B5A12EA" w14:textId="77777777" w:rsidTr="00AA1B2A">
        <w:tc>
          <w:tcPr>
            <w:tcW w:w="2358" w:type="dxa"/>
          </w:tcPr>
          <w:p w14:paraId="7C8BB251" w14:textId="77777777" w:rsidR="00D60507" w:rsidRPr="00095B17" w:rsidRDefault="00D60507" w:rsidP="00D60507">
            <w:pPr>
              <w:pStyle w:val="NoSpacing"/>
            </w:pPr>
            <w:r w:rsidRPr="00095B17">
              <w:t>Phthiraptera Haematomyzidae</w:t>
            </w:r>
          </w:p>
        </w:tc>
        <w:tc>
          <w:tcPr>
            <w:tcW w:w="794" w:type="dxa"/>
          </w:tcPr>
          <w:p w14:paraId="1644C0F8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84" w:type="dxa"/>
          </w:tcPr>
          <w:p w14:paraId="66ABA12A" w14:textId="77777777" w:rsidR="00D60507" w:rsidRPr="00095B17" w:rsidRDefault="00D60507" w:rsidP="00D60507">
            <w:pPr>
              <w:pStyle w:val="NoSpacing"/>
            </w:pPr>
            <w:r w:rsidRPr="00095B17">
              <w:t>1.9</w:t>
            </w:r>
          </w:p>
        </w:tc>
        <w:tc>
          <w:tcPr>
            <w:tcW w:w="708" w:type="dxa"/>
          </w:tcPr>
          <w:p w14:paraId="6152B580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3D09E94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046692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83E129A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05C98A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ABE9920" w14:textId="77777777" w:rsidTr="00AA1B2A">
        <w:tc>
          <w:tcPr>
            <w:tcW w:w="2358" w:type="dxa"/>
          </w:tcPr>
          <w:p w14:paraId="799494B0" w14:textId="77777777" w:rsidR="00D60507" w:rsidRPr="00095B17" w:rsidRDefault="00D60507" w:rsidP="00D60507">
            <w:pPr>
              <w:pStyle w:val="NoSpacing"/>
            </w:pPr>
            <w:r w:rsidRPr="00095B17">
              <w:t>Phthiraptera Heptapsogasteridae</w:t>
            </w:r>
          </w:p>
        </w:tc>
        <w:tc>
          <w:tcPr>
            <w:tcW w:w="794" w:type="dxa"/>
          </w:tcPr>
          <w:p w14:paraId="5419238A" w14:textId="77777777" w:rsidR="00D60507" w:rsidRPr="00095B17" w:rsidRDefault="00D60507" w:rsidP="00D60507">
            <w:pPr>
              <w:pStyle w:val="NoSpacing"/>
            </w:pPr>
            <w:r w:rsidRPr="00095B17">
              <w:t>130</w:t>
            </w:r>
          </w:p>
        </w:tc>
        <w:tc>
          <w:tcPr>
            <w:tcW w:w="784" w:type="dxa"/>
          </w:tcPr>
          <w:p w14:paraId="63754BDC" w14:textId="77777777" w:rsidR="00D60507" w:rsidRPr="00095B17" w:rsidRDefault="00D60507" w:rsidP="00D60507">
            <w:pPr>
              <w:pStyle w:val="NoSpacing"/>
            </w:pPr>
            <w:r w:rsidRPr="00095B17">
              <w:t>0.81</w:t>
            </w:r>
          </w:p>
        </w:tc>
        <w:tc>
          <w:tcPr>
            <w:tcW w:w="708" w:type="dxa"/>
          </w:tcPr>
          <w:p w14:paraId="25EC11E3" w14:textId="77777777" w:rsidR="00D60507" w:rsidRPr="00095B17" w:rsidRDefault="00D60507" w:rsidP="00D60507">
            <w:pPr>
              <w:pStyle w:val="NoSpacing"/>
            </w:pPr>
            <w:r w:rsidRPr="00095B17">
              <w:t>4.44</w:t>
            </w:r>
          </w:p>
        </w:tc>
        <w:tc>
          <w:tcPr>
            <w:tcW w:w="709" w:type="dxa"/>
          </w:tcPr>
          <w:p w14:paraId="6C76F89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B2AE15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7139A74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619116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14DB099" w14:textId="77777777" w:rsidTr="00AA1B2A">
        <w:tc>
          <w:tcPr>
            <w:tcW w:w="2358" w:type="dxa"/>
          </w:tcPr>
          <w:p w14:paraId="7D055D9A" w14:textId="77777777" w:rsidR="00D60507" w:rsidRPr="00095B17" w:rsidRDefault="00D60507" w:rsidP="00D60507">
            <w:pPr>
              <w:pStyle w:val="NoSpacing"/>
            </w:pPr>
            <w:r w:rsidRPr="00095B17">
              <w:t>Phthiraptera Laemobothriidae</w:t>
            </w:r>
          </w:p>
        </w:tc>
        <w:tc>
          <w:tcPr>
            <w:tcW w:w="794" w:type="dxa"/>
          </w:tcPr>
          <w:p w14:paraId="51E4DC3F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84" w:type="dxa"/>
          </w:tcPr>
          <w:p w14:paraId="53E24E1A" w14:textId="77777777" w:rsidR="00D60507" w:rsidRPr="00095B17" w:rsidRDefault="00D60507" w:rsidP="00D60507">
            <w:pPr>
              <w:pStyle w:val="NoSpacing"/>
            </w:pPr>
            <w:r w:rsidRPr="00095B17">
              <w:t>6.5</w:t>
            </w:r>
          </w:p>
        </w:tc>
        <w:tc>
          <w:tcPr>
            <w:tcW w:w="708" w:type="dxa"/>
          </w:tcPr>
          <w:p w14:paraId="2BDB26E5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116FE4C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CA95C8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84E4DAD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F06C20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4B49896" w14:textId="77777777" w:rsidTr="00AA1B2A">
        <w:tc>
          <w:tcPr>
            <w:tcW w:w="2358" w:type="dxa"/>
          </w:tcPr>
          <w:p w14:paraId="2C7CD0AC" w14:textId="77777777" w:rsidR="00D60507" w:rsidRPr="00095B17" w:rsidRDefault="00D60507" w:rsidP="00D60507">
            <w:pPr>
              <w:pStyle w:val="NoSpacing"/>
            </w:pPr>
            <w:r w:rsidRPr="00095B17">
              <w:t>Phthiraptera Menoponidae</w:t>
            </w:r>
          </w:p>
        </w:tc>
        <w:tc>
          <w:tcPr>
            <w:tcW w:w="794" w:type="dxa"/>
          </w:tcPr>
          <w:p w14:paraId="4B5E3053" w14:textId="77777777" w:rsidR="00D60507" w:rsidRPr="00095B17" w:rsidRDefault="00D60507" w:rsidP="00D60507">
            <w:pPr>
              <w:pStyle w:val="NoSpacing"/>
            </w:pPr>
            <w:r w:rsidRPr="00095B17">
              <w:t>1039</w:t>
            </w:r>
          </w:p>
        </w:tc>
        <w:tc>
          <w:tcPr>
            <w:tcW w:w="784" w:type="dxa"/>
          </w:tcPr>
          <w:p w14:paraId="7770B1D2" w14:textId="77777777" w:rsidR="00D60507" w:rsidRPr="00095B17" w:rsidRDefault="00D60507" w:rsidP="00D60507">
            <w:pPr>
              <w:pStyle w:val="NoSpacing"/>
            </w:pPr>
            <w:r w:rsidRPr="00095B17">
              <w:t>1.1</w:t>
            </w:r>
          </w:p>
        </w:tc>
        <w:tc>
          <w:tcPr>
            <w:tcW w:w="708" w:type="dxa"/>
          </w:tcPr>
          <w:p w14:paraId="3962C50B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1D2E054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98E075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8BC0FBD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1B4808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1A1ED90" w14:textId="77777777" w:rsidTr="00AA1B2A">
        <w:tc>
          <w:tcPr>
            <w:tcW w:w="2358" w:type="dxa"/>
          </w:tcPr>
          <w:p w14:paraId="6F4E7387" w14:textId="77777777" w:rsidR="00D60507" w:rsidRPr="00095B17" w:rsidRDefault="00D60507" w:rsidP="00D60507">
            <w:pPr>
              <w:pStyle w:val="NoSpacing"/>
            </w:pPr>
            <w:r w:rsidRPr="00095B17">
              <w:t>Phthiraptera Philopteridae</w:t>
            </w:r>
          </w:p>
        </w:tc>
        <w:tc>
          <w:tcPr>
            <w:tcW w:w="794" w:type="dxa"/>
          </w:tcPr>
          <w:p w14:paraId="2FB2F55C" w14:textId="77777777" w:rsidR="00D60507" w:rsidRPr="00095B17" w:rsidRDefault="00D60507" w:rsidP="00D60507">
            <w:pPr>
              <w:pStyle w:val="NoSpacing"/>
            </w:pPr>
            <w:r w:rsidRPr="00095B17">
              <w:t>2698</w:t>
            </w:r>
          </w:p>
        </w:tc>
        <w:tc>
          <w:tcPr>
            <w:tcW w:w="784" w:type="dxa"/>
          </w:tcPr>
          <w:p w14:paraId="7F7B92E0" w14:textId="77777777" w:rsidR="00D60507" w:rsidRPr="00095B17" w:rsidRDefault="00D60507" w:rsidP="00D60507">
            <w:pPr>
              <w:pStyle w:val="NoSpacing"/>
            </w:pPr>
            <w:r w:rsidRPr="00095B17">
              <w:t>1.12</w:t>
            </w:r>
          </w:p>
        </w:tc>
        <w:tc>
          <w:tcPr>
            <w:tcW w:w="708" w:type="dxa"/>
          </w:tcPr>
          <w:p w14:paraId="42BE8E04" w14:textId="77777777" w:rsidR="00D60507" w:rsidRPr="00095B17" w:rsidRDefault="00D60507" w:rsidP="00D60507">
            <w:pPr>
              <w:pStyle w:val="NoSpacing"/>
            </w:pPr>
            <w:r w:rsidRPr="00095B17">
              <w:t>9.72</w:t>
            </w:r>
          </w:p>
        </w:tc>
        <w:tc>
          <w:tcPr>
            <w:tcW w:w="709" w:type="dxa"/>
          </w:tcPr>
          <w:p w14:paraId="235B05F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601D99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0060492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1EA393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E78F2D6" w14:textId="77777777" w:rsidTr="00AA1B2A">
        <w:tc>
          <w:tcPr>
            <w:tcW w:w="2358" w:type="dxa"/>
          </w:tcPr>
          <w:p w14:paraId="4C238D72" w14:textId="77777777" w:rsidR="00D60507" w:rsidRPr="00095B17" w:rsidRDefault="00D60507" w:rsidP="00D60507">
            <w:pPr>
              <w:pStyle w:val="NoSpacing"/>
            </w:pPr>
            <w:r w:rsidRPr="00095B17">
              <w:t>Phthiraptera Ricinidae</w:t>
            </w:r>
          </w:p>
        </w:tc>
        <w:tc>
          <w:tcPr>
            <w:tcW w:w="794" w:type="dxa"/>
          </w:tcPr>
          <w:p w14:paraId="0AF629FB" w14:textId="77777777" w:rsidR="00D60507" w:rsidRPr="00095B17" w:rsidRDefault="00D60507" w:rsidP="00D60507">
            <w:pPr>
              <w:pStyle w:val="NoSpacing"/>
            </w:pPr>
            <w:r w:rsidRPr="00095B17">
              <w:t>109</w:t>
            </w:r>
          </w:p>
        </w:tc>
        <w:tc>
          <w:tcPr>
            <w:tcW w:w="784" w:type="dxa"/>
          </w:tcPr>
          <w:p w14:paraId="20B53450" w14:textId="77777777" w:rsidR="00D60507" w:rsidRPr="00095B17" w:rsidRDefault="00D60507" w:rsidP="00D60507">
            <w:pPr>
              <w:pStyle w:val="NoSpacing"/>
            </w:pPr>
            <w:r w:rsidRPr="00095B17">
              <w:t>1.6</w:t>
            </w:r>
          </w:p>
        </w:tc>
        <w:tc>
          <w:tcPr>
            <w:tcW w:w="708" w:type="dxa"/>
          </w:tcPr>
          <w:p w14:paraId="62A4A864" w14:textId="77777777" w:rsidR="00D60507" w:rsidRPr="00095B17" w:rsidRDefault="00D60507" w:rsidP="00D60507">
            <w:pPr>
              <w:pStyle w:val="NoSpacing"/>
            </w:pPr>
            <w:r w:rsidRPr="00095B17">
              <w:t>5.5</w:t>
            </w:r>
          </w:p>
        </w:tc>
        <w:tc>
          <w:tcPr>
            <w:tcW w:w="709" w:type="dxa"/>
          </w:tcPr>
          <w:p w14:paraId="61DD018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690AC4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72CF808" w14:textId="77777777" w:rsidR="00D60507" w:rsidRPr="00095B17" w:rsidRDefault="00D60507" w:rsidP="00D60507">
            <w:pPr>
              <w:pStyle w:val="NoSpacing"/>
            </w:pPr>
            <w:r w:rsidRPr="00095B17">
              <w:t xml:space="preserve">(Parker </w:t>
            </w:r>
            <w:r w:rsidRPr="00095B17">
              <w:lastRenderedPageBreak/>
              <w:t>1982)</w:t>
            </w:r>
          </w:p>
        </w:tc>
        <w:tc>
          <w:tcPr>
            <w:tcW w:w="1701" w:type="dxa"/>
          </w:tcPr>
          <w:p w14:paraId="03340A3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A38F215" w14:textId="77777777" w:rsidTr="00AA1B2A">
        <w:tc>
          <w:tcPr>
            <w:tcW w:w="2358" w:type="dxa"/>
          </w:tcPr>
          <w:p w14:paraId="0108FC8D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Phthiraptera Trichodectidae</w:t>
            </w:r>
          </w:p>
        </w:tc>
        <w:tc>
          <w:tcPr>
            <w:tcW w:w="794" w:type="dxa"/>
          </w:tcPr>
          <w:p w14:paraId="50CD5A8E" w14:textId="77777777" w:rsidR="00D60507" w:rsidRPr="00095B17" w:rsidRDefault="00D60507" w:rsidP="00D60507">
            <w:pPr>
              <w:pStyle w:val="NoSpacing"/>
            </w:pPr>
            <w:r w:rsidRPr="00095B17">
              <w:t>362</w:t>
            </w:r>
          </w:p>
        </w:tc>
        <w:tc>
          <w:tcPr>
            <w:tcW w:w="784" w:type="dxa"/>
          </w:tcPr>
          <w:p w14:paraId="7117CF4D" w14:textId="77777777" w:rsidR="00D60507" w:rsidRPr="00095B17" w:rsidRDefault="00D60507" w:rsidP="00D60507">
            <w:pPr>
              <w:pStyle w:val="NoSpacing"/>
            </w:pPr>
            <w:r w:rsidRPr="00095B17">
              <w:t>0.92</w:t>
            </w:r>
          </w:p>
        </w:tc>
        <w:tc>
          <w:tcPr>
            <w:tcW w:w="708" w:type="dxa"/>
          </w:tcPr>
          <w:p w14:paraId="3978C0D9" w14:textId="77777777" w:rsidR="00D60507" w:rsidRPr="00095B17" w:rsidRDefault="00D60507" w:rsidP="00D60507">
            <w:pPr>
              <w:pStyle w:val="NoSpacing"/>
            </w:pPr>
            <w:r w:rsidRPr="00095B17">
              <w:t>2.73</w:t>
            </w:r>
          </w:p>
        </w:tc>
        <w:tc>
          <w:tcPr>
            <w:tcW w:w="709" w:type="dxa"/>
          </w:tcPr>
          <w:p w14:paraId="688B12A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A5892D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3066F69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8ED148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81F0EC4" w14:textId="77777777" w:rsidTr="00AA1B2A">
        <w:tc>
          <w:tcPr>
            <w:tcW w:w="2358" w:type="dxa"/>
          </w:tcPr>
          <w:p w14:paraId="15ABD936" w14:textId="77777777" w:rsidR="00D60507" w:rsidRPr="00095B17" w:rsidRDefault="00D60507" w:rsidP="00D60507">
            <w:pPr>
              <w:pStyle w:val="NoSpacing"/>
            </w:pPr>
            <w:r w:rsidRPr="00095B17">
              <w:t>Phthiraptera Anoplura</w:t>
            </w:r>
          </w:p>
        </w:tc>
        <w:tc>
          <w:tcPr>
            <w:tcW w:w="794" w:type="dxa"/>
          </w:tcPr>
          <w:p w14:paraId="7CB8AE53" w14:textId="77777777" w:rsidR="00D60507" w:rsidRPr="00095B17" w:rsidRDefault="00D60507" w:rsidP="00D60507">
            <w:pPr>
              <w:pStyle w:val="NoSpacing"/>
            </w:pPr>
            <w:r w:rsidRPr="00095B17">
              <w:t>446</w:t>
            </w:r>
          </w:p>
        </w:tc>
        <w:tc>
          <w:tcPr>
            <w:tcW w:w="784" w:type="dxa"/>
          </w:tcPr>
          <w:p w14:paraId="5404B1D1" w14:textId="77777777" w:rsidR="00D60507" w:rsidRPr="00095B17" w:rsidRDefault="00D60507" w:rsidP="00D60507">
            <w:pPr>
              <w:pStyle w:val="NoSpacing"/>
            </w:pPr>
            <w:r w:rsidRPr="00095B17">
              <w:t>0.5</w:t>
            </w:r>
          </w:p>
        </w:tc>
        <w:tc>
          <w:tcPr>
            <w:tcW w:w="708" w:type="dxa"/>
          </w:tcPr>
          <w:p w14:paraId="53268EF1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0946A29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5D8826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E0F7373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1CCC7F1" w14:textId="77777777" w:rsidR="00D60507" w:rsidRPr="00095B17" w:rsidRDefault="00D60507" w:rsidP="00D60507">
            <w:pPr>
              <w:pStyle w:val="NoSpacing"/>
            </w:pPr>
            <w:r w:rsidRPr="00095B17">
              <w:t>includes, Echinophthiriidae, Hoplopleuridae, Linognathidae, Pedicinidae, Pediculidae, Pthiridae and Polyplacidae</w:t>
            </w:r>
          </w:p>
        </w:tc>
      </w:tr>
      <w:tr w:rsidR="00D60507" w:rsidRPr="00095B17" w14:paraId="3F542B57" w14:textId="77777777" w:rsidTr="00AA1B2A">
        <w:tc>
          <w:tcPr>
            <w:tcW w:w="2358" w:type="dxa"/>
          </w:tcPr>
          <w:p w14:paraId="4A86411C" w14:textId="77777777" w:rsidR="00D60507" w:rsidRPr="00095B17" w:rsidRDefault="00D60507" w:rsidP="00D60507">
            <w:pPr>
              <w:pStyle w:val="NoSpacing"/>
            </w:pPr>
            <w:r w:rsidRPr="00095B17">
              <w:t>Plecoptera Austroperlidae</w:t>
            </w:r>
          </w:p>
        </w:tc>
        <w:tc>
          <w:tcPr>
            <w:tcW w:w="794" w:type="dxa"/>
          </w:tcPr>
          <w:p w14:paraId="1B7C99BA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84" w:type="dxa"/>
          </w:tcPr>
          <w:p w14:paraId="1622442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3B9D1589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144FF74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ACEDFD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D6F4FDE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257DA0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09780CF" w14:textId="77777777" w:rsidTr="00AA1B2A">
        <w:tc>
          <w:tcPr>
            <w:tcW w:w="2358" w:type="dxa"/>
          </w:tcPr>
          <w:p w14:paraId="1B0F788E" w14:textId="77777777" w:rsidR="00D60507" w:rsidRPr="00095B17" w:rsidRDefault="00D60507" w:rsidP="00D60507">
            <w:pPr>
              <w:pStyle w:val="NoSpacing"/>
            </w:pPr>
            <w:r w:rsidRPr="00095B17">
              <w:t>Plecoptera Capniidae</w:t>
            </w:r>
          </w:p>
        </w:tc>
        <w:tc>
          <w:tcPr>
            <w:tcW w:w="794" w:type="dxa"/>
          </w:tcPr>
          <w:p w14:paraId="3B90B228" w14:textId="77777777" w:rsidR="00D60507" w:rsidRPr="00095B17" w:rsidRDefault="00D60507" w:rsidP="00D60507">
            <w:pPr>
              <w:pStyle w:val="NoSpacing"/>
            </w:pPr>
            <w:r w:rsidRPr="00095B17">
              <w:t>287</w:t>
            </w:r>
          </w:p>
        </w:tc>
        <w:tc>
          <w:tcPr>
            <w:tcW w:w="784" w:type="dxa"/>
          </w:tcPr>
          <w:p w14:paraId="390F88D1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4007D10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41CA9F1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544F0E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0DA50FE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261E4E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C121359" w14:textId="77777777" w:rsidTr="00AA1B2A">
        <w:tc>
          <w:tcPr>
            <w:tcW w:w="2358" w:type="dxa"/>
          </w:tcPr>
          <w:p w14:paraId="6F354795" w14:textId="77777777" w:rsidR="00D60507" w:rsidRPr="00095B17" w:rsidRDefault="00D60507" w:rsidP="00D60507">
            <w:pPr>
              <w:pStyle w:val="NoSpacing"/>
            </w:pPr>
            <w:r w:rsidRPr="00095B17">
              <w:t>Plecoptera Chloroperlidae</w:t>
            </w:r>
          </w:p>
        </w:tc>
        <w:tc>
          <w:tcPr>
            <w:tcW w:w="794" w:type="dxa"/>
          </w:tcPr>
          <w:p w14:paraId="6A081CC8" w14:textId="77777777" w:rsidR="00D60507" w:rsidRPr="00095B17" w:rsidRDefault="00D60507" w:rsidP="00D60507">
            <w:pPr>
              <w:pStyle w:val="NoSpacing"/>
            </w:pPr>
            <w:r w:rsidRPr="00095B17">
              <w:t>187</w:t>
            </w:r>
          </w:p>
        </w:tc>
        <w:tc>
          <w:tcPr>
            <w:tcW w:w="784" w:type="dxa"/>
          </w:tcPr>
          <w:p w14:paraId="54451606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796AB732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709" w:type="dxa"/>
          </w:tcPr>
          <w:p w14:paraId="0E03034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4A0CBD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7B8371E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01274F1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B67E0B6" w14:textId="77777777" w:rsidTr="00AA1B2A">
        <w:tc>
          <w:tcPr>
            <w:tcW w:w="2358" w:type="dxa"/>
          </w:tcPr>
          <w:p w14:paraId="3C7D300D" w14:textId="77777777" w:rsidR="00D60507" w:rsidRPr="00095B17" w:rsidRDefault="00D60507" w:rsidP="00D60507">
            <w:pPr>
              <w:pStyle w:val="NoSpacing"/>
            </w:pPr>
            <w:r w:rsidRPr="00095B17">
              <w:t>Plecoptera Diamphipnoidae</w:t>
            </w:r>
          </w:p>
        </w:tc>
        <w:tc>
          <w:tcPr>
            <w:tcW w:w="794" w:type="dxa"/>
          </w:tcPr>
          <w:p w14:paraId="29A9253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59045A55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8" w:type="dxa"/>
          </w:tcPr>
          <w:p w14:paraId="170A5C0D" w14:textId="77777777" w:rsidR="00D60507" w:rsidRPr="00095B17" w:rsidRDefault="00D60507" w:rsidP="00D60507">
            <w:pPr>
              <w:pStyle w:val="NoSpacing"/>
            </w:pPr>
            <w:r w:rsidRPr="00095B17">
              <w:t>45</w:t>
            </w:r>
          </w:p>
        </w:tc>
        <w:tc>
          <w:tcPr>
            <w:tcW w:w="709" w:type="dxa"/>
          </w:tcPr>
          <w:p w14:paraId="037A2B2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0D635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4C13B82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7414C21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480A2E2" w14:textId="77777777" w:rsidTr="00AA1B2A">
        <w:tc>
          <w:tcPr>
            <w:tcW w:w="2358" w:type="dxa"/>
          </w:tcPr>
          <w:p w14:paraId="3B248640" w14:textId="77777777" w:rsidR="00D60507" w:rsidRPr="00095B17" w:rsidRDefault="00D60507" w:rsidP="00D60507">
            <w:pPr>
              <w:pStyle w:val="NoSpacing"/>
            </w:pPr>
            <w:r w:rsidRPr="00095B17">
              <w:t>Plecoptera Eustheniidae</w:t>
            </w:r>
          </w:p>
        </w:tc>
        <w:tc>
          <w:tcPr>
            <w:tcW w:w="794" w:type="dxa"/>
          </w:tcPr>
          <w:p w14:paraId="033F20D1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84" w:type="dxa"/>
          </w:tcPr>
          <w:p w14:paraId="27DAA40E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8" w:type="dxa"/>
          </w:tcPr>
          <w:p w14:paraId="09D4746C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09" w:type="dxa"/>
          </w:tcPr>
          <w:p w14:paraId="36831A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EA4C34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1E3A094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4494334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72DB3D7" w14:textId="77777777" w:rsidTr="00AA1B2A">
        <w:tc>
          <w:tcPr>
            <w:tcW w:w="2358" w:type="dxa"/>
          </w:tcPr>
          <w:p w14:paraId="55F57B63" w14:textId="77777777" w:rsidR="00D60507" w:rsidRPr="00095B17" w:rsidRDefault="00D60507" w:rsidP="00D60507">
            <w:pPr>
              <w:pStyle w:val="NoSpacing"/>
            </w:pPr>
            <w:r w:rsidRPr="00095B17">
              <w:t>Plecoptera Gripopterygidae</w:t>
            </w:r>
          </w:p>
        </w:tc>
        <w:tc>
          <w:tcPr>
            <w:tcW w:w="794" w:type="dxa"/>
          </w:tcPr>
          <w:p w14:paraId="458B6326" w14:textId="77777777" w:rsidR="00D60507" w:rsidRPr="00095B17" w:rsidRDefault="00D60507" w:rsidP="00D60507">
            <w:pPr>
              <w:pStyle w:val="NoSpacing"/>
            </w:pPr>
            <w:r w:rsidRPr="00095B17">
              <w:t>270</w:t>
            </w:r>
          </w:p>
        </w:tc>
        <w:tc>
          <w:tcPr>
            <w:tcW w:w="784" w:type="dxa"/>
          </w:tcPr>
          <w:p w14:paraId="0F678F03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2E61047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1F0B316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B72624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E312A4A" w14:textId="77777777" w:rsidR="00D60507" w:rsidRPr="00095B17" w:rsidRDefault="00D60507" w:rsidP="00D60507">
            <w:pPr>
              <w:pStyle w:val="NoSpacing"/>
            </w:pPr>
            <w:r w:rsidRPr="00095B17">
              <w:t>(Michaelis et al. 2011)</w:t>
            </w:r>
          </w:p>
        </w:tc>
        <w:tc>
          <w:tcPr>
            <w:tcW w:w="1701" w:type="dxa"/>
          </w:tcPr>
          <w:p w14:paraId="7F30335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6ACBA7" w14:textId="77777777" w:rsidTr="00AA1B2A">
        <w:tc>
          <w:tcPr>
            <w:tcW w:w="2358" w:type="dxa"/>
          </w:tcPr>
          <w:p w14:paraId="2F594467" w14:textId="77777777" w:rsidR="00D60507" w:rsidRPr="00095B17" w:rsidRDefault="00D60507" w:rsidP="00D60507">
            <w:pPr>
              <w:pStyle w:val="NoSpacing"/>
            </w:pPr>
            <w:r w:rsidRPr="00095B17">
              <w:t>Plecoptera Leuctridae</w:t>
            </w:r>
          </w:p>
        </w:tc>
        <w:tc>
          <w:tcPr>
            <w:tcW w:w="794" w:type="dxa"/>
          </w:tcPr>
          <w:p w14:paraId="0EA202A8" w14:textId="77777777" w:rsidR="00D60507" w:rsidRPr="00095B17" w:rsidRDefault="00D60507" w:rsidP="00D60507">
            <w:pPr>
              <w:pStyle w:val="NoSpacing"/>
            </w:pPr>
            <w:r w:rsidRPr="00095B17">
              <w:t>360</w:t>
            </w:r>
          </w:p>
        </w:tc>
        <w:tc>
          <w:tcPr>
            <w:tcW w:w="784" w:type="dxa"/>
          </w:tcPr>
          <w:p w14:paraId="784C9555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2D09E7D3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700F4C9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5F9120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F351E44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3D6BF0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66982AE" w14:textId="77777777" w:rsidTr="00AA1B2A">
        <w:tc>
          <w:tcPr>
            <w:tcW w:w="2358" w:type="dxa"/>
          </w:tcPr>
          <w:p w14:paraId="7C139F47" w14:textId="77777777" w:rsidR="00D60507" w:rsidRPr="00095B17" w:rsidRDefault="00D60507" w:rsidP="00D60507">
            <w:pPr>
              <w:pStyle w:val="NoSpacing"/>
            </w:pPr>
            <w:r w:rsidRPr="00095B17">
              <w:t>Plecoptera Nemouridae</w:t>
            </w:r>
          </w:p>
        </w:tc>
        <w:tc>
          <w:tcPr>
            <w:tcW w:w="794" w:type="dxa"/>
          </w:tcPr>
          <w:p w14:paraId="17D2704A" w14:textId="77777777" w:rsidR="00D60507" w:rsidRPr="00095B17" w:rsidRDefault="00D60507" w:rsidP="00D60507">
            <w:pPr>
              <w:pStyle w:val="NoSpacing"/>
            </w:pPr>
            <w:r w:rsidRPr="00095B17">
              <w:t>674</w:t>
            </w:r>
          </w:p>
        </w:tc>
        <w:tc>
          <w:tcPr>
            <w:tcW w:w="784" w:type="dxa"/>
          </w:tcPr>
          <w:p w14:paraId="7F2A8658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1D70D867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0D2AB9C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B255F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3D0A6A1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6953D9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A725948" w14:textId="77777777" w:rsidTr="00AA1B2A">
        <w:tc>
          <w:tcPr>
            <w:tcW w:w="2358" w:type="dxa"/>
          </w:tcPr>
          <w:p w14:paraId="48C73476" w14:textId="77777777" w:rsidR="00D60507" w:rsidRPr="00095B17" w:rsidRDefault="00D60507" w:rsidP="00D60507">
            <w:pPr>
              <w:pStyle w:val="NoSpacing"/>
            </w:pPr>
            <w:r w:rsidRPr="00095B17">
              <w:t>Plecoptera Notonemouridae</w:t>
            </w:r>
          </w:p>
        </w:tc>
        <w:tc>
          <w:tcPr>
            <w:tcW w:w="794" w:type="dxa"/>
          </w:tcPr>
          <w:p w14:paraId="1D347866" w14:textId="77777777" w:rsidR="00D60507" w:rsidRPr="00095B17" w:rsidRDefault="00D60507" w:rsidP="00D60507">
            <w:pPr>
              <w:pStyle w:val="NoSpacing"/>
            </w:pPr>
            <w:r w:rsidRPr="00095B17">
              <w:t>118</w:t>
            </w:r>
          </w:p>
        </w:tc>
        <w:tc>
          <w:tcPr>
            <w:tcW w:w="784" w:type="dxa"/>
          </w:tcPr>
          <w:p w14:paraId="00FB9941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4F330EEE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74D0A2C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3012A8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EC81630" w14:textId="77777777" w:rsidR="00D60507" w:rsidRPr="00095B17" w:rsidRDefault="00D60507" w:rsidP="00D60507">
            <w:pPr>
              <w:pStyle w:val="NoSpacing"/>
            </w:pPr>
            <w:r w:rsidRPr="00095B17">
              <w:t>(Picker et al. 2004)</w:t>
            </w:r>
          </w:p>
        </w:tc>
        <w:tc>
          <w:tcPr>
            <w:tcW w:w="1701" w:type="dxa"/>
          </w:tcPr>
          <w:p w14:paraId="3D08174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E7AC229" w14:textId="77777777" w:rsidTr="00AA1B2A">
        <w:tc>
          <w:tcPr>
            <w:tcW w:w="2358" w:type="dxa"/>
          </w:tcPr>
          <w:p w14:paraId="0FD81279" w14:textId="77777777" w:rsidR="00D60507" w:rsidRPr="00095B17" w:rsidRDefault="00D60507" w:rsidP="00D60507">
            <w:pPr>
              <w:pStyle w:val="NoSpacing"/>
            </w:pPr>
            <w:r w:rsidRPr="00095B17">
              <w:t>Plecoptera Peltoperlidae</w:t>
            </w:r>
          </w:p>
        </w:tc>
        <w:tc>
          <w:tcPr>
            <w:tcW w:w="794" w:type="dxa"/>
          </w:tcPr>
          <w:p w14:paraId="6F497469" w14:textId="77777777" w:rsidR="00D60507" w:rsidRPr="00095B17" w:rsidRDefault="00D60507" w:rsidP="00D60507">
            <w:pPr>
              <w:pStyle w:val="NoSpacing"/>
            </w:pPr>
            <w:r w:rsidRPr="00095B17">
              <w:t>69</w:t>
            </w:r>
          </w:p>
        </w:tc>
        <w:tc>
          <w:tcPr>
            <w:tcW w:w="784" w:type="dxa"/>
          </w:tcPr>
          <w:p w14:paraId="7003D2C8" w14:textId="77777777" w:rsidR="00D60507" w:rsidRPr="00095B17" w:rsidRDefault="00D60507" w:rsidP="00D60507">
            <w:pPr>
              <w:pStyle w:val="NoSpacing"/>
            </w:pPr>
            <w:r w:rsidRPr="00095B17">
              <w:t>34</w:t>
            </w:r>
          </w:p>
        </w:tc>
        <w:tc>
          <w:tcPr>
            <w:tcW w:w="708" w:type="dxa"/>
          </w:tcPr>
          <w:p w14:paraId="5DBA3F8F" w14:textId="77777777" w:rsidR="00D60507" w:rsidRPr="00095B17" w:rsidRDefault="00D60507" w:rsidP="00D60507">
            <w:pPr>
              <w:pStyle w:val="NoSpacing"/>
            </w:pPr>
            <w:r w:rsidRPr="00095B17">
              <w:t>49</w:t>
            </w:r>
          </w:p>
        </w:tc>
        <w:tc>
          <w:tcPr>
            <w:tcW w:w="709" w:type="dxa"/>
          </w:tcPr>
          <w:p w14:paraId="4D2549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7C244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7890ADD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5F72B446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3D04367" w14:textId="77777777" w:rsidTr="00AA1B2A">
        <w:tc>
          <w:tcPr>
            <w:tcW w:w="2358" w:type="dxa"/>
          </w:tcPr>
          <w:p w14:paraId="56778BD7" w14:textId="77777777" w:rsidR="00D60507" w:rsidRPr="00095B17" w:rsidRDefault="00D60507" w:rsidP="00D60507">
            <w:pPr>
              <w:pStyle w:val="NoSpacing"/>
            </w:pPr>
            <w:r w:rsidRPr="00095B17">
              <w:t>Plecoptera Perlidae</w:t>
            </w:r>
          </w:p>
        </w:tc>
        <w:tc>
          <w:tcPr>
            <w:tcW w:w="794" w:type="dxa"/>
          </w:tcPr>
          <w:p w14:paraId="433C94FE" w14:textId="77777777" w:rsidR="00D60507" w:rsidRPr="00095B17" w:rsidRDefault="00D60507" w:rsidP="00D60507">
            <w:pPr>
              <w:pStyle w:val="NoSpacing"/>
            </w:pPr>
            <w:r w:rsidRPr="00095B17">
              <w:t>965</w:t>
            </w:r>
          </w:p>
        </w:tc>
        <w:tc>
          <w:tcPr>
            <w:tcW w:w="784" w:type="dxa"/>
          </w:tcPr>
          <w:p w14:paraId="062C9E9B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78CD5AF9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79280B4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045705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2F3B9CF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6B2C0BD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7C0EF20" w14:textId="77777777" w:rsidTr="00AA1B2A">
        <w:tc>
          <w:tcPr>
            <w:tcW w:w="2358" w:type="dxa"/>
          </w:tcPr>
          <w:p w14:paraId="37B694B8" w14:textId="77777777" w:rsidR="00D60507" w:rsidRPr="00095B17" w:rsidRDefault="00D60507" w:rsidP="00D60507">
            <w:pPr>
              <w:pStyle w:val="NoSpacing"/>
            </w:pPr>
            <w:r w:rsidRPr="00095B17">
              <w:t>Plecoptera Perlodidae</w:t>
            </w:r>
          </w:p>
        </w:tc>
        <w:tc>
          <w:tcPr>
            <w:tcW w:w="794" w:type="dxa"/>
          </w:tcPr>
          <w:p w14:paraId="72742990" w14:textId="77777777" w:rsidR="00D60507" w:rsidRPr="00095B17" w:rsidRDefault="00D60507" w:rsidP="00D60507">
            <w:pPr>
              <w:pStyle w:val="NoSpacing"/>
            </w:pPr>
            <w:r w:rsidRPr="00095B17">
              <w:t>310</w:t>
            </w:r>
          </w:p>
        </w:tc>
        <w:tc>
          <w:tcPr>
            <w:tcW w:w="784" w:type="dxa"/>
          </w:tcPr>
          <w:p w14:paraId="6D6B6788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4C6FADBD" w14:textId="77777777" w:rsidR="00D60507" w:rsidRPr="00095B17" w:rsidRDefault="00D60507" w:rsidP="00D60507">
            <w:pPr>
              <w:pStyle w:val="NoSpacing"/>
            </w:pPr>
            <w:r w:rsidRPr="00095B17">
              <w:t>50</w:t>
            </w:r>
          </w:p>
        </w:tc>
        <w:tc>
          <w:tcPr>
            <w:tcW w:w="709" w:type="dxa"/>
          </w:tcPr>
          <w:p w14:paraId="736903B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EBFD44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03F7126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5CE491F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00482FD" w14:textId="77777777" w:rsidTr="00AA1B2A">
        <w:tc>
          <w:tcPr>
            <w:tcW w:w="2358" w:type="dxa"/>
          </w:tcPr>
          <w:p w14:paraId="4FA26728" w14:textId="77777777" w:rsidR="00D60507" w:rsidRPr="00095B17" w:rsidRDefault="00D60507" w:rsidP="00D60507">
            <w:pPr>
              <w:pStyle w:val="NoSpacing"/>
            </w:pPr>
            <w:r w:rsidRPr="00095B17">
              <w:t>Plecoptera Pteronarcyidae</w:t>
            </w:r>
          </w:p>
        </w:tc>
        <w:tc>
          <w:tcPr>
            <w:tcW w:w="794" w:type="dxa"/>
          </w:tcPr>
          <w:p w14:paraId="245C3CC7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84" w:type="dxa"/>
          </w:tcPr>
          <w:p w14:paraId="01947092" w14:textId="77777777" w:rsidR="00D60507" w:rsidRPr="00095B17" w:rsidRDefault="00D60507" w:rsidP="00D60507">
            <w:pPr>
              <w:pStyle w:val="NoSpacing"/>
            </w:pPr>
            <w:r w:rsidRPr="00095B17">
              <w:t>38</w:t>
            </w:r>
          </w:p>
        </w:tc>
        <w:tc>
          <w:tcPr>
            <w:tcW w:w="708" w:type="dxa"/>
          </w:tcPr>
          <w:p w14:paraId="36AF2F16" w14:textId="77777777" w:rsidR="00D60507" w:rsidRPr="00095B17" w:rsidRDefault="00D60507" w:rsidP="00D60507">
            <w:pPr>
              <w:pStyle w:val="NoSpacing"/>
            </w:pPr>
            <w:r w:rsidRPr="00095B17">
              <w:t>63</w:t>
            </w:r>
          </w:p>
        </w:tc>
        <w:tc>
          <w:tcPr>
            <w:tcW w:w="709" w:type="dxa"/>
          </w:tcPr>
          <w:p w14:paraId="79AE329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D88B4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062E466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7CE1083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380DE12" w14:textId="77777777" w:rsidTr="00AA1B2A">
        <w:tc>
          <w:tcPr>
            <w:tcW w:w="2358" w:type="dxa"/>
          </w:tcPr>
          <w:p w14:paraId="2822047F" w14:textId="77777777" w:rsidR="00D60507" w:rsidRPr="00095B17" w:rsidRDefault="00D60507" w:rsidP="00D60507">
            <w:pPr>
              <w:pStyle w:val="NoSpacing"/>
            </w:pPr>
            <w:r w:rsidRPr="00095B17">
              <w:t>Plecoptera Scopuridae</w:t>
            </w:r>
          </w:p>
        </w:tc>
        <w:tc>
          <w:tcPr>
            <w:tcW w:w="794" w:type="dxa"/>
          </w:tcPr>
          <w:p w14:paraId="3C1334C8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84" w:type="dxa"/>
          </w:tcPr>
          <w:p w14:paraId="47DCC2C9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8" w:type="dxa"/>
          </w:tcPr>
          <w:p w14:paraId="7B296299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7DB86FA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7A0656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5F3DD7" w14:textId="77777777" w:rsidR="00D60507" w:rsidRPr="00095B17" w:rsidRDefault="00D60507" w:rsidP="00D60507">
            <w:pPr>
              <w:pStyle w:val="NoSpacing"/>
            </w:pPr>
            <w:r w:rsidRPr="00095B17">
              <w:t>(Jin &amp; Bae 2005)</w:t>
            </w:r>
          </w:p>
        </w:tc>
        <w:tc>
          <w:tcPr>
            <w:tcW w:w="1701" w:type="dxa"/>
          </w:tcPr>
          <w:p w14:paraId="13D4530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7B5C912" w14:textId="77777777" w:rsidTr="00AA1B2A">
        <w:tc>
          <w:tcPr>
            <w:tcW w:w="2358" w:type="dxa"/>
          </w:tcPr>
          <w:p w14:paraId="11D445CA" w14:textId="77777777" w:rsidR="00D60507" w:rsidRPr="00095B17" w:rsidRDefault="00D60507" w:rsidP="00D60507">
            <w:pPr>
              <w:pStyle w:val="NoSpacing"/>
            </w:pPr>
            <w:r w:rsidRPr="00095B17">
              <w:t>Plecoptera Taeniopterygidae</w:t>
            </w:r>
          </w:p>
        </w:tc>
        <w:tc>
          <w:tcPr>
            <w:tcW w:w="794" w:type="dxa"/>
          </w:tcPr>
          <w:p w14:paraId="1786036B" w14:textId="77777777" w:rsidR="00D60507" w:rsidRPr="00095B17" w:rsidRDefault="00D60507" w:rsidP="00D60507">
            <w:pPr>
              <w:pStyle w:val="NoSpacing"/>
            </w:pPr>
            <w:r w:rsidRPr="00095B17">
              <w:t>103</w:t>
            </w:r>
          </w:p>
        </w:tc>
        <w:tc>
          <w:tcPr>
            <w:tcW w:w="784" w:type="dxa"/>
          </w:tcPr>
          <w:p w14:paraId="0B3DD9B8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5ED62402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58305B7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231859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0DE2BB9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7640317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19A7F97" w14:textId="77777777" w:rsidTr="00AA1B2A">
        <w:tc>
          <w:tcPr>
            <w:tcW w:w="2358" w:type="dxa"/>
          </w:tcPr>
          <w:p w14:paraId="33EF6552" w14:textId="77777777" w:rsidR="00D60507" w:rsidRPr="00095B17" w:rsidRDefault="00D60507" w:rsidP="00D60507">
            <w:pPr>
              <w:pStyle w:val="NoSpacing"/>
            </w:pPr>
            <w:r w:rsidRPr="00095B17">
              <w:t>Protura</w:t>
            </w:r>
          </w:p>
        </w:tc>
        <w:tc>
          <w:tcPr>
            <w:tcW w:w="794" w:type="dxa"/>
          </w:tcPr>
          <w:p w14:paraId="020ED3F5" w14:textId="77777777" w:rsidR="00D60507" w:rsidRPr="00095B17" w:rsidRDefault="00D60507" w:rsidP="00D60507">
            <w:pPr>
              <w:pStyle w:val="NoSpacing"/>
            </w:pPr>
            <w:r w:rsidRPr="00095B17">
              <w:t>712</w:t>
            </w:r>
          </w:p>
        </w:tc>
        <w:tc>
          <w:tcPr>
            <w:tcW w:w="784" w:type="dxa"/>
          </w:tcPr>
          <w:p w14:paraId="0DE61754" w14:textId="77777777" w:rsidR="00D60507" w:rsidRPr="00095B17" w:rsidRDefault="00D60507" w:rsidP="00D60507">
            <w:pPr>
              <w:pStyle w:val="NoSpacing"/>
            </w:pPr>
            <w:r w:rsidRPr="00095B17">
              <w:t>0.6</w:t>
            </w:r>
          </w:p>
        </w:tc>
        <w:tc>
          <w:tcPr>
            <w:tcW w:w="708" w:type="dxa"/>
          </w:tcPr>
          <w:p w14:paraId="4F19A345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25996FE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A67931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283AC55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507708D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77564EF" w14:textId="77777777" w:rsidTr="00AA1B2A">
        <w:tc>
          <w:tcPr>
            <w:tcW w:w="2358" w:type="dxa"/>
          </w:tcPr>
          <w:p w14:paraId="1F1D7DC7" w14:textId="77777777" w:rsidR="00D60507" w:rsidRPr="00095B17" w:rsidRDefault="00D60507" w:rsidP="00D60507">
            <w:pPr>
              <w:pStyle w:val="NoSpacing"/>
            </w:pPr>
            <w:r w:rsidRPr="00095B17">
              <w:t>Psocoptera Amphientomidae</w:t>
            </w:r>
          </w:p>
        </w:tc>
        <w:tc>
          <w:tcPr>
            <w:tcW w:w="794" w:type="dxa"/>
          </w:tcPr>
          <w:p w14:paraId="496EFE6E" w14:textId="77777777" w:rsidR="00D60507" w:rsidRPr="00095B17" w:rsidRDefault="00D60507" w:rsidP="00D60507">
            <w:pPr>
              <w:pStyle w:val="NoSpacing"/>
            </w:pPr>
            <w:r w:rsidRPr="00095B17">
              <w:t>100</w:t>
            </w:r>
          </w:p>
        </w:tc>
        <w:tc>
          <w:tcPr>
            <w:tcW w:w="784" w:type="dxa"/>
          </w:tcPr>
          <w:p w14:paraId="42239DB6" w14:textId="77777777" w:rsidR="00D60507" w:rsidRPr="00095B17" w:rsidRDefault="00D60507" w:rsidP="00D60507">
            <w:pPr>
              <w:pStyle w:val="NoSpacing"/>
            </w:pPr>
            <w:r w:rsidRPr="00095B17">
              <w:t>2.3</w:t>
            </w:r>
          </w:p>
        </w:tc>
        <w:tc>
          <w:tcPr>
            <w:tcW w:w="708" w:type="dxa"/>
          </w:tcPr>
          <w:p w14:paraId="6B6625E2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8C835F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3CBA0C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5E477F1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58DA3D7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BF6E365" w14:textId="77777777" w:rsidTr="00AA1B2A">
        <w:tc>
          <w:tcPr>
            <w:tcW w:w="2358" w:type="dxa"/>
          </w:tcPr>
          <w:p w14:paraId="7DAE0913" w14:textId="77777777" w:rsidR="00D60507" w:rsidRPr="00095B17" w:rsidRDefault="00D60507" w:rsidP="00D60507">
            <w:pPr>
              <w:pStyle w:val="NoSpacing"/>
            </w:pPr>
            <w:r w:rsidRPr="00095B17">
              <w:t>Psocoptera Amphipsocidae</w:t>
            </w:r>
          </w:p>
        </w:tc>
        <w:tc>
          <w:tcPr>
            <w:tcW w:w="794" w:type="dxa"/>
          </w:tcPr>
          <w:p w14:paraId="189F1F75" w14:textId="77777777" w:rsidR="00D60507" w:rsidRPr="00095B17" w:rsidRDefault="00D60507" w:rsidP="00D60507">
            <w:pPr>
              <w:pStyle w:val="NoSpacing"/>
            </w:pPr>
            <w:r w:rsidRPr="00095B17">
              <w:t>180</w:t>
            </w:r>
          </w:p>
        </w:tc>
        <w:tc>
          <w:tcPr>
            <w:tcW w:w="784" w:type="dxa"/>
          </w:tcPr>
          <w:p w14:paraId="2B86813B" w14:textId="77777777" w:rsidR="00D60507" w:rsidRPr="00095B17" w:rsidRDefault="00D60507" w:rsidP="00D60507">
            <w:pPr>
              <w:pStyle w:val="NoSpacing"/>
            </w:pPr>
            <w:r w:rsidRPr="00095B17">
              <w:t>2.8</w:t>
            </w:r>
          </w:p>
        </w:tc>
        <w:tc>
          <w:tcPr>
            <w:tcW w:w="708" w:type="dxa"/>
          </w:tcPr>
          <w:p w14:paraId="621870F9" w14:textId="77777777" w:rsidR="00D60507" w:rsidRPr="00095B17" w:rsidRDefault="00D60507" w:rsidP="00D60507">
            <w:pPr>
              <w:pStyle w:val="NoSpacing"/>
            </w:pPr>
            <w:r w:rsidRPr="00095B17">
              <w:t>5.5</w:t>
            </w:r>
          </w:p>
        </w:tc>
        <w:tc>
          <w:tcPr>
            <w:tcW w:w="709" w:type="dxa"/>
          </w:tcPr>
          <w:p w14:paraId="5EB2F7A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2D4349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1F233AF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73B5AE9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B2FD1B1" w14:textId="77777777" w:rsidTr="00AA1B2A">
        <w:tc>
          <w:tcPr>
            <w:tcW w:w="2358" w:type="dxa"/>
          </w:tcPr>
          <w:p w14:paraId="697E50C3" w14:textId="77777777" w:rsidR="00D60507" w:rsidRPr="00095B17" w:rsidRDefault="00D60507" w:rsidP="00D60507">
            <w:pPr>
              <w:pStyle w:val="NoSpacing"/>
            </w:pPr>
            <w:r w:rsidRPr="00095B17">
              <w:t>Psocoptera Archipsocidae</w:t>
            </w:r>
          </w:p>
        </w:tc>
        <w:tc>
          <w:tcPr>
            <w:tcW w:w="794" w:type="dxa"/>
          </w:tcPr>
          <w:p w14:paraId="2DED3616" w14:textId="77777777" w:rsidR="00D60507" w:rsidRPr="00095B17" w:rsidRDefault="00D60507" w:rsidP="00D60507">
            <w:pPr>
              <w:pStyle w:val="NoSpacing"/>
            </w:pPr>
            <w:r w:rsidRPr="00095B17">
              <w:t>81</w:t>
            </w:r>
          </w:p>
        </w:tc>
        <w:tc>
          <w:tcPr>
            <w:tcW w:w="784" w:type="dxa"/>
          </w:tcPr>
          <w:p w14:paraId="0040BD64" w14:textId="77777777" w:rsidR="00D60507" w:rsidRPr="00095B17" w:rsidRDefault="00D60507" w:rsidP="00D60507">
            <w:pPr>
              <w:pStyle w:val="NoSpacing"/>
            </w:pPr>
            <w:r w:rsidRPr="00095B17">
              <w:t>1.2</w:t>
            </w:r>
          </w:p>
        </w:tc>
        <w:tc>
          <w:tcPr>
            <w:tcW w:w="708" w:type="dxa"/>
          </w:tcPr>
          <w:p w14:paraId="4EAE5F2C" w14:textId="77777777" w:rsidR="00D60507" w:rsidRPr="00095B17" w:rsidRDefault="00D60507" w:rsidP="00D60507">
            <w:pPr>
              <w:pStyle w:val="NoSpacing"/>
            </w:pPr>
            <w:r w:rsidRPr="00095B17">
              <w:t>1.8</w:t>
            </w:r>
          </w:p>
        </w:tc>
        <w:tc>
          <w:tcPr>
            <w:tcW w:w="709" w:type="dxa"/>
          </w:tcPr>
          <w:p w14:paraId="1285FD8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95B93B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093E7008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3B5C9E4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901446B" w14:textId="77777777" w:rsidTr="00AA1B2A">
        <w:tc>
          <w:tcPr>
            <w:tcW w:w="2358" w:type="dxa"/>
          </w:tcPr>
          <w:p w14:paraId="248C6857" w14:textId="77777777" w:rsidR="00D60507" w:rsidRPr="00095B17" w:rsidRDefault="00D60507" w:rsidP="00D60507">
            <w:pPr>
              <w:pStyle w:val="NoSpacing"/>
            </w:pPr>
            <w:r w:rsidRPr="00095B17">
              <w:t>Psocoptera Caeciliusidae</w:t>
            </w:r>
          </w:p>
        </w:tc>
        <w:tc>
          <w:tcPr>
            <w:tcW w:w="794" w:type="dxa"/>
          </w:tcPr>
          <w:p w14:paraId="398BA0F5" w14:textId="77777777" w:rsidR="00D60507" w:rsidRPr="00095B17" w:rsidRDefault="00D60507" w:rsidP="00D60507">
            <w:pPr>
              <w:pStyle w:val="NoSpacing"/>
            </w:pPr>
            <w:r w:rsidRPr="00095B17">
              <w:t>566</w:t>
            </w:r>
          </w:p>
        </w:tc>
        <w:tc>
          <w:tcPr>
            <w:tcW w:w="784" w:type="dxa"/>
          </w:tcPr>
          <w:p w14:paraId="3CAA9831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779D6AB0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9" w:type="dxa"/>
          </w:tcPr>
          <w:p w14:paraId="6D12C87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4A05D1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720CEB8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60A730A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FE77CF3" w14:textId="77777777" w:rsidTr="00AA1B2A">
        <w:tc>
          <w:tcPr>
            <w:tcW w:w="2358" w:type="dxa"/>
          </w:tcPr>
          <w:p w14:paraId="10AA6BA1" w14:textId="77777777" w:rsidR="00D60507" w:rsidRPr="00095B17" w:rsidRDefault="00D60507" w:rsidP="00D60507">
            <w:pPr>
              <w:pStyle w:val="NoSpacing"/>
            </w:pPr>
            <w:r w:rsidRPr="00095B17">
              <w:t>Psocoptera Calopsocidae</w:t>
            </w:r>
          </w:p>
        </w:tc>
        <w:tc>
          <w:tcPr>
            <w:tcW w:w="794" w:type="dxa"/>
          </w:tcPr>
          <w:p w14:paraId="74EFC026" w14:textId="77777777" w:rsidR="00D60507" w:rsidRPr="00095B17" w:rsidRDefault="00D60507" w:rsidP="00D60507">
            <w:pPr>
              <w:pStyle w:val="NoSpacing"/>
            </w:pPr>
            <w:r w:rsidRPr="00095B17">
              <w:t>34</w:t>
            </w:r>
          </w:p>
        </w:tc>
        <w:tc>
          <w:tcPr>
            <w:tcW w:w="784" w:type="dxa"/>
          </w:tcPr>
          <w:p w14:paraId="2CAB68A4" w14:textId="77777777" w:rsidR="00D60507" w:rsidRPr="00095B17" w:rsidRDefault="00D60507" w:rsidP="00D60507">
            <w:pPr>
              <w:pStyle w:val="NoSpacing"/>
            </w:pPr>
            <w:r w:rsidRPr="00095B17">
              <w:t>4.3</w:t>
            </w:r>
          </w:p>
        </w:tc>
        <w:tc>
          <w:tcPr>
            <w:tcW w:w="708" w:type="dxa"/>
          </w:tcPr>
          <w:p w14:paraId="46DA38B7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3CBE95D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687B01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E7AA79C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527CFC4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77A786F" w14:textId="77777777" w:rsidTr="00AA1B2A">
        <w:tc>
          <w:tcPr>
            <w:tcW w:w="2358" w:type="dxa"/>
          </w:tcPr>
          <w:p w14:paraId="0EB1367F" w14:textId="77777777" w:rsidR="00D60507" w:rsidRPr="00095B17" w:rsidRDefault="00D60507" w:rsidP="00D60507">
            <w:pPr>
              <w:pStyle w:val="NoSpacing"/>
            </w:pPr>
            <w:r w:rsidRPr="00095B17">
              <w:t>Psocoptera Ectopsocidae</w:t>
            </w:r>
          </w:p>
        </w:tc>
        <w:tc>
          <w:tcPr>
            <w:tcW w:w="794" w:type="dxa"/>
          </w:tcPr>
          <w:p w14:paraId="3F844CCD" w14:textId="77777777" w:rsidR="00D60507" w:rsidRPr="00095B17" w:rsidRDefault="00D60507" w:rsidP="00D60507">
            <w:pPr>
              <w:pStyle w:val="NoSpacing"/>
            </w:pPr>
            <w:r w:rsidRPr="00095B17">
              <w:t>177</w:t>
            </w:r>
          </w:p>
        </w:tc>
        <w:tc>
          <w:tcPr>
            <w:tcW w:w="784" w:type="dxa"/>
          </w:tcPr>
          <w:p w14:paraId="518323D2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F0216D7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7E3310F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81FC6C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619865A" w14:textId="77777777" w:rsidR="00D60507" w:rsidRPr="00095B17" w:rsidRDefault="00D60507" w:rsidP="00D60507">
            <w:pPr>
              <w:pStyle w:val="NoSpacing"/>
            </w:pPr>
            <w:r w:rsidRPr="00095B17">
              <w:t xml:space="preserve">(New &amp; </w:t>
            </w:r>
            <w:r w:rsidRPr="00095B17">
              <w:lastRenderedPageBreak/>
              <w:t>Lienhard 2007)</w:t>
            </w:r>
          </w:p>
        </w:tc>
        <w:tc>
          <w:tcPr>
            <w:tcW w:w="1701" w:type="dxa"/>
          </w:tcPr>
          <w:p w14:paraId="5C43FE2A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C3764CF" w14:textId="77777777" w:rsidTr="00AA1B2A">
        <w:tc>
          <w:tcPr>
            <w:tcW w:w="2358" w:type="dxa"/>
          </w:tcPr>
          <w:p w14:paraId="706B18BB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Psocoptera Elipsocidae</w:t>
            </w:r>
          </w:p>
        </w:tc>
        <w:tc>
          <w:tcPr>
            <w:tcW w:w="794" w:type="dxa"/>
          </w:tcPr>
          <w:p w14:paraId="57A0B90A" w14:textId="77777777" w:rsidR="00D60507" w:rsidRPr="00095B17" w:rsidRDefault="00D60507" w:rsidP="00D60507">
            <w:pPr>
              <w:pStyle w:val="NoSpacing"/>
            </w:pPr>
            <w:r w:rsidRPr="00095B17">
              <w:t>129</w:t>
            </w:r>
          </w:p>
        </w:tc>
        <w:tc>
          <w:tcPr>
            <w:tcW w:w="784" w:type="dxa"/>
          </w:tcPr>
          <w:p w14:paraId="4BE79F41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FD56CAA" w14:textId="77777777" w:rsidR="00D60507" w:rsidRPr="00095B17" w:rsidRDefault="00D60507" w:rsidP="00D60507">
            <w:pPr>
              <w:pStyle w:val="NoSpacing"/>
            </w:pPr>
            <w:r w:rsidRPr="00095B17">
              <w:t>2.6</w:t>
            </w:r>
          </w:p>
        </w:tc>
        <w:tc>
          <w:tcPr>
            <w:tcW w:w="709" w:type="dxa"/>
          </w:tcPr>
          <w:p w14:paraId="09B6666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82B96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30EC123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1814421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449CC10" w14:textId="77777777" w:rsidTr="00AA1B2A">
        <w:tc>
          <w:tcPr>
            <w:tcW w:w="2358" w:type="dxa"/>
          </w:tcPr>
          <w:p w14:paraId="542342D9" w14:textId="77777777" w:rsidR="00D60507" w:rsidRPr="00095B17" w:rsidRDefault="00D60507" w:rsidP="00D60507">
            <w:pPr>
              <w:pStyle w:val="NoSpacing"/>
            </w:pPr>
            <w:r w:rsidRPr="00095B17">
              <w:t>Psocoptera Epipsocidae</w:t>
            </w:r>
          </w:p>
        </w:tc>
        <w:tc>
          <w:tcPr>
            <w:tcW w:w="794" w:type="dxa"/>
          </w:tcPr>
          <w:p w14:paraId="67C85D04" w14:textId="77777777" w:rsidR="00D60507" w:rsidRPr="00095B17" w:rsidRDefault="00D60507" w:rsidP="00D60507">
            <w:pPr>
              <w:pStyle w:val="NoSpacing"/>
            </w:pPr>
            <w:r w:rsidRPr="00095B17">
              <w:t>138</w:t>
            </w:r>
          </w:p>
        </w:tc>
        <w:tc>
          <w:tcPr>
            <w:tcW w:w="784" w:type="dxa"/>
          </w:tcPr>
          <w:p w14:paraId="0CA548A9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3BE12594" w14:textId="77777777" w:rsidR="00D60507" w:rsidRPr="00095B17" w:rsidRDefault="00D60507" w:rsidP="00D60507">
            <w:pPr>
              <w:pStyle w:val="NoSpacing"/>
            </w:pPr>
            <w:r w:rsidRPr="00095B17">
              <w:t>5.7</w:t>
            </w:r>
          </w:p>
        </w:tc>
        <w:tc>
          <w:tcPr>
            <w:tcW w:w="709" w:type="dxa"/>
          </w:tcPr>
          <w:p w14:paraId="476B82B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282B28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B0784CF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1A7EFA0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CE2193D" w14:textId="77777777" w:rsidTr="00AA1B2A">
        <w:tc>
          <w:tcPr>
            <w:tcW w:w="2358" w:type="dxa"/>
          </w:tcPr>
          <w:p w14:paraId="6E26312A" w14:textId="77777777" w:rsidR="00D60507" w:rsidRPr="00095B17" w:rsidRDefault="00D60507" w:rsidP="00D60507">
            <w:pPr>
              <w:pStyle w:val="NoSpacing"/>
            </w:pPr>
            <w:r w:rsidRPr="00095B17">
              <w:t>Psocoptera Hemipsocidae</w:t>
            </w:r>
          </w:p>
        </w:tc>
        <w:tc>
          <w:tcPr>
            <w:tcW w:w="794" w:type="dxa"/>
          </w:tcPr>
          <w:p w14:paraId="4A3910AB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784" w:type="dxa"/>
          </w:tcPr>
          <w:p w14:paraId="0A414611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0529BAC5" w14:textId="77777777" w:rsidR="00D60507" w:rsidRPr="00095B17" w:rsidRDefault="00D60507" w:rsidP="00D60507">
            <w:pPr>
              <w:pStyle w:val="NoSpacing"/>
            </w:pPr>
            <w:r w:rsidRPr="00095B17">
              <w:t>2.8</w:t>
            </w:r>
          </w:p>
        </w:tc>
        <w:tc>
          <w:tcPr>
            <w:tcW w:w="709" w:type="dxa"/>
          </w:tcPr>
          <w:p w14:paraId="2CEEBAB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D7D92D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577EB59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548C7E9C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011C8B0" w14:textId="77777777" w:rsidTr="00AA1B2A">
        <w:tc>
          <w:tcPr>
            <w:tcW w:w="2358" w:type="dxa"/>
          </w:tcPr>
          <w:p w14:paraId="78EF0895" w14:textId="77777777" w:rsidR="00D60507" w:rsidRPr="00095B17" w:rsidRDefault="00D60507" w:rsidP="00D60507">
            <w:pPr>
              <w:pStyle w:val="NoSpacing"/>
            </w:pPr>
            <w:r w:rsidRPr="00095B17">
              <w:t>Psocoptera Lachesillidae</w:t>
            </w:r>
          </w:p>
        </w:tc>
        <w:tc>
          <w:tcPr>
            <w:tcW w:w="794" w:type="dxa"/>
          </w:tcPr>
          <w:p w14:paraId="05292AA7" w14:textId="77777777" w:rsidR="00D60507" w:rsidRPr="00095B17" w:rsidRDefault="00D60507" w:rsidP="00D60507">
            <w:pPr>
              <w:pStyle w:val="NoSpacing"/>
            </w:pPr>
            <w:r w:rsidRPr="00095B17">
              <w:t>271</w:t>
            </w:r>
          </w:p>
        </w:tc>
        <w:tc>
          <w:tcPr>
            <w:tcW w:w="784" w:type="dxa"/>
          </w:tcPr>
          <w:p w14:paraId="1755F926" w14:textId="77777777" w:rsidR="00D60507" w:rsidRPr="00095B17" w:rsidRDefault="00D60507" w:rsidP="00D60507">
            <w:pPr>
              <w:pStyle w:val="NoSpacing"/>
            </w:pPr>
            <w:r w:rsidRPr="00095B17">
              <w:t>1.8</w:t>
            </w:r>
          </w:p>
        </w:tc>
        <w:tc>
          <w:tcPr>
            <w:tcW w:w="708" w:type="dxa"/>
          </w:tcPr>
          <w:p w14:paraId="5843EE49" w14:textId="77777777" w:rsidR="00D60507" w:rsidRPr="00095B17" w:rsidRDefault="00D60507" w:rsidP="00D60507">
            <w:pPr>
              <w:pStyle w:val="NoSpacing"/>
            </w:pPr>
            <w:r w:rsidRPr="00095B17">
              <w:t>2.2</w:t>
            </w:r>
          </w:p>
        </w:tc>
        <w:tc>
          <w:tcPr>
            <w:tcW w:w="709" w:type="dxa"/>
          </w:tcPr>
          <w:p w14:paraId="41194B4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26A883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BF86525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134D1B0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C63C393" w14:textId="77777777" w:rsidTr="00AA1B2A">
        <w:tc>
          <w:tcPr>
            <w:tcW w:w="2358" w:type="dxa"/>
          </w:tcPr>
          <w:p w14:paraId="154CBAD1" w14:textId="77777777" w:rsidR="00D60507" w:rsidRPr="00095B17" w:rsidRDefault="00D60507" w:rsidP="00D60507">
            <w:pPr>
              <w:pStyle w:val="NoSpacing"/>
            </w:pPr>
            <w:r w:rsidRPr="00095B17">
              <w:t>Psocoptera Lepidopsocidae</w:t>
            </w:r>
          </w:p>
        </w:tc>
        <w:tc>
          <w:tcPr>
            <w:tcW w:w="794" w:type="dxa"/>
          </w:tcPr>
          <w:p w14:paraId="3BA7A437" w14:textId="77777777" w:rsidR="00D60507" w:rsidRPr="00095B17" w:rsidRDefault="00D60507" w:rsidP="00D60507">
            <w:pPr>
              <w:pStyle w:val="NoSpacing"/>
            </w:pPr>
            <w:r w:rsidRPr="00095B17">
              <w:t>206</w:t>
            </w:r>
          </w:p>
        </w:tc>
        <w:tc>
          <w:tcPr>
            <w:tcW w:w="784" w:type="dxa"/>
          </w:tcPr>
          <w:p w14:paraId="2953A5FA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913330D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409A3B4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7E136E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603745D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1D93DBC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21E1FF" w14:textId="77777777" w:rsidTr="00AA1B2A">
        <w:tc>
          <w:tcPr>
            <w:tcW w:w="2358" w:type="dxa"/>
          </w:tcPr>
          <w:p w14:paraId="2A52CD86" w14:textId="77777777" w:rsidR="00D60507" w:rsidRPr="00095B17" w:rsidRDefault="00D60507" w:rsidP="00D60507">
            <w:pPr>
              <w:pStyle w:val="NoSpacing"/>
            </w:pPr>
            <w:r w:rsidRPr="00095B17">
              <w:t>Psocoptera Liposcelididae</w:t>
            </w:r>
          </w:p>
        </w:tc>
        <w:tc>
          <w:tcPr>
            <w:tcW w:w="794" w:type="dxa"/>
          </w:tcPr>
          <w:p w14:paraId="45A34F77" w14:textId="77777777" w:rsidR="00D60507" w:rsidRPr="00095B17" w:rsidRDefault="00D60507" w:rsidP="00D60507">
            <w:pPr>
              <w:pStyle w:val="NoSpacing"/>
            </w:pPr>
            <w:r w:rsidRPr="00095B17">
              <w:t>181</w:t>
            </w:r>
          </w:p>
        </w:tc>
        <w:tc>
          <w:tcPr>
            <w:tcW w:w="784" w:type="dxa"/>
          </w:tcPr>
          <w:p w14:paraId="252C7481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357E3E66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9" w:type="dxa"/>
          </w:tcPr>
          <w:p w14:paraId="472C981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4D447D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ED4922B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2BF842A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E40F55A" w14:textId="77777777" w:rsidTr="00AA1B2A">
        <w:trPr>
          <w:trHeight w:val="191"/>
        </w:trPr>
        <w:tc>
          <w:tcPr>
            <w:tcW w:w="2358" w:type="dxa"/>
          </w:tcPr>
          <w:p w14:paraId="24E7F1F8" w14:textId="77777777" w:rsidR="00D60507" w:rsidRPr="00095B17" w:rsidRDefault="00D60507" w:rsidP="00D60507">
            <w:pPr>
              <w:pStyle w:val="NoSpacing"/>
            </w:pPr>
            <w:r w:rsidRPr="00095B17">
              <w:t>Psocoptera Mesopsocidae</w:t>
            </w:r>
          </w:p>
        </w:tc>
        <w:tc>
          <w:tcPr>
            <w:tcW w:w="794" w:type="dxa"/>
          </w:tcPr>
          <w:p w14:paraId="713A7428" w14:textId="77777777" w:rsidR="00D60507" w:rsidRPr="00095B17" w:rsidRDefault="00D60507" w:rsidP="00D60507">
            <w:pPr>
              <w:pStyle w:val="NoSpacing"/>
            </w:pPr>
            <w:r w:rsidRPr="00095B17">
              <w:t>75</w:t>
            </w:r>
          </w:p>
        </w:tc>
        <w:tc>
          <w:tcPr>
            <w:tcW w:w="784" w:type="dxa"/>
          </w:tcPr>
          <w:p w14:paraId="6A872428" w14:textId="77777777" w:rsidR="00D60507" w:rsidRPr="00095B17" w:rsidRDefault="00D60507" w:rsidP="00D60507">
            <w:pPr>
              <w:pStyle w:val="NoSpacing"/>
            </w:pPr>
            <w:r w:rsidRPr="00095B17">
              <w:t>3.8</w:t>
            </w:r>
          </w:p>
        </w:tc>
        <w:tc>
          <w:tcPr>
            <w:tcW w:w="708" w:type="dxa"/>
          </w:tcPr>
          <w:p w14:paraId="5D82F5A9" w14:textId="77777777" w:rsidR="00D60507" w:rsidRPr="00095B17" w:rsidRDefault="00D60507" w:rsidP="00D60507">
            <w:pPr>
              <w:pStyle w:val="NoSpacing"/>
            </w:pPr>
            <w:r w:rsidRPr="00095B17">
              <w:t>4.2</w:t>
            </w:r>
          </w:p>
        </w:tc>
        <w:tc>
          <w:tcPr>
            <w:tcW w:w="709" w:type="dxa"/>
          </w:tcPr>
          <w:p w14:paraId="04173A2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A1E90E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1A9EA99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7E99D30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57E6571" w14:textId="77777777" w:rsidTr="00AA1B2A">
        <w:tc>
          <w:tcPr>
            <w:tcW w:w="2358" w:type="dxa"/>
          </w:tcPr>
          <w:p w14:paraId="4D1160D3" w14:textId="77777777" w:rsidR="00D60507" w:rsidRPr="00095B17" w:rsidRDefault="00D60507" w:rsidP="00D60507">
            <w:pPr>
              <w:pStyle w:val="NoSpacing"/>
            </w:pPr>
            <w:r w:rsidRPr="00095B17">
              <w:t>Psocoptera Myopsocidae</w:t>
            </w:r>
          </w:p>
        </w:tc>
        <w:tc>
          <w:tcPr>
            <w:tcW w:w="794" w:type="dxa"/>
          </w:tcPr>
          <w:p w14:paraId="2EBC647B" w14:textId="77777777" w:rsidR="00D60507" w:rsidRPr="00095B17" w:rsidRDefault="00D60507" w:rsidP="00D60507">
            <w:pPr>
              <w:pStyle w:val="NoSpacing"/>
            </w:pPr>
            <w:r w:rsidRPr="00095B17">
              <w:t>159</w:t>
            </w:r>
          </w:p>
        </w:tc>
        <w:tc>
          <w:tcPr>
            <w:tcW w:w="784" w:type="dxa"/>
          </w:tcPr>
          <w:p w14:paraId="0C6796C2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7D0F3C4E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4C89868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2F9DA9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6443AAF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28C254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35C29E2" w14:textId="77777777" w:rsidTr="00AA1B2A">
        <w:tc>
          <w:tcPr>
            <w:tcW w:w="2358" w:type="dxa"/>
          </w:tcPr>
          <w:p w14:paraId="7D065B51" w14:textId="77777777" w:rsidR="00D60507" w:rsidRPr="00095B17" w:rsidRDefault="00D60507" w:rsidP="00D60507">
            <w:pPr>
              <w:pStyle w:val="NoSpacing"/>
            </w:pPr>
            <w:r w:rsidRPr="00095B17">
              <w:t>Psocoptera Pachytroctidae</w:t>
            </w:r>
          </w:p>
        </w:tc>
        <w:tc>
          <w:tcPr>
            <w:tcW w:w="794" w:type="dxa"/>
          </w:tcPr>
          <w:p w14:paraId="77EA2643" w14:textId="77777777" w:rsidR="00D60507" w:rsidRPr="00095B17" w:rsidRDefault="00D60507" w:rsidP="00D60507">
            <w:pPr>
              <w:pStyle w:val="NoSpacing"/>
            </w:pPr>
            <w:r w:rsidRPr="00095B17">
              <w:t>87</w:t>
            </w:r>
          </w:p>
        </w:tc>
        <w:tc>
          <w:tcPr>
            <w:tcW w:w="784" w:type="dxa"/>
          </w:tcPr>
          <w:p w14:paraId="6CCAD1A5" w14:textId="77777777" w:rsidR="00D60507" w:rsidRPr="00095B17" w:rsidRDefault="00D60507" w:rsidP="00D60507">
            <w:pPr>
              <w:pStyle w:val="NoSpacing"/>
            </w:pPr>
            <w:r w:rsidRPr="00095B17">
              <w:t>1.4</w:t>
            </w:r>
          </w:p>
        </w:tc>
        <w:tc>
          <w:tcPr>
            <w:tcW w:w="708" w:type="dxa"/>
          </w:tcPr>
          <w:p w14:paraId="3BD9AA24" w14:textId="77777777" w:rsidR="00D60507" w:rsidRPr="00095B17" w:rsidRDefault="00D60507" w:rsidP="00D60507">
            <w:pPr>
              <w:pStyle w:val="NoSpacing"/>
            </w:pPr>
            <w:r w:rsidRPr="00095B17">
              <w:t>1.8</w:t>
            </w:r>
          </w:p>
        </w:tc>
        <w:tc>
          <w:tcPr>
            <w:tcW w:w="709" w:type="dxa"/>
          </w:tcPr>
          <w:p w14:paraId="2861030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CBD856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DB45952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0AD39DD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E8E27CF" w14:textId="77777777" w:rsidTr="00AA1B2A">
        <w:tc>
          <w:tcPr>
            <w:tcW w:w="2358" w:type="dxa"/>
          </w:tcPr>
          <w:p w14:paraId="31BFB3F2" w14:textId="77777777" w:rsidR="00D60507" w:rsidRPr="00095B17" w:rsidRDefault="00D60507" w:rsidP="00D60507">
            <w:pPr>
              <w:pStyle w:val="NoSpacing"/>
            </w:pPr>
            <w:r w:rsidRPr="00095B17">
              <w:t>Psocoptera Peripsocidae</w:t>
            </w:r>
          </w:p>
        </w:tc>
        <w:tc>
          <w:tcPr>
            <w:tcW w:w="794" w:type="dxa"/>
          </w:tcPr>
          <w:p w14:paraId="226713AC" w14:textId="77777777" w:rsidR="00D60507" w:rsidRPr="00095B17" w:rsidRDefault="00D60507" w:rsidP="00D60507">
            <w:pPr>
              <w:pStyle w:val="NoSpacing"/>
            </w:pPr>
            <w:r w:rsidRPr="00095B17">
              <w:t>235</w:t>
            </w:r>
          </w:p>
        </w:tc>
        <w:tc>
          <w:tcPr>
            <w:tcW w:w="784" w:type="dxa"/>
          </w:tcPr>
          <w:p w14:paraId="676A6F45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793B9656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7E034D2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FB3272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6F12115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1B8F2BC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10F5C4B" w14:textId="77777777" w:rsidTr="00AA1B2A">
        <w:tc>
          <w:tcPr>
            <w:tcW w:w="2358" w:type="dxa"/>
          </w:tcPr>
          <w:p w14:paraId="0E9A1FD9" w14:textId="77777777" w:rsidR="00D60507" w:rsidRPr="00095B17" w:rsidRDefault="00D60507" w:rsidP="00D60507">
            <w:pPr>
              <w:pStyle w:val="NoSpacing"/>
            </w:pPr>
            <w:r w:rsidRPr="00095B17">
              <w:t>Psocoptera Philotarsidae</w:t>
            </w:r>
          </w:p>
        </w:tc>
        <w:tc>
          <w:tcPr>
            <w:tcW w:w="794" w:type="dxa"/>
          </w:tcPr>
          <w:p w14:paraId="49C46DAC" w14:textId="77777777" w:rsidR="00D60507" w:rsidRPr="00095B17" w:rsidRDefault="00D60507" w:rsidP="00D60507">
            <w:pPr>
              <w:pStyle w:val="NoSpacing"/>
            </w:pPr>
            <w:r w:rsidRPr="00095B17">
              <w:t>111</w:t>
            </w:r>
          </w:p>
        </w:tc>
        <w:tc>
          <w:tcPr>
            <w:tcW w:w="784" w:type="dxa"/>
          </w:tcPr>
          <w:p w14:paraId="0FB02EE9" w14:textId="77777777" w:rsidR="00D60507" w:rsidRPr="00095B17" w:rsidRDefault="00D60507" w:rsidP="00D60507">
            <w:pPr>
              <w:pStyle w:val="NoSpacing"/>
            </w:pPr>
            <w:r w:rsidRPr="00095B17">
              <w:t>2.2</w:t>
            </w:r>
          </w:p>
        </w:tc>
        <w:tc>
          <w:tcPr>
            <w:tcW w:w="708" w:type="dxa"/>
          </w:tcPr>
          <w:p w14:paraId="750468CC" w14:textId="77777777" w:rsidR="00D60507" w:rsidRPr="00095B17" w:rsidRDefault="00D60507" w:rsidP="00D60507">
            <w:pPr>
              <w:pStyle w:val="NoSpacing"/>
            </w:pPr>
            <w:r w:rsidRPr="00095B17">
              <w:t>3.8</w:t>
            </w:r>
          </w:p>
        </w:tc>
        <w:tc>
          <w:tcPr>
            <w:tcW w:w="709" w:type="dxa"/>
          </w:tcPr>
          <w:p w14:paraId="4535573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A60A63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8D44FE9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640A7AA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612DC7A" w14:textId="77777777" w:rsidTr="00AA1B2A">
        <w:tc>
          <w:tcPr>
            <w:tcW w:w="2358" w:type="dxa"/>
          </w:tcPr>
          <w:p w14:paraId="455448A4" w14:textId="77777777" w:rsidR="00D60507" w:rsidRPr="00095B17" w:rsidRDefault="00D60507" w:rsidP="00D60507">
            <w:pPr>
              <w:pStyle w:val="NoSpacing"/>
            </w:pPr>
            <w:r w:rsidRPr="00095B17">
              <w:t>Psocoptera Prionoglarididae</w:t>
            </w:r>
          </w:p>
        </w:tc>
        <w:tc>
          <w:tcPr>
            <w:tcW w:w="794" w:type="dxa"/>
          </w:tcPr>
          <w:p w14:paraId="4D73998A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66D61FE4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3F926916" w14:textId="77777777" w:rsidR="00D60507" w:rsidRPr="00095B17" w:rsidRDefault="00D60507" w:rsidP="00D60507">
            <w:pPr>
              <w:pStyle w:val="NoSpacing"/>
            </w:pPr>
            <w:r w:rsidRPr="00095B17">
              <w:t>3.4</w:t>
            </w:r>
          </w:p>
        </w:tc>
        <w:tc>
          <w:tcPr>
            <w:tcW w:w="709" w:type="dxa"/>
          </w:tcPr>
          <w:p w14:paraId="6ED6431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CD98C5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EAF473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40B0B4B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916CD3E" w14:textId="77777777" w:rsidTr="00AA1B2A">
        <w:tc>
          <w:tcPr>
            <w:tcW w:w="2358" w:type="dxa"/>
          </w:tcPr>
          <w:p w14:paraId="2CA10D09" w14:textId="77777777" w:rsidR="00D60507" w:rsidRPr="00095B17" w:rsidRDefault="00D60507" w:rsidP="00D60507">
            <w:pPr>
              <w:pStyle w:val="NoSpacing"/>
            </w:pPr>
            <w:r w:rsidRPr="00095B17">
              <w:t>Psocoptera Pseudocaeciliidae</w:t>
            </w:r>
          </w:p>
        </w:tc>
        <w:tc>
          <w:tcPr>
            <w:tcW w:w="794" w:type="dxa"/>
          </w:tcPr>
          <w:p w14:paraId="397DEE82" w14:textId="77777777" w:rsidR="00D60507" w:rsidRPr="00095B17" w:rsidRDefault="00D60507" w:rsidP="00D60507">
            <w:pPr>
              <w:pStyle w:val="NoSpacing"/>
            </w:pPr>
            <w:r w:rsidRPr="00095B17">
              <w:t>899</w:t>
            </w:r>
          </w:p>
        </w:tc>
        <w:tc>
          <w:tcPr>
            <w:tcW w:w="784" w:type="dxa"/>
          </w:tcPr>
          <w:p w14:paraId="2F33BBB5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8" w:type="dxa"/>
          </w:tcPr>
          <w:p w14:paraId="6EB4D75B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2AB6BEA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FBC415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42477EF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7619DBE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585EBAC" w14:textId="77777777" w:rsidTr="00AA1B2A">
        <w:tc>
          <w:tcPr>
            <w:tcW w:w="2358" w:type="dxa"/>
          </w:tcPr>
          <w:p w14:paraId="5ACC9B90" w14:textId="77777777" w:rsidR="00D60507" w:rsidRPr="00095B17" w:rsidRDefault="00D60507" w:rsidP="00D60507">
            <w:pPr>
              <w:pStyle w:val="NoSpacing"/>
            </w:pPr>
            <w:r w:rsidRPr="00095B17">
              <w:t>Psocoptera Psilopsocidae</w:t>
            </w:r>
          </w:p>
        </w:tc>
        <w:tc>
          <w:tcPr>
            <w:tcW w:w="794" w:type="dxa"/>
          </w:tcPr>
          <w:p w14:paraId="7678CD8F" w14:textId="77777777" w:rsidR="00D60507" w:rsidRPr="00095B17" w:rsidRDefault="00D60507" w:rsidP="00D60507">
            <w:pPr>
              <w:pStyle w:val="NoSpacing"/>
            </w:pPr>
            <w:r w:rsidRPr="00095B17">
              <w:t>300</w:t>
            </w:r>
          </w:p>
        </w:tc>
        <w:tc>
          <w:tcPr>
            <w:tcW w:w="784" w:type="dxa"/>
          </w:tcPr>
          <w:p w14:paraId="1372D685" w14:textId="77777777" w:rsidR="00D60507" w:rsidRPr="00095B17" w:rsidRDefault="00D60507" w:rsidP="00D60507">
            <w:pPr>
              <w:pStyle w:val="NoSpacing"/>
            </w:pPr>
            <w:r w:rsidRPr="00095B17">
              <w:t>1.9</w:t>
            </w:r>
          </w:p>
        </w:tc>
        <w:tc>
          <w:tcPr>
            <w:tcW w:w="708" w:type="dxa"/>
          </w:tcPr>
          <w:p w14:paraId="379C71A0" w14:textId="77777777" w:rsidR="00D60507" w:rsidRPr="00095B17" w:rsidRDefault="00D60507" w:rsidP="00D60507">
            <w:pPr>
              <w:pStyle w:val="NoSpacing"/>
            </w:pPr>
            <w:r w:rsidRPr="00095B17">
              <w:t>3.2</w:t>
            </w:r>
          </w:p>
        </w:tc>
        <w:tc>
          <w:tcPr>
            <w:tcW w:w="709" w:type="dxa"/>
          </w:tcPr>
          <w:p w14:paraId="07BFE1A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740143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05542D3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01F16A41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5C40589" w14:textId="77777777" w:rsidTr="00AA1B2A">
        <w:tc>
          <w:tcPr>
            <w:tcW w:w="2358" w:type="dxa"/>
          </w:tcPr>
          <w:p w14:paraId="1DAEF7D6" w14:textId="77777777" w:rsidR="00D60507" w:rsidRPr="00095B17" w:rsidRDefault="00D60507" w:rsidP="00D60507">
            <w:pPr>
              <w:pStyle w:val="NoSpacing"/>
            </w:pPr>
            <w:r w:rsidRPr="00095B17">
              <w:t>Psocoptera Psocidae</w:t>
            </w:r>
          </w:p>
        </w:tc>
        <w:tc>
          <w:tcPr>
            <w:tcW w:w="794" w:type="dxa"/>
          </w:tcPr>
          <w:p w14:paraId="5C6688C2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84" w:type="dxa"/>
          </w:tcPr>
          <w:p w14:paraId="64996745" w14:textId="77777777" w:rsidR="00D60507" w:rsidRPr="00095B17" w:rsidRDefault="00D60507" w:rsidP="00D60507">
            <w:pPr>
              <w:pStyle w:val="NoSpacing"/>
            </w:pPr>
            <w:r w:rsidRPr="00095B17">
              <w:t>3.2</w:t>
            </w:r>
          </w:p>
        </w:tc>
        <w:tc>
          <w:tcPr>
            <w:tcW w:w="708" w:type="dxa"/>
          </w:tcPr>
          <w:p w14:paraId="6C1BB860" w14:textId="77777777" w:rsidR="00D60507" w:rsidRPr="00095B17" w:rsidRDefault="00D60507" w:rsidP="00D60507">
            <w:pPr>
              <w:pStyle w:val="NoSpacing"/>
            </w:pPr>
            <w:r w:rsidRPr="00095B17">
              <w:t>5.4</w:t>
            </w:r>
          </w:p>
        </w:tc>
        <w:tc>
          <w:tcPr>
            <w:tcW w:w="709" w:type="dxa"/>
          </w:tcPr>
          <w:p w14:paraId="7E7D33C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4396CA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A095400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62E852F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BCB1BAC" w14:textId="77777777" w:rsidTr="00AA1B2A">
        <w:tc>
          <w:tcPr>
            <w:tcW w:w="2358" w:type="dxa"/>
          </w:tcPr>
          <w:p w14:paraId="4C14FB89" w14:textId="77777777" w:rsidR="00D60507" w:rsidRPr="00095B17" w:rsidRDefault="00D60507" w:rsidP="00D60507">
            <w:pPr>
              <w:pStyle w:val="NoSpacing"/>
            </w:pPr>
            <w:r w:rsidRPr="00095B17">
              <w:t>Psocoptera Psoquillidae</w:t>
            </w:r>
          </w:p>
        </w:tc>
        <w:tc>
          <w:tcPr>
            <w:tcW w:w="794" w:type="dxa"/>
          </w:tcPr>
          <w:p w14:paraId="5C029B66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84" w:type="dxa"/>
          </w:tcPr>
          <w:p w14:paraId="6B106FB8" w14:textId="77777777" w:rsidR="00D60507" w:rsidRPr="00095B17" w:rsidRDefault="00D60507" w:rsidP="00D60507">
            <w:pPr>
              <w:pStyle w:val="NoSpacing"/>
            </w:pPr>
            <w:r w:rsidRPr="00095B17">
              <w:t>1.1</w:t>
            </w:r>
          </w:p>
        </w:tc>
        <w:tc>
          <w:tcPr>
            <w:tcW w:w="708" w:type="dxa"/>
          </w:tcPr>
          <w:p w14:paraId="709AD39C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7EB50BE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297272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BC551C9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5BDF97B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708F4F3" w14:textId="77777777" w:rsidTr="00AA1B2A">
        <w:tc>
          <w:tcPr>
            <w:tcW w:w="2358" w:type="dxa"/>
          </w:tcPr>
          <w:p w14:paraId="29F15C12" w14:textId="77777777" w:rsidR="00D60507" w:rsidRPr="00095B17" w:rsidRDefault="00D60507" w:rsidP="00D60507">
            <w:pPr>
              <w:pStyle w:val="NoSpacing"/>
            </w:pPr>
            <w:r w:rsidRPr="00095B17">
              <w:t>Psocoptera Psyllipsocidae</w:t>
            </w:r>
          </w:p>
        </w:tc>
        <w:tc>
          <w:tcPr>
            <w:tcW w:w="794" w:type="dxa"/>
          </w:tcPr>
          <w:p w14:paraId="2B65D610" w14:textId="77777777" w:rsidR="00D60507" w:rsidRPr="00095B17" w:rsidRDefault="00D60507" w:rsidP="00D60507">
            <w:pPr>
              <w:pStyle w:val="NoSpacing"/>
            </w:pPr>
            <w:r w:rsidRPr="00095B17">
              <w:t>26</w:t>
            </w:r>
          </w:p>
        </w:tc>
        <w:tc>
          <w:tcPr>
            <w:tcW w:w="784" w:type="dxa"/>
          </w:tcPr>
          <w:p w14:paraId="7CD1EE23" w14:textId="77777777" w:rsidR="00D60507" w:rsidRPr="00095B17" w:rsidRDefault="00D60507" w:rsidP="00D60507">
            <w:pPr>
              <w:pStyle w:val="NoSpacing"/>
            </w:pPr>
            <w:r w:rsidRPr="00095B17">
              <w:t>1.3</w:t>
            </w:r>
          </w:p>
        </w:tc>
        <w:tc>
          <w:tcPr>
            <w:tcW w:w="708" w:type="dxa"/>
          </w:tcPr>
          <w:p w14:paraId="1CA9BC1D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9" w:type="dxa"/>
          </w:tcPr>
          <w:p w14:paraId="36A260B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E64ADC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76AD98C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6928A32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F6839DE" w14:textId="77777777" w:rsidTr="00AA1B2A">
        <w:tc>
          <w:tcPr>
            <w:tcW w:w="2358" w:type="dxa"/>
          </w:tcPr>
          <w:p w14:paraId="0DA9F4EF" w14:textId="77777777" w:rsidR="00D60507" w:rsidRPr="00095B17" w:rsidRDefault="00D60507" w:rsidP="00D60507">
            <w:pPr>
              <w:pStyle w:val="NoSpacing"/>
            </w:pPr>
            <w:r w:rsidRPr="00095B17">
              <w:t>Psocoptera Stenopsocidae</w:t>
            </w:r>
          </w:p>
        </w:tc>
        <w:tc>
          <w:tcPr>
            <w:tcW w:w="794" w:type="dxa"/>
          </w:tcPr>
          <w:p w14:paraId="4C262275" w14:textId="77777777" w:rsidR="00D60507" w:rsidRPr="00095B17" w:rsidRDefault="00D60507" w:rsidP="00D60507">
            <w:pPr>
              <w:pStyle w:val="NoSpacing"/>
            </w:pPr>
            <w:r w:rsidRPr="00095B17">
              <w:t>95</w:t>
            </w:r>
          </w:p>
        </w:tc>
        <w:tc>
          <w:tcPr>
            <w:tcW w:w="784" w:type="dxa"/>
          </w:tcPr>
          <w:p w14:paraId="6E04ADBB" w14:textId="77777777" w:rsidR="00D60507" w:rsidRPr="00095B17" w:rsidRDefault="00D60507" w:rsidP="00D60507">
            <w:pPr>
              <w:pStyle w:val="NoSpacing"/>
            </w:pPr>
            <w:r w:rsidRPr="00095B17">
              <w:t>3.5</w:t>
            </w:r>
          </w:p>
        </w:tc>
        <w:tc>
          <w:tcPr>
            <w:tcW w:w="708" w:type="dxa"/>
          </w:tcPr>
          <w:p w14:paraId="4489C6DC" w14:textId="77777777" w:rsidR="00D60507" w:rsidRPr="00095B17" w:rsidRDefault="00D60507" w:rsidP="00D60507">
            <w:pPr>
              <w:pStyle w:val="NoSpacing"/>
            </w:pPr>
            <w:r w:rsidRPr="00095B17">
              <w:t>4.5</w:t>
            </w:r>
          </w:p>
        </w:tc>
        <w:tc>
          <w:tcPr>
            <w:tcW w:w="709" w:type="dxa"/>
          </w:tcPr>
          <w:p w14:paraId="749EBD5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8D371A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2BBD7A1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6B4C0BA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6068C64" w14:textId="77777777" w:rsidTr="00AA1B2A">
        <w:tc>
          <w:tcPr>
            <w:tcW w:w="2358" w:type="dxa"/>
          </w:tcPr>
          <w:p w14:paraId="3C80F402" w14:textId="77777777" w:rsidR="00D60507" w:rsidRPr="00095B17" w:rsidRDefault="00D60507" w:rsidP="00D60507">
            <w:pPr>
              <w:pStyle w:val="NoSpacing"/>
            </w:pPr>
            <w:r w:rsidRPr="00095B17">
              <w:t>Psocoptera Trichopsocidae</w:t>
            </w:r>
          </w:p>
        </w:tc>
        <w:tc>
          <w:tcPr>
            <w:tcW w:w="794" w:type="dxa"/>
          </w:tcPr>
          <w:p w14:paraId="3A1DBBF5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84" w:type="dxa"/>
          </w:tcPr>
          <w:p w14:paraId="21C06791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6D51FD0A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7D6560E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542F93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55EE26E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04218C0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1163A1F" w14:textId="77777777" w:rsidTr="00AA1B2A">
        <w:tc>
          <w:tcPr>
            <w:tcW w:w="2358" w:type="dxa"/>
          </w:tcPr>
          <w:p w14:paraId="14449E9D" w14:textId="77777777" w:rsidR="00D60507" w:rsidRPr="00095B17" w:rsidRDefault="00D60507" w:rsidP="00D60507">
            <w:pPr>
              <w:pStyle w:val="NoSpacing"/>
            </w:pPr>
            <w:r w:rsidRPr="00095B17">
              <w:t>Psocoptera Troctopsocidae</w:t>
            </w:r>
          </w:p>
        </w:tc>
        <w:tc>
          <w:tcPr>
            <w:tcW w:w="794" w:type="dxa"/>
          </w:tcPr>
          <w:p w14:paraId="2785AF0C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784" w:type="dxa"/>
          </w:tcPr>
          <w:p w14:paraId="4E993A2C" w14:textId="77777777" w:rsidR="00D60507" w:rsidRPr="00095B17" w:rsidRDefault="00D60507" w:rsidP="00D60507">
            <w:pPr>
              <w:pStyle w:val="NoSpacing"/>
            </w:pPr>
            <w:r w:rsidRPr="00095B17">
              <w:t>1.4</w:t>
            </w:r>
          </w:p>
        </w:tc>
        <w:tc>
          <w:tcPr>
            <w:tcW w:w="708" w:type="dxa"/>
          </w:tcPr>
          <w:p w14:paraId="67598984" w14:textId="77777777" w:rsidR="00D60507" w:rsidRPr="00095B17" w:rsidRDefault="00D60507" w:rsidP="00D60507">
            <w:pPr>
              <w:pStyle w:val="NoSpacing"/>
            </w:pPr>
            <w:r w:rsidRPr="00095B17">
              <w:t>4.1</w:t>
            </w:r>
          </w:p>
        </w:tc>
        <w:tc>
          <w:tcPr>
            <w:tcW w:w="709" w:type="dxa"/>
          </w:tcPr>
          <w:p w14:paraId="70FD7D7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7C4443B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F7A7635" w14:textId="77777777" w:rsidR="00D60507" w:rsidRPr="00095B17" w:rsidRDefault="00D60507" w:rsidP="00D60507">
            <w:pPr>
              <w:pStyle w:val="NoSpacing"/>
            </w:pPr>
            <w:r w:rsidRPr="00095B17">
              <w:t xml:space="preserve">(New &amp; Lienhard </w:t>
            </w:r>
            <w:r w:rsidRPr="00095B17">
              <w:lastRenderedPageBreak/>
              <w:t>2007)</w:t>
            </w:r>
          </w:p>
        </w:tc>
        <w:tc>
          <w:tcPr>
            <w:tcW w:w="1701" w:type="dxa"/>
          </w:tcPr>
          <w:p w14:paraId="2815A2E0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C3A3294" w14:textId="77777777" w:rsidTr="00AA1B2A">
        <w:tc>
          <w:tcPr>
            <w:tcW w:w="2358" w:type="dxa"/>
          </w:tcPr>
          <w:p w14:paraId="2CC0B3CB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Psocoptera Trogiidae</w:t>
            </w:r>
          </w:p>
        </w:tc>
        <w:tc>
          <w:tcPr>
            <w:tcW w:w="794" w:type="dxa"/>
          </w:tcPr>
          <w:p w14:paraId="77BE483C" w14:textId="77777777" w:rsidR="00D60507" w:rsidRPr="00095B17" w:rsidRDefault="00D60507" w:rsidP="00D60507">
            <w:pPr>
              <w:pStyle w:val="NoSpacing"/>
            </w:pPr>
            <w:r w:rsidRPr="00095B17">
              <w:t>52</w:t>
            </w:r>
          </w:p>
        </w:tc>
        <w:tc>
          <w:tcPr>
            <w:tcW w:w="784" w:type="dxa"/>
          </w:tcPr>
          <w:p w14:paraId="59E62FAA" w14:textId="77777777" w:rsidR="00D60507" w:rsidRPr="00095B17" w:rsidRDefault="00D60507" w:rsidP="00D60507">
            <w:pPr>
              <w:pStyle w:val="NoSpacing"/>
            </w:pPr>
            <w:r w:rsidRPr="00095B17">
              <w:t>1.6</w:t>
            </w:r>
          </w:p>
        </w:tc>
        <w:tc>
          <w:tcPr>
            <w:tcW w:w="708" w:type="dxa"/>
          </w:tcPr>
          <w:p w14:paraId="6EBF6EFC" w14:textId="77777777" w:rsidR="00D60507" w:rsidRPr="00095B17" w:rsidRDefault="00D60507" w:rsidP="00D60507">
            <w:pPr>
              <w:pStyle w:val="NoSpacing"/>
            </w:pPr>
            <w:r w:rsidRPr="00095B17">
              <w:t>2.5</w:t>
            </w:r>
          </w:p>
        </w:tc>
        <w:tc>
          <w:tcPr>
            <w:tcW w:w="709" w:type="dxa"/>
          </w:tcPr>
          <w:p w14:paraId="4111BEC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0D063E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5959B0A" w14:textId="77777777" w:rsidR="00D60507" w:rsidRPr="00095B17" w:rsidRDefault="00D60507" w:rsidP="00D60507">
            <w:pPr>
              <w:pStyle w:val="NoSpacing"/>
            </w:pPr>
            <w:r w:rsidRPr="00095B17">
              <w:t>(New &amp; Lienhard 2007)</w:t>
            </w:r>
          </w:p>
        </w:tc>
        <w:tc>
          <w:tcPr>
            <w:tcW w:w="1701" w:type="dxa"/>
          </w:tcPr>
          <w:p w14:paraId="4769ADB7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0C975C4" w14:textId="77777777" w:rsidTr="00AA1B2A">
        <w:tc>
          <w:tcPr>
            <w:tcW w:w="2358" w:type="dxa"/>
          </w:tcPr>
          <w:p w14:paraId="1FB31D3A" w14:textId="77777777" w:rsidR="00D60507" w:rsidRPr="00095B17" w:rsidRDefault="00D60507" w:rsidP="00D60507">
            <w:pPr>
              <w:pStyle w:val="NoSpacing"/>
            </w:pPr>
            <w:r w:rsidRPr="00095B17">
              <w:t xml:space="preserve">Raphidioptera </w:t>
            </w:r>
          </w:p>
        </w:tc>
        <w:tc>
          <w:tcPr>
            <w:tcW w:w="794" w:type="dxa"/>
          </w:tcPr>
          <w:p w14:paraId="3574FC28" w14:textId="77777777" w:rsidR="00D60507" w:rsidRPr="00095B17" w:rsidRDefault="00D60507" w:rsidP="00D60507">
            <w:pPr>
              <w:pStyle w:val="NoSpacing"/>
            </w:pPr>
            <w:r w:rsidRPr="00095B17">
              <w:t>225</w:t>
            </w:r>
          </w:p>
        </w:tc>
        <w:tc>
          <w:tcPr>
            <w:tcW w:w="784" w:type="dxa"/>
          </w:tcPr>
          <w:p w14:paraId="63FA6C50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191A147A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189056E0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74619EF2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1134" w:type="dxa"/>
          </w:tcPr>
          <w:p w14:paraId="601BA65E" w14:textId="77777777" w:rsidR="00D60507" w:rsidRPr="00095B17" w:rsidRDefault="00D60507" w:rsidP="00D60507">
            <w:pPr>
              <w:pStyle w:val="NoSpacing"/>
            </w:pPr>
            <w:r w:rsidRPr="00095B17">
              <w:t>(Resh &amp; Cardé 2009)</w:t>
            </w:r>
          </w:p>
        </w:tc>
        <w:tc>
          <w:tcPr>
            <w:tcW w:w="1701" w:type="dxa"/>
          </w:tcPr>
          <w:p w14:paraId="1FCA591D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53CE8E9C" w14:textId="77777777" w:rsidTr="00AA1B2A">
        <w:tc>
          <w:tcPr>
            <w:tcW w:w="2358" w:type="dxa"/>
          </w:tcPr>
          <w:p w14:paraId="3BB7BDF0" w14:textId="77777777" w:rsidR="00D60507" w:rsidRPr="00095B17" w:rsidRDefault="00D60507" w:rsidP="00D60507">
            <w:pPr>
              <w:pStyle w:val="NoSpacing"/>
            </w:pPr>
            <w:r w:rsidRPr="00095B17">
              <w:t xml:space="preserve">Siphonaptera </w:t>
            </w:r>
          </w:p>
        </w:tc>
        <w:tc>
          <w:tcPr>
            <w:tcW w:w="794" w:type="dxa"/>
          </w:tcPr>
          <w:p w14:paraId="12FE82F2" w14:textId="77777777" w:rsidR="00D60507" w:rsidRPr="00095B17" w:rsidRDefault="00D60507" w:rsidP="00D60507">
            <w:pPr>
              <w:pStyle w:val="NoSpacing"/>
            </w:pPr>
            <w:r w:rsidRPr="00095B17">
              <w:t>2078</w:t>
            </w:r>
          </w:p>
        </w:tc>
        <w:tc>
          <w:tcPr>
            <w:tcW w:w="784" w:type="dxa"/>
          </w:tcPr>
          <w:p w14:paraId="48F240D3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10ADC05D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74B95DDD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0652DC5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3DB2B81" w14:textId="77777777" w:rsidR="00D60507" w:rsidRPr="00095B17" w:rsidRDefault="00D60507" w:rsidP="00D60507">
            <w:pPr>
              <w:pStyle w:val="NoSpacing"/>
            </w:pPr>
            <w:r w:rsidRPr="00095B17">
              <w:t>(Whiting et al. 2008)</w:t>
            </w:r>
          </w:p>
        </w:tc>
        <w:tc>
          <w:tcPr>
            <w:tcW w:w="1701" w:type="dxa"/>
          </w:tcPr>
          <w:p w14:paraId="7A20B50C" w14:textId="77777777" w:rsidR="00D60507" w:rsidRPr="00095B17" w:rsidRDefault="00D60507" w:rsidP="00D60507">
            <w:pPr>
              <w:pStyle w:val="NoSpacing"/>
            </w:pPr>
            <w:r>
              <w:t>Represents “Order”</w:t>
            </w:r>
          </w:p>
        </w:tc>
      </w:tr>
      <w:tr w:rsidR="00D60507" w:rsidRPr="00095B17" w14:paraId="05AE51B8" w14:textId="77777777" w:rsidTr="00AA1B2A">
        <w:tc>
          <w:tcPr>
            <w:tcW w:w="2358" w:type="dxa"/>
          </w:tcPr>
          <w:p w14:paraId="3641DD40" w14:textId="77777777" w:rsidR="00D60507" w:rsidRPr="00095B17" w:rsidRDefault="00D60507" w:rsidP="00D60507">
            <w:pPr>
              <w:pStyle w:val="NoSpacing"/>
            </w:pPr>
            <w:r w:rsidRPr="00095B17">
              <w:t>Strepsiptera</w:t>
            </w:r>
          </w:p>
        </w:tc>
        <w:tc>
          <w:tcPr>
            <w:tcW w:w="794" w:type="dxa"/>
          </w:tcPr>
          <w:p w14:paraId="17D1AD47" w14:textId="77777777" w:rsidR="00D60507" w:rsidRPr="00095B17" w:rsidRDefault="00D60507" w:rsidP="00D60507">
            <w:pPr>
              <w:pStyle w:val="NoSpacing"/>
            </w:pPr>
            <w:r w:rsidRPr="00095B17">
              <w:t>590</w:t>
            </w:r>
          </w:p>
        </w:tc>
        <w:tc>
          <w:tcPr>
            <w:tcW w:w="784" w:type="dxa"/>
          </w:tcPr>
          <w:p w14:paraId="61F14C24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0102E8A2" w14:textId="77777777" w:rsidR="00D60507" w:rsidRPr="00095B17" w:rsidRDefault="00D60507" w:rsidP="00D60507">
            <w:pPr>
              <w:pStyle w:val="NoSpacing"/>
            </w:pPr>
            <w:r w:rsidRPr="00095B17">
              <w:t>7.5</w:t>
            </w:r>
          </w:p>
        </w:tc>
        <w:tc>
          <w:tcPr>
            <w:tcW w:w="709" w:type="dxa"/>
          </w:tcPr>
          <w:p w14:paraId="67A3436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D5CA06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5817AC2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334F564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ADE4F4E" w14:textId="77777777" w:rsidTr="00AA1B2A">
        <w:tc>
          <w:tcPr>
            <w:tcW w:w="2358" w:type="dxa"/>
          </w:tcPr>
          <w:p w14:paraId="0B81A47D" w14:textId="77777777" w:rsidR="00D60507" w:rsidRPr="00095B17" w:rsidRDefault="00D60507" w:rsidP="00D60507">
            <w:pPr>
              <w:pStyle w:val="NoSpacing"/>
            </w:pPr>
            <w:r w:rsidRPr="00095B17">
              <w:t>Thysanoptera Aeolothripidae</w:t>
            </w:r>
          </w:p>
        </w:tc>
        <w:tc>
          <w:tcPr>
            <w:tcW w:w="794" w:type="dxa"/>
          </w:tcPr>
          <w:p w14:paraId="078FFC12" w14:textId="77777777" w:rsidR="00D60507" w:rsidRPr="00095B17" w:rsidRDefault="00D60507" w:rsidP="00D60507">
            <w:pPr>
              <w:pStyle w:val="NoSpacing"/>
            </w:pPr>
            <w:r w:rsidRPr="00095B17">
              <w:t>201</w:t>
            </w:r>
          </w:p>
        </w:tc>
        <w:tc>
          <w:tcPr>
            <w:tcW w:w="784" w:type="dxa"/>
          </w:tcPr>
          <w:p w14:paraId="39C5FBE8" w14:textId="77777777" w:rsidR="00D60507" w:rsidRPr="00095B17" w:rsidRDefault="00D60507" w:rsidP="00D60507">
            <w:pPr>
              <w:pStyle w:val="NoSpacing"/>
            </w:pPr>
            <w:r w:rsidRPr="00095B17">
              <w:t>1.4</w:t>
            </w:r>
          </w:p>
        </w:tc>
        <w:tc>
          <w:tcPr>
            <w:tcW w:w="708" w:type="dxa"/>
          </w:tcPr>
          <w:p w14:paraId="7B5DC40D" w14:textId="77777777" w:rsidR="00D60507" w:rsidRPr="00095B17" w:rsidRDefault="00D60507" w:rsidP="00D60507">
            <w:pPr>
              <w:pStyle w:val="NoSpacing"/>
            </w:pPr>
            <w:r w:rsidRPr="00095B17">
              <w:t>2.6</w:t>
            </w:r>
          </w:p>
        </w:tc>
        <w:tc>
          <w:tcPr>
            <w:tcW w:w="709" w:type="dxa"/>
          </w:tcPr>
          <w:p w14:paraId="57371F9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78C3708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CC06C8A" w14:textId="77777777" w:rsidR="00D60507" w:rsidRPr="00095B17" w:rsidRDefault="00D60507" w:rsidP="00D60507">
            <w:pPr>
              <w:pStyle w:val="NoSpacing"/>
            </w:pPr>
            <w:r w:rsidRPr="00095B17">
              <w:t>(Treherne 1919)</w:t>
            </w:r>
          </w:p>
        </w:tc>
        <w:tc>
          <w:tcPr>
            <w:tcW w:w="1701" w:type="dxa"/>
          </w:tcPr>
          <w:p w14:paraId="7D10DC3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6965F3A" w14:textId="77777777" w:rsidTr="00AA1B2A">
        <w:tc>
          <w:tcPr>
            <w:tcW w:w="2358" w:type="dxa"/>
          </w:tcPr>
          <w:p w14:paraId="0D9524E7" w14:textId="77777777" w:rsidR="00D60507" w:rsidRPr="00095B17" w:rsidRDefault="00D60507" w:rsidP="00D60507">
            <w:pPr>
              <w:pStyle w:val="NoSpacing"/>
            </w:pPr>
            <w:r w:rsidRPr="00095B17">
              <w:t>Thysanoptera Heterothripidae</w:t>
            </w:r>
          </w:p>
        </w:tc>
        <w:tc>
          <w:tcPr>
            <w:tcW w:w="794" w:type="dxa"/>
          </w:tcPr>
          <w:p w14:paraId="2DB562EC" w14:textId="77777777" w:rsidR="00D60507" w:rsidRPr="00095B17" w:rsidRDefault="00D60507" w:rsidP="00D60507">
            <w:pPr>
              <w:pStyle w:val="NoSpacing"/>
            </w:pPr>
            <w:r w:rsidRPr="00095B17">
              <w:t>76</w:t>
            </w:r>
          </w:p>
        </w:tc>
        <w:tc>
          <w:tcPr>
            <w:tcW w:w="784" w:type="dxa"/>
          </w:tcPr>
          <w:p w14:paraId="22A0C9A2" w14:textId="77777777" w:rsidR="00D60507" w:rsidRPr="00095B17" w:rsidRDefault="00D60507" w:rsidP="00D60507">
            <w:pPr>
              <w:pStyle w:val="NoSpacing"/>
            </w:pPr>
            <w:r w:rsidRPr="00095B17">
              <w:t>0.6</w:t>
            </w:r>
          </w:p>
        </w:tc>
        <w:tc>
          <w:tcPr>
            <w:tcW w:w="708" w:type="dxa"/>
          </w:tcPr>
          <w:p w14:paraId="0D6413C9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9" w:type="dxa"/>
          </w:tcPr>
          <w:p w14:paraId="5357C7E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99BF5F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1F385F99" w14:textId="77777777" w:rsidR="00D60507" w:rsidRPr="00095B17" w:rsidRDefault="00D60507" w:rsidP="00D60507">
            <w:pPr>
              <w:pStyle w:val="NoSpacing"/>
            </w:pPr>
            <w:r w:rsidRPr="00095B17">
              <w:t>(Retana-Salazar 2009)</w:t>
            </w:r>
          </w:p>
        </w:tc>
        <w:tc>
          <w:tcPr>
            <w:tcW w:w="1701" w:type="dxa"/>
          </w:tcPr>
          <w:p w14:paraId="50B83A0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A267A10" w14:textId="77777777" w:rsidTr="00AA1B2A">
        <w:tc>
          <w:tcPr>
            <w:tcW w:w="2358" w:type="dxa"/>
          </w:tcPr>
          <w:p w14:paraId="11D0219E" w14:textId="77777777" w:rsidR="00D60507" w:rsidRPr="00095B17" w:rsidRDefault="00D60507" w:rsidP="00D60507">
            <w:pPr>
              <w:pStyle w:val="NoSpacing"/>
            </w:pPr>
            <w:r w:rsidRPr="00095B17">
              <w:t>Thysanoptera Phlaeothripidae</w:t>
            </w:r>
          </w:p>
        </w:tc>
        <w:tc>
          <w:tcPr>
            <w:tcW w:w="794" w:type="dxa"/>
          </w:tcPr>
          <w:p w14:paraId="78A6734D" w14:textId="77777777" w:rsidR="00D60507" w:rsidRPr="00095B17" w:rsidRDefault="00D60507" w:rsidP="00D60507">
            <w:pPr>
              <w:pStyle w:val="NoSpacing"/>
            </w:pPr>
            <w:r w:rsidRPr="00095B17">
              <w:t>3532</w:t>
            </w:r>
          </w:p>
        </w:tc>
        <w:tc>
          <w:tcPr>
            <w:tcW w:w="784" w:type="dxa"/>
          </w:tcPr>
          <w:p w14:paraId="24A2471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008CEE7C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39A5AAF8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39CAE1C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4CD02816" w14:textId="77777777" w:rsidR="00D60507" w:rsidRPr="00095B17" w:rsidRDefault="00D60507" w:rsidP="00D60507">
            <w:pPr>
              <w:pStyle w:val="NoSpacing"/>
            </w:pPr>
            <w:r w:rsidRPr="00095B17">
              <w:t>(Lewis 1973)</w:t>
            </w:r>
          </w:p>
        </w:tc>
        <w:tc>
          <w:tcPr>
            <w:tcW w:w="1701" w:type="dxa"/>
          </w:tcPr>
          <w:p w14:paraId="689EAB82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D4068E7" w14:textId="77777777" w:rsidTr="00AA1B2A">
        <w:tc>
          <w:tcPr>
            <w:tcW w:w="2358" w:type="dxa"/>
          </w:tcPr>
          <w:p w14:paraId="21257781" w14:textId="77777777" w:rsidR="00D60507" w:rsidRPr="00095B17" w:rsidRDefault="00D60507" w:rsidP="00D60507">
            <w:pPr>
              <w:pStyle w:val="NoSpacing"/>
            </w:pPr>
            <w:r w:rsidRPr="00095B17">
              <w:t>Thysanoptera Thripidae</w:t>
            </w:r>
          </w:p>
        </w:tc>
        <w:tc>
          <w:tcPr>
            <w:tcW w:w="794" w:type="dxa"/>
          </w:tcPr>
          <w:p w14:paraId="3566527A" w14:textId="77777777" w:rsidR="00D60507" w:rsidRPr="00095B17" w:rsidRDefault="00D60507" w:rsidP="00D60507">
            <w:pPr>
              <w:pStyle w:val="NoSpacing"/>
            </w:pPr>
            <w:r w:rsidRPr="00095B17">
              <w:t>2066</w:t>
            </w:r>
          </w:p>
        </w:tc>
        <w:tc>
          <w:tcPr>
            <w:tcW w:w="784" w:type="dxa"/>
          </w:tcPr>
          <w:p w14:paraId="3176D828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08" w:type="dxa"/>
          </w:tcPr>
          <w:p w14:paraId="374F3519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74B4CD4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57333A4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34EFBB9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681BCAC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6708769" w14:textId="77777777" w:rsidTr="00AA1B2A">
        <w:tc>
          <w:tcPr>
            <w:tcW w:w="2358" w:type="dxa"/>
          </w:tcPr>
          <w:p w14:paraId="7B052980" w14:textId="77777777" w:rsidR="00D60507" w:rsidRPr="00095B17" w:rsidRDefault="00D60507" w:rsidP="00D60507">
            <w:pPr>
              <w:pStyle w:val="NoSpacing"/>
            </w:pPr>
            <w:r w:rsidRPr="00095B17">
              <w:t>Trichoptera Anomalopsychidae</w:t>
            </w:r>
          </w:p>
        </w:tc>
        <w:tc>
          <w:tcPr>
            <w:tcW w:w="794" w:type="dxa"/>
          </w:tcPr>
          <w:p w14:paraId="10160D90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84" w:type="dxa"/>
          </w:tcPr>
          <w:p w14:paraId="3912FCB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2876DE0A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7330F76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88F249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67BCBD5" w14:textId="77777777" w:rsidR="00D60507" w:rsidRPr="00095B17" w:rsidRDefault="00D60507" w:rsidP="00D60507">
            <w:pPr>
              <w:pStyle w:val="NoSpacing"/>
            </w:pPr>
            <w:r w:rsidRPr="00095B17">
              <w:t>(Holzenthal &amp; Flint Jr 1995)</w:t>
            </w:r>
          </w:p>
        </w:tc>
        <w:tc>
          <w:tcPr>
            <w:tcW w:w="1701" w:type="dxa"/>
          </w:tcPr>
          <w:p w14:paraId="3647AACF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6D762A92" w14:textId="77777777" w:rsidTr="00AA1B2A">
        <w:tc>
          <w:tcPr>
            <w:tcW w:w="2358" w:type="dxa"/>
          </w:tcPr>
          <w:p w14:paraId="5607BA88" w14:textId="77777777" w:rsidR="00D60507" w:rsidRPr="00095B17" w:rsidRDefault="00D60507" w:rsidP="00D60507">
            <w:pPr>
              <w:pStyle w:val="NoSpacing"/>
            </w:pPr>
            <w:r w:rsidRPr="00095B17">
              <w:t>Trichoptera Apataniidae</w:t>
            </w:r>
          </w:p>
        </w:tc>
        <w:tc>
          <w:tcPr>
            <w:tcW w:w="794" w:type="dxa"/>
          </w:tcPr>
          <w:p w14:paraId="018BE91F" w14:textId="77777777" w:rsidR="00D60507" w:rsidRPr="00095B17" w:rsidRDefault="00D60507" w:rsidP="00D60507">
            <w:pPr>
              <w:pStyle w:val="NoSpacing"/>
            </w:pPr>
            <w:r w:rsidRPr="00095B17">
              <w:t>203</w:t>
            </w:r>
          </w:p>
        </w:tc>
        <w:tc>
          <w:tcPr>
            <w:tcW w:w="784" w:type="dxa"/>
          </w:tcPr>
          <w:p w14:paraId="6F7B0B7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5E7315AA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00130CE1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75E1B959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1134" w:type="dxa"/>
          </w:tcPr>
          <w:p w14:paraId="6F909294" w14:textId="77777777" w:rsidR="00D60507" w:rsidRPr="00095B17" w:rsidRDefault="00D60507" w:rsidP="00D60507">
            <w:pPr>
              <w:pStyle w:val="NoSpacing"/>
            </w:pPr>
            <w:r w:rsidRPr="00095B17">
              <w:t>(Ivanov &amp; Menshutkina 1996)</w:t>
            </w:r>
          </w:p>
        </w:tc>
        <w:tc>
          <w:tcPr>
            <w:tcW w:w="1701" w:type="dxa"/>
          </w:tcPr>
          <w:p w14:paraId="18541A00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03BFB7DC" w14:textId="77777777" w:rsidTr="00AA1B2A">
        <w:tc>
          <w:tcPr>
            <w:tcW w:w="2358" w:type="dxa"/>
          </w:tcPr>
          <w:p w14:paraId="694C0232" w14:textId="77777777" w:rsidR="00D60507" w:rsidRPr="00095B17" w:rsidRDefault="00D60507" w:rsidP="00D60507">
            <w:pPr>
              <w:pStyle w:val="NoSpacing"/>
            </w:pPr>
            <w:r w:rsidRPr="00095B17">
              <w:t>Trichoptera Atriplectididae</w:t>
            </w:r>
          </w:p>
        </w:tc>
        <w:tc>
          <w:tcPr>
            <w:tcW w:w="794" w:type="dxa"/>
          </w:tcPr>
          <w:p w14:paraId="23FD2C61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84" w:type="dxa"/>
          </w:tcPr>
          <w:p w14:paraId="429C5483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0263062D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BF0A4FF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49F68A67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1134" w:type="dxa"/>
          </w:tcPr>
          <w:p w14:paraId="12287201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34AA4903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1971F09A" w14:textId="77777777" w:rsidTr="00AA1B2A">
        <w:tc>
          <w:tcPr>
            <w:tcW w:w="2358" w:type="dxa"/>
          </w:tcPr>
          <w:p w14:paraId="6CFD1623" w14:textId="77777777" w:rsidR="00D60507" w:rsidRPr="00095B17" w:rsidRDefault="00D60507" w:rsidP="00D60507">
            <w:pPr>
              <w:pStyle w:val="NoSpacing"/>
            </w:pPr>
            <w:r w:rsidRPr="00095B17">
              <w:t>Trichoptera Beraeidae</w:t>
            </w:r>
          </w:p>
        </w:tc>
        <w:tc>
          <w:tcPr>
            <w:tcW w:w="794" w:type="dxa"/>
          </w:tcPr>
          <w:p w14:paraId="444724CA" w14:textId="77777777" w:rsidR="00D60507" w:rsidRPr="00095B17" w:rsidRDefault="00D60507" w:rsidP="00D60507">
            <w:pPr>
              <w:pStyle w:val="NoSpacing"/>
            </w:pPr>
            <w:r w:rsidRPr="00095B17">
              <w:t>57</w:t>
            </w:r>
          </w:p>
        </w:tc>
        <w:tc>
          <w:tcPr>
            <w:tcW w:w="784" w:type="dxa"/>
          </w:tcPr>
          <w:p w14:paraId="785B3EC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5F838F76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55238CCA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FDD02F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6CC69E0E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AAA7C5E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2B230652" w14:textId="77777777" w:rsidTr="00AA1B2A">
        <w:tc>
          <w:tcPr>
            <w:tcW w:w="2358" w:type="dxa"/>
          </w:tcPr>
          <w:p w14:paraId="4327FE3D" w14:textId="77777777" w:rsidR="00D60507" w:rsidRPr="00095B17" w:rsidRDefault="00D60507" w:rsidP="00D60507">
            <w:pPr>
              <w:pStyle w:val="NoSpacing"/>
            </w:pPr>
            <w:r w:rsidRPr="00095B17">
              <w:t>Trichoptera Brachycentridae</w:t>
            </w:r>
          </w:p>
        </w:tc>
        <w:tc>
          <w:tcPr>
            <w:tcW w:w="794" w:type="dxa"/>
          </w:tcPr>
          <w:p w14:paraId="70515023" w14:textId="77777777" w:rsidR="00D60507" w:rsidRPr="00095B17" w:rsidRDefault="00D60507" w:rsidP="00D60507">
            <w:pPr>
              <w:pStyle w:val="NoSpacing"/>
            </w:pPr>
            <w:r w:rsidRPr="00095B17">
              <w:t>111</w:t>
            </w:r>
          </w:p>
        </w:tc>
        <w:tc>
          <w:tcPr>
            <w:tcW w:w="784" w:type="dxa"/>
          </w:tcPr>
          <w:p w14:paraId="7A7C30B8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0965F32A" w14:textId="77777777" w:rsidR="00D60507" w:rsidRPr="00095B17" w:rsidRDefault="00D60507" w:rsidP="00D60507">
            <w:pPr>
              <w:pStyle w:val="NoSpacing"/>
            </w:pPr>
            <w:r w:rsidRPr="00095B17">
              <w:t>11</w:t>
            </w:r>
          </w:p>
        </w:tc>
        <w:tc>
          <w:tcPr>
            <w:tcW w:w="709" w:type="dxa"/>
          </w:tcPr>
          <w:p w14:paraId="272E508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6D3FC5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D84A9BC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65709578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EA1A5D1" w14:textId="77777777" w:rsidTr="00AA1B2A">
        <w:tc>
          <w:tcPr>
            <w:tcW w:w="2358" w:type="dxa"/>
          </w:tcPr>
          <w:p w14:paraId="79B63693" w14:textId="77777777" w:rsidR="00D60507" w:rsidRPr="00095B17" w:rsidRDefault="00D60507" w:rsidP="00D60507">
            <w:pPr>
              <w:pStyle w:val="NoSpacing"/>
            </w:pPr>
            <w:r w:rsidRPr="00095B17">
              <w:t>Trichoptera Calamoceratidae</w:t>
            </w:r>
          </w:p>
        </w:tc>
        <w:tc>
          <w:tcPr>
            <w:tcW w:w="794" w:type="dxa"/>
          </w:tcPr>
          <w:p w14:paraId="5E58ADD8" w14:textId="77777777" w:rsidR="00D60507" w:rsidRPr="00095B17" w:rsidRDefault="00D60507" w:rsidP="00D60507">
            <w:pPr>
              <w:pStyle w:val="NoSpacing"/>
            </w:pPr>
            <w:r w:rsidRPr="00095B17">
              <w:t>182</w:t>
            </w:r>
          </w:p>
        </w:tc>
        <w:tc>
          <w:tcPr>
            <w:tcW w:w="784" w:type="dxa"/>
          </w:tcPr>
          <w:p w14:paraId="0B122ED5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539B626A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B1B6FD3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369DBA09" w14:textId="77777777" w:rsidR="00D60507" w:rsidRPr="00095B17" w:rsidRDefault="00D60507" w:rsidP="00D60507">
            <w:pPr>
              <w:pStyle w:val="NoSpacing"/>
            </w:pPr>
            <w:r w:rsidRPr="00095B17">
              <w:t>26</w:t>
            </w:r>
          </w:p>
        </w:tc>
        <w:tc>
          <w:tcPr>
            <w:tcW w:w="1134" w:type="dxa"/>
          </w:tcPr>
          <w:p w14:paraId="5BF6B094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21E0F848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7EC71B76" w14:textId="77777777" w:rsidTr="00AA1B2A">
        <w:tc>
          <w:tcPr>
            <w:tcW w:w="2358" w:type="dxa"/>
          </w:tcPr>
          <w:p w14:paraId="2A631D97" w14:textId="77777777" w:rsidR="00D60507" w:rsidRPr="00095B17" w:rsidRDefault="00D60507" w:rsidP="00D60507">
            <w:pPr>
              <w:pStyle w:val="NoSpacing"/>
            </w:pPr>
            <w:r w:rsidRPr="00095B17">
              <w:t>Trichoptera Calocidae</w:t>
            </w:r>
          </w:p>
        </w:tc>
        <w:tc>
          <w:tcPr>
            <w:tcW w:w="794" w:type="dxa"/>
          </w:tcPr>
          <w:p w14:paraId="3772FB74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84" w:type="dxa"/>
          </w:tcPr>
          <w:p w14:paraId="51256390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2695DA9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F3AE7C6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51DA666E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1134" w:type="dxa"/>
          </w:tcPr>
          <w:p w14:paraId="42985916" w14:textId="77777777" w:rsidR="00D60507" w:rsidRPr="00095B17" w:rsidRDefault="00D60507" w:rsidP="00D60507">
            <w:pPr>
              <w:pStyle w:val="NoSpacing"/>
            </w:pPr>
            <w:r w:rsidRPr="00095B17">
              <w:t>(Arnett 2000) /(Neboiss 1986)</w:t>
            </w:r>
          </w:p>
        </w:tc>
        <w:tc>
          <w:tcPr>
            <w:tcW w:w="1701" w:type="dxa"/>
          </w:tcPr>
          <w:p w14:paraId="699E73A3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66822788" w14:textId="77777777" w:rsidTr="00AA1B2A">
        <w:tc>
          <w:tcPr>
            <w:tcW w:w="2358" w:type="dxa"/>
          </w:tcPr>
          <w:p w14:paraId="3775899C" w14:textId="77777777" w:rsidR="00D60507" w:rsidRPr="00095B17" w:rsidRDefault="00D60507" w:rsidP="00D60507">
            <w:pPr>
              <w:pStyle w:val="NoSpacing"/>
            </w:pPr>
            <w:r w:rsidRPr="00095B17">
              <w:t>Trichoptera Chathamiidae</w:t>
            </w:r>
          </w:p>
        </w:tc>
        <w:tc>
          <w:tcPr>
            <w:tcW w:w="794" w:type="dxa"/>
          </w:tcPr>
          <w:p w14:paraId="332CF65F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84" w:type="dxa"/>
          </w:tcPr>
          <w:p w14:paraId="5EF4660A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60FB6B11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2847586C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5417FAA1" w14:textId="77777777" w:rsidR="00D60507" w:rsidRPr="00095B17" w:rsidRDefault="00D60507" w:rsidP="00D60507">
            <w:pPr>
              <w:pStyle w:val="NoSpacing"/>
            </w:pPr>
            <w:r w:rsidRPr="00095B17">
              <w:t>22</w:t>
            </w:r>
          </w:p>
        </w:tc>
        <w:tc>
          <w:tcPr>
            <w:tcW w:w="1134" w:type="dxa"/>
          </w:tcPr>
          <w:p w14:paraId="36F6D2B2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35FDD932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35849776" w14:textId="77777777" w:rsidTr="00AA1B2A">
        <w:tc>
          <w:tcPr>
            <w:tcW w:w="2358" w:type="dxa"/>
          </w:tcPr>
          <w:p w14:paraId="2A337A7A" w14:textId="77777777" w:rsidR="00D60507" w:rsidRPr="00095B17" w:rsidRDefault="00D60507" w:rsidP="00D60507">
            <w:pPr>
              <w:pStyle w:val="NoSpacing"/>
            </w:pPr>
            <w:r w:rsidRPr="00095B17">
              <w:t>Trichoptera Conoesucidae</w:t>
            </w:r>
          </w:p>
        </w:tc>
        <w:tc>
          <w:tcPr>
            <w:tcW w:w="794" w:type="dxa"/>
          </w:tcPr>
          <w:p w14:paraId="13EE6DA5" w14:textId="77777777" w:rsidR="00D60507" w:rsidRPr="00095B17" w:rsidRDefault="00D60507" w:rsidP="00D60507">
            <w:pPr>
              <w:pStyle w:val="NoSpacing"/>
            </w:pPr>
            <w:r w:rsidRPr="00095B17">
              <w:t>43</w:t>
            </w:r>
          </w:p>
        </w:tc>
        <w:tc>
          <w:tcPr>
            <w:tcW w:w="784" w:type="dxa"/>
          </w:tcPr>
          <w:p w14:paraId="3CF105D1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05790995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F7146C3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07B47212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1134" w:type="dxa"/>
          </w:tcPr>
          <w:p w14:paraId="3088DE1A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0DBD62D1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0B2FA794" w14:textId="77777777" w:rsidTr="00AA1B2A">
        <w:tc>
          <w:tcPr>
            <w:tcW w:w="2358" w:type="dxa"/>
          </w:tcPr>
          <w:p w14:paraId="3AB351CD" w14:textId="77777777" w:rsidR="00D60507" w:rsidRPr="00095B17" w:rsidRDefault="00D60507" w:rsidP="00D60507">
            <w:pPr>
              <w:pStyle w:val="NoSpacing"/>
            </w:pPr>
            <w:r w:rsidRPr="00095B17">
              <w:t>Trichoptera Dipseudopsidae</w:t>
            </w:r>
          </w:p>
        </w:tc>
        <w:tc>
          <w:tcPr>
            <w:tcW w:w="794" w:type="dxa"/>
          </w:tcPr>
          <w:p w14:paraId="0C55E757" w14:textId="77777777" w:rsidR="00D60507" w:rsidRPr="00095B17" w:rsidRDefault="00D60507" w:rsidP="00D60507">
            <w:pPr>
              <w:pStyle w:val="NoSpacing"/>
            </w:pPr>
            <w:r w:rsidRPr="00095B17">
              <w:t>114</w:t>
            </w:r>
          </w:p>
        </w:tc>
        <w:tc>
          <w:tcPr>
            <w:tcW w:w="784" w:type="dxa"/>
          </w:tcPr>
          <w:p w14:paraId="56989B1E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3783B5AD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52DD7747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1535B8EF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1134" w:type="dxa"/>
          </w:tcPr>
          <w:p w14:paraId="49047002" w14:textId="77777777" w:rsidR="00D60507" w:rsidRPr="00095B17" w:rsidRDefault="00D60507" w:rsidP="00D60507">
            <w:pPr>
              <w:pStyle w:val="NoSpacing"/>
            </w:pPr>
            <w:r w:rsidRPr="00095B17">
              <w:t>(Olah &amp; Johanson 2010)</w:t>
            </w:r>
          </w:p>
        </w:tc>
        <w:tc>
          <w:tcPr>
            <w:tcW w:w="1701" w:type="dxa"/>
          </w:tcPr>
          <w:p w14:paraId="4A49C5A2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5D5E3BCA" w14:textId="77777777" w:rsidTr="00AA1B2A">
        <w:tc>
          <w:tcPr>
            <w:tcW w:w="2358" w:type="dxa"/>
          </w:tcPr>
          <w:p w14:paraId="3E3C966F" w14:textId="77777777" w:rsidR="00D60507" w:rsidRPr="00095B17" w:rsidRDefault="00D60507" w:rsidP="00D60507">
            <w:pPr>
              <w:pStyle w:val="NoSpacing"/>
            </w:pPr>
            <w:r w:rsidRPr="00095B17">
              <w:t>Trichoptera Ecnomidae</w:t>
            </w:r>
          </w:p>
        </w:tc>
        <w:tc>
          <w:tcPr>
            <w:tcW w:w="794" w:type="dxa"/>
          </w:tcPr>
          <w:p w14:paraId="3563E69C" w14:textId="77777777" w:rsidR="00D60507" w:rsidRPr="00095B17" w:rsidRDefault="00D60507" w:rsidP="00D60507">
            <w:pPr>
              <w:pStyle w:val="NoSpacing"/>
            </w:pPr>
            <w:r w:rsidRPr="00095B17">
              <w:t>469</w:t>
            </w:r>
          </w:p>
        </w:tc>
        <w:tc>
          <w:tcPr>
            <w:tcW w:w="784" w:type="dxa"/>
          </w:tcPr>
          <w:p w14:paraId="5492B0AF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1A910464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9" w:type="dxa"/>
          </w:tcPr>
          <w:p w14:paraId="4862298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78DEDDAD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1134" w:type="dxa"/>
          </w:tcPr>
          <w:p w14:paraId="18EB2F4F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1182AE1D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721648F5" w14:textId="77777777" w:rsidTr="00AA1B2A">
        <w:tc>
          <w:tcPr>
            <w:tcW w:w="2358" w:type="dxa"/>
          </w:tcPr>
          <w:p w14:paraId="0328A980" w14:textId="77777777" w:rsidR="00D60507" w:rsidRPr="00095B17" w:rsidRDefault="00D60507" w:rsidP="00D60507">
            <w:pPr>
              <w:pStyle w:val="NoSpacing"/>
            </w:pPr>
            <w:r w:rsidRPr="00095B17">
              <w:t>Trichoptera Glossosomatidae</w:t>
            </w:r>
          </w:p>
        </w:tc>
        <w:tc>
          <w:tcPr>
            <w:tcW w:w="794" w:type="dxa"/>
          </w:tcPr>
          <w:p w14:paraId="49FB434E" w14:textId="77777777" w:rsidR="00D60507" w:rsidRPr="00095B17" w:rsidRDefault="00D60507" w:rsidP="00D60507">
            <w:pPr>
              <w:pStyle w:val="NoSpacing"/>
            </w:pPr>
            <w:r w:rsidRPr="00095B17">
              <w:t>682</w:t>
            </w:r>
          </w:p>
        </w:tc>
        <w:tc>
          <w:tcPr>
            <w:tcW w:w="784" w:type="dxa"/>
          </w:tcPr>
          <w:p w14:paraId="4751DCD5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2A91AB86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16E0CD8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65EF9A26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1134" w:type="dxa"/>
          </w:tcPr>
          <w:p w14:paraId="33F9A249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0AD39560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38072C44" w14:textId="77777777" w:rsidTr="00AA1B2A">
        <w:tc>
          <w:tcPr>
            <w:tcW w:w="2358" w:type="dxa"/>
          </w:tcPr>
          <w:p w14:paraId="5BF9CAF9" w14:textId="77777777" w:rsidR="00D60507" w:rsidRPr="00095B17" w:rsidRDefault="00D60507" w:rsidP="00D60507">
            <w:pPr>
              <w:pStyle w:val="NoSpacing"/>
            </w:pPr>
            <w:r w:rsidRPr="00095B17">
              <w:t>Trichoptera Goeridae</w:t>
            </w:r>
          </w:p>
        </w:tc>
        <w:tc>
          <w:tcPr>
            <w:tcW w:w="794" w:type="dxa"/>
          </w:tcPr>
          <w:p w14:paraId="18ECA8EC" w14:textId="77777777" w:rsidR="00D60507" w:rsidRPr="00095B17" w:rsidRDefault="00D60507" w:rsidP="00D60507">
            <w:pPr>
              <w:pStyle w:val="NoSpacing"/>
            </w:pPr>
            <w:r w:rsidRPr="00095B17">
              <w:t>184</w:t>
            </w:r>
          </w:p>
        </w:tc>
        <w:tc>
          <w:tcPr>
            <w:tcW w:w="784" w:type="dxa"/>
          </w:tcPr>
          <w:p w14:paraId="4A191FE1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0E8D2C7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EEB068B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9" w:type="dxa"/>
          </w:tcPr>
          <w:p w14:paraId="5966CBB3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1134" w:type="dxa"/>
          </w:tcPr>
          <w:p w14:paraId="57A17DA0" w14:textId="77777777" w:rsidR="00D60507" w:rsidRPr="00095B17" w:rsidRDefault="00D60507" w:rsidP="00D60507">
            <w:pPr>
              <w:pStyle w:val="NoSpacing"/>
            </w:pPr>
            <w:r w:rsidRPr="00095B17">
              <w:t xml:space="preserve">(Parker 1998)/(Greenhalgh &amp; Ovenden 2004) </w:t>
            </w:r>
          </w:p>
        </w:tc>
        <w:tc>
          <w:tcPr>
            <w:tcW w:w="1701" w:type="dxa"/>
          </w:tcPr>
          <w:p w14:paraId="695D36AB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43F4CF9C" w14:textId="77777777" w:rsidTr="00AA1B2A">
        <w:tc>
          <w:tcPr>
            <w:tcW w:w="2358" w:type="dxa"/>
          </w:tcPr>
          <w:p w14:paraId="063A06FF" w14:textId="77777777" w:rsidR="00D60507" w:rsidRPr="00095B17" w:rsidRDefault="00D60507" w:rsidP="00D60507">
            <w:pPr>
              <w:pStyle w:val="NoSpacing"/>
            </w:pPr>
            <w:r w:rsidRPr="00095B17">
              <w:t>Trichoptera Helicophidae</w:t>
            </w:r>
          </w:p>
        </w:tc>
        <w:tc>
          <w:tcPr>
            <w:tcW w:w="794" w:type="dxa"/>
          </w:tcPr>
          <w:p w14:paraId="7B2B1364" w14:textId="77777777" w:rsidR="00D60507" w:rsidRPr="00095B17" w:rsidRDefault="00D60507" w:rsidP="00D60507">
            <w:pPr>
              <w:pStyle w:val="NoSpacing"/>
            </w:pPr>
            <w:r w:rsidRPr="00095B17">
              <w:t>44</w:t>
            </w:r>
          </w:p>
        </w:tc>
        <w:tc>
          <w:tcPr>
            <w:tcW w:w="784" w:type="dxa"/>
          </w:tcPr>
          <w:p w14:paraId="3E93CA5B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6C6D59B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54FD7F43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1C081305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1134" w:type="dxa"/>
          </w:tcPr>
          <w:p w14:paraId="7CCE6CF2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163680B8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1C798613" w14:textId="77777777" w:rsidTr="00AA1B2A">
        <w:tc>
          <w:tcPr>
            <w:tcW w:w="2358" w:type="dxa"/>
          </w:tcPr>
          <w:p w14:paraId="21CD796D" w14:textId="77777777" w:rsidR="00D60507" w:rsidRPr="00095B17" w:rsidRDefault="00D60507" w:rsidP="00D60507">
            <w:pPr>
              <w:pStyle w:val="NoSpacing"/>
            </w:pPr>
            <w:r w:rsidRPr="00095B17">
              <w:t>Trichoptera Helicopsychidae</w:t>
            </w:r>
          </w:p>
        </w:tc>
        <w:tc>
          <w:tcPr>
            <w:tcW w:w="794" w:type="dxa"/>
          </w:tcPr>
          <w:p w14:paraId="62B817B2" w14:textId="77777777" w:rsidR="00D60507" w:rsidRPr="00095B17" w:rsidRDefault="00D60507" w:rsidP="00D60507">
            <w:pPr>
              <w:pStyle w:val="NoSpacing"/>
            </w:pPr>
            <w:r w:rsidRPr="00095B17">
              <w:t>269</w:t>
            </w:r>
          </w:p>
        </w:tc>
        <w:tc>
          <w:tcPr>
            <w:tcW w:w="784" w:type="dxa"/>
          </w:tcPr>
          <w:p w14:paraId="4B720458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701D8765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37E02F51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E84198F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1134" w:type="dxa"/>
          </w:tcPr>
          <w:p w14:paraId="1CD54257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3C5ED0B5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137FB9DD" w14:textId="77777777" w:rsidTr="00AA1B2A">
        <w:tc>
          <w:tcPr>
            <w:tcW w:w="2358" w:type="dxa"/>
          </w:tcPr>
          <w:p w14:paraId="7D1943F7" w14:textId="77777777" w:rsidR="00D60507" w:rsidRPr="00095B17" w:rsidRDefault="00D60507" w:rsidP="00D60507">
            <w:pPr>
              <w:pStyle w:val="NoSpacing"/>
            </w:pPr>
            <w:r w:rsidRPr="00095B17">
              <w:t xml:space="preserve">Trichoptera </w:t>
            </w:r>
            <w:r w:rsidRPr="00095B17">
              <w:lastRenderedPageBreak/>
              <w:t>Hydrobiosidae</w:t>
            </w:r>
          </w:p>
        </w:tc>
        <w:tc>
          <w:tcPr>
            <w:tcW w:w="794" w:type="dxa"/>
          </w:tcPr>
          <w:p w14:paraId="4D515C5B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407</w:t>
            </w:r>
          </w:p>
        </w:tc>
        <w:tc>
          <w:tcPr>
            <w:tcW w:w="784" w:type="dxa"/>
          </w:tcPr>
          <w:p w14:paraId="4550F230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4D680131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2A0281E7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3D3E513C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1ABF4E3B" w14:textId="77777777" w:rsidR="00D60507" w:rsidRPr="00095B17" w:rsidRDefault="00D60507" w:rsidP="00D60507">
            <w:pPr>
              <w:pStyle w:val="NoSpacing"/>
            </w:pPr>
            <w:r w:rsidRPr="00095B17">
              <w:t xml:space="preserve">(Neboiss </w:t>
            </w:r>
            <w:r w:rsidRPr="00095B17">
              <w:lastRenderedPageBreak/>
              <w:t>1986)</w:t>
            </w:r>
          </w:p>
        </w:tc>
        <w:tc>
          <w:tcPr>
            <w:tcW w:w="1701" w:type="dxa"/>
          </w:tcPr>
          <w:p w14:paraId="3828E255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Data as wingspan</w:t>
            </w:r>
          </w:p>
        </w:tc>
      </w:tr>
      <w:tr w:rsidR="00D60507" w:rsidRPr="00095B17" w14:paraId="350C5098" w14:textId="77777777" w:rsidTr="00AA1B2A">
        <w:tc>
          <w:tcPr>
            <w:tcW w:w="2358" w:type="dxa"/>
          </w:tcPr>
          <w:p w14:paraId="260A04BD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Trichoptera Hydropsychidae</w:t>
            </w:r>
          </w:p>
        </w:tc>
        <w:tc>
          <w:tcPr>
            <w:tcW w:w="794" w:type="dxa"/>
          </w:tcPr>
          <w:p w14:paraId="69649C00" w14:textId="77777777" w:rsidR="00D60507" w:rsidRPr="00095B17" w:rsidRDefault="00D60507" w:rsidP="00D60507">
            <w:pPr>
              <w:pStyle w:val="NoSpacing"/>
            </w:pPr>
            <w:r w:rsidRPr="00095B17">
              <w:t>1808</w:t>
            </w:r>
          </w:p>
        </w:tc>
        <w:tc>
          <w:tcPr>
            <w:tcW w:w="784" w:type="dxa"/>
          </w:tcPr>
          <w:p w14:paraId="53C1A7EE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47543FEF" w14:textId="77777777" w:rsidR="00D60507" w:rsidRPr="00095B17" w:rsidRDefault="00D60507" w:rsidP="00D60507">
            <w:pPr>
              <w:pStyle w:val="NoSpacing"/>
            </w:pPr>
            <w:r w:rsidRPr="00095B17">
              <w:t>21</w:t>
            </w:r>
          </w:p>
        </w:tc>
        <w:tc>
          <w:tcPr>
            <w:tcW w:w="709" w:type="dxa"/>
          </w:tcPr>
          <w:p w14:paraId="062591F0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6A5C5D0E" w14:textId="77777777" w:rsidR="00D60507" w:rsidRPr="00095B17" w:rsidRDefault="00D60507" w:rsidP="00D60507">
            <w:pPr>
              <w:pStyle w:val="NoSpacing"/>
            </w:pPr>
            <w:r w:rsidRPr="00095B17">
              <w:t>56</w:t>
            </w:r>
          </w:p>
        </w:tc>
        <w:tc>
          <w:tcPr>
            <w:tcW w:w="1134" w:type="dxa"/>
          </w:tcPr>
          <w:p w14:paraId="746ADD1E" w14:textId="77777777" w:rsidR="00D60507" w:rsidRPr="00095B17" w:rsidRDefault="00D60507" w:rsidP="00D60507">
            <w:pPr>
              <w:pStyle w:val="NoSpacing"/>
            </w:pPr>
            <w:r w:rsidRPr="00095B17">
              <w:t>(Neboiss 1986) /(Picker et al. 2004)</w:t>
            </w:r>
          </w:p>
        </w:tc>
        <w:tc>
          <w:tcPr>
            <w:tcW w:w="1701" w:type="dxa"/>
          </w:tcPr>
          <w:p w14:paraId="42B1AB7A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71727185" w14:textId="77777777" w:rsidTr="00AA1B2A">
        <w:tc>
          <w:tcPr>
            <w:tcW w:w="2358" w:type="dxa"/>
          </w:tcPr>
          <w:p w14:paraId="347CB8ED" w14:textId="77777777" w:rsidR="00D60507" w:rsidRPr="00095B17" w:rsidRDefault="00D60507" w:rsidP="00D60507">
            <w:pPr>
              <w:pStyle w:val="NoSpacing"/>
            </w:pPr>
            <w:r w:rsidRPr="00095B17">
              <w:t>Trichoptera Hydroptilidae</w:t>
            </w:r>
          </w:p>
        </w:tc>
        <w:tc>
          <w:tcPr>
            <w:tcW w:w="794" w:type="dxa"/>
          </w:tcPr>
          <w:p w14:paraId="2FCF308B" w14:textId="77777777" w:rsidR="00D60507" w:rsidRPr="00095B17" w:rsidRDefault="00D60507" w:rsidP="00D60507">
            <w:pPr>
              <w:pStyle w:val="NoSpacing"/>
            </w:pPr>
            <w:r w:rsidRPr="00095B17">
              <w:t>2124</w:t>
            </w:r>
          </w:p>
        </w:tc>
        <w:tc>
          <w:tcPr>
            <w:tcW w:w="784" w:type="dxa"/>
          </w:tcPr>
          <w:p w14:paraId="3A86132C" w14:textId="77777777" w:rsidR="00D60507" w:rsidRPr="00095B17" w:rsidRDefault="00D60507" w:rsidP="00D60507">
            <w:pPr>
              <w:pStyle w:val="NoSpacing"/>
            </w:pPr>
            <w:r w:rsidRPr="00095B17">
              <w:t>1.5</w:t>
            </w:r>
          </w:p>
        </w:tc>
        <w:tc>
          <w:tcPr>
            <w:tcW w:w="708" w:type="dxa"/>
          </w:tcPr>
          <w:p w14:paraId="449A4E2F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6EB63AB0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5FF65511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1134" w:type="dxa"/>
          </w:tcPr>
          <w:p w14:paraId="082A5302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5ABF216E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284AE4B7" w14:textId="77777777" w:rsidTr="00AA1B2A">
        <w:tc>
          <w:tcPr>
            <w:tcW w:w="2358" w:type="dxa"/>
          </w:tcPr>
          <w:p w14:paraId="4E79DF1F" w14:textId="77777777" w:rsidR="00D60507" w:rsidRPr="00095B17" w:rsidRDefault="00D60507" w:rsidP="00D60507">
            <w:pPr>
              <w:pStyle w:val="NoSpacing"/>
            </w:pPr>
            <w:r w:rsidRPr="00095B17">
              <w:t>Trichoptera Kokiriidae</w:t>
            </w:r>
          </w:p>
        </w:tc>
        <w:tc>
          <w:tcPr>
            <w:tcW w:w="794" w:type="dxa"/>
          </w:tcPr>
          <w:p w14:paraId="34718001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84" w:type="dxa"/>
          </w:tcPr>
          <w:p w14:paraId="014874BE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53B35059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211E506F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2300790F" w14:textId="77777777" w:rsidR="00D60507" w:rsidRPr="00095B17" w:rsidRDefault="00D60507" w:rsidP="00D60507">
            <w:pPr>
              <w:pStyle w:val="NoSpacing"/>
            </w:pPr>
            <w:r w:rsidRPr="00095B17">
              <w:t>24</w:t>
            </w:r>
          </w:p>
        </w:tc>
        <w:tc>
          <w:tcPr>
            <w:tcW w:w="1134" w:type="dxa"/>
          </w:tcPr>
          <w:p w14:paraId="6430F9E8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45F021BB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5371EC02" w14:textId="77777777" w:rsidTr="00AA1B2A">
        <w:tc>
          <w:tcPr>
            <w:tcW w:w="2358" w:type="dxa"/>
          </w:tcPr>
          <w:p w14:paraId="5C351BE4" w14:textId="77777777" w:rsidR="00D60507" w:rsidRPr="00095B17" w:rsidRDefault="00D60507" w:rsidP="00D60507">
            <w:pPr>
              <w:pStyle w:val="NoSpacing"/>
            </w:pPr>
            <w:r w:rsidRPr="00095B17">
              <w:t>Trichoptera Lepidostomatidae</w:t>
            </w:r>
          </w:p>
        </w:tc>
        <w:tc>
          <w:tcPr>
            <w:tcW w:w="794" w:type="dxa"/>
          </w:tcPr>
          <w:p w14:paraId="7C7BEABE" w14:textId="77777777" w:rsidR="00D60507" w:rsidRPr="00095B17" w:rsidRDefault="00D60507" w:rsidP="00D60507">
            <w:pPr>
              <w:pStyle w:val="NoSpacing"/>
            </w:pPr>
            <w:r w:rsidRPr="00095B17">
              <w:t>471</w:t>
            </w:r>
          </w:p>
        </w:tc>
        <w:tc>
          <w:tcPr>
            <w:tcW w:w="784" w:type="dxa"/>
          </w:tcPr>
          <w:p w14:paraId="38E970F6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6E9F639B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73BD3421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3C85DBE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6515DB7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2A8535E9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7C15E7F3" w14:textId="77777777" w:rsidTr="00AA1B2A">
        <w:tc>
          <w:tcPr>
            <w:tcW w:w="2358" w:type="dxa"/>
          </w:tcPr>
          <w:p w14:paraId="5477E3B0" w14:textId="77777777" w:rsidR="00D60507" w:rsidRPr="00095B17" w:rsidRDefault="00D60507" w:rsidP="00D60507">
            <w:pPr>
              <w:pStyle w:val="NoSpacing"/>
            </w:pPr>
            <w:r w:rsidRPr="00095B17">
              <w:t>Trichoptera Leptoceridae</w:t>
            </w:r>
          </w:p>
        </w:tc>
        <w:tc>
          <w:tcPr>
            <w:tcW w:w="794" w:type="dxa"/>
          </w:tcPr>
          <w:p w14:paraId="1666C469" w14:textId="77777777" w:rsidR="00D60507" w:rsidRPr="00095B17" w:rsidRDefault="00D60507" w:rsidP="00D60507">
            <w:pPr>
              <w:pStyle w:val="NoSpacing"/>
            </w:pPr>
            <w:r w:rsidRPr="00095B17">
              <w:t>2020</w:t>
            </w:r>
          </w:p>
        </w:tc>
        <w:tc>
          <w:tcPr>
            <w:tcW w:w="784" w:type="dxa"/>
          </w:tcPr>
          <w:p w14:paraId="7F89B214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081A379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09" w:type="dxa"/>
          </w:tcPr>
          <w:p w14:paraId="68693CAF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849FCB6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1134" w:type="dxa"/>
          </w:tcPr>
          <w:p w14:paraId="3970A49D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3167F45A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518405AB" w14:textId="77777777" w:rsidTr="00AA1B2A">
        <w:tc>
          <w:tcPr>
            <w:tcW w:w="2358" w:type="dxa"/>
          </w:tcPr>
          <w:p w14:paraId="6F704B83" w14:textId="77777777" w:rsidR="00D60507" w:rsidRPr="00095B17" w:rsidRDefault="00D60507" w:rsidP="00D60507">
            <w:pPr>
              <w:pStyle w:val="NoSpacing"/>
            </w:pPr>
            <w:r w:rsidRPr="00095B17">
              <w:t>Trichoptera Limnephilidae</w:t>
            </w:r>
          </w:p>
        </w:tc>
        <w:tc>
          <w:tcPr>
            <w:tcW w:w="794" w:type="dxa"/>
          </w:tcPr>
          <w:p w14:paraId="420DD2B5" w14:textId="77777777" w:rsidR="00D60507" w:rsidRPr="00095B17" w:rsidRDefault="00D60507" w:rsidP="00D60507">
            <w:pPr>
              <w:pStyle w:val="NoSpacing"/>
            </w:pPr>
            <w:r w:rsidRPr="00095B17">
              <w:t>880</w:t>
            </w:r>
          </w:p>
        </w:tc>
        <w:tc>
          <w:tcPr>
            <w:tcW w:w="784" w:type="dxa"/>
          </w:tcPr>
          <w:p w14:paraId="275935CF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247207B0" w14:textId="77777777" w:rsidR="00D60507" w:rsidRPr="00095B17" w:rsidRDefault="00D60507" w:rsidP="00D60507">
            <w:pPr>
              <w:pStyle w:val="NoSpacing"/>
            </w:pPr>
            <w:r w:rsidRPr="00095B17">
              <w:t>23</w:t>
            </w:r>
          </w:p>
        </w:tc>
        <w:tc>
          <w:tcPr>
            <w:tcW w:w="709" w:type="dxa"/>
          </w:tcPr>
          <w:p w14:paraId="459DBB56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709" w:type="dxa"/>
          </w:tcPr>
          <w:p w14:paraId="4F28A842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1134" w:type="dxa"/>
          </w:tcPr>
          <w:p w14:paraId="65CBD9E5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587311F0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66116B43" w14:textId="77777777" w:rsidTr="00AA1B2A">
        <w:tc>
          <w:tcPr>
            <w:tcW w:w="2358" w:type="dxa"/>
          </w:tcPr>
          <w:p w14:paraId="50DA5706" w14:textId="77777777" w:rsidR="00D60507" w:rsidRPr="00095B17" w:rsidRDefault="00D60507" w:rsidP="00D60507">
            <w:pPr>
              <w:pStyle w:val="NoSpacing"/>
            </w:pPr>
            <w:r w:rsidRPr="00095B17">
              <w:t>Trichoptera Limnocentropodidae</w:t>
            </w:r>
          </w:p>
        </w:tc>
        <w:tc>
          <w:tcPr>
            <w:tcW w:w="794" w:type="dxa"/>
          </w:tcPr>
          <w:p w14:paraId="63495C37" w14:textId="77777777" w:rsidR="00D60507" w:rsidRPr="00095B17" w:rsidRDefault="00D60507" w:rsidP="00D60507">
            <w:pPr>
              <w:pStyle w:val="NoSpacing"/>
            </w:pPr>
            <w:r w:rsidRPr="00095B17">
              <w:t>15</w:t>
            </w:r>
          </w:p>
        </w:tc>
        <w:tc>
          <w:tcPr>
            <w:tcW w:w="784" w:type="dxa"/>
          </w:tcPr>
          <w:p w14:paraId="10639E6C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58C1530D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0B9BEDF2" w14:textId="77777777" w:rsidR="00D60507" w:rsidRPr="00095B17" w:rsidRDefault="00D60507" w:rsidP="00D60507">
            <w:pPr>
              <w:pStyle w:val="NoSpacing"/>
            </w:pPr>
            <w:r w:rsidRPr="00095B17">
              <w:t>27</w:t>
            </w:r>
          </w:p>
        </w:tc>
        <w:tc>
          <w:tcPr>
            <w:tcW w:w="709" w:type="dxa"/>
          </w:tcPr>
          <w:p w14:paraId="780416AE" w14:textId="77777777" w:rsidR="00D60507" w:rsidRPr="00095B17" w:rsidRDefault="00D60507" w:rsidP="00D60507">
            <w:pPr>
              <w:pStyle w:val="NoSpacing"/>
            </w:pPr>
            <w:r w:rsidRPr="00095B17">
              <w:t>33</w:t>
            </w:r>
          </w:p>
        </w:tc>
        <w:tc>
          <w:tcPr>
            <w:tcW w:w="1134" w:type="dxa"/>
          </w:tcPr>
          <w:p w14:paraId="4FE71323" w14:textId="77777777" w:rsidR="00D60507" w:rsidRPr="00095B17" w:rsidRDefault="00D60507" w:rsidP="00D60507">
            <w:pPr>
              <w:pStyle w:val="NoSpacing"/>
            </w:pPr>
            <w:r w:rsidRPr="00095B17">
              <w:t>(Wiggins 1956)</w:t>
            </w:r>
          </w:p>
        </w:tc>
        <w:tc>
          <w:tcPr>
            <w:tcW w:w="1701" w:type="dxa"/>
          </w:tcPr>
          <w:p w14:paraId="6ED5FE5A" w14:textId="77777777" w:rsidR="00D60507" w:rsidRPr="00095B17" w:rsidRDefault="00D60507" w:rsidP="00D60507">
            <w:pPr>
              <w:pStyle w:val="NoSpacing"/>
            </w:pPr>
            <w:r w:rsidRPr="00095B17">
              <w:t>Synonym Kitagamiidae, Data as wingspan</w:t>
            </w:r>
          </w:p>
          <w:p w14:paraId="228BBE5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4501F0D3" w14:textId="77777777" w:rsidTr="00AA1B2A">
        <w:tc>
          <w:tcPr>
            <w:tcW w:w="2358" w:type="dxa"/>
          </w:tcPr>
          <w:p w14:paraId="454CE5DF" w14:textId="77777777" w:rsidR="00D60507" w:rsidRPr="00095B17" w:rsidRDefault="00D60507" w:rsidP="00D60507">
            <w:pPr>
              <w:pStyle w:val="NoSpacing"/>
            </w:pPr>
            <w:r w:rsidRPr="00095B17">
              <w:t>Trichoptera Molannidae</w:t>
            </w:r>
          </w:p>
        </w:tc>
        <w:tc>
          <w:tcPr>
            <w:tcW w:w="794" w:type="dxa"/>
          </w:tcPr>
          <w:p w14:paraId="321B7182" w14:textId="77777777" w:rsidR="00D60507" w:rsidRPr="00095B17" w:rsidRDefault="00D60507" w:rsidP="00D60507">
            <w:pPr>
              <w:pStyle w:val="NoSpacing"/>
            </w:pPr>
            <w:r w:rsidRPr="00095B17">
              <w:t>41</w:t>
            </w:r>
          </w:p>
        </w:tc>
        <w:tc>
          <w:tcPr>
            <w:tcW w:w="784" w:type="dxa"/>
          </w:tcPr>
          <w:p w14:paraId="61DE455E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8" w:type="dxa"/>
          </w:tcPr>
          <w:p w14:paraId="27180962" w14:textId="77777777" w:rsidR="00D60507" w:rsidRPr="00095B17" w:rsidRDefault="00D60507" w:rsidP="00D60507">
            <w:pPr>
              <w:pStyle w:val="NoSpacing"/>
            </w:pPr>
            <w:r w:rsidRPr="00095B17">
              <w:t>17</w:t>
            </w:r>
          </w:p>
        </w:tc>
        <w:tc>
          <w:tcPr>
            <w:tcW w:w="709" w:type="dxa"/>
          </w:tcPr>
          <w:p w14:paraId="602CAD19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CF97046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7854FF40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6FD12193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509B24F5" w14:textId="77777777" w:rsidTr="00AA1B2A">
        <w:tc>
          <w:tcPr>
            <w:tcW w:w="2358" w:type="dxa"/>
          </w:tcPr>
          <w:p w14:paraId="7680A232" w14:textId="77777777" w:rsidR="00D60507" w:rsidRPr="00095B17" w:rsidRDefault="00D60507" w:rsidP="00D60507">
            <w:pPr>
              <w:pStyle w:val="NoSpacing"/>
            </w:pPr>
            <w:r w:rsidRPr="00095B17">
              <w:t>Trichoptera Odontoceridae</w:t>
            </w:r>
          </w:p>
        </w:tc>
        <w:tc>
          <w:tcPr>
            <w:tcW w:w="794" w:type="dxa"/>
          </w:tcPr>
          <w:p w14:paraId="3FDB464F" w14:textId="77777777" w:rsidR="00D60507" w:rsidRPr="00095B17" w:rsidRDefault="00D60507" w:rsidP="00D60507">
            <w:pPr>
              <w:pStyle w:val="NoSpacing"/>
            </w:pPr>
            <w:r w:rsidRPr="00095B17">
              <w:t>154</w:t>
            </w:r>
          </w:p>
        </w:tc>
        <w:tc>
          <w:tcPr>
            <w:tcW w:w="784" w:type="dxa"/>
          </w:tcPr>
          <w:p w14:paraId="5A251F23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5D2864C5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71AEB859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56E325EB" w14:textId="77777777" w:rsidR="00D60507" w:rsidRPr="00095B17" w:rsidRDefault="00D60507" w:rsidP="00D60507">
            <w:pPr>
              <w:pStyle w:val="NoSpacing"/>
            </w:pPr>
            <w:r w:rsidRPr="00095B17">
              <w:t>-</w:t>
            </w:r>
          </w:p>
        </w:tc>
        <w:tc>
          <w:tcPr>
            <w:tcW w:w="1134" w:type="dxa"/>
          </w:tcPr>
          <w:p w14:paraId="63327E50" w14:textId="77777777" w:rsidR="00D60507" w:rsidRPr="00095B17" w:rsidRDefault="00D60507" w:rsidP="00D60507">
            <w:pPr>
              <w:pStyle w:val="NoSpacing"/>
            </w:pPr>
            <w:r w:rsidRPr="00095B17">
              <w:t>(Neboiss 1986)/(Arnett 2000)</w:t>
            </w:r>
          </w:p>
        </w:tc>
        <w:tc>
          <w:tcPr>
            <w:tcW w:w="1701" w:type="dxa"/>
          </w:tcPr>
          <w:p w14:paraId="2324AA04" w14:textId="77777777" w:rsidR="00D60507" w:rsidRPr="00095B17" w:rsidRDefault="00D60507" w:rsidP="00D60507">
            <w:pPr>
              <w:pStyle w:val="NoSpacing"/>
            </w:pPr>
            <w:r w:rsidRPr="00095B17">
              <w:t>Minimum as wingspan/ body length</w:t>
            </w:r>
          </w:p>
        </w:tc>
      </w:tr>
      <w:tr w:rsidR="00D60507" w:rsidRPr="00095B17" w14:paraId="18ED82D1" w14:textId="77777777" w:rsidTr="00AA1B2A">
        <w:tc>
          <w:tcPr>
            <w:tcW w:w="2358" w:type="dxa"/>
          </w:tcPr>
          <w:p w14:paraId="6AE5AC1C" w14:textId="77777777" w:rsidR="00D60507" w:rsidRPr="00095B17" w:rsidRDefault="00D60507" w:rsidP="00D60507">
            <w:pPr>
              <w:pStyle w:val="NoSpacing"/>
            </w:pPr>
            <w:r w:rsidRPr="00095B17">
              <w:t>Trichoptera Oeconesidae</w:t>
            </w:r>
          </w:p>
        </w:tc>
        <w:tc>
          <w:tcPr>
            <w:tcW w:w="794" w:type="dxa"/>
          </w:tcPr>
          <w:p w14:paraId="0808979A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84" w:type="dxa"/>
          </w:tcPr>
          <w:p w14:paraId="4CAC91F0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1367775C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035ACFBB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09" w:type="dxa"/>
          </w:tcPr>
          <w:p w14:paraId="4DDFDB1A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1134" w:type="dxa"/>
          </w:tcPr>
          <w:p w14:paraId="1FE547B1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39FC2393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74EEA7CB" w14:textId="77777777" w:rsidTr="00AA1B2A">
        <w:tc>
          <w:tcPr>
            <w:tcW w:w="2358" w:type="dxa"/>
          </w:tcPr>
          <w:p w14:paraId="6AC0392E" w14:textId="77777777" w:rsidR="00D60507" w:rsidRPr="00095B17" w:rsidRDefault="00D60507" w:rsidP="00D60507">
            <w:pPr>
              <w:pStyle w:val="NoSpacing"/>
            </w:pPr>
            <w:r w:rsidRPr="00095B17">
              <w:t>Trichoptera Philopotamidae</w:t>
            </w:r>
          </w:p>
        </w:tc>
        <w:tc>
          <w:tcPr>
            <w:tcW w:w="794" w:type="dxa"/>
          </w:tcPr>
          <w:p w14:paraId="6B5E8ED2" w14:textId="77777777" w:rsidR="00D60507" w:rsidRPr="00095B17" w:rsidRDefault="00D60507" w:rsidP="00D60507">
            <w:pPr>
              <w:pStyle w:val="NoSpacing"/>
            </w:pPr>
            <w:r w:rsidRPr="00095B17">
              <w:t>1168</w:t>
            </w:r>
          </w:p>
        </w:tc>
        <w:tc>
          <w:tcPr>
            <w:tcW w:w="784" w:type="dxa"/>
          </w:tcPr>
          <w:p w14:paraId="259A0AD2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219DEFEF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430A6EE7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024D6DE9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1134" w:type="dxa"/>
          </w:tcPr>
          <w:p w14:paraId="6F7E3CE3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58F2C7FA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3E8C86A4" w14:textId="77777777" w:rsidTr="00AA1B2A">
        <w:tc>
          <w:tcPr>
            <w:tcW w:w="2358" w:type="dxa"/>
          </w:tcPr>
          <w:p w14:paraId="02A81F1F" w14:textId="77777777" w:rsidR="00D60507" w:rsidRPr="00095B17" w:rsidRDefault="00D60507" w:rsidP="00D60507">
            <w:pPr>
              <w:pStyle w:val="NoSpacing"/>
            </w:pPr>
            <w:r w:rsidRPr="00095B17">
              <w:t>Trichoptera Philorheithridae</w:t>
            </w:r>
          </w:p>
        </w:tc>
        <w:tc>
          <w:tcPr>
            <w:tcW w:w="794" w:type="dxa"/>
          </w:tcPr>
          <w:p w14:paraId="06BE8BDB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57080EC0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6B2AC370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62989F97" w14:textId="77777777" w:rsidR="00D60507" w:rsidRPr="00095B17" w:rsidRDefault="00D60507" w:rsidP="00D60507">
            <w:pPr>
              <w:pStyle w:val="NoSpacing"/>
            </w:pPr>
            <w:r w:rsidRPr="00095B17">
              <w:t>16</w:t>
            </w:r>
          </w:p>
        </w:tc>
        <w:tc>
          <w:tcPr>
            <w:tcW w:w="709" w:type="dxa"/>
          </w:tcPr>
          <w:p w14:paraId="142F4018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73BAA332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5A13A422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516ABD74" w14:textId="77777777" w:rsidTr="00AA1B2A">
        <w:tc>
          <w:tcPr>
            <w:tcW w:w="2358" w:type="dxa"/>
          </w:tcPr>
          <w:p w14:paraId="301616B3" w14:textId="77777777" w:rsidR="00D60507" w:rsidRPr="00095B17" w:rsidRDefault="00D60507" w:rsidP="00D60507">
            <w:pPr>
              <w:pStyle w:val="NoSpacing"/>
            </w:pPr>
            <w:r w:rsidRPr="00095B17">
              <w:t>Trichoptera Phryganeidae</w:t>
            </w:r>
          </w:p>
        </w:tc>
        <w:tc>
          <w:tcPr>
            <w:tcW w:w="794" w:type="dxa"/>
          </w:tcPr>
          <w:p w14:paraId="5A7191B0" w14:textId="77777777" w:rsidR="00D60507" w:rsidRPr="00095B17" w:rsidRDefault="00D60507" w:rsidP="00D60507">
            <w:pPr>
              <w:pStyle w:val="NoSpacing"/>
            </w:pPr>
            <w:r w:rsidRPr="00095B17">
              <w:t>84</w:t>
            </w:r>
          </w:p>
        </w:tc>
        <w:tc>
          <w:tcPr>
            <w:tcW w:w="784" w:type="dxa"/>
          </w:tcPr>
          <w:p w14:paraId="51EF03C6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59709FEA" w14:textId="77777777" w:rsidR="00D60507" w:rsidRPr="00095B17" w:rsidRDefault="00D60507" w:rsidP="00D60507">
            <w:pPr>
              <w:pStyle w:val="NoSpacing"/>
            </w:pPr>
            <w:r w:rsidRPr="00095B17">
              <w:t>28</w:t>
            </w:r>
          </w:p>
        </w:tc>
        <w:tc>
          <w:tcPr>
            <w:tcW w:w="709" w:type="dxa"/>
          </w:tcPr>
          <w:p w14:paraId="50B3BDCE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1A8573F6" w14:textId="77777777" w:rsidR="00D60507" w:rsidRPr="00095B17" w:rsidRDefault="00D60507" w:rsidP="00D60507">
            <w:pPr>
              <w:pStyle w:val="NoSpacing"/>
            </w:pPr>
            <w:r w:rsidRPr="00095B17">
              <w:t>43</w:t>
            </w:r>
          </w:p>
        </w:tc>
        <w:tc>
          <w:tcPr>
            <w:tcW w:w="1134" w:type="dxa"/>
          </w:tcPr>
          <w:p w14:paraId="0CBE5BF8" w14:textId="77777777" w:rsidR="00D60507" w:rsidRPr="00095B17" w:rsidRDefault="00D60507" w:rsidP="00D60507">
            <w:pPr>
              <w:pStyle w:val="NoSpacing"/>
            </w:pPr>
            <w:r w:rsidRPr="00095B17">
              <w:t>(Wiggins 1998)</w:t>
            </w:r>
          </w:p>
        </w:tc>
        <w:tc>
          <w:tcPr>
            <w:tcW w:w="1701" w:type="dxa"/>
          </w:tcPr>
          <w:p w14:paraId="7DDAE406" w14:textId="77777777" w:rsidR="00D60507" w:rsidRPr="00095B17" w:rsidRDefault="00D60507" w:rsidP="00D60507">
            <w:pPr>
              <w:pStyle w:val="NoSpacing"/>
            </w:pPr>
            <w:r w:rsidRPr="00095B17">
              <w:t>Data as forewing length</w:t>
            </w:r>
          </w:p>
        </w:tc>
      </w:tr>
      <w:tr w:rsidR="00D60507" w:rsidRPr="00095B17" w14:paraId="29D225E4" w14:textId="77777777" w:rsidTr="00AA1B2A">
        <w:tc>
          <w:tcPr>
            <w:tcW w:w="2358" w:type="dxa"/>
          </w:tcPr>
          <w:p w14:paraId="06F2EDFA" w14:textId="77777777" w:rsidR="00D60507" w:rsidRPr="00095B17" w:rsidRDefault="00D60507" w:rsidP="00D60507">
            <w:pPr>
              <w:pStyle w:val="NoSpacing"/>
            </w:pPr>
            <w:r w:rsidRPr="00095B17">
              <w:t>Trichoptera Pisuliidae</w:t>
            </w:r>
          </w:p>
        </w:tc>
        <w:tc>
          <w:tcPr>
            <w:tcW w:w="794" w:type="dxa"/>
          </w:tcPr>
          <w:p w14:paraId="30A03356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84" w:type="dxa"/>
          </w:tcPr>
          <w:p w14:paraId="0CDE47D5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467664D6" w14:textId="77777777" w:rsidR="00D60507" w:rsidRPr="00095B17" w:rsidRDefault="00D60507" w:rsidP="00D60507">
            <w:pPr>
              <w:pStyle w:val="NoSpacing"/>
            </w:pPr>
            <w:r w:rsidRPr="00095B17">
              <w:t>19</w:t>
            </w:r>
          </w:p>
        </w:tc>
        <w:tc>
          <w:tcPr>
            <w:tcW w:w="709" w:type="dxa"/>
          </w:tcPr>
          <w:p w14:paraId="470730E5" w14:textId="77777777" w:rsidR="00D60507" w:rsidRPr="00095B17" w:rsidRDefault="00D60507" w:rsidP="00D60507">
            <w:pPr>
              <w:pStyle w:val="NoSpacing"/>
            </w:pPr>
            <w:r w:rsidRPr="00095B17">
              <w:t>-</w:t>
            </w:r>
          </w:p>
        </w:tc>
        <w:tc>
          <w:tcPr>
            <w:tcW w:w="709" w:type="dxa"/>
          </w:tcPr>
          <w:p w14:paraId="79EBA225" w14:textId="77777777" w:rsidR="00D60507" w:rsidRPr="00095B17" w:rsidRDefault="00D60507" w:rsidP="00D60507">
            <w:pPr>
              <w:pStyle w:val="NoSpacing"/>
            </w:pPr>
            <w:r w:rsidRPr="00095B17">
              <w:t>40</w:t>
            </w:r>
          </w:p>
        </w:tc>
        <w:tc>
          <w:tcPr>
            <w:tcW w:w="1134" w:type="dxa"/>
          </w:tcPr>
          <w:p w14:paraId="5FB8674A" w14:textId="77777777" w:rsidR="00D60507" w:rsidRPr="00095B17" w:rsidRDefault="00D60507" w:rsidP="00D60507">
            <w:pPr>
              <w:pStyle w:val="NoSpacing"/>
            </w:pPr>
            <w:r w:rsidRPr="00095B17">
              <w:t>(Morse 1974)/ (Picker et al. 2004)</w:t>
            </w:r>
          </w:p>
        </w:tc>
        <w:tc>
          <w:tcPr>
            <w:tcW w:w="1701" w:type="dxa"/>
          </w:tcPr>
          <w:p w14:paraId="405F79D8" w14:textId="77777777" w:rsidR="00D60507" w:rsidRPr="00095B17" w:rsidRDefault="00D60507" w:rsidP="00D60507">
            <w:pPr>
              <w:pStyle w:val="NoSpacing"/>
            </w:pPr>
            <w:r w:rsidRPr="00095B17">
              <w:t>Maximum as wingspan</w:t>
            </w:r>
          </w:p>
        </w:tc>
      </w:tr>
      <w:tr w:rsidR="00D60507" w:rsidRPr="00095B17" w14:paraId="04C019C6" w14:textId="77777777" w:rsidTr="00AA1B2A">
        <w:tc>
          <w:tcPr>
            <w:tcW w:w="2358" w:type="dxa"/>
          </w:tcPr>
          <w:p w14:paraId="7E046E2C" w14:textId="77777777" w:rsidR="00D60507" w:rsidRPr="00095B17" w:rsidRDefault="00D60507" w:rsidP="00D60507">
            <w:pPr>
              <w:pStyle w:val="NoSpacing"/>
            </w:pPr>
            <w:r w:rsidRPr="00095B17">
              <w:t>Trichoptera Polycentropodidae</w:t>
            </w:r>
          </w:p>
        </w:tc>
        <w:tc>
          <w:tcPr>
            <w:tcW w:w="794" w:type="dxa"/>
          </w:tcPr>
          <w:p w14:paraId="0B037FBB" w14:textId="77777777" w:rsidR="00D60507" w:rsidRPr="00095B17" w:rsidRDefault="00D60507" w:rsidP="00D60507">
            <w:pPr>
              <w:pStyle w:val="NoSpacing"/>
            </w:pPr>
            <w:r w:rsidRPr="00095B17">
              <w:t>806</w:t>
            </w:r>
          </w:p>
        </w:tc>
        <w:tc>
          <w:tcPr>
            <w:tcW w:w="784" w:type="dxa"/>
          </w:tcPr>
          <w:p w14:paraId="2047D239" w14:textId="77777777" w:rsidR="00D60507" w:rsidRPr="00095B17" w:rsidRDefault="00D60507" w:rsidP="00D60507">
            <w:pPr>
              <w:pStyle w:val="NoSpacing"/>
            </w:pPr>
            <w:r w:rsidRPr="00095B17">
              <w:t>5</w:t>
            </w:r>
          </w:p>
        </w:tc>
        <w:tc>
          <w:tcPr>
            <w:tcW w:w="708" w:type="dxa"/>
          </w:tcPr>
          <w:p w14:paraId="7E588B67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709" w:type="dxa"/>
          </w:tcPr>
          <w:p w14:paraId="25E8DF30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71C6F626" w14:textId="77777777" w:rsidR="00D60507" w:rsidRPr="00095B17" w:rsidRDefault="00D60507" w:rsidP="00D60507">
            <w:pPr>
              <w:pStyle w:val="NoSpacing"/>
            </w:pPr>
            <w:r w:rsidRPr="00095B17">
              <w:t>25</w:t>
            </w:r>
          </w:p>
        </w:tc>
        <w:tc>
          <w:tcPr>
            <w:tcW w:w="1134" w:type="dxa"/>
          </w:tcPr>
          <w:p w14:paraId="78DDF51B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7610FCD3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490F55EB" w14:textId="77777777" w:rsidTr="00AA1B2A">
        <w:tc>
          <w:tcPr>
            <w:tcW w:w="2358" w:type="dxa"/>
          </w:tcPr>
          <w:p w14:paraId="58A982CA" w14:textId="77777777" w:rsidR="00D60507" w:rsidRPr="00095B17" w:rsidRDefault="00D60507" w:rsidP="00D60507">
            <w:pPr>
              <w:pStyle w:val="NoSpacing"/>
            </w:pPr>
            <w:r w:rsidRPr="00095B17">
              <w:t>Trichoptera Psychomyiidae</w:t>
            </w:r>
          </w:p>
        </w:tc>
        <w:tc>
          <w:tcPr>
            <w:tcW w:w="794" w:type="dxa"/>
          </w:tcPr>
          <w:p w14:paraId="7A0B729F" w14:textId="77777777" w:rsidR="00D60507" w:rsidRPr="00095B17" w:rsidRDefault="00D60507" w:rsidP="00D60507">
            <w:pPr>
              <w:pStyle w:val="NoSpacing"/>
            </w:pPr>
            <w:r w:rsidRPr="00095B17">
              <w:t>522</w:t>
            </w:r>
          </w:p>
        </w:tc>
        <w:tc>
          <w:tcPr>
            <w:tcW w:w="784" w:type="dxa"/>
          </w:tcPr>
          <w:p w14:paraId="2439258A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3F61E8A3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2A26965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561B13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FD85443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9255A8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11897A3" w14:textId="77777777" w:rsidTr="00AA1B2A">
        <w:tc>
          <w:tcPr>
            <w:tcW w:w="2358" w:type="dxa"/>
          </w:tcPr>
          <w:p w14:paraId="6C6006E3" w14:textId="77777777" w:rsidR="00D60507" w:rsidRPr="00095B17" w:rsidRDefault="00D60507" w:rsidP="00D60507">
            <w:pPr>
              <w:pStyle w:val="NoSpacing"/>
            </w:pPr>
            <w:r w:rsidRPr="00095B17">
              <w:t>Trichoptera Rhyacophilidae</w:t>
            </w:r>
          </w:p>
        </w:tc>
        <w:tc>
          <w:tcPr>
            <w:tcW w:w="794" w:type="dxa"/>
          </w:tcPr>
          <w:p w14:paraId="3AF52F99" w14:textId="77777777" w:rsidR="00D60507" w:rsidRPr="00095B17" w:rsidRDefault="00D60507" w:rsidP="00D60507">
            <w:pPr>
              <w:pStyle w:val="NoSpacing"/>
            </w:pPr>
            <w:r w:rsidRPr="00095B17">
              <w:t>774</w:t>
            </w:r>
          </w:p>
        </w:tc>
        <w:tc>
          <w:tcPr>
            <w:tcW w:w="784" w:type="dxa"/>
          </w:tcPr>
          <w:p w14:paraId="6B2FC13E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22155E5D" w14:textId="77777777" w:rsidR="00D60507" w:rsidRPr="00095B17" w:rsidRDefault="00D60507" w:rsidP="00D60507">
            <w:pPr>
              <w:pStyle w:val="NoSpacing"/>
            </w:pPr>
            <w:r w:rsidRPr="00095B17">
              <w:t>13</w:t>
            </w:r>
          </w:p>
        </w:tc>
        <w:tc>
          <w:tcPr>
            <w:tcW w:w="709" w:type="dxa"/>
          </w:tcPr>
          <w:p w14:paraId="28D1CC8F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13A15B53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393CAB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1ED94AD5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457D84B" w14:textId="77777777" w:rsidTr="00AA1B2A">
        <w:tc>
          <w:tcPr>
            <w:tcW w:w="2358" w:type="dxa"/>
          </w:tcPr>
          <w:p w14:paraId="777DFBEA" w14:textId="77777777" w:rsidR="00D60507" w:rsidRPr="00095B17" w:rsidRDefault="00D60507" w:rsidP="00D60507">
            <w:pPr>
              <w:pStyle w:val="NoSpacing"/>
            </w:pPr>
            <w:r w:rsidRPr="00095B17">
              <w:t>Trichoptera Sericostomatidae</w:t>
            </w:r>
          </w:p>
        </w:tc>
        <w:tc>
          <w:tcPr>
            <w:tcW w:w="794" w:type="dxa"/>
          </w:tcPr>
          <w:p w14:paraId="37362696" w14:textId="77777777" w:rsidR="00D60507" w:rsidRPr="00095B17" w:rsidRDefault="00D60507" w:rsidP="00D60507">
            <w:pPr>
              <w:pStyle w:val="NoSpacing"/>
            </w:pPr>
            <w:r w:rsidRPr="00095B17">
              <w:t>107</w:t>
            </w:r>
          </w:p>
        </w:tc>
        <w:tc>
          <w:tcPr>
            <w:tcW w:w="784" w:type="dxa"/>
          </w:tcPr>
          <w:p w14:paraId="33731598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61103E89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473BF133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61A10CCA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7A74845C" w14:textId="77777777" w:rsidR="00D60507" w:rsidRPr="00095B17" w:rsidRDefault="00D60507" w:rsidP="00D60507">
            <w:pPr>
              <w:pStyle w:val="NoSpacing"/>
            </w:pPr>
            <w:r w:rsidRPr="00095B17">
              <w:t>(Picker et al. 2004)</w:t>
            </w:r>
          </w:p>
        </w:tc>
        <w:tc>
          <w:tcPr>
            <w:tcW w:w="1701" w:type="dxa"/>
          </w:tcPr>
          <w:p w14:paraId="6306BB99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2E37B53A" w14:textId="77777777" w:rsidTr="00AA1B2A">
        <w:tc>
          <w:tcPr>
            <w:tcW w:w="2358" w:type="dxa"/>
          </w:tcPr>
          <w:p w14:paraId="09116474" w14:textId="77777777" w:rsidR="00D60507" w:rsidRPr="00095B17" w:rsidRDefault="00D60507" w:rsidP="00D60507">
            <w:pPr>
              <w:pStyle w:val="NoSpacing"/>
            </w:pPr>
            <w:r w:rsidRPr="00095B17">
              <w:t>Trichoptera Stenopsychidae</w:t>
            </w:r>
          </w:p>
        </w:tc>
        <w:tc>
          <w:tcPr>
            <w:tcW w:w="794" w:type="dxa"/>
          </w:tcPr>
          <w:p w14:paraId="7B477A3F" w14:textId="77777777" w:rsidR="00D60507" w:rsidRPr="00095B17" w:rsidRDefault="00D60507" w:rsidP="00D60507">
            <w:pPr>
              <w:pStyle w:val="NoSpacing"/>
            </w:pPr>
            <w:r w:rsidRPr="00095B17">
              <w:t>94</w:t>
            </w:r>
          </w:p>
        </w:tc>
        <w:tc>
          <w:tcPr>
            <w:tcW w:w="784" w:type="dxa"/>
          </w:tcPr>
          <w:p w14:paraId="0029C75D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8" w:type="dxa"/>
          </w:tcPr>
          <w:p w14:paraId="5DD1F3A7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5A7D48B3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709" w:type="dxa"/>
          </w:tcPr>
          <w:p w14:paraId="135AECFF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1134" w:type="dxa"/>
          </w:tcPr>
          <w:p w14:paraId="2242B0AE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7380C5F8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1FFEE1BF" w14:textId="77777777" w:rsidTr="00AA1B2A">
        <w:tc>
          <w:tcPr>
            <w:tcW w:w="2358" w:type="dxa"/>
          </w:tcPr>
          <w:p w14:paraId="2A304EE8" w14:textId="77777777" w:rsidR="00D60507" w:rsidRPr="00095B17" w:rsidRDefault="00D60507" w:rsidP="00D60507">
            <w:pPr>
              <w:pStyle w:val="NoSpacing"/>
            </w:pPr>
            <w:r w:rsidRPr="00095B17">
              <w:t>Trichoptera Tasimiidae</w:t>
            </w:r>
          </w:p>
        </w:tc>
        <w:tc>
          <w:tcPr>
            <w:tcW w:w="794" w:type="dxa"/>
          </w:tcPr>
          <w:p w14:paraId="1A4FF625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84" w:type="dxa"/>
          </w:tcPr>
          <w:p w14:paraId="08A2B772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65644742" w14:textId="77777777" w:rsidR="00D60507" w:rsidRPr="00095B17" w:rsidRDefault="00D60507" w:rsidP="00D60507">
            <w:pPr>
              <w:pStyle w:val="NoSpacing"/>
            </w:pPr>
            <w:r w:rsidRPr="00095B17">
              <w:t>6</w:t>
            </w:r>
          </w:p>
        </w:tc>
        <w:tc>
          <w:tcPr>
            <w:tcW w:w="709" w:type="dxa"/>
          </w:tcPr>
          <w:p w14:paraId="530EADAE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9" w:type="dxa"/>
          </w:tcPr>
          <w:p w14:paraId="7529CBF7" w14:textId="77777777" w:rsidR="00D60507" w:rsidRPr="00095B17" w:rsidRDefault="00D60507" w:rsidP="00D60507">
            <w:pPr>
              <w:pStyle w:val="NoSpacing"/>
            </w:pPr>
            <w:r w:rsidRPr="00095B17">
              <w:t>18</w:t>
            </w:r>
          </w:p>
        </w:tc>
        <w:tc>
          <w:tcPr>
            <w:tcW w:w="1134" w:type="dxa"/>
          </w:tcPr>
          <w:p w14:paraId="5F82C82D" w14:textId="77777777" w:rsidR="00D60507" w:rsidRPr="00095B17" w:rsidRDefault="00D60507" w:rsidP="00D60507">
            <w:pPr>
              <w:pStyle w:val="NoSpacing"/>
            </w:pPr>
            <w:r w:rsidRPr="00095B17">
              <w:t>(Neboiss 1986)</w:t>
            </w:r>
          </w:p>
        </w:tc>
        <w:tc>
          <w:tcPr>
            <w:tcW w:w="1701" w:type="dxa"/>
          </w:tcPr>
          <w:p w14:paraId="37465385" w14:textId="77777777" w:rsidR="00D60507" w:rsidRPr="00095B17" w:rsidRDefault="00D60507" w:rsidP="00D60507">
            <w:pPr>
              <w:pStyle w:val="NoSpacing"/>
            </w:pPr>
            <w:r w:rsidRPr="00095B17">
              <w:t>Data as wingspan</w:t>
            </w:r>
          </w:p>
        </w:tc>
      </w:tr>
      <w:tr w:rsidR="00D60507" w:rsidRPr="00095B17" w14:paraId="25A3C1FB" w14:textId="77777777" w:rsidTr="00AA1B2A">
        <w:tc>
          <w:tcPr>
            <w:tcW w:w="2358" w:type="dxa"/>
          </w:tcPr>
          <w:p w14:paraId="10271A5B" w14:textId="77777777" w:rsidR="00D60507" w:rsidRPr="00095B17" w:rsidRDefault="00D60507" w:rsidP="00D60507">
            <w:pPr>
              <w:pStyle w:val="NoSpacing"/>
            </w:pPr>
            <w:r w:rsidRPr="00095B17">
              <w:t>Trichoptera Uenoidae</w:t>
            </w:r>
          </w:p>
        </w:tc>
        <w:tc>
          <w:tcPr>
            <w:tcW w:w="794" w:type="dxa"/>
          </w:tcPr>
          <w:p w14:paraId="472AD0DA" w14:textId="77777777" w:rsidR="00D60507" w:rsidRPr="00095B17" w:rsidRDefault="00D60507" w:rsidP="00D60507">
            <w:pPr>
              <w:pStyle w:val="NoSpacing"/>
            </w:pPr>
            <w:r w:rsidRPr="00095B17">
              <w:t>31</w:t>
            </w:r>
          </w:p>
        </w:tc>
        <w:tc>
          <w:tcPr>
            <w:tcW w:w="784" w:type="dxa"/>
          </w:tcPr>
          <w:p w14:paraId="509B1316" w14:textId="77777777" w:rsidR="00D60507" w:rsidRPr="00095B17" w:rsidRDefault="00D60507" w:rsidP="00D60507">
            <w:pPr>
              <w:pStyle w:val="NoSpacing"/>
            </w:pPr>
            <w:r w:rsidRPr="00095B17">
              <w:t>7</w:t>
            </w:r>
          </w:p>
        </w:tc>
        <w:tc>
          <w:tcPr>
            <w:tcW w:w="708" w:type="dxa"/>
          </w:tcPr>
          <w:p w14:paraId="68380F4D" w14:textId="77777777" w:rsidR="00D60507" w:rsidRPr="00095B17" w:rsidRDefault="00D60507" w:rsidP="00D60507">
            <w:pPr>
              <w:pStyle w:val="NoSpacing"/>
            </w:pPr>
            <w:r w:rsidRPr="00095B17">
              <w:t>9</w:t>
            </w:r>
          </w:p>
        </w:tc>
        <w:tc>
          <w:tcPr>
            <w:tcW w:w="709" w:type="dxa"/>
          </w:tcPr>
          <w:p w14:paraId="49AFF4C8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9" w:type="dxa"/>
          </w:tcPr>
          <w:p w14:paraId="7E4E8780" w14:textId="77777777" w:rsidR="00D60507" w:rsidRPr="00095B17" w:rsidRDefault="00D60507" w:rsidP="00D60507">
            <w:pPr>
              <w:pStyle w:val="NoSpacing"/>
            </w:pPr>
            <w:r w:rsidRPr="00095B17">
              <w:t>10</w:t>
            </w:r>
          </w:p>
        </w:tc>
        <w:tc>
          <w:tcPr>
            <w:tcW w:w="1134" w:type="dxa"/>
          </w:tcPr>
          <w:p w14:paraId="25B13A74" w14:textId="77777777" w:rsidR="00D60507" w:rsidRPr="00095B17" w:rsidRDefault="00D60507" w:rsidP="00D60507">
            <w:pPr>
              <w:pStyle w:val="NoSpacing"/>
            </w:pPr>
            <w:r w:rsidRPr="00095B17">
              <w:t>(Houghton 2012)</w:t>
            </w:r>
          </w:p>
        </w:tc>
        <w:tc>
          <w:tcPr>
            <w:tcW w:w="1701" w:type="dxa"/>
          </w:tcPr>
          <w:p w14:paraId="1B1C3ED9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24C84C8C" w14:textId="77777777" w:rsidTr="00AA1B2A">
        <w:tc>
          <w:tcPr>
            <w:tcW w:w="2358" w:type="dxa"/>
          </w:tcPr>
          <w:p w14:paraId="16558809" w14:textId="77777777" w:rsidR="00D60507" w:rsidRPr="00095B17" w:rsidRDefault="00D60507" w:rsidP="00D60507">
            <w:pPr>
              <w:pStyle w:val="NoSpacing"/>
            </w:pPr>
            <w:r w:rsidRPr="00095B17">
              <w:t>Trichoptera Xiphocentronidae</w:t>
            </w:r>
          </w:p>
        </w:tc>
        <w:tc>
          <w:tcPr>
            <w:tcW w:w="794" w:type="dxa"/>
          </w:tcPr>
          <w:p w14:paraId="6A50908B" w14:textId="77777777" w:rsidR="00D60507" w:rsidRPr="00095B17" w:rsidRDefault="00D60507" w:rsidP="00D60507">
            <w:pPr>
              <w:pStyle w:val="NoSpacing"/>
            </w:pPr>
            <w:r w:rsidRPr="00095B17">
              <w:t>172</w:t>
            </w:r>
          </w:p>
        </w:tc>
        <w:tc>
          <w:tcPr>
            <w:tcW w:w="784" w:type="dxa"/>
          </w:tcPr>
          <w:p w14:paraId="2FC60514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8" w:type="dxa"/>
          </w:tcPr>
          <w:p w14:paraId="5ABDAF46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9" w:type="dxa"/>
          </w:tcPr>
          <w:p w14:paraId="39F9F68F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45749587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1134" w:type="dxa"/>
          </w:tcPr>
          <w:p w14:paraId="2499441F" w14:textId="77777777" w:rsidR="00D60507" w:rsidRPr="00095B17" w:rsidRDefault="00D60507" w:rsidP="00D60507">
            <w:pPr>
              <w:pStyle w:val="NoSpacing"/>
            </w:pPr>
            <w:r w:rsidRPr="00095B17">
              <w:t>(Munoz-Quesada &amp; Holzenthal 1997)</w:t>
            </w:r>
          </w:p>
        </w:tc>
        <w:tc>
          <w:tcPr>
            <w:tcW w:w="1701" w:type="dxa"/>
          </w:tcPr>
          <w:p w14:paraId="26D71834" w14:textId="77777777" w:rsidR="00D60507" w:rsidRPr="00095B17" w:rsidRDefault="00D60507" w:rsidP="00D60507">
            <w:pPr>
              <w:pStyle w:val="NoSpacing"/>
            </w:pPr>
            <w:r w:rsidRPr="00095B17">
              <w:t>Data given as forewing length</w:t>
            </w:r>
          </w:p>
        </w:tc>
      </w:tr>
      <w:tr w:rsidR="00D60507" w:rsidRPr="00095B17" w14:paraId="6C59AE1D" w14:textId="77777777" w:rsidTr="00AA1B2A">
        <w:tc>
          <w:tcPr>
            <w:tcW w:w="2358" w:type="dxa"/>
          </w:tcPr>
          <w:p w14:paraId="332D5F8A" w14:textId="77777777" w:rsidR="00D60507" w:rsidRPr="00095B17" w:rsidRDefault="00D60507" w:rsidP="00D60507">
            <w:pPr>
              <w:pStyle w:val="NoSpacing"/>
            </w:pPr>
            <w:r w:rsidRPr="00095B17">
              <w:t>Zoraptera</w:t>
            </w:r>
          </w:p>
        </w:tc>
        <w:tc>
          <w:tcPr>
            <w:tcW w:w="794" w:type="dxa"/>
          </w:tcPr>
          <w:p w14:paraId="6EB71250" w14:textId="77777777" w:rsidR="00D60507" w:rsidRPr="00095B17" w:rsidRDefault="00D60507" w:rsidP="00D60507">
            <w:pPr>
              <w:pStyle w:val="NoSpacing"/>
            </w:pPr>
            <w:r w:rsidRPr="00095B17">
              <w:t>35</w:t>
            </w:r>
          </w:p>
        </w:tc>
        <w:tc>
          <w:tcPr>
            <w:tcW w:w="784" w:type="dxa"/>
          </w:tcPr>
          <w:p w14:paraId="00467776" w14:textId="77777777" w:rsidR="00D60507" w:rsidRPr="00095B17" w:rsidRDefault="00D60507" w:rsidP="00D60507">
            <w:pPr>
              <w:pStyle w:val="NoSpacing"/>
            </w:pPr>
            <w:r w:rsidRPr="00095B17">
              <w:t>2</w:t>
            </w:r>
          </w:p>
        </w:tc>
        <w:tc>
          <w:tcPr>
            <w:tcW w:w="708" w:type="dxa"/>
          </w:tcPr>
          <w:p w14:paraId="2A6188AA" w14:textId="77777777" w:rsidR="00D60507" w:rsidRPr="00095B17" w:rsidRDefault="00D60507" w:rsidP="00D60507">
            <w:pPr>
              <w:pStyle w:val="NoSpacing"/>
            </w:pPr>
            <w:r w:rsidRPr="00095B17">
              <w:t>3</w:t>
            </w:r>
          </w:p>
        </w:tc>
        <w:tc>
          <w:tcPr>
            <w:tcW w:w="709" w:type="dxa"/>
          </w:tcPr>
          <w:p w14:paraId="7AC4AE55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660F38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306B7D9A" w14:textId="77777777" w:rsidR="00D60507" w:rsidRPr="00095B17" w:rsidRDefault="00D60507" w:rsidP="00D60507">
            <w:pPr>
              <w:pStyle w:val="NoSpacing"/>
            </w:pPr>
            <w:r w:rsidRPr="00095B17">
              <w:t>(Parker 1982)</w:t>
            </w:r>
          </w:p>
        </w:tc>
        <w:tc>
          <w:tcPr>
            <w:tcW w:w="1701" w:type="dxa"/>
          </w:tcPr>
          <w:p w14:paraId="26BE4494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03CF8BA3" w14:textId="77777777" w:rsidTr="00AA1B2A">
        <w:tc>
          <w:tcPr>
            <w:tcW w:w="2358" w:type="dxa"/>
          </w:tcPr>
          <w:p w14:paraId="47799242" w14:textId="77777777" w:rsidR="00D60507" w:rsidRPr="00095B17" w:rsidRDefault="00D60507" w:rsidP="00D60507">
            <w:pPr>
              <w:pStyle w:val="NoSpacing"/>
            </w:pPr>
            <w:r w:rsidRPr="00095B17">
              <w:t>Zygentoma Lepidotrichidae</w:t>
            </w:r>
          </w:p>
        </w:tc>
        <w:tc>
          <w:tcPr>
            <w:tcW w:w="794" w:type="dxa"/>
          </w:tcPr>
          <w:p w14:paraId="1DECD468" w14:textId="77777777" w:rsidR="00D60507" w:rsidRPr="00095B17" w:rsidRDefault="00D60507" w:rsidP="00D60507">
            <w:pPr>
              <w:pStyle w:val="NoSpacing"/>
            </w:pPr>
            <w:r w:rsidRPr="00095B17">
              <w:t>1</w:t>
            </w:r>
          </w:p>
        </w:tc>
        <w:tc>
          <w:tcPr>
            <w:tcW w:w="784" w:type="dxa"/>
          </w:tcPr>
          <w:p w14:paraId="219D58E0" w14:textId="77777777" w:rsidR="00D60507" w:rsidRPr="00095B17" w:rsidRDefault="00D60507" w:rsidP="00D60507">
            <w:pPr>
              <w:pStyle w:val="NoSpacing"/>
            </w:pPr>
            <w:r w:rsidRPr="00095B17">
              <w:t>12</w:t>
            </w:r>
          </w:p>
        </w:tc>
        <w:tc>
          <w:tcPr>
            <w:tcW w:w="708" w:type="dxa"/>
          </w:tcPr>
          <w:p w14:paraId="2C673A9B" w14:textId="77777777" w:rsidR="00D60507" w:rsidRPr="00095B17" w:rsidRDefault="00D60507" w:rsidP="00D60507">
            <w:pPr>
              <w:pStyle w:val="NoSpacing"/>
            </w:pPr>
            <w:r w:rsidRPr="00095B17">
              <w:t>14</w:t>
            </w:r>
          </w:p>
        </w:tc>
        <w:tc>
          <w:tcPr>
            <w:tcW w:w="709" w:type="dxa"/>
          </w:tcPr>
          <w:p w14:paraId="0F400CC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2735DD52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587855C6" w14:textId="77777777" w:rsidR="00D60507" w:rsidRPr="00095B17" w:rsidRDefault="00D60507" w:rsidP="00D60507">
            <w:pPr>
              <w:pStyle w:val="NoSpacing"/>
            </w:pPr>
            <w:r w:rsidRPr="00095B17">
              <w:t xml:space="preserve">(Arnett 2000)/(Resh &amp; Cardé </w:t>
            </w:r>
            <w:r w:rsidRPr="00095B17">
              <w:lastRenderedPageBreak/>
              <w:t>2009)</w:t>
            </w:r>
          </w:p>
        </w:tc>
        <w:tc>
          <w:tcPr>
            <w:tcW w:w="1701" w:type="dxa"/>
          </w:tcPr>
          <w:p w14:paraId="1B7F759B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18AD1BA3" w14:textId="77777777" w:rsidTr="00AA1B2A">
        <w:tc>
          <w:tcPr>
            <w:tcW w:w="2358" w:type="dxa"/>
          </w:tcPr>
          <w:p w14:paraId="4C2C94E7" w14:textId="77777777" w:rsidR="00D60507" w:rsidRPr="00095B17" w:rsidRDefault="00D60507" w:rsidP="00D60507">
            <w:pPr>
              <w:pStyle w:val="NoSpacing"/>
            </w:pPr>
            <w:r w:rsidRPr="00095B17">
              <w:lastRenderedPageBreak/>
              <w:t>Zygentoma Lepismatidae</w:t>
            </w:r>
          </w:p>
        </w:tc>
        <w:tc>
          <w:tcPr>
            <w:tcW w:w="794" w:type="dxa"/>
          </w:tcPr>
          <w:p w14:paraId="65592D98" w14:textId="77777777" w:rsidR="00D60507" w:rsidRPr="00095B17" w:rsidRDefault="00D60507" w:rsidP="00D60507">
            <w:pPr>
              <w:pStyle w:val="NoSpacing"/>
            </w:pPr>
            <w:r w:rsidRPr="00095B17">
              <w:t>200</w:t>
            </w:r>
          </w:p>
        </w:tc>
        <w:tc>
          <w:tcPr>
            <w:tcW w:w="784" w:type="dxa"/>
          </w:tcPr>
          <w:p w14:paraId="29370B98" w14:textId="77777777" w:rsidR="00D60507" w:rsidRPr="00095B17" w:rsidRDefault="00D60507" w:rsidP="00D60507">
            <w:pPr>
              <w:pStyle w:val="NoSpacing"/>
            </w:pPr>
            <w:r w:rsidRPr="00095B17">
              <w:t>8</w:t>
            </w:r>
          </w:p>
        </w:tc>
        <w:tc>
          <w:tcPr>
            <w:tcW w:w="708" w:type="dxa"/>
          </w:tcPr>
          <w:p w14:paraId="3FC484DC" w14:textId="77777777" w:rsidR="00D60507" w:rsidRPr="00095B17" w:rsidRDefault="00D60507" w:rsidP="00D60507">
            <w:pPr>
              <w:pStyle w:val="NoSpacing"/>
            </w:pPr>
            <w:r w:rsidRPr="00095B17">
              <w:t>20</w:t>
            </w:r>
          </w:p>
        </w:tc>
        <w:tc>
          <w:tcPr>
            <w:tcW w:w="709" w:type="dxa"/>
          </w:tcPr>
          <w:p w14:paraId="7129C010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69BA2557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5375A71" w14:textId="77777777" w:rsidR="00D60507" w:rsidRPr="00095B17" w:rsidRDefault="00D60507" w:rsidP="00D60507">
            <w:pPr>
              <w:pStyle w:val="NoSpacing"/>
            </w:pPr>
            <w:r w:rsidRPr="00095B17">
              <w:t>(Arnett 2000)</w:t>
            </w:r>
          </w:p>
        </w:tc>
        <w:tc>
          <w:tcPr>
            <w:tcW w:w="1701" w:type="dxa"/>
          </w:tcPr>
          <w:p w14:paraId="579560BD" w14:textId="77777777" w:rsidR="00D60507" w:rsidRPr="00095B17" w:rsidRDefault="00D60507" w:rsidP="00D60507">
            <w:pPr>
              <w:pStyle w:val="NoSpacing"/>
            </w:pPr>
          </w:p>
        </w:tc>
      </w:tr>
      <w:tr w:rsidR="00D60507" w:rsidRPr="00095B17" w14:paraId="38E5EEC8" w14:textId="77777777" w:rsidTr="00AA1B2A">
        <w:tc>
          <w:tcPr>
            <w:tcW w:w="2358" w:type="dxa"/>
          </w:tcPr>
          <w:p w14:paraId="440A020C" w14:textId="77777777" w:rsidR="00D60507" w:rsidRPr="00095B17" w:rsidRDefault="00D60507" w:rsidP="00D60507">
            <w:pPr>
              <w:pStyle w:val="NoSpacing"/>
            </w:pPr>
            <w:r w:rsidRPr="00095B17">
              <w:t>Zygentoma Nicoletiidae</w:t>
            </w:r>
          </w:p>
        </w:tc>
        <w:tc>
          <w:tcPr>
            <w:tcW w:w="794" w:type="dxa"/>
          </w:tcPr>
          <w:p w14:paraId="4EFD6B4A" w14:textId="77777777" w:rsidR="00D60507" w:rsidRPr="00095B17" w:rsidRDefault="00D60507" w:rsidP="00D60507">
            <w:pPr>
              <w:pStyle w:val="NoSpacing"/>
            </w:pPr>
            <w:r w:rsidRPr="00095B17">
              <w:t>30</w:t>
            </w:r>
          </w:p>
        </w:tc>
        <w:tc>
          <w:tcPr>
            <w:tcW w:w="784" w:type="dxa"/>
          </w:tcPr>
          <w:p w14:paraId="6B09C30F" w14:textId="77777777" w:rsidR="00D60507" w:rsidRPr="00095B17" w:rsidRDefault="00D60507" w:rsidP="00D60507">
            <w:pPr>
              <w:pStyle w:val="NoSpacing"/>
            </w:pPr>
            <w:r w:rsidRPr="00095B17">
              <w:t>4</w:t>
            </w:r>
          </w:p>
        </w:tc>
        <w:tc>
          <w:tcPr>
            <w:tcW w:w="708" w:type="dxa"/>
          </w:tcPr>
          <w:p w14:paraId="708CF3BB" w14:textId="77777777" w:rsidR="00D60507" w:rsidRPr="00095B17" w:rsidRDefault="00D60507" w:rsidP="00D60507">
            <w:pPr>
              <w:pStyle w:val="NoSpacing"/>
            </w:pPr>
            <w:r w:rsidRPr="00095B17">
              <w:t>29</w:t>
            </w:r>
          </w:p>
        </w:tc>
        <w:tc>
          <w:tcPr>
            <w:tcW w:w="709" w:type="dxa"/>
          </w:tcPr>
          <w:p w14:paraId="6A6F52AE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709" w:type="dxa"/>
          </w:tcPr>
          <w:p w14:paraId="4BC3BFE4" w14:textId="77777777" w:rsidR="00D60507" w:rsidRPr="00095B17" w:rsidRDefault="00D60507" w:rsidP="00D60507">
            <w:pPr>
              <w:pStyle w:val="NoSpacing"/>
            </w:pPr>
          </w:p>
        </w:tc>
        <w:tc>
          <w:tcPr>
            <w:tcW w:w="1134" w:type="dxa"/>
          </w:tcPr>
          <w:p w14:paraId="2FA57023" w14:textId="77777777" w:rsidR="00D60507" w:rsidRPr="00095B17" w:rsidRDefault="00D60507" w:rsidP="00D60507">
            <w:pPr>
              <w:pStyle w:val="NoSpacing"/>
            </w:pPr>
            <w:r w:rsidRPr="00095B17">
              <w:t>(Arnett 2000)/(Espinasa et al. 2013)</w:t>
            </w:r>
          </w:p>
        </w:tc>
        <w:tc>
          <w:tcPr>
            <w:tcW w:w="1701" w:type="dxa"/>
          </w:tcPr>
          <w:p w14:paraId="78CBAE2D" w14:textId="77777777" w:rsidR="00D60507" w:rsidRPr="00095B17" w:rsidRDefault="00D60507" w:rsidP="00D60507">
            <w:pPr>
              <w:pStyle w:val="NoSpacing"/>
            </w:pPr>
          </w:p>
        </w:tc>
      </w:tr>
    </w:tbl>
    <w:p w14:paraId="68064100" w14:textId="77777777" w:rsidR="00D60507" w:rsidRPr="0053477E" w:rsidRDefault="00D60507" w:rsidP="00D60507">
      <w:pPr>
        <w:pStyle w:val="Caption"/>
      </w:pPr>
    </w:p>
    <w:p w14:paraId="2488DE86" w14:textId="1189560E" w:rsidR="00D60507" w:rsidRDefault="00D60507" w:rsidP="00D60507">
      <w:pPr>
        <w:pStyle w:val="Caption"/>
        <w:keepNext/>
      </w:pPr>
      <w:r>
        <w:t>Table S2</w:t>
      </w:r>
      <w:r w:rsidR="00244FC5">
        <w:t>.</w:t>
      </w:r>
      <w:r>
        <w:t xml:space="preserve"> Outputs of Macrocaic analysis of relationship between PIC of diversification rate (measured as PDI) and mean log size for major clades. See text for discussion.</w:t>
      </w:r>
    </w:p>
    <w:tbl>
      <w:tblPr>
        <w:tblStyle w:val="TableGrid"/>
        <w:tblW w:w="9412" w:type="dxa"/>
        <w:tblBorders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924"/>
        <w:gridCol w:w="1558"/>
        <w:gridCol w:w="1032"/>
        <w:gridCol w:w="1376"/>
        <w:gridCol w:w="870"/>
        <w:gridCol w:w="951"/>
        <w:gridCol w:w="1701"/>
      </w:tblGrid>
      <w:tr w:rsidR="00D60507" w:rsidRPr="00381E6D" w14:paraId="0260CF51" w14:textId="77777777" w:rsidTr="00B267CF">
        <w:trPr>
          <w:trHeight w:val="283"/>
        </w:trPr>
        <w:tc>
          <w:tcPr>
            <w:tcW w:w="1905" w:type="dxa"/>
            <w:hideMark/>
          </w:tcPr>
          <w:p w14:paraId="31CD89CE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Taxa</w:t>
            </w:r>
          </w:p>
        </w:tc>
        <w:tc>
          <w:tcPr>
            <w:tcW w:w="1543" w:type="dxa"/>
            <w:hideMark/>
          </w:tcPr>
          <w:p w14:paraId="352C767C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N (Contrasts)</w:t>
            </w:r>
          </w:p>
        </w:tc>
        <w:tc>
          <w:tcPr>
            <w:tcW w:w="1022" w:type="dxa"/>
            <w:hideMark/>
          </w:tcPr>
          <w:p w14:paraId="05CA33F0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Estimate</w:t>
            </w:r>
          </w:p>
        </w:tc>
        <w:tc>
          <w:tcPr>
            <w:tcW w:w="1363" w:type="dxa"/>
            <w:hideMark/>
          </w:tcPr>
          <w:p w14:paraId="39373D34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(Adj) R</w:t>
            </w:r>
            <w:r w:rsidRPr="00381E6D">
              <w:rPr>
                <w:szCs w:val="16"/>
                <w:vertAlign w:val="superscript"/>
              </w:rPr>
              <w:t>2</w:t>
            </w:r>
          </w:p>
        </w:tc>
        <w:tc>
          <w:tcPr>
            <w:tcW w:w="862" w:type="dxa"/>
            <w:hideMark/>
          </w:tcPr>
          <w:p w14:paraId="1733C484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SE</w:t>
            </w:r>
          </w:p>
        </w:tc>
        <w:tc>
          <w:tcPr>
            <w:tcW w:w="942" w:type="dxa"/>
            <w:hideMark/>
          </w:tcPr>
          <w:p w14:paraId="3806C083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t</w:t>
            </w:r>
          </w:p>
        </w:tc>
        <w:tc>
          <w:tcPr>
            <w:tcW w:w="1685" w:type="dxa"/>
            <w:hideMark/>
          </w:tcPr>
          <w:p w14:paraId="76144325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p</w:t>
            </w:r>
          </w:p>
        </w:tc>
      </w:tr>
      <w:tr w:rsidR="00D60507" w:rsidRPr="00381E6D" w14:paraId="02A6B76E" w14:textId="77777777" w:rsidTr="00B267CF">
        <w:trPr>
          <w:trHeight w:val="275"/>
        </w:trPr>
        <w:tc>
          <w:tcPr>
            <w:tcW w:w="1905" w:type="dxa"/>
            <w:hideMark/>
          </w:tcPr>
          <w:p w14:paraId="56FE070E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Hexapoda</w:t>
            </w:r>
          </w:p>
        </w:tc>
        <w:tc>
          <w:tcPr>
            <w:tcW w:w="1543" w:type="dxa"/>
            <w:hideMark/>
          </w:tcPr>
          <w:p w14:paraId="6A617981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381E6D">
              <w:rPr>
                <w:szCs w:val="16"/>
              </w:rPr>
              <w:t>773</w:t>
            </w:r>
          </w:p>
        </w:tc>
        <w:tc>
          <w:tcPr>
            <w:tcW w:w="1022" w:type="dxa"/>
            <w:hideMark/>
          </w:tcPr>
          <w:p w14:paraId="387F3D67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2C56C9">
              <w:rPr>
                <w:szCs w:val="16"/>
              </w:rPr>
              <w:t>0.4589</w:t>
            </w:r>
          </w:p>
        </w:tc>
        <w:tc>
          <w:tcPr>
            <w:tcW w:w="1363" w:type="dxa"/>
            <w:hideMark/>
          </w:tcPr>
          <w:p w14:paraId="046375B5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2C56C9">
              <w:rPr>
                <w:szCs w:val="16"/>
              </w:rPr>
              <w:t>0.002572</w:t>
            </w:r>
          </w:p>
        </w:tc>
        <w:tc>
          <w:tcPr>
            <w:tcW w:w="862" w:type="dxa"/>
            <w:hideMark/>
          </w:tcPr>
          <w:p w14:paraId="76A759B2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2C56C9">
              <w:rPr>
                <w:szCs w:val="16"/>
              </w:rPr>
              <w:t>0.2652</w:t>
            </w:r>
          </w:p>
        </w:tc>
        <w:tc>
          <w:tcPr>
            <w:tcW w:w="942" w:type="dxa"/>
            <w:hideMark/>
          </w:tcPr>
          <w:p w14:paraId="0D2903AB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2C56C9">
              <w:rPr>
                <w:szCs w:val="16"/>
              </w:rPr>
              <w:t>1.73</w:t>
            </w:r>
          </w:p>
        </w:tc>
        <w:tc>
          <w:tcPr>
            <w:tcW w:w="1685" w:type="dxa"/>
            <w:hideMark/>
          </w:tcPr>
          <w:p w14:paraId="797E704A" w14:textId="77777777" w:rsidR="00D60507" w:rsidRPr="00381E6D" w:rsidRDefault="00D60507" w:rsidP="00D60507">
            <w:pPr>
              <w:pStyle w:val="NoSpacing"/>
              <w:rPr>
                <w:szCs w:val="16"/>
                <w:lang w:val="en-GB"/>
              </w:rPr>
            </w:pPr>
            <w:r w:rsidRPr="002C56C9">
              <w:rPr>
                <w:szCs w:val="16"/>
              </w:rPr>
              <w:t>0.084</w:t>
            </w:r>
          </w:p>
        </w:tc>
      </w:tr>
      <w:tr w:rsidR="00D60507" w:rsidRPr="00381E6D" w14:paraId="3D374C23" w14:textId="77777777" w:rsidTr="00B267CF">
        <w:trPr>
          <w:trHeight w:val="253"/>
        </w:trPr>
        <w:tc>
          <w:tcPr>
            <w:tcW w:w="1905" w:type="dxa"/>
          </w:tcPr>
          <w:p w14:paraId="50D7A3D8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Holometabola</w:t>
            </w:r>
          </w:p>
        </w:tc>
        <w:tc>
          <w:tcPr>
            <w:tcW w:w="1543" w:type="dxa"/>
          </w:tcPr>
          <w:p w14:paraId="7BB567BD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507</w:t>
            </w:r>
          </w:p>
        </w:tc>
        <w:tc>
          <w:tcPr>
            <w:tcW w:w="1022" w:type="dxa"/>
          </w:tcPr>
          <w:p w14:paraId="7959BF6F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0.5020</w:t>
            </w:r>
          </w:p>
        </w:tc>
        <w:tc>
          <w:tcPr>
            <w:tcW w:w="1363" w:type="dxa"/>
          </w:tcPr>
          <w:p w14:paraId="0311F63F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0.003065</w:t>
            </w:r>
          </w:p>
        </w:tc>
        <w:tc>
          <w:tcPr>
            <w:tcW w:w="862" w:type="dxa"/>
          </w:tcPr>
          <w:p w14:paraId="6320782C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0.3138</w:t>
            </w:r>
          </w:p>
        </w:tc>
        <w:tc>
          <w:tcPr>
            <w:tcW w:w="942" w:type="dxa"/>
          </w:tcPr>
          <w:p w14:paraId="6FAF0D0C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1.6</w:t>
            </w:r>
          </w:p>
        </w:tc>
        <w:tc>
          <w:tcPr>
            <w:tcW w:w="1685" w:type="dxa"/>
          </w:tcPr>
          <w:p w14:paraId="299466C5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0.11</w:t>
            </w:r>
          </w:p>
        </w:tc>
      </w:tr>
      <w:tr w:rsidR="00D60507" w:rsidRPr="00381E6D" w14:paraId="1242A48B" w14:textId="77777777" w:rsidTr="00B267CF">
        <w:trPr>
          <w:trHeight w:val="294"/>
        </w:trPr>
        <w:tc>
          <w:tcPr>
            <w:tcW w:w="1905" w:type="dxa"/>
          </w:tcPr>
          <w:p w14:paraId="0D70B9E1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Paraneoptera</w:t>
            </w:r>
          </w:p>
        </w:tc>
        <w:tc>
          <w:tcPr>
            <w:tcW w:w="1543" w:type="dxa"/>
          </w:tcPr>
          <w:p w14:paraId="38979414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126</w:t>
            </w:r>
          </w:p>
        </w:tc>
        <w:tc>
          <w:tcPr>
            <w:tcW w:w="1022" w:type="dxa"/>
          </w:tcPr>
          <w:p w14:paraId="2A18849B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1.231</w:t>
            </w:r>
          </w:p>
        </w:tc>
        <w:tc>
          <w:tcPr>
            <w:tcW w:w="1363" w:type="dxa"/>
          </w:tcPr>
          <w:p w14:paraId="09A3F0C6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0.01155</w:t>
            </w:r>
          </w:p>
        </w:tc>
        <w:tc>
          <w:tcPr>
            <w:tcW w:w="862" w:type="dxa"/>
          </w:tcPr>
          <w:p w14:paraId="715893D3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0.783</w:t>
            </w:r>
          </w:p>
        </w:tc>
        <w:tc>
          <w:tcPr>
            <w:tcW w:w="942" w:type="dxa"/>
          </w:tcPr>
          <w:p w14:paraId="6E2BF2D2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1.573</w:t>
            </w:r>
          </w:p>
        </w:tc>
        <w:tc>
          <w:tcPr>
            <w:tcW w:w="1685" w:type="dxa"/>
          </w:tcPr>
          <w:p w14:paraId="270F5528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2C56C9">
              <w:rPr>
                <w:szCs w:val="16"/>
              </w:rPr>
              <w:t>0.118</w:t>
            </w:r>
          </w:p>
        </w:tc>
      </w:tr>
      <w:tr w:rsidR="00D60507" w:rsidRPr="00381E6D" w14:paraId="2621AF78" w14:textId="77777777" w:rsidTr="00B267CF">
        <w:trPr>
          <w:trHeight w:val="271"/>
        </w:trPr>
        <w:tc>
          <w:tcPr>
            <w:tcW w:w="1905" w:type="dxa"/>
          </w:tcPr>
          <w:p w14:paraId="21AF2723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Polyneoptera</w:t>
            </w:r>
          </w:p>
        </w:tc>
        <w:tc>
          <w:tcPr>
            <w:tcW w:w="1543" w:type="dxa"/>
          </w:tcPr>
          <w:p w14:paraId="577D3DDC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64</w:t>
            </w:r>
          </w:p>
        </w:tc>
        <w:tc>
          <w:tcPr>
            <w:tcW w:w="1022" w:type="dxa"/>
          </w:tcPr>
          <w:p w14:paraId="7ABAFA15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0.6955</w:t>
            </w:r>
          </w:p>
        </w:tc>
        <w:tc>
          <w:tcPr>
            <w:tcW w:w="1363" w:type="dxa"/>
          </w:tcPr>
          <w:p w14:paraId="7218FDAC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-0.007437</w:t>
            </w:r>
          </w:p>
        </w:tc>
        <w:tc>
          <w:tcPr>
            <w:tcW w:w="862" w:type="dxa"/>
          </w:tcPr>
          <w:p w14:paraId="43C8AE0A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0.9576</w:t>
            </w:r>
          </w:p>
        </w:tc>
        <w:tc>
          <w:tcPr>
            <w:tcW w:w="942" w:type="dxa"/>
          </w:tcPr>
          <w:p w14:paraId="04C98789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0.726</w:t>
            </w:r>
          </w:p>
        </w:tc>
        <w:tc>
          <w:tcPr>
            <w:tcW w:w="1685" w:type="dxa"/>
          </w:tcPr>
          <w:p w14:paraId="42613456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0.47</w:t>
            </w:r>
          </w:p>
        </w:tc>
      </w:tr>
      <w:tr w:rsidR="00D60507" w:rsidRPr="00381E6D" w14:paraId="627A66CB" w14:textId="77777777" w:rsidTr="00B267CF">
        <w:trPr>
          <w:trHeight w:val="275"/>
        </w:trPr>
        <w:tc>
          <w:tcPr>
            <w:tcW w:w="1905" w:type="dxa"/>
          </w:tcPr>
          <w:p w14:paraId="75555B78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Palaeoptera</w:t>
            </w:r>
          </w:p>
        </w:tc>
        <w:tc>
          <w:tcPr>
            <w:tcW w:w="1543" w:type="dxa"/>
          </w:tcPr>
          <w:p w14:paraId="66A2F25E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57</w:t>
            </w:r>
          </w:p>
        </w:tc>
        <w:tc>
          <w:tcPr>
            <w:tcW w:w="1022" w:type="dxa"/>
          </w:tcPr>
          <w:p w14:paraId="1438F005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-1.524</w:t>
            </w:r>
          </w:p>
        </w:tc>
        <w:tc>
          <w:tcPr>
            <w:tcW w:w="1363" w:type="dxa"/>
          </w:tcPr>
          <w:p w14:paraId="675CAA8F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0.01207</w:t>
            </w:r>
          </w:p>
        </w:tc>
        <w:tc>
          <w:tcPr>
            <w:tcW w:w="862" w:type="dxa"/>
          </w:tcPr>
          <w:p w14:paraId="6908195F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1.170</w:t>
            </w:r>
          </w:p>
        </w:tc>
        <w:tc>
          <w:tcPr>
            <w:tcW w:w="942" w:type="dxa"/>
          </w:tcPr>
          <w:p w14:paraId="76C24127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-1.303</w:t>
            </w:r>
          </w:p>
        </w:tc>
        <w:tc>
          <w:tcPr>
            <w:tcW w:w="1685" w:type="dxa"/>
          </w:tcPr>
          <w:p w14:paraId="154A67BC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0.198</w:t>
            </w:r>
          </w:p>
        </w:tc>
      </w:tr>
      <w:tr w:rsidR="00D60507" w:rsidRPr="00381E6D" w14:paraId="1C989357" w14:textId="77777777" w:rsidTr="00B267CF">
        <w:trPr>
          <w:trHeight w:val="265"/>
        </w:trPr>
        <w:tc>
          <w:tcPr>
            <w:tcW w:w="1905" w:type="dxa"/>
          </w:tcPr>
          <w:p w14:paraId="0CC66F3D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Ectognatha</w:t>
            </w:r>
          </w:p>
        </w:tc>
        <w:tc>
          <w:tcPr>
            <w:tcW w:w="1543" w:type="dxa"/>
          </w:tcPr>
          <w:p w14:paraId="33A62372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381E6D">
              <w:rPr>
                <w:szCs w:val="16"/>
              </w:rPr>
              <w:t>11</w:t>
            </w:r>
          </w:p>
        </w:tc>
        <w:tc>
          <w:tcPr>
            <w:tcW w:w="1022" w:type="dxa"/>
          </w:tcPr>
          <w:p w14:paraId="07AA8D4E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0.9674</w:t>
            </w:r>
          </w:p>
        </w:tc>
        <w:tc>
          <w:tcPr>
            <w:tcW w:w="1363" w:type="dxa"/>
          </w:tcPr>
          <w:p w14:paraId="34FBA85A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-0.07041</w:t>
            </w:r>
          </w:p>
        </w:tc>
        <w:tc>
          <w:tcPr>
            <w:tcW w:w="862" w:type="dxa"/>
          </w:tcPr>
          <w:p w14:paraId="35765552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1.8400</w:t>
            </w:r>
          </w:p>
        </w:tc>
        <w:tc>
          <w:tcPr>
            <w:tcW w:w="942" w:type="dxa"/>
          </w:tcPr>
          <w:p w14:paraId="17B3EF5A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0.526</w:t>
            </w:r>
          </w:p>
        </w:tc>
        <w:tc>
          <w:tcPr>
            <w:tcW w:w="1685" w:type="dxa"/>
          </w:tcPr>
          <w:p w14:paraId="6CF20AE3" w14:textId="77777777" w:rsidR="00D60507" w:rsidRPr="00381E6D" w:rsidRDefault="00D60507" w:rsidP="00D60507">
            <w:pPr>
              <w:pStyle w:val="NoSpacing"/>
              <w:rPr>
                <w:szCs w:val="16"/>
              </w:rPr>
            </w:pPr>
            <w:r w:rsidRPr="00BA077C">
              <w:rPr>
                <w:szCs w:val="16"/>
              </w:rPr>
              <w:t>0.611</w:t>
            </w:r>
          </w:p>
        </w:tc>
      </w:tr>
    </w:tbl>
    <w:p w14:paraId="2459213C" w14:textId="77777777" w:rsidR="00D60507" w:rsidRDefault="00D60507" w:rsidP="00D60507"/>
    <w:p w14:paraId="656C3124" w14:textId="735C9C28" w:rsidR="0035415A" w:rsidRDefault="0035415A" w:rsidP="0035415A">
      <w:pPr>
        <w:pStyle w:val="Caption"/>
        <w:keepNext/>
      </w:pPr>
      <w:bookmarkStart w:id="0" w:name="_Ref296161032"/>
      <w:bookmarkStart w:id="1" w:name="_Toc297377661"/>
      <w:r>
        <w:t xml:space="preserve">Table </w:t>
      </w:r>
      <w:bookmarkEnd w:id="0"/>
      <w:r>
        <w:t>S3</w:t>
      </w:r>
      <w:r w:rsidR="00244FC5">
        <w:t>.</w:t>
      </w:r>
      <w:r>
        <w:t xml:space="preserve"> Parameter estimates and relative likelihoods of alternative models of mean body size for major orders of Holometabola (including terminal standard error). Models and parameters denoted as</w:t>
      </w:r>
      <w:r w:rsidR="00244FC5">
        <w:t xml:space="preserve"> in</w:t>
      </w:r>
      <w:r>
        <w:t xml:space="preserve"> Table 3.</w:t>
      </w:r>
      <w:bookmarkEnd w:id="1"/>
      <w:r>
        <w:t xml:space="preserve"> </w:t>
      </w:r>
    </w:p>
    <w:tbl>
      <w:tblPr>
        <w:tblStyle w:val="TableGrid"/>
        <w:tblW w:w="91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14"/>
        <w:gridCol w:w="851"/>
        <w:gridCol w:w="980"/>
        <w:gridCol w:w="856"/>
        <w:gridCol w:w="1100"/>
        <w:gridCol w:w="1019"/>
        <w:gridCol w:w="328"/>
        <w:gridCol w:w="856"/>
        <w:gridCol w:w="901"/>
        <w:gridCol w:w="901"/>
      </w:tblGrid>
      <w:tr w:rsidR="0035415A" w:rsidRPr="0035415A" w14:paraId="411375A0" w14:textId="77777777" w:rsidTr="0035415A">
        <w:tc>
          <w:tcPr>
            <w:tcW w:w="1314" w:type="dxa"/>
          </w:tcPr>
          <w:p w14:paraId="02A631C3" w14:textId="77777777" w:rsidR="0035415A" w:rsidRPr="0035415A" w:rsidRDefault="0035415A" w:rsidP="0035415A">
            <w:pPr>
              <w:pStyle w:val="NoSpacing"/>
            </w:pPr>
            <w:r w:rsidRPr="0035415A">
              <w:t>Clade</w:t>
            </w:r>
          </w:p>
        </w:tc>
        <w:tc>
          <w:tcPr>
            <w:tcW w:w="851" w:type="dxa"/>
          </w:tcPr>
          <w:p w14:paraId="3CCFA6BC" w14:textId="77777777" w:rsidR="0035415A" w:rsidRPr="0035415A" w:rsidRDefault="0035415A" w:rsidP="0035415A">
            <w:pPr>
              <w:pStyle w:val="NoSpacing"/>
            </w:pPr>
            <w:r w:rsidRPr="0035415A">
              <w:t>Model</w:t>
            </w:r>
          </w:p>
        </w:tc>
        <w:tc>
          <w:tcPr>
            <w:tcW w:w="980" w:type="dxa"/>
          </w:tcPr>
          <w:p w14:paraId="053C4A2D" w14:textId="77777777" w:rsidR="0035415A" w:rsidRPr="0035415A" w:rsidRDefault="0035415A" w:rsidP="0035415A">
            <w:pPr>
              <w:pStyle w:val="NoSpacing"/>
            </w:pPr>
            <w:r w:rsidRPr="0035415A">
              <w:t>Sigma squared</w:t>
            </w:r>
          </w:p>
        </w:tc>
        <w:tc>
          <w:tcPr>
            <w:tcW w:w="856" w:type="dxa"/>
          </w:tcPr>
          <w:p w14:paraId="74F65C96" w14:textId="77777777" w:rsidR="0035415A" w:rsidRPr="0035415A" w:rsidRDefault="0035415A" w:rsidP="0035415A">
            <w:pPr>
              <w:pStyle w:val="NoSpacing"/>
            </w:pPr>
            <w:r w:rsidRPr="0035415A">
              <w:t>z0</w:t>
            </w:r>
          </w:p>
        </w:tc>
        <w:tc>
          <w:tcPr>
            <w:tcW w:w="1100" w:type="dxa"/>
          </w:tcPr>
          <w:p w14:paraId="2A4AE832" w14:textId="77777777" w:rsidR="0035415A" w:rsidRPr="0035415A" w:rsidRDefault="0035415A" w:rsidP="0035415A">
            <w:pPr>
              <w:pStyle w:val="NoSpacing"/>
            </w:pPr>
            <w:r w:rsidRPr="0035415A">
              <w:t>a/delta/alpha</w:t>
            </w:r>
          </w:p>
        </w:tc>
        <w:tc>
          <w:tcPr>
            <w:tcW w:w="1019" w:type="dxa"/>
          </w:tcPr>
          <w:p w14:paraId="16BA89D4" w14:textId="77777777" w:rsidR="0035415A" w:rsidRPr="0035415A" w:rsidRDefault="0035415A" w:rsidP="0035415A">
            <w:pPr>
              <w:pStyle w:val="NoSpacing"/>
            </w:pPr>
            <w:r w:rsidRPr="0035415A">
              <w:t>LnLik</w:t>
            </w:r>
          </w:p>
        </w:tc>
        <w:tc>
          <w:tcPr>
            <w:tcW w:w="328" w:type="dxa"/>
          </w:tcPr>
          <w:p w14:paraId="0D463E52" w14:textId="77777777" w:rsidR="0035415A" w:rsidRPr="0035415A" w:rsidRDefault="0035415A" w:rsidP="0035415A">
            <w:pPr>
              <w:pStyle w:val="NoSpacing"/>
            </w:pPr>
            <w:r w:rsidRPr="0035415A">
              <w:t>k</w:t>
            </w:r>
          </w:p>
        </w:tc>
        <w:tc>
          <w:tcPr>
            <w:tcW w:w="856" w:type="dxa"/>
          </w:tcPr>
          <w:p w14:paraId="5AD17B05" w14:textId="77777777" w:rsidR="0035415A" w:rsidRPr="0035415A" w:rsidRDefault="0035415A" w:rsidP="0035415A">
            <w:pPr>
              <w:pStyle w:val="NoSpacing"/>
            </w:pPr>
            <w:r w:rsidRPr="0035415A">
              <w:t>AICc</w:t>
            </w:r>
          </w:p>
        </w:tc>
        <w:tc>
          <w:tcPr>
            <w:tcW w:w="901" w:type="dxa"/>
          </w:tcPr>
          <w:p w14:paraId="3169679A" w14:textId="77777777" w:rsidR="0035415A" w:rsidRPr="0035415A" w:rsidRDefault="0035415A" w:rsidP="0035415A">
            <w:pPr>
              <w:pStyle w:val="NoSpacing"/>
            </w:pPr>
            <w:r w:rsidRPr="0035415A">
              <w:t>Delta AiCc from optimal model</w:t>
            </w:r>
          </w:p>
        </w:tc>
        <w:tc>
          <w:tcPr>
            <w:tcW w:w="901" w:type="dxa"/>
          </w:tcPr>
          <w:p w14:paraId="33B8514B" w14:textId="77777777" w:rsidR="0035415A" w:rsidRPr="0035415A" w:rsidRDefault="0035415A" w:rsidP="0035415A">
            <w:pPr>
              <w:pStyle w:val="NoSpacing"/>
              <w:rPr>
                <w:rStyle w:val="SpeciesTaxaName"/>
                <w:i w:val="0"/>
              </w:rPr>
            </w:pPr>
            <w:r w:rsidRPr="0035415A">
              <w:rPr>
                <w:rStyle w:val="SpeciesTaxaName"/>
                <w:i w:val="0"/>
              </w:rPr>
              <w:t>Akaike weights</w:t>
            </w:r>
          </w:p>
        </w:tc>
      </w:tr>
      <w:tr w:rsidR="0035415A" w:rsidRPr="0035415A" w14:paraId="3A1A9E4C" w14:textId="77777777" w:rsidTr="0035415A">
        <w:tc>
          <w:tcPr>
            <w:tcW w:w="1314" w:type="dxa"/>
          </w:tcPr>
          <w:p w14:paraId="22944AA0" w14:textId="77777777" w:rsidR="0035415A" w:rsidRPr="0035415A" w:rsidRDefault="0035415A" w:rsidP="0035415A">
            <w:pPr>
              <w:pStyle w:val="NoSpacing"/>
            </w:pPr>
            <w:r w:rsidRPr="0035415A">
              <w:t>Hymenoptera</w:t>
            </w:r>
          </w:p>
        </w:tc>
        <w:tc>
          <w:tcPr>
            <w:tcW w:w="851" w:type="dxa"/>
          </w:tcPr>
          <w:p w14:paraId="2DFFAB40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BM</w:t>
            </w:r>
          </w:p>
        </w:tc>
        <w:tc>
          <w:tcPr>
            <w:tcW w:w="980" w:type="dxa"/>
          </w:tcPr>
          <w:p w14:paraId="445988E5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0.003168</w:t>
            </w:r>
          </w:p>
        </w:tc>
        <w:tc>
          <w:tcPr>
            <w:tcW w:w="856" w:type="dxa"/>
          </w:tcPr>
          <w:p w14:paraId="39E5A071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2.091</w:t>
            </w:r>
          </w:p>
        </w:tc>
        <w:tc>
          <w:tcPr>
            <w:tcW w:w="1100" w:type="dxa"/>
          </w:tcPr>
          <w:p w14:paraId="3948F46E" w14:textId="77777777" w:rsidR="0035415A" w:rsidRPr="0035415A" w:rsidRDefault="0035415A" w:rsidP="0035415A">
            <w:pPr>
              <w:pStyle w:val="NoSpacing"/>
              <w:rPr>
                <w:b/>
              </w:rPr>
            </w:pPr>
          </w:p>
        </w:tc>
        <w:tc>
          <w:tcPr>
            <w:tcW w:w="1019" w:type="dxa"/>
          </w:tcPr>
          <w:p w14:paraId="3ED5F096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-86.87</w:t>
            </w:r>
          </w:p>
        </w:tc>
        <w:tc>
          <w:tcPr>
            <w:tcW w:w="328" w:type="dxa"/>
          </w:tcPr>
          <w:p w14:paraId="307B6F0E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2</w:t>
            </w:r>
          </w:p>
        </w:tc>
        <w:tc>
          <w:tcPr>
            <w:tcW w:w="856" w:type="dxa"/>
          </w:tcPr>
          <w:p w14:paraId="0A602748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177.9</w:t>
            </w:r>
          </w:p>
        </w:tc>
        <w:tc>
          <w:tcPr>
            <w:tcW w:w="901" w:type="dxa"/>
          </w:tcPr>
          <w:p w14:paraId="25CFBBAA" w14:textId="77777777" w:rsidR="0035415A" w:rsidRPr="0035415A" w:rsidRDefault="0035415A" w:rsidP="0035415A">
            <w:pPr>
              <w:pStyle w:val="NoSpacing"/>
              <w:rPr>
                <w:rFonts w:eastAsia="Times New Roman"/>
                <w:b/>
              </w:rPr>
            </w:pPr>
            <w:r w:rsidRPr="0035415A">
              <w:rPr>
                <w:rFonts w:eastAsia="Times New Roman"/>
                <w:b/>
              </w:rPr>
              <w:t>0</w:t>
            </w:r>
          </w:p>
        </w:tc>
        <w:tc>
          <w:tcPr>
            <w:tcW w:w="901" w:type="dxa"/>
          </w:tcPr>
          <w:p w14:paraId="2D5F3FAD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0.4210</w:t>
            </w:r>
          </w:p>
        </w:tc>
      </w:tr>
      <w:tr w:rsidR="0035415A" w:rsidRPr="0035415A" w14:paraId="2938E1B8" w14:textId="77777777" w:rsidTr="0035415A">
        <w:tc>
          <w:tcPr>
            <w:tcW w:w="1314" w:type="dxa"/>
          </w:tcPr>
          <w:p w14:paraId="2A37AA45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348BD8AE" w14:textId="77777777" w:rsidR="0035415A" w:rsidRPr="0035415A" w:rsidRDefault="0035415A" w:rsidP="0035415A">
            <w:pPr>
              <w:pStyle w:val="NoSpacing"/>
            </w:pPr>
            <w:r w:rsidRPr="0035415A">
              <w:t>EB</w:t>
            </w:r>
          </w:p>
        </w:tc>
        <w:tc>
          <w:tcPr>
            <w:tcW w:w="980" w:type="dxa"/>
          </w:tcPr>
          <w:p w14:paraId="74046D37" w14:textId="77777777" w:rsidR="0035415A" w:rsidRPr="0035415A" w:rsidRDefault="0035415A" w:rsidP="0035415A">
            <w:pPr>
              <w:pStyle w:val="NoSpacing"/>
            </w:pPr>
            <w:r w:rsidRPr="0035415A">
              <w:t>0.003952</w:t>
            </w:r>
          </w:p>
        </w:tc>
        <w:tc>
          <w:tcPr>
            <w:tcW w:w="856" w:type="dxa"/>
          </w:tcPr>
          <w:p w14:paraId="68DEC74C" w14:textId="77777777" w:rsidR="0035415A" w:rsidRPr="0035415A" w:rsidRDefault="0035415A" w:rsidP="0035415A">
            <w:pPr>
              <w:pStyle w:val="NoSpacing"/>
            </w:pPr>
            <w:r w:rsidRPr="0035415A">
              <w:t>2.105</w:t>
            </w:r>
          </w:p>
        </w:tc>
        <w:tc>
          <w:tcPr>
            <w:tcW w:w="1100" w:type="dxa"/>
          </w:tcPr>
          <w:p w14:paraId="4590933D" w14:textId="77777777" w:rsidR="0035415A" w:rsidRPr="0035415A" w:rsidRDefault="0035415A" w:rsidP="0035415A">
            <w:pPr>
              <w:pStyle w:val="NoSpacing"/>
            </w:pPr>
            <w:r w:rsidRPr="0035415A">
              <w:t>-0.001230</w:t>
            </w:r>
          </w:p>
        </w:tc>
        <w:tc>
          <w:tcPr>
            <w:tcW w:w="1019" w:type="dxa"/>
          </w:tcPr>
          <w:p w14:paraId="566D62D3" w14:textId="77777777" w:rsidR="0035415A" w:rsidRPr="0035415A" w:rsidRDefault="0035415A" w:rsidP="0035415A">
            <w:pPr>
              <w:pStyle w:val="NoSpacing"/>
            </w:pPr>
            <w:r w:rsidRPr="0035415A">
              <w:t>-86.81</w:t>
            </w:r>
          </w:p>
        </w:tc>
        <w:tc>
          <w:tcPr>
            <w:tcW w:w="328" w:type="dxa"/>
          </w:tcPr>
          <w:p w14:paraId="3D75266C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524FDB0B" w14:textId="77777777" w:rsidR="0035415A" w:rsidRPr="0035415A" w:rsidRDefault="0035415A" w:rsidP="0035415A">
            <w:pPr>
              <w:pStyle w:val="NoSpacing"/>
            </w:pPr>
            <w:r w:rsidRPr="0035415A">
              <w:t>179.9</w:t>
            </w:r>
          </w:p>
        </w:tc>
        <w:tc>
          <w:tcPr>
            <w:tcW w:w="901" w:type="dxa"/>
          </w:tcPr>
          <w:p w14:paraId="5C931EB8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2.043</w:t>
            </w:r>
          </w:p>
        </w:tc>
        <w:tc>
          <w:tcPr>
            <w:tcW w:w="901" w:type="dxa"/>
          </w:tcPr>
          <w:p w14:paraId="130E5E00" w14:textId="77777777" w:rsidR="0035415A" w:rsidRPr="0035415A" w:rsidRDefault="0035415A" w:rsidP="0035415A">
            <w:pPr>
              <w:pStyle w:val="NoSpacing"/>
            </w:pPr>
            <w:r w:rsidRPr="0035415A">
              <w:t>0.1516</w:t>
            </w:r>
          </w:p>
        </w:tc>
      </w:tr>
      <w:tr w:rsidR="0035415A" w:rsidRPr="0035415A" w14:paraId="57A8313D" w14:textId="77777777" w:rsidTr="0035415A">
        <w:tc>
          <w:tcPr>
            <w:tcW w:w="1314" w:type="dxa"/>
          </w:tcPr>
          <w:p w14:paraId="063820C5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324DDFA3" w14:textId="77777777" w:rsidR="0035415A" w:rsidRPr="0035415A" w:rsidRDefault="0035415A" w:rsidP="0035415A">
            <w:pPr>
              <w:pStyle w:val="NoSpacing"/>
            </w:pPr>
            <w:r w:rsidRPr="0035415A">
              <w:t>delta</w:t>
            </w:r>
          </w:p>
        </w:tc>
        <w:tc>
          <w:tcPr>
            <w:tcW w:w="980" w:type="dxa"/>
          </w:tcPr>
          <w:p w14:paraId="70894149" w14:textId="77777777" w:rsidR="0035415A" w:rsidRPr="0035415A" w:rsidRDefault="0035415A" w:rsidP="0035415A">
            <w:pPr>
              <w:pStyle w:val="NoSpacing"/>
            </w:pPr>
            <w:r w:rsidRPr="0035415A">
              <w:t>0.003159</w:t>
            </w:r>
          </w:p>
        </w:tc>
        <w:tc>
          <w:tcPr>
            <w:tcW w:w="856" w:type="dxa"/>
          </w:tcPr>
          <w:p w14:paraId="5C9A7BE3" w14:textId="77777777" w:rsidR="0035415A" w:rsidRPr="0035415A" w:rsidRDefault="0035415A" w:rsidP="0035415A">
            <w:pPr>
              <w:pStyle w:val="NoSpacing"/>
            </w:pPr>
            <w:r w:rsidRPr="0035415A">
              <w:t>2.090</w:t>
            </w:r>
          </w:p>
        </w:tc>
        <w:tc>
          <w:tcPr>
            <w:tcW w:w="1100" w:type="dxa"/>
          </w:tcPr>
          <w:p w14:paraId="2D8FA2BC" w14:textId="77777777" w:rsidR="0035415A" w:rsidRPr="0035415A" w:rsidRDefault="0035415A" w:rsidP="0035415A">
            <w:pPr>
              <w:pStyle w:val="NoSpacing"/>
            </w:pPr>
            <w:r w:rsidRPr="0035415A">
              <w:t>1.006</w:t>
            </w:r>
          </w:p>
        </w:tc>
        <w:tc>
          <w:tcPr>
            <w:tcW w:w="1019" w:type="dxa"/>
          </w:tcPr>
          <w:p w14:paraId="7A62D604" w14:textId="77777777" w:rsidR="0035415A" w:rsidRPr="0035415A" w:rsidRDefault="0035415A" w:rsidP="0035415A">
            <w:pPr>
              <w:pStyle w:val="NoSpacing"/>
            </w:pPr>
            <w:r w:rsidRPr="0035415A">
              <w:t>-86.87</w:t>
            </w:r>
          </w:p>
        </w:tc>
        <w:tc>
          <w:tcPr>
            <w:tcW w:w="328" w:type="dxa"/>
          </w:tcPr>
          <w:p w14:paraId="3CB961D9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2EEB8831" w14:textId="77777777" w:rsidR="0035415A" w:rsidRPr="0035415A" w:rsidRDefault="0035415A" w:rsidP="0035415A">
            <w:pPr>
              <w:pStyle w:val="NoSpacing"/>
            </w:pPr>
            <w:r w:rsidRPr="0035415A">
              <w:t>180.1</w:t>
            </w:r>
          </w:p>
        </w:tc>
        <w:tc>
          <w:tcPr>
            <w:tcW w:w="901" w:type="dxa"/>
          </w:tcPr>
          <w:p w14:paraId="1CD488C9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2.166</w:t>
            </w:r>
          </w:p>
        </w:tc>
        <w:tc>
          <w:tcPr>
            <w:tcW w:w="901" w:type="dxa"/>
          </w:tcPr>
          <w:p w14:paraId="2090375A" w14:textId="77777777" w:rsidR="0035415A" w:rsidRPr="0035415A" w:rsidRDefault="0035415A" w:rsidP="0035415A">
            <w:pPr>
              <w:pStyle w:val="NoSpacing"/>
            </w:pPr>
            <w:r w:rsidRPr="0035415A">
              <w:t>0.1425</w:t>
            </w:r>
          </w:p>
        </w:tc>
      </w:tr>
      <w:tr w:rsidR="0035415A" w:rsidRPr="0035415A" w14:paraId="1F421E05" w14:textId="77777777" w:rsidTr="0035415A">
        <w:tc>
          <w:tcPr>
            <w:tcW w:w="1314" w:type="dxa"/>
          </w:tcPr>
          <w:p w14:paraId="6A75DE2E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46D96F90" w14:textId="77777777" w:rsidR="0035415A" w:rsidRPr="0035415A" w:rsidRDefault="0035415A" w:rsidP="0035415A">
            <w:pPr>
              <w:pStyle w:val="NoSpacing"/>
            </w:pPr>
            <w:r w:rsidRPr="0035415A">
              <w:t>SSP</w:t>
            </w:r>
          </w:p>
        </w:tc>
        <w:tc>
          <w:tcPr>
            <w:tcW w:w="980" w:type="dxa"/>
          </w:tcPr>
          <w:p w14:paraId="1E99D3E3" w14:textId="77777777" w:rsidR="0035415A" w:rsidRPr="0035415A" w:rsidRDefault="0035415A" w:rsidP="0035415A">
            <w:pPr>
              <w:pStyle w:val="NoSpacing"/>
            </w:pPr>
            <w:r w:rsidRPr="0035415A">
              <w:t>0.003168</w:t>
            </w:r>
          </w:p>
        </w:tc>
        <w:tc>
          <w:tcPr>
            <w:tcW w:w="856" w:type="dxa"/>
          </w:tcPr>
          <w:p w14:paraId="0E626683" w14:textId="77777777" w:rsidR="0035415A" w:rsidRPr="0035415A" w:rsidRDefault="0035415A" w:rsidP="0035415A">
            <w:pPr>
              <w:pStyle w:val="NoSpacing"/>
            </w:pPr>
            <w:r w:rsidRPr="0035415A">
              <w:t>2.091</w:t>
            </w:r>
          </w:p>
        </w:tc>
        <w:tc>
          <w:tcPr>
            <w:tcW w:w="1100" w:type="dxa"/>
          </w:tcPr>
          <w:p w14:paraId="70036828" w14:textId="77777777" w:rsidR="0035415A" w:rsidRPr="0035415A" w:rsidRDefault="0035415A" w:rsidP="0035415A">
            <w:pPr>
              <w:pStyle w:val="NoSpacing"/>
            </w:pPr>
            <w:r w:rsidRPr="0035415A">
              <w:t>0.000</w:t>
            </w:r>
          </w:p>
        </w:tc>
        <w:tc>
          <w:tcPr>
            <w:tcW w:w="1019" w:type="dxa"/>
          </w:tcPr>
          <w:p w14:paraId="4DBFCC0E" w14:textId="77777777" w:rsidR="0035415A" w:rsidRPr="0035415A" w:rsidRDefault="0035415A" w:rsidP="0035415A">
            <w:pPr>
              <w:pStyle w:val="NoSpacing"/>
            </w:pPr>
            <w:r w:rsidRPr="0035415A">
              <w:t>-86.87</w:t>
            </w:r>
          </w:p>
        </w:tc>
        <w:tc>
          <w:tcPr>
            <w:tcW w:w="328" w:type="dxa"/>
          </w:tcPr>
          <w:p w14:paraId="520402F0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7EF18075" w14:textId="77777777" w:rsidR="0035415A" w:rsidRPr="0035415A" w:rsidRDefault="0035415A" w:rsidP="0035415A">
            <w:pPr>
              <w:pStyle w:val="NoSpacing"/>
            </w:pPr>
            <w:r w:rsidRPr="0035415A">
              <w:t>180.1</w:t>
            </w:r>
          </w:p>
        </w:tc>
        <w:tc>
          <w:tcPr>
            <w:tcW w:w="901" w:type="dxa"/>
          </w:tcPr>
          <w:p w14:paraId="11DA0F74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2.167</w:t>
            </w:r>
          </w:p>
        </w:tc>
        <w:tc>
          <w:tcPr>
            <w:tcW w:w="901" w:type="dxa"/>
          </w:tcPr>
          <w:p w14:paraId="758F8DDC" w14:textId="77777777" w:rsidR="0035415A" w:rsidRPr="0035415A" w:rsidRDefault="0035415A" w:rsidP="0035415A">
            <w:pPr>
              <w:pStyle w:val="NoSpacing"/>
            </w:pPr>
            <w:r w:rsidRPr="0035415A">
              <w:t>0.1425</w:t>
            </w:r>
          </w:p>
        </w:tc>
      </w:tr>
      <w:tr w:rsidR="0035415A" w:rsidRPr="0035415A" w14:paraId="3577DD47" w14:textId="77777777" w:rsidTr="0035415A">
        <w:tc>
          <w:tcPr>
            <w:tcW w:w="1314" w:type="dxa"/>
          </w:tcPr>
          <w:p w14:paraId="46866B46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2DCE44E2" w14:textId="77777777" w:rsidR="0035415A" w:rsidRPr="0035415A" w:rsidRDefault="0035415A" w:rsidP="0035415A">
            <w:pPr>
              <w:pStyle w:val="NoSpacing"/>
            </w:pPr>
            <w:r w:rsidRPr="0035415A">
              <w:t>lambda</w:t>
            </w:r>
          </w:p>
        </w:tc>
        <w:tc>
          <w:tcPr>
            <w:tcW w:w="980" w:type="dxa"/>
          </w:tcPr>
          <w:p w14:paraId="5D354D85" w14:textId="77777777" w:rsidR="0035415A" w:rsidRPr="0035415A" w:rsidRDefault="0035415A" w:rsidP="0035415A">
            <w:pPr>
              <w:pStyle w:val="NoSpacing"/>
            </w:pPr>
            <w:r w:rsidRPr="0035415A">
              <w:t>0.003168</w:t>
            </w:r>
          </w:p>
        </w:tc>
        <w:tc>
          <w:tcPr>
            <w:tcW w:w="856" w:type="dxa"/>
          </w:tcPr>
          <w:p w14:paraId="60EBC2BA" w14:textId="77777777" w:rsidR="0035415A" w:rsidRPr="0035415A" w:rsidRDefault="0035415A" w:rsidP="0035415A">
            <w:pPr>
              <w:pStyle w:val="NoSpacing"/>
            </w:pPr>
            <w:r w:rsidRPr="0035415A">
              <w:t>2.091</w:t>
            </w:r>
          </w:p>
        </w:tc>
        <w:tc>
          <w:tcPr>
            <w:tcW w:w="1100" w:type="dxa"/>
          </w:tcPr>
          <w:p w14:paraId="4F9A4A7D" w14:textId="77777777" w:rsidR="0035415A" w:rsidRPr="0035415A" w:rsidRDefault="0035415A" w:rsidP="0035415A">
            <w:pPr>
              <w:pStyle w:val="NoSpacing"/>
            </w:pPr>
            <w:r w:rsidRPr="0035415A">
              <w:t>1</w:t>
            </w:r>
          </w:p>
        </w:tc>
        <w:tc>
          <w:tcPr>
            <w:tcW w:w="1019" w:type="dxa"/>
          </w:tcPr>
          <w:p w14:paraId="6D286CFB" w14:textId="77777777" w:rsidR="0035415A" w:rsidRPr="0035415A" w:rsidRDefault="0035415A" w:rsidP="0035415A">
            <w:pPr>
              <w:pStyle w:val="NoSpacing"/>
            </w:pPr>
            <w:r w:rsidRPr="0035415A">
              <w:t>-86.87</w:t>
            </w:r>
          </w:p>
        </w:tc>
        <w:tc>
          <w:tcPr>
            <w:tcW w:w="328" w:type="dxa"/>
          </w:tcPr>
          <w:p w14:paraId="42E9D5A4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1FB5C32E" w14:textId="77777777" w:rsidR="0035415A" w:rsidRPr="0035415A" w:rsidRDefault="0035415A" w:rsidP="0035415A">
            <w:pPr>
              <w:pStyle w:val="NoSpacing"/>
            </w:pPr>
            <w:r w:rsidRPr="0035415A">
              <w:t>180.1</w:t>
            </w:r>
          </w:p>
        </w:tc>
        <w:tc>
          <w:tcPr>
            <w:tcW w:w="901" w:type="dxa"/>
          </w:tcPr>
          <w:p w14:paraId="1B0D83F2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2.167</w:t>
            </w:r>
          </w:p>
        </w:tc>
        <w:tc>
          <w:tcPr>
            <w:tcW w:w="901" w:type="dxa"/>
          </w:tcPr>
          <w:p w14:paraId="708B9249" w14:textId="77777777" w:rsidR="0035415A" w:rsidRPr="0035415A" w:rsidRDefault="0035415A" w:rsidP="0035415A">
            <w:pPr>
              <w:pStyle w:val="NoSpacing"/>
            </w:pPr>
            <w:r w:rsidRPr="0035415A">
              <w:t>0.1425</w:t>
            </w:r>
          </w:p>
        </w:tc>
      </w:tr>
      <w:tr w:rsidR="0035415A" w:rsidRPr="0035415A" w14:paraId="21566416" w14:textId="77777777" w:rsidTr="0035415A">
        <w:tc>
          <w:tcPr>
            <w:tcW w:w="1314" w:type="dxa"/>
          </w:tcPr>
          <w:p w14:paraId="5270AFDA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48172DD7" w14:textId="77777777" w:rsidR="0035415A" w:rsidRPr="0035415A" w:rsidRDefault="0035415A" w:rsidP="0035415A">
            <w:pPr>
              <w:pStyle w:val="NoSpacing"/>
            </w:pPr>
            <w:r w:rsidRPr="0035415A">
              <w:t>WN</w:t>
            </w:r>
          </w:p>
        </w:tc>
        <w:tc>
          <w:tcPr>
            <w:tcW w:w="980" w:type="dxa"/>
          </w:tcPr>
          <w:p w14:paraId="3C465D4F" w14:textId="77777777" w:rsidR="0035415A" w:rsidRPr="0035415A" w:rsidRDefault="0035415A" w:rsidP="0035415A">
            <w:pPr>
              <w:pStyle w:val="NoSpacing"/>
            </w:pPr>
            <w:r w:rsidRPr="0035415A">
              <w:t>0.8712</w:t>
            </w:r>
          </w:p>
        </w:tc>
        <w:tc>
          <w:tcPr>
            <w:tcW w:w="856" w:type="dxa"/>
          </w:tcPr>
          <w:p w14:paraId="72766F1F" w14:textId="77777777" w:rsidR="0035415A" w:rsidRPr="0035415A" w:rsidRDefault="0035415A" w:rsidP="0035415A">
            <w:pPr>
              <w:pStyle w:val="NoSpacing"/>
            </w:pPr>
            <w:r w:rsidRPr="0035415A">
              <w:t>1.784</w:t>
            </w:r>
          </w:p>
        </w:tc>
        <w:tc>
          <w:tcPr>
            <w:tcW w:w="1100" w:type="dxa"/>
          </w:tcPr>
          <w:p w14:paraId="4491E6C8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1019" w:type="dxa"/>
          </w:tcPr>
          <w:p w14:paraId="2C4F5D80" w14:textId="77777777" w:rsidR="0035415A" w:rsidRPr="0035415A" w:rsidRDefault="0035415A" w:rsidP="0035415A">
            <w:pPr>
              <w:pStyle w:val="NoSpacing"/>
            </w:pPr>
            <w:r w:rsidRPr="0035415A">
              <w:t>-104.1</w:t>
            </w:r>
          </w:p>
        </w:tc>
        <w:tc>
          <w:tcPr>
            <w:tcW w:w="328" w:type="dxa"/>
          </w:tcPr>
          <w:p w14:paraId="7BC2BEFA" w14:textId="77777777" w:rsidR="0035415A" w:rsidRPr="0035415A" w:rsidRDefault="0035415A" w:rsidP="0035415A">
            <w:pPr>
              <w:pStyle w:val="NoSpacing"/>
            </w:pPr>
            <w:r w:rsidRPr="0035415A">
              <w:t>2</w:t>
            </w:r>
          </w:p>
        </w:tc>
        <w:tc>
          <w:tcPr>
            <w:tcW w:w="856" w:type="dxa"/>
          </w:tcPr>
          <w:p w14:paraId="792587F6" w14:textId="77777777" w:rsidR="0035415A" w:rsidRPr="0035415A" w:rsidRDefault="0035415A" w:rsidP="0035415A">
            <w:pPr>
              <w:pStyle w:val="NoSpacing"/>
            </w:pPr>
            <w:r w:rsidRPr="0035415A">
              <w:t>212.3</w:t>
            </w:r>
          </w:p>
        </w:tc>
        <w:tc>
          <w:tcPr>
            <w:tcW w:w="901" w:type="dxa"/>
          </w:tcPr>
          <w:p w14:paraId="2FDDCE0C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34.39</w:t>
            </w:r>
          </w:p>
        </w:tc>
        <w:tc>
          <w:tcPr>
            <w:tcW w:w="901" w:type="dxa"/>
          </w:tcPr>
          <w:p w14:paraId="6B366891" w14:textId="77777777" w:rsidR="0035415A" w:rsidRPr="0035415A" w:rsidRDefault="0035415A" w:rsidP="0035415A">
            <w:pPr>
              <w:pStyle w:val="NoSpacing"/>
            </w:pPr>
            <w:r w:rsidRPr="0035415A">
              <w:t>0.0000</w:t>
            </w:r>
          </w:p>
        </w:tc>
      </w:tr>
      <w:tr w:rsidR="0035415A" w:rsidRPr="0035415A" w14:paraId="633E1379" w14:textId="77777777" w:rsidTr="0035415A">
        <w:tc>
          <w:tcPr>
            <w:tcW w:w="1314" w:type="dxa"/>
          </w:tcPr>
          <w:p w14:paraId="0A4A5891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61346B78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980" w:type="dxa"/>
          </w:tcPr>
          <w:p w14:paraId="330BCEA9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6" w:type="dxa"/>
          </w:tcPr>
          <w:p w14:paraId="6703EABB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1100" w:type="dxa"/>
          </w:tcPr>
          <w:p w14:paraId="1C50F0C3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1019" w:type="dxa"/>
          </w:tcPr>
          <w:p w14:paraId="683120BC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328" w:type="dxa"/>
          </w:tcPr>
          <w:p w14:paraId="3FC1B978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6" w:type="dxa"/>
          </w:tcPr>
          <w:p w14:paraId="05F4FD06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901" w:type="dxa"/>
          </w:tcPr>
          <w:p w14:paraId="229B8D26" w14:textId="77777777" w:rsidR="0035415A" w:rsidRPr="0035415A" w:rsidRDefault="0035415A" w:rsidP="0035415A">
            <w:pPr>
              <w:pStyle w:val="NoSpacing"/>
              <w:rPr>
                <w:rFonts w:eastAsia="Times New Roman"/>
                <w:color w:val="FF0000"/>
              </w:rPr>
            </w:pPr>
          </w:p>
        </w:tc>
        <w:tc>
          <w:tcPr>
            <w:tcW w:w="901" w:type="dxa"/>
          </w:tcPr>
          <w:p w14:paraId="4482A699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</w:tr>
      <w:tr w:rsidR="0035415A" w:rsidRPr="0035415A" w14:paraId="3DD824BD" w14:textId="77777777" w:rsidTr="0035415A">
        <w:tc>
          <w:tcPr>
            <w:tcW w:w="1314" w:type="dxa"/>
          </w:tcPr>
          <w:p w14:paraId="5F7DE544" w14:textId="77777777" w:rsidR="0035415A" w:rsidRPr="0035415A" w:rsidRDefault="0035415A" w:rsidP="0035415A">
            <w:pPr>
              <w:pStyle w:val="NoSpacing"/>
            </w:pPr>
            <w:r w:rsidRPr="0035415A">
              <w:t>Diptera</w:t>
            </w:r>
          </w:p>
        </w:tc>
        <w:tc>
          <w:tcPr>
            <w:tcW w:w="851" w:type="dxa"/>
          </w:tcPr>
          <w:p w14:paraId="7BD15983" w14:textId="77777777" w:rsidR="0035415A" w:rsidRPr="0035415A" w:rsidRDefault="0035415A" w:rsidP="0035415A">
            <w:pPr>
              <w:pStyle w:val="NoSpacing"/>
            </w:pPr>
            <w:r w:rsidRPr="0035415A">
              <w:t>BM</w:t>
            </w:r>
          </w:p>
        </w:tc>
        <w:tc>
          <w:tcPr>
            <w:tcW w:w="980" w:type="dxa"/>
          </w:tcPr>
          <w:p w14:paraId="2963E170" w14:textId="77777777" w:rsidR="0035415A" w:rsidRPr="0035415A" w:rsidRDefault="0035415A" w:rsidP="0035415A">
            <w:pPr>
              <w:pStyle w:val="NoSpacing"/>
            </w:pPr>
            <w:r w:rsidRPr="0035415A">
              <w:t>0.003120</w:t>
            </w:r>
          </w:p>
        </w:tc>
        <w:tc>
          <w:tcPr>
            <w:tcW w:w="856" w:type="dxa"/>
          </w:tcPr>
          <w:p w14:paraId="77CC606C" w14:textId="77777777" w:rsidR="0035415A" w:rsidRPr="0035415A" w:rsidRDefault="0035415A" w:rsidP="0035415A">
            <w:pPr>
              <w:pStyle w:val="NoSpacing"/>
            </w:pPr>
            <w:r w:rsidRPr="0035415A">
              <w:t>1.635</w:t>
            </w:r>
          </w:p>
        </w:tc>
        <w:tc>
          <w:tcPr>
            <w:tcW w:w="1100" w:type="dxa"/>
          </w:tcPr>
          <w:p w14:paraId="769C0E29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1019" w:type="dxa"/>
          </w:tcPr>
          <w:p w14:paraId="5BD82FB5" w14:textId="77777777" w:rsidR="0035415A" w:rsidRPr="0035415A" w:rsidRDefault="0035415A" w:rsidP="0035415A">
            <w:pPr>
              <w:pStyle w:val="NoSpacing"/>
            </w:pPr>
            <w:r w:rsidRPr="0035415A">
              <w:t>-114.8</w:t>
            </w:r>
          </w:p>
        </w:tc>
        <w:tc>
          <w:tcPr>
            <w:tcW w:w="328" w:type="dxa"/>
          </w:tcPr>
          <w:p w14:paraId="0FAB137D" w14:textId="77777777" w:rsidR="0035415A" w:rsidRPr="0035415A" w:rsidRDefault="0035415A" w:rsidP="0035415A">
            <w:pPr>
              <w:pStyle w:val="NoSpacing"/>
            </w:pPr>
            <w:r w:rsidRPr="0035415A">
              <w:t>2</w:t>
            </w:r>
          </w:p>
        </w:tc>
        <w:tc>
          <w:tcPr>
            <w:tcW w:w="856" w:type="dxa"/>
          </w:tcPr>
          <w:p w14:paraId="311768FE" w14:textId="77777777" w:rsidR="0035415A" w:rsidRPr="0035415A" w:rsidRDefault="0035415A" w:rsidP="0035415A">
            <w:pPr>
              <w:pStyle w:val="NoSpacing"/>
            </w:pPr>
            <w:r w:rsidRPr="0035415A">
              <w:t>233.7</w:t>
            </w:r>
          </w:p>
        </w:tc>
        <w:tc>
          <w:tcPr>
            <w:tcW w:w="901" w:type="dxa"/>
          </w:tcPr>
          <w:p w14:paraId="6A23B628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16.94</w:t>
            </w:r>
          </w:p>
        </w:tc>
        <w:tc>
          <w:tcPr>
            <w:tcW w:w="901" w:type="dxa"/>
          </w:tcPr>
          <w:p w14:paraId="77100D38" w14:textId="77777777" w:rsidR="0035415A" w:rsidRPr="0035415A" w:rsidRDefault="0035415A" w:rsidP="0035415A">
            <w:pPr>
              <w:pStyle w:val="NoSpacing"/>
            </w:pPr>
            <w:r w:rsidRPr="0035415A">
              <w:t>0.00014</w:t>
            </w:r>
          </w:p>
        </w:tc>
      </w:tr>
      <w:tr w:rsidR="0035415A" w:rsidRPr="0035415A" w14:paraId="45B1940D" w14:textId="77777777" w:rsidTr="0035415A">
        <w:tc>
          <w:tcPr>
            <w:tcW w:w="1314" w:type="dxa"/>
          </w:tcPr>
          <w:p w14:paraId="28064931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1432B12C" w14:textId="77777777" w:rsidR="0035415A" w:rsidRPr="0035415A" w:rsidRDefault="0035415A" w:rsidP="0035415A">
            <w:pPr>
              <w:pStyle w:val="NoSpacing"/>
            </w:pPr>
            <w:r w:rsidRPr="0035415A">
              <w:t>EB</w:t>
            </w:r>
          </w:p>
        </w:tc>
        <w:tc>
          <w:tcPr>
            <w:tcW w:w="980" w:type="dxa"/>
          </w:tcPr>
          <w:p w14:paraId="77C3ACB0" w14:textId="77777777" w:rsidR="0035415A" w:rsidRPr="0035415A" w:rsidRDefault="0035415A" w:rsidP="0035415A">
            <w:pPr>
              <w:pStyle w:val="NoSpacing"/>
            </w:pPr>
            <w:r w:rsidRPr="0035415A">
              <w:t>0.003121</w:t>
            </w:r>
          </w:p>
        </w:tc>
        <w:tc>
          <w:tcPr>
            <w:tcW w:w="856" w:type="dxa"/>
          </w:tcPr>
          <w:p w14:paraId="28C4D59F" w14:textId="77777777" w:rsidR="0035415A" w:rsidRPr="0035415A" w:rsidRDefault="0035415A" w:rsidP="0035415A">
            <w:pPr>
              <w:pStyle w:val="NoSpacing"/>
            </w:pPr>
            <w:r w:rsidRPr="0035415A">
              <w:t>1.635</w:t>
            </w:r>
          </w:p>
        </w:tc>
        <w:tc>
          <w:tcPr>
            <w:tcW w:w="1100" w:type="dxa"/>
          </w:tcPr>
          <w:p w14:paraId="22440E01" w14:textId="77777777" w:rsidR="0035415A" w:rsidRPr="0035415A" w:rsidRDefault="0035415A" w:rsidP="0035415A">
            <w:pPr>
              <w:pStyle w:val="NoSpacing"/>
            </w:pPr>
            <w:r w:rsidRPr="0035415A">
              <w:t>-1e-06*</w:t>
            </w:r>
          </w:p>
        </w:tc>
        <w:tc>
          <w:tcPr>
            <w:tcW w:w="1019" w:type="dxa"/>
          </w:tcPr>
          <w:p w14:paraId="27D9FCA7" w14:textId="77777777" w:rsidR="0035415A" w:rsidRPr="0035415A" w:rsidRDefault="0035415A" w:rsidP="0035415A">
            <w:pPr>
              <w:pStyle w:val="NoSpacing"/>
            </w:pPr>
            <w:r w:rsidRPr="0035415A">
              <w:t>-114.8</w:t>
            </w:r>
          </w:p>
        </w:tc>
        <w:tc>
          <w:tcPr>
            <w:tcW w:w="328" w:type="dxa"/>
          </w:tcPr>
          <w:p w14:paraId="70BE66A9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537552FC" w14:textId="77777777" w:rsidR="0035415A" w:rsidRPr="0035415A" w:rsidRDefault="0035415A" w:rsidP="0035415A">
            <w:pPr>
              <w:pStyle w:val="NoSpacing"/>
            </w:pPr>
            <w:r w:rsidRPr="0035415A">
              <w:t>235.8</w:t>
            </w:r>
          </w:p>
        </w:tc>
        <w:tc>
          <w:tcPr>
            <w:tcW w:w="901" w:type="dxa"/>
          </w:tcPr>
          <w:p w14:paraId="56FD7579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19.04</w:t>
            </w:r>
          </w:p>
        </w:tc>
        <w:tc>
          <w:tcPr>
            <w:tcW w:w="901" w:type="dxa"/>
          </w:tcPr>
          <w:p w14:paraId="54907A53" w14:textId="77777777" w:rsidR="0035415A" w:rsidRPr="0035415A" w:rsidRDefault="0035415A" w:rsidP="0035415A">
            <w:pPr>
              <w:pStyle w:val="NoSpacing"/>
            </w:pPr>
            <w:r w:rsidRPr="0035415A">
              <w:t>0.00005</w:t>
            </w:r>
          </w:p>
        </w:tc>
      </w:tr>
      <w:tr w:rsidR="0035415A" w:rsidRPr="0035415A" w14:paraId="4C1E9752" w14:textId="77777777" w:rsidTr="0035415A">
        <w:tc>
          <w:tcPr>
            <w:tcW w:w="1314" w:type="dxa"/>
          </w:tcPr>
          <w:p w14:paraId="48897EA7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5DCCB4E4" w14:textId="77777777" w:rsidR="0035415A" w:rsidRPr="0035415A" w:rsidRDefault="0035415A" w:rsidP="0035415A">
            <w:pPr>
              <w:pStyle w:val="NoSpacing"/>
            </w:pPr>
            <w:r w:rsidRPr="0035415A">
              <w:t>delta</w:t>
            </w:r>
          </w:p>
        </w:tc>
        <w:tc>
          <w:tcPr>
            <w:tcW w:w="980" w:type="dxa"/>
          </w:tcPr>
          <w:p w14:paraId="11448212" w14:textId="77777777" w:rsidR="0035415A" w:rsidRPr="0035415A" w:rsidRDefault="0035415A" w:rsidP="0035415A">
            <w:pPr>
              <w:pStyle w:val="NoSpacing"/>
            </w:pPr>
            <w:r w:rsidRPr="0035415A">
              <w:t>0.001396</w:t>
            </w:r>
          </w:p>
        </w:tc>
        <w:tc>
          <w:tcPr>
            <w:tcW w:w="856" w:type="dxa"/>
          </w:tcPr>
          <w:p w14:paraId="0C3EADF4" w14:textId="77777777" w:rsidR="0035415A" w:rsidRPr="0035415A" w:rsidRDefault="0035415A" w:rsidP="0035415A">
            <w:pPr>
              <w:pStyle w:val="NoSpacing"/>
            </w:pPr>
            <w:r w:rsidRPr="0035415A">
              <w:t>1.539</w:t>
            </w:r>
          </w:p>
        </w:tc>
        <w:tc>
          <w:tcPr>
            <w:tcW w:w="1100" w:type="dxa"/>
          </w:tcPr>
          <w:p w14:paraId="5BA43312" w14:textId="77777777" w:rsidR="0035415A" w:rsidRPr="0035415A" w:rsidRDefault="0035415A" w:rsidP="0035415A">
            <w:pPr>
              <w:pStyle w:val="NoSpacing"/>
            </w:pPr>
            <w:r w:rsidRPr="0035415A">
              <w:t>4.392</w:t>
            </w:r>
          </w:p>
        </w:tc>
        <w:tc>
          <w:tcPr>
            <w:tcW w:w="1019" w:type="dxa"/>
          </w:tcPr>
          <w:p w14:paraId="454813AE" w14:textId="77777777" w:rsidR="0035415A" w:rsidRPr="0035415A" w:rsidRDefault="0035415A" w:rsidP="0035415A">
            <w:pPr>
              <w:pStyle w:val="NoSpacing"/>
            </w:pPr>
            <w:r w:rsidRPr="0035415A">
              <w:t>-106.8</w:t>
            </w:r>
          </w:p>
        </w:tc>
        <w:tc>
          <w:tcPr>
            <w:tcW w:w="328" w:type="dxa"/>
          </w:tcPr>
          <w:p w14:paraId="7927C164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0533089A" w14:textId="77777777" w:rsidR="0035415A" w:rsidRPr="0035415A" w:rsidRDefault="0035415A" w:rsidP="0035415A">
            <w:pPr>
              <w:pStyle w:val="NoSpacing"/>
            </w:pPr>
            <w:r w:rsidRPr="0035415A">
              <w:t>219.9</w:t>
            </w:r>
          </w:p>
        </w:tc>
        <w:tc>
          <w:tcPr>
            <w:tcW w:w="901" w:type="dxa"/>
          </w:tcPr>
          <w:p w14:paraId="11DDA562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3.117</w:t>
            </w:r>
          </w:p>
        </w:tc>
        <w:tc>
          <w:tcPr>
            <w:tcW w:w="901" w:type="dxa"/>
          </w:tcPr>
          <w:p w14:paraId="7F1E653B" w14:textId="77777777" w:rsidR="0035415A" w:rsidRPr="0035415A" w:rsidRDefault="0035415A" w:rsidP="0035415A">
            <w:pPr>
              <w:pStyle w:val="NoSpacing"/>
            </w:pPr>
            <w:r w:rsidRPr="0035415A">
              <w:t>0.1357</w:t>
            </w:r>
          </w:p>
        </w:tc>
      </w:tr>
      <w:tr w:rsidR="0035415A" w:rsidRPr="0035415A" w14:paraId="1CECC5D7" w14:textId="77777777" w:rsidTr="0035415A">
        <w:tc>
          <w:tcPr>
            <w:tcW w:w="1314" w:type="dxa"/>
          </w:tcPr>
          <w:p w14:paraId="4CA00D9D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33371E4C" w14:textId="77777777" w:rsidR="0035415A" w:rsidRPr="0035415A" w:rsidRDefault="0035415A" w:rsidP="0035415A">
            <w:pPr>
              <w:pStyle w:val="NoSpacing"/>
            </w:pPr>
            <w:r w:rsidRPr="0035415A">
              <w:t>SSP</w:t>
            </w:r>
          </w:p>
        </w:tc>
        <w:tc>
          <w:tcPr>
            <w:tcW w:w="980" w:type="dxa"/>
          </w:tcPr>
          <w:p w14:paraId="6492106A" w14:textId="77777777" w:rsidR="0035415A" w:rsidRPr="0035415A" w:rsidRDefault="0035415A" w:rsidP="0035415A">
            <w:pPr>
              <w:pStyle w:val="NoSpacing"/>
            </w:pPr>
            <w:r w:rsidRPr="0035415A">
              <w:t>0.006735</w:t>
            </w:r>
          </w:p>
        </w:tc>
        <w:tc>
          <w:tcPr>
            <w:tcW w:w="856" w:type="dxa"/>
          </w:tcPr>
          <w:p w14:paraId="528CA54C" w14:textId="77777777" w:rsidR="0035415A" w:rsidRPr="0035415A" w:rsidRDefault="0035415A" w:rsidP="0035415A">
            <w:pPr>
              <w:pStyle w:val="NoSpacing"/>
            </w:pPr>
            <w:r w:rsidRPr="0035415A">
              <w:t>1.550</w:t>
            </w:r>
          </w:p>
        </w:tc>
        <w:tc>
          <w:tcPr>
            <w:tcW w:w="1100" w:type="dxa"/>
          </w:tcPr>
          <w:p w14:paraId="78AE38EF" w14:textId="77777777" w:rsidR="0035415A" w:rsidRPr="0035415A" w:rsidRDefault="0035415A" w:rsidP="0035415A">
            <w:pPr>
              <w:pStyle w:val="NoSpacing"/>
            </w:pPr>
            <w:r w:rsidRPr="0035415A">
              <w:t>0.007896</w:t>
            </w:r>
          </w:p>
        </w:tc>
        <w:tc>
          <w:tcPr>
            <w:tcW w:w="1019" w:type="dxa"/>
          </w:tcPr>
          <w:p w14:paraId="4ECB3158" w14:textId="77777777" w:rsidR="0035415A" w:rsidRPr="0035415A" w:rsidRDefault="0035415A" w:rsidP="0035415A">
            <w:pPr>
              <w:pStyle w:val="NoSpacing"/>
            </w:pPr>
            <w:r w:rsidRPr="0035415A">
              <w:t>-106.4</w:t>
            </w:r>
          </w:p>
        </w:tc>
        <w:tc>
          <w:tcPr>
            <w:tcW w:w="328" w:type="dxa"/>
          </w:tcPr>
          <w:p w14:paraId="6430D502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406897FA" w14:textId="77777777" w:rsidR="0035415A" w:rsidRPr="0035415A" w:rsidRDefault="0035415A" w:rsidP="0035415A">
            <w:pPr>
              <w:pStyle w:val="NoSpacing"/>
            </w:pPr>
            <w:r w:rsidRPr="0035415A">
              <w:t>219.0</w:t>
            </w:r>
          </w:p>
        </w:tc>
        <w:tc>
          <w:tcPr>
            <w:tcW w:w="901" w:type="dxa"/>
          </w:tcPr>
          <w:p w14:paraId="079B1B07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2.195</w:t>
            </w:r>
          </w:p>
        </w:tc>
        <w:tc>
          <w:tcPr>
            <w:tcW w:w="901" w:type="dxa"/>
          </w:tcPr>
          <w:p w14:paraId="6468A0C6" w14:textId="77777777" w:rsidR="0035415A" w:rsidRPr="0035415A" w:rsidRDefault="0035415A" w:rsidP="0035415A">
            <w:pPr>
              <w:pStyle w:val="NoSpacing"/>
            </w:pPr>
            <w:r w:rsidRPr="0035415A">
              <w:t>0.2152</w:t>
            </w:r>
          </w:p>
        </w:tc>
      </w:tr>
      <w:tr w:rsidR="0035415A" w:rsidRPr="0035415A" w14:paraId="7709229D" w14:textId="77777777" w:rsidTr="0035415A">
        <w:tc>
          <w:tcPr>
            <w:tcW w:w="1314" w:type="dxa"/>
          </w:tcPr>
          <w:p w14:paraId="426E90E3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26B92EC1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lambda</w:t>
            </w:r>
          </w:p>
        </w:tc>
        <w:tc>
          <w:tcPr>
            <w:tcW w:w="980" w:type="dxa"/>
          </w:tcPr>
          <w:p w14:paraId="2943773C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0.001695</w:t>
            </w:r>
          </w:p>
        </w:tc>
        <w:tc>
          <w:tcPr>
            <w:tcW w:w="856" w:type="dxa"/>
          </w:tcPr>
          <w:p w14:paraId="1C41F976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1.611</w:t>
            </w:r>
          </w:p>
        </w:tc>
        <w:tc>
          <w:tcPr>
            <w:tcW w:w="1100" w:type="dxa"/>
          </w:tcPr>
          <w:p w14:paraId="2A0BF458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0.6648</w:t>
            </w:r>
          </w:p>
        </w:tc>
        <w:tc>
          <w:tcPr>
            <w:tcW w:w="1019" w:type="dxa"/>
          </w:tcPr>
          <w:p w14:paraId="27A98A98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-105.3</w:t>
            </w:r>
          </w:p>
        </w:tc>
        <w:tc>
          <w:tcPr>
            <w:tcW w:w="328" w:type="dxa"/>
          </w:tcPr>
          <w:p w14:paraId="2E36ACA8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3</w:t>
            </w:r>
          </w:p>
        </w:tc>
        <w:tc>
          <w:tcPr>
            <w:tcW w:w="856" w:type="dxa"/>
          </w:tcPr>
          <w:p w14:paraId="028A6ECB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216.7</w:t>
            </w:r>
          </w:p>
        </w:tc>
        <w:tc>
          <w:tcPr>
            <w:tcW w:w="901" w:type="dxa"/>
          </w:tcPr>
          <w:p w14:paraId="13C91959" w14:textId="77777777" w:rsidR="0035415A" w:rsidRPr="0035415A" w:rsidRDefault="0035415A" w:rsidP="0035415A">
            <w:pPr>
              <w:pStyle w:val="NoSpacing"/>
              <w:rPr>
                <w:rFonts w:eastAsia="Times New Roman"/>
                <w:b/>
              </w:rPr>
            </w:pPr>
            <w:r w:rsidRPr="0035415A">
              <w:rPr>
                <w:rFonts w:eastAsia="Times New Roman"/>
                <w:b/>
              </w:rPr>
              <w:t>0</w:t>
            </w:r>
          </w:p>
        </w:tc>
        <w:tc>
          <w:tcPr>
            <w:tcW w:w="901" w:type="dxa"/>
          </w:tcPr>
          <w:p w14:paraId="24DE1645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0.6449</w:t>
            </w:r>
          </w:p>
        </w:tc>
      </w:tr>
      <w:tr w:rsidR="0035415A" w:rsidRPr="0035415A" w14:paraId="3C912DA6" w14:textId="77777777" w:rsidTr="0035415A">
        <w:tc>
          <w:tcPr>
            <w:tcW w:w="1314" w:type="dxa"/>
          </w:tcPr>
          <w:p w14:paraId="3481E12A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75A7D31C" w14:textId="77777777" w:rsidR="0035415A" w:rsidRPr="0035415A" w:rsidRDefault="0035415A" w:rsidP="0035415A">
            <w:pPr>
              <w:pStyle w:val="NoSpacing"/>
            </w:pPr>
            <w:r w:rsidRPr="0035415A">
              <w:t>WN</w:t>
            </w:r>
          </w:p>
        </w:tc>
        <w:tc>
          <w:tcPr>
            <w:tcW w:w="980" w:type="dxa"/>
          </w:tcPr>
          <w:p w14:paraId="425AC49F" w14:textId="77777777" w:rsidR="0035415A" w:rsidRPr="0035415A" w:rsidRDefault="0035415A" w:rsidP="0035415A">
            <w:pPr>
              <w:pStyle w:val="NoSpacing"/>
            </w:pPr>
            <w:r w:rsidRPr="0035415A">
              <w:t>0.3991</w:t>
            </w:r>
          </w:p>
        </w:tc>
        <w:tc>
          <w:tcPr>
            <w:tcW w:w="856" w:type="dxa"/>
          </w:tcPr>
          <w:p w14:paraId="2F35CD85" w14:textId="77777777" w:rsidR="0035415A" w:rsidRPr="0035415A" w:rsidRDefault="0035415A" w:rsidP="0035415A">
            <w:pPr>
              <w:pStyle w:val="NoSpacing"/>
            </w:pPr>
            <w:r w:rsidRPr="0035415A">
              <w:t>1.513</w:t>
            </w:r>
          </w:p>
        </w:tc>
        <w:tc>
          <w:tcPr>
            <w:tcW w:w="1100" w:type="dxa"/>
          </w:tcPr>
          <w:p w14:paraId="3E1A4547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1019" w:type="dxa"/>
          </w:tcPr>
          <w:p w14:paraId="10E08618" w14:textId="77777777" w:rsidR="0035415A" w:rsidRPr="0035415A" w:rsidRDefault="0035415A" w:rsidP="0035415A">
            <w:pPr>
              <w:pStyle w:val="NoSpacing"/>
            </w:pPr>
            <w:r w:rsidRPr="0035415A">
              <w:t>-111.4</w:t>
            </w:r>
          </w:p>
        </w:tc>
        <w:tc>
          <w:tcPr>
            <w:tcW w:w="328" w:type="dxa"/>
          </w:tcPr>
          <w:p w14:paraId="1084FD45" w14:textId="77777777" w:rsidR="0035415A" w:rsidRPr="0035415A" w:rsidRDefault="0035415A" w:rsidP="0035415A">
            <w:pPr>
              <w:pStyle w:val="NoSpacing"/>
            </w:pPr>
            <w:r w:rsidRPr="0035415A">
              <w:t>2</w:t>
            </w:r>
          </w:p>
        </w:tc>
        <w:tc>
          <w:tcPr>
            <w:tcW w:w="856" w:type="dxa"/>
          </w:tcPr>
          <w:p w14:paraId="58F4FC88" w14:textId="77777777" w:rsidR="0035415A" w:rsidRPr="0035415A" w:rsidRDefault="0035415A" w:rsidP="0035415A">
            <w:pPr>
              <w:pStyle w:val="NoSpacing"/>
            </w:pPr>
            <w:r w:rsidRPr="0035415A">
              <w:t>227.0</w:t>
            </w:r>
          </w:p>
        </w:tc>
        <w:tc>
          <w:tcPr>
            <w:tcW w:w="901" w:type="dxa"/>
          </w:tcPr>
          <w:p w14:paraId="4988DDA6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10.21</w:t>
            </w:r>
          </w:p>
        </w:tc>
        <w:tc>
          <w:tcPr>
            <w:tcW w:w="901" w:type="dxa"/>
          </w:tcPr>
          <w:p w14:paraId="22AC06E4" w14:textId="77777777" w:rsidR="0035415A" w:rsidRPr="0035415A" w:rsidRDefault="0035415A" w:rsidP="0035415A">
            <w:pPr>
              <w:pStyle w:val="NoSpacing"/>
            </w:pPr>
            <w:r w:rsidRPr="0035415A">
              <w:t>0.0039</w:t>
            </w:r>
          </w:p>
        </w:tc>
      </w:tr>
      <w:tr w:rsidR="0035415A" w:rsidRPr="0035415A" w14:paraId="554B8949" w14:textId="77777777" w:rsidTr="0035415A">
        <w:tc>
          <w:tcPr>
            <w:tcW w:w="1314" w:type="dxa"/>
          </w:tcPr>
          <w:p w14:paraId="28910476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5E64DD76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980" w:type="dxa"/>
          </w:tcPr>
          <w:p w14:paraId="5E90D35A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6" w:type="dxa"/>
          </w:tcPr>
          <w:p w14:paraId="75091B94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1100" w:type="dxa"/>
          </w:tcPr>
          <w:p w14:paraId="7973EE94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1019" w:type="dxa"/>
          </w:tcPr>
          <w:p w14:paraId="6F94A0AB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328" w:type="dxa"/>
          </w:tcPr>
          <w:p w14:paraId="33E4B888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6" w:type="dxa"/>
          </w:tcPr>
          <w:p w14:paraId="68880F59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901" w:type="dxa"/>
          </w:tcPr>
          <w:p w14:paraId="46C1B049" w14:textId="77777777" w:rsidR="0035415A" w:rsidRPr="0035415A" w:rsidRDefault="0035415A" w:rsidP="0035415A">
            <w:pPr>
              <w:pStyle w:val="NoSpacing"/>
              <w:rPr>
                <w:rFonts w:eastAsia="Times New Roman"/>
                <w:color w:val="FF0000"/>
              </w:rPr>
            </w:pPr>
          </w:p>
        </w:tc>
        <w:tc>
          <w:tcPr>
            <w:tcW w:w="901" w:type="dxa"/>
          </w:tcPr>
          <w:p w14:paraId="0F94AA07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</w:tr>
      <w:tr w:rsidR="0035415A" w:rsidRPr="0035415A" w14:paraId="1D010A2E" w14:textId="77777777" w:rsidTr="0035415A">
        <w:tc>
          <w:tcPr>
            <w:tcW w:w="1314" w:type="dxa"/>
          </w:tcPr>
          <w:p w14:paraId="4DDE9EF1" w14:textId="77777777" w:rsidR="0035415A" w:rsidRPr="0035415A" w:rsidRDefault="0035415A" w:rsidP="0035415A">
            <w:pPr>
              <w:pStyle w:val="NoSpacing"/>
            </w:pPr>
            <w:r w:rsidRPr="0035415A">
              <w:t>Coleoptera</w:t>
            </w:r>
          </w:p>
        </w:tc>
        <w:tc>
          <w:tcPr>
            <w:tcW w:w="851" w:type="dxa"/>
          </w:tcPr>
          <w:p w14:paraId="70847331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BM</w:t>
            </w:r>
          </w:p>
        </w:tc>
        <w:tc>
          <w:tcPr>
            <w:tcW w:w="980" w:type="dxa"/>
          </w:tcPr>
          <w:p w14:paraId="2444115E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0.002685</w:t>
            </w:r>
          </w:p>
        </w:tc>
        <w:tc>
          <w:tcPr>
            <w:tcW w:w="856" w:type="dxa"/>
          </w:tcPr>
          <w:p w14:paraId="625B12A5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1.424</w:t>
            </w:r>
          </w:p>
        </w:tc>
        <w:tc>
          <w:tcPr>
            <w:tcW w:w="1100" w:type="dxa"/>
          </w:tcPr>
          <w:p w14:paraId="5AE7396D" w14:textId="77777777" w:rsidR="0035415A" w:rsidRPr="0035415A" w:rsidRDefault="0035415A" w:rsidP="0035415A">
            <w:pPr>
              <w:pStyle w:val="NoSpacing"/>
              <w:rPr>
                <w:b/>
              </w:rPr>
            </w:pPr>
          </w:p>
        </w:tc>
        <w:tc>
          <w:tcPr>
            <w:tcW w:w="1019" w:type="dxa"/>
          </w:tcPr>
          <w:p w14:paraId="7393039B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-153.6</w:t>
            </w:r>
          </w:p>
        </w:tc>
        <w:tc>
          <w:tcPr>
            <w:tcW w:w="328" w:type="dxa"/>
          </w:tcPr>
          <w:p w14:paraId="69FE388F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2</w:t>
            </w:r>
          </w:p>
        </w:tc>
        <w:tc>
          <w:tcPr>
            <w:tcW w:w="856" w:type="dxa"/>
          </w:tcPr>
          <w:p w14:paraId="58CCAB7A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311.3</w:t>
            </w:r>
          </w:p>
        </w:tc>
        <w:tc>
          <w:tcPr>
            <w:tcW w:w="901" w:type="dxa"/>
          </w:tcPr>
          <w:p w14:paraId="3EDB45E1" w14:textId="77777777" w:rsidR="0035415A" w:rsidRPr="0035415A" w:rsidRDefault="0035415A" w:rsidP="0035415A">
            <w:pPr>
              <w:pStyle w:val="NoSpacing"/>
              <w:rPr>
                <w:rFonts w:eastAsia="Times New Roman"/>
                <w:b/>
              </w:rPr>
            </w:pPr>
            <w:r w:rsidRPr="0035415A">
              <w:rPr>
                <w:rFonts w:eastAsia="Times New Roman"/>
                <w:b/>
              </w:rPr>
              <w:t>0.5992</w:t>
            </w:r>
          </w:p>
        </w:tc>
        <w:tc>
          <w:tcPr>
            <w:tcW w:w="901" w:type="dxa"/>
          </w:tcPr>
          <w:p w14:paraId="7D14AB6A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0.2071</w:t>
            </w:r>
          </w:p>
        </w:tc>
      </w:tr>
      <w:tr w:rsidR="0035415A" w:rsidRPr="0035415A" w14:paraId="65FE5981" w14:textId="77777777" w:rsidTr="0035415A">
        <w:tc>
          <w:tcPr>
            <w:tcW w:w="1314" w:type="dxa"/>
          </w:tcPr>
          <w:p w14:paraId="4BF0462D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5BC1006A" w14:textId="77777777" w:rsidR="0035415A" w:rsidRPr="0035415A" w:rsidRDefault="0035415A" w:rsidP="0035415A">
            <w:pPr>
              <w:pStyle w:val="NoSpacing"/>
            </w:pPr>
            <w:r w:rsidRPr="0035415A">
              <w:t>EB</w:t>
            </w:r>
          </w:p>
        </w:tc>
        <w:tc>
          <w:tcPr>
            <w:tcW w:w="980" w:type="dxa"/>
          </w:tcPr>
          <w:p w14:paraId="1639DB12" w14:textId="77777777" w:rsidR="0035415A" w:rsidRPr="0035415A" w:rsidRDefault="0035415A" w:rsidP="0035415A">
            <w:pPr>
              <w:pStyle w:val="NoSpacing"/>
            </w:pPr>
            <w:r w:rsidRPr="0035415A">
              <w:t>0.002686</w:t>
            </w:r>
          </w:p>
        </w:tc>
        <w:tc>
          <w:tcPr>
            <w:tcW w:w="856" w:type="dxa"/>
          </w:tcPr>
          <w:p w14:paraId="4495FEFB" w14:textId="77777777" w:rsidR="0035415A" w:rsidRPr="0035415A" w:rsidRDefault="0035415A" w:rsidP="0035415A">
            <w:pPr>
              <w:pStyle w:val="NoSpacing"/>
            </w:pPr>
            <w:r w:rsidRPr="0035415A">
              <w:t>1.424</w:t>
            </w:r>
          </w:p>
        </w:tc>
        <w:tc>
          <w:tcPr>
            <w:tcW w:w="1100" w:type="dxa"/>
          </w:tcPr>
          <w:p w14:paraId="4963BAED" w14:textId="77777777" w:rsidR="0035415A" w:rsidRPr="0035415A" w:rsidRDefault="0035415A" w:rsidP="0035415A">
            <w:pPr>
              <w:pStyle w:val="NoSpacing"/>
            </w:pPr>
            <w:r w:rsidRPr="0035415A">
              <w:t>-1e-06*</w:t>
            </w:r>
          </w:p>
        </w:tc>
        <w:tc>
          <w:tcPr>
            <w:tcW w:w="1019" w:type="dxa"/>
          </w:tcPr>
          <w:p w14:paraId="1206E47A" w14:textId="77777777" w:rsidR="0035415A" w:rsidRPr="0035415A" w:rsidRDefault="0035415A" w:rsidP="0035415A">
            <w:pPr>
              <w:pStyle w:val="NoSpacing"/>
            </w:pPr>
            <w:r w:rsidRPr="0035415A">
              <w:t>-153.6</w:t>
            </w:r>
          </w:p>
        </w:tc>
        <w:tc>
          <w:tcPr>
            <w:tcW w:w="328" w:type="dxa"/>
          </w:tcPr>
          <w:p w14:paraId="2D77CFA6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6865D70A" w14:textId="77777777" w:rsidR="0035415A" w:rsidRPr="0035415A" w:rsidRDefault="0035415A" w:rsidP="0035415A">
            <w:pPr>
              <w:pStyle w:val="NoSpacing"/>
            </w:pPr>
            <w:r w:rsidRPr="0035415A">
              <w:t>313.4</w:t>
            </w:r>
          </w:p>
        </w:tc>
        <w:tc>
          <w:tcPr>
            <w:tcW w:w="901" w:type="dxa"/>
          </w:tcPr>
          <w:p w14:paraId="25F77C44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2.689</w:t>
            </w:r>
          </w:p>
        </w:tc>
        <w:tc>
          <w:tcPr>
            <w:tcW w:w="901" w:type="dxa"/>
          </w:tcPr>
          <w:p w14:paraId="22670A2E" w14:textId="77777777" w:rsidR="0035415A" w:rsidRPr="0035415A" w:rsidRDefault="0035415A" w:rsidP="0035415A">
            <w:pPr>
              <w:pStyle w:val="NoSpacing"/>
            </w:pPr>
            <w:r w:rsidRPr="0035415A">
              <w:t>0.0729</w:t>
            </w:r>
          </w:p>
        </w:tc>
      </w:tr>
      <w:tr w:rsidR="0035415A" w:rsidRPr="0035415A" w14:paraId="75AFEA46" w14:textId="77777777" w:rsidTr="0035415A">
        <w:tc>
          <w:tcPr>
            <w:tcW w:w="1314" w:type="dxa"/>
          </w:tcPr>
          <w:p w14:paraId="69BC9F0D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042E92DD" w14:textId="77777777" w:rsidR="0035415A" w:rsidRPr="0035415A" w:rsidRDefault="0035415A" w:rsidP="0035415A">
            <w:pPr>
              <w:pStyle w:val="NoSpacing"/>
            </w:pPr>
            <w:r w:rsidRPr="0035415A">
              <w:t>delta</w:t>
            </w:r>
          </w:p>
        </w:tc>
        <w:tc>
          <w:tcPr>
            <w:tcW w:w="980" w:type="dxa"/>
          </w:tcPr>
          <w:p w14:paraId="09C4D34C" w14:textId="77777777" w:rsidR="0035415A" w:rsidRPr="0035415A" w:rsidRDefault="0035415A" w:rsidP="0035415A">
            <w:pPr>
              <w:pStyle w:val="NoSpacing"/>
            </w:pPr>
            <w:r w:rsidRPr="0035415A">
              <w:t>0.002091</w:t>
            </w:r>
          </w:p>
        </w:tc>
        <w:tc>
          <w:tcPr>
            <w:tcW w:w="856" w:type="dxa"/>
          </w:tcPr>
          <w:p w14:paraId="5EEAC820" w14:textId="77777777" w:rsidR="0035415A" w:rsidRPr="0035415A" w:rsidRDefault="0035415A" w:rsidP="0035415A">
            <w:pPr>
              <w:pStyle w:val="NoSpacing"/>
            </w:pPr>
            <w:r w:rsidRPr="0035415A">
              <w:t>1.494</w:t>
            </w:r>
          </w:p>
        </w:tc>
        <w:tc>
          <w:tcPr>
            <w:tcW w:w="1100" w:type="dxa"/>
          </w:tcPr>
          <w:p w14:paraId="700C5255" w14:textId="77777777" w:rsidR="0035415A" w:rsidRPr="0035415A" w:rsidRDefault="0035415A" w:rsidP="0035415A">
            <w:pPr>
              <w:pStyle w:val="NoSpacing"/>
            </w:pPr>
            <w:r w:rsidRPr="0035415A">
              <w:t>1.656</w:t>
            </w:r>
          </w:p>
        </w:tc>
        <w:tc>
          <w:tcPr>
            <w:tcW w:w="1019" w:type="dxa"/>
          </w:tcPr>
          <w:p w14:paraId="23BF7780" w14:textId="77777777" w:rsidR="0035415A" w:rsidRPr="0035415A" w:rsidRDefault="0035415A" w:rsidP="0035415A">
            <w:pPr>
              <w:pStyle w:val="NoSpacing"/>
            </w:pPr>
            <w:r w:rsidRPr="0035415A">
              <w:t>-152.34</w:t>
            </w:r>
          </w:p>
        </w:tc>
        <w:tc>
          <w:tcPr>
            <w:tcW w:w="328" w:type="dxa"/>
          </w:tcPr>
          <w:p w14:paraId="03581D48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6667F3F9" w14:textId="77777777" w:rsidR="0035415A" w:rsidRPr="0035415A" w:rsidRDefault="0035415A" w:rsidP="0035415A">
            <w:pPr>
              <w:pStyle w:val="NoSpacing"/>
            </w:pPr>
            <w:r w:rsidRPr="0035415A">
              <w:t>310.9</w:t>
            </w:r>
          </w:p>
        </w:tc>
        <w:tc>
          <w:tcPr>
            <w:tcW w:w="901" w:type="dxa"/>
          </w:tcPr>
          <w:p w14:paraId="3D0786BA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0.1922</w:t>
            </w:r>
          </w:p>
        </w:tc>
        <w:tc>
          <w:tcPr>
            <w:tcW w:w="901" w:type="dxa"/>
          </w:tcPr>
          <w:p w14:paraId="64C85D4B" w14:textId="77777777" w:rsidR="0035415A" w:rsidRPr="0035415A" w:rsidRDefault="0035415A" w:rsidP="0035415A">
            <w:pPr>
              <w:pStyle w:val="NoSpacing"/>
            </w:pPr>
            <w:r w:rsidRPr="0035415A">
              <w:t>0.2538</w:t>
            </w:r>
          </w:p>
        </w:tc>
      </w:tr>
      <w:tr w:rsidR="0035415A" w:rsidRPr="0035415A" w14:paraId="23026D56" w14:textId="77777777" w:rsidTr="0035415A">
        <w:tc>
          <w:tcPr>
            <w:tcW w:w="1314" w:type="dxa"/>
          </w:tcPr>
          <w:p w14:paraId="78BB6C13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492DFD6D" w14:textId="77777777" w:rsidR="0035415A" w:rsidRPr="0035415A" w:rsidRDefault="0035415A" w:rsidP="0035415A">
            <w:pPr>
              <w:pStyle w:val="NoSpacing"/>
            </w:pPr>
            <w:r w:rsidRPr="0035415A">
              <w:t>SSP</w:t>
            </w:r>
          </w:p>
        </w:tc>
        <w:tc>
          <w:tcPr>
            <w:tcW w:w="980" w:type="dxa"/>
          </w:tcPr>
          <w:p w14:paraId="0460276D" w14:textId="77777777" w:rsidR="0035415A" w:rsidRPr="0035415A" w:rsidRDefault="0035415A" w:rsidP="0035415A">
            <w:pPr>
              <w:pStyle w:val="NoSpacing"/>
            </w:pPr>
            <w:r w:rsidRPr="0035415A">
              <w:t>0.003932</w:t>
            </w:r>
          </w:p>
        </w:tc>
        <w:tc>
          <w:tcPr>
            <w:tcW w:w="856" w:type="dxa"/>
          </w:tcPr>
          <w:p w14:paraId="77D5387E" w14:textId="77777777" w:rsidR="0035415A" w:rsidRPr="0035415A" w:rsidRDefault="0035415A" w:rsidP="0035415A">
            <w:pPr>
              <w:pStyle w:val="NoSpacing"/>
            </w:pPr>
            <w:r w:rsidRPr="0035415A">
              <w:t>1.467</w:t>
            </w:r>
          </w:p>
        </w:tc>
        <w:tc>
          <w:tcPr>
            <w:tcW w:w="1100" w:type="dxa"/>
          </w:tcPr>
          <w:p w14:paraId="49E526F2" w14:textId="77777777" w:rsidR="0035415A" w:rsidRPr="0035415A" w:rsidRDefault="0035415A" w:rsidP="0035415A">
            <w:pPr>
              <w:pStyle w:val="NoSpacing"/>
            </w:pPr>
            <w:r w:rsidRPr="0035415A">
              <w:t>0.002282</w:t>
            </w:r>
          </w:p>
        </w:tc>
        <w:tc>
          <w:tcPr>
            <w:tcW w:w="1019" w:type="dxa"/>
          </w:tcPr>
          <w:p w14:paraId="7713DE6A" w14:textId="77777777" w:rsidR="0035415A" w:rsidRPr="0035415A" w:rsidRDefault="0035415A" w:rsidP="0035415A">
            <w:pPr>
              <w:pStyle w:val="NoSpacing"/>
            </w:pPr>
            <w:r w:rsidRPr="0035415A">
              <w:t>-152.3</w:t>
            </w:r>
          </w:p>
        </w:tc>
        <w:tc>
          <w:tcPr>
            <w:tcW w:w="328" w:type="dxa"/>
          </w:tcPr>
          <w:p w14:paraId="504873CE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068F83E0" w14:textId="77777777" w:rsidR="0035415A" w:rsidRPr="0035415A" w:rsidRDefault="0035415A" w:rsidP="0035415A">
            <w:pPr>
              <w:pStyle w:val="NoSpacing"/>
            </w:pPr>
            <w:r w:rsidRPr="0035415A">
              <w:t>310.7</w:t>
            </w:r>
          </w:p>
        </w:tc>
        <w:tc>
          <w:tcPr>
            <w:tcW w:w="901" w:type="dxa"/>
          </w:tcPr>
          <w:p w14:paraId="4AC2DA47" w14:textId="77777777" w:rsidR="0035415A" w:rsidRPr="0035415A" w:rsidRDefault="0035415A" w:rsidP="0035415A">
            <w:pPr>
              <w:pStyle w:val="NoSpacing"/>
              <w:rPr>
                <w:rFonts w:eastAsia="Times New Roman"/>
                <w:b/>
              </w:rPr>
            </w:pPr>
            <w:r w:rsidRPr="0035415A">
              <w:rPr>
                <w:rFonts w:eastAsia="Times New Roman"/>
                <w:b/>
              </w:rPr>
              <w:t>0</w:t>
            </w:r>
          </w:p>
        </w:tc>
        <w:tc>
          <w:tcPr>
            <w:tcW w:w="901" w:type="dxa"/>
          </w:tcPr>
          <w:p w14:paraId="303CAE96" w14:textId="77777777" w:rsidR="0035415A" w:rsidRPr="0035415A" w:rsidRDefault="0035415A" w:rsidP="0035415A">
            <w:pPr>
              <w:pStyle w:val="NoSpacing"/>
            </w:pPr>
            <w:r w:rsidRPr="0035415A">
              <w:t>0.2794</w:t>
            </w:r>
          </w:p>
        </w:tc>
      </w:tr>
      <w:tr w:rsidR="0035415A" w:rsidRPr="0035415A" w14:paraId="409F22DA" w14:textId="77777777" w:rsidTr="0035415A">
        <w:tc>
          <w:tcPr>
            <w:tcW w:w="1314" w:type="dxa"/>
          </w:tcPr>
          <w:p w14:paraId="2F29429A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5CECD6ED" w14:textId="77777777" w:rsidR="0035415A" w:rsidRPr="0035415A" w:rsidRDefault="0035415A" w:rsidP="0035415A">
            <w:pPr>
              <w:pStyle w:val="NoSpacing"/>
            </w:pPr>
            <w:r w:rsidRPr="0035415A">
              <w:t>lambda</w:t>
            </w:r>
          </w:p>
        </w:tc>
        <w:tc>
          <w:tcPr>
            <w:tcW w:w="980" w:type="dxa"/>
          </w:tcPr>
          <w:p w14:paraId="04FE18CB" w14:textId="77777777" w:rsidR="0035415A" w:rsidRPr="0035415A" w:rsidRDefault="0035415A" w:rsidP="0035415A">
            <w:pPr>
              <w:pStyle w:val="NoSpacing"/>
            </w:pPr>
            <w:r w:rsidRPr="0035415A">
              <w:t>0.00228</w:t>
            </w:r>
          </w:p>
        </w:tc>
        <w:tc>
          <w:tcPr>
            <w:tcW w:w="856" w:type="dxa"/>
          </w:tcPr>
          <w:p w14:paraId="2309DD4B" w14:textId="77777777" w:rsidR="0035415A" w:rsidRPr="0035415A" w:rsidRDefault="0035415A" w:rsidP="0035415A">
            <w:pPr>
              <w:pStyle w:val="NoSpacing"/>
            </w:pPr>
            <w:r w:rsidRPr="0035415A">
              <w:t>1.436</w:t>
            </w:r>
          </w:p>
        </w:tc>
        <w:tc>
          <w:tcPr>
            <w:tcW w:w="1100" w:type="dxa"/>
          </w:tcPr>
          <w:p w14:paraId="4C7B4CE7" w14:textId="77777777" w:rsidR="0035415A" w:rsidRPr="0035415A" w:rsidRDefault="0035415A" w:rsidP="0035415A">
            <w:pPr>
              <w:pStyle w:val="NoSpacing"/>
            </w:pPr>
            <w:r w:rsidRPr="0035415A">
              <w:t>0.8274</w:t>
            </w:r>
          </w:p>
        </w:tc>
        <w:tc>
          <w:tcPr>
            <w:tcW w:w="1019" w:type="dxa"/>
          </w:tcPr>
          <w:p w14:paraId="31421EC6" w14:textId="77777777" w:rsidR="0035415A" w:rsidRPr="0035415A" w:rsidRDefault="0035415A" w:rsidP="0035415A">
            <w:pPr>
              <w:pStyle w:val="NoSpacing"/>
            </w:pPr>
            <w:r w:rsidRPr="0035415A">
              <w:t>-152.7</w:t>
            </w:r>
          </w:p>
        </w:tc>
        <w:tc>
          <w:tcPr>
            <w:tcW w:w="328" w:type="dxa"/>
          </w:tcPr>
          <w:p w14:paraId="50A35823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6" w:type="dxa"/>
          </w:tcPr>
          <w:p w14:paraId="25791820" w14:textId="77777777" w:rsidR="0035415A" w:rsidRPr="0035415A" w:rsidRDefault="0035415A" w:rsidP="0035415A">
            <w:pPr>
              <w:pStyle w:val="NoSpacing"/>
            </w:pPr>
            <w:r w:rsidRPr="0035415A">
              <w:t>311.5</w:t>
            </w:r>
          </w:p>
        </w:tc>
        <w:tc>
          <w:tcPr>
            <w:tcW w:w="901" w:type="dxa"/>
          </w:tcPr>
          <w:p w14:paraId="319F3C32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0.8054</w:t>
            </w:r>
          </w:p>
        </w:tc>
        <w:tc>
          <w:tcPr>
            <w:tcW w:w="901" w:type="dxa"/>
          </w:tcPr>
          <w:p w14:paraId="44D52953" w14:textId="77777777" w:rsidR="0035415A" w:rsidRPr="0035415A" w:rsidRDefault="0035415A" w:rsidP="0035415A">
            <w:pPr>
              <w:pStyle w:val="NoSpacing"/>
            </w:pPr>
            <w:r w:rsidRPr="0035415A">
              <w:t>0.1868</w:t>
            </w:r>
          </w:p>
        </w:tc>
      </w:tr>
      <w:tr w:rsidR="0035415A" w:rsidRPr="0035415A" w14:paraId="59BE8BBD" w14:textId="77777777" w:rsidTr="0035415A">
        <w:tc>
          <w:tcPr>
            <w:tcW w:w="1314" w:type="dxa"/>
          </w:tcPr>
          <w:p w14:paraId="3408ECE6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5574F604" w14:textId="77777777" w:rsidR="0035415A" w:rsidRPr="0035415A" w:rsidRDefault="0035415A" w:rsidP="0035415A">
            <w:pPr>
              <w:pStyle w:val="NoSpacing"/>
            </w:pPr>
            <w:r w:rsidRPr="0035415A">
              <w:t>WN</w:t>
            </w:r>
          </w:p>
        </w:tc>
        <w:tc>
          <w:tcPr>
            <w:tcW w:w="980" w:type="dxa"/>
          </w:tcPr>
          <w:p w14:paraId="030ED5B8" w14:textId="77777777" w:rsidR="0035415A" w:rsidRPr="0035415A" w:rsidRDefault="0035415A" w:rsidP="0035415A">
            <w:pPr>
              <w:pStyle w:val="NoSpacing"/>
            </w:pPr>
            <w:r w:rsidRPr="0035415A">
              <w:t>0.5859</w:t>
            </w:r>
          </w:p>
        </w:tc>
        <w:tc>
          <w:tcPr>
            <w:tcW w:w="856" w:type="dxa"/>
          </w:tcPr>
          <w:p w14:paraId="6B299449" w14:textId="77777777" w:rsidR="0035415A" w:rsidRPr="0035415A" w:rsidRDefault="0035415A" w:rsidP="0035415A">
            <w:pPr>
              <w:pStyle w:val="NoSpacing"/>
            </w:pPr>
            <w:r w:rsidRPr="0035415A">
              <w:t>1.625</w:t>
            </w:r>
          </w:p>
        </w:tc>
        <w:tc>
          <w:tcPr>
            <w:tcW w:w="1100" w:type="dxa"/>
          </w:tcPr>
          <w:p w14:paraId="352AA750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1019" w:type="dxa"/>
          </w:tcPr>
          <w:p w14:paraId="40617D1B" w14:textId="77777777" w:rsidR="0035415A" w:rsidRPr="0035415A" w:rsidRDefault="0035415A" w:rsidP="0035415A">
            <w:pPr>
              <w:pStyle w:val="NoSpacing"/>
            </w:pPr>
            <w:r w:rsidRPr="0035415A">
              <w:t>-162.6</w:t>
            </w:r>
          </w:p>
        </w:tc>
        <w:tc>
          <w:tcPr>
            <w:tcW w:w="328" w:type="dxa"/>
          </w:tcPr>
          <w:p w14:paraId="770954DD" w14:textId="77777777" w:rsidR="0035415A" w:rsidRPr="0035415A" w:rsidRDefault="0035415A" w:rsidP="0035415A">
            <w:pPr>
              <w:pStyle w:val="NoSpacing"/>
            </w:pPr>
            <w:r w:rsidRPr="0035415A">
              <w:t>2</w:t>
            </w:r>
          </w:p>
        </w:tc>
        <w:tc>
          <w:tcPr>
            <w:tcW w:w="856" w:type="dxa"/>
          </w:tcPr>
          <w:p w14:paraId="3C099D3E" w14:textId="77777777" w:rsidR="0035415A" w:rsidRPr="0035415A" w:rsidRDefault="0035415A" w:rsidP="0035415A">
            <w:pPr>
              <w:pStyle w:val="NoSpacing"/>
            </w:pPr>
            <w:r w:rsidRPr="0035415A">
              <w:t>329.2</w:t>
            </w:r>
          </w:p>
        </w:tc>
        <w:tc>
          <w:tcPr>
            <w:tcW w:w="901" w:type="dxa"/>
          </w:tcPr>
          <w:p w14:paraId="57E23035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18.47</w:t>
            </w:r>
          </w:p>
        </w:tc>
        <w:tc>
          <w:tcPr>
            <w:tcW w:w="901" w:type="dxa"/>
          </w:tcPr>
          <w:p w14:paraId="1B60558C" w14:textId="77777777" w:rsidR="0035415A" w:rsidRPr="0035415A" w:rsidRDefault="0035415A" w:rsidP="0035415A">
            <w:pPr>
              <w:pStyle w:val="NoSpacing"/>
            </w:pPr>
            <w:r w:rsidRPr="0035415A">
              <w:t>0.00003</w:t>
            </w:r>
          </w:p>
        </w:tc>
      </w:tr>
      <w:tr w:rsidR="0035415A" w:rsidRPr="0035415A" w14:paraId="7B0C963B" w14:textId="77777777" w:rsidTr="0035415A">
        <w:tc>
          <w:tcPr>
            <w:tcW w:w="1314" w:type="dxa"/>
          </w:tcPr>
          <w:p w14:paraId="7E03AE1E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851" w:type="dxa"/>
          </w:tcPr>
          <w:p w14:paraId="6E3BBAA5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  <w:tc>
          <w:tcPr>
            <w:tcW w:w="980" w:type="dxa"/>
          </w:tcPr>
          <w:p w14:paraId="04742EA0" w14:textId="77777777" w:rsidR="0035415A" w:rsidRPr="0035415A" w:rsidRDefault="0035415A" w:rsidP="0035415A">
            <w:pPr>
              <w:pStyle w:val="NoSpacing"/>
              <w:rPr>
                <w:b/>
                <w:color w:val="FF0000"/>
              </w:rPr>
            </w:pPr>
          </w:p>
        </w:tc>
        <w:tc>
          <w:tcPr>
            <w:tcW w:w="856" w:type="dxa"/>
          </w:tcPr>
          <w:p w14:paraId="782D6C24" w14:textId="77777777" w:rsidR="0035415A" w:rsidRPr="0035415A" w:rsidRDefault="0035415A" w:rsidP="0035415A">
            <w:pPr>
              <w:pStyle w:val="NoSpacing"/>
              <w:rPr>
                <w:b/>
                <w:color w:val="FF0000"/>
              </w:rPr>
            </w:pPr>
          </w:p>
        </w:tc>
        <w:tc>
          <w:tcPr>
            <w:tcW w:w="1100" w:type="dxa"/>
          </w:tcPr>
          <w:p w14:paraId="019A8DE1" w14:textId="77777777" w:rsidR="0035415A" w:rsidRPr="0035415A" w:rsidRDefault="0035415A" w:rsidP="0035415A">
            <w:pPr>
              <w:pStyle w:val="NoSpacing"/>
              <w:rPr>
                <w:b/>
                <w:color w:val="FF0000"/>
              </w:rPr>
            </w:pPr>
          </w:p>
        </w:tc>
        <w:tc>
          <w:tcPr>
            <w:tcW w:w="1019" w:type="dxa"/>
          </w:tcPr>
          <w:p w14:paraId="21419A53" w14:textId="77777777" w:rsidR="0035415A" w:rsidRPr="0035415A" w:rsidRDefault="0035415A" w:rsidP="0035415A">
            <w:pPr>
              <w:pStyle w:val="NoSpacing"/>
              <w:rPr>
                <w:b/>
                <w:color w:val="FF0000"/>
              </w:rPr>
            </w:pPr>
          </w:p>
        </w:tc>
        <w:tc>
          <w:tcPr>
            <w:tcW w:w="328" w:type="dxa"/>
          </w:tcPr>
          <w:p w14:paraId="6CCA34B9" w14:textId="77777777" w:rsidR="0035415A" w:rsidRPr="0035415A" w:rsidRDefault="0035415A" w:rsidP="0035415A">
            <w:pPr>
              <w:pStyle w:val="NoSpacing"/>
              <w:rPr>
                <w:b/>
                <w:color w:val="FF0000"/>
              </w:rPr>
            </w:pPr>
          </w:p>
        </w:tc>
        <w:tc>
          <w:tcPr>
            <w:tcW w:w="856" w:type="dxa"/>
          </w:tcPr>
          <w:p w14:paraId="245588FE" w14:textId="77777777" w:rsidR="0035415A" w:rsidRPr="0035415A" w:rsidRDefault="0035415A" w:rsidP="0035415A">
            <w:pPr>
              <w:pStyle w:val="NoSpacing"/>
              <w:rPr>
                <w:b/>
                <w:color w:val="FF0000"/>
              </w:rPr>
            </w:pPr>
          </w:p>
        </w:tc>
        <w:tc>
          <w:tcPr>
            <w:tcW w:w="901" w:type="dxa"/>
          </w:tcPr>
          <w:p w14:paraId="00754A2D" w14:textId="77777777" w:rsidR="0035415A" w:rsidRPr="0035415A" w:rsidRDefault="0035415A" w:rsidP="0035415A">
            <w:pPr>
              <w:pStyle w:val="NoSpacing"/>
              <w:rPr>
                <w:rFonts w:eastAsia="Times New Roman"/>
                <w:b/>
                <w:color w:val="FF0000"/>
              </w:rPr>
            </w:pPr>
          </w:p>
        </w:tc>
        <w:tc>
          <w:tcPr>
            <w:tcW w:w="901" w:type="dxa"/>
          </w:tcPr>
          <w:p w14:paraId="2EAB41EB" w14:textId="77777777" w:rsidR="0035415A" w:rsidRPr="0035415A" w:rsidRDefault="0035415A" w:rsidP="0035415A">
            <w:pPr>
              <w:pStyle w:val="NoSpacing"/>
              <w:rPr>
                <w:color w:val="FF0000"/>
              </w:rPr>
            </w:pPr>
          </w:p>
        </w:tc>
      </w:tr>
      <w:tr w:rsidR="0035415A" w:rsidRPr="0035415A" w14:paraId="6ED148AD" w14:textId="77777777" w:rsidTr="0035415A">
        <w:tc>
          <w:tcPr>
            <w:tcW w:w="1314" w:type="dxa"/>
          </w:tcPr>
          <w:p w14:paraId="2CEC542D" w14:textId="77777777" w:rsidR="0035415A" w:rsidRPr="0035415A" w:rsidRDefault="0035415A" w:rsidP="0035415A">
            <w:pPr>
              <w:pStyle w:val="NoSpacing"/>
            </w:pPr>
            <w:r w:rsidRPr="0035415A">
              <w:t>Lepidoptera</w:t>
            </w:r>
          </w:p>
        </w:tc>
        <w:tc>
          <w:tcPr>
            <w:tcW w:w="851" w:type="dxa"/>
          </w:tcPr>
          <w:p w14:paraId="01661273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BM</w:t>
            </w:r>
          </w:p>
        </w:tc>
        <w:tc>
          <w:tcPr>
            <w:tcW w:w="980" w:type="dxa"/>
          </w:tcPr>
          <w:p w14:paraId="43DE7FEC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0.002756</w:t>
            </w:r>
          </w:p>
        </w:tc>
        <w:tc>
          <w:tcPr>
            <w:tcW w:w="856" w:type="dxa"/>
          </w:tcPr>
          <w:p w14:paraId="49DE58C7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1.368</w:t>
            </w:r>
          </w:p>
        </w:tc>
        <w:tc>
          <w:tcPr>
            <w:tcW w:w="1100" w:type="dxa"/>
          </w:tcPr>
          <w:p w14:paraId="720099A4" w14:textId="77777777" w:rsidR="0035415A" w:rsidRPr="0035415A" w:rsidRDefault="0035415A" w:rsidP="0035415A">
            <w:pPr>
              <w:pStyle w:val="NoSpacing"/>
              <w:rPr>
                <w:b/>
              </w:rPr>
            </w:pPr>
          </w:p>
        </w:tc>
        <w:tc>
          <w:tcPr>
            <w:tcW w:w="1019" w:type="dxa"/>
          </w:tcPr>
          <w:p w14:paraId="1C131022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-95.14</w:t>
            </w:r>
          </w:p>
        </w:tc>
        <w:tc>
          <w:tcPr>
            <w:tcW w:w="328" w:type="dxa"/>
          </w:tcPr>
          <w:p w14:paraId="225E9D07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2</w:t>
            </w:r>
          </w:p>
        </w:tc>
        <w:tc>
          <w:tcPr>
            <w:tcW w:w="856" w:type="dxa"/>
          </w:tcPr>
          <w:p w14:paraId="22BAE39F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194.4</w:t>
            </w:r>
          </w:p>
        </w:tc>
        <w:tc>
          <w:tcPr>
            <w:tcW w:w="901" w:type="dxa"/>
          </w:tcPr>
          <w:p w14:paraId="76BB0893" w14:textId="77777777" w:rsidR="0035415A" w:rsidRPr="0035415A" w:rsidRDefault="0035415A" w:rsidP="0035415A">
            <w:pPr>
              <w:pStyle w:val="NoSpacing"/>
              <w:rPr>
                <w:rFonts w:eastAsia="Times New Roman"/>
                <w:b/>
              </w:rPr>
            </w:pPr>
            <w:r w:rsidRPr="0035415A">
              <w:rPr>
                <w:rFonts w:eastAsia="Times New Roman"/>
                <w:b/>
              </w:rPr>
              <w:t>1.661</w:t>
            </w:r>
          </w:p>
        </w:tc>
        <w:tc>
          <w:tcPr>
            <w:tcW w:w="901" w:type="dxa"/>
          </w:tcPr>
          <w:p w14:paraId="0044E9FD" w14:textId="77777777" w:rsidR="0035415A" w:rsidRPr="0035415A" w:rsidRDefault="0035415A" w:rsidP="0035415A">
            <w:pPr>
              <w:pStyle w:val="NoSpacing"/>
              <w:rPr>
                <w:b/>
              </w:rPr>
            </w:pPr>
            <w:r w:rsidRPr="0035415A">
              <w:rPr>
                <w:b/>
              </w:rPr>
              <w:t>0.1996</w:t>
            </w:r>
          </w:p>
        </w:tc>
      </w:tr>
      <w:tr w:rsidR="0035415A" w:rsidRPr="0035415A" w14:paraId="05119E44" w14:textId="77777777" w:rsidTr="0035415A">
        <w:tc>
          <w:tcPr>
            <w:tcW w:w="1314" w:type="dxa"/>
          </w:tcPr>
          <w:p w14:paraId="6DDE16C6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7C1C90CE" w14:textId="77777777" w:rsidR="0035415A" w:rsidRPr="0035415A" w:rsidRDefault="0035415A" w:rsidP="0035415A">
            <w:pPr>
              <w:pStyle w:val="NoSpacing"/>
            </w:pPr>
            <w:r w:rsidRPr="0035415A">
              <w:t>EB</w:t>
            </w:r>
          </w:p>
        </w:tc>
        <w:tc>
          <w:tcPr>
            <w:tcW w:w="980" w:type="dxa"/>
          </w:tcPr>
          <w:p w14:paraId="6EEC17CF" w14:textId="77777777" w:rsidR="0035415A" w:rsidRPr="0035415A" w:rsidRDefault="0035415A" w:rsidP="0035415A">
            <w:pPr>
              <w:pStyle w:val="NoSpacing"/>
            </w:pPr>
            <w:r w:rsidRPr="0035415A">
              <w:t>0.002756</w:t>
            </w:r>
          </w:p>
        </w:tc>
        <w:tc>
          <w:tcPr>
            <w:tcW w:w="856" w:type="dxa"/>
          </w:tcPr>
          <w:p w14:paraId="725A4C78" w14:textId="77777777" w:rsidR="0035415A" w:rsidRPr="0035415A" w:rsidRDefault="0035415A" w:rsidP="0035415A">
            <w:pPr>
              <w:pStyle w:val="NoSpacing"/>
            </w:pPr>
            <w:r w:rsidRPr="0035415A">
              <w:t>1.368</w:t>
            </w:r>
          </w:p>
        </w:tc>
        <w:tc>
          <w:tcPr>
            <w:tcW w:w="1100" w:type="dxa"/>
          </w:tcPr>
          <w:p w14:paraId="0D348392" w14:textId="77777777" w:rsidR="0035415A" w:rsidRPr="0035415A" w:rsidRDefault="0035415A" w:rsidP="0035415A">
            <w:pPr>
              <w:pStyle w:val="NoSpacing"/>
            </w:pPr>
            <w:r w:rsidRPr="0035415A">
              <w:t>-1e-06*</w:t>
            </w:r>
          </w:p>
        </w:tc>
        <w:tc>
          <w:tcPr>
            <w:tcW w:w="1019" w:type="dxa"/>
          </w:tcPr>
          <w:p w14:paraId="32A821C6" w14:textId="77777777" w:rsidR="0035415A" w:rsidRPr="0035415A" w:rsidRDefault="0035415A" w:rsidP="0035415A">
            <w:pPr>
              <w:pStyle w:val="NoSpacing"/>
            </w:pPr>
            <w:r w:rsidRPr="0035415A">
              <w:t>-95.14</w:t>
            </w:r>
          </w:p>
        </w:tc>
        <w:tc>
          <w:tcPr>
            <w:tcW w:w="328" w:type="dxa"/>
          </w:tcPr>
          <w:p w14:paraId="7724896F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4FB965BA" w14:textId="77777777" w:rsidR="0035415A" w:rsidRPr="0035415A" w:rsidRDefault="0035415A" w:rsidP="0035415A">
            <w:pPr>
              <w:pStyle w:val="NoSpacing"/>
            </w:pPr>
            <w:r w:rsidRPr="0035415A">
              <w:t>196.5</w:t>
            </w:r>
          </w:p>
        </w:tc>
        <w:tc>
          <w:tcPr>
            <w:tcW w:w="901" w:type="dxa"/>
          </w:tcPr>
          <w:p w14:paraId="16807AE5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3.778</w:t>
            </w:r>
          </w:p>
        </w:tc>
        <w:tc>
          <w:tcPr>
            <w:tcW w:w="901" w:type="dxa"/>
          </w:tcPr>
          <w:p w14:paraId="59F7735D" w14:textId="77777777" w:rsidR="0035415A" w:rsidRPr="0035415A" w:rsidRDefault="0035415A" w:rsidP="0035415A">
            <w:pPr>
              <w:pStyle w:val="NoSpacing"/>
            </w:pPr>
            <w:r w:rsidRPr="0035415A">
              <w:t>0.0692</w:t>
            </w:r>
          </w:p>
        </w:tc>
      </w:tr>
      <w:tr w:rsidR="0035415A" w:rsidRPr="0035415A" w14:paraId="32C2541C" w14:textId="77777777" w:rsidTr="0035415A">
        <w:tc>
          <w:tcPr>
            <w:tcW w:w="1314" w:type="dxa"/>
          </w:tcPr>
          <w:p w14:paraId="0FF14443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35D4829A" w14:textId="77777777" w:rsidR="0035415A" w:rsidRPr="0035415A" w:rsidRDefault="0035415A" w:rsidP="0035415A">
            <w:pPr>
              <w:pStyle w:val="NoSpacing"/>
            </w:pPr>
            <w:r w:rsidRPr="0035415A">
              <w:t>delta</w:t>
            </w:r>
          </w:p>
        </w:tc>
        <w:tc>
          <w:tcPr>
            <w:tcW w:w="980" w:type="dxa"/>
          </w:tcPr>
          <w:p w14:paraId="34A313A1" w14:textId="77777777" w:rsidR="0035415A" w:rsidRPr="0035415A" w:rsidRDefault="0035415A" w:rsidP="0035415A">
            <w:pPr>
              <w:pStyle w:val="NoSpacing"/>
            </w:pPr>
            <w:r w:rsidRPr="0035415A">
              <w:t>0.002012</w:t>
            </w:r>
          </w:p>
        </w:tc>
        <w:tc>
          <w:tcPr>
            <w:tcW w:w="856" w:type="dxa"/>
          </w:tcPr>
          <w:p w14:paraId="6F34DE7A" w14:textId="77777777" w:rsidR="0035415A" w:rsidRPr="0035415A" w:rsidRDefault="0035415A" w:rsidP="0035415A">
            <w:pPr>
              <w:pStyle w:val="NoSpacing"/>
            </w:pPr>
            <w:r w:rsidRPr="0035415A">
              <w:t>1.488</w:t>
            </w:r>
          </w:p>
        </w:tc>
        <w:tc>
          <w:tcPr>
            <w:tcW w:w="1100" w:type="dxa"/>
          </w:tcPr>
          <w:p w14:paraId="5A47EA1A" w14:textId="77777777" w:rsidR="0035415A" w:rsidRPr="0035415A" w:rsidRDefault="0035415A" w:rsidP="0035415A">
            <w:pPr>
              <w:pStyle w:val="NoSpacing"/>
            </w:pPr>
            <w:r w:rsidRPr="0035415A">
              <w:t>1.618</w:t>
            </w:r>
          </w:p>
        </w:tc>
        <w:tc>
          <w:tcPr>
            <w:tcW w:w="1019" w:type="dxa"/>
          </w:tcPr>
          <w:p w14:paraId="13ECC3FC" w14:textId="77777777" w:rsidR="0035415A" w:rsidRPr="0035415A" w:rsidRDefault="0035415A" w:rsidP="0035415A">
            <w:pPr>
              <w:pStyle w:val="NoSpacing"/>
            </w:pPr>
            <w:r w:rsidRPr="0035415A">
              <w:t>-94.46</w:t>
            </w:r>
          </w:p>
        </w:tc>
        <w:tc>
          <w:tcPr>
            <w:tcW w:w="328" w:type="dxa"/>
          </w:tcPr>
          <w:p w14:paraId="7D275A88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69C91840" w14:textId="77777777" w:rsidR="0035415A" w:rsidRPr="0035415A" w:rsidRDefault="0035415A" w:rsidP="0035415A">
            <w:pPr>
              <w:pStyle w:val="NoSpacing"/>
            </w:pPr>
            <w:r w:rsidRPr="0035415A">
              <w:t>195.2</w:t>
            </w:r>
          </w:p>
        </w:tc>
        <w:tc>
          <w:tcPr>
            <w:tcW w:w="901" w:type="dxa"/>
          </w:tcPr>
          <w:p w14:paraId="62B45166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2.415</w:t>
            </w:r>
          </w:p>
        </w:tc>
        <w:tc>
          <w:tcPr>
            <w:tcW w:w="901" w:type="dxa"/>
          </w:tcPr>
          <w:p w14:paraId="3AA3A373" w14:textId="77777777" w:rsidR="0035415A" w:rsidRPr="0035415A" w:rsidRDefault="0035415A" w:rsidP="0035415A">
            <w:pPr>
              <w:pStyle w:val="NoSpacing"/>
            </w:pPr>
            <w:r w:rsidRPr="0035415A">
              <w:t>0.1369</w:t>
            </w:r>
          </w:p>
        </w:tc>
      </w:tr>
      <w:tr w:rsidR="0035415A" w:rsidRPr="0035415A" w14:paraId="17F34412" w14:textId="77777777" w:rsidTr="0035415A">
        <w:tc>
          <w:tcPr>
            <w:tcW w:w="1314" w:type="dxa"/>
          </w:tcPr>
          <w:p w14:paraId="64218E23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7656B7FE" w14:textId="77777777" w:rsidR="0035415A" w:rsidRPr="0035415A" w:rsidRDefault="0035415A" w:rsidP="0035415A">
            <w:pPr>
              <w:pStyle w:val="NoSpacing"/>
            </w:pPr>
            <w:r w:rsidRPr="0035415A">
              <w:t>SSP</w:t>
            </w:r>
          </w:p>
        </w:tc>
        <w:tc>
          <w:tcPr>
            <w:tcW w:w="980" w:type="dxa"/>
          </w:tcPr>
          <w:p w14:paraId="77DD7EF6" w14:textId="77777777" w:rsidR="0035415A" w:rsidRPr="0035415A" w:rsidRDefault="0035415A" w:rsidP="0035415A">
            <w:pPr>
              <w:pStyle w:val="NoSpacing"/>
            </w:pPr>
            <w:r w:rsidRPr="0035415A">
              <w:t>0.003441</w:t>
            </w:r>
          </w:p>
        </w:tc>
        <w:tc>
          <w:tcPr>
            <w:tcW w:w="856" w:type="dxa"/>
          </w:tcPr>
          <w:p w14:paraId="075C8E98" w14:textId="77777777" w:rsidR="0035415A" w:rsidRPr="0035415A" w:rsidRDefault="0035415A" w:rsidP="0035415A">
            <w:pPr>
              <w:pStyle w:val="NoSpacing"/>
            </w:pPr>
            <w:r w:rsidRPr="0035415A">
              <w:t>1.444</w:t>
            </w:r>
          </w:p>
        </w:tc>
        <w:tc>
          <w:tcPr>
            <w:tcW w:w="1100" w:type="dxa"/>
          </w:tcPr>
          <w:p w14:paraId="04D70E00" w14:textId="77777777" w:rsidR="0035415A" w:rsidRPr="0035415A" w:rsidRDefault="0035415A" w:rsidP="0035415A">
            <w:pPr>
              <w:pStyle w:val="NoSpacing"/>
            </w:pPr>
            <w:r w:rsidRPr="0035415A">
              <w:t>0.001989</w:t>
            </w:r>
          </w:p>
        </w:tc>
        <w:tc>
          <w:tcPr>
            <w:tcW w:w="1019" w:type="dxa"/>
          </w:tcPr>
          <w:p w14:paraId="4940D2FE" w14:textId="77777777" w:rsidR="0035415A" w:rsidRPr="0035415A" w:rsidRDefault="0035415A" w:rsidP="0035415A">
            <w:pPr>
              <w:pStyle w:val="NoSpacing"/>
            </w:pPr>
            <w:r w:rsidRPr="0035415A">
              <w:t>-94.47</w:t>
            </w:r>
          </w:p>
        </w:tc>
        <w:tc>
          <w:tcPr>
            <w:tcW w:w="328" w:type="dxa"/>
          </w:tcPr>
          <w:p w14:paraId="56EB2E91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176657C8" w14:textId="77777777" w:rsidR="0035415A" w:rsidRPr="0035415A" w:rsidRDefault="0035415A" w:rsidP="0035415A">
            <w:pPr>
              <w:pStyle w:val="NoSpacing"/>
            </w:pPr>
            <w:r w:rsidRPr="0035415A">
              <w:t>195.2</w:t>
            </w:r>
          </w:p>
        </w:tc>
        <w:tc>
          <w:tcPr>
            <w:tcW w:w="901" w:type="dxa"/>
          </w:tcPr>
          <w:p w14:paraId="4C4244BC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2.420</w:t>
            </w:r>
          </w:p>
        </w:tc>
        <w:tc>
          <w:tcPr>
            <w:tcW w:w="901" w:type="dxa"/>
          </w:tcPr>
          <w:p w14:paraId="2553B92A" w14:textId="77777777" w:rsidR="0035415A" w:rsidRPr="0035415A" w:rsidRDefault="0035415A" w:rsidP="0035415A">
            <w:pPr>
              <w:pStyle w:val="NoSpacing"/>
            </w:pPr>
            <w:r w:rsidRPr="0035415A">
              <w:t>0.1365</w:t>
            </w:r>
          </w:p>
        </w:tc>
      </w:tr>
      <w:tr w:rsidR="0035415A" w:rsidRPr="0035415A" w14:paraId="44A240B0" w14:textId="77777777" w:rsidTr="0035415A">
        <w:tc>
          <w:tcPr>
            <w:tcW w:w="1314" w:type="dxa"/>
          </w:tcPr>
          <w:p w14:paraId="6A8728C6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5E3423A5" w14:textId="77777777" w:rsidR="0035415A" w:rsidRPr="0035415A" w:rsidRDefault="0035415A" w:rsidP="0035415A">
            <w:pPr>
              <w:pStyle w:val="NoSpacing"/>
            </w:pPr>
            <w:r w:rsidRPr="0035415A">
              <w:t>lambda</w:t>
            </w:r>
          </w:p>
        </w:tc>
        <w:tc>
          <w:tcPr>
            <w:tcW w:w="980" w:type="dxa"/>
          </w:tcPr>
          <w:p w14:paraId="11486A7A" w14:textId="77777777" w:rsidR="0035415A" w:rsidRPr="0035415A" w:rsidRDefault="0035415A" w:rsidP="0035415A">
            <w:pPr>
              <w:pStyle w:val="NoSpacing"/>
            </w:pPr>
            <w:r w:rsidRPr="0035415A">
              <w:t>0.002197</w:t>
            </w:r>
          </w:p>
        </w:tc>
        <w:tc>
          <w:tcPr>
            <w:tcW w:w="856" w:type="dxa"/>
          </w:tcPr>
          <w:p w14:paraId="222995A0" w14:textId="77777777" w:rsidR="0035415A" w:rsidRPr="0035415A" w:rsidRDefault="0035415A" w:rsidP="0035415A">
            <w:pPr>
              <w:pStyle w:val="NoSpacing"/>
            </w:pPr>
            <w:r w:rsidRPr="0035415A">
              <w:t>1.393</w:t>
            </w:r>
          </w:p>
        </w:tc>
        <w:tc>
          <w:tcPr>
            <w:tcW w:w="1100" w:type="dxa"/>
          </w:tcPr>
          <w:p w14:paraId="305DE3A8" w14:textId="77777777" w:rsidR="0035415A" w:rsidRPr="0035415A" w:rsidRDefault="0035415A" w:rsidP="0035415A">
            <w:pPr>
              <w:pStyle w:val="NoSpacing"/>
            </w:pPr>
            <w:r w:rsidRPr="0035415A">
              <w:t>0.88127</w:t>
            </w:r>
          </w:p>
        </w:tc>
        <w:tc>
          <w:tcPr>
            <w:tcW w:w="1019" w:type="dxa"/>
          </w:tcPr>
          <w:p w14:paraId="1CF37747" w14:textId="77777777" w:rsidR="0035415A" w:rsidRPr="0035415A" w:rsidRDefault="0035415A" w:rsidP="0035415A">
            <w:pPr>
              <w:pStyle w:val="NoSpacing"/>
            </w:pPr>
            <w:r w:rsidRPr="0035415A">
              <w:t>-93.26</w:t>
            </w:r>
          </w:p>
        </w:tc>
        <w:tc>
          <w:tcPr>
            <w:tcW w:w="328" w:type="dxa"/>
          </w:tcPr>
          <w:p w14:paraId="4333B110" w14:textId="77777777" w:rsidR="0035415A" w:rsidRPr="0035415A" w:rsidRDefault="0035415A" w:rsidP="0035415A">
            <w:pPr>
              <w:pStyle w:val="NoSpacing"/>
            </w:pPr>
            <w:r w:rsidRPr="0035415A">
              <w:t>3</w:t>
            </w:r>
          </w:p>
        </w:tc>
        <w:tc>
          <w:tcPr>
            <w:tcW w:w="856" w:type="dxa"/>
          </w:tcPr>
          <w:p w14:paraId="311C9D96" w14:textId="77777777" w:rsidR="0035415A" w:rsidRPr="0035415A" w:rsidRDefault="0035415A" w:rsidP="0035415A">
            <w:pPr>
              <w:pStyle w:val="NoSpacing"/>
            </w:pPr>
            <w:r w:rsidRPr="0035415A">
              <w:t>192.7</w:t>
            </w:r>
          </w:p>
        </w:tc>
        <w:tc>
          <w:tcPr>
            <w:tcW w:w="901" w:type="dxa"/>
          </w:tcPr>
          <w:p w14:paraId="31D6571D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0</w:t>
            </w:r>
          </w:p>
        </w:tc>
        <w:tc>
          <w:tcPr>
            <w:tcW w:w="901" w:type="dxa"/>
          </w:tcPr>
          <w:p w14:paraId="06D8C24A" w14:textId="77777777" w:rsidR="0035415A" w:rsidRPr="0035415A" w:rsidRDefault="0035415A" w:rsidP="0035415A">
            <w:pPr>
              <w:pStyle w:val="NoSpacing"/>
            </w:pPr>
            <w:r w:rsidRPr="0035415A">
              <w:t>0.4578</w:t>
            </w:r>
          </w:p>
        </w:tc>
      </w:tr>
      <w:tr w:rsidR="0035415A" w:rsidRPr="0035415A" w14:paraId="23073281" w14:textId="77777777" w:rsidTr="0035415A">
        <w:tc>
          <w:tcPr>
            <w:tcW w:w="1314" w:type="dxa"/>
          </w:tcPr>
          <w:p w14:paraId="1F98756F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851" w:type="dxa"/>
          </w:tcPr>
          <w:p w14:paraId="36DDE077" w14:textId="77777777" w:rsidR="0035415A" w:rsidRPr="0035415A" w:rsidRDefault="0035415A" w:rsidP="0035415A">
            <w:pPr>
              <w:pStyle w:val="NoSpacing"/>
            </w:pPr>
            <w:r w:rsidRPr="0035415A">
              <w:t>WN</w:t>
            </w:r>
          </w:p>
        </w:tc>
        <w:tc>
          <w:tcPr>
            <w:tcW w:w="980" w:type="dxa"/>
          </w:tcPr>
          <w:p w14:paraId="78F91775" w14:textId="77777777" w:rsidR="0035415A" w:rsidRPr="0035415A" w:rsidRDefault="0035415A" w:rsidP="0035415A">
            <w:pPr>
              <w:pStyle w:val="NoSpacing"/>
            </w:pPr>
            <w:r w:rsidRPr="0035415A">
              <w:t>0.5985</w:t>
            </w:r>
          </w:p>
        </w:tc>
        <w:tc>
          <w:tcPr>
            <w:tcW w:w="856" w:type="dxa"/>
          </w:tcPr>
          <w:p w14:paraId="0705E8BB" w14:textId="77777777" w:rsidR="0035415A" w:rsidRPr="0035415A" w:rsidRDefault="0035415A" w:rsidP="0035415A">
            <w:pPr>
              <w:pStyle w:val="NoSpacing"/>
            </w:pPr>
            <w:r w:rsidRPr="0035415A">
              <w:t>2.106</w:t>
            </w:r>
          </w:p>
        </w:tc>
        <w:tc>
          <w:tcPr>
            <w:tcW w:w="1100" w:type="dxa"/>
          </w:tcPr>
          <w:p w14:paraId="08BDFFEA" w14:textId="77777777" w:rsidR="0035415A" w:rsidRPr="0035415A" w:rsidRDefault="0035415A" w:rsidP="0035415A">
            <w:pPr>
              <w:pStyle w:val="NoSpacing"/>
            </w:pPr>
          </w:p>
        </w:tc>
        <w:tc>
          <w:tcPr>
            <w:tcW w:w="1019" w:type="dxa"/>
          </w:tcPr>
          <w:p w14:paraId="7C0F6D66" w14:textId="77777777" w:rsidR="0035415A" w:rsidRPr="0035415A" w:rsidRDefault="0035415A" w:rsidP="0035415A">
            <w:pPr>
              <w:pStyle w:val="NoSpacing"/>
            </w:pPr>
            <w:r w:rsidRPr="0035415A">
              <w:t>-125.7</w:t>
            </w:r>
          </w:p>
        </w:tc>
        <w:tc>
          <w:tcPr>
            <w:tcW w:w="328" w:type="dxa"/>
          </w:tcPr>
          <w:p w14:paraId="76E4E780" w14:textId="77777777" w:rsidR="0035415A" w:rsidRPr="0035415A" w:rsidRDefault="0035415A" w:rsidP="0035415A">
            <w:pPr>
              <w:pStyle w:val="NoSpacing"/>
            </w:pPr>
            <w:r w:rsidRPr="0035415A">
              <w:t>2</w:t>
            </w:r>
          </w:p>
        </w:tc>
        <w:tc>
          <w:tcPr>
            <w:tcW w:w="856" w:type="dxa"/>
          </w:tcPr>
          <w:p w14:paraId="469206AC" w14:textId="77777777" w:rsidR="0035415A" w:rsidRPr="0035415A" w:rsidRDefault="0035415A" w:rsidP="0035415A">
            <w:pPr>
              <w:pStyle w:val="NoSpacing"/>
            </w:pPr>
            <w:r w:rsidRPr="0035415A">
              <w:t>255.4</w:t>
            </w:r>
          </w:p>
        </w:tc>
        <w:tc>
          <w:tcPr>
            <w:tcW w:w="901" w:type="dxa"/>
          </w:tcPr>
          <w:p w14:paraId="6B16C0FC" w14:textId="77777777" w:rsidR="0035415A" w:rsidRPr="0035415A" w:rsidRDefault="0035415A" w:rsidP="0035415A">
            <w:pPr>
              <w:pStyle w:val="NoSpacing"/>
              <w:rPr>
                <w:rFonts w:eastAsia="Times New Roman"/>
              </w:rPr>
            </w:pPr>
            <w:r w:rsidRPr="0035415A">
              <w:rPr>
                <w:rFonts w:eastAsia="Times New Roman"/>
              </w:rPr>
              <w:t>62.68</w:t>
            </w:r>
          </w:p>
        </w:tc>
        <w:tc>
          <w:tcPr>
            <w:tcW w:w="901" w:type="dxa"/>
          </w:tcPr>
          <w:p w14:paraId="62F66ED8" w14:textId="77777777" w:rsidR="0035415A" w:rsidRPr="0035415A" w:rsidRDefault="0035415A" w:rsidP="0035415A">
            <w:pPr>
              <w:pStyle w:val="NoSpacing"/>
            </w:pPr>
            <w:r w:rsidRPr="0035415A">
              <w:t>0.0000</w:t>
            </w:r>
          </w:p>
        </w:tc>
      </w:tr>
    </w:tbl>
    <w:p w14:paraId="5609319B" w14:textId="77777777" w:rsidR="0035415A" w:rsidRDefault="0035415A" w:rsidP="00D60507"/>
    <w:p w14:paraId="0A5CD038" w14:textId="77777777" w:rsidR="00D60507" w:rsidRPr="00AA1B2A" w:rsidRDefault="00D60507" w:rsidP="00D60507">
      <w:pPr>
        <w:rPr>
          <w:rStyle w:val="Strong"/>
          <w:sz w:val="32"/>
          <w:szCs w:val="32"/>
        </w:rPr>
      </w:pPr>
      <w:r w:rsidRPr="00AA1B2A">
        <w:rPr>
          <w:rStyle w:val="Strong"/>
          <w:sz w:val="32"/>
          <w:szCs w:val="32"/>
        </w:rPr>
        <w:t xml:space="preserve">Supplementary References </w:t>
      </w:r>
    </w:p>
    <w:p w14:paraId="25ACAA85" w14:textId="77777777" w:rsidR="00D60507" w:rsidRPr="00D60507" w:rsidRDefault="00D60507" w:rsidP="00D60507">
      <w:pPr>
        <w:rPr>
          <w:rStyle w:val="Strong"/>
        </w:rPr>
      </w:pPr>
      <w:r w:rsidRPr="00D60507">
        <w:rPr>
          <w:rStyle w:val="Strong"/>
        </w:rPr>
        <w:t>Size data</w:t>
      </w:r>
    </w:p>
    <w:p w14:paraId="622D8DF6" w14:textId="4466571E" w:rsidR="00FD7573" w:rsidRDefault="009C6271" w:rsidP="00EB56EC">
      <w:pPr>
        <w:pStyle w:val="Caption"/>
        <w:spacing w:line="240" w:lineRule="auto"/>
        <w:rPr>
          <w:b w:val="0"/>
        </w:rPr>
      </w:pPr>
      <w:r>
        <w:rPr>
          <w:b w:val="0"/>
        </w:rPr>
        <w:t>Arnett RH: American i</w:t>
      </w:r>
      <w:r w:rsidR="00FD7573" w:rsidRPr="00FD7573">
        <w:rPr>
          <w:b w:val="0"/>
        </w:rPr>
        <w:t>nsects: A handbook of the insects of America north of Mexico. Boca Raton, Fla.: CRC Press; 2000.</w:t>
      </w:r>
    </w:p>
    <w:p w14:paraId="59FA1F49" w14:textId="77777777" w:rsidR="00FD7573" w:rsidRDefault="00FD7573" w:rsidP="00EB56EC">
      <w:pPr>
        <w:pStyle w:val="Caption"/>
        <w:spacing w:line="240" w:lineRule="auto"/>
        <w:rPr>
          <w:b w:val="0"/>
        </w:rPr>
      </w:pPr>
      <w:r w:rsidRPr="00FD7573">
        <w:rPr>
          <w:b w:val="0"/>
        </w:rPr>
        <w:t>Arnett RH, Thomas, MC, editors: American beetles, Volume I: Archostemata, Myxophaga, Adephaga, Polyphaga: Staphyliniformia.  Boca Raton, Fla.: CRC Press; 2000.</w:t>
      </w:r>
    </w:p>
    <w:p w14:paraId="2E3C1D86" w14:textId="6B8F06D6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Arnett RH, Thomas MC, Skelley PE, Frank JH, editors.</w:t>
      </w:r>
      <w:proofErr w:type="gramEnd"/>
      <w:r w:rsidRPr="00EB56EC">
        <w:rPr>
          <w:b w:val="0"/>
        </w:rPr>
        <w:t xml:space="preserve"> American beetles, Volume II: Polyphaga: Scarabaeoidea through Curculionoidea. Boca Raton, Fla.: CRC Press; 2010. </w:t>
      </w:r>
    </w:p>
    <w:p w14:paraId="3CB2784D" w14:textId="6B5E30B3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Bae Y, McCafferty WP. Phylogenetic systematics and biogeography of the Neoephemeridae (Ephemeroptera: Pannota). Aquatic Insects 1998, 20:35–68.</w:t>
      </w:r>
    </w:p>
    <w:p w14:paraId="25BDFD2A" w14:textId="03EE407D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Bailey PT.  Pests of Field Crops and Pastures: Identification and Control. Collingwood: CSIRO Publishing; 2007.</w:t>
      </w:r>
    </w:p>
    <w:p w14:paraId="04A5E9E9" w14:textId="6F0782AD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Barnes JK. </w:t>
      </w:r>
      <w:proofErr w:type="gramStart"/>
      <w:r w:rsidRPr="00EB56EC">
        <w:rPr>
          <w:b w:val="0"/>
        </w:rPr>
        <w:t>Revision of the Helosciomyzidae (Diptera).</w:t>
      </w:r>
      <w:proofErr w:type="gramEnd"/>
      <w:r w:rsidRPr="00EB56EC">
        <w:rPr>
          <w:b w:val="0"/>
        </w:rPr>
        <w:t xml:space="preserve"> J Roy Soc New Zealand 1981, 11:45–72.</w:t>
      </w:r>
    </w:p>
    <w:p w14:paraId="6C0B4537" w14:textId="6B7EAF11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Bechev D, Chandler P. Catalogue of the Bolitophilidae and Diadocidiidae of the world (Insecta: Diptera). Zootaxa </w:t>
      </w:r>
      <w:proofErr w:type="gramStart"/>
      <w:r w:rsidRPr="00EB56EC">
        <w:rPr>
          <w:b w:val="0"/>
        </w:rPr>
        <w:t>2011 ,</w:t>
      </w:r>
      <w:proofErr w:type="gramEnd"/>
      <w:r w:rsidRPr="00EB56EC">
        <w:rPr>
          <w:b w:val="0"/>
        </w:rPr>
        <w:t xml:space="preserve"> 2741:38–58.</w:t>
      </w:r>
    </w:p>
    <w:p w14:paraId="2C7D1321" w14:textId="77777777" w:rsidR="00043DD3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Berenbaum M. Lend me your earwigs.</w:t>
      </w:r>
      <w:r w:rsidR="00043DD3">
        <w:rPr>
          <w:b w:val="0"/>
        </w:rPr>
        <w:t xml:space="preserve"> Amer Entomol 2007, 53:196–197.</w:t>
      </w:r>
    </w:p>
    <w:p w14:paraId="3A0EB84E" w14:textId="5553A809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Beutel RG, Leschen R, editors. </w:t>
      </w:r>
      <w:proofErr w:type="gramStart"/>
      <w:r w:rsidRPr="00EB56EC">
        <w:rPr>
          <w:b w:val="0"/>
        </w:rPr>
        <w:t>Handbook of zoology.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Volume IV.</w:t>
      </w:r>
      <w:proofErr w:type="gramEnd"/>
      <w:r w:rsidRPr="00EB56EC">
        <w:rPr>
          <w:b w:val="0"/>
        </w:rPr>
        <w:t xml:space="preserve"> Arthropoda: Insecta. </w:t>
      </w:r>
      <w:proofErr w:type="gramStart"/>
      <w:r w:rsidRPr="00EB56EC">
        <w:rPr>
          <w:b w:val="0"/>
        </w:rPr>
        <w:t>Part 38.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Coleoptera.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Beetles.</w:t>
      </w:r>
      <w:proofErr w:type="gramEnd"/>
      <w:r w:rsidRPr="00EB56EC">
        <w:rPr>
          <w:b w:val="0"/>
        </w:rPr>
        <w:t xml:space="preserve"> Volume 1: Morphology and Systematics (Archostemata, Adephaga, Myxophaga, Polyphaga partim). Berlin: Walter de Gruyter</w:t>
      </w:r>
      <w:proofErr w:type="gramStart"/>
      <w:r w:rsidRPr="00EB56EC">
        <w:rPr>
          <w:b w:val="0"/>
        </w:rPr>
        <w:t>;  2005</w:t>
      </w:r>
      <w:proofErr w:type="gramEnd"/>
      <w:r w:rsidRPr="00EB56EC">
        <w:rPr>
          <w:b w:val="0"/>
        </w:rPr>
        <w:t>.</w:t>
      </w:r>
    </w:p>
    <w:p w14:paraId="61C1489F" w14:textId="532BFFF2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Boeseman M. </w:t>
      </w:r>
      <w:proofErr w:type="gramStart"/>
      <w:r w:rsidRPr="00EB56EC">
        <w:rPr>
          <w:b w:val="0"/>
        </w:rPr>
        <w:t>The Dermaptera in the museums at Leiden and Amsterdam.</w:t>
      </w:r>
      <w:proofErr w:type="gramEnd"/>
      <w:r w:rsidRPr="00EB56EC">
        <w:rPr>
          <w:b w:val="0"/>
        </w:rPr>
        <w:t xml:space="preserve"> Leiden: Brill Academic Publishing; 1954.</w:t>
      </w:r>
    </w:p>
    <w:p w14:paraId="4F0BF61E" w14:textId="5FF7C475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Bouček Z, Noyes JS. </w:t>
      </w:r>
      <w:proofErr w:type="gramStart"/>
      <w:r w:rsidRPr="00EB56EC">
        <w:rPr>
          <w:b w:val="0"/>
        </w:rPr>
        <w:t>Rotoitidae, a curious new family of Chalcidoidea (Hymenoptera) from New Zealand.</w:t>
      </w:r>
      <w:proofErr w:type="gramEnd"/>
      <w:r w:rsidRPr="00EB56EC">
        <w:rPr>
          <w:b w:val="0"/>
        </w:rPr>
        <w:t xml:space="preserve">  Syst Entomol 1987, 12:407–412.</w:t>
      </w:r>
    </w:p>
    <w:p w14:paraId="18EDCE7E" w14:textId="38DF85CF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lastRenderedPageBreak/>
        <w:t>Brake</w:t>
      </w:r>
      <w:proofErr w:type="gramEnd"/>
      <w:r w:rsidRPr="00EB56EC">
        <w:rPr>
          <w:b w:val="0"/>
        </w:rPr>
        <w:t xml:space="preserve"> I, Mathis WN. Revision of the genus </w:t>
      </w:r>
      <w:r w:rsidRPr="009C6271">
        <w:rPr>
          <w:b w:val="0"/>
          <w:i/>
        </w:rPr>
        <w:t xml:space="preserve">Australimyza </w:t>
      </w:r>
      <w:r w:rsidRPr="00EB56EC">
        <w:rPr>
          <w:b w:val="0"/>
        </w:rPr>
        <w:t>Harrison (Diptera: Australimyzidae). Syst Entomol 2007, 32:252–275.</w:t>
      </w:r>
    </w:p>
    <w:p w14:paraId="76177955" w14:textId="73B82D0B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Brock PD, Hasenpusch JW.</w:t>
      </w:r>
      <w:proofErr w:type="gramEnd"/>
      <w:r w:rsidRPr="00EB56EC">
        <w:rPr>
          <w:b w:val="0"/>
        </w:rPr>
        <w:t xml:space="preserve"> The complete field guide to stick and leaf insects of Australia. Collingwood: CSIRO Publishing; 2009.</w:t>
      </w:r>
    </w:p>
    <w:p w14:paraId="7D96AF9B" w14:textId="3230DFB0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Buder G, Klass K-D. </w:t>
      </w:r>
      <w:proofErr w:type="gramStart"/>
      <w:r w:rsidRPr="00EB56EC">
        <w:rPr>
          <w:b w:val="0"/>
        </w:rPr>
        <w:t>The morphology of tarsal processes in Mantophasmatodea.</w:t>
      </w:r>
      <w:proofErr w:type="gramEnd"/>
      <w:r w:rsidRPr="00EB56EC">
        <w:rPr>
          <w:b w:val="0"/>
        </w:rPr>
        <w:t xml:space="preserve"> Deutsche Entomol Zeitschr 2013, 60:5–23.</w:t>
      </w:r>
    </w:p>
    <w:p w14:paraId="5C63EE18" w14:textId="52B3C998" w:rsidR="00E061AF" w:rsidRDefault="00E061AF" w:rsidP="00EB56EC">
      <w:pPr>
        <w:pStyle w:val="Caption"/>
        <w:spacing w:line="240" w:lineRule="auto"/>
        <w:rPr>
          <w:b w:val="0"/>
        </w:rPr>
      </w:pPr>
      <w:proofErr w:type="gramStart"/>
      <w:r w:rsidRPr="00E061AF">
        <w:rPr>
          <w:b w:val="0"/>
        </w:rPr>
        <w:t>Byers GW.</w:t>
      </w:r>
      <w:proofErr w:type="gramEnd"/>
      <w:r w:rsidRPr="00E061AF">
        <w:rPr>
          <w:b w:val="0"/>
        </w:rPr>
        <w:t xml:space="preserve"> </w:t>
      </w:r>
      <w:proofErr w:type="gramStart"/>
      <w:r w:rsidRPr="00E061AF">
        <w:rPr>
          <w:b w:val="0"/>
        </w:rPr>
        <w:t>The Nannochoristidae of South America (Mecoptera).</w:t>
      </w:r>
      <w:proofErr w:type="gramEnd"/>
      <w:r w:rsidRPr="00E061AF">
        <w:rPr>
          <w:b w:val="0"/>
        </w:rPr>
        <w:t xml:space="preserve"> Univ Kans Sci Bull 1989, 54:25–34.</w:t>
      </w:r>
    </w:p>
    <w:p w14:paraId="18DBC5B9" w14:textId="7314AC27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Byers GW.</w:t>
      </w:r>
      <w:proofErr w:type="gramEnd"/>
      <w:r w:rsidRPr="00EB56EC">
        <w:rPr>
          <w:b w:val="0"/>
        </w:rPr>
        <w:t xml:space="preserve"> </w:t>
      </w:r>
      <w:r w:rsidRPr="009C6271">
        <w:rPr>
          <w:b w:val="0"/>
          <w:i/>
        </w:rPr>
        <w:t xml:space="preserve">Brachypanorpa </w:t>
      </w:r>
      <w:proofErr w:type="gramStart"/>
      <w:r w:rsidRPr="009C6271">
        <w:rPr>
          <w:b w:val="0"/>
          <w:i/>
        </w:rPr>
        <w:t>sacajawea</w:t>
      </w:r>
      <w:proofErr w:type="gramEnd"/>
      <w:r w:rsidRPr="00EB56EC">
        <w:rPr>
          <w:b w:val="0"/>
        </w:rPr>
        <w:t xml:space="preserve"> n. sp. (Mecoptera: Panorpodidae) from the Rocky Mountains. J Kansas Entomol Soc 1990, 63:211–217.</w:t>
      </w:r>
    </w:p>
    <w:p w14:paraId="38477AF9" w14:textId="50704673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Cambra R, Oliveira A. First Central American record of </w:t>
      </w:r>
      <w:r w:rsidRPr="009C6271">
        <w:rPr>
          <w:b w:val="0"/>
          <w:i/>
        </w:rPr>
        <w:t>Clystopsenella longiventris</w:t>
      </w:r>
      <w:r w:rsidRPr="00EB56EC">
        <w:rPr>
          <w:b w:val="0"/>
        </w:rPr>
        <w:t xml:space="preserve"> (Hymenoptera: Scolebythidae) with comments on the variation of the species. Entomotropica 2003, 18:147–148.</w:t>
      </w:r>
    </w:p>
    <w:p w14:paraId="29456BF7" w14:textId="152C2411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Capine</w:t>
      </w:r>
      <w:r w:rsidR="009C6271">
        <w:rPr>
          <w:b w:val="0"/>
        </w:rPr>
        <w:t xml:space="preserve">ra JL, editor. </w:t>
      </w:r>
      <w:proofErr w:type="gramStart"/>
      <w:r w:rsidR="009C6271">
        <w:rPr>
          <w:b w:val="0"/>
        </w:rPr>
        <w:t>Encyclopedia of e</w:t>
      </w:r>
      <w:r w:rsidRPr="00EB56EC">
        <w:rPr>
          <w:b w:val="0"/>
        </w:rPr>
        <w:t>ntomology, 2nd Edition.</w:t>
      </w:r>
      <w:proofErr w:type="gramEnd"/>
      <w:r w:rsidRPr="00EB56EC">
        <w:rPr>
          <w:b w:val="0"/>
        </w:rPr>
        <w:t xml:space="preserve"> Dordrecht: Springer; 2008.</w:t>
      </w:r>
    </w:p>
    <w:p w14:paraId="674B9D79" w14:textId="2C9B3865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Colless D.</w:t>
      </w:r>
      <w:proofErr w:type="gramEnd"/>
      <w:r w:rsidRPr="00EB56EC">
        <w:rPr>
          <w:b w:val="0"/>
        </w:rPr>
        <w:t xml:space="preserve"> The genus </w:t>
      </w:r>
      <w:r w:rsidRPr="00043DD3">
        <w:rPr>
          <w:b w:val="0"/>
          <w:i/>
        </w:rPr>
        <w:t>Perissomma</w:t>
      </w:r>
      <w:r w:rsidRPr="00EB56EC">
        <w:rPr>
          <w:b w:val="0"/>
        </w:rPr>
        <w:t xml:space="preserve"> (Diptera : Perissommatidae) with new species from Australia and Chile. Australian J Zool 1969, 17:719–728.</w:t>
      </w:r>
    </w:p>
    <w:p w14:paraId="5AE51461" w14:textId="20D0A99B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Darilmaz MC, Kiyak S. </w:t>
      </w:r>
      <w:proofErr w:type="gramStart"/>
      <w:r w:rsidRPr="00EB56EC">
        <w:rPr>
          <w:b w:val="0"/>
        </w:rPr>
        <w:t>A study of the family Spercheidae (Coleoptera) from Turkey.</w:t>
      </w:r>
      <w:proofErr w:type="gramEnd"/>
      <w:r w:rsidRPr="00EB56EC">
        <w:rPr>
          <w:b w:val="0"/>
        </w:rPr>
        <w:t xml:space="preserve"> Turk J Zool 2011, 35:441–444.</w:t>
      </w:r>
    </w:p>
    <w:p w14:paraId="214BBCE2" w14:textId="0DCC212C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Deitz LL, Wallace MS (team leaders): Treehoppers: Aetalionidae, Melizoderidae, and Membracidae (Hemiptera). </w:t>
      </w:r>
      <w:proofErr w:type="gramStart"/>
      <w:r w:rsidRPr="00EB56EC">
        <w:rPr>
          <w:b w:val="0"/>
        </w:rPr>
        <w:t>2010. http://treehoppers.insectmuseum.org.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Accessed 1st Oct 2012.</w:t>
      </w:r>
      <w:proofErr w:type="gramEnd"/>
      <w:r w:rsidRPr="00EB56EC">
        <w:rPr>
          <w:b w:val="0"/>
        </w:rPr>
        <w:t xml:space="preserve"> </w:t>
      </w:r>
    </w:p>
    <w:p w14:paraId="7199F64D" w14:textId="35B10BB6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Doganler M. Notes on the species of Tetracampidae with descriptions of some new species from Turkey.</w:t>
      </w:r>
      <w:proofErr w:type="gramEnd"/>
      <w:r w:rsidRPr="00EB56EC">
        <w:rPr>
          <w:b w:val="0"/>
        </w:rPr>
        <w:t xml:space="preserve"> Entomofauna 2003, 24:381–396.</w:t>
      </w:r>
    </w:p>
    <w:p w14:paraId="3A8ADDC3" w14:textId="32535FDA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Domínguez E, Adis J, Arias JR; Hubbard MD; Molineri C; Nieto C et al. Ephemeroptera de América Del Sur. Sofia: Pensoft Publishers; 2006.</w:t>
      </w:r>
    </w:p>
    <w:p w14:paraId="7C6A49FE" w14:textId="5B83DF39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Early JW, Masner L, Naumann ID, Austin AD.</w:t>
      </w:r>
      <w:proofErr w:type="gramEnd"/>
      <w:r w:rsidRPr="00EB56EC">
        <w:rPr>
          <w:b w:val="0"/>
        </w:rPr>
        <w:t xml:space="preserve"> Maamingidae, a new family of proctotrupoid wasp (Insecta : Hymenoptera) from New Zealand. Invert Syst 2001, 15:341–352.</w:t>
      </w:r>
    </w:p>
    <w:p w14:paraId="14A59268" w14:textId="2BE3E400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Edmunds GF, Jensen SL, Berner L. </w:t>
      </w:r>
      <w:proofErr w:type="gramStart"/>
      <w:r w:rsidRPr="00EB56EC">
        <w:rPr>
          <w:b w:val="0"/>
        </w:rPr>
        <w:t>The mayflies of North and Central America.</w:t>
      </w:r>
      <w:proofErr w:type="gramEnd"/>
      <w:r w:rsidRPr="00EB56EC">
        <w:rPr>
          <w:b w:val="0"/>
        </w:rPr>
        <w:t xml:space="preserve"> Minneapolis: University of Minnesota Press; 1976.</w:t>
      </w:r>
    </w:p>
    <w:p w14:paraId="2EEE6072" w14:textId="78ADC548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Espinasa L, Botelho M, Socci K. A new species of genus </w:t>
      </w:r>
      <w:r w:rsidRPr="00043DD3">
        <w:rPr>
          <w:b w:val="0"/>
          <w:i/>
        </w:rPr>
        <w:t>Squamigera</w:t>
      </w:r>
      <w:r w:rsidRPr="00EB56EC">
        <w:rPr>
          <w:b w:val="0"/>
        </w:rPr>
        <w:t xml:space="preserve"> (Insecta: Zygentoma: Nicoletiidae) from the Mayan ruins of Palenque, Chiapas, Mexico. J Entomol Nematol 2013, 52:24–28.</w:t>
      </w:r>
    </w:p>
    <w:p w14:paraId="09F6C5E4" w14:textId="31CA5FD6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Esquivel C. </w:t>
      </w:r>
      <w:proofErr w:type="gramStart"/>
      <w:r w:rsidRPr="00EB56EC">
        <w:rPr>
          <w:b w:val="0"/>
        </w:rPr>
        <w:t>The families of insects of Costa Rica- Odonata.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In Solís A, editor, Las familias de insectos de Costa Rica.</w:t>
      </w:r>
      <w:proofErr w:type="gramEnd"/>
      <w:r w:rsidRPr="00EB56EC">
        <w:rPr>
          <w:b w:val="0"/>
        </w:rPr>
        <w:t xml:space="preserve"> 1997</w:t>
      </w:r>
      <w:proofErr w:type="gramStart"/>
      <w:r w:rsidRPr="00EB56EC">
        <w:rPr>
          <w:b w:val="0"/>
        </w:rPr>
        <w:t>.http</w:t>
      </w:r>
      <w:proofErr w:type="gramEnd"/>
      <w:r w:rsidRPr="00EB56EC">
        <w:rPr>
          <w:b w:val="0"/>
        </w:rPr>
        <w:t xml:space="preserve">://www.inbio.ac.cr/papers/insectoscr/Texto228.html. </w:t>
      </w:r>
      <w:proofErr w:type="gramStart"/>
      <w:r w:rsidRPr="00EB56EC">
        <w:rPr>
          <w:b w:val="0"/>
        </w:rPr>
        <w:t>Accessed 1st Jan 2014.</w:t>
      </w:r>
      <w:proofErr w:type="gramEnd"/>
    </w:p>
    <w:p w14:paraId="5B127273" w14:textId="4A60BD86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lastRenderedPageBreak/>
        <w:t>Evans JW. The leafhoppers and froghoppers of Australia and New Zealand (Homoptera: Cicadelloidea and Cercopoidea). Australian Museum Memoir 1966, 12:1–347.</w:t>
      </w:r>
    </w:p>
    <w:p w14:paraId="6DBD8F93" w14:textId="764C0C66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Evenhuis NL. </w:t>
      </w:r>
      <w:proofErr w:type="gramStart"/>
      <w:r w:rsidRPr="00EB56EC">
        <w:rPr>
          <w:b w:val="0"/>
        </w:rPr>
        <w:t>Family Xenasteiidae.</w:t>
      </w:r>
      <w:proofErr w:type="gramEnd"/>
      <w:r w:rsidRPr="00EB56EC">
        <w:rPr>
          <w:b w:val="0"/>
        </w:rPr>
        <w:t xml:space="preserve"> In: Evenhuis NL</w:t>
      </w:r>
      <w:proofErr w:type="gramStart"/>
      <w:r w:rsidRPr="00EB56EC">
        <w:rPr>
          <w:b w:val="0"/>
        </w:rPr>
        <w:t>,  editor</w:t>
      </w:r>
      <w:proofErr w:type="gramEnd"/>
      <w:r w:rsidRPr="00EB56EC">
        <w:rPr>
          <w:b w:val="0"/>
        </w:rPr>
        <w:t xml:space="preserve">. </w:t>
      </w:r>
      <w:proofErr w:type="gramStart"/>
      <w:r w:rsidRPr="00EB56EC">
        <w:rPr>
          <w:b w:val="0"/>
        </w:rPr>
        <w:t>Catalog of the Diptera of the Australasian and Oceanian Regions.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2011. http://hbs.bishopmuseum.org/aocat/hybotidae.html.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Accessed 1st Jan 2013.</w:t>
      </w:r>
      <w:proofErr w:type="gramEnd"/>
      <w:r w:rsidRPr="00EB56EC">
        <w:rPr>
          <w:b w:val="0"/>
        </w:rPr>
        <w:t xml:space="preserve"> </w:t>
      </w:r>
    </w:p>
    <w:p w14:paraId="1C39E687" w14:textId="27FED164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Fleck G, Li J, Schorr M, Nel A, Zhang X, Lin L, Gao M. </w:t>
      </w:r>
      <w:r w:rsidRPr="00043DD3">
        <w:rPr>
          <w:b w:val="0"/>
          <w:i/>
        </w:rPr>
        <w:t>Epiophlebia sinensis</w:t>
      </w:r>
      <w:r w:rsidRPr="00EB56EC">
        <w:rPr>
          <w:b w:val="0"/>
        </w:rPr>
        <w:t xml:space="preserve"> Li &amp; Nel 2011 in Li et al. (2012) (Odonata) newly recorded in North Korea. International Dragonfly Fund Report 2013, 61:1–4.</w:t>
      </w:r>
    </w:p>
    <w:p w14:paraId="744D80B6" w14:textId="30C0FE12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Foottit RG, Adler PH. Insect biodiversity: science and society. Oxford: John Wiley &amp; Sons; 2009.</w:t>
      </w:r>
    </w:p>
    <w:p w14:paraId="5C4FC4BF" w14:textId="030E2E53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Garrison RW, von Ellenrieder N, Louton JA. Dragonfly genera of the New World: an illustrated and annotated key to the Anisoptera. Baltimore: Johns Hopkins University Press; 2006.</w:t>
      </w:r>
    </w:p>
    <w:p w14:paraId="7B3BAC53" w14:textId="592459E0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Gibson GAP, Read J, Huber JT. Diversity, classification and higher relationships of Mymarommatoidea (Hymenoptera). J Hym Res 2007, 16:51-146.</w:t>
      </w:r>
    </w:p>
    <w:p w14:paraId="3B4EDD4B" w14:textId="4F2B5B81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Gillies MT. The </w:t>
      </w:r>
      <w:proofErr w:type="gramStart"/>
      <w:r w:rsidRPr="00EB56EC">
        <w:rPr>
          <w:b w:val="0"/>
        </w:rPr>
        <w:t>african</w:t>
      </w:r>
      <w:proofErr w:type="gramEnd"/>
      <w:r w:rsidRPr="00EB56EC">
        <w:rPr>
          <w:b w:val="0"/>
        </w:rPr>
        <w:t xml:space="preserve"> Euthyplociidae (Ephemeroptera), (Exeuthyplociinae subfam. n.). Aquatic Insects 1980, 2:217–224.</w:t>
      </w:r>
    </w:p>
    <w:p w14:paraId="5B8C6AE0" w14:textId="2BE7FAC4" w:rsidR="00EB56EC" w:rsidRPr="00EB56EC" w:rsidRDefault="00043DD3" w:rsidP="00EB56EC">
      <w:pPr>
        <w:pStyle w:val="Caption"/>
        <w:spacing w:line="240" w:lineRule="auto"/>
        <w:rPr>
          <w:b w:val="0"/>
        </w:rPr>
      </w:pPr>
      <w:proofErr w:type="gramStart"/>
      <w:r>
        <w:rPr>
          <w:b w:val="0"/>
        </w:rPr>
        <w:t>Greenhalgh M, Ovenden D.</w:t>
      </w:r>
      <w:proofErr w:type="gramEnd"/>
      <w:r>
        <w:rPr>
          <w:b w:val="0"/>
        </w:rPr>
        <w:t xml:space="preserve"> </w:t>
      </w:r>
      <w:proofErr w:type="gramStart"/>
      <w:r>
        <w:rPr>
          <w:b w:val="0"/>
        </w:rPr>
        <w:t>The flyfisher’s h</w:t>
      </w:r>
      <w:r w:rsidR="00EB56EC" w:rsidRPr="00EB56EC">
        <w:rPr>
          <w:b w:val="0"/>
        </w:rPr>
        <w:t>andbook.</w:t>
      </w:r>
      <w:proofErr w:type="gramEnd"/>
      <w:r w:rsidR="00EB56EC" w:rsidRPr="00EB56EC">
        <w:rPr>
          <w:b w:val="0"/>
        </w:rPr>
        <w:t xml:space="preserve"> Machynleth: Coch Y Bonddu Books; 2004.</w:t>
      </w:r>
    </w:p>
    <w:p w14:paraId="34ECEB0B" w14:textId="6CB9A102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Günther KK. </w:t>
      </w:r>
      <w:proofErr w:type="gramStart"/>
      <w:r w:rsidRPr="00EB56EC">
        <w:rPr>
          <w:b w:val="0"/>
        </w:rPr>
        <w:t>Revision der Familie Cylindrachetidae Giglio-Tos, 1914 (Orthoptera, Tridactyloidea).</w:t>
      </w:r>
      <w:proofErr w:type="gramEnd"/>
      <w:r w:rsidRPr="00EB56EC">
        <w:rPr>
          <w:b w:val="0"/>
        </w:rPr>
        <w:t xml:space="preserve"> Deutsche Entomol Zeitschr 1992, 39:233–291.</w:t>
      </w:r>
    </w:p>
    <w:p w14:paraId="0001CC68" w14:textId="04AA5778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Hayashi F. Convergence of insular dwarfism in damselflies (</w:t>
      </w:r>
      <w:r w:rsidRPr="00043DD3">
        <w:rPr>
          <w:b w:val="0"/>
          <w:i/>
        </w:rPr>
        <w:t>Euphaea</w:t>
      </w:r>
      <w:r w:rsidRPr="00EB56EC">
        <w:rPr>
          <w:b w:val="0"/>
        </w:rPr>
        <w:t>) and dobsonflies (</w:t>
      </w:r>
      <w:r w:rsidRPr="00043DD3">
        <w:rPr>
          <w:b w:val="0"/>
          <w:i/>
        </w:rPr>
        <w:t>Protohermes</w:t>
      </w:r>
      <w:r w:rsidRPr="00EB56EC">
        <w:rPr>
          <w:b w:val="0"/>
        </w:rPr>
        <w:t>).</w:t>
      </w:r>
      <w:proofErr w:type="gramEnd"/>
      <w:r w:rsidRPr="00EB56EC">
        <w:rPr>
          <w:b w:val="0"/>
        </w:rPr>
        <w:t xml:space="preserve"> Freshw Biol 1990, 23:219–231.</w:t>
      </w:r>
    </w:p>
    <w:p w14:paraId="600B693A" w14:textId="19FF8502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Heckman CW. Encyclopedia of South American aquatic insects: Ephemeroptera: illustrated keys to known families, genera, and species in South America. Dordrecht: Springer; 2002.</w:t>
      </w:r>
    </w:p>
    <w:p w14:paraId="30D0BFCC" w14:textId="751E4210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Hennemann FH, Conle OV. Revision of Oriental Phasmatodea: The tribe Pharnaciini Günther, 1953, including the description of the world’s longest insect, and a survey of the family Phasmatidae Gray, 1835 with keys to the subfamilies and tribes (Phasmatodea: “Anareolatae”: Phasmatidae). Zootaxa 2008, 1906:1–316.</w:t>
      </w:r>
    </w:p>
    <w:p w14:paraId="535AC1C3" w14:textId="3D97D183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Hisamatsu S. A review of the Japanese Kateretidae fauna (Coleoptera: Cucujoidea). Acta Entomologica Musei Nationalis Pragae 2011, 51:551–585.</w:t>
      </w:r>
    </w:p>
    <w:p w14:paraId="5BC828B6" w14:textId="3137EB64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Hitchings TR, Staniczek AH.</w:t>
      </w:r>
      <w:proofErr w:type="gramEnd"/>
      <w:r w:rsidRPr="00EB56EC">
        <w:rPr>
          <w:b w:val="0"/>
        </w:rPr>
        <w:t xml:space="preserve"> Nesameletidae (Insecta: Ephemeroptera). Fauna of New Zealand 2003, 46:1-72.</w:t>
      </w:r>
    </w:p>
    <w:p w14:paraId="28CEA3E9" w14:textId="5FB73959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Hogue CL. Latin american insects and entomology.</w:t>
      </w:r>
      <w:proofErr w:type="gramEnd"/>
      <w:r w:rsidRPr="00EB56EC">
        <w:rPr>
          <w:b w:val="0"/>
        </w:rPr>
        <w:t xml:space="preserve"> Berkeley: University of California Press; 1993.</w:t>
      </w:r>
    </w:p>
    <w:p w14:paraId="1A72FAA9" w14:textId="0CB6BCF8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lastRenderedPageBreak/>
        <w:t xml:space="preserve">Holzenthal RW, Flint OS Jr. Studies of Neotropical caddisflies, LI: systematics of the Neotropical caddisfly genus </w:t>
      </w:r>
      <w:r w:rsidRPr="00043DD3">
        <w:rPr>
          <w:b w:val="0"/>
          <w:i/>
        </w:rPr>
        <w:t>Contulma</w:t>
      </w:r>
      <w:r w:rsidRPr="00EB56EC">
        <w:rPr>
          <w:b w:val="0"/>
        </w:rPr>
        <w:t xml:space="preserve"> (Trichoptera: Anomalopsychidae). Smithsonian Contributions to Zoology 1995, 575:1-59</w:t>
      </w:r>
    </w:p>
    <w:p w14:paraId="4806F724" w14:textId="39076305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Hopkin SP. Biology of the springtails : (Insecta: Collembola). Oxford: Oxford University Press; 1997.</w:t>
      </w:r>
    </w:p>
    <w:p w14:paraId="4E44006F" w14:textId="303791F0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Houghton DC. </w:t>
      </w:r>
      <w:proofErr w:type="gramStart"/>
      <w:r w:rsidRPr="00EB56EC">
        <w:rPr>
          <w:b w:val="0"/>
        </w:rPr>
        <w:t>Biological diversity of the Minnesota caddisflies (Insecta, Trichoptera).</w:t>
      </w:r>
      <w:proofErr w:type="gramEnd"/>
      <w:r w:rsidRPr="00EB56EC">
        <w:rPr>
          <w:b w:val="0"/>
        </w:rPr>
        <w:t xml:space="preserve"> ZooKeys 2012, 189:1–389.</w:t>
      </w:r>
    </w:p>
    <w:p w14:paraId="21D192CB" w14:textId="30D51AEC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Houston TF.</w:t>
      </w:r>
      <w:proofErr w:type="gramEnd"/>
      <w:r w:rsidRPr="00EB56EC">
        <w:rPr>
          <w:b w:val="0"/>
        </w:rPr>
        <w:t xml:space="preserve"> A revision of the bee genus </w:t>
      </w:r>
      <w:r w:rsidRPr="00043DD3">
        <w:rPr>
          <w:b w:val="0"/>
          <w:i/>
        </w:rPr>
        <w:t>Ctenocolletes</w:t>
      </w:r>
      <w:r w:rsidRPr="00EB56EC">
        <w:rPr>
          <w:b w:val="0"/>
        </w:rPr>
        <w:t xml:space="preserve"> (Hymenoptera: Stenotritidae). Records of the Western Australian Museum 1983, 10:269–306.</w:t>
      </w:r>
    </w:p>
    <w:p w14:paraId="7FF941DF" w14:textId="7D694CBD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Howarth FG, Mull WP.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Hawaiian insects and their kin.</w:t>
      </w:r>
      <w:proofErr w:type="gramEnd"/>
      <w:r w:rsidRPr="00EB56EC">
        <w:rPr>
          <w:b w:val="0"/>
        </w:rPr>
        <w:t xml:space="preserve"> Honolulu: University of Hawaii Press; 1992.</w:t>
      </w:r>
    </w:p>
    <w:p w14:paraId="1860F6D5" w14:textId="1A6EAF0A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Ivanov VD, Menshutkina T. Endemic Caddisflies of Lake Baikal (Trichoptera Apataniidae). Braueria 1996, 23:13–28.</w:t>
      </w:r>
    </w:p>
    <w:p w14:paraId="5AEA15BB" w14:textId="1109BB42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Jäch MA, Balke M. Key to the adults of Chinese water beetle families.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In Jäch MA, Ji L, editors.</w:t>
      </w:r>
      <w:proofErr w:type="gramEnd"/>
      <w:r w:rsidRPr="00EB56EC">
        <w:rPr>
          <w:b w:val="0"/>
        </w:rPr>
        <w:t xml:space="preserve"> Water beetles of China Vol III. Wien: Zoologisch-Botanische Gesellschaft in Österreich and Wiener Coleopterologenverein. 2003. p. 21–36.</w:t>
      </w:r>
    </w:p>
    <w:p w14:paraId="6150844B" w14:textId="6CACF999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Jin Y, Bae Y. </w:t>
      </w:r>
      <w:proofErr w:type="gramStart"/>
      <w:r w:rsidRPr="00EB56EC">
        <w:rPr>
          <w:b w:val="0"/>
        </w:rPr>
        <w:t>The wingless stonefly family Scopuridae (Plecoptera) in Korea.</w:t>
      </w:r>
      <w:proofErr w:type="gramEnd"/>
      <w:r w:rsidRPr="00EB56EC">
        <w:rPr>
          <w:b w:val="0"/>
        </w:rPr>
        <w:t xml:space="preserve"> Aquatic Insects 2005, 27:21–34.</w:t>
      </w:r>
    </w:p>
    <w:p w14:paraId="68F01785" w14:textId="6F13B8BA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Karpa A. Revision of the Chloropidae of the collection of B.A. Gimmerthal and a check list of Latvian Chloropidae (Diptera).</w:t>
      </w:r>
      <w:proofErr w:type="gramEnd"/>
      <w:r w:rsidRPr="00EB56EC">
        <w:rPr>
          <w:b w:val="0"/>
        </w:rPr>
        <w:t xml:space="preserve"> Latvijas Entomologs 2001, 38:44–49.</w:t>
      </w:r>
    </w:p>
    <w:p w14:paraId="5DC34732" w14:textId="34D3403E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Kristensen NP, Scoble M, Karsholt O. Lepidoptera phylogeny and systematics: the state of inventorying moth and butterfly diversity. Zootaxa 2007, 1668:699–747.</w:t>
      </w:r>
    </w:p>
    <w:p w14:paraId="278F2900" w14:textId="0EDE1EC8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Lenhart P, Dash ST, Mackay WP. </w:t>
      </w:r>
      <w:proofErr w:type="gramStart"/>
      <w:r w:rsidRPr="00EB56EC">
        <w:rPr>
          <w:b w:val="0"/>
        </w:rPr>
        <w:t xml:space="preserve">A revision of the giant Amazonian ants of the genus </w:t>
      </w:r>
      <w:r w:rsidRPr="004E5BC1">
        <w:rPr>
          <w:b w:val="0"/>
          <w:i/>
        </w:rPr>
        <w:t xml:space="preserve">Dinoponera </w:t>
      </w:r>
      <w:r w:rsidRPr="00EB56EC">
        <w:rPr>
          <w:b w:val="0"/>
        </w:rPr>
        <w:t>(Hymenoptera, Formicidae).</w:t>
      </w:r>
      <w:proofErr w:type="gramEnd"/>
      <w:r w:rsidRPr="00EB56EC">
        <w:rPr>
          <w:b w:val="0"/>
        </w:rPr>
        <w:t xml:space="preserve"> J Hym Res 2013, 31:119–164.</w:t>
      </w:r>
    </w:p>
    <w:p w14:paraId="3A24A4B1" w14:textId="1B9BA989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Leschen RAB, Beutel RG, Lawrence JF.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Handbook of zoology.</w:t>
      </w:r>
      <w:proofErr w:type="gramEnd"/>
      <w:r w:rsidRPr="00EB56EC">
        <w:rPr>
          <w:b w:val="0"/>
        </w:rPr>
        <w:t xml:space="preserve"> Arthropoda: Insecta. </w:t>
      </w:r>
      <w:proofErr w:type="gramStart"/>
      <w:r w:rsidRPr="00EB56EC">
        <w:rPr>
          <w:b w:val="0"/>
        </w:rPr>
        <w:t>Coleoptera.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Beetles.</w:t>
      </w:r>
      <w:proofErr w:type="gramEnd"/>
      <w:r w:rsidRPr="00EB56EC">
        <w:rPr>
          <w:b w:val="0"/>
        </w:rPr>
        <w:t xml:space="preserve"> Volume 2: Morphology and Systematics (Elateroidea, Bostrichiformia, Cucujiformia partim). Berlin: Walter de Gruyter; 2010.</w:t>
      </w:r>
    </w:p>
    <w:p w14:paraId="2ACEDCEA" w14:textId="1DE9EECC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Lewis T. Thrips: their biology, ecology and economic importance. London: Academic Press; 1973.</w:t>
      </w:r>
    </w:p>
    <w:p w14:paraId="5CFDC2D7" w14:textId="5A61A0CD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Marsh N. Trout stream insects of New Zealand.</w:t>
      </w:r>
      <w:proofErr w:type="gramEnd"/>
      <w:r w:rsidRPr="00EB56EC">
        <w:rPr>
          <w:b w:val="0"/>
        </w:rPr>
        <w:t xml:space="preserve"> Aukland: The Halcyon Books; 2004.</w:t>
      </w:r>
    </w:p>
    <w:p w14:paraId="0E28970A" w14:textId="35816334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Mathis WN. World catalog and conspectus on the family Helcomyzidae (Diptera: Schizophora). Myia 2011, 12:267–280.</w:t>
      </w:r>
    </w:p>
    <w:p w14:paraId="46370172" w14:textId="73266093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Mathis WN. World catalog and conspectus on the family Heterocheilidae (Diptera: Schizophora). Myia 2011, 12:281–289.</w:t>
      </w:r>
    </w:p>
    <w:p w14:paraId="473F4FB3" w14:textId="0C98D085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Mathis WN, Sueyoshi M. World catalog and conspectus on the family Dryomyzidae. Myia 2011, 12: 207–233.</w:t>
      </w:r>
    </w:p>
    <w:p w14:paraId="62E16556" w14:textId="0E37F449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lastRenderedPageBreak/>
        <w:t>McAlpine DK. Marginidae a new afrotropical family of Diptera (Schizophora</w:t>
      </w:r>
      <w:proofErr w:type="gramStart"/>
      <w:r w:rsidRPr="00EB56EC">
        <w:rPr>
          <w:b w:val="0"/>
        </w:rPr>
        <w:t>: </w:t>
      </w:r>
      <w:proofErr w:type="gramEnd"/>
      <w:r w:rsidRPr="00EB56EC">
        <w:rPr>
          <w:b w:val="0"/>
        </w:rPr>
        <w:t xml:space="preserve">? </w:t>
      </w:r>
      <w:proofErr w:type="gramStart"/>
      <w:r w:rsidRPr="00EB56EC">
        <w:rPr>
          <w:b w:val="0"/>
        </w:rPr>
        <w:t>Opomyzoidea).</w:t>
      </w:r>
      <w:proofErr w:type="gramEnd"/>
      <w:r w:rsidRPr="00EB56EC">
        <w:rPr>
          <w:b w:val="0"/>
        </w:rPr>
        <w:t xml:space="preserve"> Annals of the Natal Museum 1991, 32:167–178.</w:t>
      </w:r>
    </w:p>
    <w:p w14:paraId="7BF96FE0" w14:textId="51ADD0F1" w:rsid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McAlpine DK. Review of the Upside-down Flies (Diptera: Neurochaetidae) of Madagascar and Africa, and evolution of neurochaetid host plant associations. Records of the Australian Museum 1993, 45:221–239.</w:t>
      </w:r>
    </w:p>
    <w:p w14:paraId="7C88AE19" w14:textId="2ADEB822" w:rsidR="00EB56EC" w:rsidRDefault="00EB56EC" w:rsidP="00EB56EC">
      <w:r>
        <w:t xml:space="preserve">McAlpine JF, Peterson BV, Shewell GE, Teskey HJ, Vockeroth JR, Wood DM, editors. Manual of </w:t>
      </w:r>
      <w:proofErr w:type="gramStart"/>
      <w:r>
        <w:t>nearctic</w:t>
      </w:r>
      <w:proofErr w:type="gramEnd"/>
      <w:r>
        <w:t xml:space="preserve"> Diptera. </w:t>
      </w:r>
      <w:proofErr w:type="gramStart"/>
      <w:r>
        <w:t>Volume 1.</w:t>
      </w:r>
      <w:proofErr w:type="gramEnd"/>
      <w:r>
        <w:t xml:space="preserve"> </w:t>
      </w:r>
      <w:proofErr w:type="gramStart"/>
      <w:r>
        <w:t>Research Branch, Agriculture Canada; 1981.</w:t>
      </w:r>
      <w:proofErr w:type="gramEnd"/>
    </w:p>
    <w:p w14:paraId="29925747" w14:textId="2D43F00C" w:rsidR="00EB56EC" w:rsidRPr="00EB56EC" w:rsidRDefault="00EB56EC" w:rsidP="00EB56EC">
      <w:r>
        <w:t xml:space="preserve">McAlpine JF, Peterson BV, Shewell GE, Teskey HJ, Vockeroth JR, Wood DM, editors. Manual of </w:t>
      </w:r>
      <w:proofErr w:type="gramStart"/>
      <w:r>
        <w:t>nearctic</w:t>
      </w:r>
      <w:proofErr w:type="gramEnd"/>
      <w:r>
        <w:t xml:space="preserve"> Diptera. </w:t>
      </w:r>
      <w:proofErr w:type="gramStart"/>
      <w:r>
        <w:t>Volume 2.</w:t>
      </w:r>
      <w:proofErr w:type="gramEnd"/>
      <w:r>
        <w:t xml:space="preserve"> </w:t>
      </w:r>
      <w:proofErr w:type="gramStart"/>
      <w:r>
        <w:t>Research Branch, Agriculture Canada; 1987.</w:t>
      </w:r>
      <w:proofErr w:type="gramEnd"/>
    </w:p>
    <w:p w14:paraId="2B45EA33" w14:textId="3868CC8D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Mercado M, Elliot S. Taxonomic revision of the genus </w:t>
      </w:r>
      <w:r w:rsidRPr="004E5BC1">
        <w:rPr>
          <w:b w:val="0"/>
          <w:i/>
        </w:rPr>
        <w:t>Chiloporter</w:t>
      </w:r>
      <w:r w:rsidRPr="00EB56EC">
        <w:rPr>
          <w:b w:val="0"/>
        </w:rPr>
        <w:t xml:space="preserve"> Lestage (Ameletopsidae: Ephemeroptera) with notes on its biology and distribution. Studies on Neotropical Fauna and Environment 2005, 40:229–236.</w:t>
      </w:r>
    </w:p>
    <w:p w14:paraId="343669E4" w14:textId="55FA44E2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Messer AC. </w:t>
      </w:r>
      <w:r w:rsidRPr="004E5BC1">
        <w:rPr>
          <w:b w:val="0"/>
          <w:i/>
        </w:rPr>
        <w:t xml:space="preserve">Chalicodoma </w:t>
      </w:r>
      <w:proofErr w:type="gramStart"/>
      <w:r w:rsidRPr="004E5BC1">
        <w:rPr>
          <w:b w:val="0"/>
          <w:i/>
        </w:rPr>
        <w:t>pluto</w:t>
      </w:r>
      <w:proofErr w:type="gramEnd"/>
      <w:r w:rsidRPr="00EB56EC">
        <w:rPr>
          <w:b w:val="0"/>
        </w:rPr>
        <w:t>: the world’s largest bee rediscovered living communally in termite nests (Hymenoptera: Megachilidae). J Kansas Entomol Soc 1984, 57:165–168.</w:t>
      </w:r>
    </w:p>
    <w:p w14:paraId="26890E9F" w14:textId="2DF55785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Michaelis FB, Yule C, Calder A. Family Gripopterygidae. In: Australian Faunal Directory. Australian Biological Resources Study, Canberra. </w:t>
      </w:r>
      <w:proofErr w:type="gramStart"/>
      <w:r w:rsidRPr="00EB56EC">
        <w:rPr>
          <w:b w:val="0"/>
        </w:rPr>
        <w:t>2011. http://archive.is/Ckwa#selection-249.0-249.22.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Accessed 1st Jan 2014.</w:t>
      </w:r>
      <w:proofErr w:type="gramEnd"/>
    </w:p>
    <w:p w14:paraId="7302A57A" w14:textId="3F757B50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Morse JC. </w:t>
      </w:r>
      <w:proofErr w:type="gramStart"/>
      <w:r w:rsidRPr="00EB56EC">
        <w:rPr>
          <w:b w:val="0"/>
        </w:rPr>
        <w:t>New caddisflies (Trichoptera) from Southern Africa.</w:t>
      </w:r>
      <w:proofErr w:type="gramEnd"/>
      <w:r w:rsidRPr="00EB56EC">
        <w:rPr>
          <w:b w:val="0"/>
        </w:rPr>
        <w:t xml:space="preserve"> J Kansas Entomol Soc 1974, 47:328–344.</w:t>
      </w:r>
    </w:p>
    <w:p w14:paraId="4793309B" w14:textId="4B53FCE7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Morton KJ. IV. A remarkable new genus and new species of Odonata, of the legion </w:t>
      </w:r>
      <w:r w:rsidRPr="004E5BC1">
        <w:rPr>
          <w:b w:val="0"/>
          <w:i/>
        </w:rPr>
        <w:t>Podagrion</w:t>
      </w:r>
      <w:r w:rsidRPr="00EB56EC">
        <w:rPr>
          <w:b w:val="0"/>
        </w:rPr>
        <w:t>, Selys, from North Queensland. Transactions of the Royal Entomological Society of London 1914, 62:169–172.</w:t>
      </w:r>
    </w:p>
    <w:p w14:paraId="74BC8ABD" w14:textId="53855DF6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Munoz-Quesada F, Holzenthal RW.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 xml:space="preserve">A new species of </w:t>
      </w:r>
      <w:r w:rsidRPr="004E5BC1">
        <w:rPr>
          <w:b w:val="0"/>
          <w:i/>
        </w:rPr>
        <w:t xml:space="preserve">Xiphoncentron </w:t>
      </w:r>
      <w:r w:rsidRPr="00EB56EC">
        <w:rPr>
          <w:b w:val="0"/>
        </w:rPr>
        <w:t>(</w:t>
      </w:r>
      <w:r w:rsidRPr="004E5BC1">
        <w:rPr>
          <w:b w:val="0"/>
          <w:i/>
        </w:rPr>
        <w:t>Antillotrichia</w:t>
      </w:r>
      <w:r w:rsidRPr="00EB56EC">
        <w:rPr>
          <w:b w:val="0"/>
        </w:rPr>
        <w:t>) from Costa Rica with semiterrestrial immature stages (Trichoptera Xiphoncentronidae).</w:t>
      </w:r>
      <w:proofErr w:type="gramEnd"/>
      <w:r w:rsidRPr="00EB56EC">
        <w:rPr>
          <w:b w:val="0"/>
        </w:rPr>
        <w:t xml:space="preserve"> Proceedings of the 8th International Symposium on Trichoptera 1997:355–363.</w:t>
      </w:r>
    </w:p>
    <w:p w14:paraId="69F6C33C" w14:textId="1534B090" w:rsid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Nagatomi A, Nagatomi H. </w:t>
      </w:r>
      <w:proofErr w:type="gramStart"/>
      <w:r w:rsidRPr="00EB56EC">
        <w:rPr>
          <w:b w:val="0"/>
        </w:rPr>
        <w:t xml:space="preserve">The genus </w:t>
      </w:r>
      <w:r w:rsidRPr="004E5BC1">
        <w:rPr>
          <w:b w:val="0"/>
          <w:i/>
        </w:rPr>
        <w:t>Austroleptis</w:t>
      </w:r>
      <w:r w:rsidRPr="00EB56EC">
        <w:rPr>
          <w:b w:val="0"/>
        </w:rPr>
        <w:t xml:space="preserve"> from South Chile and Patagonia (Diptera, Rhagionidae).</w:t>
      </w:r>
      <w:proofErr w:type="gramEnd"/>
      <w:r w:rsidRPr="00EB56EC">
        <w:rPr>
          <w:b w:val="0"/>
        </w:rPr>
        <w:t xml:space="preserve"> Memoirs of the Kagoshima University Research Center for the South Pacific 1987, 8:139–156.</w:t>
      </w:r>
    </w:p>
    <w:p w14:paraId="65FD7A5F" w14:textId="51689C05" w:rsidR="00E061AF" w:rsidRPr="00E061AF" w:rsidRDefault="00E061AF" w:rsidP="00E061AF">
      <w:r w:rsidRPr="00E061AF">
        <w:t>Nagatomi A, Saigusa T, Nagatomi H, Lynebord L. Apsilocephalidae, a new family of orthorrhaphous Brachycera (Insecta, Diptera). Zoological Science (Tokyo) 1991, 8:579–591.</w:t>
      </w:r>
    </w:p>
    <w:p w14:paraId="3AACD1EE" w14:textId="0D87A8B7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Naskrecki P. 2001.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Grasshoppers and their relatives.</w:t>
      </w:r>
      <w:proofErr w:type="gramEnd"/>
      <w:r w:rsidRPr="00EB56EC">
        <w:rPr>
          <w:b w:val="0"/>
        </w:rPr>
        <w:t xml:space="preserve"> In:  Levine SA, editor. </w:t>
      </w:r>
      <w:proofErr w:type="gramStart"/>
      <w:r w:rsidRPr="00EB56EC">
        <w:rPr>
          <w:b w:val="0"/>
        </w:rPr>
        <w:t>En</w:t>
      </w:r>
      <w:r w:rsidR="004E5BC1">
        <w:rPr>
          <w:b w:val="0"/>
        </w:rPr>
        <w:t>cyclopedia of b</w:t>
      </w:r>
      <w:r w:rsidRPr="00EB56EC">
        <w:rPr>
          <w:b w:val="0"/>
        </w:rPr>
        <w:t>iodiversity 3.</w:t>
      </w:r>
      <w:proofErr w:type="gramEnd"/>
      <w:r w:rsidRPr="00EB56EC">
        <w:rPr>
          <w:b w:val="0"/>
        </w:rPr>
        <w:t xml:space="preserve"> San Diego: Academic Press; 2001. p. 247-264.</w:t>
      </w:r>
    </w:p>
    <w:p w14:paraId="12FE665D" w14:textId="2EB43295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Neboiss A. Atlas of Trichoptera of the SW Pacific-Australian region.</w:t>
      </w:r>
      <w:proofErr w:type="gramEnd"/>
      <w:r w:rsidRPr="00EB56EC">
        <w:rPr>
          <w:b w:val="0"/>
        </w:rPr>
        <w:t xml:space="preserve"> Dordrecht: W. Junk; 1986.</w:t>
      </w:r>
    </w:p>
    <w:p w14:paraId="2F0E0E2B" w14:textId="77777777" w:rsidR="004E5BC1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lastRenderedPageBreak/>
        <w:t xml:space="preserve">Nelson LA, Scheffer SJ, Yeates DK. Two new species of sympatric </w:t>
      </w:r>
      <w:r w:rsidRPr="004E5BC1">
        <w:rPr>
          <w:b w:val="0"/>
          <w:i/>
        </w:rPr>
        <w:t>Fergusonina</w:t>
      </w:r>
      <w:r w:rsidRPr="00EB56EC">
        <w:rPr>
          <w:b w:val="0"/>
        </w:rPr>
        <w:t xml:space="preserve"> Malloch flies (Diptera: Fergusoninidae) from bud galls on high-elevation snow gums (</w:t>
      </w:r>
      <w:r w:rsidRPr="004E5BC1">
        <w:rPr>
          <w:b w:val="0"/>
          <w:i/>
        </w:rPr>
        <w:t>Eucalyptus pauciflora</w:t>
      </w:r>
      <w:r w:rsidRPr="00EB56EC">
        <w:rPr>
          <w:b w:val="0"/>
        </w:rPr>
        <w:t xml:space="preserve"> Sieb. ex Spreng. complex) in the Australian Alps. Austral</w:t>
      </w:r>
      <w:r w:rsidR="004E5BC1">
        <w:rPr>
          <w:b w:val="0"/>
        </w:rPr>
        <w:t>ian J Entomol 2011, 50:356–364.</w:t>
      </w:r>
    </w:p>
    <w:p w14:paraId="3E8BF74B" w14:textId="494264E8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New T, Lienhard C.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The Psocoptera of tropical South East Asia.</w:t>
      </w:r>
      <w:proofErr w:type="gramEnd"/>
      <w:r w:rsidRPr="00EB56EC">
        <w:rPr>
          <w:b w:val="0"/>
        </w:rPr>
        <w:t xml:space="preserve"> Leiden: Brill Academic Publishing; 2007.</w:t>
      </w:r>
    </w:p>
    <w:p w14:paraId="1A9ADC81" w14:textId="5D76B93C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Ng PKL, Corlett R, Tan HTW.</w:t>
      </w:r>
      <w:proofErr w:type="gramEnd"/>
      <w:r w:rsidRPr="00EB56EC">
        <w:rPr>
          <w:b w:val="0"/>
        </w:rPr>
        <w:t xml:space="preserve"> Singapore biodiversity: an encyclopedia of the natural environment and sustainable development. Singapore: Editions Didier Millet; 2011.</w:t>
      </w:r>
    </w:p>
    <w:p w14:paraId="4209F5B0" w14:textId="183CCCDA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Ohl M, Thiele K. Estimating body size in apoid wasps: the significance of linear variables in a morphologically diverse taxon (Hymenoptera, Apoidea). Zoosystematics and Evolution 2007, 83:110–124.</w:t>
      </w:r>
    </w:p>
    <w:p w14:paraId="13233CF4" w14:textId="22EED0D6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Olah J, Johanson KA. Contributions to the systematics of the genera </w:t>
      </w:r>
      <w:proofErr w:type="gramStart"/>
      <w:r w:rsidRPr="004E5BC1">
        <w:rPr>
          <w:b w:val="0"/>
          <w:i/>
        </w:rPr>
        <w:t>Dipseudopsis</w:t>
      </w:r>
      <w:r w:rsidRPr="00EB56EC">
        <w:rPr>
          <w:b w:val="0"/>
        </w:rPr>
        <w:t xml:space="preserve"> ,</w:t>
      </w:r>
      <w:proofErr w:type="gramEnd"/>
      <w:r w:rsidRPr="00EB56EC">
        <w:rPr>
          <w:b w:val="0"/>
        </w:rPr>
        <w:t xml:space="preserve"> </w:t>
      </w:r>
      <w:r w:rsidRPr="004E5BC1">
        <w:rPr>
          <w:b w:val="0"/>
          <w:i/>
        </w:rPr>
        <w:t>Hyalopsyche</w:t>
      </w:r>
      <w:r w:rsidRPr="00EB56EC">
        <w:rPr>
          <w:b w:val="0"/>
        </w:rPr>
        <w:t xml:space="preserve"> and </w:t>
      </w:r>
      <w:r w:rsidRPr="004E5BC1">
        <w:rPr>
          <w:b w:val="0"/>
          <w:i/>
        </w:rPr>
        <w:t>Pseudoneureclipsis</w:t>
      </w:r>
      <w:r w:rsidRPr="00EB56EC">
        <w:rPr>
          <w:b w:val="0"/>
        </w:rPr>
        <w:t xml:space="preserve"> (Trichoptera: Dipseudopsidae), with descriptions of 19 new species from the Oriental Region. Zootaxa 2010, 2658:1–37.</w:t>
      </w:r>
    </w:p>
    <w:p w14:paraId="49E61237" w14:textId="259530A7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Oosterbroek P. The families of Diptera of the </w:t>
      </w:r>
      <w:proofErr w:type="gramStart"/>
      <w:r w:rsidRPr="00EB56EC">
        <w:rPr>
          <w:b w:val="0"/>
        </w:rPr>
        <w:t>malay archipelago</w:t>
      </w:r>
      <w:proofErr w:type="gramEnd"/>
      <w:r w:rsidRPr="00EB56EC">
        <w:rPr>
          <w:b w:val="0"/>
        </w:rPr>
        <w:t>. Leiden: Brill Academic Publishing; 1998.</w:t>
      </w:r>
    </w:p>
    <w:p w14:paraId="1A559CF4" w14:textId="7FA621A1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Otte D, Alexander RD. Australian crickets (Orthoptera: Gryllidae). Philadelphia: Academy of Natural Sciences of Philadelphia; 1983.</w:t>
      </w:r>
    </w:p>
    <w:p w14:paraId="6172EF5E" w14:textId="1A52B8FD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Palaczyk A, Klasa A, Slowinska-Krysiak I. The family Strongylophthalmyiidae of Poland with catalog of European species (Insecta: Diptera). Genus 2013, 24:425–438.</w:t>
      </w:r>
    </w:p>
    <w:p w14:paraId="1155C1DE" w14:textId="41037CD1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Palmer CM, Siebke K. Cold hardiness of </w:t>
      </w:r>
      <w:r w:rsidRPr="0005489F">
        <w:rPr>
          <w:b w:val="0"/>
          <w:i/>
        </w:rPr>
        <w:t>Apteropanorpa tasmanica</w:t>
      </w:r>
      <w:r w:rsidRPr="00EB56EC">
        <w:rPr>
          <w:b w:val="0"/>
        </w:rPr>
        <w:t xml:space="preserve"> Carpenter (Mecoptera: Apteropanorpidae). J Insect Physiol 2008, 54:1148–1156.</w:t>
      </w:r>
    </w:p>
    <w:p w14:paraId="21FB1786" w14:textId="70730082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Papp L. A study on </w:t>
      </w:r>
      <w:r w:rsidRPr="0005489F">
        <w:rPr>
          <w:b w:val="0"/>
          <w:i/>
        </w:rPr>
        <w:t>Hesperinus</w:t>
      </w:r>
      <w:r w:rsidRPr="00EB56EC">
        <w:rPr>
          <w:b w:val="0"/>
        </w:rPr>
        <w:t xml:space="preserve"> (Walker) with description of a new species (Diptera: Hesperinidae). Acta Zoologica Academiae Scientiarum Hungaricae 2010, 56:347–370.</w:t>
      </w:r>
    </w:p>
    <w:p w14:paraId="38C23A29" w14:textId="0C5F4E57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Parker C.</w:t>
      </w:r>
      <w:proofErr w:type="gramEnd"/>
      <w:r w:rsidRPr="00EB56EC">
        <w:rPr>
          <w:b w:val="0"/>
        </w:rPr>
        <w:t xml:space="preserve"> A review of </w:t>
      </w:r>
      <w:r w:rsidRPr="0005489F">
        <w:rPr>
          <w:b w:val="0"/>
          <w:i/>
        </w:rPr>
        <w:t>Goerita</w:t>
      </w:r>
      <w:r w:rsidRPr="00EB56EC">
        <w:rPr>
          <w:b w:val="0"/>
        </w:rPr>
        <w:t xml:space="preserve"> (Trichoptera: Goeridae), with description of a new species. Insecta Mundi 1998, 12: 227-238.</w:t>
      </w:r>
    </w:p>
    <w:p w14:paraId="0E3DFF81" w14:textId="460ED5EC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Parker SP. Synopsis and classification of living organisms.</w:t>
      </w:r>
      <w:proofErr w:type="gramEnd"/>
      <w:r w:rsidRPr="00EB56EC">
        <w:rPr>
          <w:b w:val="0"/>
        </w:rPr>
        <w:t xml:space="preserve"> New York: Mc-Graw Hill Book Company, 1982.</w:t>
      </w:r>
    </w:p>
    <w:p w14:paraId="7B7FABB6" w14:textId="35B69929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Pearson RG, Penridge LK. </w:t>
      </w:r>
      <w:proofErr w:type="gramStart"/>
      <w:r w:rsidRPr="00EB56EC">
        <w:rPr>
          <w:b w:val="0"/>
        </w:rPr>
        <w:t xml:space="preserve">First records of </w:t>
      </w:r>
      <w:r w:rsidRPr="0005489F">
        <w:rPr>
          <w:b w:val="0"/>
          <w:i/>
        </w:rPr>
        <w:t>Prosopistoma sedlaceki</w:t>
      </w:r>
      <w:r w:rsidRPr="00EB56EC">
        <w:rPr>
          <w:b w:val="0"/>
        </w:rPr>
        <w:t xml:space="preserve"> in Australia (Ephemeroptera Prosopistomatidae).</w:t>
      </w:r>
      <w:proofErr w:type="gramEnd"/>
      <w:r w:rsidRPr="00EB56EC">
        <w:rPr>
          <w:b w:val="0"/>
        </w:rPr>
        <w:t xml:space="preserve"> J Australian Entomol Soc 1979, 18:362.</w:t>
      </w:r>
    </w:p>
    <w:p w14:paraId="6BEB59A1" w14:textId="210FCB79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Penniket JG. </w:t>
      </w:r>
      <w:proofErr w:type="gramStart"/>
      <w:r w:rsidRPr="00EB56EC">
        <w:rPr>
          <w:b w:val="0"/>
        </w:rPr>
        <w:t>Notes on New Zealand Ephemeroptera III.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 new family genus and species.</w:t>
      </w:r>
      <w:proofErr w:type="gramEnd"/>
      <w:r w:rsidRPr="00EB56EC">
        <w:rPr>
          <w:b w:val="0"/>
        </w:rPr>
        <w:t xml:space="preserve"> Records of the Canterbury Museum 1962, 7:389–398.</w:t>
      </w:r>
    </w:p>
    <w:p w14:paraId="3EDA60B6" w14:textId="099917E3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Penniket JG. </w:t>
      </w:r>
      <w:proofErr w:type="gramStart"/>
      <w:r w:rsidRPr="00EB56EC">
        <w:rPr>
          <w:b w:val="0"/>
        </w:rPr>
        <w:t>Notes on New Zealand Ephemeroptera IV.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 new Siphlonurid subfamily; Rallidentinae.</w:t>
      </w:r>
      <w:proofErr w:type="gramEnd"/>
      <w:r w:rsidRPr="00EB56EC">
        <w:rPr>
          <w:b w:val="0"/>
        </w:rPr>
        <w:t xml:space="preserve"> Records of the Canterbury Museum 1966, 8:163–175.</w:t>
      </w:r>
    </w:p>
    <w:p w14:paraId="5ABCFD42" w14:textId="6FCC0774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Phillips JS. </w:t>
      </w:r>
      <w:proofErr w:type="gramStart"/>
      <w:r w:rsidRPr="00EB56EC">
        <w:rPr>
          <w:b w:val="0"/>
        </w:rPr>
        <w:t>A revision of New Zealand Ephemeroptera Part 1.</w:t>
      </w:r>
      <w:proofErr w:type="gramEnd"/>
      <w:r w:rsidRPr="00EB56EC">
        <w:rPr>
          <w:b w:val="0"/>
        </w:rPr>
        <w:t xml:space="preserve"> Transactions and Proceedings of the Royal Society of New Zealand 1930, 61:271–334.</w:t>
      </w:r>
    </w:p>
    <w:p w14:paraId="1F4CB055" w14:textId="49745ECA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lastRenderedPageBreak/>
        <w:t>Picker M, Griffiths C, Weaving A. field guide to insects of South Africa.</w:t>
      </w:r>
      <w:proofErr w:type="gramEnd"/>
      <w:r w:rsidRPr="00EB56EC">
        <w:rPr>
          <w:b w:val="0"/>
        </w:rPr>
        <w:t xml:space="preserve"> Cape Town: Struik Nature, 2004.</w:t>
      </w:r>
    </w:p>
    <w:p w14:paraId="5C15812C" w14:textId="51BC6171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Pohl G, Anweiler GC, Schmidt BC, Kondla NG. </w:t>
      </w:r>
      <w:proofErr w:type="gramStart"/>
      <w:r w:rsidRPr="00EB56EC">
        <w:rPr>
          <w:b w:val="0"/>
        </w:rPr>
        <w:t>Annotated list of the Lepidoptera of Alberta, Canada.</w:t>
      </w:r>
      <w:proofErr w:type="gramEnd"/>
      <w:r w:rsidRPr="00EB56EC">
        <w:rPr>
          <w:b w:val="0"/>
        </w:rPr>
        <w:t xml:space="preserve"> Zookeys2010, 38:1-549. </w:t>
      </w:r>
    </w:p>
    <w:p w14:paraId="40095C16" w14:textId="0F26FFCB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Pratt RC, Morgan-Richards M, Trewick SA. Diversification of New Zealand weta (Orthoptera: Ensifera: Anostostomatidae) and their relationships in Australasia. Phil Trans Roy Soc B 2008, 363:3427–3437.</w:t>
      </w:r>
    </w:p>
    <w:p w14:paraId="421E8F6F" w14:textId="417B4B81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Prete FR.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The praying mantids.</w:t>
      </w:r>
      <w:proofErr w:type="gramEnd"/>
      <w:r w:rsidRPr="00EB56EC">
        <w:rPr>
          <w:b w:val="0"/>
        </w:rPr>
        <w:t xml:space="preserve"> Baltimore: Johns Hopkins University Press; 1999.</w:t>
      </w:r>
    </w:p>
    <w:p w14:paraId="29716E31" w14:textId="326A07DB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Rentz D.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 guide to the katydids of Australia.</w:t>
      </w:r>
      <w:proofErr w:type="gramEnd"/>
      <w:r w:rsidRPr="00EB56EC">
        <w:rPr>
          <w:b w:val="0"/>
        </w:rPr>
        <w:t xml:space="preserve"> Collingwood: CSIRO Publishing; 2010.</w:t>
      </w:r>
    </w:p>
    <w:p w14:paraId="7F9D119B" w14:textId="6B1B0719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Resh VH, Cardé RT. Encyclopedia of insects, Second Edition.</w:t>
      </w:r>
      <w:proofErr w:type="gramEnd"/>
      <w:r w:rsidRPr="00EB56EC">
        <w:rPr>
          <w:b w:val="0"/>
        </w:rPr>
        <w:t xml:space="preserve"> San Diego: Elsevier; 2009.</w:t>
      </w:r>
    </w:p>
    <w:p w14:paraId="47B97646" w14:textId="235AB600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Retana-Salazar A. Species of </w:t>
      </w:r>
      <w:r w:rsidRPr="0005489F">
        <w:rPr>
          <w:b w:val="0"/>
          <w:i/>
        </w:rPr>
        <w:t>Heterothrips</w:t>
      </w:r>
      <w:r w:rsidRPr="00EB56EC">
        <w:rPr>
          <w:b w:val="0"/>
        </w:rPr>
        <w:t xml:space="preserve"> Hood (Terebrantia: Heterothripidae) from Central America. Ceiba 2009, 50:10–17.</w:t>
      </w:r>
    </w:p>
    <w:p w14:paraId="30FB24C9" w14:textId="771BA49A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Richards A. Revision of the Rhaphidophoridae (Orthopera) of New Zealand Part IV: The Raphidophoridae of Thames Gold Mines. Trans Roy Soc New Zealand 1959, 87:27–33.</w:t>
      </w:r>
    </w:p>
    <w:p w14:paraId="2DBF0631" w14:textId="74656CC7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Richards A. The Raphidophoridae (Orthopera) or Australia: Part 6 Two New Species from Northern Tasmania. Pacific Insects 1968, 10:167–176.</w:t>
      </w:r>
    </w:p>
    <w:p w14:paraId="145D511B" w14:textId="3F6B43DF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Riek EF. A Revision of Australian scorpion flies of the family Choristidae (Mecoptera). Australian J Entomol 1973, 12:103–112.</w:t>
      </w:r>
    </w:p>
    <w:p w14:paraId="5AFD4156" w14:textId="76821D6D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Rivera AC. Behaviour and ecology of </w:t>
      </w:r>
      <w:r w:rsidRPr="0005489F">
        <w:rPr>
          <w:b w:val="0"/>
          <w:i/>
        </w:rPr>
        <w:t>Hemiphlebia mirabilis</w:t>
      </w:r>
      <w:r w:rsidRPr="00EB56EC">
        <w:rPr>
          <w:b w:val="0"/>
        </w:rPr>
        <w:t xml:space="preserve"> (Odonata: Hemiphlebiidae). </w:t>
      </w:r>
      <w:proofErr w:type="gramStart"/>
      <w:r w:rsidRPr="00EB56EC">
        <w:rPr>
          <w:b w:val="0"/>
        </w:rPr>
        <w:t>2014. http://natureglenelg.org.au/wp-content/uploads/2014/02/Behaviour-and-ecology-of-Hemiphlebia-mirabilis-by-Adolfo-Cordero-Rivera-2014.pdf.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Accessed 1st July 2014.</w:t>
      </w:r>
      <w:proofErr w:type="gramEnd"/>
    </w:p>
    <w:p w14:paraId="40C079DA" w14:textId="5D0529AB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Robinson WH. Urban insects and arachnids: a handbook of urban entomology. Cmabridge: Cambridge University Press; 2005.</w:t>
      </w:r>
    </w:p>
    <w:p w14:paraId="540553DF" w14:textId="77777777" w:rsidR="0005489F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Scali V, Milani L, Passmonti M. Revision of the stick insect genus </w:t>
      </w:r>
      <w:r w:rsidRPr="0005489F">
        <w:rPr>
          <w:b w:val="0"/>
          <w:i/>
        </w:rPr>
        <w:t>Leptynia</w:t>
      </w:r>
      <w:r w:rsidRPr="00EB56EC">
        <w:rPr>
          <w:b w:val="0"/>
        </w:rPr>
        <w:t> : description of new taxa, speciation mechanism and phylogeography. Contribut</w:t>
      </w:r>
      <w:r w:rsidR="0005489F">
        <w:rPr>
          <w:b w:val="0"/>
        </w:rPr>
        <w:t>ions to Zoology 2012, 81:25–42.</w:t>
      </w:r>
    </w:p>
    <w:p w14:paraId="72A72A00" w14:textId="6B6F7298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Schneeberg K, Krause K, Beutel RG. The adult head of </w:t>
      </w:r>
      <w:r w:rsidRPr="0005489F">
        <w:rPr>
          <w:b w:val="0"/>
          <w:i/>
        </w:rPr>
        <w:t>Axymyia furcata</w:t>
      </w:r>
      <w:r w:rsidRPr="00EB56EC">
        <w:rPr>
          <w:b w:val="0"/>
        </w:rPr>
        <w:t xml:space="preserve"> (Insecta: Diptera: Axymyiidae). Arthropod Systematics &amp; Phylogeny 2013, 71:91–102.</w:t>
      </w:r>
    </w:p>
    <w:p w14:paraId="12033BFD" w14:textId="077FD6BA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Schuh RT, Slater JA. True bugs of the world (Hemiptera</w:t>
      </w:r>
      <w:proofErr w:type="gramStart"/>
      <w:r w:rsidRPr="00EB56EC">
        <w:rPr>
          <w:b w:val="0"/>
        </w:rPr>
        <w:t>:Heteroptera</w:t>
      </w:r>
      <w:proofErr w:type="gramEnd"/>
      <w:r w:rsidRPr="00EB56EC">
        <w:rPr>
          <w:b w:val="0"/>
        </w:rPr>
        <w:t>): classification and natural history. Ithaca: Cornell University Press; 1995.</w:t>
      </w:r>
    </w:p>
    <w:p w14:paraId="2121014C" w14:textId="1245FEAA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Serrano-Meneses MA, Córdoba-Aguilar A, Azpilicueta-Amorín M, González-Soriano E, Székely T. Sexual selection, sexual size dimorphism and Rensch’s rule in Odonata. J Evol Biol 2008, 21:1259–1273.</w:t>
      </w:r>
    </w:p>
    <w:p w14:paraId="0A3B96C8" w14:textId="03B6D5C0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lastRenderedPageBreak/>
        <w:t xml:space="preserve">Shockley FW. Alexiidae Imhoff 1856. </w:t>
      </w:r>
      <w:r w:rsidRPr="0005489F">
        <w:rPr>
          <w:b w:val="0"/>
          <w:i/>
        </w:rPr>
        <w:t>Sphaerosoma</w:t>
      </w:r>
      <w:r w:rsidRPr="00EB56EC">
        <w:rPr>
          <w:b w:val="0"/>
        </w:rPr>
        <w:t xml:space="preserve"> Samouelle 1819.  </w:t>
      </w:r>
      <w:proofErr w:type="gramStart"/>
      <w:r w:rsidRPr="00EB56EC">
        <w:rPr>
          <w:b w:val="0"/>
        </w:rPr>
        <w:t>2008. http://tolweb.org/Sphaerosoma/65850/2008.06.2.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Accessed 1st July 2014.</w:t>
      </w:r>
      <w:proofErr w:type="gramEnd"/>
      <w:r w:rsidRPr="00EB56EC">
        <w:rPr>
          <w:b w:val="0"/>
        </w:rPr>
        <w:t xml:space="preserve"> </w:t>
      </w:r>
    </w:p>
    <w:p w14:paraId="2B1425CA" w14:textId="4F4D8A2F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Shockley FW, Hartley CS, Lord N. Latridiidae. Minute brown scavenger beetles. </w:t>
      </w:r>
      <w:proofErr w:type="gramStart"/>
      <w:r w:rsidRPr="00EB56EC">
        <w:rPr>
          <w:b w:val="0"/>
        </w:rPr>
        <w:t>2011. http://tolweb.org/Latridiidae/9172/2011.03.23.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Accessed 1st July 2014.</w:t>
      </w:r>
      <w:proofErr w:type="gramEnd"/>
      <w:r w:rsidRPr="00EB56EC">
        <w:rPr>
          <w:b w:val="0"/>
        </w:rPr>
        <w:t xml:space="preserve"> </w:t>
      </w:r>
    </w:p>
    <w:p w14:paraId="3EFA7386" w14:textId="0A90B6E1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Silsby J. Dragonflies of the world.</w:t>
      </w:r>
      <w:proofErr w:type="gramEnd"/>
      <w:r w:rsidRPr="00EB56EC">
        <w:rPr>
          <w:b w:val="0"/>
        </w:rPr>
        <w:t xml:space="preserve"> Collingwood: CSIRO Publishing; 2001.</w:t>
      </w:r>
    </w:p>
    <w:p w14:paraId="292EBDEA" w14:textId="0C1B5ED6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Stewart W. The Australian genus </w:t>
      </w:r>
      <w:r w:rsidRPr="009C6271">
        <w:rPr>
          <w:b w:val="0"/>
          <w:i/>
        </w:rPr>
        <w:t>Diphlebia</w:t>
      </w:r>
      <w:r w:rsidRPr="00EB56EC">
        <w:rPr>
          <w:b w:val="0"/>
        </w:rPr>
        <w:t xml:space="preserve"> Selys (Odonata : Amphipterygidae). I. Taxonomic revision of the adults. Australian J Zoology Supplementary Series 1980, 28:1–57.</w:t>
      </w:r>
    </w:p>
    <w:p w14:paraId="01387282" w14:textId="73483BB8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Tojo K, Matsukawa K. A description of the second species of the family Dipteromimidae (Insecta, Ephemeroptera), and genetic relationship of two Dipteromimid mayflies inferred from mitochondrial 16S rRNA gene sequences. Zoological Science 2003, 20:1249–1259.</w:t>
      </w:r>
    </w:p>
    <w:p w14:paraId="6D8D970D" w14:textId="266DBF73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Treherne RC. </w:t>
      </w:r>
      <w:proofErr w:type="gramStart"/>
      <w:r w:rsidRPr="00EB56EC">
        <w:rPr>
          <w:b w:val="0"/>
        </w:rPr>
        <w:t>Notes on the Aeolothripidae.</w:t>
      </w:r>
      <w:proofErr w:type="gramEnd"/>
      <w:r w:rsidRPr="00EB56EC">
        <w:rPr>
          <w:b w:val="0"/>
        </w:rPr>
        <w:t xml:space="preserve"> J Entomol Soc British Columbia 1919, 12:27–33.</w:t>
      </w:r>
    </w:p>
    <w:p w14:paraId="6BE8C5E8" w14:textId="174B1B36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Walker T. Family Prophalangopsidae (hump-winged grigs) in North America north of Mexico. 2013. In Encyclopedia of life. Available at: http://eol.org/pages/991/overview. </w:t>
      </w:r>
      <w:proofErr w:type="gramStart"/>
      <w:r w:rsidRPr="00EB56EC">
        <w:rPr>
          <w:b w:val="0"/>
        </w:rPr>
        <w:t>Accessed 1st July 2014.</w:t>
      </w:r>
      <w:proofErr w:type="gramEnd"/>
      <w:r w:rsidRPr="00EB56EC">
        <w:rPr>
          <w:b w:val="0"/>
        </w:rPr>
        <w:t xml:space="preserve"> </w:t>
      </w:r>
    </w:p>
    <w:p w14:paraId="5BFD4825" w14:textId="5956E495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Wall R, Shearer D. Veterinary ectoparasites: biology, pathology and control. Oxford: John Wiley &amp; Sons; 2008.</w:t>
      </w:r>
    </w:p>
    <w:p w14:paraId="1EC59ED1" w14:textId="3D1270FB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Watson JAL. </w:t>
      </w:r>
      <w:proofErr w:type="gramStart"/>
      <w:r w:rsidRPr="00EB56EC">
        <w:rPr>
          <w:b w:val="0"/>
        </w:rPr>
        <w:t>The distributions of the Australian dragonflies (Odonata).</w:t>
      </w:r>
      <w:proofErr w:type="gramEnd"/>
      <w:r w:rsidRPr="00EB56EC">
        <w:rPr>
          <w:b w:val="0"/>
        </w:rPr>
        <w:t xml:space="preserve"> J Australian Entomol Soc 1974, 13:137–149.</w:t>
      </w:r>
    </w:p>
    <w:p w14:paraId="1E6A7691" w14:textId="53BD2EB3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Whiting MF, Whiting AS, Hastriter MW, Dittmar K. A molecular phylogeny of fleas (Insecta: Siphonaptera): origins and host associations. Cladistics 2008, 24: 677–707.</w:t>
      </w:r>
    </w:p>
    <w:p w14:paraId="631981C5" w14:textId="26095184" w:rsidR="00E061AF" w:rsidRDefault="00EB56EC" w:rsidP="00EB56EC">
      <w:pPr>
        <w:pStyle w:val="Caption"/>
        <w:spacing w:line="240" w:lineRule="auto"/>
      </w:pPr>
      <w:r w:rsidRPr="00EB56EC">
        <w:rPr>
          <w:b w:val="0"/>
        </w:rPr>
        <w:t>Wiegmann BM. A phylogenetic revision of the family Atelestidae (Diptera: Empidoidea) and its implications for the origin of the Cyclorrhaphous Diptera, MSc Thesi</w:t>
      </w:r>
      <w:r w:rsidR="00E061AF">
        <w:rPr>
          <w:b w:val="0"/>
        </w:rPr>
        <w:t>s</w:t>
      </w:r>
      <w:r w:rsidR="00E061AF" w:rsidRPr="00E061AF">
        <w:t xml:space="preserve"> </w:t>
      </w:r>
    </w:p>
    <w:p w14:paraId="7FD2DBEA" w14:textId="4E88F6E4" w:rsidR="00E061AF" w:rsidRDefault="00E061AF" w:rsidP="00EB56EC">
      <w:pPr>
        <w:pStyle w:val="Caption"/>
        <w:spacing w:line="240" w:lineRule="auto"/>
        <w:rPr>
          <w:b w:val="0"/>
        </w:rPr>
      </w:pPr>
      <w:r w:rsidRPr="00E061AF">
        <w:rPr>
          <w:b w:val="0"/>
        </w:rPr>
        <w:t xml:space="preserve">Wiggins GB. </w:t>
      </w:r>
      <w:proofErr w:type="gramStart"/>
      <w:r w:rsidRPr="00E061AF">
        <w:rPr>
          <w:b w:val="0"/>
        </w:rPr>
        <w:t>The Kitagamiidae, a family of caddisflies new to North America (Trichoptera).</w:t>
      </w:r>
      <w:proofErr w:type="gramEnd"/>
      <w:r w:rsidRPr="00E061AF">
        <w:rPr>
          <w:b w:val="0"/>
        </w:rPr>
        <w:t xml:space="preserve">  Contributions of the Royal Ontario Museum of Zoology and Palaeontology 1956, 44:1-10. </w:t>
      </w:r>
      <w:proofErr w:type="gramStart"/>
      <w:r w:rsidR="00EB56EC" w:rsidRPr="00EB56EC">
        <w:rPr>
          <w:b w:val="0"/>
        </w:rPr>
        <w:t>s</w:t>
      </w:r>
      <w:proofErr w:type="gramEnd"/>
      <w:r w:rsidR="00EB56EC" w:rsidRPr="00EB56EC">
        <w:rPr>
          <w:b w:val="0"/>
        </w:rPr>
        <w:t>, University of Maryland; 1989.</w:t>
      </w:r>
    </w:p>
    <w:p w14:paraId="1C828D75" w14:textId="38D92C88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Wiggins GB. </w:t>
      </w:r>
      <w:proofErr w:type="gramStart"/>
      <w:r w:rsidRPr="00EB56EC">
        <w:rPr>
          <w:b w:val="0"/>
        </w:rPr>
        <w:t>The caddisfly family Phryganeidae (Trichoptera).</w:t>
      </w:r>
      <w:proofErr w:type="gramEnd"/>
      <w:r w:rsidRPr="00EB56EC">
        <w:rPr>
          <w:b w:val="0"/>
        </w:rPr>
        <w:t xml:space="preserve"> Toronto: University of Toronto Press; 1998.</w:t>
      </w:r>
    </w:p>
    <w:p w14:paraId="286672ED" w14:textId="4EBE0EB7" w:rsidR="0005489F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>Wilson KD.</w:t>
      </w:r>
      <w:proofErr w:type="gramEnd"/>
      <w:r w:rsidRPr="00EB56EC">
        <w:rPr>
          <w:b w:val="0"/>
        </w:rPr>
        <w:t xml:space="preserve"> Dragonfly groups of conservation interest confined to the Oriental Region. </w:t>
      </w:r>
      <w:hyperlink r:id="rId7" w:history="1">
        <w:r w:rsidR="0005489F" w:rsidRPr="00866229">
          <w:rPr>
            <w:rStyle w:val="Hyperlink"/>
            <w:b w:val="0"/>
          </w:rPr>
          <w:t>https://www.yumpu.com/en/document/view/39638885/dragonfly-groups-of-conservation-interest-confined-asia-dragonfly Accessed 1st July 2014</w:t>
        </w:r>
      </w:hyperlink>
      <w:r w:rsidR="0005489F">
        <w:rPr>
          <w:b w:val="0"/>
        </w:rPr>
        <w:t>.</w:t>
      </w:r>
    </w:p>
    <w:p w14:paraId="53D4CC33" w14:textId="7D53AFA8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 xml:space="preserve">Zborowski P, Edwards T. A guide to </w:t>
      </w:r>
      <w:proofErr w:type="gramStart"/>
      <w:r w:rsidRPr="00EB56EC">
        <w:rPr>
          <w:b w:val="0"/>
        </w:rPr>
        <w:t>australian</w:t>
      </w:r>
      <w:proofErr w:type="gramEnd"/>
      <w:r w:rsidRPr="00EB56EC">
        <w:rPr>
          <w:b w:val="0"/>
        </w:rPr>
        <w:t xml:space="preserve"> moths. Collingwood: CSIRO Publishing; 2007.</w:t>
      </w:r>
    </w:p>
    <w:p w14:paraId="25AAACBA" w14:textId="54024791" w:rsidR="00EB56EC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lastRenderedPageBreak/>
        <w:t xml:space="preserve">Zloty J, Pritchard G. Larvae and adults of </w:t>
      </w:r>
      <w:r w:rsidRPr="0005489F">
        <w:rPr>
          <w:b w:val="0"/>
          <w:i/>
        </w:rPr>
        <w:t>Ameletus</w:t>
      </w:r>
      <w:r w:rsidRPr="00EB56EC">
        <w:rPr>
          <w:b w:val="0"/>
        </w:rPr>
        <w:t xml:space="preserve"> mayflies (Ephemeroptera Ameletidae) from Alberta.</w:t>
      </w:r>
      <w:proofErr w:type="gramEnd"/>
      <w:r w:rsidRPr="00EB56EC">
        <w:rPr>
          <w:b w:val="0"/>
        </w:rPr>
        <w:t xml:space="preserve"> Can Entomol 1997, 129:251–289.</w:t>
      </w:r>
    </w:p>
    <w:p w14:paraId="4E907DFC" w14:textId="77777777" w:rsidR="00E061AF" w:rsidRDefault="00E061AF" w:rsidP="00EB56EC">
      <w:pPr>
        <w:pStyle w:val="Caption"/>
        <w:spacing w:line="240" w:lineRule="auto"/>
        <w:rPr>
          <w:b w:val="0"/>
        </w:rPr>
      </w:pPr>
      <w:r w:rsidRPr="00E061AF">
        <w:rPr>
          <w:b w:val="0"/>
        </w:rPr>
        <w:t xml:space="preserve">Zompro O. </w:t>
      </w:r>
      <w:proofErr w:type="gramStart"/>
      <w:r w:rsidRPr="00E061AF">
        <w:rPr>
          <w:b w:val="0"/>
        </w:rPr>
        <w:t>New phasmids from Venezuela and Ecuador Phasmatodea Neue Phasmiden aus Venezuela und Ecuador Phasmatodea.</w:t>
      </w:r>
      <w:proofErr w:type="gramEnd"/>
      <w:r w:rsidRPr="00E061AF">
        <w:rPr>
          <w:b w:val="0"/>
        </w:rPr>
        <w:t xml:space="preserve"> Entomologische Zeitschrift 1998, 10811:456–459.</w:t>
      </w:r>
    </w:p>
    <w:p w14:paraId="1FB11A23" w14:textId="183E0F15" w:rsidR="00EB56EC" w:rsidRPr="00EB56EC" w:rsidRDefault="00EB56EC" w:rsidP="00EB56EC">
      <w:pPr>
        <w:pStyle w:val="Caption"/>
        <w:spacing w:line="240" w:lineRule="auto"/>
        <w:rPr>
          <w:b w:val="0"/>
        </w:rPr>
      </w:pPr>
      <w:bookmarkStart w:id="2" w:name="_GoBack"/>
      <w:bookmarkEnd w:id="2"/>
      <w:r w:rsidRPr="00EB56EC">
        <w:rPr>
          <w:b w:val="0"/>
        </w:rPr>
        <w:t xml:space="preserve">Zompro O. </w:t>
      </w:r>
      <w:r w:rsidRPr="0005489F">
        <w:rPr>
          <w:b w:val="0"/>
          <w:i/>
        </w:rPr>
        <w:t>Microphasma</w:t>
      </w:r>
      <w:r w:rsidRPr="00EB56EC">
        <w:rPr>
          <w:b w:val="0"/>
        </w:rPr>
        <w:t>, a new stick insect genus from Sri Lanka. (Phasmatodea: Pachymorphinae). Entomological Journal 1999, 109:124–127.</w:t>
      </w:r>
    </w:p>
    <w:p w14:paraId="269E711E" w14:textId="3AE978F1" w:rsidR="00EB56EC" w:rsidRPr="00EB56EC" w:rsidRDefault="00EB56EC" w:rsidP="00EB56EC">
      <w:pPr>
        <w:pStyle w:val="Caption"/>
        <w:spacing w:line="240" w:lineRule="auto"/>
        <w:rPr>
          <w:b w:val="0"/>
        </w:rPr>
      </w:pPr>
      <w:r w:rsidRPr="00EB56EC">
        <w:rPr>
          <w:b w:val="0"/>
        </w:rPr>
        <w:t>Zompro O. Philippine phasmids from the collection of the Staatliches Museums für Tierkunde, Dresden (Insecta: Phasmatodea). Reichenbachia 2001, 34:49-56.</w:t>
      </w:r>
    </w:p>
    <w:p w14:paraId="5AD3DF3F" w14:textId="28529AF2" w:rsidR="00AA1B2A" w:rsidRPr="00EB56EC" w:rsidRDefault="00EB56EC" w:rsidP="00EB56EC">
      <w:pPr>
        <w:pStyle w:val="Caption"/>
        <w:spacing w:line="240" w:lineRule="auto"/>
        <w:rPr>
          <w:b w:val="0"/>
        </w:rPr>
      </w:pPr>
      <w:proofErr w:type="gramStart"/>
      <w:r w:rsidRPr="00EB56EC">
        <w:rPr>
          <w:b w:val="0"/>
        </w:rPr>
        <w:t xml:space="preserve">Zompro O. Revision of the genera of the Areolatae, including the status of </w:t>
      </w:r>
      <w:r w:rsidRPr="0005489F">
        <w:rPr>
          <w:b w:val="0"/>
          <w:i/>
        </w:rPr>
        <w:t xml:space="preserve">Timema </w:t>
      </w:r>
      <w:r w:rsidRPr="00EB56EC">
        <w:rPr>
          <w:b w:val="0"/>
        </w:rPr>
        <w:t xml:space="preserve">and </w:t>
      </w:r>
      <w:r w:rsidRPr="0005489F">
        <w:rPr>
          <w:b w:val="0"/>
          <w:i/>
        </w:rPr>
        <w:t>Agathemera</w:t>
      </w:r>
      <w:r w:rsidRPr="00EB56EC">
        <w:rPr>
          <w:b w:val="0"/>
        </w:rPr>
        <w:t xml:space="preserve"> (Insecta, Phasmatodea).</w:t>
      </w:r>
      <w:proofErr w:type="gramEnd"/>
      <w:r w:rsidRPr="00EB56EC">
        <w:rPr>
          <w:b w:val="0"/>
        </w:rPr>
        <w:t xml:space="preserve"> </w:t>
      </w:r>
      <w:proofErr w:type="gramStart"/>
      <w:r w:rsidRPr="00EB56EC">
        <w:rPr>
          <w:b w:val="0"/>
        </w:rPr>
        <w:t>Keltern-Weiler; Goecke &amp; Evers; 2004.</w:t>
      </w:r>
      <w:proofErr w:type="gramEnd"/>
    </w:p>
    <w:p w14:paraId="6E18D008" w14:textId="0D285C6A" w:rsidR="00D60507" w:rsidRPr="001B0E39" w:rsidRDefault="00D60507" w:rsidP="004D4936">
      <w:pPr>
        <w:pStyle w:val="Caption"/>
      </w:pPr>
      <w:r w:rsidRPr="001B0E39">
        <w:t>R packages</w:t>
      </w:r>
    </w:p>
    <w:p w14:paraId="48F1C176" w14:textId="77777777" w:rsidR="001F15F9" w:rsidRDefault="00D60507" w:rsidP="001F15F9">
      <w:pPr>
        <w:rPr>
          <w:rFonts w:cs="Times New Roman"/>
        </w:rPr>
      </w:pPr>
      <w:r>
        <w:t>R language</w:t>
      </w:r>
      <w:r w:rsidR="001F15F9">
        <w:t xml:space="preserve">: </w:t>
      </w:r>
      <w:r w:rsidR="001F15F9" w:rsidRPr="006419C3">
        <w:rPr>
          <w:rFonts w:cs="Times New Roman"/>
        </w:rPr>
        <w:t xml:space="preserve">R Development Core Team. 2011. R: A Language and Environment for Statistical Computing. </w:t>
      </w:r>
      <w:proofErr w:type="gramStart"/>
      <w:r w:rsidR="001F15F9" w:rsidRPr="006419C3">
        <w:rPr>
          <w:rFonts w:cs="Times New Roman"/>
        </w:rPr>
        <w:t>R Foundation for Statistical Computing.</w:t>
      </w:r>
      <w:proofErr w:type="gramEnd"/>
    </w:p>
    <w:p w14:paraId="7D979DC3" w14:textId="77777777" w:rsidR="001F15F9" w:rsidRDefault="001F15F9" w:rsidP="001F15F9">
      <w:pPr>
        <w:rPr>
          <w:rFonts w:cs="Times New Roman"/>
        </w:rPr>
      </w:pPr>
      <w:proofErr w:type="gramStart"/>
      <w:r w:rsidRPr="006419C3">
        <w:rPr>
          <w:i/>
        </w:rPr>
        <w:t>ape</w:t>
      </w:r>
      <w:r>
        <w:t xml:space="preserve"> :</w:t>
      </w:r>
      <w:proofErr w:type="gramEnd"/>
      <w:r w:rsidRPr="001F15F9">
        <w:rPr>
          <w:rFonts w:cs="Times New Roman"/>
        </w:rPr>
        <w:t xml:space="preserve"> </w:t>
      </w:r>
      <w:r w:rsidRPr="006419C3">
        <w:rPr>
          <w:rFonts w:cs="Times New Roman"/>
        </w:rPr>
        <w:t xml:space="preserve">Paradis, E., Claude, J. &amp; Strimmer, K. 2004. APE: Analyses of Phylogenetics and Evolution in R language. </w:t>
      </w:r>
      <w:r w:rsidRPr="006419C3">
        <w:rPr>
          <w:rFonts w:cs="Times New Roman"/>
          <w:i/>
          <w:iCs/>
        </w:rPr>
        <w:t>Bioinformatics</w:t>
      </w:r>
      <w:r w:rsidRPr="006419C3">
        <w:rPr>
          <w:rFonts w:cs="Times New Roman"/>
        </w:rPr>
        <w:t xml:space="preserve"> </w:t>
      </w:r>
      <w:r w:rsidRPr="006419C3">
        <w:rPr>
          <w:rFonts w:cs="Times New Roman"/>
          <w:bCs/>
        </w:rPr>
        <w:t>20</w:t>
      </w:r>
      <w:r w:rsidRPr="006419C3">
        <w:rPr>
          <w:rFonts w:cs="Times New Roman"/>
        </w:rPr>
        <w:t>: 289–290.</w:t>
      </w:r>
    </w:p>
    <w:p w14:paraId="3C8C3023" w14:textId="77777777" w:rsidR="004D4936" w:rsidRPr="006419C3" w:rsidRDefault="004D4936" w:rsidP="004D4936">
      <w:pPr>
        <w:rPr>
          <w:rFonts w:cs="Times New Roman"/>
        </w:rPr>
      </w:pPr>
      <w:r w:rsidRPr="008C5B69">
        <w:rPr>
          <w:i/>
        </w:rPr>
        <w:t>BAMMtool</w:t>
      </w:r>
      <w:r w:rsidRPr="006338FF">
        <w:t>s</w:t>
      </w:r>
      <w:r>
        <w:t>:</w:t>
      </w:r>
      <w:r w:rsidRPr="004D4936">
        <w:rPr>
          <w:rFonts w:cs="Times New Roman"/>
        </w:rPr>
        <w:t xml:space="preserve"> </w:t>
      </w:r>
      <w:r w:rsidRPr="006419C3">
        <w:rPr>
          <w:rFonts w:cs="Times New Roman"/>
        </w:rPr>
        <w:t xml:space="preserve">Rabosky, D.L., Grundler, M., Anderson, C., Title, P., Shi, J.J., Brown, J.W., </w:t>
      </w:r>
      <w:r w:rsidRPr="006419C3">
        <w:rPr>
          <w:rFonts w:cs="Times New Roman"/>
          <w:i/>
          <w:iCs/>
        </w:rPr>
        <w:t>et al.</w:t>
      </w:r>
      <w:r w:rsidRPr="006419C3">
        <w:rPr>
          <w:rFonts w:cs="Times New Roman"/>
        </w:rPr>
        <w:t xml:space="preserve"> 2014. BAMMtools: an R package for the analysis of evolutionary dynamics on phylogenetic trees. </w:t>
      </w:r>
      <w:proofErr w:type="gramStart"/>
      <w:r w:rsidRPr="006419C3">
        <w:rPr>
          <w:rFonts w:cs="Times New Roman"/>
          <w:i/>
          <w:iCs/>
        </w:rPr>
        <w:t>Methods Ecol. Evol.</w:t>
      </w:r>
      <w:proofErr w:type="gramEnd"/>
      <w:r w:rsidRPr="006419C3">
        <w:rPr>
          <w:rFonts w:cs="Times New Roman"/>
        </w:rPr>
        <w:t xml:space="preserve"> </w:t>
      </w:r>
      <w:r w:rsidRPr="006419C3">
        <w:rPr>
          <w:rFonts w:cs="Times New Roman"/>
          <w:bCs/>
        </w:rPr>
        <w:t>5</w:t>
      </w:r>
      <w:r w:rsidRPr="006419C3">
        <w:rPr>
          <w:rFonts w:cs="Times New Roman"/>
        </w:rPr>
        <w:t>: 701–707.</w:t>
      </w:r>
    </w:p>
    <w:p w14:paraId="691F7093" w14:textId="77777777" w:rsidR="004D4936" w:rsidRPr="006419C3" w:rsidRDefault="004D4936" w:rsidP="004D4936">
      <w:pPr>
        <w:rPr>
          <w:rFonts w:cs="Times New Roman"/>
        </w:rPr>
      </w:pPr>
      <w:proofErr w:type="gramStart"/>
      <w:r w:rsidRPr="006419C3">
        <w:rPr>
          <w:i/>
        </w:rPr>
        <w:t>caper</w:t>
      </w:r>
      <w:r>
        <w:t xml:space="preserve"> :</w:t>
      </w:r>
      <w:proofErr w:type="gramEnd"/>
      <w:r w:rsidRPr="004D4936">
        <w:rPr>
          <w:rFonts w:cs="Times New Roman"/>
        </w:rPr>
        <w:t xml:space="preserve"> </w:t>
      </w:r>
      <w:r w:rsidRPr="006419C3">
        <w:rPr>
          <w:rFonts w:cs="Times New Roman"/>
        </w:rPr>
        <w:t xml:space="preserve">Orme, C.D.L., Freckleton, R.P., Thomas, G.H., Petzoldt, T., Fritz, S.A., Isaac, N.J.B., </w:t>
      </w:r>
      <w:r w:rsidRPr="006419C3">
        <w:rPr>
          <w:rFonts w:cs="Times New Roman"/>
          <w:i/>
          <w:iCs/>
        </w:rPr>
        <w:t>et al.</w:t>
      </w:r>
      <w:r w:rsidRPr="006419C3">
        <w:rPr>
          <w:rFonts w:cs="Times New Roman"/>
        </w:rPr>
        <w:t xml:space="preserve"> 2012. </w:t>
      </w:r>
      <w:proofErr w:type="gramStart"/>
      <w:r w:rsidRPr="006419C3">
        <w:rPr>
          <w:rFonts w:cs="Times New Roman"/>
        </w:rPr>
        <w:t>caper</w:t>
      </w:r>
      <w:proofErr w:type="gramEnd"/>
      <w:r w:rsidRPr="006419C3">
        <w:rPr>
          <w:rFonts w:cs="Times New Roman"/>
        </w:rPr>
        <w:t>:   Comparative Analyses of Phylogenetics and Evolution in R.</w:t>
      </w:r>
    </w:p>
    <w:p w14:paraId="762EAAA4" w14:textId="77777777" w:rsidR="004D4936" w:rsidRPr="006419C3" w:rsidRDefault="001F15F9" w:rsidP="004D4936">
      <w:pPr>
        <w:rPr>
          <w:rFonts w:cs="Times New Roman"/>
        </w:rPr>
      </w:pPr>
      <w:proofErr w:type="gramStart"/>
      <w:r>
        <w:rPr>
          <w:i/>
        </w:rPr>
        <w:t>geiger</w:t>
      </w:r>
      <w:proofErr w:type="gramEnd"/>
      <w:r w:rsidRPr="001F15F9">
        <w:t>:</w:t>
      </w:r>
      <w:r>
        <w:rPr>
          <w:i/>
        </w:rPr>
        <w:t xml:space="preserve"> </w:t>
      </w:r>
      <w:r w:rsidR="004D4936" w:rsidRPr="006419C3">
        <w:rPr>
          <w:rFonts w:cs="Times New Roman"/>
        </w:rPr>
        <w:t xml:space="preserve">Harmon, L.J., Weir, J.T., Brock, C.D., Glor, R.E. &amp; Challenger, W. 2008. GEIGER: investigating evolutionary radiations. </w:t>
      </w:r>
      <w:r w:rsidR="004D4936" w:rsidRPr="006419C3">
        <w:rPr>
          <w:rFonts w:cs="Times New Roman"/>
          <w:i/>
          <w:iCs/>
        </w:rPr>
        <w:t>Bioinformatics</w:t>
      </w:r>
      <w:r w:rsidR="004D4936" w:rsidRPr="006419C3">
        <w:rPr>
          <w:rFonts w:cs="Times New Roman"/>
        </w:rPr>
        <w:t xml:space="preserve"> </w:t>
      </w:r>
      <w:r w:rsidR="004D4936" w:rsidRPr="006419C3">
        <w:rPr>
          <w:rFonts w:cs="Times New Roman"/>
          <w:bCs/>
        </w:rPr>
        <w:t>24</w:t>
      </w:r>
      <w:r w:rsidR="004D4936" w:rsidRPr="006419C3">
        <w:rPr>
          <w:rFonts w:cs="Times New Roman"/>
        </w:rPr>
        <w:t>: 129–131.</w:t>
      </w:r>
      <w:r w:rsidR="004D4936">
        <w:rPr>
          <w:rFonts w:cs="Times New Roman"/>
        </w:rPr>
        <w:t xml:space="preserve"> / </w:t>
      </w:r>
      <w:r w:rsidR="004D4936" w:rsidRPr="006419C3">
        <w:rPr>
          <w:rFonts w:cs="Times New Roman"/>
        </w:rPr>
        <w:t xml:space="preserve">Pennell, M.W., Eastman, J.M., Slater, G.J., Brown, J.W., Uyeda, J.C., FitzJohn, R.G., </w:t>
      </w:r>
      <w:r w:rsidR="004D4936" w:rsidRPr="006419C3">
        <w:rPr>
          <w:rFonts w:cs="Times New Roman"/>
          <w:i/>
          <w:iCs/>
        </w:rPr>
        <w:t>et al.</w:t>
      </w:r>
      <w:r w:rsidR="004D4936" w:rsidRPr="006419C3">
        <w:rPr>
          <w:rFonts w:cs="Times New Roman"/>
        </w:rPr>
        <w:t xml:space="preserve"> 2014. </w:t>
      </w:r>
      <w:proofErr w:type="gramStart"/>
      <w:r w:rsidR="004D4936" w:rsidRPr="006419C3">
        <w:rPr>
          <w:rFonts w:cs="Times New Roman"/>
        </w:rPr>
        <w:t>geiger</w:t>
      </w:r>
      <w:proofErr w:type="gramEnd"/>
      <w:r w:rsidR="004D4936" w:rsidRPr="006419C3">
        <w:rPr>
          <w:rFonts w:cs="Times New Roman"/>
        </w:rPr>
        <w:t xml:space="preserve"> v2.0: an expanded suite of methods for fitting macroevolutionary models to phylogenetic trees. </w:t>
      </w:r>
      <w:r w:rsidR="004D4936" w:rsidRPr="006419C3">
        <w:rPr>
          <w:rFonts w:cs="Times New Roman"/>
          <w:i/>
          <w:iCs/>
        </w:rPr>
        <w:t>Bioinformatics</w:t>
      </w:r>
      <w:r w:rsidR="004D4936" w:rsidRPr="006419C3">
        <w:rPr>
          <w:rFonts w:cs="Times New Roman"/>
        </w:rPr>
        <w:t xml:space="preserve"> </w:t>
      </w:r>
      <w:r w:rsidR="004D4936" w:rsidRPr="006419C3">
        <w:rPr>
          <w:rFonts w:cs="Times New Roman"/>
          <w:bCs/>
        </w:rPr>
        <w:t>30</w:t>
      </w:r>
      <w:r w:rsidR="004D4936" w:rsidRPr="006419C3">
        <w:rPr>
          <w:rFonts w:cs="Times New Roman"/>
        </w:rPr>
        <w:t>: 2216–2218.</w:t>
      </w:r>
    </w:p>
    <w:p w14:paraId="77553D5A" w14:textId="77777777" w:rsidR="004D4936" w:rsidRPr="001F15F9" w:rsidRDefault="004D4936" w:rsidP="004D4936">
      <w:pPr>
        <w:rPr>
          <w:rFonts w:cs="Times New Roman"/>
        </w:rPr>
      </w:pPr>
      <w:proofErr w:type="gramStart"/>
      <w:r w:rsidRPr="006419C3">
        <w:rPr>
          <w:i/>
        </w:rPr>
        <w:t>moments</w:t>
      </w:r>
      <w:proofErr w:type="gramEnd"/>
      <w:r w:rsidRPr="001F15F9">
        <w:t>:</w:t>
      </w:r>
      <w:r>
        <w:rPr>
          <w:i/>
        </w:rPr>
        <w:t xml:space="preserve"> </w:t>
      </w:r>
      <w:r w:rsidRPr="006419C3">
        <w:rPr>
          <w:rFonts w:cs="Times New Roman"/>
        </w:rPr>
        <w:t xml:space="preserve">Komsta, L. &amp; Novomestky, F. 2012. </w:t>
      </w:r>
      <w:proofErr w:type="gramStart"/>
      <w:r w:rsidRPr="006419C3">
        <w:rPr>
          <w:rFonts w:cs="Times New Roman"/>
        </w:rPr>
        <w:t>moments</w:t>
      </w:r>
      <w:proofErr w:type="gramEnd"/>
      <w:r w:rsidRPr="006419C3">
        <w:rPr>
          <w:rFonts w:cs="Times New Roman"/>
        </w:rPr>
        <w:t xml:space="preserve">: Moments, cumulants, skewness, kurtosis and related tests.  </w:t>
      </w:r>
      <w:proofErr w:type="gramStart"/>
      <w:r w:rsidRPr="006419C3">
        <w:rPr>
          <w:rFonts w:cs="Times New Roman"/>
        </w:rPr>
        <w:t>R package version 0.13.</w:t>
      </w:r>
      <w:proofErr w:type="gramEnd"/>
    </w:p>
    <w:p w14:paraId="1C1F9591" w14:textId="77777777" w:rsidR="004D4936" w:rsidRPr="006419C3" w:rsidRDefault="00D60507" w:rsidP="004D4936">
      <w:pPr>
        <w:rPr>
          <w:rFonts w:cs="Times New Roman"/>
        </w:rPr>
      </w:pPr>
      <w:proofErr w:type="gramStart"/>
      <w:r w:rsidRPr="006419C3">
        <w:rPr>
          <w:i/>
        </w:rPr>
        <w:t>phytools</w:t>
      </w:r>
      <w:proofErr w:type="gramEnd"/>
      <w:r w:rsidR="004D4936">
        <w:t xml:space="preserve">: </w:t>
      </w:r>
      <w:r w:rsidR="004D4936" w:rsidRPr="006419C3">
        <w:rPr>
          <w:rFonts w:cs="Times New Roman"/>
        </w:rPr>
        <w:t xml:space="preserve">Revell, L.J. 2012. </w:t>
      </w:r>
      <w:proofErr w:type="gramStart"/>
      <w:r w:rsidR="004D4936" w:rsidRPr="006419C3">
        <w:rPr>
          <w:rFonts w:cs="Times New Roman"/>
        </w:rPr>
        <w:t>phytools</w:t>
      </w:r>
      <w:proofErr w:type="gramEnd"/>
      <w:r w:rsidR="004D4936" w:rsidRPr="006419C3">
        <w:rPr>
          <w:rFonts w:cs="Times New Roman"/>
        </w:rPr>
        <w:t xml:space="preserve">: an R package for phylogenetic comparative biology (and other things). </w:t>
      </w:r>
      <w:proofErr w:type="gramStart"/>
      <w:r w:rsidR="004D4936" w:rsidRPr="006419C3">
        <w:rPr>
          <w:rFonts w:cs="Times New Roman"/>
          <w:i/>
          <w:iCs/>
        </w:rPr>
        <w:t>Methods Ecol. Evol.</w:t>
      </w:r>
      <w:proofErr w:type="gramEnd"/>
      <w:r w:rsidR="004D4936" w:rsidRPr="006419C3">
        <w:rPr>
          <w:rFonts w:cs="Times New Roman"/>
        </w:rPr>
        <w:t xml:space="preserve"> </w:t>
      </w:r>
      <w:r w:rsidR="004D4936" w:rsidRPr="006419C3">
        <w:rPr>
          <w:rFonts w:cs="Times New Roman"/>
          <w:bCs/>
        </w:rPr>
        <w:t>3</w:t>
      </w:r>
      <w:r w:rsidR="004D4936" w:rsidRPr="006419C3">
        <w:rPr>
          <w:rFonts w:cs="Times New Roman"/>
        </w:rPr>
        <w:t>: 217–223.</w:t>
      </w:r>
    </w:p>
    <w:sectPr w:rsidR="004D4936" w:rsidRPr="006419C3" w:rsidSect="00810EF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hideSpellingErrors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507"/>
    <w:rsid w:val="00043DD3"/>
    <w:rsid w:val="00052FB8"/>
    <w:rsid w:val="0005489F"/>
    <w:rsid w:val="001F15F9"/>
    <w:rsid w:val="001F1830"/>
    <w:rsid w:val="00212BA0"/>
    <w:rsid w:val="00244FC5"/>
    <w:rsid w:val="00304142"/>
    <w:rsid w:val="0035415A"/>
    <w:rsid w:val="00373C87"/>
    <w:rsid w:val="004D4936"/>
    <w:rsid w:val="004E1E4A"/>
    <w:rsid w:val="004E5BC1"/>
    <w:rsid w:val="005A3828"/>
    <w:rsid w:val="005A4F7F"/>
    <w:rsid w:val="00810EF5"/>
    <w:rsid w:val="009C6271"/>
    <w:rsid w:val="00AA1B2A"/>
    <w:rsid w:val="00B267CF"/>
    <w:rsid w:val="00D60507"/>
    <w:rsid w:val="00DE42C5"/>
    <w:rsid w:val="00E061AF"/>
    <w:rsid w:val="00EB56EC"/>
    <w:rsid w:val="00FD7573"/>
    <w:rsid w:val="00FE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5EB9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5F9"/>
    <w:pPr>
      <w:spacing w:after="240"/>
      <w:jc w:val="both"/>
    </w:pPr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qFormat/>
    <w:rsid w:val="00D60507"/>
    <w:pPr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0507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507"/>
    <w:rPr>
      <w:rFonts w:ascii="Times" w:hAnsi="Times"/>
      <w:b/>
      <w:bCs/>
      <w:kern w:val="36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5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aliases w:val="NoSpacingTables,NoSpacingTables1,NoSpacingTables2,NoSpacingTables3,NoSpacingTables4,NoSpacingTables5,NoSpacingTables11,NoSpacingTables21,NoSpacingTables31,NoSpacingTables41,NoSpacingTables6,NoSpacingTables12,NoSpacingTables22,NoSpacingTables7"/>
    <w:uiPriority w:val="1"/>
    <w:qFormat/>
    <w:rsid w:val="00D60507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82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507"/>
    <w:pPr>
      <w:numPr>
        <w:ilvl w:val="1"/>
      </w:numPr>
      <w:ind w:firstLine="720"/>
    </w:pPr>
    <w:rPr>
      <w:rFonts w:eastAsiaTheme="majorEastAsia" w:cs="Times New Roman"/>
      <w:b/>
      <w:iCs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D60507"/>
    <w:rPr>
      <w:rFonts w:ascii="Times New Roman" w:eastAsiaTheme="majorEastAsia" w:hAnsi="Times New Roman" w:cs="Times New Roman"/>
      <w:b/>
      <w:iCs/>
      <w:spacing w:val="15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1F15F9"/>
    <w:pPr>
      <w:spacing w:line="480" w:lineRule="auto"/>
    </w:pPr>
    <w:rPr>
      <w:rFonts w:cs="Times New Roman"/>
      <w:b/>
      <w:bCs/>
    </w:rPr>
  </w:style>
  <w:style w:type="table" w:styleId="TableGrid">
    <w:name w:val="Table Grid"/>
    <w:aliases w:val="Tables,Tables1,Tables2,Tables3,Tables4"/>
    <w:basedOn w:val="TableNormal"/>
    <w:uiPriority w:val="59"/>
    <w:rsid w:val="00D60507"/>
    <w:rPr>
      <w:rFonts w:ascii="Times New Roman" w:hAnsi="Times New Roman"/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D60507"/>
    <w:pPr>
      <w:ind w:left="720" w:hanging="720"/>
      <w:jc w:val="left"/>
    </w:pPr>
    <w:rPr>
      <w:sz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05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hAnsi="Courier" w:cs="Courier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0507"/>
    <w:rPr>
      <w:rFonts w:ascii="Courier" w:hAnsi="Courier" w:cs="Courier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D60507"/>
    <w:rPr>
      <w:b/>
      <w:bCs/>
    </w:rPr>
  </w:style>
  <w:style w:type="character" w:customStyle="1" w:styleId="SpeciesTaxaName">
    <w:name w:val="Species/Taxa Name"/>
    <w:basedOn w:val="DefaultParagraphFont"/>
    <w:uiPriority w:val="1"/>
    <w:qFormat/>
    <w:rsid w:val="0035415A"/>
    <w:rPr>
      <w:i/>
    </w:rPr>
  </w:style>
  <w:style w:type="table" w:styleId="LightList">
    <w:name w:val="Light List"/>
    <w:basedOn w:val="TableNormal"/>
    <w:uiPriority w:val="61"/>
    <w:rsid w:val="0035415A"/>
    <w:rPr>
      <w:rFonts w:ascii="Cambria" w:eastAsia="MS Mincho" w:hAnsi="Cambria" w:cs="Times New Roman"/>
      <w:sz w:val="20"/>
      <w:szCs w:val="20"/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548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5F9"/>
    <w:pPr>
      <w:spacing w:after="240"/>
      <w:jc w:val="both"/>
    </w:pPr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qFormat/>
    <w:rsid w:val="00D60507"/>
    <w:pPr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0507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507"/>
    <w:rPr>
      <w:rFonts w:ascii="Times" w:hAnsi="Times"/>
      <w:b/>
      <w:bCs/>
      <w:kern w:val="36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5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aliases w:val="NoSpacingTables,NoSpacingTables1,NoSpacingTables2,NoSpacingTables3,NoSpacingTables4,NoSpacingTables5,NoSpacingTables11,NoSpacingTables21,NoSpacingTables31,NoSpacingTables41,NoSpacingTables6,NoSpacingTables12,NoSpacingTables22,NoSpacingTables7"/>
    <w:uiPriority w:val="1"/>
    <w:qFormat/>
    <w:rsid w:val="00D60507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82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507"/>
    <w:pPr>
      <w:numPr>
        <w:ilvl w:val="1"/>
      </w:numPr>
      <w:ind w:firstLine="720"/>
    </w:pPr>
    <w:rPr>
      <w:rFonts w:eastAsiaTheme="majorEastAsia" w:cs="Times New Roman"/>
      <w:b/>
      <w:iCs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D60507"/>
    <w:rPr>
      <w:rFonts w:ascii="Times New Roman" w:eastAsiaTheme="majorEastAsia" w:hAnsi="Times New Roman" w:cs="Times New Roman"/>
      <w:b/>
      <w:iCs/>
      <w:spacing w:val="15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1F15F9"/>
    <w:pPr>
      <w:spacing w:line="480" w:lineRule="auto"/>
    </w:pPr>
    <w:rPr>
      <w:rFonts w:cs="Times New Roman"/>
      <w:b/>
      <w:bCs/>
    </w:rPr>
  </w:style>
  <w:style w:type="table" w:styleId="TableGrid">
    <w:name w:val="Table Grid"/>
    <w:aliases w:val="Tables,Tables1,Tables2,Tables3,Tables4"/>
    <w:basedOn w:val="TableNormal"/>
    <w:uiPriority w:val="59"/>
    <w:rsid w:val="00D60507"/>
    <w:rPr>
      <w:rFonts w:ascii="Times New Roman" w:hAnsi="Times New Roman"/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D60507"/>
    <w:pPr>
      <w:ind w:left="720" w:hanging="720"/>
      <w:jc w:val="left"/>
    </w:pPr>
    <w:rPr>
      <w:sz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05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hAnsi="Courier" w:cs="Courier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0507"/>
    <w:rPr>
      <w:rFonts w:ascii="Courier" w:hAnsi="Courier" w:cs="Courier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D60507"/>
    <w:rPr>
      <w:b/>
      <w:bCs/>
    </w:rPr>
  </w:style>
  <w:style w:type="character" w:customStyle="1" w:styleId="SpeciesTaxaName">
    <w:name w:val="Species/Taxa Name"/>
    <w:basedOn w:val="DefaultParagraphFont"/>
    <w:uiPriority w:val="1"/>
    <w:qFormat/>
    <w:rsid w:val="0035415A"/>
    <w:rPr>
      <w:i/>
    </w:rPr>
  </w:style>
  <w:style w:type="table" w:styleId="LightList">
    <w:name w:val="Light List"/>
    <w:basedOn w:val="TableNormal"/>
    <w:uiPriority w:val="61"/>
    <w:rsid w:val="0035415A"/>
    <w:rPr>
      <w:rFonts w:ascii="Cambria" w:eastAsia="MS Mincho" w:hAnsi="Cambria" w:cs="Times New Roman"/>
      <w:sz w:val="20"/>
      <w:szCs w:val="20"/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548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umpu.com/en/document/view/39638885/dragonfly-groups-of-conservation-interest-confined-asia-dragonfly%20Accessed%201st%20July%20201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283D6000.dotm</Template>
  <TotalTime>44</TotalTime>
  <Pages>43</Pages>
  <Words>10615</Words>
  <Characters>60512</Characters>
  <Application>Microsoft Office Word</Application>
  <DocSecurity>0</DocSecurity>
  <Lines>504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York</Company>
  <LinksUpToDate>false</LinksUpToDate>
  <CharactersWithSpaces>70986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Rainford</dc:creator>
  <cp:lastModifiedBy>Peter Mayhew</cp:lastModifiedBy>
  <cp:revision>14</cp:revision>
  <dcterms:created xsi:type="dcterms:W3CDTF">2015-12-14T12:40:00Z</dcterms:created>
  <dcterms:modified xsi:type="dcterms:W3CDTF">2015-12-14T13:54:00Z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zotero-version="4.0.26.1"&gt;&lt;session id="sDtLzX2R"/&gt;&lt;style id="http://www.zotero.org/styles/journal-of-evolutionary-biology" hasBibliography="1" bibliographyStyleHasBeenSet="0"/&gt;&lt;prefs&gt;&lt;pref name="fieldType" value="Field"/&gt;&lt;pref name=</vt:lpwstr>
  </property>
  <property fmtid="{D5CDD505-2E9C-101B-9397-08002B2CF9AE}" pid="3" name="ZOTERO_PREF_2">
    <vt:lpwstr>"storeReferences" value="true"/&gt;&lt;pref name="automaticJournalAbbreviations" value="true"/&gt;&lt;pref name="noteType" value="0"/&gt;&lt;/prefs&gt;&lt;/data&gt;</vt:lpwstr>
  </property>
</Properties>
</file>