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2420F" w14:textId="77777777" w:rsidR="00CD3203" w:rsidRPr="003030D2" w:rsidRDefault="00CD3203" w:rsidP="00CD3203">
      <w:pPr>
        <w:pStyle w:val="MDPI11articletype"/>
      </w:pPr>
      <w:bookmarkStart w:id="0" w:name="_GoBack"/>
      <w:bookmarkEnd w:id="0"/>
      <w:r w:rsidRPr="003030D2">
        <w:t>Article</w:t>
      </w:r>
    </w:p>
    <w:p w14:paraId="0BBD0EF2" w14:textId="77777777" w:rsidR="006265AA" w:rsidRDefault="006265AA" w:rsidP="00CD3203">
      <w:pPr>
        <w:pStyle w:val="MDPI13authornames"/>
        <w:rPr>
          <w:snapToGrid w:val="0"/>
          <w:sz w:val="36"/>
          <w:szCs w:val="20"/>
        </w:rPr>
      </w:pPr>
      <w:r w:rsidRPr="006265AA">
        <w:rPr>
          <w:snapToGrid w:val="0"/>
          <w:sz w:val="36"/>
          <w:szCs w:val="20"/>
        </w:rPr>
        <w:t xml:space="preserve">Evaluating dual ecological and well-being benefits from an urban restoration project </w:t>
      </w:r>
    </w:p>
    <w:p w14:paraId="6EF3170E" w14:textId="77777777" w:rsidR="00CD3203" w:rsidRPr="003030D2" w:rsidRDefault="007F33DF" w:rsidP="00CD3203">
      <w:pPr>
        <w:pStyle w:val="MDPI13authornames"/>
      </w:pPr>
      <w:r>
        <w:t>Siân de Bell</w:t>
      </w:r>
      <w:r w:rsidR="00CD3203" w:rsidRPr="003030D2">
        <w:t xml:space="preserve"> </w:t>
      </w:r>
      <w:r w:rsidR="00CD3203" w:rsidRPr="003030D2">
        <w:rPr>
          <w:vertAlign w:val="superscript"/>
        </w:rPr>
        <w:t>1</w:t>
      </w:r>
      <w:r w:rsidR="00C3241C">
        <w:rPr>
          <w:vertAlign w:val="superscript"/>
        </w:rPr>
        <w:t xml:space="preserve">, </w:t>
      </w:r>
      <w:r w:rsidR="00C3241C" w:rsidRPr="003030D2">
        <w:t>*</w:t>
      </w:r>
      <w:r w:rsidR="00CD3203" w:rsidRPr="003030D2">
        <w:t xml:space="preserve">, </w:t>
      </w:r>
      <w:r>
        <w:t>Hilary Graham</w:t>
      </w:r>
      <w:r w:rsidR="00CD3203" w:rsidRPr="003030D2">
        <w:t xml:space="preserve"> </w:t>
      </w:r>
      <w:r w:rsidR="00CD3203" w:rsidRPr="003030D2">
        <w:rPr>
          <w:vertAlign w:val="superscript"/>
        </w:rPr>
        <w:t>2</w:t>
      </w:r>
      <w:r w:rsidR="00CD3203" w:rsidRPr="003030D2">
        <w:t xml:space="preserve"> and </w:t>
      </w:r>
      <w:r>
        <w:t>Piran CL White</w:t>
      </w:r>
      <w:r w:rsidR="00CD3203" w:rsidRPr="003030D2">
        <w:t xml:space="preserve"> </w:t>
      </w:r>
      <w:r w:rsidR="00C3241C">
        <w:rPr>
          <w:vertAlign w:val="superscript"/>
        </w:rPr>
        <w:t>1</w:t>
      </w:r>
    </w:p>
    <w:p w14:paraId="7EC85650" w14:textId="77777777" w:rsidR="00CD3203" w:rsidRPr="003030D2" w:rsidRDefault="00CD3203" w:rsidP="00CD3203">
      <w:pPr>
        <w:pStyle w:val="MDPI16affiliation"/>
      </w:pPr>
      <w:r w:rsidRPr="003030D2">
        <w:rPr>
          <w:vertAlign w:val="superscript"/>
        </w:rPr>
        <w:t>1</w:t>
      </w:r>
      <w:r w:rsidRPr="003030D2">
        <w:tab/>
      </w:r>
      <w:r w:rsidR="00C3241C" w:rsidRPr="00C3241C">
        <w:t>Department of Environment and Geography, University of York, Wentworth Way, York, YO10 5NG, UK</w:t>
      </w:r>
    </w:p>
    <w:p w14:paraId="66A4405C" w14:textId="77777777" w:rsidR="00CD3203" w:rsidRPr="003030D2" w:rsidRDefault="00CD3203" w:rsidP="00CD3203">
      <w:pPr>
        <w:pStyle w:val="MDPI16affiliation"/>
      </w:pPr>
      <w:r w:rsidRPr="003030D2">
        <w:rPr>
          <w:szCs w:val="20"/>
          <w:vertAlign w:val="superscript"/>
        </w:rPr>
        <w:t>2</w:t>
      </w:r>
      <w:r w:rsidRPr="003030D2">
        <w:rPr>
          <w:szCs w:val="20"/>
        </w:rPr>
        <w:tab/>
      </w:r>
      <w:r w:rsidR="00C3241C" w:rsidRPr="00C3241C">
        <w:rPr>
          <w:szCs w:val="20"/>
        </w:rPr>
        <w:t>Department of Health Sciences, University of York, York, YO10 5DD, UK</w:t>
      </w:r>
    </w:p>
    <w:p w14:paraId="4645E8A8" w14:textId="77777777" w:rsidR="00CD3203" w:rsidRPr="003030D2" w:rsidRDefault="00CD3203" w:rsidP="00CD3203">
      <w:pPr>
        <w:pStyle w:val="MDPI14history"/>
        <w:spacing w:before="0"/>
        <w:ind w:left="311" w:hanging="198"/>
      </w:pPr>
      <w:r w:rsidRPr="003030D2">
        <w:rPr>
          <w:b/>
        </w:rPr>
        <w:t>*</w:t>
      </w:r>
      <w:r w:rsidRPr="003030D2">
        <w:tab/>
        <w:t xml:space="preserve">Correspondence: </w:t>
      </w:r>
      <w:r w:rsidR="00C3241C">
        <w:t>s.c.de-bell@exeter.ac.uk</w:t>
      </w:r>
      <w:r w:rsidRPr="003030D2">
        <w:t xml:space="preserve"> </w:t>
      </w:r>
    </w:p>
    <w:p w14:paraId="02FB49B4" w14:textId="3FF797FB" w:rsidR="00CD3203" w:rsidRPr="003030D2" w:rsidRDefault="00CD3203" w:rsidP="00CD3203">
      <w:pPr>
        <w:pStyle w:val="MDPI14history"/>
      </w:pPr>
      <w:r w:rsidRPr="003030D2">
        <w:t>Received: date; Accepted: date; Published: date</w:t>
      </w:r>
    </w:p>
    <w:p w14:paraId="7D473B9B" w14:textId="77777777" w:rsidR="00CD3203" w:rsidRPr="003030D2" w:rsidRDefault="00CD3203" w:rsidP="00CD3203">
      <w:pPr>
        <w:pStyle w:val="MDPI17abstract"/>
        <w:rPr>
          <w:color w:val="auto"/>
        </w:rPr>
      </w:pPr>
      <w:r w:rsidRPr="003030D2">
        <w:rPr>
          <w:b/>
        </w:rPr>
        <w:t xml:space="preserve">Abstract: </w:t>
      </w:r>
      <w:r w:rsidR="002323F5" w:rsidRPr="002323F5">
        <w:t>The degradation of urban natural spaces reduces their ability to benefit human populations. Restoration can support urban sustainability by improving both the ecological health of these spaces and the public benefits they provide but studies rarely combine both perspectives. We assessed the ecological and social benefits of an urban river restoration project relative to an unrestored river on the basis of the following four principles: increasing ecological integrity; benefitting and engaging society; taking account of the past and future; and sustainability. Ecological health at each site was assessed by analyzing macroinvertebrate samples. The social benefits were measured by conducting focus groups with local users of green spaces surrounding the two rivers and comparing their responses. Restoration increased the ecological health of the river and was viewed positively by users, enhancing the river as a space to visit for psychological benefits. However, there were concerns over the erasure of the cultural heritage of the area. Our findings indicate that the long-term sustainability of restoration projects, particularly in urban areas, can be enhanced by on integrating ecological and social dimensions. Although short-term ecological improvements may be small, they have the potential to provide a range of benefits for human populations.</w:t>
      </w:r>
    </w:p>
    <w:p w14:paraId="30C69283" w14:textId="77777777" w:rsidR="00CD3203" w:rsidRPr="003030D2" w:rsidRDefault="00CD3203" w:rsidP="00CD3203">
      <w:pPr>
        <w:pStyle w:val="MDPI18keywords"/>
      </w:pPr>
      <w:r w:rsidRPr="003030D2">
        <w:rPr>
          <w:b/>
        </w:rPr>
        <w:t xml:space="preserve">Keywords: </w:t>
      </w:r>
      <w:r w:rsidR="006265AA" w:rsidRPr="006265AA">
        <w:t>ecological restoration; river restoration; success; macroinvertebrates; landscape perception; place attachment</w:t>
      </w:r>
    </w:p>
    <w:p w14:paraId="4CEF770B" w14:textId="77777777" w:rsidR="00CD3203" w:rsidRPr="003030D2" w:rsidRDefault="00CD3203" w:rsidP="00CD3203">
      <w:pPr>
        <w:pStyle w:val="MDPI19line"/>
      </w:pPr>
    </w:p>
    <w:p w14:paraId="19B6B777" w14:textId="77777777" w:rsidR="00CD3203" w:rsidRPr="003030D2" w:rsidRDefault="00CD3203" w:rsidP="00CD3203">
      <w:pPr>
        <w:pStyle w:val="MDPI21heading1"/>
      </w:pPr>
      <w:r w:rsidRPr="003030D2">
        <w:rPr>
          <w:lang w:eastAsia="zh-CN"/>
        </w:rPr>
        <w:t xml:space="preserve">1. </w:t>
      </w:r>
      <w:r w:rsidRPr="003030D2">
        <w:t>Introduction</w:t>
      </w:r>
    </w:p>
    <w:p w14:paraId="11A91B3D" w14:textId="77777777" w:rsidR="0094770F" w:rsidRPr="0094770F" w:rsidRDefault="0094770F" w:rsidP="0094770F">
      <w:pPr>
        <w:pStyle w:val="MDPI21heading1"/>
        <w:rPr>
          <w:b w:val="0"/>
        </w:rPr>
      </w:pPr>
      <w:r w:rsidRPr="0094770F">
        <w:rPr>
          <w:b w:val="0"/>
        </w:rPr>
        <w:t xml:space="preserve">The majority of the world’s population live in urban areas, a proportion which is only predicted to increase </w:t>
      </w:r>
      <w:r w:rsidR="00F66C12">
        <w:rPr>
          <w:b w:val="0"/>
        </w:rPr>
        <w:t>[</w:t>
      </w:r>
      <w:r w:rsidRPr="0094770F">
        <w:rPr>
          <w:b w:val="0"/>
        </w:rPr>
        <w:t>1</w:t>
      </w:r>
      <w:r w:rsidR="00F66C12">
        <w:rPr>
          <w:b w:val="0"/>
        </w:rPr>
        <w:t>]</w:t>
      </w:r>
      <w:r w:rsidRPr="0094770F">
        <w:rPr>
          <w:b w:val="0"/>
        </w:rPr>
        <w:t xml:space="preserve">. Urban environments create opportunities for sustainability, such as the decrease in carbon emissions due to fewer people driving in compact cities </w:t>
      </w:r>
      <w:r w:rsidR="00F66C12">
        <w:rPr>
          <w:b w:val="0"/>
        </w:rPr>
        <w:t>[</w:t>
      </w:r>
      <w:r w:rsidRPr="0094770F">
        <w:rPr>
          <w:b w:val="0"/>
        </w:rPr>
        <w:t>2</w:t>
      </w:r>
      <w:r w:rsidR="00F66C12">
        <w:rPr>
          <w:b w:val="0"/>
        </w:rPr>
        <w:t>]</w:t>
      </w:r>
      <w:r w:rsidRPr="0094770F">
        <w:rPr>
          <w:b w:val="0"/>
        </w:rPr>
        <w:t xml:space="preserve">. However, urbanization also causes problems; a major issue is the pressure development places on green space and biodiversity in cities </w:t>
      </w:r>
      <w:r w:rsidR="00F66C12">
        <w:rPr>
          <w:b w:val="0"/>
        </w:rPr>
        <w:t>[</w:t>
      </w:r>
      <w:r w:rsidRPr="0094770F">
        <w:rPr>
          <w:b w:val="0"/>
        </w:rPr>
        <w:t>1,3</w:t>
      </w:r>
      <w:r w:rsidR="00F66C12">
        <w:rPr>
          <w:b w:val="0"/>
        </w:rPr>
        <w:t>]</w:t>
      </w:r>
      <w:r w:rsidRPr="0094770F">
        <w:rPr>
          <w:b w:val="0"/>
        </w:rPr>
        <w:t xml:space="preserve">. Urban natural spaces provide many benefits for people, whether wider environmental benefits such as air quality improvement, or improved health as a result of visiting these spaces </w:t>
      </w:r>
      <w:r w:rsidR="00F66C12">
        <w:rPr>
          <w:b w:val="0"/>
        </w:rPr>
        <w:t>[</w:t>
      </w:r>
      <w:r w:rsidRPr="0094770F">
        <w:rPr>
          <w:b w:val="0"/>
        </w:rPr>
        <w:t>4</w:t>
      </w:r>
      <w:r w:rsidR="00F66C12">
        <w:rPr>
          <w:b w:val="0"/>
        </w:rPr>
        <w:t>]</w:t>
      </w:r>
      <w:r w:rsidRPr="0094770F">
        <w:rPr>
          <w:b w:val="0"/>
        </w:rPr>
        <w:t xml:space="preserve">.  </w:t>
      </w:r>
    </w:p>
    <w:p w14:paraId="1F869FD2" w14:textId="77777777" w:rsidR="0094770F" w:rsidRPr="0094770F" w:rsidRDefault="0094770F" w:rsidP="0094770F">
      <w:pPr>
        <w:pStyle w:val="MDPI21heading1"/>
        <w:rPr>
          <w:b w:val="0"/>
        </w:rPr>
      </w:pPr>
      <w:r w:rsidRPr="0094770F">
        <w:rPr>
          <w:b w:val="0"/>
        </w:rPr>
        <w:t xml:space="preserve">Ecological restoration offers the opportunity to improve degraded natural spaces and therefore the benefits they provide to society </w:t>
      </w:r>
      <w:r w:rsidR="00F66C12">
        <w:rPr>
          <w:b w:val="0"/>
        </w:rPr>
        <w:t>[</w:t>
      </w:r>
      <w:r w:rsidRPr="0094770F">
        <w:rPr>
          <w:b w:val="0"/>
        </w:rPr>
        <w:t>4</w:t>
      </w:r>
      <w:r w:rsidR="00F66C12">
        <w:rPr>
          <w:b w:val="0"/>
        </w:rPr>
        <w:t>]</w:t>
      </w:r>
      <w:r w:rsidRPr="0094770F">
        <w:rPr>
          <w:b w:val="0"/>
        </w:rPr>
        <w:t xml:space="preserve">. It has been defined as ‘the process of assisting the recovery of an ecosystem that has been degraded, damaged, or destroyed’ </w:t>
      </w:r>
      <w:r w:rsidR="00F66C12">
        <w:rPr>
          <w:b w:val="0"/>
        </w:rPr>
        <w:t>[</w:t>
      </w:r>
      <w:r w:rsidRPr="0094770F">
        <w:rPr>
          <w:b w:val="0"/>
        </w:rPr>
        <w:t>5</w:t>
      </w:r>
      <w:r w:rsidR="00F66C12">
        <w:rPr>
          <w:b w:val="0"/>
        </w:rPr>
        <w:t>]</w:t>
      </w:r>
      <w:r w:rsidRPr="0094770F">
        <w:rPr>
          <w:b w:val="0"/>
        </w:rPr>
        <w:t xml:space="preserve">. Whilst the primary aim of restoration is environmental, it is guided by cultural expectations and values which determine both the goals set for restoration and whether projects are judged to be successful </w:t>
      </w:r>
      <w:r w:rsidR="00F66C12">
        <w:rPr>
          <w:b w:val="0"/>
        </w:rPr>
        <w:t>[</w:t>
      </w:r>
      <w:r w:rsidRPr="0094770F">
        <w:rPr>
          <w:b w:val="0"/>
        </w:rPr>
        <w:t>6</w:t>
      </w:r>
      <w:r w:rsidR="00F66C12">
        <w:rPr>
          <w:b w:val="0"/>
        </w:rPr>
        <w:t>]</w:t>
      </w:r>
      <w:r w:rsidRPr="0094770F">
        <w:rPr>
          <w:b w:val="0"/>
        </w:rPr>
        <w:t xml:space="preserve">. Considering this wider context makes it clear that ecological restoration projects can offer benefits that extend beyond the environmental, to the social and economic </w:t>
      </w:r>
      <w:r w:rsidR="00F66C12">
        <w:rPr>
          <w:b w:val="0"/>
        </w:rPr>
        <w:t>[</w:t>
      </w:r>
      <w:r w:rsidRPr="0094770F">
        <w:rPr>
          <w:b w:val="0"/>
        </w:rPr>
        <w:t>7,8</w:t>
      </w:r>
      <w:r w:rsidR="00F66C12">
        <w:rPr>
          <w:b w:val="0"/>
        </w:rPr>
        <w:t>]</w:t>
      </w:r>
      <w:r w:rsidRPr="0094770F">
        <w:rPr>
          <w:b w:val="0"/>
        </w:rPr>
        <w:t xml:space="preserve">. Recently, four principles have been proposed in relation to dual ecological and social goals of restoration: increasing ecological integrity; benefitting and engaging society; taking account of the past and future; and sustainability </w:t>
      </w:r>
      <w:r w:rsidR="00F66C12">
        <w:rPr>
          <w:b w:val="0"/>
        </w:rPr>
        <w:t>[</w:t>
      </w:r>
      <w:r w:rsidRPr="0094770F">
        <w:rPr>
          <w:b w:val="0"/>
        </w:rPr>
        <w:t>9</w:t>
      </w:r>
      <w:r w:rsidR="00F66C12">
        <w:rPr>
          <w:b w:val="0"/>
        </w:rPr>
        <w:t>]</w:t>
      </w:r>
      <w:r w:rsidRPr="0094770F">
        <w:rPr>
          <w:b w:val="0"/>
        </w:rPr>
        <w:t xml:space="preserve">. Whilst there are frameworks, such the ecosystem service approach, used to integrate </w:t>
      </w:r>
      <w:r w:rsidRPr="0094770F">
        <w:rPr>
          <w:b w:val="0"/>
        </w:rPr>
        <w:lastRenderedPageBreak/>
        <w:t xml:space="preserve">environmental and social perspectives regarding the provision of benefits by the natural environment, these have been found to be lacking particularly in regard to health benefits </w:t>
      </w:r>
      <w:r w:rsidR="00F66C12">
        <w:rPr>
          <w:b w:val="0"/>
        </w:rPr>
        <w:t>[</w:t>
      </w:r>
      <w:r w:rsidRPr="0094770F">
        <w:rPr>
          <w:b w:val="0"/>
        </w:rPr>
        <w:t>10</w:t>
      </w:r>
      <w:r w:rsidR="00F66C12">
        <w:rPr>
          <w:b w:val="0"/>
        </w:rPr>
        <w:t>]</w:t>
      </w:r>
      <w:r w:rsidRPr="0094770F">
        <w:rPr>
          <w:b w:val="0"/>
        </w:rPr>
        <w:t xml:space="preserve">. Neither do they acknowledge debates within the field of restoration ecology such as that regarding the aims of restoration </w:t>
      </w:r>
      <w:r w:rsidR="00F66C12">
        <w:rPr>
          <w:b w:val="0"/>
        </w:rPr>
        <w:t>[</w:t>
      </w:r>
      <w:r w:rsidRPr="0094770F">
        <w:rPr>
          <w:b w:val="0"/>
        </w:rPr>
        <w:t>6,8</w:t>
      </w:r>
      <w:r w:rsidR="00F66C12">
        <w:rPr>
          <w:b w:val="0"/>
        </w:rPr>
        <w:t>]</w:t>
      </w:r>
      <w:r w:rsidRPr="0094770F">
        <w:rPr>
          <w:b w:val="0"/>
        </w:rPr>
        <w:t xml:space="preserve">. Suding et al.’s </w:t>
      </w:r>
      <w:r w:rsidR="00F66C12">
        <w:rPr>
          <w:b w:val="0"/>
        </w:rPr>
        <w:t>[</w:t>
      </w:r>
      <w:r w:rsidRPr="0094770F">
        <w:rPr>
          <w:b w:val="0"/>
        </w:rPr>
        <w:t>9</w:t>
      </w:r>
      <w:r w:rsidR="00F66C12">
        <w:rPr>
          <w:b w:val="0"/>
        </w:rPr>
        <w:t>]</w:t>
      </w:r>
      <w:r w:rsidRPr="0094770F">
        <w:rPr>
          <w:b w:val="0"/>
        </w:rPr>
        <w:t xml:space="preserve"> principles are therefore used as a framework for assessing and integrating the ecological and social success of ecological restoration in this paper. </w:t>
      </w:r>
    </w:p>
    <w:p w14:paraId="0AADF8A9" w14:textId="77777777" w:rsidR="0094770F" w:rsidRPr="0094770F" w:rsidRDefault="0094770F" w:rsidP="0094770F">
      <w:pPr>
        <w:pStyle w:val="MDPI21heading1"/>
        <w:rPr>
          <w:b w:val="0"/>
        </w:rPr>
      </w:pPr>
      <w:r w:rsidRPr="0094770F">
        <w:rPr>
          <w:b w:val="0"/>
        </w:rPr>
        <w:t xml:space="preserve">It should be noted that there is debate over the definition and use of the term ‘restoration’ </w:t>
      </w:r>
      <w:r w:rsidR="00F66C12">
        <w:rPr>
          <w:b w:val="0"/>
        </w:rPr>
        <w:t>[</w:t>
      </w:r>
      <w:r w:rsidRPr="0094770F">
        <w:rPr>
          <w:b w:val="0"/>
        </w:rPr>
        <w:t>11</w:t>
      </w:r>
      <w:r w:rsidR="00F66C12">
        <w:rPr>
          <w:b w:val="0"/>
        </w:rPr>
        <w:t>]</w:t>
      </w:r>
      <w:r w:rsidRPr="0094770F">
        <w:rPr>
          <w:b w:val="0"/>
        </w:rPr>
        <w:t xml:space="preserve">. Renovation or rehabilitation have been suggested as more appropriate when projects aim to improve ecosystem function rather than achieve pre-disturbance conditions, such as in urban environments where the extent of degradation or ongoing environmental pressures make return to a historical state unlikely </w:t>
      </w:r>
      <w:r w:rsidR="00F66C12">
        <w:rPr>
          <w:b w:val="0"/>
        </w:rPr>
        <w:t>[</w:t>
      </w:r>
      <w:r w:rsidRPr="0094770F">
        <w:rPr>
          <w:b w:val="0"/>
        </w:rPr>
        <w:t>12</w:t>
      </w:r>
      <w:r w:rsidR="00F66C12">
        <w:rPr>
          <w:b w:val="0"/>
        </w:rPr>
        <w:t>]</w:t>
      </w:r>
      <w:r w:rsidR="004046EB">
        <w:rPr>
          <w:b w:val="0"/>
        </w:rPr>
        <w:t xml:space="preserve">. </w:t>
      </w:r>
      <w:r w:rsidRPr="0094770F">
        <w:rPr>
          <w:b w:val="0"/>
        </w:rPr>
        <w:t xml:space="preserve">However, even when pre-disturbance conditions are the goal of restoration, we do not always know what these historical conditions were, or whether they are achievable </w:t>
      </w:r>
      <w:r w:rsidR="00F66C12">
        <w:rPr>
          <w:b w:val="0"/>
        </w:rPr>
        <w:t>[</w:t>
      </w:r>
      <w:r w:rsidRPr="0094770F">
        <w:rPr>
          <w:b w:val="0"/>
        </w:rPr>
        <w:t>6,13</w:t>
      </w:r>
      <w:r w:rsidR="00F66C12">
        <w:rPr>
          <w:b w:val="0"/>
        </w:rPr>
        <w:t>]</w:t>
      </w:r>
      <w:r w:rsidRPr="0094770F">
        <w:rPr>
          <w:b w:val="0"/>
        </w:rPr>
        <w:t xml:space="preserve">. We use the term restoration pragmatically in this paper, referring to all projects seeking to improve ecosystems as restoration projects, therefore acknowledging the importance of the wider context in which restoration takes place </w:t>
      </w:r>
      <w:r w:rsidR="00F66C12">
        <w:rPr>
          <w:b w:val="0"/>
        </w:rPr>
        <w:t>[</w:t>
      </w:r>
      <w:r w:rsidRPr="0094770F">
        <w:rPr>
          <w:b w:val="0"/>
        </w:rPr>
        <w:t>6</w:t>
      </w:r>
      <w:r w:rsidR="00F66C12">
        <w:rPr>
          <w:b w:val="0"/>
        </w:rPr>
        <w:t>]</w:t>
      </w:r>
      <w:r w:rsidRPr="0094770F">
        <w:rPr>
          <w:b w:val="0"/>
        </w:rPr>
        <w:t>. As our case study is an urban river, we focus on the evidence regarding the ecological restoration of freshwater environments.</w:t>
      </w:r>
    </w:p>
    <w:p w14:paraId="4F2915CE" w14:textId="77777777" w:rsidR="0094770F" w:rsidRPr="0094770F" w:rsidRDefault="0094770F" w:rsidP="00580907">
      <w:pPr>
        <w:pStyle w:val="MDPI22heading2"/>
        <w:rPr>
          <w:b/>
        </w:rPr>
      </w:pPr>
      <w:r w:rsidRPr="0094770F">
        <w:t>1.1 Increasing ecological integrity</w:t>
      </w:r>
    </w:p>
    <w:p w14:paraId="76365254" w14:textId="77777777" w:rsidR="0094770F" w:rsidRPr="0094770F" w:rsidRDefault="0094770F" w:rsidP="0094770F">
      <w:pPr>
        <w:pStyle w:val="MDPI21heading1"/>
        <w:rPr>
          <w:b w:val="0"/>
        </w:rPr>
      </w:pPr>
      <w:r w:rsidRPr="0094770F">
        <w:rPr>
          <w:b w:val="0"/>
        </w:rPr>
        <w:t xml:space="preserve">River restoration often focuses on making physical changes to rivers under the assumption that this will lead to improvements in biotic communities. This is known as the ‘field of dreams’ hypothesis </w:t>
      </w:r>
      <w:r w:rsidR="00F66C12">
        <w:rPr>
          <w:b w:val="0"/>
        </w:rPr>
        <w:t>[</w:t>
      </w:r>
      <w:r w:rsidRPr="0094770F">
        <w:rPr>
          <w:b w:val="0"/>
        </w:rPr>
        <w:t>14</w:t>
      </w:r>
      <w:r w:rsidR="00F66C12">
        <w:rPr>
          <w:b w:val="0"/>
        </w:rPr>
        <w:t>]</w:t>
      </w:r>
      <w:r w:rsidRPr="0094770F">
        <w:rPr>
          <w:b w:val="0"/>
        </w:rPr>
        <w:t xml:space="preserve">. A recent meta-analysis found that fish, macroinvertebrates, and macrophytes are all positively affected by restoration, with habitat creation </w:t>
      </w:r>
      <w:r w:rsidR="00F66C12">
        <w:rPr>
          <w:b w:val="0"/>
        </w:rPr>
        <w:t>[</w:t>
      </w:r>
      <w:r w:rsidRPr="0094770F">
        <w:rPr>
          <w:b w:val="0"/>
        </w:rPr>
        <w:t>15</w:t>
      </w:r>
      <w:r w:rsidR="00F66C12">
        <w:rPr>
          <w:b w:val="0"/>
        </w:rPr>
        <w:t>]</w:t>
      </w:r>
      <w:r w:rsidRPr="0094770F">
        <w:rPr>
          <w:b w:val="0"/>
        </w:rPr>
        <w:t xml:space="preserve"> and increases in the retention of organic matter being important in the improvement of macroinvertebrate communities </w:t>
      </w:r>
      <w:r w:rsidR="00F66C12">
        <w:rPr>
          <w:b w:val="0"/>
        </w:rPr>
        <w:t>[</w:t>
      </w:r>
      <w:r w:rsidRPr="0094770F">
        <w:rPr>
          <w:b w:val="0"/>
        </w:rPr>
        <w:t>16</w:t>
      </w:r>
      <w:r w:rsidR="00F66C12">
        <w:rPr>
          <w:b w:val="0"/>
        </w:rPr>
        <w:t>]</w:t>
      </w:r>
      <w:r w:rsidRPr="0094770F">
        <w:rPr>
          <w:b w:val="0"/>
        </w:rPr>
        <w:t xml:space="preserve">. However, the evidence is not conclusive </w:t>
      </w:r>
      <w:r w:rsidR="00F66C12">
        <w:rPr>
          <w:b w:val="0"/>
        </w:rPr>
        <w:t>[</w:t>
      </w:r>
      <w:r w:rsidRPr="0094770F">
        <w:rPr>
          <w:b w:val="0"/>
        </w:rPr>
        <w:t>14</w:t>
      </w:r>
      <w:r w:rsidR="00F66C12">
        <w:rPr>
          <w:b w:val="0"/>
        </w:rPr>
        <w:t>]</w:t>
      </w:r>
      <w:r w:rsidRPr="0094770F">
        <w:rPr>
          <w:b w:val="0"/>
        </w:rPr>
        <w:t xml:space="preserve">. Increases in macroinvertebrate abundance and biomass have been found to be greater than increases in biodiversity </w:t>
      </w:r>
      <w:r w:rsidR="00F66C12">
        <w:rPr>
          <w:b w:val="0"/>
        </w:rPr>
        <w:t>[</w:t>
      </w:r>
      <w:r w:rsidRPr="0094770F">
        <w:rPr>
          <w:b w:val="0"/>
        </w:rPr>
        <w:t>15</w:t>
      </w:r>
      <w:r w:rsidR="00F66C12">
        <w:rPr>
          <w:b w:val="0"/>
        </w:rPr>
        <w:t>]</w:t>
      </w:r>
      <w:r w:rsidRPr="0094770F">
        <w:rPr>
          <w:b w:val="0"/>
        </w:rPr>
        <w:t xml:space="preserve">. Some studies have found that restoration has limited </w:t>
      </w:r>
      <w:r w:rsidR="00F66C12">
        <w:rPr>
          <w:b w:val="0"/>
        </w:rPr>
        <w:t>[</w:t>
      </w:r>
      <w:r w:rsidRPr="0094770F">
        <w:rPr>
          <w:b w:val="0"/>
        </w:rPr>
        <w:t>17</w:t>
      </w:r>
      <w:r w:rsidR="00F66C12">
        <w:rPr>
          <w:b w:val="0"/>
        </w:rPr>
        <w:t>]</w:t>
      </w:r>
      <w:r w:rsidRPr="0094770F">
        <w:rPr>
          <w:b w:val="0"/>
        </w:rPr>
        <w:t xml:space="preserve"> or no effect </w:t>
      </w:r>
      <w:r w:rsidR="00F66C12">
        <w:rPr>
          <w:b w:val="0"/>
        </w:rPr>
        <w:t>[</w:t>
      </w:r>
      <w:r w:rsidRPr="0094770F">
        <w:rPr>
          <w:b w:val="0"/>
        </w:rPr>
        <w:t>18</w:t>
      </w:r>
      <w:r w:rsidR="00F66C12">
        <w:rPr>
          <w:b w:val="0"/>
        </w:rPr>
        <w:t>]</w:t>
      </w:r>
      <w:r w:rsidRPr="0094770F">
        <w:rPr>
          <w:b w:val="0"/>
        </w:rPr>
        <w:t xml:space="preserve"> on biotic communities. The presence of multiple anthropogenic stressors such as pollutants and impervious surfaces in the riparian zone in urban environments may inhibit the effectiveness of restoration at individual sites, with success needing improvements at catchment level </w:t>
      </w:r>
      <w:r w:rsidR="00F66C12">
        <w:rPr>
          <w:b w:val="0"/>
        </w:rPr>
        <w:t>[</w:t>
      </w:r>
      <w:r w:rsidRPr="0094770F">
        <w:rPr>
          <w:b w:val="0"/>
        </w:rPr>
        <w:t>18,19</w:t>
      </w:r>
      <w:r w:rsidR="00F66C12">
        <w:rPr>
          <w:b w:val="0"/>
        </w:rPr>
        <w:t>]</w:t>
      </w:r>
      <w:r w:rsidRPr="0094770F">
        <w:rPr>
          <w:b w:val="0"/>
        </w:rPr>
        <w:t xml:space="preserve">. </w:t>
      </w:r>
    </w:p>
    <w:p w14:paraId="1D016032" w14:textId="77777777" w:rsidR="0094770F" w:rsidRPr="0094770F" w:rsidRDefault="0094770F" w:rsidP="00580907">
      <w:pPr>
        <w:pStyle w:val="MDPI22heading2"/>
        <w:rPr>
          <w:b/>
        </w:rPr>
      </w:pPr>
      <w:r w:rsidRPr="0094770F">
        <w:t>1.2 Benefitting and engaging society</w:t>
      </w:r>
    </w:p>
    <w:p w14:paraId="58D4256B" w14:textId="77777777" w:rsidR="0094770F" w:rsidRPr="0094770F" w:rsidRDefault="0094770F" w:rsidP="0094770F">
      <w:pPr>
        <w:pStyle w:val="MDPI21heading1"/>
        <w:rPr>
          <w:b w:val="0"/>
        </w:rPr>
      </w:pPr>
      <w:r w:rsidRPr="0094770F">
        <w:rPr>
          <w:b w:val="0"/>
        </w:rPr>
        <w:t xml:space="preserve">Ecological restoration projects may have aims other than increasing ecological integrity, often with the wider goal of benefitting society </w:t>
      </w:r>
      <w:r w:rsidR="00F66C12">
        <w:rPr>
          <w:b w:val="0"/>
        </w:rPr>
        <w:t>[</w:t>
      </w:r>
      <w:r w:rsidRPr="0094770F">
        <w:rPr>
          <w:b w:val="0"/>
        </w:rPr>
        <w:t>20</w:t>
      </w:r>
      <w:r w:rsidR="00F66C12">
        <w:rPr>
          <w:b w:val="0"/>
        </w:rPr>
        <w:t>]</w:t>
      </w:r>
      <w:r w:rsidRPr="0094770F">
        <w:rPr>
          <w:b w:val="0"/>
        </w:rPr>
        <w:t xml:space="preserve">. These include reducing flood risk, water quality improvement, and improvements to health and wellbeing </w:t>
      </w:r>
      <w:r w:rsidR="00F66C12">
        <w:rPr>
          <w:b w:val="0"/>
        </w:rPr>
        <w:t>[</w:t>
      </w:r>
      <w:r w:rsidRPr="0094770F">
        <w:rPr>
          <w:b w:val="0"/>
        </w:rPr>
        <w:t>8,21</w:t>
      </w:r>
      <w:r w:rsidR="00F66C12">
        <w:rPr>
          <w:b w:val="0"/>
        </w:rPr>
        <w:t>]</w:t>
      </w:r>
      <w:r w:rsidRPr="0094770F">
        <w:rPr>
          <w:b w:val="0"/>
        </w:rPr>
        <w:t xml:space="preserve">. Restoration can also bring aesthetic benefits </w:t>
      </w:r>
      <w:r w:rsidR="00F66C12">
        <w:rPr>
          <w:b w:val="0"/>
        </w:rPr>
        <w:t>[</w:t>
      </w:r>
      <w:r w:rsidRPr="0094770F">
        <w:rPr>
          <w:b w:val="0"/>
        </w:rPr>
        <w:t>22–24</w:t>
      </w:r>
      <w:r w:rsidR="00F66C12">
        <w:rPr>
          <w:b w:val="0"/>
        </w:rPr>
        <w:t>]</w:t>
      </w:r>
      <w:r w:rsidRPr="0094770F">
        <w:rPr>
          <w:b w:val="0"/>
        </w:rPr>
        <w:t xml:space="preserve">, with local users preferring restored river landscapes which are naturalized, attractive, and offer access to the river. However, sites valued by people as being more natural are not necessarily those which are most ecologically healthy </w:t>
      </w:r>
      <w:r w:rsidR="00F66C12">
        <w:rPr>
          <w:b w:val="0"/>
        </w:rPr>
        <w:t>[</w:t>
      </w:r>
      <w:r w:rsidRPr="0094770F">
        <w:rPr>
          <w:b w:val="0"/>
        </w:rPr>
        <w:t>13</w:t>
      </w:r>
      <w:r w:rsidR="00F66C12">
        <w:rPr>
          <w:b w:val="0"/>
        </w:rPr>
        <w:t>]</w:t>
      </w:r>
      <w:r w:rsidRPr="0094770F">
        <w:rPr>
          <w:b w:val="0"/>
        </w:rPr>
        <w:t xml:space="preserve">. The context of the restoration is important, with socio-economic and cultural factors influencing the provision of benefits </w:t>
      </w:r>
      <w:r w:rsidR="00F66C12">
        <w:rPr>
          <w:b w:val="0"/>
        </w:rPr>
        <w:t>[</w:t>
      </w:r>
      <w:r w:rsidRPr="0094770F">
        <w:rPr>
          <w:b w:val="0"/>
        </w:rPr>
        <w:t>20</w:t>
      </w:r>
      <w:r w:rsidR="00F66C12">
        <w:rPr>
          <w:b w:val="0"/>
        </w:rPr>
        <w:t>]</w:t>
      </w:r>
      <w:r w:rsidRPr="0094770F">
        <w:rPr>
          <w:b w:val="0"/>
        </w:rPr>
        <w:t xml:space="preserve">. </w:t>
      </w:r>
    </w:p>
    <w:p w14:paraId="5DAC701B" w14:textId="77777777" w:rsidR="0094770F" w:rsidRPr="0094770F" w:rsidRDefault="0094770F" w:rsidP="00580907">
      <w:pPr>
        <w:pStyle w:val="MDPI22heading2"/>
        <w:rPr>
          <w:b/>
        </w:rPr>
      </w:pPr>
      <w:r w:rsidRPr="0094770F">
        <w:t xml:space="preserve">1.3 Taking account of the past and future </w:t>
      </w:r>
    </w:p>
    <w:p w14:paraId="3B55ADC6" w14:textId="77777777" w:rsidR="0094770F" w:rsidRPr="0094770F" w:rsidRDefault="0094770F" w:rsidP="0094770F">
      <w:pPr>
        <w:pStyle w:val="MDPI21heading1"/>
        <w:rPr>
          <w:b w:val="0"/>
        </w:rPr>
      </w:pPr>
      <w:r w:rsidRPr="0094770F">
        <w:rPr>
          <w:b w:val="0"/>
        </w:rPr>
        <w:t xml:space="preserve">Setting goals for restoration success requires consideration of the past state of an ecosystem as this will inform expectations for the future. The influence of future conditions also needs to be considered, particularly with the pressures of climate change and urbanization </w:t>
      </w:r>
      <w:r w:rsidR="00F66C12">
        <w:rPr>
          <w:b w:val="0"/>
        </w:rPr>
        <w:t>[</w:t>
      </w:r>
      <w:r w:rsidRPr="0094770F">
        <w:rPr>
          <w:b w:val="0"/>
        </w:rPr>
        <w:t>6,8</w:t>
      </w:r>
      <w:r w:rsidR="00F66C12">
        <w:rPr>
          <w:b w:val="0"/>
        </w:rPr>
        <w:t>]</w:t>
      </w:r>
      <w:r w:rsidRPr="0094770F">
        <w:rPr>
          <w:b w:val="0"/>
        </w:rPr>
        <w:t xml:space="preserve">. Achieving ecological and social benefits can be challenging from this perspective. Local users’ perceptions of river landscapes may be influenced more by local history and memory than by measurable outcomes of restoration </w:t>
      </w:r>
      <w:r w:rsidR="00F66C12">
        <w:rPr>
          <w:b w:val="0"/>
        </w:rPr>
        <w:t>[</w:t>
      </w:r>
      <w:r w:rsidRPr="0094770F">
        <w:rPr>
          <w:b w:val="0"/>
        </w:rPr>
        <w:t>25</w:t>
      </w:r>
      <w:r w:rsidR="00F66C12">
        <w:rPr>
          <w:b w:val="0"/>
        </w:rPr>
        <w:t>]</w:t>
      </w:r>
      <w:r w:rsidRPr="0094770F">
        <w:rPr>
          <w:b w:val="0"/>
        </w:rPr>
        <w:t xml:space="preserve">, and this place attachment can sometimes result in opposition to restoration </w:t>
      </w:r>
      <w:r w:rsidR="00F66C12">
        <w:rPr>
          <w:b w:val="0"/>
        </w:rPr>
        <w:t>[</w:t>
      </w:r>
      <w:r w:rsidRPr="0094770F">
        <w:rPr>
          <w:b w:val="0"/>
        </w:rPr>
        <w:t>22</w:t>
      </w:r>
      <w:r w:rsidR="00F66C12">
        <w:rPr>
          <w:b w:val="0"/>
        </w:rPr>
        <w:t>]</w:t>
      </w:r>
      <w:r w:rsidRPr="0094770F">
        <w:rPr>
          <w:b w:val="0"/>
        </w:rPr>
        <w:t xml:space="preserve">. Restorations therefore increasingly incorporate historical features into project design, creating spaces for future use; for example, the Cheonggyecheon restoration in Seoul, South Korea used former bridges as decorative elements </w:t>
      </w:r>
      <w:r w:rsidR="00F66C12">
        <w:rPr>
          <w:b w:val="0"/>
        </w:rPr>
        <w:t>[</w:t>
      </w:r>
      <w:r w:rsidRPr="0094770F">
        <w:rPr>
          <w:b w:val="0"/>
        </w:rPr>
        <w:t>26</w:t>
      </w:r>
      <w:r w:rsidR="00F66C12">
        <w:rPr>
          <w:b w:val="0"/>
        </w:rPr>
        <w:t>]</w:t>
      </w:r>
      <w:r w:rsidRPr="0094770F">
        <w:rPr>
          <w:b w:val="0"/>
        </w:rPr>
        <w:t xml:space="preserve">.  </w:t>
      </w:r>
    </w:p>
    <w:p w14:paraId="60F86955" w14:textId="77777777" w:rsidR="0094770F" w:rsidRPr="0094770F" w:rsidRDefault="0094770F" w:rsidP="00580907">
      <w:pPr>
        <w:pStyle w:val="MDPI22heading2"/>
        <w:rPr>
          <w:b/>
        </w:rPr>
      </w:pPr>
      <w:r w:rsidRPr="0094770F">
        <w:lastRenderedPageBreak/>
        <w:t xml:space="preserve">1.4 Sustainability </w:t>
      </w:r>
    </w:p>
    <w:p w14:paraId="34EDCB01" w14:textId="77777777" w:rsidR="0094770F" w:rsidRPr="0094770F" w:rsidRDefault="0094770F" w:rsidP="0094770F">
      <w:pPr>
        <w:pStyle w:val="MDPI21heading1"/>
        <w:rPr>
          <w:b w:val="0"/>
        </w:rPr>
      </w:pPr>
      <w:r w:rsidRPr="0094770F">
        <w:rPr>
          <w:b w:val="0"/>
        </w:rPr>
        <w:t xml:space="preserve">A successful restoration should be sustainable from an environmental perspective: resulting in an ecosystem which is self-sustaining, continuing to perform ecosystem functions with minimal </w:t>
      </w:r>
      <w:r w:rsidR="00F66C12">
        <w:rPr>
          <w:b w:val="0"/>
        </w:rPr>
        <w:t>[</w:t>
      </w:r>
      <w:r w:rsidRPr="0094770F">
        <w:rPr>
          <w:b w:val="0"/>
        </w:rPr>
        <w:t>or, in heavily populated areas, in spite of</w:t>
      </w:r>
      <w:r w:rsidR="00F66C12">
        <w:rPr>
          <w:b w:val="0"/>
        </w:rPr>
        <w:t>]</w:t>
      </w:r>
      <w:r w:rsidRPr="0094770F">
        <w:rPr>
          <w:b w:val="0"/>
        </w:rPr>
        <w:t xml:space="preserve"> human intervention, and resilient, meaning it will persist in the future and adapt to future environmental changes including climate change </w:t>
      </w:r>
      <w:r w:rsidR="00F66C12">
        <w:rPr>
          <w:b w:val="0"/>
        </w:rPr>
        <w:t>[</w:t>
      </w:r>
      <w:r w:rsidRPr="0094770F">
        <w:rPr>
          <w:b w:val="0"/>
        </w:rPr>
        <w:t>9,11</w:t>
      </w:r>
      <w:r w:rsidR="00F66C12">
        <w:rPr>
          <w:b w:val="0"/>
        </w:rPr>
        <w:t>]</w:t>
      </w:r>
      <w:r w:rsidRPr="0094770F">
        <w:rPr>
          <w:b w:val="0"/>
        </w:rPr>
        <w:t xml:space="preserve">. As the return of ecosystem functioning may lag behind the restoration of structure </w:t>
      </w:r>
      <w:r w:rsidR="00F66C12">
        <w:rPr>
          <w:b w:val="0"/>
        </w:rPr>
        <w:t>[</w:t>
      </w:r>
      <w:r w:rsidRPr="0094770F">
        <w:rPr>
          <w:b w:val="0"/>
        </w:rPr>
        <w:t>11</w:t>
      </w:r>
      <w:r w:rsidR="00F66C12">
        <w:rPr>
          <w:b w:val="0"/>
        </w:rPr>
        <w:t>]</w:t>
      </w:r>
      <w:r w:rsidRPr="0094770F">
        <w:rPr>
          <w:b w:val="0"/>
        </w:rPr>
        <w:t xml:space="preserve">, the integration of social objectives, creating social sustainability, can help ensure that projects have time to reach ecological goals, especially in urban areas </w:t>
      </w:r>
      <w:r w:rsidR="00F66C12">
        <w:rPr>
          <w:b w:val="0"/>
        </w:rPr>
        <w:t>[</w:t>
      </w:r>
      <w:r w:rsidRPr="0094770F">
        <w:rPr>
          <w:b w:val="0"/>
        </w:rPr>
        <w:t>8</w:t>
      </w:r>
      <w:r w:rsidR="00F66C12">
        <w:rPr>
          <w:b w:val="0"/>
        </w:rPr>
        <w:t>]</w:t>
      </w:r>
      <w:r w:rsidRPr="0094770F">
        <w:rPr>
          <w:b w:val="0"/>
        </w:rPr>
        <w:t xml:space="preserve">. Social benefits, such as the provision of recreational space, whether opportunistic or planned, ensure that people value the space and care for it, justifying its provision and management and contributing to the long-term success of the restoration </w:t>
      </w:r>
      <w:r w:rsidR="00F66C12">
        <w:rPr>
          <w:b w:val="0"/>
        </w:rPr>
        <w:t>[</w:t>
      </w:r>
      <w:r w:rsidRPr="0094770F">
        <w:rPr>
          <w:b w:val="0"/>
        </w:rPr>
        <w:t>8,23</w:t>
      </w:r>
      <w:r w:rsidR="00F66C12">
        <w:rPr>
          <w:b w:val="0"/>
        </w:rPr>
        <w:t>]</w:t>
      </w:r>
      <w:r w:rsidRPr="0094770F">
        <w:rPr>
          <w:b w:val="0"/>
        </w:rPr>
        <w:t>.</w:t>
      </w:r>
    </w:p>
    <w:p w14:paraId="2191B923" w14:textId="77777777" w:rsidR="0094770F" w:rsidRPr="0094770F" w:rsidRDefault="0094770F" w:rsidP="00580907">
      <w:pPr>
        <w:pStyle w:val="MDPI22heading2"/>
        <w:rPr>
          <w:b/>
        </w:rPr>
      </w:pPr>
      <w:r w:rsidRPr="0094770F">
        <w:t xml:space="preserve">1.5 Study objectives </w:t>
      </w:r>
    </w:p>
    <w:p w14:paraId="6E782A09" w14:textId="77777777" w:rsidR="0094770F" w:rsidRPr="0094770F" w:rsidRDefault="0094770F" w:rsidP="0094770F">
      <w:pPr>
        <w:pStyle w:val="MDPI21heading1"/>
        <w:rPr>
          <w:b w:val="0"/>
        </w:rPr>
      </w:pPr>
      <w:r w:rsidRPr="0094770F">
        <w:rPr>
          <w:b w:val="0"/>
        </w:rPr>
        <w:t xml:space="preserve">A recent review found that few studies have assessed the social impacts of restoration </w:t>
      </w:r>
      <w:r w:rsidR="00F66C12">
        <w:rPr>
          <w:b w:val="0"/>
        </w:rPr>
        <w:t>[</w:t>
      </w:r>
      <w:r w:rsidRPr="0094770F">
        <w:rPr>
          <w:b w:val="0"/>
        </w:rPr>
        <w:t>27</w:t>
      </w:r>
      <w:r w:rsidR="00F66C12">
        <w:rPr>
          <w:b w:val="0"/>
        </w:rPr>
        <w:t>]</w:t>
      </w:r>
      <w:r w:rsidRPr="0094770F">
        <w:rPr>
          <w:b w:val="0"/>
        </w:rPr>
        <w:t xml:space="preserve">; an even smaller number have considered both the environmental and social benefits eg. </w:t>
      </w:r>
      <w:r w:rsidR="00F66C12">
        <w:rPr>
          <w:b w:val="0"/>
        </w:rPr>
        <w:t>[</w:t>
      </w:r>
      <w:r w:rsidRPr="0094770F">
        <w:rPr>
          <w:b w:val="0"/>
        </w:rPr>
        <w:t>20,24,28</w:t>
      </w:r>
      <w:r w:rsidR="00F66C12">
        <w:rPr>
          <w:b w:val="0"/>
        </w:rPr>
        <w:t>]</w:t>
      </w:r>
      <w:r w:rsidRPr="0094770F">
        <w:rPr>
          <w:b w:val="0"/>
        </w:rPr>
        <w:t xml:space="preserve">. Here we use the restoration of an urban river as a case study to investigate both the ecological and social benefits of ecological restoration. Informed by Suding et al.’s </w:t>
      </w:r>
      <w:r w:rsidR="00F66C12">
        <w:rPr>
          <w:b w:val="0"/>
        </w:rPr>
        <w:t>[</w:t>
      </w:r>
      <w:r w:rsidRPr="0094770F">
        <w:rPr>
          <w:b w:val="0"/>
        </w:rPr>
        <w:t>9</w:t>
      </w:r>
      <w:r w:rsidR="00F66C12">
        <w:rPr>
          <w:b w:val="0"/>
        </w:rPr>
        <w:t>]</w:t>
      </w:r>
      <w:r w:rsidRPr="0094770F">
        <w:rPr>
          <w:b w:val="0"/>
        </w:rPr>
        <w:t xml:space="preserve"> framework, we combined quantitative assessments of ecological health with qualitative work on the perceptions of local users. </w:t>
      </w:r>
    </w:p>
    <w:p w14:paraId="73DB2F42" w14:textId="77777777" w:rsidR="00CD3203" w:rsidRPr="003030D2" w:rsidRDefault="00CD3203" w:rsidP="0094770F">
      <w:pPr>
        <w:pStyle w:val="MDPI21heading1"/>
      </w:pPr>
      <w:r w:rsidRPr="003030D2">
        <w:rPr>
          <w:lang w:eastAsia="zh-CN"/>
        </w:rPr>
        <w:t xml:space="preserve">2. </w:t>
      </w:r>
      <w:r w:rsidRPr="003030D2">
        <w:t xml:space="preserve">Materials and Methods </w:t>
      </w:r>
    </w:p>
    <w:p w14:paraId="3AB0FCB9" w14:textId="77777777" w:rsidR="0094770F" w:rsidRPr="0094770F" w:rsidRDefault="0094770F" w:rsidP="00580907">
      <w:pPr>
        <w:pStyle w:val="MDPI22heading2"/>
        <w:rPr>
          <w:b/>
        </w:rPr>
      </w:pPr>
      <w:r w:rsidRPr="0094770F">
        <w:t>2.1 Case Study</w:t>
      </w:r>
    </w:p>
    <w:p w14:paraId="32DC27E4" w14:textId="78E92794" w:rsidR="0094770F" w:rsidRPr="0094770F" w:rsidRDefault="0094770F" w:rsidP="0094770F">
      <w:pPr>
        <w:pStyle w:val="MDPI21heading1"/>
        <w:rPr>
          <w:b w:val="0"/>
        </w:rPr>
      </w:pPr>
      <w:r w:rsidRPr="0094770F">
        <w:rPr>
          <w:b w:val="0"/>
        </w:rPr>
        <w:t xml:space="preserve">The river Medlock is located in the Irwell catchment, a 770km2 area in the northwest of the UK. The majority of the catchment is urbanized and has an industrial heritage, meaning many of its rivers are affected by diffuse urban pollution and physical modifications </w:t>
      </w:r>
      <w:r w:rsidR="00F66C12">
        <w:rPr>
          <w:b w:val="0"/>
        </w:rPr>
        <w:t>[</w:t>
      </w:r>
      <w:r w:rsidR="00473B7C">
        <w:rPr>
          <w:b w:val="0"/>
        </w:rPr>
        <w:t>29</w:t>
      </w:r>
      <w:r w:rsidR="00F66C12">
        <w:rPr>
          <w:b w:val="0"/>
        </w:rPr>
        <w:t>]</w:t>
      </w:r>
      <w:r w:rsidRPr="0094770F">
        <w:rPr>
          <w:b w:val="0"/>
        </w:rPr>
        <w:t xml:space="preserve">. </w:t>
      </w:r>
    </w:p>
    <w:p w14:paraId="42F311C5" w14:textId="77777777" w:rsidR="0094770F" w:rsidRPr="0094770F" w:rsidRDefault="0094770F" w:rsidP="0094770F">
      <w:pPr>
        <w:pStyle w:val="MDPI21heading1"/>
        <w:rPr>
          <w:b w:val="0"/>
        </w:rPr>
      </w:pPr>
      <w:r w:rsidRPr="0094770F">
        <w:rPr>
          <w:b w:val="0"/>
        </w:rPr>
        <w:t xml:space="preserve">The Medlock itself flows into Manchester, one of the largest cities in the UK, where it has been heavily modified due to industrialization and urbanization. A 1.6km section was culverted following serious flooding in 1872, becoming known locally as the Red River due to the bricks used </w:t>
      </w:r>
      <w:r w:rsidR="00924AA8">
        <w:rPr>
          <w:b w:val="0"/>
        </w:rPr>
        <w:t xml:space="preserve">to line the river channel. </w:t>
      </w:r>
      <w:r w:rsidRPr="0094770F">
        <w:rPr>
          <w:b w:val="0"/>
        </w:rPr>
        <w:t>The UK’s Environment Agency ran a project which restored a section of the Medlock over a nine-month period between September 2013 and May 2014, as shown in Fig</w:t>
      </w:r>
      <w:r w:rsidR="00924AA8">
        <w:rPr>
          <w:b w:val="0"/>
        </w:rPr>
        <w:t>ure</w:t>
      </w:r>
      <w:r w:rsidRPr="0094770F">
        <w:rPr>
          <w:b w:val="0"/>
        </w:rPr>
        <w:t xml:space="preserve"> 1. The project aimed to improve water flow and provide habitats for wildlife as well as increasing access for local people. Restoration involved widening the channel, removing the bricks to allow the formation of riffles and pools with natural substrates, and the addition of footpaths.</w:t>
      </w:r>
    </w:p>
    <w:p w14:paraId="01FD9866" w14:textId="77777777" w:rsidR="0094770F" w:rsidRDefault="00EE40FE" w:rsidP="0094770F">
      <w:pPr>
        <w:pStyle w:val="MDPI21heading1"/>
        <w:rPr>
          <w:b w:val="0"/>
        </w:rPr>
      </w:pPr>
      <w:r>
        <w:rPr>
          <w:b w:val="0"/>
          <w:noProof/>
          <w:lang w:val="en-GB" w:eastAsia="en-GB" w:bidi="ar-SA"/>
        </w:rPr>
        <w:lastRenderedPageBreak/>
        <w:drawing>
          <wp:inline distT="0" distB="0" distL="0" distR="0" wp14:anchorId="582AA9A5" wp14:editId="77BB157A">
            <wp:extent cx="6115685" cy="6010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685" cy="6010910"/>
                    </a:xfrm>
                    <a:prstGeom prst="rect">
                      <a:avLst/>
                    </a:prstGeom>
                    <a:noFill/>
                  </pic:spPr>
                </pic:pic>
              </a:graphicData>
            </a:graphic>
          </wp:inline>
        </w:drawing>
      </w:r>
    </w:p>
    <w:p w14:paraId="78CC2EC2" w14:textId="77777777" w:rsidR="0094770F" w:rsidRPr="0094770F" w:rsidRDefault="0094770F" w:rsidP="0094770F">
      <w:pPr>
        <w:pStyle w:val="MDPI21heading1"/>
        <w:rPr>
          <w:b w:val="0"/>
        </w:rPr>
      </w:pPr>
      <w:r w:rsidRPr="00924AA8">
        <w:t>Figure 1</w:t>
      </w:r>
      <w:r w:rsidR="00924AA8">
        <w:t>.</w:t>
      </w:r>
      <w:r w:rsidRPr="0094770F">
        <w:rPr>
          <w:b w:val="0"/>
        </w:rPr>
        <w:t xml:space="preserve"> Pictures of the river Medlock in Clayton Vale </w:t>
      </w:r>
      <w:r w:rsidR="00F66C12">
        <w:rPr>
          <w:b w:val="0"/>
        </w:rPr>
        <w:t>[</w:t>
      </w:r>
      <w:r w:rsidRPr="0094770F">
        <w:rPr>
          <w:b w:val="0"/>
        </w:rPr>
        <w:t>a</w:t>
      </w:r>
      <w:r w:rsidR="00F66C12">
        <w:rPr>
          <w:b w:val="0"/>
        </w:rPr>
        <w:t>]</w:t>
      </w:r>
      <w:r w:rsidRPr="0094770F">
        <w:rPr>
          <w:b w:val="0"/>
        </w:rPr>
        <w:t xml:space="preserve"> pre and </w:t>
      </w:r>
      <w:r w:rsidR="00F66C12">
        <w:rPr>
          <w:b w:val="0"/>
        </w:rPr>
        <w:t>[</w:t>
      </w:r>
      <w:r w:rsidRPr="0094770F">
        <w:rPr>
          <w:b w:val="0"/>
        </w:rPr>
        <w:t>b</w:t>
      </w:r>
      <w:r w:rsidR="00F66C12">
        <w:rPr>
          <w:b w:val="0"/>
        </w:rPr>
        <w:t>]</w:t>
      </w:r>
      <w:r w:rsidRPr="0094770F">
        <w:rPr>
          <w:b w:val="0"/>
        </w:rPr>
        <w:t xml:space="preserve"> post-restoration, </w:t>
      </w:r>
      <w:r w:rsidR="00F66C12">
        <w:rPr>
          <w:b w:val="0"/>
        </w:rPr>
        <w:t>[</w:t>
      </w:r>
      <w:r w:rsidRPr="0094770F">
        <w:rPr>
          <w:b w:val="0"/>
        </w:rPr>
        <w:t>c</w:t>
      </w:r>
      <w:r w:rsidR="00F66C12">
        <w:rPr>
          <w:b w:val="0"/>
        </w:rPr>
        <w:t>]</w:t>
      </w:r>
      <w:r w:rsidRPr="0094770F">
        <w:rPr>
          <w:b w:val="0"/>
        </w:rPr>
        <w:t xml:space="preserve"> an unrestored section of the river downstream in Philips Park.</w:t>
      </w:r>
    </w:p>
    <w:p w14:paraId="4C2AC10A" w14:textId="1AB49094" w:rsidR="0094770F" w:rsidRPr="0094770F" w:rsidRDefault="0094770F" w:rsidP="0094770F">
      <w:pPr>
        <w:pStyle w:val="MDPI21heading1"/>
        <w:rPr>
          <w:b w:val="0"/>
        </w:rPr>
      </w:pPr>
      <w:r w:rsidRPr="0094770F">
        <w:rPr>
          <w:b w:val="0"/>
        </w:rPr>
        <w:t xml:space="preserve">As the study took place post-restoration, we used a space-for-time substitution, where sites with similar spatial characteristics are used for comparative purposes when it is not possible to collect data at different time points </w:t>
      </w:r>
      <w:r w:rsidR="00F66C12">
        <w:rPr>
          <w:b w:val="0"/>
        </w:rPr>
        <w:t>[</w:t>
      </w:r>
      <w:r w:rsidRPr="0094770F">
        <w:rPr>
          <w:b w:val="0"/>
        </w:rPr>
        <w:t>3</w:t>
      </w:r>
      <w:r w:rsidR="004E0C22">
        <w:rPr>
          <w:b w:val="0"/>
        </w:rPr>
        <w:t>0</w:t>
      </w:r>
      <w:r w:rsidR="00F66C12">
        <w:rPr>
          <w:b w:val="0"/>
        </w:rPr>
        <w:t>]</w:t>
      </w:r>
      <w:r w:rsidRPr="0094770F">
        <w:rPr>
          <w:b w:val="0"/>
        </w:rPr>
        <w:t xml:space="preserve">. Like the river Medlock, the river Irk is a tributary of the river Irwell and is part of the same catchment. It flows through a similar area with the same industrial history but has not had any restoration work. The Irk therefore served as a pre-restoration baseline for comparison. </w:t>
      </w:r>
    </w:p>
    <w:p w14:paraId="1F3C7114" w14:textId="1527EF6F" w:rsidR="0094770F" w:rsidRPr="0094770F" w:rsidRDefault="0094770F" w:rsidP="0094770F">
      <w:pPr>
        <w:pStyle w:val="MDPI21heading1"/>
        <w:rPr>
          <w:b w:val="0"/>
        </w:rPr>
      </w:pPr>
      <w:r w:rsidRPr="0094770F">
        <w:rPr>
          <w:b w:val="0"/>
        </w:rPr>
        <w:t xml:space="preserve">Both rivers are accessible via green spaces used by local communities. For the Medlock, these are Philips Park, which contains an unrestored section of the river, and Clayton Vale, the site of the restored section of river </w:t>
      </w:r>
      <w:r w:rsidR="004046EB">
        <w:rPr>
          <w:b w:val="0"/>
        </w:rPr>
        <w:t>(</w:t>
      </w:r>
      <w:r w:rsidRPr="0094770F">
        <w:rPr>
          <w:b w:val="0"/>
        </w:rPr>
        <w:t>Fig</w:t>
      </w:r>
      <w:r w:rsidR="00924AA8">
        <w:rPr>
          <w:b w:val="0"/>
        </w:rPr>
        <w:t>ure</w:t>
      </w:r>
      <w:r w:rsidRPr="0094770F">
        <w:rPr>
          <w:b w:val="0"/>
        </w:rPr>
        <w:t xml:space="preserve"> 2</w:t>
      </w:r>
      <w:r w:rsidR="004046EB">
        <w:rPr>
          <w:b w:val="0"/>
        </w:rPr>
        <w:t>)</w:t>
      </w:r>
      <w:r w:rsidRPr="0094770F">
        <w:rPr>
          <w:b w:val="0"/>
        </w:rPr>
        <w:t xml:space="preserve">. The Irk flows through Queen’s Park and Blackley Forest in Manchester and has not been restored in either space. </w:t>
      </w:r>
      <w:r w:rsidR="00686BD3">
        <w:rPr>
          <w:b w:val="0"/>
        </w:rPr>
        <w:t xml:space="preserve">Figure </w:t>
      </w:r>
      <w:r w:rsidR="00171B91">
        <w:rPr>
          <w:b w:val="0"/>
        </w:rPr>
        <w:t>3 s</w:t>
      </w:r>
      <w:r w:rsidR="007F718D">
        <w:rPr>
          <w:b w:val="0"/>
        </w:rPr>
        <w:t>hows</w:t>
      </w:r>
      <w:r w:rsidR="008B5B73">
        <w:rPr>
          <w:b w:val="0"/>
        </w:rPr>
        <w:t xml:space="preserve"> all</w:t>
      </w:r>
      <w:r w:rsidR="00171B91">
        <w:rPr>
          <w:b w:val="0"/>
        </w:rPr>
        <w:t xml:space="preserve"> six sites visually</w:t>
      </w:r>
      <w:r w:rsidR="007F718D">
        <w:rPr>
          <w:b w:val="0"/>
        </w:rPr>
        <w:t>;</w:t>
      </w:r>
      <w:r w:rsidR="00686BD3">
        <w:rPr>
          <w:b w:val="0"/>
        </w:rPr>
        <w:t xml:space="preserve"> additional information on the characteristics of the sites can be found in </w:t>
      </w:r>
      <w:r w:rsidR="0067763E">
        <w:rPr>
          <w:b w:val="0"/>
        </w:rPr>
        <w:t>Appendix A</w:t>
      </w:r>
      <w:r w:rsidR="00686BD3">
        <w:rPr>
          <w:b w:val="0"/>
        </w:rPr>
        <w:t>.</w:t>
      </w:r>
    </w:p>
    <w:p w14:paraId="6CCADAF0" w14:textId="685823FC" w:rsidR="0094770F" w:rsidRDefault="00EE40FE" w:rsidP="0094770F">
      <w:pPr>
        <w:pStyle w:val="MDPI21heading1"/>
        <w:rPr>
          <w:b w:val="0"/>
        </w:rPr>
      </w:pPr>
      <w:r>
        <w:rPr>
          <w:b w:val="0"/>
          <w:noProof/>
          <w:lang w:val="en-GB" w:eastAsia="en-GB" w:bidi="ar-SA"/>
        </w:rPr>
        <w:lastRenderedPageBreak/>
        <w:drawing>
          <wp:anchor distT="0" distB="0" distL="114300" distR="114300" simplePos="0" relativeHeight="251707392" behindDoc="0" locked="0" layoutInCell="1" allowOverlap="1" wp14:anchorId="40CCDB9B" wp14:editId="48A12012">
            <wp:simplePos x="973777" y="938151"/>
            <wp:positionH relativeFrom="column">
              <wp:align>left</wp:align>
            </wp:positionH>
            <wp:positionV relativeFrom="paragraph">
              <wp:align>top</wp:align>
            </wp:positionV>
            <wp:extent cx="4854541" cy="6896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4541" cy="6896100"/>
                    </a:xfrm>
                    <a:prstGeom prst="rect">
                      <a:avLst/>
                    </a:prstGeom>
                    <a:noFill/>
                  </pic:spPr>
                </pic:pic>
              </a:graphicData>
            </a:graphic>
          </wp:anchor>
        </w:drawing>
      </w:r>
      <w:r w:rsidR="007F718D">
        <w:rPr>
          <w:b w:val="0"/>
        </w:rPr>
        <w:br w:type="textWrapping" w:clear="all"/>
      </w:r>
    </w:p>
    <w:p w14:paraId="3D3E1EC0" w14:textId="77777777" w:rsidR="0094770F" w:rsidRDefault="0094770F" w:rsidP="0094770F">
      <w:pPr>
        <w:pStyle w:val="MDPI21heading1"/>
        <w:rPr>
          <w:b w:val="0"/>
        </w:rPr>
      </w:pPr>
      <w:r w:rsidRPr="00924AA8">
        <w:t>Figure 2</w:t>
      </w:r>
      <w:r w:rsidR="00924AA8">
        <w:t>.</w:t>
      </w:r>
      <w:r w:rsidRPr="0094770F">
        <w:rPr>
          <w:b w:val="0"/>
        </w:rPr>
        <w:t xml:space="preserve"> Schematic diagram showing the two rivers, the Medlock which has been restored, and the Irk, which has not, and the location of sampling sites in relation to one another. The squares represent the upstream baseline sites on each river, the triangle and diagonal lines the restored site, and the circles show sites which have not been restored. Sites which relate to the focus group discussions are named.</w:t>
      </w:r>
    </w:p>
    <w:p w14:paraId="132E8571" w14:textId="77777777" w:rsidR="00595FBA" w:rsidRDefault="00595FBA" w:rsidP="0094770F">
      <w:pPr>
        <w:pStyle w:val="MDPI21heading1"/>
        <w:rPr>
          <w:b w:val="0"/>
        </w:rPr>
        <w:sectPr w:rsidR="00595FBA" w:rsidSect="00792B80">
          <w:headerReference w:type="even" r:id="rId10"/>
          <w:headerReference w:type="default" r:id="rId11"/>
          <w:headerReference w:type="first" r:id="rId12"/>
          <w:footerReference w:type="first" r:id="rId13"/>
          <w:pgSz w:w="11906" w:h="16838" w:code="9"/>
          <w:pgMar w:top="1417" w:right="1531" w:bottom="1077" w:left="1531" w:header="1020" w:footer="850" w:gutter="0"/>
          <w:lnNumType w:countBy="1" w:restart="continuous"/>
          <w:pgNumType w:start="1"/>
          <w:cols w:space="425"/>
          <w:titlePg/>
          <w:docGrid w:type="lines" w:linePitch="326"/>
        </w:sectPr>
      </w:pPr>
    </w:p>
    <w:p w14:paraId="7AC203C8" w14:textId="77777777" w:rsidR="00595FBA" w:rsidRDefault="005C7288" w:rsidP="00595FBA">
      <w:pPr>
        <w:pStyle w:val="MDPI21heading1"/>
        <w:tabs>
          <w:tab w:val="left" w:pos="1170"/>
        </w:tabs>
        <w:rPr>
          <w:b w:val="0"/>
        </w:rPr>
      </w:pPr>
      <w:r w:rsidRPr="005C7288">
        <w:rPr>
          <w:b w:val="0"/>
          <w:noProof/>
          <w:lang w:val="en-GB" w:eastAsia="en-GB" w:bidi="ar-SA"/>
        </w:rPr>
        <w:lastRenderedPageBreak/>
        <mc:AlternateContent>
          <mc:Choice Requires="wps">
            <w:drawing>
              <wp:anchor distT="45720" distB="45720" distL="114300" distR="114300" simplePos="0" relativeHeight="251680768" behindDoc="0" locked="0" layoutInCell="1" allowOverlap="1" wp14:anchorId="1B37350A" wp14:editId="2FFA8232">
                <wp:simplePos x="0" y="0"/>
                <wp:positionH relativeFrom="column">
                  <wp:posOffset>90805</wp:posOffset>
                </wp:positionH>
                <wp:positionV relativeFrom="paragraph">
                  <wp:posOffset>76200</wp:posOffset>
                </wp:positionV>
                <wp:extent cx="1556385" cy="1404620"/>
                <wp:effectExtent l="4128"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6385" cy="1404620"/>
                        </a:xfrm>
                        <a:prstGeom prst="rect">
                          <a:avLst/>
                        </a:prstGeom>
                        <a:solidFill>
                          <a:srgbClr val="FFFFFF"/>
                        </a:solidFill>
                        <a:ln w="9525">
                          <a:noFill/>
                          <a:miter lim="800000"/>
                          <a:headEnd/>
                          <a:tailEnd/>
                        </a:ln>
                      </wps:spPr>
                      <wps:txbx>
                        <w:txbxContent>
                          <w:p w14:paraId="740114EA" w14:textId="77777777" w:rsidR="004E0C22" w:rsidRPr="005C7288" w:rsidRDefault="004E0C22">
                            <w:pPr>
                              <w:rPr>
                                <w:rFonts w:ascii="Palatino Linotype" w:hAnsi="Palatino Linotype"/>
                                <w:sz w:val="32"/>
                                <w:szCs w:val="32"/>
                              </w:rPr>
                            </w:pPr>
                            <w:r w:rsidRPr="005C7288">
                              <w:rPr>
                                <w:rFonts w:ascii="Palatino Linotype" w:hAnsi="Palatino Linotype"/>
                                <w:sz w:val="32"/>
                                <w:szCs w:val="32"/>
                              </w:rPr>
                              <w:t>River Medlock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B37350A" id="_x0000_t202" coordsize="21600,21600" o:spt="202" path="m,l,21600r21600,l21600,xe">
                <v:stroke joinstyle="miter"/>
                <v:path gradientshapeok="t" o:connecttype="rect"/>
              </v:shapetype>
              <v:shape id="Text Box 2" o:spid="_x0000_s1026" type="#_x0000_t202" style="position:absolute;margin-left:7.15pt;margin-top:6pt;width:122.55pt;height:110.6pt;rotation:-90;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" stroked="f">
                <v:textbox style="mso-fit-shape-to-text:t">
                  <w:txbxContent>
                    <w:p w14:paraId="740114EA" w14:textId="77777777" w:rsidR="004E0C22" w:rsidRPr="005C7288" w:rsidRDefault="004E0C22">
                      <w:pPr>
                        <w:rPr>
                          <w:rFonts w:ascii="Palatino Linotype" w:hAnsi="Palatino Linotype"/>
                          <w:sz w:val="32"/>
                          <w:szCs w:val="32"/>
                        </w:rPr>
                      </w:pPr>
                      <w:r w:rsidRPr="005C7288">
                        <w:rPr>
                          <w:rFonts w:ascii="Palatino Linotype" w:hAnsi="Palatino Linotype"/>
                          <w:sz w:val="32"/>
                          <w:szCs w:val="32"/>
                        </w:rPr>
                        <w:t>River Medlock</w:t>
                      </w:r>
                    </w:p>
                  </w:txbxContent>
                </v:textbox>
                <w10:wrap type="square"/>
              </v:shape>
            </w:pict>
          </mc:Fallback>
        </mc:AlternateContent>
      </w:r>
      <w:r>
        <w:rPr>
          <w:b w:val="0"/>
          <w:noProof/>
          <w:snapToGrid/>
          <w:lang w:val="en-GB" w:eastAsia="en-GB" w:bidi="ar-SA"/>
        </w:rPr>
        <mc:AlternateContent>
          <mc:Choice Requires="wpg">
            <w:drawing>
              <wp:anchor distT="0" distB="0" distL="114300" distR="114300" simplePos="0" relativeHeight="251678720" behindDoc="0" locked="0" layoutInCell="1" allowOverlap="1" wp14:anchorId="38618F88" wp14:editId="11CC264E">
                <wp:simplePos x="0" y="0"/>
                <wp:positionH relativeFrom="column">
                  <wp:posOffset>681767</wp:posOffset>
                </wp:positionH>
                <wp:positionV relativeFrom="paragraph">
                  <wp:posOffset>-627801</wp:posOffset>
                </wp:positionV>
                <wp:extent cx="8526483" cy="5467227"/>
                <wp:effectExtent l="0" t="0" r="8255" b="635"/>
                <wp:wrapNone/>
                <wp:docPr id="4" name="Group 4"/>
                <wp:cNvGraphicFramePr/>
                <a:graphic xmlns:a="http://schemas.openxmlformats.org/drawingml/2006/main">
                  <a:graphicData uri="http://schemas.microsoft.com/office/word/2010/wordprocessingGroup">
                    <wpg:wgp>
                      <wpg:cNvGrpSpPr/>
                      <wpg:grpSpPr>
                        <a:xfrm>
                          <a:off x="0" y="0"/>
                          <a:ext cx="8526483" cy="5467227"/>
                          <a:chOff x="0" y="0"/>
                          <a:chExt cx="8526483" cy="5467227"/>
                        </a:xfrm>
                      </wpg:grpSpPr>
                      <pic:pic xmlns:pic="http://schemas.openxmlformats.org/drawingml/2006/picture">
                        <pic:nvPicPr>
                          <pic:cNvPr id="16386" name="Picture 15" descr="\\userfs\scdb500\w2k\PhD\River Restoration\29.04.15\Pictures\29.04.15 Philip's Park (3).JPG"/>
                          <pic:cNvPicPr>
                            <a:picLocks noChangeAspect="1"/>
                          </pic:cNvPicPr>
                        </pic:nvPicPr>
                        <pic:blipFill>
                          <a:blip r:embed="rId14">
                            <a:extLst>
                              <a:ext uri="{28A0092B-C50C-407E-A947-70E740481C1C}">
                                <a14:useLocalDpi xmlns:a14="http://schemas.microsoft.com/office/drawing/2010/main" val="0"/>
                              </a:ext>
                            </a:extLst>
                          </a:blip>
                          <a:srcRect b="26855"/>
                          <a:stretch>
                            <a:fillRect/>
                          </a:stretch>
                        </pic:blipFill>
                        <pic:spPr bwMode="auto">
                          <a:xfrm>
                            <a:off x="0" y="11876"/>
                            <a:ext cx="27432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88" name="Picture 14" descr="P1010326"/>
                          <pic:cNvPicPr>
                            <a:picLocks noChangeAspect="1"/>
                          </pic:cNvPicPr>
                        </pic:nvPicPr>
                        <pic:blipFill>
                          <a:blip r:embed="rId15">
                            <a:extLst>
                              <a:ext uri="{28A0092B-C50C-407E-A947-70E740481C1C}">
                                <a14:useLocalDpi xmlns:a14="http://schemas.microsoft.com/office/drawing/2010/main" val="0"/>
                              </a:ext>
                            </a:extLst>
                          </a:blip>
                          <a:srcRect l="19331" r="4103"/>
                          <a:stretch>
                            <a:fillRect/>
                          </a:stretch>
                        </pic:blipFill>
                        <pic:spPr bwMode="auto">
                          <a:xfrm>
                            <a:off x="2909455" y="0"/>
                            <a:ext cx="274320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89" name="Picture 16" descr="\\userfs\scdb500\w2k\PhD\River Restoration\23.04.15\Pictures\23.04.15 Brook Lane.JPG"/>
                          <pic:cNvPicPr>
                            <a:picLocks noChangeAspect="1"/>
                          </pic:cNvPicPr>
                        </pic:nvPicPr>
                        <pic:blipFill>
                          <a:blip r:embed="rId16">
                            <a:extLst>
                              <a:ext uri="{28A0092B-C50C-407E-A947-70E740481C1C}">
                                <a14:useLocalDpi xmlns:a14="http://schemas.microsoft.com/office/drawing/2010/main" val="0"/>
                              </a:ext>
                            </a:extLst>
                          </a:blip>
                          <a:srcRect l="6998" t="5174" r="20123"/>
                          <a:stretch>
                            <a:fillRect/>
                          </a:stretch>
                        </pic:blipFill>
                        <pic:spPr bwMode="auto">
                          <a:xfrm>
                            <a:off x="5783283" y="0"/>
                            <a:ext cx="27432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87" name="Picture 19" descr="\\userfs\scdb500\w2k\PhD\River Restoration\22.09.15\Pictures\22.09.15 Queen's Park (1).JPG"/>
                          <pic:cNvPicPr>
                            <a:picLocks noChangeAspect="1"/>
                          </pic:cNvPicPr>
                        </pic:nvPicPr>
                        <pic:blipFill>
                          <a:blip r:embed="rId17">
                            <a:extLst>
                              <a:ext uri="{28A0092B-C50C-407E-A947-70E740481C1C}">
                                <a14:useLocalDpi xmlns:a14="http://schemas.microsoft.com/office/drawing/2010/main" val="0"/>
                              </a:ext>
                            </a:extLst>
                          </a:blip>
                          <a:srcRect r="23132"/>
                          <a:stretch>
                            <a:fillRect/>
                          </a:stretch>
                        </pic:blipFill>
                        <pic:spPr bwMode="auto">
                          <a:xfrm>
                            <a:off x="0" y="2790702"/>
                            <a:ext cx="27432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90" name="Picture 18" descr="\\userfs\scdb500\w2k\PhD\River Restoration\08.09.15\Pictures\08.09.15 Blackley Forest.JPG"/>
                          <pic:cNvPicPr>
                            <a:picLocks noChangeAspect="1"/>
                          </pic:cNvPicPr>
                        </pic:nvPicPr>
                        <pic:blipFill>
                          <a:blip r:embed="rId18">
                            <a:extLst>
                              <a:ext uri="{28A0092B-C50C-407E-A947-70E740481C1C}">
                                <a14:useLocalDpi xmlns:a14="http://schemas.microsoft.com/office/drawing/2010/main" val="0"/>
                              </a:ext>
                            </a:extLst>
                          </a:blip>
                          <a:srcRect r="23682"/>
                          <a:stretch>
                            <a:fillRect/>
                          </a:stretch>
                        </pic:blipFill>
                        <pic:spPr bwMode="auto">
                          <a:xfrm>
                            <a:off x="2909455" y="2766951"/>
                            <a:ext cx="2743200" cy="269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91" name="Picture 17" descr="\\userfs\scdb500\w2k\PhD\River Restoration\23.04.15\Pictures\23.04.15 Chadderton Hall Park (1).JPG"/>
                          <pic:cNvPicPr>
                            <a:picLocks noChangeAspect="1"/>
                          </pic:cNvPicPr>
                        </pic:nvPicPr>
                        <pic:blipFill>
                          <a:blip r:embed="rId19">
                            <a:extLst>
                              <a:ext uri="{28A0092B-C50C-407E-A947-70E740481C1C}">
                                <a14:useLocalDpi xmlns:a14="http://schemas.microsoft.com/office/drawing/2010/main" val="0"/>
                              </a:ext>
                            </a:extLst>
                          </a:blip>
                          <a:srcRect r="23238"/>
                          <a:stretch>
                            <a:fillRect/>
                          </a:stretch>
                        </pic:blipFill>
                        <pic:spPr bwMode="auto">
                          <a:xfrm>
                            <a:off x="5783283" y="2766951"/>
                            <a:ext cx="274320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3B49B" id="Group 4" o:spid="_x0000_s1026" style="position:absolute;margin-left:53.7pt;margin-top:-49.45pt;width:671.4pt;height:430.5pt;z-index:251678720" coordsize="85264,54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10;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&#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118;width:27432;height:2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fzPDAAAA3gAAAA8AAABkcnMvZG93bnJldi54bWxET01rwkAQvQv9D8sUvJlNLQSJrqGEirW3&#10;mkKvQ3bcRLOzaXaN8d93C4Xe5vE+Z1NMthMjDb51rOApSUEQ1063bBR8VrvFCoQPyBo7x6TgTh6K&#10;7cNsg7l2N/6g8RiMiCHsc1TQhNDnUvq6IYs+cT1x5E5usBgiHIzUA95iuO3kMk0zabHl2NBgT2VD&#10;9eV4tQoO7+PyfK9QvpovU31fZYl71yo1f5xe1iACTeFf/Od+03F+9rzK4PedeIP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J/M8MAAADeAAAADwAAAAAAAAAAAAAAAACf&#10;AgAAZHJzL2Rvd25yZXYueG1sUEsFBgAAAAAEAAQA9wAAAI8DAAAAAA==&#10;">
                  <v:imagedata r:id="rId20" o:title="29.04.15 Philip's Park (3)" cropbottom="17600f"/>
                  <v:path arrowok="t"/>
                </v:shape>
                <v:shape id="Picture 14" o:spid="_x0000_s1028" type="#_x0000_t75" alt="P1010326" style="position:absolute;left:29094;width:27432;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7bPIAAAA3gAAAA8AAABkcnMvZG93bnJldi54bWxEj0FPwkAQhe8k/IfNkHiTrZgQUlmIMQG9&#10;eLCgeBy6Y7fanW26a6n8euZgwm0m78173yzXg29UT12sAxu4m2agiMtga64M7Heb2wWomJAtNoHJ&#10;wB9FWK/GoyXmNpz4jfoiVUpCOOZowKXU5lrH0pHHOA0tsWhfofOYZO0qbTs8Sbhv9CzL5tpjzdLg&#10;sKUnR+VP8esN6M/jtqhf6fnjEM6H7+OmP7v33pibyfD4ACrRkK7m/+sXK/jz+4Xwyjsyg15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sO2zyAAAAN4AAAAPAAAAAAAAAAAA&#10;AAAAAJ8CAABkcnMvZG93bnJldi54bWxQSwUGAAAAAAQABAD3AAAAlAMAAAAA&#10;">
                  <v:imagedata r:id="rId21" o:title="P1010326" cropleft="12669f" cropright="2689f"/>
                  <v:path arrowok="t"/>
                </v:shape>
                <v:shape id="Picture 16" o:spid="_x0000_s1029" type="#_x0000_t75" style="position:absolute;left:57832;width:27432;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v8/HAAAA3gAAAA8AAABkcnMvZG93bnJldi54bWxET0trwkAQvhf6H5YpeKubKqQxukopFETo&#10;ofGBxzE7TdJmZ9PdVWN/fVcoeJuP7zmzRW9acSLnG8sKnoYJCOLS6oYrBZv122MGwgdkja1lUnAh&#10;D4v5/d0Mc23P/EGnIlQihrDPUUEdQpdL6cuaDPqh7Ygj92mdwRChq6R2eI7hppWjJEmlwYZjQ40d&#10;vdZUfhdHo+B96b4u2/U+o5/nVZ8ejrvxbzFSavDQv0xBBOrDTfzvXuo4Px1nE7i+E2+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nv8/HAAAA3gAAAA8AAAAAAAAAAAAA&#10;AAAAnwIAAGRycy9kb3ducmV2LnhtbFBLBQYAAAAABAAEAPcAAACTAwAAAAA=&#10;">
                  <v:imagedata r:id="rId22" o:title="23.04.15 Brook Lane" croptop="3391f" cropleft="4586f" cropright="13188f"/>
                  <v:path arrowok="t"/>
                </v:shape>
                <v:shape id="Picture 19" o:spid="_x0000_s1030" type="#_x0000_t75" style="position:absolute;top:27907;width:27432;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N7GfFAAAA3gAAAA8AAABkcnMvZG93bnJldi54bWxEj0FvwjAMhe+T9h8iT9ptpAOpoEJAiAmx&#10;Kx3cTWPaQuNUSaCFX0+QkHaz9Z7f9zxb9KYRV3K+tqzge5CAIC6srrlUsPtbf01A+ICssbFMCm7k&#10;YTF/f5thpm3HW7rmoRQxhH2GCqoQ2kxKX1Rk0A9sSxy1o3UGQ1xdKbXDLoabRg6TJJUGa46EClta&#10;VVSc84uJ3M3+dP9Jz7fx9lCuc+26/LBaKvX50S+nIAL14d/8uv7VsX46mozh+U6c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exnxQAAAN4AAAAPAAAAAAAAAAAAAAAA&#10;AJ8CAABkcnMvZG93bnJldi54bWxQSwUGAAAAAAQABAD3AAAAkQMAAAAA&#10;">
                  <v:imagedata r:id="rId23" o:title="22.09.15 Queen's Park (1)" cropright="15160f"/>
                  <v:path arrowok="t"/>
                </v:shape>
                <v:shape id="Picture 18" o:spid="_x0000_s1031" type="#_x0000_t75" style="position:absolute;left:29094;top:27669;width:27432;height:26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f6/GAAAA3gAAAA8AAABkcnMvZG93bnJldi54bWxEj0FrwkAQhe8F/8Myhd7qphbFRlcRQWgP&#10;RRqlXsfsmASzsyG7Jum/dw5CbzPMe++bt1wPrlYdtaHybOBtnIAizr2tuDBwPOxe56BCRLZYeyYD&#10;fxRgvRo9LTG1vucf6rJYKAnhkKKBMsYm1TrkJTkMY98Qy+3iW4dR1rbQtsVewl2tJ0ky0w4rFkKJ&#10;DW1Lyq/ZzQnk93zdfWOy3Uy5p+wr6tOk2xvz8jxsFqAiDfFf/HB/Wnl/9v4hBaSOz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5/r8YAAADeAAAADwAAAAAAAAAAAAAA&#10;AACfAgAAZHJzL2Rvd25yZXYueG1sUEsFBgAAAAAEAAQA9wAAAJIDAAAAAA==&#10;">
                  <v:imagedata r:id="rId24" o:title="08.09.15 Blackley Forest" cropright="15520f"/>
                  <v:path arrowok="t"/>
                </v:shape>
                <v:shape id="Picture 17" o:spid="_x0000_s1032" type="#_x0000_t75" style="position:absolute;left:57832;top:27669;width:27432;height:2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SDfEAAAA3gAAAA8AAABkcnMvZG93bnJldi54bWxET0trAjEQvgv9D2EK3jS7tci6NYoIRQ9F&#10;cBXPQzL7oJvJsom69tc3QqG3+fies1wPthU36n3jWEE6TUAQa2carhScT5+TDIQPyAZbx6TgQR7W&#10;q5fREnPj7nykWxEqEUPY56igDqHLpfS6Jot+6jriyJWutxgi7CtperzHcNvKtySZS4sNx4YaO9rW&#10;pL+Lq1XwTulFL37K7KC/mutxlz3apCyUGr8Omw8QgYbwL/5z702cP58tUni+E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6SDfEAAAA3gAAAA8AAAAAAAAAAAAAAAAA&#10;nwIAAGRycy9kb3ducmV2LnhtbFBLBQYAAAAABAAEAPcAAACQAwAAAAA=&#10;">
                  <v:imagedata r:id="rId25" o:title="23.04.15 Chadderton Hall Park (1)" cropright="15229f"/>
                  <v:path arrowok="t"/>
                </v:shape>
              </v:group>
            </w:pict>
          </mc:Fallback>
        </mc:AlternateContent>
      </w:r>
      <w:r w:rsidR="00595FBA">
        <w:rPr>
          <w:b w:val="0"/>
        </w:rPr>
        <w:tab/>
      </w:r>
    </w:p>
    <w:p w14:paraId="001817A8" w14:textId="77777777" w:rsidR="00297E59" w:rsidRDefault="00297E59" w:rsidP="00595FBA">
      <w:pPr>
        <w:pStyle w:val="MDPI21heading1"/>
        <w:tabs>
          <w:tab w:val="left" w:pos="1170"/>
        </w:tabs>
        <w:rPr>
          <w:b w:val="0"/>
        </w:rPr>
      </w:pPr>
    </w:p>
    <w:p w14:paraId="37502F38" w14:textId="77777777" w:rsidR="00297E59" w:rsidRDefault="00297E59" w:rsidP="00595FBA">
      <w:pPr>
        <w:pStyle w:val="MDPI21heading1"/>
        <w:tabs>
          <w:tab w:val="left" w:pos="1170"/>
        </w:tabs>
        <w:rPr>
          <w:b w:val="0"/>
        </w:rPr>
      </w:pPr>
    </w:p>
    <w:p w14:paraId="1A30511D" w14:textId="77777777" w:rsidR="00297E59" w:rsidRDefault="00297E59" w:rsidP="00595FBA">
      <w:pPr>
        <w:pStyle w:val="MDPI21heading1"/>
        <w:tabs>
          <w:tab w:val="left" w:pos="1170"/>
        </w:tabs>
        <w:rPr>
          <w:b w:val="0"/>
        </w:rPr>
      </w:pPr>
    </w:p>
    <w:p w14:paraId="4AA47783" w14:textId="77777777" w:rsidR="00297E59" w:rsidRDefault="0071067D" w:rsidP="00595FBA">
      <w:pPr>
        <w:pStyle w:val="MDPI21heading1"/>
        <w:tabs>
          <w:tab w:val="left" w:pos="1170"/>
        </w:tabs>
        <w:rPr>
          <w:b w:val="0"/>
        </w:rPr>
      </w:pPr>
      <w:r w:rsidRPr="0071067D">
        <w:rPr>
          <w:b w:val="0"/>
          <w:noProof/>
          <w:lang w:val="en-GB" w:eastAsia="en-GB" w:bidi="ar-SA"/>
        </w:rPr>
        <mc:AlternateContent>
          <mc:Choice Requires="wps">
            <w:drawing>
              <wp:anchor distT="45720" distB="45720" distL="114300" distR="114300" simplePos="0" relativeHeight="251688960" behindDoc="0" locked="0" layoutInCell="1" allowOverlap="1" wp14:anchorId="5FE64644" wp14:editId="202286EE">
                <wp:simplePos x="0" y="0"/>
                <wp:positionH relativeFrom="column">
                  <wp:posOffset>2745740</wp:posOffset>
                </wp:positionH>
                <wp:positionV relativeFrom="paragraph">
                  <wp:posOffset>255905</wp:posOffset>
                </wp:positionV>
                <wp:extent cx="565200" cy="379730"/>
                <wp:effectExtent l="0" t="0" r="6350" b="12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379730"/>
                        </a:xfrm>
                        <a:prstGeom prst="rect">
                          <a:avLst/>
                        </a:prstGeom>
                        <a:solidFill>
                          <a:srgbClr val="FFFFFF"/>
                        </a:solidFill>
                        <a:ln w="9525">
                          <a:noFill/>
                          <a:miter lim="800000"/>
                          <a:headEnd/>
                          <a:tailEnd/>
                        </a:ln>
                      </wps:spPr>
                      <wps:txbx>
                        <w:txbxContent>
                          <w:p w14:paraId="6BCD3D6E" w14:textId="77777777" w:rsidR="004E0C22" w:rsidRDefault="004E0C22" w:rsidP="0071067D">
                            <w:r>
                              <w:t>M-Du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64644" id="_x0000_s1027" type="#_x0000_t202" style="position:absolute;margin-left:216.2pt;margin-top:20.15pt;width:44.5pt;height:29.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" stroked="f">
                <v:textbox>
                  <w:txbxContent>
                    <w:p w14:paraId="6BCD3D6E" w14:textId="77777777" w:rsidR="004E0C22" w:rsidRDefault="004E0C22" w:rsidP="0071067D">
                      <w:r>
                        <w:t>M-Du</w:t>
                      </w:r>
                    </w:p>
                  </w:txbxContent>
                </v:textbox>
                <w10:wrap type="square"/>
              </v:shape>
            </w:pict>
          </mc:Fallback>
        </mc:AlternateContent>
      </w:r>
      <w:r w:rsidRPr="0071067D">
        <w:rPr>
          <w:b w:val="0"/>
          <w:noProof/>
          <w:lang w:val="en-GB" w:eastAsia="en-GB" w:bidi="ar-SA"/>
        </w:rPr>
        <mc:AlternateContent>
          <mc:Choice Requires="wps">
            <w:drawing>
              <wp:anchor distT="45720" distB="45720" distL="114300" distR="114300" simplePos="0" relativeHeight="251686912" behindDoc="0" locked="0" layoutInCell="1" allowOverlap="1" wp14:anchorId="679F2556" wp14:editId="5F683C04">
                <wp:simplePos x="0" y="0"/>
                <wp:positionH relativeFrom="column">
                  <wp:posOffset>5631180</wp:posOffset>
                </wp:positionH>
                <wp:positionV relativeFrom="paragraph">
                  <wp:posOffset>255905</wp:posOffset>
                </wp:positionV>
                <wp:extent cx="565200" cy="379730"/>
                <wp:effectExtent l="0" t="0" r="635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379730"/>
                        </a:xfrm>
                        <a:prstGeom prst="rect">
                          <a:avLst/>
                        </a:prstGeom>
                        <a:solidFill>
                          <a:srgbClr val="FFFFFF"/>
                        </a:solidFill>
                        <a:ln w="9525">
                          <a:noFill/>
                          <a:miter lim="800000"/>
                          <a:headEnd/>
                          <a:tailEnd/>
                        </a:ln>
                      </wps:spPr>
                      <wps:txbx>
                        <w:txbxContent>
                          <w:p w14:paraId="7F14D3F8" w14:textId="77777777" w:rsidR="004E0C22" w:rsidRDefault="004E0C22" w:rsidP="0071067D">
                            <w:r>
                              <w:t>M-Dr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2556" id="_x0000_s1028" type="#_x0000_t202" style="position:absolute;margin-left:443.4pt;margin-top:20.15pt;width:44.5pt;height:29.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" stroked="f">
                <v:textbox>
                  <w:txbxContent>
                    <w:p w14:paraId="7F14D3F8" w14:textId="77777777" w:rsidR="004E0C22" w:rsidRDefault="004E0C22" w:rsidP="0071067D">
                      <w:r>
                        <w:t>M-Dr</w:t>
                      </w:r>
                    </w:p>
                  </w:txbxContent>
                </v:textbox>
                <w10:wrap type="square"/>
              </v:shape>
            </w:pict>
          </mc:Fallback>
        </mc:AlternateContent>
      </w:r>
      <w:r w:rsidRPr="0071067D">
        <w:rPr>
          <w:b w:val="0"/>
          <w:noProof/>
          <w:lang w:val="en-GB" w:eastAsia="en-GB" w:bidi="ar-SA"/>
        </w:rPr>
        <mc:AlternateContent>
          <mc:Choice Requires="wps">
            <w:drawing>
              <wp:anchor distT="45720" distB="45720" distL="114300" distR="114300" simplePos="0" relativeHeight="251684864" behindDoc="0" locked="0" layoutInCell="1" allowOverlap="1" wp14:anchorId="3CD3553F" wp14:editId="127A2C07">
                <wp:simplePos x="0" y="0"/>
                <wp:positionH relativeFrom="column">
                  <wp:posOffset>8530590</wp:posOffset>
                </wp:positionH>
                <wp:positionV relativeFrom="paragraph">
                  <wp:posOffset>245110</wp:posOffset>
                </wp:positionV>
                <wp:extent cx="565200" cy="379730"/>
                <wp:effectExtent l="0" t="0" r="635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379730"/>
                        </a:xfrm>
                        <a:prstGeom prst="rect">
                          <a:avLst/>
                        </a:prstGeom>
                        <a:solidFill>
                          <a:srgbClr val="FFFFFF"/>
                        </a:solidFill>
                        <a:ln w="9525">
                          <a:noFill/>
                          <a:miter lim="800000"/>
                          <a:headEnd/>
                          <a:tailEnd/>
                        </a:ln>
                      </wps:spPr>
                      <wps:txbx>
                        <w:txbxContent>
                          <w:p w14:paraId="01AE4DF2" w14:textId="77777777" w:rsidR="004E0C22" w:rsidRDefault="004E0C22">
                            <w:r>
                              <w:t>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3553F" id="_x0000_s1029" type="#_x0000_t202" style="position:absolute;margin-left:671.7pt;margin-top:19.3pt;width:44.5pt;height:29.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" stroked="f">
                <v:textbox>
                  <w:txbxContent>
                    <w:p w14:paraId="01AE4DF2" w14:textId="77777777" w:rsidR="004E0C22" w:rsidRDefault="004E0C22">
                      <w:r>
                        <w:t>M-U</w:t>
                      </w:r>
                    </w:p>
                  </w:txbxContent>
                </v:textbox>
                <w10:wrap type="square"/>
              </v:shape>
            </w:pict>
          </mc:Fallback>
        </mc:AlternateContent>
      </w:r>
    </w:p>
    <w:p w14:paraId="2289BC5A" w14:textId="77777777" w:rsidR="00297E59" w:rsidRDefault="00297E59" w:rsidP="00595FBA">
      <w:pPr>
        <w:pStyle w:val="MDPI21heading1"/>
        <w:tabs>
          <w:tab w:val="left" w:pos="1170"/>
        </w:tabs>
        <w:rPr>
          <w:b w:val="0"/>
        </w:rPr>
      </w:pPr>
    </w:p>
    <w:p w14:paraId="190B816B" w14:textId="77777777" w:rsidR="00297E59" w:rsidRDefault="00297E59" w:rsidP="00595FBA">
      <w:pPr>
        <w:pStyle w:val="MDPI21heading1"/>
        <w:tabs>
          <w:tab w:val="left" w:pos="1170"/>
        </w:tabs>
        <w:rPr>
          <w:b w:val="0"/>
        </w:rPr>
      </w:pPr>
    </w:p>
    <w:p w14:paraId="6970AC9A" w14:textId="77777777" w:rsidR="00297E59" w:rsidRDefault="00297E59" w:rsidP="00595FBA">
      <w:pPr>
        <w:pStyle w:val="MDPI21heading1"/>
        <w:tabs>
          <w:tab w:val="left" w:pos="1170"/>
        </w:tabs>
        <w:rPr>
          <w:b w:val="0"/>
        </w:rPr>
      </w:pPr>
    </w:p>
    <w:p w14:paraId="229A7BC5" w14:textId="77777777" w:rsidR="00297E59" w:rsidRDefault="005C7288" w:rsidP="00595FBA">
      <w:pPr>
        <w:pStyle w:val="MDPI21heading1"/>
        <w:tabs>
          <w:tab w:val="left" w:pos="1170"/>
        </w:tabs>
        <w:rPr>
          <w:b w:val="0"/>
        </w:rPr>
      </w:pPr>
      <w:r w:rsidRPr="005C7288">
        <w:rPr>
          <w:b w:val="0"/>
          <w:noProof/>
          <w:lang w:val="en-GB" w:eastAsia="en-GB" w:bidi="ar-SA"/>
        </w:rPr>
        <mc:AlternateContent>
          <mc:Choice Requires="wps">
            <w:drawing>
              <wp:anchor distT="45720" distB="45720" distL="114300" distR="114300" simplePos="0" relativeHeight="251682816" behindDoc="0" locked="0" layoutInCell="1" allowOverlap="1" wp14:anchorId="73F7CFB9" wp14:editId="04E8DB7B">
                <wp:simplePos x="0" y="0"/>
                <wp:positionH relativeFrom="column">
                  <wp:posOffset>86360</wp:posOffset>
                </wp:positionH>
                <wp:positionV relativeFrom="paragraph">
                  <wp:posOffset>41275</wp:posOffset>
                </wp:positionV>
                <wp:extent cx="1556385" cy="1404620"/>
                <wp:effectExtent l="4128"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6385" cy="1404620"/>
                        </a:xfrm>
                        <a:prstGeom prst="rect">
                          <a:avLst/>
                        </a:prstGeom>
                        <a:solidFill>
                          <a:srgbClr val="FFFFFF"/>
                        </a:solidFill>
                        <a:ln w="9525">
                          <a:noFill/>
                          <a:miter lim="800000"/>
                          <a:headEnd/>
                          <a:tailEnd/>
                        </a:ln>
                      </wps:spPr>
                      <wps:txbx>
                        <w:txbxContent>
                          <w:p w14:paraId="33C1A3D3" w14:textId="77777777" w:rsidR="004E0C22" w:rsidRPr="005C7288" w:rsidRDefault="004E0C22" w:rsidP="005C7288">
                            <w:pPr>
                              <w:rPr>
                                <w:rFonts w:ascii="Palatino Linotype" w:hAnsi="Palatino Linotype"/>
                                <w:sz w:val="32"/>
                                <w:szCs w:val="32"/>
                              </w:rPr>
                            </w:pPr>
                            <w:r w:rsidRPr="005C7288">
                              <w:rPr>
                                <w:rFonts w:ascii="Palatino Linotype" w:hAnsi="Palatino Linotype"/>
                                <w:sz w:val="32"/>
                                <w:szCs w:val="32"/>
                              </w:rPr>
                              <w:t>River Irk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F7CFB9" id="_x0000_s1030" type="#_x0000_t202" style="position:absolute;margin-left:6.8pt;margin-top:3.25pt;width:122.55pt;height:110.6pt;rotation:-90;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" stroked="f">
                <v:textbox style="mso-fit-shape-to-text:t">
                  <w:txbxContent>
                    <w:p w14:paraId="33C1A3D3" w14:textId="77777777" w:rsidR="004E0C22" w:rsidRPr="005C7288" w:rsidRDefault="004E0C22" w:rsidP="005C7288">
                      <w:pPr>
                        <w:rPr>
                          <w:rFonts w:ascii="Palatino Linotype" w:hAnsi="Palatino Linotype"/>
                          <w:sz w:val="32"/>
                          <w:szCs w:val="32"/>
                        </w:rPr>
                      </w:pPr>
                      <w:r w:rsidRPr="005C7288">
                        <w:rPr>
                          <w:rFonts w:ascii="Palatino Linotype" w:hAnsi="Palatino Linotype"/>
                          <w:sz w:val="32"/>
                          <w:szCs w:val="32"/>
                        </w:rPr>
                        <w:t>River Irk</w:t>
                      </w:r>
                    </w:p>
                  </w:txbxContent>
                </v:textbox>
                <w10:wrap type="square"/>
              </v:shape>
            </w:pict>
          </mc:Fallback>
        </mc:AlternateContent>
      </w:r>
    </w:p>
    <w:p w14:paraId="1B8AF6A8" w14:textId="77777777" w:rsidR="00297E59" w:rsidRDefault="00297E59" w:rsidP="00595FBA">
      <w:pPr>
        <w:pStyle w:val="MDPI21heading1"/>
        <w:tabs>
          <w:tab w:val="left" w:pos="1170"/>
        </w:tabs>
        <w:rPr>
          <w:b w:val="0"/>
        </w:rPr>
      </w:pPr>
    </w:p>
    <w:p w14:paraId="3D254673" w14:textId="77777777" w:rsidR="00297E59" w:rsidRDefault="00297E59" w:rsidP="00595FBA">
      <w:pPr>
        <w:pStyle w:val="MDPI21heading1"/>
        <w:tabs>
          <w:tab w:val="left" w:pos="1170"/>
        </w:tabs>
        <w:rPr>
          <w:b w:val="0"/>
        </w:rPr>
      </w:pPr>
    </w:p>
    <w:p w14:paraId="5A0C8530" w14:textId="77777777" w:rsidR="00297E59" w:rsidRDefault="00297E59" w:rsidP="00595FBA">
      <w:pPr>
        <w:pStyle w:val="MDPI21heading1"/>
        <w:tabs>
          <w:tab w:val="left" w:pos="1170"/>
        </w:tabs>
        <w:rPr>
          <w:b w:val="0"/>
        </w:rPr>
      </w:pPr>
    </w:p>
    <w:p w14:paraId="2D5E735B" w14:textId="77777777" w:rsidR="00297E59" w:rsidRDefault="00297E59" w:rsidP="00595FBA">
      <w:pPr>
        <w:pStyle w:val="MDPI21heading1"/>
        <w:tabs>
          <w:tab w:val="left" w:pos="1170"/>
        </w:tabs>
        <w:rPr>
          <w:b w:val="0"/>
        </w:rPr>
      </w:pPr>
    </w:p>
    <w:p w14:paraId="1B7C39A3" w14:textId="77777777" w:rsidR="00897170" w:rsidRDefault="00B03F6C" w:rsidP="00595FBA">
      <w:pPr>
        <w:pStyle w:val="MDPI21heading1"/>
        <w:tabs>
          <w:tab w:val="left" w:pos="1170"/>
        </w:tabs>
      </w:pPr>
      <w:r w:rsidRPr="0071067D">
        <w:rPr>
          <w:b w:val="0"/>
          <w:noProof/>
          <w:lang w:val="en-GB" w:eastAsia="en-GB" w:bidi="ar-SA"/>
        </w:rPr>
        <mc:AlternateContent>
          <mc:Choice Requires="wps">
            <w:drawing>
              <wp:anchor distT="45720" distB="45720" distL="114300" distR="114300" simplePos="0" relativeHeight="251695104" behindDoc="0" locked="0" layoutInCell="1" allowOverlap="1" wp14:anchorId="7438A71E" wp14:editId="3C7014E6">
                <wp:simplePos x="0" y="0"/>
                <wp:positionH relativeFrom="column">
                  <wp:posOffset>2752981</wp:posOffset>
                </wp:positionH>
                <wp:positionV relativeFrom="paragraph">
                  <wp:posOffset>64770</wp:posOffset>
                </wp:positionV>
                <wp:extent cx="565200" cy="379730"/>
                <wp:effectExtent l="0" t="0" r="635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379730"/>
                        </a:xfrm>
                        <a:prstGeom prst="rect">
                          <a:avLst/>
                        </a:prstGeom>
                        <a:solidFill>
                          <a:srgbClr val="FFFFFF"/>
                        </a:solidFill>
                        <a:ln w="9525">
                          <a:noFill/>
                          <a:miter lim="800000"/>
                          <a:headEnd/>
                          <a:tailEnd/>
                        </a:ln>
                      </wps:spPr>
                      <wps:txbx>
                        <w:txbxContent>
                          <w:p w14:paraId="46246CBA" w14:textId="77777777" w:rsidR="004E0C22" w:rsidRDefault="004E0C22" w:rsidP="00B03F6C">
                            <w:r>
                              <w:t>I-Du2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8A71E" id="_x0000_s1031" type="#_x0000_t202" style="position:absolute;margin-left:216.75pt;margin-top:5.1pt;width:44.5pt;height:29.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" stroked="f">
                <v:textbox>
                  <w:txbxContent>
                    <w:p w14:paraId="46246CBA" w14:textId="77777777" w:rsidR="004E0C22" w:rsidRDefault="004E0C22" w:rsidP="00B03F6C">
                      <w:r>
                        <w:t>I-Du2</w:t>
                      </w:r>
                    </w:p>
                  </w:txbxContent>
                </v:textbox>
                <w10:wrap type="square"/>
              </v:shape>
            </w:pict>
          </mc:Fallback>
        </mc:AlternateContent>
      </w:r>
      <w:r w:rsidRPr="0071067D">
        <w:rPr>
          <w:b w:val="0"/>
          <w:noProof/>
          <w:lang w:val="en-GB" w:eastAsia="en-GB" w:bidi="ar-SA"/>
        </w:rPr>
        <mc:AlternateContent>
          <mc:Choice Requires="wps">
            <w:drawing>
              <wp:anchor distT="45720" distB="45720" distL="114300" distR="114300" simplePos="0" relativeHeight="251693056" behindDoc="0" locked="0" layoutInCell="1" allowOverlap="1" wp14:anchorId="32DE7DB8" wp14:editId="1C89BE3C">
                <wp:simplePos x="0" y="0"/>
                <wp:positionH relativeFrom="column">
                  <wp:posOffset>5635708</wp:posOffset>
                </wp:positionH>
                <wp:positionV relativeFrom="paragraph">
                  <wp:posOffset>68523</wp:posOffset>
                </wp:positionV>
                <wp:extent cx="565200" cy="379730"/>
                <wp:effectExtent l="0" t="0" r="6350" b="12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379730"/>
                        </a:xfrm>
                        <a:prstGeom prst="rect">
                          <a:avLst/>
                        </a:prstGeom>
                        <a:solidFill>
                          <a:srgbClr val="FFFFFF"/>
                        </a:solidFill>
                        <a:ln w="9525">
                          <a:noFill/>
                          <a:miter lim="800000"/>
                          <a:headEnd/>
                          <a:tailEnd/>
                        </a:ln>
                      </wps:spPr>
                      <wps:txbx>
                        <w:txbxContent>
                          <w:p w14:paraId="0D765D0C" w14:textId="77777777" w:rsidR="004E0C22" w:rsidRDefault="004E0C22" w:rsidP="00B03F6C">
                            <w:r>
                              <w:t>I-Du1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7DB8" id="_x0000_s1032" type="#_x0000_t202" style="position:absolute;margin-left:443.75pt;margin-top:5.4pt;width:44.5pt;height:29.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" stroked="f">
                <v:textbox>
                  <w:txbxContent>
                    <w:p w14:paraId="0D765D0C" w14:textId="77777777" w:rsidR="004E0C22" w:rsidRDefault="004E0C22" w:rsidP="00B03F6C">
                      <w:r>
                        <w:t>I-Du1</w:t>
                      </w:r>
                    </w:p>
                  </w:txbxContent>
                </v:textbox>
                <w10:wrap type="square"/>
              </v:shape>
            </w:pict>
          </mc:Fallback>
        </mc:AlternateContent>
      </w:r>
      <w:r w:rsidR="0071067D" w:rsidRPr="0071067D">
        <w:rPr>
          <w:b w:val="0"/>
          <w:noProof/>
          <w:lang w:val="en-GB" w:eastAsia="en-GB" w:bidi="ar-SA"/>
        </w:rPr>
        <mc:AlternateContent>
          <mc:Choice Requires="wps">
            <w:drawing>
              <wp:anchor distT="45720" distB="45720" distL="114300" distR="114300" simplePos="0" relativeHeight="251691008" behindDoc="0" locked="0" layoutInCell="1" allowOverlap="1" wp14:anchorId="6B53B4B9" wp14:editId="05490E81">
                <wp:simplePos x="0" y="0"/>
                <wp:positionH relativeFrom="column">
                  <wp:posOffset>8500630</wp:posOffset>
                </wp:positionH>
                <wp:positionV relativeFrom="paragraph">
                  <wp:posOffset>65520</wp:posOffset>
                </wp:positionV>
                <wp:extent cx="565200" cy="379730"/>
                <wp:effectExtent l="0" t="0" r="635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379730"/>
                        </a:xfrm>
                        <a:prstGeom prst="rect">
                          <a:avLst/>
                        </a:prstGeom>
                        <a:solidFill>
                          <a:srgbClr val="FFFFFF"/>
                        </a:solidFill>
                        <a:ln w="9525">
                          <a:noFill/>
                          <a:miter lim="800000"/>
                          <a:headEnd/>
                          <a:tailEnd/>
                        </a:ln>
                      </wps:spPr>
                      <wps:txbx>
                        <w:txbxContent>
                          <w:p w14:paraId="6CC39858" w14:textId="77777777" w:rsidR="004E0C22" w:rsidRDefault="004E0C22" w:rsidP="0071067D">
                            <w:r>
                              <w:t xml:space="preserve"> 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B4B9" id="_x0000_s1033" type="#_x0000_t202" style="position:absolute;margin-left:669.35pt;margin-top:5.15pt;width:44.5pt;height:29.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" stroked="f">
                <v:textbox>
                  <w:txbxContent>
                    <w:p w14:paraId="6CC39858" w14:textId="77777777" w:rsidR="004E0C22" w:rsidRDefault="004E0C22" w:rsidP="0071067D">
                      <w:r>
                        <w:t xml:space="preserve"> I-U</w:t>
                      </w:r>
                    </w:p>
                  </w:txbxContent>
                </v:textbox>
                <w10:wrap type="square"/>
              </v:shape>
            </w:pict>
          </mc:Fallback>
        </mc:AlternateContent>
      </w:r>
    </w:p>
    <w:p w14:paraId="07BBD1F3" w14:textId="77777777" w:rsidR="00897170" w:rsidRDefault="00897170" w:rsidP="00595FBA">
      <w:pPr>
        <w:pStyle w:val="MDPI21heading1"/>
        <w:tabs>
          <w:tab w:val="left" w:pos="1170"/>
        </w:tabs>
      </w:pPr>
    </w:p>
    <w:p w14:paraId="4B71FF70" w14:textId="0488254D" w:rsidR="00297E59" w:rsidRPr="00297E59" w:rsidRDefault="00297E59" w:rsidP="00595FBA">
      <w:pPr>
        <w:pStyle w:val="MDPI21heading1"/>
        <w:tabs>
          <w:tab w:val="left" w:pos="1170"/>
        </w:tabs>
        <w:rPr>
          <w:b w:val="0"/>
        </w:rPr>
      </w:pPr>
      <w:r>
        <w:t xml:space="preserve">Figure 3 </w:t>
      </w:r>
      <w:r w:rsidR="00E02E48">
        <w:rPr>
          <w:b w:val="0"/>
        </w:rPr>
        <w:t xml:space="preserve">Pictures of the six </w:t>
      </w:r>
      <w:r>
        <w:rPr>
          <w:b w:val="0"/>
        </w:rPr>
        <w:t xml:space="preserve">sites </w:t>
      </w:r>
      <w:r w:rsidR="00E02E48">
        <w:rPr>
          <w:b w:val="0"/>
        </w:rPr>
        <w:t xml:space="preserve">included in the study, three </w:t>
      </w:r>
      <w:r>
        <w:rPr>
          <w:b w:val="0"/>
        </w:rPr>
        <w:t xml:space="preserve">on the </w:t>
      </w:r>
      <w:r w:rsidR="005770AE">
        <w:rPr>
          <w:b w:val="0"/>
        </w:rPr>
        <w:t>restored r</w:t>
      </w:r>
      <w:r>
        <w:rPr>
          <w:b w:val="0"/>
        </w:rPr>
        <w:t xml:space="preserve">iver Medlock and </w:t>
      </w:r>
      <w:r w:rsidR="00E02E48">
        <w:rPr>
          <w:b w:val="0"/>
        </w:rPr>
        <w:t xml:space="preserve">three on the </w:t>
      </w:r>
      <w:r w:rsidR="005770AE">
        <w:rPr>
          <w:b w:val="0"/>
        </w:rPr>
        <w:t>unrestored r</w:t>
      </w:r>
      <w:r>
        <w:rPr>
          <w:b w:val="0"/>
        </w:rPr>
        <w:t>iver Irk.</w:t>
      </w:r>
    </w:p>
    <w:p w14:paraId="6F615350" w14:textId="77777777" w:rsidR="00595FBA" w:rsidRPr="00595FBA" w:rsidRDefault="00595FBA" w:rsidP="00595FBA">
      <w:pPr>
        <w:tabs>
          <w:tab w:val="left" w:pos="1170"/>
        </w:tabs>
        <w:rPr>
          <w:lang w:bidi="en-US"/>
        </w:rPr>
        <w:sectPr w:rsidR="00595FBA" w:rsidRPr="00595FBA" w:rsidSect="00595FBA">
          <w:pgSz w:w="16838" w:h="11906" w:orient="landscape" w:code="9"/>
          <w:pgMar w:top="1531" w:right="1417" w:bottom="1531" w:left="1077" w:header="1020" w:footer="850" w:gutter="0"/>
          <w:lnNumType w:countBy="1" w:restart="continuous"/>
          <w:pgNumType w:start="1"/>
          <w:cols w:space="425"/>
          <w:titlePg/>
          <w:docGrid w:type="lines" w:linePitch="326"/>
        </w:sectPr>
      </w:pPr>
      <w:r>
        <w:rPr>
          <w:lang w:bidi="en-US"/>
        </w:rPr>
        <w:tab/>
      </w:r>
    </w:p>
    <w:p w14:paraId="03C605EC" w14:textId="77777777" w:rsidR="0094770F" w:rsidRDefault="0094770F" w:rsidP="00580907">
      <w:pPr>
        <w:pStyle w:val="MDPI22heading2"/>
      </w:pPr>
      <w:r w:rsidRPr="0094770F">
        <w:lastRenderedPageBreak/>
        <w:t>2.2 Ecological evaluation</w:t>
      </w:r>
    </w:p>
    <w:p w14:paraId="28621EC9" w14:textId="51F1633B" w:rsidR="00473B7C" w:rsidRPr="0094770F" w:rsidRDefault="00473B7C" w:rsidP="00FA6AA6">
      <w:pPr>
        <w:pStyle w:val="MDPI21heading1"/>
      </w:pPr>
      <w:r w:rsidRPr="0094770F">
        <w:rPr>
          <w:b w:val="0"/>
        </w:rPr>
        <w:t xml:space="preserve">We assessed ecological health by sampling aquatic macroinvertebrates. Macroinvertebrates provide information on biotic and abiotic conditions so are considered good indicators for assessing the ecological health of the aquatic environment </w:t>
      </w:r>
      <w:r>
        <w:rPr>
          <w:b w:val="0"/>
        </w:rPr>
        <w:t>[</w:t>
      </w:r>
      <w:r w:rsidRPr="0094770F">
        <w:rPr>
          <w:b w:val="0"/>
        </w:rPr>
        <w:t>19,</w:t>
      </w:r>
      <w:r w:rsidR="004E0C22">
        <w:rPr>
          <w:b w:val="0"/>
        </w:rPr>
        <w:t>31</w:t>
      </w:r>
      <w:r>
        <w:rPr>
          <w:b w:val="0"/>
        </w:rPr>
        <w:t>]</w:t>
      </w:r>
      <w:r w:rsidRPr="0094770F">
        <w:rPr>
          <w:b w:val="0"/>
        </w:rPr>
        <w:t xml:space="preserve">, and have been widely used to investigate the effects of river restoration </w:t>
      </w:r>
      <w:r>
        <w:rPr>
          <w:b w:val="0"/>
        </w:rPr>
        <w:t>[</w:t>
      </w:r>
      <w:r w:rsidR="004E0C22">
        <w:rPr>
          <w:b w:val="0"/>
        </w:rPr>
        <w:t>16,18,32</w:t>
      </w:r>
      <w:r>
        <w:rPr>
          <w:b w:val="0"/>
        </w:rPr>
        <w:t>]</w:t>
      </w:r>
      <w:r w:rsidRPr="0094770F">
        <w:rPr>
          <w:b w:val="0"/>
        </w:rPr>
        <w:t>.</w:t>
      </w:r>
    </w:p>
    <w:p w14:paraId="5EDDEAE6" w14:textId="77777777" w:rsidR="0094770F" w:rsidRPr="0094770F" w:rsidRDefault="0094770F" w:rsidP="00580907">
      <w:pPr>
        <w:pStyle w:val="MDPI23heading3"/>
        <w:rPr>
          <w:b/>
        </w:rPr>
      </w:pPr>
      <w:r w:rsidRPr="0094770F">
        <w:t>2.2.1 Ecological sampling</w:t>
      </w:r>
    </w:p>
    <w:p w14:paraId="0289744B" w14:textId="77777777" w:rsidR="0094770F" w:rsidRPr="0094770F" w:rsidRDefault="0094770F" w:rsidP="0094770F">
      <w:pPr>
        <w:pStyle w:val="MDPI21heading1"/>
        <w:rPr>
          <w:b w:val="0"/>
        </w:rPr>
      </w:pPr>
      <w:r w:rsidRPr="0094770F">
        <w:rPr>
          <w:b w:val="0"/>
        </w:rPr>
        <w:t>We used a space-for-time substitution to investigate the effects of the restoration, sampling both the restored river Medlock and the unrestored river Irk as a comparison. Three sites on each river were sampl</w:t>
      </w:r>
      <w:r w:rsidR="00924AA8">
        <w:rPr>
          <w:b w:val="0"/>
        </w:rPr>
        <w:t xml:space="preserve">ed for macroinvertebrates </w:t>
      </w:r>
      <w:r w:rsidR="008A748E">
        <w:rPr>
          <w:b w:val="0"/>
        </w:rPr>
        <w:t>(</w:t>
      </w:r>
      <w:r w:rsidR="00924AA8">
        <w:rPr>
          <w:b w:val="0"/>
        </w:rPr>
        <w:t>Figure</w:t>
      </w:r>
      <w:r w:rsidRPr="0094770F">
        <w:rPr>
          <w:b w:val="0"/>
        </w:rPr>
        <w:t xml:space="preserve"> 2</w:t>
      </w:r>
      <w:r w:rsidR="008A748E">
        <w:rPr>
          <w:b w:val="0"/>
        </w:rPr>
        <w:t>)</w:t>
      </w:r>
      <w:r w:rsidRPr="0094770F">
        <w:rPr>
          <w:b w:val="0"/>
        </w:rPr>
        <w:t xml:space="preserve">. One upstream site was sampled on each river to give an indication of the initial ecological health of each river </w:t>
      </w:r>
      <w:r w:rsidR="00F66C12">
        <w:rPr>
          <w:b w:val="0"/>
        </w:rPr>
        <w:t>[</w:t>
      </w:r>
      <w:r w:rsidRPr="0094770F">
        <w:rPr>
          <w:b w:val="0"/>
        </w:rPr>
        <w:t>18</w:t>
      </w:r>
      <w:r w:rsidR="00F66C12">
        <w:rPr>
          <w:b w:val="0"/>
        </w:rPr>
        <w:t>]</w:t>
      </w:r>
      <w:r w:rsidRPr="0094770F">
        <w:rPr>
          <w:b w:val="0"/>
        </w:rPr>
        <w:t xml:space="preserve">. The upstream Medlock site is referred to as M-U and the upstream Irk site as I-U. The second site sampled on the Medlock was the downstream restored site </w:t>
      </w:r>
      <w:r w:rsidR="004B28F0">
        <w:rPr>
          <w:b w:val="0"/>
        </w:rPr>
        <w:t>(</w:t>
      </w:r>
      <w:r w:rsidRPr="0094770F">
        <w:rPr>
          <w:b w:val="0"/>
        </w:rPr>
        <w:t>M-Dr</w:t>
      </w:r>
      <w:r w:rsidR="004B28F0">
        <w:rPr>
          <w:b w:val="0"/>
        </w:rPr>
        <w:t>)</w:t>
      </w:r>
      <w:r w:rsidRPr="0094770F">
        <w:rPr>
          <w:b w:val="0"/>
        </w:rPr>
        <w:t xml:space="preserve">, followed by a downstream unrestored site </w:t>
      </w:r>
      <w:r w:rsidR="004B28F0">
        <w:rPr>
          <w:b w:val="0"/>
        </w:rPr>
        <w:t>(</w:t>
      </w:r>
      <w:r w:rsidRPr="0094770F">
        <w:rPr>
          <w:b w:val="0"/>
        </w:rPr>
        <w:t>M-Du</w:t>
      </w:r>
      <w:r w:rsidR="004B28F0">
        <w:rPr>
          <w:b w:val="0"/>
        </w:rPr>
        <w:t>)</w:t>
      </w:r>
      <w:r w:rsidRPr="0094770F">
        <w:rPr>
          <w:b w:val="0"/>
        </w:rPr>
        <w:t xml:space="preserve"> as a comparison. On the Irk, two downstream sites, both unrestored, were sampled </w:t>
      </w:r>
      <w:r w:rsidR="004B28F0">
        <w:rPr>
          <w:b w:val="0"/>
        </w:rPr>
        <w:t>(</w:t>
      </w:r>
      <w:r w:rsidRPr="0094770F">
        <w:rPr>
          <w:b w:val="0"/>
        </w:rPr>
        <w:t>I-Du1 and I-Du2</w:t>
      </w:r>
      <w:r w:rsidR="004B28F0">
        <w:rPr>
          <w:b w:val="0"/>
        </w:rPr>
        <w:t>)</w:t>
      </w:r>
      <w:r w:rsidRPr="0094770F">
        <w:rPr>
          <w:b w:val="0"/>
        </w:rPr>
        <w:t xml:space="preserve"> to serve as comparisons to M-Dr and M-Du on the Medlock. These four sites – M-Dr, M-Du, I-Du1, I-Du2 – were all located in green spaces accessible to the public.</w:t>
      </w:r>
    </w:p>
    <w:p w14:paraId="6E3F0296" w14:textId="76AEF95A" w:rsidR="0094770F" w:rsidRPr="0094770F" w:rsidRDefault="0094770F" w:rsidP="0094770F">
      <w:pPr>
        <w:pStyle w:val="MDPI21heading1"/>
        <w:rPr>
          <w:b w:val="0"/>
        </w:rPr>
      </w:pPr>
      <w:r w:rsidRPr="0094770F">
        <w:rPr>
          <w:b w:val="0"/>
        </w:rPr>
        <w:t xml:space="preserve">The rivers were first sampled in spring </w:t>
      </w:r>
      <w:r w:rsidR="004B28F0">
        <w:rPr>
          <w:b w:val="0"/>
        </w:rPr>
        <w:t>(</w:t>
      </w:r>
      <w:r w:rsidRPr="0094770F">
        <w:rPr>
          <w:b w:val="0"/>
        </w:rPr>
        <w:t>April/May</w:t>
      </w:r>
      <w:r w:rsidR="004B28F0">
        <w:rPr>
          <w:b w:val="0"/>
        </w:rPr>
        <w:t>)</w:t>
      </w:r>
      <w:r w:rsidRPr="0094770F">
        <w:rPr>
          <w:b w:val="0"/>
        </w:rPr>
        <w:t xml:space="preserve"> 2015, one year after the completion of the restoration, then again in autumn </w:t>
      </w:r>
      <w:r w:rsidR="004B28F0">
        <w:rPr>
          <w:b w:val="0"/>
        </w:rPr>
        <w:t>(</w:t>
      </w:r>
      <w:r w:rsidRPr="0094770F">
        <w:rPr>
          <w:b w:val="0"/>
        </w:rPr>
        <w:t>September/October</w:t>
      </w:r>
      <w:r w:rsidR="004B28F0">
        <w:rPr>
          <w:b w:val="0"/>
        </w:rPr>
        <w:t>)</w:t>
      </w:r>
      <w:r w:rsidRPr="0094770F">
        <w:rPr>
          <w:b w:val="0"/>
        </w:rPr>
        <w:t xml:space="preserve"> 2015, and finally in spring </w:t>
      </w:r>
      <w:r w:rsidR="004B28F0">
        <w:rPr>
          <w:b w:val="0"/>
        </w:rPr>
        <w:t>(</w:t>
      </w:r>
      <w:r w:rsidRPr="0094770F">
        <w:rPr>
          <w:b w:val="0"/>
        </w:rPr>
        <w:t>April/May</w:t>
      </w:r>
      <w:r w:rsidR="004B28F0">
        <w:rPr>
          <w:b w:val="0"/>
        </w:rPr>
        <w:t>)</w:t>
      </w:r>
      <w:r w:rsidRPr="0094770F">
        <w:rPr>
          <w:b w:val="0"/>
        </w:rPr>
        <w:t xml:space="preserve"> 2016. During each sampling season, all sites were visited three times and four macroinvertebrate samples were taken on each visit, resulting in 12 samples per site per sampling season. A Surber net was used to sample the macroinvertebrates </w:t>
      </w:r>
      <w:r w:rsidR="00F66C12">
        <w:rPr>
          <w:b w:val="0"/>
        </w:rPr>
        <w:t>[</w:t>
      </w:r>
      <w:r w:rsidRPr="0094770F">
        <w:rPr>
          <w:b w:val="0"/>
        </w:rPr>
        <w:t>3</w:t>
      </w:r>
      <w:r w:rsidR="004E0C22">
        <w:rPr>
          <w:b w:val="0"/>
        </w:rPr>
        <w:t>2</w:t>
      </w:r>
      <w:r w:rsidR="00F66C12">
        <w:rPr>
          <w:b w:val="0"/>
        </w:rPr>
        <w:t>]</w:t>
      </w:r>
      <w:r w:rsidRPr="0094770F">
        <w:rPr>
          <w:b w:val="0"/>
        </w:rPr>
        <w:t xml:space="preserve">; samples were taken over a 10 m stretch of river, encompassing the sides and middle of the channel as well as the different habitat types present at the site. When taking a Surber sample, large stones were brushed and the river bed disturbed to a depth of 5 cm for 1 minute </w:t>
      </w:r>
      <w:r w:rsidR="00F66C12">
        <w:rPr>
          <w:b w:val="0"/>
        </w:rPr>
        <w:t>[</w:t>
      </w:r>
      <w:r w:rsidRPr="0094770F">
        <w:rPr>
          <w:b w:val="0"/>
        </w:rPr>
        <w:t>3</w:t>
      </w:r>
      <w:r w:rsidR="004E0C22">
        <w:rPr>
          <w:b w:val="0"/>
        </w:rPr>
        <w:t>2</w:t>
      </w:r>
      <w:r w:rsidR="00F66C12">
        <w:rPr>
          <w:b w:val="0"/>
        </w:rPr>
        <w:t>]</w:t>
      </w:r>
      <w:r w:rsidRPr="0094770F">
        <w:rPr>
          <w:b w:val="0"/>
        </w:rPr>
        <w:t xml:space="preserve">. Each sample was preserved using ethanol, prior to identification in the lab. Classification was performed at family level, the lowest taxonomic level required to allow calculation of our chosen metrics, apart from oligochaetes which were identified to the lowest possible level </w:t>
      </w:r>
      <w:r w:rsidR="002C4412">
        <w:rPr>
          <w:b w:val="0"/>
        </w:rPr>
        <w:t>(</w:t>
      </w:r>
      <w:r w:rsidRPr="0094770F">
        <w:rPr>
          <w:b w:val="0"/>
        </w:rPr>
        <w:t>class</w:t>
      </w:r>
      <w:r w:rsidR="002C4412">
        <w:rPr>
          <w:b w:val="0"/>
        </w:rPr>
        <w:t>)</w:t>
      </w:r>
      <w:r w:rsidRPr="0094770F">
        <w:rPr>
          <w:b w:val="0"/>
        </w:rPr>
        <w:t xml:space="preserve"> </w:t>
      </w:r>
      <w:r w:rsidR="00F66C12">
        <w:rPr>
          <w:b w:val="0"/>
        </w:rPr>
        <w:t>[</w:t>
      </w:r>
      <w:r w:rsidRPr="0094770F">
        <w:rPr>
          <w:b w:val="0"/>
        </w:rPr>
        <w:t>17</w:t>
      </w:r>
      <w:r w:rsidR="00F66C12">
        <w:rPr>
          <w:b w:val="0"/>
        </w:rPr>
        <w:t>]</w:t>
      </w:r>
      <w:r w:rsidRPr="0094770F">
        <w:rPr>
          <w:b w:val="0"/>
        </w:rPr>
        <w:t>.</w:t>
      </w:r>
    </w:p>
    <w:p w14:paraId="02532E2F" w14:textId="77777777" w:rsidR="0094770F" w:rsidRPr="0094770F" w:rsidRDefault="0094770F" w:rsidP="00580907">
      <w:pPr>
        <w:pStyle w:val="MDPI23heading3"/>
        <w:rPr>
          <w:b/>
        </w:rPr>
      </w:pPr>
      <w:r w:rsidRPr="0094770F">
        <w:t>2.2.2 Ecological data analysis</w:t>
      </w:r>
    </w:p>
    <w:p w14:paraId="4C1F64AA" w14:textId="77777777" w:rsidR="00E60486" w:rsidRPr="00E60486" w:rsidRDefault="0094770F" w:rsidP="00E60486">
      <w:pPr>
        <w:pStyle w:val="MDPI21heading1"/>
        <w:rPr>
          <w:b w:val="0"/>
        </w:rPr>
      </w:pPr>
      <w:r w:rsidRPr="0094770F">
        <w:rPr>
          <w:b w:val="0"/>
        </w:rPr>
        <w:t>The four samples collected at each site on each sampling occasion were aggregated, giving us data on macroinvertebrates at three points during each sampling season. Metrics were calculated for each of the three data points for all three sampling seasons. Ecological health at the different sites was evaluated using metrics relating to macroinvertebrate community structure and diversity. In addition to total taxonomic richness and total abundance, we calculated:</w:t>
      </w:r>
    </w:p>
    <w:p w14:paraId="6B65B250" w14:textId="77777777" w:rsidR="001D5C41" w:rsidRDefault="0094770F" w:rsidP="0094770F">
      <w:pPr>
        <w:pStyle w:val="MDPI21heading1"/>
        <w:numPr>
          <w:ilvl w:val="0"/>
          <w:numId w:val="5"/>
        </w:numPr>
        <w:rPr>
          <w:b w:val="0"/>
        </w:rPr>
      </w:pPr>
      <w:r w:rsidRPr="0094770F">
        <w:rPr>
          <w:b w:val="0"/>
        </w:rPr>
        <w:t xml:space="preserve">Shannon diversity, a biodiversity metric which takes into account the abundance of each taxa as well as the number of taxa. The distribution of abundance is important to consider as, whilst the same number of taxa might be found at two sites, if at one site most individuals were of one species this would indicate poorer ecological health than at a site where individuals were more evenly distributed among taxa. </w:t>
      </w:r>
    </w:p>
    <w:p w14:paraId="37768EC4" w14:textId="77777777" w:rsidR="001D5C41" w:rsidRDefault="0094770F" w:rsidP="0094770F">
      <w:pPr>
        <w:pStyle w:val="MDPI21heading1"/>
        <w:numPr>
          <w:ilvl w:val="0"/>
          <w:numId w:val="5"/>
        </w:numPr>
        <w:rPr>
          <w:b w:val="0"/>
        </w:rPr>
      </w:pPr>
      <w:r w:rsidRPr="001D5C41">
        <w:rPr>
          <w:b w:val="0"/>
        </w:rPr>
        <w:t xml:space="preserve">Ephemeroptera, Plecoptera, Trichopera </w:t>
      </w:r>
      <w:r w:rsidR="00F66C12">
        <w:rPr>
          <w:b w:val="0"/>
        </w:rPr>
        <w:t>[</w:t>
      </w:r>
      <w:r w:rsidRPr="001D5C41">
        <w:rPr>
          <w:b w:val="0"/>
        </w:rPr>
        <w:t>EPT</w:t>
      </w:r>
      <w:r w:rsidR="00F66C12">
        <w:rPr>
          <w:b w:val="0"/>
        </w:rPr>
        <w:t>]</w:t>
      </w:r>
      <w:r w:rsidRPr="001D5C41">
        <w:rPr>
          <w:b w:val="0"/>
        </w:rPr>
        <w:t xml:space="preserve"> richness and abundance </w:t>
      </w:r>
      <w:r w:rsidR="00F66C12">
        <w:rPr>
          <w:b w:val="0"/>
        </w:rPr>
        <w:t>[</w:t>
      </w:r>
      <w:r w:rsidRPr="001D5C41">
        <w:rPr>
          <w:b w:val="0"/>
        </w:rPr>
        <w:t>18</w:t>
      </w:r>
      <w:r w:rsidR="00F66C12">
        <w:rPr>
          <w:b w:val="0"/>
        </w:rPr>
        <w:t>]</w:t>
      </w:r>
      <w:r w:rsidRPr="001D5C41">
        <w:rPr>
          <w:b w:val="0"/>
        </w:rPr>
        <w:t>; a high score for these metrics indicates the presence of pollution-sensitive taxa, suggesting a site has lower pollution and better ecological health.</w:t>
      </w:r>
    </w:p>
    <w:p w14:paraId="5A4FB7AA" w14:textId="1933808C" w:rsidR="0094770F" w:rsidRPr="001D5C41" w:rsidRDefault="0094770F" w:rsidP="0094770F">
      <w:pPr>
        <w:pStyle w:val="MDPI21heading1"/>
        <w:numPr>
          <w:ilvl w:val="0"/>
          <w:numId w:val="5"/>
        </w:numPr>
        <w:rPr>
          <w:b w:val="0"/>
        </w:rPr>
      </w:pPr>
      <w:r w:rsidRPr="001D5C41">
        <w:rPr>
          <w:b w:val="0"/>
        </w:rPr>
        <w:t xml:space="preserve">The Biological Monitoring Working Party </w:t>
      </w:r>
      <w:r w:rsidR="00F66C12">
        <w:rPr>
          <w:b w:val="0"/>
        </w:rPr>
        <w:t>[</w:t>
      </w:r>
      <w:r w:rsidRPr="001D5C41">
        <w:rPr>
          <w:b w:val="0"/>
        </w:rPr>
        <w:t>BMWP</w:t>
      </w:r>
      <w:r w:rsidR="00F66C12">
        <w:rPr>
          <w:b w:val="0"/>
        </w:rPr>
        <w:t>]</w:t>
      </w:r>
      <w:r w:rsidRPr="001D5C41">
        <w:rPr>
          <w:b w:val="0"/>
        </w:rPr>
        <w:t xml:space="preserve"> score, which indicates the overall pollution tolerance of the macroinvertebrate community and therefore water quality at </w:t>
      </w:r>
      <w:r w:rsidRPr="001D5C41">
        <w:rPr>
          <w:b w:val="0"/>
        </w:rPr>
        <w:lastRenderedPageBreak/>
        <w:t xml:space="preserve">each site. The number of taxa found was taken into account by dividing the BMWP score by the number of scoring taxa found to give an Average Score per Taxon </w:t>
      </w:r>
      <w:r w:rsidR="00F66C12">
        <w:rPr>
          <w:b w:val="0"/>
        </w:rPr>
        <w:t>[</w:t>
      </w:r>
      <w:r w:rsidRPr="001D5C41">
        <w:rPr>
          <w:b w:val="0"/>
        </w:rPr>
        <w:t>ASPT</w:t>
      </w:r>
      <w:r w:rsidR="00F66C12">
        <w:rPr>
          <w:b w:val="0"/>
        </w:rPr>
        <w:t>]</w:t>
      </w:r>
      <w:r w:rsidRPr="001D5C41">
        <w:rPr>
          <w:b w:val="0"/>
        </w:rPr>
        <w:t xml:space="preserve"> </w:t>
      </w:r>
      <w:r w:rsidR="00F66C12">
        <w:rPr>
          <w:b w:val="0"/>
        </w:rPr>
        <w:t>[</w:t>
      </w:r>
      <w:r w:rsidRPr="001D5C41">
        <w:rPr>
          <w:b w:val="0"/>
        </w:rPr>
        <w:t>3</w:t>
      </w:r>
      <w:r w:rsidR="004E0C22">
        <w:rPr>
          <w:b w:val="0"/>
        </w:rPr>
        <w:t>3</w:t>
      </w:r>
      <w:r w:rsidR="00F66C12">
        <w:rPr>
          <w:b w:val="0"/>
        </w:rPr>
        <w:t>]</w:t>
      </w:r>
      <w:r w:rsidRPr="001D5C41">
        <w:rPr>
          <w:b w:val="0"/>
        </w:rPr>
        <w:t>.</w:t>
      </w:r>
    </w:p>
    <w:p w14:paraId="3F45D305" w14:textId="77777777" w:rsidR="0094770F" w:rsidRDefault="0094770F" w:rsidP="0094770F">
      <w:pPr>
        <w:pStyle w:val="MDPI21heading1"/>
        <w:rPr>
          <w:b w:val="0"/>
        </w:rPr>
      </w:pPr>
      <w:r w:rsidRPr="0094770F">
        <w:rPr>
          <w:b w:val="0"/>
        </w:rPr>
        <w:t xml:space="preserve">To allow comparison between the rivers we quantified the differences between sites on the restored and unrestored rivers using Osenberg response ratios as in Verdonschot et al. </w:t>
      </w:r>
      <w:r w:rsidR="00F66C12">
        <w:rPr>
          <w:b w:val="0"/>
        </w:rPr>
        <w:t>[</w:t>
      </w:r>
      <w:r w:rsidRPr="0094770F">
        <w:rPr>
          <w:b w:val="0"/>
        </w:rPr>
        <w:t>17</w:t>
      </w:r>
      <w:r w:rsidR="00F66C12">
        <w:rPr>
          <w:b w:val="0"/>
        </w:rPr>
        <w:t>]</w:t>
      </w:r>
      <w:r w:rsidRPr="0094770F">
        <w:rPr>
          <w:b w:val="0"/>
        </w:rPr>
        <w:t xml:space="preserve">: </w:t>
      </w:r>
    </w:p>
    <w:p w14:paraId="74BD2D9F" w14:textId="77777777" w:rsidR="00B7774A" w:rsidRPr="0094770F" w:rsidRDefault="00B7774A" w:rsidP="00B7774A">
      <w:pPr>
        <w:pStyle w:val="MDPI21heading1"/>
        <w:jc w:val="center"/>
        <w:rPr>
          <w:b w:val="0"/>
        </w:rPr>
      </w:pPr>
      <m:oMathPara>
        <m:oMath>
          <m:r>
            <m:rPr>
              <m:sty m:val="bi"/>
            </m:rPr>
            <w:rPr>
              <w:rFonts w:ascii="Cambria Math" w:hAnsi="Cambria Math"/>
            </w:rPr>
            <m:t xml:space="preserve">∆r= </m:t>
          </m:r>
          <m:func>
            <m:funcPr>
              <m:ctrlPr>
                <w:rPr>
                  <w:rFonts w:ascii="Cambria Math" w:hAnsi="Cambria Math"/>
                  <w:b w:val="0"/>
                  <w:i/>
                </w:rPr>
              </m:ctrlPr>
            </m:funcPr>
            <m:fName>
              <m:r>
                <m:rPr>
                  <m:sty m:val="b"/>
                </m:rPr>
                <w:rPr>
                  <w:rFonts w:ascii="Cambria Math" w:hAnsi="Cambria Math"/>
                </w:rPr>
                <m:t>ln</m:t>
              </m:r>
            </m:fName>
            <m:e>
              <m:d>
                <m:dPr>
                  <m:ctrlPr>
                    <w:rPr>
                      <w:rFonts w:ascii="Cambria Math" w:hAnsi="Cambria Math"/>
                      <w:b w:val="0"/>
                      <w:i/>
                    </w:rPr>
                  </m:ctrlPr>
                </m:dPr>
                <m:e>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R</m:t>
                          </m:r>
                        </m:sub>
                      </m:sSub>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D</m:t>
                          </m:r>
                        </m:sub>
                      </m:sSub>
                    </m:den>
                  </m:f>
                </m:e>
              </m:d>
            </m:e>
          </m:func>
        </m:oMath>
      </m:oMathPara>
    </w:p>
    <w:p w14:paraId="188C1F8E" w14:textId="2589A991" w:rsidR="00013DE7" w:rsidRDefault="0094770F" w:rsidP="0094770F">
      <w:pPr>
        <w:pStyle w:val="MDPI21heading1"/>
        <w:rPr>
          <w:b w:val="0"/>
        </w:rPr>
      </w:pPr>
      <w:r w:rsidRPr="0094770F">
        <w:rPr>
          <w:b w:val="0"/>
        </w:rPr>
        <w:t>with X</w:t>
      </w:r>
      <w:r w:rsidRPr="006409C1">
        <w:rPr>
          <w:b w:val="0"/>
          <w:vertAlign w:val="subscript"/>
        </w:rPr>
        <w:t xml:space="preserve">R </w:t>
      </w:r>
      <w:r w:rsidRPr="0094770F">
        <w:rPr>
          <w:b w:val="0"/>
        </w:rPr>
        <w:t xml:space="preserve">being the restored site </w:t>
      </w:r>
      <w:r w:rsidR="00C9101D">
        <w:rPr>
          <w:b w:val="0"/>
        </w:rPr>
        <w:t>(</w:t>
      </w:r>
      <w:r w:rsidRPr="0094770F">
        <w:rPr>
          <w:b w:val="0"/>
        </w:rPr>
        <w:t>M-Dr</w:t>
      </w:r>
      <w:r w:rsidR="00C9101D">
        <w:rPr>
          <w:b w:val="0"/>
        </w:rPr>
        <w:t>)</w:t>
      </w:r>
      <w:r w:rsidRPr="0094770F">
        <w:rPr>
          <w:b w:val="0"/>
        </w:rPr>
        <w:t xml:space="preserve"> on the Medlock, or unrestored site </w:t>
      </w:r>
      <w:r w:rsidR="00C9101D">
        <w:rPr>
          <w:b w:val="0"/>
        </w:rPr>
        <w:t>(</w:t>
      </w:r>
      <w:r w:rsidRPr="0094770F">
        <w:rPr>
          <w:b w:val="0"/>
        </w:rPr>
        <w:t>I-Du1</w:t>
      </w:r>
      <w:r w:rsidR="00C9101D">
        <w:rPr>
          <w:b w:val="0"/>
        </w:rPr>
        <w:t>)</w:t>
      </w:r>
      <w:r w:rsidRPr="0094770F">
        <w:rPr>
          <w:b w:val="0"/>
        </w:rPr>
        <w:t xml:space="preserve"> on the Irk, and X</w:t>
      </w:r>
      <w:r w:rsidRPr="006409C1">
        <w:rPr>
          <w:b w:val="0"/>
          <w:vertAlign w:val="subscript"/>
        </w:rPr>
        <w:t>D</w:t>
      </w:r>
      <w:r w:rsidRPr="0094770F">
        <w:rPr>
          <w:b w:val="0"/>
        </w:rPr>
        <w:t xml:space="preserve"> being the unrestored downstream </w:t>
      </w:r>
      <w:r w:rsidR="00C9101D">
        <w:rPr>
          <w:b w:val="0"/>
        </w:rPr>
        <w:t>(</w:t>
      </w:r>
      <w:r w:rsidRPr="0094770F">
        <w:rPr>
          <w:b w:val="0"/>
        </w:rPr>
        <w:t>M-Du and I-Du2</w:t>
      </w:r>
      <w:r w:rsidR="00C9101D">
        <w:rPr>
          <w:b w:val="0"/>
        </w:rPr>
        <w:t>)</w:t>
      </w:r>
      <w:r w:rsidRPr="0094770F">
        <w:rPr>
          <w:b w:val="0"/>
        </w:rPr>
        <w:t xml:space="preserve"> or upstream sites </w:t>
      </w:r>
      <w:r w:rsidR="00C9101D">
        <w:rPr>
          <w:b w:val="0"/>
        </w:rPr>
        <w:t>(</w:t>
      </w:r>
      <w:r w:rsidRPr="0094770F">
        <w:rPr>
          <w:b w:val="0"/>
        </w:rPr>
        <w:t>M-U or I-U</w:t>
      </w:r>
      <w:r w:rsidR="00C9101D">
        <w:rPr>
          <w:b w:val="0"/>
        </w:rPr>
        <w:t>)</w:t>
      </w:r>
      <w:r w:rsidRPr="0094770F">
        <w:rPr>
          <w:b w:val="0"/>
        </w:rPr>
        <w:t xml:space="preserve"> </w:t>
      </w:r>
      <w:r w:rsidR="00C9101D">
        <w:rPr>
          <w:b w:val="0"/>
        </w:rPr>
        <w:t>(</w:t>
      </w:r>
      <w:r w:rsidRPr="0094770F">
        <w:rPr>
          <w:b w:val="0"/>
        </w:rPr>
        <w:t>Table 1</w:t>
      </w:r>
      <w:r w:rsidR="00C9101D">
        <w:rPr>
          <w:b w:val="0"/>
        </w:rPr>
        <w:t>)</w:t>
      </w:r>
      <w:r w:rsidRPr="0094770F">
        <w:rPr>
          <w:b w:val="0"/>
        </w:rPr>
        <w:t xml:space="preserve">. Response ratios were calculated for each of the three data points for all three sampling seasons. A modified version of the formula from Verdonschot et al. </w:t>
      </w:r>
      <w:r w:rsidR="00F66C12">
        <w:rPr>
          <w:b w:val="0"/>
        </w:rPr>
        <w:t>[</w:t>
      </w:r>
      <w:r w:rsidRPr="0094770F">
        <w:rPr>
          <w:b w:val="0"/>
        </w:rPr>
        <w:t>17</w:t>
      </w:r>
      <w:r w:rsidR="00F66C12">
        <w:rPr>
          <w:b w:val="0"/>
        </w:rPr>
        <w:t>]</w:t>
      </w:r>
      <w:r w:rsidRPr="0094770F">
        <w:rPr>
          <w:b w:val="0"/>
        </w:rPr>
        <w:t xml:space="preserve"> was used to calculate response ratios for EPT richness and EPT abundance to account for 0-values in the data. Response ratios of &gt;0 indicate a positive effect </w:t>
      </w:r>
      <w:r w:rsidR="00D13DEC">
        <w:rPr>
          <w:b w:val="0"/>
        </w:rPr>
        <w:t>(</w:t>
      </w:r>
      <w:r w:rsidRPr="0094770F">
        <w:rPr>
          <w:b w:val="0"/>
        </w:rPr>
        <w:t>an increase in diversity or abundance</w:t>
      </w:r>
      <w:r w:rsidR="00D13DEC">
        <w:rPr>
          <w:b w:val="0"/>
        </w:rPr>
        <w:t>)</w:t>
      </w:r>
      <w:r w:rsidRPr="0094770F">
        <w:rPr>
          <w:b w:val="0"/>
        </w:rPr>
        <w:t xml:space="preserve">, whilst values of &lt;0 indicate a negative effect, so Mann-Whitney U tests were first used to determine whether the response ratios for each metric differed significantly from zero. </w:t>
      </w:r>
      <w:r w:rsidR="00E4064B">
        <w:rPr>
          <w:b w:val="0"/>
        </w:rPr>
        <w:t xml:space="preserve">Kruskal Wallis tests were used to compare response ratios between the different </w:t>
      </w:r>
      <w:r w:rsidR="009135AB">
        <w:rPr>
          <w:b w:val="0"/>
        </w:rPr>
        <w:t xml:space="preserve">time points at which </w:t>
      </w:r>
      <w:r w:rsidR="00E4064B">
        <w:rPr>
          <w:b w:val="0"/>
        </w:rPr>
        <w:t>sampling</w:t>
      </w:r>
      <w:r w:rsidR="009135AB">
        <w:rPr>
          <w:b w:val="0"/>
        </w:rPr>
        <w:t xml:space="preserve"> took place</w:t>
      </w:r>
      <w:r w:rsidR="00EC3B62">
        <w:rPr>
          <w:b w:val="0"/>
        </w:rPr>
        <w:t>,</w:t>
      </w:r>
      <w:r w:rsidR="009135AB">
        <w:rPr>
          <w:b w:val="0"/>
        </w:rPr>
        <w:t xml:space="preserve"> to determine if there was any seasonal variation within sites</w:t>
      </w:r>
      <w:r w:rsidR="00E4064B">
        <w:rPr>
          <w:b w:val="0"/>
        </w:rPr>
        <w:t xml:space="preserve">. </w:t>
      </w:r>
      <w:r w:rsidRPr="0094770F">
        <w:rPr>
          <w:b w:val="0"/>
        </w:rPr>
        <w:t xml:space="preserve">Mann-Whitney U tests were then employed to test whether there were significant differences in the response ratios for each metric between the restored and unrestored rivers </w:t>
      </w:r>
      <w:r w:rsidR="00D13DEC">
        <w:rPr>
          <w:b w:val="0"/>
        </w:rPr>
        <w:t>(</w:t>
      </w:r>
      <w:r w:rsidRPr="0094770F">
        <w:rPr>
          <w:b w:val="0"/>
        </w:rPr>
        <w:t>Table 1</w:t>
      </w:r>
      <w:r w:rsidR="00D13DEC">
        <w:rPr>
          <w:b w:val="0"/>
        </w:rPr>
        <w:t>)</w:t>
      </w:r>
      <w:r w:rsidRPr="0094770F">
        <w:rPr>
          <w:b w:val="0"/>
        </w:rPr>
        <w:t>.</w:t>
      </w:r>
      <w:r w:rsidR="00DC3B59">
        <w:rPr>
          <w:b w:val="0"/>
        </w:rPr>
        <w:t xml:space="preserve"> Additional comparisons were also made </w:t>
      </w:r>
      <w:r w:rsidR="00E4064B">
        <w:rPr>
          <w:b w:val="0"/>
        </w:rPr>
        <w:t>between the opposite upstream and downstream sites on each river</w:t>
      </w:r>
      <w:r w:rsidR="00EC64DF">
        <w:rPr>
          <w:b w:val="0"/>
        </w:rPr>
        <w:t xml:space="preserve"> (reported in Appendix B). </w:t>
      </w:r>
      <w:r w:rsidRPr="0094770F">
        <w:rPr>
          <w:b w:val="0"/>
        </w:rPr>
        <w:t xml:space="preserve">False discovery rates were calculated for </w:t>
      </w:r>
      <w:r w:rsidR="00DC3B59">
        <w:rPr>
          <w:b w:val="0"/>
        </w:rPr>
        <w:t>all</w:t>
      </w:r>
      <w:r w:rsidRPr="0094770F">
        <w:rPr>
          <w:b w:val="0"/>
        </w:rPr>
        <w:t xml:space="preserve"> sets of tests to correct for multiple testing </w:t>
      </w:r>
      <w:r w:rsidR="00F66C12">
        <w:rPr>
          <w:b w:val="0"/>
        </w:rPr>
        <w:t>[</w:t>
      </w:r>
      <w:r w:rsidR="004E0C22">
        <w:rPr>
          <w:b w:val="0"/>
        </w:rPr>
        <w:t>34</w:t>
      </w:r>
      <w:r w:rsidR="00F66C12">
        <w:rPr>
          <w:b w:val="0"/>
        </w:rPr>
        <w:t>]</w:t>
      </w:r>
      <w:r w:rsidRPr="0094770F">
        <w:rPr>
          <w:b w:val="0"/>
        </w:rPr>
        <w:t>.</w:t>
      </w:r>
    </w:p>
    <w:p w14:paraId="52A3488D" w14:textId="77777777" w:rsidR="00013DE7" w:rsidRPr="00013DE7" w:rsidRDefault="00013DE7" w:rsidP="00013DE7">
      <w:pPr>
        <w:pStyle w:val="MDPI21heading1"/>
        <w:rPr>
          <w:b w:val="0"/>
        </w:rPr>
      </w:pPr>
      <w:r w:rsidRPr="009F1105">
        <w:t>Table 1</w:t>
      </w:r>
      <w:r w:rsidR="009F1105" w:rsidRPr="009F1105">
        <w:t>.</w:t>
      </w:r>
      <w:r w:rsidRPr="00013DE7">
        <w:rPr>
          <w:b w:val="0"/>
        </w:rPr>
        <w:t xml:space="preserve"> Response ratios calculated for each metric on the restored </w:t>
      </w:r>
      <w:r w:rsidR="006C1F3C">
        <w:rPr>
          <w:b w:val="0"/>
        </w:rPr>
        <w:t>(</w:t>
      </w:r>
      <w:r w:rsidRPr="00013DE7">
        <w:rPr>
          <w:b w:val="0"/>
        </w:rPr>
        <w:t>Medlock, M</w:t>
      </w:r>
      <w:r w:rsidR="006C1F3C">
        <w:rPr>
          <w:b w:val="0"/>
        </w:rPr>
        <w:t xml:space="preserve">) </w:t>
      </w:r>
      <w:r w:rsidRPr="00013DE7">
        <w:rPr>
          <w:b w:val="0"/>
        </w:rPr>
        <w:t xml:space="preserve">and unrestored </w:t>
      </w:r>
      <w:r w:rsidR="006C1F3C">
        <w:rPr>
          <w:b w:val="0"/>
        </w:rPr>
        <w:t>(I</w:t>
      </w:r>
      <w:r w:rsidRPr="00013DE7">
        <w:rPr>
          <w:b w:val="0"/>
        </w:rPr>
        <w:t>rk, I</w:t>
      </w:r>
      <w:r w:rsidR="006C1F3C">
        <w:rPr>
          <w:b w:val="0"/>
        </w:rPr>
        <w:t>)</w:t>
      </w:r>
      <w:r w:rsidRPr="00013DE7">
        <w:rPr>
          <w:b w:val="0"/>
        </w:rPr>
        <w:t xml:space="preserve"> rivers. Arrows show which response ratios were compared using Mann-Whitney U tests</w:t>
      </w:r>
      <w:r w:rsidR="009F1105">
        <w:rPr>
          <w:b w:val="0"/>
        </w:rPr>
        <w:t>.</w:t>
      </w:r>
    </w:p>
    <w:tbl>
      <w:tblPr>
        <w:tblStyle w:val="TableGrid"/>
        <w:tblpPr w:leftFromText="180" w:rightFromText="180" w:vertAnchor="page" w:horzAnchor="margin" w:tblpY="7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2610"/>
        <w:gridCol w:w="1527"/>
        <w:gridCol w:w="2319"/>
      </w:tblGrid>
      <w:tr w:rsidR="005D2B96" w:rsidRPr="00013DE7" w14:paraId="16DCC0B9" w14:textId="77777777" w:rsidTr="00FA6AA6">
        <w:trPr>
          <w:trHeight w:val="510"/>
        </w:trPr>
        <w:tc>
          <w:tcPr>
            <w:tcW w:w="2378" w:type="dxa"/>
            <w:tcBorders>
              <w:top w:val="single" w:sz="4" w:space="0" w:color="auto"/>
              <w:bottom w:val="single" w:sz="4" w:space="0" w:color="auto"/>
            </w:tcBorders>
          </w:tcPr>
          <w:p w14:paraId="5D232B61" w14:textId="77777777" w:rsidR="005D2B96" w:rsidRPr="00013DE7" w:rsidRDefault="005D2B96" w:rsidP="00DE64FE">
            <w:pPr>
              <w:pStyle w:val="MDPI21heading1"/>
            </w:pPr>
            <w:r w:rsidRPr="00013DE7">
              <w:t>Response ratio</w:t>
            </w:r>
          </w:p>
        </w:tc>
        <w:tc>
          <w:tcPr>
            <w:tcW w:w="2610" w:type="dxa"/>
            <w:tcBorders>
              <w:top w:val="single" w:sz="4" w:space="0" w:color="auto"/>
              <w:bottom w:val="single" w:sz="4" w:space="0" w:color="auto"/>
            </w:tcBorders>
          </w:tcPr>
          <w:p w14:paraId="29440022" w14:textId="77777777" w:rsidR="005D2B96" w:rsidRPr="00013DE7" w:rsidRDefault="005D2B96" w:rsidP="00DE64FE">
            <w:pPr>
              <w:pStyle w:val="MDPI21heading1"/>
            </w:pPr>
            <w:r w:rsidRPr="00013DE7">
              <w:t xml:space="preserve">Restored river </w:t>
            </w:r>
          </w:p>
        </w:tc>
        <w:tc>
          <w:tcPr>
            <w:tcW w:w="1527" w:type="dxa"/>
            <w:tcBorders>
              <w:top w:val="single" w:sz="4" w:space="0" w:color="auto"/>
              <w:bottom w:val="single" w:sz="4" w:space="0" w:color="auto"/>
            </w:tcBorders>
          </w:tcPr>
          <w:p w14:paraId="30C5CE4D" w14:textId="77777777" w:rsidR="005D2B96" w:rsidRPr="00013DE7" w:rsidRDefault="005D2B96" w:rsidP="00DE64FE">
            <w:pPr>
              <w:pStyle w:val="MDPI21heading1"/>
            </w:pPr>
          </w:p>
        </w:tc>
        <w:tc>
          <w:tcPr>
            <w:tcW w:w="2319" w:type="dxa"/>
            <w:tcBorders>
              <w:top w:val="single" w:sz="4" w:space="0" w:color="auto"/>
              <w:bottom w:val="single" w:sz="4" w:space="0" w:color="auto"/>
            </w:tcBorders>
          </w:tcPr>
          <w:p w14:paraId="2F88316C" w14:textId="77777777" w:rsidR="005D2B96" w:rsidRPr="00013DE7" w:rsidRDefault="005D2B96" w:rsidP="00DE64FE">
            <w:pPr>
              <w:pStyle w:val="MDPI21heading1"/>
            </w:pPr>
            <w:r w:rsidRPr="00013DE7">
              <w:t xml:space="preserve">Unrestored river </w:t>
            </w:r>
          </w:p>
        </w:tc>
      </w:tr>
      <w:tr w:rsidR="005D2B96" w:rsidRPr="00013DE7" w14:paraId="6F159C68" w14:textId="77777777" w:rsidTr="00FA6AA6">
        <w:trPr>
          <w:trHeight w:val="510"/>
        </w:trPr>
        <w:tc>
          <w:tcPr>
            <w:tcW w:w="2378" w:type="dxa"/>
            <w:tcBorders>
              <w:top w:val="single" w:sz="4" w:space="0" w:color="auto"/>
            </w:tcBorders>
          </w:tcPr>
          <w:p w14:paraId="2DDA2D6F" w14:textId="77777777" w:rsidR="005D2B96" w:rsidRPr="009F1105" w:rsidRDefault="005D2B96" w:rsidP="00DE64FE">
            <w:pPr>
              <w:pStyle w:val="MDPI21heading1"/>
              <w:rPr>
                <w:b w:val="0"/>
              </w:rPr>
            </w:pPr>
            <w:r w:rsidRPr="009F1105">
              <w:rPr>
                <w:b w:val="0"/>
              </w:rPr>
              <w:t xml:space="preserve">Upstream </w:t>
            </w:r>
          </w:p>
        </w:tc>
        <w:tc>
          <w:tcPr>
            <w:tcW w:w="2610" w:type="dxa"/>
            <w:tcBorders>
              <w:top w:val="single" w:sz="4" w:space="0" w:color="auto"/>
            </w:tcBorders>
          </w:tcPr>
          <w:p w14:paraId="260DC5F4" w14:textId="77777777" w:rsidR="005D2B96" w:rsidRPr="009F1105" w:rsidRDefault="005D2B96" w:rsidP="00DE64FE">
            <w:pPr>
              <w:pStyle w:val="MDPI21heading1"/>
              <w:rPr>
                <w:b w:val="0"/>
              </w:rPr>
            </w:pPr>
            <w:r w:rsidRPr="009F1105">
              <w:rPr>
                <w:b w:val="0"/>
              </w:rPr>
              <w:t>M-Dr : M-U</w:t>
            </w:r>
          </w:p>
        </w:tc>
        <w:tc>
          <w:tcPr>
            <w:tcW w:w="1527" w:type="dxa"/>
            <w:tcBorders>
              <w:top w:val="single" w:sz="4" w:space="0" w:color="auto"/>
            </w:tcBorders>
          </w:tcPr>
          <w:p w14:paraId="796FF82E" w14:textId="77777777" w:rsidR="005D2B96" w:rsidRPr="009F1105" w:rsidRDefault="005D2B96" w:rsidP="00DE64FE">
            <w:pPr>
              <w:pStyle w:val="MDPI21heading1"/>
              <w:rPr>
                <w:b w:val="0"/>
              </w:rPr>
            </w:pPr>
            <w:r w:rsidRPr="00FA6AA6">
              <w:rPr>
                <w:rFonts w:ascii="Times New Roman" w:hAnsi="Times New Roman"/>
                <w:b w:val="0"/>
              </w:rPr>
              <w:t>↔</w:t>
            </w:r>
          </w:p>
        </w:tc>
        <w:tc>
          <w:tcPr>
            <w:tcW w:w="2319" w:type="dxa"/>
            <w:tcBorders>
              <w:top w:val="single" w:sz="4" w:space="0" w:color="auto"/>
            </w:tcBorders>
          </w:tcPr>
          <w:p w14:paraId="5790F50B" w14:textId="77777777" w:rsidR="005D2B96" w:rsidRPr="009F1105" w:rsidRDefault="005D2B96" w:rsidP="00DE64FE">
            <w:pPr>
              <w:pStyle w:val="MDPI21heading1"/>
              <w:rPr>
                <w:b w:val="0"/>
              </w:rPr>
            </w:pPr>
            <w:r w:rsidRPr="009F1105">
              <w:rPr>
                <w:b w:val="0"/>
              </w:rPr>
              <w:t>I-Du1 : I-U</w:t>
            </w:r>
          </w:p>
        </w:tc>
      </w:tr>
      <w:tr w:rsidR="005D2B96" w:rsidRPr="00013DE7" w14:paraId="7FEE3118" w14:textId="77777777" w:rsidTr="00FA6AA6">
        <w:trPr>
          <w:trHeight w:val="510"/>
        </w:trPr>
        <w:tc>
          <w:tcPr>
            <w:tcW w:w="2378" w:type="dxa"/>
            <w:tcBorders>
              <w:bottom w:val="single" w:sz="4" w:space="0" w:color="auto"/>
            </w:tcBorders>
          </w:tcPr>
          <w:p w14:paraId="2B1E33D3" w14:textId="77777777" w:rsidR="005D2B96" w:rsidRPr="009F1105" w:rsidRDefault="005D2B96" w:rsidP="00DE64FE">
            <w:pPr>
              <w:pStyle w:val="MDPI21heading1"/>
              <w:rPr>
                <w:b w:val="0"/>
              </w:rPr>
            </w:pPr>
            <w:r w:rsidRPr="009F1105">
              <w:rPr>
                <w:b w:val="0"/>
              </w:rPr>
              <w:t>Downstream</w:t>
            </w:r>
          </w:p>
        </w:tc>
        <w:tc>
          <w:tcPr>
            <w:tcW w:w="2610" w:type="dxa"/>
            <w:tcBorders>
              <w:bottom w:val="single" w:sz="4" w:space="0" w:color="auto"/>
            </w:tcBorders>
          </w:tcPr>
          <w:p w14:paraId="40B6EAD0" w14:textId="77777777" w:rsidR="005D2B96" w:rsidRPr="009F1105" w:rsidRDefault="005D2B96" w:rsidP="00DE64FE">
            <w:pPr>
              <w:pStyle w:val="MDPI21heading1"/>
              <w:rPr>
                <w:b w:val="0"/>
              </w:rPr>
            </w:pPr>
            <w:r w:rsidRPr="009F1105">
              <w:rPr>
                <w:b w:val="0"/>
              </w:rPr>
              <w:t>M-Dr : M-Du</w:t>
            </w:r>
          </w:p>
        </w:tc>
        <w:tc>
          <w:tcPr>
            <w:tcW w:w="1527" w:type="dxa"/>
            <w:tcBorders>
              <w:bottom w:val="single" w:sz="4" w:space="0" w:color="auto"/>
            </w:tcBorders>
          </w:tcPr>
          <w:p w14:paraId="445AFA24" w14:textId="77777777" w:rsidR="005D2B96" w:rsidRPr="009F1105" w:rsidRDefault="005D2B96" w:rsidP="00DE64FE">
            <w:pPr>
              <w:pStyle w:val="MDPI21heading1"/>
              <w:rPr>
                <w:b w:val="0"/>
              </w:rPr>
            </w:pPr>
            <w:r w:rsidRPr="00FA6AA6">
              <w:rPr>
                <w:rFonts w:ascii="Times New Roman" w:hAnsi="Times New Roman"/>
                <w:b w:val="0"/>
              </w:rPr>
              <w:t>↔</w:t>
            </w:r>
          </w:p>
        </w:tc>
        <w:tc>
          <w:tcPr>
            <w:tcW w:w="2319" w:type="dxa"/>
            <w:tcBorders>
              <w:bottom w:val="single" w:sz="4" w:space="0" w:color="auto"/>
            </w:tcBorders>
          </w:tcPr>
          <w:p w14:paraId="713B02FA" w14:textId="77777777" w:rsidR="005D2B96" w:rsidRPr="009F1105" w:rsidRDefault="005D2B96" w:rsidP="00DE64FE">
            <w:pPr>
              <w:pStyle w:val="MDPI21heading1"/>
              <w:rPr>
                <w:b w:val="0"/>
              </w:rPr>
            </w:pPr>
            <w:r w:rsidRPr="009F1105">
              <w:rPr>
                <w:b w:val="0"/>
              </w:rPr>
              <w:t>I-Du1 : I-Du2</w:t>
            </w:r>
          </w:p>
        </w:tc>
      </w:tr>
    </w:tbl>
    <w:p w14:paraId="41CAE28D" w14:textId="77777777" w:rsidR="0094770F" w:rsidRDefault="0094770F" w:rsidP="00580907">
      <w:pPr>
        <w:pStyle w:val="MDPI22heading2"/>
      </w:pPr>
      <w:r w:rsidRPr="0094770F">
        <w:t>2.3 Social evaluation</w:t>
      </w:r>
    </w:p>
    <w:p w14:paraId="037EC0F1" w14:textId="26F75675" w:rsidR="004E0C22" w:rsidRPr="00FA6AA6" w:rsidRDefault="004E0C22" w:rsidP="00FA6AA6">
      <w:pPr>
        <w:pStyle w:val="MDPI21heading1"/>
        <w:rPr>
          <w:b w:val="0"/>
          <w:i/>
        </w:rPr>
      </w:pPr>
      <w:r w:rsidRPr="0094770F">
        <w:rPr>
          <w:b w:val="0"/>
        </w:rPr>
        <w:t xml:space="preserve">To explore the social benefits, we used focus groups. The population in the vicinity of the restoration project we examined is disadvantaged, and focus groups were chosen as an appropriate method for this context as they can provide insight into the views of hard to reach groups </w:t>
      </w:r>
      <w:r>
        <w:rPr>
          <w:b w:val="0"/>
        </w:rPr>
        <w:t>[</w:t>
      </w:r>
      <w:r w:rsidRPr="0094770F">
        <w:rPr>
          <w:b w:val="0"/>
        </w:rPr>
        <w:t>3</w:t>
      </w:r>
      <w:r w:rsidR="00D64A10">
        <w:rPr>
          <w:b w:val="0"/>
        </w:rPr>
        <w:t>5</w:t>
      </w:r>
      <w:r w:rsidRPr="0094770F">
        <w:rPr>
          <w:b w:val="0"/>
        </w:rPr>
        <w:t>,3</w:t>
      </w:r>
      <w:r w:rsidR="00D64A10">
        <w:rPr>
          <w:b w:val="0"/>
        </w:rPr>
        <w:t>6</w:t>
      </w:r>
      <w:r>
        <w:rPr>
          <w:b w:val="0"/>
        </w:rPr>
        <w:t>]</w:t>
      </w:r>
      <w:r w:rsidRPr="0094770F">
        <w:rPr>
          <w:b w:val="0"/>
        </w:rPr>
        <w:t xml:space="preserve">. Participants are often more comfortable talking in a group than engaging in an individual interview and these settings are more suitable for participants who may not be able to easily express their thoughts as the interaction of the group encourages individuals to explain their views </w:t>
      </w:r>
      <w:r>
        <w:rPr>
          <w:b w:val="0"/>
        </w:rPr>
        <w:t>[</w:t>
      </w:r>
      <w:r w:rsidRPr="0094770F">
        <w:rPr>
          <w:b w:val="0"/>
        </w:rPr>
        <w:t>3</w:t>
      </w:r>
      <w:r w:rsidR="00D64A10">
        <w:rPr>
          <w:b w:val="0"/>
        </w:rPr>
        <w:t>7</w:t>
      </w:r>
      <w:r>
        <w:rPr>
          <w:b w:val="0"/>
        </w:rPr>
        <w:t>]</w:t>
      </w:r>
      <w:r w:rsidRPr="0094770F">
        <w:rPr>
          <w:b w:val="0"/>
        </w:rPr>
        <w:t xml:space="preserve">. </w:t>
      </w:r>
      <w:r w:rsidR="000402D6">
        <w:rPr>
          <w:b w:val="0"/>
        </w:rPr>
        <w:t>We applied framework analysis</w:t>
      </w:r>
      <w:r w:rsidR="000402D6" w:rsidRPr="000402D6">
        <w:rPr>
          <w:b w:val="0"/>
        </w:rPr>
        <w:t xml:space="preserve"> </w:t>
      </w:r>
      <w:r w:rsidR="000402D6">
        <w:rPr>
          <w:b w:val="0"/>
        </w:rPr>
        <w:t>(as detailed in section 2.3.2)</w:t>
      </w:r>
      <w:r w:rsidR="00E97ADE">
        <w:rPr>
          <w:b w:val="0"/>
        </w:rPr>
        <w:t>, a form of thematic analysis</w:t>
      </w:r>
      <w:r w:rsidR="000402D6">
        <w:rPr>
          <w:b w:val="0"/>
        </w:rPr>
        <w:t xml:space="preserve">, </w:t>
      </w:r>
      <w:r w:rsidR="00890369">
        <w:rPr>
          <w:b w:val="0"/>
        </w:rPr>
        <w:t xml:space="preserve">as a method to analyse qualitative data collected in the focus </w:t>
      </w:r>
      <w:r w:rsidR="00E97ADE">
        <w:rPr>
          <w:b w:val="0"/>
        </w:rPr>
        <w:t>groups. T</w:t>
      </w:r>
      <w:r w:rsidR="000402D6">
        <w:rPr>
          <w:b w:val="0"/>
        </w:rPr>
        <w:t>hematic analysis</w:t>
      </w:r>
      <w:r w:rsidR="00890369">
        <w:rPr>
          <w:b w:val="0"/>
        </w:rPr>
        <w:t xml:space="preserve"> aims to identify common patterns or topics in the data</w:t>
      </w:r>
      <w:r w:rsidR="00F252E0">
        <w:rPr>
          <w:b w:val="0"/>
        </w:rPr>
        <w:t xml:space="preserve"> [38]</w:t>
      </w:r>
      <w:r w:rsidR="008A5FC0">
        <w:rPr>
          <w:b w:val="0"/>
        </w:rPr>
        <w:t>. Data collection and analysis were concurrent.</w:t>
      </w:r>
    </w:p>
    <w:p w14:paraId="1F6210DE" w14:textId="77777777" w:rsidR="0094770F" w:rsidRPr="0094770F" w:rsidRDefault="0094770F" w:rsidP="00580907">
      <w:pPr>
        <w:pStyle w:val="MDPI23heading3"/>
        <w:rPr>
          <w:b/>
        </w:rPr>
      </w:pPr>
      <w:r w:rsidRPr="0094770F">
        <w:t>2.3.1 Social sampling</w:t>
      </w:r>
    </w:p>
    <w:p w14:paraId="102DDFBB" w14:textId="2AC51839" w:rsidR="0094770F" w:rsidRPr="0094770F" w:rsidRDefault="0094770F" w:rsidP="0094770F">
      <w:pPr>
        <w:pStyle w:val="MDPI21heading1"/>
        <w:rPr>
          <w:b w:val="0"/>
        </w:rPr>
      </w:pPr>
      <w:r w:rsidRPr="0094770F">
        <w:rPr>
          <w:b w:val="0"/>
        </w:rPr>
        <w:t xml:space="preserve">Participants for focus groups were recruited from users of the green spaces around the rivers: Philips Park and Clayton Vale on the restored Medlock, and Queen’s Park and Blackley Forest on the unrestored Irk </w:t>
      </w:r>
      <w:r w:rsidR="00791D3A">
        <w:rPr>
          <w:b w:val="0"/>
        </w:rPr>
        <w:t>(</w:t>
      </w:r>
      <w:r w:rsidRPr="0094770F">
        <w:rPr>
          <w:b w:val="0"/>
        </w:rPr>
        <w:t>Fig</w:t>
      </w:r>
      <w:r w:rsidR="00924AA8">
        <w:rPr>
          <w:b w:val="0"/>
        </w:rPr>
        <w:t>ure</w:t>
      </w:r>
      <w:r w:rsidRPr="0094770F">
        <w:rPr>
          <w:b w:val="0"/>
        </w:rPr>
        <w:t xml:space="preserve"> 2</w:t>
      </w:r>
      <w:r w:rsidR="00791D3A">
        <w:rPr>
          <w:b w:val="0"/>
        </w:rPr>
        <w:t>)</w:t>
      </w:r>
      <w:r w:rsidRPr="0094770F">
        <w:rPr>
          <w:b w:val="0"/>
        </w:rPr>
        <w:t xml:space="preserve">. Posters and flyers were displayed around the four green spaces and at </w:t>
      </w:r>
      <w:r w:rsidRPr="0094770F">
        <w:rPr>
          <w:b w:val="0"/>
        </w:rPr>
        <w:lastRenderedPageBreak/>
        <w:t xml:space="preserve">all local venues willing to show them in the neighborhoods around the green spaces including shops, libraries, and community centres. All local user groups with a specific interest in the parks were contacted, these comprised of the Friends of Philips Park, Friends of Clayton Vale, Friends of Blackley Forest, and the Big Local Initiative at Queen’s Park as well as the regular walking groups at Philips Park, Clayton Vale, and Blackley Forest. One author </w:t>
      </w:r>
      <w:r w:rsidR="00791D3A">
        <w:rPr>
          <w:b w:val="0"/>
        </w:rPr>
        <w:t>(</w:t>
      </w:r>
      <w:r w:rsidRPr="0094770F">
        <w:rPr>
          <w:b w:val="0"/>
        </w:rPr>
        <w:t>SDB</w:t>
      </w:r>
      <w:r w:rsidR="00791D3A">
        <w:rPr>
          <w:b w:val="0"/>
        </w:rPr>
        <w:t>)</w:t>
      </w:r>
      <w:r w:rsidRPr="0094770F">
        <w:rPr>
          <w:b w:val="0"/>
        </w:rPr>
        <w:t xml:space="preserve"> also attended local events such as the walking groups to invite people to participate in the research. Focus groups were conducted until views had been collected from local users of all four green spaces</w:t>
      </w:r>
      <w:r w:rsidR="003647CB">
        <w:rPr>
          <w:b w:val="0"/>
        </w:rPr>
        <w:t>. Data collection and analysis were concurrent so this was considered to be when</w:t>
      </w:r>
      <w:r w:rsidRPr="0094770F">
        <w:rPr>
          <w:b w:val="0"/>
        </w:rPr>
        <w:t xml:space="preserve"> </w:t>
      </w:r>
      <w:r w:rsidR="00C254CA" w:rsidRPr="00C254CA">
        <w:rPr>
          <w:b w:val="0"/>
        </w:rPr>
        <w:t>no new codes</w:t>
      </w:r>
      <w:r w:rsidR="00C254CA">
        <w:rPr>
          <w:b w:val="0"/>
        </w:rPr>
        <w:t>, and therefore themes</w:t>
      </w:r>
      <w:r w:rsidR="00887358">
        <w:rPr>
          <w:b w:val="0"/>
        </w:rPr>
        <w:t xml:space="preserve"> (as detailed in section 2.3.2 below)</w:t>
      </w:r>
      <w:r w:rsidR="00C254CA">
        <w:rPr>
          <w:b w:val="0"/>
        </w:rPr>
        <w:t>,</w:t>
      </w:r>
      <w:r w:rsidR="00C254CA" w:rsidRPr="00C254CA">
        <w:rPr>
          <w:b w:val="0"/>
        </w:rPr>
        <w:t xml:space="preserve"> were required to capture the range of views expressed by stud</w:t>
      </w:r>
      <w:r w:rsidR="00C254CA">
        <w:rPr>
          <w:b w:val="0"/>
        </w:rPr>
        <w:t>y participants (</w:t>
      </w:r>
      <w:r w:rsidR="00C254CA" w:rsidRPr="00C254CA">
        <w:rPr>
          <w:b w:val="0"/>
        </w:rPr>
        <w:t>saturation had been reached</w:t>
      </w:r>
      <w:r w:rsidR="00C254CA">
        <w:rPr>
          <w:b w:val="0"/>
        </w:rPr>
        <w:t xml:space="preserve">) </w:t>
      </w:r>
      <w:r w:rsidR="00F66C12">
        <w:rPr>
          <w:b w:val="0"/>
        </w:rPr>
        <w:t>[</w:t>
      </w:r>
      <w:r w:rsidRPr="0094770F">
        <w:rPr>
          <w:b w:val="0"/>
        </w:rPr>
        <w:t>3</w:t>
      </w:r>
      <w:r w:rsidR="00F252E0">
        <w:rPr>
          <w:b w:val="0"/>
        </w:rPr>
        <w:t>9</w:t>
      </w:r>
      <w:r w:rsidR="008F1939">
        <w:rPr>
          <w:b w:val="0"/>
        </w:rPr>
        <w:t>-</w:t>
      </w:r>
      <w:r w:rsidR="00F252E0">
        <w:rPr>
          <w:b w:val="0"/>
        </w:rPr>
        <w:t>41</w:t>
      </w:r>
      <w:r w:rsidR="00F66C12">
        <w:rPr>
          <w:b w:val="0"/>
        </w:rPr>
        <w:t>]</w:t>
      </w:r>
      <w:r w:rsidRPr="0094770F">
        <w:rPr>
          <w:b w:val="0"/>
        </w:rPr>
        <w:t xml:space="preserve">.  </w:t>
      </w:r>
    </w:p>
    <w:p w14:paraId="4AECBC8F" w14:textId="77777777" w:rsidR="0094770F" w:rsidRPr="0094770F" w:rsidRDefault="0094770F" w:rsidP="0094770F">
      <w:pPr>
        <w:pStyle w:val="MDPI21heading1"/>
        <w:rPr>
          <w:b w:val="0"/>
        </w:rPr>
      </w:pPr>
      <w:r w:rsidRPr="0094770F">
        <w:rPr>
          <w:b w:val="0"/>
        </w:rPr>
        <w:t xml:space="preserve">The focus groups were conducted during October 2015, 18 months after the completion of the restoration. The focus groups lasted between 20 minutes and one hour 40 minutes and were all conducted by a single author, SDB. Five focus groups were conducted, with 12 participants in total: one at Philips Park </w:t>
      </w:r>
      <w:r w:rsidR="00791D3A">
        <w:rPr>
          <w:b w:val="0"/>
        </w:rPr>
        <w:t>(</w:t>
      </w:r>
      <w:r w:rsidRPr="0094770F">
        <w:rPr>
          <w:b w:val="0"/>
        </w:rPr>
        <w:t>n=3</w:t>
      </w:r>
      <w:r w:rsidR="00791D3A">
        <w:rPr>
          <w:b w:val="0"/>
        </w:rPr>
        <w:t>)</w:t>
      </w:r>
      <w:r w:rsidRPr="0094770F">
        <w:rPr>
          <w:b w:val="0"/>
        </w:rPr>
        <w:t xml:space="preserve">, one at Clayton Vale </w:t>
      </w:r>
      <w:r w:rsidR="00791D3A">
        <w:rPr>
          <w:b w:val="0"/>
        </w:rPr>
        <w:t>(</w:t>
      </w:r>
      <w:r w:rsidRPr="0094770F">
        <w:rPr>
          <w:b w:val="0"/>
        </w:rPr>
        <w:t>n=3</w:t>
      </w:r>
      <w:r w:rsidR="00791D3A">
        <w:rPr>
          <w:b w:val="0"/>
        </w:rPr>
        <w:t>)</w:t>
      </w:r>
      <w:r w:rsidRPr="0094770F">
        <w:rPr>
          <w:b w:val="0"/>
        </w:rPr>
        <w:t xml:space="preserve">, two at Queen’s Park </w:t>
      </w:r>
      <w:r w:rsidR="00791D3A">
        <w:rPr>
          <w:b w:val="0"/>
        </w:rPr>
        <w:t>(</w:t>
      </w:r>
      <w:r w:rsidRPr="0094770F">
        <w:rPr>
          <w:b w:val="0"/>
        </w:rPr>
        <w:t>the first with n=1 due to non-attendance of several participants, referred to as a group for simplicity; a second group was conducted, n=3</w:t>
      </w:r>
      <w:r w:rsidR="00791D3A">
        <w:rPr>
          <w:b w:val="0"/>
        </w:rPr>
        <w:t>)</w:t>
      </w:r>
      <w:r w:rsidRPr="0094770F">
        <w:rPr>
          <w:b w:val="0"/>
        </w:rPr>
        <w:t xml:space="preserve">, and one at Blackley Forest </w:t>
      </w:r>
      <w:r w:rsidR="00791D3A">
        <w:rPr>
          <w:b w:val="0"/>
        </w:rPr>
        <w:t>(</w:t>
      </w:r>
      <w:r w:rsidRPr="0094770F">
        <w:rPr>
          <w:b w:val="0"/>
        </w:rPr>
        <w:t>n=2</w:t>
      </w:r>
      <w:r w:rsidR="00791D3A">
        <w:rPr>
          <w:b w:val="0"/>
        </w:rPr>
        <w:t>)</w:t>
      </w:r>
      <w:r w:rsidRPr="0094770F">
        <w:rPr>
          <w:b w:val="0"/>
        </w:rPr>
        <w:t xml:space="preserve">. Of the participants, ten were female and two male, all were 45 years or older, six had been residents of the area for their entire lives, four for more than five years, and two between one and five years. Five were members of groups associated with the green spaces whilst seven were local users who were not associated with these groups. </w:t>
      </w:r>
    </w:p>
    <w:p w14:paraId="770A998E" w14:textId="17F7182D" w:rsidR="0094770F" w:rsidRPr="0094770F" w:rsidRDefault="0094770F" w:rsidP="0094770F">
      <w:pPr>
        <w:pStyle w:val="MDPI21heading1"/>
        <w:rPr>
          <w:b w:val="0"/>
        </w:rPr>
      </w:pPr>
      <w:r w:rsidRPr="0094770F">
        <w:rPr>
          <w:b w:val="0"/>
        </w:rPr>
        <w:t xml:space="preserve">We sought informed consent from all participants and ethical approval for data collection was obtained from the University of York Department of Environment and Geography Ethics Committee. Each focus group began by welcoming participants and asking them how often they used their local green space, their activities in the space, and areas they liked and disliked. This was followed by a photo-elicitation exercise </w:t>
      </w:r>
      <w:r w:rsidR="00F66C12">
        <w:rPr>
          <w:b w:val="0"/>
        </w:rPr>
        <w:t>[</w:t>
      </w:r>
      <w:r w:rsidR="008F1939">
        <w:rPr>
          <w:b w:val="0"/>
        </w:rPr>
        <w:t>4</w:t>
      </w:r>
      <w:r w:rsidR="00F718D2">
        <w:rPr>
          <w:b w:val="0"/>
        </w:rPr>
        <w:t>2</w:t>
      </w:r>
      <w:r w:rsidR="00F66C12">
        <w:rPr>
          <w:b w:val="0"/>
        </w:rPr>
        <w:t>]</w:t>
      </w:r>
      <w:r w:rsidRPr="0094770F">
        <w:rPr>
          <w:b w:val="0"/>
        </w:rPr>
        <w:t>, using pictures of parks containing different natural elements such as trees and flowers under either natural or formal management regimes. These were used to encourage discussion of participants’ preferences in green and blue space and the importance of nature to their visits to provide context for discussion of the restoration. The second part of each focus group focused on the ecological restoration. Photographs of the river pre-, during, and post-restoration were used to elicit discussion of the restoration. Participants from the restored river were asked about their preferences before and after restoration, how they used the space, and whether they had felt impacted by the process of restoration as well as their opinions on restoration of the unrestored section of the Medlock. Opinions were also collected from local users of the unrestored river to serve as a comparison. They were asked about their visits to the unrestored river. Photos of the restored river were then used to discuss their preferences for the river pre- and post-restoration and prompt discussion of restor</w:t>
      </w:r>
      <w:r w:rsidR="00847485">
        <w:rPr>
          <w:b w:val="0"/>
        </w:rPr>
        <w:t xml:space="preserve">ation of the unrestored river. </w:t>
      </w:r>
      <w:r w:rsidRPr="0094770F">
        <w:rPr>
          <w:b w:val="0"/>
        </w:rPr>
        <w:t xml:space="preserve">A focus group guide is available in </w:t>
      </w:r>
      <w:r w:rsidR="00CF52C2">
        <w:rPr>
          <w:b w:val="0"/>
        </w:rPr>
        <w:t xml:space="preserve">Appendix </w:t>
      </w:r>
      <w:r w:rsidR="00EC64DF">
        <w:rPr>
          <w:b w:val="0"/>
        </w:rPr>
        <w:t>C</w:t>
      </w:r>
      <w:r w:rsidRPr="0094770F">
        <w:rPr>
          <w:b w:val="0"/>
        </w:rPr>
        <w:t xml:space="preserve">. </w:t>
      </w:r>
    </w:p>
    <w:p w14:paraId="6CB1D418" w14:textId="77777777" w:rsidR="0094770F" w:rsidRPr="0094770F" w:rsidRDefault="0094770F" w:rsidP="00580907">
      <w:pPr>
        <w:pStyle w:val="MDPI23heading3"/>
        <w:rPr>
          <w:b/>
        </w:rPr>
      </w:pPr>
      <w:r w:rsidRPr="0094770F">
        <w:t>2.3.2 Social data analysis</w:t>
      </w:r>
    </w:p>
    <w:p w14:paraId="7D229221" w14:textId="76D5FE50" w:rsidR="0094770F" w:rsidRDefault="0094770F" w:rsidP="0094770F">
      <w:pPr>
        <w:pStyle w:val="MDPI21heading1"/>
        <w:rPr>
          <w:b w:val="0"/>
        </w:rPr>
      </w:pPr>
      <w:r w:rsidRPr="0094770F">
        <w:rPr>
          <w:b w:val="0"/>
        </w:rPr>
        <w:t xml:space="preserve">All focus groups were recorded and fully transcribed, and then analyzed using framework analysis. Framework analysis is a systematic method of analyzing data which allows comparison of views between different groups </w:t>
      </w:r>
      <w:r w:rsidR="00F66C12">
        <w:rPr>
          <w:b w:val="0"/>
        </w:rPr>
        <w:t>[</w:t>
      </w:r>
      <w:r w:rsidR="00F718D2">
        <w:rPr>
          <w:b w:val="0"/>
        </w:rPr>
        <w:t>39</w:t>
      </w:r>
      <w:r w:rsidR="00F66C12">
        <w:rPr>
          <w:b w:val="0"/>
        </w:rPr>
        <w:t>]</w:t>
      </w:r>
      <w:r w:rsidRPr="0094770F">
        <w:rPr>
          <w:b w:val="0"/>
        </w:rPr>
        <w:t xml:space="preserve">. It has five distinct stages: data familiarization; development of a thematic framework; application of the framework to the data; charting; interpretation. Following familiarization with the data set, sub-themes were identified which were consistent with the four principles suggested by Suding et al. </w:t>
      </w:r>
      <w:r w:rsidR="00F66C12">
        <w:rPr>
          <w:b w:val="0"/>
        </w:rPr>
        <w:t>[</w:t>
      </w:r>
      <w:r w:rsidRPr="0094770F">
        <w:rPr>
          <w:b w:val="0"/>
        </w:rPr>
        <w:t>9</w:t>
      </w:r>
      <w:r w:rsidR="00F66C12">
        <w:rPr>
          <w:b w:val="0"/>
        </w:rPr>
        <w:t>]</w:t>
      </w:r>
      <w:r w:rsidRPr="0094770F">
        <w:rPr>
          <w:b w:val="0"/>
        </w:rPr>
        <w:t xml:space="preserve">: </w:t>
      </w:r>
      <w:r w:rsidR="009E5AC5">
        <w:rPr>
          <w:b w:val="0"/>
        </w:rPr>
        <w:t>(</w:t>
      </w:r>
      <w:r w:rsidRPr="0094770F">
        <w:rPr>
          <w:b w:val="0"/>
        </w:rPr>
        <w:t>i</w:t>
      </w:r>
      <w:r w:rsidR="009E5AC5">
        <w:rPr>
          <w:b w:val="0"/>
        </w:rPr>
        <w:t>)</w:t>
      </w:r>
      <w:r w:rsidRPr="0094770F">
        <w:rPr>
          <w:b w:val="0"/>
        </w:rPr>
        <w:t xml:space="preserve"> increasing ecological integrity; </w:t>
      </w:r>
      <w:r w:rsidR="009E5AC5">
        <w:rPr>
          <w:b w:val="0"/>
        </w:rPr>
        <w:t>(</w:t>
      </w:r>
      <w:r w:rsidRPr="0094770F">
        <w:rPr>
          <w:b w:val="0"/>
        </w:rPr>
        <w:t>ii</w:t>
      </w:r>
      <w:r w:rsidR="009E5AC5">
        <w:rPr>
          <w:b w:val="0"/>
        </w:rPr>
        <w:t>)</w:t>
      </w:r>
      <w:r w:rsidRPr="0094770F">
        <w:rPr>
          <w:b w:val="0"/>
        </w:rPr>
        <w:t xml:space="preserve"> benefitting and engaging society; </w:t>
      </w:r>
      <w:r w:rsidR="009E5AC5">
        <w:rPr>
          <w:b w:val="0"/>
        </w:rPr>
        <w:t>(</w:t>
      </w:r>
      <w:r w:rsidRPr="0094770F">
        <w:rPr>
          <w:b w:val="0"/>
        </w:rPr>
        <w:t>iii</w:t>
      </w:r>
      <w:r w:rsidR="009E5AC5">
        <w:rPr>
          <w:b w:val="0"/>
        </w:rPr>
        <w:t>)</w:t>
      </w:r>
      <w:r w:rsidRPr="0094770F">
        <w:rPr>
          <w:b w:val="0"/>
        </w:rPr>
        <w:t xml:space="preserve"> taking account of the past and future; and </w:t>
      </w:r>
      <w:r w:rsidR="009E5AC5">
        <w:rPr>
          <w:b w:val="0"/>
        </w:rPr>
        <w:t>(</w:t>
      </w:r>
      <w:r w:rsidRPr="0094770F">
        <w:rPr>
          <w:b w:val="0"/>
        </w:rPr>
        <w:t>iv</w:t>
      </w:r>
      <w:r w:rsidR="009E5AC5">
        <w:rPr>
          <w:b w:val="0"/>
        </w:rPr>
        <w:t xml:space="preserve">) </w:t>
      </w:r>
      <w:r w:rsidRPr="0094770F">
        <w:rPr>
          <w:b w:val="0"/>
        </w:rPr>
        <w:t xml:space="preserve">sustainability. These sub-themes were therefore located under the four main themes to create a theme-based framework. The data were coded using this framework, in NVivo 11, and then charted, which involved summarizing the views of users of the restored river and unrestored river for each sub-theme. Finally, interpretation of the data set was undertaken; the themes were compared and contrasted both within and between the two groups </w:t>
      </w:r>
      <w:r w:rsidR="009E5AC5">
        <w:rPr>
          <w:b w:val="0"/>
        </w:rPr>
        <w:t>(</w:t>
      </w:r>
      <w:r w:rsidRPr="0094770F">
        <w:rPr>
          <w:b w:val="0"/>
        </w:rPr>
        <w:t>restored and unrestored</w:t>
      </w:r>
      <w:r w:rsidR="009E5AC5">
        <w:rPr>
          <w:b w:val="0"/>
        </w:rPr>
        <w:t>)</w:t>
      </w:r>
      <w:r w:rsidRPr="0094770F">
        <w:rPr>
          <w:b w:val="0"/>
        </w:rPr>
        <w:t xml:space="preserve"> of local users.</w:t>
      </w:r>
    </w:p>
    <w:p w14:paraId="324CEE1B" w14:textId="77777777" w:rsidR="00CD3203" w:rsidRPr="003030D2" w:rsidRDefault="00CD3203" w:rsidP="0094770F">
      <w:pPr>
        <w:pStyle w:val="MDPI21heading1"/>
      </w:pPr>
      <w:r w:rsidRPr="003030D2">
        <w:lastRenderedPageBreak/>
        <w:t>3. Results</w:t>
      </w:r>
    </w:p>
    <w:p w14:paraId="4C574DDC" w14:textId="77777777" w:rsidR="0094770F" w:rsidRPr="0094770F" w:rsidRDefault="0094770F" w:rsidP="0094770F">
      <w:pPr>
        <w:pStyle w:val="MDPI22heading2"/>
        <w:rPr>
          <w:i w:val="0"/>
          <w:noProof w:val="0"/>
        </w:rPr>
      </w:pPr>
      <w:r w:rsidRPr="0094770F">
        <w:rPr>
          <w:i w:val="0"/>
          <w:noProof w:val="0"/>
        </w:rPr>
        <w:t xml:space="preserve">The results from the ecological and social analysis are presented below according to the four principles suggested by Suding et al. </w:t>
      </w:r>
      <w:r w:rsidR="00F66C12">
        <w:rPr>
          <w:i w:val="0"/>
          <w:noProof w:val="0"/>
        </w:rPr>
        <w:t>[</w:t>
      </w:r>
      <w:r w:rsidRPr="0094770F">
        <w:rPr>
          <w:i w:val="0"/>
          <w:noProof w:val="0"/>
        </w:rPr>
        <w:t>9</w:t>
      </w:r>
      <w:r w:rsidR="00F66C12">
        <w:rPr>
          <w:i w:val="0"/>
          <w:noProof w:val="0"/>
        </w:rPr>
        <w:t>]</w:t>
      </w:r>
      <w:r w:rsidRPr="0094770F">
        <w:rPr>
          <w:i w:val="0"/>
          <w:noProof w:val="0"/>
        </w:rPr>
        <w:t>.</w:t>
      </w:r>
    </w:p>
    <w:p w14:paraId="4C52D8C6" w14:textId="77777777" w:rsidR="0094770F" w:rsidRPr="00580907" w:rsidRDefault="0094770F" w:rsidP="00580907">
      <w:pPr>
        <w:pStyle w:val="MDPI22heading2"/>
      </w:pPr>
      <w:r w:rsidRPr="00580907">
        <w:t>3.1 Increasing ecological integrity</w:t>
      </w:r>
    </w:p>
    <w:p w14:paraId="2152F454" w14:textId="3D15D3EE" w:rsidR="0094770F" w:rsidRDefault="0094770F" w:rsidP="0094770F">
      <w:pPr>
        <w:pStyle w:val="MDPI22heading2"/>
        <w:rPr>
          <w:i w:val="0"/>
          <w:noProof w:val="0"/>
        </w:rPr>
      </w:pPr>
      <w:r w:rsidRPr="0094770F">
        <w:rPr>
          <w:i w:val="0"/>
          <w:noProof w:val="0"/>
        </w:rPr>
        <w:t xml:space="preserve">On the Medlock, the restored site </w:t>
      </w:r>
      <w:r w:rsidR="00ED05BC">
        <w:rPr>
          <w:i w:val="0"/>
          <w:noProof w:val="0"/>
        </w:rPr>
        <w:t>(</w:t>
      </w:r>
      <w:r w:rsidRPr="0094770F">
        <w:rPr>
          <w:i w:val="0"/>
          <w:noProof w:val="0"/>
        </w:rPr>
        <w:t>M-Dr</w:t>
      </w:r>
      <w:r w:rsidR="00ED05BC">
        <w:rPr>
          <w:i w:val="0"/>
          <w:noProof w:val="0"/>
        </w:rPr>
        <w:t>)</w:t>
      </w:r>
      <w:r w:rsidRPr="0094770F">
        <w:rPr>
          <w:i w:val="0"/>
          <w:noProof w:val="0"/>
        </w:rPr>
        <w:t xml:space="preserve"> had better ecological health than the unrestored downstream site </w:t>
      </w:r>
      <w:r w:rsidR="00ED05BC">
        <w:rPr>
          <w:i w:val="0"/>
          <w:noProof w:val="0"/>
        </w:rPr>
        <w:t>(</w:t>
      </w:r>
      <w:r w:rsidRPr="0094770F">
        <w:rPr>
          <w:i w:val="0"/>
          <w:noProof w:val="0"/>
        </w:rPr>
        <w:t>M-Du</w:t>
      </w:r>
      <w:r w:rsidR="00ED05BC">
        <w:rPr>
          <w:i w:val="0"/>
          <w:noProof w:val="0"/>
        </w:rPr>
        <w:t>)</w:t>
      </w:r>
      <w:r w:rsidRPr="0094770F">
        <w:rPr>
          <w:i w:val="0"/>
          <w:noProof w:val="0"/>
        </w:rPr>
        <w:t xml:space="preserve">. Four out of six metrics differed significantly from zero: richness </w:t>
      </w:r>
      <w:r w:rsidR="00ED05BC">
        <w:rPr>
          <w:i w:val="0"/>
          <w:noProof w:val="0"/>
        </w:rPr>
        <w:t>(</w:t>
      </w:r>
      <w:r w:rsidRPr="0094770F">
        <w:rPr>
          <w:i w:val="0"/>
          <w:noProof w:val="0"/>
        </w:rPr>
        <w:t>Mann-Whitney U=90.00, p&lt;0.001</w:t>
      </w:r>
      <w:r w:rsidR="00ED05BC">
        <w:rPr>
          <w:i w:val="0"/>
          <w:noProof w:val="0"/>
        </w:rPr>
        <w:t>)</w:t>
      </w:r>
      <w:r w:rsidRPr="0094770F">
        <w:rPr>
          <w:i w:val="0"/>
          <w:noProof w:val="0"/>
        </w:rPr>
        <w:t xml:space="preserve">; total abundance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U=180.00, p&lt;0.001</w:t>
      </w:r>
      <w:r w:rsidR="00ED05BC">
        <w:rPr>
          <w:i w:val="0"/>
          <w:noProof w:val="0"/>
        </w:rPr>
        <w:t>)</w:t>
      </w:r>
      <w:r w:rsidRPr="0094770F">
        <w:rPr>
          <w:i w:val="0"/>
          <w:noProof w:val="0"/>
        </w:rPr>
        <w:t xml:space="preserve">; EPT abundance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U=72.00, p&lt;0.001</w:t>
      </w:r>
      <w:r w:rsidR="00ED05BC">
        <w:rPr>
          <w:i w:val="0"/>
          <w:noProof w:val="0"/>
        </w:rPr>
        <w:t>)</w:t>
      </w:r>
      <w:r w:rsidRPr="0094770F">
        <w:rPr>
          <w:i w:val="0"/>
          <w:noProof w:val="0"/>
        </w:rPr>
        <w:t xml:space="preserve">; and Shannon diversity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 144.00, p&lt;0.001</w:t>
      </w:r>
      <w:r w:rsidR="00ED05BC">
        <w:rPr>
          <w:i w:val="0"/>
          <w:noProof w:val="0"/>
        </w:rPr>
        <w:t>)</w:t>
      </w:r>
      <w:r w:rsidRPr="0094770F">
        <w:rPr>
          <w:i w:val="0"/>
          <w:noProof w:val="0"/>
        </w:rPr>
        <w:t xml:space="preserve">; were higher at the restored site </w:t>
      </w:r>
      <w:r w:rsidR="00ED05BC">
        <w:rPr>
          <w:i w:val="0"/>
          <w:noProof w:val="0"/>
        </w:rPr>
        <w:t>(</w:t>
      </w:r>
      <w:r w:rsidRPr="0094770F">
        <w:rPr>
          <w:i w:val="0"/>
          <w:noProof w:val="0"/>
        </w:rPr>
        <w:t>M-Dr</w:t>
      </w:r>
      <w:r w:rsidR="00ED05BC">
        <w:rPr>
          <w:i w:val="0"/>
          <w:noProof w:val="0"/>
        </w:rPr>
        <w:t>)</w:t>
      </w:r>
      <w:r w:rsidRPr="0094770F">
        <w:rPr>
          <w:i w:val="0"/>
          <w:noProof w:val="0"/>
        </w:rPr>
        <w:t xml:space="preserve"> indicating increased diversity, abundance, and pollution tolerance </w:t>
      </w:r>
      <w:r w:rsidR="00ED05BC">
        <w:rPr>
          <w:i w:val="0"/>
          <w:noProof w:val="0"/>
        </w:rPr>
        <w:t>(</w:t>
      </w:r>
      <w:r w:rsidRPr="0094770F">
        <w:rPr>
          <w:i w:val="0"/>
          <w:noProof w:val="0"/>
        </w:rPr>
        <w:t>Fig</w:t>
      </w:r>
      <w:r w:rsidR="00924AA8">
        <w:rPr>
          <w:i w:val="0"/>
          <w:noProof w:val="0"/>
        </w:rPr>
        <w:t>ure</w:t>
      </w:r>
      <w:r w:rsidRPr="0094770F">
        <w:rPr>
          <w:i w:val="0"/>
          <w:noProof w:val="0"/>
        </w:rPr>
        <w:t xml:space="preserve"> </w:t>
      </w:r>
      <w:r w:rsidR="000E5A9F">
        <w:rPr>
          <w:i w:val="0"/>
          <w:noProof w:val="0"/>
        </w:rPr>
        <w:t>4</w:t>
      </w:r>
      <w:r w:rsidRPr="0094770F">
        <w:rPr>
          <w:i w:val="0"/>
          <w:noProof w:val="0"/>
        </w:rPr>
        <w:t>; Table 2</w:t>
      </w:r>
      <w:r w:rsidR="00ED05BC">
        <w:rPr>
          <w:i w:val="0"/>
          <w:noProof w:val="0"/>
        </w:rPr>
        <w:t>)</w:t>
      </w:r>
      <w:r w:rsidRPr="0094770F">
        <w:rPr>
          <w:i w:val="0"/>
          <w:noProof w:val="0"/>
        </w:rPr>
        <w:t xml:space="preserve">. However, the ecological health of the restored site </w:t>
      </w:r>
      <w:r w:rsidR="00ED05BC">
        <w:rPr>
          <w:i w:val="0"/>
          <w:noProof w:val="0"/>
        </w:rPr>
        <w:t>(</w:t>
      </w:r>
      <w:r w:rsidRPr="0094770F">
        <w:rPr>
          <w:i w:val="0"/>
          <w:noProof w:val="0"/>
        </w:rPr>
        <w:t>M-Dr</w:t>
      </w:r>
      <w:r w:rsidR="00ED05BC">
        <w:rPr>
          <w:i w:val="0"/>
          <w:noProof w:val="0"/>
        </w:rPr>
        <w:t>)</w:t>
      </w:r>
      <w:r w:rsidRPr="0094770F">
        <w:rPr>
          <w:i w:val="0"/>
          <w:noProof w:val="0"/>
        </w:rPr>
        <w:t xml:space="preserve"> was lower than that of the upstream site </w:t>
      </w:r>
      <w:r w:rsidR="00ED05BC">
        <w:rPr>
          <w:i w:val="0"/>
          <w:noProof w:val="0"/>
        </w:rPr>
        <w:t>(</w:t>
      </w:r>
      <w:r w:rsidRPr="0094770F">
        <w:rPr>
          <w:i w:val="0"/>
          <w:noProof w:val="0"/>
        </w:rPr>
        <w:t>M-U</w:t>
      </w:r>
      <w:r w:rsidR="00ED05BC">
        <w:rPr>
          <w:i w:val="0"/>
          <w:noProof w:val="0"/>
        </w:rPr>
        <w:t>)</w:t>
      </w:r>
      <w:r w:rsidRPr="0094770F">
        <w:rPr>
          <w:i w:val="0"/>
          <w:noProof w:val="0"/>
        </w:rPr>
        <w:t xml:space="preserve">, with richness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U=1242.00, p&lt;0.001</w:t>
      </w:r>
      <w:r w:rsidR="00ED05BC">
        <w:rPr>
          <w:i w:val="0"/>
          <w:noProof w:val="0"/>
        </w:rPr>
        <w:t>)</w:t>
      </w:r>
      <w:r w:rsidRPr="0094770F">
        <w:rPr>
          <w:i w:val="0"/>
          <w:noProof w:val="0"/>
        </w:rPr>
        <w:t xml:space="preserve">, abundance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U=324.00, p&lt;0.001</w:t>
      </w:r>
      <w:r w:rsidR="00ED05BC">
        <w:rPr>
          <w:i w:val="0"/>
          <w:noProof w:val="0"/>
        </w:rPr>
        <w:t>)</w:t>
      </w:r>
      <w:r w:rsidRPr="0094770F">
        <w:rPr>
          <w:i w:val="0"/>
          <w:noProof w:val="0"/>
        </w:rPr>
        <w:t xml:space="preserve">, EPT richness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U=954.00, p&lt;0.001</w:t>
      </w:r>
      <w:r w:rsidR="00ED05BC">
        <w:rPr>
          <w:i w:val="0"/>
          <w:noProof w:val="0"/>
        </w:rPr>
        <w:t>)</w:t>
      </w:r>
      <w:r w:rsidRPr="0094770F">
        <w:rPr>
          <w:i w:val="0"/>
          <w:noProof w:val="0"/>
        </w:rPr>
        <w:t xml:space="preserve">, ASPT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U=1080.00, p&lt;0.001</w:t>
      </w:r>
      <w:r w:rsidR="00ED05BC">
        <w:rPr>
          <w:i w:val="0"/>
          <w:noProof w:val="0"/>
        </w:rPr>
        <w:t>)</w:t>
      </w:r>
      <w:r w:rsidRPr="0094770F">
        <w:rPr>
          <w:i w:val="0"/>
          <w:noProof w:val="0"/>
        </w:rPr>
        <w:t xml:space="preserve">, and Shannon diversity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U=1260.00, p&lt;0.001</w:t>
      </w:r>
      <w:r w:rsidR="00ED05BC">
        <w:rPr>
          <w:i w:val="0"/>
          <w:noProof w:val="0"/>
        </w:rPr>
        <w:t>)</w:t>
      </w:r>
      <w:r w:rsidRPr="0094770F">
        <w:rPr>
          <w:i w:val="0"/>
          <w:noProof w:val="0"/>
        </w:rPr>
        <w:t xml:space="preserve"> differing significantly from zero; all measures apart from abundance were lower at the restored site </w:t>
      </w:r>
      <w:r w:rsidR="00ED05BC">
        <w:rPr>
          <w:i w:val="0"/>
          <w:noProof w:val="0"/>
        </w:rPr>
        <w:t>(</w:t>
      </w:r>
      <w:r w:rsidRPr="0094770F">
        <w:rPr>
          <w:i w:val="0"/>
          <w:noProof w:val="0"/>
        </w:rPr>
        <w:t>Fig</w:t>
      </w:r>
      <w:r w:rsidR="00924AA8">
        <w:rPr>
          <w:i w:val="0"/>
          <w:noProof w:val="0"/>
        </w:rPr>
        <w:t>ure</w:t>
      </w:r>
      <w:r w:rsidR="000E5A9F">
        <w:rPr>
          <w:i w:val="0"/>
          <w:noProof w:val="0"/>
        </w:rPr>
        <w:t xml:space="preserve"> 4</w:t>
      </w:r>
      <w:r w:rsidRPr="0094770F">
        <w:rPr>
          <w:i w:val="0"/>
          <w:noProof w:val="0"/>
        </w:rPr>
        <w:t>; Table 2</w:t>
      </w:r>
      <w:r w:rsidR="00ED05BC">
        <w:rPr>
          <w:i w:val="0"/>
          <w:noProof w:val="0"/>
        </w:rPr>
        <w:t>)</w:t>
      </w:r>
      <w:r w:rsidRPr="0094770F">
        <w:rPr>
          <w:i w:val="0"/>
          <w:noProof w:val="0"/>
        </w:rPr>
        <w:t>.</w:t>
      </w:r>
    </w:p>
    <w:p w14:paraId="0674108A" w14:textId="4E1DB655" w:rsidR="0094770F" w:rsidRDefault="0094770F" w:rsidP="0094770F">
      <w:pPr>
        <w:pStyle w:val="MDPI22heading2"/>
        <w:rPr>
          <w:i w:val="0"/>
          <w:noProof w:val="0"/>
        </w:rPr>
      </w:pPr>
      <w:r w:rsidRPr="0094770F">
        <w:rPr>
          <w:i w:val="0"/>
          <w:noProof w:val="0"/>
        </w:rPr>
        <w:t xml:space="preserve">On the unrestored Irk, there was some difference in ecological health between the two unrestored downstream sites </w:t>
      </w:r>
      <w:r w:rsidR="00ED05BC">
        <w:rPr>
          <w:i w:val="0"/>
          <w:noProof w:val="0"/>
        </w:rPr>
        <w:t>(</w:t>
      </w:r>
      <w:r w:rsidRPr="0094770F">
        <w:rPr>
          <w:i w:val="0"/>
          <w:noProof w:val="0"/>
        </w:rPr>
        <w:t>I-Du1 and I-Du2</w:t>
      </w:r>
      <w:r w:rsidR="00ED05BC">
        <w:rPr>
          <w:i w:val="0"/>
          <w:noProof w:val="0"/>
        </w:rPr>
        <w:t>)</w:t>
      </w:r>
      <w:r w:rsidRPr="0094770F">
        <w:rPr>
          <w:i w:val="0"/>
          <w:noProof w:val="0"/>
        </w:rPr>
        <w:t xml:space="preserve">. Response ratios differed significantly from zero for richness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U=450.00, p=0.022</w:t>
      </w:r>
      <w:r w:rsidR="00ED05BC">
        <w:rPr>
          <w:i w:val="0"/>
          <w:noProof w:val="0"/>
        </w:rPr>
        <w:t>)</w:t>
      </w:r>
      <w:r w:rsidRPr="0094770F">
        <w:rPr>
          <w:i w:val="0"/>
          <w:noProof w:val="0"/>
        </w:rPr>
        <w:t xml:space="preserve">, EPT richness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U=972.00, p&lt;0.001</w:t>
      </w:r>
      <w:r w:rsidR="00ED05BC">
        <w:rPr>
          <w:i w:val="0"/>
          <w:noProof w:val="0"/>
        </w:rPr>
        <w:t>)</w:t>
      </w:r>
      <w:r w:rsidRPr="0094770F">
        <w:rPr>
          <w:i w:val="0"/>
          <w:noProof w:val="0"/>
        </w:rPr>
        <w:t xml:space="preserve">, and Shannon diversity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U=900.00, p=0.003</w:t>
      </w:r>
      <w:r w:rsidR="00ED05BC">
        <w:rPr>
          <w:i w:val="0"/>
          <w:noProof w:val="0"/>
        </w:rPr>
        <w:t>)</w:t>
      </w:r>
      <w:r w:rsidRPr="0094770F">
        <w:rPr>
          <w:i w:val="0"/>
          <w:noProof w:val="0"/>
        </w:rPr>
        <w:t xml:space="preserve">. These metrics were all higher at I-Du1, indicating more diversity and pollution tolerant macroinvertebrates but </w:t>
      </w:r>
      <w:r w:rsidR="00924AA8">
        <w:rPr>
          <w:i w:val="0"/>
          <w:noProof w:val="0"/>
        </w:rPr>
        <w:t xml:space="preserve">no difference in abundance </w:t>
      </w:r>
      <w:r w:rsidR="00ED05BC">
        <w:rPr>
          <w:i w:val="0"/>
          <w:noProof w:val="0"/>
        </w:rPr>
        <w:t>(</w:t>
      </w:r>
      <w:r w:rsidR="00924AA8">
        <w:rPr>
          <w:i w:val="0"/>
          <w:noProof w:val="0"/>
        </w:rPr>
        <w:t>Figure</w:t>
      </w:r>
      <w:r w:rsidRPr="0094770F">
        <w:rPr>
          <w:i w:val="0"/>
          <w:noProof w:val="0"/>
        </w:rPr>
        <w:t xml:space="preserve"> </w:t>
      </w:r>
      <w:r w:rsidR="00CF6ACA">
        <w:rPr>
          <w:i w:val="0"/>
          <w:noProof w:val="0"/>
        </w:rPr>
        <w:t>4</w:t>
      </w:r>
      <w:r w:rsidRPr="0094770F">
        <w:rPr>
          <w:i w:val="0"/>
          <w:noProof w:val="0"/>
        </w:rPr>
        <w:t>; Table 2</w:t>
      </w:r>
      <w:r w:rsidR="00ED05BC">
        <w:rPr>
          <w:i w:val="0"/>
          <w:noProof w:val="0"/>
        </w:rPr>
        <w:t>)</w:t>
      </w:r>
      <w:r w:rsidRPr="0094770F">
        <w:rPr>
          <w:i w:val="0"/>
          <w:noProof w:val="0"/>
        </w:rPr>
        <w:t xml:space="preserve">. In contrast to the Medlock, the downstream unrestored site I-Du1 was more ecologically healthy than the upstream site </w:t>
      </w:r>
      <w:r w:rsidR="00ED05BC">
        <w:rPr>
          <w:i w:val="0"/>
          <w:noProof w:val="0"/>
        </w:rPr>
        <w:t>(</w:t>
      </w:r>
      <w:r w:rsidRPr="0094770F">
        <w:rPr>
          <w:i w:val="0"/>
          <w:noProof w:val="0"/>
        </w:rPr>
        <w:t>I-U</w:t>
      </w:r>
      <w:r w:rsidR="00ED05BC">
        <w:rPr>
          <w:i w:val="0"/>
          <w:noProof w:val="0"/>
        </w:rPr>
        <w:t>)</w:t>
      </w:r>
      <w:r w:rsidRPr="0094770F">
        <w:rPr>
          <w:i w:val="0"/>
          <w:noProof w:val="0"/>
        </w:rPr>
        <w:t xml:space="preserve">, as richness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U=288.00, p&lt;0.001</w:t>
      </w:r>
      <w:r w:rsidR="00ED05BC">
        <w:rPr>
          <w:i w:val="0"/>
          <w:noProof w:val="0"/>
        </w:rPr>
        <w:t>)</w:t>
      </w:r>
      <w:r w:rsidRPr="0094770F">
        <w:rPr>
          <w:i w:val="0"/>
          <w:noProof w:val="0"/>
        </w:rPr>
        <w:t xml:space="preserve">, EPT abundance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U=216.00, p&lt;0.001</w:t>
      </w:r>
      <w:r w:rsidR="00ED05BC">
        <w:rPr>
          <w:i w:val="0"/>
          <w:noProof w:val="0"/>
        </w:rPr>
        <w:t>)</w:t>
      </w:r>
      <w:r w:rsidRPr="0094770F">
        <w:rPr>
          <w:i w:val="0"/>
          <w:noProof w:val="0"/>
        </w:rPr>
        <w:t xml:space="preserve">, and ASPT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U=216.00, p&lt;0.001</w:t>
      </w:r>
      <w:r w:rsidR="00ED05BC">
        <w:rPr>
          <w:i w:val="0"/>
          <w:noProof w:val="0"/>
        </w:rPr>
        <w:t>)</w:t>
      </w:r>
      <w:r w:rsidRPr="0094770F">
        <w:rPr>
          <w:i w:val="0"/>
          <w:noProof w:val="0"/>
        </w:rPr>
        <w:t xml:space="preserve"> all differed significantly from zero, with all apart from EPT abundance being higher at the unrestored site </w:t>
      </w:r>
      <w:r w:rsidR="00ED05BC">
        <w:rPr>
          <w:i w:val="0"/>
          <w:noProof w:val="0"/>
        </w:rPr>
        <w:t>(</w:t>
      </w:r>
      <w:r w:rsidRPr="0094770F">
        <w:rPr>
          <w:i w:val="0"/>
          <w:noProof w:val="0"/>
        </w:rPr>
        <w:t>I-Du1</w:t>
      </w:r>
      <w:r w:rsidR="00ED05BC">
        <w:rPr>
          <w:i w:val="0"/>
          <w:noProof w:val="0"/>
        </w:rPr>
        <w:t>)</w:t>
      </w:r>
      <w:r w:rsidRPr="0094770F">
        <w:rPr>
          <w:i w:val="0"/>
          <w:noProof w:val="0"/>
        </w:rPr>
        <w:t xml:space="preserve"> </w:t>
      </w:r>
      <w:r w:rsidR="00ED05BC">
        <w:rPr>
          <w:i w:val="0"/>
          <w:noProof w:val="0"/>
        </w:rPr>
        <w:t>(</w:t>
      </w:r>
      <w:r w:rsidRPr="0094770F">
        <w:rPr>
          <w:i w:val="0"/>
          <w:noProof w:val="0"/>
        </w:rPr>
        <w:t>Fig</w:t>
      </w:r>
      <w:r w:rsidR="00924AA8">
        <w:rPr>
          <w:i w:val="0"/>
          <w:noProof w:val="0"/>
        </w:rPr>
        <w:t xml:space="preserve">ure </w:t>
      </w:r>
      <w:r w:rsidR="00CF6ACA">
        <w:rPr>
          <w:i w:val="0"/>
          <w:noProof w:val="0"/>
        </w:rPr>
        <w:t>4</w:t>
      </w:r>
      <w:r w:rsidRPr="0094770F">
        <w:rPr>
          <w:i w:val="0"/>
          <w:noProof w:val="0"/>
        </w:rPr>
        <w:t>; Table 2</w:t>
      </w:r>
      <w:r w:rsidR="00ED05BC">
        <w:rPr>
          <w:i w:val="0"/>
          <w:noProof w:val="0"/>
        </w:rPr>
        <w:t>)</w:t>
      </w:r>
      <w:r w:rsidRPr="0094770F">
        <w:rPr>
          <w:i w:val="0"/>
          <w:noProof w:val="0"/>
        </w:rPr>
        <w:t>.</w:t>
      </w:r>
    </w:p>
    <w:p w14:paraId="2760802D" w14:textId="0F93A5D6" w:rsidR="00AA3AEA" w:rsidRDefault="00AA3AEA" w:rsidP="0094770F">
      <w:pPr>
        <w:pStyle w:val="MDPI22heading2"/>
        <w:rPr>
          <w:i w:val="0"/>
          <w:noProof w:val="0"/>
        </w:rPr>
        <w:sectPr w:rsidR="00AA3AEA" w:rsidSect="00792B80">
          <w:headerReference w:type="even" r:id="rId26"/>
          <w:headerReference w:type="default" r:id="rId27"/>
          <w:headerReference w:type="first" r:id="rId28"/>
          <w:footerReference w:type="first" r:id="rId29"/>
          <w:pgSz w:w="11906" w:h="16838" w:code="9"/>
          <w:pgMar w:top="1417" w:right="1531" w:bottom="1077" w:left="1531" w:header="1020" w:footer="850" w:gutter="0"/>
          <w:lnNumType w:countBy="1" w:restart="continuous"/>
          <w:pgNumType w:start="1"/>
          <w:cols w:space="425"/>
          <w:titlePg/>
          <w:docGrid w:type="lines" w:linePitch="326"/>
        </w:sectPr>
      </w:pPr>
      <w:r>
        <w:rPr>
          <w:i w:val="0"/>
          <w:noProof w:val="0"/>
        </w:rPr>
        <w:t xml:space="preserve">Tests of seasonal differences between response ratios at each site found few significant differences so are reported in Appendix B. </w:t>
      </w:r>
    </w:p>
    <w:p w14:paraId="18DD9EE7" w14:textId="77777777" w:rsidR="00687805" w:rsidRPr="00FA6AA6" w:rsidRDefault="00687805" w:rsidP="00687805">
      <w:pPr>
        <w:tabs>
          <w:tab w:val="left" w:pos="1695"/>
        </w:tabs>
      </w:pPr>
      <w:r w:rsidRPr="00FA6AA6">
        <w:rPr>
          <w:b/>
        </w:rPr>
        <w:lastRenderedPageBreak/>
        <w:t>Table 2</w:t>
      </w:r>
      <w:r w:rsidRPr="00FA6AA6">
        <w:t xml:space="preserve"> Mean response ratios for each metric for the restored </w:t>
      </w:r>
      <w:r w:rsidR="00ED05BC" w:rsidRPr="00FA6AA6">
        <w:t>(</w:t>
      </w:r>
      <w:r w:rsidRPr="00FA6AA6">
        <w:t>Medlock, M</w:t>
      </w:r>
      <w:r w:rsidR="00ED05BC" w:rsidRPr="00FA6AA6">
        <w:t>)</w:t>
      </w:r>
      <w:r w:rsidRPr="00FA6AA6">
        <w:t xml:space="preserve"> and unrestored </w:t>
      </w:r>
      <w:r w:rsidR="00ED05BC" w:rsidRPr="00FA6AA6">
        <w:t>(</w:t>
      </w:r>
      <w:r w:rsidRPr="00FA6AA6">
        <w:t>Irk, I</w:t>
      </w:r>
      <w:r w:rsidR="00ED05BC" w:rsidRPr="00FA6AA6">
        <w:t>)</w:t>
      </w:r>
      <w:r w:rsidRPr="00FA6AA6">
        <w:t xml:space="preserve"> rivers, with standard error in parentheses. P-values were calculated using Mann-Whitney U tests and adjusted for multiple testing with the Benjamini-Hochberg procedure.</w:t>
      </w:r>
      <w:r w:rsidRPr="00FA6AA6">
        <w:tab/>
      </w:r>
    </w:p>
    <w:p w14:paraId="0925BF0A" w14:textId="77777777" w:rsidR="00687805" w:rsidRPr="00FA6AA6" w:rsidRDefault="00687805" w:rsidP="00687805">
      <w:pPr>
        <w:tabs>
          <w:tab w:val="left" w:pos="1695"/>
        </w:tabs>
      </w:pPr>
    </w:p>
    <w:tbl>
      <w:tblPr>
        <w:tblpPr w:leftFromText="180" w:rightFromText="180" w:vertAnchor="page" w:horzAnchor="margin" w:tblpX="-147" w:tblpY="3031"/>
        <w:tblW w:w="14601" w:type="dxa"/>
        <w:tblLayout w:type="fixed"/>
        <w:tblLook w:val="04A0" w:firstRow="1" w:lastRow="0" w:firstColumn="1" w:lastColumn="0" w:noHBand="0" w:noVBand="1"/>
      </w:tblPr>
      <w:tblGrid>
        <w:gridCol w:w="1276"/>
        <w:gridCol w:w="1134"/>
        <w:gridCol w:w="992"/>
        <w:gridCol w:w="1276"/>
        <w:gridCol w:w="992"/>
        <w:gridCol w:w="993"/>
        <w:gridCol w:w="1275"/>
        <w:gridCol w:w="1134"/>
        <w:gridCol w:w="993"/>
        <w:gridCol w:w="1275"/>
        <w:gridCol w:w="993"/>
        <w:gridCol w:w="992"/>
        <w:gridCol w:w="1276"/>
      </w:tblGrid>
      <w:tr w:rsidR="00687805" w:rsidRPr="00687805" w14:paraId="001E7ACC" w14:textId="77777777" w:rsidTr="00687805">
        <w:tc>
          <w:tcPr>
            <w:tcW w:w="1276" w:type="dxa"/>
            <w:tcBorders>
              <w:top w:val="single" w:sz="4" w:space="0" w:color="auto"/>
            </w:tcBorders>
            <w:shd w:val="clear" w:color="auto" w:fill="auto"/>
          </w:tcPr>
          <w:p w14:paraId="081EA22D" w14:textId="77777777" w:rsidR="00687805" w:rsidRPr="00FA6AA6" w:rsidRDefault="00687805" w:rsidP="00687805">
            <w:pPr>
              <w:tabs>
                <w:tab w:val="left" w:pos="1695"/>
              </w:tabs>
              <w:rPr>
                <w:b/>
              </w:rPr>
            </w:pPr>
          </w:p>
        </w:tc>
        <w:tc>
          <w:tcPr>
            <w:tcW w:w="6662" w:type="dxa"/>
            <w:gridSpan w:val="6"/>
            <w:tcBorders>
              <w:top w:val="single" w:sz="4" w:space="0" w:color="auto"/>
            </w:tcBorders>
            <w:shd w:val="clear" w:color="auto" w:fill="auto"/>
          </w:tcPr>
          <w:p w14:paraId="1A404D06" w14:textId="77777777" w:rsidR="00687805" w:rsidRPr="00FA6AA6" w:rsidRDefault="00687805" w:rsidP="00687805">
            <w:pPr>
              <w:tabs>
                <w:tab w:val="left" w:pos="1695"/>
              </w:tabs>
              <w:rPr>
                <w:b/>
              </w:rPr>
            </w:pPr>
            <w:r w:rsidRPr="00FA6AA6">
              <w:rPr>
                <w:b/>
              </w:rPr>
              <w:t xml:space="preserve">Restored river </w:t>
            </w:r>
          </w:p>
        </w:tc>
        <w:tc>
          <w:tcPr>
            <w:tcW w:w="6663" w:type="dxa"/>
            <w:gridSpan w:val="6"/>
            <w:tcBorders>
              <w:top w:val="single" w:sz="4" w:space="0" w:color="auto"/>
            </w:tcBorders>
            <w:shd w:val="clear" w:color="auto" w:fill="auto"/>
          </w:tcPr>
          <w:p w14:paraId="2FD7AD42" w14:textId="77777777" w:rsidR="00687805" w:rsidRPr="00FA6AA6" w:rsidRDefault="00687805" w:rsidP="00687805">
            <w:pPr>
              <w:tabs>
                <w:tab w:val="left" w:pos="1695"/>
              </w:tabs>
              <w:rPr>
                <w:b/>
              </w:rPr>
            </w:pPr>
            <w:r w:rsidRPr="00FA6AA6">
              <w:rPr>
                <w:b/>
              </w:rPr>
              <w:t xml:space="preserve">Unrestored river </w:t>
            </w:r>
          </w:p>
        </w:tc>
      </w:tr>
      <w:tr w:rsidR="00687805" w:rsidRPr="00687805" w14:paraId="6FCE3516" w14:textId="77777777" w:rsidTr="00687805">
        <w:tc>
          <w:tcPr>
            <w:tcW w:w="1276" w:type="dxa"/>
            <w:tcBorders>
              <w:bottom w:val="single" w:sz="4" w:space="0" w:color="auto"/>
            </w:tcBorders>
            <w:shd w:val="clear" w:color="auto" w:fill="auto"/>
          </w:tcPr>
          <w:p w14:paraId="2C5991F8" w14:textId="77777777" w:rsidR="00687805" w:rsidRPr="00FA6AA6" w:rsidRDefault="00687805" w:rsidP="00687805">
            <w:pPr>
              <w:tabs>
                <w:tab w:val="left" w:pos="1695"/>
              </w:tabs>
              <w:rPr>
                <w:b/>
              </w:rPr>
            </w:pPr>
          </w:p>
        </w:tc>
        <w:tc>
          <w:tcPr>
            <w:tcW w:w="1134" w:type="dxa"/>
            <w:tcBorders>
              <w:bottom w:val="single" w:sz="4" w:space="0" w:color="auto"/>
            </w:tcBorders>
            <w:shd w:val="clear" w:color="auto" w:fill="auto"/>
          </w:tcPr>
          <w:p w14:paraId="034190DE" w14:textId="77777777" w:rsidR="00687805" w:rsidRPr="00FA6AA6" w:rsidRDefault="00687805" w:rsidP="00687805">
            <w:pPr>
              <w:tabs>
                <w:tab w:val="left" w:pos="1695"/>
              </w:tabs>
              <w:rPr>
                <w:b/>
              </w:rPr>
            </w:pPr>
            <w:r w:rsidRPr="00FA6AA6">
              <w:rPr>
                <w:b/>
              </w:rPr>
              <w:t>M-Dr:  M-Du</w:t>
            </w:r>
          </w:p>
        </w:tc>
        <w:tc>
          <w:tcPr>
            <w:tcW w:w="992" w:type="dxa"/>
            <w:tcBorders>
              <w:bottom w:val="single" w:sz="4" w:space="0" w:color="auto"/>
            </w:tcBorders>
            <w:shd w:val="clear" w:color="auto" w:fill="auto"/>
          </w:tcPr>
          <w:p w14:paraId="055F583D" w14:textId="77777777" w:rsidR="00687805" w:rsidRPr="00FA6AA6" w:rsidRDefault="00687805" w:rsidP="00687805">
            <w:pPr>
              <w:tabs>
                <w:tab w:val="left" w:pos="1695"/>
              </w:tabs>
              <w:rPr>
                <w:b/>
              </w:rPr>
            </w:pPr>
            <w:r w:rsidRPr="00FA6AA6">
              <w:rPr>
                <w:b/>
              </w:rPr>
              <w:t>p-value</w:t>
            </w:r>
          </w:p>
        </w:tc>
        <w:tc>
          <w:tcPr>
            <w:tcW w:w="1276" w:type="dxa"/>
            <w:tcBorders>
              <w:bottom w:val="single" w:sz="4" w:space="0" w:color="auto"/>
            </w:tcBorders>
          </w:tcPr>
          <w:p w14:paraId="35C8C97F" w14:textId="77777777" w:rsidR="00687805" w:rsidRPr="00FA6AA6" w:rsidRDefault="00687805" w:rsidP="00687805">
            <w:pPr>
              <w:tabs>
                <w:tab w:val="left" w:pos="1695"/>
              </w:tabs>
              <w:rPr>
                <w:b/>
              </w:rPr>
            </w:pPr>
            <w:r w:rsidRPr="00FA6AA6">
              <w:rPr>
                <w:b/>
              </w:rPr>
              <w:t>Adjusted p-value</w:t>
            </w:r>
          </w:p>
        </w:tc>
        <w:tc>
          <w:tcPr>
            <w:tcW w:w="992" w:type="dxa"/>
            <w:tcBorders>
              <w:bottom w:val="single" w:sz="4" w:space="0" w:color="auto"/>
            </w:tcBorders>
            <w:shd w:val="clear" w:color="auto" w:fill="auto"/>
          </w:tcPr>
          <w:p w14:paraId="72E6D37B" w14:textId="77777777" w:rsidR="00687805" w:rsidRPr="00FA6AA6" w:rsidRDefault="00687805" w:rsidP="00687805">
            <w:pPr>
              <w:tabs>
                <w:tab w:val="left" w:pos="1695"/>
              </w:tabs>
              <w:rPr>
                <w:b/>
              </w:rPr>
            </w:pPr>
            <w:r w:rsidRPr="00FA6AA6">
              <w:rPr>
                <w:b/>
              </w:rPr>
              <w:t>M-Dr:  M-U</w:t>
            </w:r>
          </w:p>
        </w:tc>
        <w:tc>
          <w:tcPr>
            <w:tcW w:w="993" w:type="dxa"/>
            <w:tcBorders>
              <w:bottom w:val="single" w:sz="4" w:space="0" w:color="auto"/>
            </w:tcBorders>
          </w:tcPr>
          <w:p w14:paraId="1C4C1C1C" w14:textId="77777777" w:rsidR="00687805" w:rsidRPr="00FA6AA6" w:rsidRDefault="00687805" w:rsidP="00687805">
            <w:pPr>
              <w:tabs>
                <w:tab w:val="left" w:pos="1695"/>
              </w:tabs>
              <w:rPr>
                <w:b/>
              </w:rPr>
            </w:pPr>
            <w:r w:rsidRPr="00FA6AA6">
              <w:rPr>
                <w:b/>
              </w:rPr>
              <w:t>p-value</w:t>
            </w:r>
          </w:p>
        </w:tc>
        <w:tc>
          <w:tcPr>
            <w:tcW w:w="1275" w:type="dxa"/>
            <w:tcBorders>
              <w:bottom w:val="single" w:sz="4" w:space="0" w:color="auto"/>
            </w:tcBorders>
          </w:tcPr>
          <w:p w14:paraId="2EDF0C8E" w14:textId="77777777" w:rsidR="00687805" w:rsidRPr="00FA6AA6" w:rsidRDefault="00687805" w:rsidP="00687805">
            <w:pPr>
              <w:tabs>
                <w:tab w:val="left" w:pos="1695"/>
              </w:tabs>
              <w:rPr>
                <w:b/>
              </w:rPr>
            </w:pPr>
            <w:r w:rsidRPr="00FA6AA6">
              <w:rPr>
                <w:b/>
              </w:rPr>
              <w:t>Adjusted p-value</w:t>
            </w:r>
          </w:p>
        </w:tc>
        <w:tc>
          <w:tcPr>
            <w:tcW w:w="1134" w:type="dxa"/>
            <w:tcBorders>
              <w:bottom w:val="single" w:sz="4" w:space="0" w:color="auto"/>
            </w:tcBorders>
            <w:shd w:val="clear" w:color="auto" w:fill="auto"/>
          </w:tcPr>
          <w:p w14:paraId="3DF167C5" w14:textId="77777777" w:rsidR="00687805" w:rsidRPr="00FA6AA6" w:rsidRDefault="00687805" w:rsidP="00687805">
            <w:pPr>
              <w:tabs>
                <w:tab w:val="left" w:pos="1695"/>
              </w:tabs>
              <w:rPr>
                <w:b/>
              </w:rPr>
            </w:pPr>
            <w:r w:rsidRPr="00FA6AA6">
              <w:rPr>
                <w:b/>
              </w:rPr>
              <w:t>I-Du1:      I-Du2</w:t>
            </w:r>
          </w:p>
        </w:tc>
        <w:tc>
          <w:tcPr>
            <w:tcW w:w="993" w:type="dxa"/>
            <w:tcBorders>
              <w:bottom w:val="single" w:sz="4" w:space="0" w:color="auto"/>
            </w:tcBorders>
            <w:shd w:val="clear" w:color="auto" w:fill="auto"/>
          </w:tcPr>
          <w:p w14:paraId="7126D5A4" w14:textId="77777777" w:rsidR="00687805" w:rsidRPr="00FA6AA6" w:rsidRDefault="00687805" w:rsidP="00687805">
            <w:pPr>
              <w:tabs>
                <w:tab w:val="left" w:pos="1695"/>
              </w:tabs>
              <w:rPr>
                <w:b/>
              </w:rPr>
            </w:pPr>
            <w:r w:rsidRPr="00FA6AA6">
              <w:rPr>
                <w:b/>
              </w:rPr>
              <w:t>p-value</w:t>
            </w:r>
          </w:p>
        </w:tc>
        <w:tc>
          <w:tcPr>
            <w:tcW w:w="1275" w:type="dxa"/>
            <w:tcBorders>
              <w:bottom w:val="single" w:sz="4" w:space="0" w:color="auto"/>
            </w:tcBorders>
          </w:tcPr>
          <w:p w14:paraId="79DEF60D" w14:textId="77777777" w:rsidR="00687805" w:rsidRPr="00FA6AA6" w:rsidRDefault="00687805" w:rsidP="00687805">
            <w:pPr>
              <w:tabs>
                <w:tab w:val="left" w:pos="1695"/>
              </w:tabs>
              <w:rPr>
                <w:b/>
              </w:rPr>
            </w:pPr>
            <w:r w:rsidRPr="00FA6AA6">
              <w:rPr>
                <w:b/>
              </w:rPr>
              <w:t>Adjusted p-value</w:t>
            </w:r>
          </w:p>
        </w:tc>
        <w:tc>
          <w:tcPr>
            <w:tcW w:w="993" w:type="dxa"/>
            <w:tcBorders>
              <w:bottom w:val="single" w:sz="4" w:space="0" w:color="auto"/>
            </w:tcBorders>
            <w:shd w:val="clear" w:color="auto" w:fill="auto"/>
          </w:tcPr>
          <w:p w14:paraId="79924C20" w14:textId="77777777" w:rsidR="00687805" w:rsidRPr="00FA6AA6" w:rsidRDefault="00687805" w:rsidP="00687805">
            <w:pPr>
              <w:tabs>
                <w:tab w:val="left" w:pos="1695"/>
              </w:tabs>
              <w:rPr>
                <w:b/>
              </w:rPr>
            </w:pPr>
            <w:r w:rsidRPr="00FA6AA6">
              <w:rPr>
                <w:b/>
              </w:rPr>
              <w:t>I-Du1:  I-U</w:t>
            </w:r>
          </w:p>
        </w:tc>
        <w:tc>
          <w:tcPr>
            <w:tcW w:w="992" w:type="dxa"/>
            <w:tcBorders>
              <w:bottom w:val="single" w:sz="4" w:space="0" w:color="auto"/>
            </w:tcBorders>
          </w:tcPr>
          <w:p w14:paraId="7C7F6E1E" w14:textId="77777777" w:rsidR="00687805" w:rsidRPr="00FA6AA6" w:rsidRDefault="00687805" w:rsidP="00687805">
            <w:pPr>
              <w:tabs>
                <w:tab w:val="left" w:pos="1695"/>
              </w:tabs>
              <w:rPr>
                <w:b/>
              </w:rPr>
            </w:pPr>
            <w:r w:rsidRPr="00FA6AA6">
              <w:rPr>
                <w:b/>
              </w:rPr>
              <w:t>p-value</w:t>
            </w:r>
          </w:p>
        </w:tc>
        <w:tc>
          <w:tcPr>
            <w:tcW w:w="1276" w:type="dxa"/>
            <w:tcBorders>
              <w:bottom w:val="single" w:sz="4" w:space="0" w:color="auto"/>
            </w:tcBorders>
          </w:tcPr>
          <w:p w14:paraId="3FB076E6" w14:textId="77777777" w:rsidR="00687805" w:rsidRPr="00FA6AA6" w:rsidRDefault="00687805" w:rsidP="00687805">
            <w:pPr>
              <w:tabs>
                <w:tab w:val="left" w:pos="1695"/>
              </w:tabs>
              <w:rPr>
                <w:b/>
              </w:rPr>
            </w:pPr>
            <w:r w:rsidRPr="00FA6AA6">
              <w:rPr>
                <w:b/>
              </w:rPr>
              <w:t>Adjusted    p-value</w:t>
            </w:r>
          </w:p>
        </w:tc>
      </w:tr>
      <w:tr w:rsidR="00687805" w:rsidRPr="00687805" w14:paraId="1533DD5A" w14:textId="77777777" w:rsidTr="00687805">
        <w:tc>
          <w:tcPr>
            <w:tcW w:w="1276" w:type="dxa"/>
            <w:tcBorders>
              <w:top w:val="single" w:sz="4" w:space="0" w:color="auto"/>
            </w:tcBorders>
            <w:shd w:val="clear" w:color="auto" w:fill="auto"/>
          </w:tcPr>
          <w:p w14:paraId="54D77D89" w14:textId="77777777" w:rsidR="00687805" w:rsidRPr="00FA6AA6" w:rsidRDefault="00687805" w:rsidP="00687805">
            <w:pPr>
              <w:tabs>
                <w:tab w:val="left" w:pos="1695"/>
              </w:tabs>
            </w:pPr>
            <w:r w:rsidRPr="00FA6AA6">
              <w:t>Total richness</w:t>
            </w:r>
          </w:p>
        </w:tc>
        <w:tc>
          <w:tcPr>
            <w:tcW w:w="1134" w:type="dxa"/>
            <w:tcBorders>
              <w:top w:val="single" w:sz="4" w:space="0" w:color="auto"/>
            </w:tcBorders>
            <w:shd w:val="clear" w:color="auto" w:fill="auto"/>
          </w:tcPr>
          <w:p w14:paraId="69F7C403" w14:textId="77777777" w:rsidR="00687805" w:rsidRPr="00FA6AA6" w:rsidRDefault="00687805" w:rsidP="00687805">
            <w:pPr>
              <w:tabs>
                <w:tab w:val="left" w:pos="1695"/>
              </w:tabs>
            </w:pPr>
            <w:r w:rsidRPr="00FA6AA6">
              <w:t xml:space="preserve">0.63 </w:t>
            </w:r>
            <w:r w:rsidR="00ED05BC" w:rsidRPr="00FA6AA6">
              <w:t>(</w:t>
            </w:r>
            <w:r w:rsidRPr="00FA6AA6">
              <w:t>0.08</w:t>
            </w:r>
            <w:r w:rsidR="00ED05BC" w:rsidRPr="00FA6AA6">
              <w:t>)</w:t>
            </w:r>
          </w:p>
        </w:tc>
        <w:tc>
          <w:tcPr>
            <w:tcW w:w="992" w:type="dxa"/>
            <w:tcBorders>
              <w:top w:val="single" w:sz="4" w:space="0" w:color="auto"/>
            </w:tcBorders>
            <w:shd w:val="clear" w:color="auto" w:fill="auto"/>
          </w:tcPr>
          <w:p w14:paraId="61279FB9" w14:textId="77777777" w:rsidR="00687805" w:rsidRPr="00FA6AA6" w:rsidRDefault="00687805" w:rsidP="00687805">
            <w:pPr>
              <w:tabs>
                <w:tab w:val="left" w:pos="1695"/>
              </w:tabs>
            </w:pPr>
            <w:r w:rsidRPr="00FA6AA6">
              <w:t>&lt;0.001</w:t>
            </w:r>
          </w:p>
        </w:tc>
        <w:tc>
          <w:tcPr>
            <w:tcW w:w="1276" w:type="dxa"/>
            <w:tcBorders>
              <w:top w:val="single" w:sz="4" w:space="0" w:color="auto"/>
            </w:tcBorders>
          </w:tcPr>
          <w:p w14:paraId="482766FB" w14:textId="77777777" w:rsidR="00687805" w:rsidRPr="00FA6AA6" w:rsidRDefault="00687805" w:rsidP="00687805">
            <w:pPr>
              <w:tabs>
                <w:tab w:val="left" w:pos="1695"/>
              </w:tabs>
            </w:pPr>
            <w:r w:rsidRPr="00FA6AA6">
              <w:t>&lt;0.001*</w:t>
            </w:r>
          </w:p>
        </w:tc>
        <w:tc>
          <w:tcPr>
            <w:tcW w:w="992" w:type="dxa"/>
            <w:tcBorders>
              <w:top w:val="single" w:sz="4" w:space="0" w:color="auto"/>
            </w:tcBorders>
            <w:shd w:val="clear" w:color="auto" w:fill="auto"/>
          </w:tcPr>
          <w:p w14:paraId="2AA67ECE" w14:textId="77777777" w:rsidR="00687805" w:rsidRPr="00FA6AA6" w:rsidRDefault="00687805" w:rsidP="00687805">
            <w:pPr>
              <w:tabs>
                <w:tab w:val="left" w:pos="1695"/>
              </w:tabs>
            </w:pPr>
            <w:r w:rsidRPr="00FA6AA6">
              <w:t xml:space="preserve">-0.46 </w:t>
            </w:r>
            <w:r w:rsidR="00ED05BC" w:rsidRPr="00FA6AA6">
              <w:t>(</w:t>
            </w:r>
            <w:r w:rsidRPr="00FA6AA6">
              <w:t>0.05</w:t>
            </w:r>
            <w:r w:rsidR="00ED05BC" w:rsidRPr="00FA6AA6">
              <w:t>)</w:t>
            </w:r>
          </w:p>
        </w:tc>
        <w:tc>
          <w:tcPr>
            <w:tcW w:w="993" w:type="dxa"/>
            <w:tcBorders>
              <w:top w:val="single" w:sz="4" w:space="0" w:color="auto"/>
            </w:tcBorders>
          </w:tcPr>
          <w:p w14:paraId="505B7396" w14:textId="77777777" w:rsidR="00687805" w:rsidRPr="00FA6AA6" w:rsidRDefault="00687805" w:rsidP="00687805">
            <w:pPr>
              <w:tabs>
                <w:tab w:val="left" w:pos="1695"/>
              </w:tabs>
            </w:pPr>
            <w:r w:rsidRPr="00FA6AA6">
              <w:t>&lt;0.001</w:t>
            </w:r>
          </w:p>
        </w:tc>
        <w:tc>
          <w:tcPr>
            <w:tcW w:w="1275" w:type="dxa"/>
            <w:tcBorders>
              <w:top w:val="single" w:sz="4" w:space="0" w:color="auto"/>
            </w:tcBorders>
          </w:tcPr>
          <w:p w14:paraId="5F6E17A8" w14:textId="77777777" w:rsidR="00687805" w:rsidRPr="00FA6AA6" w:rsidRDefault="00687805" w:rsidP="00687805">
            <w:pPr>
              <w:tabs>
                <w:tab w:val="left" w:pos="1695"/>
              </w:tabs>
            </w:pPr>
            <w:r w:rsidRPr="00FA6AA6">
              <w:t>&lt;0.001*</w:t>
            </w:r>
          </w:p>
        </w:tc>
        <w:tc>
          <w:tcPr>
            <w:tcW w:w="1134" w:type="dxa"/>
            <w:tcBorders>
              <w:top w:val="single" w:sz="4" w:space="0" w:color="auto"/>
            </w:tcBorders>
            <w:shd w:val="clear" w:color="auto" w:fill="auto"/>
          </w:tcPr>
          <w:p w14:paraId="1D8E83E4" w14:textId="77777777" w:rsidR="00687805" w:rsidRPr="00FA6AA6" w:rsidRDefault="00687805" w:rsidP="00687805">
            <w:pPr>
              <w:tabs>
                <w:tab w:val="left" w:pos="1695"/>
              </w:tabs>
            </w:pPr>
            <w:r w:rsidRPr="00FA6AA6">
              <w:t xml:space="preserve">0.14 </w:t>
            </w:r>
            <w:r w:rsidR="00ED05BC" w:rsidRPr="00FA6AA6">
              <w:t>(</w:t>
            </w:r>
            <w:r w:rsidRPr="00FA6AA6">
              <w:t>0.04</w:t>
            </w:r>
            <w:r w:rsidR="00ED05BC" w:rsidRPr="00FA6AA6">
              <w:t>)</w:t>
            </w:r>
          </w:p>
        </w:tc>
        <w:tc>
          <w:tcPr>
            <w:tcW w:w="993" w:type="dxa"/>
            <w:tcBorders>
              <w:top w:val="single" w:sz="4" w:space="0" w:color="auto"/>
            </w:tcBorders>
            <w:shd w:val="clear" w:color="auto" w:fill="auto"/>
          </w:tcPr>
          <w:p w14:paraId="7F667EF7" w14:textId="77777777" w:rsidR="00687805" w:rsidRPr="00FA6AA6" w:rsidRDefault="00687805" w:rsidP="00687805">
            <w:pPr>
              <w:tabs>
                <w:tab w:val="left" w:pos="1695"/>
              </w:tabs>
            </w:pPr>
            <w:r w:rsidRPr="00FA6AA6">
              <w:t>0.014</w:t>
            </w:r>
          </w:p>
        </w:tc>
        <w:tc>
          <w:tcPr>
            <w:tcW w:w="1275" w:type="dxa"/>
            <w:tcBorders>
              <w:top w:val="single" w:sz="4" w:space="0" w:color="auto"/>
            </w:tcBorders>
          </w:tcPr>
          <w:p w14:paraId="1A21D254" w14:textId="77777777" w:rsidR="00687805" w:rsidRPr="00FA6AA6" w:rsidRDefault="00687805" w:rsidP="00687805">
            <w:pPr>
              <w:tabs>
                <w:tab w:val="left" w:pos="1695"/>
              </w:tabs>
            </w:pPr>
            <w:r w:rsidRPr="00FA6AA6">
              <w:t>0.022*</w:t>
            </w:r>
          </w:p>
        </w:tc>
        <w:tc>
          <w:tcPr>
            <w:tcW w:w="993" w:type="dxa"/>
            <w:tcBorders>
              <w:top w:val="single" w:sz="4" w:space="0" w:color="auto"/>
            </w:tcBorders>
            <w:shd w:val="clear" w:color="auto" w:fill="auto"/>
          </w:tcPr>
          <w:p w14:paraId="1E8E9917" w14:textId="77777777" w:rsidR="00687805" w:rsidRPr="00FA6AA6" w:rsidRDefault="00687805" w:rsidP="00687805">
            <w:pPr>
              <w:tabs>
                <w:tab w:val="left" w:pos="1695"/>
              </w:tabs>
            </w:pPr>
            <w:r w:rsidRPr="00FA6AA6">
              <w:t xml:space="preserve">0.24 </w:t>
            </w:r>
            <w:r w:rsidR="00ED05BC" w:rsidRPr="00FA6AA6">
              <w:t>(</w:t>
            </w:r>
            <w:r w:rsidRPr="00FA6AA6">
              <w:t>0.05</w:t>
            </w:r>
            <w:r w:rsidR="00ED05BC" w:rsidRPr="00FA6AA6">
              <w:t>)</w:t>
            </w:r>
          </w:p>
        </w:tc>
        <w:tc>
          <w:tcPr>
            <w:tcW w:w="992" w:type="dxa"/>
            <w:tcBorders>
              <w:top w:val="single" w:sz="4" w:space="0" w:color="auto"/>
            </w:tcBorders>
          </w:tcPr>
          <w:p w14:paraId="5F93C026" w14:textId="77777777" w:rsidR="00687805" w:rsidRPr="00FA6AA6" w:rsidRDefault="00687805" w:rsidP="00687805">
            <w:pPr>
              <w:tabs>
                <w:tab w:val="left" w:pos="1695"/>
              </w:tabs>
            </w:pPr>
            <w:r w:rsidRPr="00FA6AA6">
              <w:t>&lt;0.001</w:t>
            </w:r>
          </w:p>
        </w:tc>
        <w:tc>
          <w:tcPr>
            <w:tcW w:w="1276" w:type="dxa"/>
            <w:tcBorders>
              <w:top w:val="single" w:sz="4" w:space="0" w:color="auto"/>
            </w:tcBorders>
          </w:tcPr>
          <w:p w14:paraId="423F65DE" w14:textId="77777777" w:rsidR="00687805" w:rsidRPr="00FA6AA6" w:rsidRDefault="00687805" w:rsidP="00687805">
            <w:pPr>
              <w:tabs>
                <w:tab w:val="left" w:pos="1695"/>
              </w:tabs>
            </w:pPr>
            <w:r w:rsidRPr="00FA6AA6">
              <w:t>&lt;0.001*</w:t>
            </w:r>
          </w:p>
        </w:tc>
      </w:tr>
      <w:tr w:rsidR="00687805" w:rsidRPr="00687805" w14:paraId="10044C3A" w14:textId="77777777" w:rsidTr="00687805">
        <w:tc>
          <w:tcPr>
            <w:tcW w:w="1276" w:type="dxa"/>
            <w:shd w:val="clear" w:color="auto" w:fill="auto"/>
          </w:tcPr>
          <w:p w14:paraId="01BF8829" w14:textId="77777777" w:rsidR="00687805" w:rsidRPr="00FA6AA6" w:rsidRDefault="00687805" w:rsidP="00687805">
            <w:pPr>
              <w:tabs>
                <w:tab w:val="left" w:pos="1695"/>
              </w:tabs>
            </w:pPr>
            <w:r w:rsidRPr="00FA6AA6">
              <w:t>Total abundance</w:t>
            </w:r>
          </w:p>
        </w:tc>
        <w:tc>
          <w:tcPr>
            <w:tcW w:w="1134" w:type="dxa"/>
            <w:shd w:val="clear" w:color="auto" w:fill="auto"/>
          </w:tcPr>
          <w:p w14:paraId="2BD744CB" w14:textId="77777777" w:rsidR="00687805" w:rsidRPr="00FA6AA6" w:rsidRDefault="00687805" w:rsidP="00687805">
            <w:pPr>
              <w:tabs>
                <w:tab w:val="left" w:pos="1695"/>
              </w:tabs>
            </w:pPr>
            <w:r w:rsidRPr="00FA6AA6">
              <w:t xml:space="preserve">0.81 </w:t>
            </w:r>
            <w:r w:rsidR="00ED05BC" w:rsidRPr="00FA6AA6">
              <w:t>(</w:t>
            </w:r>
            <w:r w:rsidRPr="00FA6AA6">
              <w:t>0.17</w:t>
            </w:r>
            <w:r w:rsidR="00ED05BC" w:rsidRPr="00FA6AA6">
              <w:t>)</w:t>
            </w:r>
          </w:p>
        </w:tc>
        <w:tc>
          <w:tcPr>
            <w:tcW w:w="992" w:type="dxa"/>
            <w:shd w:val="clear" w:color="auto" w:fill="auto"/>
          </w:tcPr>
          <w:p w14:paraId="7C76E68D" w14:textId="77777777" w:rsidR="00687805" w:rsidRPr="00FA6AA6" w:rsidRDefault="00687805" w:rsidP="00687805">
            <w:pPr>
              <w:tabs>
                <w:tab w:val="left" w:pos="1695"/>
              </w:tabs>
            </w:pPr>
            <w:r w:rsidRPr="00FA6AA6">
              <w:t>&lt;0.001</w:t>
            </w:r>
          </w:p>
        </w:tc>
        <w:tc>
          <w:tcPr>
            <w:tcW w:w="1276" w:type="dxa"/>
          </w:tcPr>
          <w:p w14:paraId="7877B903" w14:textId="77777777" w:rsidR="00687805" w:rsidRPr="00FA6AA6" w:rsidRDefault="00687805" w:rsidP="00687805">
            <w:pPr>
              <w:tabs>
                <w:tab w:val="left" w:pos="1695"/>
              </w:tabs>
            </w:pPr>
            <w:r w:rsidRPr="00FA6AA6">
              <w:t>&lt;0.001*</w:t>
            </w:r>
          </w:p>
        </w:tc>
        <w:tc>
          <w:tcPr>
            <w:tcW w:w="992" w:type="dxa"/>
            <w:shd w:val="clear" w:color="auto" w:fill="auto"/>
          </w:tcPr>
          <w:p w14:paraId="2401A9CB" w14:textId="77777777" w:rsidR="00687805" w:rsidRPr="00FA6AA6" w:rsidRDefault="00687805" w:rsidP="00687805">
            <w:pPr>
              <w:tabs>
                <w:tab w:val="left" w:pos="1695"/>
              </w:tabs>
            </w:pPr>
            <w:r w:rsidRPr="00FA6AA6">
              <w:t xml:space="preserve">0.29  </w:t>
            </w:r>
            <w:r w:rsidR="00ED05BC" w:rsidRPr="00FA6AA6">
              <w:t>(</w:t>
            </w:r>
            <w:r w:rsidRPr="00FA6AA6">
              <w:t>0.08</w:t>
            </w:r>
            <w:r w:rsidR="00ED05BC" w:rsidRPr="00FA6AA6">
              <w:t>)</w:t>
            </w:r>
          </w:p>
        </w:tc>
        <w:tc>
          <w:tcPr>
            <w:tcW w:w="993" w:type="dxa"/>
          </w:tcPr>
          <w:p w14:paraId="6EDB9467" w14:textId="77777777" w:rsidR="00687805" w:rsidRPr="00FA6AA6" w:rsidRDefault="00687805" w:rsidP="00687805">
            <w:pPr>
              <w:tabs>
                <w:tab w:val="left" w:pos="1695"/>
              </w:tabs>
            </w:pPr>
            <w:r w:rsidRPr="00FA6AA6">
              <w:t>&lt;0.001</w:t>
            </w:r>
          </w:p>
        </w:tc>
        <w:tc>
          <w:tcPr>
            <w:tcW w:w="1275" w:type="dxa"/>
          </w:tcPr>
          <w:p w14:paraId="78D93471" w14:textId="77777777" w:rsidR="00687805" w:rsidRPr="00FA6AA6" w:rsidRDefault="00687805" w:rsidP="00687805">
            <w:pPr>
              <w:tabs>
                <w:tab w:val="left" w:pos="1695"/>
              </w:tabs>
            </w:pPr>
            <w:r w:rsidRPr="00FA6AA6">
              <w:t>&lt;0.001*</w:t>
            </w:r>
          </w:p>
        </w:tc>
        <w:tc>
          <w:tcPr>
            <w:tcW w:w="1134" w:type="dxa"/>
            <w:shd w:val="clear" w:color="auto" w:fill="auto"/>
          </w:tcPr>
          <w:p w14:paraId="3FBDCB29" w14:textId="77777777" w:rsidR="00687805" w:rsidRPr="00FA6AA6" w:rsidRDefault="00687805" w:rsidP="00687805">
            <w:pPr>
              <w:tabs>
                <w:tab w:val="left" w:pos="1695"/>
              </w:tabs>
            </w:pPr>
            <w:r w:rsidRPr="00FA6AA6">
              <w:t xml:space="preserve">0.14 </w:t>
            </w:r>
            <w:r w:rsidR="00ED05BC" w:rsidRPr="00FA6AA6">
              <w:t>(</w:t>
            </w:r>
            <w:r w:rsidRPr="00FA6AA6">
              <w:t>0.09</w:t>
            </w:r>
            <w:r w:rsidR="00ED05BC" w:rsidRPr="00FA6AA6">
              <w:t>)</w:t>
            </w:r>
          </w:p>
        </w:tc>
        <w:tc>
          <w:tcPr>
            <w:tcW w:w="993" w:type="dxa"/>
            <w:shd w:val="clear" w:color="auto" w:fill="auto"/>
          </w:tcPr>
          <w:p w14:paraId="6F27C453" w14:textId="77777777" w:rsidR="00687805" w:rsidRPr="00FA6AA6" w:rsidRDefault="00687805" w:rsidP="00687805">
            <w:pPr>
              <w:tabs>
                <w:tab w:val="left" w:pos="1695"/>
              </w:tabs>
            </w:pPr>
            <w:r w:rsidRPr="00FA6AA6">
              <w:t>0.386</w:t>
            </w:r>
          </w:p>
        </w:tc>
        <w:tc>
          <w:tcPr>
            <w:tcW w:w="1275" w:type="dxa"/>
          </w:tcPr>
          <w:p w14:paraId="63A39B96" w14:textId="77777777" w:rsidR="00687805" w:rsidRPr="00FA6AA6" w:rsidRDefault="00687805" w:rsidP="00687805">
            <w:pPr>
              <w:tabs>
                <w:tab w:val="left" w:pos="1695"/>
              </w:tabs>
            </w:pPr>
            <w:r w:rsidRPr="00FA6AA6">
              <w:t>0.421</w:t>
            </w:r>
          </w:p>
        </w:tc>
        <w:tc>
          <w:tcPr>
            <w:tcW w:w="993" w:type="dxa"/>
            <w:shd w:val="clear" w:color="auto" w:fill="auto"/>
          </w:tcPr>
          <w:p w14:paraId="1694B804" w14:textId="77777777" w:rsidR="00687805" w:rsidRPr="00FA6AA6" w:rsidRDefault="00687805" w:rsidP="00687805">
            <w:pPr>
              <w:tabs>
                <w:tab w:val="left" w:pos="1695"/>
              </w:tabs>
            </w:pPr>
            <w:r w:rsidRPr="00FA6AA6">
              <w:t xml:space="preserve">-0.14 </w:t>
            </w:r>
            <w:r w:rsidR="00ED05BC" w:rsidRPr="00FA6AA6">
              <w:t>(</w:t>
            </w:r>
            <w:r w:rsidRPr="00FA6AA6">
              <w:t>0.10</w:t>
            </w:r>
            <w:r w:rsidR="00ED05BC" w:rsidRPr="00FA6AA6">
              <w:t>)</w:t>
            </w:r>
          </w:p>
        </w:tc>
        <w:tc>
          <w:tcPr>
            <w:tcW w:w="992" w:type="dxa"/>
          </w:tcPr>
          <w:p w14:paraId="626421DB" w14:textId="77777777" w:rsidR="00687805" w:rsidRPr="00FA6AA6" w:rsidRDefault="00687805" w:rsidP="00687805">
            <w:pPr>
              <w:tabs>
                <w:tab w:val="left" w:pos="1695"/>
              </w:tabs>
            </w:pPr>
            <w:r w:rsidRPr="00FA6AA6">
              <w:t>0.386</w:t>
            </w:r>
          </w:p>
        </w:tc>
        <w:tc>
          <w:tcPr>
            <w:tcW w:w="1276" w:type="dxa"/>
          </w:tcPr>
          <w:p w14:paraId="3673B570" w14:textId="77777777" w:rsidR="00687805" w:rsidRPr="00FA6AA6" w:rsidRDefault="00687805" w:rsidP="00687805">
            <w:pPr>
              <w:tabs>
                <w:tab w:val="left" w:pos="1695"/>
              </w:tabs>
            </w:pPr>
            <w:r w:rsidRPr="00FA6AA6">
              <w:t>0.421</w:t>
            </w:r>
          </w:p>
        </w:tc>
      </w:tr>
      <w:tr w:rsidR="00687805" w:rsidRPr="00687805" w14:paraId="3F576A18" w14:textId="77777777" w:rsidTr="00687805">
        <w:tc>
          <w:tcPr>
            <w:tcW w:w="1276" w:type="dxa"/>
            <w:shd w:val="clear" w:color="auto" w:fill="auto"/>
          </w:tcPr>
          <w:p w14:paraId="0FED0BF0" w14:textId="77777777" w:rsidR="00687805" w:rsidRPr="00FA6AA6" w:rsidRDefault="00687805" w:rsidP="00687805">
            <w:pPr>
              <w:tabs>
                <w:tab w:val="left" w:pos="1695"/>
              </w:tabs>
            </w:pPr>
            <w:r w:rsidRPr="00FA6AA6">
              <w:t>%EPT richness</w:t>
            </w:r>
          </w:p>
        </w:tc>
        <w:tc>
          <w:tcPr>
            <w:tcW w:w="1134" w:type="dxa"/>
            <w:shd w:val="clear" w:color="auto" w:fill="auto"/>
          </w:tcPr>
          <w:p w14:paraId="13EFB8E0" w14:textId="77777777" w:rsidR="00687805" w:rsidRPr="00FA6AA6" w:rsidRDefault="00687805" w:rsidP="00687805">
            <w:pPr>
              <w:tabs>
                <w:tab w:val="left" w:pos="1695"/>
              </w:tabs>
            </w:pPr>
            <w:r w:rsidRPr="00FA6AA6">
              <w:t xml:space="preserve">0.32 </w:t>
            </w:r>
            <w:r w:rsidR="00ED05BC" w:rsidRPr="00FA6AA6">
              <w:t>(</w:t>
            </w:r>
            <w:r w:rsidRPr="00FA6AA6">
              <w:t>0.25</w:t>
            </w:r>
            <w:r w:rsidR="00ED05BC" w:rsidRPr="00FA6AA6">
              <w:t>)</w:t>
            </w:r>
          </w:p>
        </w:tc>
        <w:tc>
          <w:tcPr>
            <w:tcW w:w="992" w:type="dxa"/>
            <w:shd w:val="clear" w:color="auto" w:fill="auto"/>
          </w:tcPr>
          <w:p w14:paraId="6E94362D" w14:textId="77777777" w:rsidR="00687805" w:rsidRPr="00FA6AA6" w:rsidRDefault="00687805" w:rsidP="00687805">
            <w:pPr>
              <w:tabs>
                <w:tab w:val="left" w:pos="1695"/>
              </w:tabs>
            </w:pPr>
            <w:r w:rsidRPr="00FA6AA6">
              <w:t>0.513</w:t>
            </w:r>
          </w:p>
        </w:tc>
        <w:tc>
          <w:tcPr>
            <w:tcW w:w="1276" w:type="dxa"/>
          </w:tcPr>
          <w:p w14:paraId="46EF3D28" w14:textId="77777777" w:rsidR="00687805" w:rsidRPr="00FA6AA6" w:rsidRDefault="00687805" w:rsidP="00687805">
            <w:pPr>
              <w:tabs>
                <w:tab w:val="left" w:pos="1695"/>
              </w:tabs>
            </w:pPr>
            <w:r w:rsidRPr="00FA6AA6">
              <w:t>0.535</w:t>
            </w:r>
          </w:p>
        </w:tc>
        <w:tc>
          <w:tcPr>
            <w:tcW w:w="992" w:type="dxa"/>
            <w:shd w:val="clear" w:color="auto" w:fill="auto"/>
          </w:tcPr>
          <w:p w14:paraId="6309F515" w14:textId="77777777" w:rsidR="00687805" w:rsidRPr="00FA6AA6" w:rsidRDefault="00687805" w:rsidP="00687805">
            <w:pPr>
              <w:tabs>
                <w:tab w:val="left" w:pos="1695"/>
              </w:tabs>
            </w:pPr>
            <w:r w:rsidRPr="00FA6AA6">
              <w:t xml:space="preserve">-0.23 </w:t>
            </w:r>
            <w:r w:rsidR="00ED05BC" w:rsidRPr="00FA6AA6">
              <w:t>(</w:t>
            </w:r>
            <w:r w:rsidRPr="00FA6AA6">
              <w:t>0.12</w:t>
            </w:r>
            <w:r w:rsidR="00ED05BC" w:rsidRPr="00FA6AA6">
              <w:t>)</w:t>
            </w:r>
          </w:p>
        </w:tc>
        <w:tc>
          <w:tcPr>
            <w:tcW w:w="993" w:type="dxa"/>
          </w:tcPr>
          <w:p w14:paraId="100C0065" w14:textId="77777777" w:rsidR="00687805" w:rsidRPr="00FA6AA6" w:rsidRDefault="00687805" w:rsidP="00687805">
            <w:pPr>
              <w:tabs>
                <w:tab w:val="left" w:pos="1695"/>
              </w:tabs>
            </w:pPr>
            <w:r w:rsidRPr="00FA6AA6">
              <w:t>&lt;0.001</w:t>
            </w:r>
          </w:p>
        </w:tc>
        <w:tc>
          <w:tcPr>
            <w:tcW w:w="1275" w:type="dxa"/>
          </w:tcPr>
          <w:p w14:paraId="3777ED65" w14:textId="77777777" w:rsidR="00687805" w:rsidRPr="00FA6AA6" w:rsidRDefault="00687805" w:rsidP="00687805">
            <w:pPr>
              <w:tabs>
                <w:tab w:val="left" w:pos="1695"/>
              </w:tabs>
            </w:pPr>
            <w:r w:rsidRPr="00FA6AA6">
              <w:t>&lt;0.001*</w:t>
            </w:r>
          </w:p>
        </w:tc>
        <w:tc>
          <w:tcPr>
            <w:tcW w:w="1134" w:type="dxa"/>
            <w:shd w:val="clear" w:color="auto" w:fill="auto"/>
          </w:tcPr>
          <w:p w14:paraId="0EDB1935" w14:textId="77777777" w:rsidR="00687805" w:rsidRPr="00FA6AA6" w:rsidRDefault="00687805" w:rsidP="00687805">
            <w:pPr>
              <w:tabs>
                <w:tab w:val="left" w:pos="1695"/>
              </w:tabs>
            </w:pPr>
            <w:r w:rsidRPr="00FA6AA6">
              <w:t xml:space="preserve">-0.26 </w:t>
            </w:r>
            <w:r w:rsidR="00ED05BC" w:rsidRPr="00FA6AA6">
              <w:t>(</w:t>
            </w:r>
            <w:r w:rsidRPr="00FA6AA6">
              <w:t>0.07</w:t>
            </w:r>
            <w:r w:rsidR="00ED05BC" w:rsidRPr="00FA6AA6">
              <w:t>)</w:t>
            </w:r>
          </w:p>
        </w:tc>
        <w:tc>
          <w:tcPr>
            <w:tcW w:w="993" w:type="dxa"/>
            <w:shd w:val="clear" w:color="auto" w:fill="auto"/>
          </w:tcPr>
          <w:p w14:paraId="0662ADBF" w14:textId="77777777" w:rsidR="00687805" w:rsidRPr="00FA6AA6" w:rsidRDefault="00687805" w:rsidP="00687805">
            <w:pPr>
              <w:tabs>
                <w:tab w:val="left" w:pos="1695"/>
              </w:tabs>
            </w:pPr>
            <w:r w:rsidRPr="00FA6AA6">
              <w:t>&lt;0.001</w:t>
            </w:r>
          </w:p>
        </w:tc>
        <w:tc>
          <w:tcPr>
            <w:tcW w:w="1275" w:type="dxa"/>
          </w:tcPr>
          <w:p w14:paraId="12B0214D" w14:textId="77777777" w:rsidR="00687805" w:rsidRPr="00FA6AA6" w:rsidRDefault="00687805" w:rsidP="00687805">
            <w:pPr>
              <w:tabs>
                <w:tab w:val="left" w:pos="1695"/>
              </w:tabs>
            </w:pPr>
            <w:r w:rsidRPr="00FA6AA6">
              <w:t>&lt;0.001*</w:t>
            </w:r>
          </w:p>
        </w:tc>
        <w:tc>
          <w:tcPr>
            <w:tcW w:w="993" w:type="dxa"/>
            <w:shd w:val="clear" w:color="auto" w:fill="auto"/>
          </w:tcPr>
          <w:p w14:paraId="09FA4132" w14:textId="77777777" w:rsidR="00687805" w:rsidRPr="00FA6AA6" w:rsidRDefault="00687805" w:rsidP="00687805">
            <w:pPr>
              <w:tabs>
                <w:tab w:val="left" w:pos="1695"/>
              </w:tabs>
            </w:pPr>
            <w:r w:rsidRPr="00FA6AA6">
              <w:t xml:space="preserve">0.42 </w:t>
            </w:r>
            <w:r w:rsidR="00ED05BC" w:rsidRPr="00FA6AA6">
              <w:t>(</w:t>
            </w:r>
            <w:r w:rsidRPr="00FA6AA6">
              <w:t>0.09</w:t>
            </w:r>
            <w:r w:rsidR="00ED05BC" w:rsidRPr="00FA6AA6">
              <w:t>)</w:t>
            </w:r>
          </w:p>
        </w:tc>
        <w:tc>
          <w:tcPr>
            <w:tcW w:w="992" w:type="dxa"/>
          </w:tcPr>
          <w:p w14:paraId="60A3D3CF" w14:textId="77777777" w:rsidR="00687805" w:rsidRPr="00FA6AA6" w:rsidRDefault="00687805" w:rsidP="00687805">
            <w:pPr>
              <w:tabs>
                <w:tab w:val="left" w:pos="1695"/>
              </w:tabs>
            </w:pPr>
            <w:r w:rsidRPr="00FA6AA6">
              <w:t>&lt;0.001</w:t>
            </w:r>
          </w:p>
        </w:tc>
        <w:tc>
          <w:tcPr>
            <w:tcW w:w="1276" w:type="dxa"/>
          </w:tcPr>
          <w:p w14:paraId="08019255" w14:textId="77777777" w:rsidR="00687805" w:rsidRPr="00FA6AA6" w:rsidRDefault="00687805" w:rsidP="00687805">
            <w:pPr>
              <w:tabs>
                <w:tab w:val="left" w:pos="1695"/>
              </w:tabs>
            </w:pPr>
            <w:r w:rsidRPr="00FA6AA6">
              <w:t>&lt;0.001*</w:t>
            </w:r>
          </w:p>
        </w:tc>
      </w:tr>
      <w:tr w:rsidR="00687805" w:rsidRPr="00687805" w14:paraId="2F0388B6" w14:textId="77777777" w:rsidTr="00687805">
        <w:tc>
          <w:tcPr>
            <w:tcW w:w="1276" w:type="dxa"/>
            <w:shd w:val="clear" w:color="auto" w:fill="auto"/>
          </w:tcPr>
          <w:p w14:paraId="178E02CC" w14:textId="77777777" w:rsidR="00687805" w:rsidRPr="00FA6AA6" w:rsidRDefault="00687805" w:rsidP="00687805">
            <w:pPr>
              <w:tabs>
                <w:tab w:val="left" w:pos="1695"/>
              </w:tabs>
            </w:pPr>
            <w:r w:rsidRPr="00FA6AA6">
              <w:t>%EPT abundance</w:t>
            </w:r>
          </w:p>
        </w:tc>
        <w:tc>
          <w:tcPr>
            <w:tcW w:w="1134" w:type="dxa"/>
            <w:shd w:val="clear" w:color="auto" w:fill="auto"/>
          </w:tcPr>
          <w:p w14:paraId="3E0E0B0D" w14:textId="77777777" w:rsidR="00687805" w:rsidRPr="00FA6AA6" w:rsidRDefault="00687805" w:rsidP="00687805">
            <w:pPr>
              <w:tabs>
                <w:tab w:val="left" w:pos="1695"/>
              </w:tabs>
            </w:pPr>
            <w:r w:rsidRPr="00FA6AA6">
              <w:t xml:space="preserve">1.50 </w:t>
            </w:r>
            <w:r w:rsidR="00ED05BC" w:rsidRPr="00FA6AA6">
              <w:t>(</w:t>
            </w:r>
            <w:r w:rsidRPr="00FA6AA6">
              <w:t>0.16</w:t>
            </w:r>
            <w:r w:rsidR="00ED05BC" w:rsidRPr="00FA6AA6">
              <w:t>)</w:t>
            </w:r>
          </w:p>
        </w:tc>
        <w:tc>
          <w:tcPr>
            <w:tcW w:w="992" w:type="dxa"/>
            <w:shd w:val="clear" w:color="auto" w:fill="auto"/>
          </w:tcPr>
          <w:p w14:paraId="3BCABB61" w14:textId="77777777" w:rsidR="00687805" w:rsidRPr="00FA6AA6" w:rsidRDefault="00687805" w:rsidP="00687805">
            <w:pPr>
              <w:tabs>
                <w:tab w:val="left" w:pos="1695"/>
              </w:tabs>
            </w:pPr>
            <w:r w:rsidRPr="00FA6AA6">
              <w:t>&lt;0.001</w:t>
            </w:r>
          </w:p>
        </w:tc>
        <w:tc>
          <w:tcPr>
            <w:tcW w:w="1276" w:type="dxa"/>
          </w:tcPr>
          <w:p w14:paraId="6B8340EB" w14:textId="77777777" w:rsidR="00687805" w:rsidRPr="00FA6AA6" w:rsidRDefault="00687805" w:rsidP="00687805">
            <w:pPr>
              <w:tabs>
                <w:tab w:val="left" w:pos="1695"/>
              </w:tabs>
            </w:pPr>
            <w:r w:rsidRPr="00FA6AA6">
              <w:t>&lt;0.001*</w:t>
            </w:r>
          </w:p>
        </w:tc>
        <w:tc>
          <w:tcPr>
            <w:tcW w:w="992" w:type="dxa"/>
            <w:shd w:val="clear" w:color="auto" w:fill="auto"/>
          </w:tcPr>
          <w:p w14:paraId="255E588E" w14:textId="77777777" w:rsidR="00687805" w:rsidRPr="00FA6AA6" w:rsidRDefault="00687805" w:rsidP="00687805">
            <w:pPr>
              <w:tabs>
                <w:tab w:val="left" w:pos="1695"/>
              </w:tabs>
            </w:pPr>
            <w:r w:rsidRPr="00FA6AA6">
              <w:t xml:space="preserve">-0.73 </w:t>
            </w:r>
            <w:r w:rsidR="00ED05BC" w:rsidRPr="00FA6AA6">
              <w:t>(</w:t>
            </w:r>
            <w:r w:rsidRPr="00FA6AA6">
              <w:t>0.23</w:t>
            </w:r>
            <w:r w:rsidR="00ED05BC" w:rsidRPr="00FA6AA6">
              <w:t>)</w:t>
            </w:r>
          </w:p>
        </w:tc>
        <w:tc>
          <w:tcPr>
            <w:tcW w:w="993" w:type="dxa"/>
          </w:tcPr>
          <w:p w14:paraId="2F7809B1" w14:textId="77777777" w:rsidR="00687805" w:rsidRPr="00FA6AA6" w:rsidRDefault="00687805" w:rsidP="00687805">
            <w:pPr>
              <w:tabs>
                <w:tab w:val="left" w:pos="1695"/>
              </w:tabs>
            </w:pPr>
            <w:r w:rsidRPr="00FA6AA6">
              <w:t>0.083</w:t>
            </w:r>
          </w:p>
        </w:tc>
        <w:tc>
          <w:tcPr>
            <w:tcW w:w="1275" w:type="dxa"/>
          </w:tcPr>
          <w:p w14:paraId="2B18976E" w14:textId="77777777" w:rsidR="00687805" w:rsidRPr="00FA6AA6" w:rsidRDefault="00687805" w:rsidP="00687805">
            <w:pPr>
              <w:tabs>
                <w:tab w:val="left" w:pos="1695"/>
              </w:tabs>
            </w:pPr>
            <w:r w:rsidRPr="00FA6AA6">
              <w:t>0.105</w:t>
            </w:r>
          </w:p>
        </w:tc>
        <w:tc>
          <w:tcPr>
            <w:tcW w:w="1134" w:type="dxa"/>
            <w:shd w:val="clear" w:color="auto" w:fill="auto"/>
          </w:tcPr>
          <w:p w14:paraId="69761F6A" w14:textId="77777777" w:rsidR="00687805" w:rsidRPr="00FA6AA6" w:rsidRDefault="00687805" w:rsidP="00687805">
            <w:pPr>
              <w:tabs>
                <w:tab w:val="left" w:pos="1695"/>
              </w:tabs>
            </w:pPr>
            <w:r w:rsidRPr="00FA6AA6">
              <w:t xml:space="preserve">-0.42 </w:t>
            </w:r>
            <w:r w:rsidR="00ED05BC" w:rsidRPr="00FA6AA6">
              <w:t>(</w:t>
            </w:r>
            <w:r w:rsidRPr="00FA6AA6">
              <w:t>0.17</w:t>
            </w:r>
            <w:r w:rsidR="00ED05BC" w:rsidRPr="00FA6AA6">
              <w:t>)</w:t>
            </w:r>
          </w:p>
        </w:tc>
        <w:tc>
          <w:tcPr>
            <w:tcW w:w="993" w:type="dxa"/>
            <w:shd w:val="clear" w:color="auto" w:fill="auto"/>
          </w:tcPr>
          <w:p w14:paraId="73A01825" w14:textId="77777777" w:rsidR="00687805" w:rsidRPr="00FA6AA6" w:rsidRDefault="00687805" w:rsidP="00687805">
            <w:pPr>
              <w:tabs>
                <w:tab w:val="left" w:pos="1695"/>
              </w:tabs>
            </w:pPr>
            <w:r w:rsidRPr="00FA6AA6">
              <w:t>0.083</w:t>
            </w:r>
          </w:p>
        </w:tc>
        <w:tc>
          <w:tcPr>
            <w:tcW w:w="1275" w:type="dxa"/>
          </w:tcPr>
          <w:p w14:paraId="5FCB4032" w14:textId="77777777" w:rsidR="00687805" w:rsidRPr="00FA6AA6" w:rsidRDefault="00687805" w:rsidP="00687805">
            <w:pPr>
              <w:tabs>
                <w:tab w:val="left" w:pos="1695"/>
              </w:tabs>
            </w:pPr>
            <w:r w:rsidRPr="00FA6AA6">
              <w:t>0.105</w:t>
            </w:r>
          </w:p>
        </w:tc>
        <w:tc>
          <w:tcPr>
            <w:tcW w:w="993" w:type="dxa"/>
            <w:shd w:val="clear" w:color="auto" w:fill="auto"/>
          </w:tcPr>
          <w:p w14:paraId="136AA8A4" w14:textId="77777777" w:rsidR="00687805" w:rsidRPr="00FA6AA6" w:rsidRDefault="00687805" w:rsidP="00687805">
            <w:pPr>
              <w:tabs>
                <w:tab w:val="left" w:pos="1695"/>
              </w:tabs>
            </w:pPr>
            <w:r w:rsidRPr="00FA6AA6">
              <w:t xml:space="preserve">0.18 </w:t>
            </w:r>
            <w:r w:rsidR="00ED05BC" w:rsidRPr="00FA6AA6">
              <w:t>(</w:t>
            </w:r>
            <w:r w:rsidRPr="00FA6AA6">
              <w:t>0.14</w:t>
            </w:r>
            <w:r w:rsidR="00ED05BC" w:rsidRPr="00FA6AA6">
              <w:t>)</w:t>
            </w:r>
          </w:p>
        </w:tc>
        <w:tc>
          <w:tcPr>
            <w:tcW w:w="992" w:type="dxa"/>
          </w:tcPr>
          <w:p w14:paraId="7DD45352" w14:textId="77777777" w:rsidR="00687805" w:rsidRPr="00FA6AA6" w:rsidRDefault="00687805" w:rsidP="00687805">
            <w:pPr>
              <w:tabs>
                <w:tab w:val="left" w:pos="1695"/>
              </w:tabs>
            </w:pPr>
            <w:r w:rsidRPr="00FA6AA6">
              <w:t>0.665</w:t>
            </w:r>
          </w:p>
        </w:tc>
        <w:tc>
          <w:tcPr>
            <w:tcW w:w="1276" w:type="dxa"/>
          </w:tcPr>
          <w:p w14:paraId="558D7663" w14:textId="77777777" w:rsidR="00687805" w:rsidRPr="00FA6AA6" w:rsidRDefault="00687805" w:rsidP="00687805">
            <w:pPr>
              <w:tabs>
                <w:tab w:val="left" w:pos="1695"/>
              </w:tabs>
            </w:pPr>
            <w:r w:rsidRPr="00FA6AA6">
              <w:t>0.665</w:t>
            </w:r>
          </w:p>
        </w:tc>
      </w:tr>
      <w:tr w:rsidR="00687805" w:rsidRPr="00687805" w14:paraId="5C31D0E2" w14:textId="77777777" w:rsidTr="00687805">
        <w:tc>
          <w:tcPr>
            <w:tcW w:w="1276" w:type="dxa"/>
            <w:shd w:val="clear" w:color="auto" w:fill="auto"/>
          </w:tcPr>
          <w:p w14:paraId="35A0724E" w14:textId="77777777" w:rsidR="00687805" w:rsidRPr="00FA6AA6" w:rsidRDefault="00687805" w:rsidP="00687805">
            <w:pPr>
              <w:tabs>
                <w:tab w:val="left" w:pos="1695"/>
              </w:tabs>
            </w:pPr>
            <w:r w:rsidRPr="00FA6AA6">
              <w:t xml:space="preserve">ASPT </w:t>
            </w:r>
          </w:p>
        </w:tc>
        <w:tc>
          <w:tcPr>
            <w:tcW w:w="1134" w:type="dxa"/>
            <w:shd w:val="clear" w:color="auto" w:fill="auto"/>
          </w:tcPr>
          <w:p w14:paraId="674DD90D" w14:textId="77777777" w:rsidR="00687805" w:rsidRPr="00FA6AA6" w:rsidRDefault="00687805" w:rsidP="00687805">
            <w:pPr>
              <w:tabs>
                <w:tab w:val="left" w:pos="1695"/>
              </w:tabs>
            </w:pPr>
            <w:r w:rsidRPr="00FA6AA6">
              <w:t xml:space="preserve">0.05 </w:t>
            </w:r>
            <w:r w:rsidR="00ED05BC" w:rsidRPr="00FA6AA6">
              <w:t>(</w:t>
            </w:r>
            <w:r w:rsidRPr="00FA6AA6">
              <w:t>0.03</w:t>
            </w:r>
            <w:r w:rsidR="00ED05BC" w:rsidRPr="00FA6AA6">
              <w:t>)</w:t>
            </w:r>
          </w:p>
        </w:tc>
        <w:tc>
          <w:tcPr>
            <w:tcW w:w="992" w:type="dxa"/>
            <w:shd w:val="clear" w:color="auto" w:fill="auto"/>
          </w:tcPr>
          <w:p w14:paraId="308CA2D6" w14:textId="77777777" w:rsidR="00687805" w:rsidRPr="00FA6AA6" w:rsidRDefault="00687805" w:rsidP="00687805">
            <w:pPr>
              <w:tabs>
                <w:tab w:val="left" w:pos="1695"/>
              </w:tabs>
            </w:pPr>
            <w:r w:rsidRPr="00FA6AA6">
              <w:t>&lt;0.001</w:t>
            </w:r>
          </w:p>
        </w:tc>
        <w:tc>
          <w:tcPr>
            <w:tcW w:w="1276" w:type="dxa"/>
          </w:tcPr>
          <w:p w14:paraId="1E4FC0CA" w14:textId="77777777" w:rsidR="00687805" w:rsidRPr="00FA6AA6" w:rsidRDefault="00687805" w:rsidP="00687805">
            <w:pPr>
              <w:tabs>
                <w:tab w:val="left" w:pos="1695"/>
              </w:tabs>
            </w:pPr>
            <w:r w:rsidRPr="00FA6AA6">
              <w:t>&lt;0.001*</w:t>
            </w:r>
          </w:p>
        </w:tc>
        <w:tc>
          <w:tcPr>
            <w:tcW w:w="992" w:type="dxa"/>
            <w:shd w:val="clear" w:color="auto" w:fill="auto"/>
          </w:tcPr>
          <w:p w14:paraId="74A3BF13" w14:textId="77777777" w:rsidR="00687805" w:rsidRPr="00FA6AA6" w:rsidRDefault="00687805" w:rsidP="00687805">
            <w:pPr>
              <w:tabs>
                <w:tab w:val="left" w:pos="1695"/>
              </w:tabs>
            </w:pPr>
            <w:r w:rsidRPr="00FA6AA6">
              <w:t xml:space="preserve">-0.16 </w:t>
            </w:r>
            <w:r w:rsidR="00ED05BC" w:rsidRPr="00FA6AA6">
              <w:t>(</w:t>
            </w:r>
            <w:r w:rsidRPr="00FA6AA6">
              <w:t>0.03</w:t>
            </w:r>
            <w:r w:rsidR="00ED05BC" w:rsidRPr="00FA6AA6">
              <w:t>)</w:t>
            </w:r>
          </w:p>
        </w:tc>
        <w:tc>
          <w:tcPr>
            <w:tcW w:w="993" w:type="dxa"/>
          </w:tcPr>
          <w:p w14:paraId="48E636DC" w14:textId="77777777" w:rsidR="00687805" w:rsidRPr="00FA6AA6" w:rsidRDefault="00687805" w:rsidP="00687805">
            <w:pPr>
              <w:tabs>
                <w:tab w:val="left" w:pos="1695"/>
              </w:tabs>
            </w:pPr>
            <w:r w:rsidRPr="00FA6AA6">
              <w:t>&lt;0.001</w:t>
            </w:r>
          </w:p>
        </w:tc>
        <w:tc>
          <w:tcPr>
            <w:tcW w:w="1275" w:type="dxa"/>
          </w:tcPr>
          <w:p w14:paraId="42D3729C" w14:textId="77777777" w:rsidR="00687805" w:rsidRPr="00FA6AA6" w:rsidRDefault="00687805" w:rsidP="00687805">
            <w:pPr>
              <w:tabs>
                <w:tab w:val="left" w:pos="1695"/>
              </w:tabs>
            </w:pPr>
            <w:r w:rsidRPr="00FA6AA6">
              <w:t>&lt;0.001*</w:t>
            </w:r>
          </w:p>
        </w:tc>
        <w:tc>
          <w:tcPr>
            <w:tcW w:w="1134" w:type="dxa"/>
            <w:shd w:val="clear" w:color="auto" w:fill="auto"/>
          </w:tcPr>
          <w:p w14:paraId="44E09899" w14:textId="77777777" w:rsidR="00687805" w:rsidRPr="00FA6AA6" w:rsidRDefault="00687805" w:rsidP="00687805">
            <w:pPr>
              <w:tabs>
                <w:tab w:val="left" w:pos="1695"/>
              </w:tabs>
            </w:pPr>
            <w:r w:rsidRPr="00FA6AA6">
              <w:t xml:space="preserve">-0.03 </w:t>
            </w:r>
            <w:r w:rsidR="00ED05BC" w:rsidRPr="00FA6AA6">
              <w:t>(</w:t>
            </w:r>
            <w:r w:rsidRPr="00FA6AA6">
              <w:t>0.02</w:t>
            </w:r>
            <w:r w:rsidR="00ED05BC" w:rsidRPr="00FA6AA6">
              <w:t>)</w:t>
            </w:r>
          </w:p>
        </w:tc>
        <w:tc>
          <w:tcPr>
            <w:tcW w:w="993" w:type="dxa"/>
            <w:shd w:val="clear" w:color="auto" w:fill="auto"/>
          </w:tcPr>
          <w:p w14:paraId="774AFBD2" w14:textId="77777777" w:rsidR="00687805" w:rsidRPr="00FA6AA6" w:rsidRDefault="00687805" w:rsidP="00687805">
            <w:pPr>
              <w:tabs>
                <w:tab w:val="left" w:pos="1695"/>
              </w:tabs>
            </w:pPr>
            <w:r w:rsidRPr="00FA6AA6">
              <w:t>0.083</w:t>
            </w:r>
          </w:p>
        </w:tc>
        <w:tc>
          <w:tcPr>
            <w:tcW w:w="1275" w:type="dxa"/>
          </w:tcPr>
          <w:p w14:paraId="12ABAA1E" w14:textId="77777777" w:rsidR="00687805" w:rsidRPr="00FA6AA6" w:rsidRDefault="00687805" w:rsidP="00687805">
            <w:pPr>
              <w:tabs>
                <w:tab w:val="left" w:pos="1695"/>
              </w:tabs>
            </w:pPr>
            <w:r w:rsidRPr="00FA6AA6">
              <w:t>0.105</w:t>
            </w:r>
          </w:p>
        </w:tc>
        <w:tc>
          <w:tcPr>
            <w:tcW w:w="993" w:type="dxa"/>
            <w:shd w:val="clear" w:color="auto" w:fill="auto"/>
          </w:tcPr>
          <w:p w14:paraId="5EA9FA11" w14:textId="77777777" w:rsidR="00687805" w:rsidRPr="00FA6AA6" w:rsidRDefault="00687805" w:rsidP="00687805">
            <w:pPr>
              <w:tabs>
                <w:tab w:val="left" w:pos="1695"/>
              </w:tabs>
            </w:pPr>
            <w:r w:rsidRPr="00FA6AA6">
              <w:t xml:space="preserve">0.10 </w:t>
            </w:r>
            <w:r w:rsidR="00ED05BC" w:rsidRPr="00FA6AA6">
              <w:t>(</w:t>
            </w:r>
            <w:r w:rsidRPr="00FA6AA6">
              <w:t>0.02</w:t>
            </w:r>
            <w:r w:rsidR="00ED05BC" w:rsidRPr="00FA6AA6">
              <w:t>)</w:t>
            </w:r>
          </w:p>
        </w:tc>
        <w:tc>
          <w:tcPr>
            <w:tcW w:w="992" w:type="dxa"/>
          </w:tcPr>
          <w:p w14:paraId="39EB4EB8" w14:textId="77777777" w:rsidR="00687805" w:rsidRPr="00FA6AA6" w:rsidRDefault="00687805" w:rsidP="00687805">
            <w:pPr>
              <w:tabs>
                <w:tab w:val="left" w:pos="1695"/>
              </w:tabs>
            </w:pPr>
            <w:r w:rsidRPr="00FA6AA6">
              <w:t>&lt;0.001</w:t>
            </w:r>
          </w:p>
        </w:tc>
        <w:tc>
          <w:tcPr>
            <w:tcW w:w="1276" w:type="dxa"/>
          </w:tcPr>
          <w:p w14:paraId="1337BBF1" w14:textId="77777777" w:rsidR="00687805" w:rsidRPr="00FA6AA6" w:rsidRDefault="00687805" w:rsidP="00687805">
            <w:pPr>
              <w:tabs>
                <w:tab w:val="left" w:pos="1695"/>
              </w:tabs>
            </w:pPr>
            <w:r w:rsidRPr="00FA6AA6">
              <w:t>&lt;0.001*</w:t>
            </w:r>
          </w:p>
        </w:tc>
      </w:tr>
      <w:tr w:rsidR="00687805" w:rsidRPr="00687805" w14:paraId="294902C0" w14:textId="77777777" w:rsidTr="00687805">
        <w:trPr>
          <w:trHeight w:val="851"/>
        </w:trPr>
        <w:tc>
          <w:tcPr>
            <w:tcW w:w="1276" w:type="dxa"/>
            <w:tcBorders>
              <w:bottom w:val="single" w:sz="4" w:space="0" w:color="auto"/>
            </w:tcBorders>
            <w:shd w:val="clear" w:color="auto" w:fill="auto"/>
          </w:tcPr>
          <w:p w14:paraId="7E27611D" w14:textId="77777777" w:rsidR="00687805" w:rsidRPr="00FA6AA6" w:rsidRDefault="00687805" w:rsidP="00687805">
            <w:pPr>
              <w:tabs>
                <w:tab w:val="left" w:pos="1695"/>
              </w:tabs>
            </w:pPr>
            <w:r w:rsidRPr="00FA6AA6">
              <w:t>Shannon diversity</w:t>
            </w:r>
          </w:p>
        </w:tc>
        <w:tc>
          <w:tcPr>
            <w:tcW w:w="1134" w:type="dxa"/>
            <w:tcBorders>
              <w:bottom w:val="single" w:sz="4" w:space="0" w:color="auto"/>
            </w:tcBorders>
            <w:shd w:val="clear" w:color="auto" w:fill="auto"/>
          </w:tcPr>
          <w:p w14:paraId="47C58EC5" w14:textId="77777777" w:rsidR="00687805" w:rsidRPr="00FA6AA6" w:rsidRDefault="00687805" w:rsidP="00687805">
            <w:pPr>
              <w:tabs>
                <w:tab w:val="left" w:pos="1695"/>
              </w:tabs>
            </w:pPr>
            <w:r w:rsidRPr="00FA6AA6">
              <w:t xml:space="preserve">0.70 </w:t>
            </w:r>
            <w:r w:rsidR="00ED05BC" w:rsidRPr="00FA6AA6">
              <w:t>(</w:t>
            </w:r>
            <w:r w:rsidRPr="00FA6AA6">
              <w:t>0.11</w:t>
            </w:r>
            <w:r w:rsidR="00ED05BC" w:rsidRPr="00FA6AA6">
              <w:t>)</w:t>
            </w:r>
          </w:p>
        </w:tc>
        <w:tc>
          <w:tcPr>
            <w:tcW w:w="992" w:type="dxa"/>
            <w:tcBorders>
              <w:bottom w:val="single" w:sz="4" w:space="0" w:color="auto"/>
            </w:tcBorders>
            <w:shd w:val="clear" w:color="auto" w:fill="auto"/>
          </w:tcPr>
          <w:p w14:paraId="0102F183" w14:textId="77777777" w:rsidR="00687805" w:rsidRPr="00FA6AA6" w:rsidRDefault="00687805" w:rsidP="00687805">
            <w:pPr>
              <w:tabs>
                <w:tab w:val="left" w:pos="1695"/>
              </w:tabs>
            </w:pPr>
            <w:r w:rsidRPr="00FA6AA6">
              <w:t>0.127</w:t>
            </w:r>
          </w:p>
        </w:tc>
        <w:tc>
          <w:tcPr>
            <w:tcW w:w="1276" w:type="dxa"/>
            <w:tcBorders>
              <w:bottom w:val="single" w:sz="4" w:space="0" w:color="auto"/>
            </w:tcBorders>
          </w:tcPr>
          <w:p w14:paraId="68F7EF2D" w14:textId="77777777" w:rsidR="00687805" w:rsidRPr="00FA6AA6" w:rsidRDefault="00687805" w:rsidP="00687805">
            <w:pPr>
              <w:tabs>
                <w:tab w:val="left" w:pos="1695"/>
              </w:tabs>
            </w:pPr>
            <w:r w:rsidRPr="00FA6AA6">
              <w:t>0.152</w:t>
            </w:r>
          </w:p>
        </w:tc>
        <w:tc>
          <w:tcPr>
            <w:tcW w:w="992" w:type="dxa"/>
            <w:tcBorders>
              <w:bottom w:val="single" w:sz="4" w:space="0" w:color="auto"/>
            </w:tcBorders>
            <w:shd w:val="clear" w:color="auto" w:fill="auto"/>
          </w:tcPr>
          <w:p w14:paraId="0A9F8138" w14:textId="77777777" w:rsidR="00687805" w:rsidRPr="00FA6AA6" w:rsidRDefault="00687805" w:rsidP="00687805">
            <w:pPr>
              <w:tabs>
                <w:tab w:val="left" w:pos="1695"/>
              </w:tabs>
            </w:pPr>
            <w:r w:rsidRPr="00FA6AA6">
              <w:t xml:space="preserve">-0.37 </w:t>
            </w:r>
            <w:r w:rsidR="00ED05BC" w:rsidRPr="00FA6AA6">
              <w:t>(</w:t>
            </w:r>
            <w:r w:rsidRPr="00FA6AA6">
              <w:t>0.05</w:t>
            </w:r>
            <w:r w:rsidR="00ED05BC" w:rsidRPr="00FA6AA6">
              <w:t>)</w:t>
            </w:r>
          </w:p>
        </w:tc>
        <w:tc>
          <w:tcPr>
            <w:tcW w:w="993" w:type="dxa"/>
            <w:tcBorders>
              <w:bottom w:val="single" w:sz="4" w:space="0" w:color="auto"/>
            </w:tcBorders>
          </w:tcPr>
          <w:p w14:paraId="242D078E" w14:textId="77777777" w:rsidR="00687805" w:rsidRPr="00FA6AA6" w:rsidRDefault="00687805" w:rsidP="00687805">
            <w:pPr>
              <w:tabs>
                <w:tab w:val="left" w:pos="1695"/>
              </w:tabs>
            </w:pPr>
            <w:r w:rsidRPr="00FA6AA6">
              <w:t>&lt;0.001</w:t>
            </w:r>
          </w:p>
        </w:tc>
        <w:tc>
          <w:tcPr>
            <w:tcW w:w="1275" w:type="dxa"/>
            <w:tcBorders>
              <w:bottom w:val="single" w:sz="4" w:space="0" w:color="auto"/>
            </w:tcBorders>
          </w:tcPr>
          <w:p w14:paraId="6E878DA0" w14:textId="77777777" w:rsidR="00687805" w:rsidRPr="00FA6AA6" w:rsidRDefault="00687805" w:rsidP="00687805">
            <w:pPr>
              <w:tabs>
                <w:tab w:val="left" w:pos="1695"/>
              </w:tabs>
            </w:pPr>
            <w:r w:rsidRPr="00FA6AA6">
              <w:t>&lt;0.001*</w:t>
            </w:r>
          </w:p>
        </w:tc>
        <w:tc>
          <w:tcPr>
            <w:tcW w:w="1134" w:type="dxa"/>
            <w:tcBorders>
              <w:bottom w:val="single" w:sz="4" w:space="0" w:color="auto"/>
            </w:tcBorders>
            <w:shd w:val="clear" w:color="auto" w:fill="auto"/>
          </w:tcPr>
          <w:p w14:paraId="6151386C" w14:textId="77777777" w:rsidR="00687805" w:rsidRPr="00FA6AA6" w:rsidRDefault="00687805" w:rsidP="00687805">
            <w:pPr>
              <w:tabs>
                <w:tab w:val="left" w:pos="1695"/>
              </w:tabs>
            </w:pPr>
            <w:r w:rsidRPr="00FA6AA6">
              <w:t xml:space="preserve">-0.06 </w:t>
            </w:r>
            <w:r w:rsidR="00ED05BC" w:rsidRPr="00FA6AA6">
              <w:t>(</w:t>
            </w:r>
            <w:r w:rsidRPr="00FA6AA6">
              <w:t>0.05</w:t>
            </w:r>
            <w:r w:rsidR="00ED05BC" w:rsidRPr="00FA6AA6">
              <w:t>)</w:t>
            </w:r>
          </w:p>
        </w:tc>
        <w:tc>
          <w:tcPr>
            <w:tcW w:w="993" w:type="dxa"/>
            <w:tcBorders>
              <w:bottom w:val="single" w:sz="4" w:space="0" w:color="auto"/>
            </w:tcBorders>
            <w:shd w:val="clear" w:color="auto" w:fill="auto"/>
          </w:tcPr>
          <w:p w14:paraId="03EE6679" w14:textId="77777777" w:rsidR="00687805" w:rsidRPr="00FA6AA6" w:rsidRDefault="00687805" w:rsidP="00687805">
            <w:pPr>
              <w:tabs>
                <w:tab w:val="left" w:pos="1695"/>
              </w:tabs>
            </w:pPr>
            <w:r w:rsidRPr="00FA6AA6">
              <w:t>0.002</w:t>
            </w:r>
          </w:p>
        </w:tc>
        <w:tc>
          <w:tcPr>
            <w:tcW w:w="1275" w:type="dxa"/>
            <w:tcBorders>
              <w:bottom w:val="single" w:sz="4" w:space="0" w:color="auto"/>
            </w:tcBorders>
          </w:tcPr>
          <w:p w14:paraId="6BDDDE43" w14:textId="77777777" w:rsidR="00687805" w:rsidRPr="00FA6AA6" w:rsidRDefault="00687805" w:rsidP="00687805">
            <w:pPr>
              <w:tabs>
                <w:tab w:val="left" w:pos="1695"/>
              </w:tabs>
            </w:pPr>
            <w:r w:rsidRPr="00FA6AA6">
              <w:t>0.003*</w:t>
            </w:r>
          </w:p>
        </w:tc>
        <w:tc>
          <w:tcPr>
            <w:tcW w:w="993" w:type="dxa"/>
            <w:tcBorders>
              <w:bottom w:val="single" w:sz="4" w:space="0" w:color="auto"/>
            </w:tcBorders>
            <w:shd w:val="clear" w:color="auto" w:fill="auto"/>
          </w:tcPr>
          <w:p w14:paraId="39A493EC" w14:textId="77777777" w:rsidR="00687805" w:rsidRPr="00FA6AA6" w:rsidRDefault="00687805" w:rsidP="00687805">
            <w:pPr>
              <w:tabs>
                <w:tab w:val="left" w:pos="1695"/>
              </w:tabs>
            </w:pPr>
            <w:r w:rsidRPr="00FA6AA6">
              <w:t xml:space="preserve">0.07 </w:t>
            </w:r>
            <w:r w:rsidR="00ED05BC" w:rsidRPr="00FA6AA6">
              <w:t>(</w:t>
            </w:r>
            <w:r w:rsidRPr="00FA6AA6">
              <w:t>0.05</w:t>
            </w:r>
            <w:r w:rsidR="00ED05BC" w:rsidRPr="00FA6AA6">
              <w:t>)</w:t>
            </w:r>
          </w:p>
        </w:tc>
        <w:tc>
          <w:tcPr>
            <w:tcW w:w="992" w:type="dxa"/>
            <w:tcBorders>
              <w:bottom w:val="single" w:sz="4" w:space="0" w:color="auto"/>
            </w:tcBorders>
          </w:tcPr>
          <w:p w14:paraId="79CB87A4" w14:textId="77777777" w:rsidR="00687805" w:rsidRPr="00FA6AA6" w:rsidRDefault="00687805" w:rsidP="00687805">
            <w:pPr>
              <w:tabs>
                <w:tab w:val="left" w:pos="1695"/>
              </w:tabs>
            </w:pPr>
            <w:r w:rsidRPr="00FA6AA6">
              <w:t>0.083</w:t>
            </w:r>
          </w:p>
        </w:tc>
        <w:tc>
          <w:tcPr>
            <w:tcW w:w="1276" w:type="dxa"/>
            <w:tcBorders>
              <w:bottom w:val="single" w:sz="4" w:space="0" w:color="auto"/>
            </w:tcBorders>
          </w:tcPr>
          <w:p w14:paraId="101FA6A7" w14:textId="77777777" w:rsidR="00687805" w:rsidRPr="00FA6AA6" w:rsidRDefault="00687805" w:rsidP="00687805">
            <w:pPr>
              <w:tabs>
                <w:tab w:val="left" w:pos="1695"/>
              </w:tabs>
            </w:pPr>
            <w:r w:rsidRPr="00FA6AA6">
              <w:t>0.105</w:t>
            </w:r>
          </w:p>
        </w:tc>
      </w:tr>
    </w:tbl>
    <w:p w14:paraId="70FB4E6C" w14:textId="77777777" w:rsidR="00020CB1" w:rsidRPr="00FA6AA6" w:rsidRDefault="00020CB1" w:rsidP="00687805">
      <w:pPr>
        <w:tabs>
          <w:tab w:val="left" w:pos="1695"/>
        </w:tabs>
      </w:pPr>
    </w:p>
    <w:p w14:paraId="73FC7ACB" w14:textId="77777777" w:rsidR="00687805" w:rsidRPr="00FA6AA6" w:rsidRDefault="00020CB1" w:rsidP="00020CB1">
      <w:pPr>
        <w:tabs>
          <w:tab w:val="left" w:pos="810"/>
        </w:tabs>
        <w:sectPr w:rsidR="00687805" w:rsidRPr="00FA6AA6" w:rsidSect="00687805">
          <w:pgSz w:w="16838" w:h="11906" w:orient="landscape" w:code="9"/>
          <w:pgMar w:top="1531" w:right="1417" w:bottom="1531" w:left="1077" w:header="1020" w:footer="850" w:gutter="0"/>
          <w:lnNumType w:countBy="1" w:restart="continuous"/>
          <w:pgNumType w:start="1"/>
          <w:cols w:space="425"/>
          <w:titlePg/>
          <w:docGrid w:type="lines" w:linePitch="326"/>
        </w:sectPr>
      </w:pPr>
      <w:r w:rsidRPr="00FA6AA6">
        <w:t>*marks metrics which are significant after adjustment</w:t>
      </w:r>
    </w:p>
    <w:p w14:paraId="37FFBDCD" w14:textId="79BC8298" w:rsidR="00C2322E" w:rsidRDefault="00C2322E" w:rsidP="0094770F">
      <w:pPr>
        <w:pStyle w:val="MDPI22heading2"/>
        <w:rPr>
          <w:b/>
          <w:i w:val="0"/>
          <w:lang w:val="en-GB" w:eastAsia="en-GB" w:bidi="ar-SA"/>
        </w:rPr>
      </w:pPr>
      <w:r>
        <w:rPr>
          <w:b/>
          <w:i w:val="0"/>
          <w:snapToGrid/>
          <w:lang w:val="en-GB" w:eastAsia="en-GB" w:bidi="ar-SA"/>
        </w:rPr>
        <w:lastRenderedPageBreak/>
        <w:drawing>
          <wp:anchor distT="0" distB="0" distL="114300" distR="114300" simplePos="0" relativeHeight="251669504" behindDoc="0" locked="0" layoutInCell="1" allowOverlap="1" wp14:anchorId="5EBE108D" wp14:editId="3C8DD913">
            <wp:simplePos x="0" y="0"/>
            <wp:positionH relativeFrom="column">
              <wp:posOffset>-172085</wp:posOffset>
            </wp:positionH>
            <wp:positionV relativeFrom="paragraph">
              <wp:posOffset>0</wp:posOffset>
            </wp:positionV>
            <wp:extent cx="6058535" cy="7639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3.png"/>
                    <pic:cNvPicPr/>
                  </pic:nvPicPr>
                  <pic:blipFill>
                    <a:blip r:embed="rId30">
                      <a:extLst>
                        <a:ext uri="{28A0092B-C50C-407E-A947-70E740481C1C}">
                          <a14:useLocalDpi xmlns:a14="http://schemas.microsoft.com/office/drawing/2010/main" val="0"/>
                        </a:ext>
                      </a:extLst>
                    </a:blip>
                    <a:stretch>
                      <a:fillRect/>
                    </a:stretch>
                  </pic:blipFill>
                  <pic:spPr>
                    <a:xfrm>
                      <a:off x="0" y="0"/>
                      <a:ext cx="6058535" cy="7639050"/>
                    </a:xfrm>
                    <a:prstGeom prst="rect">
                      <a:avLst/>
                    </a:prstGeom>
                  </pic:spPr>
                </pic:pic>
              </a:graphicData>
            </a:graphic>
            <wp14:sizeRelH relativeFrom="page">
              <wp14:pctWidth>0</wp14:pctWidth>
            </wp14:sizeRelH>
            <wp14:sizeRelV relativeFrom="page">
              <wp14:pctHeight>0</wp14:pctHeight>
            </wp14:sizeRelV>
          </wp:anchor>
        </w:drawing>
      </w:r>
    </w:p>
    <w:p w14:paraId="69212548" w14:textId="5822C160" w:rsidR="00924AA8" w:rsidRDefault="00924AA8" w:rsidP="0094770F">
      <w:pPr>
        <w:pStyle w:val="MDPI22heading2"/>
        <w:rPr>
          <w:i w:val="0"/>
          <w:noProof w:val="0"/>
        </w:rPr>
      </w:pPr>
      <w:r w:rsidRPr="00924AA8">
        <w:rPr>
          <w:b/>
          <w:i w:val="0"/>
          <w:noProof w:val="0"/>
        </w:rPr>
        <w:t xml:space="preserve">Figure </w:t>
      </w:r>
      <w:r w:rsidR="000E5A9F">
        <w:rPr>
          <w:b/>
          <w:i w:val="0"/>
          <w:noProof w:val="0"/>
        </w:rPr>
        <w:t>4</w:t>
      </w:r>
      <w:r>
        <w:rPr>
          <w:i w:val="0"/>
          <w:noProof w:val="0"/>
        </w:rPr>
        <w:t>.</w:t>
      </w:r>
      <w:r w:rsidRPr="00924AA8">
        <w:rPr>
          <w:i w:val="0"/>
          <w:noProof w:val="0"/>
        </w:rPr>
        <w:t xml:space="preserve"> Comparison of macroinvertebrate diversity and pollution tolerance metrics for all sites on the restored and unrestored rivers. The box signifies the upper and lower quartiles, the central line is the median. The whiskers are 5 and 95%, whilst dots and stars show outliers.</w:t>
      </w:r>
    </w:p>
    <w:p w14:paraId="37A023C2" w14:textId="56CFF207" w:rsidR="0094770F" w:rsidRPr="0094770F" w:rsidRDefault="0094770F" w:rsidP="0094770F">
      <w:pPr>
        <w:pStyle w:val="MDPI22heading2"/>
        <w:rPr>
          <w:i w:val="0"/>
          <w:noProof w:val="0"/>
        </w:rPr>
      </w:pPr>
      <w:r w:rsidRPr="0094770F">
        <w:rPr>
          <w:i w:val="0"/>
          <w:noProof w:val="0"/>
        </w:rPr>
        <w:lastRenderedPageBreak/>
        <w:t xml:space="preserve">There were significant differences in response ratios between the restored </w:t>
      </w:r>
      <w:r w:rsidR="00ED05BC">
        <w:rPr>
          <w:i w:val="0"/>
          <w:noProof w:val="0"/>
        </w:rPr>
        <w:t>(</w:t>
      </w:r>
      <w:r w:rsidRPr="0094770F">
        <w:rPr>
          <w:i w:val="0"/>
          <w:noProof w:val="0"/>
        </w:rPr>
        <w:t>M-Dr</w:t>
      </w:r>
      <w:r w:rsidR="00ED05BC">
        <w:rPr>
          <w:i w:val="0"/>
          <w:noProof w:val="0"/>
        </w:rPr>
        <w:t>)</w:t>
      </w:r>
      <w:r w:rsidRPr="0094770F">
        <w:rPr>
          <w:i w:val="0"/>
          <w:noProof w:val="0"/>
        </w:rPr>
        <w:t xml:space="preserve"> and upstream </w:t>
      </w:r>
      <w:r w:rsidR="00ED05BC">
        <w:rPr>
          <w:i w:val="0"/>
          <w:noProof w:val="0"/>
        </w:rPr>
        <w:t>(</w:t>
      </w:r>
      <w:r w:rsidRPr="0094770F">
        <w:rPr>
          <w:i w:val="0"/>
          <w:noProof w:val="0"/>
        </w:rPr>
        <w:t>M-U</w:t>
      </w:r>
      <w:r w:rsidR="00ED05BC">
        <w:rPr>
          <w:i w:val="0"/>
          <w:noProof w:val="0"/>
        </w:rPr>
        <w:t>)</w:t>
      </w:r>
      <w:r w:rsidRPr="0094770F">
        <w:rPr>
          <w:i w:val="0"/>
          <w:noProof w:val="0"/>
        </w:rPr>
        <w:t xml:space="preserve"> sites and comparison sites </w:t>
      </w:r>
      <w:r w:rsidR="00ED05BC">
        <w:rPr>
          <w:i w:val="0"/>
          <w:noProof w:val="0"/>
        </w:rPr>
        <w:t>(</w:t>
      </w:r>
      <w:r w:rsidRPr="0094770F">
        <w:rPr>
          <w:i w:val="0"/>
          <w:noProof w:val="0"/>
        </w:rPr>
        <w:t>I-Du1 and I-U</w:t>
      </w:r>
      <w:r w:rsidR="00ED05BC">
        <w:rPr>
          <w:i w:val="0"/>
          <w:noProof w:val="0"/>
        </w:rPr>
        <w:t>)</w:t>
      </w:r>
      <w:r w:rsidRPr="0094770F">
        <w:rPr>
          <w:i w:val="0"/>
          <w:noProof w:val="0"/>
        </w:rPr>
        <w:t xml:space="preserve"> on the unrestored river for richness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U=1250.00, p&lt;0.001</w:t>
      </w:r>
      <w:r w:rsidR="00ED05BC">
        <w:rPr>
          <w:i w:val="0"/>
          <w:noProof w:val="0"/>
        </w:rPr>
        <w:t>)</w:t>
      </w:r>
      <w:r w:rsidRPr="0094770F">
        <w:rPr>
          <w:i w:val="0"/>
          <w:noProof w:val="0"/>
        </w:rPr>
        <w:t xml:space="preserve">, abundance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U=393.00, p=0.005</w:t>
      </w:r>
      <w:r w:rsidR="00ED05BC">
        <w:rPr>
          <w:i w:val="0"/>
          <w:noProof w:val="0"/>
        </w:rPr>
        <w:t>)</w:t>
      </w:r>
      <w:r w:rsidRPr="0094770F">
        <w:rPr>
          <w:i w:val="0"/>
          <w:noProof w:val="0"/>
        </w:rPr>
        <w:t xml:space="preserve">, EPT richness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U=1084.00, p&lt;0.001</w:t>
      </w:r>
      <w:r w:rsidR="00ED05BC">
        <w:rPr>
          <w:i w:val="0"/>
          <w:noProof w:val="0"/>
        </w:rPr>
        <w:t>)</w:t>
      </w:r>
      <w:r w:rsidRPr="0094770F">
        <w:rPr>
          <w:i w:val="0"/>
          <w:noProof w:val="0"/>
        </w:rPr>
        <w:t xml:space="preserve">, EPT abundance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U=867.00, p=0.017</w:t>
      </w:r>
      <w:r w:rsidR="00ED05BC">
        <w:rPr>
          <w:i w:val="0"/>
          <w:noProof w:val="0"/>
        </w:rPr>
        <w:t>)</w:t>
      </w:r>
      <w:r w:rsidRPr="0094770F">
        <w:rPr>
          <w:i w:val="0"/>
          <w:noProof w:val="0"/>
        </w:rPr>
        <w:t xml:space="preserve">, ASPT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U=1156.00, p&lt;0.001</w:t>
      </w:r>
      <w:r w:rsidR="00ED05BC">
        <w:rPr>
          <w:i w:val="0"/>
          <w:noProof w:val="0"/>
        </w:rPr>
        <w:t>)</w:t>
      </w:r>
      <w:r w:rsidRPr="0094770F">
        <w:rPr>
          <w:i w:val="0"/>
          <w:noProof w:val="0"/>
        </w:rPr>
        <w:t xml:space="preserve">, and Shannon diversity </w:t>
      </w:r>
      <w:r w:rsidR="00ED05BC">
        <w:rPr>
          <w:i w:val="0"/>
          <w:noProof w:val="0"/>
        </w:rPr>
        <w:t>(</w:t>
      </w:r>
      <w:r w:rsidRPr="0094770F">
        <w:rPr>
          <w:i w:val="0"/>
          <w:noProof w:val="0"/>
        </w:rPr>
        <w:t>Mann</w:t>
      </w:r>
      <w:r w:rsidRPr="00FA6AA6">
        <w:rPr>
          <w:rFonts w:ascii="Cambria Math" w:hAnsi="Cambria Math"/>
          <w:i w:val="0"/>
        </w:rPr>
        <w:t>‐</w:t>
      </w:r>
      <w:r w:rsidRPr="0094770F">
        <w:rPr>
          <w:i w:val="0"/>
          <w:noProof w:val="0"/>
        </w:rPr>
        <w:t>Whitney U</w:t>
      </w:r>
      <w:r w:rsidR="00924AA8">
        <w:rPr>
          <w:i w:val="0"/>
          <w:noProof w:val="0"/>
        </w:rPr>
        <w:t>=1163.00, p&lt;0.001</w:t>
      </w:r>
      <w:r w:rsidR="00ED05BC">
        <w:rPr>
          <w:i w:val="0"/>
          <w:noProof w:val="0"/>
        </w:rPr>
        <w:t>)</w:t>
      </w:r>
      <w:r w:rsidR="00924AA8">
        <w:rPr>
          <w:i w:val="0"/>
          <w:noProof w:val="0"/>
        </w:rPr>
        <w:t xml:space="preserve"> </w:t>
      </w:r>
      <w:r w:rsidR="00ED05BC">
        <w:rPr>
          <w:i w:val="0"/>
          <w:noProof w:val="0"/>
        </w:rPr>
        <w:t>(</w:t>
      </w:r>
      <w:r w:rsidR="00924AA8">
        <w:rPr>
          <w:i w:val="0"/>
          <w:noProof w:val="0"/>
        </w:rPr>
        <w:t>Table 3; Figure</w:t>
      </w:r>
      <w:r w:rsidRPr="0094770F">
        <w:rPr>
          <w:i w:val="0"/>
          <w:noProof w:val="0"/>
        </w:rPr>
        <w:t xml:space="preserve"> </w:t>
      </w:r>
      <w:r w:rsidR="00CF6ACA">
        <w:rPr>
          <w:i w:val="0"/>
          <w:noProof w:val="0"/>
        </w:rPr>
        <w:t>5</w:t>
      </w:r>
      <w:r w:rsidR="00ED05BC">
        <w:rPr>
          <w:i w:val="0"/>
          <w:noProof w:val="0"/>
        </w:rPr>
        <w:t>)</w:t>
      </w:r>
      <w:r w:rsidRPr="0094770F">
        <w:rPr>
          <w:i w:val="0"/>
          <w:noProof w:val="0"/>
        </w:rPr>
        <w:t xml:space="preserve">. The difference was larger between these sites for richness and abundance on the Medlock, and on the Irk for all other metrics, indicating that there is a larger difference in pollution tolerance between the upstream sites </w:t>
      </w:r>
      <w:r w:rsidR="00ED05BC">
        <w:rPr>
          <w:i w:val="0"/>
          <w:noProof w:val="0"/>
        </w:rPr>
        <w:t>(</w:t>
      </w:r>
      <w:r w:rsidRPr="0094770F">
        <w:rPr>
          <w:i w:val="0"/>
          <w:noProof w:val="0"/>
        </w:rPr>
        <w:t>I-Du1 and I-U</w:t>
      </w:r>
      <w:r w:rsidR="00ED05BC">
        <w:rPr>
          <w:i w:val="0"/>
          <w:noProof w:val="0"/>
        </w:rPr>
        <w:t>)</w:t>
      </w:r>
      <w:r w:rsidRPr="0094770F">
        <w:rPr>
          <w:i w:val="0"/>
          <w:noProof w:val="0"/>
        </w:rPr>
        <w:t xml:space="preserve"> on the Irk than the restored </w:t>
      </w:r>
      <w:r w:rsidR="00ED05BC">
        <w:rPr>
          <w:i w:val="0"/>
          <w:noProof w:val="0"/>
        </w:rPr>
        <w:t>(</w:t>
      </w:r>
      <w:r w:rsidRPr="0094770F">
        <w:rPr>
          <w:i w:val="0"/>
          <w:noProof w:val="0"/>
        </w:rPr>
        <w:t>M-Dr</w:t>
      </w:r>
      <w:r w:rsidR="00ED05BC">
        <w:rPr>
          <w:i w:val="0"/>
          <w:noProof w:val="0"/>
        </w:rPr>
        <w:t>)</w:t>
      </w:r>
      <w:r w:rsidRPr="0094770F">
        <w:rPr>
          <w:i w:val="0"/>
          <w:noProof w:val="0"/>
        </w:rPr>
        <w:t xml:space="preserve"> and upstream </w:t>
      </w:r>
      <w:r w:rsidR="00ED05BC">
        <w:rPr>
          <w:i w:val="0"/>
          <w:noProof w:val="0"/>
        </w:rPr>
        <w:t>(</w:t>
      </w:r>
      <w:r w:rsidRPr="0094770F">
        <w:rPr>
          <w:i w:val="0"/>
          <w:noProof w:val="0"/>
        </w:rPr>
        <w:t>M-U</w:t>
      </w:r>
      <w:r w:rsidR="00ED05BC">
        <w:rPr>
          <w:i w:val="0"/>
          <w:noProof w:val="0"/>
        </w:rPr>
        <w:t>)</w:t>
      </w:r>
      <w:r w:rsidRPr="0094770F">
        <w:rPr>
          <w:i w:val="0"/>
          <w:noProof w:val="0"/>
        </w:rPr>
        <w:t xml:space="preserve"> sit</w:t>
      </w:r>
      <w:r w:rsidR="00924AA8">
        <w:rPr>
          <w:i w:val="0"/>
          <w:noProof w:val="0"/>
        </w:rPr>
        <w:t xml:space="preserve">es on the Medlock </w:t>
      </w:r>
      <w:r w:rsidR="00ED05BC">
        <w:rPr>
          <w:i w:val="0"/>
          <w:noProof w:val="0"/>
        </w:rPr>
        <w:t>(</w:t>
      </w:r>
      <w:r w:rsidR="00924AA8">
        <w:rPr>
          <w:i w:val="0"/>
          <w:noProof w:val="0"/>
        </w:rPr>
        <w:t>Table 3; Figure</w:t>
      </w:r>
      <w:r w:rsidRPr="0094770F">
        <w:rPr>
          <w:i w:val="0"/>
          <w:noProof w:val="0"/>
        </w:rPr>
        <w:t xml:space="preserve"> </w:t>
      </w:r>
      <w:r w:rsidR="00CF6ACA">
        <w:rPr>
          <w:i w:val="0"/>
          <w:noProof w:val="0"/>
        </w:rPr>
        <w:t>5</w:t>
      </w:r>
      <w:r w:rsidR="00ED05BC">
        <w:rPr>
          <w:i w:val="0"/>
          <w:noProof w:val="0"/>
        </w:rPr>
        <w:t>)</w:t>
      </w:r>
      <w:r w:rsidRPr="0094770F">
        <w:rPr>
          <w:i w:val="0"/>
          <w:noProof w:val="0"/>
        </w:rPr>
        <w:t xml:space="preserve">.  </w:t>
      </w:r>
    </w:p>
    <w:p w14:paraId="158892D6" w14:textId="4864CD03" w:rsidR="00020CB1" w:rsidRDefault="0094770F" w:rsidP="0094770F">
      <w:pPr>
        <w:pStyle w:val="MDPI22heading2"/>
        <w:rPr>
          <w:i w:val="0"/>
          <w:noProof w:val="0"/>
        </w:rPr>
        <w:sectPr w:rsidR="00020CB1" w:rsidSect="00CD3203">
          <w:pgSz w:w="11906" w:h="16838" w:code="9"/>
          <w:pgMar w:top="1417" w:right="1531" w:bottom="1077" w:left="1531" w:header="1020" w:footer="850" w:gutter="0"/>
          <w:lnNumType w:countBy="1" w:restart="continuous"/>
          <w:pgNumType w:start="1"/>
          <w:cols w:space="425"/>
          <w:titlePg/>
          <w:docGrid w:type="lines" w:linePitch="326"/>
        </w:sectPr>
      </w:pPr>
      <w:r w:rsidRPr="0094770F">
        <w:rPr>
          <w:i w:val="0"/>
          <w:noProof w:val="0"/>
        </w:rPr>
        <w:t xml:space="preserve">A comparison of metrics between the restored site </w:t>
      </w:r>
      <w:r w:rsidR="00ED05BC">
        <w:rPr>
          <w:i w:val="0"/>
          <w:noProof w:val="0"/>
        </w:rPr>
        <w:t>(</w:t>
      </w:r>
      <w:r w:rsidRPr="0094770F">
        <w:rPr>
          <w:i w:val="0"/>
          <w:noProof w:val="0"/>
        </w:rPr>
        <w:t>M-Dr</w:t>
      </w:r>
      <w:r w:rsidR="00ED05BC">
        <w:rPr>
          <w:i w:val="0"/>
          <w:noProof w:val="0"/>
        </w:rPr>
        <w:t>)</w:t>
      </w:r>
      <w:r w:rsidRPr="0094770F">
        <w:rPr>
          <w:i w:val="0"/>
          <w:noProof w:val="0"/>
        </w:rPr>
        <w:t xml:space="preserve"> and unrestored downstream site </w:t>
      </w:r>
      <w:r w:rsidR="00ED05BC">
        <w:rPr>
          <w:i w:val="0"/>
          <w:noProof w:val="0"/>
        </w:rPr>
        <w:t>(</w:t>
      </w:r>
      <w:r w:rsidRPr="0094770F">
        <w:rPr>
          <w:i w:val="0"/>
          <w:noProof w:val="0"/>
        </w:rPr>
        <w:t>M-Dr</w:t>
      </w:r>
      <w:r w:rsidR="00ED05BC">
        <w:rPr>
          <w:i w:val="0"/>
          <w:noProof w:val="0"/>
        </w:rPr>
        <w:t>)</w:t>
      </w:r>
      <w:r w:rsidRPr="0094770F">
        <w:rPr>
          <w:i w:val="0"/>
          <w:noProof w:val="0"/>
        </w:rPr>
        <w:t xml:space="preserve">, and comparison sites </w:t>
      </w:r>
      <w:r w:rsidR="00ED05BC">
        <w:rPr>
          <w:i w:val="0"/>
          <w:noProof w:val="0"/>
        </w:rPr>
        <w:t>(</w:t>
      </w:r>
      <w:r w:rsidRPr="0094770F">
        <w:rPr>
          <w:i w:val="0"/>
          <w:noProof w:val="0"/>
        </w:rPr>
        <w:t>I-Du1 and I-Du2</w:t>
      </w:r>
      <w:r w:rsidR="00ED05BC">
        <w:rPr>
          <w:i w:val="0"/>
          <w:noProof w:val="0"/>
        </w:rPr>
        <w:t>)</w:t>
      </w:r>
      <w:r w:rsidRPr="0094770F">
        <w:rPr>
          <w:i w:val="0"/>
          <w:noProof w:val="0"/>
        </w:rPr>
        <w:t xml:space="preserve"> on the unrestored river showed there were significant differences between response ratios for richness </w:t>
      </w:r>
      <w:r w:rsidR="00ED05BC">
        <w:rPr>
          <w:i w:val="0"/>
          <w:noProof w:val="0"/>
        </w:rPr>
        <w:t>(</w:t>
      </w:r>
      <w:r w:rsidRPr="0094770F">
        <w:rPr>
          <w:i w:val="0"/>
          <w:noProof w:val="0"/>
        </w:rPr>
        <w:t>Mann‐Whitney U=231.50, p&lt;0.001</w:t>
      </w:r>
      <w:r w:rsidR="00ED05BC">
        <w:rPr>
          <w:i w:val="0"/>
          <w:noProof w:val="0"/>
        </w:rPr>
        <w:t>)</w:t>
      </w:r>
      <w:r w:rsidRPr="0094770F">
        <w:rPr>
          <w:i w:val="0"/>
          <w:noProof w:val="0"/>
        </w:rPr>
        <w:t xml:space="preserve">, total abundance </w:t>
      </w:r>
      <w:r w:rsidR="00ED05BC">
        <w:rPr>
          <w:i w:val="0"/>
          <w:noProof w:val="0"/>
        </w:rPr>
        <w:t>(</w:t>
      </w:r>
      <w:r w:rsidRPr="0094770F">
        <w:rPr>
          <w:i w:val="0"/>
          <w:noProof w:val="0"/>
        </w:rPr>
        <w:t>Mann‐Whitney U=318.00, p&lt;0.001</w:t>
      </w:r>
      <w:r w:rsidR="00ED05BC">
        <w:rPr>
          <w:i w:val="0"/>
          <w:noProof w:val="0"/>
        </w:rPr>
        <w:t>)</w:t>
      </w:r>
      <w:r w:rsidRPr="0094770F">
        <w:rPr>
          <w:i w:val="0"/>
          <w:noProof w:val="0"/>
        </w:rPr>
        <w:t xml:space="preserve">, EPT abundance </w:t>
      </w:r>
      <w:r w:rsidR="00ED05BC">
        <w:rPr>
          <w:i w:val="0"/>
          <w:noProof w:val="0"/>
        </w:rPr>
        <w:t>(</w:t>
      </w:r>
      <w:r w:rsidRPr="0094770F">
        <w:rPr>
          <w:i w:val="0"/>
          <w:noProof w:val="0"/>
        </w:rPr>
        <w:t>Mann‐Whitney U=96.00, p&lt;0.001</w:t>
      </w:r>
      <w:r w:rsidR="00ED05BC">
        <w:rPr>
          <w:i w:val="0"/>
          <w:noProof w:val="0"/>
        </w:rPr>
        <w:t>)</w:t>
      </w:r>
      <w:r w:rsidRPr="0094770F">
        <w:rPr>
          <w:i w:val="0"/>
          <w:noProof w:val="0"/>
        </w:rPr>
        <w:t xml:space="preserve">, ASPT </w:t>
      </w:r>
      <w:r w:rsidR="00ED05BC">
        <w:rPr>
          <w:i w:val="0"/>
          <w:noProof w:val="0"/>
        </w:rPr>
        <w:t>(</w:t>
      </w:r>
      <w:r w:rsidRPr="0094770F">
        <w:rPr>
          <w:i w:val="0"/>
          <w:noProof w:val="0"/>
        </w:rPr>
        <w:t>Mann‐Whitney U=468.00, p=0.041</w:t>
      </w:r>
      <w:r w:rsidR="00ED05BC">
        <w:rPr>
          <w:i w:val="0"/>
          <w:noProof w:val="0"/>
        </w:rPr>
        <w:t>)</w:t>
      </w:r>
      <w:r w:rsidRPr="0094770F">
        <w:rPr>
          <w:i w:val="0"/>
          <w:noProof w:val="0"/>
        </w:rPr>
        <w:t xml:space="preserve">, and Shannon richness </w:t>
      </w:r>
      <w:r w:rsidR="00ED05BC">
        <w:rPr>
          <w:i w:val="0"/>
          <w:noProof w:val="0"/>
        </w:rPr>
        <w:t>(</w:t>
      </w:r>
      <w:r w:rsidRPr="0094770F">
        <w:rPr>
          <w:i w:val="0"/>
          <w:noProof w:val="0"/>
        </w:rPr>
        <w:t>Mann‐Whitney U=147.00, p&lt;0.001</w:t>
      </w:r>
      <w:r w:rsidR="00ED05BC">
        <w:rPr>
          <w:i w:val="0"/>
          <w:noProof w:val="0"/>
        </w:rPr>
        <w:t>)</w:t>
      </w:r>
      <w:r w:rsidRPr="0094770F">
        <w:rPr>
          <w:i w:val="0"/>
          <w:noProof w:val="0"/>
        </w:rPr>
        <w:t xml:space="preserve">, although no significant difference was seen for EPT richness. Response ratios were higher on the restored river, indicating a bigger difference in ecological health between the restored </w:t>
      </w:r>
      <w:r w:rsidR="00ED05BC">
        <w:rPr>
          <w:i w:val="0"/>
          <w:noProof w:val="0"/>
        </w:rPr>
        <w:t>(</w:t>
      </w:r>
      <w:r w:rsidRPr="0094770F">
        <w:rPr>
          <w:i w:val="0"/>
          <w:noProof w:val="0"/>
        </w:rPr>
        <w:t>M-Dr</w:t>
      </w:r>
      <w:r w:rsidR="00ED05BC">
        <w:rPr>
          <w:i w:val="0"/>
          <w:noProof w:val="0"/>
        </w:rPr>
        <w:t>)</w:t>
      </w:r>
      <w:r w:rsidRPr="0094770F">
        <w:rPr>
          <w:i w:val="0"/>
          <w:noProof w:val="0"/>
        </w:rPr>
        <w:t xml:space="preserve"> and unrestored </w:t>
      </w:r>
      <w:r w:rsidR="00ED05BC">
        <w:rPr>
          <w:i w:val="0"/>
          <w:noProof w:val="0"/>
        </w:rPr>
        <w:t>(</w:t>
      </w:r>
      <w:r w:rsidRPr="0094770F">
        <w:rPr>
          <w:i w:val="0"/>
          <w:noProof w:val="0"/>
        </w:rPr>
        <w:t>M-Du</w:t>
      </w:r>
      <w:r w:rsidR="00ED05BC">
        <w:rPr>
          <w:i w:val="0"/>
          <w:noProof w:val="0"/>
        </w:rPr>
        <w:t>)</w:t>
      </w:r>
      <w:r w:rsidRPr="0094770F">
        <w:rPr>
          <w:i w:val="0"/>
          <w:noProof w:val="0"/>
        </w:rPr>
        <w:t xml:space="preserve"> site than the comparison sites </w:t>
      </w:r>
      <w:r w:rsidR="00ED05BC">
        <w:rPr>
          <w:i w:val="0"/>
          <w:noProof w:val="0"/>
        </w:rPr>
        <w:t>(</w:t>
      </w:r>
      <w:r w:rsidRPr="0094770F">
        <w:rPr>
          <w:i w:val="0"/>
          <w:noProof w:val="0"/>
        </w:rPr>
        <w:t>I-Du1 and I-Du2</w:t>
      </w:r>
      <w:r w:rsidR="00ED05BC">
        <w:rPr>
          <w:i w:val="0"/>
          <w:noProof w:val="0"/>
        </w:rPr>
        <w:t>)</w:t>
      </w:r>
      <w:r w:rsidRPr="0094770F">
        <w:rPr>
          <w:i w:val="0"/>
          <w:noProof w:val="0"/>
        </w:rPr>
        <w:t xml:space="preserve"> on the</w:t>
      </w:r>
      <w:r w:rsidR="00924AA8">
        <w:rPr>
          <w:i w:val="0"/>
          <w:noProof w:val="0"/>
        </w:rPr>
        <w:t xml:space="preserve"> unrestored river </w:t>
      </w:r>
      <w:r w:rsidR="00ED05BC">
        <w:rPr>
          <w:i w:val="0"/>
          <w:noProof w:val="0"/>
        </w:rPr>
        <w:t>(</w:t>
      </w:r>
      <w:r w:rsidR="00924AA8">
        <w:rPr>
          <w:i w:val="0"/>
          <w:noProof w:val="0"/>
        </w:rPr>
        <w:t>Table 3; Figure</w:t>
      </w:r>
      <w:r w:rsidRPr="0094770F">
        <w:rPr>
          <w:i w:val="0"/>
          <w:noProof w:val="0"/>
        </w:rPr>
        <w:t xml:space="preserve"> </w:t>
      </w:r>
      <w:r w:rsidR="000E5A9F">
        <w:rPr>
          <w:i w:val="0"/>
          <w:noProof w:val="0"/>
        </w:rPr>
        <w:t>6</w:t>
      </w:r>
      <w:r w:rsidR="00ED05BC">
        <w:rPr>
          <w:i w:val="0"/>
          <w:noProof w:val="0"/>
        </w:rPr>
        <w:t>)</w:t>
      </w:r>
      <w:r w:rsidRPr="0094770F">
        <w:rPr>
          <w:i w:val="0"/>
          <w:noProof w:val="0"/>
        </w:rPr>
        <w:t>.</w:t>
      </w:r>
      <w:r w:rsidR="00546F44">
        <w:rPr>
          <w:i w:val="0"/>
          <w:noProof w:val="0"/>
        </w:rPr>
        <w:t xml:space="preserve"> </w:t>
      </w:r>
    </w:p>
    <w:p w14:paraId="3375C88D" w14:textId="77777777" w:rsidR="00020CB1" w:rsidRPr="00FA6AA6" w:rsidRDefault="00020CB1" w:rsidP="00020CB1">
      <w:pPr>
        <w:tabs>
          <w:tab w:val="left" w:pos="885"/>
        </w:tabs>
      </w:pPr>
      <w:r w:rsidRPr="00FA6AA6">
        <w:rPr>
          <w:b/>
        </w:rPr>
        <w:lastRenderedPageBreak/>
        <w:t>Table 3</w:t>
      </w:r>
      <w:r w:rsidRPr="00FA6AA6">
        <w:t xml:space="preserve"> Comparison of response ratios for each metric from the restored </w:t>
      </w:r>
      <w:r w:rsidR="00ED05BC" w:rsidRPr="00FA6AA6">
        <w:t>(</w:t>
      </w:r>
      <w:r w:rsidRPr="00FA6AA6">
        <w:t>Medlock, M</w:t>
      </w:r>
      <w:r w:rsidR="00ED05BC" w:rsidRPr="00FA6AA6">
        <w:t>)</w:t>
      </w:r>
      <w:r w:rsidRPr="00FA6AA6">
        <w:t xml:space="preserve"> and unrestored </w:t>
      </w:r>
      <w:r w:rsidR="00ED05BC" w:rsidRPr="00FA6AA6">
        <w:t>(</w:t>
      </w:r>
      <w:r w:rsidRPr="00FA6AA6">
        <w:t>Irk, I</w:t>
      </w:r>
      <w:r w:rsidR="00ED05BC" w:rsidRPr="00FA6AA6">
        <w:t>)</w:t>
      </w:r>
      <w:r w:rsidRPr="00FA6AA6">
        <w:t xml:space="preserve"> rivers. P-values were calculated using Mann-Whitney U tests and adjusted for multiple testing with the Benjamini-Hochberg procedure.</w:t>
      </w:r>
      <w:r w:rsidRPr="00FA6AA6">
        <w:tab/>
      </w:r>
    </w:p>
    <w:p w14:paraId="489B9487" w14:textId="77777777" w:rsidR="00020CB1" w:rsidRPr="00FA6AA6" w:rsidRDefault="00020CB1" w:rsidP="00020CB1">
      <w:pPr>
        <w:tabs>
          <w:tab w:val="left" w:pos="885"/>
        </w:tabs>
      </w:pPr>
    </w:p>
    <w:p w14:paraId="139DC794" w14:textId="77777777" w:rsidR="00020CB1" w:rsidRPr="00FA6AA6" w:rsidRDefault="00020CB1" w:rsidP="00020CB1">
      <w:pPr>
        <w:tabs>
          <w:tab w:val="left" w:pos="885"/>
        </w:tabs>
      </w:pPr>
      <w:r w:rsidRPr="00FA6AA6">
        <w:tab/>
      </w:r>
    </w:p>
    <w:tbl>
      <w:tblPr>
        <w:tblpPr w:leftFromText="180" w:rightFromText="180" w:vertAnchor="page" w:horzAnchor="margin" w:tblpXSpec="center" w:tblpY="3076"/>
        <w:tblW w:w="13184" w:type="dxa"/>
        <w:tblLayout w:type="fixed"/>
        <w:tblLook w:val="04A0" w:firstRow="1" w:lastRow="0" w:firstColumn="1" w:lastColumn="0" w:noHBand="0" w:noVBand="1"/>
      </w:tblPr>
      <w:tblGrid>
        <w:gridCol w:w="2235"/>
        <w:gridCol w:w="2737"/>
        <w:gridCol w:w="2737"/>
        <w:gridCol w:w="2737"/>
        <w:gridCol w:w="2738"/>
      </w:tblGrid>
      <w:tr w:rsidR="00020CB1" w:rsidRPr="00020CB1" w14:paraId="6892F70A" w14:textId="77777777" w:rsidTr="00020CB1">
        <w:trPr>
          <w:trHeight w:val="421"/>
        </w:trPr>
        <w:tc>
          <w:tcPr>
            <w:tcW w:w="2235" w:type="dxa"/>
            <w:tcBorders>
              <w:top w:val="single" w:sz="4" w:space="0" w:color="auto"/>
            </w:tcBorders>
            <w:shd w:val="clear" w:color="auto" w:fill="auto"/>
          </w:tcPr>
          <w:p w14:paraId="26FE25A6" w14:textId="77777777" w:rsidR="00020CB1" w:rsidRPr="00FA6AA6" w:rsidRDefault="00020CB1" w:rsidP="00020CB1">
            <w:pPr>
              <w:tabs>
                <w:tab w:val="left" w:pos="885"/>
              </w:tabs>
              <w:rPr>
                <w:b/>
              </w:rPr>
            </w:pPr>
          </w:p>
        </w:tc>
        <w:tc>
          <w:tcPr>
            <w:tcW w:w="5474" w:type="dxa"/>
            <w:gridSpan w:val="2"/>
            <w:tcBorders>
              <w:top w:val="single" w:sz="4" w:space="0" w:color="auto"/>
            </w:tcBorders>
            <w:shd w:val="clear" w:color="auto" w:fill="auto"/>
          </w:tcPr>
          <w:p w14:paraId="7EF72393" w14:textId="77777777" w:rsidR="00020CB1" w:rsidRPr="00FA6AA6" w:rsidRDefault="00020CB1" w:rsidP="00020CB1">
            <w:pPr>
              <w:tabs>
                <w:tab w:val="left" w:pos="885"/>
              </w:tabs>
              <w:rPr>
                <w:b/>
              </w:rPr>
            </w:pPr>
            <w:r w:rsidRPr="00FA6AA6">
              <w:rPr>
                <w:b/>
              </w:rPr>
              <w:t>M-Dr:M-Du compared with I-Du1:I-Du2</w:t>
            </w:r>
          </w:p>
        </w:tc>
        <w:tc>
          <w:tcPr>
            <w:tcW w:w="5475" w:type="dxa"/>
            <w:gridSpan w:val="2"/>
            <w:tcBorders>
              <w:top w:val="single" w:sz="4" w:space="0" w:color="auto"/>
            </w:tcBorders>
          </w:tcPr>
          <w:p w14:paraId="6A1CA92C" w14:textId="77777777" w:rsidR="00020CB1" w:rsidRPr="00FA6AA6" w:rsidRDefault="00020CB1" w:rsidP="00020CB1">
            <w:pPr>
              <w:tabs>
                <w:tab w:val="left" w:pos="885"/>
              </w:tabs>
              <w:rPr>
                <w:b/>
              </w:rPr>
            </w:pPr>
            <w:r w:rsidRPr="00FA6AA6">
              <w:rPr>
                <w:b/>
              </w:rPr>
              <w:t>M-Dr:M-U compared with I-Du1:I-U</w:t>
            </w:r>
          </w:p>
        </w:tc>
      </w:tr>
      <w:tr w:rsidR="00020CB1" w:rsidRPr="00020CB1" w14:paraId="09BC090D" w14:textId="77777777" w:rsidTr="00020CB1">
        <w:trPr>
          <w:trHeight w:val="436"/>
        </w:trPr>
        <w:tc>
          <w:tcPr>
            <w:tcW w:w="2235" w:type="dxa"/>
            <w:tcBorders>
              <w:bottom w:val="single" w:sz="4" w:space="0" w:color="auto"/>
            </w:tcBorders>
            <w:shd w:val="clear" w:color="auto" w:fill="auto"/>
          </w:tcPr>
          <w:p w14:paraId="691C36B6" w14:textId="77777777" w:rsidR="00020CB1" w:rsidRPr="00FA6AA6" w:rsidRDefault="00020CB1" w:rsidP="00020CB1">
            <w:pPr>
              <w:tabs>
                <w:tab w:val="left" w:pos="885"/>
              </w:tabs>
            </w:pPr>
          </w:p>
        </w:tc>
        <w:tc>
          <w:tcPr>
            <w:tcW w:w="2737" w:type="dxa"/>
            <w:tcBorders>
              <w:bottom w:val="single" w:sz="4" w:space="0" w:color="auto"/>
            </w:tcBorders>
            <w:shd w:val="clear" w:color="auto" w:fill="auto"/>
          </w:tcPr>
          <w:p w14:paraId="7A6BDC86" w14:textId="77777777" w:rsidR="00020CB1" w:rsidRPr="00FA6AA6" w:rsidRDefault="00020CB1" w:rsidP="00020CB1">
            <w:pPr>
              <w:tabs>
                <w:tab w:val="left" w:pos="885"/>
              </w:tabs>
              <w:rPr>
                <w:b/>
              </w:rPr>
            </w:pPr>
            <w:r w:rsidRPr="00FA6AA6">
              <w:rPr>
                <w:b/>
              </w:rPr>
              <w:t>p-value</w:t>
            </w:r>
          </w:p>
        </w:tc>
        <w:tc>
          <w:tcPr>
            <w:tcW w:w="2737" w:type="dxa"/>
            <w:tcBorders>
              <w:bottom w:val="single" w:sz="4" w:space="0" w:color="auto"/>
            </w:tcBorders>
          </w:tcPr>
          <w:p w14:paraId="16F7FCEA" w14:textId="77777777" w:rsidR="00020CB1" w:rsidRPr="00FA6AA6" w:rsidRDefault="00020CB1" w:rsidP="00020CB1">
            <w:pPr>
              <w:tabs>
                <w:tab w:val="left" w:pos="885"/>
              </w:tabs>
              <w:rPr>
                <w:b/>
              </w:rPr>
            </w:pPr>
            <w:r w:rsidRPr="00FA6AA6">
              <w:rPr>
                <w:b/>
              </w:rPr>
              <w:t>Adjusted p-value</w:t>
            </w:r>
          </w:p>
        </w:tc>
        <w:tc>
          <w:tcPr>
            <w:tcW w:w="2737" w:type="dxa"/>
            <w:tcBorders>
              <w:bottom w:val="single" w:sz="4" w:space="0" w:color="auto"/>
            </w:tcBorders>
          </w:tcPr>
          <w:p w14:paraId="42AE56C7" w14:textId="77777777" w:rsidR="00020CB1" w:rsidRPr="00FA6AA6" w:rsidRDefault="00020CB1" w:rsidP="00020CB1">
            <w:pPr>
              <w:tabs>
                <w:tab w:val="left" w:pos="885"/>
              </w:tabs>
              <w:rPr>
                <w:b/>
              </w:rPr>
            </w:pPr>
            <w:r w:rsidRPr="00FA6AA6">
              <w:rPr>
                <w:b/>
              </w:rPr>
              <w:t>p-value</w:t>
            </w:r>
          </w:p>
        </w:tc>
        <w:tc>
          <w:tcPr>
            <w:tcW w:w="2738" w:type="dxa"/>
            <w:tcBorders>
              <w:bottom w:val="single" w:sz="4" w:space="0" w:color="auto"/>
            </w:tcBorders>
          </w:tcPr>
          <w:p w14:paraId="3543EBDB" w14:textId="77777777" w:rsidR="00020CB1" w:rsidRPr="00FA6AA6" w:rsidRDefault="00020CB1" w:rsidP="00020CB1">
            <w:pPr>
              <w:tabs>
                <w:tab w:val="left" w:pos="885"/>
              </w:tabs>
              <w:rPr>
                <w:b/>
              </w:rPr>
            </w:pPr>
            <w:r w:rsidRPr="00FA6AA6">
              <w:rPr>
                <w:b/>
              </w:rPr>
              <w:t>Adjusted p-value</w:t>
            </w:r>
          </w:p>
        </w:tc>
      </w:tr>
      <w:tr w:rsidR="00020CB1" w:rsidRPr="00020CB1" w14:paraId="6F2B696C" w14:textId="77777777" w:rsidTr="00020CB1">
        <w:tc>
          <w:tcPr>
            <w:tcW w:w="2235" w:type="dxa"/>
            <w:tcBorders>
              <w:top w:val="single" w:sz="4" w:space="0" w:color="auto"/>
            </w:tcBorders>
            <w:shd w:val="clear" w:color="auto" w:fill="auto"/>
          </w:tcPr>
          <w:p w14:paraId="0DB3FF0F" w14:textId="77777777" w:rsidR="00020CB1" w:rsidRPr="00FA6AA6" w:rsidRDefault="00020CB1" w:rsidP="00020CB1">
            <w:pPr>
              <w:tabs>
                <w:tab w:val="left" w:pos="885"/>
              </w:tabs>
            </w:pPr>
            <w:r w:rsidRPr="00FA6AA6">
              <w:t>Total richness</w:t>
            </w:r>
          </w:p>
        </w:tc>
        <w:tc>
          <w:tcPr>
            <w:tcW w:w="2737" w:type="dxa"/>
            <w:tcBorders>
              <w:top w:val="single" w:sz="4" w:space="0" w:color="auto"/>
            </w:tcBorders>
            <w:shd w:val="clear" w:color="auto" w:fill="auto"/>
          </w:tcPr>
          <w:p w14:paraId="4D4C92ED" w14:textId="77777777" w:rsidR="00020CB1" w:rsidRPr="00FA6AA6" w:rsidRDefault="00020CB1" w:rsidP="00020CB1">
            <w:pPr>
              <w:tabs>
                <w:tab w:val="left" w:pos="885"/>
              </w:tabs>
            </w:pPr>
            <w:r w:rsidRPr="00FA6AA6">
              <w:t>&lt;0.001</w:t>
            </w:r>
          </w:p>
        </w:tc>
        <w:tc>
          <w:tcPr>
            <w:tcW w:w="2737" w:type="dxa"/>
            <w:tcBorders>
              <w:top w:val="single" w:sz="4" w:space="0" w:color="auto"/>
            </w:tcBorders>
          </w:tcPr>
          <w:p w14:paraId="0DAD7BF2" w14:textId="77777777" w:rsidR="00020CB1" w:rsidRPr="00FA6AA6" w:rsidRDefault="00020CB1" w:rsidP="00020CB1">
            <w:pPr>
              <w:tabs>
                <w:tab w:val="left" w:pos="885"/>
              </w:tabs>
            </w:pPr>
            <w:r w:rsidRPr="00FA6AA6">
              <w:t>&lt;0.001*</w:t>
            </w:r>
          </w:p>
        </w:tc>
        <w:tc>
          <w:tcPr>
            <w:tcW w:w="2737" w:type="dxa"/>
            <w:tcBorders>
              <w:top w:val="single" w:sz="4" w:space="0" w:color="auto"/>
            </w:tcBorders>
          </w:tcPr>
          <w:p w14:paraId="5378B154" w14:textId="77777777" w:rsidR="00020CB1" w:rsidRPr="00FA6AA6" w:rsidRDefault="00020CB1" w:rsidP="00020CB1">
            <w:pPr>
              <w:tabs>
                <w:tab w:val="left" w:pos="885"/>
              </w:tabs>
            </w:pPr>
            <w:r w:rsidRPr="00FA6AA6">
              <w:t>&lt;0.001</w:t>
            </w:r>
          </w:p>
        </w:tc>
        <w:tc>
          <w:tcPr>
            <w:tcW w:w="2738" w:type="dxa"/>
            <w:tcBorders>
              <w:top w:val="single" w:sz="4" w:space="0" w:color="auto"/>
            </w:tcBorders>
          </w:tcPr>
          <w:p w14:paraId="5837C91E" w14:textId="77777777" w:rsidR="00020CB1" w:rsidRPr="00FA6AA6" w:rsidRDefault="00020CB1" w:rsidP="00020CB1">
            <w:pPr>
              <w:tabs>
                <w:tab w:val="left" w:pos="885"/>
              </w:tabs>
            </w:pPr>
            <w:r w:rsidRPr="00FA6AA6">
              <w:t>&lt;0.001*</w:t>
            </w:r>
          </w:p>
        </w:tc>
      </w:tr>
      <w:tr w:rsidR="00020CB1" w:rsidRPr="00020CB1" w14:paraId="11E340A2" w14:textId="77777777" w:rsidTr="00020CB1">
        <w:tc>
          <w:tcPr>
            <w:tcW w:w="2235" w:type="dxa"/>
            <w:shd w:val="clear" w:color="auto" w:fill="auto"/>
          </w:tcPr>
          <w:p w14:paraId="6F785928" w14:textId="77777777" w:rsidR="00020CB1" w:rsidRPr="00FA6AA6" w:rsidRDefault="00020CB1" w:rsidP="00020CB1">
            <w:pPr>
              <w:tabs>
                <w:tab w:val="left" w:pos="885"/>
              </w:tabs>
            </w:pPr>
            <w:r w:rsidRPr="00FA6AA6">
              <w:t>Total abundance</w:t>
            </w:r>
          </w:p>
        </w:tc>
        <w:tc>
          <w:tcPr>
            <w:tcW w:w="2737" w:type="dxa"/>
            <w:shd w:val="clear" w:color="auto" w:fill="auto"/>
          </w:tcPr>
          <w:p w14:paraId="7701365C" w14:textId="77777777" w:rsidR="00020CB1" w:rsidRPr="00FA6AA6" w:rsidRDefault="00020CB1" w:rsidP="00020CB1">
            <w:pPr>
              <w:tabs>
                <w:tab w:val="left" w:pos="885"/>
              </w:tabs>
            </w:pPr>
            <w:r w:rsidRPr="00FA6AA6">
              <w:t>&lt;0.001</w:t>
            </w:r>
          </w:p>
        </w:tc>
        <w:tc>
          <w:tcPr>
            <w:tcW w:w="2737" w:type="dxa"/>
          </w:tcPr>
          <w:p w14:paraId="048F57BE" w14:textId="77777777" w:rsidR="00020CB1" w:rsidRPr="00FA6AA6" w:rsidRDefault="00020CB1" w:rsidP="00020CB1">
            <w:pPr>
              <w:tabs>
                <w:tab w:val="left" w:pos="885"/>
              </w:tabs>
            </w:pPr>
            <w:r w:rsidRPr="00FA6AA6">
              <w:t>&lt;0.001*</w:t>
            </w:r>
          </w:p>
        </w:tc>
        <w:tc>
          <w:tcPr>
            <w:tcW w:w="2737" w:type="dxa"/>
          </w:tcPr>
          <w:p w14:paraId="0A25D24B" w14:textId="77777777" w:rsidR="00020CB1" w:rsidRPr="00FA6AA6" w:rsidRDefault="00020CB1" w:rsidP="00020CB1">
            <w:pPr>
              <w:tabs>
                <w:tab w:val="left" w:pos="885"/>
              </w:tabs>
            </w:pPr>
            <w:r w:rsidRPr="00FA6AA6">
              <w:t>0.004</w:t>
            </w:r>
          </w:p>
        </w:tc>
        <w:tc>
          <w:tcPr>
            <w:tcW w:w="2738" w:type="dxa"/>
          </w:tcPr>
          <w:p w14:paraId="6801388C" w14:textId="77777777" w:rsidR="00020CB1" w:rsidRPr="00FA6AA6" w:rsidRDefault="00020CB1" w:rsidP="00020CB1">
            <w:pPr>
              <w:tabs>
                <w:tab w:val="left" w:pos="885"/>
              </w:tabs>
            </w:pPr>
            <w:r w:rsidRPr="00FA6AA6">
              <w:t>0.005*</w:t>
            </w:r>
          </w:p>
        </w:tc>
      </w:tr>
      <w:tr w:rsidR="00020CB1" w:rsidRPr="00020CB1" w14:paraId="3FE27ED0" w14:textId="77777777" w:rsidTr="00020CB1">
        <w:trPr>
          <w:trHeight w:val="70"/>
        </w:trPr>
        <w:tc>
          <w:tcPr>
            <w:tcW w:w="2235" w:type="dxa"/>
            <w:shd w:val="clear" w:color="auto" w:fill="auto"/>
          </w:tcPr>
          <w:p w14:paraId="56333E4C" w14:textId="77777777" w:rsidR="00020CB1" w:rsidRPr="00FA6AA6" w:rsidRDefault="00020CB1" w:rsidP="00020CB1">
            <w:pPr>
              <w:tabs>
                <w:tab w:val="left" w:pos="885"/>
              </w:tabs>
            </w:pPr>
            <w:r w:rsidRPr="00FA6AA6">
              <w:t>%EPT richness</w:t>
            </w:r>
          </w:p>
        </w:tc>
        <w:tc>
          <w:tcPr>
            <w:tcW w:w="2737" w:type="dxa"/>
            <w:shd w:val="clear" w:color="auto" w:fill="auto"/>
          </w:tcPr>
          <w:p w14:paraId="06E9D356" w14:textId="77777777" w:rsidR="00020CB1" w:rsidRPr="00FA6AA6" w:rsidRDefault="00020CB1" w:rsidP="00020CB1">
            <w:pPr>
              <w:tabs>
                <w:tab w:val="left" w:pos="885"/>
              </w:tabs>
            </w:pPr>
            <w:r w:rsidRPr="00FA6AA6">
              <w:t>0.077</w:t>
            </w:r>
          </w:p>
        </w:tc>
        <w:tc>
          <w:tcPr>
            <w:tcW w:w="2737" w:type="dxa"/>
          </w:tcPr>
          <w:p w14:paraId="535D4908" w14:textId="77777777" w:rsidR="00020CB1" w:rsidRPr="00FA6AA6" w:rsidRDefault="00020CB1" w:rsidP="00020CB1">
            <w:pPr>
              <w:tabs>
                <w:tab w:val="left" w:pos="885"/>
              </w:tabs>
            </w:pPr>
            <w:r w:rsidRPr="00FA6AA6">
              <w:t>0.077</w:t>
            </w:r>
          </w:p>
        </w:tc>
        <w:tc>
          <w:tcPr>
            <w:tcW w:w="2737" w:type="dxa"/>
          </w:tcPr>
          <w:p w14:paraId="3CC799FD" w14:textId="77777777" w:rsidR="00020CB1" w:rsidRPr="00FA6AA6" w:rsidRDefault="00020CB1" w:rsidP="00020CB1">
            <w:pPr>
              <w:tabs>
                <w:tab w:val="left" w:pos="885"/>
              </w:tabs>
            </w:pPr>
            <w:r w:rsidRPr="00FA6AA6">
              <w:t>&lt;0.001</w:t>
            </w:r>
          </w:p>
        </w:tc>
        <w:tc>
          <w:tcPr>
            <w:tcW w:w="2738" w:type="dxa"/>
          </w:tcPr>
          <w:p w14:paraId="506B4FD5" w14:textId="77777777" w:rsidR="00020CB1" w:rsidRPr="00FA6AA6" w:rsidRDefault="00020CB1" w:rsidP="00020CB1">
            <w:pPr>
              <w:tabs>
                <w:tab w:val="left" w:pos="885"/>
              </w:tabs>
            </w:pPr>
            <w:r w:rsidRPr="00FA6AA6">
              <w:t>&lt;0.001*</w:t>
            </w:r>
          </w:p>
        </w:tc>
      </w:tr>
      <w:tr w:rsidR="00020CB1" w:rsidRPr="00020CB1" w14:paraId="5224A382" w14:textId="77777777" w:rsidTr="00020CB1">
        <w:tc>
          <w:tcPr>
            <w:tcW w:w="2235" w:type="dxa"/>
            <w:shd w:val="clear" w:color="auto" w:fill="auto"/>
          </w:tcPr>
          <w:p w14:paraId="6F27C2A2" w14:textId="77777777" w:rsidR="00020CB1" w:rsidRPr="00FA6AA6" w:rsidRDefault="00020CB1" w:rsidP="00020CB1">
            <w:pPr>
              <w:tabs>
                <w:tab w:val="left" w:pos="885"/>
              </w:tabs>
            </w:pPr>
            <w:r w:rsidRPr="00FA6AA6">
              <w:t>%EPT abundance</w:t>
            </w:r>
          </w:p>
        </w:tc>
        <w:tc>
          <w:tcPr>
            <w:tcW w:w="2737" w:type="dxa"/>
            <w:shd w:val="clear" w:color="auto" w:fill="auto"/>
          </w:tcPr>
          <w:p w14:paraId="6362AF38" w14:textId="77777777" w:rsidR="00020CB1" w:rsidRPr="00FA6AA6" w:rsidRDefault="00020CB1" w:rsidP="00020CB1">
            <w:pPr>
              <w:tabs>
                <w:tab w:val="left" w:pos="885"/>
              </w:tabs>
            </w:pPr>
            <w:r w:rsidRPr="00FA6AA6">
              <w:t>&lt;0.001</w:t>
            </w:r>
          </w:p>
        </w:tc>
        <w:tc>
          <w:tcPr>
            <w:tcW w:w="2737" w:type="dxa"/>
          </w:tcPr>
          <w:p w14:paraId="5BE8E69C" w14:textId="77777777" w:rsidR="00020CB1" w:rsidRPr="00FA6AA6" w:rsidRDefault="00020CB1" w:rsidP="00020CB1">
            <w:pPr>
              <w:tabs>
                <w:tab w:val="left" w:pos="885"/>
              </w:tabs>
            </w:pPr>
            <w:r w:rsidRPr="00FA6AA6">
              <w:t>&lt;0.001*</w:t>
            </w:r>
          </w:p>
        </w:tc>
        <w:tc>
          <w:tcPr>
            <w:tcW w:w="2737" w:type="dxa"/>
          </w:tcPr>
          <w:p w14:paraId="10E3E4C3" w14:textId="77777777" w:rsidR="00020CB1" w:rsidRPr="00FA6AA6" w:rsidRDefault="00020CB1" w:rsidP="00020CB1">
            <w:pPr>
              <w:tabs>
                <w:tab w:val="left" w:pos="885"/>
              </w:tabs>
            </w:pPr>
            <w:r w:rsidRPr="00FA6AA6">
              <w:t>0.014</w:t>
            </w:r>
          </w:p>
        </w:tc>
        <w:tc>
          <w:tcPr>
            <w:tcW w:w="2738" w:type="dxa"/>
          </w:tcPr>
          <w:p w14:paraId="11CBCA82" w14:textId="77777777" w:rsidR="00020CB1" w:rsidRPr="00FA6AA6" w:rsidRDefault="00020CB1" w:rsidP="00020CB1">
            <w:pPr>
              <w:tabs>
                <w:tab w:val="left" w:pos="885"/>
              </w:tabs>
            </w:pPr>
            <w:r w:rsidRPr="00FA6AA6">
              <w:t>0.017*</w:t>
            </w:r>
          </w:p>
        </w:tc>
      </w:tr>
      <w:tr w:rsidR="00020CB1" w:rsidRPr="00020CB1" w14:paraId="201D1A5B" w14:textId="77777777" w:rsidTr="00020CB1">
        <w:tc>
          <w:tcPr>
            <w:tcW w:w="2235" w:type="dxa"/>
            <w:shd w:val="clear" w:color="auto" w:fill="auto"/>
          </w:tcPr>
          <w:p w14:paraId="62A19A9A" w14:textId="77777777" w:rsidR="00020CB1" w:rsidRPr="00FA6AA6" w:rsidRDefault="00020CB1" w:rsidP="00020CB1">
            <w:pPr>
              <w:tabs>
                <w:tab w:val="left" w:pos="885"/>
              </w:tabs>
            </w:pPr>
            <w:r w:rsidRPr="00FA6AA6">
              <w:t xml:space="preserve">ASPT </w:t>
            </w:r>
          </w:p>
        </w:tc>
        <w:tc>
          <w:tcPr>
            <w:tcW w:w="2737" w:type="dxa"/>
            <w:shd w:val="clear" w:color="auto" w:fill="auto"/>
          </w:tcPr>
          <w:p w14:paraId="6CB4E0C2" w14:textId="77777777" w:rsidR="00020CB1" w:rsidRPr="00FA6AA6" w:rsidRDefault="00020CB1" w:rsidP="00020CB1">
            <w:pPr>
              <w:tabs>
                <w:tab w:val="left" w:pos="885"/>
              </w:tabs>
            </w:pPr>
            <w:r w:rsidRPr="00FA6AA6">
              <w:t>0.038</w:t>
            </w:r>
          </w:p>
        </w:tc>
        <w:tc>
          <w:tcPr>
            <w:tcW w:w="2737" w:type="dxa"/>
          </w:tcPr>
          <w:p w14:paraId="721F5202" w14:textId="77777777" w:rsidR="00020CB1" w:rsidRPr="00FA6AA6" w:rsidRDefault="00020CB1" w:rsidP="00020CB1">
            <w:pPr>
              <w:tabs>
                <w:tab w:val="left" w:pos="885"/>
              </w:tabs>
            </w:pPr>
            <w:r w:rsidRPr="00FA6AA6">
              <w:t>0.041*</w:t>
            </w:r>
          </w:p>
        </w:tc>
        <w:tc>
          <w:tcPr>
            <w:tcW w:w="2737" w:type="dxa"/>
          </w:tcPr>
          <w:p w14:paraId="369A0758" w14:textId="77777777" w:rsidR="00020CB1" w:rsidRPr="00FA6AA6" w:rsidRDefault="00020CB1" w:rsidP="00020CB1">
            <w:pPr>
              <w:tabs>
                <w:tab w:val="left" w:pos="885"/>
              </w:tabs>
            </w:pPr>
            <w:r w:rsidRPr="00FA6AA6">
              <w:t>&lt;0.001</w:t>
            </w:r>
          </w:p>
        </w:tc>
        <w:tc>
          <w:tcPr>
            <w:tcW w:w="2738" w:type="dxa"/>
          </w:tcPr>
          <w:p w14:paraId="4E18951B" w14:textId="77777777" w:rsidR="00020CB1" w:rsidRPr="00FA6AA6" w:rsidRDefault="00020CB1" w:rsidP="00020CB1">
            <w:pPr>
              <w:tabs>
                <w:tab w:val="left" w:pos="885"/>
              </w:tabs>
            </w:pPr>
            <w:r w:rsidRPr="00FA6AA6">
              <w:t>&lt;0.001*</w:t>
            </w:r>
          </w:p>
        </w:tc>
      </w:tr>
      <w:tr w:rsidR="00020CB1" w:rsidRPr="00020CB1" w14:paraId="00E560F9" w14:textId="77777777" w:rsidTr="00020CB1">
        <w:tc>
          <w:tcPr>
            <w:tcW w:w="2235" w:type="dxa"/>
            <w:tcBorders>
              <w:bottom w:val="single" w:sz="4" w:space="0" w:color="auto"/>
            </w:tcBorders>
            <w:shd w:val="clear" w:color="auto" w:fill="auto"/>
          </w:tcPr>
          <w:p w14:paraId="1788DDF7" w14:textId="77777777" w:rsidR="00020CB1" w:rsidRPr="00FA6AA6" w:rsidRDefault="00020CB1" w:rsidP="00020CB1">
            <w:pPr>
              <w:tabs>
                <w:tab w:val="left" w:pos="885"/>
              </w:tabs>
            </w:pPr>
            <w:r w:rsidRPr="00FA6AA6">
              <w:t>Shannon diversity</w:t>
            </w:r>
          </w:p>
        </w:tc>
        <w:tc>
          <w:tcPr>
            <w:tcW w:w="2737" w:type="dxa"/>
            <w:tcBorders>
              <w:bottom w:val="single" w:sz="4" w:space="0" w:color="auto"/>
            </w:tcBorders>
            <w:shd w:val="clear" w:color="auto" w:fill="auto"/>
          </w:tcPr>
          <w:p w14:paraId="78B81C73" w14:textId="77777777" w:rsidR="00020CB1" w:rsidRPr="00FA6AA6" w:rsidRDefault="00020CB1" w:rsidP="00020CB1">
            <w:pPr>
              <w:tabs>
                <w:tab w:val="left" w:pos="885"/>
              </w:tabs>
            </w:pPr>
            <w:r w:rsidRPr="00FA6AA6">
              <w:t>&lt;0.001</w:t>
            </w:r>
          </w:p>
        </w:tc>
        <w:tc>
          <w:tcPr>
            <w:tcW w:w="2737" w:type="dxa"/>
            <w:tcBorders>
              <w:bottom w:val="single" w:sz="4" w:space="0" w:color="auto"/>
            </w:tcBorders>
          </w:tcPr>
          <w:p w14:paraId="4A28722B" w14:textId="77777777" w:rsidR="00020CB1" w:rsidRPr="00FA6AA6" w:rsidRDefault="00020CB1" w:rsidP="00020CB1">
            <w:pPr>
              <w:tabs>
                <w:tab w:val="left" w:pos="885"/>
              </w:tabs>
            </w:pPr>
            <w:r w:rsidRPr="00FA6AA6">
              <w:t>&lt;0.001*</w:t>
            </w:r>
          </w:p>
        </w:tc>
        <w:tc>
          <w:tcPr>
            <w:tcW w:w="2737" w:type="dxa"/>
            <w:tcBorders>
              <w:bottom w:val="single" w:sz="4" w:space="0" w:color="auto"/>
            </w:tcBorders>
          </w:tcPr>
          <w:p w14:paraId="0CB0C858" w14:textId="77777777" w:rsidR="00020CB1" w:rsidRPr="00FA6AA6" w:rsidRDefault="00020CB1" w:rsidP="00020CB1">
            <w:pPr>
              <w:tabs>
                <w:tab w:val="left" w:pos="885"/>
              </w:tabs>
            </w:pPr>
            <w:r w:rsidRPr="00FA6AA6">
              <w:t>&lt;0.001</w:t>
            </w:r>
          </w:p>
        </w:tc>
        <w:tc>
          <w:tcPr>
            <w:tcW w:w="2738" w:type="dxa"/>
            <w:tcBorders>
              <w:bottom w:val="single" w:sz="4" w:space="0" w:color="auto"/>
            </w:tcBorders>
          </w:tcPr>
          <w:p w14:paraId="7502A0F2" w14:textId="77777777" w:rsidR="00020CB1" w:rsidRPr="00FA6AA6" w:rsidRDefault="00020CB1" w:rsidP="00020CB1">
            <w:pPr>
              <w:tabs>
                <w:tab w:val="left" w:pos="885"/>
              </w:tabs>
            </w:pPr>
            <w:r w:rsidRPr="00FA6AA6">
              <w:t>&lt;0.001*</w:t>
            </w:r>
          </w:p>
        </w:tc>
      </w:tr>
    </w:tbl>
    <w:p w14:paraId="7AC5EA13" w14:textId="77777777" w:rsidR="00020CB1" w:rsidRPr="00FA6AA6" w:rsidRDefault="00020CB1" w:rsidP="00020CB1">
      <w:pPr>
        <w:tabs>
          <w:tab w:val="left" w:pos="885"/>
        </w:tabs>
      </w:pPr>
    </w:p>
    <w:p w14:paraId="15B1CEE5" w14:textId="77777777" w:rsidR="00020CB1" w:rsidRPr="00FA6AA6" w:rsidRDefault="00020CB1" w:rsidP="00020CB1"/>
    <w:p w14:paraId="615AED19" w14:textId="77777777" w:rsidR="00020CB1" w:rsidRPr="00FA6AA6" w:rsidRDefault="00020CB1" w:rsidP="00020CB1"/>
    <w:p w14:paraId="7846C3FA" w14:textId="77777777" w:rsidR="00020CB1" w:rsidRPr="00FA6AA6" w:rsidRDefault="00020CB1" w:rsidP="00020CB1"/>
    <w:p w14:paraId="4DD93D3D" w14:textId="77777777" w:rsidR="00020CB1" w:rsidRPr="00FA6AA6" w:rsidRDefault="00020CB1" w:rsidP="00020CB1"/>
    <w:p w14:paraId="220F2AE6" w14:textId="77777777" w:rsidR="00020CB1" w:rsidRPr="00FA6AA6" w:rsidRDefault="00020CB1" w:rsidP="00020CB1"/>
    <w:p w14:paraId="3AED75F3" w14:textId="77777777" w:rsidR="00020CB1" w:rsidRPr="00FA6AA6" w:rsidRDefault="00020CB1" w:rsidP="00020CB1"/>
    <w:p w14:paraId="42D2AE30" w14:textId="77777777" w:rsidR="00020CB1" w:rsidRPr="00FA6AA6" w:rsidRDefault="00020CB1" w:rsidP="00020CB1"/>
    <w:p w14:paraId="27714925" w14:textId="77777777" w:rsidR="00020CB1" w:rsidRPr="00FA6AA6" w:rsidRDefault="00020CB1" w:rsidP="00020CB1"/>
    <w:p w14:paraId="400FE4E3" w14:textId="77777777" w:rsidR="00020CB1" w:rsidRPr="00FA6AA6" w:rsidRDefault="005232A1" w:rsidP="00020CB1">
      <w:pPr>
        <w:sectPr w:rsidR="00020CB1" w:rsidRPr="00FA6AA6" w:rsidSect="00020CB1">
          <w:pgSz w:w="16838" w:h="11906" w:orient="landscape" w:code="9"/>
          <w:pgMar w:top="1531" w:right="1417" w:bottom="1531" w:left="1077" w:header="1020" w:footer="850" w:gutter="0"/>
          <w:lnNumType w:countBy="1" w:restart="continuous"/>
          <w:pgNumType w:start="1"/>
          <w:cols w:space="425"/>
          <w:titlePg/>
          <w:docGrid w:type="lines" w:linePitch="326"/>
        </w:sectPr>
      </w:pPr>
      <w:r w:rsidRPr="00FA6AA6">
        <w:t>*</w:t>
      </w:r>
      <w:r w:rsidR="00020CB1" w:rsidRPr="00FA6AA6">
        <w:t>marks metrics which are significant after adjustment</w:t>
      </w:r>
      <w:r w:rsidR="00020CB1" w:rsidRPr="00FA6AA6">
        <w:tab/>
      </w:r>
    </w:p>
    <w:p w14:paraId="3CCCA724" w14:textId="564862A1" w:rsidR="00A24615" w:rsidRDefault="0020704D" w:rsidP="0094770F">
      <w:pPr>
        <w:pStyle w:val="MDPI22heading2"/>
        <w:rPr>
          <w:i w:val="0"/>
          <w:noProof w:val="0"/>
        </w:rPr>
      </w:pPr>
      <w:r>
        <w:rPr>
          <w:b/>
          <w:i w:val="0"/>
          <w:snapToGrid/>
          <w:lang w:val="en-GB" w:eastAsia="en-GB" w:bidi="ar-SA"/>
        </w:rPr>
        <w:lastRenderedPageBreak/>
        <w:drawing>
          <wp:anchor distT="0" distB="0" distL="114300" distR="114300" simplePos="0" relativeHeight="251711488" behindDoc="0" locked="0" layoutInCell="1" allowOverlap="1" wp14:anchorId="2525697A" wp14:editId="4F26EA64">
            <wp:simplePos x="0" y="0"/>
            <wp:positionH relativeFrom="column">
              <wp:posOffset>-153035</wp:posOffset>
            </wp:positionH>
            <wp:positionV relativeFrom="paragraph">
              <wp:posOffset>147320</wp:posOffset>
            </wp:positionV>
            <wp:extent cx="5943600" cy="75482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5.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548245"/>
                    </a:xfrm>
                    <a:prstGeom prst="rect">
                      <a:avLst/>
                    </a:prstGeom>
                  </pic:spPr>
                </pic:pic>
              </a:graphicData>
            </a:graphic>
            <wp14:sizeRelH relativeFrom="page">
              <wp14:pctWidth>0</wp14:pctWidth>
            </wp14:sizeRelH>
            <wp14:sizeRelV relativeFrom="page">
              <wp14:pctHeight>0</wp14:pctHeight>
            </wp14:sizeRelV>
          </wp:anchor>
        </w:drawing>
      </w:r>
      <w:r w:rsidR="000E5A9F">
        <w:rPr>
          <w:b/>
          <w:i w:val="0"/>
          <w:noProof w:val="0"/>
        </w:rPr>
        <w:t>Figure 5</w:t>
      </w:r>
      <w:r w:rsidR="00A24615">
        <w:rPr>
          <w:i w:val="0"/>
          <w:noProof w:val="0"/>
        </w:rPr>
        <w:t xml:space="preserve">. </w:t>
      </w:r>
      <w:r w:rsidR="00A24615" w:rsidRPr="00A24615">
        <w:rPr>
          <w:i w:val="0"/>
          <w:noProof w:val="0"/>
        </w:rPr>
        <w:t xml:space="preserve">Comparison of response ratios of diversity and pollution tolerance metrics for the restored </w:t>
      </w:r>
      <w:r w:rsidR="00ED05BC">
        <w:rPr>
          <w:i w:val="0"/>
          <w:noProof w:val="0"/>
        </w:rPr>
        <w:t>(</w:t>
      </w:r>
      <w:r w:rsidR="00A24615" w:rsidRPr="00A24615">
        <w:rPr>
          <w:i w:val="0"/>
          <w:noProof w:val="0"/>
        </w:rPr>
        <w:t>M-Dr</w:t>
      </w:r>
      <w:r w:rsidR="00ED05BC">
        <w:rPr>
          <w:i w:val="0"/>
          <w:noProof w:val="0"/>
        </w:rPr>
        <w:t>)</w:t>
      </w:r>
      <w:r w:rsidR="00A24615" w:rsidRPr="00A24615">
        <w:rPr>
          <w:i w:val="0"/>
          <w:noProof w:val="0"/>
        </w:rPr>
        <w:t xml:space="preserve"> and upstream </w:t>
      </w:r>
      <w:r w:rsidR="00ED05BC">
        <w:rPr>
          <w:i w:val="0"/>
          <w:noProof w:val="0"/>
        </w:rPr>
        <w:t>(</w:t>
      </w:r>
      <w:r w:rsidR="00A24615" w:rsidRPr="00A24615">
        <w:rPr>
          <w:i w:val="0"/>
          <w:noProof w:val="0"/>
        </w:rPr>
        <w:t>M-U</w:t>
      </w:r>
      <w:r w:rsidR="00ED05BC">
        <w:rPr>
          <w:i w:val="0"/>
          <w:noProof w:val="0"/>
        </w:rPr>
        <w:t>)</w:t>
      </w:r>
      <w:r w:rsidR="00A24615" w:rsidRPr="00A24615">
        <w:rPr>
          <w:i w:val="0"/>
          <w:noProof w:val="0"/>
        </w:rPr>
        <w:t xml:space="preserve"> sites on the Medlock, and unrestored and upstream sites </w:t>
      </w:r>
      <w:r w:rsidR="00ED05BC">
        <w:rPr>
          <w:i w:val="0"/>
          <w:noProof w:val="0"/>
        </w:rPr>
        <w:t>(</w:t>
      </w:r>
      <w:r w:rsidR="00A24615" w:rsidRPr="00A24615">
        <w:rPr>
          <w:i w:val="0"/>
          <w:noProof w:val="0"/>
        </w:rPr>
        <w:t>I-Du1 and I-U</w:t>
      </w:r>
      <w:r w:rsidR="00ED05BC">
        <w:rPr>
          <w:i w:val="0"/>
          <w:noProof w:val="0"/>
        </w:rPr>
        <w:t>)</w:t>
      </w:r>
      <w:r w:rsidR="00A24615" w:rsidRPr="00A24615">
        <w:rPr>
          <w:i w:val="0"/>
          <w:noProof w:val="0"/>
        </w:rPr>
        <w:t xml:space="preserve"> on the Irk. The box signifies the upper and lower quartiles, the central line is the median. The whiskers are 5 and 95%, whilst dots and stars show outliers.</w:t>
      </w:r>
    </w:p>
    <w:p w14:paraId="1234DF48" w14:textId="31FCA50A" w:rsidR="00A24615" w:rsidRDefault="007E2BF0" w:rsidP="0094770F">
      <w:pPr>
        <w:pStyle w:val="MDPI22heading2"/>
        <w:rPr>
          <w:i w:val="0"/>
          <w:noProof w:val="0"/>
        </w:rPr>
      </w:pPr>
      <w:r>
        <w:rPr>
          <w:b/>
          <w:i w:val="0"/>
          <w:snapToGrid/>
          <w:lang w:val="en-GB" w:eastAsia="en-GB" w:bidi="ar-SA"/>
        </w:rPr>
        <w:lastRenderedPageBreak/>
        <w:drawing>
          <wp:anchor distT="0" distB="0" distL="114300" distR="114300" simplePos="0" relativeHeight="251712512" behindDoc="0" locked="0" layoutInCell="1" allowOverlap="1" wp14:anchorId="33A5F5A6" wp14:editId="7FB02F1A">
            <wp:simplePos x="0" y="0"/>
            <wp:positionH relativeFrom="column">
              <wp:posOffset>-362585</wp:posOffset>
            </wp:positionH>
            <wp:positionV relativeFrom="paragraph">
              <wp:posOffset>0</wp:posOffset>
            </wp:positionV>
            <wp:extent cx="6363650" cy="82200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6.png"/>
                    <pic:cNvPicPr/>
                  </pic:nvPicPr>
                  <pic:blipFill>
                    <a:blip r:embed="rId32">
                      <a:extLst>
                        <a:ext uri="{28A0092B-C50C-407E-A947-70E740481C1C}">
                          <a14:useLocalDpi xmlns:a14="http://schemas.microsoft.com/office/drawing/2010/main" val="0"/>
                        </a:ext>
                      </a:extLst>
                    </a:blip>
                    <a:stretch>
                      <a:fillRect/>
                    </a:stretch>
                  </pic:blipFill>
                  <pic:spPr>
                    <a:xfrm>
                      <a:off x="0" y="0"/>
                      <a:ext cx="6363650" cy="8220075"/>
                    </a:xfrm>
                    <a:prstGeom prst="rect">
                      <a:avLst/>
                    </a:prstGeom>
                  </pic:spPr>
                </pic:pic>
              </a:graphicData>
            </a:graphic>
            <wp14:sizeRelH relativeFrom="page">
              <wp14:pctWidth>0</wp14:pctWidth>
            </wp14:sizeRelH>
            <wp14:sizeRelV relativeFrom="page">
              <wp14:pctHeight>0</wp14:pctHeight>
            </wp14:sizeRelV>
          </wp:anchor>
        </w:drawing>
      </w:r>
      <w:r w:rsidR="000E5A9F">
        <w:rPr>
          <w:b/>
          <w:i w:val="0"/>
          <w:noProof w:val="0"/>
        </w:rPr>
        <w:t>Figure 6</w:t>
      </w:r>
      <w:r w:rsidR="00A24615">
        <w:rPr>
          <w:b/>
          <w:i w:val="0"/>
          <w:noProof w:val="0"/>
        </w:rPr>
        <w:t>.</w:t>
      </w:r>
      <w:r w:rsidR="00A24615" w:rsidRPr="00A24615">
        <w:rPr>
          <w:i w:val="0"/>
          <w:noProof w:val="0"/>
        </w:rPr>
        <w:t xml:space="preserve"> Comparison of response ratios of diversity and pollution tolerance metrics for restored </w:t>
      </w:r>
      <w:r w:rsidR="00ED05BC">
        <w:rPr>
          <w:i w:val="0"/>
          <w:noProof w:val="0"/>
        </w:rPr>
        <w:t>(</w:t>
      </w:r>
      <w:r w:rsidR="00A24615" w:rsidRPr="00A24615">
        <w:rPr>
          <w:i w:val="0"/>
          <w:noProof w:val="0"/>
        </w:rPr>
        <w:t>M-Dr</w:t>
      </w:r>
      <w:r w:rsidR="00ED05BC">
        <w:rPr>
          <w:i w:val="0"/>
          <w:noProof w:val="0"/>
        </w:rPr>
        <w:t>)</w:t>
      </w:r>
      <w:r w:rsidR="00A24615" w:rsidRPr="00A24615">
        <w:rPr>
          <w:i w:val="0"/>
          <w:noProof w:val="0"/>
        </w:rPr>
        <w:t xml:space="preserve"> and downstream unrestored </w:t>
      </w:r>
      <w:r w:rsidR="00ED05BC">
        <w:rPr>
          <w:i w:val="0"/>
          <w:noProof w:val="0"/>
        </w:rPr>
        <w:t>(</w:t>
      </w:r>
      <w:r w:rsidR="00A24615" w:rsidRPr="00A24615">
        <w:rPr>
          <w:i w:val="0"/>
          <w:noProof w:val="0"/>
        </w:rPr>
        <w:t>M-Du</w:t>
      </w:r>
      <w:r w:rsidR="00ED05BC">
        <w:rPr>
          <w:i w:val="0"/>
          <w:noProof w:val="0"/>
        </w:rPr>
        <w:t>)</w:t>
      </w:r>
      <w:r w:rsidR="00A24615" w:rsidRPr="00A24615">
        <w:rPr>
          <w:i w:val="0"/>
          <w:noProof w:val="0"/>
        </w:rPr>
        <w:t xml:space="preserve"> sites on the Medlock, and unrestored comparison sites </w:t>
      </w:r>
      <w:r w:rsidR="00ED05BC">
        <w:rPr>
          <w:i w:val="0"/>
          <w:noProof w:val="0"/>
        </w:rPr>
        <w:t>(</w:t>
      </w:r>
      <w:r w:rsidR="00A24615" w:rsidRPr="00A24615">
        <w:rPr>
          <w:i w:val="0"/>
          <w:noProof w:val="0"/>
        </w:rPr>
        <w:t>I-Du1 and I-Du2</w:t>
      </w:r>
      <w:r w:rsidR="00ED05BC">
        <w:rPr>
          <w:i w:val="0"/>
          <w:noProof w:val="0"/>
        </w:rPr>
        <w:t>)</w:t>
      </w:r>
      <w:r w:rsidR="00A24615" w:rsidRPr="00A24615">
        <w:rPr>
          <w:i w:val="0"/>
          <w:noProof w:val="0"/>
        </w:rPr>
        <w:t xml:space="preserve"> on the Irk. The box signifies the upper and lower quartiles, the central line is the median. The whiskers are 5 and 95%, whilst dots and stars show outliers.</w:t>
      </w:r>
    </w:p>
    <w:p w14:paraId="11668069" w14:textId="77777777" w:rsidR="0093664F" w:rsidRDefault="0093664F" w:rsidP="0094770F">
      <w:pPr>
        <w:pStyle w:val="MDPI22heading2"/>
        <w:rPr>
          <w:i w:val="0"/>
          <w:noProof w:val="0"/>
        </w:rPr>
      </w:pPr>
      <w:r w:rsidRPr="0093664F">
        <w:rPr>
          <w:i w:val="0"/>
          <w:noProof w:val="0"/>
        </w:rPr>
        <w:lastRenderedPageBreak/>
        <w:t xml:space="preserve">Findings from the focus groups are summarized in Table 4. Users of the restored and unrestored rivers both felt that the restoration of the Medlock had been successful in improving the ecological health of the river. When comparing the unrestored and restored sites on the Medlock, users of the unrestored river commented “that's more … contrived again … </w:t>
      </w:r>
      <w:r w:rsidR="00ED05BC">
        <w:rPr>
          <w:i w:val="0"/>
          <w:noProof w:val="0"/>
        </w:rPr>
        <w:t>[</w:t>
      </w:r>
      <w:r w:rsidRPr="0093664F">
        <w:rPr>
          <w:i w:val="0"/>
          <w:noProof w:val="0"/>
        </w:rPr>
        <w:t>unrestored site</w:t>
      </w:r>
      <w:r w:rsidR="00ED05BC">
        <w:rPr>
          <w:i w:val="0"/>
          <w:noProof w:val="0"/>
        </w:rPr>
        <w:t>]</w:t>
      </w:r>
      <w:r w:rsidRPr="0093664F">
        <w:rPr>
          <w:i w:val="0"/>
          <w:noProof w:val="0"/>
        </w:rPr>
        <w:t xml:space="preserve">, that's more natural </w:t>
      </w:r>
      <w:r w:rsidR="00ED05BC">
        <w:rPr>
          <w:i w:val="0"/>
          <w:noProof w:val="0"/>
        </w:rPr>
        <w:t>(</w:t>
      </w:r>
      <w:r w:rsidRPr="0093664F">
        <w:rPr>
          <w:i w:val="0"/>
          <w:noProof w:val="0"/>
        </w:rPr>
        <w:t>restored site]”, whilst local users noted that the restoration “just shows how nature quickly takes over”. Local users of the restored river emphasized that the restoration had improved the variety of wildlife at the site: “all of a sudden a kingfisher was fishing there, and you could see little shoals of fish … and … these three dragonflies … all dancing over the river”.</w:t>
      </w:r>
    </w:p>
    <w:p w14:paraId="2458F8EA" w14:textId="77777777" w:rsidR="00B34F8D" w:rsidRDefault="0094770F" w:rsidP="0094770F">
      <w:pPr>
        <w:pStyle w:val="MDPI22heading2"/>
        <w:rPr>
          <w:i w:val="0"/>
          <w:noProof w:val="0"/>
        </w:rPr>
      </w:pPr>
      <w:r w:rsidRPr="0094770F">
        <w:rPr>
          <w:i w:val="0"/>
          <w:noProof w:val="0"/>
        </w:rPr>
        <w:t xml:space="preserve">In contrast, comments by users of the unrestored river indicated that they perceived ecological health to be equated with the neatness of the site: “I do think it </w:t>
      </w:r>
      <w:r w:rsidR="00ED05BC">
        <w:rPr>
          <w:i w:val="0"/>
          <w:noProof w:val="0"/>
        </w:rPr>
        <w:t>[</w:t>
      </w:r>
      <w:r w:rsidRPr="0094770F">
        <w:rPr>
          <w:i w:val="0"/>
          <w:noProof w:val="0"/>
        </w:rPr>
        <w:t xml:space="preserve">the Irk] could perhaps do with a bit of tidying up … there's a tendency to want to let stuff grow at the sides … [which] … acts as a sort of filter for collecting rubbish”. </w:t>
      </w:r>
    </w:p>
    <w:p w14:paraId="0451E867" w14:textId="77777777" w:rsidR="00B34F8D" w:rsidRDefault="00B34F8D" w:rsidP="0094770F">
      <w:pPr>
        <w:pStyle w:val="MDPI22heading2"/>
        <w:rPr>
          <w:i w:val="0"/>
          <w:noProof w:val="0"/>
        </w:rPr>
        <w:sectPr w:rsidR="00B34F8D" w:rsidSect="00CD3203">
          <w:pgSz w:w="11906" w:h="16838" w:code="9"/>
          <w:pgMar w:top="1417" w:right="1531" w:bottom="1077" w:left="1531" w:header="1020" w:footer="850" w:gutter="0"/>
          <w:lnNumType w:countBy="1" w:restart="continuous"/>
          <w:pgNumType w:start="1"/>
          <w:cols w:space="425"/>
          <w:titlePg/>
          <w:docGrid w:type="lines" w:linePitch="326"/>
        </w:sectPr>
      </w:pPr>
    </w:p>
    <w:p w14:paraId="554D5E28" w14:textId="77777777" w:rsidR="00B34F8D" w:rsidRPr="00FA6AA6" w:rsidRDefault="00B34F8D" w:rsidP="00FA6AA6">
      <w:r w:rsidRPr="00FA6AA6">
        <w:rPr>
          <w:b/>
        </w:rPr>
        <w:lastRenderedPageBreak/>
        <w:t>Table 4</w:t>
      </w:r>
      <w:r w:rsidRPr="00FA6AA6">
        <w:t xml:space="preserve"> Comparison of the views of local users on the social benefits of river restoration.</w:t>
      </w:r>
    </w:p>
    <w:p w14:paraId="1421FADA" w14:textId="77777777" w:rsidR="00B34F8D" w:rsidRPr="00FA6AA6" w:rsidRDefault="00B34F8D" w:rsidP="00B34F8D"/>
    <w:p w14:paraId="76A13A42" w14:textId="77777777" w:rsidR="00B34F8D" w:rsidRPr="00FA6AA6" w:rsidRDefault="00B34F8D" w:rsidP="00B34F8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5324"/>
        <w:gridCol w:w="5324"/>
      </w:tblGrid>
      <w:tr w:rsidR="00B34F8D" w:rsidRPr="00B34F8D" w14:paraId="0CFAC223" w14:textId="77777777" w:rsidTr="00FA6AA6">
        <w:tc>
          <w:tcPr>
            <w:tcW w:w="1288" w:type="pct"/>
            <w:tcBorders>
              <w:top w:val="single" w:sz="4" w:space="0" w:color="auto"/>
              <w:bottom w:val="single" w:sz="4" w:space="0" w:color="auto"/>
            </w:tcBorders>
          </w:tcPr>
          <w:p w14:paraId="2244F79B" w14:textId="77777777" w:rsidR="00B34F8D" w:rsidRPr="00FA6AA6" w:rsidRDefault="00B34F8D" w:rsidP="00B34F8D">
            <w:pPr>
              <w:rPr>
                <w:b/>
              </w:rPr>
            </w:pPr>
          </w:p>
        </w:tc>
        <w:tc>
          <w:tcPr>
            <w:tcW w:w="1856" w:type="pct"/>
            <w:tcBorders>
              <w:top w:val="single" w:sz="4" w:space="0" w:color="auto"/>
              <w:bottom w:val="single" w:sz="4" w:space="0" w:color="auto"/>
            </w:tcBorders>
          </w:tcPr>
          <w:p w14:paraId="4ADBB213" w14:textId="77777777" w:rsidR="00B34F8D" w:rsidRPr="00FA6AA6" w:rsidRDefault="00B34F8D" w:rsidP="00B34F8D">
            <w:pPr>
              <w:rPr>
                <w:b/>
              </w:rPr>
            </w:pPr>
            <w:r w:rsidRPr="00FA6AA6">
              <w:rPr>
                <w:b/>
              </w:rPr>
              <w:t xml:space="preserve">Restored river </w:t>
            </w:r>
            <w:r w:rsidR="00ED05BC" w:rsidRPr="00FA6AA6">
              <w:rPr>
                <w:b/>
              </w:rPr>
              <w:t>(</w:t>
            </w:r>
            <w:r w:rsidRPr="00FA6AA6">
              <w:rPr>
                <w:b/>
              </w:rPr>
              <w:t>Medlock</w:t>
            </w:r>
            <w:r w:rsidR="00036B7A" w:rsidRPr="00FA6AA6">
              <w:rPr>
                <w:b/>
              </w:rPr>
              <w:t>)</w:t>
            </w:r>
          </w:p>
        </w:tc>
        <w:tc>
          <w:tcPr>
            <w:tcW w:w="1856" w:type="pct"/>
            <w:tcBorders>
              <w:top w:val="single" w:sz="4" w:space="0" w:color="auto"/>
              <w:bottom w:val="single" w:sz="4" w:space="0" w:color="auto"/>
            </w:tcBorders>
          </w:tcPr>
          <w:p w14:paraId="694B68A7" w14:textId="77777777" w:rsidR="00B34F8D" w:rsidRPr="00FA6AA6" w:rsidRDefault="00B34F8D" w:rsidP="00B34F8D">
            <w:pPr>
              <w:rPr>
                <w:b/>
              </w:rPr>
            </w:pPr>
            <w:r w:rsidRPr="00FA6AA6">
              <w:rPr>
                <w:b/>
              </w:rPr>
              <w:t xml:space="preserve">Unrestored river </w:t>
            </w:r>
            <w:r w:rsidR="00ED05BC" w:rsidRPr="00FA6AA6">
              <w:rPr>
                <w:b/>
              </w:rPr>
              <w:t>(</w:t>
            </w:r>
            <w:r w:rsidRPr="00FA6AA6">
              <w:rPr>
                <w:b/>
              </w:rPr>
              <w:t>Irk</w:t>
            </w:r>
            <w:r w:rsidR="00036B7A" w:rsidRPr="00FA6AA6">
              <w:rPr>
                <w:b/>
              </w:rPr>
              <w:t>)</w:t>
            </w:r>
          </w:p>
        </w:tc>
      </w:tr>
      <w:tr w:rsidR="00B34F8D" w:rsidRPr="00B34F8D" w14:paraId="3822CF5C" w14:textId="77777777" w:rsidTr="00FA6AA6">
        <w:tc>
          <w:tcPr>
            <w:tcW w:w="1288" w:type="pct"/>
            <w:tcBorders>
              <w:top w:val="single" w:sz="4" w:space="0" w:color="auto"/>
            </w:tcBorders>
          </w:tcPr>
          <w:p w14:paraId="0AF668AC" w14:textId="77777777" w:rsidR="00B34F8D" w:rsidRPr="00FA6AA6" w:rsidRDefault="00B34F8D" w:rsidP="00B34F8D">
            <w:r w:rsidRPr="00FA6AA6">
              <w:rPr>
                <w:b/>
              </w:rPr>
              <w:t>Increasing ecological integrity</w:t>
            </w:r>
          </w:p>
        </w:tc>
        <w:tc>
          <w:tcPr>
            <w:tcW w:w="1856" w:type="pct"/>
            <w:tcBorders>
              <w:top w:val="single" w:sz="4" w:space="0" w:color="auto"/>
            </w:tcBorders>
            <w:shd w:val="clear" w:color="auto" w:fill="auto"/>
          </w:tcPr>
          <w:p w14:paraId="2A1A4B8D" w14:textId="77777777" w:rsidR="00B34F8D" w:rsidRPr="00FA6AA6" w:rsidRDefault="00B34F8D" w:rsidP="00B34F8D">
            <w:r w:rsidRPr="00FA6AA6">
              <w:t>Users perceived the restoration site as more natural than the unrestored downstream site and the river Irk</w:t>
            </w:r>
          </w:p>
          <w:p w14:paraId="4DD13B7C" w14:textId="77777777" w:rsidR="00B34F8D" w:rsidRPr="00FA6AA6" w:rsidRDefault="00B34F8D" w:rsidP="00B34F8D"/>
        </w:tc>
        <w:tc>
          <w:tcPr>
            <w:tcW w:w="1856" w:type="pct"/>
            <w:tcBorders>
              <w:top w:val="single" w:sz="4" w:space="0" w:color="auto"/>
            </w:tcBorders>
            <w:shd w:val="clear" w:color="auto" w:fill="auto"/>
          </w:tcPr>
          <w:p w14:paraId="6EE3E706" w14:textId="77777777" w:rsidR="00B34F8D" w:rsidRPr="00FA6AA6" w:rsidRDefault="00B34F8D" w:rsidP="00B34F8D">
            <w:pPr>
              <w:rPr>
                <w:b/>
              </w:rPr>
            </w:pPr>
            <w:r w:rsidRPr="00FA6AA6">
              <w:t>Users perceived the restoration site as more natural than the unrestored downstream site and the river Irk</w:t>
            </w:r>
          </w:p>
        </w:tc>
      </w:tr>
      <w:tr w:rsidR="00B34F8D" w:rsidRPr="00B34F8D" w14:paraId="772EB641" w14:textId="77777777" w:rsidTr="00FA6AA6">
        <w:tc>
          <w:tcPr>
            <w:tcW w:w="1288" w:type="pct"/>
          </w:tcPr>
          <w:p w14:paraId="2A79D1C4" w14:textId="77777777" w:rsidR="00B34F8D" w:rsidRPr="00FA6AA6" w:rsidRDefault="00B34F8D" w:rsidP="00B34F8D">
            <w:pPr>
              <w:rPr>
                <w:b/>
              </w:rPr>
            </w:pPr>
          </w:p>
        </w:tc>
        <w:tc>
          <w:tcPr>
            <w:tcW w:w="1856" w:type="pct"/>
            <w:shd w:val="clear" w:color="auto" w:fill="auto"/>
          </w:tcPr>
          <w:p w14:paraId="1E7121C6" w14:textId="77777777" w:rsidR="00B34F8D" w:rsidRPr="00FA6AA6" w:rsidRDefault="00B34F8D" w:rsidP="00B34F8D">
            <w:pPr>
              <w:rPr>
                <w:b/>
              </w:rPr>
            </w:pPr>
            <w:r w:rsidRPr="00FA6AA6">
              <w:t xml:space="preserve">Users felt there was a noticeable improvement in the variety of wildlife seen at the restoration site </w:t>
            </w:r>
          </w:p>
        </w:tc>
        <w:tc>
          <w:tcPr>
            <w:tcW w:w="1856" w:type="pct"/>
            <w:shd w:val="clear" w:color="auto" w:fill="auto"/>
          </w:tcPr>
          <w:p w14:paraId="75296D09" w14:textId="77777777" w:rsidR="00B34F8D" w:rsidRPr="00FA6AA6" w:rsidRDefault="00B34F8D" w:rsidP="00B34F8D">
            <w:r w:rsidRPr="00FA6AA6">
              <w:t>Restoration was discussed in terms of tidying up and management, changes to improve ecological health were seen as messy</w:t>
            </w:r>
          </w:p>
          <w:p w14:paraId="5148F6BE" w14:textId="77777777" w:rsidR="00B34F8D" w:rsidRPr="00FA6AA6" w:rsidRDefault="00B34F8D" w:rsidP="00B34F8D"/>
        </w:tc>
      </w:tr>
      <w:tr w:rsidR="00B34F8D" w:rsidRPr="00B34F8D" w14:paraId="68FE97AF" w14:textId="77777777" w:rsidTr="00FA6AA6">
        <w:tc>
          <w:tcPr>
            <w:tcW w:w="1288" w:type="pct"/>
          </w:tcPr>
          <w:p w14:paraId="5612D6A5" w14:textId="77777777" w:rsidR="00B34F8D" w:rsidRPr="00FA6AA6" w:rsidRDefault="00B34F8D" w:rsidP="00B34F8D">
            <w:r w:rsidRPr="00FA6AA6">
              <w:rPr>
                <w:b/>
              </w:rPr>
              <w:t>Benefitting and engaging society</w:t>
            </w:r>
          </w:p>
        </w:tc>
        <w:tc>
          <w:tcPr>
            <w:tcW w:w="1856" w:type="pct"/>
            <w:shd w:val="clear" w:color="auto" w:fill="auto"/>
          </w:tcPr>
          <w:p w14:paraId="2BC15BAC" w14:textId="77777777" w:rsidR="00B34F8D" w:rsidRPr="00FA6AA6" w:rsidRDefault="00B34F8D" w:rsidP="00B34F8D">
            <w:r w:rsidRPr="00FA6AA6">
              <w:t>Urban natural spaces give people a space away from the urban environment where they can go to reduce stress and feel calm and refreshed.</w:t>
            </w:r>
          </w:p>
          <w:p w14:paraId="33E6A642" w14:textId="77777777" w:rsidR="00B34F8D" w:rsidRPr="00FA6AA6" w:rsidRDefault="00B34F8D" w:rsidP="00B34F8D"/>
        </w:tc>
        <w:tc>
          <w:tcPr>
            <w:tcW w:w="1856" w:type="pct"/>
            <w:shd w:val="clear" w:color="auto" w:fill="auto"/>
          </w:tcPr>
          <w:p w14:paraId="32850479" w14:textId="77777777" w:rsidR="00B34F8D" w:rsidRPr="00FA6AA6" w:rsidRDefault="00B34F8D" w:rsidP="00B34F8D">
            <w:r w:rsidRPr="00FA6AA6">
              <w:t>Urban natural spaces give people a space away from the urban environment where they can go to reduce stress and feel calm and refreshed.</w:t>
            </w:r>
          </w:p>
          <w:p w14:paraId="34096F46" w14:textId="77777777" w:rsidR="00B34F8D" w:rsidRPr="00FA6AA6" w:rsidRDefault="00B34F8D" w:rsidP="00B34F8D"/>
        </w:tc>
      </w:tr>
      <w:tr w:rsidR="00B34F8D" w:rsidRPr="00B34F8D" w14:paraId="32FF7216" w14:textId="77777777" w:rsidTr="00FA6AA6">
        <w:tc>
          <w:tcPr>
            <w:tcW w:w="1288" w:type="pct"/>
          </w:tcPr>
          <w:p w14:paraId="0A0E0AD1" w14:textId="77777777" w:rsidR="00B34F8D" w:rsidRPr="00FA6AA6" w:rsidRDefault="00B34F8D" w:rsidP="00B34F8D"/>
        </w:tc>
        <w:tc>
          <w:tcPr>
            <w:tcW w:w="1856" w:type="pct"/>
            <w:shd w:val="clear" w:color="auto" w:fill="auto"/>
          </w:tcPr>
          <w:p w14:paraId="57C1992A" w14:textId="77777777" w:rsidR="00B34F8D" w:rsidRPr="00FA6AA6" w:rsidRDefault="00B34F8D" w:rsidP="00B34F8D">
            <w:r w:rsidRPr="00FA6AA6">
              <w:t>The sound of water is important, viewing and listening to water is calming and relaxing</w:t>
            </w:r>
          </w:p>
          <w:p w14:paraId="391DC4AA" w14:textId="77777777" w:rsidR="00B34F8D" w:rsidRPr="00FA6AA6" w:rsidRDefault="00B34F8D" w:rsidP="00B34F8D"/>
        </w:tc>
        <w:tc>
          <w:tcPr>
            <w:tcW w:w="1856" w:type="pct"/>
            <w:shd w:val="clear" w:color="auto" w:fill="auto"/>
          </w:tcPr>
          <w:p w14:paraId="460E7085" w14:textId="77777777" w:rsidR="00B34F8D" w:rsidRPr="00FA6AA6" w:rsidRDefault="00B34F8D" w:rsidP="00B34F8D">
            <w:r w:rsidRPr="00FA6AA6">
              <w:t>The sound of water is important, viewing and listening to water is calming and relaxing</w:t>
            </w:r>
          </w:p>
        </w:tc>
      </w:tr>
      <w:tr w:rsidR="00B34F8D" w:rsidRPr="00B34F8D" w14:paraId="1AF0669E" w14:textId="77777777" w:rsidTr="00FA6AA6">
        <w:tc>
          <w:tcPr>
            <w:tcW w:w="1288" w:type="pct"/>
          </w:tcPr>
          <w:p w14:paraId="0CC892AF" w14:textId="77777777" w:rsidR="00B34F8D" w:rsidRPr="00FA6AA6" w:rsidRDefault="00B34F8D" w:rsidP="00B34F8D">
            <w:r w:rsidRPr="00FA6AA6">
              <w:t xml:space="preserve"> </w:t>
            </w:r>
          </w:p>
        </w:tc>
        <w:tc>
          <w:tcPr>
            <w:tcW w:w="1856" w:type="pct"/>
            <w:shd w:val="clear" w:color="auto" w:fill="auto"/>
          </w:tcPr>
          <w:p w14:paraId="05AFEB24" w14:textId="77777777" w:rsidR="00B34F8D" w:rsidRPr="00FA6AA6" w:rsidRDefault="00B34F8D" w:rsidP="00B34F8D">
            <w:r w:rsidRPr="00FA6AA6">
              <w:t>Participants expressed preferences for a range of habitat types and wildlife - this made the visit more interesting and gave focal points for their visits</w:t>
            </w:r>
          </w:p>
          <w:p w14:paraId="48DC73F5" w14:textId="77777777" w:rsidR="00B34F8D" w:rsidRPr="00FA6AA6" w:rsidRDefault="00B34F8D" w:rsidP="00B34F8D"/>
        </w:tc>
        <w:tc>
          <w:tcPr>
            <w:tcW w:w="1856" w:type="pct"/>
            <w:shd w:val="clear" w:color="auto" w:fill="auto"/>
          </w:tcPr>
          <w:p w14:paraId="4C595A77" w14:textId="77777777" w:rsidR="00B34F8D" w:rsidRPr="00FA6AA6" w:rsidRDefault="00B34F8D" w:rsidP="00B34F8D">
            <w:r w:rsidRPr="00FA6AA6">
              <w:t>Participants expressed preferences for a range of habitat types and felt seeing a variety of wildlife in green spaces was important when they felt stressed</w:t>
            </w:r>
          </w:p>
        </w:tc>
      </w:tr>
      <w:tr w:rsidR="00B34F8D" w:rsidRPr="00B34F8D" w14:paraId="1B600DB4" w14:textId="77777777" w:rsidTr="00FA6AA6">
        <w:tc>
          <w:tcPr>
            <w:tcW w:w="1288" w:type="pct"/>
          </w:tcPr>
          <w:p w14:paraId="139D77A5" w14:textId="77777777" w:rsidR="00B34F8D" w:rsidRPr="00FA6AA6" w:rsidRDefault="00B34F8D" w:rsidP="00B34F8D"/>
        </w:tc>
        <w:tc>
          <w:tcPr>
            <w:tcW w:w="1856" w:type="pct"/>
            <w:shd w:val="clear" w:color="auto" w:fill="auto"/>
          </w:tcPr>
          <w:p w14:paraId="1B03A9EB" w14:textId="77777777" w:rsidR="00B34F8D" w:rsidRPr="00FA6AA6" w:rsidRDefault="00B34F8D" w:rsidP="00B34F8D">
            <w:r w:rsidRPr="00FA6AA6">
              <w:t xml:space="preserve">Restoration of the local area was viewed positively; the process of restoration caused little disruption. </w:t>
            </w:r>
          </w:p>
        </w:tc>
        <w:tc>
          <w:tcPr>
            <w:tcW w:w="1856" w:type="pct"/>
            <w:shd w:val="clear" w:color="auto" w:fill="auto"/>
          </w:tcPr>
          <w:p w14:paraId="769A5FF4" w14:textId="77777777" w:rsidR="00B34F8D" w:rsidRPr="00FA6AA6" w:rsidRDefault="00B34F8D" w:rsidP="00B34F8D">
            <w:r w:rsidRPr="00FA6AA6">
              <w:t>Future restoration of the local area is viewed positively</w:t>
            </w:r>
          </w:p>
        </w:tc>
      </w:tr>
      <w:tr w:rsidR="00B34F8D" w:rsidRPr="00B34F8D" w14:paraId="6E933CE2" w14:textId="77777777" w:rsidTr="00FA6AA6">
        <w:tc>
          <w:tcPr>
            <w:tcW w:w="1288" w:type="pct"/>
          </w:tcPr>
          <w:p w14:paraId="4EFA61D2" w14:textId="77777777" w:rsidR="00B34F8D" w:rsidRPr="00FA6AA6" w:rsidRDefault="00B34F8D" w:rsidP="00B34F8D"/>
        </w:tc>
        <w:tc>
          <w:tcPr>
            <w:tcW w:w="1856" w:type="pct"/>
            <w:shd w:val="clear" w:color="auto" w:fill="auto"/>
          </w:tcPr>
          <w:p w14:paraId="76878E4D" w14:textId="77777777" w:rsidR="00B34F8D" w:rsidRPr="00FA6AA6" w:rsidRDefault="00B34F8D" w:rsidP="00B34F8D">
            <w:r w:rsidRPr="00FA6AA6">
              <w:t>Wildlife conservation was a motivation for volunteering</w:t>
            </w:r>
          </w:p>
        </w:tc>
        <w:tc>
          <w:tcPr>
            <w:tcW w:w="1856" w:type="pct"/>
            <w:shd w:val="clear" w:color="auto" w:fill="auto"/>
          </w:tcPr>
          <w:p w14:paraId="496B1815" w14:textId="77777777" w:rsidR="00B34F8D" w:rsidRPr="00FA6AA6" w:rsidRDefault="00B34F8D" w:rsidP="00B34F8D">
            <w:r w:rsidRPr="00FA6AA6">
              <w:t>Improving the local environment was a motivation for volunteering</w:t>
            </w:r>
          </w:p>
          <w:p w14:paraId="2C87BE10" w14:textId="77777777" w:rsidR="00B34F8D" w:rsidRPr="00FA6AA6" w:rsidRDefault="00B34F8D" w:rsidP="00B34F8D"/>
        </w:tc>
      </w:tr>
      <w:tr w:rsidR="00B34F8D" w:rsidRPr="00B34F8D" w14:paraId="0DEBD0C3" w14:textId="77777777" w:rsidTr="00FA6AA6">
        <w:tc>
          <w:tcPr>
            <w:tcW w:w="1288" w:type="pct"/>
          </w:tcPr>
          <w:p w14:paraId="21939879" w14:textId="77777777" w:rsidR="00B34F8D" w:rsidRPr="00FA6AA6" w:rsidRDefault="00B34F8D" w:rsidP="00B34F8D">
            <w:r w:rsidRPr="00FA6AA6">
              <w:rPr>
                <w:b/>
              </w:rPr>
              <w:t>Taking account of the past and future</w:t>
            </w:r>
          </w:p>
        </w:tc>
        <w:tc>
          <w:tcPr>
            <w:tcW w:w="1856" w:type="pct"/>
            <w:shd w:val="clear" w:color="auto" w:fill="auto"/>
          </w:tcPr>
          <w:p w14:paraId="364D22DD" w14:textId="77777777" w:rsidR="00B34F8D" w:rsidRPr="00FA6AA6" w:rsidRDefault="00B34F8D" w:rsidP="00B34F8D">
            <w:r w:rsidRPr="00FA6AA6">
              <w:t>Local users are proud of the history of the area and built features that represent that history, opposing their removal</w:t>
            </w:r>
          </w:p>
        </w:tc>
        <w:tc>
          <w:tcPr>
            <w:tcW w:w="1856" w:type="pct"/>
            <w:shd w:val="clear" w:color="auto" w:fill="auto"/>
          </w:tcPr>
          <w:p w14:paraId="483F4802" w14:textId="77777777" w:rsidR="00B34F8D" w:rsidRPr="00FA6AA6" w:rsidRDefault="00B34F8D" w:rsidP="00B34F8D">
            <w:r w:rsidRPr="00FA6AA6">
              <w:t xml:space="preserve">Local users are proud of the history of the area and oppose the removal of features that reflect that history despite their potential negative environmental impacts </w:t>
            </w:r>
          </w:p>
          <w:p w14:paraId="3EBA58C2" w14:textId="77777777" w:rsidR="00B34F8D" w:rsidRPr="00FA6AA6" w:rsidRDefault="00B34F8D" w:rsidP="00B34F8D">
            <w:pPr>
              <w:rPr>
                <w:b/>
              </w:rPr>
            </w:pPr>
          </w:p>
        </w:tc>
      </w:tr>
      <w:tr w:rsidR="00B34F8D" w:rsidRPr="00B34F8D" w14:paraId="4D91A5E2" w14:textId="77777777" w:rsidTr="00FA6AA6">
        <w:tc>
          <w:tcPr>
            <w:tcW w:w="1288" w:type="pct"/>
          </w:tcPr>
          <w:p w14:paraId="2AB48ADA" w14:textId="77777777" w:rsidR="00B34F8D" w:rsidRPr="00FA6AA6" w:rsidRDefault="00B34F8D" w:rsidP="00B34F8D"/>
        </w:tc>
        <w:tc>
          <w:tcPr>
            <w:tcW w:w="1856" w:type="pct"/>
            <w:shd w:val="clear" w:color="auto" w:fill="auto"/>
          </w:tcPr>
          <w:p w14:paraId="6B3FA802" w14:textId="77777777" w:rsidR="00B34F8D" w:rsidRPr="00FA6AA6" w:rsidRDefault="00B34F8D" w:rsidP="00B34F8D">
            <w:r w:rsidRPr="00FA6AA6">
              <w:t>People accept built features they feel they serve a purpose or they have been present for a long time</w:t>
            </w:r>
          </w:p>
          <w:p w14:paraId="041D3444" w14:textId="77777777" w:rsidR="00B34F8D" w:rsidRPr="00FA6AA6" w:rsidRDefault="00B34F8D" w:rsidP="00B34F8D">
            <w:pPr>
              <w:rPr>
                <w:b/>
              </w:rPr>
            </w:pPr>
          </w:p>
        </w:tc>
        <w:tc>
          <w:tcPr>
            <w:tcW w:w="1856" w:type="pct"/>
            <w:shd w:val="clear" w:color="auto" w:fill="auto"/>
          </w:tcPr>
          <w:p w14:paraId="6F6AB897" w14:textId="77777777" w:rsidR="00B34F8D" w:rsidRPr="00FA6AA6" w:rsidRDefault="00B34F8D" w:rsidP="00B34F8D">
            <w:r w:rsidRPr="00FA6AA6">
              <w:t>People accept built features they feel they serve a purpose or they have been present for a long time</w:t>
            </w:r>
          </w:p>
          <w:p w14:paraId="6C387948" w14:textId="77777777" w:rsidR="00B34F8D" w:rsidRPr="00FA6AA6" w:rsidRDefault="00B34F8D" w:rsidP="00B34F8D">
            <w:r w:rsidRPr="00FA6AA6">
              <w:t>Users who are not familiar with the history of the space hold negative views of less attractive built features</w:t>
            </w:r>
          </w:p>
        </w:tc>
      </w:tr>
      <w:tr w:rsidR="00B34F8D" w:rsidRPr="00B34F8D" w14:paraId="012C883B" w14:textId="77777777" w:rsidTr="00FA6AA6">
        <w:tc>
          <w:tcPr>
            <w:tcW w:w="1288" w:type="pct"/>
          </w:tcPr>
          <w:p w14:paraId="6795AA23" w14:textId="77777777" w:rsidR="00B34F8D" w:rsidRPr="00FA6AA6" w:rsidRDefault="00B34F8D" w:rsidP="00B34F8D"/>
        </w:tc>
        <w:tc>
          <w:tcPr>
            <w:tcW w:w="1856" w:type="pct"/>
            <w:shd w:val="clear" w:color="auto" w:fill="auto"/>
          </w:tcPr>
          <w:p w14:paraId="73ACF527" w14:textId="77777777" w:rsidR="00B34F8D" w:rsidRPr="00FA6AA6" w:rsidRDefault="00B34F8D" w:rsidP="00B34F8D">
            <w:r w:rsidRPr="00FA6AA6">
              <w:t>All users wanted to see restoration, some felt that it should respect the industrial heritage of the area, others that it should concentrate on improving the environment</w:t>
            </w:r>
          </w:p>
        </w:tc>
        <w:tc>
          <w:tcPr>
            <w:tcW w:w="1856" w:type="pct"/>
            <w:shd w:val="clear" w:color="auto" w:fill="auto"/>
          </w:tcPr>
          <w:p w14:paraId="4D45BD59" w14:textId="77777777" w:rsidR="00B34F8D" w:rsidRPr="00FA6AA6" w:rsidRDefault="00B34F8D" w:rsidP="00B34F8D">
            <w:r w:rsidRPr="00FA6AA6">
              <w:t xml:space="preserve">All users wanted to see restoration, some felt that it should respect the industrial heritage of the area, others that it should concentrate on improving the environment </w:t>
            </w:r>
          </w:p>
          <w:p w14:paraId="077DD3A1" w14:textId="77777777" w:rsidR="00B34F8D" w:rsidRPr="00FA6AA6" w:rsidRDefault="00B34F8D" w:rsidP="00B34F8D"/>
        </w:tc>
      </w:tr>
      <w:tr w:rsidR="00B34F8D" w:rsidRPr="00B34F8D" w14:paraId="16A76045" w14:textId="77777777" w:rsidTr="00FA6AA6">
        <w:tc>
          <w:tcPr>
            <w:tcW w:w="1288" w:type="pct"/>
          </w:tcPr>
          <w:p w14:paraId="2472F083" w14:textId="77777777" w:rsidR="00B34F8D" w:rsidRPr="00FA6AA6" w:rsidRDefault="00B34F8D" w:rsidP="00B34F8D">
            <w:r w:rsidRPr="00FA6AA6">
              <w:rPr>
                <w:b/>
              </w:rPr>
              <w:t>Sustainability</w:t>
            </w:r>
          </w:p>
        </w:tc>
        <w:tc>
          <w:tcPr>
            <w:tcW w:w="1856" w:type="pct"/>
            <w:shd w:val="clear" w:color="auto" w:fill="auto"/>
          </w:tcPr>
          <w:p w14:paraId="6881AA74" w14:textId="77777777" w:rsidR="00B34F8D" w:rsidRPr="00FA6AA6" w:rsidRDefault="00B34F8D" w:rsidP="00B34F8D">
            <w:pPr>
              <w:rPr>
                <w:b/>
              </w:rPr>
            </w:pPr>
            <w:r w:rsidRPr="00FA6AA6">
              <w:t>Users felt that restoration is needed to provide accessible spaces that people want to use and feel safe visiting</w:t>
            </w:r>
          </w:p>
        </w:tc>
        <w:tc>
          <w:tcPr>
            <w:tcW w:w="1856" w:type="pct"/>
            <w:shd w:val="clear" w:color="auto" w:fill="auto"/>
          </w:tcPr>
          <w:p w14:paraId="517519D1" w14:textId="77777777" w:rsidR="00B34F8D" w:rsidRPr="00FA6AA6" w:rsidRDefault="00B34F8D" w:rsidP="00B34F8D">
            <w:r w:rsidRPr="00FA6AA6">
              <w:t>Users felt that restoration is needed to provide accessible spaces that people want to use but had negative views of restoration which did not also consider nature</w:t>
            </w:r>
          </w:p>
          <w:p w14:paraId="146C37DA" w14:textId="77777777" w:rsidR="00B34F8D" w:rsidRPr="00FA6AA6" w:rsidRDefault="00B34F8D" w:rsidP="00B34F8D"/>
        </w:tc>
      </w:tr>
      <w:tr w:rsidR="00B34F8D" w:rsidRPr="00B34F8D" w14:paraId="3E334902" w14:textId="77777777" w:rsidTr="00FA6AA6">
        <w:tc>
          <w:tcPr>
            <w:tcW w:w="1288" w:type="pct"/>
          </w:tcPr>
          <w:p w14:paraId="2E24E1C7" w14:textId="77777777" w:rsidR="00B34F8D" w:rsidRPr="00FA6AA6" w:rsidRDefault="00B34F8D" w:rsidP="00B34F8D"/>
        </w:tc>
        <w:tc>
          <w:tcPr>
            <w:tcW w:w="1856" w:type="pct"/>
            <w:shd w:val="clear" w:color="auto" w:fill="auto"/>
          </w:tcPr>
          <w:p w14:paraId="57F6574C" w14:textId="77777777" w:rsidR="00B34F8D" w:rsidRPr="00FA6AA6" w:rsidRDefault="00B34F8D" w:rsidP="00B34F8D">
            <w:r w:rsidRPr="00FA6AA6">
              <w:t>Facilities mean that a wide range of users can access the space and also attract people to the space; paths and play equipment were mentioned as important</w:t>
            </w:r>
          </w:p>
          <w:p w14:paraId="207FEDCE" w14:textId="77777777" w:rsidR="00B34F8D" w:rsidRPr="00FA6AA6" w:rsidRDefault="00B34F8D" w:rsidP="00B34F8D">
            <w:pPr>
              <w:rPr>
                <w:b/>
              </w:rPr>
            </w:pPr>
          </w:p>
        </w:tc>
        <w:tc>
          <w:tcPr>
            <w:tcW w:w="1856" w:type="pct"/>
            <w:shd w:val="clear" w:color="auto" w:fill="auto"/>
          </w:tcPr>
          <w:p w14:paraId="66D2C097" w14:textId="77777777" w:rsidR="00B34F8D" w:rsidRPr="00FA6AA6" w:rsidRDefault="00B34F8D" w:rsidP="00B34F8D">
            <w:r w:rsidRPr="00FA6AA6">
              <w:lastRenderedPageBreak/>
              <w:t xml:space="preserve">Facilities mean that a wide range of users can access the space and also attract people to the space; paths, </w:t>
            </w:r>
            <w:r w:rsidRPr="00FA6AA6">
              <w:lastRenderedPageBreak/>
              <w:t>toilets, and play equipment were all mentioned as important.</w:t>
            </w:r>
          </w:p>
        </w:tc>
      </w:tr>
      <w:tr w:rsidR="00B34F8D" w:rsidRPr="00B34F8D" w14:paraId="5605877F" w14:textId="77777777" w:rsidTr="00FA6AA6">
        <w:tc>
          <w:tcPr>
            <w:tcW w:w="1288" w:type="pct"/>
            <w:tcBorders>
              <w:bottom w:val="single" w:sz="4" w:space="0" w:color="auto"/>
            </w:tcBorders>
          </w:tcPr>
          <w:p w14:paraId="508497A2" w14:textId="77777777" w:rsidR="00B34F8D" w:rsidRPr="00FA6AA6" w:rsidRDefault="00B34F8D" w:rsidP="00B34F8D"/>
        </w:tc>
        <w:tc>
          <w:tcPr>
            <w:tcW w:w="1856" w:type="pct"/>
            <w:tcBorders>
              <w:bottom w:val="single" w:sz="4" w:space="0" w:color="auto"/>
            </w:tcBorders>
            <w:shd w:val="clear" w:color="auto" w:fill="auto"/>
          </w:tcPr>
          <w:p w14:paraId="09BA0DC0" w14:textId="77777777" w:rsidR="00B34F8D" w:rsidRPr="00FA6AA6" w:rsidRDefault="00B34F8D" w:rsidP="00B34F8D">
            <w:pPr>
              <w:rPr>
                <w:b/>
              </w:rPr>
            </w:pPr>
            <w:r w:rsidRPr="00FA6AA6">
              <w:t>Users felt that although the restoration looks good now, it may deteriorate if it is not cared for in the future</w:t>
            </w:r>
          </w:p>
        </w:tc>
        <w:tc>
          <w:tcPr>
            <w:tcW w:w="1856" w:type="pct"/>
            <w:tcBorders>
              <w:bottom w:val="single" w:sz="4" w:space="0" w:color="auto"/>
            </w:tcBorders>
            <w:shd w:val="clear" w:color="auto" w:fill="auto"/>
          </w:tcPr>
          <w:p w14:paraId="41AE47CE" w14:textId="77777777" w:rsidR="00B34F8D" w:rsidRPr="00FA6AA6" w:rsidRDefault="00B34F8D" w:rsidP="00B34F8D"/>
        </w:tc>
      </w:tr>
    </w:tbl>
    <w:p w14:paraId="2D2BEEED" w14:textId="77777777" w:rsidR="00B34F8D" w:rsidRPr="00FA6AA6" w:rsidRDefault="00B34F8D" w:rsidP="00B34F8D">
      <w:pPr>
        <w:sectPr w:rsidR="00B34F8D" w:rsidRPr="00FA6AA6" w:rsidSect="00B34F8D">
          <w:pgSz w:w="16838" w:h="11906" w:orient="landscape" w:code="9"/>
          <w:pgMar w:top="1531" w:right="1417" w:bottom="1531" w:left="1077" w:header="1020" w:footer="850" w:gutter="0"/>
          <w:lnNumType w:countBy="1" w:restart="continuous"/>
          <w:pgNumType w:start="1"/>
          <w:cols w:space="425"/>
          <w:titlePg/>
          <w:docGrid w:type="lines" w:linePitch="326"/>
        </w:sectPr>
      </w:pPr>
    </w:p>
    <w:p w14:paraId="0979C122" w14:textId="77777777" w:rsidR="0094770F" w:rsidRPr="00580907" w:rsidRDefault="0094770F" w:rsidP="00580907">
      <w:pPr>
        <w:pStyle w:val="MDPI22heading2"/>
      </w:pPr>
      <w:r w:rsidRPr="00580907">
        <w:lastRenderedPageBreak/>
        <w:t>3.2 Benefitting and engaging society</w:t>
      </w:r>
    </w:p>
    <w:p w14:paraId="1EF2F053" w14:textId="77777777" w:rsidR="0094770F" w:rsidRPr="0094770F" w:rsidRDefault="0094770F" w:rsidP="0094770F">
      <w:pPr>
        <w:pStyle w:val="MDPI22heading2"/>
        <w:rPr>
          <w:i w:val="0"/>
          <w:noProof w:val="0"/>
        </w:rPr>
      </w:pPr>
      <w:r w:rsidRPr="0094770F">
        <w:rPr>
          <w:i w:val="0"/>
          <w:noProof w:val="0"/>
        </w:rPr>
        <w:t xml:space="preserve">All participants viewed the restoration of the Medlock as a success, with users of the restored river commenting “that has been the biggest change, the Vale, it is lovely when you’re walking along”. Seeing the changes in the river led users of the unrestored river to reflect on the possible restoration of the Irk: “they're doing it all up, aren't they, with this ... Big Local thing, the walkway ... that'll be nice”. </w:t>
      </w:r>
    </w:p>
    <w:p w14:paraId="68FA51C1" w14:textId="77777777" w:rsidR="0094770F" w:rsidRPr="0094770F" w:rsidRDefault="0094770F" w:rsidP="0094770F">
      <w:pPr>
        <w:pStyle w:val="MDPI22heading2"/>
        <w:rPr>
          <w:i w:val="0"/>
          <w:noProof w:val="0"/>
        </w:rPr>
      </w:pPr>
      <w:r w:rsidRPr="0094770F">
        <w:rPr>
          <w:i w:val="0"/>
          <w:noProof w:val="0"/>
        </w:rPr>
        <w:t>Positive views of the restoration were related to the benefits participants attributed to urban natural spaces. Users of both rivers felt that spending time in a natural environment improved their mental well-being, with a user of the restored river commenting on Clayton Vale: “I suffer from depression and I think going out here it lifts you”, whilst a user observed “everyone feels better after you've been to the park” when discussing the natural spaces around the unrestored river. Emphasis was placed on the role of the natural environment as a space to escape the urban environment. Users of the unrestored river felt that the natural spaces around the river were important in “just getting away from it all...if we go to town, it's all cars and whatnot, so it's nice just to think you've gone away somewhere [to] be out of yourself”. Users of the restored river expressed similar views: “if you stand there and listen, you get in the center of Clayton Vale, you can't hear any traffic, you can hear birds … it’s just a little oasis in the center of Manchester, it's lovely”.</w:t>
      </w:r>
    </w:p>
    <w:p w14:paraId="661F3C64" w14:textId="77777777" w:rsidR="0094770F" w:rsidRPr="0094770F" w:rsidRDefault="0094770F" w:rsidP="0094770F">
      <w:pPr>
        <w:pStyle w:val="MDPI22heading2"/>
        <w:rPr>
          <w:i w:val="0"/>
          <w:noProof w:val="0"/>
        </w:rPr>
      </w:pPr>
      <w:r w:rsidRPr="0094770F">
        <w:rPr>
          <w:i w:val="0"/>
          <w:noProof w:val="0"/>
        </w:rPr>
        <w:t xml:space="preserve">The importance of natural elements such as plants and wildlife in the natural spaces around the unrestored river was emphasized by users as important when they felt stress: “when I'm having a bit of a stressful day, I'll … walk around there … listen to the birds and what have you [be]cause I think it's all about nature”. Users of the restored river also commented on natural features in the green spaces around the restored river “trees and that are important because if you've got no trees in there what's the point in walking down it, nothing to look at, no point in going is there?”, emphasizing their importance as focal points for visits to natural spaces.  </w:t>
      </w:r>
    </w:p>
    <w:p w14:paraId="575CBC04" w14:textId="77777777" w:rsidR="0094770F" w:rsidRPr="0094770F" w:rsidRDefault="0094770F" w:rsidP="0094770F">
      <w:pPr>
        <w:pStyle w:val="MDPI22heading2"/>
        <w:rPr>
          <w:i w:val="0"/>
          <w:noProof w:val="0"/>
        </w:rPr>
      </w:pPr>
      <w:r w:rsidRPr="0094770F">
        <w:rPr>
          <w:i w:val="0"/>
          <w:noProof w:val="0"/>
        </w:rPr>
        <w:t>Whilst users of both rivers described their rivers as important places for stress reduction and considered nature to play a role in this, the restoration was thought to have particularly enhanced the Medlock for this purpose. From an aesthetic point of view, the variety of natural habitats were felt to make it more interesting. When looking at pictures of the restored site, participants who were familiar with the restored river commented specifically on how at the restored site “you've got a variety of colours and that … stands out” and users of the unrestored river agreed “it's more varied isn't it, I've got more different habitats there for finding plants”.</w:t>
      </w:r>
    </w:p>
    <w:p w14:paraId="1BA5D0AE" w14:textId="77777777" w:rsidR="0094770F" w:rsidRPr="0094770F" w:rsidRDefault="0094770F" w:rsidP="0094770F">
      <w:pPr>
        <w:pStyle w:val="MDPI22heading2"/>
        <w:rPr>
          <w:i w:val="0"/>
          <w:noProof w:val="0"/>
        </w:rPr>
      </w:pPr>
      <w:r w:rsidRPr="0094770F">
        <w:rPr>
          <w:i w:val="0"/>
          <w:noProof w:val="0"/>
        </w:rPr>
        <w:t>Water was considered important in natural spaces. Discussing pictures of natural spaces containing water, the relaxing and calming nature of watching water was emphasized by users of the unrestored river “it'd just be calming I think, you know, you could sit and it'd be calming … to sit there and watch that” and by users of the restored river “very tranquil, just the sound of the water … it's very relaxing”.</w:t>
      </w:r>
    </w:p>
    <w:p w14:paraId="434353EA" w14:textId="77777777" w:rsidR="0094770F" w:rsidRPr="0094770F" w:rsidRDefault="0094770F" w:rsidP="0094770F">
      <w:pPr>
        <w:pStyle w:val="MDPI22heading2"/>
        <w:rPr>
          <w:i w:val="0"/>
          <w:noProof w:val="0"/>
        </w:rPr>
      </w:pPr>
      <w:r w:rsidRPr="0094770F">
        <w:rPr>
          <w:i w:val="0"/>
          <w:noProof w:val="0"/>
        </w:rPr>
        <w:t>In terms of the restoration work, users of the restored river commented that they “don't remember the work being done” and felt that “they [users] were more concerned about the cycle track than they were about that [the Medlock restoration]”. Improving ecological health was important to users of both rivers and, although the Medlock restoration did not offer volunteering opportunities, contributing to other restoration work was successful in engaging local users with the restored: “that's one of the reasons why I joined anyway and we're really interested in what's on here … the wildlife and everything … it's terribly important especially the bees” and the unrestored river: “I quite like the river … it's one of the reasons we turned up on the clear-up day to try and improve the river”.</w:t>
      </w:r>
    </w:p>
    <w:p w14:paraId="08F71466" w14:textId="77777777" w:rsidR="0094770F" w:rsidRPr="00580907" w:rsidRDefault="0094770F" w:rsidP="00580907">
      <w:pPr>
        <w:pStyle w:val="MDPI22heading2"/>
      </w:pPr>
      <w:r w:rsidRPr="00580907">
        <w:lastRenderedPageBreak/>
        <w:t>3.3 Taking account of the past and future</w:t>
      </w:r>
    </w:p>
    <w:p w14:paraId="09D63F1C" w14:textId="77777777" w:rsidR="0094770F" w:rsidRPr="0094770F" w:rsidRDefault="0094770F" w:rsidP="0094770F">
      <w:pPr>
        <w:pStyle w:val="MDPI22heading2"/>
        <w:rPr>
          <w:i w:val="0"/>
          <w:noProof w:val="0"/>
        </w:rPr>
      </w:pPr>
      <w:r w:rsidRPr="0094770F">
        <w:rPr>
          <w:i w:val="0"/>
          <w:noProof w:val="0"/>
        </w:rPr>
        <w:t xml:space="preserve">Discussions among participants indicated that, in their view, the restoration had been less successful in terms of taking the past and future into account, with comments pointing to a conflict for some between ecological restoration and the heritage of the restoration site. </w:t>
      </w:r>
    </w:p>
    <w:p w14:paraId="7B3FD588" w14:textId="77777777" w:rsidR="0094770F" w:rsidRPr="0094770F" w:rsidRDefault="0094770F" w:rsidP="0094770F">
      <w:pPr>
        <w:pStyle w:val="MDPI22heading2"/>
        <w:rPr>
          <w:i w:val="0"/>
          <w:noProof w:val="0"/>
        </w:rPr>
      </w:pPr>
      <w:r w:rsidRPr="0094770F">
        <w:rPr>
          <w:i w:val="0"/>
          <w:noProof w:val="0"/>
        </w:rPr>
        <w:t xml:space="preserve">Some users of both rivers felt that improving the ecological health of the space matters more than its history. Comments from users of the restored river included “it's part of our heritage… I'm into heritage and old buildings and things like that but some things you've got to change, especially for the better”. Whilst looking at pictures of the brick channel of the Medlock, users of the unrestored river discussed how built features could be undesirable despite their historical importance; regarding the Medlock, one participant said: “that looks more like a … sewer thing really”. Some users of the unrestored river also placed less value on the areas of the Irk that had poor ecological health as a result of past industry: “I'm not worried what they're doing with that part really, I don't know what it was before but it looks as though it's been reclaimed”. </w:t>
      </w:r>
    </w:p>
    <w:p w14:paraId="5AEFC3BB" w14:textId="77777777" w:rsidR="0094770F" w:rsidRPr="0094770F" w:rsidRDefault="0094770F" w:rsidP="0094770F">
      <w:pPr>
        <w:pStyle w:val="MDPI22heading2"/>
        <w:rPr>
          <w:i w:val="0"/>
          <w:noProof w:val="0"/>
        </w:rPr>
      </w:pPr>
      <w:r w:rsidRPr="0094770F">
        <w:rPr>
          <w:i w:val="0"/>
          <w:noProof w:val="0"/>
        </w:rPr>
        <w:t xml:space="preserve">However, not all participants felt this way. The history of their urban natural spaces was important to some local users, on both the restored river “that red brick is part of our history … it's part of the history of Philips Park, it's part of the history of Clayton”, and the unrestored river “the industry is part of its heritage in a modern way”. These users felt that restoration should respect local history and the heritage of the area. Whilst users of the restored river commented of the unrestored section of the Medlock that “I really would like to see something done to it as long as … it's done properly”, they expressed the view that “that [red brick] is also part of our history and some of it should be left”. This view was echoed by users of the unrestored river: “the industry is part of its heritage … and although we moan about it and about the quality of the water for people, I'm not sure it's as much of an issue”. </w:t>
      </w:r>
    </w:p>
    <w:p w14:paraId="3B34CA8E" w14:textId="77777777" w:rsidR="0094770F" w:rsidRPr="0094770F" w:rsidRDefault="0094770F" w:rsidP="0094770F">
      <w:pPr>
        <w:pStyle w:val="MDPI22heading2"/>
        <w:rPr>
          <w:i w:val="0"/>
          <w:noProof w:val="0"/>
        </w:rPr>
      </w:pPr>
      <w:r w:rsidRPr="0094770F">
        <w:rPr>
          <w:i w:val="0"/>
          <w:noProof w:val="0"/>
        </w:rPr>
        <w:t>Users of both rivers felt that familiar manmade features were either unnoticed or acceptable in natural landscapes. On the restored river, one user commented on the brick channel of the Medlock: “I suppose when you think about it, [it’s] not very natural looking, but it was something you'd always seen so you didn't really think about it”. Users of both rivers also compared the Medlock pre-restoration to other landscapes, e.g. “when you're up there [the Pennines] … there's this whole load of manmade stuff up there which I don't find unpleasant”.</w:t>
      </w:r>
    </w:p>
    <w:p w14:paraId="734B7975" w14:textId="77777777" w:rsidR="0094770F" w:rsidRPr="00580907" w:rsidRDefault="0094770F" w:rsidP="00580907">
      <w:pPr>
        <w:pStyle w:val="MDPI22heading2"/>
      </w:pPr>
      <w:r w:rsidRPr="00580907">
        <w:t>3.4 Sustainability</w:t>
      </w:r>
    </w:p>
    <w:p w14:paraId="317F6F79" w14:textId="77777777" w:rsidR="0094770F" w:rsidRPr="0094770F" w:rsidRDefault="0094770F" w:rsidP="0094770F">
      <w:pPr>
        <w:pStyle w:val="MDPI22heading2"/>
        <w:rPr>
          <w:i w:val="0"/>
          <w:noProof w:val="0"/>
        </w:rPr>
      </w:pPr>
      <w:r w:rsidRPr="0094770F">
        <w:rPr>
          <w:i w:val="0"/>
          <w:noProof w:val="0"/>
        </w:rPr>
        <w:t xml:space="preserve">Despite the perceived improvement in ecological health, users of the restored river felt that the long-term environmental sustainability of the project was a concern. Users expressed the view that there is a general problem with the management of natural spaces in urban areas: “you come into Manchester, they're [green spaces] badly neglected at the moment”; and were concerned that this would affect the restoration: “it was nice when I went through there [Clayton Vale] the first time … but … what it's like now I don't know … it's the follow up … that's the problem”. </w:t>
      </w:r>
    </w:p>
    <w:p w14:paraId="00E43314" w14:textId="77777777" w:rsidR="0094770F" w:rsidRPr="0094770F" w:rsidRDefault="0094770F" w:rsidP="0094770F">
      <w:pPr>
        <w:pStyle w:val="MDPI22heading2"/>
        <w:rPr>
          <w:i w:val="0"/>
          <w:noProof w:val="0"/>
        </w:rPr>
      </w:pPr>
      <w:r w:rsidRPr="0094770F">
        <w:rPr>
          <w:i w:val="0"/>
          <w:noProof w:val="0"/>
        </w:rPr>
        <w:t xml:space="preserve">Despite this, restoration was considered essential to ensuring that people continue to use natural spaces in urban areas, thus suggesting that restoration was integral to their social sustainability. Both groups felt that restoration was needed to provide access to natural spaces. Users of the restored river commented on the unrestored section of the Medlock “it'd be nice to have it opened up, I mean at the moment it's all fenced off”. Similarly, users of the unrestored river said “it's [unrestored park and river] got to be done up, they're building more [houses] up here now, there's going to be no green space so we'll need it even more”. </w:t>
      </w:r>
    </w:p>
    <w:p w14:paraId="4D8829A2" w14:textId="77777777" w:rsidR="0094770F" w:rsidRPr="0094770F" w:rsidRDefault="0094770F" w:rsidP="0094770F">
      <w:pPr>
        <w:pStyle w:val="MDPI22heading2"/>
        <w:rPr>
          <w:i w:val="0"/>
          <w:noProof w:val="0"/>
        </w:rPr>
      </w:pPr>
      <w:r w:rsidRPr="0094770F">
        <w:rPr>
          <w:i w:val="0"/>
          <w:noProof w:val="0"/>
        </w:rPr>
        <w:t xml:space="preserve">Users of the restored and unrestored rivers agreed that, to ensure long-term social and environmental sustainability of urban natural spaces, ecological restoration is not sufficient. They </w:t>
      </w:r>
      <w:r w:rsidRPr="0094770F">
        <w:rPr>
          <w:i w:val="0"/>
          <w:noProof w:val="0"/>
        </w:rPr>
        <w:lastRenderedPageBreak/>
        <w:t>emphasized the need for restorations which provide amenities and facilities so that parks appeal to people: “we need these goalposts putting back in … that will as I say attract a lot more”. These facilities were also considered essential in allowing a wide range of users to access the parks, including children “especially when you're taking little ones, I think you'd really need them [toilets]”, and elderly users “we need the community to go through there [Queen’s Park], so we need a couple of benches … the elderly can go maybe walk through with their grandchildren”.</w:t>
      </w:r>
    </w:p>
    <w:p w14:paraId="7BB1FB80" w14:textId="77777777" w:rsidR="00CD3203" w:rsidRPr="003030D2" w:rsidRDefault="00CD3203" w:rsidP="00CD3203">
      <w:pPr>
        <w:pStyle w:val="MDPI21heading1"/>
      </w:pPr>
      <w:r w:rsidRPr="003030D2">
        <w:t>4. Discussion</w:t>
      </w:r>
    </w:p>
    <w:p w14:paraId="760A4606" w14:textId="77777777" w:rsidR="0094770F" w:rsidRPr="0094770F" w:rsidRDefault="0094770F" w:rsidP="0094770F">
      <w:pPr>
        <w:pStyle w:val="MDPI21heading1"/>
        <w:rPr>
          <w:b w:val="0"/>
        </w:rPr>
      </w:pPr>
      <w:r w:rsidRPr="0094770F">
        <w:rPr>
          <w:b w:val="0"/>
        </w:rPr>
        <w:t xml:space="preserve">Macroinvertebrate data indicate that restoration has led to some improvement in the ecological health of the Medlock. Compared to the downstream unrestored site on the same river, there is greater taxonomic richness and abundance, and more pollution-intolerant macroinvertebrates in the restored section of the Medlock. However, the restored site was less ecologically healthy than the upstream comparison site. Larger differences in richness, abundance, and the presence of less pollution-tolerant macroinvertebrates between sites on the Medlock compared with the Irk suggest that the restoration on the Medlock has led to an improvement in ecological health.  </w:t>
      </w:r>
    </w:p>
    <w:p w14:paraId="032D3D02" w14:textId="77777777" w:rsidR="0094770F" w:rsidRPr="0094770F" w:rsidRDefault="0094770F" w:rsidP="0094770F">
      <w:pPr>
        <w:pStyle w:val="MDPI21heading1"/>
        <w:rPr>
          <w:b w:val="0"/>
        </w:rPr>
      </w:pPr>
      <w:r w:rsidRPr="0094770F">
        <w:rPr>
          <w:b w:val="0"/>
        </w:rPr>
        <w:t xml:space="preserve">Users of the restored and unrestored rivers attributed psychological benefits to visiting the natural spaces around their own river and in the case of users of the restored river, to the presence of a variety of habitats and wildlife there. Overall, both groups viewed the restoration positively. However, there were differences of opinion within groups regarding the importance of restoring ecological health compared to preserving the presence of built features relating to the cultural and industrial heritage of the area. Despite expressing some concerns over the long-term sustainability of the restored space, users of the Medlock agreed with users of the Irk that restoration was essential to ensure that people use urban natural spaces.   </w:t>
      </w:r>
    </w:p>
    <w:p w14:paraId="798A2DB2" w14:textId="77777777" w:rsidR="0094770F" w:rsidRPr="0094770F" w:rsidRDefault="0094770F" w:rsidP="00580907">
      <w:pPr>
        <w:pStyle w:val="MDPI22heading2"/>
        <w:rPr>
          <w:b/>
        </w:rPr>
      </w:pPr>
      <w:r w:rsidRPr="0094770F">
        <w:t>4.1 Ecological and social benefits of restoration</w:t>
      </w:r>
    </w:p>
    <w:p w14:paraId="4507F9CE" w14:textId="77777777" w:rsidR="0094770F" w:rsidRPr="0094770F" w:rsidRDefault="0094770F" w:rsidP="0094770F">
      <w:pPr>
        <w:pStyle w:val="MDPI21heading1"/>
        <w:rPr>
          <w:b w:val="0"/>
        </w:rPr>
      </w:pPr>
      <w:r w:rsidRPr="0094770F">
        <w:rPr>
          <w:b w:val="0"/>
        </w:rPr>
        <w:t xml:space="preserve">We chose aquatic invertebrates to evaluate ecological health as they are an indicator of both abiotic and biotic conditions </w:t>
      </w:r>
      <w:r w:rsidR="00F66C12">
        <w:rPr>
          <w:b w:val="0"/>
        </w:rPr>
        <w:t>[</w:t>
      </w:r>
      <w:r w:rsidRPr="0094770F">
        <w:rPr>
          <w:b w:val="0"/>
        </w:rPr>
        <w:t>19,29</w:t>
      </w:r>
      <w:r w:rsidR="00F66C12">
        <w:rPr>
          <w:b w:val="0"/>
        </w:rPr>
        <w:t>]</w:t>
      </w:r>
      <w:r w:rsidRPr="0094770F">
        <w:rPr>
          <w:b w:val="0"/>
        </w:rPr>
        <w:t xml:space="preserve">, and reflect ecological outcomes better than other measures of change such as chemical water quality. The restoration of the Medlock involved the removal of the brick channel and introduction of boulders and gravel, so improvements in ecological health, as evidenced by increases in diversity and abundance of macroinvertebrates, may be a response to the creation of new habitats within the river as found in other studies </w:t>
      </w:r>
      <w:r w:rsidR="00F66C12">
        <w:rPr>
          <w:b w:val="0"/>
        </w:rPr>
        <w:t>[</w:t>
      </w:r>
      <w:r w:rsidRPr="0094770F">
        <w:rPr>
          <w:b w:val="0"/>
        </w:rPr>
        <w:t xml:space="preserve">e.g. </w:t>
      </w:r>
      <w:r w:rsidR="00F66C12">
        <w:rPr>
          <w:b w:val="0"/>
        </w:rPr>
        <w:t>[</w:t>
      </w:r>
      <w:r w:rsidRPr="0094770F">
        <w:rPr>
          <w:b w:val="0"/>
        </w:rPr>
        <w:t>15,19</w:t>
      </w:r>
      <w:r w:rsidR="00F66C12">
        <w:rPr>
          <w:b w:val="0"/>
        </w:rPr>
        <w:t>]]</w:t>
      </w:r>
      <w:r w:rsidRPr="0094770F">
        <w:rPr>
          <w:b w:val="0"/>
        </w:rPr>
        <w:t xml:space="preserve">. </w:t>
      </w:r>
    </w:p>
    <w:p w14:paraId="5E073338" w14:textId="1EDE5345" w:rsidR="0094770F" w:rsidRPr="0094770F" w:rsidRDefault="0094770F" w:rsidP="0094770F">
      <w:pPr>
        <w:pStyle w:val="MDPI21heading1"/>
        <w:rPr>
          <w:b w:val="0"/>
        </w:rPr>
      </w:pPr>
      <w:r w:rsidRPr="0094770F">
        <w:rPr>
          <w:b w:val="0"/>
        </w:rPr>
        <w:t xml:space="preserve">Differences in ecological health were also seen between sites on the unrestored river. We were unable to take before and after measurements from the Medlock, a problem often experienced when evaluating restoration projects, so used a space-for-time substitution </w:t>
      </w:r>
      <w:r w:rsidR="00F66C12">
        <w:rPr>
          <w:b w:val="0"/>
        </w:rPr>
        <w:t>[</w:t>
      </w:r>
      <w:r w:rsidRPr="0094770F">
        <w:rPr>
          <w:b w:val="0"/>
        </w:rPr>
        <w:t>35</w:t>
      </w:r>
      <w:r w:rsidR="00F66C12">
        <w:rPr>
          <w:b w:val="0"/>
        </w:rPr>
        <w:t>]</w:t>
      </w:r>
      <w:r w:rsidRPr="0094770F">
        <w:rPr>
          <w:b w:val="0"/>
        </w:rPr>
        <w:t xml:space="preserve">. As the restoration is relatively recent, the river may need longer to recover more fully </w:t>
      </w:r>
      <w:r w:rsidR="00F66C12">
        <w:rPr>
          <w:b w:val="0"/>
        </w:rPr>
        <w:t>[</w:t>
      </w:r>
      <w:r w:rsidR="008F1939">
        <w:rPr>
          <w:b w:val="0"/>
        </w:rPr>
        <w:t>3</w:t>
      </w:r>
      <w:r w:rsidR="004E0C22">
        <w:rPr>
          <w:b w:val="0"/>
        </w:rPr>
        <w:t>2</w:t>
      </w:r>
      <w:r w:rsidR="008F1939">
        <w:rPr>
          <w:b w:val="0"/>
        </w:rPr>
        <w:t>,4</w:t>
      </w:r>
      <w:r w:rsidR="00F718D2">
        <w:rPr>
          <w:b w:val="0"/>
        </w:rPr>
        <w:t>3</w:t>
      </w:r>
      <w:r w:rsidR="00F66C12">
        <w:rPr>
          <w:b w:val="0"/>
        </w:rPr>
        <w:t>]</w:t>
      </w:r>
      <w:r w:rsidRPr="0094770F">
        <w:rPr>
          <w:b w:val="0"/>
        </w:rPr>
        <w:t xml:space="preserve">, through colonization by taxa from upstream communities for example </w:t>
      </w:r>
      <w:r w:rsidR="00F66C12">
        <w:rPr>
          <w:b w:val="0"/>
        </w:rPr>
        <w:t>[</w:t>
      </w:r>
      <w:r w:rsidR="008F1939">
        <w:rPr>
          <w:b w:val="0"/>
        </w:rPr>
        <w:t>4</w:t>
      </w:r>
      <w:r w:rsidR="00F718D2">
        <w:rPr>
          <w:b w:val="0"/>
        </w:rPr>
        <w:t>4</w:t>
      </w:r>
      <w:r w:rsidR="008F1939">
        <w:rPr>
          <w:b w:val="0"/>
        </w:rPr>
        <w:t>,4</w:t>
      </w:r>
      <w:r w:rsidR="00F718D2">
        <w:rPr>
          <w:b w:val="0"/>
        </w:rPr>
        <w:t>5</w:t>
      </w:r>
      <w:r w:rsidR="00F66C12">
        <w:rPr>
          <w:b w:val="0"/>
        </w:rPr>
        <w:t>]</w:t>
      </w:r>
      <w:r w:rsidRPr="0094770F">
        <w:rPr>
          <w:b w:val="0"/>
        </w:rPr>
        <w:t xml:space="preserve">, which we found to be more ecologically healthy than downstream sites. However, the differences seen may also result from the sites chosen for comparison and the urban area surrounding the majority of the Medlock catchment, especially the lower reaches of the river which are in the center of Manchester and have been affected by an industrial past. It is likely that achieving a larger improvement in ecological health would require the adoption of a wider catchment approach to address impacts from the urban environment </w:t>
      </w:r>
      <w:r w:rsidR="00F66C12">
        <w:rPr>
          <w:b w:val="0"/>
        </w:rPr>
        <w:t>[</w:t>
      </w:r>
      <w:r w:rsidRPr="0094770F">
        <w:rPr>
          <w:b w:val="0"/>
        </w:rPr>
        <w:t>19</w:t>
      </w:r>
      <w:r w:rsidR="00F66C12">
        <w:rPr>
          <w:b w:val="0"/>
        </w:rPr>
        <w:t>]</w:t>
      </w:r>
      <w:r w:rsidRPr="0094770F">
        <w:rPr>
          <w:b w:val="0"/>
        </w:rPr>
        <w:t xml:space="preserve">. </w:t>
      </w:r>
    </w:p>
    <w:p w14:paraId="5544CDF3" w14:textId="7F2F7057" w:rsidR="0094770F" w:rsidRPr="0094770F" w:rsidRDefault="0094770F" w:rsidP="0094770F">
      <w:pPr>
        <w:pStyle w:val="MDPI21heading1"/>
        <w:rPr>
          <w:b w:val="0"/>
        </w:rPr>
      </w:pPr>
      <w:r w:rsidRPr="0094770F">
        <w:rPr>
          <w:b w:val="0"/>
        </w:rPr>
        <w:t xml:space="preserve">A focus on both the ecological and social benefits adds important breadth to assessments of the success of a scheme such as this one. Local users highlighted the benefits of the restoration for wildlife and commented on seeing birds and insects at the site. Wildlife seen by local users may be directly attributable to the abundance of macroinvertebrates attracting them to feed at the site. However, the public has been found to be better at perceiving morphological rather ecological improvements resulting from restoration </w:t>
      </w:r>
      <w:r w:rsidR="00F66C12">
        <w:rPr>
          <w:b w:val="0"/>
        </w:rPr>
        <w:t>[</w:t>
      </w:r>
      <w:r w:rsidRPr="0094770F">
        <w:rPr>
          <w:b w:val="0"/>
        </w:rPr>
        <w:t>24</w:t>
      </w:r>
      <w:r w:rsidR="00F66C12">
        <w:rPr>
          <w:b w:val="0"/>
        </w:rPr>
        <w:t>]</w:t>
      </w:r>
      <w:r w:rsidRPr="0094770F">
        <w:rPr>
          <w:b w:val="0"/>
        </w:rPr>
        <w:t xml:space="preserve">, and more generally, studies have found that green </w:t>
      </w:r>
      <w:r w:rsidRPr="0094770F">
        <w:rPr>
          <w:b w:val="0"/>
        </w:rPr>
        <w:lastRenderedPageBreak/>
        <w:t xml:space="preserve">space users’ observations of wildlife may not be accurate </w:t>
      </w:r>
      <w:r w:rsidR="00F66C12">
        <w:rPr>
          <w:b w:val="0"/>
        </w:rPr>
        <w:t>[</w:t>
      </w:r>
      <w:r w:rsidR="008C4D2C">
        <w:rPr>
          <w:b w:val="0"/>
        </w:rPr>
        <w:t>13,</w:t>
      </w:r>
      <w:r w:rsidR="00F718D2">
        <w:rPr>
          <w:b w:val="0"/>
        </w:rPr>
        <w:t>46</w:t>
      </w:r>
      <w:r w:rsidR="008C4D2C">
        <w:rPr>
          <w:b w:val="0"/>
        </w:rPr>
        <w:t>,4</w:t>
      </w:r>
      <w:r w:rsidR="00F718D2">
        <w:rPr>
          <w:b w:val="0"/>
        </w:rPr>
        <w:t>7</w:t>
      </w:r>
      <w:r w:rsidR="00F66C12">
        <w:rPr>
          <w:b w:val="0"/>
        </w:rPr>
        <w:t>]</w:t>
      </w:r>
      <w:r w:rsidRPr="0094770F">
        <w:rPr>
          <w:b w:val="0"/>
        </w:rPr>
        <w:t xml:space="preserve">, so it may be generally indicative of the improvement in the site’s ecological health. </w:t>
      </w:r>
    </w:p>
    <w:p w14:paraId="4B9DBE9D" w14:textId="1CAE5D2F" w:rsidR="0094770F" w:rsidRPr="0094770F" w:rsidRDefault="0094770F" w:rsidP="0094770F">
      <w:pPr>
        <w:pStyle w:val="MDPI21heading1"/>
        <w:rPr>
          <w:b w:val="0"/>
        </w:rPr>
      </w:pPr>
      <w:r w:rsidRPr="0094770F">
        <w:rPr>
          <w:b w:val="0"/>
        </w:rPr>
        <w:t xml:space="preserve">Whether or not their perceptions of nature are accurate, the Medlock restoration has been successful in reconnecting people with nature locally; this connection with nature is essential in building support for the conservation and restoration of the natural environment </w:t>
      </w:r>
      <w:r w:rsidR="00F66C12">
        <w:rPr>
          <w:b w:val="0"/>
        </w:rPr>
        <w:t>[</w:t>
      </w:r>
      <w:r w:rsidRPr="0094770F">
        <w:rPr>
          <w:b w:val="0"/>
        </w:rPr>
        <w:t>7,4</w:t>
      </w:r>
      <w:r w:rsidR="00F718D2">
        <w:rPr>
          <w:b w:val="0"/>
        </w:rPr>
        <w:t>8</w:t>
      </w:r>
      <w:r w:rsidR="00F66C12">
        <w:rPr>
          <w:b w:val="0"/>
        </w:rPr>
        <w:t>]</w:t>
      </w:r>
      <w:r w:rsidRPr="0094770F">
        <w:rPr>
          <w:b w:val="0"/>
        </w:rPr>
        <w:t xml:space="preserve">. Connection with nature has also been linked to gaining health benefits from natural spaces </w:t>
      </w:r>
      <w:r w:rsidR="00F66C12">
        <w:rPr>
          <w:b w:val="0"/>
        </w:rPr>
        <w:t>[</w:t>
      </w:r>
      <w:r w:rsidR="008C4D2C">
        <w:rPr>
          <w:b w:val="0"/>
        </w:rPr>
        <w:t>4</w:t>
      </w:r>
      <w:r w:rsidR="00F718D2">
        <w:rPr>
          <w:b w:val="0"/>
        </w:rPr>
        <w:t>9</w:t>
      </w:r>
      <w:r w:rsidR="00F66C12">
        <w:rPr>
          <w:b w:val="0"/>
        </w:rPr>
        <w:t>]</w:t>
      </w:r>
      <w:r w:rsidRPr="0094770F">
        <w:rPr>
          <w:b w:val="0"/>
        </w:rPr>
        <w:t xml:space="preserve">. Our findings suggest a link between ecological integrity and wellbeing benefits from restoration. Whilst psychological benefits were identified by both user groups as a result of visiting their river and associated natural spaces, visitors to the restored river reflected on the improved appearance and enhanced sensory appeal of the site, e.g. the distinctive sound of flowing water due to changes in the river bed. These findings correspond with increasing evidence of the benefits of visiting natural environments </w:t>
      </w:r>
      <w:r w:rsidR="00F66C12">
        <w:rPr>
          <w:b w:val="0"/>
        </w:rPr>
        <w:t>[</w:t>
      </w:r>
      <w:r w:rsidR="00F718D2">
        <w:rPr>
          <w:b w:val="0"/>
        </w:rPr>
        <w:t>50</w:t>
      </w:r>
      <w:r w:rsidR="00F66C12">
        <w:rPr>
          <w:b w:val="0"/>
        </w:rPr>
        <w:t>]</w:t>
      </w:r>
      <w:r w:rsidRPr="0094770F">
        <w:rPr>
          <w:b w:val="0"/>
        </w:rPr>
        <w:t xml:space="preserve">, particularly those containing water </w:t>
      </w:r>
      <w:r w:rsidR="00F66C12">
        <w:rPr>
          <w:b w:val="0"/>
        </w:rPr>
        <w:t>[</w:t>
      </w:r>
      <w:r w:rsidR="008C4D2C">
        <w:rPr>
          <w:b w:val="0"/>
        </w:rPr>
        <w:t>5</w:t>
      </w:r>
      <w:r w:rsidR="00F718D2">
        <w:rPr>
          <w:b w:val="0"/>
        </w:rPr>
        <w:t>1</w:t>
      </w:r>
      <w:r w:rsidR="00F66C12">
        <w:rPr>
          <w:b w:val="0"/>
        </w:rPr>
        <w:t>]</w:t>
      </w:r>
      <w:r w:rsidRPr="0094770F">
        <w:rPr>
          <w:b w:val="0"/>
        </w:rPr>
        <w:t xml:space="preserve">, and which are aesthetically pleasing </w:t>
      </w:r>
      <w:r w:rsidR="00F66C12">
        <w:rPr>
          <w:b w:val="0"/>
        </w:rPr>
        <w:t>[</w:t>
      </w:r>
      <w:r w:rsidR="008C4D2C">
        <w:rPr>
          <w:b w:val="0"/>
        </w:rPr>
        <w:t>5</w:t>
      </w:r>
      <w:r w:rsidR="00F718D2">
        <w:rPr>
          <w:b w:val="0"/>
        </w:rPr>
        <w:t>2</w:t>
      </w:r>
      <w:r w:rsidR="00F66C12">
        <w:rPr>
          <w:b w:val="0"/>
        </w:rPr>
        <w:t>]</w:t>
      </w:r>
      <w:r w:rsidRPr="0094770F">
        <w:rPr>
          <w:b w:val="0"/>
        </w:rPr>
        <w:t xml:space="preserve">. There is also evidence that people find spaces they perceive as more biodiverse to be more psychologically restorative </w:t>
      </w:r>
      <w:r w:rsidR="00F66C12">
        <w:rPr>
          <w:b w:val="0"/>
        </w:rPr>
        <w:t>[</w:t>
      </w:r>
      <w:r w:rsidRPr="0094770F">
        <w:rPr>
          <w:b w:val="0"/>
        </w:rPr>
        <w:t>21,5</w:t>
      </w:r>
      <w:r w:rsidR="00F718D2">
        <w:rPr>
          <w:b w:val="0"/>
        </w:rPr>
        <w:t>3</w:t>
      </w:r>
      <w:r w:rsidR="00F66C12">
        <w:rPr>
          <w:b w:val="0"/>
        </w:rPr>
        <w:t>]</w:t>
      </w:r>
      <w:r w:rsidRPr="0094770F">
        <w:rPr>
          <w:b w:val="0"/>
        </w:rPr>
        <w:t xml:space="preserve">. </w:t>
      </w:r>
    </w:p>
    <w:p w14:paraId="7DA676FB" w14:textId="5E060FB7" w:rsidR="0094770F" w:rsidRPr="0094770F" w:rsidRDefault="0094770F" w:rsidP="0094770F">
      <w:pPr>
        <w:pStyle w:val="MDPI21heading1"/>
        <w:rPr>
          <w:b w:val="0"/>
        </w:rPr>
      </w:pPr>
      <w:r w:rsidRPr="0094770F">
        <w:rPr>
          <w:b w:val="0"/>
        </w:rPr>
        <w:t xml:space="preserve">There is some indication that, as for the ecological benefits, it may take time for the full social benefits of restoration to become apparent </w:t>
      </w:r>
      <w:r w:rsidR="00F66C12">
        <w:rPr>
          <w:b w:val="0"/>
        </w:rPr>
        <w:t>[</w:t>
      </w:r>
      <w:r w:rsidRPr="0094770F">
        <w:rPr>
          <w:b w:val="0"/>
        </w:rPr>
        <w:t>23</w:t>
      </w:r>
      <w:r w:rsidR="00F66C12">
        <w:rPr>
          <w:b w:val="0"/>
        </w:rPr>
        <w:t>]</w:t>
      </w:r>
      <w:r w:rsidRPr="0094770F">
        <w:rPr>
          <w:b w:val="0"/>
        </w:rPr>
        <w:t xml:space="preserve">, although our findings suggest that the social benefits of the restoration of the Medlock are evident even in the short-term. Associated activities such as practical management of the site by volunteers offers social benefits by increasing user group activity </w:t>
      </w:r>
      <w:r w:rsidR="00F66C12">
        <w:rPr>
          <w:b w:val="0"/>
        </w:rPr>
        <w:t>[</w:t>
      </w:r>
      <w:r w:rsidRPr="0094770F">
        <w:rPr>
          <w:b w:val="0"/>
        </w:rPr>
        <w:t>5</w:t>
      </w:r>
      <w:r w:rsidR="00F718D2">
        <w:rPr>
          <w:b w:val="0"/>
        </w:rPr>
        <w:t>4</w:t>
      </w:r>
      <w:r w:rsidR="00F66C12">
        <w:rPr>
          <w:b w:val="0"/>
        </w:rPr>
        <w:t>]</w:t>
      </w:r>
      <w:r w:rsidRPr="0094770F">
        <w:rPr>
          <w:b w:val="0"/>
        </w:rPr>
        <w:t xml:space="preserve"> and can directly contribute to improving the ecological health and the sustainability of restoration projects.</w:t>
      </w:r>
    </w:p>
    <w:p w14:paraId="762F753D" w14:textId="77777777" w:rsidR="0094770F" w:rsidRPr="0094770F" w:rsidRDefault="0094770F" w:rsidP="00580907">
      <w:pPr>
        <w:pStyle w:val="MDPI22heading2"/>
        <w:rPr>
          <w:b/>
        </w:rPr>
      </w:pPr>
      <w:r w:rsidRPr="0094770F">
        <w:t>4.2 Concerns regarding restoration</w:t>
      </w:r>
    </w:p>
    <w:p w14:paraId="15B1A152" w14:textId="087A0120" w:rsidR="0094770F" w:rsidRPr="0094770F" w:rsidRDefault="0094770F" w:rsidP="0094770F">
      <w:pPr>
        <w:pStyle w:val="MDPI21heading1"/>
        <w:rPr>
          <w:b w:val="0"/>
        </w:rPr>
      </w:pPr>
      <w:r w:rsidRPr="0094770F">
        <w:rPr>
          <w:b w:val="0"/>
        </w:rPr>
        <w:t xml:space="preserve">Despite the positive views held of the restoration overall, concerns regarding the project were identified by local users. Many of these negative views were linked to ‘taking account of the past and future’ </w:t>
      </w:r>
      <w:r w:rsidR="00F66C12">
        <w:rPr>
          <w:b w:val="0"/>
        </w:rPr>
        <w:t>[</w:t>
      </w:r>
      <w:r w:rsidRPr="0094770F">
        <w:rPr>
          <w:b w:val="0"/>
        </w:rPr>
        <w:t>9</w:t>
      </w:r>
      <w:r w:rsidR="00F66C12">
        <w:rPr>
          <w:b w:val="0"/>
        </w:rPr>
        <w:t>]</w:t>
      </w:r>
      <w:r w:rsidRPr="0094770F">
        <w:rPr>
          <w:b w:val="0"/>
        </w:rPr>
        <w:t xml:space="preserve"> and lack of consideration of the site’s industrial past. Studies have found that people place value on features which reflect the history or cultural heritage of their local environment </w:t>
      </w:r>
      <w:r w:rsidR="00F66C12">
        <w:rPr>
          <w:b w:val="0"/>
        </w:rPr>
        <w:t>[</w:t>
      </w:r>
      <w:r w:rsidRPr="0094770F">
        <w:rPr>
          <w:b w:val="0"/>
        </w:rPr>
        <w:t>3,22,25</w:t>
      </w:r>
      <w:r w:rsidR="00F66C12">
        <w:rPr>
          <w:b w:val="0"/>
        </w:rPr>
        <w:t>]</w:t>
      </w:r>
      <w:r w:rsidRPr="0094770F">
        <w:rPr>
          <w:b w:val="0"/>
        </w:rPr>
        <w:t xml:space="preserve">, even if these features are linked with activities that pose threats to ecological health, such as industry and pollution. People’s sense of place can also mean they oppose changes in their home environments </w:t>
      </w:r>
      <w:r w:rsidR="00F66C12">
        <w:rPr>
          <w:b w:val="0"/>
        </w:rPr>
        <w:t>[</w:t>
      </w:r>
      <w:r w:rsidRPr="0094770F">
        <w:rPr>
          <w:b w:val="0"/>
        </w:rPr>
        <w:t>25</w:t>
      </w:r>
      <w:r w:rsidR="00F66C12">
        <w:rPr>
          <w:b w:val="0"/>
        </w:rPr>
        <w:t>]</w:t>
      </w:r>
      <w:r w:rsidRPr="0094770F">
        <w:rPr>
          <w:b w:val="0"/>
        </w:rPr>
        <w:t xml:space="preserve">. Our findings highlight the importance of community involvement in the restoration process </w:t>
      </w:r>
      <w:r w:rsidR="00F66C12">
        <w:rPr>
          <w:b w:val="0"/>
        </w:rPr>
        <w:t>[</w:t>
      </w:r>
      <w:r w:rsidRPr="0094770F">
        <w:rPr>
          <w:b w:val="0"/>
        </w:rPr>
        <w:t>20,5</w:t>
      </w:r>
      <w:r w:rsidR="00F718D2">
        <w:rPr>
          <w:b w:val="0"/>
        </w:rPr>
        <w:t>5</w:t>
      </w:r>
      <w:r w:rsidR="00F66C12">
        <w:rPr>
          <w:b w:val="0"/>
        </w:rPr>
        <w:t>]</w:t>
      </w:r>
      <w:r w:rsidRPr="0094770F">
        <w:rPr>
          <w:b w:val="0"/>
        </w:rPr>
        <w:t xml:space="preserve"> and suggest that social acceptability can be enhanced by incorporating hard features in restoration design. </w:t>
      </w:r>
    </w:p>
    <w:p w14:paraId="5A867984" w14:textId="4D06C3EC" w:rsidR="0094770F" w:rsidRDefault="0094770F" w:rsidP="0094770F">
      <w:pPr>
        <w:pStyle w:val="MDPI21heading1"/>
        <w:rPr>
          <w:b w:val="0"/>
        </w:rPr>
      </w:pPr>
      <w:r w:rsidRPr="0094770F">
        <w:rPr>
          <w:b w:val="0"/>
        </w:rPr>
        <w:t xml:space="preserve">There were also concerns regarding the long-term environmental and social sustainability of the restoration. Users of both rivers wanted to see what they considered proper management of the environment as well as the improvement of facilities. Studies indicate that people expect urban natural spaces to be more managed than rural environments </w:t>
      </w:r>
      <w:r w:rsidR="00F66C12">
        <w:rPr>
          <w:b w:val="0"/>
        </w:rPr>
        <w:t>[</w:t>
      </w:r>
      <w:r w:rsidRPr="0094770F">
        <w:rPr>
          <w:b w:val="0"/>
        </w:rPr>
        <w:t>5</w:t>
      </w:r>
      <w:r w:rsidR="00F718D2">
        <w:rPr>
          <w:b w:val="0"/>
        </w:rPr>
        <w:t>6</w:t>
      </w:r>
      <w:r w:rsidR="00F66C12">
        <w:rPr>
          <w:b w:val="0"/>
        </w:rPr>
        <w:t>]</w:t>
      </w:r>
      <w:r w:rsidRPr="0094770F">
        <w:rPr>
          <w:b w:val="0"/>
        </w:rPr>
        <w:t xml:space="preserve">, with facilities such as paths, benches, and toilets providing ‘cues to care’ </w:t>
      </w:r>
      <w:r w:rsidR="00F66C12">
        <w:rPr>
          <w:b w:val="0"/>
        </w:rPr>
        <w:t>[</w:t>
      </w:r>
      <w:r w:rsidRPr="0094770F">
        <w:rPr>
          <w:b w:val="0"/>
        </w:rPr>
        <w:t>24,5</w:t>
      </w:r>
      <w:r w:rsidR="00F718D2">
        <w:rPr>
          <w:b w:val="0"/>
        </w:rPr>
        <w:t>7</w:t>
      </w:r>
      <w:r w:rsidR="00F66C12">
        <w:rPr>
          <w:b w:val="0"/>
        </w:rPr>
        <w:t>]</w:t>
      </w:r>
      <w:r w:rsidRPr="0094770F">
        <w:rPr>
          <w:b w:val="0"/>
        </w:rPr>
        <w:t xml:space="preserve">. An appropriate management strategy can ensure that the potential ecological benefits of restoration are realized, but it is also essential in relation to social benefits. The maintenance and provision of facilities is important to ensure the use of these spaces as well as their accessibility for a range of user groups, leading to community support, which contributes to the long-term environmental sustainability and success of urban restoration projects </w:t>
      </w:r>
      <w:r w:rsidR="00F66C12">
        <w:rPr>
          <w:b w:val="0"/>
        </w:rPr>
        <w:t>[</w:t>
      </w:r>
      <w:r w:rsidRPr="0094770F">
        <w:rPr>
          <w:b w:val="0"/>
        </w:rPr>
        <w:t>23</w:t>
      </w:r>
      <w:r w:rsidR="00F66C12">
        <w:rPr>
          <w:b w:val="0"/>
        </w:rPr>
        <w:t>]</w:t>
      </w:r>
      <w:r w:rsidRPr="0094770F">
        <w:rPr>
          <w:b w:val="0"/>
        </w:rPr>
        <w:t>.</w:t>
      </w:r>
    </w:p>
    <w:p w14:paraId="73F095AA" w14:textId="77777777" w:rsidR="0094770F" w:rsidRPr="0094770F" w:rsidRDefault="0094770F" w:rsidP="0094770F">
      <w:pPr>
        <w:pStyle w:val="MDPI21heading1"/>
      </w:pPr>
      <w:r>
        <w:t>5. Conclusions</w:t>
      </w:r>
      <w:r w:rsidR="0064102D">
        <w:t>:</w:t>
      </w:r>
      <w:r w:rsidR="0064102D" w:rsidRPr="0064102D">
        <w:t xml:space="preserve"> further research and implications for policy and practice</w:t>
      </w:r>
      <w:r>
        <w:t xml:space="preserve"> </w:t>
      </w:r>
    </w:p>
    <w:p w14:paraId="6FAA9D5B" w14:textId="1EA0C222" w:rsidR="0094770F" w:rsidRPr="0094770F" w:rsidRDefault="0094770F" w:rsidP="0094770F">
      <w:pPr>
        <w:pStyle w:val="MDPI21heading1"/>
        <w:rPr>
          <w:b w:val="0"/>
        </w:rPr>
      </w:pPr>
      <w:r w:rsidRPr="0094770F">
        <w:rPr>
          <w:b w:val="0"/>
        </w:rPr>
        <w:t xml:space="preserve">Recruiting participants from disadvantaged communities is often challenging </w:t>
      </w:r>
      <w:r w:rsidR="00F66C12">
        <w:rPr>
          <w:b w:val="0"/>
        </w:rPr>
        <w:t>[</w:t>
      </w:r>
      <w:r w:rsidRPr="0094770F">
        <w:rPr>
          <w:b w:val="0"/>
        </w:rPr>
        <w:t>5</w:t>
      </w:r>
      <w:r w:rsidR="00F718D2">
        <w:rPr>
          <w:b w:val="0"/>
        </w:rPr>
        <w:t>8</w:t>
      </w:r>
      <w:r w:rsidR="00F66C12">
        <w:rPr>
          <w:b w:val="0"/>
        </w:rPr>
        <w:t>]</w:t>
      </w:r>
      <w:r w:rsidRPr="0094770F">
        <w:rPr>
          <w:b w:val="0"/>
        </w:rPr>
        <w:t xml:space="preserve">. The recruitment methods we adopted are used widely in community-based studies, and our sample is comparable to other qualitative studies which have evaluated restoration or used framework analysis e.g. </w:t>
      </w:r>
      <w:r w:rsidR="00F66C12">
        <w:rPr>
          <w:b w:val="0"/>
        </w:rPr>
        <w:t>[</w:t>
      </w:r>
      <w:r w:rsidRPr="0094770F">
        <w:rPr>
          <w:b w:val="0"/>
        </w:rPr>
        <w:t>25,3</w:t>
      </w:r>
      <w:r w:rsidR="009D1DF8">
        <w:rPr>
          <w:b w:val="0"/>
        </w:rPr>
        <w:t>5</w:t>
      </w:r>
      <w:r w:rsidRPr="0094770F">
        <w:rPr>
          <w:b w:val="0"/>
        </w:rPr>
        <w:t>,3</w:t>
      </w:r>
      <w:r w:rsidR="00F718D2">
        <w:rPr>
          <w:b w:val="0"/>
        </w:rPr>
        <w:t>9</w:t>
      </w:r>
      <w:r w:rsidR="00F66C12">
        <w:rPr>
          <w:b w:val="0"/>
        </w:rPr>
        <w:t>]</w:t>
      </w:r>
      <w:r w:rsidRPr="0094770F">
        <w:rPr>
          <w:b w:val="0"/>
        </w:rPr>
        <w:t xml:space="preserve">. Nevertheless, our sample is limited and our participants do not represent all users of green space. Our participants were over 45 and mostly female; studies have recorded age and </w:t>
      </w:r>
      <w:r w:rsidRPr="0094770F">
        <w:rPr>
          <w:b w:val="0"/>
        </w:rPr>
        <w:lastRenderedPageBreak/>
        <w:t xml:space="preserve">gender differences in the nature-health relationship </w:t>
      </w:r>
      <w:r w:rsidR="00F66C12">
        <w:rPr>
          <w:b w:val="0"/>
        </w:rPr>
        <w:t>[</w:t>
      </w:r>
      <w:r w:rsidR="00F718D2">
        <w:rPr>
          <w:b w:val="0"/>
        </w:rPr>
        <w:t>48,50</w:t>
      </w:r>
      <w:r w:rsidR="00F66C12">
        <w:rPr>
          <w:b w:val="0"/>
        </w:rPr>
        <w:t>]</w:t>
      </w:r>
      <w:r w:rsidRPr="0094770F">
        <w:rPr>
          <w:b w:val="0"/>
        </w:rPr>
        <w:t xml:space="preserve">. Neighborhood green space has been positively associated with health for men of all ages, with benefits seen only for older women </w:t>
      </w:r>
      <w:r w:rsidR="00F66C12">
        <w:rPr>
          <w:b w:val="0"/>
        </w:rPr>
        <w:t>[</w:t>
      </w:r>
      <w:r w:rsidR="00F718D2">
        <w:rPr>
          <w:b w:val="0"/>
        </w:rPr>
        <w:t>59</w:t>
      </w:r>
      <w:r w:rsidRPr="0094770F">
        <w:rPr>
          <w:b w:val="0"/>
        </w:rPr>
        <w:t>,</w:t>
      </w:r>
      <w:r w:rsidR="00F718D2">
        <w:rPr>
          <w:b w:val="0"/>
        </w:rPr>
        <w:t>60</w:t>
      </w:r>
      <w:r w:rsidR="00F66C12">
        <w:rPr>
          <w:b w:val="0"/>
        </w:rPr>
        <w:t>]</w:t>
      </w:r>
      <w:r w:rsidRPr="0094770F">
        <w:rPr>
          <w:b w:val="0"/>
        </w:rPr>
        <w:t xml:space="preserve">, although a recent meta-analysis of nature connection and wellbeing found no effect of gender or age </w:t>
      </w:r>
      <w:r w:rsidR="00F66C12">
        <w:rPr>
          <w:b w:val="0"/>
        </w:rPr>
        <w:t>[</w:t>
      </w:r>
      <w:r w:rsidR="008C4D2C">
        <w:rPr>
          <w:b w:val="0"/>
        </w:rPr>
        <w:t>6</w:t>
      </w:r>
      <w:r w:rsidR="00F718D2">
        <w:rPr>
          <w:b w:val="0"/>
        </w:rPr>
        <w:t>1</w:t>
      </w:r>
      <w:r w:rsidR="00F66C12">
        <w:rPr>
          <w:b w:val="0"/>
        </w:rPr>
        <w:t>]</w:t>
      </w:r>
      <w:r w:rsidRPr="0094770F">
        <w:rPr>
          <w:b w:val="0"/>
        </w:rPr>
        <w:t xml:space="preserve">.We were likely to have recruited people who were regular users of the recruitment sites </w:t>
      </w:r>
      <w:r w:rsidR="00830792">
        <w:rPr>
          <w:b w:val="0"/>
        </w:rPr>
        <w:t>(</w:t>
      </w:r>
      <w:r w:rsidRPr="0094770F">
        <w:rPr>
          <w:b w:val="0"/>
        </w:rPr>
        <w:t>the four green spaces and local venues</w:t>
      </w:r>
      <w:r w:rsidR="00830792">
        <w:rPr>
          <w:b w:val="0"/>
        </w:rPr>
        <w:t>)</w:t>
      </w:r>
      <w:r w:rsidRPr="0094770F">
        <w:rPr>
          <w:b w:val="0"/>
        </w:rPr>
        <w:t xml:space="preserve">; involving harder-to-reach groups is a recognized research challenge with little robust evidence on what works to enhance participation </w:t>
      </w:r>
      <w:r w:rsidR="00F66C12">
        <w:rPr>
          <w:b w:val="0"/>
        </w:rPr>
        <w:t>[</w:t>
      </w:r>
      <w:r w:rsidRPr="0094770F">
        <w:rPr>
          <w:b w:val="0"/>
        </w:rPr>
        <w:t>5</w:t>
      </w:r>
      <w:r w:rsidR="00F718D2">
        <w:rPr>
          <w:b w:val="0"/>
        </w:rPr>
        <w:t>8</w:t>
      </w:r>
      <w:r w:rsidR="00F66C12">
        <w:rPr>
          <w:b w:val="0"/>
        </w:rPr>
        <w:t>]</w:t>
      </w:r>
      <w:r w:rsidRPr="0094770F">
        <w:rPr>
          <w:b w:val="0"/>
        </w:rPr>
        <w:t xml:space="preserve">. Further investigation is needed for different population groups, particularly minority and disadvantaged groups, such as older people and those with poor health, who rarely visit natural spaces in urban areas and may be less connected with nature </w:t>
      </w:r>
      <w:r w:rsidR="00F66C12">
        <w:rPr>
          <w:b w:val="0"/>
        </w:rPr>
        <w:t>[</w:t>
      </w:r>
      <w:r w:rsidR="008C4D2C">
        <w:rPr>
          <w:b w:val="0"/>
        </w:rPr>
        <w:t>6</w:t>
      </w:r>
      <w:r w:rsidR="00F718D2">
        <w:rPr>
          <w:b w:val="0"/>
        </w:rPr>
        <w:t>2</w:t>
      </w:r>
      <w:r w:rsidR="00F66C12">
        <w:rPr>
          <w:b w:val="0"/>
        </w:rPr>
        <w:t>]</w:t>
      </w:r>
      <w:r w:rsidRPr="0094770F">
        <w:rPr>
          <w:b w:val="0"/>
        </w:rPr>
        <w:t>.</w:t>
      </w:r>
      <w:r w:rsidR="00B250B5">
        <w:rPr>
          <w:b w:val="0"/>
        </w:rPr>
        <w:t xml:space="preserve"> </w:t>
      </w:r>
      <w:r w:rsidR="00D8228B">
        <w:rPr>
          <w:b w:val="0"/>
        </w:rPr>
        <w:t>Our macroinvertebrate s</w:t>
      </w:r>
      <w:r w:rsidR="00046423">
        <w:rPr>
          <w:b w:val="0"/>
        </w:rPr>
        <w:t>ample</w:t>
      </w:r>
      <w:r w:rsidR="00B250B5">
        <w:rPr>
          <w:b w:val="0"/>
        </w:rPr>
        <w:t xml:space="preserve"> size</w:t>
      </w:r>
      <w:r w:rsidR="006C3AC3">
        <w:rPr>
          <w:b w:val="0"/>
        </w:rPr>
        <w:t xml:space="preserve">s </w:t>
      </w:r>
      <w:r w:rsidR="00B250B5">
        <w:rPr>
          <w:b w:val="0"/>
        </w:rPr>
        <w:t>were also relatively small, as considering dual benefits necessitates breadth rather than depth</w:t>
      </w:r>
      <w:r w:rsidR="006C3AC3">
        <w:rPr>
          <w:b w:val="0"/>
        </w:rPr>
        <w:t xml:space="preserve"> of study</w:t>
      </w:r>
      <w:r w:rsidR="008C1D91">
        <w:rPr>
          <w:b w:val="0"/>
        </w:rPr>
        <w:t>. H</w:t>
      </w:r>
      <w:r w:rsidR="00B250B5">
        <w:rPr>
          <w:b w:val="0"/>
        </w:rPr>
        <w:t>owever</w:t>
      </w:r>
      <w:r w:rsidR="00D8228B">
        <w:rPr>
          <w:b w:val="0"/>
        </w:rPr>
        <w:t>, future research</w:t>
      </w:r>
      <w:r w:rsidR="00B250B5">
        <w:rPr>
          <w:b w:val="0"/>
        </w:rPr>
        <w:t xml:space="preserve"> </w:t>
      </w:r>
      <w:r w:rsidR="008C1D91">
        <w:rPr>
          <w:b w:val="0"/>
        </w:rPr>
        <w:t>could be improved through more detailed ecological sampling</w:t>
      </w:r>
      <w:r w:rsidR="00B250B5">
        <w:rPr>
          <w:b w:val="0"/>
        </w:rPr>
        <w:t>.</w:t>
      </w:r>
    </w:p>
    <w:p w14:paraId="7F639CF9" w14:textId="77777777" w:rsidR="0094770F" w:rsidRPr="0094770F" w:rsidRDefault="0094770F" w:rsidP="0094770F">
      <w:pPr>
        <w:pStyle w:val="MDPI21heading1"/>
        <w:rPr>
          <w:b w:val="0"/>
        </w:rPr>
      </w:pPr>
      <w:r w:rsidRPr="0094770F">
        <w:rPr>
          <w:b w:val="0"/>
        </w:rPr>
        <w:t xml:space="preserve">There were few evaluations of the dual benefits of restoration on which to build when integrating the ecological and social findings from the project. Discussion from Smith et al. </w:t>
      </w:r>
      <w:r w:rsidR="00F66C12">
        <w:rPr>
          <w:b w:val="0"/>
        </w:rPr>
        <w:t>[</w:t>
      </w:r>
      <w:r w:rsidRPr="0094770F">
        <w:rPr>
          <w:b w:val="0"/>
        </w:rPr>
        <w:t>8</w:t>
      </w:r>
      <w:r w:rsidR="00F66C12">
        <w:rPr>
          <w:b w:val="0"/>
        </w:rPr>
        <w:t>]</w:t>
      </w:r>
      <w:r w:rsidRPr="0094770F">
        <w:rPr>
          <w:b w:val="0"/>
        </w:rPr>
        <w:t xml:space="preserve"> regarding achieving ecological and social objectives from restoration informed our research and decision to use a simple framework, including four broad principles </w:t>
      </w:r>
      <w:r w:rsidR="00F66C12">
        <w:rPr>
          <w:b w:val="0"/>
        </w:rPr>
        <w:t>[</w:t>
      </w:r>
      <w:r w:rsidRPr="0094770F">
        <w:rPr>
          <w:b w:val="0"/>
        </w:rPr>
        <w:t>9</w:t>
      </w:r>
      <w:r w:rsidR="00F66C12">
        <w:rPr>
          <w:b w:val="0"/>
        </w:rPr>
        <w:t>]</w:t>
      </w:r>
      <w:r w:rsidRPr="0094770F">
        <w:rPr>
          <w:b w:val="0"/>
        </w:rPr>
        <w:t xml:space="preserve">. However, the framework does not indicate how the four principles are linked or include important elements such as time. Further research is needed focusing on the links between ecological and social benefits </w:t>
      </w:r>
      <w:r w:rsidR="00F66C12">
        <w:rPr>
          <w:b w:val="0"/>
        </w:rPr>
        <w:t>[</w:t>
      </w:r>
      <w:r w:rsidRPr="0094770F">
        <w:rPr>
          <w:b w:val="0"/>
        </w:rPr>
        <w:t>20</w:t>
      </w:r>
      <w:r w:rsidR="00F66C12">
        <w:rPr>
          <w:b w:val="0"/>
        </w:rPr>
        <w:t>]</w:t>
      </w:r>
      <w:r w:rsidRPr="0094770F">
        <w:rPr>
          <w:b w:val="0"/>
        </w:rPr>
        <w:t>, investigating, for example, links between biodiversity and psychological benefits, to improve the framework. Pre- and post-restoration monitoring would also facilitate the investigation of causal links.</w:t>
      </w:r>
    </w:p>
    <w:p w14:paraId="2B89F278" w14:textId="77777777" w:rsidR="0094770F" w:rsidRPr="0094770F" w:rsidRDefault="0094770F" w:rsidP="0094770F">
      <w:pPr>
        <w:pStyle w:val="MDPI21heading1"/>
        <w:rPr>
          <w:b w:val="0"/>
        </w:rPr>
      </w:pPr>
      <w:r w:rsidRPr="0094770F">
        <w:rPr>
          <w:b w:val="0"/>
        </w:rPr>
        <w:t xml:space="preserve">Whilst urbanization offers opportunities for sustainable living, the degradation of natural environments in urban areas can lead to declines in biodiversity and may could impact human health. Ecological restoration can contribute to solving this problem. By using the four principles proposed by Suding et al. </w:t>
      </w:r>
      <w:r w:rsidR="00F66C12">
        <w:rPr>
          <w:b w:val="0"/>
        </w:rPr>
        <w:t>[</w:t>
      </w:r>
      <w:r w:rsidRPr="0094770F">
        <w:rPr>
          <w:b w:val="0"/>
        </w:rPr>
        <w:t>9</w:t>
      </w:r>
      <w:r w:rsidR="00F66C12">
        <w:rPr>
          <w:b w:val="0"/>
        </w:rPr>
        <w:t>]</w:t>
      </w:r>
      <w:r w:rsidRPr="0094770F">
        <w:rPr>
          <w:b w:val="0"/>
        </w:rPr>
        <w:t xml:space="preserve"> to consider ecological and social dimensions of an urban restoration project, this study showed that the main benefits of the restoration relate to its impact in increasing ecological integrity and benefitting and engaging society. The restoration of the Medlock has led to improvement in the ecological health of the river and, despite some concerns over the project taking insufficient account of the past and future, its sustainability is viewed positively by local users who feel the restoration has improved the aesthetic and sensory appeal of the space. Our findings have implications for stakeholders involved in carrying out ecological restoration, highlighting the importance of involving the local community throughout the process, particularly as in the longer term, societal support and engagement can enhance the environmental sustainability of projects, allowing time for the full ecological benefits to be realized. More broadly, they provide further evidence for urban planning and policy regarding opportunities to improve urban sustainability from projects which increase ecological health, as they can lead to co-benefits for the environment and society. Deriving dual ecological and social benefits from ecological restoration is key to the success of such projects in urban areas.</w:t>
      </w:r>
    </w:p>
    <w:p w14:paraId="6627C2BA" w14:textId="77777777" w:rsidR="002E57DB" w:rsidRPr="002E57DB" w:rsidRDefault="002E57DB" w:rsidP="00822B3D">
      <w:pPr>
        <w:pStyle w:val="MDPI62Acknowledgments"/>
      </w:pPr>
      <w:r>
        <w:rPr>
          <w:b/>
        </w:rPr>
        <w:t xml:space="preserve">Author Contributions: </w:t>
      </w:r>
      <w:r w:rsidRPr="002E57DB">
        <w:t>conceptualization</w:t>
      </w:r>
      <w:r w:rsidRPr="00F45F56">
        <w:t xml:space="preserve">, </w:t>
      </w:r>
      <w:r w:rsidR="00F45F56" w:rsidRPr="00F45F56">
        <w:t>S.D.B., P.W., and H.G.;</w:t>
      </w:r>
      <w:r w:rsidR="00F45F56">
        <w:t xml:space="preserve"> </w:t>
      </w:r>
      <w:r w:rsidRPr="002E57DB">
        <w:t xml:space="preserve">investigation, </w:t>
      </w:r>
      <w:r w:rsidR="00F45F56">
        <w:t>S.D.B</w:t>
      </w:r>
      <w:r w:rsidRPr="002E57DB">
        <w:t xml:space="preserve">.; writing—original draft preparation, </w:t>
      </w:r>
      <w:r w:rsidR="00F45F56">
        <w:t>S.D.B</w:t>
      </w:r>
      <w:r w:rsidRPr="002E57DB">
        <w:t xml:space="preserve">.; writing—review and editing, </w:t>
      </w:r>
      <w:r w:rsidR="00F45F56">
        <w:t>P.W. and H.G.</w:t>
      </w:r>
      <w:r w:rsidRPr="002E57DB">
        <w:t xml:space="preserve">.; supervision, </w:t>
      </w:r>
      <w:r w:rsidR="00F45F56">
        <w:t xml:space="preserve">P.W. and H.G..; funding acquisition, P.W and H.G. </w:t>
      </w:r>
    </w:p>
    <w:p w14:paraId="1E66514F" w14:textId="77777777" w:rsidR="0085461C" w:rsidRDefault="0077402B" w:rsidP="00822B3D">
      <w:pPr>
        <w:pStyle w:val="MDPI62Acknowledgments"/>
        <w:rPr>
          <w:b/>
        </w:rPr>
      </w:pPr>
      <w:r>
        <w:rPr>
          <w:b/>
        </w:rPr>
        <w:t xml:space="preserve">Funding: </w:t>
      </w:r>
      <w:r w:rsidR="0085461C" w:rsidRPr="0085461C">
        <w:t xml:space="preserve">This work is part of the Health of Populations and Ecosystems </w:t>
      </w:r>
      <w:r w:rsidR="00F66C12">
        <w:t>[</w:t>
      </w:r>
      <w:r w:rsidR="0085461C" w:rsidRPr="0085461C">
        <w:t>HOPE</w:t>
      </w:r>
      <w:r w:rsidR="00F66C12">
        <w:t>]</w:t>
      </w:r>
      <w:r w:rsidR="0085461C" w:rsidRPr="0085461C">
        <w:t xml:space="preserve"> project funded by the Economic and Social Research Council, [Grant Number ES/L003015/1]; we would also like to acknowledge the support provided by the University of York </w:t>
      </w:r>
      <w:r w:rsidR="00F66C12">
        <w:t>[</w:t>
      </w:r>
      <w:r w:rsidR="0085461C" w:rsidRPr="0085461C">
        <w:t>UK</w:t>
      </w:r>
      <w:r w:rsidR="00F66C12">
        <w:t>]</w:t>
      </w:r>
      <w:r w:rsidR="0085461C" w:rsidRPr="0085461C">
        <w:t xml:space="preserve"> for the HOPE doctoral studentship on ecological interventions for health outcomes.</w:t>
      </w:r>
    </w:p>
    <w:p w14:paraId="564A0137" w14:textId="77777777" w:rsidR="00822B3D" w:rsidRPr="007628E6" w:rsidRDefault="007628E6" w:rsidP="00822B3D">
      <w:pPr>
        <w:pStyle w:val="MDPI62Acknowledgments"/>
      </w:pPr>
      <w:r>
        <w:rPr>
          <w:b/>
        </w:rPr>
        <w:t>Acknowledgments:</w:t>
      </w:r>
      <w:r w:rsidRPr="007628E6">
        <w:t xml:space="preserve"> </w:t>
      </w:r>
      <w:r w:rsidR="008D6572" w:rsidRPr="008D6572">
        <w:t>We would like to thank all the focus groups participants who generously gave their time to take part in the study as well as the community organizations who helped with recruitment.</w:t>
      </w:r>
    </w:p>
    <w:p w14:paraId="701D79B0" w14:textId="77777777" w:rsidR="00822B3D" w:rsidRDefault="00822B3D" w:rsidP="00822B3D">
      <w:pPr>
        <w:pStyle w:val="MDPI64CoI"/>
      </w:pPr>
      <w:r w:rsidRPr="003030D2">
        <w:rPr>
          <w:b/>
        </w:rPr>
        <w:t>Conflicts of Interest:</w:t>
      </w:r>
      <w:r w:rsidRPr="003030D2">
        <w:t xml:space="preserve"> The authors declare no conflict of interest</w:t>
      </w:r>
      <w:r w:rsidR="00EF696D">
        <w:t xml:space="preserve">. </w:t>
      </w:r>
      <w:r w:rsidRPr="003030D2">
        <w:t xml:space="preserve">The </w:t>
      </w:r>
      <w:r w:rsidR="004E0F98">
        <w:t>funders</w:t>
      </w:r>
      <w:r w:rsidRPr="003030D2">
        <w:t xml:space="preserve"> had no role in the design of the study; in the collection, analyses, or interpretation of data; in the writing of the </w:t>
      </w:r>
      <w:r w:rsidR="007A283C">
        <w:t xml:space="preserve">manuscript, or in the </w:t>
      </w:r>
      <w:r w:rsidRPr="003030D2">
        <w:t>d</w:t>
      </w:r>
      <w:r w:rsidR="00EF696D">
        <w:t>ecision to publish the results.</w:t>
      </w:r>
    </w:p>
    <w:p w14:paraId="35D2458E" w14:textId="77777777" w:rsidR="00AB0ECA" w:rsidRDefault="00AB0ECA" w:rsidP="00822B3D">
      <w:pPr>
        <w:pStyle w:val="MDPI64CoI"/>
      </w:pPr>
    </w:p>
    <w:p w14:paraId="0A63DCEC" w14:textId="75602463" w:rsidR="009956FF" w:rsidRDefault="009956FF" w:rsidP="00847485">
      <w:pPr>
        <w:pStyle w:val="MDPI21heading1"/>
      </w:pPr>
      <w:r>
        <w:lastRenderedPageBreak/>
        <w:t>Appendix A</w:t>
      </w:r>
    </w:p>
    <w:p w14:paraId="0B5C7C87" w14:textId="769A62E7" w:rsidR="004B6E9C" w:rsidRPr="00E56F70" w:rsidRDefault="004B6E9C" w:rsidP="00847485">
      <w:pPr>
        <w:pStyle w:val="MDPI21heading1"/>
        <w:rPr>
          <w:b w:val="0"/>
        </w:rPr>
      </w:pPr>
      <w:r>
        <w:t xml:space="preserve">Table 1 </w:t>
      </w:r>
      <w:r w:rsidR="00E56F70">
        <w:rPr>
          <w:b w:val="0"/>
        </w:rPr>
        <w:t>Physical characteristics of the six sites on the</w:t>
      </w:r>
      <w:r w:rsidR="00E56F70" w:rsidRPr="00E56F70">
        <w:rPr>
          <w:b w:val="0"/>
        </w:rPr>
        <w:t xml:space="preserve"> restored (Medlock, M) and unrestored (Irk, I) rivers</w:t>
      </w:r>
      <w:r w:rsidR="00204528">
        <w:rPr>
          <w:b w:val="0"/>
        </w:rPr>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0"/>
        <w:gridCol w:w="2440"/>
        <w:gridCol w:w="1336"/>
        <w:gridCol w:w="1337"/>
        <w:gridCol w:w="1337"/>
        <w:gridCol w:w="1337"/>
      </w:tblGrid>
      <w:tr w:rsidR="009956FF" w:rsidRPr="008A7667" w14:paraId="7BE81F4A" w14:textId="77777777" w:rsidTr="009F0E3D">
        <w:trPr>
          <w:trHeight w:val="300"/>
        </w:trPr>
        <w:tc>
          <w:tcPr>
            <w:tcW w:w="1280" w:type="dxa"/>
            <w:tcBorders>
              <w:top w:val="single" w:sz="4" w:space="0" w:color="auto"/>
              <w:bottom w:val="single" w:sz="4" w:space="0" w:color="auto"/>
            </w:tcBorders>
            <w:noWrap/>
            <w:hideMark/>
          </w:tcPr>
          <w:p w14:paraId="45C3925A" w14:textId="7F8DBC7E" w:rsidR="009956FF" w:rsidRPr="008A7667" w:rsidRDefault="009F0E3D" w:rsidP="009956FF">
            <w:pPr>
              <w:pStyle w:val="MDPI21heading1"/>
              <w:rPr>
                <w:b w:val="0"/>
                <w:lang w:val="en-GB"/>
              </w:rPr>
            </w:pPr>
            <w:r w:rsidRPr="008A7667">
              <w:rPr>
                <w:b w:val="0"/>
                <w:lang w:val="en-GB"/>
              </w:rPr>
              <w:t>Site</w:t>
            </w:r>
          </w:p>
        </w:tc>
        <w:tc>
          <w:tcPr>
            <w:tcW w:w="2440" w:type="dxa"/>
            <w:tcBorders>
              <w:top w:val="single" w:sz="4" w:space="0" w:color="auto"/>
              <w:bottom w:val="single" w:sz="4" w:space="0" w:color="auto"/>
            </w:tcBorders>
            <w:noWrap/>
            <w:hideMark/>
          </w:tcPr>
          <w:p w14:paraId="7AD26F84" w14:textId="77777777" w:rsidR="009956FF" w:rsidRPr="008A7667" w:rsidRDefault="009956FF" w:rsidP="009956FF">
            <w:pPr>
              <w:pStyle w:val="MDPI21heading1"/>
              <w:rPr>
                <w:b w:val="0"/>
              </w:rPr>
            </w:pPr>
          </w:p>
        </w:tc>
        <w:tc>
          <w:tcPr>
            <w:tcW w:w="1336" w:type="dxa"/>
            <w:tcBorders>
              <w:top w:val="single" w:sz="4" w:space="0" w:color="auto"/>
              <w:bottom w:val="single" w:sz="4" w:space="0" w:color="auto"/>
            </w:tcBorders>
            <w:noWrap/>
            <w:hideMark/>
          </w:tcPr>
          <w:p w14:paraId="760D1F93" w14:textId="77777777" w:rsidR="009956FF" w:rsidRPr="008A7667" w:rsidRDefault="009956FF" w:rsidP="009956FF">
            <w:pPr>
              <w:pStyle w:val="MDPI21heading1"/>
              <w:rPr>
                <w:b w:val="0"/>
              </w:rPr>
            </w:pPr>
            <w:r w:rsidRPr="008A7667">
              <w:rPr>
                <w:b w:val="0"/>
              </w:rPr>
              <w:t>Minimum</w:t>
            </w:r>
          </w:p>
        </w:tc>
        <w:tc>
          <w:tcPr>
            <w:tcW w:w="1337" w:type="dxa"/>
            <w:tcBorders>
              <w:top w:val="single" w:sz="4" w:space="0" w:color="auto"/>
              <w:bottom w:val="single" w:sz="4" w:space="0" w:color="auto"/>
            </w:tcBorders>
            <w:noWrap/>
            <w:hideMark/>
          </w:tcPr>
          <w:p w14:paraId="708137B8" w14:textId="77777777" w:rsidR="009956FF" w:rsidRPr="008A7667" w:rsidRDefault="009956FF" w:rsidP="009956FF">
            <w:pPr>
              <w:pStyle w:val="MDPI21heading1"/>
              <w:rPr>
                <w:b w:val="0"/>
              </w:rPr>
            </w:pPr>
            <w:r w:rsidRPr="008A7667">
              <w:rPr>
                <w:b w:val="0"/>
              </w:rPr>
              <w:t>Maximum</w:t>
            </w:r>
          </w:p>
        </w:tc>
        <w:tc>
          <w:tcPr>
            <w:tcW w:w="1337" w:type="dxa"/>
            <w:tcBorders>
              <w:top w:val="single" w:sz="4" w:space="0" w:color="auto"/>
              <w:bottom w:val="single" w:sz="4" w:space="0" w:color="auto"/>
            </w:tcBorders>
            <w:noWrap/>
            <w:hideMark/>
          </w:tcPr>
          <w:p w14:paraId="28438EA6" w14:textId="77777777" w:rsidR="009956FF" w:rsidRPr="008A7667" w:rsidRDefault="009956FF" w:rsidP="009956FF">
            <w:pPr>
              <w:pStyle w:val="MDPI21heading1"/>
              <w:rPr>
                <w:b w:val="0"/>
              </w:rPr>
            </w:pPr>
            <w:r w:rsidRPr="008A7667">
              <w:rPr>
                <w:b w:val="0"/>
              </w:rPr>
              <w:t>Mean</w:t>
            </w:r>
          </w:p>
        </w:tc>
        <w:tc>
          <w:tcPr>
            <w:tcW w:w="1337" w:type="dxa"/>
            <w:tcBorders>
              <w:top w:val="single" w:sz="4" w:space="0" w:color="auto"/>
              <w:bottom w:val="single" w:sz="4" w:space="0" w:color="auto"/>
            </w:tcBorders>
            <w:noWrap/>
            <w:hideMark/>
          </w:tcPr>
          <w:p w14:paraId="42C43312" w14:textId="77777777" w:rsidR="009956FF" w:rsidRPr="008A7667" w:rsidRDefault="009956FF" w:rsidP="009956FF">
            <w:pPr>
              <w:pStyle w:val="MDPI21heading1"/>
              <w:rPr>
                <w:b w:val="0"/>
              </w:rPr>
            </w:pPr>
            <w:r w:rsidRPr="008A7667">
              <w:rPr>
                <w:b w:val="0"/>
              </w:rPr>
              <w:t>Std. Error</w:t>
            </w:r>
          </w:p>
        </w:tc>
      </w:tr>
      <w:tr w:rsidR="008A7667" w:rsidRPr="008A7667" w14:paraId="42975D0B" w14:textId="77777777" w:rsidTr="00F068C9">
        <w:trPr>
          <w:trHeight w:val="300"/>
        </w:trPr>
        <w:tc>
          <w:tcPr>
            <w:tcW w:w="1280" w:type="dxa"/>
            <w:tcBorders>
              <w:top w:val="single" w:sz="4" w:space="0" w:color="auto"/>
            </w:tcBorders>
            <w:noWrap/>
            <w:hideMark/>
          </w:tcPr>
          <w:p w14:paraId="13054D5A" w14:textId="77777777" w:rsidR="008A7667" w:rsidRPr="008A7667" w:rsidRDefault="008A7667" w:rsidP="008A7667">
            <w:pPr>
              <w:pStyle w:val="MDPI21heading1"/>
              <w:rPr>
                <w:b w:val="0"/>
              </w:rPr>
            </w:pPr>
            <w:r w:rsidRPr="008A7667">
              <w:rPr>
                <w:b w:val="0"/>
              </w:rPr>
              <w:t>M-Du</w:t>
            </w:r>
          </w:p>
        </w:tc>
        <w:tc>
          <w:tcPr>
            <w:tcW w:w="2440" w:type="dxa"/>
            <w:tcBorders>
              <w:top w:val="single" w:sz="4" w:space="0" w:color="auto"/>
            </w:tcBorders>
            <w:noWrap/>
            <w:hideMark/>
          </w:tcPr>
          <w:p w14:paraId="4D7525B9" w14:textId="77777777" w:rsidR="008A7667" w:rsidRPr="008A7667" w:rsidRDefault="008A7667" w:rsidP="008A7667">
            <w:pPr>
              <w:pStyle w:val="MDPI21heading1"/>
              <w:rPr>
                <w:b w:val="0"/>
              </w:rPr>
            </w:pPr>
            <w:r w:rsidRPr="008A7667">
              <w:rPr>
                <w:b w:val="0"/>
              </w:rPr>
              <w:t>Width</w:t>
            </w:r>
          </w:p>
        </w:tc>
        <w:tc>
          <w:tcPr>
            <w:tcW w:w="1336" w:type="dxa"/>
            <w:tcBorders>
              <w:top w:val="nil"/>
              <w:left w:val="nil"/>
              <w:bottom w:val="nil"/>
              <w:right w:val="nil"/>
            </w:tcBorders>
            <w:shd w:val="clear" w:color="auto" w:fill="auto"/>
            <w:noWrap/>
            <w:vAlign w:val="bottom"/>
          </w:tcPr>
          <w:p w14:paraId="2235149B" w14:textId="6E701234" w:rsidR="008A7667" w:rsidRPr="008A7667" w:rsidRDefault="008A7667" w:rsidP="00F068C9">
            <w:pPr>
              <w:pStyle w:val="MDPI21heading1"/>
              <w:jc w:val="right"/>
              <w:rPr>
                <w:b w:val="0"/>
              </w:rPr>
            </w:pPr>
            <w:r w:rsidRPr="008A7667">
              <w:rPr>
                <w:rFonts w:ascii="Calibri" w:hAnsi="Calibri"/>
                <w:b w:val="0"/>
                <w:sz w:val="22"/>
              </w:rPr>
              <w:t>2.80</w:t>
            </w:r>
          </w:p>
        </w:tc>
        <w:tc>
          <w:tcPr>
            <w:tcW w:w="1337" w:type="dxa"/>
            <w:tcBorders>
              <w:top w:val="nil"/>
              <w:left w:val="nil"/>
              <w:bottom w:val="nil"/>
              <w:right w:val="nil"/>
            </w:tcBorders>
            <w:shd w:val="clear" w:color="auto" w:fill="auto"/>
            <w:noWrap/>
            <w:vAlign w:val="bottom"/>
          </w:tcPr>
          <w:p w14:paraId="69645573" w14:textId="5C773AA4" w:rsidR="008A7667" w:rsidRPr="008A7667" w:rsidRDefault="008A7667" w:rsidP="00F068C9">
            <w:pPr>
              <w:pStyle w:val="MDPI21heading1"/>
              <w:jc w:val="right"/>
              <w:rPr>
                <w:b w:val="0"/>
              </w:rPr>
            </w:pPr>
            <w:r w:rsidRPr="008A7667">
              <w:rPr>
                <w:rFonts w:ascii="Calibri" w:hAnsi="Calibri"/>
                <w:b w:val="0"/>
                <w:sz w:val="22"/>
              </w:rPr>
              <w:t>3.95</w:t>
            </w:r>
          </w:p>
        </w:tc>
        <w:tc>
          <w:tcPr>
            <w:tcW w:w="1337" w:type="dxa"/>
            <w:tcBorders>
              <w:top w:val="nil"/>
              <w:left w:val="nil"/>
              <w:bottom w:val="nil"/>
              <w:right w:val="nil"/>
            </w:tcBorders>
            <w:shd w:val="clear" w:color="auto" w:fill="auto"/>
            <w:noWrap/>
            <w:vAlign w:val="bottom"/>
          </w:tcPr>
          <w:p w14:paraId="492F0022" w14:textId="65119931" w:rsidR="008A7667" w:rsidRPr="008A7667" w:rsidRDefault="008A7667" w:rsidP="00F068C9">
            <w:pPr>
              <w:pStyle w:val="MDPI21heading1"/>
              <w:jc w:val="right"/>
              <w:rPr>
                <w:b w:val="0"/>
              </w:rPr>
            </w:pPr>
            <w:r w:rsidRPr="008A7667">
              <w:rPr>
                <w:rFonts w:ascii="Calibri" w:hAnsi="Calibri"/>
                <w:b w:val="0"/>
                <w:sz w:val="22"/>
              </w:rPr>
              <w:t>3.08</w:t>
            </w:r>
          </w:p>
        </w:tc>
        <w:tc>
          <w:tcPr>
            <w:tcW w:w="1337" w:type="dxa"/>
            <w:tcBorders>
              <w:top w:val="nil"/>
              <w:left w:val="nil"/>
              <w:bottom w:val="nil"/>
              <w:right w:val="nil"/>
            </w:tcBorders>
            <w:shd w:val="clear" w:color="auto" w:fill="auto"/>
            <w:noWrap/>
            <w:vAlign w:val="bottom"/>
          </w:tcPr>
          <w:p w14:paraId="2B24ECA6" w14:textId="6F2ED10D" w:rsidR="008A7667" w:rsidRPr="008A7667" w:rsidRDefault="008A7667" w:rsidP="00F068C9">
            <w:pPr>
              <w:pStyle w:val="MDPI21heading1"/>
              <w:jc w:val="right"/>
              <w:rPr>
                <w:b w:val="0"/>
              </w:rPr>
            </w:pPr>
            <w:r w:rsidRPr="008A7667">
              <w:rPr>
                <w:rFonts w:ascii="Calibri" w:hAnsi="Calibri"/>
                <w:b w:val="0"/>
                <w:sz w:val="22"/>
              </w:rPr>
              <w:t>0.13</w:t>
            </w:r>
          </w:p>
        </w:tc>
      </w:tr>
      <w:tr w:rsidR="008A7667" w:rsidRPr="008A7667" w14:paraId="3BE44979" w14:textId="77777777" w:rsidTr="00F068C9">
        <w:trPr>
          <w:trHeight w:val="300"/>
        </w:trPr>
        <w:tc>
          <w:tcPr>
            <w:tcW w:w="1280" w:type="dxa"/>
            <w:noWrap/>
            <w:hideMark/>
          </w:tcPr>
          <w:p w14:paraId="43D94670" w14:textId="77777777" w:rsidR="008A7667" w:rsidRPr="008A7667" w:rsidRDefault="008A7667" w:rsidP="008A7667">
            <w:pPr>
              <w:pStyle w:val="MDPI21heading1"/>
              <w:rPr>
                <w:b w:val="0"/>
              </w:rPr>
            </w:pPr>
          </w:p>
        </w:tc>
        <w:tc>
          <w:tcPr>
            <w:tcW w:w="2440" w:type="dxa"/>
            <w:noWrap/>
            <w:hideMark/>
          </w:tcPr>
          <w:p w14:paraId="01700F8E" w14:textId="77777777" w:rsidR="008A7667" w:rsidRPr="008A7667" w:rsidRDefault="008A7667" w:rsidP="008A7667">
            <w:pPr>
              <w:pStyle w:val="MDPI21heading1"/>
              <w:rPr>
                <w:b w:val="0"/>
              </w:rPr>
            </w:pPr>
            <w:r w:rsidRPr="008A7667">
              <w:rPr>
                <w:b w:val="0"/>
              </w:rPr>
              <w:t>Depth (cm)</w:t>
            </w:r>
          </w:p>
        </w:tc>
        <w:tc>
          <w:tcPr>
            <w:tcW w:w="1336" w:type="dxa"/>
            <w:tcBorders>
              <w:top w:val="nil"/>
              <w:left w:val="nil"/>
              <w:bottom w:val="nil"/>
              <w:right w:val="nil"/>
            </w:tcBorders>
            <w:shd w:val="clear" w:color="auto" w:fill="auto"/>
            <w:noWrap/>
            <w:vAlign w:val="bottom"/>
          </w:tcPr>
          <w:p w14:paraId="43117E65" w14:textId="7216E145" w:rsidR="008A7667" w:rsidRPr="008A7667" w:rsidRDefault="008A7667" w:rsidP="00F068C9">
            <w:pPr>
              <w:pStyle w:val="MDPI21heading1"/>
              <w:jc w:val="right"/>
              <w:rPr>
                <w:b w:val="0"/>
              </w:rPr>
            </w:pPr>
            <w:r w:rsidRPr="008A7667">
              <w:rPr>
                <w:rFonts w:ascii="Calibri" w:hAnsi="Calibri"/>
                <w:b w:val="0"/>
                <w:sz w:val="22"/>
              </w:rPr>
              <w:t>32.67</w:t>
            </w:r>
          </w:p>
        </w:tc>
        <w:tc>
          <w:tcPr>
            <w:tcW w:w="1337" w:type="dxa"/>
            <w:tcBorders>
              <w:top w:val="nil"/>
              <w:left w:val="nil"/>
              <w:bottom w:val="nil"/>
              <w:right w:val="nil"/>
            </w:tcBorders>
            <w:shd w:val="clear" w:color="auto" w:fill="auto"/>
            <w:noWrap/>
            <w:vAlign w:val="bottom"/>
          </w:tcPr>
          <w:p w14:paraId="112AD14C" w14:textId="72CD1684" w:rsidR="008A7667" w:rsidRPr="008A7667" w:rsidRDefault="008A7667" w:rsidP="00F068C9">
            <w:pPr>
              <w:pStyle w:val="MDPI21heading1"/>
              <w:jc w:val="right"/>
              <w:rPr>
                <w:b w:val="0"/>
              </w:rPr>
            </w:pPr>
            <w:r w:rsidRPr="008A7667">
              <w:rPr>
                <w:rFonts w:ascii="Calibri" w:hAnsi="Calibri"/>
                <w:b w:val="0"/>
                <w:sz w:val="22"/>
              </w:rPr>
              <w:t>51.67</w:t>
            </w:r>
          </w:p>
        </w:tc>
        <w:tc>
          <w:tcPr>
            <w:tcW w:w="1337" w:type="dxa"/>
            <w:tcBorders>
              <w:top w:val="nil"/>
              <w:left w:val="nil"/>
              <w:bottom w:val="nil"/>
              <w:right w:val="nil"/>
            </w:tcBorders>
            <w:shd w:val="clear" w:color="auto" w:fill="auto"/>
            <w:noWrap/>
            <w:vAlign w:val="bottom"/>
          </w:tcPr>
          <w:p w14:paraId="32ABFF11" w14:textId="40E5A8EF" w:rsidR="008A7667" w:rsidRPr="008A7667" w:rsidRDefault="008A7667" w:rsidP="00F068C9">
            <w:pPr>
              <w:pStyle w:val="MDPI21heading1"/>
              <w:jc w:val="right"/>
              <w:rPr>
                <w:b w:val="0"/>
              </w:rPr>
            </w:pPr>
            <w:r w:rsidRPr="008A7667">
              <w:rPr>
                <w:rFonts w:ascii="Calibri" w:hAnsi="Calibri"/>
                <w:b w:val="0"/>
                <w:sz w:val="22"/>
              </w:rPr>
              <w:t>38.91</w:t>
            </w:r>
          </w:p>
        </w:tc>
        <w:tc>
          <w:tcPr>
            <w:tcW w:w="1337" w:type="dxa"/>
            <w:tcBorders>
              <w:top w:val="nil"/>
              <w:left w:val="nil"/>
              <w:bottom w:val="nil"/>
              <w:right w:val="nil"/>
            </w:tcBorders>
            <w:shd w:val="clear" w:color="auto" w:fill="auto"/>
            <w:noWrap/>
            <w:vAlign w:val="bottom"/>
          </w:tcPr>
          <w:p w14:paraId="0B64FA55" w14:textId="458EB0B7" w:rsidR="008A7667" w:rsidRPr="008A7667" w:rsidRDefault="008A7667" w:rsidP="00F068C9">
            <w:pPr>
              <w:pStyle w:val="MDPI21heading1"/>
              <w:jc w:val="right"/>
              <w:rPr>
                <w:b w:val="0"/>
              </w:rPr>
            </w:pPr>
            <w:r w:rsidRPr="008A7667">
              <w:rPr>
                <w:rFonts w:ascii="Calibri" w:hAnsi="Calibri"/>
                <w:b w:val="0"/>
                <w:sz w:val="22"/>
              </w:rPr>
              <w:t>2.10</w:t>
            </w:r>
          </w:p>
        </w:tc>
      </w:tr>
      <w:tr w:rsidR="008A7667" w:rsidRPr="008A7667" w14:paraId="4F74DF91" w14:textId="77777777" w:rsidTr="00F068C9">
        <w:trPr>
          <w:trHeight w:val="300"/>
        </w:trPr>
        <w:tc>
          <w:tcPr>
            <w:tcW w:w="1280" w:type="dxa"/>
            <w:noWrap/>
            <w:hideMark/>
          </w:tcPr>
          <w:p w14:paraId="3FE38272" w14:textId="77777777" w:rsidR="008A7667" w:rsidRPr="008A7667" w:rsidRDefault="008A7667" w:rsidP="008A7667">
            <w:pPr>
              <w:pStyle w:val="MDPI21heading1"/>
              <w:rPr>
                <w:b w:val="0"/>
              </w:rPr>
            </w:pPr>
          </w:p>
        </w:tc>
        <w:tc>
          <w:tcPr>
            <w:tcW w:w="2440" w:type="dxa"/>
            <w:noWrap/>
            <w:hideMark/>
          </w:tcPr>
          <w:p w14:paraId="161020F0" w14:textId="77777777" w:rsidR="008A7667" w:rsidRPr="008A7667" w:rsidRDefault="008A7667" w:rsidP="008A7667">
            <w:pPr>
              <w:pStyle w:val="MDPI21heading1"/>
              <w:rPr>
                <w:b w:val="0"/>
              </w:rPr>
            </w:pPr>
            <w:r w:rsidRPr="008A7667">
              <w:rPr>
                <w:b w:val="0"/>
              </w:rPr>
              <w:t>Velocity (m/s)</w:t>
            </w:r>
          </w:p>
        </w:tc>
        <w:tc>
          <w:tcPr>
            <w:tcW w:w="1336" w:type="dxa"/>
            <w:tcBorders>
              <w:top w:val="nil"/>
              <w:left w:val="nil"/>
              <w:bottom w:val="nil"/>
              <w:right w:val="nil"/>
            </w:tcBorders>
            <w:shd w:val="clear" w:color="auto" w:fill="auto"/>
            <w:noWrap/>
            <w:vAlign w:val="bottom"/>
          </w:tcPr>
          <w:p w14:paraId="03CC62A5" w14:textId="0E1E38CC" w:rsidR="008A7667" w:rsidRPr="008A7667" w:rsidRDefault="008A7667" w:rsidP="00F068C9">
            <w:pPr>
              <w:pStyle w:val="MDPI21heading1"/>
              <w:jc w:val="right"/>
              <w:rPr>
                <w:b w:val="0"/>
              </w:rPr>
            </w:pPr>
            <w:r w:rsidRPr="008A7667">
              <w:rPr>
                <w:rFonts w:ascii="Calibri" w:hAnsi="Calibri"/>
                <w:b w:val="0"/>
                <w:sz w:val="22"/>
              </w:rPr>
              <w:t>0.23</w:t>
            </w:r>
          </w:p>
        </w:tc>
        <w:tc>
          <w:tcPr>
            <w:tcW w:w="1337" w:type="dxa"/>
            <w:tcBorders>
              <w:top w:val="nil"/>
              <w:left w:val="nil"/>
              <w:bottom w:val="nil"/>
              <w:right w:val="nil"/>
            </w:tcBorders>
            <w:shd w:val="clear" w:color="auto" w:fill="auto"/>
            <w:noWrap/>
            <w:vAlign w:val="bottom"/>
          </w:tcPr>
          <w:p w14:paraId="52F1040B" w14:textId="38759532" w:rsidR="008A7667" w:rsidRPr="008A7667" w:rsidRDefault="008A7667" w:rsidP="00F068C9">
            <w:pPr>
              <w:pStyle w:val="MDPI21heading1"/>
              <w:jc w:val="right"/>
              <w:rPr>
                <w:b w:val="0"/>
              </w:rPr>
            </w:pPr>
            <w:r w:rsidRPr="008A7667">
              <w:rPr>
                <w:rFonts w:ascii="Calibri" w:hAnsi="Calibri"/>
                <w:b w:val="0"/>
                <w:sz w:val="22"/>
              </w:rPr>
              <w:t>0.91</w:t>
            </w:r>
          </w:p>
        </w:tc>
        <w:tc>
          <w:tcPr>
            <w:tcW w:w="1337" w:type="dxa"/>
            <w:tcBorders>
              <w:top w:val="nil"/>
              <w:left w:val="nil"/>
              <w:bottom w:val="nil"/>
              <w:right w:val="nil"/>
            </w:tcBorders>
            <w:shd w:val="clear" w:color="auto" w:fill="auto"/>
            <w:noWrap/>
            <w:vAlign w:val="bottom"/>
          </w:tcPr>
          <w:p w14:paraId="03350B5E" w14:textId="11E963A7" w:rsidR="008A7667" w:rsidRPr="008A7667" w:rsidRDefault="008A7667" w:rsidP="00F068C9">
            <w:pPr>
              <w:pStyle w:val="MDPI21heading1"/>
              <w:jc w:val="right"/>
              <w:rPr>
                <w:b w:val="0"/>
              </w:rPr>
            </w:pPr>
            <w:r w:rsidRPr="008A7667">
              <w:rPr>
                <w:rFonts w:ascii="Calibri" w:hAnsi="Calibri"/>
                <w:b w:val="0"/>
                <w:sz w:val="22"/>
              </w:rPr>
              <w:t>0.43</w:t>
            </w:r>
          </w:p>
        </w:tc>
        <w:tc>
          <w:tcPr>
            <w:tcW w:w="1337" w:type="dxa"/>
            <w:tcBorders>
              <w:top w:val="nil"/>
              <w:left w:val="nil"/>
              <w:bottom w:val="nil"/>
              <w:right w:val="nil"/>
            </w:tcBorders>
            <w:shd w:val="clear" w:color="auto" w:fill="auto"/>
            <w:noWrap/>
            <w:vAlign w:val="bottom"/>
          </w:tcPr>
          <w:p w14:paraId="2501C1CF" w14:textId="41A0B1E5" w:rsidR="008A7667" w:rsidRPr="008A7667" w:rsidRDefault="008A7667" w:rsidP="00F068C9">
            <w:pPr>
              <w:pStyle w:val="MDPI21heading1"/>
              <w:jc w:val="right"/>
              <w:rPr>
                <w:b w:val="0"/>
              </w:rPr>
            </w:pPr>
            <w:r w:rsidRPr="008A7667">
              <w:rPr>
                <w:rFonts w:ascii="Calibri" w:hAnsi="Calibri"/>
                <w:b w:val="0"/>
                <w:sz w:val="22"/>
              </w:rPr>
              <w:t>0.08</w:t>
            </w:r>
          </w:p>
        </w:tc>
      </w:tr>
      <w:tr w:rsidR="008A7667" w:rsidRPr="008A7667" w14:paraId="45EDB0DD" w14:textId="77777777" w:rsidTr="00F068C9">
        <w:trPr>
          <w:trHeight w:val="300"/>
        </w:trPr>
        <w:tc>
          <w:tcPr>
            <w:tcW w:w="1280" w:type="dxa"/>
            <w:noWrap/>
            <w:hideMark/>
          </w:tcPr>
          <w:p w14:paraId="51B1A573" w14:textId="77777777" w:rsidR="008A7667" w:rsidRPr="008A7667" w:rsidRDefault="008A7667" w:rsidP="008A7667">
            <w:pPr>
              <w:pStyle w:val="MDPI21heading1"/>
              <w:rPr>
                <w:b w:val="0"/>
              </w:rPr>
            </w:pPr>
          </w:p>
        </w:tc>
        <w:tc>
          <w:tcPr>
            <w:tcW w:w="2440" w:type="dxa"/>
            <w:noWrap/>
            <w:hideMark/>
          </w:tcPr>
          <w:p w14:paraId="27251C92" w14:textId="77777777" w:rsidR="008A7667" w:rsidRPr="008A7667" w:rsidRDefault="008A7667" w:rsidP="008A7667">
            <w:pPr>
              <w:pStyle w:val="MDPI21heading1"/>
              <w:rPr>
                <w:b w:val="0"/>
              </w:rPr>
            </w:pPr>
            <w:r w:rsidRPr="008A7667">
              <w:rPr>
                <w:b w:val="0"/>
              </w:rPr>
              <w:t>Temperature (oC)</w:t>
            </w:r>
          </w:p>
        </w:tc>
        <w:tc>
          <w:tcPr>
            <w:tcW w:w="1336" w:type="dxa"/>
            <w:tcBorders>
              <w:top w:val="nil"/>
              <w:left w:val="nil"/>
              <w:bottom w:val="nil"/>
              <w:right w:val="nil"/>
            </w:tcBorders>
            <w:shd w:val="clear" w:color="auto" w:fill="auto"/>
            <w:noWrap/>
            <w:vAlign w:val="bottom"/>
          </w:tcPr>
          <w:p w14:paraId="55C5E72D" w14:textId="4CD568D2" w:rsidR="008A7667" w:rsidRPr="008A7667" w:rsidRDefault="008A7667" w:rsidP="00F068C9">
            <w:pPr>
              <w:pStyle w:val="MDPI21heading1"/>
              <w:jc w:val="right"/>
              <w:rPr>
                <w:b w:val="0"/>
              </w:rPr>
            </w:pPr>
            <w:r w:rsidRPr="008A7667">
              <w:rPr>
                <w:rFonts w:ascii="Calibri" w:hAnsi="Calibri"/>
                <w:b w:val="0"/>
                <w:sz w:val="22"/>
              </w:rPr>
              <w:t>8.90</w:t>
            </w:r>
          </w:p>
        </w:tc>
        <w:tc>
          <w:tcPr>
            <w:tcW w:w="1337" w:type="dxa"/>
            <w:tcBorders>
              <w:top w:val="nil"/>
              <w:left w:val="nil"/>
              <w:bottom w:val="nil"/>
              <w:right w:val="nil"/>
            </w:tcBorders>
            <w:shd w:val="clear" w:color="auto" w:fill="auto"/>
            <w:noWrap/>
            <w:vAlign w:val="bottom"/>
          </w:tcPr>
          <w:p w14:paraId="244296E5" w14:textId="322316D5" w:rsidR="008A7667" w:rsidRPr="008A7667" w:rsidRDefault="008A7667" w:rsidP="00F068C9">
            <w:pPr>
              <w:pStyle w:val="MDPI21heading1"/>
              <w:jc w:val="right"/>
              <w:rPr>
                <w:b w:val="0"/>
              </w:rPr>
            </w:pPr>
            <w:r w:rsidRPr="008A7667">
              <w:rPr>
                <w:rFonts w:ascii="Calibri" w:hAnsi="Calibri"/>
                <w:b w:val="0"/>
                <w:sz w:val="22"/>
              </w:rPr>
              <w:t>15.10</w:t>
            </w:r>
          </w:p>
        </w:tc>
        <w:tc>
          <w:tcPr>
            <w:tcW w:w="1337" w:type="dxa"/>
            <w:tcBorders>
              <w:top w:val="nil"/>
              <w:left w:val="nil"/>
              <w:bottom w:val="nil"/>
              <w:right w:val="nil"/>
            </w:tcBorders>
            <w:shd w:val="clear" w:color="auto" w:fill="auto"/>
            <w:noWrap/>
            <w:vAlign w:val="bottom"/>
          </w:tcPr>
          <w:p w14:paraId="29A39819" w14:textId="072FBB5B" w:rsidR="008A7667" w:rsidRPr="008A7667" w:rsidRDefault="008A7667" w:rsidP="00F068C9">
            <w:pPr>
              <w:pStyle w:val="MDPI21heading1"/>
              <w:jc w:val="right"/>
              <w:rPr>
                <w:b w:val="0"/>
              </w:rPr>
            </w:pPr>
            <w:r w:rsidRPr="008A7667">
              <w:rPr>
                <w:rFonts w:ascii="Calibri" w:hAnsi="Calibri"/>
                <w:b w:val="0"/>
                <w:sz w:val="22"/>
              </w:rPr>
              <w:t>11.00</w:t>
            </w:r>
          </w:p>
        </w:tc>
        <w:tc>
          <w:tcPr>
            <w:tcW w:w="1337" w:type="dxa"/>
            <w:tcBorders>
              <w:top w:val="nil"/>
              <w:left w:val="nil"/>
              <w:bottom w:val="nil"/>
              <w:right w:val="nil"/>
            </w:tcBorders>
            <w:shd w:val="clear" w:color="auto" w:fill="auto"/>
            <w:noWrap/>
            <w:vAlign w:val="bottom"/>
          </w:tcPr>
          <w:p w14:paraId="040EC6CF" w14:textId="4D333A98" w:rsidR="008A7667" w:rsidRPr="008A7667" w:rsidRDefault="008A7667" w:rsidP="00F068C9">
            <w:pPr>
              <w:pStyle w:val="MDPI21heading1"/>
              <w:jc w:val="right"/>
              <w:rPr>
                <w:b w:val="0"/>
              </w:rPr>
            </w:pPr>
            <w:r w:rsidRPr="008A7667">
              <w:rPr>
                <w:rFonts w:ascii="Calibri" w:hAnsi="Calibri"/>
                <w:b w:val="0"/>
                <w:sz w:val="22"/>
              </w:rPr>
              <w:t>0.66</w:t>
            </w:r>
          </w:p>
        </w:tc>
      </w:tr>
      <w:tr w:rsidR="008A7667" w:rsidRPr="008A7667" w14:paraId="17231693" w14:textId="77777777" w:rsidTr="00F068C9">
        <w:trPr>
          <w:trHeight w:val="300"/>
        </w:trPr>
        <w:tc>
          <w:tcPr>
            <w:tcW w:w="1280" w:type="dxa"/>
            <w:noWrap/>
            <w:hideMark/>
          </w:tcPr>
          <w:p w14:paraId="4AA6FAEE" w14:textId="77777777" w:rsidR="008A7667" w:rsidRPr="008A7667" w:rsidRDefault="008A7667" w:rsidP="008A7667">
            <w:pPr>
              <w:pStyle w:val="MDPI21heading1"/>
              <w:rPr>
                <w:b w:val="0"/>
              </w:rPr>
            </w:pPr>
          </w:p>
        </w:tc>
        <w:tc>
          <w:tcPr>
            <w:tcW w:w="2440" w:type="dxa"/>
            <w:noWrap/>
            <w:hideMark/>
          </w:tcPr>
          <w:p w14:paraId="02F564D7" w14:textId="77777777" w:rsidR="008A7667" w:rsidRPr="008A7667" w:rsidRDefault="008A7667" w:rsidP="008A7667">
            <w:pPr>
              <w:pStyle w:val="MDPI21heading1"/>
              <w:rPr>
                <w:b w:val="0"/>
              </w:rPr>
            </w:pPr>
            <w:r w:rsidRPr="008A7667">
              <w:rPr>
                <w:b w:val="0"/>
              </w:rPr>
              <w:t>pH</w:t>
            </w:r>
          </w:p>
        </w:tc>
        <w:tc>
          <w:tcPr>
            <w:tcW w:w="1336" w:type="dxa"/>
            <w:tcBorders>
              <w:top w:val="nil"/>
              <w:left w:val="nil"/>
              <w:bottom w:val="nil"/>
              <w:right w:val="nil"/>
            </w:tcBorders>
            <w:shd w:val="clear" w:color="auto" w:fill="auto"/>
            <w:noWrap/>
            <w:vAlign w:val="bottom"/>
          </w:tcPr>
          <w:p w14:paraId="1B2A408F" w14:textId="415BBD53" w:rsidR="008A7667" w:rsidRPr="008A7667" w:rsidRDefault="008A7667" w:rsidP="00F068C9">
            <w:pPr>
              <w:pStyle w:val="MDPI21heading1"/>
              <w:jc w:val="right"/>
              <w:rPr>
                <w:b w:val="0"/>
              </w:rPr>
            </w:pPr>
            <w:r w:rsidRPr="008A7667">
              <w:rPr>
                <w:rFonts w:ascii="Calibri" w:hAnsi="Calibri"/>
                <w:b w:val="0"/>
                <w:sz w:val="22"/>
              </w:rPr>
              <w:t>7.90</w:t>
            </w:r>
          </w:p>
        </w:tc>
        <w:tc>
          <w:tcPr>
            <w:tcW w:w="1337" w:type="dxa"/>
            <w:tcBorders>
              <w:top w:val="nil"/>
              <w:left w:val="nil"/>
              <w:bottom w:val="nil"/>
              <w:right w:val="nil"/>
            </w:tcBorders>
            <w:shd w:val="clear" w:color="auto" w:fill="auto"/>
            <w:noWrap/>
            <w:vAlign w:val="bottom"/>
          </w:tcPr>
          <w:p w14:paraId="3EFB671F" w14:textId="777AE666" w:rsidR="008A7667" w:rsidRPr="008A7667" w:rsidRDefault="008A7667" w:rsidP="00F068C9">
            <w:pPr>
              <w:pStyle w:val="MDPI21heading1"/>
              <w:jc w:val="right"/>
              <w:rPr>
                <w:b w:val="0"/>
              </w:rPr>
            </w:pPr>
            <w:r w:rsidRPr="008A7667">
              <w:rPr>
                <w:rFonts w:ascii="Calibri" w:hAnsi="Calibri"/>
                <w:b w:val="0"/>
                <w:sz w:val="22"/>
              </w:rPr>
              <w:t>8.51</w:t>
            </w:r>
          </w:p>
        </w:tc>
        <w:tc>
          <w:tcPr>
            <w:tcW w:w="1337" w:type="dxa"/>
            <w:tcBorders>
              <w:top w:val="nil"/>
              <w:left w:val="nil"/>
              <w:bottom w:val="nil"/>
              <w:right w:val="nil"/>
            </w:tcBorders>
            <w:shd w:val="clear" w:color="auto" w:fill="auto"/>
            <w:noWrap/>
            <w:vAlign w:val="bottom"/>
          </w:tcPr>
          <w:p w14:paraId="4DAFF171" w14:textId="40E5E1AC" w:rsidR="008A7667" w:rsidRPr="008A7667" w:rsidRDefault="008A7667" w:rsidP="00F068C9">
            <w:pPr>
              <w:pStyle w:val="MDPI21heading1"/>
              <w:jc w:val="right"/>
              <w:rPr>
                <w:b w:val="0"/>
              </w:rPr>
            </w:pPr>
            <w:r w:rsidRPr="008A7667">
              <w:rPr>
                <w:rFonts w:ascii="Calibri" w:hAnsi="Calibri"/>
                <w:b w:val="0"/>
                <w:sz w:val="22"/>
              </w:rPr>
              <w:t>8.14</w:t>
            </w:r>
          </w:p>
        </w:tc>
        <w:tc>
          <w:tcPr>
            <w:tcW w:w="1337" w:type="dxa"/>
            <w:tcBorders>
              <w:top w:val="nil"/>
              <w:left w:val="nil"/>
              <w:bottom w:val="nil"/>
              <w:right w:val="nil"/>
            </w:tcBorders>
            <w:shd w:val="clear" w:color="auto" w:fill="auto"/>
            <w:noWrap/>
            <w:vAlign w:val="bottom"/>
          </w:tcPr>
          <w:p w14:paraId="71CE6C71" w14:textId="4E0F5ED2" w:rsidR="008A7667" w:rsidRPr="008A7667" w:rsidRDefault="008A7667" w:rsidP="00F068C9">
            <w:pPr>
              <w:pStyle w:val="MDPI21heading1"/>
              <w:jc w:val="right"/>
              <w:rPr>
                <w:b w:val="0"/>
              </w:rPr>
            </w:pPr>
            <w:r w:rsidRPr="008A7667">
              <w:rPr>
                <w:rFonts w:ascii="Calibri" w:hAnsi="Calibri"/>
                <w:b w:val="0"/>
                <w:sz w:val="22"/>
              </w:rPr>
              <w:t>0.06</w:t>
            </w:r>
          </w:p>
        </w:tc>
      </w:tr>
      <w:tr w:rsidR="008A7667" w:rsidRPr="008A7667" w14:paraId="31DA1A44" w14:textId="77777777" w:rsidTr="00F068C9">
        <w:trPr>
          <w:trHeight w:val="300"/>
        </w:trPr>
        <w:tc>
          <w:tcPr>
            <w:tcW w:w="1280" w:type="dxa"/>
            <w:noWrap/>
            <w:hideMark/>
          </w:tcPr>
          <w:p w14:paraId="3825D20E" w14:textId="77777777" w:rsidR="008A7667" w:rsidRPr="008A7667" w:rsidRDefault="008A7667" w:rsidP="008A7667">
            <w:pPr>
              <w:pStyle w:val="MDPI21heading1"/>
              <w:rPr>
                <w:b w:val="0"/>
              </w:rPr>
            </w:pPr>
          </w:p>
        </w:tc>
        <w:tc>
          <w:tcPr>
            <w:tcW w:w="2440" w:type="dxa"/>
            <w:noWrap/>
            <w:hideMark/>
          </w:tcPr>
          <w:p w14:paraId="1DF835F6" w14:textId="77777777" w:rsidR="008A7667" w:rsidRPr="008A7667" w:rsidRDefault="008A7667" w:rsidP="008A7667">
            <w:pPr>
              <w:pStyle w:val="MDPI21heading1"/>
              <w:rPr>
                <w:b w:val="0"/>
              </w:rPr>
            </w:pPr>
            <w:r w:rsidRPr="008A7667">
              <w:rPr>
                <w:b w:val="0"/>
              </w:rPr>
              <w:t>Conductivity (μ/cm)</w:t>
            </w:r>
          </w:p>
        </w:tc>
        <w:tc>
          <w:tcPr>
            <w:tcW w:w="1336" w:type="dxa"/>
            <w:tcBorders>
              <w:top w:val="nil"/>
              <w:left w:val="nil"/>
              <w:bottom w:val="nil"/>
              <w:right w:val="nil"/>
            </w:tcBorders>
            <w:shd w:val="clear" w:color="auto" w:fill="auto"/>
            <w:noWrap/>
            <w:vAlign w:val="bottom"/>
          </w:tcPr>
          <w:p w14:paraId="563ACDCC" w14:textId="3EB5883D" w:rsidR="008A7667" w:rsidRPr="008A7667" w:rsidRDefault="008A7667" w:rsidP="00F068C9">
            <w:pPr>
              <w:pStyle w:val="MDPI21heading1"/>
              <w:jc w:val="right"/>
              <w:rPr>
                <w:b w:val="0"/>
              </w:rPr>
            </w:pPr>
            <w:r w:rsidRPr="008A7667">
              <w:rPr>
                <w:rFonts w:ascii="Calibri" w:hAnsi="Calibri"/>
                <w:b w:val="0"/>
                <w:sz w:val="22"/>
              </w:rPr>
              <w:t>439.00</w:t>
            </w:r>
          </w:p>
        </w:tc>
        <w:tc>
          <w:tcPr>
            <w:tcW w:w="1337" w:type="dxa"/>
            <w:tcBorders>
              <w:top w:val="nil"/>
              <w:left w:val="nil"/>
              <w:bottom w:val="nil"/>
              <w:right w:val="nil"/>
            </w:tcBorders>
            <w:shd w:val="clear" w:color="auto" w:fill="auto"/>
            <w:noWrap/>
            <w:vAlign w:val="bottom"/>
          </w:tcPr>
          <w:p w14:paraId="28F5E420" w14:textId="55385FDB" w:rsidR="008A7667" w:rsidRPr="008A7667" w:rsidRDefault="008A7667" w:rsidP="00F068C9">
            <w:pPr>
              <w:pStyle w:val="MDPI21heading1"/>
              <w:jc w:val="right"/>
              <w:rPr>
                <w:b w:val="0"/>
              </w:rPr>
            </w:pPr>
            <w:r w:rsidRPr="008A7667">
              <w:rPr>
                <w:rFonts w:ascii="Calibri" w:hAnsi="Calibri"/>
                <w:b w:val="0"/>
                <w:sz w:val="22"/>
              </w:rPr>
              <w:t>719.00</w:t>
            </w:r>
          </w:p>
        </w:tc>
        <w:tc>
          <w:tcPr>
            <w:tcW w:w="1337" w:type="dxa"/>
            <w:tcBorders>
              <w:top w:val="nil"/>
              <w:left w:val="nil"/>
              <w:bottom w:val="nil"/>
              <w:right w:val="nil"/>
            </w:tcBorders>
            <w:shd w:val="clear" w:color="auto" w:fill="auto"/>
            <w:noWrap/>
            <w:vAlign w:val="bottom"/>
          </w:tcPr>
          <w:p w14:paraId="7C3D715E" w14:textId="6EC22A46" w:rsidR="008A7667" w:rsidRPr="008A7667" w:rsidRDefault="008A7667" w:rsidP="00F068C9">
            <w:pPr>
              <w:pStyle w:val="MDPI21heading1"/>
              <w:jc w:val="right"/>
              <w:rPr>
                <w:b w:val="0"/>
              </w:rPr>
            </w:pPr>
            <w:r w:rsidRPr="008A7667">
              <w:rPr>
                <w:rFonts w:ascii="Calibri" w:hAnsi="Calibri"/>
                <w:b w:val="0"/>
                <w:sz w:val="22"/>
              </w:rPr>
              <w:t>592.00</w:t>
            </w:r>
          </w:p>
        </w:tc>
        <w:tc>
          <w:tcPr>
            <w:tcW w:w="1337" w:type="dxa"/>
            <w:tcBorders>
              <w:top w:val="nil"/>
              <w:left w:val="nil"/>
              <w:bottom w:val="nil"/>
              <w:right w:val="nil"/>
            </w:tcBorders>
            <w:shd w:val="clear" w:color="auto" w:fill="auto"/>
            <w:noWrap/>
            <w:vAlign w:val="bottom"/>
          </w:tcPr>
          <w:p w14:paraId="5C3329DE" w14:textId="29DCB7D7" w:rsidR="008A7667" w:rsidRPr="008A7667" w:rsidRDefault="008A7667" w:rsidP="00F068C9">
            <w:pPr>
              <w:pStyle w:val="MDPI21heading1"/>
              <w:jc w:val="right"/>
              <w:rPr>
                <w:b w:val="0"/>
              </w:rPr>
            </w:pPr>
            <w:r w:rsidRPr="008A7667">
              <w:rPr>
                <w:rFonts w:ascii="Calibri" w:hAnsi="Calibri"/>
                <w:b w:val="0"/>
                <w:sz w:val="22"/>
              </w:rPr>
              <w:t>29.79</w:t>
            </w:r>
          </w:p>
        </w:tc>
      </w:tr>
      <w:tr w:rsidR="008A7667" w:rsidRPr="008A7667" w14:paraId="1E036249" w14:textId="77777777" w:rsidTr="00F068C9">
        <w:trPr>
          <w:trHeight w:val="300"/>
        </w:trPr>
        <w:tc>
          <w:tcPr>
            <w:tcW w:w="1280" w:type="dxa"/>
            <w:noWrap/>
            <w:hideMark/>
          </w:tcPr>
          <w:p w14:paraId="172E7CC5" w14:textId="77777777" w:rsidR="008A7667" w:rsidRPr="008A7667" w:rsidRDefault="008A7667" w:rsidP="008A7667">
            <w:pPr>
              <w:pStyle w:val="MDPI21heading1"/>
              <w:rPr>
                <w:b w:val="0"/>
              </w:rPr>
            </w:pPr>
          </w:p>
        </w:tc>
        <w:tc>
          <w:tcPr>
            <w:tcW w:w="2440" w:type="dxa"/>
            <w:noWrap/>
            <w:hideMark/>
          </w:tcPr>
          <w:p w14:paraId="6D7551C7" w14:textId="77777777" w:rsidR="008A7667" w:rsidRPr="008A7667" w:rsidRDefault="008A7667" w:rsidP="008A7667">
            <w:pPr>
              <w:pStyle w:val="MDPI21heading1"/>
              <w:rPr>
                <w:b w:val="0"/>
              </w:rPr>
            </w:pPr>
            <w:r w:rsidRPr="008A7667">
              <w:rPr>
                <w:b w:val="0"/>
              </w:rPr>
              <w:t>Dissolved Oxygen (mg/l)</w:t>
            </w:r>
          </w:p>
        </w:tc>
        <w:tc>
          <w:tcPr>
            <w:tcW w:w="1336" w:type="dxa"/>
            <w:tcBorders>
              <w:top w:val="nil"/>
              <w:left w:val="nil"/>
              <w:bottom w:val="nil"/>
              <w:right w:val="nil"/>
            </w:tcBorders>
            <w:shd w:val="clear" w:color="auto" w:fill="auto"/>
            <w:noWrap/>
            <w:vAlign w:val="bottom"/>
          </w:tcPr>
          <w:p w14:paraId="48CF32AF" w14:textId="1385890D" w:rsidR="008A7667" w:rsidRPr="008A7667" w:rsidRDefault="008A7667" w:rsidP="00F068C9">
            <w:pPr>
              <w:pStyle w:val="MDPI21heading1"/>
              <w:jc w:val="right"/>
              <w:rPr>
                <w:b w:val="0"/>
              </w:rPr>
            </w:pPr>
            <w:r w:rsidRPr="008A7667">
              <w:rPr>
                <w:rFonts w:ascii="Calibri" w:hAnsi="Calibri"/>
                <w:b w:val="0"/>
                <w:sz w:val="22"/>
              </w:rPr>
              <w:t>9.22</w:t>
            </w:r>
          </w:p>
        </w:tc>
        <w:tc>
          <w:tcPr>
            <w:tcW w:w="1337" w:type="dxa"/>
            <w:tcBorders>
              <w:top w:val="nil"/>
              <w:left w:val="nil"/>
              <w:bottom w:val="nil"/>
              <w:right w:val="nil"/>
            </w:tcBorders>
            <w:shd w:val="clear" w:color="auto" w:fill="auto"/>
            <w:noWrap/>
            <w:vAlign w:val="bottom"/>
          </w:tcPr>
          <w:p w14:paraId="4FD832EC" w14:textId="04E77851" w:rsidR="008A7667" w:rsidRPr="008A7667" w:rsidRDefault="008A7667" w:rsidP="00F068C9">
            <w:pPr>
              <w:pStyle w:val="MDPI21heading1"/>
              <w:jc w:val="right"/>
              <w:rPr>
                <w:b w:val="0"/>
              </w:rPr>
            </w:pPr>
            <w:r w:rsidRPr="008A7667">
              <w:rPr>
                <w:rFonts w:ascii="Calibri" w:hAnsi="Calibri"/>
                <w:b w:val="0"/>
                <w:sz w:val="22"/>
              </w:rPr>
              <w:t>15.11</w:t>
            </w:r>
          </w:p>
        </w:tc>
        <w:tc>
          <w:tcPr>
            <w:tcW w:w="1337" w:type="dxa"/>
            <w:tcBorders>
              <w:top w:val="nil"/>
              <w:left w:val="nil"/>
              <w:bottom w:val="nil"/>
              <w:right w:val="nil"/>
            </w:tcBorders>
            <w:shd w:val="clear" w:color="auto" w:fill="auto"/>
            <w:noWrap/>
            <w:vAlign w:val="bottom"/>
          </w:tcPr>
          <w:p w14:paraId="34266F49" w14:textId="3EFF5E91" w:rsidR="008A7667" w:rsidRPr="008A7667" w:rsidRDefault="008A7667" w:rsidP="00F068C9">
            <w:pPr>
              <w:pStyle w:val="MDPI21heading1"/>
              <w:jc w:val="right"/>
              <w:rPr>
                <w:b w:val="0"/>
              </w:rPr>
            </w:pPr>
            <w:r w:rsidRPr="008A7667">
              <w:rPr>
                <w:rFonts w:ascii="Calibri" w:hAnsi="Calibri"/>
                <w:b w:val="0"/>
                <w:sz w:val="22"/>
              </w:rPr>
              <w:t>12.33</w:t>
            </w:r>
          </w:p>
        </w:tc>
        <w:tc>
          <w:tcPr>
            <w:tcW w:w="1337" w:type="dxa"/>
            <w:tcBorders>
              <w:top w:val="nil"/>
              <w:left w:val="nil"/>
              <w:bottom w:val="nil"/>
              <w:right w:val="nil"/>
            </w:tcBorders>
            <w:shd w:val="clear" w:color="auto" w:fill="auto"/>
            <w:noWrap/>
            <w:vAlign w:val="bottom"/>
          </w:tcPr>
          <w:p w14:paraId="41881E68" w14:textId="65DBC1C8" w:rsidR="008A7667" w:rsidRPr="008A7667" w:rsidRDefault="008A7667" w:rsidP="00F068C9">
            <w:pPr>
              <w:pStyle w:val="MDPI21heading1"/>
              <w:jc w:val="right"/>
              <w:rPr>
                <w:b w:val="0"/>
              </w:rPr>
            </w:pPr>
            <w:r w:rsidRPr="008A7667">
              <w:rPr>
                <w:rFonts w:ascii="Calibri" w:hAnsi="Calibri"/>
                <w:b w:val="0"/>
                <w:sz w:val="22"/>
              </w:rPr>
              <w:t>0.62</w:t>
            </w:r>
          </w:p>
        </w:tc>
      </w:tr>
      <w:tr w:rsidR="008A7667" w:rsidRPr="008A7667" w14:paraId="1FFF9AC8" w14:textId="77777777" w:rsidTr="00F068C9">
        <w:trPr>
          <w:trHeight w:val="300"/>
        </w:trPr>
        <w:tc>
          <w:tcPr>
            <w:tcW w:w="1280" w:type="dxa"/>
            <w:noWrap/>
            <w:hideMark/>
          </w:tcPr>
          <w:p w14:paraId="02DE5095" w14:textId="77777777" w:rsidR="008A7667" w:rsidRPr="008A7667" w:rsidRDefault="008A7667" w:rsidP="008A7667">
            <w:pPr>
              <w:pStyle w:val="MDPI21heading1"/>
              <w:rPr>
                <w:b w:val="0"/>
              </w:rPr>
            </w:pPr>
            <w:r w:rsidRPr="008A7667">
              <w:rPr>
                <w:b w:val="0"/>
              </w:rPr>
              <w:t>M-Dr</w:t>
            </w:r>
          </w:p>
        </w:tc>
        <w:tc>
          <w:tcPr>
            <w:tcW w:w="2440" w:type="dxa"/>
            <w:noWrap/>
            <w:hideMark/>
          </w:tcPr>
          <w:p w14:paraId="25C6113D" w14:textId="77777777" w:rsidR="008A7667" w:rsidRPr="008A7667" w:rsidRDefault="008A7667" w:rsidP="008A7667">
            <w:pPr>
              <w:pStyle w:val="MDPI21heading1"/>
              <w:rPr>
                <w:b w:val="0"/>
              </w:rPr>
            </w:pPr>
            <w:r w:rsidRPr="008A7667">
              <w:rPr>
                <w:b w:val="0"/>
              </w:rPr>
              <w:t>Width</w:t>
            </w:r>
          </w:p>
        </w:tc>
        <w:tc>
          <w:tcPr>
            <w:tcW w:w="1336" w:type="dxa"/>
            <w:tcBorders>
              <w:top w:val="nil"/>
              <w:left w:val="nil"/>
              <w:bottom w:val="nil"/>
              <w:right w:val="nil"/>
            </w:tcBorders>
            <w:shd w:val="clear" w:color="auto" w:fill="auto"/>
            <w:noWrap/>
            <w:vAlign w:val="bottom"/>
          </w:tcPr>
          <w:p w14:paraId="3A9011FA" w14:textId="3AA5FF15" w:rsidR="008A7667" w:rsidRPr="008A7667" w:rsidRDefault="008A7667" w:rsidP="00F068C9">
            <w:pPr>
              <w:pStyle w:val="MDPI21heading1"/>
              <w:jc w:val="right"/>
              <w:rPr>
                <w:b w:val="0"/>
              </w:rPr>
            </w:pPr>
            <w:r w:rsidRPr="008A7667">
              <w:rPr>
                <w:rFonts w:ascii="Calibri" w:hAnsi="Calibri"/>
                <w:b w:val="0"/>
                <w:sz w:val="22"/>
              </w:rPr>
              <w:t>2.80</w:t>
            </w:r>
          </w:p>
        </w:tc>
        <w:tc>
          <w:tcPr>
            <w:tcW w:w="1337" w:type="dxa"/>
            <w:tcBorders>
              <w:top w:val="nil"/>
              <w:left w:val="nil"/>
              <w:bottom w:val="nil"/>
              <w:right w:val="nil"/>
            </w:tcBorders>
            <w:shd w:val="clear" w:color="auto" w:fill="auto"/>
            <w:noWrap/>
            <w:vAlign w:val="bottom"/>
          </w:tcPr>
          <w:p w14:paraId="440E72DF" w14:textId="0D3791EA" w:rsidR="008A7667" w:rsidRPr="008A7667" w:rsidRDefault="008A7667" w:rsidP="00F068C9">
            <w:pPr>
              <w:pStyle w:val="MDPI21heading1"/>
              <w:jc w:val="right"/>
              <w:rPr>
                <w:b w:val="0"/>
              </w:rPr>
            </w:pPr>
            <w:r w:rsidRPr="008A7667">
              <w:rPr>
                <w:rFonts w:ascii="Calibri" w:hAnsi="Calibri"/>
                <w:b w:val="0"/>
                <w:sz w:val="22"/>
              </w:rPr>
              <w:t>6.80</w:t>
            </w:r>
          </w:p>
        </w:tc>
        <w:tc>
          <w:tcPr>
            <w:tcW w:w="1337" w:type="dxa"/>
            <w:tcBorders>
              <w:top w:val="nil"/>
              <w:left w:val="nil"/>
              <w:bottom w:val="nil"/>
              <w:right w:val="nil"/>
            </w:tcBorders>
            <w:shd w:val="clear" w:color="auto" w:fill="auto"/>
            <w:noWrap/>
            <w:vAlign w:val="bottom"/>
          </w:tcPr>
          <w:p w14:paraId="7959A0B0" w14:textId="27E563D9" w:rsidR="008A7667" w:rsidRPr="008A7667" w:rsidRDefault="008A7667" w:rsidP="00F068C9">
            <w:pPr>
              <w:pStyle w:val="MDPI21heading1"/>
              <w:jc w:val="right"/>
              <w:rPr>
                <w:b w:val="0"/>
              </w:rPr>
            </w:pPr>
            <w:r w:rsidRPr="008A7667">
              <w:rPr>
                <w:rFonts w:ascii="Calibri" w:hAnsi="Calibri"/>
                <w:b w:val="0"/>
                <w:sz w:val="22"/>
              </w:rPr>
              <w:t>5.21</w:t>
            </w:r>
          </w:p>
        </w:tc>
        <w:tc>
          <w:tcPr>
            <w:tcW w:w="1337" w:type="dxa"/>
            <w:tcBorders>
              <w:top w:val="nil"/>
              <w:left w:val="nil"/>
              <w:bottom w:val="nil"/>
              <w:right w:val="nil"/>
            </w:tcBorders>
            <w:shd w:val="clear" w:color="auto" w:fill="auto"/>
            <w:noWrap/>
            <w:vAlign w:val="bottom"/>
          </w:tcPr>
          <w:p w14:paraId="7E766B4E" w14:textId="26344B42" w:rsidR="008A7667" w:rsidRPr="008A7667" w:rsidRDefault="008A7667" w:rsidP="00F068C9">
            <w:pPr>
              <w:pStyle w:val="MDPI21heading1"/>
              <w:jc w:val="right"/>
              <w:rPr>
                <w:b w:val="0"/>
              </w:rPr>
            </w:pPr>
            <w:r w:rsidRPr="008A7667">
              <w:rPr>
                <w:rFonts w:ascii="Calibri" w:hAnsi="Calibri"/>
                <w:b w:val="0"/>
                <w:sz w:val="22"/>
              </w:rPr>
              <w:t>0.58</w:t>
            </w:r>
          </w:p>
        </w:tc>
      </w:tr>
      <w:tr w:rsidR="008A7667" w:rsidRPr="008A7667" w14:paraId="2C769C59" w14:textId="77777777" w:rsidTr="00F068C9">
        <w:trPr>
          <w:trHeight w:val="300"/>
        </w:trPr>
        <w:tc>
          <w:tcPr>
            <w:tcW w:w="1280" w:type="dxa"/>
            <w:noWrap/>
            <w:hideMark/>
          </w:tcPr>
          <w:p w14:paraId="2BE19F7B" w14:textId="77777777" w:rsidR="008A7667" w:rsidRPr="008A7667" w:rsidRDefault="008A7667" w:rsidP="008A7667">
            <w:pPr>
              <w:pStyle w:val="MDPI21heading1"/>
              <w:rPr>
                <w:b w:val="0"/>
              </w:rPr>
            </w:pPr>
          </w:p>
        </w:tc>
        <w:tc>
          <w:tcPr>
            <w:tcW w:w="2440" w:type="dxa"/>
            <w:noWrap/>
            <w:hideMark/>
          </w:tcPr>
          <w:p w14:paraId="09B00DB3" w14:textId="77777777" w:rsidR="008A7667" w:rsidRPr="008A7667" w:rsidRDefault="008A7667" w:rsidP="008A7667">
            <w:pPr>
              <w:pStyle w:val="MDPI21heading1"/>
              <w:rPr>
                <w:b w:val="0"/>
              </w:rPr>
            </w:pPr>
            <w:r w:rsidRPr="008A7667">
              <w:rPr>
                <w:b w:val="0"/>
              </w:rPr>
              <w:t>Depth (cm)</w:t>
            </w:r>
          </w:p>
        </w:tc>
        <w:tc>
          <w:tcPr>
            <w:tcW w:w="1336" w:type="dxa"/>
            <w:tcBorders>
              <w:top w:val="nil"/>
              <w:left w:val="nil"/>
              <w:bottom w:val="nil"/>
              <w:right w:val="nil"/>
            </w:tcBorders>
            <w:shd w:val="clear" w:color="auto" w:fill="auto"/>
            <w:noWrap/>
            <w:vAlign w:val="bottom"/>
          </w:tcPr>
          <w:p w14:paraId="420A419A" w14:textId="3F37EB22" w:rsidR="008A7667" w:rsidRPr="008A7667" w:rsidRDefault="008A7667" w:rsidP="00F068C9">
            <w:pPr>
              <w:pStyle w:val="MDPI21heading1"/>
              <w:jc w:val="right"/>
              <w:rPr>
                <w:b w:val="0"/>
              </w:rPr>
            </w:pPr>
            <w:r w:rsidRPr="008A7667">
              <w:rPr>
                <w:rFonts w:ascii="Calibri" w:hAnsi="Calibri"/>
                <w:b w:val="0"/>
                <w:sz w:val="22"/>
              </w:rPr>
              <w:t>15.50</w:t>
            </w:r>
          </w:p>
        </w:tc>
        <w:tc>
          <w:tcPr>
            <w:tcW w:w="1337" w:type="dxa"/>
            <w:tcBorders>
              <w:top w:val="nil"/>
              <w:left w:val="nil"/>
              <w:bottom w:val="nil"/>
              <w:right w:val="nil"/>
            </w:tcBorders>
            <w:shd w:val="clear" w:color="auto" w:fill="auto"/>
            <w:noWrap/>
            <w:vAlign w:val="bottom"/>
          </w:tcPr>
          <w:p w14:paraId="1E8385EB" w14:textId="5F444E1E" w:rsidR="008A7667" w:rsidRPr="008A7667" w:rsidRDefault="008A7667" w:rsidP="00F068C9">
            <w:pPr>
              <w:pStyle w:val="MDPI21heading1"/>
              <w:jc w:val="right"/>
              <w:rPr>
                <w:b w:val="0"/>
              </w:rPr>
            </w:pPr>
            <w:r w:rsidRPr="008A7667">
              <w:rPr>
                <w:rFonts w:ascii="Calibri" w:hAnsi="Calibri"/>
                <w:b w:val="0"/>
                <w:sz w:val="22"/>
              </w:rPr>
              <w:t>40.67</w:t>
            </w:r>
          </w:p>
        </w:tc>
        <w:tc>
          <w:tcPr>
            <w:tcW w:w="1337" w:type="dxa"/>
            <w:tcBorders>
              <w:top w:val="nil"/>
              <w:left w:val="nil"/>
              <w:bottom w:val="nil"/>
              <w:right w:val="nil"/>
            </w:tcBorders>
            <w:shd w:val="clear" w:color="auto" w:fill="auto"/>
            <w:noWrap/>
            <w:vAlign w:val="bottom"/>
          </w:tcPr>
          <w:p w14:paraId="36B53B19" w14:textId="5A75BBC6" w:rsidR="008A7667" w:rsidRPr="008A7667" w:rsidRDefault="008A7667" w:rsidP="00F068C9">
            <w:pPr>
              <w:pStyle w:val="MDPI21heading1"/>
              <w:jc w:val="right"/>
              <w:rPr>
                <w:b w:val="0"/>
              </w:rPr>
            </w:pPr>
            <w:r w:rsidRPr="008A7667">
              <w:rPr>
                <w:rFonts w:ascii="Calibri" w:hAnsi="Calibri"/>
                <w:b w:val="0"/>
                <w:sz w:val="22"/>
              </w:rPr>
              <w:t>27.00</w:t>
            </w:r>
          </w:p>
        </w:tc>
        <w:tc>
          <w:tcPr>
            <w:tcW w:w="1337" w:type="dxa"/>
            <w:tcBorders>
              <w:top w:val="nil"/>
              <w:left w:val="nil"/>
              <w:bottom w:val="nil"/>
              <w:right w:val="nil"/>
            </w:tcBorders>
            <w:shd w:val="clear" w:color="auto" w:fill="auto"/>
            <w:noWrap/>
            <w:vAlign w:val="bottom"/>
          </w:tcPr>
          <w:p w14:paraId="61A906CC" w14:textId="71B183D4" w:rsidR="008A7667" w:rsidRPr="008A7667" w:rsidRDefault="008A7667" w:rsidP="00F068C9">
            <w:pPr>
              <w:pStyle w:val="MDPI21heading1"/>
              <w:jc w:val="right"/>
              <w:rPr>
                <w:b w:val="0"/>
              </w:rPr>
            </w:pPr>
            <w:r w:rsidRPr="008A7667">
              <w:rPr>
                <w:rFonts w:ascii="Calibri" w:hAnsi="Calibri"/>
                <w:b w:val="0"/>
                <w:sz w:val="22"/>
              </w:rPr>
              <w:t>3.78</w:t>
            </w:r>
          </w:p>
        </w:tc>
      </w:tr>
      <w:tr w:rsidR="008A7667" w:rsidRPr="008A7667" w14:paraId="5FA8289F" w14:textId="77777777" w:rsidTr="00F068C9">
        <w:trPr>
          <w:trHeight w:val="300"/>
        </w:trPr>
        <w:tc>
          <w:tcPr>
            <w:tcW w:w="1280" w:type="dxa"/>
            <w:noWrap/>
            <w:hideMark/>
          </w:tcPr>
          <w:p w14:paraId="5D58CCCF" w14:textId="77777777" w:rsidR="008A7667" w:rsidRPr="008A7667" w:rsidRDefault="008A7667" w:rsidP="008A7667">
            <w:pPr>
              <w:pStyle w:val="MDPI21heading1"/>
              <w:rPr>
                <w:b w:val="0"/>
              </w:rPr>
            </w:pPr>
          </w:p>
        </w:tc>
        <w:tc>
          <w:tcPr>
            <w:tcW w:w="2440" w:type="dxa"/>
            <w:noWrap/>
            <w:hideMark/>
          </w:tcPr>
          <w:p w14:paraId="32B6102B" w14:textId="77777777" w:rsidR="008A7667" w:rsidRPr="008A7667" w:rsidRDefault="008A7667" w:rsidP="008A7667">
            <w:pPr>
              <w:pStyle w:val="MDPI21heading1"/>
              <w:rPr>
                <w:b w:val="0"/>
              </w:rPr>
            </w:pPr>
            <w:r w:rsidRPr="008A7667">
              <w:rPr>
                <w:b w:val="0"/>
              </w:rPr>
              <w:t>Velocity (m/s)</w:t>
            </w:r>
          </w:p>
        </w:tc>
        <w:tc>
          <w:tcPr>
            <w:tcW w:w="1336" w:type="dxa"/>
            <w:tcBorders>
              <w:top w:val="nil"/>
              <w:left w:val="nil"/>
              <w:bottom w:val="nil"/>
              <w:right w:val="nil"/>
            </w:tcBorders>
            <w:shd w:val="clear" w:color="auto" w:fill="auto"/>
            <w:noWrap/>
            <w:vAlign w:val="bottom"/>
          </w:tcPr>
          <w:p w14:paraId="0D971BD7" w14:textId="421B413E" w:rsidR="008A7667" w:rsidRPr="008A7667" w:rsidRDefault="008A7667" w:rsidP="00F068C9">
            <w:pPr>
              <w:pStyle w:val="MDPI21heading1"/>
              <w:jc w:val="right"/>
              <w:rPr>
                <w:b w:val="0"/>
              </w:rPr>
            </w:pPr>
            <w:r w:rsidRPr="008A7667">
              <w:rPr>
                <w:rFonts w:ascii="Calibri" w:hAnsi="Calibri"/>
                <w:b w:val="0"/>
                <w:sz w:val="22"/>
              </w:rPr>
              <w:t>0.29</w:t>
            </w:r>
          </w:p>
        </w:tc>
        <w:tc>
          <w:tcPr>
            <w:tcW w:w="1337" w:type="dxa"/>
            <w:tcBorders>
              <w:top w:val="nil"/>
              <w:left w:val="nil"/>
              <w:bottom w:val="nil"/>
              <w:right w:val="nil"/>
            </w:tcBorders>
            <w:shd w:val="clear" w:color="auto" w:fill="auto"/>
            <w:noWrap/>
            <w:vAlign w:val="bottom"/>
          </w:tcPr>
          <w:p w14:paraId="7913AEE4" w14:textId="2AA2D0A6" w:rsidR="008A7667" w:rsidRPr="008A7667" w:rsidRDefault="008A7667" w:rsidP="00F068C9">
            <w:pPr>
              <w:pStyle w:val="MDPI21heading1"/>
              <w:jc w:val="right"/>
              <w:rPr>
                <w:b w:val="0"/>
              </w:rPr>
            </w:pPr>
            <w:r w:rsidRPr="008A7667">
              <w:rPr>
                <w:rFonts w:ascii="Calibri" w:hAnsi="Calibri"/>
                <w:b w:val="0"/>
                <w:sz w:val="22"/>
              </w:rPr>
              <w:t>1.28</w:t>
            </w:r>
          </w:p>
        </w:tc>
        <w:tc>
          <w:tcPr>
            <w:tcW w:w="1337" w:type="dxa"/>
            <w:tcBorders>
              <w:top w:val="nil"/>
              <w:left w:val="nil"/>
              <w:bottom w:val="nil"/>
              <w:right w:val="nil"/>
            </w:tcBorders>
            <w:shd w:val="clear" w:color="auto" w:fill="auto"/>
            <w:noWrap/>
            <w:vAlign w:val="bottom"/>
          </w:tcPr>
          <w:p w14:paraId="03294BFB" w14:textId="432B4413" w:rsidR="008A7667" w:rsidRPr="008A7667" w:rsidRDefault="008A7667" w:rsidP="00F068C9">
            <w:pPr>
              <w:pStyle w:val="MDPI21heading1"/>
              <w:jc w:val="right"/>
              <w:rPr>
                <w:b w:val="0"/>
              </w:rPr>
            </w:pPr>
            <w:r w:rsidRPr="008A7667">
              <w:rPr>
                <w:rFonts w:ascii="Calibri" w:hAnsi="Calibri"/>
                <w:b w:val="0"/>
                <w:sz w:val="22"/>
              </w:rPr>
              <w:t>0.61</w:t>
            </w:r>
          </w:p>
        </w:tc>
        <w:tc>
          <w:tcPr>
            <w:tcW w:w="1337" w:type="dxa"/>
            <w:tcBorders>
              <w:top w:val="nil"/>
              <w:left w:val="nil"/>
              <w:bottom w:val="nil"/>
              <w:right w:val="nil"/>
            </w:tcBorders>
            <w:shd w:val="clear" w:color="auto" w:fill="auto"/>
            <w:noWrap/>
            <w:vAlign w:val="bottom"/>
          </w:tcPr>
          <w:p w14:paraId="62548611" w14:textId="6DDF6996" w:rsidR="008A7667" w:rsidRPr="008A7667" w:rsidRDefault="008A7667" w:rsidP="00F068C9">
            <w:pPr>
              <w:pStyle w:val="MDPI21heading1"/>
              <w:jc w:val="right"/>
              <w:rPr>
                <w:b w:val="0"/>
              </w:rPr>
            </w:pPr>
            <w:r w:rsidRPr="008A7667">
              <w:rPr>
                <w:rFonts w:ascii="Calibri" w:hAnsi="Calibri"/>
                <w:b w:val="0"/>
                <w:sz w:val="22"/>
              </w:rPr>
              <w:t>0.11</w:t>
            </w:r>
          </w:p>
        </w:tc>
      </w:tr>
      <w:tr w:rsidR="008A7667" w:rsidRPr="008A7667" w14:paraId="60E6A8E5" w14:textId="77777777" w:rsidTr="00F068C9">
        <w:trPr>
          <w:trHeight w:val="300"/>
        </w:trPr>
        <w:tc>
          <w:tcPr>
            <w:tcW w:w="1280" w:type="dxa"/>
            <w:noWrap/>
            <w:hideMark/>
          </w:tcPr>
          <w:p w14:paraId="512B4290" w14:textId="77777777" w:rsidR="008A7667" w:rsidRPr="008A7667" w:rsidRDefault="008A7667" w:rsidP="008A7667">
            <w:pPr>
              <w:pStyle w:val="MDPI21heading1"/>
              <w:rPr>
                <w:b w:val="0"/>
              </w:rPr>
            </w:pPr>
          </w:p>
        </w:tc>
        <w:tc>
          <w:tcPr>
            <w:tcW w:w="2440" w:type="dxa"/>
            <w:noWrap/>
            <w:hideMark/>
          </w:tcPr>
          <w:p w14:paraId="03A5703F" w14:textId="77777777" w:rsidR="008A7667" w:rsidRPr="008A7667" w:rsidRDefault="008A7667" w:rsidP="008A7667">
            <w:pPr>
              <w:pStyle w:val="MDPI21heading1"/>
              <w:rPr>
                <w:b w:val="0"/>
              </w:rPr>
            </w:pPr>
            <w:r w:rsidRPr="008A7667">
              <w:rPr>
                <w:b w:val="0"/>
              </w:rPr>
              <w:t>Temperature (oC)</w:t>
            </w:r>
          </w:p>
        </w:tc>
        <w:tc>
          <w:tcPr>
            <w:tcW w:w="1336" w:type="dxa"/>
            <w:tcBorders>
              <w:top w:val="nil"/>
              <w:left w:val="nil"/>
              <w:bottom w:val="nil"/>
              <w:right w:val="nil"/>
            </w:tcBorders>
            <w:shd w:val="clear" w:color="auto" w:fill="auto"/>
            <w:noWrap/>
            <w:vAlign w:val="bottom"/>
          </w:tcPr>
          <w:p w14:paraId="7CCFE3DF" w14:textId="2EE293C8" w:rsidR="008A7667" w:rsidRPr="008A7667" w:rsidRDefault="008A7667" w:rsidP="00F068C9">
            <w:pPr>
              <w:pStyle w:val="MDPI21heading1"/>
              <w:jc w:val="right"/>
              <w:rPr>
                <w:b w:val="0"/>
              </w:rPr>
            </w:pPr>
            <w:r w:rsidRPr="008A7667">
              <w:rPr>
                <w:rFonts w:ascii="Calibri" w:hAnsi="Calibri"/>
                <w:b w:val="0"/>
                <w:sz w:val="22"/>
              </w:rPr>
              <w:t>8.90</w:t>
            </w:r>
          </w:p>
        </w:tc>
        <w:tc>
          <w:tcPr>
            <w:tcW w:w="1337" w:type="dxa"/>
            <w:tcBorders>
              <w:top w:val="nil"/>
              <w:left w:val="nil"/>
              <w:bottom w:val="nil"/>
              <w:right w:val="nil"/>
            </w:tcBorders>
            <w:shd w:val="clear" w:color="auto" w:fill="auto"/>
            <w:noWrap/>
            <w:vAlign w:val="bottom"/>
          </w:tcPr>
          <w:p w14:paraId="4E65CAB0" w14:textId="454C35E6" w:rsidR="008A7667" w:rsidRPr="008A7667" w:rsidRDefault="008A7667" w:rsidP="00F068C9">
            <w:pPr>
              <w:pStyle w:val="MDPI21heading1"/>
              <w:jc w:val="right"/>
              <w:rPr>
                <w:b w:val="0"/>
              </w:rPr>
            </w:pPr>
            <w:r w:rsidRPr="008A7667">
              <w:rPr>
                <w:rFonts w:ascii="Calibri" w:hAnsi="Calibri"/>
                <w:b w:val="0"/>
                <w:sz w:val="22"/>
              </w:rPr>
              <w:t>15.10</w:t>
            </w:r>
          </w:p>
        </w:tc>
        <w:tc>
          <w:tcPr>
            <w:tcW w:w="1337" w:type="dxa"/>
            <w:tcBorders>
              <w:top w:val="nil"/>
              <w:left w:val="nil"/>
              <w:bottom w:val="nil"/>
              <w:right w:val="nil"/>
            </w:tcBorders>
            <w:shd w:val="clear" w:color="auto" w:fill="auto"/>
            <w:noWrap/>
            <w:vAlign w:val="bottom"/>
          </w:tcPr>
          <w:p w14:paraId="321D9256" w14:textId="17BC9505" w:rsidR="008A7667" w:rsidRPr="008A7667" w:rsidRDefault="008A7667" w:rsidP="00F068C9">
            <w:pPr>
              <w:pStyle w:val="MDPI21heading1"/>
              <w:jc w:val="right"/>
              <w:rPr>
                <w:b w:val="0"/>
              </w:rPr>
            </w:pPr>
            <w:r w:rsidRPr="008A7667">
              <w:rPr>
                <w:rFonts w:ascii="Calibri" w:hAnsi="Calibri"/>
                <w:b w:val="0"/>
                <w:sz w:val="22"/>
              </w:rPr>
              <w:t>11.10</w:t>
            </w:r>
          </w:p>
        </w:tc>
        <w:tc>
          <w:tcPr>
            <w:tcW w:w="1337" w:type="dxa"/>
            <w:tcBorders>
              <w:top w:val="nil"/>
              <w:left w:val="nil"/>
              <w:bottom w:val="nil"/>
              <w:right w:val="nil"/>
            </w:tcBorders>
            <w:shd w:val="clear" w:color="auto" w:fill="auto"/>
            <w:noWrap/>
            <w:vAlign w:val="bottom"/>
          </w:tcPr>
          <w:p w14:paraId="3383C343" w14:textId="38AD99D6" w:rsidR="008A7667" w:rsidRPr="008A7667" w:rsidRDefault="008A7667" w:rsidP="00F068C9">
            <w:pPr>
              <w:pStyle w:val="MDPI21heading1"/>
              <w:jc w:val="right"/>
              <w:rPr>
                <w:b w:val="0"/>
              </w:rPr>
            </w:pPr>
            <w:r w:rsidRPr="008A7667">
              <w:rPr>
                <w:rFonts w:ascii="Calibri" w:hAnsi="Calibri"/>
                <w:b w:val="0"/>
                <w:sz w:val="22"/>
              </w:rPr>
              <w:t>0.67</w:t>
            </w:r>
          </w:p>
        </w:tc>
      </w:tr>
      <w:tr w:rsidR="008A7667" w:rsidRPr="008A7667" w14:paraId="6AAFE8F1" w14:textId="77777777" w:rsidTr="00F068C9">
        <w:trPr>
          <w:trHeight w:val="300"/>
        </w:trPr>
        <w:tc>
          <w:tcPr>
            <w:tcW w:w="1280" w:type="dxa"/>
            <w:noWrap/>
            <w:hideMark/>
          </w:tcPr>
          <w:p w14:paraId="0BEA44F1" w14:textId="77777777" w:rsidR="008A7667" w:rsidRPr="008A7667" w:rsidRDefault="008A7667" w:rsidP="008A7667">
            <w:pPr>
              <w:pStyle w:val="MDPI21heading1"/>
              <w:rPr>
                <w:b w:val="0"/>
              </w:rPr>
            </w:pPr>
          </w:p>
        </w:tc>
        <w:tc>
          <w:tcPr>
            <w:tcW w:w="2440" w:type="dxa"/>
            <w:noWrap/>
            <w:hideMark/>
          </w:tcPr>
          <w:p w14:paraId="35638CAC" w14:textId="77777777" w:rsidR="008A7667" w:rsidRPr="008A7667" w:rsidRDefault="008A7667" w:rsidP="008A7667">
            <w:pPr>
              <w:pStyle w:val="MDPI21heading1"/>
              <w:rPr>
                <w:b w:val="0"/>
              </w:rPr>
            </w:pPr>
            <w:r w:rsidRPr="008A7667">
              <w:rPr>
                <w:b w:val="0"/>
              </w:rPr>
              <w:t>pH</w:t>
            </w:r>
          </w:p>
        </w:tc>
        <w:tc>
          <w:tcPr>
            <w:tcW w:w="1336" w:type="dxa"/>
            <w:tcBorders>
              <w:top w:val="nil"/>
              <w:left w:val="nil"/>
              <w:bottom w:val="nil"/>
              <w:right w:val="nil"/>
            </w:tcBorders>
            <w:shd w:val="clear" w:color="auto" w:fill="auto"/>
            <w:noWrap/>
            <w:vAlign w:val="bottom"/>
          </w:tcPr>
          <w:p w14:paraId="47186206" w14:textId="76F38958" w:rsidR="008A7667" w:rsidRPr="008A7667" w:rsidRDefault="008A7667" w:rsidP="00F068C9">
            <w:pPr>
              <w:pStyle w:val="MDPI21heading1"/>
              <w:jc w:val="right"/>
              <w:rPr>
                <w:b w:val="0"/>
              </w:rPr>
            </w:pPr>
            <w:r w:rsidRPr="008A7667">
              <w:rPr>
                <w:rFonts w:ascii="Calibri" w:hAnsi="Calibri"/>
                <w:b w:val="0"/>
                <w:sz w:val="22"/>
              </w:rPr>
              <w:t>7.63</w:t>
            </w:r>
          </w:p>
        </w:tc>
        <w:tc>
          <w:tcPr>
            <w:tcW w:w="1337" w:type="dxa"/>
            <w:tcBorders>
              <w:top w:val="nil"/>
              <w:left w:val="nil"/>
              <w:bottom w:val="nil"/>
              <w:right w:val="nil"/>
            </w:tcBorders>
            <w:shd w:val="clear" w:color="auto" w:fill="auto"/>
            <w:noWrap/>
            <w:vAlign w:val="bottom"/>
          </w:tcPr>
          <w:p w14:paraId="0D755B39" w14:textId="77E8F6AB" w:rsidR="008A7667" w:rsidRPr="008A7667" w:rsidRDefault="008A7667" w:rsidP="00F068C9">
            <w:pPr>
              <w:pStyle w:val="MDPI21heading1"/>
              <w:jc w:val="right"/>
              <w:rPr>
                <w:b w:val="0"/>
              </w:rPr>
            </w:pPr>
            <w:r w:rsidRPr="008A7667">
              <w:rPr>
                <w:rFonts w:ascii="Calibri" w:hAnsi="Calibri"/>
                <w:b w:val="0"/>
                <w:sz w:val="22"/>
              </w:rPr>
              <w:t>8.67</w:t>
            </w:r>
          </w:p>
        </w:tc>
        <w:tc>
          <w:tcPr>
            <w:tcW w:w="1337" w:type="dxa"/>
            <w:tcBorders>
              <w:top w:val="nil"/>
              <w:left w:val="nil"/>
              <w:bottom w:val="nil"/>
              <w:right w:val="nil"/>
            </w:tcBorders>
            <w:shd w:val="clear" w:color="auto" w:fill="auto"/>
            <w:noWrap/>
            <w:vAlign w:val="bottom"/>
          </w:tcPr>
          <w:p w14:paraId="6A39416B" w14:textId="3F4BE825" w:rsidR="008A7667" w:rsidRPr="008A7667" w:rsidRDefault="008A7667" w:rsidP="00F068C9">
            <w:pPr>
              <w:pStyle w:val="MDPI21heading1"/>
              <w:jc w:val="right"/>
              <w:rPr>
                <w:b w:val="0"/>
              </w:rPr>
            </w:pPr>
            <w:r w:rsidRPr="008A7667">
              <w:rPr>
                <w:rFonts w:ascii="Calibri" w:hAnsi="Calibri"/>
                <w:b w:val="0"/>
                <w:sz w:val="22"/>
              </w:rPr>
              <w:t>8.15</w:t>
            </w:r>
          </w:p>
        </w:tc>
        <w:tc>
          <w:tcPr>
            <w:tcW w:w="1337" w:type="dxa"/>
            <w:tcBorders>
              <w:top w:val="nil"/>
              <w:left w:val="nil"/>
              <w:bottom w:val="nil"/>
              <w:right w:val="nil"/>
            </w:tcBorders>
            <w:shd w:val="clear" w:color="auto" w:fill="auto"/>
            <w:noWrap/>
            <w:vAlign w:val="bottom"/>
          </w:tcPr>
          <w:p w14:paraId="318F8A0D" w14:textId="5E15AE2E" w:rsidR="008A7667" w:rsidRPr="008A7667" w:rsidRDefault="008A7667" w:rsidP="00F068C9">
            <w:pPr>
              <w:pStyle w:val="MDPI21heading1"/>
              <w:jc w:val="right"/>
              <w:rPr>
                <w:b w:val="0"/>
              </w:rPr>
            </w:pPr>
            <w:r w:rsidRPr="008A7667">
              <w:rPr>
                <w:rFonts w:ascii="Calibri" w:hAnsi="Calibri"/>
                <w:b w:val="0"/>
                <w:sz w:val="22"/>
              </w:rPr>
              <w:t>0.12</w:t>
            </w:r>
          </w:p>
        </w:tc>
      </w:tr>
      <w:tr w:rsidR="008A7667" w:rsidRPr="008A7667" w14:paraId="4FF384ED" w14:textId="77777777" w:rsidTr="00F068C9">
        <w:trPr>
          <w:trHeight w:val="300"/>
        </w:trPr>
        <w:tc>
          <w:tcPr>
            <w:tcW w:w="1280" w:type="dxa"/>
            <w:noWrap/>
            <w:hideMark/>
          </w:tcPr>
          <w:p w14:paraId="798845AE" w14:textId="77777777" w:rsidR="008A7667" w:rsidRPr="008A7667" w:rsidRDefault="008A7667" w:rsidP="008A7667">
            <w:pPr>
              <w:pStyle w:val="MDPI21heading1"/>
              <w:rPr>
                <w:b w:val="0"/>
              </w:rPr>
            </w:pPr>
          </w:p>
        </w:tc>
        <w:tc>
          <w:tcPr>
            <w:tcW w:w="2440" w:type="dxa"/>
            <w:noWrap/>
            <w:hideMark/>
          </w:tcPr>
          <w:p w14:paraId="7BE62622" w14:textId="77777777" w:rsidR="008A7667" w:rsidRPr="008A7667" w:rsidRDefault="008A7667" w:rsidP="008A7667">
            <w:pPr>
              <w:pStyle w:val="MDPI21heading1"/>
              <w:rPr>
                <w:b w:val="0"/>
              </w:rPr>
            </w:pPr>
            <w:r w:rsidRPr="008A7667">
              <w:rPr>
                <w:b w:val="0"/>
              </w:rPr>
              <w:t>Conductivity (μ/cm)</w:t>
            </w:r>
          </w:p>
        </w:tc>
        <w:tc>
          <w:tcPr>
            <w:tcW w:w="1336" w:type="dxa"/>
            <w:tcBorders>
              <w:top w:val="nil"/>
              <w:left w:val="nil"/>
              <w:bottom w:val="nil"/>
              <w:right w:val="nil"/>
            </w:tcBorders>
            <w:shd w:val="clear" w:color="auto" w:fill="auto"/>
            <w:noWrap/>
            <w:vAlign w:val="bottom"/>
          </w:tcPr>
          <w:p w14:paraId="4751E55B" w14:textId="00C7F348" w:rsidR="008A7667" w:rsidRPr="008A7667" w:rsidRDefault="008A7667" w:rsidP="00F068C9">
            <w:pPr>
              <w:pStyle w:val="MDPI21heading1"/>
              <w:jc w:val="right"/>
              <w:rPr>
                <w:b w:val="0"/>
              </w:rPr>
            </w:pPr>
            <w:r w:rsidRPr="008A7667">
              <w:rPr>
                <w:rFonts w:ascii="Calibri" w:hAnsi="Calibri"/>
                <w:b w:val="0"/>
                <w:sz w:val="22"/>
              </w:rPr>
              <w:t>307.00</w:t>
            </w:r>
          </w:p>
        </w:tc>
        <w:tc>
          <w:tcPr>
            <w:tcW w:w="1337" w:type="dxa"/>
            <w:tcBorders>
              <w:top w:val="nil"/>
              <w:left w:val="nil"/>
              <w:bottom w:val="nil"/>
              <w:right w:val="nil"/>
            </w:tcBorders>
            <w:shd w:val="clear" w:color="auto" w:fill="auto"/>
            <w:noWrap/>
            <w:vAlign w:val="bottom"/>
          </w:tcPr>
          <w:p w14:paraId="2BD8A967" w14:textId="11CCB919" w:rsidR="008A7667" w:rsidRPr="008A7667" w:rsidRDefault="008A7667" w:rsidP="00F068C9">
            <w:pPr>
              <w:pStyle w:val="MDPI21heading1"/>
              <w:jc w:val="right"/>
              <w:rPr>
                <w:b w:val="0"/>
              </w:rPr>
            </w:pPr>
            <w:r w:rsidRPr="008A7667">
              <w:rPr>
                <w:rFonts w:ascii="Calibri" w:hAnsi="Calibri"/>
                <w:b w:val="0"/>
                <w:sz w:val="22"/>
              </w:rPr>
              <w:t>1770.00</w:t>
            </w:r>
          </w:p>
        </w:tc>
        <w:tc>
          <w:tcPr>
            <w:tcW w:w="1337" w:type="dxa"/>
            <w:tcBorders>
              <w:top w:val="nil"/>
              <w:left w:val="nil"/>
              <w:bottom w:val="nil"/>
              <w:right w:val="nil"/>
            </w:tcBorders>
            <w:shd w:val="clear" w:color="auto" w:fill="auto"/>
            <w:noWrap/>
            <w:vAlign w:val="bottom"/>
          </w:tcPr>
          <w:p w14:paraId="31E7A9FD" w14:textId="75E5A070" w:rsidR="008A7667" w:rsidRPr="008A7667" w:rsidRDefault="008A7667" w:rsidP="00F068C9">
            <w:pPr>
              <w:pStyle w:val="MDPI21heading1"/>
              <w:jc w:val="right"/>
              <w:rPr>
                <w:b w:val="0"/>
              </w:rPr>
            </w:pPr>
            <w:r w:rsidRPr="008A7667">
              <w:rPr>
                <w:rFonts w:ascii="Calibri" w:hAnsi="Calibri"/>
                <w:b w:val="0"/>
                <w:sz w:val="22"/>
              </w:rPr>
              <w:t>678.33</w:t>
            </w:r>
          </w:p>
        </w:tc>
        <w:tc>
          <w:tcPr>
            <w:tcW w:w="1337" w:type="dxa"/>
            <w:tcBorders>
              <w:top w:val="nil"/>
              <w:left w:val="nil"/>
              <w:bottom w:val="nil"/>
              <w:right w:val="nil"/>
            </w:tcBorders>
            <w:shd w:val="clear" w:color="auto" w:fill="auto"/>
            <w:noWrap/>
            <w:vAlign w:val="bottom"/>
          </w:tcPr>
          <w:p w14:paraId="1F711306" w14:textId="0548E26A" w:rsidR="008A7667" w:rsidRPr="008A7667" w:rsidRDefault="008A7667" w:rsidP="00F068C9">
            <w:pPr>
              <w:pStyle w:val="MDPI21heading1"/>
              <w:jc w:val="right"/>
              <w:rPr>
                <w:b w:val="0"/>
              </w:rPr>
            </w:pPr>
            <w:r w:rsidRPr="008A7667">
              <w:rPr>
                <w:rFonts w:ascii="Calibri" w:hAnsi="Calibri"/>
                <w:b w:val="0"/>
                <w:sz w:val="22"/>
              </w:rPr>
              <w:t>142.92</w:t>
            </w:r>
          </w:p>
        </w:tc>
      </w:tr>
      <w:tr w:rsidR="008A7667" w:rsidRPr="008A7667" w14:paraId="001B2AE3" w14:textId="77777777" w:rsidTr="00F068C9">
        <w:trPr>
          <w:trHeight w:val="300"/>
        </w:trPr>
        <w:tc>
          <w:tcPr>
            <w:tcW w:w="1280" w:type="dxa"/>
            <w:noWrap/>
            <w:hideMark/>
          </w:tcPr>
          <w:p w14:paraId="4C3F5755" w14:textId="77777777" w:rsidR="008A7667" w:rsidRPr="008A7667" w:rsidRDefault="008A7667" w:rsidP="008A7667">
            <w:pPr>
              <w:pStyle w:val="MDPI21heading1"/>
              <w:rPr>
                <w:b w:val="0"/>
              </w:rPr>
            </w:pPr>
          </w:p>
        </w:tc>
        <w:tc>
          <w:tcPr>
            <w:tcW w:w="2440" w:type="dxa"/>
            <w:noWrap/>
            <w:hideMark/>
          </w:tcPr>
          <w:p w14:paraId="35062C8D" w14:textId="77777777" w:rsidR="008A7667" w:rsidRPr="008A7667" w:rsidRDefault="008A7667" w:rsidP="008A7667">
            <w:pPr>
              <w:pStyle w:val="MDPI21heading1"/>
              <w:rPr>
                <w:b w:val="0"/>
              </w:rPr>
            </w:pPr>
            <w:r w:rsidRPr="008A7667">
              <w:rPr>
                <w:b w:val="0"/>
              </w:rPr>
              <w:t>Dissolved Oxygen (mg/l)</w:t>
            </w:r>
          </w:p>
        </w:tc>
        <w:tc>
          <w:tcPr>
            <w:tcW w:w="1336" w:type="dxa"/>
            <w:tcBorders>
              <w:top w:val="nil"/>
              <w:left w:val="nil"/>
              <w:bottom w:val="nil"/>
              <w:right w:val="nil"/>
            </w:tcBorders>
            <w:shd w:val="clear" w:color="auto" w:fill="auto"/>
            <w:noWrap/>
            <w:vAlign w:val="bottom"/>
          </w:tcPr>
          <w:p w14:paraId="48E7DA70" w14:textId="58229FCC" w:rsidR="008A7667" w:rsidRPr="008A7667" w:rsidRDefault="008A7667" w:rsidP="00F068C9">
            <w:pPr>
              <w:pStyle w:val="MDPI21heading1"/>
              <w:jc w:val="right"/>
              <w:rPr>
                <w:b w:val="0"/>
              </w:rPr>
            </w:pPr>
            <w:r w:rsidRPr="008A7667">
              <w:rPr>
                <w:rFonts w:ascii="Calibri" w:hAnsi="Calibri"/>
                <w:b w:val="0"/>
                <w:sz w:val="22"/>
              </w:rPr>
              <w:t>9.17</w:t>
            </w:r>
          </w:p>
        </w:tc>
        <w:tc>
          <w:tcPr>
            <w:tcW w:w="1337" w:type="dxa"/>
            <w:tcBorders>
              <w:top w:val="nil"/>
              <w:left w:val="nil"/>
              <w:bottom w:val="nil"/>
              <w:right w:val="nil"/>
            </w:tcBorders>
            <w:shd w:val="clear" w:color="auto" w:fill="auto"/>
            <w:noWrap/>
            <w:vAlign w:val="bottom"/>
          </w:tcPr>
          <w:p w14:paraId="01B3E3E4" w14:textId="43594427" w:rsidR="008A7667" w:rsidRPr="008A7667" w:rsidRDefault="008A7667" w:rsidP="00F068C9">
            <w:pPr>
              <w:pStyle w:val="MDPI21heading1"/>
              <w:jc w:val="right"/>
              <w:rPr>
                <w:b w:val="0"/>
              </w:rPr>
            </w:pPr>
            <w:r w:rsidRPr="008A7667">
              <w:rPr>
                <w:rFonts w:ascii="Calibri" w:hAnsi="Calibri"/>
                <w:b w:val="0"/>
                <w:sz w:val="22"/>
              </w:rPr>
              <w:t>15.11</w:t>
            </w:r>
          </w:p>
        </w:tc>
        <w:tc>
          <w:tcPr>
            <w:tcW w:w="1337" w:type="dxa"/>
            <w:tcBorders>
              <w:top w:val="nil"/>
              <w:left w:val="nil"/>
              <w:bottom w:val="nil"/>
              <w:right w:val="nil"/>
            </w:tcBorders>
            <w:shd w:val="clear" w:color="auto" w:fill="auto"/>
            <w:noWrap/>
            <w:vAlign w:val="bottom"/>
          </w:tcPr>
          <w:p w14:paraId="6D3A5633" w14:textId="52986D59" w:rsidR="008A7667" w:rsidRPr="008A7667" w:rsidRDefault="008A7667" w:rsidP="00F068C9">
            <w:pPr>
              <w:pStyle w:val="MDPI21heading1"/>
              <w:jc w:val="right"/>
              <w:rPr>
                <w:b w:val="0"/>
              </w:rPr>
            </w:pPr>
            <w:r w:rsidRPr="008A7667">
              <w:rPr>
                <w:rFonts w:ascii="Calibri" w:hAnsi="Calibri"/>
                <w:b w:val="0"/>
                <w:sz w:val="22"/>
              </w:rPr>
              <w:t>11.99</w:t>
            </w:r>
          </w:p>
        </w:tc>
        <w:tc>
          <w:tcPr>
            <w:tcW w:w="1337" w:type="dxa"/>
            <w:tcBorders>
              <w:top w:val="nil"/>
              <w:left w:val="nil"/>
              <w:bottom w:val="nil"/>
              <w:right w:val="nil"/>
            </w:tcBorders>
            <w:shd w:val="clear" w:color="auto" w:fill="auto"/>
            <w:noWrap/>
            <w:vAlign w:val="bottom"/>
          </w:tcPr>
          <w:p w14:paraId="7209E175" w14:textId="3CA7DFBA" w:rsidR="008A7667" w:rsidRPr="008A7667" w:rsidRDefault="008A7667" w:rsidP="00F068C9">
            <w:pPr>
              <w:pStyle w:val="MDPI21heading1"/>
              <w:jc w:val="right"/>
              <w:rPr>
                <w:b w:val="0"/>
              </w:rPr>
            </w:pPr>
            <w:r w:rsidRPr="008A7667">
              <w:rPr>
                <w:rFonts w:ascii="Calibri" w:hAnsi="Calibri"/>
                <w:b w:val="0"/>
                <w:sz w:val="22"/>
              </w:rPr>
              <w:t>0.61</w:t>
            </w:r>
          </w:p>
        </w:tc>
      </w:tr>
      <w:tr w:rsidR="008A7667" w:rsidRPr="008A7667" w14:paraId="19FD14A8" w14:textId="77777777" w:rsidTr="00F068C9">
        <w:trPr>
          <w:trHeight w:val="300"/>
        </w:trPr>
        <w:tc>
          <w:tcPr>
            <w:tcW w:w="1280" w:type="dxa"/>
            <w:noWrap/>
            <w:hideMark/>
          </w:tcPr>
          <w:p w14:paraId="2D48F0CD" w14:textId="77777777" w:rsidR="008A7667" w:rsidRPr="008A7667" w:rsidRDefault="008A7667" w:rsidP="008A7667">
            <w:pPr>
              <w:pStyle w:val="MDPI21heading1"/>
              <w:rPr>
                <w:b w:val="0"/>
              </w:rPr>
            </w:pPr>
            <w:r w:rsidRPr="008A7667">
              <w:rPr>
                <w:b w:val="0"/>
              </w:rPr>
              <w:t>M-U</w:t>
            </w:r>
          </w:p>
        </w:tc>
        <w:tc>
          <w:tcPr>
            <w:tcW w:w="2440" w:type="dxa"/>
            <w:noWrap/>
            <w:hideMark/>
          </w:tcPr>
          <w:p w14:paraId="624AB400" w14:textId="77777777" w:rsidR="008A7667" w:rsidRPr="008A7667" w:rsidRDefault="008A7667" w:rsidP="008A7667">
            <w:pPr>
              <w:pStyle w:val="MDPI21heading1"/>
              <w:rPr>
                <w:b w:val="0"/>
              </w:rPr>
            </w:pPr>
            <w:r w:rsidRPr="008A7667">
              <w:rPr>
                <w:b w:val="0"/>
              </w:rPr>
              <w:t>Width</w:t>
            </w:r>
          </w:p>
        </w:tc>
        <w:tc>
          <w:tcPr>
            <w:tcW w:w="1336" w:type="dxa"/>
            <w:tcBorders>
              <w:top w:val="nil"/>
              <w:left w:val="nil"/>
              <w:bottom w:val="nil"/>
              <w:right w:val="nil"/>
            </w:tcBorders>
            <w:shd w:val="clear" w:color="auto" w:fill="auto"/>
            <w:noWrap/>
            <w:vAlign w:val="bottom"/>
          </w:tcPr>
          <w:p w14:paraId="66E84FD2" w14:textId="0F3EA7BC" w:rsidR="008A7667" w:rsidRPr="008A7667" w:rsidRDefault="008A7667" w:rsidP="00F068C9">
            <w:pPr>
              <w:pStyle w:val="MDPI21heading1"/>
              <w:jc w:val="right"/>
              <w:rPr>
                <w:b w:val="0"/>
              </w:rPr>
            </w:pPr>
            <w:r w:rsidRPr="008A7667">
              <w:rPr>
                <w:rFonts w:ascii="Calibri" w:hAnsi="Calibri"/>
                <w:b w:val="0"/>
                <w:sz w:val="22"/>
              </w:rPr>
              <w:t>2.25</w:t>
            </w:r>
          </w:p>
        </w:tc>
        <w:tc>
          <w:tcPr>
            <w:tcW w:w="1337" w:type="dxa"/>
            <w:tcBorders>
              <w:top w:val="nil"/>
              <w:left w:val="nil"/>
              <w:bottom w:val="nil"/>
              <w:right w:val="nil"/>
            </w:tcBorders>
            <w:shd w:val="clear" w:color="auto" w:fill="auto"/>
            <w:noWrap/>
            <w:vAlign w:val="bottom"/>
          </w:tcPr>
          <w:p w14:paraId="794B13BC" w14:textId="71B57D82" w:rsidR="008A7667" w:rsidRPr="008A7667" w:rsidRDefault="008A7667" w:rsidP="00F068C9">
            <w:pPr>
              <w:pStyle w:val="MDPI21heading1"/>
              <w:jc w:val="right"/>
              <w:rPr>
                <w:b w:val="0"/>
              </w:rPr>
            </w:pPr>
            <w:r w:rsidRPr="008A7667">
              <w:rPr>
                <w:rFonts w:ascii="Calibri" w:hAnsi="Calibri"/>
                <w:b w:val="0"/>
                <w:sz w:val="22"/>
              </w:rPr>
              <w:t>3.14</w:t>
            </w:r>
          </w:p>
        </w:tc>
        <w:tc>
          <w:tcPr>
            <w:tcW w:w="1337" w:type="dxa"/>
            <w:tcBorders>
              <w:top w:val="nil"/>
              <w:left w:val="nil"/>
              <w:bottom w:val="nil"/>
              <w:right w:val="nil"/>
            </w:tcBorders>
            <w:shd w:val="clear" w:color="auto" w:fill="auto"/>
            <w:noWrap/>
            <w:vAlign w:val="bottom"/>
          </w:tcPr>
          <w:p w14:paraId="50411B71" w14:textId="5A9CD67E" w:rsidR="008A7667" w:rsidRPr="008A7667" w:rsidRDefault="008A7667" w:rsidP="00F068C9">
            <w:pPr>
              <w:pStyle w:val="MDPI21heading1"/>
              <w:jc w:val="right"/>
              <w:rPr>
                <w:b w:val="0"/>
              </w:rPr>
            </w:pPr>
            <w:r w:rsidRPr="008A7667">
              <w:rPr>
                <w:rFonts w:ascii="Calibri" w:hAnsi="Calibri"/>
                <w:b w:val="0"/>
                <w:sz w:val="22"/>
              </w:rPr>
              <w:t>2.69</w:t>
            </w:r>
          </w:p>
        </w:tc>
        <w:tc>
          <w:tcPr>
            <w:tcW w:w="1337" w:type="dxa"/>
            <w:tcBorders>
              <w:top w:val="nil"/>
              <w:left w:val="nil"/>
              <w:bottom w:val="nil"/>
              <w:right w:val="nil"/>
            </w:tcBorders>
            <w:shd w:val="clear" w:color="auto" w:fill="auto"/>
            <w:noWrap/>
            <w:vAlign w:val="bottom"/>
          </w:tcPr>
          <w:p w14:paraId="6CC69989" w14:textId="4DDD79C3" w:rsidR="008A7667" w:rsidRPr="008A7667" w:rsidRDefault="008A7667" w:rsidP="00F068C9">
            <w:pPr>
              <w:pStyle w:val="MDPI21heading1"/>
              <w:jc w:val="right"/>
              <w:rPr>
                <w:b w:val="0"/>
              </w:rPr>
            </w:pPr>
            <w:r w:rsidRPr="008A7667">
              <w:rPr>
                <w:rFonts w:ascii="Calibri" w:hAnsi="Calibri"/>
                <w:b w:val="0"/>
                <w:sz w:val="22"/>
              </w:rPr>
              <w:t>0.11</w:t>
            </w:r>
          </w:p>
        </w:tc>
      </w:tr>
      <w:tr w:rsidR="008A7667" w:rsidRPr="008A7667" w14:paraId="69586A5D" w14:textId="77777777" w:rsidTr="00F068C9">
        <w:trPr>
          <w:trHeight w:val="300"/>
        </w:trPr>
        <w:tc>
          <w:tcPr>
            <w:tcW w:w="1280" w:type="dxa"/>
            <w:noWrap/>
            <w:hideMark/>
          </w:tcPr>
          <w:p w14:paraId="1D0E3C7D" w14:textId="77777777" w:rsidR="008A7667" w:rsidRPr="008A7667" w:rsidRDefault="008A7667" w:rsidP="008A7667">
            <w:pPr>
              <w:pStyle w:val="MDPI21heading1"/>
              <w:rPr>
                <w:b w:val="0"/>
              </w:rPr>
            </w:pPr>
          </w:p>
        </w:tc>
        <w:tc>
          <w:tcPr>
            <w:tcW w:w="2440" w:type="dxa"/>
            <w:noWrap/>
            <w:hideMark/>
          </w:tcPr>
          <w:p w14:paraId="46333784" w14:textId="77777777" w:rsidR="008A7667" w:rsidRPr="008A7667" w:rsidRDefault="008A7667" w:rsidP="008A7667">
            <w:pPr>
              <w:pStyle w:val="MDPI21heading1"/>
              <w:rPr>
                <w:b w:val="0"/>
              </w:rPr>
            </w:pPr>
            <w:r w:rsidRPr="008A7667">
              <w:rPr>
                <w:b w:val="0"/>
              </w:rPr>
              <w:t>Depth (cm)</w:t>
            </w:r>
          </w:p>
        </w:tc>
        <w:tc>
          <w:tcPr>
            <w:tcW w:w="1336" w:type="dxa"/>
            <w:tcBorders>
              <w:top w:val="nil"/>
              <w:left w:val="nil"/>
              <w:bottom w:val="nil"/>
              <w:right w:val="nil"/>
            </w:tcBorders>
            <w:shd w:val="clear" w:color="auto" w:fill="auto"/>
            <w:noWrap/>
            <w:vAlign w:val="bottom"/>
          </w:tcPr>
          <w:p w14:paraId="35E58DF5" w14:textId="44950D73" w:rsidR="008A7667" w:rsidRPr="008A7667" w:rsidRDefault="008A7667" w:rsidP="00F068C9">
            <w:pPr>
              <w:pStyle w:val="MDPI21heading1"/>
              <w:jc w:val="right"/>
              <w:rPr>
                <w:b w:val="0"/>
              </w:rPr>
            </w:pPr>
            <w:r w:rsidRPr="008A7667">
              <w:rPr>
                <w:rFonts w:ascii="Calibri" w:hAnsi="Calibri"/>
                <w:b w:val="0"/>
                <w:sz w:val="22"/>
              </w:rPr>
              <w:t>8.50</w:t>
            </w:r>
          </w:p>
        </w:tc>
        <w:tc>
          <w:tcPr>
            <w:tcW w:w="1337" w:type="dxa"/>
            <w:tcBorders>
              <w:top w:val="nil"/>
              <w:left w:val="nil"/>
              <w:bottom w:val="nil"/>
              <w:right w:val="nil"/>
            </w:tcBorders>
            <w:shd w:val="clear" w:color="auto" w:fill="auto"/>
            <w:noWrap/>
            <w:vAlign w:val="bottom"/>
          </w:tcPr>
          <w:p w14:paraId="4283C306" w14:textId="2531C5ED" w:rsidR="008A7667" w:rsidRPr="008A7667" w:rsidRDefault="008A7667" w:rsidP="00F068C9">
            <w:pPr>
              <w:pStyle w:val="MDPI21heading1"/>
              <w:jc w:val="right"/>
              <w:rPr>
                <w:b w:val="0"/>
              </w:rPr>
            </w:pPr>
            <w:r w:rsidRPr="008A7667">
              <w:rPr>
                <w:rFonts w:ascii="Calibri" w:hAnsi="Calibri"/>
                <w:b w:val="0"/>
                <w:sz w:val="22"/>
              </w:rPr>
              <w:t>20.67</w:t>
            </w:r>
          </w:p>
        </w:tc>
        <w:tc>
          <w:tcPr>
            <w:tcW w:w="1337" w:type="dxa"/>
            <w:tcBorders>
              <w:top w:val="nil"/>
              <w:left w:val="nil"/>
              <w:bottom w:val="nil"/>
              <w:right w:val="nil"/>
            </w:tcBorders>
            <w:shd w:val="clear" w:color="auto" w:fill="auto"/>
            <w:noWrap/>
            <w:vAlign w:val="bottom"/>
          </w:tcPr>
          <w:p w14:paraId="53DDA0E9" w14:textId="0182E414" w:rsidR="008A7667" w:rsidRPr="008A7667" w:rsidRDefault="008A7667" w:rsidP="00F068C9">
            <w:pPr>
              <w:pStyle w:val="MDPI21heading1"/>
              <w:jc w:val="right"/>
              <w:rPr>
                <w:b w:val="0"/>
              </w:rPr>
            </w:pPr>
            <w:r w:rsidRPr="008A7667">
              <w:rPr>
                <w:rFonts w:ascii="Calibri" w:hAnsi="Calibri"/>
                <w:b w:val="0"/>
                <w:sz w:val="22"/>
              </w:rPr>
              <w:t>11.56</w:t>
            </w:r>
          </w:p>
        </w:tc>
        <w:tc>
          <w:tcPr>
            <w:tcW w:w="1337" w:type="dxa"/>
            <w:tcBorders>
              <w:top w:val="nil"/>
              <w:left w:val="nil"/>
              <w:bottom w:val="nil"/>
              <w:right w:val="nil"/>
            </w:tcBorders>
            <w:shd w:val="clear" w:color="auto" w:fill="auto"/>
            <w:noWrap/>
            <w:vAlign w:val="bottom"/>
          </w:tcPr>
          <w:p w14:paraId="7872DB6A" w14:textId="1574719D" w:rsidR="008A7667" w:rsidRPr="008A7667" w:rsidRDefault="008A7667" w:rsidP="00F068C9">
            <w:pPr>
              <w:pStyle w:val="MDPI21heading1"/>
              <w:jc w:val="right"/>
              <w:rPr>
                <w:b w:val="0"/>
              </w:rPr>
            </w:pPr>
            <w:r w:rsidRPr="008A7667">
              <w:rPr>
                <w:rFonts w:ascii="Calibri" w:hAnsi="Calibri"/>
                <w:b w:val="0"/>
                <w:sz w:val="22"/>
              </w:rPr>
              <w:t>1.26</w:t>
            </w:r>
          </w:p>
        </w:tc>
      </w:tr>
      <w:tr w:rsidR="008A7667" w:rsidRPr="008A7667" w14:paraId="095D3908" w14:textId="77777777" w:rsidTr="00F068C9">
        <w:trPr>
          <w:trHeight w:val="300"/>
        </w:trPr>
        <w:tc>
          <w:tcPr>
            <w:tcW w:w="1280" w:type="dxa"/>
            <w:noWrap/>
            <w:hideMark/>
          </w:tcPr>
          <w:p w14:paraId="7FF57189" w14:textId="77777777" w:rsidR="008A7667" w:rsidRPr="008A7667" w:rsidRDefault="008A7667" w:rsidP="008A7667">
            <w:pPr>
              <w:pStyle w:val="MDPI21heading1"/>
              <w:rPr>
                <w:b w:val="0"/>
              </w:rPr>
            </w:pPr>
          </w:p>
        </w:tc>
        <w:tc>
          <w:tcPr>
            <w:tcW w:w="2440" w:type="dxa"/>
            <w:noWrap/>
            <w:hideMark/>
          </w:tcPr>
          <w:p w14:paraId="0611895D" w14:textId="77777777" w:rsidR="008A7667" w:rsidRPr="008A7667" w:rsidRDefault="008A7667" w:rsidP="008A7667">
            <w:pPr>
              <w:pStyle w:val="MDPI21heading1"/>
              <w:rPr>
                <w:b w:val="0"/>
              </w:rPr>
            </w:pPr>
            <w:r w:rsidRPr="008A7667">
              <w:rPr>
                <w:b w:val="0"/>
              </w:rPr>
              <w:t>Velocity (m/s)</w:t>
            </w:r>
          </w:p>
        </w:tc>
        <w:tc>
          <w:tcPr>
            <w:tcW w:w="1336" w:type="dxa"/>
            <w:tcBorders>
              <w:top w:val="nil"/>
              <w:left w:val="nil"/>
              <w:bottom w:val="nil"/>
              <w:right w:val="nil"/>
            </w:tcBorders>
            <w:shd w:val="clear" w:color="auto" w:fill="auto"/>
            <w:noWrap/>
            <w:vAlign w:val="bottom"/>
          </w:tcPr>
          <w:p w14:paraId="69CF5A2C" w14:textId="2F375D2B" w:rsidR="008A7667" w:rsidRPr="008A7667" w:rsidRDefault="008A7667" w:rsidP="00F068C9">
            <w:pPr>
              <w:pStyle w:val="MDPI21heading1"/>
              <w:jc w:val="right"/>
              <w:rPr>
                <w:b w:val="0"/>
              </w:rPr>
            </w:pPr>
            <w:r w:rsidRPr="008A7667">
              <w:rPr>
                <w:rFonts w:ascii="Calibri" w:hAnsi="Calibri"/>
                <w:b w:val="0"/>
                <w:sz w:val="22"/>
              </w:rPr>
              <w:t>0.25</w:t>
            </w:r>
          </w:p>
        </w:tc>
        <w:tc>
          <w:tcPr>
            <w:tcW w:w="1337" w:type="dxa"/>
            <w:tcBorders>
              <w:top w:val="nil"/>
              <w:left w:val="nil"/>
              <w:bottom w:val="nil"/>
              <w:right w:val="nil"/>
            </w:tcBorders>
            <w:shd w:val="clear" w:color="auto" w:fill="auto"/>
            <w:noWrap/>
            <w:vAlign w:val="bottom"/>
          </w:tcPr>
          <w:p w14:paraId="52C33C53" w14:textId="79FE0463" w:rsidR="008A7667" w:rsidRPr="008A7667" w:rsidRDefault="008A7667" w:rsidP="00F068C9">
            <w:pPr>
              <w:pStyle w:val="MDPI21heading1"/>
              <w:jc w:val="right"/>
              <w:rPr>
                <w:b w:val="0"/>
              </w:rPr>
            </w:pPr>
            <w:r w:rsidRPr="008A7667">
              <w:rPr>
                <w:rFonts w:ascii="Calibri" w:hAnsi="Calibri"/>
                <w:b w:val="0"/>
                <w:sz w:val="22"/>
              </w:rPr>
              <w:t>0.57</w:t>
            </w:r>
          </w:p>
        </w:tc>
        <w:tc>
          <w:tcPr>
            <w:tcW w:w="1337" w:type="dxa"/>
            <w:tcBorders>
              <w:top w:val="nil"/>
              <w:left w:val="nil"/>
              <w:bottom w:val="nil"/>
              <w:right w:val="nil"/>
            </w:tcBorders>
            <w:shd w:val="clear" w:color="auto" w:fill="auto"/>
            <w:noWrap/>
            <w:vAlign w:val="bottom"/>
          </w:tcPr>
          <w:p w14:paraId="26EE1D09" w14:textId="20FB3048" w:rsidR="008A7667" w:rsidRPr="008A7667" w:rsidRDefault="008A7667" w:rsidP="00F068C9">
            <w:pPr>
              <w:pStyle w:val="MDPI21heading1"/>
              <w:jc w:val="right"/>
              <w:rPr>
                <w:b w:val="0"/>
              </w:rPr>
            </w:pPr>
            <w:r w:rsidRPr="008A7667">
              <w:rPr>
                <w:rFonts w:ascii="Calibri" w:hAnsi="Calibri"/>
                <w:b w:val="0"/>
                <w:sz w:val="22"/>
              </w:rPr>
              <w:t>0.36</w:t>
            </w:r>
          </w:p>
        </w:tc>
        <w:tc>
          <w:tcPr>
            <w:tcW w:w="1337" w:type="dxa"/>
            <w:tcBorders>
              <w:top w:val="nil"/>
              <w:left w:val="nil"/>
              <w:bottom w:val="nil"/>
              <w:right w:val="nil"/>
            </w:tcBorders>
            <w:shd w:val="clear" w:color="auto" w:fill="auto"/>
            <w:noWrap/>
            <w:vAlign w:val="bottom"/>
          </w:tcPr>
          <w:p w14:paraId="17DCB6CB" w14:textId="5F780203" w:rsidR="008A7667" w:rsidRPr="008A7667" w:rsidRDefault="008A7667" w:rsidP="00F068C9">
            <w:pPr>
              <w:pStyle w:val="MDPI21heading1"/>
              <w:jc w:val="right"/>
              <w:rPr>
                <w:b w:val="0"/>
              </w:rPr>
            </w:pPr>
            <w:r w:rsidRPr="008A7667">
              <w:rPr>
                <w:rFonts w:ascii="Calibri" w:hAnsi="Calibri"/>
                <w:b w:val="0"/>
                <w:sz w:val="22"/>
              </w:rPr>
              <w:t>0.03</w:t>
            </w:r>
          </w:p>
        </w:tc>
      </w:tr>
      <w:tr w:rsidR="008A7667" w:rsidRPr="008A7667" w14:paraId="3692B621" w14:textId="77777777" w:rsidTr="00F068C9">
        <w:trPr>
          <w:trHeight w:val="300"/>
        </w:trPr>
        <w:tc>
          <w:tcPr>
            <w:tcW w:w="1280" w:type="dxa"/>
            <w:noWrap/>
            <w:hideMark/>
          </w:tcPr>
          <w:p w14:paraId="58618C9F" w14:textId="77777777" w:rsidR="008A7667" w:rsidRPr="008A7667" w:rsidRDefault="008A7667" w:rsidP="008A7667">
            <w:pPr>
              <w:pStyle w:val="MDPI21heading1"/>
              <w:rPr>
                <w:b w:val="0"/>
              </w:rPr>
            </w:pPr>
          </w:p>
        </w:tc>
        <w:tc>
          <w:tcPr>
            <w:tcW w:w="2440" w:type="dxa"/>
            <w:noWrap/>
            <w:hideMark/>
          </w:tcPr>
          <w:p w14:paraId="315C89C0" w14:textId="77777777" w:rsidR="008A7667" w:rsidRPr="008A7667" w:rsidRDefault="008A7667" w:rsidP="008A7667">
            <w:pPr>
              <w:pStyle w:val="MDPI21heading1"/>
              <w:rPr>
                <w:b w:val="0"/>
              </w:rPr>
            </w:pPr>
            <w:r w:rsidRPr="008A7667">
              <w:rPr>
                <w:b w:val="0"/>
              </w:rPr>
              <w:t>Temperature (oC)</w:t>
            </w:r>
          </w:p>
        </w:tc>
        <w:tc>
          <w:tcPr>
            <w:tcW w:w="1336" w:type="dxa"/>
            <w:tcBorders>
              <w:top w:val="nil"/>
              <w:left w:val="nil"/>
              <w:bottom w:val="nil"/>
              <w:right w:val="nil"/>
            </w:tcBorders>
            <w:shd w:val="clear" w:color="auto" w:fill="auto"/>
            <w:noWrap/>
            <w:vAlign w:val="bottom"/>
          </w:tcPr>
          <w:p w14:paraId="461D6A5C" w14:textId="19F20E59" w:rsidR="008A7667" w:rsidRPr="008A7667" w:rsidRDefault="008A7667" w:rsidP="00F068C9">
            <w:pPr>
              <w:pStyle w:val="MDPI21heading1"/>
              <w:jc w:val="right"/>
              <w:rPr>
                <w:b w:val="0"/>
              </w:rPr>
            </w:pPr>
            <w:r w:rsidRPr="008A7667">
              <w:rPr>
                <w:rFonts w:ascii="Calibri" w:hAnsi="Calibri"/>
                <w:b w:val="0"/>
                <w:sz w:val="22"/>
              </w:rPr>
              <w:t>6.80</w:t>
            </w:r>
          </w:p>
        </w:tc>
        <w:tc>
          <w:tcPr>
            <w:tcW w:w="1337" w:type="dxa"/>
            <w:tcBorders>
              <w:top w:val="nil"/>
              <w:left w:val="nil"/>
              <w:bottom w:val="nil"/>
              <w:right w:val="nil"/>
            </w:tcBorders>
            <w:shd w:val="clear" w:color="auto" w:fill="auto"/>
            <w:noWrap/>
            <w:vAlign w:val="bottom"/>
          </w:tcPr>
          <w:p w14:paraId="71861C91" w14:textId="761D3D54" w:rsidR="008A7667" w:rsidRPr="008A7667" w:rsidRDefault="008A7667" w:rsidP="00F068C9">
            <w:pPr>
              <w:pStyle w:val="MDPI21heading1"/>
              <w:jc w:val="right"/>
              <w:rPr>
                <w:b w:val="0"/>
              </w:rPr>
            </w:pPr>
            <w:r w:rsidRPr="008A7667">
              <w:rPr>
                <w:rFonts w:ascii="Calibri" w:hAnsi="Calibri"/>
                <w:b w:val="0"/>
                <w:sz w:val="22"/>
              </w:rPr>
              <w:t>13.70</w:t>
            </w:r>
          </w:p>
        </w:tc>
        <w:tc>
          <w:tcPr>
            <w:tcW w:w="1337" w:type="dxa"/>
            <w:tcBorders>
              <w:top w:val="nil"/>
              <w:left w:val="nil"/>
              <w:bottom w:val="nil"/>
              <w:right w:val="nil"/>
            </w:tcBorders>
            <w:shd w:val="clear" w:color="auto" w:fill="auto"/>
            <w:noWrap/>
            <w:vAlign w:val="bottom"/>
          </w:tcPr>
          <w:p w14:paraId="4102DC04" w14:textId="5AC6A6EA" w:rsidR="008A7667" w:rsidRPr="008A7667" w:rsidRDefault="008A7667" w:rsidP="00F068C9">
            <w:pPr>
              <w:pStyle w:val="MDPI21heading1"/>
              <w:jc w:val="right"/>
              <w:rPr>
                <w:b w:val="0"/>
              </w:rPr>
            </w:pPr>
            <w:r w:rsidRPr="008A7667">
              <w:rPr>
                <w:rFonts w:ascii="Calibri" w:hAnsi="Calibri"/>
                <w:b w:val="0"/>
                <w:sz w:val="22"/>
              </w:rPr>
              <w:t>11.47</w:t>
            </w:r>
          </w:p>
        </w:tc>
        <w:tc>
          <w:tcPr>
            <w:tcW w:w="1337" w:type="dxa"/>
            <w:tcBorders>
              <w:top w:val="nil"/>
              <w:left w:val="nil"/>
              <w:bottom w:val="nil"/>
              <w:right w:val="nil"/>
            </w:tcBorders>
            <w:shd w:val="clear" w:color="auto" w:fill="auto"/>
            <w:noWrap/>
            <w:vAlign w:val="bottom"/>
          </w:tcPr>
          <w:p w14:paraId="25BF4A50" w14:textId="11FE5253" w:rsidR="008A7667" w:rsidRPr="008A7667" w:rsidRDefault="008A7667" w:rsidP="00F068C9">
            <w:pPr>
              <w:pStyle w:val="MDPI21heading1"/>
              <w:jc w:val="right"/>
              <w:rPr>
                <w:b w:val="0"/>
              </w:rPr>
            </w:pPr>
            <w:r w:rsidRPr="008A7667">
              <w:rPr>
                <w:rFonts w:ascii="Calibri" w:hAnsi="Calibri"/>
                <w:b w:val="0"/>
                <w:sz w:val="22"/>
              </w:rPr>
              <w:t>0.70</w:t>
            </w:r>
          </w:p>
        </w:tc>
      </w:tr>
      <w:tr w:rsidR="008A7667" w:rsidRPr="008A7667" w14:paraId="34478313" w14:textId="77777777" w:rsidTr="00F068C9">
        <w:trPr>
          <w:trHeight w:val="300"/>
        </w:trPr>
        <w:tc>
          <w:tcPr>
            <w:tcW w:w="1280" w:type="dxa"/>
            <w:noWrap/>
            <w:hideMark/>
          </w:tcPr>
          <w:p w14:paraId="3561EC60" w14:textId="77777777" w:rsidR="008A7667" w:rsidRPr="008A7667" w:rsidRDefault="008A7667" w:rsidP="008A7667">
            <w:pPr>
              <w:pStyle w:val="MDPI21heading1"/>
              <w:rPr>
                <w:b w:val="0"/>
              </w:rPr>
            </w:pPr>
          </w:p>
        </w:tc>
        <w:tc>
          <w:tcPr>
            <w:tcW w:w="2440" w:type="dxa"/>
            <w:noWrap/>
            <w:hideMark/>
          </w:tcPr>
          <w:p w14:paraId="08B5F74B" w14:textId="77777777" w:rsidR="008A7667" w:rsidRPr="008A7667" w:rsidRDefault="008A7667" w:rsidP="008A7667">
            <w:pPr>
              <w:pStyle w:val="MDPI21heading1"/>
              <w:rPr>
                <w:b w:val="0"/>
              </w:rPr>
            </w:pPr>
            <w:r w:rsidRPr="008A7667">
              <w:rPr>
                <w:b w:val="0"/>
              </w:rPr>
              <w:t>pH</w:t>
            </w:r>
          </w:p>
        </w:tc>
        <w:tc>
          <w:tcPr>
            <w:tcW w:w="1336" w:type="dxa"/>
            <w:tcBorders>
              <w:top w:val="nil"/>
              <w:left w:val="nil"/>
              <w:bottom w:val="nil"/>
              <w:right w:val="nil"/>
            </w:tcBorders>
            <w:shd w:val="clear" w:color="auto" w:fill="auto"/>
            <w:noWrap/>
            <w:vAlign w:val="bottom"/>
          </w:tcPr>
          <w:p w14:paraId="47DCB89C" w14:textId="64A90288" w:rsidR="008A7667" w:rsidRPr="008A7667" w:rsidRDefault="008A7667" w:rsidP="00F068C9">
            <w:pPr>
              <w:pStyle w:val="MDPI21heading1"/>
              <w:jc w:val="right"/>
              <w:rPr>
                <w:b w:val="0"/>
              </w:rPr>
            </w:pPr>
            <w:r w:rsidRPr="008A7667">
              <w:rPr>
                <w:rFonts w:ascii="Calibri" w:hAnsi="Calibri"/>
                <w:b w:val="0"/>
                <w:sz w:val="22"/>
              </w:rPr>
              <w:t>6.71</w:t>
            </w:r>
          </w:p>
        </w:tc>
        <w:tc>
          <w:tcPr>
            <w:tcW w:w="1337" w:type="dxa"/>
            <w:tcBorders>
              <w:top w:val="nil"/>
              <w:left w:val="nil"/>
              <w:bottom w:val="nil"/>
              <w:right w:val="nil"/>
            </w:tcBorders>
            <w:shd w:val="clear" w:color="auto" w:fill="auto"/>
            <w:noWrap/>
            <w:vAlign w:val="bottom"/>
          </w:tcPr>
          <w:p w14:paraId="79A313A2" w14:textId="42D30714" w:rsidR="008A7667" w:rsidRPr="008A7667" w:rsidRDefault="008A7667" w:rsidP="00F068C9">
            <w:pPr>
              <w:pStyle w:val="MDPI21heading1"/>
              <w:jc w:val="right"/>
              <w:rPr>
                <w:b w:val="0"/>
              </w:rPr>
            </w:pPr>
            <w:r w:rsidRPr="008A7667">
              <w:rPr>
                <w:rFonts w:ascii="Calibri" w:hAnsi="Calibri"/>
                <w:b w:val="0"/>
                <w:sz w:val="22"/>
              </w:rPr>
              <w:t>8.34</w:t>
            </w:r>
          </w:p>
        </w:tc>
        <w:tc>
          <w:tcPr>
            <w:tcW w:w="1337" w:type="dxa"/>
            <w:tcBorders>
              <w:top w:val="nil"/>
              <w:left w:val="nil"/>
              <w:bottom w:val="nil"/>
              <w:right w:val="nil"/>
            </w:tcBorders>
            <w:shd w:val="clear" w:color="auto" w:fill="auto"/>
            <w:noWrap/>
            <w:vAlign w:val="bottom"/>
          </w:tcPr>
          <w:p w14:paraId="00351B53" w14:textId="34C364C8" w:rsidR="008A7667" w:rsidRPr="008A7667" w:rsidRDefault="008A7667" w:rsidP="00F068C9">
            <w:pPr>
              <w:pStyle w:val="MDPI21heading1"/>
              <w:jc w:val="right"/>
              <w:rPr>
                <w:b w:val="0"/>
              </w:rPr>
            </w:pPr>
            <w:r w:rsidRPr="008A7667">
              <w:rPr>
                <w:rFonts w:ascii="Calibri" w:hAnsi="Calibri"/>
                <w:b w:val="0"/>
                <w:sz w:val="22"/>
              </w:rPr>
              <w:t>7.62</w:t>
            </w:r>
          </w:p>
        </w:tc>
        <w:tc>
          <w:tcPr>
            <w:tcW w:w="1337" w:type="dxa"/>
            <w:tcBorders>
              <w:top w:val="nil"/>
              <w:left w:val="nil"/>
              <w:bottom w:val="nil"/>
              <w:right w:val="nil"/>
            </w:tcBorders>
            <w:shd w:val="clear" w:color="auto" w:fill="auto"/>
            <w:noWrap/>
            <w:vAlign w:val="bottom"/>
          </w:tcPr>
          <w:p w14:paraId="1066012B" w14:textId="46FE1051" w:rsidR="008A7667" w:rsidRPr="008A7667" w:rsidRDefault="008A7667" w:rsidP="00F068C9">
            <w:pPr>
              <w:pStyle w:val="MDPI21heading1"/>
              <w:jc w:val="right"/>
              <w:rPr>
                <w:b w:val="0"/>
              </w:rPr>
            </w:pPr>
            <w:r w:rsidRPr="008A7667">
              <w:rPr>
                <w:rFonts w:ascii="Calibri" w:hAnsi="Calibri"/>
                <w:b w:val="0"/>
                <w:sz w:val="22"/>
              </w:rPr>
              <w:t>0.18</w:t>
            </w:r>
          </w:p>
        </w:tc>
      </w:tr>
      <w:tr w:rsidR="008A7667" w:rsidRPr="008A7667" w14:paraId="1523D6CE" w14:textId="77777777" w:rsidTr="00F068C9">
        <w:trPr>
          <w:trHeight w:val="300"/>
        </w:trPr>
        <w:tc>
          <w:tcPr>
            <w:tcW w:w="1280" w:type="dxa"/>
            <w:noWrap/>
            <w:hideMark/>
          </w:tcPr>
          <w:p w14:paraId="367C3771" w14:textId="77777777" w:rsidR="008A7667" w:rsidRPr="008A7667" w:rsidRDefault="008A7667" w:rsidP="008A7667">
            <w:pPr>
              <w:pStyle w:val="MDPI21heading1"/>
              <w:rPr>
                <w:b w:val="0"/>
              </w:rPr>
            </w:pPr>
          </w:p>
        </w:tc>
        <w:tc>
          <w:tcPr>
            <w:tcW w:w="2440" w:type="dxa"/>
            <w:noWrap/>
            <w:hideMark/>
          </w:tcPr>
          <w:p w14:paraId="5667B74D" w14:textId="77777777" w:rsidR="008A7667" w:rsidRPr="008A7667" w:rsidRDefault="008A7667" w:rsidP="008A7667">
            <w:pPr>
              <w:pStyle w:val="MDPI21heading1"/>
              <w:rPr>
                <w:b w:val="0"/>
              </w:rPr>
            </w:pPr>
            <w:r w:rsidRPr="008A7667">
              <w:rPr>
                <w:b w:val="0"/>
              </w:rPr>
              <w:t>Conductivity (μ/cm)</w:t>
            </w:r>
          </w:p>
        </w:tc>
        <w:tc>
          <w:tcPr>
            <w:tcW w:w="1336" w:type="dxa"/>
            <w:tcBorders>
              <w:top w:val="nil"/>
              <w:left w:val="nil"/>
              <w:bottom w:val="nil"/>
              <w:right w:val="nil"/>
            </w:tcBorders>
            <w:shd w:val="clear" w:color="auto" w:fill="auto"/>
            <w:noWrap/>
            <w:vAlign w:val="bottom"/>
          </w:tcPr>
          <w:p w14:paraId="63EFE93A" w14:textId="1BC4CE17" w:rsidR="008A7667" w:rsidRPr="008A7667" w:rsidRDefault="008A7667" w:rsidP="00F068C9">
            <w:pPr>
              <w:pStyle w:val="MDPI21heading1"/>
              <w:jc w:val="right"/>
              <w:rPr>
                <w:b w:val="0"/>
              </w:rPr>
            </w:pPr>
            <w:r w:rsidRPr="008A7667">
              <w:rPr>
                <w:rFonts w:ascii="Calibri" w:hAnsi="Calibri"/>
                <w:b w:val="0"/>
                <w:sz w:val="22"/>
              </w:rPr>
              <w:t>319.00</w:t>
            </w:r>
          </w:p>
        </w:tc>
        <w:tc>
          <w:tcPr>
            <w:tcW w:w="1337" w:type="dxa"/>
            <w:tcBorders>
              <w:top w:val="nil"/>
              <w:left w:val="nil"/>
              <w:bottom w:val="nil"/>
              <w:right w:val="nil"/>
            </w:tcBorders>
            <w:shd w:val="clear" w:color="auto" w:fill="auto"/>
            <w:noWrap/>
            <w:vAlign w:val="bottom"/>
          </w:tcPr>
          <w:p w14:paraId="05D33143" w14:textId="682319F3" w:rsidR="008A7667" w:rsidRPr="008A7667" w:rsidRDefault="008A7667" w:rsidP="00F068C9">
            <w:pPr>
              <w:pStyle w:val="MDPI21heading1"/>
              <w:jc w:val="right"/>
              <w:rPr>
                <w:b w:val="0"/>
              </w:rPr>
            </w:pPr>
            <w:r w:rsidRPr="008A7667">
              <w:rPr>
                <w:rFonts w:ascii="Calibri" w:hAnsi="Calibri"/>
                <w:b w:val="0"/>
                <w:sz w:val="22"/>
              </w:rPr>
              <w:t>465.00</w:t>
            </w:r>
          </w:p>
        </w:tc>
        <w:tc>
          <w:tcPr>
            <w:tcW w:w="1337" w:type="dxa"/>
            <w:tcBorders>
              <w:top w:val="nil"/>
              <w:left w:val="nil"/>
              <w:bottom w:val="nil"/>
              <w:right w:val="nil"/>
            </w:tcBorders>
            <w:shd w:val="clear" w:color="auto" w:fill="auto"/>
            <w:noWrap/>
            <w:vAlign w:val="bottom"/>
          </w:tcPr>
          <w:p w14:paraId="12158CFE" w14:textId="25A77810" w:rsidR="008A7667" w:rsidRPr="008A7667" w:rsidRDefault="008A7667" w:rsidP="00F068C9">
            <w:pPr>
              <w:pStyle w:val="MDPI21heading1"/>
              <w:jc w:val="right"/>
              <w:rPr>
                <w:b w:val="0"/>
              </w:rPr>
            </w:pPr>
            <w:r w:rsidRPr="008A7667">
              <w:rPr>
                <w:rFonts w:ascii="Calibri" w:hAnsi="Calibri"/>
                <w:b w:val="0"/>
                <w:sz w:val="22"/>
              </w:rPr>
              <w:t>389.78</w:t>
            </w:r>
          </w:p>
        </w:tc>
        <w:tc>
          <w:tcPr>
            <w:tcW w:w="1337" w:type="dxa"/>
            <w:tcBorders>
              <w:top w:val="nil"/>
              <w:left w:val="nil"/>
              <w:bottom w:val="nil"/>
              <w:right w:val="nil"/>
            </w:tcBorders>
            <w:shd w:val="clear" w:color="auto" w:fill="auto"/>
            <w:noWrap/>
            <w:vAlign w:val="bottom"/>
          </w:tcPr>
          <w:p w14:paraId="5FCEA1D8" w14:textId="24B5D029" w:rsidR="008A7667" w:rsidRPr="008A7667" w:rsidRDefault="008A7667" w:rsidP="00F068C9">
            <w:pPr>
              <w:pStyle w:val="MDPI21heading1"/>
              <w:jc w:val="right"/>
              <w:rPr>
                <w:b w:val="0"/>
              </w:rPr>
            </w:pPr>
            <w:r w:rsidRPr="008A7667">
              <w:rPr>
                <w:rFonts w:ascii="Calibri" w:hAnsi="Calibri"/>
                <w:b w:val="0"/>
                <w:sz w:val="22"/>
              </w:rPr>
              <w:t>16.87</w:t>
            </w:r>
          </w:p>
        </w:tc>
      </w:tr>
      <w:tr w:rsidR="008A7667" w:rsidRPr="008A7667" w14:paraId="79B05E83" w14:textId="77777777" w:rsidTr="00F068C9">
        <w:trPr>
          <w:trHeight w:val="300"/>
        </w:trPr>
        <w:tc>
          <w:tcPr>
            <w:tcW w:w="1280" w:type="dxa"/>
            <w:noWrap/>
            <w:hideMark/>
          </w:tcPr>
          <w:p w14:paraId="1AF44F91" w14:textId="77777777" w:rsidR="008A7667" w:rsidRPr="008A7667" w:rsidRDefault="008A7667" w:rsidP="008A7667">
            <w:pPr>
              <w:pStyle w:val="MDPI21heading1"/>
              <w:rPr>
                <w:b w:val="0"/>
              </w:rPr>
            </w:pPr>
          </w:p>
        </w:tc>
        <w:tc>
          <w:tcPr>
            <w:tcW w:w="2440" w:type="dxa"/>
            <w:noWrap/>
            <w:hideMark/>
          </w:tcPr>
          <w:p w14:paraId="299D2007" w14:textId="77777777" w:rsidR="008A7667" w:rsidRPr="008A7667" w:rsidRDefault="008A7667" w:rsidP="008A7667">
            <w:pPr>
              <w:pStyle w:val="MDPI21heading1"/>
              <w:rPr>
                <w:b w:val="0"/>
              </w:rPr>
            </w:pPr>
            <w:r w:rsidRPr="008A7667">
              <w:rPr>
                <w:b w:val="0"/>
              </w:rPr>
              <w:t>Dissolved Oxygen (mg/l)</w:t>
            </w:r>
          </w:p>
        </w:tc>
        <w:tc>
          <w:tcPr>
            <w:tcW w:w="1336" w:type="dxa"/>
            <w:tcBorders>
              <w:top w:val="nil"/>
              <w:left w:val="nil"/>
              <w:bottom w:val="nil"/>
              <w:right w:val="nil"/>
            </w:tcBorders>
            <w:shd w:val="clear" w:color="auto" w:fill="auto"/>
            <w:noWrap/>
            <w:vAlign w:val="bottom"/>
          </w:tcPr>
          <w:p w14:paraId="0BE288C8" w14:textId="6DFF8045" w:rsidR="008A7667" w:rsidRPr="008A7667" w:rsidRDefault="008A7667" w:rsidP="00F068C9">
            <w:pPr>
              <w:pStyle w:val="MDPI21heading1"/>
              <w:jc w:val="right"/>
              <w:rPr>
                <w:b w:val="0"/>
              </w:rPr>
            </w:pPr>
            <w:r w:rsidRPr="008A7667">
              <w:rPr>
                <w:rFonts w:ascii="Calibri" w:hAnsi="Calibri"/>
                <w:b w:val="0"/>
                <w:sz w:val="22"/>
              </w:rPr>
              <w:t>8.74</w:t>
            </w:r>
          </w:p>
        </w:tc>
        <w:tc>
          <w:tcPr>
            <w:tcW w:w="1337" w:type="dxa"/>
            <w:tcBorders>
              <w:top w:val="nil"/>
              <w:left w:val="nil"/>
              <w:bottom w:val="nil"/>
              <w:right w:val="nil"/>
            </w:tcBorders>
            <w:shd w:val="clear" w:color="auto" w:fill="auto"/>
            <w:noWrap/>
            <w:vAlign w:val="bottom"/>
          </w:tcPr>
          <w:p w14:paraId="0CA62B23" w14:textId="7DE8CCED" w:rsidR="008A7667" w:rsidRPr="008A7667" w:rsidRDefault="008A7667" w:rsidP="00F068C9">
            <w:pPr>
              <w:pStyle w:val="MDPI21heading1"/>
              <w:jc w:val="right"/>
              <w:rPr>
                <w:b w:val="0"/>
              </w:rPr>
            </w:pPr>
            <w:r w:rsidRPr="008A7667">
              <w:rPr>
                <w:rFonts w:ascii="Calibri" w:hAnsi="Calibri"/>
                <w:b w:val="0"/>
                <w:sz w:val="22"/>
              </w:rPr>
              <w:t>12.11</w:t>
            </w:r>
          </w:p>
        </w:tc>
        <w:tc>
          <w:tcPr>
            <w:tcW w:w="1337" w:type="dxa"/>
            <w:tcBorders>
              <w:top w:val="nil"/>
              <w:left w:val="nil"/>
              <w:bottom w:val="nil"/>
              <w:right w:val="nil"/>
            </w:tcBorders>
            <w:shd w:val="clear" w:color="auto" w:fill="auto"/>
            <w:noWrap/>
            <w:vAlign w:val="bottom"/>
          </w:tcPr>
          <w:p w14:paraId="5DD1A652" w14:textId="670A95A8" w:rsidR="008A7667" w:rsidRPr="008A7667" w:rsidRDefault="008A7667" w:rsidP="00F068C9">
            <w:pPr>
              <w:pStyle w:val="MDPI21heading1"/>
              <w:jc w:val="right"/>
              <w:rPr>
                <w:b w:val="0"/>
              </w:rPr>
            </w:pPr>
            <w:r w:rsidRPr="008A7667">
              <w:rPr>
                <w:rFonts w:ascii="Calibri" w:hAnsi="Calibri"/>
                <w:b w:val="0"/>
                <w:sz w:val="22"/>
              </w:rPr>
              <w:t>10.81</w:t>
            </w:r>
          </w:p>
        </w:tc>
        <w:tc>
          <w:tcPr>
            <w:tcW w:w="1337" w:type="dxa"/>
            <w:tcBorders>
              <w:top w:val="nil"/>
              <w:left w:val="nil"/>
              <w:bottom w:val="nil"/>
              <w:right w:val="nil"/>
            </w:tcBorders>
            <w:shd w:val="clear" w:color="auto" w:fill="auto"/>
            <w:noWrap/>
            <w:vAlign w:val="bottom"/>
          </w:tcPr>
          <w:p w14:paraId="4EE67201" w14:textId="1C1C4E16" w:rsidR="008A7667" w:rsidRPr="008A7667" w:rsidRDefault="008A7667" w:rsidP="00F068C9">
            <w:pPr>
              <w:pStyle w:val="MDPI21heading1"/>
              <w:jc w:val="right"/>
              <w:rPr>
                <w:b w:val="0"/>
              </w:rPr>
            </w:pPr>
            <w:r w:rsidRPr="008A7667">
              <w:rPr>
                <w:rFonts w:ascii="Calibri" w:hAnsi="Calibri"/>
                <w:b w:val="0"/>
                <w:sz w:val="22"/>
              </w:rPr>
              <w:t>0.35</w:t>
            </w:r>
          </w:p>
        </w:tc>
      </w:tr>
      <w:tr w:rsidR="008A7667" w:rsidRPr="008A7667" w14:paraId="6A9BC0A1" w14:textId="77777777" w:rsidTr="00F068C9">
        <w:trPr>
          <w:trHeight w:val="300"/>
        </w:trPr>
        <w:tc>
          <w:tcPr>
            <w:tcW w:w="1280" w:type="dxa"/>
            <w:noWrap/>
            <w:hideMark/>
          </w:tcPr>
          <w:p w14:paraId="7E26B2BC" w14:textId="77777777" w:rsidR="008A7667" w:rsidRPr="008A7667" w:rsidRDefault="008A7667" w:rsidP="008A7667">
            <w:pPr>
              <w:pStyle w:val="MDPI21heading1"/>
              <w:rPr>
                <w:b w:val="0"/>
              </w:rPr>
            </w:pPr>
            <w:r w:rsidRPr="008A7667">
              <w:rPr>
                <w:b w:val="0"/>
              </w:rPr>
              <w:t>I-Du2</w:t>
            </w:r>
          </w:p>
        </w:tc>
        <w:tc>
          <w:tcPr>
            <w:tcW w:w="2440" w:type="dxa"/>
            <w:noWrap/>
            <w:hideMark/>
          </w:tcPr>
          <w:p w14:paraId="2DA3CCE9" w14:textId="77777777" w:rsidR="008A7667" w:rsidRPr="008A7667" w:rsidRDefault="008A7667" w:rsidP="008A7667">
            <w:pPr>
              <w:pStyle w:val="MDPI21heading1"/>
              <w:rPr>
                <w:b w:val="0"/>
              </w:rPr>
            </w:pPr>
            <w:r w:rsidRPr="008A7667">
              <w:rPr>
                <w:b w:val="0"/>
              </w:rPr>
              <w:t>Width</w:t>
            </w:r>
          </w:p>
        </w:tc>
        <w:tc>
          <w:tcPr>
            <w:tcW w:w="1336" w:type="dxa"/>
            <w:tcBorders>
              <w:top w:val="nil"/>
              <w:left w:val="nil"/>
              <w:bottom w:val="nil"/>
              <w:right w:val="nil"/>
            </w:tcBorders>
            <w:shd w:val="clear" w:color="auto" w:fill="auto"/>
            <w:noWrap/>
            <w:vAlign w:val="bottom"/>
          </w:tcPr>
          <w:p w14:paraId="7FF8CECC" w14:textId="04EC65BB" w:rsidR="008A7667" w:rsidRPr="008A7667" w:rsidRDefault="008A7667" w:rsidP="00F068C9">
            <w:pPr>
              <w:pStyle w:val="MDPI21heading1"/>
              <w:jc w:val="right"/>
              <w:rPr>
                <w:b w:val="0"/>
              </w:rPr>
            </w:pPr>
            <w:r w:rsidRPr="008A7667">
              <w:rPr>
                <w:rFonts w:ascii="Calibri" w:hAnsi="Calibri"/>
                <w:b w:val="0"/>
                <w:sz w:val="22"/>
              </w:rPr>
              <w:t>10.90</w:t>
            </w:r>
          </w:p>
        </w:tc>
        <w:tc>
          <w:tcPr>
            <w:tcW w:w="1337" w:type="dxa"/>
            <w:tcBorders>
              <w:top w:val="nil"/>
              <w:left w:val="nil"/>
              <w:bottom w:val="nil"/>
              <w:right w:val="nil"/>
            </w:tcBorders>
            <w:shd w:val="clear" w:color="auto" w:fill="auto"/>
            <w:noWrap/>
            <w:vAlign w:val="bottom"/>
          </w:tcPr>
          <w:p w14:paraId="0722653E" w14:textId="7C077233" w:rsidR="008A7667" w:rsidRPr="008A7667" w:rsidRDefault="008A7667" w:rsidP="00F068C9">
            <w:pPr>
              <w:pStyle w:val="MDPI21heading1"/>
              <w:jc w:val="right"/>
              <w:rPr>
                <w:b w:val="0"/>
              </w:rPr>
            </w:pPr>
            <w:r w:rsidRPr="008A7667">
              <w:rPr>
                <w:rFonts w:ascii="Calibri" w:hAnsi="Calibri"/>
                <w:b w:val="0"/>
                <w:sz w:val="22"/>
              </w:rPr>
              <w:t>12.60</w:t>
            </w:r>
          </w:p>
        </w:tc>
        <w:tc>
          <w:tcPr>
            <w:tcW w:w="1337" w:type="dxa"/>
            <w:tcBorders>
              <w:top w:val="nil"/>
              <w:left w:val="nil"/>
              <w:bottom w:val="nil"/>
              <w:right w:val="nil"/>
            </w:tcBorders>
            <w:shd w:val="clear" w:color="auto" w:fill="auto"/>
            <w:noWrap/>
            <w:vAlign w:val="bottom"/>
          </w:tcPr>
          <w:p w14:paraId="4D92BC30" w14:textId="44B5025E" w:rsidR="008A7667" w:rsidRPr="008A7667" w:rsidRDefault="008A7667" w:rsidP="00F068C9">
            <w:pPr>
              <w:pStyle w:val="MDPI21heading1"/>
              <w:jc w:val="right"/>
              <w:rPr>
                <w:b w:val="0"/>
              </w:rPr>
            </w:pPr>
            <w:r w:rsidRPr="008A7667">
              <w:rPr>
                <w:rFonts w:ascii="Calibri" w:hAnsi="Calibri"/>
                <w:b w:val="0"/>
                <w:sz w:val="22"/>
              </w:rPr>
              <w:t>11.94</w:t>
            </w:r>
          </w:p>
        </w:tc>
        <w:tc>
          <w:tcPr>
            <w:tcW w:w="1337" w:type="dxa"/>
            <w:tcBorders>
              <w:top w:val="nil"/>
              <w:left w:val="nil"/>
              <w:bottom w:val="nil"/>
              <w:right w:val="nil"/>
            </w:tcBorders>
            <w:shd w:val="clear" w:color="auto" w:fill="auto"/>
            <w:noWrap/>
            <w:vAlign w:val="bottom"/>
          </w:tcPr>
          <w:p w14:paraId="114A4DEA" w14:textId="6F28A317" w:rsidR="008A7667" w:rsidRPr="008A7667" w:rsidRDefault="008A7667" w:rsidP="00F068C9">
            <w:pPr>
              <w:pStyle w:val="MDPI21heading1"/>
              <w:jc w:val="right"/>
              <w:rPr>
                <w:b w:val="0"/>
              </w:rPr>
            </w:pPr>
            <w:r w:rsidRPr="008A7667">
              <w:rPr>
                <w:rFonts w:ascii="Calibri" w:hAnsi="Calibri"/>
                <w:b w:val="0"/>
                <w:sz w:val="22"/>
              </w:rPr>
              <w:t>0.17</w:t>
            </w:r>
          </w:p>
        </w:tc>
      </w:tr>
      <w:tr w:rsidR="008A7667" w:rsidRPr="008A7667" w14:paraId="19661297" w14:textId="77777777" w:rsidTr="00F068C9">
        <w:trPr>
          <w:trHeight w:val="300"/>
        </w:trPr>
        <w:tc>
          <w:tcPr>
            <w:tcW w:w="1280" w:type="dxa"/>
            <w:noWrap/>
            <w:hideMark/>
          </w:tcPr>
          <w:p w14:paraId="7439CA49" w14:textId="77777777" w:rsidR="008A7667" w:rsidRPr="008A7667" w:rsidRDefault="008A7667" w:rsidP="008A7667">
            <w:pPr>
              <w:pStyle w:val="MDPI21heading1"/>
              <w:rPr>
                <w:b w:val="0"/>
              </w:rPr>
            </w:pPr>
          </w:p>
        </w:tc>
        <w:tc>
          <w:tcPr>
            <w:tcW w:w="2440" w:type="dxa"/>
            <w:noWrap/>
            <w:hideMark/>
          </w:tcPr>
          <w:p w14:paraId="68123EA4" w14:textId="77777777" w:rsidR="008A7667" w:rsidRPr="008A7667" w:rsidRDefault="008A7667" w:rsidP="008A7667">
            <w:pPr>
              <w:pStyle w:val="MDPI21heading1"/>
              <w:rPr>
                <w:b w:val="0"/>
              </w:rPr>
            </w:pPr>
            <w:r w:rsidRPr="008A7667">
              <w:rPr>
                <w:b w:val="0"/>
              </w:rPr>
              <w:t>Depth (cm)</w:t>
            </w:r>
          </w:p>
        </w:tc>
        <w:tc>
          <w:tcPr>
            <w:tcW w:w="1336" w:type="dxa"/>
            <w:tcBorders>
              <w:top w:val="nil"/>
              <w:left w:val="nil"/>
              <w:bottom w:val="nil"/>
              <w:right w:val="nil"/>
            </w:tcBorders>
            <w:shd w:val="clear" w:color="auto" w:fill="auto"/>
            <w:noWrap/>
            <w:vAlign w:val="bottom"/>
          </w:tcPr>
          <w:p w14:paraId="1EF9F79E" w14:textId="0505AC7C" w:rsidR="008A7667" w:rsidRPr="008A7667" w:rsidRDefault="008A7667" w:rsidP="00F068C9">
            <w:pPr>
              <w:pStyle w:val="MDPI21heading1"/>
              <w:jc w:val="right"/>
              <w:rPr>
                <w:b w:val="0"/>
              </w:rPr>
            </w:pPr>
            <w:r w:rsidRPr="008A7667">
              <w:rPr>
                <w:rFonts w:ascii="Calibri" w:hAnsi="Calibri"/>
                <w:b w:val="0"/>
                <w:sz w:val="22"/>
              </w:rPr>
              <w:t>18.83</w:t>
            </w:r>
          </w:p>
        </w:tc>
        <w:tc>
          <w:tcPr>
            <w:tcW w:w="1337" w:type="dxa"/>
            <w:tcBorders>
              <w:top w:val="nil"/>
              <w:left w:val="nil"/>
              <w:bottom w:val="nil"/>
              <w:right w:val="nil"/>
            </w:tcBorders>
            <w:shd w:val="clear" w:color="auto" w:fill="auto"/>
            <w:noWrap/>
            <w:vAlign w:val="bottom"/>
          </w:tcPr>
          <w:p w14:paraId="769D1A4C" w14:textId="45B6BFBA" w:rsidR="008A7667" w:rsidRPr="008A7667" w:rsidRDefault="008A7667" w:rsidP="00F068C9">
            <w:pPr>
              <w:pStyle w:val="MDPI21heading1"/>
              <w:jc w:val="right"/>
              <w:rPr>
                <w:b w:val="0"/>
              </w:rPr>
            </w:pPr>
            <w:r w:rsidRPr="008A7667">
              <w:rPr>
                <w:rFonts w:ascii="Calibri" w:hAnsi="Calibri"/>
                <w:b w:val="0"/>
                <w:sz w:val="22"/>
              </w:rPr>
              <w:t>47.83</w:t>
            </w:r>
          </w:p>
        </w:tc>
        <w:tc>
          <w:tcPr>
            <w:tcW w:w="1337" w:type="dxa"/>
            <w:tcBorders>
              <w:top w:val="nil"/>
              <w:left w:val="nil"/>
              <w:bottom w:val="nil"/>
              <w:right w:val="nil"/>
            </w:tcBorders>
            <w:shd w:val="clear" w:color="auto" w:fill="auto"/>
            <w:noWrap/>
            <w:vAlign w:val="bottom"/>
          </w:tcPr>
          <w:p w14:paraId="0406D4C4" w14:textId="0EE622A2" w:rsidR="008A7667" w:rsidRPr="008A7667" w:rsidRDefault="008A7667" w:rsidP="00F068C9">
            <w:pPr>
              <w:pStyle w:val="MDPI21heading1"/>
              <w:jc w:val="right"/>
              <w:rPr>
                <w:b w:val="0"/>
              </w:rPr>
            </w:pPr>
            <w:r w:rsidRPr="008A7667">
              <w:rPr>
                <w:rFonts w:ascii="Calibri" w:hAnsi="Calibri"/>
                <w:b w:val="0"/>
                <w:sz w:val="22"/>
              </w:rPr>
              <w:t>30.31</w:t>
            </w:r>
          </w:p>
        </w:tc>
        <w:tc>
          <w:tcPr>
            <w:tcW w:w="1337" w:type="dxa"/>
            <w:tcBorders>
              <w:top w:val="nil"/>
              <w:left w:val="nil"/>
              <w:bottom w:val="nil"/>
              <w:right w:val="nil"/>
            </w:tcBorders>
            <w:shd w:val="clear" w:color="auto" w:fill="auto"/>
            <w:noWrap/>
            <w:vAlign w:val="bottom"/>
          </w:tcPr>
          <w:p w14:paraId="151D201F" w14:textId="2DCB4F15" w:rsidR="008A7667" w:rsidRPr="008A7667" w:rsidRDefault="008A7667" w:rsidP="00F068C9">
            <w:pPr>
              <w:pStyle w:val="MDPI21heading1"/>
              <w:jc w:val="right"/>
              <w:rPr>
                <w:b w:val="0"/>
              </w:rPr>
            </w:pPr>
            <w:r w:rsidRPr="008A7667">
              <w:rPr>
                <w:rFonts w:ascii="Calibri" w:hAnsi="Calibri"/>
                <w:b w:val="0"/>
                <w:sz w:val="22"/>
              </w:rPr>
              <w:t>2.88</w:t>
            </w:r>
          </w:p>
        </w:tc>
      </w:tr>
      <w:tr w:rsidR="008A7667" w:rsidRPr="008A7667" w14:paraId="433DFCC9" w14:textId="77777777" w:rsidTr="00F068C9">
        <w:trPr>
          <w:trHeight w:val="300"/>
        </w:trPr>
        <w:tc>
          <w:tcPr>
            <w:tcW w:w="1280" w:type="dxa"/>
            <w:noWrap/>
            <w:hideMark/>
          </w:tcPr>
          <w:p w14:paraId="7BE3EFB6" w14:textId="77777777" w:rsidR="008A7667" w:rsidRPr="008A7667" w:rsidRDefault="008A7667" w:rsidP="008A7667">
            <w:pPr>
              <w:pStyle w:val="MDPI21heading1"/>
              <w:rPr>
                <w:b w:val="0"/>
              </w:rPr>
            </w:pPr>
          </w:p>
        </w:tc>
        <w:tc>
          <w:tcPr>
            <w:tcW w:w="2440" w:type="dxa"/>
            <w:noWrap/>
            <w:hideMark/>
          </w:tcPr>
          <w:p w14:paraId="7270168B" w14:textId="77777777" w:rsidR="008A7667" w:rsidRPr="008A7667" w:rsidRDefault="008A7667" w:rsidP="008A7667">
            <w:pPr>
              <w:pStyle w:val="MDPI21heading1"/>
              <w:rPr>
                <w:b w:val="0"/>
              </w:rPr>
            </w:pPr>
            <w:r w:rsidRPr="008A7667">
              <w:rPr>
                <w:b w:val="0"/>
              </w:rPr>
              <w:t>Velocity (m/s)</w:t>
            </w:r>
          </w:p>
        </w:tc>
        <w:tc>
          <w:tcPr>
            <w:tcW w:w="1336" w:type="dxa"/>
            <w:tcBorders>
              <w:top w:val="nil"/>
              <w:left w:val="nil"/>
              <w:bottom w:val="nil"/>
              <w:right w:val="nil"/>
            </w:tcBorders>
            <w:shd w:val="clear" w:color="auto" w:fill="auto"/>
            <w:noWrap/>
            <w:vAlign w:val="bottom"/>
          </w:tcPr>
          <w:p w14:paraId="511DD565" w14:textId="6BA5B53D" w:rsidR="008A7667" w:rsidRPr="008A7667" w:rsidRDefault="008A7667" w:rsidP="00F068C9">
            <w:pPr>
              <w:pStyle w:val="MDPI21heading1"/>
              <w:jc w:val="right"/>
              <w:rPr>
                <w:b w:val="0"/>
              </w:rPr>
            </w:pPr>
            <w:r w:rsidRPr="008A7667">
              <w:rPr>
                <w:rFonts w:ascii="Calibri" w:hAnsi="Calibri"/>
                <w:b w:val="0"/>
                <w:sz w:val="22"/>
              </w:rPr>
              <w:t>0.35</w:t>
            </w:r>
          </w:p>
        </w:tc>
        <w:tc>
          <w:tcPr>
            <w:tcW w:w="1337" w:type="dxa"/>
            <w:tcBorders>
              <w:top w:val="nil"/>
              <w:left w:val="nil"/>
              <w:bottom w:val="nil"/>
              <w:right w:val="nil"/>
            </w:tcBorders>
            <w:shd w:val="clear" w:color="auto" w:fill="auto"/>
            <w:noWrap/>
            <w:vAlign w:val="bottom"/>
          </w:tcPr>
          <w:p w14:paraId="00906A1F" w14:textId="4F26D27B" w:rsidR="008A7667" w:rsidRPr="008A7667" w:rsidRDefault="008A7667" w:rsidP="00F068C9">
            <w:pPr>
              <w:pStyle w:val="MDPI21heading1"/>
              <w:jc w:val="right"/>
              <w:rPr>
                <w:b w:val="0"/>
              </w:rPr>
            </w:pPr>
            <w:r w:rsidRPr="008A7667">
              <w:rPr>
                <w:rFonts w:ascii="Calibri" w:hAnsi="Calibri"/>
                <w:b w:val="0"/>
                <w:sz w:val="22"/>
              </w:rPr>
              <w:t>1.77</w:t>
            </w:r>
          </w:p>
        </w:tc>
        <w:tc>
          <w:tcPr>
            <w:tcW w:w="1337" w:type="dxa"/>
            <w:tcBorders>
              <w:top w:val="nil"/>
              <w:left w:val="nil"/>
              <w:bottom w:val="nil"/>
              <w:right w:val="nil"/>
            </w:tcBorders>
            <w:shd w:val="clear" w:color="auto" w:fill="auto"/>
            <w:noWrap/>
            <w:vAlign w:val="bottom"/>
          </w:tcPr>
          <w:p w14:paraId="3F43E65A" w14:textId="1F659320" w:rsidR="008A7667" w:rsidRPr="008A7667" w:rsidRDefault="008A7667" w:rsidP="00F068C9">
            <w:pPr>
              <w:pStyle w:val="MDPI21heading1"/>
              <w:jc w:val="right"/>
              <w:rPr>
                <w:b w:val="0"/>
              </w:rPr>
            </w:pPr>
            <w:r w:rsidRPr="008A7667">
              <w:rPr>
                <w:rFonts w:ascii="Calibri" w:hAnsi="Calibri"/>
                <w:b w:val="0"/>
                <w:sz w:val="22"/>
              </w:rPr>
              <w:t>0.61</w:t>
            </w:r>
          </w:p>
        </w:tc>
        <w:tc>
          <w:tcPr>
            <w:tcW w:w="1337" w:type="dxa"/>
            <w:tcBorders>
              <w:top w:val="nil"/>
              <w:left w:val="nil"/>
              <w:bottom w:val="nil"/>
              <w:right w:val="nil"/>
            </w:tcBorders>
            <w:shd w:val="clear" w:color="auto" w:fill="auto"/>
            <w:noWrap/>
            <w:vAlign w:val="bottom"/>
          </w:tcPr>
          <w:p w14:paraId="2AE8E24A" w14:textId="16C9EF52" w:rsidR="008A7667" w:rsidRPr="008A7667" w:rsidRDefault="008A7667" w:rsidP="00F068C9">
            <w:pPr>
              <w:pStyle w:val="MDPI21heading1"/>
              <w:jc w:val="right"/>
              <w:rPr>
                <w:b w:val="0"/>
              </w:rPr>
            </w:pPr>
            <w:r w:rsidRPr="008A7667">
              <w:rPr>
                <w:rFonts w:ascii="Calibri" w:hAnsi="Calibri"/>
                <w:b w:val="0"/>
                <w:sz w:val="22"/>
              </w:rPr>
              <w:t>0.15</w:t>
            </w:r>
          </w:p>
        </w:tc>
      </w:tr>
      <w:tr w:rsidR="008A7667" w:rsidRPr="008A7667" w14:paraId="7E0B2249" w14:textId="77777777" w:rsidTr="00F068C9">
        <w:trPr>
          <w:trHeight w:val="300"/>
        </w:trPr>
        <w:tc>
          <w:tcPr>
            <w:tcW w:w="1280" w:type="dxa"/>
            <w:noWrap/>
            <w:hideMark/>
          </w:tcPr>
          <w:p w14:paraId="3C1784EF" w14:textId="77777777" w:rsidR="008A7667" w:rsidRPr="008A7667" w:rsidRDefault="008A7667" w:rsidP="008A7667">
            <w:pPr>
              <w:pStyle w:val="MDPI21heading1"/>
              <w:rPr>
                <w:b w:val="0"/>
              </w:rPr>
            </w:pPr>
          </w:p>
        </w:tc>
        <w:tc>
          <w:tcPr>
            <w:tcW w:w="2440" w:type="dxa"/>
            <w:noWrap/>
            <w:hideMark/>
          </w:tcPr>
          <w:p w14:paraId="6D539D76" w14:textId="77777777" w:rsidR="008A7667" w:rsidRPr="008A7667" w:rsidRDefault="008A7667" w:rsidP="008A7667">
            <w:pPr>
              <w:pStyle w:val="MDPI21heading1"/>
              <w:rPr>
                <w:b w:val="0"/>
              </w:rPr>
            </w:pPr>
            <w:r w:rsidRPr="008A7667">
              <w:rPr>
                <w:b w:val="0"/>
              </w:rPr>
              <w:t>Temperature (oC)</w:t>
            </w:r>
          </w:p>
        </w:tc>
        <w:tc>
          <w:tcPr>
            <w:tcW w:w="1336" w:type="dxa"/>
            <w:tcBorders>
              <w:top w:val="nil"/>
              <w:left w:val="nil"/>
              <w:bottom w:val="nil"/>
              <w:right w:val="nil"/>
            </w:tcBorders>
            <w:shd w:val="clear" w:color="auto" w:fill="auto"/>
            <w:noWrap/>
            <w:vAlign w:val="bottom"/>
          </w:tcPr>
          <w:p w14:paraId="3BCCB380" w14:textId="5BEED535" w:rsidR="008A7667" w:rsidRPr="008A7667" w:rsidRDefault="008A7667" w:rsidP="00F068C9">
            <w:pPr>
              <w:pStyle w:val="MDPI21heading1"/>
              <w:jc w:val="right"/>
              <w:rPr>
                <w:b w:val="0"/>
              </w:rPr>
            </w:pPr>
            <w:r w:rsidRPr="008A7667">
              <w:rPr>
                <w:rFonts w:ascii="Calibri" w:hAnsi="Calibri"/>
                <w:b w:val="0"/>
                <w:sz w:val="22"/>
              </w:rPr>
              <w:t>9.00</w:t>
            </w:r>
          </w:p>
        </w:tc>
        <w:tc>
          <w:tcPr>
            <w:tcW w:w="1337" w:type="dxa"/>
            <w:tcBorders>
              <w:top w:val="nil"/>
              <w:left w:val="nil"/>
              <w:bottom w:val="nil"/>
              <w:right w:val="nil"/>
            </w:tcBorders>
            <w:shd w:val="clear" w:color="auto" w:fill="auto"/>
            <w:noWrap/>
            <w:vAlign w:val="bottom"/>
          </w:tcPr>
          <w:p w14:paraId="370F0440" w14:textId="747649D6" w:rsidR="008A7667" w:rsidRPr="008A7667" w:rsidRDefault="008A7667" w:rsidP="00F068C9">
            <w:pPr>
              <w:pStyle w:val="MDPI21heading1"/>
              <w:jc w:val="right"/>
              <w:rPr>
                <w:b w:val="0"/>
              </w:rPr>
            </w:pPr>
            <w:r w:rsidRPr="008A7667">
              <w:rPr>
                <w:rFonts w:ascii="Calibri" w:hAnsi="Calibri"/>
                <w:b w:val="0"/>
                <w:sz w:val="22"/>
              </w:rPr>
              <w:t>14.20</w:t>
            </w:r>
          </w:p>
        </w:tc>
        <w:tc>
          <w:tcPr>
            <w:tcW w:w="1337" w:type="dxa"/>
            <w:tcBorders>
              <w:top w:val="nil"/>
              <w:left w:val="nil"/>
              <w:bottom w:val="nil"/>
              <w:right w:val="nil"/>
            </w:tcBorders>
            <w:shd w:val="clear" w:color="auto" w:fill="auto"/>
            <w:noWrap/>
            <w:vAlign w:val="bottom"/>
          </w:tcPr>
          <w:p w14:paraId="5622E16B" w14:textId="78FB930C" w:rsidR="008A7667" w:rsidRPr="008A7667" w:rsidRDefault="008A7667" w:rsidP="00F068C9">
            <w:pPr>
              <w:pStyle w:val="MDPI21heading1"/>
              <w:jc w:val="right"/>
              <w:rPr>
                <w:b w:val="0"/>
              </w:rPr>
            </w:pPr>
            <w:r w:rsidRPr="008A7667">
              <w:rPr>
                <w:rFonts w:ascii="Calibri" w:hAnsi="Calibri"/>
                <w:b w:val="0"/>
                <w:sz w:val="22"/>
              </w:rPr>
              <w:t>11.44</w:t>
            </w:r>
          </w:p>
        </w:tc>
        <w:tc>
          <w:tcPr>
            <w:tcW w:w="1337" w:type="dxa"/>
            <w:tcBorders>
              <w:top w:val="nil"/>
              <w:left w:val="nil"/>
              <w:bottom w:val="nil"/>
              <w:right w:val="nil"/>
            </w:tcBorders>
            <w:shd w:val="clear" w:color="auto" w:fill="auto"/>
            <w:noWrap/>
            <w:vAlign w:val="bottom"/>
          </w:tcPr>
          <w:p w14:paraId="132E9B5E" w14:textId="66451A62" w:rsidR="008A7667" w:rsidRPr="008A7667" w:rsidRDefault="008A7667" w:rsidP="00F068C9">
            <w:pPr>
              <w:pStyle w:val="MDPI21heading1"/>
              <w:jc w:val="right"/>
              <w:rPr>
                <w:b w:val="0"/>
              </w:rPr>
            </w:pPr>
            <w:r w:rsidRPr="008A7667">
              <w:rPr>
                <w:rFonts w:ascii="Calibri" w:hAnsi="Calibri"/>
                <w:b w:val="0"/>
                <w:sz w:val="22"/>
              </w:rPr>
              <w:t>0.70</w:t>
            </w:r>
          </w:p>
        </w:tc>
      </w:tr>
      <w:tr w:rsidR="008A7667" w:rsidRPr="008A7667" w14:paraId="17056269" w14:textId="77777777" w:rsidTr="00F068C9">
        <w:trPr>
          <w:trHeight w:val="300"/>
        </w:trPr>
        <w:tc>
          <w:tcPr>
            <w:tcW w:w="1280" w:type="dxa"/>
            <w:noWrap/>
            <w:hideMark/>
          </w:tcPr>
          <w:p w14:paraId="0C2F531E" w14:textId="77777777" w:rsidR="008A7667" w:rsidRPr="008A7667" w:rsidRDefault="008A7667" w:rsidP="008A7667">
            <w:pPr>
              <w:pStyle w:val="MDPI21heading1"/>
              <w:rPr>
                <w:b w:val="0"/>
              </w:rPr>
            </w:pPr>
          </w:p>
        </w:tc>
        <w:tc>
          <w:tcPr>
            <w:tcW w:w="2440" w:type="dxa"/>
            <w:noWrap/>
            <w:hideMark/>
          </w:tcPr>
          <w:p w14:paraId="0E945E79" w14:textId="77777777" w:rsidR="008A7667" w:rsidRPr="008A7667" w:rsidRDefault="008A7667" w:rsidP="008A7667">
            <w:pPr>
              <w:pStyle w:val="MDPI21heading1"/>
              <w:rPr>
                <w:b w:val="0"/>
              </w:rPr>
            </w:pPr>
            <w:r w:rsidRPr="008A7667">
              <w:rPr>
                <w:b w:val="0"/>
              </w:rPr>
              <w:t>pH</w:t>
            </w:r>
          </w:p>
        </w:tc>
        <w:tc>
          <w:tcPr>
            <w:tcW w:w="1336" w:type="dxa"/>
            <w:tcBorders>
              <w:top w:val="nil"/>
              <w:left w:val="nil"/>
              <w:bottom w:val="nil"/>
              <w:right w:val="nil"/>
            </w:tcBorders>
            <w:shd w:val="clear" w:color="auto" w:fill="auto"/>
            <w:noWrap/>
            <w:vAlign w:val="bottom"/>
          </w:tcPr>
          <w:p w14:paraId="6CF900C0" w14:textId="04121884" w:rsidR="008A7667" w:rsidRPr="008A7667" w:rsidRDefault="008A7667" w:rsidP="00F068C9">
            <w:pPr>
              <w:pStyle w:val="MDPI21heading1"/>
              <w:jc w:val="right"/>
              <w:rPr>
                <w:b w:val="0"/>
              </w:rPr>
            </w:pPr>
            <w:r w:rsidRPr="008A7667">
              <w:rPr>
                <w:rFonts w:ascii="Calibri" w:hAnsi="Calibri"/>
                <w:b w:val="0"/>
                <w:sz w:val="22"/>
              </w:rPr>
              <w:t>7.33</w:t>
            </w:r>
          </w:p>
        </w:tc>
        <w:tc>
          <w:tcPr>
            <w:tcW w:w="1337" w:type="dxa"/>
            <w:tcBorders>
              <w:top w:val="nil"/>
              <w:left w:val="nil"/>
              <w:bottom w:val="nil"/>
              <w:right w:val="nil"/>
            </w:tcBorders>
            <w:shd w:val="clear" w:color="auto" w:fill="auto"/>
            <w:noWrap/>
            <w:vAlign w:val="bottom"/>
          </w:tcPr>
          <w:p w14:paraId="279EB9D1" w14:textId="45433D8B" w:rsidR="008A7667" w:rsidRPr="008A7667" w:rsidRDefault="008A7667" w:rsidP="00F068C9">
            <w:pPr>
              <w:pStyle w:val="MDPI21heading1"/>
              <w:jc w:val="right"/>
              <w:rPr>
                <w:b w:val="0"/>
              </w:rPr>
            </w:pPr>
            <w:r w:rsidRPr="008A7667">
              <w:rPr>
                <w:rFonts w:ascii="Calibri" w:hAnsi="Calibri"/>
                <w:b w:val="0"/>
                <w:sz w:val="22"/>
              </w:rPr>
              <w:t>7.93</w:t>
            </w:r>
          </w:p>
        </w:tc>
        <w:tc>
          <w:tcPr>
            <w:tcW w:w="1337" w:type="dxa"/>
            <w:tcBorders>
              <w:top w:val="nil"/>
              <w:left w:val="nil"/>
              <w:bottom w:val="nil"/>
              <w:right w:val="nil"/>
            </w:tcBorders>
            <w:shd w:val="clear" w:color="auto" w:fill="auto"/>
            <w:noWrap/>
            <w:vAlign w:val="bottom"/>
          </w:tcPr>
          <w:p w14:paraId="0F4B4857" w14:textId="3F9CE32D" w:rsidR="008A7667" w:rsidRPr="008A7667" w:rsidRDefault="008A7667" w:rsidP="00F068C9">
            <w:pPr>
              <w:pStyle w:val="MDPI21heading1"/>
              <w:jc w:val="right"/>
              <w:rPr>
                <w:b w:val="0"/>
              </w:rPr>
            </w:pPr>
            <w:r w:rsidRPr="008A7667">
              <w:rPr>
                <w:rFonts w:ascii="Calibri" w:hAnsi="Calibri"/>
                <w:b w:val="0"/>
                <w:sz w:val="22"/>
              </w:rPr>
              <w:t>7.64</w:t>
            </w:r>
          </w:p>
        </w:tc>
        <w:tc>
          <w:tcPr>
            <w:tcW w:w="1337" w:type="dxa"/>
            <w:tcBorders>
              <w:top w:val="nil"/>
              <w:left w:val="nil"/>
              <w:bottom w:val="nil"/>
              <w:right w:val="nil"/>
            </w:tcBorders>
            <w:shd w:val="clear" w:color="auto" w:fill="auto"/>
            <w:noWrap/>
            <w:vAlign w:val="bottom"/>
          </w:tcPr>
          <w:p w14:paraId="5622FB09" w14:textId="00C3FB7C" w:rsidR="008A7667" w:rsidRPr="008A7667" w:rsidRDefault="008A7667" w:rsidP="00F068C9">
            <w:pPr>
              <w:pStyle w:val="MDPI21heading1"/>
              <w:jc w:val="right"/>
              <w:rPr>
                <w:b w:val="0"/>
              </w:rPr>
            </w:pPr>
            <w:r w:rsidRPr="008A7667">
              <w:rPr>
                <w:rFonts w:ascii="Calibri" w:hAnsi="Calibri"/>
                <w:b w:val="0"/>
                <w:sz w:val="22"/>
              </w:rPr>
              <w:t>0.07</w:t>
            </w:r>
          </w:p>
        </w:tc>
      </w:tr>
      <w:tr w:rsidR="008A7667" w:rsidRPr="008A7667" w14:paraId="1CE69166" w14:textId="77777777" w:rsidTr="00F068C9">
        <w:trPr>
          <w:trHeight w:val="300"/>
        </w:trPr>
        <w:tc>
          <w:tcPr>
            <w:tcW w:w="1280" w:type="dxa"/>
            <w:noWrap/>
            <w:hideMark/>
          </w:tcPr>
          <w:p w14:paraId="449D1D54" w14:textId="77777777" w:rsidR="008A7667" w:rsidRPr="008A7667" w:rsidRDefault="008A7667" w:rsidP="008A7667">
            <w:pPr>
              <w:pStyle w:val="MDPI21heading1"/>
              <w:rPr>
                <w:b w:val="0"/>
              </w:rPr>
            </w:pPr>
          </w:p>
        </w:tc>
        <w:tc>
          <w:tcPr>
            <w:tcW w:w="2440" w:type="dxa"/>
            <w:noWrap/>
            <w:hideMark/>
          </w:tcPr>
          <w:p w14:paraId="5A7AE86B" w14:textId="77777777" w:rsidR="008A7667" w:rsidRPr="008A7667" w:rsidRDefault="008A7667" w:rsidP="008A7667">
            <w:pPr>
              <w:pStyle w:val="MDPI21heading1"/>
              <w:rPr>
                <w:b w:val="0"/>
              </w:rPr>
            </w:pPr>
            <w:r w:rsidRPr="008A7667">
              <w:rPr>
                <w:b w:val="0"/>
              </w:rPr>
              <w:t>Conductivity (μ/cm)</w:t>
            </w:r>
          </w:p>
        </w:tc>
        <w:tc>
          <w:tcPr>
            <w:tcW w:w="1336" w:type="dxa"/>
            <w:tcBorders>
              <w:top w:val="nil"/>
              <w:left w:val="nil"/>
              <w:bottom w:val="nil"/>
              <w:right w:val="nil"/>
            </w:tcBorders>
            <w:shd w:val="clear" w:color="auto" w:fill="auto"/>
            <w:noWrap/>
            <w:vAlign w:val="bottom"/>
          </w:tcPr>
          <w:p w14:paraId="383346F5" w14:textId="7993781E" w:rsidR="008A7667" w:rsidRPr="008A7667" w:rsidRDefault="008A7667" w:rsidP="00F068C9">
            <w:pPr>
              <w:pStyle w:val="MDPI21heading1"/>
              <w:jc w:val="right"/>
              <w:rPr>
                <w:b w:val="0"/>
              </w:rPr>
            </w:pPr>
            <w:r w:rsidRPr="008A7667">
              <w:rPr>
                <w:rFonts w:ascii="Calibri" w:hAnsi="Calibri"/>
                <w:b w:val="0"/>
                <w:sz w:val="22"/>
              </w:rPr>
              <w:t>271.00</w:t>
            </w:r>
          </w:p>
        </w:tc>
        <w:tc>
          <w:tcPr>
            <w:tcW w:w="1337" w:type="dxa"/>
            <w:tcBorders>
              <w:top w:val="nil"/>
              <w:left w:val="nil"/>
              <w:bottom w:val="nil"/>
              <w:right w:val="nil"/>
            </w:tcBorders>
            <w:shd w:val="clear" w:color="auto" w:fill="auto"/>
            <w:noWrap/>
            <w:vAlign w:val="bottom"/>
          </w:tcPr>
          <w:p w14:paraId="22360909" w14:textId="29742052" w:rsidR="008A7667" w:rsidRPr="008A7667" w:rsidRDefault="008A7667" w:rsidP="00F068C9">
            <w:pPr>
              <w:pStyle w:val="MDPI21heading1"/>
              <w:jc w:val="right"/>
              <w:rPr>
                <w:b w:val="0"/>
              </w:rPr>
            </w:pPr>
            <w:r w:rsidRPr="008A7667">
              <w:rPr>
                <w:rFonts w:ascii="Calibri" w:hAnsi="Calibri"/>
                <w:b w:val="0"/>
                <w:sz w:val="22"/>
              </w:rPr>
              <w:t>693.00</w:t>
            </w:r>
          </w:p>
        </w:tc>
        <w:tc>
          <w:tcPr>
            <w:tcW w:w="1337" w:type="dxa"/>
            <w:tcBorders>
              <w:top w:val="nil"/>
              <w:left w:val="nil"/>
              <w:bottom w:val="nil"/>
              <w:right w:val="nil"/>
            </w:tcBorders>
            <w:shd w:val="clear" w:color="auto" w:fill="auto"/>
            <w:noWrap/>
            <w:vAlign w:val="bottom"/>
          </w:tcPr>
          <w:p w14:paraId="0E05648E" w14:textId="6708ADBF" w:rsidR="008A7667" w:rsidRPr="008A7667" w:rsidRDefault="008A7667" w:rsidP="00F068C9">
            <w:pPr>
              <w:pStyle w:val="MDPI21heading1"/>
              <w:jc w:val="right"/>
              <w:rPr>
                <w:b w:val="0"/>
              </w:rPr>
            </w:pPr>
            <w:r w:rsidRPr="008A7667">
              <w:rPr>
                <w:rFonts w:ascii="Calibri" w:hAnsi="Calibri"/>
                <w:b w:val="0"/>
                <w:sz w:val="22"/>
              </w:rPr>
              <w:t>531.56</w:t>
            </w:r>
          </w:p>
        </w:tc>
        <w:tc>
          <w:tcPr>
            <w:tcW w:w="1337" w:type="dxa"/>
            <w:tcBorders>
              <w:top w:val="nil"/>
              <w:left w:val="nil"/>
              <w:bottom w:val="nil"/>
              <w:right w:val="nil"/>
            </w:tcBorders>
            <w:shd w:val="clear" w:color="auto" w:fill="auto"/>
            <w:noWrap/>
            <w:vAlign w:val="bottom"/>
          </w:tcPr>
          <w:p w14:paraId="7FEF5D98" w14:textId="52FE6EEC" w:rsidR="008A7667" w:rsidRPr="008A7667" w:rsidRDefault="008A7667" w:rsidP="00F068C9">
            <w:pPr>
              <w:pStyle w:val="MDPI21heading1"/>
              <w:jc w:val="right"/>
              <w:rPr>
                <w:b w:val="0"/>
              </w:rPr>
            </w:pPr>
            <w:r w:rsidRPr="008A7667">
              <w:rPr>
                <w:rFonts w:ascii="Calibri" w:hAnsi="Calibri"/>
                <w:b w:val="0"/>
                <w:sz w:val="22"/>
              </w:rPr>
              <w:t>41.83</w:t>
            </w:r>
          </w:p>
        </w:tc>
      </w:tr>
      <w:tr w:rsidR="008A7667" w:rsidRPr="008A7667" w14:paraId="31372244" w14:textId="77777777" w:rsidTr="00F068C9">
        <w:trPr>
          <w:trHeight w:val="300"/>
        </w:trPr>
        <w:tc>
          <w:tcPr>
            <w:tcW w:w="1280" w:type="dxa"/>
            <w:noWrap/>
            <w:hideMark/>
          </w:tcPr>
          <w:p w14:paraId="5464AF39" w14:textId="77777777" w:rsidR="008A7667" w:rsidRPr="008A7667" w:rsidRDefault="008A7667" w:rsidP="008A7667">
            <w:pPr>
              <w:pStyle w:val="MDPI21heading1"/>
              <w:rPr>
                <w:b w:val="0"/>
              </w:rPr>
            </w:pPr>
          </w:p>
        </w:tc>
        <w:tc>
          <w:tcPr>
            <w:tcW w:w="2440" w:type="dxa"/>
            <w:noWrap/>
            <w:hideMark/>
          </w:tcPr>
          <w:p w14:paraId="35A30E40" w14:textId="77777777" w:rsidR="008A7667" w:rsidRPr="008A7667" w:rsidRDefault="008A7667" w:rsidP="008A7667">
            <w:pPr>
              <w:pStyle w:val="MDPI21heading1"/>
              <w:rPr>
                <w:b w:val="0"/>
              </w:rPr>
            </w:pPr>
            <w:r w:rsidRPr="008A7667">
              <w:rPr>
                <w:b w:val="0"/>
              </w:rPr>
              <w:t>Dissolved Oxygen (mg/l)</w:t>
            </w:r>
          </w:p>
        </w:tc>
        <w:tc>
          <w:tcPr>
            <w:tcW w:w="1336" w:type="dxa"/>
            <w:tcBorders>
              <w:top w:val="nil"/>
              <w:left w:val="nil"/>
              <w:bottom w:val="nil"/>
              <w:right w:val="nil"/>
            </w:tcBorders>
            <w:shd w:val="clear" w:color="auto" w:fill="auto"/>
            <w:noWrap/>
            <w:vAlign w:val="bottom"/>
          </w:tcPr>
          <w:p w14:paraId="4B668058" w14:textId="05F23B37" w:rsidR="008A7667" w:rsidRPr="008A7667" w:rsidRDefault="008A7667" w:rsidP="00F068C9">
            <w:pPr>
              <w:pStyle w:val="MDPI21heading1"/>
              <w:jc w:val="right"/>
              <w:rPr>
                <w:b w:val="0"/>
              </w:rPr>
            </w:pPr>
            <w:r w:rsidRPr="008A7667">
              <w:rPr>
                <w:rFonts w:ascii="Calibri" w:hAnsi="Calibri"/>
                <w:b w:val="0"/>
                <w:sz w:val="22"/>
              </w:rPr>
              <w:t>8.18</w:t>
            </w:r>
          </w:p>
        </w:tc>
        <w:tc>
          <w:tcPr>
            <w:tcW w:w="1337" w:type="dxa"/>
            <w:tcBorders>
              <w:top w:val="nil"/>
              <w:left w:val="nil"/>
              <w:bottom w:val="nil"/>
              <w:right w:val="nil"/>
            </w:tcBorders>
            <w:shd w:val="clear" w:color="auto" w:fill="auto"/>
            <w:noWrap/>
            <w:vAlign w:val="bottom"/>
          </w:tcPr>
          <w:p w14:paraId="36569AAB" w14:textId="38D65A8A" w:rsidR="008A7667" w:rsidRPr="008A7667" w:rsidRDefault="008A7667" w:rsidP="00F068C9">
            <w:pPr>
              <w:pStyle w:val="MDPI21heading1"/>
              <w:jc w:val="right"/>
              <w:rPr>
                <w:b w:val="0"/>
              </w:rPr>
            </w:pPr>
            <w:r w:rsidRPr="008A7667">
              <w:rPr>
                <w:rFonts w:ascii="Calibri" w:hAnsi="Calibri"/>
                <w:b w:val="0"/>
                <w:sz w:val="22"/>
              </w:rPr>
              <w:t>12.55</w:t>
            </w:r>
          </w:p>
        </w:tc>
        <w:tc>
          <w:tcPr>
            <w:tcW w:w="1337" w:type="dxa"/>
            <w:tcBorders>
              <w:top w:val="nil"/>
              <w:left w:val="nil"/>
              <w:bottom w:val="nil"/>
              <w:right w:val="nil"/>
            </w:tcBorders>
            <w:shd w:val="clear" w:color="auto" w:fill="auto"/>
            <w:noWrap/>
            <w:vAlign w:val="bottom"/>
          </w:tcPr>
          <w:p w14:paraId="33785EC6" w14:textId="125C2465" w:rsidR="008A7667" w:rsidRPr="008A7667" w:rsidRDefault="008A7667" w:rsidP="00F068C9">
            <w:pPr>
              <w:pStyle w:val="MDPI21heading1"/>
              <w:jc w:val="right"/>
              <w:rPr>
                <w:b w:val="0"/>
              </w:rPr>
            </w:pPr>
            <w:r w:rsidRPr="008A7667">
              <w:rPr>
                <w:rFonts w:ascii="Calibri" w:hAnsi="Calibri"/>
                <w:b w:val="0"/>
                <w:sz w:val="22"/>
              </w:rPr>
              <w:t>10.22</w:t>
            </w:r>
          </w:p>
        </w:tc>
        <w:tc>
          <w:tcPr>
            <w:tcW w:w="1337" w:type="dxa"/>
            <w:tcBorders>
              <w:top w:val="nil"/>
              <w:left w:val="nil"/>
              <w:bottom w:val="nil"/>
              <w:right w:val="nil"/>
            </w:tcBorders>
            <w:shd w:val="clear" w:color="auto" w:fill="auto"/>
            <w:noWrap/>
            <w:vAlign w:val="bottom"/>
          </w:tcPr>
          <w:p w14:paraId="2BD8A4CD" w14:textId="73ECFC5F" w:rsidR="008A7667" w:rsidRPr="008A7667" w:rsidRDefault="008A7667" w:rsidP="00F068C9">
            <w:pPr>
              <w:pStyle w:val="MDPI21heading1"/>
              <w:jc w:val="right"/>
              <w:rPr>
                <w:b w:val="0"/>
              </w:rPr>
            </w:pPr>
            <w:r w:rsidRPr="008A7667">
              <w:rPr>
                <w:rFonts w:ascii="Calibri" w:hAnsi="Calibri"/>
                <w:b w:val="0"/>
                <w:sz w:val="22"/>
              </w:rPr>
              <w:t>0.44</w:t>
            </w:r>
          </w:p>
        </w:tc>
      </w:tr>
      <w:tr w:rsidR="008A7667" w:rsidRPr="008A7667" w14:paraId="0AFA8820" w14:textId="77777777" w:rsidTr="00F068C9">
        <w:trPr>
          <w:trHeight w:val="300"/>
        </w:trPr>
        <w:tc>
          <w:tcPr>
            <w:tcW w:w="1280" w:type="dxa"/>
            <w:noWrap/>
            <w:hideMark/>
          </w:tcPr>
          <w:p w14:paraId="2B2A63B8" w14:textId="77777777" w:rsidR="008A7667" w:rsidRPr="008A7667" w:rsidRDefault="008A7667" w:rsidP="008A7667">
            <w:pPr>
              <w:pStyle w:val="MDPI21heading1"/>
              <w:rPr>
                <w:b w:val="0"/>
              </w:rPr>
            </w:pPr>
            <w:r w:rsidRPr="008A7667">
              <w:rPr>
                <w:b w:val="0"/>
              </w:rPr>
              <w:t>I-Du1</w:t>
            </w:r>
          </w:p>
        </w:tc>
        <w:tc>
          <w:tcPr>
            <w:tcW w:w="2440" w:type="dxa"/>
            <w:noWrap/>
            <w:hideMark/>
          </w:tcPr>
          <w:p w14:paraId="14405B98" w14:textId="77777777" w:rsidR="008A7667" w:rsidRPr="008A7667" w:rsidRDefault="008A7667" w:rsidP="008A7667">
            <w:pPr>
              <w:pStyle w:val="MDPI21heading1"/>
              <w:rPr>
                <w:b w:val="0"/>
              </w:rPr>
            </w:pPr>
            <w:r w:rsidRPr="008A7667">
              <w:rPr>
                <w:b w:val="0"/>
              </w:rPr>
              <w:t>Width</w:t>
            </w:r>
          </w:p>
        </w:tc>
        <w:tc>
          <w:tcPr>
            <w:tcW w:w="1336" w:type="dxa"/>
            <w:tcBorders>
              <w:top w:val="nil"/>
              <w:left w:val="nil"/>
              <w:bottom w:val="nil"/>
              <w:right w:val="nil"/>
            </w:tcBorders>
            <w:shd w:val="clear" w:color="auto" w:fill="auto"/>
            <w:noWrap/>
            <w:vAlign w:val="bottom"/>
          </w:tcPr>
          <w:p w14:paraId="04069038" w14:textId="659AC5DD" w:rsidR="008A7667" w:rsidRPr="008A7667" w:rsidRDefault="008A7667" w:rsidP="00F068C9">
            <w:pPr>
              <w:pStyle w:val="MDPI21heading1"/>
              <w:jc w:val="right"/>
              <w:rPr>
                <w:b w:val="0"/>
              </w:rPr>
            </w:pPr>
            <w:r w:rsidRPr="008A7667">
              <w:rPr>
                <w:rFonts w:ascii="Calibri" w:hAnsi="Calibri"/>
                <w:b w:val="0"/>
                <w:sz w:val="22"/>
              </w:rPr>
              <w:t>10.10</w:t>
            </w:r>
          </w:p>
        </w:tc>
        <w:tc>
          <w:tcPr>
            <w:tcW w:w="1337" w:type="dxa"/>
            <w:tcBorders>
              <w:top w:val="nil"/>
              <w:left w:val="nil"/>
              <w:bottom w:val="nil"/>
              <w:right w:val="nil"/>
            </w:tcBorders>
            <w:shd w:val="clear" w:color="auto" w:fill="auto"/>
            <w:noWrap/>
            <w:vAlign w:val="bottom"/>
          </w:tcPr>
          <w:p w14:paraId="0AD75817" w14:textId="7DA5AB23" w:rsidR="008A7667" w:rsidRPr="008A7667" w:rsidRDefault="008A7667" w:rsidP="00F068C9">
            <w:pPr>
              <w:pStyle w:val="MDPI21heading1"/>
              <w:jc w:val="right"/>
              <w:rPr>
                <w:b w:val="0"/>
              </w:rPr>
            </w:pPr>
            <w:r w:rsidRPr="008A7667">
              <w:rPr>
                <w:rFonts w:ascii="Calibri" w:hAnsi="Calibri"/>
                <w:b w:val="0"/>
                <w:sz w:val="22"/>
              </w:rPr>
              <w:t>12.60</w:t>
            </w:r>
          </w:p>
        </w:tc>
        <w:tc>
          <w:tcPr>
            <w:tcW w:w="1337" w:type="dxa"/>
            <w:tcBorders>
              <w:top w:val="nil"/>
              <w:left w:val="nil"/>
              <w:bottom w:val="nil"/>
              <w:right w:val="nil"/>
            </w:tcBorders>
            <w:shd w:val="clear" w:color="auto" w:fill="auto"/>
            <w:noWrap/>
            <w:vAlign w:val="bottom"/>
          </w:tcPr>
          <w:p w14:paraId="025B1020" w14:textId="57A36795" w:rsidR="008A7667" w:rsidRPr="008A7667" w:rsidRDefault="008A7667" w:rsidP="00F068C9">
            <w:pPr>
              <w:pStyle w:val="MDPI21heading1"/>
              <w:jc w:val="right"/>
              <w:rPr>
                <w:b w:val="0"/>
              </w:rPr>
            </w:pPr>
            <w:r w:rsidRPr="008A7667">
              <w:rPr>
                <w:rFonts w:ascii="Calibri" w:hAnsi="Calibri"/>
                <w:b w:val="0"/>
                <w:sz w:val="22"/>
              </w:rPr>
              <w:t>11.26</w:t>
            </w:r>
          </w:p>
        </w:tc>
        <w:tc>
          <w:tcPr>
            <w:tcW w:w="1337" w:type="dxa"/>
            <w:tcBorders>
              <w:top w:val="nil"/>
              <w:left w:val="nil"/>
              <w:bottom w:val="nil"/>
              <w:right w:val="nil"/>
            </w:tcBorders>
            <w:shd w:val="clear" w:color="auto" w:fill="auto"/>
            <w:noWrap/>
            <w:vAlign w:val="bottom"/>
          </w:tcPr>
          <w:p w14:paraId="7A863DB7" w14:textId="32C9A15C" w:rsidR="008A7667" w:rsidRPr="008A7667" w:rsidRDefault="008A7667" w:rsidP="00F068C9">
            <w:pPr>
              <w:pStyle w:val="MDPI21heading1"/>
              <w:jc w:val="right"/>
              <w:rPr>
                <w:b w:val="0"/>
              </w:rPr>
            </w:pPr>
            <w:r w:rsidRPr="008A7667">
              <w:rPr>
                <w:rFonts w:ascii="Calibri" w:hAnsi="Calibri"/>
                <w:b w:val="0"/>
                <w:sz w:val="22"/>
              </w:rPr>
              <w:t>0.32</w:t>
            </w:r>
          </w:p>
        </w:tc>
      </w:tr>
      <w:tr w:rsidR="008A7667" w:rsidRPr="008A7667" w14:paraId="76116240" w14:textId="77777777" w:rsidTr="00F068C9">
        <w:trPr>
          <w:trHeight w:val="300"/>
        </w:trPr>
        <w:tc>
          <w:tcPr>
            <w:tcW w:w="1280" w:type="dxa"/>
            <w:noWrap/>
            <w:hideMark/>
          </w:tcPr>
          <w:p w14:paraId="4844FABB" w14:textId="77777777" w:rsidR="008A7667" w:rsidRPr="008A7667" w:rsidRDefault="008A7667" w:rsidP="008A7667">
            <w:pPr>
              <w:pStyle w:val="MDPI21heading1"/>
              <w:rPr>
                <w:b w:val="0"/>
              </w:rPr>
            </w:pPr>
          </w:p>
        </w:tc>
        <w:tc>
          <w:tcPr>
            <w:tcW w:w="2440" w:type="dxa"/>
            <w:noWrap/>
            <w:hideMark/>
          </w:tcPr>
          <w:p w14:paraId="1953C03D" w14:textId="77777777" w:rsidR="008A7667" w:rsidRPr="008A7667" w:rsidRDefault="008A7667" w:rsidP="008A7667">
            <w:pPr>
              <w:pStyle w:val="MDPI21heading1"/>
              <w:rPr>
                <w:b w:val="0"/>
              </w:rPr>
            </w:pPr>
            <w:r w:rsidRPr="008A7667">
              <w:rPr>
                <w:b w:val="0"/>
              </w:rPr>
              <w:t>Depth (cm)</w:t>
            </w:r>
          </w:p>
        </w:tc>
        <w:tc>
          <w:tcPr>
            <w:tcW w:w="1336" w:type="dxa"/>
            <w:tcBorders>
              <w:top w:val="nil"/>
              <w:left w:val="nil"/>
              <w:bottom w:val="nil"/>
              <w:right w:val="nil"/>
            </w:tcBorders>
            <w:shd w:val="clear" w:color="auto" w:fill="auto"/>
            <w:noWrap/>
            <w:vAlign w:val="bottom"/>
          </w:tcPr>
          <w:p w14:paraId="3D0291A4" w14:textId="7C402547" w:rsidR="008A7667" w:rsidRPr="008A7667" w:rsidRDefault="008A7667" w:rsidP="00F068C9">
            <w:pPr>
              <w:pStyle w:val="MDPI21heading1"/>
              <w:jc w:val="right"/>
              <w:rPr>
                <w:b w:val="0"/>
              </w:rPr>
            </w:pPr>
            <w:r w:rsidRPr="008A7667">
              <w:rPr>
                <w:rFonts w:ascii="Calibri" w:hAnsi="Calibri"/>
                <w:b w:val="0"/>
                <w:sz w:val="22"/>
              </w:rPr>
              <w:t>21.00</w:t>
            </w:r>
          </w:p>
        </w:tc>
        <w:tc>
          <w:tcPr>
            <w:tcW w:w="1337" w:type="dxa"/>
            <w:tcBorders>
              <w:top w:val="nil"/>
              <w:left w:val="nil"/>
              <w:bottom w:val="nil"/>
              <w:right w:val="nil"/>
            </w:tcBorders>
            <w:shd w:val="clear" w:color="auto" w:fill="auto"/>
            <w:noWrap/>
            <w:vAlign w:val="bottom"/>
          </w:tcPr>
          <w:p w14:paraId="269A243C" w14:textId="43E31359" w:rsidR="008A7667" w:rsidRPr="008A7667" w:rsidRDefault="008A7667" w:rsidP="00F068C9">
            <w:pPr>
              <w:pStyle w:val="MDPI21heading1"/>
              <w:jc w:val="right"/>
              <w:rPr>
                <w:b w:val="0"/>
              </w:rPr>
            </w:pPr>
            <w:r w:rsidRPr="008A7667">
              <w:rPr>
                <w:rFonts w:ascii="Calibri" w:hAnsi="Calibri"/>
                <w:b w:val="0"/>
                <w:sz w:val="22"/>
              </w:rPr>
              <w:t>40.33</w:t>
            </w:r>
          </w:p>
        </w:tc>
        <w:tc>
          <w:tcPr>
            <w:tcW w:w="1337" w:type="dxa"/>
            <w:tcBorders>
              <w:top w:val="nil"/>
              <w:left w:val="nil"/>
              <w:bottom w:val="nil"/>
              <w:right w:val="nil"/>
            </w:tcBorders>
            <w:shd w:val="clear" w:color="auto" w:fill="auto"/>
            <w:noWrap/>
            <w:vAlign w:val="bottom"/>
          </w:tcPr>
          <w:p w14:paraId="026CDB9B" w14:textId="796A0F3A" w:rsidR="008A7667" w:rsidRPr="008A7667" w:rsidRDefault="008A7667" w:rsidP="00F068C9">
            <w:pPr>
              <w:pStyle w:val="MDPI21heading1"/>
              <w:jc w:val="right"/>
              <w:rPr>
                <w:b w:val="0"/>
              </w:rPr>
            </w:pPr>
            <w:r w:rsidRPr="008A7667">
              <w:rPr>
                <w:rFonts w:ascii="Calibri" w:hAnsi="Calibri"/>
                <w:b w:val="0"/>
                <w:sz w:val="22"/>
              </w:rPr>
              <w:t>30.20</w:t>
            </w:r>
          </w:p>
        </w:tc>
        <w:tc>
          <w:tcPr>
            <w:tcW w:w="1337" w:type="dxa"/>
            <w:tcBorders>
              <w:top w:val="nil"/>
              <w:left w:val="nil"/>
              <w:bottom w:val="nil"/>
              <w:right w:val="nil"/>
            </w:tcBorders>
            <w:shd w:val="clear" w:color="auto" w:fill="auto"/>
            <w:noWrap/>
            <w:vAlign w:val="bottom"/>
          </w:tcPr>
          <w:p w14:paraId="25317990" w14:textId="74D7125D" w:rsidR="008A7667" w:rsidRPr="008A7667" w:rsidRDefault="008A7667" w:rsidP="00F068C9">
            <w:pPr>
              <w:pStyle w:val="MDPI21heading1"/>
              <w:jc w:val="right"/>
              <w:rPr>
                <w:b w:val="0"/>
              </w:rPr>
            </w:pPr>
            <w:r w:rsidRPr="008A7667">
              <w:rPr>
                <w:rFonts w:ascii="Calibri" w:hAnsi="Calibri"/>
                <w:b w:val="0"/>
                <w:sz w:val="22"/>
              </w:rPr>
              <w:t>2.40</w:t>
            </w:r>
          </w:p>
        </w:tc>
      </w:tr>
      <w:tr w:rsidR="008A7667" w:rsidRPr="008A7667" w14:paraId="1702EFDB" w14:textId="77777777" w:rsidTr="00F068C9">
        <w:trPr>
          <w:trHeight w:val="300"/>
        </w:trPr>
        <w:tc>
          <w:tcPr>
            <w:tcW w:w="1280" w:type="dxa"/>
            <w:noWrap/>
            <w:hideMark/>
          </w:tcPr>
          <w:p w14:paraId="13F33966" w14:textId="77777777" w:rsidR="008A7667" w:rsidRPr="008A7667" w:rsidRDefault="008A7667" w:rsidP="008A7667">
            <w:pPr>
              <w:pStyle w:val="MDPI21heading1"/>
              <w:rPr>
                <w:b w:val="0"/>
              </w:rPr>
            </w:pPr>
          </w:p>
        </w:tc>
        <w:tc>
          <w:tcPr>
            <w:tcW w:w="2440" w:type="dxa"/>
            <w:noWrap/>
            <w:hideMark/>
          </w:tcPr>
          <w:p w14:paraId="74EDB32D" w14:textId="77777777" w:rsidR="008A7667" w:rsidRPr="008A7667" w:rsidRDefault="008A7667" w:rsidP="008A7667">
            <w:pPr>
              <w:pStyle w:val="MDPI21heading1"/>
              <w:rPr>
                <w:b w:val="0"/>
              </w:rPr>
            </w:pPr>
            <w:r w:rsidRPr="008A7667">
              <w:rPr>
                <w:b w:val="0"/>
              </w:rPr>
              <w:t>Velocity (m/s)</w:t>
            </w:r>
          </w:p>
        </w:tc>
        <w:tc>
          <w:tcPr>
            <w:tcW w:w="1336" w:type="dxa"/>
            <w:tcBorders>
              <w:top w:val="nil"/>
              <w:left w:val="nil"/>
              <w:bottom w:val="nil"/>
              <w:right w:val="nil"/>
            </w:tcBorders>
            <w:shd w:val="clear" w:color="auto" w:fill="auto"/>
            <w:noWrap/>
            <w:vAlign w:val="bottom"/>
          </w:tcPr>
          <w:p w14:paraId="5DFFBD3B" w14:textId="79E86202" w:rsidR="008A7667" w:rsidRPr="008A7667" w:rsidRDefault="008A7667" w:rsidP="00F068C9">
            <w:pPr>
              <w:pStyle w:val="MDPI21heading1"/>
              <w:jc w:val="right"/>
              <w:rPr>
                <w:b w:val="0"/>
              </w:rPr>
            </w:pPr>
            <w:r w:rsidRPr="008A7667">
              <w:rPr>
                <w:rFonts w:ascii="Calibri" w:hAnsi="Calibri"/>
                <w:b w:val="0"/>
                <w:sz w:val="22"/>
              </w:rPr>
              <w:t>0.22</w:t>
            </w:r>
          </w:p>
        </w:tc>
        <w:tc>
          <w:tcPr>
            <w:tcW w:w="1337" w:type="dxa"/>
            <w:tcBorders>
              <w:top w:val="nil"/>
              <w:left w:val="nil"/>
              <w:bottom w:val="nil"/>
              <w:right w:val="nil"/>
            </w:tcBorders>
            <w:shd w:val="clear" w:color="auto" w:fill="auto"/>
            <w:noWrap/>
            <w:vAlign w:val="bottom"/>
          </w:tcPr>
          <w:p w14:paraId="370B7240" w14:textId="6304DA0A" w:rsidR="008A7667" w:rsidRPr="008A7667" w:rsidRDefault="008A7667" w:rsidP="00F068C9">
            <w:pPr>
              <w:pStyle w:val="MDPI21heading1"/>
              <w:jc w:val="right"/>
              <w:rPr>
                <w:b w:val="0"/>
              </w:rPr>
            </w:pPr>
            <w:r w:rsidRPr="008A7667">
              <w:rPr>
                <w:rFonts w:ascii="Calibri" w:hAnsi="Calibri"/>
                <w:b w:val="0"/>
                <w:sz w:val="22"/>
              </w:rPr>
              <w:t>0.58</w:t>
            </w:r>
          </w:p>
        </w:tc>
        <w:tc>
          <w:tcPr>
            <w:tcW w:w="1337" w:type="dxa"/>
            <w:tcBorders>
              <w:top w:val="nil"/>
              <w:left w:val="nil"/>
              <w:bottom w:val="nil"/>
              <w:right w:val="nil"/>
            </w:tcBorders>
            <w:shd w:val="clear" w:color="auto" w:fill="auto"/>
            <w:noWrap/>
            <w:vAlign w:val="bottom"/>
          </w:tcPr>
          <w:p w14:paraId="4D2AD7B7" w14:textId="4C2DA074" w:rsidR="008A7667" w:rsidRPr="008A7667" w:rsidRDefault="008A7667" w:rsidP="00F068C9">
            <w:pPr>
              <w:pStyle w:val="MDPI21heading1"/>
              <w:jc w:val="right"/>
              <w:rPr>
                <w:b w:val="0"/>
              </w:rPr>
            </w:pPr>
            <w:r w:rsidRPr="008A7667">
              <w:rPr>
                <w:rFonts w:ascii="Calibri" w:hAnsi="Calibri"/>
                <w:b w:val="0"/>
                <w:sz w:val="22"/>
              </w:rPr>
              <w:t>0.39</w:t>
            </w:r>
          </w:p>
        </w:tc>
        <w:tc>
          <w:tcPr>
            <w:tcW w:w="1337" w:type="dxa"/>
            <w:tcBorders>
              <w:top w:val="nil"/>
              <w:left w:val="nil"/>
              <w:bottom w:val="nil"/>
              <w:right w:val="nil"/>
            </w:tcBorders>
            <w:shd w:val="clear" w:color="auto" w:fill="auto"/>
            <w:noWrap/>
            <w:vAlign w:val="bottom"/>
          </w:tcPr>
          <w:p w14:paraId="7FA278D8" w14:textId="0D714E6C" w:rsidR="008A7667" w:rsidRPr="008A7667" w:rsidRDefault="008A7667" w:rsidP="00F068C9">
            <w:pPr>
              <w:pStyle w:val="MDPI21heading1"/>
              <w:jc w:val="right"/>
              <w:rPr>
                <w:b w:val="0"/>
              </w:rPr>
            </w:pPr>
            <w:r w:rsidRPr="008A7667">
              <w:rPr>
                <w:rFonts w:ascii="Calibri" w:hAnsi="Calibri"/>
                <w:b w:val="0"/>
                <w:sz w:val="22"/>
              </w:rPr>
              <w:t>0.04</w:t>
            </w:r>
          </w:p>
        </w:tc>
      </w:tr>
      <w:tr w:rsidR="008A7667" w:rsidRPr="008A7667" w14:paraId="5ABB05A9" w14:textId="77777777" w:rsidTr="00F068C9">
        <w:trPr>
          <w:trHeight w:val="300"/>
        </w:trPr>
        <w:tc>
          <w:tcPr>
            <w:tcW w:w="1280" w:type="dxa"/>
            <w:noWrap/>
            <w:hideMark/>
          </w:tcPr>
          <w:p w14:paraId="66B861EC" w14:textId="77777777" w:rsidR="008A7667" w:rsidRPr="008A7667" w:rsidRDefault="008A7667" w:rsidP="008A7667">
            <w:pPr>
              <w:pStyle w:val="MDPI21heading1"/>
              <w:rPr>
                <w:b w:val="0"/>
              </w:rPr>
            </w:pPr>
          </w:p>
        </w:tc>
        <w:tc>
          <w:tcPr>
            <w:tcW w:w="2440" w:type="dxa"/>
            <w:noWrap/>
            <w:hideMark/>
          </w:tcPr>
          <w:p w14:paraId="4A9191DF" w14:textId="77777777" w:rsidR="008A7667" w:rsidRPr="008A7667" w:rsidRDefault="008A7667" w:rsidP="008A7667">
            <w:pPr>
              <w:pStyle w:val="MDPI21heading1"/>
              <w:rPr>
                <w:b w:val="0"/>
              </w:rPr>
            </w:pPr>
            <w:r w:rsidRPr="008A7667">
              <w:rPr>
                <w:b w:val="0"/>
              </w:rPr>
              <w:t>Temperature (oC)</w:t>
            </w:r>
          </w:p>
        </w:tc>
        <w:tc>
          <w:tcPr>
            <w:tcW w:w="1336" w:type="dxa"/>
            <w:tcBorders>
              <w:top w:val="nil"/>
              <w:left w:val="nil"/>
              <w:bottom w:val="nil"/>
              <w:right w:val="nil"/>
            </w:tcBorders>
            <w:shd w:val="clear" w:color="auto" w:fill="auto"/>
            <w:noWrap/>
            <w:vAlign w:val="bottom"/>
          </w:tcPr>
          <w:p w14:paraId="4D95EA82" w14:textId="4EDA3543" w:rsidR="008A7667" w:rsidRPr="008A7667" w:rsidRDefault="008A7667" w:rsidP="00F068C9">
            <w:pPr>
              <w:pStyle w:val="MDPI21heading1"/>
              <w:jc w:val="right"/>
              <w:rPr>
                <w:b w:val="0"/>
              </w:rPr>
            </w:pPr>
            <w:r w:rsidRPr="008A7667">
              <w:rPr>
                <w:rFonts w:ascii="Calibri" w:hAnsi="Calibri"/>
                <w:b w:val="0"/>
                <w:sz w:val="22"/>
              </w:rPr>
              <w:t>9.00</w:t>
            </w:r>
          </w:p>
        </w:tc>
        <w:tc>
          <w:tcPr>
            <w:tcW w:w="1337" w:type="dxa"/>
            <w:tcBorders>
              <w:top w:val="nil"/>
              <w:left w:val="nil"/>
              <w:bottom w:val="nil"/>
              <w:right w:val="nil"/>
            </w:tcBorders>
            <w:shd w:val="clear" w:color="auto" w:fill="auto"/>
            <w:noWrap/>
            <w:vAlign w:val="bottom"/>
          </w:tcPr>
          <w:p w14:paraId="0B52568B" w14:textId="243A35BD" w:rsidR="008A7667" w:rsidRPr="008A7667" w:rsidRDefault="008A7667" w:rsidP="00F068C9">
            <w:pPr>
              <w:pStyle w:val="MDPI21heading1"/>
              <w:jc w:val="right"/>
              <w:rPr>
                <w:b w:val="0"/>
              </w:rPr>
            </w:pPr>
            <w:r w:rsidRPr="008A7667">
              <w:rPr>
                <w:rFonts w:ascii="Calibri" w:hAnsi="Calibri"/>
                <w:b w:val="0"/>
                <w:sz w:val="22"/>
              </w:rPr>
              <w:t>14.90</w:t>
            </w:r>
          </w:p>
        </w:tc>
        <w:tc>
          <w:tcPr>
            <w:tcW w:w="1337" w:type="dxa"/>
            <w:tcBorders>
              <w:top w:val="nil"/>
              <w:left w:val="nil"/>
              <w:bottom w:val="nil"/>
              <w:right w:val="nil"/>
            </w:tcBorders>
            <w:shd w:val="clear" w:color="auto" w:fill="auto"/>
            <w:noWrap/>
            <w:vAlign w:val="bottom"/>
          </w:tcPr>
          <w:p w14:paraId="70CED9C0" w14:textId="682C6ACD" w:rsidR="008A7667" w:rsidRPr="008A7667" w:rsidRDefault="008A7667" w:rsidP="00F068C9">
            <w:pPr>
              <w:pStyle w:val="MDPI21heading1"/>
              <w:jc w:val="right"/>
              <w:rPr>
                <w:b w:val="0"/>
              </w:rPr>
            </w:pPr>
            <w:r w:rsidRPr="008A7667">
              <w:rPr>
                <w:rFonts w:ascii="Calibri" w:hAnsi="Calibri"/>
                <w:b w:val="0"/>
                <w:sz w:val="22"/>
              </w:rPr>
              <w:t>12.30</w:t>
            </w:r>
          </w:p>
        </w:tc>
        <w:tc>
          <w:tcPr>
            <w:tcW w:w="1337" w:type="dxa"/>
            <w:tcBorders>
              <w:top w:val="nil"/>
              <w:left w:val="nil"/>
              <w:bottom w:val="nil"/>
              <w:right w:val="nil"/>
            </w:tcBorders>
            <w:shd w:val="clear" w:color="auto" w:fill="auto"/>
            <w:noWrap/>
            <w:vAlign w:val="bottom"/>
          </w:tcPr>
          <w:p w14:paraId="4A8490FD" w14:textId="0B0A1DD5" w:rsidR="008A7667" w:rsidRPr="008A7667" w:rsidRDefault="008A7667" w:rsidP="00F068C9">
            <w:pPr>
              <w:pStyle w:val="MDPI21heading1"/>
              <w:jc w:val="right"/>
              <w:rPr>
                <w:b w:val="0"/>
              </w:rPr>
            </w:pPr>
            <w:r w:rsidRPr="008A7667">
              <w:rPr>
                <w:rFonts w:ascii="Calibri" w:hAnsi="Calibri"/>
                <w:b w:val="0"/>
                <w:sz w:val="22"/>
              </w:rPr>
              <w:t>0.73</w:t>
            </w:r>
          </w:p>
        </w:tc>
      </w:tr>
      <w:tr w:rsidR="008A7667" w:rsidRPr="008A7667" w14:paraId="06E3CE5C" w14:textId="77777777" w:rsidTr="00F068C9">
        <w:trPr>
          <w:trHeight w:val="300"/>
        </w:trPr>
        <w:tc>
          <w:tcPr>
            <w:tcW w:w="1280" w:type="dxa"/>
            <w:noWrap/>
            <w:hideMark/>
          </w:tcPr>
          <w:p w14:paraId="53D516BC" w14:textId="77777777" w:rsidR="008A7667" w:rsidRPr="008A7667" w:rsidRDefault="008A7667" w:rsidP="008A7667">
            <w:pPr>
              <w:pStyle w:val="MDPI21heading1"/>
              <w:rPr>
                <w:b w:val="0"/>
              </w:rPr>
            </w:pPr>
          </w:p>
        </w:tc>
        <w:tc>
          <w:tcPr>
            <w:tcW w:w="2440" w:type="dxa"/>
            <w:noWrap/>
            <w:hideMark/>
          </w:tcPr>
          <w:p w14:paraId="30D60B2E" w14:textId="77777777" w:rsidR="008A7667" w:rsidRPr="008A7667" w:rsidRDefault="008A7667" w:rsidP="008A7667">
            <w:pPr>
              <w:pStyle w:val="MDPI21heading1"/>
              <w:rPr>
                <w:b w:val="0"/>
              </w:rPr>
            </w:pPr>
            <w:r w:rsidRPr="008A7667">
              <w:rPr>
                <w:b w:val="0"/>
              </w:rPr>
              <w:t>pH</w:t>
            </w:r>
          </w:p>
        </w:tc>
        <w:tc>
          <w:tcPr>
            <w:tcW w:w="1336" w:type="dxa"/>
            <w:tcBorders>
              <w:top w:val="nil"/>
              <w:left w:val="nil"/>
              <w:bottom w:val="nil"/>
              <w:right w:val="nil"/>
            </w:tcBorders>
            <w:shd w:val="clear" w:color="auto" w:fill="auto"/>
            <w:noWrap/>
            <w:vAlign w:val="bottom"/>
          </w:tcPr>
          <w:p w14:paraId="1E77B83C" w14:textId="1E272250" w:rsidR="008A7667" w:rsidRPr="008A7667" w:rsidRDefault="008A7667" w:rsidP="00F068C9">
            <w:pPr>
              <w:pStyle w:val="MDPI21heading1"/>
              <w:jc w:val="right"/>
              <w:rPr>
                <w:b w:val="0"/>
              </w:rPr>
            </w:pPr>
            <w:r w:rsidRPr="008A7667">
              <w:rPr>
                <w:rFonts w:ascii="Calibri" w:hAnsi="Calibri"/>
                <w:b w:val="0"/>
                <w:sz w:val="22"/>
              </w:rPr>
              <w:t>7.10</w:t>
            </w:r>
          </w:p>
        </w:tc>
        <w:tc>
          <w:tcPr>
            <w:tcW w:w="1337" w:type="dxa"/>
            <w:tcBorders>
              <w:top w:val="nil"/>
              <w:left w:val="nil"/>
              <w:bottom w:val="nil"/>
              <w:right w:val="nil"/>
            </w:tcBorders>
            <w:shd w:val="clear" w:color="auto" w:fill="auto"/>
            <w:noWrap/>
            <w:vAlign w:val="bottom"/>
          </w:tcPr>
          <w:p w14:paraId="71E38513" w14:textId="5E5C17CD" w:rsidR="008A7667" w:rsidRPr="008A7667" w:rsidRDefault="008A7667" w:rsidP="00F068C9">
            <w:pPr>
              <w:pStyle w:val="MDPI21heading1"/>
              <w:jc w:val="right"/>
              <w:rPr>
                <w:b w:val="0"/>
              </w:rPr>
            </w:pPr>
            <w:r w:rsidRPr="008A7667">
              <w:rPr>
                <w:rFonts w:ascii="Calibri" w:hAnsi="Calibri"/>
                <w:b w:val="0"/>
                <w:sz w:val="22"/>
              </w:rPr>
              <w:t>7.89</w:t>
            </w:r>
          </w:p>
        </w:tc>
        <w:tc>
          <w:tcPr>
            <w:tcW w:w="1337" w:type="dxa"/>
            <w:tcBorders>
              <w:top w:val="nil"/>
              <w:left w:val="nil"/>
              <w:bottom w:val="nil"/>
              <w:right w:val="nil"/>
            </w:tcBorders>
            <w:shd w:val="clear" w:color="auto" w:fill="auto"/>
            <w:noWrap/>
            <w:vAlign w:val="bottom"/>
          </w:tcPr>
          <w:p w14:paraId="40751B58" w14:textId="0E09EAEB" w:rsidR="008A7667" w:rsidRPr="008A7667" w:rsidRDefault="008A7667" w:rsidP="00F068C9">
            <w:pPr>
              <w:pStyle w:val="MDPI21heading1"/>
              <w:jc w:val="right"/>
              <w:rPr>
                <w:b w:val="0"/>
              </w:rPr>
            </w:pPr>
            <w:r w:rsidRPr="008A7667">
              <w:rPr>
                <w:rFonts w:ascii="Calibri" w:hAnsi="Calibri"/>
                <w:b w:val="0"/>
                <w:sz w:val="22"/>
              </w:rPr>
              <w:t>7.56</w:t>
            </w:r>
          </w:p>
        </w:tc>
        <w:tc>
          <w:tcPr>
            <w:tcW w:w="1337" w:type="dxa"/>
            <w:tcBorders>
              <w:top w:val="nil"/>
              <w:left w:val="nil"/>
              <w:bottom w:val="nil"/>
              <w:right w:val="nil"/>
            </w:tcBorders>
            <w:shd w:val="clear" w:color="auto" w:fill="auto"/>
            <w:noWrap/>
            <w:vAlign w:val="bottom"/>
          </w:tcPr>
          <w:p w14:paraId="67A6D91B" w14:textId="2D85EBE0" w:rsidR="008A7667" w:rsidRPr="008A7667" w:rsidRDefault="008A7667" w:rsidP="00F068C9">
            <w:pPr>
              <w:pStyle w:val="MDPI21heading1"/>
              <w:jc w:val="right"/>
              <w:rPr>
                <w:b w:val="0"/>
              </w:rPr>
            </w:pPr>
            <w:r w:rsidRPr="008A7667">
              <w:rPr>
                <w:rFonts w:ascii="Calibri" w:hAnsi="Calibri"/>
                <w:b w:val="0"/>
                <w:sz w:val="22"/>
              </w:rPr>
              <w:t>0.09</w:t>
            </w:r>
          </w:p>
        </w:tc>
      </w:tr>
      <w:tr w:rsidR="008A7667" w:rsidRPr="008A7667" w14:paraId="37525DCD" w14:textId="77777777" w:rsidTr="00F068C9">
        <w:trPr>
          <w:trHeight w:val="300"/>
        </w:trPr>
        <w:tc>
          <w:tcPr>
            <w:tcW w:w="1280" w:type="dxa"/>
            <w:noWrap/>
            <w:hideMark/>
          </w:tcPr>
          <w:p w14:paraId="6C7041F6" w14:textId="77777777" w:rsidR="008A7667" w:rsidRPr="008A7667" w:rsidRDefault="008A7667" w:rsidP="008A7667">
            <w:pPr>
              <w:pStyle w:val="MDPI21heading1"/>
              <w:rPr>
                <w:b w:val="0"/>
              </w:rPr>
            </w:pPr>
          </w:p>
        </w:tc>
        <w:tc>
          <w:tcPr>
            <w:tcW w:w="2440" w:type="dxa"/>
            <w:noWrap/>
            <w:hideMark/>
          </w:tcPr>
          <w:p w14:paraId="299F7075" w14:textId="77777777" w:rsidR="008A7667" w:rsidRPr="008A7667" w:rsidRDefault="008A7667" w:rsidP="008A7667">
            <w:pPr>
              <w:pStyle w:val="MDPI21heading1"/>
              <w:rPr>
                <w:b w:val="0"/>
              </w:rPr>
            </w:pPr>
            <w:r w:rsidRPr="008A7667">
              <w:rPr>
                <w:b w:val="0"/>
              </w:rPr>
              <w:t>Conductivity (μ/cm)</w:t>
            </w:r>
          </w:p>
        </w:tc>
        <w:tc>
          <w:tcPr>
            <w:tcW w:w="1336" w:type="dxa"/>
            <w:tcBorders>
              <w:top w:val="nil"/>
              <w:left w:val="nil"/>
              <w:bottom w:val="nil"/>
              <w:right w:val="nil"/>
            </w:tcBorders>
            <w:shd w:val="clear" w:color="auto" w:fill="auto"/>
            <w:noWrap/>
            <w:vAlign w:val="bottom"/>
          </w:tcPr>
          <w:p w14:paraId="64A9F62B" w14:textId="05B6B430" w:rsidR="008A7667" w:rsidRPr="008A7667" w:rsidRDefault="008A7667" w:rsidP="00F068C9">
            <w:pPr>
              <w:pStyle w:val="MDPI21heading1"/>
              <w:jc w:val="right"/>
              <w:rPr>
                <w:b w:val="0"/>
              </w:rPr>
            </w:pPr>
            <w:r w:rsidRPr="008A7667">
              <w:rPr>
                <w:rFonts w:ascii="Calibri" w:hAnsi="Calibri"/>
                <w:b w:val="0"/>
                <w:sz w:val="22"/>
              </w:rPr>
              <w:t>427.00</w:t>
            </w:r>
          </w:p>
        </w:tc>
        <w:tc>
          <w:tcPr>
            <w:tcW w:w="1337" w:type="dxa"/>
            <w:tcBorders>
              <w:top w:val="nil"/>
              <w:left w:val="nil"/>
              <w:bottom w:val="nil"/>
              <w:right w:val="nil"/>
            </w:tcBorders>
            <w:shd w:val="clear" w:color="auto" w:fill="auto"/>
            <w:noWrap/>
            <w:vAlign w:val="bottom"/>
          </w:tcPr>
          <w:p w14:paraId="6755BC44" w14:textId="4D2B57AC" w:rsidR="008A7667" w:rsidRPr="008A7667" w:rsidRDefault="008A7667" w:rsidP="00F068C9">
            <w:pPr>
              <w:pStyle w:val="MDPI21heading1"/>
              <w:jc w:val="right"/>
              <w:rPr>
                <w:b w:val="0"/>
              </w:rPr>
            </w:pPr>
            <w:r w:rsidRPr="008A7667">
              <w:rPr>
                <w:rFonts w:ascii="Calibri" w:hAnsi="Calibri"/>
                <w:b w:val="0"/>
                <w:sz w:val="22"/>
              </w:rPr>
              <w:t>693.00</w:t>
            </w:r>
          </w:p>
        </w:tc>
        <w:tc>
          <w:tcPr>
            <w:tcW w:w="1337" w:type="dxa"/>
            <w:tcBorders>
              <w:top w:val="nil"/>
              <w:left w:val="nil"/>
              <w:bottom w:val="nil"/>
              <w:right w:val="nil"/>
            </w:tcBorders>
            <w:shd w:val="clear" w:color="auto" w:fill="auto"/>
            <w:noWrap/>
            <w:vAlign w:val="bottom"/>
          </w:tcPr>
          <w:p w14:paraId="5F246514" w14:textId="12CF5135" w:rsidR="008A7667" w:rsidRPr="008A7667" w:rsidRDefault="008A7667" w:rsidP="00F068C9">
            <w:pPr>
              <w:pStyle w:val="MDPI21heading1"/>
              <w:jc w:val="right"/>
              <w:rPr>
                <w:b w:val="0"/>
              </w:rPr>
            </w:pPr>
            <w:r w:rsidRPr="008A7667">
              <w:rPr>
                <w:rFonts w:ascii="Calibri" w:hAnsi="Calibri"/>
                <w:b w:val="0"/>
                <w:sz w:val="22"/>
              </w:rPr>
              <w:t>565.78</w:t>
            </w:r>
          </w:p>
        </w:tc>
        <w:tc>
          <w:tcPr>
            <w:tcW w:w="1337" w:type="dxa"/>
            <w:tcBorders>
              <w:top w:val="nil"/>
              <w:left w:val="nil"/>
              <w:bottom w:val="nil"/>
              <w:right w:val="nil"/>
            </w:tcBorders>
            <w:shd w:val="clear" w:color="auto" w:fill="auto"/>
            <w:noWrap/>
            <w:vAlign w:val="bottom"/>
          </w:tcPr>
          <w:p w14:paraId="12468B15" w14:textId="366B0B10" w:rsidR="008A7667" w:rsidRPr="008A7667" w:rsidRDefault="008A7667" w:rsidP="00F068C9">
            <w:pPr>
              <w:pStyle w:val="MDPI21heading1"/>
              <w:jc w:val="right"/>
              <w:rPr>
                <w:b w:val="0"/>
              </w:rPr>
            </w:pPr>
            <w:r w:rsidRPr="008A7667">
              <w:rPr>
                <w:rFonts w:ascii="Calibri" w:hAnsi="Calibri"/>
                <w:b w:val="0"/>
                <w:sz w:val="22"/>
              </w:rPr>
              <w:t>31.11</w:t>
            </w:r>
          </w:p>
        </w:tc>
      </w:tr>
      <w:tr w:rsidR="008A7667" w:rsidRPr="008A7667" w14:paraId="7CACCA03" w14:textId="77777777" w:rsidTr="00F068C9">
        <w:trPr>
          <w:trHeight w:val="300"/>
        </w:trPr>
        <w:tc>
          <w:tcPr>
            <w:tcW w:w="1280" w:type="dxa"/>
            <w:noWrap/>
            <w:hideMark/>
          </w:tcPr>
          <w:p w14:paraId="6DE54BA6" w14:textId="77777777" w:rsidR="008A7667" w:rsidRPr="008A7667" w:rsidRDefault="008A7667" w:rsidP="008A7667">
            <w:pPr>
              <w:pStyle w:val="MDPI21heading1"/>
              <w:rPr>
                <w:b w:val="0"/>
              </w:rPr>
            </w:pPr>
          </w:p>
        </w:tc>
        <w:tc>
          <w:tcPr>
            <w:tcW w:w="2440" w:type="dxa"/>
            <w:noWrap/>
            <w:hideMark/>
          </w:tcPr>
          <w:p w14:paraId="109418C4" w14:textId="77777777" w:rsidR="008A7667" w:rsidRPr="008A7667" w:rsidRDefault="008A7667" w:rsidP="008A7667">
            <w:pPr>
              <w:pStyle w:val="MDPI21heading1"/>
              <w:rPr>
                <w:b w:val="0"/>
              </w:rPr>
            </w:pPr>
            <w:r w:rsidRPr="008A7667">
              <w:rPr>
                <w:b w:val="0"/>
              </w:rPr>
              <w:t>Dissolved Oxygen (mg/l)</w:t>
            </w:r>
          </w:p>
        </w:tc>
        <w:tc>
          <w:tcPr>
            <w:tcW w:w="1336" w:type="dxa"/>
            <w:tcBorders>
              <w:top w:val="nil"/>
              <w:left w:val="nil"/>
              <w:bottom w:val="nil"/>
              <w:right w:val="nil"/>
            </w:tcBorders>
            <w:shd w:val="clear" w:color="auto" w:fill="auto"/>
            <w:noWrap/>
            <w:vAlign w:val="bottom"/>
          </w:tcPr>
          <w:p w14:paraId="1C86DB9D" w14:textId="4394301E" w:rsidR="008A7667" w:rsidRPr="008A7667" w:rsidRDefault="008A7667" w:rsidP="00F068C9">
            <w:pPr>
              <w:pStyle w:val="MDPI21heading1"/>
              <w:jc w:val="right"/>
              <w:rPr>
                <w:b w:val="0"/>
              </w:rPr>
            </w:pPr>
            <w:r w:rsidRPr="008A7667">
              <w:rPr>
                <w:rFonts w:ascii="Calibri" w:hAnsi="Calibri"/>
                <w:b w:val="0"/>
                <w:sz w:val="22"/>
              </w:rPr>
              <w:t>8.57</w:t>
            </w:r>
          </w:p>
        </w:tc>
        <w:tc>
          <w:tcPr>
            <w:tcW w:w="1337" w:type="dxa"/>
            <w:tcBorders>
              <w:top w:val="nil"/>
              <w:left w:val="nil"/>
              <w:bottom w:val="nil"/>
              <w:right w:val="nil"/>
            </w:tcBorders>
            <w:shd w:val="clear" w:color="auto" w:fill="auto"/>
            <w:noWrap/>
            <w:vAlign w:val="bottom"/>
          </w:tcPr>
          <w:p w14:paraId="7CA3E9A7" w14:textId="2706B76E" w:rsidR="008A7667" w:rsidRPr="008A7667" w:rsidRDefault="008A7667" w:rsidP="00F068C9">
            <w:pPr>
              <w:pStyle w:val="MDPI21heading1"/>
              <w:jc w:val="right"/>
              <w:rPr>
                <w:b w:val="0"/>
              </w:rPr>
            </w:pPr>
            <w:r w:rsidRPr="008A7667">
              <w:rPr>
                <w:rFonts w:ascii="Calibri" w:hAnsi="Calibri"/>
                <w:b w:val="0"/>
                <w:sz w:val="22"/>
              </w:rPr>
              <w:t>13.33</w:t>
            </w:r>
          </w:p>
        </w:tc>
        <w:tc>
          <w:tcPr>
            <w:tcW w:w="1337" w:type="dxa"/>
            <w:tcBorders>
              <w:top w:val="nil"/>
              <w:left w:val="nil"/>
              <w:bottom w:val="nil"/>
              <w:right w:val="nil"/>
            </w:tcBorders>
            <w:shd w:val="clear" w:color="auto" w:fill="auto"/>
            <w:noWrap/>
            <w:vAlign w:val="bottom"/>
          </w:tcPr>
          <w:p w14:paraId="3747A0C8" w14:textId="47B7CA35" w:rsidR="008A7667" w:rsidRPr="008A7667" w:rsidRDefault="008A7667" w:rsidP="00F068C9">
            <w:pPr>
              <w:pStyle w:val="MDPI21heading1"/>
              <w:jc w:val="right"/>
              <w:rPr>
                <w:b w:val="0"/>
              </w:rPr>
            </w:pPr>
            <w:r w:rsidRPr="008A7667">
              <w:rPr>
                <w:rFonts w:ascii="Calibri" w:hAnsi="Calibri"/>
                <w:b w:val="0"/>
                <w:sz w:val="22"/>
              </w:rPr>
              <w:t>10.65</w:t>
            </w:r>
          </w:p>
        </w:tc>
        <w:tc>
          <w:tcPr>
            <w:tcW w:w="1337" w:type="dxa"/>
            <w:tcBorders>
              <w:top w:val="nil"/>
              <w:left w:val="nil"/>
              <w:bottom w:val="nil"/>
              <w:right w:val="nil"/>
            </w:tcBorders>
            <w:shd w:val="clear" w:color="auto" w:fill="auto"/>
            <w:noWrap/>
            <w:vAlign w:val="bottom"/>
          </w:tcPr>
          <w:p w14:paraId="51EFEEE6" w14:textId="70D52586" w:rsidR="008A7667" w:rsidRPr="008A7667" w:rsidRDefault="008A7667" w:rsidP="00F068C9">
            <w:pPr>
              <w:pStyle w:val="MDPI21heading1"/>
              <w:jc w:val="right"/>
              <w:rPr>
                <w:b w:val="0"/>
              </w:rPr>
            </w:pPr>
            <w:r w:rsidRPr="008A7667">
              <w:rPr>
                <w:rFonts w:ascii="Calibri" w:hAnsi="Calibri"/>
                <w:b w:val="0"/>
                <w:sz w:val="22"/>
              </w:rPr>
              <w:t>0.52</w:t>
            </w:r>
          </w:p>
        </w:tc>
      </w:tr>
      <w:tr w:rsidR="008A7667" w:rsidRPr="008A7667" w14:paraId="50AF9AE8" w14:textId="77777777" w:rsidTr="00F068C9">
        <w:trPr>
          <w:trHeight w:val="300"/>
        </w:trPr>
        <w:tc>
          <w:tcPr>
            <w:tcW w:w="1280" w:type="dxa"/>
            <w:noWrap/>
            <w:hideMark/>
          </w:tcPr>
          <w:p w14:paraId="0BCEDAD7" w14:textId="77777777" w:rsidR="008A7667" w:rsidRPr="008A7667" w:rsidRDefault="008A7667" w:rsidP="008A7667">
            <w:pPr>
              <w:pStyle w:val="MDPI21heading1"/>
              <w:rPr>
                <w:b w:val="0"/>
              </w:rPr>
            </w:pPr>
            <w:r w:rsidRPr="008A7667">
              <w:rPr>
                <w:b w:val="0"/>
              </w:rPr>
              <w:t>I-U</w:t>
            </w:r>
          </w:p>
        </w:tc>
        <w:tc>
          <w:tcPr>
            <w:tcW w:w="2440" w:type="dxa"/>
            <w:noWrap/>
            <w:hideMark/>
          </w:tcPr>
          <w:p w14:paraId="19AE266D" w14:textId="77777777" w:rsidR="008A7667" w:rsidRPr="008A7667" w:rsidRDefault="008A7667" w:rsidP="008A7667">
            <w:pPr>
              <w:pStyle w:val="MDPI21heading1"/>
              <w:rPr>
                <w:b w:val="0"/>
              </w:rPr>
            </w:pPr>
            <w:r w:rsidRPr="008A7667">
              <w:rPr>
                <w:b w:val="0"/>
              </w:rPr>
              <w:t>Width</w:t>
            </w:r>
          </w:p>
        </w:tc>
        <w:tc>
          <w:tcPr>
            <w:tcW w:w="1336" w:type="dxa"/>
            <w:tcBorders>
              <w:top w:val="nil"/>
              <w:left w:val="nil"/>
              <w:bottom w:val="nil"/>
              <w:right w:val="nil"/>
            </w:tcBorders>
            <w:shd w:val="clear" w:color="auto" w:fill="auto"/>
            <w:noWrap/>
            <w:vAlign w:val="bottom"/>
          </w:tcPr>
          <w:p w14:paraId="4904DF8A" w14:textId="3C0D7074" w:rsidR="008A7667" w:rsidRPr="008A7667" w:rsidRDefault="008A7667" w:rsidP="00F068C9">
            <w:pPr>
              <w:pStyle w:val="MDPI21heading1"/>
              <w:jc w:val="right"/>
              <w:rPr>
                <w:b w:val="0"/>
              </w:rPr>
            </w:pPr>
            <w:r w:rsidRPr="008A7667">
              <w:rPr>
                <w:rFonts w:ascii="Calibri" w:hAnsi="Calibri"/>
                <w:b w:val="0"/>
                <w:sz w:val="22"/>
              </w:rPr>
              <w:t>4.28</w:t>
            </w:r>
          </w:p>
        </w:tc>
        <w:tc>
          <w:tcPr>
            <w:tcW w:w="1337" w:type="dxa"/>
            <w:tcBorders>
              <w:top w:val="nil"/>
              <w:left w:val="nil"/>
              <w:bottom w:val="nil"/>
              <w:right w:val="nil"/>
            </w:tcBorders>
            <w:shd w:val="clear" w:color="auto" w:fill="auto"/>
            <w:noWrap/>
            <w:vAlign w:val="bottom"/>
          </w:tcPr>
          <w:p w14:paraId="5B0096F6" w14:textId="6A9FE5D5" w:rsidR="008A7667" w:rsidRPr="008A7667" w:rsidRDefault="008A7667" w:rsidP="00F068C9">
            <w:pPr>
              <w:pStyle w:val="MDPI21heading1"/>
              <w:jc w:val="right"/>
              <w:rPr>
                <w:b w:val="0"/>
              </w:rPr>
            </w:pPr>
            <w:r w:rsidRPr="008A7667">
              <w:rPr>
                <w:rFonts w:ascii="Calibri" w:hAnsi="Calibri"/>
                <w:b w:val="0"/>
                <w:sz w:val="22"/>
              </w:rPr>
              <w:t>5.60</w:t>
            </w:r>
          </w:p>
        </w:tc>
        <w:tc>
          <w:tcPr>
            <w:tcW w:w="1337" w:type="dxa"/>
            <w:tcBorders>
              <w:top w:val="nil"/>
              <w:left w:val="nil"/>
              <w:bottom w:val="nil"/>
              <w:right w:val="nil"/>
            </w:tcBorders>
            <w:shd w:val="clear" w:color="auto" w:fill="auto"/>
            <w:noWrap/>
            <w:vAlign w:val="bottom"/>
          </w:tcPr>
          <w:p w14:paraId="40AC2F70" w14:textId="13411877" w:rsidR="008A7667" w:rsidRPr="008A7667" w:rsidRDefault="008A7667" w:rsidP="00F068C9">
            <w:pPr>
              <w:pStyle w:val="MDPI21heading1"/>
              <w:jc w:val="right"/>
              <w:rPr>
                <w:b w:val="0"/>
              </w:rPr>
            </w:pPr>
            <w:r w:rsidRPr="008A7667">
              <w:rPr>
                <w:rFonts w:ascii="Calibri" w:hAnsi="Calibri"/>
                <w:b w:val="0"/>
                <w:sz w:val="22"/>
              </w:rPr>
              <w:t>4.91</w:t>
            </w:r>
          </w:p>
        </w:tc>
        <w:tc>
          <w:tcPr>
            <w:tcW w:w="1337" w:type="dxa"/>
            <w:tcBorders>
              <w:top w:val="nil"/>
              <w:left w:val="nil"/>
              <w:bottom w:val="nil"/>
              <w:right w:val="nil"/>
            </w:tcBorders>
            <w:shd w:val="clear" w:color="auto" w:fill="auto"/>
            <w:noWrap/>
            <w:vAlign w:val="bottom"/>
          </w:tcPr>
          <w:p w14:paraId="28A4ADE3" w14:textId="435438EA" w:rsidR="008A7667" w:rsidRPr="008A7667" w:rsidRDefault="008A7667" w:rsidP="00F068C9">
            <w:pPr>
              <w:pStyle w:val="MDPI21heading1"/>
              <w:jc w:val="right"/>
              <w:rPr>
                <w:b w:val="0"/>
              </w:rPr>
            </w:pPr>
            <w:r w:rsidRPr="008A7667">
              <w:rPr>
                <w:rFonts w:ascii="Calibri" w:hAnsi="Calibri"/>
                <w:b w:val="0"/>
                <w:sz w:val="22"/>
              </w:rPr>
              <w:t>0.14</w:t>
            </w:r>
          </w:p>
        </w:tc>
      </w:tr>
      <w:tr w:rsidR="008A7667" w:rsidRPr="008A7667" w14:paraId="474445E4" w14:textId="77777777" w:rsidTr="00F068C9">
        <w:trPr>
          <w:trHeight w:val="300"/>
        </w:trPr>
        <w:tc>
          <w:tcPr>
            <w:tcW w:w="1280" w:type="dxa"/>
            <w:noWrap/>
            <w:hideMark/>
          </w:tcPr>
          <w:p w14:paraId="7BD68E05" w14:textId="77777777" w:rsidR="008A7667" w:rsidRPr="008A7667" w:rsidRDefault="008A7667" w:rsidP="008A7667">
            <w:pPr>
              <w:pStyle w:val="MDPI21heading1"/>
              <w:rPr>
                <w:b w:val="0"/>
              </w:rPr>
            </w:pPr>
          </w:p>
        </w:tc>
        <w:tc>
          <w:tcPr>
            <w:tcW w:w="2440" w:type="dxa"/>
            <w:noWrap/>
            <w:hideMark/>
          </w:tcPr>
          <w:p w14:paraId="71134A8D" w14:textId="77777777" w:rsidR="008A7667" w:rsidRPr="008A7667" w:rsidRDefault="008A7667" w:rsidP="008A7667">
            <w:pPr>
              <w:pStyle w:val="MDPI21heading1"/>
              <w:rPr>
                <w:b w:val="0"/>
              </w:rPr>
            </w:pPr>
            <w:r w:rsidRPr="008A7667">
              <w:rPr>
                <w:b w:val="0"/>
              </w:rPr>
              <w:t>Depth (cm)</w:t>
            </w:r>
          </w:p>
        </w:tc>
        <w:tc>
          <w:tcPr>
            <w:tcW w:w="1336" w:type="dxa"/>
            <w:tcBorders>
              <w:top w:val="nil"/>
              <w:left w:val="nil"/>
              <w:bottom w:val="nil"/>
              <w:right w:val="nil"/>
            </w:tcBorders>
            <w:shd w:val="clear" w:color="auto" w:fill="auto"/>
            <w:noWrap/>
            <w:vAlign w:val="bottom"/>
          </w:tcPr>
          <w:p w14:paraId="0C20036E" w14:textId="11183EE1" w:rsidR="008A7667" w:rsidRPr="008A7667" w:rsidRDefault="008A7667" w:rsidP="00F068C9">
            <w:pPr>
              <w:pStyle w:val="MDPI21heading1"/>
              <w:jc w:val="right"/>
              <w:rPr>
                <w:b w:val="0"/>
              </w:rPr>
            </w:pPr>
            <w:r w:rsidRPr="008A7667">
              <w:rPr>
                <w:rFonts w:ascii="Calibri" w:hAnsi="Calibri"/>
                <w:b w:val="0"/>
                <w:sz w:val="22"/>
              </w:rPr>
              <w:t>11.17</w:t>
            </w:r>
          </w:p>
        </w:tc>
        <w:tc>
          <w:tcPr>
            <w:tcW w:w="1337" w:type="dxa"/>
            <w:tcBorders>
              <w:top w:val="nil"/>
              <w:left w:val="nil"/>
              <w:bottom w:val="nil"/>
              <w:right w:val="nil"/>
            </w:tcBorders>
            <w:shd w:val="clear" w:color="auto" w:fill="auto"/>
            <w:noWrap/>
            <w:vAlign w:val="bottom"/>
          </w:tcPr>
          <w:p w14:paraId="43303E58" w14:textId="6A30F75B" w:rsidR="008A7667" w:rsidRPr="008A7667" w:rsidRDefault="008A7667" w:rsidP="00F068C9">
            <w:pPr>
              <w:pStyle w:val="MDPI21heading1"/>
              <w:jc w:val="right"/>
              <w:rPr>
                <w:b w:val="0"/>
              </w:rPr>
            </w:pPr>
            <w:r w:rsidRPr="008A7667">
              <w:rPr>
                <w:rFonts w:ascii="Calibri" w:hAnsi="Calibri"/>
                <w:b w:val="0"/>
                <w:sz w:val="22"/>
              </w:rPr>
              <w:t>36.33</w:t>
            </w:r>
          </w:p>
        </w:tc>
        <w:tc>
          <w:tcPr>
            <w:tcW w:w="1337" w:type="dxa"/>
            <w:tcBorders>
              <w:top w:val="nil"/>
              <w:left w:val="nil"/>
              <w:bottom w:val="nil"/>
              <w:right w:val="nil"/>
            </w:tcBorders>
            <w:shd w:val="clear" w:color="auto" w:fill="auto"/>
            <w:noWrap/>
            <w:vAlign w:val="bottom"/>
          </w:tcPr>
          <w:p w14:paraId="2CD49654" w14:textId="738E520B" w:rsidR="008A7667" w:rsidRPr="008A7667" w:rsidRDefault="008A7667" w:rsidP="00F068C9">
            <w:pPr>
              <w:pStyle w:val="MDPI21heading1"/>
              <w:jc w:val="right"/>
              <w:rPr>
                <w:b w:val="0"/>
              </w:rPr>
            </w:pPr>
            <w:r w:rsidRPr="008A7667">
              <w:rPr>
                <w:rFonts w:ascii="Calibri" w:hAnsi="Calibri"/>
                <w:b w:val="0"/>
                <w:sz w:val="22"/>
              </w:rPr>
              <w:t>17.41</w:t>
            </w:r>
          </w:p>
        </w:tc>
        <w:tc>
          <w:tcPr>
            <w:tcW w:w="1337" w:type="dxa"/>
            <w:tcBorders>
              <w:top w:val="nil"/>
              <w:left w:val="nil"/>
              <w:bottom w:val="nil"/>
              <w:right w:val="nil"/>
            </w:tcBorders>
            <w:shd w:val="clear" w:color="auto" w:fill="auto"/>
            <w:noWrap/>
            <w:vAlign w:val="bottom"/>
          </w:tcPr>
          <w:p w14:paraId="7297DE9E" w14:textId="35EE7718" w:rsidR="008A7667" w:rsidRPr="008A7667" w:rsidRDefault="008A7667" w:rsidP="00F068C9">
            <w:pPr>
              <w:pStyle w:val="MDPI21heading1"/>
              <w:jc w:val="right"/>
              <w:rPr>
                <w:b w:val="0"/>
              </w:rPr>
            </w:pPr>
            <w:r w:rsidRPr="008A7667">
              <w:rPr>
                <w:rFonts w:ascii="Calibri" w:hAnsi="Calibri"/>
                <w:b w:val="0"/>
                <w:sz w:val="22"/>
              </w:rPr>
              <w:t>2.47</w:t>
            </w:r>
          </w:p>
        </w:tc>
      </w:tr>
      <w:tr w:rsidR="008A7667" w:rsidRPr="008A7667" w14:paraId="1722F21D" w14:textId="77777777" w:rsidTr="00F068C9">
        <w:trPr>
          <w:trHeight w:val="300"/>
        </w:trPr>
        <w:tc>
          <w:tcPr>
            <w:tcW w:w="1280" w:type="dxa"/>
            <w:noWrap/>
            <w:hideMark/>
          </w:tcPr>
          <w:p w14:paraId="213A0449" w14:textId="77777777" w:rsidR="008A7667" w:rsidRPr="008A7667" w:rsidRDefault="008A7667" w:rsidP="008A7667">
            <w:pPr>
              <w:pStyle w:val="MDPI21heading1"/>
              <w:rPr>
                <w:b w:val="0"/>
              </w:rPr>
            </w:pPr>
          </w:p>
        </w:tc>
        <w:tc>
          <w:tcPr>
            <w:tcW w:w="2440" w:type="dxa"/>
            <w:noWrap/>
            <w:hideMark/>
          </w:tcPr>
          <w:p w14:paraId="49C330CC" w14:textId="77777777" w:rsidR="008A7667" w:rsidRPr="008A7667" w:rsidRDefault="008A7667" w:rsidP="008A7667">
            <w:pPr>
              <w:pStyle w:val="MDPI21heading1"/>
              <w:rPr>
                <w:b w:val="0"/>
              </w:rPr>
            </w:pPr>
            <w:r w:rsidRPr="008A7667">
              <w:rPr>
                <w:b w:val="0"/>
              </w:rPr>
              <w:t>Velocity (m/s)</w:t>
            </w:r>
          </w:p>
        </w:tc>
        <w:tc>
          <w:tcPr>
            <w:tcW w:w="1336" w:type="dxa"/>
            <w:tcBorders>
              <w:top w:val="nil"/>
              <w:left w:val="nil"/>
              <w:bottom w:val="nil"/>
              <w:right w:val="nil"/>
            </w:tcBorders>
            <w:shd w:val="clear" w:color="auto" w:fill="auto"/>
            <w:noWrap/>
            <w:vAlign w:val="bottom"/>
          </w:tcPr>
          <w:p w14:paraId="6033D880" w14:textId="185B9A61" w:rsidR="008A7667" w:rsidRPr="008A7667" w:rsidRDefault="008A7667" w:rsidP="00F068C9">
            <w:pPr>
              <w:pStyle w:val="MDPI21heading1"/>
              <w:jc w:val="right"/>
              <w:rPr>
                <w:b w:val="0"/>
              </w:rPr>
            </w:pPr>
            <w:r w:rsidRPr="008A7667">
              <w:rPr>
                <w:rFonts w:ascii="Calibri" w:hAnsi="Calibri"/>
                <w:b w:val="0"/>
                <w:sz w:val="22"/>
              </w:rPr>
              <w:t>0.36</w:t>
            </w:r>
          </w:p>
        </w:tc>
        <w:tc>
          <w:tcPr>
            <w:tcW w:w="1337" w:type="dxa"/>
            <w:tcBorders>
              <w:top w:val="nil"/>
              <w:left w:val="nil"/>
              <w:bottom w:val="nil"/>
              <w:right w:val="nil"/>
            </w:tcBorders>
            <w:shd w:val="clear" w:color="auto" w:fill="auto"/>
            <w:noWrap/>
            <w:vAlign w:val="bottom"/>
          </w:tcPr>
          <w:p w14:paraId="400590E6" w14:textId="0D3E39BB" w:rsidR="008A7667" w:rsidRPr="008A7667" w:rsidRDefault="008A7667" w:rsidP="00F068C9">
            <w:pPr>
              <w:pStyle w:val="MDPI21heading1"/>
              <w:jc w:val="right"/>
              <w:rPr>
                <w:b w:val="0"/>
              </w:rPr>
            </w:pPr>
            <w:r w:rsidRPr="008A7667">
              <w:rPr>
                <w:rFonts w:ascii="Calibri" w:hAnsi="Calibri"/>
                <w:b w:val="0"/>
                <w:sz w:val="22"/>
              </w:rPr>
              <w:t>1.12</w:t>
            </w:r>
          </w:p>
        </w:tc>
        <w:tc>
          <w:tcPr>
            <w:tcW w:w="1337" w:type="dxa"/>
            <w:tcBorders>
              <w:top w:val="nil"/>
              <w:left w:val="nil"/>
              <w:bottom w:val="nil"/>
              <w:right w:val="nil"/>
            </w:tcBorders>
            <w:shd w:val="clear" w:color="auto" w:fill="auto"/>
            <w:noWrap/>
            <w:vAlign w:val="bottom"/>
          </w:tcPr>
          <w:p w14:paraId="30949EB3" w14:textId="27398125" w:rsidR="008A7667" w:rsidRPr="008A7667" w:rsidRDefault="008A7667" w:rsidP="00F068C9">
            <w:pPr>
              <w:pStyle w:val="MDPI21heading1"/>
              <w:jc w:val="right"/>
              <w:rPr>
                <w:b w:val="0"/>
              </w:rPr>
            </w:pPr>
            <w:r w:rsidRPr="008A7667">
              <w:rPr>
                <w:rFonts w:ascii="Calibri" w:hAnsi="Calibri"/>
                <w:b w:val="0"/>
                <w:sz w:val="22"/>
              </w:rPr>
              <w:t>0.63</w:t>
            </w:r>
          </w:p>
        </w:tc>
        <w:tc>
          <w:tcPr>
            <w:tcW w:w="1337" w:type="dxa"/>
            <w:tcBorders>
              <w:top w:val="nil"/>
              <w:left w:val="nil"/>
              <w:bottom w:val="nil"/>
              <w:right w:val="nil"/>
            </w:tcBorders>
            <w:shd w:val="clear" w:color="auto" w:fill="auto"/>
            <w:noWrap/>
            <w:vAlign w:val="bottom"/>
          </w:tcPr>
          <w:p w14:paraId="5098F605" w14:textId="641C237C" w:rsidR="008A7667" w:rsidRPr="008A7667" w:rsidRDefault="008A7667" w:rsidP="00F068C9">
            <w:pPr>
              <w:pStyle w:val="MDPI21heading1"/>
              <w:jc w:val="right"/>
              <w:rPr>
                <w:b w:val="0"/>
              </w:rPr>
            </w:pPr>
            <w:r w:rsidRPr="008A7667">
              <w:rPr>
                <w:rFonts w:ascii="Calibri" w:hAnsi="Calibri"/>
                <w:b w:val="0"/>
                <w:sz w:val="22"/>
              </w:rPr>
              <w:t>0.09</w:t>
            </w:r>
          </w:p>
        </w:tc>
      </w:tr>
      <w:tr w:rsidR="008A7667" w:rsidRPr="008A7667" w14:paraId="1A4BFA49" w14:textId="77777777" w:rsidTr="00F068C9">
        <w:trPr>
          <w:trHeight w:val="300"/>
        </w:trPr>
        <w:tc>
          <w:tcPr>
            <w:tcW w:w="1280" w:type="dxa"/>
            <w:noWrap/>
            <w:hideMark/>
          </w:tcPr>
          <w:p w14:paraId="32AF0346" w14:textId="77777777" w:rsidR="008A7667" w:rsidRPr="008A7667" w:rsidRDefault="008A7667" w:rsidP="008A7667">
            <w:pPr>
              <w:pStyle w:val="MDPI21heading1"/>
              <w:rPr>
                <w:b w:val="0"/>
              </w:rPr>
            </w:pPr>
          </w:p>
        </w:tc>
        <w:tc>
          <w:tcPr>
            <w:tcW w:w="2440" w:type="dxa"/>
            <w:noWrap/>
            <w:hideMark/>
          </w:tcPr>
          <w:p w14:paraId="7F1D6BDE" w14:textId="77777777" w:rsidR="008A7667" w:rsidRPr="008A7667" w:rsidRDefault="008A7667" w:rsidP="008A7667">
            <w:pPr>
              <w:pStyle w:val="MDPI21heading1"/>
              <w:rPr>
                <w:b w:val="0"/>
              </w:rPr>
            </w:pPr>
            <w:r w:rsidRPr="008A7667">
              <w:rPr>
                <w:b w:val="0"/>
              </w:rPr>
              <w:t>Temperature (oC)</w:t>
            </w:r>
          </w:p>
        </w:tc>
        <w:tc>
          <w:tcPr>
            <w:tcW w:w="1336" w:type="dxa"/>
            <w:tcBorders>
              <w:top w:val="nil"/>
              <w:left w:val="nil"/>
              <w:bottom w:val="nil"/>
              <w:right w:val="nil"/>
            </w:tcBorders>
            <w:shd w:val="clear" w:color="auto" w:fill="auto"/>
            <w:noWrap/>
            <w:vAlign w:val="bottom"/>
          </w:tcPr>
          <w:p w14:paraId="26C022E1" w14:textId="268A2AFC" w:rsidR="008A7667" w:rsidRPr="008A7667" w:rsidRDefault="008A7667" w:rsidP="00F068C9">
            <w:pPr>
              <w:pStyle w:val="MDPI21heading1"/>
              <w:jc w:val="right"/>
              <w:rPr>
                <w:b w:val="0"/>
              </w:rPr>
            </w:pPr>
            <w:r w:rsidRPr="008A7667">
              <w:rPr>
                <w:rFonts w:ascii="Calibri" w:hAnsi="Calibri"/>
                <w:b w:val="0"/>
                <w:sz w:val="22"/>
              </w:rPr>
              <w:t>6.70</w:t>
            </w:r>
          </w:p>
        </w:tc>
        <w:tc>
          <w:tcPr>
            <w:tcW w:w="1337" w:type="dxa"/>
            <w:tcBorders>
              <w:top w:val="nil"/>
              <w:left w:val="nil"/>
              <w:bottom w:val="nil"/>
              <w:right w:val="nil"/>
            </w:tcBorders>
            <w:shd w:val="clear" w:color="auto" w:fill="auto"/>
            <w:noWrap/>
            <w:vAlign w:val="bottom"/>
          </w:tcPr>
          <w:p w14:paraId="3406D5B3" w14:textId="1D9FBE58" w:rsidR="008A7667" w:rsidRPr="008A7667" w:rsidRDefault="008A7667" w:rsidP="00F068C9">
            <w:pPr>
              <w:pStyle w:val="MDPI21heading1"/>
              <w:jc w:val="right"/>
              <w:rPr>
                <w:b w:val="0"/>
              </w:rPr>
            </w:pPr>
            <w:r w:rsidRPr="008A7667">
              <w:rPr>
                <w:rFonts w:ascii="Calibri" w:hAnsi="Calibri"/>
                <w:b w:val="0"/>
                <w:sz w:val="22"/>
              </w:rPr>
              <w:t>14.00</w:t>
            </w:r>
          </w:p>
        </w:tc>
        <w:tc>
          <w:tcPr>
            <w:tcW w:w="1337" w:type="dxa"/>
            <w:tcBorders>
              <w:top w:val="nil"/>
              <w:left w:val="nil"/>
              <w:bottom w:val="nil"/>
              <w:right w:val="nil"/>
            </w:tcBorders>
            <w:shd w:val="clear" w:color="auto" w:fill="auto"/>
            <w:noWrap/>
            <w:vAlign w:val="bottom"/>
          </w:tcPr>
          <w:p w14:paraId="05410434" w14:textId="145603AC" w:rsidR="008A7667" w:rsidRPr="008A7667" w:rsidRDefault="008A7667" w:rsidP="00F068C9">
            <w:pPr>
              <w:pStyle w:val="MDPI21heading1"/>
              <w:jc w:val="right"/>
              <w:rPr>
                <w:b w:val="0"/>
              </w:rPr>
            </w:pPr>
            <w:r w:rsidRPr="008A7667">
              <w:rPr>
                <w:rFonts w:ascii="Calibri" w:hAnsi="Calibri"/>
                <w:b w:val="0"/>
                <w:sz w:val="22"/>
              </w:rPr>
              <w:t>11.97</w:t>
            </w:r>
          </w:p>
        </w:tc>
        <w:tc>
          <w:tcPr>
            <w:tcW w:w="1337" w:type="dxa"/>
            <w:tcBorders>
              <w:top w:val="nil"/>
              <w:left w:val="nil"/>
              <w:bottom w:val="nil"/>
              <w:right w:val="nil"/>
            </w:tcBorders>
            <w:shd w:val="clear" w:color="auto" w:fill="auto"/>
            <w:noWrap/>
            <w:vAlign w:val="bottom"/>
          </w:tcPr>
          <w:p w14:paraId="2A4B0001" w14:textId="42D79ED2" w:rsidR="008A7667" w:rsidRPr="008A7667" w:rsidRDefault="008A7667" w:rsidP="00F068C9">
            <w:pPr>
              <w:pStyle w:val="MDPI21heading1"/>
              <w:jc w:val="right"/>
              <w:rPr>
                <w:b w:val="0"/>
              </w:rPr>
            </w:pPr>
            <w:r w:rsidRPr="008A7667">
              <w:rPr>
                <w:rFonts w:ascii="Calibri" w:hAnsi="Calibri"/>
                <w:b w:val="0"/>
                <w:sz w:val="22"/>
              </w:rPr>
              <w:t>0.73</w:t>
            </w:r>
          </w:p>
        </w:tc>
      </w:tr>
      <w:tr w:rsidR="008A7667" w:rsidRPr="008A7667" w14:paraId="47A78F7C" w14:textId="77777777" w:rsidTr="00F068C9">
        <w:trPr>
          <w:trHeight w:val="300"/>
        </w:trPr>
        <w:tc>
          <w:tcPr>
            <w:tcW w:w="1280" w:type="dxa"/>
            <w:noWrap/>
            <w:hideMark/>
          </w:tcPr>
          <w:p w14:paraId="6FCD86C7" w14:textId="77777777" w:rsidR="008A7667" w:rsidRPr="008A7667" w:rsidRDefault="008A7667" w:rsidP="008A7667">
            <w:pPr>
              <w:pStyle w:val="MDPI21heading1"/>
              <w:rPr>
                <w:b w:val="0"/>
              </w:rPr>
            </w:pPr>
          </w:p>
        </w:tc>
        <w:tc>
          <w:tcPr>
            <w:tcW w:w="2440" w:type="dxa"/>
            <w:noWrap/>
            <w:hideMark/>
          </w:tcPr>
          <w:p w14:paraId="3AB86C57" w14:textId="77777777" w:rsidR="008A7667" w:rsidRPr="008A7667" w:rsidRDefault="008A7667" w:rsidP="008A7667">
            <w:pPr>
              <w:pStyle w:val="MDPI21heading1"/>
              <w:rPr>
                <w:b w:val="0"/>
              </w:rPr>
            </w:pPr>
            <w:r w:rsidRPr="008A7667">
              <w:rPr>
                <w:b w:val="0"/>
              </w:rPr>
              <w:t>pH</w:t>
            </w:r>
          </w:p>
        </w:tc>
        <w:tc>
          <w:tcPr>
            <w:tcW w:w="1336" w:type="dxa"/>
            <w:tcBorders>
              <w:top w:val="nil"/>
              <w:left w:val="nil"/>
              <w:bottom w:val="nil"/>
              <w:right w:val="nil"/>
            </w:tcBorders>
            <w:shd w:val="clear" w:color="auto" w:fill="auto"/>
            <w:noWrap/>
            <w:vAlign w:val="bottom"/>
          </w:tcPr>
          <w:p w14:paraId="50211CBF" w14:textId="64F4C71D" w:rsidR="008A7667" w:rsidRPr="008A7667" w:rsidRDefault="008A7667" w:rsidP="00F068C9">
            <w:pPr>
              <w:pStyle w:val="MDPI21heading1"/>
              <w:jc w:val="right"/>
              <w:rPr>
                <w:b w:val="0"/>
              </w:rPr>
            </w:pPr>
            <w:r w:rsidRPr="008A7667">
              <w:rPr>
                <w:rFonts w:ascii="Calibri" w:hAnsi="Calibri"/>
                <w:b w:val="0"/>
                <w:sz w:val="22"/>
              </w:rPr>
              <w:t>7.37</w:t>
            </w:r>
          </w:p>
        </w:tc>
        <w:tc>
          <w:tcPr>
            <w:tcW w:w="1337" w:type="dxa"/>
            <w:tcBorders>
              <w:top w:val="nil"/>
              <w:left w:val="nil"/>
              <w:bottom w:val="nil"/>
              <w:right w:val="nil"/>
            </w:tcBorders>
            <w:shd w:val="clear" w:color="auto" w:fill="auto"/>
            <w:noWrap/>
            <w:vAlign w:val="bottom"/>
          </w:tcPr>
          <w:p w14:paraId="2158AEBE" w14:textId="1D8781CC" w:rsidR="008A7667" w:rsidRPr="008A7667" w:rsidRDefault="008A7667" w:rsidP="00F068C9">
            <w:pPr>
              <w:pStyle w:val="MDPI21heading1"/>
              <w:jc w:val="right"/>
              <w:rPr>
                <w:b w:val="0"/>
              </w:rPr>
            </w:pPr>
            <w:r w:rsidRPr="008A7667">
              <w:rPr>
                <w:rFonts w:ascii="Calibri" w:hAnsi="Calibri"/>
                <w:b w:val="0"/>
                <w:sz w:val="22"/>
              </w:rPr>
              <w:t>8.47</w:t>
            </w:r>
          </w:p>
        </w:tc>
        <w:tc>
          <w:tcPr>
            <w:tcW w:w="1337" w:type="dxa"/>
            <w:tcBorders>
              <w:top w:val="nil"/>
              <w:left w:val="nil"/>
              <w:bottom w:val="nil"/>
              <w:right w:val="nil"/>
            </w:tcBorders>
            <w:shd w:val="clear" w:color="auto" w:fill="auto"/>
            <w:noWrap/>
            <w:vAlign w:val="bottom"/>
          </w:tcPr>
          <w:p w14:paraId="62348351" w14:textId="728B35EA" w:rsidR="008A7667" w:rsidRPr="008A7667" w:rsidRDefault="008A7667" w:rsidP="00F068C9">
            <w:pPr>
              <w:pStyle w:val="MDPI21heading1"/>
              <w:jc w:val="right"/>
              <w:rPr>
                <w:b w:val="0"/>
              </w:rPr>
            </w:pPr>
            <w:r w:rsidRPr="008A7667">
              <w:rPr>
                <w:rFonts w:ascii="Calibri" w:hAnsi="Calibri"/>
                <w:b w:val="0"/>
                <w:sz w:val="22"/>
              </w:rPr>
              <w:t>7.91</w:t>
            </w:r>
          </w:p>
        </w:tc>
        <w:tc>
          <w:tcPr>
            <w:tcW w:w="1337" w:type="dxa"/>
            <w:tcBorders>
              <w:top w:val="nil"/>
              <w:left w:val="nil"/>
              <w:bottom w:val="nil"/>
              <w:right w:val="nil"/>
            </w:tcBorders>
            <w:shd w:val="clear" w:color="auto" w:fill="auto"/>
            <w:noWrap/>
            <w:vAlign w:val="bottom"/>
          </w:tcPr>
          <w:p w14:paraId="139EA188" w14:textId="61A044CC" w:rsidR="008A7667" w:rsidRPr="008A7667" w:rsidRDefault="008A7667" w:rsidP="00F068C9">
            <w:pPr>
              <w:pStyle w:val="MDPI21heading1"/>
              <w:jc w:val="right"/>
              <w:rPr>
                <w:b w:val="0"/>
              </w:rPr>
            </w:pPr>
            <w:r w:rsidRPr="008A7667">
              <w:rPr>
                <w:rFonts w:ascii="Calibri" w:hAnsi="Calibri"/>
                <w:b w:val="0"/>
                <w:sz w:val="22"/>
              </w:rPr>
              <w:t>0.12</w:t>
            </w:r>
          </w:p>
        </w:tc>
      </w:tr>
      <w:tr w:rsidR="008A7667" w:rsidRPr="008A7667" w14:paraId="264273A8" w14:textId="77777777" w:rsidTr="00F068C9">
        <w:trPr>
          <w:trHeight w:val="300"/>
        </w:trPr>
        <w:tc>
          <w:tcPr>
            <w:tcW w:w="1280" w:type="dxa"/>
            <w:noWrap/>
            <w:hideMark/>
          </w:tcPr>
          <w:p w14:paraId="023860EA" w14:textId="77777777" w:rsidR="008A7667" w:rsidRPr="008A7667" w:rsidRDefault="008A7667" w:rsidP="008A7667">
            <w:pPr>
              <w:pStyle w:val="MDPI21heading1"/>
              <w:rPr>
                <w:b w:val="0"/>
              </w:rPr>
            </w:pPr>
          </w:p>
        </w:tc>
        <w:tc>
          <w:tcPr>
            <w:tcW w:w="2440" w:type="dxa"/>
            <w:noWrap/>
            <w:hideMark/>
          </w:tcPr>
          <w:p w14:paraId="47EAB4D1" w14:textId="77777777" w:rsidR="008A7667" w:rsidRPr="008A7667" w:rsidRDefault="008A7667" w:rsidP="008A7667">
            <w:pPr>
              <w:pStyle w:val="MDPI21heading1"/>
              <w:rPr>
                <w:b w:val="0"/>
              </w:rPr>
            </w:pPr>
            <w:r w:rsidRPr="008A7667">
              <w:rPr>
                <w:b w:val="0"/>
              </w:rPr>
              <w:t>Conductivity (μ/cm)</w:t>
            </w:r>
          </w:p>
        </w:tc>
        <w:tc>
          <w:tcPr>
            <w:tcW w:w="1336" w:type="dxa"/>
            <w:tcBorders>
              <w:top w:val="nil"/>
              <w:left w:val="nil"/>
              <w:right w:val="nil"/>
            </w:tcBorders>
            <w:shd w:val="clear" w:color="auto" w:fill="auto"/>
            <w:noWrap/>
            <w:vAlign w:val="bottom"/>
          </w:tcPr>
          <w:p w14:paraId="12279E88" w14:textId="5C7C2A70" w:rsidR="008A7667" w:rsidRPr="008A7667" w:rsidRDefault="008A7667" w:rsidP="00F068C9">
            <w:pPr>
              <w:pStyle w:val="MDPI21heading1"/>
              <w:jc w:val="right"/>
              <w:rPr>
                <w:b w:val="0"/>
              </w:rPr>
            </w:pPr>
            <w:r w:rsidRPr="008A7667">
              <w:rPr>
                <w:rFonts w:ascii="Calibri" w:hAnsi="Calibri"/>
                <w:b w:val="0"/>
                <w:sz w:val="22"/>
              </w:rPr>
              <w:t>471.00</w:t>
            </w:r>
          </w:p>
        </w:tc>
        <w:tc>
          <w:tcPr>
            <w:tcW w:w="1337" w:type="dxa"/>
            <w:tcBorders>
              <w:top w:val="nil"/>
              <w:left w:val="nil"/>
              <w:right w:val="nil"/>
            </w:tcBorders>
            <w:shd w:val="clear" w:color="auto" w:fill="auto"/>
            <w:noWrap/>
            <w:vAlign w:val="bottom"/>
          </w:tcPr>
          <w:p w14:paraId="14F98167" w14:textId="2274ECD8" w:rsidR="008A7667" w:rsidRPr="008A7667" w:rsidRDefault="008A7667" w:rsidP="00F068C9">
            <w:pPr>
              <w:pStyle w:val="MDPI21heading1"/>
              <w:jc w:val="right"/>
              <w:rPr>
                <w:b w:val="0"/>
              </w:rPr>
            </w:pPr>
            <w:r w:rsidRPr="008A7667">
              <w:rPr>
                <w:rFonts w:ascii="Calibri" w:hAnsi="Calibri"/>
                <w:b w:val="0"/>
                <w:sz w:val="22"/>
              </w:rPr>
              <w:t>633.00</w:t>
            </w:r>
          </w:p>
        </w:tc>
        <w:tc>
          <w:tcPr>
            <w:tcW w:w="1337" w:type="dxa"/>
            <w:tcBorders>
              <w:top w:val="nil"/>
              <w:left w:val="nil"/>
              <w:right w:val="nil"/>
            </w:tcBorders>
            <w:shd w:val="clear" w:color="auto" w:fill="auto"/>
            <w:noWrap/>
            <w:vAlign w:val="bottom"/>
          </w:tcPr>
          <w:p w14:paraId="42E61686" w14:textId="7AAEF25B" w:rsidR="008A7667" w:rsidRPr="008A7667" w:rsidRDefault="008A7667" w:rsidP="00F068C9">
            <w:pPr>
              <w:pStyle w:val="MDPI21heading1"/>
              <w:jc w:val="right"/>
              <w:rPr>
                <w:b w:val="0"/>
              </w:rPr>
            </w:pPr>
            <w:r w:rsidRPr="008A7667">
              <w:rPr>
                <w:rFonts w:ascii="Calibri" w:hAnsi="Calibri"/>
                <w:b w:val="0"/>
                <w:sz w:val="22"/>
              </w:rPr>
              <w:t>559.44</w:t>
            </w:r>
          </w:p>
        </w:tc>
        <w:tc>
          <w:tcPr>
            <w:tcW w:w="1337" w:type="dxa"/>
            <w:tcBorders>
              <w:top w:val="nil"/>
              <w:left w:val="nil"/>
              <w:right w:val="nil"/>
            </w:tcBorders>
            <w:shd w:val="clear" w:color="auto" w:fill="auto"/>
            <w:noWrap/>
            <w:vAlign w:val="bottom"/>
          </w:tcPr>
          <w:p w14:paraId="0FFADECF" w14:textId="24948FBC" w:rsidR="008A7667" w:rsidRPr="008A7667" w:rsidRDefault="008A7667" w:rsidP="00F068C9">
            <w:pPr>
              <w:pStyle w:val="MDPI21heading1"/>
              <w:jc w:val="right"/>
              <w:rPr>
                <w:b w:val="0"/>
              </w:rPr>
            </w:pPr>
            <w:r w:rsidRPr="008A7667">
              <w:rPr>
                <w:rFonts w:ascii="Calibri" w:hAnsi="Calibri"/>
                <w:b w:val="0"/>
                <w:sz w:val="22"/>
              </w:rPr>
              <w:t>21.56</w:t>
            </w:r>
          </w:p>
        </w:tc>
      </w:tr>
      <w:tr w:rsidR="008A7667" w:rsidRPr="008A7667" w14:paraId="3C76F565" w14:textId="77777777" w:rsidTr="00F068C9">
        <w:trPr>
          <w:trHeight w:val="300"/>
        </w:trPr>
        <w:tc>
          <w:tcPr>
            <w:tcW w:w="1280" w:type="dxa"/>
            <w:tcBorders>
              <w:bottom w:val="single" w:sz="4" w:space="0" w:color="auto"/>
            </w:tcBorders>
            <w:noWrap/>
            <w:hideMark/>
          </w:tcPr>
          <w:p w14:paraId="5E5BC04F" w14:textId="77777777" w:rsidR="008A7667" w:rsidRPr="008A7667" w:rsidRDefault="008A7667" w:rsidP="008A7667">
            <w:pPr>
              <w:pStyle w:val="MDPI21heading1"/>
              <w:rPr>
                <w:b w:val="0"/>
              </w:rPr>
            </w:pPr>
          </w:p>
        </w:tc>
        <w:tc>
          <w:tcPr>
            <w:tcW w:w="2440" w:type="dxa"/>
            <w:tcBorders>
              <w:bottom w:val="single" w:sz="4" w:space="0" w:color="auto"/>
            </w:tcBorders>
            <w:noWrap/>
            <w:hideMark/>
          </w:tcPr>
          <w:p w14:paraId="00ED6D19" w14:textId="77777777" w:rsidR="008A7667" w:rsidRPr="008A7667" w:rsidRDefault="008A7667" w:rsidP="008A7667">
            <w:pPr>
              <w:pStyle w:val="MDPI21heading1"/>
              <w:rPr>
                <w:b w:val="0"/>
              </w:rPr>
            </w:pPr>
            <w:r w:rsidRPr="008A7667">
              <w:rPr>
                <w:b w:val="0"/>
              </w:rPr>
              <w:t>Dissolved Oxygen (mg/l)</w:t>
            </w:r>
          </w:p>
        </w:tc>
        <w:tc>
          <w:tcPr>
            <w:tcW w:w="1336" w:type="dxa"/>
            <w:tcBorders>
              <w:top w:val="nil"/>
              <w:left w:val="nil"/>
              <w:bottom w:val="single" w:sz="4" w:space="0" w:color="auto"/>
              <w:right w:val="nil"/>
            </w:tcBorders>
            <w:shd w:val="clear" w:color="auto" w:fill="auto"/>
            <w:noWrap/>
            <w:vAlign w:val="bottom"/>
          </w:tcPr>
          <w:p w14:paraId="2F7EF5C1" w14:textId="725AF0BE" w:rsidR="008A7667" w:rsidRPr="008A7667" w:rsidRDefault="008A7667" w:rsidP="00F068C9">
            <w:pPr>
              <w:pStyle w:val="MDPI21heading1"/>
              <w:jc w:val="right"/>
              <w:rPr>
                <w:b w:val="0"/>
              </w:rPr>
            </w:pPr>
            <w:r w:rsidRPr="008A7667">
              <w:rPr>
                <w:rFonts w:ascii="Calibri" w:hAnsi="Calibri"/>
                <w:b w:val="0"/>
                <w:sz w:val="22"/>
              </w:rPr>
              <w:t>7.92</w:t>
            </w:r>
          </w:p>
        </w:tc>
        <w:tc>
          <w:tcPr>
            <w:tcW w:w="1337" w:type="dxa"/>
            <w:tcBorders>
              <w:top w:val="nil"/>
              <w:left w:val="nil"/>
              <w:bottom w:val="single" w:sz="4" w:space="0" w:color="auto"/>
              <w:right w:val="nil"/>
            </w:tcBorders>
            <w:shd w:val="clear" w:color="auto" w:fill="auto"/>
            <w:noWrap/>
            <w:vAlign w:val="bottom"/>
          </w:tcPr>
          <w:p w14:paraId="34A6C442" w14:textId="25D293E0" w:rsidR="008A7667" w:rsidRPr="008A7667" w:rsidRDefault="008A7667" w:rsidP="00F068C9">
            <w:pPr>
              <w:pStyle w:val="MDPI21heading1"/>
              <w:jc w:val="right"/>
              <w:rPr>
                <w:b w:val="0"/>
              </w:rPr>
            </w:pPr>
            <w:r w:rsidRPr="008A7667">
              <w:rPr>
                <w:rFonts w:ascii="Calibri" w:hAnsi="Calibri"/>
                <w:b w:val="0"/>
                <w:sz w:val="22"/>
              </w:rPr>
              <w:t>13.48</w:t>
            </w:r>
          </w:p>
        </w:tc>
        <w:tc>
          <w:tcPr>
            <w:tcW w:w="1337" w:type="dxa"/>
            <w:tcBorders>
              <w:top w:val="nil"/>
              <w:left w:val="nil"/>
              <w:bottom w:val="single" w:sz="4" w:space="0" w:color="auto"/>
              <w:right w:val="nil"/>
            </w:tcBorders>
            <w:shd w:val="clear" w:color="auto" w:fill="auto"/>
            <w:noWrap/>
            <w:vAlign w:val="bottom"/>
          </w:tcPr>
          <w:p w14:paraId="7CC3E077" w14:textId="1A7FACC1" w:rsidR="008A7667" w:rsidRPr="008A7667" w:rsidRDefault="008A7667" w:rsidP="00F068C9">
            <w:pPr>
              <w:pStyle w:val="MDPI21heading1"/>
              <w:jc w:val="right"/>
              <w:rPr>
                <w:b w:val="0"/>
              </w:rPr>
            </w:pPr>
            <w:r w:rsidRPr="008A7667">
              <w:rPr>
                <w:rFonts w:ascii="Calibri" w:hAnsi="Calibri"/>
                <w:b w:val="0"/>
                <w:sz w:val="22"/>
              </w:rPr>
              <w:t>11.25</w:t>
            </w:r>
          </w:p>
        </w:tc>
        <w:tc>
          <w:tcPr>
            <w:tcW w:w="1337" w:type="dxa"/>
            <w:tcBorders>
              <w:top w:val="nil"/>
              <w:left w:val="nil"/>
              <w:bottom w:val="single" w:sz="4" w:space="0" w:color="auto"/>
              <w:right w:val="nil"/>
            </w:tcBorders>
            <w:shd w:val="clear" w:color="auto" w:fill="auto"/>
            <w:noWrap/>
            <w:vAlign w:val="bottom"/>
          </w:tcPr>
          <w:p w14:paraId="01873E8A" w14:textId="2F131A51" w:rsidR="008A7667" w:rsidRPr="008A7667" w:rsidRDefault="008A7667" w:rsidP="00F068C9">
            <w:pPr>
              <w:pStyle w:val="MDPI21heading1"/>
              <w:jc w:val="right"/>
              <w:rPr>
                <w:b w:val="0"/>
              </w:rPr>
            </w:pPr>
            <w:r w:rsidRPr="008A7667">
              <w:rPr>
                <w:rFonts w:ascii="Calibri" w:hAnsi="Calibri"/>
                <w:b w:val="0"/>
                <w:sz w:val="22"/>
              </w:rPr>
              <w:t>0.59</w:t>
            </w:r>
          </w:p>
        </w:tc>
      </w:tr>
    </w:tbl>
    <w:p w14:paraId="217B6A86" w14:textId="77777777" w:rsidR="001C1290" w:rsidRDefault="001C1290" w:rsidP="00A4094F">
      <w:pPr>
        <w:pStyle w:val="MDPI31text"/>
        <w:ind w:firstLine="0"/>
        <w:sectPr w:rsidR="001C1290" w:rsidSect="00CD3203">
          <w:pgSz w:w="11906" w:h="16838" w:code="9"/>
          <w:pgMar w:top="1417" w:right="1531" w:bottom="1077" w:left="1531" w:header="1020" w:footer="850" w:gutter="0"/>
          <w:lnNumType w:countBy="1" w:restart="continuous"/>
          <w:pgNumType w:start="1"/>
          <w:cols w:space="425"/>
          <w:titlePg/>
          <w:docGrid w:type="lines" w:linePitch="326"/>
        </w:sectPr>
      </w:pPr>
    </w:p>
    <w:p w14:paraId="620099CC" w14:textId="0E38F6A8" w:rsidR="001C1290" w:rsidRDefault="0091413D" w:rsidP="00A4094F">
      <w:pPr>
        <w:pStyle w:val="MDPI31text"/>
        <w:ind w:firstLine="0"/>
        <w:rPr>
          <w:b/>
        </w:rPr>
      </w:pPr>
      <w:r>
        <w:rPr>
          <w:b/>
        </w:rPr>
        <w:lastRenderedPageBreak/>
        <w:t>Appendix B</w:t>
      </w:r>
    </w:p>
    <w:p w14:paraId="3B2F0B71" w14:textId="77777777" w:rsidR="00810CB9" w:rsidRPr="001C1290" w:rsidRDefault="00810CB9" w:rsidP="00A4094F">
      <w:pPr>
        <w:pStyle w:val="MDPI31text"/>
        <w:ind w:firstLine="0"/>
        <w:rPr>
          <w:b/>
        </w:rPr>
      </w:pPr>
    </w:p>
    <w:p w14:paraId="65347F87" w14:textId="5EC3569A" w:rsidR="00810CB9" w:rsidRPr="001C1290" w:rsidRDefault="00810CB9" w:rsidP="00810CB9">
      <w:pPr>
        <w:rPr>
          <w:lang w:val="en-GB" w:bidi="en-US"/>
        </w:rPr>
      </w:pPr>
      <w:r>
        <w:rPr>
          <w:b/>
          <w:lang w:bidi="en-US"/>
        </w:rPr>
        <w:t xml:space="preserve">Table 1 </w:t>
      </w:r>
      <w:r>
        <w:rPr>
          <w:lang w:bidi="en-US"/>
        </w:rPr>
        <w:t xml:space="preserve">Comparison of response ratios between seasons on </w:t>
      </w:r>
      <w:r w:rsidRPr="001C1290">
        <w:rPr>
          <w:lang w:val="en-GB" w:bidi="en-US"/>
        </w:rPr>
        <w:t xml:space="preserve">the restored (Medlock, M) and unrestored (Irk, I) rivers. P-values were calculated using </w:t>
      </w:r>
      <w:r>
        <w:rPr>
          <w:lang w:val="en-GB" w:bidi="en-US"/>
        </w:rPr>
        <w:t>Kruskal-Wallis</w:t>
      </w:r>
      <w:r w:rsidRPr="001C1290">
        <w:rPr>
          <w:lang w:val="en-GB" w:bidi="en-US"/>
        </w:rPr>
        <w:t xml:space="preserve"> tests and adjusted for multiple testing with the Benjamini-Hochberg procedure.</w:t>
      </w:r>
      <w:r w:rsidRPr="001C1290">
        <w:rPr>
          <w:lang w:val="en-GB" w:bidi="en-US"/>
        </w:rPr>
        <w:tab/>
      </w:r>
    </w:p>
    <w:p w14:paraId="2A0D4FC9" w14:textId="77777777" w:rsidR="00810CB9" w:rsidRDefault="00810CB9" w:rsidP="00810CB9">
      <w:pPr>
        <w:rPr>
          <w:b/>
          <w:lang w:bidi="en-US"/>
        </w:rPr>
      </w:pPr>
    </w:p>
    <w:tbl>
      <w:tblPr>
        <w:tblStyle w:val="TableGrid"/>
        <w:tblW w:w="1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275"/>
        <w:gridCol w:w="1956"/>
        <w:gridCol w:w="1305"/>
        <w:gridCol w:w="1926"/>
        <w:gridCol w:w="1334"/>
        <w:gridCol w:w="1897"/>
        <w:gridCol w:w="1363"/>
        <w:gridCol w:w="1868"/>
      </w:tblGrid>
      <w:tr w:rsidR="00810CB9" w:rsidRPr="000C0151" w14:paraId="03CA8E97" w14:textId="77777777" w:rsidTr="006C1D72">
        <w:trPr>
          <w:trHeight w:val="300"/>
        </w:trPr>
        <w:tc>
          <w:tcPr>
            <w:tcW w:w="2122" w:type="dxa"/>
            <w:tcBorders>
              <w:top w:val="single" w:sz="4" w:space="0" w:color="auto"/>
            </w:tcBorders>
            <w:noWrap/>
          </w:tcPr>
          <w:p w14:paraId="5BBAA184" w14:textId="77777777" w:rsidR="00810CB9" w:rsidRPr="000C0151" w:rsidRDefault="00810CB9" w:rsidP="006C1D72">
            <w:pPr>
              <w:rPr>
                <w:lang w:bidi="en-US"/>
              </w:rPr>
            </w:pPr>
          </w:p>
        </w:tc>
        <w:tc>
          <w:tcPr>
            <w:tcW w:w="3231" w:type="dxa"/>
            <w:gridSpan w:val="2"/>
            <w:tcBorders>
              <w:top w:val="single" w:sz="4" w:space="0" w:color="auto"/>
            </w:tcBorders>
            <w:noWrap/>
          </w:tcPr>
          <w:p w14:paraId="21D33A71" w14:textId="77777777" w:rsidR="00810CB9" w:rsidRPr="000C0151" w:rsidRDefault="00810CB9" w:rsidP="006C1D72">
            <w:pPr>
              <w:rPr>
                <w:lang w:bidi="en-US"/>
              </w:rPr>
            </w:pPr>
            <w:r w:rsidRPr="000C0151">
              <w:rPr>
                <w:lang w:bidi="en-US"/>
              </w:rPr>
              <w:t>M-Dr:M-Du</w:t>
            </w:r>
          </w:p>
        </w:tc>
        <w:tc>
          <w:tcPr>
            <w:tcW w:w="3231" w:type="dxa"/>
            <w:gridSpan w:val="2"/>
            <w:tcBorders>
              <w:top w:val="single" w:sz="4" w:space="0" w:color="auto"/>
            </w:tcBorders>
            <w:noWrap/>
          </w:tcPr>
          <w:p w14:paraId="3F75D3B2" w14:textId="77777777" w:rsidR="00810CB9" w:rsidRDefault="00810CB9" w:rsidP="006C1D72">
            <w:pPr>
              <w:rPr>
                <w:lang w:bidi="en-US"/>
              </w:rPr>
            </w:pPr>
            <w:r w:rsidRPr="000C0151">
              <w:rPr>
                <w:lang w:bidi="en-US"/>
              </w:rPr>
              <w:t>M-Dr:M-U</w:t>
            </w:r>
          </w:p>
        </w:tc>
        <w:tc>
          <w:tcPr>
            <w:tcW w:w="3231" w:type="dxa"/>
            <w:gridSpan w:val="2"/>
            <w:tcBorders>
              <w:top w:val="single" w:sz="4" w:space="0" w:color="auto"/>
            </w:tcBorders>
            <w:noWrap/>
          </w:tcPr>
          <w:p w14:paraId="26473AEB" w14:textId="77777777" w:rsidR="00810CB9" w:rsidRPr="000C0151" w:rsidRDefault="00810CB9" w:rsidP="006C1D72">
            <w:pPr>
              <w:rPr>
                <w:lang w:bidi="en-US"/>
              </w:rPr>
            </w:pPr>
            <w:r w:rsidRPr="000C0151">
              <w:rPr>
                <w:lang w:bidi="en-US"/>
              </w:rPr>
              <w:t>I-Du1:I-Du2</w:t>
            </w:r>
          </w:p>
        </w:tc>
        <w:tc>
          <w:tcPr>
            <w:tcW w:w="3231" w:type="dxa"/>
            <w:gridSpan w:val="2"/>
            <w:tcBorders>
              <w:top w:val="single" w:sz="4" w:space="0" w:color="auto"/>
            </w:tcBorders>
            <w:noWrap/>
          </w:tcPr>
          <w:p w14:paraId="15AC0864" w14:textId="77777777" w:rsidR="00810CB9" w:rsidRPr="000C0151" w:rsidRDefault="00810CB9" w:rsidP="006C1D72">
            <w:pPr>
              <w:rPr>
                <w:lang w:bidi="en-US"/>
              </w:rPr>
            </w:pPr>
            <w:r w:rsidRPr="000C0151">
              <w:rPr>
                <w:lang w:bidi="en-US"/>
              </w:rPr>
              <w:t>I-Du1:I-U</w:t>
            </w:r>
          </w:p>
        </w:tc>
      </w:tr>
      <w:tr w:rsidR="00810CB9" w:rsidRPr="000C0151" w14:paraId="47786B93" w14:textId="77777777" w:rsidTr="006C1D72">
        <w:trPr>
          <w:trHeight w:val="300"/>
        </w:trPr>
        <w:tc>
          <w:tcPr>
            <w:tcW w:w="2122" w:type="dxa"/>
            <w:tcBorders>
              <w:bottom w:val="single" w:sz="4" w:space="0" w:color="auto"/>
            </w:tcBorders>
            <w:noWrap/>
          </w:tcPr>
          <w:p w14:paraId="0CCCFB6B" w14:textId="77777777" w:rsidR="00810CB9" w:rsidRPr="000C0151" w:rsidRDefault="00810CB9" w:rsidP="006C1D72">
            <w:pPr>
              <w:rPr>
                <w:lang w:bidi="en-US"/>
              </w:rPr>
            </w:pPr>
          </w:p>
        </w:tc>
        <w:tc>
          <w:tcPr>
            <w:tcW w:w="1275" w:type="dxa"/>
            <w:tcBorders>
              <w:bottom w:val="single" w:sz="4" w:space="0" w:color="auto"/>
            </w:tcBorders>
            <w:noWrap/>
          </w:tcPr>
          <w:p w14:paraId="2ED5F311" w14:textId="77777777" w:rsidR="00810CB9" w:rsidRPr="000C0151" w:rsidRDefault="00810CB9" w:rsidP="006C1D72">
            <w:pPr>
              <w:rPr>
                <w:lang w:bidi="en-US"/>
              </w:rPr>
            </w:pPr>
            <w:r w:rsidRPr="000C0151">
              <w:rPr>
                <w:lang w:bidi="en-US"/>
              </w:rPr>
              <w:t>p-value</w:t>
            </w:r>
          </w:p>
        </w:tc>
        <w:tc>
          <w:tcPr>
            <w:tcW w:w="1956" w:type="dxa"/>
            <w:tcBorders>
              <w:bottom w:val="single" w:sz="4" w:space="0" w:color="auto"/>
            </w:tcBorders>
            <w:noWrap/>
          </w:tcPr>
          <w:p w14:paraId="60DA99AE" w14:textId="77777777" w:rsidR="00810CB9" w:rsidRPr="000C0151" w:rsidRDefault="00810CB9" w:rsidP="006C1D72">
            <w:pPr>
              <w:rPr>
                <w:lang w:bidi="en-US"/>
              </w:rPr>
            </w:pPr>
            <w:r>
              <w:rPr>
                <w:lang w:bidi="en-US"/>
              </w:rPr>
              <w:t xml:space="preserve">Adjusted </w:t>
            </w:r>
            <w:r w:rsidRPr="000C0151">
              <w:rPr>
                <w:lang w:bidi="en-US"/>
              </w:rPr>
              <w:t>p-value</w:t>
            </w:r>
          </w:p>
        </w:tc>
        <w:tc>
          <w:tcPr>
            <w:tcW w:w="1305" w:type="dxa"/>
            <w:tcBorders>
              <w:bottom w:val="single" w:sz="4" w:space="0" w:color="auto"/>
            </w:tcBorders>
            <w:noWrap/>
          </w:tcPr>
          <w:p w14:paraId="3D46A57E" w14:textId="77777777" w:rsidR="00810CB9" w:rsidRPr="000C0151" w:rsidRDefault="00810CB9" w:rsidP="006C1D72">
            <w:pPr>
              <w:rPr>
                <w:lang w:bidi="en-US"/>
              </w:rPr>
            </w:pPr>
            <w:r w:rsidRPr="000C0151">
              <w:rPr>
                <w:lang w:bidi="en-US"/>
              </w:rPr>
              <w:t>p-value</w:t>
            </w:r>
          </w:p>
        </w:tc>
        <w:tc>
          <w:tcPr>
            <w:tcW w:w="1926" w:type="dxa"/>
            <w:tcBorders>
              <w:bottom w:val="single" w:sz="4" w:space="0" w:color="auto"/>
            </w:tcBorders>
            <w:noWrap/>
          </w:tcPr>
          <w:p w14:paraId="5A47A139" w14:textId="77777777" w:rsidR="00810CB9" w:rsidRDefault="00810CB9" w:rsidP="006C1D72">
            <w:pPr>
              <w:rPr>
                <w:lang w:bidi="en-US"/>
              </w:rPr>
            </w:pPr>
            <w:r w:rsidRPr="000C0151">
              <w:rPr>
                <w:lang w:bidi="en-US"/>
              </w:rPr>
              <w:t>Adjusted p-value</w:t>
            </w:r>
          </w:p>
        </w:tc>
        <w:tc>
          <w:tcPr>
            <w:tcW w:w="1334" w:type="dxa"/>
            <w:tcBorders>
              <w:bottom w:val="single" w:sz="4" w:space="0" w:color="auto"/>
            </w:tcBorders>
            <w:noWrap/>
          </w:tcPr>
          <w:p w14:paraId="0900E85E" w14:textId="77777777" w:rsidR="00810CB9" w:rsidRPr="000C0151" w:rsidRDefault="00810CB9" w:rsidP="006C1D72">
            <w:pPr>
              <w:rPr>
                <w:lang w:bidi="en-US"/>
              </w:rPr>
            </w:pPr>
            <w:r w:rsidRPr="000C0151">
              <w:rPr>
                <w:lang w:bidi="en-US"/>
              </w:rPr>
              <w:t>p-value</w:t>
            </w:r>
          </w:p>
        </w:tc>
        <w:tc>
          <w:tcPr>
            <w:tcW w:w="1897" w:type="dxa"/>
            <w:tcBorders>
              <w:bottom w:val="single" w:sz="4" w:space="0" w:color="auto"/>
            </w:tcBorders>
            <w:noWrap/>
          </w:tcPr>
          <w:p w14:paraId="02DF1DC4" w14:textId="77777777" w:rsidR="00810CB9" w:rsidRPr="000C0151" w:rsidRDefault="00810CB9" w:rsidP="006C1D72">
            <w:pPr>
              <w:rPr>
                <w:lang w:bidi="en-US"/>
              </w:rPr>
            </w:pPr>
            <w:r w:rsidRPr="000C0151">
              <w:rPr>
                <w:lang w:bidi="en-US"/>
              </w:rPr>
              <w:t>Adjusted p-value</w:t>
            </w:r>
          </w:p>
        </w:tc>
        <w:tc>
          <w:tcPr>
            <w:tcW w:w="1363" w:type="dxa"/>
            <w:tcBorders>
              <w:bottom w:val="single" w:sz="4" w:space="0" w:color="auto"/>
            </w:tcBorders>
            <w:noWrap/>
          </w:tcPr>
          <w:p w14:paraId="4485A3D9" w14:textId="77777777" w:rsidR="00810CB9" w:rsidRPr="000C0151" w:rsidRDefault="00810CB9" w:rsidP="006C1D72">
            <w:pPr>
              <w:rPr>
                <w:lang w:bidi="en-US"/>
              </w:rPr>
            </w:pPr>
            <w:r w:rsidRPr="000C0151">
              <w:rPr>
                <w:lang w:bidi="en-US"/>
              </w:rPr>
              <w:t>p-value</w:t>
            </w:r>
          </w:p>
        </w:tc>
        <w:tc>
          <w:tcPr>
            <w:tcW w:w="1868" w:type="dxa"/>
            <w:tcBorders>
              <w:bottom w:val="single" w:sz="4" w:space="0" w:color="auto"/>
            </w:tcBorders>
            <w:noWrap/>
          </w:tcPr>
          <w:p w14:paraId="55EB85CA" w14:textId="77777777" w:rsidR="00810CB9" w:rsidRPr="000C0151" w:rsidRDefault="00810CB9" w:rsidP="006C1D72">
            <w:pPr>
              <w:rPr>
                <w:lang w:bidi="en-US"/>
              </w:rPr>
            </w:pPr>
            <w:r w:rsidRPr="000C0151">
              <w:rPr>
                <w:lang w:bidi="en-US"/>
              </w:rPr>
              <w:t>Adjusted p-value</w:t>
            </w:r>
          </w:p>
        </w:tc>
      </w:tr>
      <w:tr w:rsidR="00810CB9" w:rsidRPr="000C0151" w14:paraId="07EF7F7A" w14:textId="77777777" w:rsidTr="006C1D72">
        <w:trPr>
          <w:trHeight w:val="300"/>
        </w:trPr>
        <w:tc>
          <w:tcPr>
            <w:tcW w:w="2122" w:type="dxa"/>
            <w:tcBorders>
              <w:top w:val="single" w:sz="4" w:space="0" w:color="auto"/>
            </w:tcBorders>
            <w:noWrap/>
            <w:hideMark/>
          </w:tcPr>
          <w:p w14:paraId="71C3D465" w14:textId="77777777" w:rsidR="00810CB9" w:rsidRPr="000C0151" w:rsidRDefault="00810CB9" w:rsidP="006C1D72">
            <w:pPr>
              <w:rPr>
                <w:lang w:bidi="en-US"/>
              </w:rPr>
            </w:pPr>
            <w:r w:rsidRPr="000C0151">
              <w:rPr>
                <w:lang w:bidi="en-US"/>
              </w:rPr>
              <w:t>Total richness</w:t>
            </w:r>
          </w:p>
        </w:tc>
        <w:tc>
          <w:tcPr>
            <w:tcW w:w="1275" w:type="dxa"/>
            <w:tcBorders>
              <w:top w:val="single" w:sz="4" w:space="0" w:color="auto"/>
            </w:tcBorders>
            <w:noWrap/>
            <w:hideMark/>
          </w:tcPr>
          <w:p w14:paraId="00B81969" w14:textId="77777777" w:rsidR="00810CB9" w:rsidRPr="000C0151" w:rsidRDefault="00810CB9" w:rsidP="006C1D72">
            <w:pPr>
              <w:rPr>
                <w:lang w:bidi="en-US"/>
              </w:rPr>
            </w:pPr>
            <w:r w:rsidRPr="000C0151">
              <w:rPr>
                <w:lang w:bidi="en-US"/>
              </w:rPr>
              <w:t>0.41</w:t>
            </w:r>
          </w:p>
        </w:tc>
        <w:tc>
          <w:tcPr>
            <w:tcW w:w="1956" w:type="dxa"/>
            <w:tcBorders>
              <w:top w:val="single" w:sz="4" w:space="0" w:color="auto"/>
            </w:tcBorders>
            <w:noWrap/>
            <w:hideMark/>
          </w:tcPr>
          <w:p w14:paraId="31B38838" w14:textId="77777777" w:rsidR="00810CB9" w:rsidRPr="000C0151" w:rsidRDefault="00810CB9" w:rsidP="006C1D72">
            <w:pPr>
              <w:rPr>
                <w:lang w:bidi="en-US"/>
              </w:rPr>
            </w:pPr>
            <w:r w:rsidRPr="000C0151">
              <w:rPr>
                <w:lang w:bidi="en-US"/>
              </w:rPr>
              <w:t>0.41</w:t>
            </w:r>
          </w:p>
        </w:tc>
        <w:tc>
          <w:tcPr>
            <w:tcW w:w="1305" w:type="dxa"/>
            <w:tcBorders>
              <w:top w:val="single" w:sz="4" w:space="0" w:color="auto"/>
            </w:tcBorders>
            <w:noWrap/>
            <w:hideMark/>
          </w:tcPr>
          <w:p w14:paraId="4F7D933A" w14:textId="77777777" w:rsidR="00810CB9" w:rsidRPr="000C0151" w:rsidRDefault="00810CB9" w:rsidP="006C1D72">
            <w:pPr>
              <w:rPr>
                <w:lang w:bidi="en-US"/>
              </w:rPr>
            </w:pPr>
            <w:r w:rsidRPr="000C0151">
              <w:rPr>
                <w:lang w:bidi="en-US"/>
              </w:rPr>
              <w:t>0.54</w:t>
            </w:r>
          </w:p>
        </w:tc>
        <w:tc>
          <w:tcPr>
            <w:tcW w:w="1926" w:type="dxa"/>
            <w:tcBorders>
              <w:top w:val="single" w:sz="4" w:space="0" w:color="auto"/>
            </w:tcBorders>
            <w:noWrap/>
            <w:hideMark/>
          </w:tcPr>
          <w:p w14:paraId="1F85F6F8" w14:textId="77777777" w:rsidR="00810CB9" w:rsidRPr="000C0151" w:rsidRDefault="00810CB9" w:rsidP="006C1D72">
            <w:pPr>
              <w:rPr>
                <w:lang w:bidi="en-US"/>
              </w:rPr>
            </w:pPr>
            <w:r w:rsidRPr="000C0151">
              <w:rPr>
                <w:lang w:bidi="en-US"/>
              </w:rPr>
              <w:t>0.54</w:t>
            </w:r>
          </w:p>
        </w:tc>
        <w:tc>
          <w:tcPr>
            <w:tcW w:w="1334" w:type="dxa"/>
            <w:tcBorders>
              <w:top w:val="single" w:sz="4" w:space="0" w:color="auto"/>
            </w:tcBorders>
            <w:noWrap/>
            <w:hideMark/>
          </w:tcPr>
          <w:p w14:paraId="7160509F" w14:textId="77777777" w:rsidR="00810CB9" w:rsidRPr="000C0151" w:rsidRDefault="00810CB9" w:rsidP="006C1D72">
            <w:pPr>
              <w:rPr>
                <w:lang w:bidi="en-US"/>
              </w:rPr>
            </w:pPr>
            <w:r w:rsidRPr="000C0151">
              <w:rPr>
                <w:lang w:bidi="en-US"/>
              </w:rPr>
              <w:t>0.757</w:t>
            </w:r>
          </w:p>
        </w:tc>
        <w:tc>
          <w:tcPr>
            <w:tcW w:w="1897" w:type="dxa"/>
            <w:tcBorders>
              <w:top w:val="single" w:sz="4" w:space="0" w:color="auto"/>
            </w:tcBorders>
            <w:noWrap/>
            <w:hideMark/>
          </w:tcPr>
          <w:p w14:paraId="1701DD60" w14:textId="77777777" w:rsidR="00810CB9" w:rsidRPr="000C0151" w:rsidRDefault="00810CB9" w:rsidP="006C1D72">
            <w:pPr>
              <w:rPr>
                <w:lang w:bidi="en-US"/>
              </w:rPr>
            </w:pPr>
            <w:r w:rsidRPr="000C0151">
              <w:rPr>
                <w:lang w:bidi="en-US"/>
              </w:rPr>
              <w:t>0.9084</w:t>
            </w:r>
          </w:p>
        </w:tc>
        <w:tc>
          <w:tcPr>
            <w:tcW w:w="1363" w:type="dxa"/>
            <w:tcBorders>
              <w:top w:val="single" w:sz="4" w:space="0" w:color="auto"/>
            </w:tcBorders>
            <w:noWrap/>
            <w:hideMark/>
          </w:tcPr>
          <w:p w14:paraId="3D9657DC" w14:textId="77777777" w:rsidR="00810CB9" w:rsidRPr="000C0151" w:rsidRDefault="00810CB9" w:rsidP="006C1D72">
            <w:pPr>
              <w:rPr>
                <w:lang w:bidi="en-US"/>
              </w:rPr>
            </w:pPr>
            <w:r w:rsidRPr="000C0151">
              <w:rPr>
                <w:lang w:bidi="en-US"/>
              </w:rPr>
              <w:t>0.223</w:t>
            </w:r>
          </w:p>
        </w:tc>
        <w:tc>
          <w:tcPr>
            <w:tcW w:w="1868" w:type="dxa"/>
            <w:tcBorders>
              <w:top w:val="single" w:sz="4" w:space="0" w:color="auto"/>
            </w:tcBorders>
            <w:noWrap/>
            <w:hideMark/>
          </w:tcPr>
          <w:p w14:paraId="4BB55E4D" w14:textId="77777777" w:rsidR="00810CB9" w:rsidRPr="000C0151" w:rsidRDefault="00810CB9" w:rsidP="006C1D72">
            <w:pPr>
              <w:rPr>
                <w:lang w:bidi="en-US"/>
              </w:rPr>
            </w:pPr>
            <w:r w:rsidRPr="000C0151">
              <w:rPr>
                <w:lang w:bidi="en-US"/>
              </w:rPr>
              <w:t>0.3345</w:t>
            </w:r>
          </w:p>
        </w:tc>
      </w:tr>
      <w:tr w:rsidR="00810CB9" w:rsidRPr="000C0151" w14:paraId="5F85464D" w14:textId="77777777" w:rsidTr="006C1D72">
        <w:trPr>
          <w:trHeight w:val="300"/>
        </w:trPr>
        <w:tc>
          <w:tcPr>
            <w:tcW w:w="2122" w:type="dxa"/>
            <w:noWrap/>
            <w:hideMark/>
          </w:tcPr>
          <w:p w14:paraId="09FA1416" w14:textId="77777777" w:rsidR="00810CB9" w:rsidRPr="000C0151" w:rsidRDefault="00810CB9" w:rsidP="006C1D72">
            <w:pPr>
              <w:rPr>
                <w:lang w:bidi="en-US"/>
              </w:rPr>
            </w:pPr>
            <w:r w:rsidRPr="000C0151">
              <w:rPr>
                <w:lang w:bidi="en-US"/>
              </w:rPr>
              <w:t>Total abundance</w:t>
            </w:r>
          </w:p>
        </w:tc>
        <w:tc>
          <w:tcPr>
            <w:tcW w:w="1275" w:type="dxa"/>
            <w:noWrap/>
            <w:hideMark/>
          </w:tcPr>
          <w:p w14:paraId="59E13C46" w14:textId="77777777" w:rsidR="00810CB9" w:rsidRPr="000C0151" w:rsidRDefault="00810CB9" w:rsidP="006C1D72">
            <w:pPr>
              <w:rPr>
                <w:lang w:bidi="en-US"/>
              </w:rPr>
            </w:pPr>
            <w:r w:rsidRPr="000C0151">
              <w:rPr>
                <w:lang w:bidi="en-US"/>
              </w:rPr>
              <w:t>0.032</w:t>
            </w:r>
          </w:p>
        </w:tc>
        <w:tc>
          <w:tcPr>
            <w:tcW w:w="1956" w:type="dxa"/>
            <w:noWrap/>
            <w:hideMark/>
          </w:tcPr>
          <w:p w14:paraId="30D230AF" w14:textId="77777777" w:rsidR="00810CB9" w:rsidRPr="000C0151" w:rsidRDefault="00810CB9" w:rsidP="006C1D72">
            <w:pPr>
              <w:rPr>
                <w:lang w:bidi="en-US"/>
              </w:rPr>
            </w:pPr>
            <w:r w:rsidRPr="000C0151">
              <w:rPr>
                <w:lang w:bidi="en-US"/>
              </w:rPr>
              <w:t>0.048*</w:t>
            </w:r>
          </w:p>
        </w:tc>
        <w:tc>
          <w:tcPr>
            <w:tcW w:w="1305" w:type="dxa"/>
            <w:noWrap/>
            <w:hideMark/>
          </w:tcPr>
          <w:p w14:paraId="0AA26898" w14:textId="77777777" w:rsidR="00810CB9" w:rsidRPr="000C0151" w:rsidRDefault="00810CB9" w:rsidP="006C1D72">
            <w:pPr>
              <w:rPr>
                <w:lang w:bidi="en-US"/>
              </w:rPr>
            </w:pPr>
            <w:r w:rsidRPr="000C0151">
              <w:rPr>
                <w:lang w:bidi="en-US"/>
              </w:rPr>
              <w:t>0.176</w:t>
            </w:r>
          </w:p>
        </w:tc>
        <w:tc>
          <w:tcPr>
            <w:tcW w:w="1926" w:type="dxa"/>
            <w:noWrap/>
            <w:hideMark/>
          </w:tcPr>
          <w:p w14:paraId="1393397B" w14:textId="77777777" w:rsidR="00810CB9" w:rsidRPr="000C0151" w:rsidRDefault="00810CB9" w:rsidP="006C1D72">
            <w:pPr>
              <w:rPr>
                <w:lang w:bidi="en-US"/>
              </w:rPr>
            </w:pPr>
            <w:r w:rsidRPr="000C0151">
              <w:rPr>
                <w:lang w:bidi="en-US"/>
              </w:rPr>
              <w:t>0.264</w:t>
            </w:r>
          </w:p>
        </w:tc>
        <w:tc>
          <w:tcPr>
            <w:tcW w:w="1334" w:type="dxa"/>
            <w:noWrap/>
            <w:hideMark/>
          </w:tcPr>
          <w:p w14:paraId="1210E83F" w14:textId="77777777" w:rsidR="00810CB9" w:rsidRPr="000C0151" w:rsidRDefault="00810CB9" w:rsidP="006C1D72">
            <w:pPr>
              <w:rPr>
                <w:lang w:bidi="en-US"/>
              </w:rPr>
            </w:pPr>
            <w:r w:rsidRPr="000C0151">
              <w:rPr>
                <w:lang w:bidi="en-US"/>
              </w:rPr>
              <w:t>0.078</w:t>
            </w:r>
          </w:p>
        </w:tc>
        <w:tc>
          <w:tcPr>
            <w:tcW w:w="1897" w:type="dxa"/>
            <w:noWrap/>
            <w:hideMark/>
          </w:tcPr>
          <w:p w14:paraId="2DAA7415" w14:textId="77777777" w:rsidR="00810CB9" w:rsidRPr="000C0151" w:rsidRDefault="00810CB9" w:rsidP="006C1D72">
            <w:pPr>
              <w:rPr>
                <w:lang w:bidi="en-US"/>
              </w:rPr>
            </w:pPr>
            <w:r w:rsidRPr="000C0151">
              <w:rPr>
                <w:lang w:bidi="en-US"/>
              </w:rPr>
              <w:t>0.156</w:t>
            </w:r>
          </w:p>
        </w:tc>
        <w:tc>
          <w:tcPr>
            <w:tcW w:w="1363" w:type="dxa"/>
            <w:noWrap/>
            <w:hideMark/>
          </w:tcPr>
          <w:p w14:paraId="7F341022" w14:textId="77777777" w:rsidR="00810CB9" w:rsidRPr="000C0151" w:rsidRDefault="00810CB9" w:rsidP="006C1D72">
            <w:pPr>
              <w:rPr>
                <w:lang w:bidi="en-US"/>
              </w:rPr>
            </w:pPr>
            <w:r w:rsidRPr="000C0151">
              <w:rPr>
                <w:lang w:bidi="en-US"/>
              </w:rPr>
              <w:t>0</w:t>
            </w:r>
          </w:p>
        </w:tc>
        <w:tc>
          <w:tcPr>
            <w:tcW w:w="1868" w:type="dxa"/>
            <w:noWrap/>
            <w:hideMark/>
          </w:tcPr>
          <w:p w14:paraId="0B5BE5A3" w14:textId="77777777" w:rsidR="00810CB9" w:rsidRPr="000C0151" w:rsidRDefault="00810CB9" w:rsidP="006C1D72">
            <w:pPr>
              <w:rPr>
                <w:lang w:bidi="en-US"/>
              </w:rPr>
            </w:pPr>
            <w:r w:rsidRPr="000C0151">
              <w:rPr>
                <w:lang w:bidi="en-US"/>
              </w:rPr>
              <w:t>&lt;0.001*</w:t>
            </w:r>
          </w:p>
        </w:tc>
      </w:tr>
      <w:tr w:rsidR="00810CB9" w:rsidRPr="000C0151" w14:paraId="65BC851B" w14:textId="77777777" w:rsidTr="006C1D72">
        <w:trPr>
          <w:trHeight w:val="300"/>
        </w:trPr>
        <w:tc>
          <w:tcPr>
            <w:tcW w:w="2122" w:type="dxa"/>
            <w:noWrap/>
            <w:hideMark/>
          </w:tcPr>
          <w:p w14:paraId="16E6D8A2" w14:textId="77777777" w:rsidR="00810CB9" w:rsidRPr="000C0151" w:rsidRDefault="00810CB9" w:rsidP="006C1D72">
            <w:pPr>
              <w:rPr>
                <w:lang w:bidi="en-US"/>
              </w:rPr>
            </w:pPr>
            <w:r w:rsidRPr="000C0151">
              <w:rPr>
                <w:lang w:bidi="en-US"/>
              </w:rPr>
              <w:t>%EPT richness</w:t>
            </w:r>
          </w:p>
        </w:tc>
        <w:tc>
          <w:tcPr>
            <w:tcW w:w="1275" w:type="dxa"/>
            <w:noWrap/>
            <w:hideMark/>
          </w:tcPr>
          <w:p w14:paraId="31117E78" w14:textId="77777777" w:rsidR="00810CB9" w:rsidRPr="000C0151" w:rsidRDefault="00810CB9" w:rsidP="006C1D72">
            <w:pPr>
              <w:rPr>
                <w:lang w:bidi="en-US"/>
              </w:rPr>
            </w:pPr>
            <w:r w:rsidRPr="000C0151">
              <w:rPr>
                <w:lang w:bidi="en-US"/>
              </w:rPr>
              <w:t>0.045</w:t>
            </w:r>
          </w:p>
        </w:tc>
        <w:tc>
          <w:tcPr>
            <w:tcW w:w="1956" w:type="dxa"/>
            <w:noWrap/>
            <w:hideMark/>
          </w:tcPr>
          <w:p w14:paraId="072D7D3E" w14:textId="77777777" w:rsidR="00810CB9" w:rsidRPr="000C0151" w:rsidRDefault="00810CB9" w:rsidP="006C1D72">
            <w:pPr>
              <w:rPr>
                <w:lang w:bidi="en-US"/>
              </w:rPr>
            </w:pPr>
            <w:r w:rsidRPr="000C0151">
              <w:rPr>
                <w:lang w:bidi="en-US"/>
              </w:rPr>
              <w:t>0.054</w:t>
            </w:r>
          </w:p>
        </w:tc>
        <w:tc>
          <w:tcPr>
            <w:tcW w:w="1305" w:type="dxa"/>
            <w:noWrap/>
            <w:hideMark/>
          </w:tcPr>
          <w:p w14:paraId="772A571D" w14:textId="77777777" w:rsidR="00810CB9" w:rsidRPr="000C0151" w:rsidRDefault="00810CB9" w:rsidP="006C1D72">
            <w:pPr>
              <w:rPr>
                <w:lang w:bidi="en-US"/>
              </w:rPr>
            </w:pPr>
            <w:r w:rsidRPr="000C0151">
              <w:rPr>
                <w:lang w:bidi="en-US"/>
              </w:rPr>
              <w:t>0.017</w:t>
            </w:r>
          </w:p>
        </w:tc>
        <w:tc>
          <w:tcPr>
            <w:tcW w:w="1926" w:type="dxa"/>
            <w:noWrap/>
            <w:hideMark/>
          </w:tcPr>
          <w:p w14:paraId="2E5CD817" w14:textId="77777777" w:rsidR="00810CB9" w:rsidRPr="000C0151" w:rsidRDefault="00810CB9" w:rsidP="006C1D72">
            <w:pPr>
              <w:rPr>
                <w:lang w:bidi="en-US"/>
              </w:rPr>
            </w:pPr>
            <w:r w:rsidRPr="000C0151">
              <w:rPr>
                <w:lang w:bidi="en-US"/>
              </w:rPr>
              <w:t>0.051</w:t>
            </w:r>
          </w:p>
        </w:tc>
        <w:tc>
          <w:tcPr>
            <w:tcW w:w="1334" w:type="dxa"/>
            <w:noWrap/>
            <w:hideMark/>
          </w:tcPr>
          <w:p w14:paraId="3ADABB34" w14:textId="77777777" w:rsidR="00810CB9" w:rsidRPr="000C0151" w:rsidRDefault="00810CB9" w:rsidP="006C1D72">
            <w:pPr>
              <w:rPr>
                <w:lang w:bidi="en-US"/>
              </w:rPr>
            </w:pPr>
            <w:r w:rsidRPr="000C0151">
              <w:rPr>
                <w:lang w:bidi="en-US"/>
              </w:rPr>
              <w:t>0.425</w:t>
            </w:r>
          </w:p>
        </w:tc>
        <w:tc>
          <w:tcPr>
            <w:tcW w:w="1897" w:type="dxa"/>
            <w:noWrap/>
            <w:hideMark/>
          </w:tcPr>
          <w:p w14:paraId="744C935A" w14:textId="77777777" w:rsidR="00810CB9" w:rsidRPr="000C0151" w:rsidRDefault="00810CB9" w:rsidP="006C1D72">
            <w:pPr>
              <w:rPr>
                <w:lang w:bidi="en-US"/>
              </w:rPr>
            </w:pPr>
            <w:r w:rsidRPr="000C0151">
              <w:rPr>
                <w:lang w:bidi="en-US"/>
              </w:rPr>
              <w:t>0.6375</w:t>
            </w:r>
          </w:p>
        </w:tc>
        <w:tc>
          <w:tcPr>
            <w:tcW w:w="1363" w:type="dxa"/>
            <w:noWrap/>
            <w:hideMark/>
          </w:tcPr>
          <w:p w14:paraId="38BDDF41" w14:textId="77777777" w:rsidR="00810CB9" w:rsidRPr="000C0151" w:rsidRDefault="00810CB9" w:rsidP="006C1D72">
            <w:pPr>
              <w:rPr>
                <w:lang w:bidi="en-US"/>
              </w:rPr>
            </w:pPr>
            <w:r w:rsidRPr="000C0151">
              <w:rPr>
                <w:lang w:bidi="en-US"/>
              </w:rPr>
              <w:t>0.709</w:t>
            </w:r>
          </w:p>
        </w:tc>
        <w:tc>
          <w:tcPr>
            <w:tcW w:w="1868" w:type="dxa"/>
            <w:noWrap/>
            <w:hideMark/>
          </w:tcPr>
          <w:p w14:paraId="672A8851" w14:textId="77777777" w:rsidR="00810CB9" w:rsidRPr="000C0151" w:rsidRDefault="00810CB9" w:rsidP="006C1D72">
            <w:pPr>
              <w:rPr>
                <w:lang w:bidi="en-US"/>
              </w:rPr>
            </w:pPr>
            <w:r w:rsidRPr="000C0151">
              <w:rPr>
                <w:lang w:bidi="en-US"/>
              </w:rPr>
              <w:t>0.709</w:t>
            </w:r>
          </w:p>
        </w:tc>
      </w:tr>
      <w:tr w:rsidR="00810CB9" w:rsidRPr="000C0151" w14:paraId="3BA72357" w14:textId="77777777" w:rsidTr="006C1D72">
        <w:trPr>
          <w:trHeight w:val="300"/>
        </w:trPr>
        <w:tc>
          <w:tcPr>
            <w:tcW w:w="2122" w:type="dxa"/>
            <w:noWrap/>
            <w:hideMark/>
          </w:tcPr>
          <w:p w14:paraId="0C4B5C6A" w14:textId="77777777" w:rsidR="00810CB9" w:rsidRPr="000C0151" w:rsidRDefault="00810CB9" w:rsidP="006C1D72">
            <w:pPr>
              <w:rPr>
                <w:lang w:bidi="en-US"/>
              </w:rPr>
            </w:pPr>
            <w:r w:rsidRPr="000C0151">
              <w:rPr>
                <w:lang w:bidi="en-US"/>
              </w:rPr>
              <w:t>%EPT abundance</w:t>
            </w:r>
          </w:p>
        </w:tc>
        <w:tc>
          <w:tcPr>
            <w:tcW w:w="1275" w:type="dxa"/>
            <w:noWrap/>
            <w:hideMark/>
          </w:tcPr>
          <w:p w14:paraId="42250ECC" w14:textId="77777777" w:rsidR="00810CB9" w:rsidRPr="000C0151" w:rsidRDefault="00810CB9" w:rsidP="006C1D72">
            <w:pPr>
              <w:rPr>
                <w:lang w:bidi="en-US"/>
              </w:rPr>
            </w:pPr>
            <w:r w:rsidRPr="000C0151">
              <w:rPr>
                <w:lang w:bidi="en-US"/>
              </w:rPr>
              <w:t>0.002</w:t>
            </w:r>
          </w:p>
        </w:tc>
        <w:tc>
          <w:tcPr>
            <w:tcW w:w="1956" w:type="dxa"/>
            <w:noWrap/>
            <w:hideMark/>
          </w:tcPr>
          <w:p w14:paraId="22B57C1B" w14:textId="77777777" w:rsidR="00810CB9" w:rsidRPr="000C0151" w:rsidRDefault="00810CB9" w:rsidP="006C1D72">
            <w:pPr>
              <w:rPr>
                <w:lang w:bidi="en-US"/>
              </w:rPr>
            </w:pPr>
            <w:r w:rsidRPr="000C0151">
              <w:rPr>
                <w:lang w:bidi="en-US"/>
              </w:rPr>
              <w:t>0.012*</w:t>
            </w:r>
          </w:p>
        </w:tc>
        <w:tc>
          <w:tcPr>
            <w:tcW w:w="1305" w:type="dxa"/>
            <w:noWrap/>
            <w:hideMark/>
          </w:tcPr>
          <w:p w14:paraId="2766E30A" w14:textId="77777777" w:rsidR="00810CB9" w:rsidRPr="000C0151" w:rsidRDefault="00810CB9" w:rsidP="006C1D72">
            <w:pPr>
              <w:rPr>
                <w:lang w:bidi="en-US"/>
              </w:rPr>
            </w:pPr>
            <w:r w:rsidRPr="000C0151">
              <w:rPr>
                <w:lang w:bidi="en-US"/>
              </w:rPr>
              <w:t>0</w:t>
            </w:r>
          </w:p>
        </w:tc>
        <w:tc>
          <w:tcPr>
            <w:tcW w:w="1926" w:type="dxa"/>
            <w:noWrap/>
            <w:hideMark/>
          </w:tcPr>
          <w:p w14:paraId="3120B832" w14:textId="77777777" w:rsidR="00810CB9" w:rsidRPr="000C0151" w:rsidRDefault="00810CB9" w:rsidP="006C1D72">
            <w:pPr>
              <w:rPr>
                <w:lang w:bidi="en-US"/>
              </w:rPr>
            </w:pPr>
            <w:r w:rsidRPr="000C0151">
              <w:rPr>
                <w:lang w:bidi="en-US"/>
              </w:rPr>
              <w:t>&lt;0.001*</w:t>
            </w:r>
          </w:p>
        </w:tc>
        <w:tc>
          <w:tcPr>
            <w:tcW w:w="1334" w:type="dxa"/>
            <w:noWrap/>
            <w:hideMark/>
          </w:tcPr>
          <w:p w14:paraId="4F472D88" w14:textId="77777777" w:rsidR="00810CB9" w:rsidRPr="000C0151" w:rsidRDefault="00810CB9" w:rsidP="006C1D72">
            <w:pPr>
              <w:rPr>
                <w:lang w:bidi="en-US"/>
              </w:rPr>
            </w:pPr>
            <w:r w:rsidRPr="000C0151">
              <w:rPr>
                <w:lang w:bidi="en-US"/>
              </w:rPr>
              <w:t>0.001</w:t>
            </w:r>
          </w:p>
        </w:tc>
        <w:tc>
          <w:tcPr>
            <w:tcW w:w="1897" w:type="dxa"/>
            <w:noWrap/>
            <w:hideMark/>
          </w:tcPr>
          <w:p w14:paraId="78AA8C4D" w14:textId="77777777" w:rsidR="00810CB9" w:rsidRPr="000C0151" w:rsidRDefault="00810CB9" w:rsidP="006C1D72">
            <w:pPr>
              <w:rPr>
                <w:lang w:bidi="en-US"/>
              </w:rPr>
            </w:pPr>
            <w:r w:rsidRPr="000C0151">
              <w:rPr>
                <w:lang w:bidi="en-US"/>
              </w:rPr>
              <w:t>0.006*</w:t>
            </w:r>
          </w:p>
        </w:tc>
        <w:tc>
          <w:tcPr>
            <w:tcW w:w="1363" w:type="dxa"/>
            <w:noWrap/>
            <w:hideMark/>
          </w:tcPr>
          <w:p w14:paraId="41D55444" w14:textId="77777777" w:rsidR="00810CB9" w:rsidRPr="000C0151" w:rsidRDefault="00810CB9" w:rsidP="006C1D72">
            <w:pPr>
              <w:rPr>
                <w:lang w:bidi="en-US"/>
              </w:rPr>
            </w:pPr>
            <w:r w:rsidRPr="000C0151">
              <w:rPr>
                <w:lang w:bidi="en-US"/>
              </w:rPr>
              <w:t>0.022</w:t>
            </w:r>
          </w:p>
        </w:tc>
        <w:tc>
          <w:tcPr>
            <w:tcW w:w="1868" w:type="dxa"/>
            <w:noWrap/>
            <w:hideMark/>
          </w:tcPr>
          <w:p w14:paraId="300E9CEE" w14:textId="77777777" w:rsidR="00810CB9" w:rsidRPr="000C0151" w:rsidRDefault="00810CB9" w:rsidP="006C1D72">
            <w:pPr>
              <w:rPr>
                <w:lang w:bidi="en-US"/>
              </w:rPr>
            </w:pPr>
            <w:r w:rsidRPr="000C0151">
              <w:rPr>
                <w:lang w:bidi="en-US"/>
              </w:rPr>
              <w:t>0.066</w:t>
            </w:r>
          </w:p>
        </w:tc>
      </w:tr>
      <w:tr w:rsidR="00810CB9" w:rsidRPr="000C0151" w14:paraId="42140B5B" w14:textId="77777777" w:rsidTr="006C1D72">
        <w:trPr>
          <w:trHeight w:val="300"/>
        </w:trPr>
        <w:tc>
          <w:tcPr>
            <w:tcW w:w="2122" w:type="dxa"/>
            <w:noWrap/>
            <w:hideMark/>
          </w:tcPr>
          <w:p w14:paraId="16038205" w14:textId="77777777" w:rsidR="00810CB9" w:rsidRPr="000C0151" w:rsidRDefault="00810CB9" w:rsidP="006C1D72">
            <w:pPr>
              <w:rPr>
                <w:lang w:bidi="en-US"/>
              </w:rPr>
            </w:pPr>
            <w:r w:rsidRPr="000C0151">
              <w:rPr>
                <w:lang w:bidi="en-US"/>
              </w:rPr>
              <w:t>ASPT</w:t>
            </w:r>
          </w:p>
        </w:tc>
        <w:tc>
          <w:tcPr>
            <w:tcW w:w="1275" w:type="dxa"/>
            <w:noWrap/>
            <w:hideMark/>
          </w:tcPr>
          <w:p w14:paraId="1F9FC340" w14:textId="77777777" w:rsidR="00810CB9" w:rsidRPr="000C0151" w:rsidRDefault="00810CB9" w:rsidP="006C1D72">
            <w:pPr>
              <w:rPr>
                <w:lang w:bidi="en-US"/>
              </w:rPr>
            </w:pPr>
            <w:r w:rsidRPr="000C0151">
              <w:rPr>
                <w:lang w:bidi="en-US"/>
              </w:rPr>
              <w:t>0.031</w:t>
            </w:r>
          </w:p>
        </w:tc>
        <w:tc>
          <w:tcPr>
            <w:tcW w:w="1956" w:type="dxa"/>
            <w:noWrap/>
            <w:hideMark/>
          </w:tcPr>
          <w:p w14:paraId="4F122206" w14:textId="77777777" w:rsidR="00810CB9" w:rsidRPr="000C0151" w:rsidRDefault="00810CB9" w:rsidP="006C1D72">
            <w:pPr>
              <w:rPr>
                <w:lang w:bidi="en-US"/>
              </w:rPr>
            </w:pPr>
            <w:r w:rsidRPr="000C0151">
              <w:rPr>
                <w:lang w:bidi="en-US"/>
              </w:rPr>
              <w:t>0.062</w:t>
            </w:r>
          </w:p>
        </w:tc>
        <w:tc>
          <w:tcPr>
            <w:tcW w:w="1305" w:type="dxa"/>
            <w:noWrap/>
            <w:hideMark/>
          </w:tcPr>
          <w:p w14:paraId="05B02DBB" w14:textId="77777777" w:rsidR="00810CB9" w:rsidRPr="000C0151" w:rsidRDefault="00810CB9" w:rsidP="006C1D72">
            <w:pPr>
              <w:rPr>
                <w:lang w:bidi="en-US"/>
              </w:rPr>
            </w:pPr>
            <w:r w:rsidRPr="000C0151">
              <w:rPr>
                <w:lang w:bidi="en-US"/>
              </w:rPr>
              <w:t>0.16</w:t>
            </w:r>
          </w:p>
        </w:tc>
        <w:tc>
          <w:tcPr>
            <w:tcW w:w="1926" w:type="dxa"/>
            <w:noWrap/>
            <w:hideMark/>
          </w:tcPr>
          <w:p w14:paraId="52D7017A" w14:textId="77777777" w:rsidR="00810CB9" w:rsidRPr="000C0151" w:rsidRDefault="00810CB9" w:rsidP="006C1D72">
            <w:pPr>
              <w:rPr>
                <w:lang w:bidi="en-US"/>
              </w:rPr>
            </w:pPr>
            <w:r w:rsidRPr="000C0151">
              <w:rPr>
                <w:lang w:bidi="en-US"/>
              </w:rPr>
              <w:t>0.32</w:t>
            </w:r>
          </w:p>
        </w:tc>
        <w:tc>
          <w:tcPr>
            <w:tcW w:w="1334" w:type="dxa"/>
            <w:noWrap/>
            <w:hideMark/>
          </w:tcPr>
          <w:p w14:paraId="1D60750C" w14:textId="77777777" w:rsidR="00810CB9" w:rsidRPr="000C0151" w:rsidRDefault="00810CB9" w:rsidP="006C1D72">
            <w:pPr>
              <w:rPr>
                <w:lang w:bidi="en-US"/>
              </w:rPr>
            </w:pPr>
            <w:r w:rsidRPr="000C0151">
              <w:rPr>
                <w:lang w:bidi="en-US"/>
              </w:rPr>
              <w:t>0.759</w:t>
            </w:r>
          </w:p>
        </w:tc>
        <w:tc>
          <w:tcPr>
            <w:tcW w:w="1897" w:type="dxa"/>
            <w:noWrap/>
            <w:hideMark/>
          </w:tcPr>
          <w:p w14:paraId="18770B07" w14:textId="77777777" w:rsidR="00810CB9" w:rsidRPr="000C0151" w:rsidRDefault="00810CB9" w:rsidP="006C1D72">
            <w:pPr>
              <w:rPr>
                <w:lang w:bidi="en-US"/>
              </w:rPr>
            </w:pPr>
            <w:r w:rsidRPr="000C0151">
              <w:rPr>
                <w:lang w:bidi="en-US"/>
              </w:rPr>
              <w:t>0.759</w:t>
            </w:r>
          </w:p>
        </w:tc>
        <w:tc>
          <w:tcPr>
            <w:tcW w:w="1363" w:type="dxa"/>
            <w:noWrap/>
            <w:hideMark/>
          </w:tcPr>
          <w:p w14:paraId="29EED1D4" w14:textId="77777777" w:rsidR="00810CB9" w:rsidRPr="000C0151" w:rsidRDefault="00810CB9" w:rsidP="006C1D72">
            <w:pPr>
              <w:rPr>
                <w:lang w:bidi="en-US"/>
              </w:rPr>
            </w:pPr>
            <w:r w:rsidRPr="000C0151">
              <w:rPr>
                <w:lang w:bidi="en-US"/>
              </w:rPr>
              <w:t>0.503</w:t>
            </w:r>
          </w:p>
        </w:tc>
        <w:tc>
          <w:tcPr>
            <w:tcW w:w="1868" w:type="dxa"/>
            <w:noWrap/>
            <w:hideMark/>
          </w:tcPr>
          <w:p w14:paraId="49F47407" w14:textId="77777777" w:rsidR="00810CB9" w:rsidRPr="000C0151" w:rsidRDefault="00810CB9" w:rsidP="006C1D72">
            <w:pPr>
              <w:rPr>
                <w:lang w:bidi="en-US"/>
              </w:rPr>
            </w:pPr>
            <w:r w:rsidRPr="000C0151">
              <w:rPr>
                <w:lang w:bidi="en-US"/>
              </w:rPr>
              <w:t>0.6036</w:t>
            </w:r>
          </w:p>
        </w:tc>
      </w:tr>
      <w:tr w:rsidR="00810CB9" w:rsidRPr="000C0151" w14:paraId="3282181D" w14:textId="77777777" w:rsidTr="006C1D72">
        <w:trPr>
          <w:trHeight w:val="300"/>
        </w:trPr>
        <w:tc>
          <w:tcPr>
            <w:tcW w:w="2122" w:type="dxa"/>
            <w:tcBorders>
              <w:bottom w:val="single" w:sz="4" w:space="0" w:color="auto"/>
            </w:tcBorders>
            <w:noWrap/>
            <w:hideMark/>
          </w:tcPr>
          <w:p w14:paraId="16048198" w14:textId="77777777" w:rsidR="00810CB9" w:rsidRPr="000C0151" w:rsidRDefault="00810CB9" w:rsidP="006C1D72">
            <w:pPr>
              <w:rPr>
                <w:lang w:bidi="en-US"/>
              </w:rPr>
            </w:pPr>
            <w:r w:rsidRPr="000C0151">
              <w:rPr>
                <w:lang w:bidi="en-US"/>
              </w:rPr>
              <w:t>Shannon diversity</w:t>
            </w:r>
          </w:p>
        </w:tc>
        <w:tc>
          <w:tcPr>
            <w:tcW w:w="1275" w:type="dxa"/>
            <w:tcBorders>
              <w:bottom w:val="single" w:sz="4" w:space="0" w:color="auto"/>
            </w:tcBorders>
            <w:noWrap/>
            <w:hideMark/>
          </w:tcPr>
          <w:p w14:paraId="45EC6E66" w14:textId="77777777" w:rsidR="00810CB9" w:rsidRPr="000C0151" w:rsidRDefault="00810CB9" w:rsidP="006C1D72">
            <w:pPr>
              <w:rPr>
                <w:lang w:bidi="en-US"/>
              </w:rPr>
            </w:pPr>
            <w:r w:rsidRPr="000C0151">
              <w:rPr>
                <w:lang w:bidi="en-US"/>
              </w:rPr>
              <w:t>0.017</w:t>
            </w:r>
          </w:p>
        </w:tc>
        <w:tc>
          <w:tcPr>
            <w:tcW w:w="1956" w:type="dxa"/>
            <w:tcBorders>
              <w:bottom w:val="single" w:sz="4" w:space="0" w:color="auto"/>
            </w:tcBorders>
            <w:noWrap/>
            <w:hideMark/>
          </w:tcPr>
          <w:p w14:paraId="1A541227" w14:textId="77777777" w:rsidR="00810CB9" w:rsidRPr="000C0151" w:rsidRDefault="00810CB9" w:rsidP="006C1D72">
            <w:pPr>
              <w:rPr>
                <w:lang w:bidi="en-US"/>
              </w:rPr>
            </w:pPr>
            <w:r w:rsidRPr="000C0151">
              <w:rPr>
                <w:lang w:bidi="en-US"/>
              </w:rPr>
              <w:t>0.051</w:t>
            </w:r>
          </w:p>
        </w:tc>
        <w:tc>
          <w:tcPr>
            <w:tcW w:w="1305" w:type="dxa"/>
            <w:tcBorders>
              <w:bottom w:val="single" w:sz="4" w:space="0" w:color="auto"/>
            </w:tcBorders>
            <w:noWrap/>
            <w:hideMark/>
          </w:tcPr>
          <w:p w14:paraId="26492681" w14:textId="77777777" w:rsidR="00810CB9" w:rsidRPr="000C0151" w:rsidRDefault="00810CB9" w:rsidP="006C1D72">
            <w:pPr>
              <w:rPr>
                <w:lang w:bidi="en-US"/>
              </w:rPr>
            </w:pPr>
            <w:r w:rsidRPr="000C0151">
              <w:rPr>
                <w:lang w:bidi="en-US"/>
              </w:rPr>
              <w:t>0.423</w:t>
            </w:r>
          </w:p>
        </w:tc>
        <w:tc>
          <w:tcPr>
            <w:tcW w:w="1926" w:type="dxa"/>
            <w:tcBorders>
              <w:bottom w:val="single" w:sz="4" w:space="0" w:color="auto"/>
            </w:tcBorders>
            <w:noWrap/>
            <w:hideMark/>
          </w:tcPr>
          <w:p w14:paraId="5F56EF83" w14:textId="77777777" w:rsidR="00810CB9" w:rsidRPr="000C0151" w:rsidRDefault="00810CB9" w:rsidP="006C1D72">
            <w:pPr>
              <w:rPr>
                <w:lang w:bidi="en-US"/>
              </w:rPr>
            </w:pPr>
            <w:r w:rsidRPr="000C0151">
              <w:rPr>
                <w:lang w:bidi="en-US"/>
              </w:rPr>
              <w:t>0.5076</w:t>
            </w:r>
          </w:p>
        </w:tc>
        <w:tc>
          <w:tcPr>
            <w:tcW w:w="1334" w:type="dxa"/>
            <w:tcBorders>
              <w:bottom w:val="single" w:sz="4" w:space="0" w:color="auto"/>
            </w:tcBorders>
            <w:noWrap/>
            <w:hideMark/>
          </w:tcPr>
          <w:p w14:paraId="252F6DD3" w14:textId="77777777" w:rsidR="00810CB9" w:rsidRPr="000C0151" w:rsidRDefault="00810CB9" w:rsidP="006C1D72">
            <w:pPr>
              <w:rPr>
                <w:lang w:bidi="en-US"/>
              </w:rPr>
            </w:pPr>
            <w:r w:rsidRPr="000C0151">
              <w:rPr>
                <w:lang w:bidi="en-US"/>
              </w:rPr>
              <w:t>0.023</w:t>
            </w:r>
          </w:p>
        </w:tc>
        <w:tc>
          <w:tcPr>
            <w:tcW w:w="1897" w:type="dxa"/>
            <w:tcBorders>
              <w:bottom w:val="single" w:sz="4" w:space="0" w:color="auto"/>
            </w:tcBorders>
            <w:noWrap/>
            <w:hideMark/>
          </w:tcPr>
          <w:p w14:paraId="27950D72" w14:textId="77777777" w:rsidR="00810CB9" w:rsidRPr="000C0151" w:rsidRDefault="00810CB9" w:rsidP="006C1D72">
            <w:pPr>
              <w:rPr>
                <w:lang w:bidi="en-US"/>
              </w:rPr>
            </w:pPr>
            <w:r w:rsidRPr="000C0151">
              <w:rPr>
                <w:lang w:bidi="en-US"/>
              </w:rPr>
              <w:t>0.069</w:t>
            </w:r>
          </w:p>
        </w:tc>
        <w:tc>
          <w:tcPr>
            <w:tcW w:w="1363" w:type="dxa"/>
            <w:tcBorders>
              <w:bottom w:val="single" w:sz="4" w:space="0" w:color="auto"/>
            </w:tcBorders>
            <w:noWrap/>
            <w:hideMark/>
          </w:tcPr>
          <w:p w14:paraId="1C31A76E" w14:textId="77777777" w:rsidR="00810CB9" w:rsidRPr="000C0151" w:rsidRDefault="00810CB9" w:rsidP="006C1D72">
            <w:pPr>
              <w:rPr>
                <w:lang w:bidi="en-US"/>
              </w:rPr>
            </w:pPr>
            <w:r w:rsidRPr="000C0151">
              <w:rPr>
                <w:lang w:bidi="en-US"/>
              </w:rPr>
              <w:t>0.068</w:t>
            </w:r>
          </w:p>
        </w:tc>
        <w:tc>
          <w:tcPr>
            <w:tcW w:w="1868" w:type="dxa"/>
            <w:tcBorders>
              <w:bottom w:val="single" w:sz="4" w:space="0" w:color="auto"/>
            </w:tcBorders>
            <w:noWrap/>
            <w:hideMark/>
          </w:tcPr>
          <w:p w14:paraId="37F0F8B5" w14:textId="77777777" w:rsidR="00810CB9" w:rsidRPr="000C0151" w:rsidRDefault="00810CB9" w:rsidP="006C1D72">
            <w:pPr>
              <w:rPr>
                <w:lang w:bidi="en-US"/>
              </w:rPr>
            </w:pPr>
            <w:r w:rsidRPr="000C0151">
              <w:rPr>
                <w:lang w:bidi="en-US"/>
              </w:rPr>
              <w:t>0.136</w:t>
            </w:r>
          </w:p>
        </w:tc>
      </w:tr>
    </w:tbl>
    <w:p w14:paraId="1E134FFA" w14:textId="53BFD0E8" w:rsidR="00810CB9" w:rsidRDefault="00810CB9" w:rsidP="00810CB9">
      <w:r w:rsidRPr="001C1290">
        <w:rPr>
          <w:lang w:val="en-GB" w:bidi="en-US"/>
        </w:rPr>
        <w:t>*marks metrics which are significant after adjustment</w:t>
      </w:r>
    </w:p>
    <w:p w14:paraId="029B3524" w14:textId="77777777" w:rsidR="00810CB9" w:rsidRDefault="00810CB9" w:rsidP="00DE64FE">
      <w:pPr>
        <w:pStyle w:val="MDPI21heading1"/>
      </w:pPr>
    </w:p>
    <w:p w14:paraId="13B636F2" w14:textId="77777777" w:rsidR="00810CB9" w:rsidRDefault="00810CB9" w:rsidP="00DE64FE">
      <w:pPr>
        <w:pStyle w:val="MDPI21heading1"/>
      </w:pPr>
    </w:p>
    <w:p w14:paraId="48485A7A" w14:textId="77777777" w:rsidR="00810CB9" w:rsidRDefault="00810CB9" w:rsidP="00DE64FE">
      <w:pPr>
        <w:pStyle w:val="MDPI21heading1"/>
      </w:pPr>
    </w:p>
    <w:p w14:paraId="3C13F0DF" w14:textId="77777777" w:rsidR="00810CB9" w:rsidRDefault="00810CB9" w:rsidP="00DE64FE">
      <w:pPr>
        <w:pStyle w:val="MDPI21heading1"/>
      </w:pPr>
    </w:p>
    <w:p w14:paraId="0296E186" w14:textId="77777777" w:rsidR="00810CB9" w:rsidRDefault="00810CB9" w:rsidP="00DE64FE">
      <w:pPr>
        <w:pStyle w:val="MDPI21heading1"/>
      </w:pPr>
    </w:p>
    <w:p w14:paraId="537B7D0D" w14:textId="77777777" w:rsidR="00810CB9" w:rsidRDefault="00810CB9" w:rsidP="00DE64FE">
      <w:pPr>
        <w:pStyle w:val="MDPI21heading1"/>
      </w:pPr>
    </w:p>
    <w:p w14:paraId="096431CE" w14:textId="77777777" w:rsidR="00810CB9" w:rsidRDefault="00810CB9" w:rsidP="00DE64FE">
      <w:pPr>
        <w:pStyle w:val="MDPI21heading1"/>
      </w:pPr>
    </w:p>
    <w:p w14:paraId="5CF3F3C4" w14:textId="77777777" w:rsidR="00810CB9" w:rsidRDefault="00810CB9" w:rsidP="00DE64FE">
      <w:pPr>
        <w:pStyle w:val="MDPI21heading1"/>
      </w:pPr>
    </w:p>
    <w:p w14:paraId="6A130B53" w14:textId="62EAE2E1" w:rsidR="00DE64FE" w:rsidRPr="00013DE7" w:rsidRDefault="00810CB9" w:rsidP="00DE64FE">
      <w:pPr>
        <w:pStyle w:val="MDPI21heading1"/>
        <w:rPr>
          <w:b w:val="0"/>
        </w:rPr>
      </w:pPr>
      <w:r>
        <w:t>Table 2</w:t>
      </w:r>
      <w:r w:rsidR="00DE64FE" w:rsidRPr="00013DE7">
        <w:rPr>
          <w:b w:val="0"/>
        </w:rPr>
        <w:t xml:space="preserve"> Response ratios calculated for each metric on the restored </w:t>
      </w:r>
      <w:r w:rsidR="00DE64FE">
        <w:rPr>
          <w:b w:val="0"/>
        </w:rPr>
        <w:t>(</w:t>
      </w:r>
      <w:r w:rsidR="00DE64FE" w:rsidRPr="00013DE7">
        <w:rPr>
          <w:b w:val="0"/>
        </w:rPr>
        <w:t>Medlock, M</w:t>
      </w:r>
      <w:r w:rsidR="00DE64FE">
        <w:rPr>
          <w:b w:val="0"/>
        </w:rPr>
        <w:t xml:space="preserve">) </w:t>
      </w:r>
      <w:r w:rsidR="00DE64FE" w:rsidRPr="00013DE7">
        <w:rPr>
          <w:b w:val="0"/>
        </w:rPr>
        <w:t xml:space="preserve">and unrestored </w:t>
      </w:r>
      <w:r w:rsidR="00DE64FE">
        <w:rPr>
          <w:b w:val="0"/>
        </w:rPr>
        <w:t>(I</w:t>
      </w:r>
      <w:r w:rsidR="00DE64FE" w:rsidRPr="00013DE7">
        <w:rPr>
          <w:b w:val="0"/>
        </w:rPr>
        <w:t>rk, I</w:t>
      </w:r>
      <w:r w:rsidR="00DE64FE">
        <w:rPr>
          <w:b w:val="0"/>
        </w:rPr>
        <w:t>)</w:t>
      </w:r>
      <w:r w:rsidR="00DE64FE" w:rsidRPr="00013DE7">
        <w:rPr>
          <w:b w:val="0"/>
        </w:rPr>
        <w:t xml:space="preserve"> rivers. Arrows show which response ratios were compared using Mann-Whitney U tests</w:t>
      </w:r>
      <w:r w:rsidR="00DE64FE">
        <w:rPr>
          <w:b w:val="0"/>
        </w:rPr>
        <w:t>.</w:t>
      </w:r>
    </w:p>
    <w:tbl>
      <w:tblPr>
        <w:tblStyle w:val="TableGrid"/>
        <w:tblpPr w:leftFromText="180" w:rightFromText="180" w:vertAnchor="page" w:horzAnchor="margin" w:tblpY="23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2610"/>
        <w:gridCol w:w="1527"/>
        <w:gridCol w:w="2319"/>
      </w:tblGrid>
      <w:tr w:rsidR="00810CB9" w:rsidRPr="00013DE7" w14:paraId="2700449E" w14:textId="77777777" w:rsidTr="00810CB9">
        <w:trPr>
          <w:trHeight w:val="510"/>
        </w:trPr>
        <w:tc>
          <w:tcPr>
            <w:tcW w:w="2378" w:type="dxa"/>
            <w:tcBorders>
              <w:top w:val="single" w:sz="4" w:space="0" w:color="auto"/>
              <w:bottom w:val="single" w:sz="4" w:space="0" w:color="auto"/>
            </w:tcBorders>
          </w:tcPr>
          <w:p w14:paraId="0AECC034" w14:textId="77777777" w:rsidR="00810CB9" w:rsidRPr="00013DE7" w:rsidRDefault="00810CB9" w:rsidP="00810CB9">
            <w:pPr>
              <w:pStyle w:val="MDPI21heading1"/>
            </w:pPr>
            <w:r w:rsidRPr="00013DE7">
              <w:t>Response ratio</w:t>
            </w:r>
          </w:p>
        </w:tc>
        <w:tc>
          <w:tcPr>
            <w:tcW w:w="2610" w:type="dxa"/>
            <w:tcBorders>
              <w:top w:val="single" w:sz="4" w:space="0" w:color="auto"/>
              <w:bottom w:val="single" w:sz="4" w:space="0" w:color="auto"/>
            </w:tcBorders>
          </w:tcPr>
          <w:p w14:paraId="379632FA" w14:textId="77777777" w:rsidR="00810CB9" w:rsidRPr="00013DE7" w:rsidRDefault="00810CB9" w:rsidP="00810CB9">
            <w:pPr>
              <w:pStyle w:val="MDPI21heading1"/>
            </w:pPr>
            <w:r w:rsidRPr="00013DE7">
              <w:t xml:space="preserve">Restored river </w:t>
            </w:r>
          </w:p>
        </w:tc>
        <w:tc>
          <w:tcPr>
            <w:tcW w:w="1527" w:type="dxa"/>
            <w:tcBorders>
              <w:top w:val="single" w:sz="4" w:space="0" w:color="auto"/>
              <w:bottom w:val="single" w:sz="4" w:space="0" w:color="auto"/>
            </w:tcBorders>
          </w:tcPr>
          <w:p w14:paraId="182E817B" w14:textId="77777777" w:rsidR="00810CB9" w:rsidRPr="00013DE7" w:rsidRDefault="00810CB9" w:rsidP="00810CB9">
            <w:pPr>
              <w:pStyle w:val="MDPI21heading1"/>
            </w:pPr>
          </w:p>
        </w:tc>
        <w:tc>
          <w:tcPr>
            <w:tcW w:w="2319" w:type="dxa"/>
            <w:tcBorders>
              <w:top w:val="single" w:sz="4" w:space="0" w:color="auto"/>
              <w:bottom w:val="single" w:sz="4" w:space="0" w:color="auto"/>
            </w:tcBorders>
          </w:tcPr>
          <w:p w14:paraId="4B2A0B4C" w14:textId="77777777" w:rsidR="00810CB9" w:rsidRPr="00013DE7" w:rsidRDefault="00810CB9" w:rsidP="00810CB9">
            <w:pPr>
              <w:pStyle w:val="MDPI21heading1"/>
            </w:pPr>
            <w:r w:rsidRPr="00013DE7">
              <w:t xml:space="preserve">Unrestored river </w:t>
            </w:r>
          </w:p>
        </w:tc>
      </w:tr>
      <w:tr w:rsidR="00810CB9" w:rsidRPr="00013DE7" w14:paraId="41AFBC24" w14:textId="77777777" w:rsidTr="00810CB9">
        <w:trPr>
          <w:trHeight w:val="510"/>
        </w:trPr>
        <w:tc>
          <w:tcPr>
            <w:tcW w:w="2378" w:type="dxa"/>
            <w:tcBorders>
              <w:top w:val="single" w:sz="4" w:space="0" w:color="auto"/>
            </w:tcBorders>
          </w:tcPr>
          <w:p w14:paraId="50552B5A" w14:textId="77777777" w:rsidR="00810CB9" w:rsidRPr="009F1105" w:rsidRDefault="00810CB9" w:rsidP="00810CB9">
            <w:pPr>
              <w:pStyle w:val="MDPI21heading1"/>
              <w:rPr>
                <w:b w:val="0"/>
              </w:rPr>
            </w:pPr>
            <w:r w:rsidRPr="009F1105">
              <w:rPr>
                <w:b w:val="0"/>
              </w:rPr>
              <w:t xml:space="preserve">Upstream </w:t>
            </w:r>
          </w:p>
        </w:tc>
        <w:tc>
          <w:tcPr>
            <w:tcW w:w="2610" w:type="dxa"/>
            <w:tcBorders>
              <w:top w:val="single" w:sz="4" w:space="0" w:color="auto"/>
            </w:tcBorders>
          </w:tcPr>
          <w:p w14:paraId="6E6D003F" w14:textId="77777777" w:rsidR="00810CB9" w:rsidRPr="009F1105" w:rsidRDefault="00810CB9" w:rsidP="00810CB9">
            <w:pPr>
              <w:pStyle w:val="MDPI21heading1"/>
              <w:rPr>
                <w:b w:val="0"/>
              </w:rPr>
            </w:pPr>
            <w:r>
              <w:rPr>
                <w:b w:val="0"/>
                <w:noProof/>
                <w:snapToGrid/>
                <w:lang w:val="en-GB" w:eastAsia="en-GB" w:bidi="ar-SA"/>
              </w:rPr>
              <mc:AlternateContent>
                <mc:Choice Requires="wps">
                  <w:drawing>
                    <wp:anchor distT="0" distB="0" distL="114300" distR="114300" simplePos="0" relativeHeight="251710464" behindDoc="0" locked="0" layoutInCell="1" allowOverlap="1" wp14:anchorId="5295758D" wp14:editId="4ACB8893">
                      <wp:simplePos x="0" y="0"/>
                      <wp:positionH relativeFrom="column">
                        <wp:posOffset>1264466</wp:posOffset>
                      </wp:positionH>
                      <wp:positionV relativeFrom="paragraph">
                        <wp:posOffset>251691</wp:posOffset>
                      </wp:positionV>
                      <wp:extent cx="807085" cy="332105"/>
                      <wp:effectExtent l="19050" t="38100" r="50165" b="67945"/>
                      <wp:wrapNone/>
                      <wp:docPr id="15" name="Straight Arrow Connector 15"/>
                      <wp:cNvGraphicFramePr/>
                      <a:graphic xmlns:a="http://schemas.openxmlformats.org/drawingml/2006/main">
                        <a:graphicData uri="http://schemas.microsoft.com/office/word/2010/wordprocessingShape">
                          <wps:wsp>
                            <wps:cNvCnPr/>
                            <wps:spPr>
                              <a:xfrm flipV="1">
                                <a:off x="0" y="0"/>
                                <a:ext cx="807085" cy="33210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23EDDB" id="_x0000_t32" coordsize="21600,21600" o:spt="32" o:oned="t" path="m,l21600,21600e" filled="f">
                      <v:path arrowok="t" fillok="f" o:connecttype="none"/>
                      <o:lock v:ext="edit" shapetype="t"/>
                    </v:shapetype>
                    <v:shape id="Straight Arrow Connector 15" o:spid="_x0000_s1026" type="#_x0000_t32" style="position:absolute;margin-left:99.55pt;margin-top:19.8pt;width:63.55pt;height:26.1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" strokecolor="black [3213]" strokeweight=".5pt">
                      <v:stroke startarrow="block" endarrow="block" joinstyle="miter"/>
                    </v:shape>
                  </w:pict>
                </mc:Fallback>
              </mc:AlternateContent>
            </w:r>
            <w:r>
              <w:rPr>
                <w:b w:val="0"/>
                <w:noProof/>
                <w:snapToGrid/>
                <w:lang w:val="en-GB" w:eastAsia="en-GB" w:bidi="ar-SA"/>
              </w:rPr>
              <mc:AlternateContent>
                <mc:Choice Requires="wps">
                  <w:drawing>
                    <wp:anchor distT="0" distB="0" distL="114300" distR="114300" simplePos="0" relativeHeight="251709440" behindDoc="0" locked="0" layoutInCell="1" allowOverlap="1" wp14:anchorId="7D434DE2" wp14:editId="1A0FD92E">
                      <wp:simplePos x="0" y="0"/>
                      <wp:positionH relativeFrom="column">
                        <wp:posOffset>1264285</wp:posOffset>
                      </wp:positionH>
                      <wp:positionV relativeFrom="paragraph">
                        <wp:posOffset>251592</wp:posOffset>
                      </wp:positionV>
                      <wp:extent cx="807522" cy="332509"/>
                      <wp:effectExtent l="38100" t="38100" r="50165" b="67945"/>
                      <wp:wrapNone/>
                      <wp:docPr id="14" name="Straight Arrow Connector 14"/>
                      <wp:cNvGraphicFramePr/>
                      <a:graphic xmlns:a="http://schemas.openxmlformats.org/drawingml/2006/main">
                        <a:graphicData uri="http://schemas.microsoft.com/office/word/2010/wordprocessingShape">
                          <wps:wsp>
                            <wps:cNvCnPr/>
                            <wps:spPr>
                              <a:xfrm>
                                <a:off x="0" y="0"/>
                                <a:ext cx="807522" cy="33250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F5F09" id="Straight Arrow Connector 14" o:spid="_x0000_s1026" type="#_x0000_t32" style="position:absolute;margin-left:99.55pt;margin-top:19.8pt;width:63.6pt;height:26.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" strokecolor="black [3213]" strokeweight=".5pt">
                      <v:stroke startarrow="block" endarrow="block" joinstyle="miter"/>
                    </v:shape>
                  </w:pict>
                </mc:Fallback>
              </mc:AlternateContent>
            </w:r>
            <w:r w:rsidRPr="009F1105">
              <w:rPr>
                <w:b w:val="0"/>
              </w:rPr>
              <w:t>M-Dr : M-U</w:t>
            </w:r>
          </w:p>
        </w:tc>
        <w:tc>
          <w:tcPr>
            <w:tcW w:w="1527" w:type="dxa"/>
            <w:tcBorders>
              <w:top w:val="single" w:sz="4" w:space="0" w:color="auto"/>
            </w:tcBorders>
          </w:tcPr>
          <w:p w14:paraId="66AF67F2" w14:textId="77777777" w:rsidR="00810CB9" w:rsidRPr="009F1105" w:rsidRDefault="00810CB9" w:rsidP="00810CB9">
            <w:pPr>
              <w:pStyle w:val="MDPI21heading1"/>
              <w:rPr>
                <w:b w:val="0"/>
              </w:rPr>
            </w:pPr>
          </w:p>
        </w:tc>
        <w:tc>
          <w:tcPr>
            <w:tcW w:w="2319" w:type="dxa"/>
            <w:tcBorders>
              <w:top w:val="single" w:sz="4" w:space="0" w:color="auto"/>
            </w:tcBorders>
          </w:tcPr>
          <w:p w14:paraId="7233A0E1" w14:textId="77777777" w:rsidR="00810CB9" w:rsidRPr="009F1105" w:rsidRDefault="00810CB9" w:rsidP="00810CB9">
            <w:pPr>
              <w:pStyle w:val="MDPI21heading1"/>
              <w:rPr>
                <w:b w:val="0"/>
              </w:rPr>
            </w:pPr>
            <w:r w:rsidRPr="009F1105">
              <w:rPr>
                <w:b w:val="0"/>
              </w:rPr>
              <w:t>I-Du1 : I-U</w:t>
            </w:r>
          </w:p>
        </w:tc>
      </w:tr>
      <w:tr w:rsidR="00810CB9" w:rsidRPr="00013DE7" w14:paraId="5A56E4D4" w14:textId="77777777" w:rsidTr="00810CB9">
        <w:trPr>
          <w:trHeight w:val="510"/>
        </w:trPr>
        <w:tc>
          <w:tcPr>
            <w:tcW w:w="2378" w:type="dxa"/>
            <w:tcBorders>
              <w:bottom w:val="single" w:sz="4" w:space="0" w:color="auto"/>
            </w:tcBorders>
          </w:tcPr>
          <w:p w14:paraId="0DD19A35" w14:textId="77777777" w:rsidR="00810CB9" w:rsidRPr="009F1105" w:rsidRDefault="00810CB9" w:rsidP="00810CB9">
            <w:pPr>
              <w:pStyle w:val="MDPI21heading1"/>
              <w:rPr>
                <w:b w:val="0"/>
              </w:rPr>
            </w:pPr>
            <w:r w:rsidRPr="009F1105">
              <w:rPr>
                <w:b w:val="0"/>
              </w:rPr>
              <w:t>Downstream</w:t>
            </w:r>
          </w:p>
        </w:tc>
        <w:tc>
          <w:tcPr>
            <w:tcW w:w="2610" w:type="dxa"/>
            <w:tcBorders>
              <w:bottom w:val="single" w:sz="4" w:space="0" w:color="auto"/>
            </w:tcBorders>
          </w:tcPr>
          <w:p w14:paraId="3D1590A9" w14:textId="77777777" w:rsidR="00810CB9" w:rsidRPr="009F1105" w:rsidRDefault="00810CB9" w:rsidP="00810CB9">
            <w:pPr>
              <w:pStyle w:val="MDPI21heading1"/>
              <w:rPr>
                <w:b w:val="0"/>
              </w:rPr>
            </w:pPr>
            <w:r w:rsidRPr="009F1105">
              <w:rPr>
                <w:b w:val="0"/>
              </w:rPr>
              <w:t>M-Dr : M-Du</w:t>
            </w:r>
          </w:p>
        </w:tc>
        <w:tc>
          <w:tcPr>
            <w:tcW w:w="1527" w:type="dxa"/>
            <w:tcBorders>
              <w:bottom w:val="single" w:sz="4" w:space="0" w:color="auto"/>
            </w:tcBorders>
          </w:tcPr>
          <w:p w14:paraId="7F5B8014" w14:textId="77777777" w:rsidR="00810CB9" w:rsidRPr="009F1105" w:rsidRDefault="00810CB9" w:rsidP="00810CB9">
            <w:pPr>
              <w:pStyle w:val="MDPI21heading1"/>
              <w:rPr>
                <w:b w:val="0"/>
              </w:rPr>
            </w:pPr>
          </w:p>
        </w:tc>
        <w:tc>
          <w:tcPr>
            <w:tcW w:w="2319" w:type="dxa"/>
            <w:tcBorders>
              <w:bottom w:val="single" w:sz="4" w:space="0" w:color="auto"/>
            </w:tcBorders>
          </w:tcPr>
          <w:p w14:paraId="744D738D" w14:textId="77777777" w:rsidR="00810CB9" w:rsidRPr="009F1105" w:rsidRDefault="00810CB9" w:rsidP="00810CB9">
            <w:pPr>
              <w:pStyle w:val="MDPI21heading1"/>
              <w:rPr>
                <w:b w:val="0"/>
              </w:rPr>
            </w:pPr>
            <w:r w:rsidRPr="009F1105">
              <w:rPr>
                <w:b w:val="0"/>
              </w:rPr>
              <w:t>I-Du1 : I-Du2</w:t>
            </w:r>
          </w:p>
        </w:tc>
      </w:tr>
    </w:tbl>
    <w:p w14:paraId="351CDB8B" w14:textId="77777777" w:rsidR="00DE64FE" w:rsidRDefault="00DE64FE" w:rsidP="001C1290">
      <w:pPr>
        <w:rPr>
          <w:b/>
          <w:lang w:val="en-GB" w:bidi="en-US"/>
        </w:rPr>
      </w:pPr>
    </w:p>
    <w:p w14:paraId="538C4F58" w14:textId="77777777" w:rsidR="00DE64FE" w:rsidRDefault="00DE64FE" w:rsidP="001C1290">
      <w:pPr>
        <w:rPr>
          <w:b/>
          <w:lang w:val="en-GB" w:bidi="en-US"/>
        </w:rPr>
      </w:pPr>
    </w:p>
    <w:p w14:paraId="1B081E04" w14:textId="77777777" w:rsidR="00DE64FE" w:rsidRDefault="00DE64FE" w:rsidP="001C1290">
      <w:pPr>
        <w:rPr>
          <w:b/>
          <w:lang w:val="en-GB" w:bidi="en-US"/>
        </w:rPr>
      </w:pPr>
    </w:p>
    <w:p w14:paraId="693D942C" w14:textId="77777777" w:rsidR="00DE64FE" w:rsidRDefault="00DE64FE" w:rsidP="001C1290">
      <w:pPr>
        <w:rPr>
          <w:b/>
          <w:lang w:val="en-GB" w:bidi="en-US"/>
        </w:rPr>
      </w:pPr>
    </w:p>
    <w:p w14:paraId="5A9488AF" w14:textId="77777777" w:rsidR="00DE64FE" w:rsidRDefault="00DE64FE" w:rsidP="001C1290">
      <w:pPr>
        <w:rPr>
          <w:b/>
          <w:lang w:val="en-GB" w:bidi="en-US"/>
        </w:rPr>
      </w:pPr>
    </w:p>
    <w:p w14:paraId="4746F9E6" w14:textId="77777777" w:rsidR="00DE64FE" w:rsidRDefault="00DE64FE" w:rsidP="001C1290">
      <w:pPr>
        <w:rPr>
          <w:b/>
          <w:lang w:val="en-GB" w:bidi="en-US"/>
        </w:rPr>
      </w:pPr>
    </w:p>
    <w:p w14:paraId="7C1E484E" w14:textId="77777777" w:rsidR="00DE64FE" w:rsidRDefault="00DE64FE" w:rsidP="001C1290">
      <w:pPr>
        <w:rPr>
          <w:b/>
          <w:lang w:val="en-GB" w:bidi="en-US"/>
        </w:rPr>
      </w:pPr>
    </w:p>
    <w:p w14:paraId="1FE884BA" w14:textId="77777777" w:rsidR="00DE64FE" w:rsidRDefault="00DE64FE" w:rsidP="001C1290">
      <w:pPr>
        <w:rPr>
          <w:b/>
          <w:lang w:val="en-GB" w:bidi="en-US"/>
        </w:rPr>
      </w:pPr>
    </w:p>
    <w:p w14:paraId="3DDB7723" w14:textId="5A072561" w:rsidR="001C1290" w:rsidRPr="001C1290" w:rsidRDefault="001C1290" w:rsidP="001C1290">
      <w:pPr>
        <w:rPr>
          <w:lang w:val="en-GB" w:bidi="en-US"/>
        </w:rPr>
      </w:pPr>
      <w:r w:rsidRPr="001C1290">
        <w:rPr>
          <w:b/>
          <w:lang w:val="en-GB" w:bidi="en-US"/>
        </w:rPr>
        <w:t xml:space="preserve">Table </w:t>
      </w:r>
      <w:r w:rsidR="00810CB9">
        <w:rPr>
          <w:b/>
          <w:lang w:val="en-GB" w:bidi="en-US"/>
        </w:rPr>
        <w:t>3</w:t>
      </w:r>
      <w:r w:rsidRPr="001C1290">
        <w:rPr>
          <w:lang w:val="en-GB" w:bidi="en-US"/>
        </w:rPr>
        <w:t xml:space="preserve"> Comparison of response ratios for each metric from the restored (Medlock, M) and unrestored (Irk, I) rivers. P-values were calculated using Mann-Whitney U tests and adjusted for multiple testing with the Benjamini-Hochberg procedure.</w:t>
      </w:r>
      <w:r w:rsidRPr="001C1290">
        <w:rPr>
          <w:lang w:val="en-GB" w:bidi="en-US"/>
        </w:rPr>
        <w:tab/>
      </w:r>
    </w:p>
    <w:tbl>
      <w:tblPr>
        <w:tblStyle w:val="TableGrid"/>
        <w:tblpPr w:leftFromText="180" w:rightFromText="180" w:vertAnchor="page" w:horzAnchor="margin" w:tblpY="63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798"/>
        <w:gridCol w:w="2799"/>
        <w:gridCol w:w="2798"/>
        <w:gridCol w:w="2799"/>
      </w:tblGrid>
      <w:tr w:rsidR="00DE64FE" w:rsidRPr="001C1290" w14:paraId="0BCAE2AB" w14:textId="77777777" w:rsidTr="00984BAC">
        <w:trPr>
          <w:trHeight w:val="300"/>
        </w:trPr>
        <w:tc>
          <w:tcPr>
            <w:tcW w:w="2268" w:type="dxa"/>
            <w:tcBorders>
              <w:top w:val="single" w:sz="4" w:space="0" w:color="auto"/>
            </w:tcBorders>
            <w:noWrap/>
            <w:hideMark/>
          </w:tcPr>
          <w:p w14:paraId="51B2B3B4" w14:textId="77777777" w:rsidR="00DE64FE" w:rsidRPr="001C1290" w:rsidRDefault="00DE64FE" w:rsidP="00DE64FE">
            <w:pPr>
              <w:rPr>
                <w:lang w:val="en-GB" w:bidi="en-US"/>
              </w:rPr>
            </w:pPr>
          </w:p>
        </w:tc>
        <w:tc>
          <w:tcPr>
            <w:tcW w:w="5597" w:type="dxa"/>
            <w:gridSpan w:val="2"/>
            <w:tcBorders>
              <w:top w:val="single" w:sz="4" w:space="0" w:color="auto"/>
            </w:tcBorders>
            <w:noWrap/>
          </w:tcPr>
          <w:p w14:paraId="4FA4F295" w14:textId="77777777" w:rsidR="00DE64FE" w:rsidRPr="001C1290" w:rsidRDefault="00DE64FE" w:rsidP="00DE64FE">
            <w:pPr>
              <w:rPr>
                <w:lang w:val="en-GB" w:bidi="en-US"/>
              </w:rPr>
            </w:pPr>
            <w:r w:rsidRPr="001C1290">
              <w:rPr>
                <w:lang w:bidi="en-US"/>
              </w:rPr>
              <w:t>M-Dr:M-Du compared with I-Du1:I-U</w:t>
            </w:r>
          </w:p>
        </w:tc>
        <w:tc>
          <w:tcPr>
            <w:tcW w:w="5597" w:type="dxa"/>
            <w:gridSpan w:val="2"/>
            <w:tcBorders>
              <w:top w:val="single" w:sz="4" w:space="0" w:color="auto"/>
            </w:tcBorders>
          </w:tcPr>
          <w:p w14:paraId="05FB1114" w14:textId="77777777" w:rsidR="00DE64FE" w:rsidRPr="001C1290" w:rsidRDefault="00DE64FE" w:rsidP="00DE64FE">
            <w:pPr>
              <w:rPr>
                <w:lang w:val="en-GB" w:bidi="en-US"/>
              </w:rPr>
            </w:pPr>
            <w:r w:rsidRPr="001C1290">
              <w:rPr>
                <w:lang w:val="en-GB" w:bidi="en-US"/>
              </w:rPr>
              <w:t>M-Dr:M-U compared with I-Du1:I-Du2</w:t>
            </w:r>
          </w:p>
        </w:tc>
      </w:tr>
      <w:tr w:rsidR="00DE64FE" w:rsidRPr="001C1290" w14:paraId="7661D118" w14:textId="77777777" w:rsidTr="00984BAC">
        <w:trPr>
          <w:trHeight w:val="300"/>
        </w:trPr>
        <w:tc>
          <w:tcPr>
            <w:tcW w:w="2268" w:type="dxa"/>
            <w:tcBorders>
              <w:bottom w:val="single" w:sz="4" w:space="0" w:color="auto"/>
            </w:tcBorders>
            <w:noWrap/>
          </w:tcPr>
          <w:p w14:paraId="016668A8" w14:textId="77777777" w:rsidR="00DE64FE" w:rsidRPr="001C1290" w:rsidRDefault="00DE64FE" w:rsidP="00DE64FE">
            <w:pPr>
              <w:rPr>
                <w:lang w:val="en-GB" w:bidi="en-US"/>
              </w:rPr>
            </w:pPr>
          </w:p>
        </w:tc>
        <w:tc>
          <w:tcPr>
            <w:tcW w:w="2798" w:type="dxa"/>
            <w:tcBorders>
              <w:bottom w:val="single" w:sz="4" w:space="0" w:color="auto"/>
            </w:tcBorders>
            <w:noWrap/>
          </w:tcPr>
          <w:p w14:paraId="50C9A0CA" w14:textId="77777777" w:rsidR="00DE64FE" w:rsidRPr="001C1290" w:rsidRDefault="00DE64FE" w:rsidP="00DE64FE">
            <w:pPr>
              <w:rPr>
                <w:lang w:val="en-GB" w:bidi="en-US"/>
              </w:rPr>
            </w:pPr>
            <w:r w:rsidRPr="001C1290">
              <w:rPr>
                <w:lang w:val="en-GB" w:bidi="en-US"/>
              </w:rPr>
              <w:t>p-value</w:t>
            </w:r>
          </w:p>
        </w:tc>
        <w:tc>
          <w:tcPr>
            <w:tcW w:w="2799" w:type="dxa"/>
            <w:tcBorders>
              <w:bottom w:val="single" w:sz="4" w:space="0" w:color="auto"/>
            </w:tcBorders>
            <w:noWrap/>
          </w:tcPr>
          <w:p w14:paraId="622A4238" w14:textId="77777777" w:rsidR="00DE64FE" w:rsidRPr="001C1290" w:rsidRDefault="00DE64FE" w:rsidP="00DE64FE">
            <w:pPr>
              <w:rPr>
                <w:lang w:val="en-GB" w:bidi="en-US"/>
              </w:rPr>
            </w:pPr>
            <w:r w:rsidRPr="001C1290">
              <w:rPr>
                <w:lang w:val="en-GB" w:bidi="en-US"/>
              </w:rPr>
              <w:t>Adjusted p-value</w:t>
            </w:r>
          </w:p>
        </w:tc>
        <w:tc>
          <w:tcPr>
            <w:tcW w:w="2798" w:type="dxa"/>
            <w:tcBorders>
              <w:bottom w:val="single" w:sz="4" w:space="0" w:color="auto"/>
            </w:tcBorders>
          </w:tcPr>
          <w:p w14:paraId="0A3B45AC" w14:textId="77777777" w:rsidR="00DE64FE" w:rsidRPr="001C1290" w:rsidRDefault="00DE64FE" w:rsidP="00DE64FE">
            <w:pPr>
              <w:rPr>
                <w:lang w:val="en-GB" w:bidi="en-US"/>
              </w:rPr>
            </w:pPr>
            <w:r w:rsidRPr="001C1290">
              <w:rPr>
                <w:lang w:val="en-GB" w:bidi="en-US"/>
              </w:rPr>
              <w:t>p-value</w:t>
            </w:r>
          </w:p>
        </w:tc>
        <w:tc>
          <w:tcPr>
            <w:tcW w:w="2799" w:type="dxa"/>
            <w:tcBorders>
              <w:bottom w:val="single" w:sz="4" w:space="0" w:color="auto"/>
            </w:tcBorders>
          </w:tcPr>
          <w:p w14:paraId="1EEC9D78" w14:textId="77777777" w:rsidR="00DE64FE" w:rsidRPr="001C1290" w:rsidRDefault="00DE64FE" w:rsidP="00DE64FE">
            <w:pPr>
              <w:rPr>
                <w:lang w:val="en-GB" w:bidi="en-US"/>
              </w:rPr>
            </w:pPr>
            <w:r w:rsidRPr="001C1290">
              <w:rPr>
                <w:lang w:val="en-GB" w:bidi="en-US"/>
              </w:rPr>
              <w:t>Adjusted p-value</w:t>
            </w:r>
          </w:p>
        </w:tc>
      </w:tr>
      <w:tr w:rsidR="00984BAC" w:rsidRPr="001C1290" w14:paraId="0BE62987" w14:textId="77777777" w:rsidTr="00984BAC">
        <w:trPr>
          <w:trHeight w:val="300"/>
        </w:trPr>
        <w:tc>
          <w:tcPr>
            <w:tcW w:w="2268" w:type="dxa"/>
            <w:tcBorders>
              <w:top w:val="single" w:sz="4" w:space="0" w:color="auto"/>
            </w:tcBorders>
            <w:noWrap/>
            <w:hideMark/>
          </w:tcPr>
          <w:p w14:paraId="219F7105" w14:textId="77777777" w:rsidR="00DE64FE" w:rsidRPr="001C1290" w:rsidRDefault="00DE64FE" w:rsidP="00DE64FE">
            <w:pPr>
              <w:rPr>
                <w:lang w:val="en-GB" w:bidi="en-US"/>
              </w:rPr>
            </w:pPr>
            <w:r w:rsidRPr="001C1290">
              <w:rPr>
                <w:lang w:val="en-GB" w:bidi="en-US"/>
              </w:rPr>
              <w:t>Total richness</w:t>
            </w:r>
          </w:p>
        </w:tc>
        <w:tc>
          <w:tcPr>
            <w:tcW w:w="2798" w:type="dxa"/>
            <w:tcBorders>
              <w:top w:val="single" w:sz="4" w:space="0" w:color="auto"/>
            </w:tcBorders>
            <w:noWrap/>
            <w:hideMark/>
          </w:tcPr>
          <w:p w14:paraId="7CBF847C" w14:textId="77777777" w:rsidR="00DE64FE" w:rsidRPr="001C1290" w:rsidRDefault="00DE64FE" w:rsidP="00DE64FE">
            <w:pPr>
              <w:rPr>
                <w:lang w:val="en-GB" w:bidi="en-US"/>
              </w:rPr>
            </w:pPr>
            <w:r w:rsidRPr="001C1290">
              <w:rPr>
                <w:lang w:bidi="en-US"/>
              </w:rPr>
              <w:t>&lt;0.001</w:t>
            </w:r>
          </w:p>
        </w:tc>
        <w:tc>
          <w:tcPr>
            <w:tcW w:w="2799" w:type="dxa"/>
            <w:tcBorders>
              <w:top w:val="single" w:sz="4" w:space="0" w:color="auto"/>
            </w:tcBorders>
            <w:noWrap/>
            <w:hideMark/>
          </w:tcPr>
          <w:p w14:paraId="5A4A87AD" w14:textId="77777777" w:rsidR="00DE64FE" w:rsidRPr="001C1290" w:rsidRDefault="00DE64FE" w:rsidP="00DE64FE">
            <w:pPr>
              <w:rPr>
                <w:lang w:val="en-GB" w:bidi="en-US"/>
              </w:rPr>
            </w:pPr>
            <w:r w:rsidRPr="001C1290">
              <w:rPr>
                <w:lang w:bidi="en-US"/>
              </w:rPr>
              <w:t>&lt;0.001*</w:t>
            </w:r>
          </w:p>
        </w:tc>
        <w:tc>
          <w:tcPr>
            <w:tcW w:w="2798" w:type="dxa"/>
            <w:tcBorders>
              <w:top w:val="single" w:sz="4" w:space="0" w:color="auto"/>
            </w:tcBorders>
          </w:tcPr>
          <w:p w14:paraId="7843D0C9" w14:textId="77777777" w:rsidR="00DE64FE" w:rsidRPr="001C1290" w:rsidRDefault="00DE64FE" w:rsidP="00DE64FE">
            <w:pPr>
              <w:rPr>
                <w:lang w:val="en-GB" w:bidi="en-US"/>
              </w:rPr>
            </w:pPr>
            <w:r w:rsidRPr="001C1290">
              <w:rPr>
                <w:lang w:bidi="en-US"/>
              </w:rPr>
              <w:t>&lt;0.001</w:t>
            </w:r>
          </w:p>
        </w:tc>
        <w:tc>
          <w:tcPr>
            <w:tcW w:w="2799" w:type="dxa"/>
            <w:tcBorders>
              <w:top w:val="single" w:sz="4" w:space="0" w:color="auto"/>
            </w:tcBorders>
          </w:tcPr>
          <w:p w14:paraId="5CADA029" w14:textId="77777777" w:rsidR="00DE64FE" w:rsidRPr="001C1290" w:rsidRDefault="00DE64FE" w:rsidP="00DE64FE">
            <w:pPr>
              <w:rPr>
                <w:lang w:val="en-GB" w:bidi="en-US"/>
              </w:rPr>
            </w:pPr>
            <w:r w:rsidRPr="001C1290">
              <w:rPr>
                <w:lang w:bidi="en-US"/>
              </w:rPr>
              <w:t>&lt;0.001*</w:t>
            </w:r>
          </w:p>
        </w:tc>
      </w:tr>
      <w:tr w:rsidR="00984BAC" w:rsidRPr="001C1290" w14:paraId="519CDEFF" w14:textId="77777777" w:rsidTr="00984BAC">
        <w:trPr>
          <w:trHeight w:val="300"/>
        </w:trPr>
        <w:tc>
          <w:tcPr>
            <w:tcW w:w="2268" w:type="dxa"/>
            <w:noWrap/>
            <w:hideMark/>
          </w:tcPr>
          <w:p w14:paraId="17D3D159" w14:textId="77777777" w:rsidR="00DE64FE" w:rsidRPr="001C1290" w:rsidRDefault="00DE64FE" w:rsidP="00DE64FE">
            <w:pPr>
              <w:rPr>
                <w:lang w:val="en-GB" w:bidi="en-US"/>
              </w:rPr>
            </w:pPr>
            <w:r w:rsidRPr="001C1290">
              <w:rPr>
                <w:lang w:val="en-GB" w:bidi="en-US"/>
              </w:rPr>
              <w:t>Total abundance</w:t>
            </w:r>
          </w:p>
        </w:tc>
        <w:tc>
          <w:tcPr>
            <w:tcW w:w="2798" w:type="dxa"/>
            <w:noWrap/>
            <w:hideMark/>
          </w:tcPr>
          <w:p w14:paraId="34130ABD" w14:textId="77777777" w:rsidR="00DE64FE" w:rsidRPr="001C1290" w:rsidRDefault="00DE64FE" w:rsidP="00DE64FE">
            <w:pPr>
              <w:rPr>
                <w:lang w:val="en-GB" w:bidi="en-US"/>
              </w:rPr>
            </w:pPr>
            <w:r w:rsidRPr="001C1290">
              <w:rPr>
                <w:lang w:bidi="en-US"/>
              </w:rPr>
              <w:t>&lt;0.001</w:t>
            </w:r>
          </w:p>
        </w:tc>
        <w:tc>
          <w:tcPr>
            <w:tcW w:w="2799" w:type="dxa"/>
            <w:noWrap/>
            <w:hideMark/>
          </w:tcPr>
          <w:p w14:paraId="598FD278" w14:textId="77777777" w:rsidR="00DE64FE" w:rsidRPr="001C1290" w:rsidRDefault="00DE64FE" w:rsidP="00DE64FE">
            <w:pPr>
              <w:rPr>
                <w:lang w:val="en-GB" w:bidi="en-US"/>
              </w:rPr>
            </w:pPr>
            <w:r w:rsidRPr="001C1290">
              <w:rPr>
                <w:lang w:bidi="en-US"/>
              </w:rPr>
              <w:t>&lt;0.001*</w:t>
            </w:r>
          </w:p>
        </w:tc>
        <w:tc>
          <w:tcPr>
            <w:tcW w:w="2798" w:type="dxa"/>
          </w:tcPr>
          <w:p w14:paraId="7D8A2F50" w14:textId="77777777" w:rsidR="00DE64FE" w:rsidRPr="001C1290" w:rsidRDefault="00DE64FE" w:rsidP="00DE64FE">
            <w:pPr>
              <w:rPr>
                <w:lang w:val="en-GB" w:bidi="en-US"/>
              </w:rPr>
            </w:pPr>
            <w:r w:rsidRPr="001C1290">
              <w:rPr>
                <w:lang w:val="en-GB" w:bidi="en-US"/>
              </w:rPr>
              <w:t>0.149</w:t>
            </w:r>
          </w:p>
        </w:tc>
        <w:tc>
          <w:tcPr>
            <w:tcW w:w="2799" w:type="dxa"/>
          </w:tcPr>
          <w:p w14:paraId="39461B94" w14:textId="77777777" w:rsidR="00DE64FE" w:rsidRPr="001C1290" w:rsidRDefault="00DE64FE" w:rsidP="00DE64FE">
            <w:pPr>
              <w:rPr>
                <w:lang w:val="en-GB" w:bidi="en-US"/>
              </w:rPr>
            </w:pPr>
            <w:r w:rsidRPr="001C1290">
              <w:rPr>
                <w:lang w:val="en-GB" w:bidi="en-US"/>
              </w:rPr>
              <w:t>0.2235</w:t>
            </w:r>
          </w:p>
        </w:tc>
      </w:tr>
      <w:tr w:rsidR="00984BAC" w:rsidRPr="001C1290" w14:paraId="6E1CFED4" w14:textId="77777777" w:rsidTr="00984BAC">
        <w:trPr>
          <w:trHeight w:val="300"/>
        </w:trPr>
        <w:tc>
          <w:tcPr>
            <w:tcW w:w="2268" w:type="dxa"/>
            <w:noWrap/>
            <w:hideMark/>
          </w:tcPr>
          <w:p w14:paraId="0A23BB80" w14:textId="77777777" w:rsidR="00DE64FE" w:rsidRPr="001C1290" w:rsidRDefault="00DE64FE" w:rsidP="00DE64FE">
            <w:pPr>
              <w:rPr>
                <w:lang w:val="en-GB" w:bidi="en-US"/>
              </w:rPr>
            </w:pPr>
            <w:r w:rsidRPr="001C1290">
              <w:rPr>
                <w:lang w:val="en-GB" w:bidi="en-US"/>
              </w:rPr>
              <w:t>%EPT richness</w:t>
            </w:r>
          </w:p>
        </w:tc>
        <w:tc>
          <w:tcPr>
            <w:tcW w:w="2798" w:type="dxa"/>
            <w:noWrap/>
            <w:hideMark/>
          </w:tcPr>
          <w:p w14:paraId="17DCCF55" w14:textId="77777777" w:rsidR="00DE64FE" w:rsidRPr="001C1290" w:rsidRDefault="00DE64FE" w:rsidP="00DE64FE">
            <w:pPr>
              <w:rPr>
                <w:lang w:val="en-GB" w:bidi="en-US"/>
              </w:rPr>
            </w:pPr>
            <w:r w:rsidRPr="001C1290">
              <w:rPr>
                <w:lang w:val="en-GB" w:bidi="en-US"/>
              </w:rPr>
              <w:t>0.029</w:t>
            </w:r>
          </w:p>
        </w:tc>
        <w:tc>
          <w:tcPr>
            <w:tcW w:w="2799" w:type="dxa"/>
            <w:noWrap/>
            <w:hideMark/>
          </w:tcPr>
          <w:p w14:paraId="0D0A9B57" w14:textId="77777777" w:rsidR="00DE64FE" w:rsidRPr="001C1290" w:rsidRDefault="00DE64FE" w:rsidP="00DE64FE">
            <w:pPr>
              <w:rPr>
                <w:lang w:val="en-GB" w:bidi="en-US"/>
              </w:rPr>
            </w:pPr>
            <w:r w:rsidRPr="001C1290">
              <w:rPr>
                <w:lang w:val="en-GB" w:bidi="en-US"/>
              </w:rPr>
              <w:t>0.0348</w:t>
            </w:r>
          </w:p>
        </w:tc>
        <w:tc>
          <w:tcPr>
            <w:tcW w:w="2798" w:type="dxa"/>
          </w:tcPr>
          <w:p w14:paraId="6AF61991" w14:textId="77777777" w:rsidR="00DE64FE" w:rsidRPr="001C1290" w:rsidRDefault="00DE64FE" w:rsidP="00DE64FE">
            <w:pPr>
              <w:rPr>
                <w:lang w:val="en-GB" w:bidi="en-US"/>
              </w:rPr>
            </w:pPr>
            <w:r w:rsidRPr="001C1290">
              <w:rPr>
                <w:lang w:val="en-GB" w:bidi="en-US"/>
              </w:rPr>
              <w:t>0.536</w:t>
            </w:r>
          </w:p>
        </w:tc>
        <w:tc>
          <w:tcPr>
            <w:tcW w:w="2799" w:type="dxa"/>
          </w:tcPr>
          <w:p w14:paraId="7E3FBC05" w14:textId="77777777" w:rsidR="00DE64FE" w:rsidRPr="001C1290" w:rsidRDefault="00DE64FE" w:rsidP="00DE64FE">
            <w:pPr>
              <w:rPr>
                <w:lang w:val="en-GB" w:bidi="en-US"/>
              </w:rPr>
            </w:pPr>
            <w:r w:rsidRPr="001C1290">
              <w:rPr>
                <w:lang w:val="en-GB" w:bidi="en-US"/>
              </w:rPr>
              <w:t>0.6432</w:t>
            </w:r>
          </w:p>
        </w:tc>
      </w:tr>
      <w:tr w:rsidR="00984BAC" w:rsidRPr="001C1290" w14:paraId="4E58F77A" w14:textId="77777777" w:rsidTr="00984BAC">
        <w:trPr>
          <w:trHeight w:val="300"/>
        </w:trPr>
        <w:tc>
          <w:tcPr>
            <w:tcW w:w="2268" w:type="dxa"/>
            <w:noWrap/>
            <w:hideMark/>
          </w:tcPr>
          <w:p w14:paraId="69690453" w14:textId="77777777" w:rsidR="00DE64FE" w:rsidRPr="001C1290" w:rsidRDefault="00DE64FE" w:rsidP="00DE64FE">
            <w:pPr>
              <w:rPr>
                <w:lang w:val="en-GB" w:bidi="en-US"/>
              </w:rPr>
            </w:pPr>
            <w:r w:rsidRPr="001C1290">
              <w:rPr>
                <w:lang w:val="en-GB" w:bidi="en-US"/>
              </w:rPr>
              <w:t>%EPT abundance</w:t>
            </w:r>
          </w:p>
        </w:tc>
        <w:tc>
          <w:tcPr>
            <w:tcW w:w="2798" w:type="dxa"/>
            <w:noWrap/>
            <w:hideMark/>
          </w:tcPr>
          <w:p w14:paraId="7CD7C0FC" w14:textId="77777777" w:rsidR="00DE64FE" w:rsidRPr="001C1290" w:rsidRDefault="00DE64FE" w:rsidP="00DE64FE">
            <w:pPr>
              <w:rPr>
                <w:lang w:val="en-GB" w:bidi="en-US"/>
              </w:rPr>
            </w:pPr>
            <w:r w:rsidRPr="001C1290">
              <w:rPr>
                <w:lang w:bidi="en-US"/>
              </w:rPr>
              <w:t>&lt;0.001</w:t>
            </w:r>
          </w:p>
        </w:tc>
        <w:tc>
          <w:tcPr>
            <w:tcW w:w="2799" w:type="dxa"/>
            <w:noWrap/>
            <w:hideMark/>
          </w:tcPr>
          <w:p w14:paraId="7C1385C5" w14:textId="77777777" w:rsidR="00DE64FE" w:rsidRPr="001C1290" w:rsidRDefault="00DE64FE" w:rsidP="00DE64FE">
            <w:pPr>
              <w:rPr>
                <w:lang w:val="en-GB" w:bidi="en-US"/>
              </w:rPr>
            </w:pPr>
            <w:r w:rsidRPr="001C1290">
              <w:rPr>
                <w:lang w:bidi="en-US"/>
              </w:rPr>
              <w:t>&lt;0.001*</w:t>
            </w:r>
          </w:p>
        </w:tc>
        <w:tc>
          <w:tcPr>
            <w:tcW w:w="2798" w:type="dxa"/>
          </w:tcPr>
          <w:p w14:paraId="13FFCB15" w14:textId="77777777" w:rsidR="00DE64FE" w:rsidRPr="001C1290" w:rsidRDefault="00DE64FE" w:rsidP="00DE64FE">
            <w:pPr>
              <w:rPr>
                <w:lang w:val="en-GB" w:bidi="en-US"/>
              </w:rPr>
            </w:pPr>
            <w:r w:rsidRPr="001C1290">
              <w:rPr>
                <w:lang w:val="en-GB" w:bidi="en-US"/>
              </w:rPr>
              <w:t>0.644</w:t>
            </w:r>
          </w:p>
        </w:tc>
        <w:tc>
          <w:tcPr>
            <w:tcW w:w="2799" w:type="dxa"/>
          </w:tcPr>
          <w:p w14:paraId="571EA97D" w14:textId="77777777" w:rsidR="00DE64FE" w:rsidRPr="001C1290" w:rsidRDefault="00DE64FE" w:rsidP="00DE64FE">
            <w:pPr>
              <w:rPr>
                <w:lang w:val="en-GB" w:bidi="en-US"/>
              </w:rPr>
            </w:pPr>
            <w:r w:rsidRPr="001C1290">
              <w:rPr>
                <w:lang w:val="en-GB" w:bidi="en-US"/>
              </w:rPr>
              <w:t>0.644</w:t>
            </w:r>
          </w:p>
        </w:tc>
      </w:tr>
      <w:tr w:rsidR="00984BAC" w:rsidRPr="001C1290" w14:paraId="5717B2C8" w14:textId="77777777" w:rsidTr="00984BAC">
        <w:trPr>
          <w:trHeight w:val="300"/>
        </w:trPr>
        <w:tc>
          <w:tcPr>
            <w:tcW w:w="2268" w:type="dxa"/>
            <w:noWrap/>
            <w:hideMark/>
          </w:tcPr>
          <w:p w14:paraId="461ADFB5" w14:textId="77777777" w:rsidR="00DE64FE" w:rsidRPr="001C1290" w:rsidRDefault="00DE64FE" w:rsidP="00DE64FE">
            <w:pPr>
              <w:rPr>
                <w:lang w:val="en-GB" w:bidi="en-US"/>
              </w:rPr>
            </w:pPr>
            <w:r w:rsidRPr="001C1290">
              <w:rPr>
                <w:lang w:val="en-GB" w:bidi="en-US"/>
              </w:rPr>
              <w:t>ASPT</w:t>
            </w:r>
          </w:p>
        </w:tc>
        <w:tc>
          <w:tcPr>
            <w:tcW w:w="2798" w:type="dxa"/>
            <w:noWrap/>
            <w:hideMark/>
          </w:tcPr>
          <w:p w14:paraId="1004FB2C" w14:textId="77777777" w:rsidR="00DE64FE" w:rsidRPr="001C1290" w:rsidRDefault="00DE64FE" w:rsidP="00DE64FE">
            <w:pPr>
              <w:rPr>
                <w:lang w:val="en-GB" w:bidi="en-US"/>
              </w:rPr>
            </w:pPr>
            <w:r w:rsidRPr="001C1290">
              <w:rPr>
                <w:lang w:val="en-GB" w:bidi="en-US"/>
              </w:rPr>
              <w:t>0.267</w:t>
            </w:r>
          </w:p>
        </w:tc>
        <w:tc>
          <w:tcPr>
            <w:tcW w:w="2799" w:type="dxa"/>
            <w:noWrap/>
            <w:hideMark/>
          </w:tcPr>
          <w:p w14:paraId="2A248759" w14:textId="77777777" w:rsidR="00DE64FE" w:rsidRPr="001C1290" w:rsidRDefault="00DE64FE" w:rsidP="00DE64FE">
            <w:pPr>
              <w:rPr>
                <w:lang w:val="en-GB" w:bidi="en-US"/>
              </w:rPr>
            </w:pPr>
            <w:r w:rsidRPr="001C1290">
              <w:rPr>
                <w:lang w:val="en-GB" w:bidi="en-US"/>
              </w:rPr>
              <w:t>0.267</w:t>
            </w:r>
          </w:p>
        </w:tc>
        <w:tc>
          <w:tcPr>
            <w:tcW w:w="2798" w:type="dxa"/>
          </w:tcPr>
          <w:p w14:paraId="56693C4B" w14:textId="77777777" w:rsidR="00DE64FE" w:rsidRPr="001C1290" w:rsidRDefault="00DE64FE" w:rsidP="00DE64FE">
            <w:pPr>
              <w:rPr>
                <w:lang w:val="en-GB" w:bidi="en-US"/>
              </w:rPr>
            </w:pPr>
            <w:r w:rsidRPr="001C1290">
              <w:rPr>
                <w:lang w:bidi="en-US"/>
              </w:rPr>
              <w:t>&lt;0.001</w:t>
            </w:r>
          </w:p>
        </w:tc>
        <w:tc>
          <w:tcPr>
            <w:tcW w:w="2799" w:type="dxa"/>
          </w:tcPr>
          <w:p w14:paraId="1E3AF6B8" w14:textId="77777777" w:rsidR="00DE64FE" w:rsidRPr="001C1290" w:rsidRDefault="00DE64FE" w:rsidP="00DE64FE">
            <w:pPr>
              <w:rPr>
                <w:lang w:val="en-GB" w:bidi="en-US"/>
              </w:rPr>
            </w:pPr>
            <w:r w:rsidRPr="001C1290">
              <w:rPr>
                <w:lang w:bidi="en-US"/>
              </w:rPr>
              <w:t>&lt;0.001*</w:t>
            </w:r>
          </w:p>
        </w:tc>
      </w:tr>
      <w:tr w:rsidR="00984BAC" w:rsidRPr="001C1290" w14:paraId="67560A5C" w14:textId="77777777" w:rsidTr="00984BAC">
        <w:trPr>
          <w:trHeight w:val="300"/>
        </w:trPr>
        <w:tc>
          <w:tcPr>
            <w:tcW w:w="2268" w:type="dxa"/>
            <w:tcBorders>
              <w:bottom w:val="single" w:sz="4" w:space="0" w:color="auto"/>
            </w:tcBorders>
            <w:noWrap/>
            <w:hideMark/>
          </w:tcPr>
          <w:p w14:paraId="43327680" w14:textId="77777777" w:rsidR="00DE64FE" w:rsidRPr="001C1290" w:rsidRDefault="00DE64FE" w:rsidP="00DE64FE">
            <w:pPr>
              <w:rPr>
                <w:lang w:val="en-GB" w:bidi="en-US"/>
              </w:rPr>
            </w:pPr>
            <w:r w:rsidRPr="001C1290">
              <w:rPr>
                <w:lang w:val="en-GB" w:bidi="en-US"/>
              </w:rPr>
              <w:t>Shannon diversity</w:t>
            </w:r>
          </w:p>
        </w:tc>
        <w:tc>
          <w:tcPr>
            <w:tcW w:w="2798" w:type="dxa"/>
            <w:tcBorders>
              <w:bottom w:val="single" w:sz="4" w:space="0" w:color="auto"/>
            </w:tcBorders>
            <w:noWrap/>
            <w:hideMark/>
          </w:tcPr>
          <w:p w14:paraId="01F8F029" w14:textId="77777777" w:rsidR="00DE64FE" w:rsidRPr="001C1290" w:rsidRDefault="00DE64FE" w:rsidP="00DE64FE">
            <w:pPr>
              <w:rPr>
                <w:lang w:val="en-GB" w:bidi="en-US"/>
              </w:rPr>
            </w:pPr>
            <w:r w:rsidRPr="001C1290">
              <w:rPr>
                <w:lang w:bidi="en-US"/>
              </w:rPr>
              <w:t>&lt;0.001</w:t>
            </w:r>
          </w:p>
        </w:tc>
        <w:tc>
          <w:tcPr>
            <w:tcW w:w="2799" w:type="dxa"/>
            <w:tcBorders>
              <w:bottom w:val="single" w:sz="4" w:space="0" w:color="auto"/>
            </w:tcBorders>
            <w:noWrap/>
            <w:hideMark/>
          </w:tcPr>
          <w:p w14:paraId="4621F856" w14:textId="77777777" w:rsidR="00DE64FE" w:rsidRPr="001C1290" w:rsidRDefault="00DE64FE" w:rsidP="00DE64FE">
            <w:pPr>
              <w:rPr>
                <w:lang w:val="en-GB" w:bidi="en-US"/>
              </w:rPr>
            </w:pPr>
            <w:r w:rsidRPr="001C1290">
              <w:rPr>
                <w:lang w:bidi="en-US"/>
              </w:rPr>
              <w:t>&lt;0.001*</w:t>
            </w:r>
          </w:p>
        </w:tc>
        <w:tc>
          <w:tcPr>
            <w:tcW w:w="2798" w:type="dxa"/>
            <w:tcBorders>
              <w:bottom w:val="single" w:sz="4" w:space="0" w:color="auto"/>
            </w:tcBorders>
          </w:tcPr>
          <w:p w14:paraId="2040D1DD" w14:textId="77777777" w:rsidR="00DE64FE" w:rsidRPr="001C1290" w:rsidRDefault="00DE64FE" w:rsidP="00DE64FE">
            <w:pPr>
              <w:rPr>
                <w:lang w:val="en-GB" w:bidi="en-US"/>
              </w:rPr>
            </w:pPr>
            <w:r w:rsidRPr="001C1290">
              <w:rPr>
                <w:lang w:bidi="en-US"/>
              </w:rPr>
              <w:t>&lt;0.001</w:t>
            </w:r>
          </w:p>
        </w:tc>
        <w:tc>
          <w:tcPr>
            <w:tcW w:w="2799" w:type="dxa"/>
            <w:tcBorders>
              <w:bottom w:val="single" w:sz="4" w:space="0" w:color="auto"/>
            </w:tcBorders>
          </w:tcPr>
          <w:p w14:paraId="71BFD4DD" w14:textId="77777777" w:rsidR="00DE64FE" w:rsidRPr="001C1290" w:rsidRDefault="00DE64FE" w:rsidP="00DE64FE">
            <w:pPr>
              <w:rPr>
                <w:lang w:val="en-GB" w:bidi="en-US"/>
              </w:rPr>
            </w:pPr>
            <w:r w:rsidRPr="001C1290">
              <w:rPr>
                <w:lang w:bidi="en-US"/>
              </w:rPr>
              <w:t>&lt;0.001*</w:t>
            </w:r>
          </w:p>
        </w:tc>
      </w:tr>
    </w:tbl>
    <w:p w14:paraId="4777AAA9" w14:textId="77777777" w:rsidR="001C1290" w:rsidRPr="001C1290" w:rsidRDefault="001C1290" w:rsidP="001C1290">
      <w:pPr>
        <w:rPr>
          <w:lang w:val="en-GB" w:bidi="en-US"/>
        </w:rPr>
      </w:pPr>
    </w:p>
    <w:p w14:paraId="54DAE50B" w14:textId="77777777" w:rsidR="001C1290" w:rsidRPr="001C1290" w:rsidRDefault="001C1290" w:rsidP="001C1290">
      <w:pPr>
        <w:rPr>
          <w:lang w:val="en-GB" w:bidi="en-US"/>
        </w:rPr>
      </w:pPr>
      <w:r w:rsidRPr="001C1290">
        <w:rPr>
          <w:lang w:val="en-GB" w:bidi="en-US"/>
        </w:rPr>
        <w:t>*marks metrics which are significant after adjustment</w:t>
      </w:r>
    </w:p>
    <w:p w14:paraId="4DCDD61E" w14:textId="77777777" w:rsidR="001C1290" w:rsidRDefault="001C1290" w:rsidP="001C1290">
      <w:pPr>
        <w:rPr>
          <w:lang w:bidi="en-US"/>
        </w:rPr>
      </w:pPr>
    </w:p>
    <w:p w14:paraId="7F0F71D1" w14:textId="02482011" w:rsidR="002E4E64" w:rsidRDefault="002E4E64" w:rsidP="002E4E64">
      <w:pPr>
        <w:tabs>
          <w:tab w:val="left" w:pos="804"/>
        </w:tabs>
        <w:rPr>
          <w:b/>
          <w:lang w:bidi="en-US"/>
        </w:rPr>
      </w:pPr>
    </w:p>
    <w:p w14:paraId="075BBE82" w14:textId="65A83D64" w:rsidR="000C0151" w:rsidRPr="002E4E64" w:rsidRDefault="002E4E64" w:rsidP="002E4E64">
      <w:pPr>
        <w:tabs>
          <w:tab w:val="left" w:pos="804"/>
        </w:tabs>
        <w:rPr>
          <w:lang w:bidi="en-US"/>
        </w:rPr>
        <w:sectPr w:rsidR="000C0151" w:rsidRPr="002E4E64" w:rsidSect="001C1290">
          <w:pgSz w:w="16838" w:h="11906" w:orient="landscape" w:code="9"/>
          <w:pgMar w:top="1531" w:right="1417" w:bottom="1531" w:left="1077" w:header="1020" w:footer="850" w:gutter="0"/>
          <w:lnNumType w:countBy="1" w:restart="continuous"/>
          <w:pgNumType w:start="1"/>
          <w:cols w:space="425"/>
          <w:titlePg/>
          <w:docGrid w:type="lines" w:linePitch="326"/>
        </w:sectPr>
      </w:pPr>
      <w:r>
        <w:rPr>
          <w:lang w:bidi="en-US"/>
        </w:rPr>
        <w:lastRenderedPageBreak/>
        <w:tab/>
      </w:r>
    </w:p>
    <w:p w14:paraId="6D1F5056" w14:textId="53609613" w:rsidR="00750220" w:rsidRPr="00847485" w:rsidRDefault="00750220" w:rsidP="00750220">
      <w:pPr>
        <w:pStyle w:val="MDPI21heading1"/>
        <w:rPr>
          <w:lang w:val="en-GB"/>
        </w:rPr>
      </w:pPr>
      <w:r>
        <w:rPr>
          <w:lang w:val="en-GB"/>
        </w:rPr>
        <w:lastRenderedPageBreak/>
        <w:t xml:space="preserve">Appendix C </w:t>
      </w:r>
      <w:r w:rsidRPr="00847485">
        <w:rPr>
          <w:lang w:val="en-GB"/>
        </w:rPr>
        <w:t xml:space="preserve">Welcome &amp; Introduction </w:t>
      </w:r>
      <w:r>
        <w:rPr>
          <w:lang w:val="en-GB"/>
        </w:rPr>
        <w:t>(</w:t>
      </w:r>
      <w:r w:rsidRPr="00847485">
        <w:rPr>
          <w:lang w:val="en-GB"/>
        </w:rPr>
        <w:t>5 minutes</w:t>
      </w:r>
      <w:r>
        <w:rPr>
          <w:lang w:val="en-GB"/>
        </w:rPr>
        <w:t>)</w:t>
      </w:r>
    </w:p>
    <w:p w14:paraId="6559E163" w14:textId="77777777" w:rsidR="00750220" w:rsidRPr="00847485" w:rsidRDefault="00750220" w:rsidP="00750220">
      <w:pPr>
        <w:pStyle w:val="MDPI31text"/>
        <w:ind w:firstLine="0"/>
        <w:rPr>
          <w:lang w:val="en-GB"/>
        </w:rPr>
      </w:pPr>
      <w:r w:rsidRPr="00847485">
        <w:rPr>
          <w:lang w:val="en-GB"/>
        </w:rPr>
        <w:t xml:space="preserve">Provide name badges and refreshments </w:t>
      </w:r>
      <w:r>
        <w:rPr>
          <w:lang w:val="en-GB"/>
        </w:rPr>
        <w:t>{</w:t>
      </w:r>
      <w:r w:rsidRPr="00847485">
        <w:rPr>
          <w:lang w:val="en-GB"/>
        </w:rPr>
        <w:t>available prior to focus group discussion</w:t>
      </w:r>
      <w:r>
        <w:rPr>
          <w:lang w:val="en-GB"/>
        </w:rPr>
        <w:t>)</w:t>
      </w:r>
      <w:r w:rsidRPr="00847485">
        <w:rPr>
          <w:lang w:val="en-GB"/>
        </w:rPr>
        <w:t>.</w:t>
      </w:r>
    </w:p>
    <w:p w14:paraId="442878CB" w14:textId="77777777" w:rsidR="00750220" w:rsidRPr="00847485" w:rsidRDefault="00750220" w:rsidP="00750220">
      <w:pPr>
        <w:pStyle w:val="MDPI31text"/>
        <w:ind w:firstLine="0"/>
        <w:rPr>
          <w:lang w:val="en-GB"/>
        </w:rPr>
      </w:pPr>
      <w:r w:rsidRPr="00847485">
        <w:rPr>
          <w:lang w:val="en-GB"/>
        </w:rPr>
        <w:t>Ask for consent and demographic forms to be filled in.</w:t>
      </w:r>
    </w:p>
    <w:p w14:paraId="5FAED7D0" w14:textId="77777777" w:rsidR="00750220" w:rsidRPr="00847485" w:rsidRDefault="00750220" w:rsidP="00750220">
      <w:pPr>
        <w:pStyle w:val="MDPI31text"/>
        <w:ind w:firstLine="0"/>
        <w:rPr>
          <w:lang w:val="en-GB"/>
        </w:rPr>
      </w:pPr>
      <w:r w:rsidRPr="00847485">
        <w:rPr>
          <w:lang w:val="en-GB"/>
        </w:rPr>
        <w:t xml:space="preserve">Thank participants for coming, check consent, confirm timings, explain how focus group will work and what it is about </w:t>
      </w:r>
      <w:r>
        <w:rPr>
          <w:lang w:val="en-GB"/>
        </w:rPr>
        <w:t>{</w:t>
      </w:r>
      <w:r w:rsidRPr="00847485">
        <w:rPr>
          <w:lang w:val="en-GB"/>
        </w:rPr>
        <w:t>how people use and feel about local parks, things they like and don’t like</w:t>
      </w:r>
      <w:r>
        <w:rPr>
          <w:lang w:val="en-GB"/>
        </w:rPr>
        <w:t>)</w:t>
      </w:r>
      <w:r w:rsidRPr="00847485">
        <w:rPr>
          <w:lang w:val="en-GB"/>
        </w:rPr>
        <w:t xml:space="preserve">. </w:t>
      </w:r>
    </w:p>
    <w:p w14:paraId="519A3F1F" w14:textId="77777777" w:rsidR="00750220" w:rsidRPr="00847485" w:rsidRDefault="00750220" w:rsidP="00750220">
      <w:pPr>
        <w:pStyle w:val="MDPI31text"/>
        <w:ind w:firstLine="0"/>
        <w:rPr>
          <w:lang w:val="en-GB"/>
        </w:rPr>
      </w:pPr>
      <w:r w:rsidRPr="00847485">
        <w:rPr>
          <w:lang w:val="en-GB"/>
        </w:rPr>
        <w:t>Answer any questions relating to session.</w:t>
      </w:r>
    </w:p>
    <w:p w14:paraId="25746C11" w14:textId="77777777" w:rsidR="00750220" w:rsidRPr="00847485" w:rsidRDefault="00750220" w:rsidP="00750220">
      <w:pPr>
        <w:pStyle w:val="MDPI31text"/>
        <w:ind w:firstLine="0"/>
        <w:rPr>
          <w:lang w:val="en-GB"/>
        </w:rPr>
      </w:pPr>
      <w:r w:rsidRPr="00847485">
        <w:rPr>
          <w:lang w:val="en-GB"/>
        </w:rPr>
        <w:t xml:space="preserve">Set out ground rules eg. all participants have a chance to talk, only one person to talk at a time. </w:t>
      </w:r>
    </w:p>
    <w:p w14:paraId="7E629FEA" w14:textId="77777777" w:rsidR="00750220" w:rsidRPr="00847485" w:rsidRDefault="00750220" w:rsidP="00750220">
      <w:pPr>
        <w:pStyle w:val="MDPI31text"/>
        <w:ind w:firstLine="0"/>
        <w:rPr>
          <w:lang w:val="en-GB"/>
        </w:rPr>
      </w:pPr>
      <w:r w:rsidRPr="00847485">
        <w:rPr>
          <w:lang w:val="en-GB"/>
        </w:rPr>
        <w:t>Let’s start by introducing ourselves.</w:t>
      </w:r>
    </w:p>
    <w:p w14:paraId="289DC8BF" w14:textId="77777777" w:rsidR="00750220" w:rsidRPr="00847485" w:rsidRDefault="00750220" w:rsidP="00750220">
      <w:pPr>
        <w:pStyle w:val="MDPI21heading1"/>
        <w:rPr>
          <w:lang w:val="en-GB"/>
        </w:rPr>
      </w:pPr>
      <w:r w:rsidRPr="00847485">
        <w:rPr>
          <w:lang w:val="en-GB"/>
        </w:rPr>
        <w:t xml:space="preserve">Use of the Park </w:t>
      </w:r>
    </w:p>
    <w:p w14:paraId="482B213A" w14:textId="77777777" w:rsidR="00750220" w:rsidRDefault="00750220" w:rsidP="00750220">
      <w:pPr>
        <w:pStyle w:val="MDPI31text"/>
        <w:ind w:firstLine="0"/>
        <w:rPr>
          <w:lang w:val="en-GB"/>
        </w:rPr>
      </w:pPr>
      <w:r w:rsidRPr="00847485">
        <w:rPr>
          <w:lang w:val="en-GB"/>
        </w:rPr>
        <w:t>Give everyone a card and ask them to tick their answer.</w:t>
      </w:r>
    </w:p>
    <w:p w14:paraId="39A67FBE" w14:textId="77777777" w:rsidR="00750220" w:rsidRPr="00847485" w:rsidRDefault="00750220" w:rsidP="00750220">
      <w:pPr>
        <w:pStyle w:val="MDPI31text"/>
        <w:rPr>
          <w:lang w:val="en-GB"/>
        </w:rPr>
      </w:pPr>
      <w:r w:rsidRPr="00847485">
        <w:rPr>
          <w:noProof/>
          <w:lang w:val="en-GB" w:eastAsia="en-GB" w:bidi="ar-SA"/>
        </w:rPr>
        <mc:AlternateContent>
          <mc:Choice Requires="wpg">
            <w:drawing>
              <wp:anchor distT="0" distB="0" distL="114300" distR="114300" simplePos="0" relativeHeight="251697152" behindDoc="0" locked="0" layoutInCell="1" allowOverlap="1" wp14:anchorId="5B92C233" wp14:editId="28310BB3">
                <wp:simplePos x="0" y="0"/>
                <wp:positionH relativeFrom="column">
                  <wp:posOffset>142240</wp:posOffset>
                </wp:positionH>
                <wp:positionV relativeFrom="paragraph">
                  <wp:posOffset>245110</wp:posOffset>
                </wp:positionV>
                <wp:extent cx="5379720" cy="2257425"/>
                <wp:effectExtent l="0" t="0" r="11430" b="28575"/>
                <wp:wrapSquare wrapText="bothSides"/>
                <wp:docPr id="24" name="Group 24"/>
                <wp:cNvGraphicFramePr/>
                <a:graphic xmlns:a="http://schemas.openxmlformats.org/drawingml/2006/main">
                  <a:graphicData uri="http://schemas.microsoft.com/office/word/2010/wordprocessingGroup">
                    <wpg:wgp>
                      <wpg:cNvGrpSpPr/>
                      <wpg:grpSpPr>
                        <a:xfrm>
                          <a:off x="0" y="0"/>
                          <a:ext cx="5379720" cy="2257425"/>
                          <a:chOff x="104775" y="0"/>
                          <a:chExt cx="5379720" cy="2257425"/>
                        </a:xfrm>
                      </wpg:grpSpPr>
                      <wps:wsp>
                        <wps:cNvPr id="307" name="Text Box 307"/>
                        <wps:cNvSpPr txBox="1">
                          <a:spLocks noChangeArrowheads="1"/>
                        </wps:cNvSpPr>
                        <wps:spPr bwMode="auto">
                          <a:xfrm>
                            <a:off x="104775" y="0"/>
                            <a:ext cx="5379720" cy="2257425"/>
                          </a:xfrm>
                          <a:prstGeom prst="rect">
                            <a:avLst/>
                          </a:prstGeom>
                          <a:solidFill>
                            <a:srgbClr val="FFFFFF"/>
                          </a:solidFill>
                          <a:ln w="9525">
                            <a:solidFill>
                              <a:srgbClr val="000000"/>
                            </a:solidFill>
                            <a:miter lim="800000"/>
                            <a:headEnd/>
                            <a:tailEnd/>
                          </a:ln>
                        </wps:spPr>
                        <wps:txbx>
                          <w:txbxContent>
                            <w:p w14:paraId="77D09463" w14:textId="77777777" w:rsidR="004E0C22" w:rsidRDefault="004E0C22" w:rsidP="00750220">
                              <w:r>
                                <w:t xml:space="preserve">On average, how often do you spend time in Philip’s Park and/or Clayton Vale? </w:t>
                              </w:r>
                            </w:p>
                            <w:p w14:paraId="17D99A05" w14:textId="77777777" w:rsidR="004E0C22" w:rsidRDefault="004E0C22" w:rsidP="00750220">
                              <w:r>
                                <w:tab/>
                              </w:r>
                              <w:r>
                                <w:tab/>
                              </w:r>
                              <w:r>
                                <w:tab/>
                              </w:r>
                              <w:r>
                                <w:tab/>
                              </w:r>
                              <w:r>
                                <w:tab/>
                                <w:t xml:space="preserve">    Philip’s Park</w:t>
                              </w:r>
                              <w:r>
                                <w:tab/>
                              </w:r>
                              <w:r>
                                <w:tab/>
                              </w:r>
                              <w:r>
                                <w:tab/>
                                <w:t>Clayton Vale</w:t>
                              </w:r>
                            </w:p>
                            <w:p w14:paraId="11F675A1" w14:textId="77777777" w:rsidR="004E0C22" w:rsidRDefault="004E0C22" w:rsidP="00750220">
                              <w:r>
                                <w:t xml:space="preserve">[1] Every day/most days </w:t>
                              </w:r>
                            </w:p>
                            <w:p w14:paraId="370B63BA" w14:textId="77777777" w:rsidR="004E0C22" w:rsidRDefault="004E0C22" w:rsidP="00750220">
                              <w:r>
                                <w:t>[2] Once a week</w:t>
                              </w:r>
                            </w:p>
                            <w:p w14:paraId="4AFD9FED" w14:textId="77777777" w:rsidR="004E0C22" w:rsidRDefault="004E0C22" w:rsidP="00750220">
                              <w:r>
                                <w:t>[3] Once a month</w:t>
                              </w:r>
                            </w:p>
                            <w:p w14:paraId="7EED1A44" w14:textId="77777777" w:rsidR="004E0C22" w:rsidRDefault="004E0C22" w:rsidP="00750220">
                              <w:r>
                                <w:t>[4] Once every few months</w:t>
                              </w:r>
                            </w:p>
                            <w:p w14:paraId="6915945E" w14:textId="77777777" w:rsidR="004E0C22" w:rsidRDefault="004E0C22" w:rsidP="00750220">
                              <w:r>
                                <w:t>[5] Two or three times a year</w:t>
                              </w:r>
                            </w:p>
                            <w:p w14:paraId="7BE9C91D" w14:textId="77777777" w:rsidR="004E0C22" w:rsidRDefault="004E0C22" w:rsidP="00750220">
                              <w:r>
                                <w:t>[6] Once a year or less</w:t>
                              </w:r>
                            </w:p>
                            <w:p w14:paraId="52D55E1C" w14:textId="77777777" w:rsidR="004E0C22" w:rsidRDefault="004E0C22" w:rsidP="00750220">
                              <w:r>
                                <w:t>[7] Never visit</w:t>
                              </w:r>
                            </w:p>
                            <w:p w14:paraId="5E884CAF" w14:textId="77777777" w:rsidR="004E0C22" w:rsidRDefault="004E0C22" w:rsidP="00750220"/>
                          </w:txbxContent>
                        </wps:txbx>
                        <wps:bodyPr rot="0" vert="horz" wrap="square" lIns="91440" tIns="45720" rIns="91440" bIns="45720" anchor="t" anchorCtr="0" upright="1">
                          <a:noAutofit/>
                        </wps:bodyPr>
                      </wps:wsp>
                      <wps:wsp>
                        <wps:cNvPr id="308" name="Straight Arrow Connector 308"/>
                        <wps:cNvCnPr>
                          <a:cxnSpLocks noChangeShapeType="1"/>
                        </wps:cNvCnPr>
                        <wps:spPr bwMode="auto">
                          <a:xfrm>
                            <a:off x="2047875" y="581025"/>
                            <a:ext cx="0" cy="147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Straight Arrow Connector 309"/>
                        <wps:cNvCnPr>
                          <a:cxnSpLocks noChangeShapeType="1"/>
                        </wps:cNvCnPr>
                        <wps:spPr bwMode="auto">
                          <a:xfrm>
                            <a:off x="3686175" y="581025"/>
                            <a:ext cx="0" cy="147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B92C233" id="Group 24" o:spid="_x0000_s1034" style="position:absolute;left:0;text-align:left;margin-left:11.2pt;margin-top:19.3pt;width:423.6pt;height:177.75pt;z-index:251697152;mso-height-relative:margin" coordorigin="1047" coordsize="53797,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">
                <v:shape id="Text Box 307" o:spid="_x0000_s1035" type="#_x0000_t202" style="position:absolute;left:1047;width:53797;height:2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77D09463" w14:textId="77777777" w:rsidR="004E0C22" w:rsidRDefault="004E0C22" w:rsidP="00750220">
                        <w:r>
                          <w:t xml:space="preserve">On average, how often do you spend time in Philip’s Park and/or Clayton Vale? </w:t>
                        </w:r>
                      </w:p>
                      <w:p w14:paraId="17D99A05" w14:textId="77777777" w:rsidR="004E0C22" w:rsidRDefault="004E0C22" w:rsidP="00750220">
                        <w:r>
                          <w:tab/>
                        </w:r>
                        <w:r>
                          <w:tab/>
                        </w:r>
                        <w:r>
                          <w:tab/>
                        </w:r>
                        <w:r>
                          <w:tab/>
                        </w:r>
                        <w:r>
                          <w:tab/>
                          <w:t xml:space="preserve">    Philip’s Park</w:t>
                        </w:r>
                        <w:r>
                          <w:tab/>
                        </w:r>
                        <w:r>
                          <w:tab/>
                        </w:r>
                        <w:r>
                          <w:tab/>
                          <w:t>Clayton Vale</w:t>
                        </w:r>
                      </w:p>
                      <w:p w14:paraId="11F675A1" w14:textId="77777777" w:rsidR="004E0C22" w:rsidRDefault="004E0C22" w:rsidP="00750220">
                        <w:r>
                          <w:t xml:space="preserve">[1] Every day/most days </w:t>
                        </w:r>
                      </w:p>
                      <w:p w14:paraId="370B63BA" w14:textId="77777777" w:rsidR="004E0C22" w:rsidRDefault="004E0C22" w:rsidP="00750220">
                        <w:r>
                          <w:t>[2] Once a week</w:t>
                        </w:r>
                      </w:p>
                      <w:p w14:paraId="4AFD9FED" w14:textId="77777777" w:rsidR="004E0C22" w:rsidRDefault="004E0C22" w:rsidP="00750220">
                        <w:r>
                          <w:t>[3] Once a month</w:t>
                        </w:r>
                      </w:p>
                      <w:p w14:paraId="7EED1A44" w14:textId="77777777" w:rsidR="004E0C22" w:rsidRDefault="004E0C22" w:rsidP="00750220">
                        <w:r>
                          <w:t>[4] Once every few months</w:t>
                        </w:r>
                      </w:p>
                      <w:p w14:paraId="6915945E" w14:textId="77777777" w:rsidR="004E0C22" w:rsidRDefault="004E0C22" w:rsidP="00750220">
                        <w:r>
                          <w:t>[5] Two or three times a year</w:t>
                        </w:r>
                      </w:p>
                      <w:p w14:paraId="7BE9C91D" w14:textId="77777777" w:rsidR="004E0C22" w:rsidRDefault="004E0C22" w:rsidP="00750220">
                        <w:r>
                          <w:t>[6] Once a year or less</w:t>
                        </w:r>
                      </w:p>
                      <w:p w14:paraId="52D55E1C" w14:textId="77777777" w:rsidR="004E0C22" w:rsidRDefault="004E0C22" w:rsidP="00750220">
                        <w:r>
                          <w:t>[7] Never visit</w:t>
                        </w:r>
                      </w:p>
                      <w:p w14:paraId="5E884CAF" w14:textId="77777777" w:rsidR="004E0C22" w:rsidRDefault="004E0C22" w:rsidP="00750220"/>
                    </w:txbxContent>
                  </v:textbox>
                </v:shape>
                <v:shapetype id="_x0000_t32" coordsize="21600,21600" o:spt="32" o:oned="t" path="m,l21600,21600e" filled="f">
                  <v:path arrowok="t" fillok="f" o:connecttype="none"/>
                  <o:lock v:ext="edit" shapetype="t"/>
                </v:shapetype>
                <v:shape id="Straight Arrow Connector 308" o:spid="_x0000_s1036" type="#_x0000_t32" style="position:absolute;left:20478;top:5810;width:0;height:14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Straight Arrow Connector 309" o:spid="_x0000_s1037" type="#_x0000_t32" style="position:absolute;left:36861;top:5810;width:0;height:14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w10:wrap type="square"/>
              </v:group>
            </w:pict>
          </mc:Fallback>
        </mc:AlternateContent>
      </w:r>
    </w:p>
    <w:p w14:paraId="437F756A" w14:textId="77777777" w:rsidR="00750220" w:rsidRPr="00847485" w:rsidRDefault="00750220" w:rsidP="00750220">
      <w:pPr>
        <w:pStyle w:val="MDPI31text"/>
        <w:rPr>
          <w:lang w:val="en-GB"/>
        </w:rPr>
      </w:pPr>
    </w:p>
    <w:p w14:paraId="0BC831BD" w14:textId="77777777" w:rsidR="00750220" w:rsidRDefault="00750220" w:rsidP="00750220">
      <w:pPr>
        <w:pStyle w:val="MDPI31text"/>
        <w:rPr>
          <w:lang w:val="en-GB"/>
        </w:rPr>
      </w:pPr>
    </w:p>
    <w:p w14:paraId="1A28C50D" w14:textId="77777777" w:rsidR="00750220" w:rsidRPr="00847485" w:rsidRDefault="00750220" w:rsidP="00750220">
      <w:pPr>
        <w:pStyle w:val="MDPI31text"/>
        <w:ind w:firstLine="0"/>
        <w:rPr>
          <w:lang w:val="en-GB"/>
        </w:rPr>
      </w:pPr>
      <w:r w:rsidRPr="00847485">
        <w:rPr>
          <w:lang w:val="en-GB"/>
        </w:rPr>
        <w:t>Discussion of answers on cards:</w:t>
      </w:r>
    </w:p>
    <w:p w14:paraId="291C4FB4" w14:textId="77777777" w:rsidR="00750220" w:rsidRPr="00847485" w:rsidRDefault="00750220" w:rsidP="00750220">
      <w:pPr>
        <w:pStyle w:val="MDPI31text"/>
        <w:numPr>
          <w:ilvl w:val="0"/>
          <w:numId w:val="17"/>
        </w:numPr>
        <w:rPr>
          <w:lang w:val="en-GB"/>
        </w:rPr>
      </w:pPr>
      <w:r w:rsidRPr="00847485">
        <w:rPr>
          <w:lang w:val="en-GB"/>
        </w:rPr>
        <w:t>How often do you visit Philip’s Park and Clayton Vale?</w:t>
      </w:r>
    </w:p>
    <w:p w14:paraId="3E2A66E9" w14:textId="77777777" w:rsidR="00750220" w:rsidRPr="00847485" w:rsidRDefault="00750220" w:rsidP="00750220">
      <w:pPr>
        <w:pStyle w:val="MDPI31text"/>
        <w:numPr>
          <w:ilvl w:val="0"/>
          <w:numId w:val="17"/>
        </w:numPr>
        <w:rPr>
          <w:lang w:val="en-GB"/>
        </w:rPr>
      </w:pPr>
      <w:r w:rsidRPr="00847485">
        <w:rPr>
          <w:lang w:val="en-GB"/>
        </w:rPr>
        <w:t>Do you visit one park more often than the other?</w:t>
      </w:r>
    </w:p>
    <w:p w14:paraId="7BBACD29" w14:textId="77777777" w:rsidR="00750220" w:rsidRPr="00847485" w:rsidRDefault="00750220" w:rsidP="00750220">
      <w:pPr>
        <w:pStyle w:val="MDPI31text"/>
        <w:numPr>
          <w:ilvl w:val="0"/>
          <w:numId w:val="17"/>
        </w:numPr>
        <w:rPr>
          <w:lang w:val="en-GB"/>
        </w:rPr>
      </w:pPr>
      <w:r w:rsidRPr="00847485">
        <w:rPr>
          <w:lang w:val="en-GB"/>
        </w:rPr>
        <w:t>May be dependent season/weather, week/weekend, school holidays.</w:t>
      </w:r>
    </w:p>
    <w:p w14:paraId="485D99E7" w14:textId="77777777" w:rsidR="00750220" w:rsidRPr="00847485" w:rsidRDefault="00750220" w:rsidP="00750220">
      <w:pPr>
        <w:pStyle w:val="MDPI21heading1"/>
        <w:rPr>
          <w:lang w:val="en-GB"/>
        </w:rPr>
      </w:pPr>
      <w:r w:rsidRPr="00847485">
        <w:rPr>
          <w:lang w:val="en-GB"/>
        </w:rPr>
        <w:t>Views of Local Park</w:t>
      </w:r>
    </w:p>
    <w:p w14:paraId="49E5FE12" w14:textId="77777777" w:rsidR="00750220" w:rsidRPr="00847485" w:rsidRDefault="00750220" w:rsidP="00750220">
      <w:pPr>
        <w:pStyle w:val="MDPI31text"/>
        <w:ind w:firstLine="0"/>
        <w:rPr>
          <w:lang w:val="en-GB"/>
        </w:rPr>
      </w:pPr>
      <w:r w:rsidRPr="00847485">
        <w:rPr>
          <w:lang w:val="en-GB"/>
        </w:rPr>
        <w:t>Do you like going to the park? Why?</w:t>
      </w:r>
    </w:p>
    <w:p w14:paraId="1750D980" w14:textId="77777777" w:rsidR="00750220" w:rsidRPr="00847485" w:rsidRDefault="00750220" w:rsidP="00750220">
      <w:pPr>
        <w:pStyle w:val="MDPI31text"/>
        <w:ind w:firstLine="0"/>
        <w:rPr>
          <w:lang w:val="en-GB"/>
        </w:rPr>
      </w:pPr>
      <w:r w:rsidRPr="00847485">
        <w:rPr>
          <w:lang w:val="en-GB"/>
        </w:rPr>
        <w:t>Do you avoid going to the park? Why?</w:t>
      </w:r>
    </w:p>
    <w:p w14:paraId="13B4B8A1" w14:textId="77777777" w:rsidR="00750220" w:rsidRDefault="00750220" w:rsidP="00750220">
      <w:pPr>
        <w:pStyle w:val="MDPI31text"/>
        <w:ind w:firstLine="0"/>
        <w:rPr>
          <w:lang w:val="en-GB"/>
        </w:rPr>
      </w:pPr>
      <w:r w:rsidRPr="00847485">
        <w:rPr>
          <w:lang w:val="en-GB"/>
        </w:rPr>
        <w:t xml:space="preserve">Are there particular areas you like to visit or avoid visiting? </w:t>
      </w:r>
      <w:r>
        <w:rPr>
          <w:lang w:val="en-GB"/>
        </w:rPr>
        <w:t>{</w:t>
      </w:r>
      <w:r w:rsidRPr="00847485">
        <w:rPr>
          <w:lang w:val="en-GB"/>
        </w:rPr>
        <w:t>may be discussed in why</w:t>
      </w:r>
      <w:r>
        <w:rPr>
          <w:lang w:val="en-GB"/>
        </w:rPr>
        <w:t>)</w:t>
      </w:r>
    </w:p>
    <w:p w14:paraId="171BA3A6" w14:textId="77777777" w:rsidR="00750220" w:rsidRDefault="00750220" w:rsidP="00750220">
      <w:pPr>
        <w:pStyle w:val="MDPI21heading1"/>
        <w:rPr>
          <w:lang w:val="en-GB"/>
        </w:rPr>
      </w:pPr>
    </w:p>
    <w:p w14:paraId="1A61E2C3" w14:textId="77777777" w:rsidR="00750220" w:rsidRDefault="00750220" w:rsidP="00750220">
      <w:pPr>
        <w:pStyle w:val="MDPI21heading1"/>
        <w:rPr>
          <w:lang w:val="en-GB"/>
        </w:rPr>
      </w:pPr>
    </w:p>
    <w:p w14:paraId="384502F2" w14:textId="77777777" w:rsidR="00750220" w:rsidRDefault="00750220" w:rsidP="00750220">
      <w:pPr>
        <w:pStyle w:val="MDPI21heading1"/>
        <w:rPr>
          <w:lang w:val="en-GB"/>
        </w:rPr>
      </w:pPr>
    </w:p>
    <w:p w14:paraId="4A8EC8EB" w14:textId="77777777" w:rsidR="00750220" w:rsidRDefault="00750220" w:rsidP="00750220">
      <w:pPr>
        <w:pStyle w:val="MDPI21heading1"/>
        <w:rPr>
          <w:lang w:val="en-GB"/>
        </w:rPr>
      </w:pPr>
    </w:p>
    <w:p w14:paraId="62BEB264" w14:textId="77777777" w:rsidR="00750220" w:rsidRDefault="00750220" w:rsidP="00750220">
      <w:pPr>
        <w:pStyle w:val="MDPI21heading1"/>
        <w:rPr>
          <w:lang w:val="en-GB"/>
        </w:rPr>
      </w:pPr>
    </w:p>
    <w:p w14:paraId="0058E60E" w14:textId="77777777" w:rsidR="00A972AC" w:rsidRDefault="00A972AC" w:rsidP="00750220">
      <w:pPr>
        <w:pStyle w:val="MDPI21heading1"/>
        <w:rPr>
          <w:lang w:val="en-GB"/>
        </w:rPr>
      </w:pPr>
    </w:p>
    <w:p w14:paraId="48CE8A0F" w14:textId="77777777" w:rsidR="00750220" w:rsidRDefault="00750220" w:rsidP="00750220">
      <w:pPr>
        <w:pStyle w:val="MDPI21heading1"/>
        <w:rPr>
          <w:lang w:val="en-GB"/>
        </w:rPr>
      </w:pPr>
    </w:p>
    <w:p w14:paraId="36933239" w14:textId="77777777" w:rsidR="00750220" w:rsidRDefault="00750220" w:rsidP="00750220">
      <w:pPr>
        <w:pStyle w:val="MDPI21heading1"/>
        <w:rPr>
          <w:lang w:val="en-GB"/>
        </w:rPr>
      </w:pPr>
      <w:r w:rsidRPr="00847485">
        <w:rPr>
          <w:lang w:val="en-GB"/>
        </w:rPr>
        <w:t>Reasons for Visiting</w:t>
      </w:r>
    </w:p>
    <w:p w14:paraId="47FA8734" w14:textId="658CE4A6" w:rsidR="00750220" w:rsidRPr="00847485" w:rsidRDefault="00750220" w:rsidP="00750220">
      <w:pPr>
        <w:pStyle w:val="MDPI21heading1"/>
        <w:rPr>
          <w:b w:val="0"/>
          <w:lang w:val="en-GB"/>
        </w:rPr>
      </w:pPr>
      <w:r w:rsidRPr="00847485">
        <w:rPr>
          <w:b w:val="0"/>
          <w:noProof/>
          <w:lang w:val="en-GB" w:eastAsia="en-GB" w:bidi="ar-SA"/>
        </w:rPr>
        <mc:AlternateContent>
          <mc:Choice Requires="wpg">
            <w:drawing>
              <wp:anchor distT="0" distB="0" distL="114300" distR="114300" simplePos="0" relativeHeight="251698176" behindDoc="0" locked="0" layoutInCell="1" allowOverlap="1" wp14:anchorId="7C9A9E73" wp14:editId="325690D4">
                <wp:simplePos x="0" y="0"/>
                <wp:positionH relativeFrom="column">
                  <wp:posOffset>-19685</wp:posOffset>
                </wp:positionH>
                <wp:positionV relativeFrom="paragraph">
                  <wp:posOffset>367665</wp:posOffset>
                </wp:positionV>
                <wp:extent cx="5873115" cy="1562100"/>
                <wp:effectExtent l="0" t="0" r="13335" b="19050"/>
                <wp:wrapSquare wrapText="bothSides"/>
                <wp:docPr id="1" name="Group 1"/>
                <wp:cNvGraphicFramePr/>
                <a:graphic xmlns:a="http://schemas.openxmlformats.org/drawingml/2006/main">
                  <a:graphicData uri="http://schemas.microsoft.com/office/word/2010/wordprocessingGroup">
                    <wpg:wgp>
                      <wpg:cNvGrpSpPr/>
                      <wpg:grpSpPr>
                        <a:xfrm>
                          <a:off x="0" y="0"/>
                          <a:ext cx="5873115" cy="1562100"/>
                          <a:chOff x="190500" y="-495696"/>
                          <a:chExt cx="5873115" cy="1563277"/>
                        </a:xfrm>
                      </wpg:grpSpPr>
                      <wps:wsp>
                        <wps:cNvPr id="297" name="Text Box 297"/>
                        <wps:cNvSpPr txBox="1">
                          <a:spLocks noChangeArrowheads="1"/>
                        </wps:cNvSpPr>
                        <wps:spPr bwMode="auto">
                          <a:xfrm>
                            <a:off x="190500" y="-495696"/>
                            <a:ext cx="5873115" cy="1563277"/>
                          </a:xfrm>
                          <a:prstGeom prst="rect">
                            <a:avLst/>
                          </a:prstGeom>
                          <a:solidFill>
                            <a:srgbClr val="FFFFFF"/>
                          </a:solidFill>
                          <a:ln w="9525">
                            <a:solidFill>
                              <a:srgbClr val="000000"/>
                            </a:solidFill>
                            <a:miter lim="800000"/>
                            <a:headEnd/>
                            <a:tailEnd/>
                          </a:ln>
                        </wps:spPr>
                        <wps:txbx>
                          <w:txbxContent>
                            <w:p w14:paraId="2DF2C0B9" w14:textId="77777777" w:rsidR="004E0C22" w:rsidRDefault="004E0C22" w:rsidP="00750220">
                              <w:r>
                                <w:t>Please indicate the most important reason for your visits to Philip’s Park and Clayton Vale.</w:t>
                              </w:r>
                            </w:p>
                            <w:p w14:paraId="54D8494E" w14:textId="77777777" w:rsidR="004E0C22" w:rsidRDefault="004E0C22" w:rsidP="00750220">
                              <w:r>
                                <w:tab/>
                              </w:r>
                              <w:r>
                                <w:tab/>
                              </w:r>
                              <w:r>
                                <w:tab/>
                              </w:r>
                              <w:r>
                                <w:tab/>
                              </w:r>
                              <w:r>
                                <w:tab/>
                              </w:r>
                              <w:r>
                                <w:tab/>
                                <w:t xml:space="preserve">              Philip’s Park</w:t>
                              </w:r>
                              <w:r>
                                <w:tab/>
                              </w:r>
                              <w:r>
                                <w:tab/>
                                <w:t xml:space="preserve">   Clayton Vale</w:t>
                              </w:r>
                            </w:p>
                            <w:p w14:paraId="088115D9" w14:textId="77777777" w:rsidR="004E0C22" w:rsidRDefault="004E0C22" w:rsidP="00750220">
                              <w:r>
                                <w:t>[1] Exercise or keeping fit</w:t>
                              </w:r>
                            </w:p>
                            <w:p w14:paraId="5B2FD782" w14:textId="77777777" w:rsidR="004E0C22" w:rsidRDefault="004E0C22" w:rsidP="00750220">
                              <w:r>
                                <w:t>[2] Spending time with friends or family</w:t>
                              </w:r>
                            </w:p>
                            <w:p w14:paraId="556B8079" w14:textId="77777777" w:rsidR="004E0C22" w:rsidRDefault="004E0C22" w:rsidP="00750220">
                              <w:r>
                                <w:t>[3] Relaxation or stress reduction</w:t>
                              </w:r>
                            </w:p>
                            <w:p w14:paraId="182C9187" w14:textId="77777777" w:rsidR="004E0C22" w:rsidRDefault="004E0C22" w:rsidP="00750220">
                              <w:r>
                                <w:t xml:space="preserve">[4] Other </w:t>
                              </w:r>
                              <w:r w:rsidRPr="00227CEC">
                                <w:t>– please describe</w:t>
                              </w:r>
                            </w:p>
                            <w:p w14:paraId="00D7AD48" w14:textId="77777777" w:rsidR="004E0C22" w:rsidRDefault="004E0C22" w:rsidP="00750220"/>
                          </w:txbxContent>
                        </wps:txbx>
                        <wps:bodyPr rot="0" vert="horz" wrap="square" lIns="91440" tIns="45720" rIns="91440" bIns="45720" anchor="t" anchorCtr="0" upright="1">
                          <a:noAutofit/>
                        </wps:bodyPr>
                      </wps:wsp>
                      <wps:wsp>
                        <wps:cNvPr id="298" name="Straight Arrow Connector 298"/>
                        <wps:cNvCnPr>
                          <a:cxnSpLocks noChangeShapeType="1"/>
                        </wps:cNvCnPr>
                        <wps:spPr bwMode="auto">
                          <a:xfrm>
                            <a:off x="4100402" y="-37650"/>
                            <a:ext cx="0" cy="942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Straight Arrow Connector 306"/>
                        <wps:cNvCnPr>
                          <a:cxnSpLocks noChangeShapeType="1"/>
                        </wps:cNvCnPr>
                        <wps:spPr bwMode="auto">
                          <a:xfrm>
                            <a:off x="2879430" y="19530"/>
                            <a:ext cx="0" cy="942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C9A9E73" id="Group 1" o:spid="_x0000_s1038" style="position:absolute;margin-left:-1.55pt;margin-top:28.95pt;width:462.45pt;height:123pt;z-index:251698176;mso-height-relative:margin" coordorigin="1905,-4956" coordsize="58731,1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">
                <v:shape id="Text Box 297" o:spid="_x0000_s1039" type="#_x0000_t202" style="position:absolute;left:1905;top:-4956;width:58731;height:1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14:paraId="2DF2C0B9" w14:textId="77777777" w:rsidR="004E0C22" w:rsidRDefault="004E0C22" w:rsidP="00750220">
                        <w:r>
                          <w:t>Please indicate the most important reason for your visits to Philip’s Park and Clayton Vale.</w:t>
                        </w:r>
                      </w:p>
                      <w:p w14:paraId="54D8494E" w14:textId="77777777" w:rsidR="004E0C22" w:rsidRDefault="004E0C22" w:rsidP="00750220">
                        <w:r>
                          <w:tab/>
                        </w:r>
                        <w:r>
                          <w:tab/>
                        </w:r>
                        <w:r>
                          <w:tab/>
                        </w:r>
                        <w:r>
                          <w:tab/>
                        </w:r>
                        <w:r>
                          <w:tab/>
                        </w:r>
                        <w:r>
                          <w:tab/>
                          <w:t xml:space="preserve">              Philip’s Park</w:t>
                        </w:r>
                        <w:r>
                          <w:tab/>
                        </w:r>
                        <w:r>
                          <w:tab/>
                          <w:t xml:space="preserve">   Clayton Vale</w:t>
                        </w:r>
                      </w:p>
                      <w:p w14:paraId="088115D9" w14:textId="77777777" w:rsidR="004E0C22" w:rsidRDefault="004E0C22" w:rsidP="00750220">
                        <w:r>
                          <w:t>[1] Exercise or keeping fit</w:t>
                        </w:r>
                      </w:p>
                      <w:p w14:paraId="5B2FD782" w14:textId="77777777" w:rsidR="004E0C22" w:rsidRDefault="004E0C22" w:rsidP="00750220">
                        <w:r>
                          <w:t>[2] Spending time with friends or family</w:t>
                        </w:r>
                      </w:p>
                      <w:p w14:paraId="556B8079" w14:textId="77777777" w:rsidR="004E0C22" w:rsidRDefault="004E0C22" w:rsidP="00750220">
                        <w:r>
                          <w:t>[3] Relaxation or stress reduction</w:t>
                        </w:r>
                      </w:p>
                      <w:p w14:paraId="182C9187" w14:textId="77777777" w:rsidR="004E0C22" w:rsidRDefault="004E0C22" w:rsidP="00750220">
                        <w:r>
                          <w:t xml:space="preserve">[4] Other </w:t>
                        </w:r>
                        <w:r w:rsidRPr="00227CEC">
                          <w:t>– please describe</w:t>
                        </w:r>
                      </w:p>
                      <w:p w14:paraId="00D7AD48" w14:textId="77777777" w:rsidR="004E0C22" w:rsidRDefault="004E0C22" w:rsidP="00750220"/>
                    </w:txbxContent>
                  </v:textbox>
                </v:shape>
                <v:shape id="Straight Arrow Connector 298" o:spid="_x0000_s1040" type="#_x0000_t32" style="position:absolute;left:41004;top:-376;width:0;height:9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Straight Arrow Connector 306" o:spid="_x0000_s1041" type="#_x0000_t32" style="position:absolute;left:28794;top:195;width:0;height:9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w10:wrap type="square"/>
              </v:group>
            </w:pict>
          </mc:Fallback>
        </mc:AlternateContent>
      </w:r>
      <w:r w:rsidRPr="00847485">
        <w:rPr>
          <w:b w:val="0"/>
          <w:lang w:val="en-GB"/>
        </w:rPr>
        <w:t>Give everyone a card and ask them to tick their answer</w:t>
      </w:r>
    </w:p>
    <w:p w14:paraId="7121AF34" w14:textId="77777777" w:rsidR="00750220" w:rsidRDefault="00750220" w:rsidP="00750220">
      <w:pPr>
        <w:pStyle w:val="MDPI31text"/>
        <w:ind w:firstLine="0"/>
        <w:rPr>
          <w:lang w:val="en-GB"/>
        </w:rPr>
      </w:pPr>
    </w:p>
    <w:p w14:paraId="344B4B83" w14:textId="77777777" w:rsidR="00750220" w:rsidRPr="00847485" w:rsidRDefault="00750220" w:rsidP="00750220">
      <w:pPr>
        <w:pStyle w:val="MDPI31text"/>
        <w:ind w:firstLine="0"/>
        <w:rPr>
          <w:lang w:val="en-GB"/>
        </w:rPr>
      </w:pPr>
      <w:r w:rsidRPr="00847485">
        <w:rPr>
          <w:lang w:val="en-GB"/>
        </w:rPr>
        <w:t>Discussion of answers on cards:</w:t>
      </w:r>
    </w:p>
    <w:p w14:paraId="479CB08A" w14:textId="77777777" w:rsidR="00750220" w:rsidRDefault="00750220" w:rsidP="00750220">
      <w:pPr>
        <w:pStyle w:val="MDPI31text"/>
        <w:numPr>
          <w:ilvl w:val="0"/>
          <w:numId w:val="18"/>
        </w:numPr>
        <w:rPr>
          <w:lang w:val="en-GB"/>
        </w:rPr>
      </w:pPr>
      <w:r w:rsidRPr="00847485">
        <w:rPr>
          <w:lang w:val="en-GB"/>
        </w:rPr>
        <w:t>Why do you visit Philip’s Park and Clayton Vale?</w:t>
      </w:r>
    </w:p>
    <w:p w14:paraId="612D70B4" w14:textId="77777777" w:rsidR="00750220" w:rsidRPr="00847485" w:rsidRDefault="00750220" w:rsidP="00750220">
      <w:pPr>
        <w:pStyle w:val="MDPI31text"/>
        <w:numPr>
          <w:ilvl w:val="0"/>
          <w:numId w:val="18"/>
        </w:numPr>
        <w:rPr>
          <w:lang w:val="en-GB"/>
        </w:rPr>
      </w:pPr>
      <w:r w:rsidRPr="00847485">
        <w:rPr>
          <w:lang w:val="en-GB"/>
        </w:rPr>
        <w:t>Do you visit for more than one reason?</w:t>
      </w:r>
    </w:p>
    <w:p w14:paraId="274989AD" w14:textId="77777777" w:rsidR="00750220" w:rsidRPr="00847485" w:rsidRDefault="00750220" w:rsidP="00750220">
      <w:pPr>
        <w:pStyle w:val="MDPI31text"/>
        <w:numPr>
          <w:ilvl w:val="0"/>
          <w:numId w:val="18"/>
        </w:numPr>
        <w:rPr>
          <w:lang w:val="en-GB"/>
        </w:rPr>
      </w:pPr>
      <w:r w:rsidRPr="00847485">
        <w:rPr>
          <w:lang w:val="en-GB"/>
        </w:rPr>
        <w:t xml:space="preserve">What is your most important reason for visiting? </w:t>
      </w:r>
    </w:p>
    <w:p w14:paraId="4B3374FC" w14:textId="77777777" w:rsidR="00750220" w:rsidRDefault="00750220" w:rsidP="00750220">
      <w:pPr>
        <w:pStyle w:val="MDPI31text"/>
        <w:numPr>
          <w:ilvl w:val="0"/>
          <w:numId w:val="18"/>
        </w:numPr>
        <w:rPr>
          <w:lang w:val="en-GB"/>
        </w:rPr>
      </w:pPr>
      <w:r w:rsidRPr="00847485">
        <w:rPr>
          <w:lang w:val="en-GB"/>
        </w:rPr>
        <w:t xml:space="preserve">Do you have different reasons for visiting Philip’s Park or Clayton Vale? </w:t>
      </w:r>
    </w:p>
    <w:p w14:paraId="101BB7CC" w14:textId="445CD2EC" w:rsidR="00750220" w:rsidRPr="00847485" w:rsidRDefault="00750220" w:rsidP="00750220">
      <w:pPr>
        <w:pStyle w:val="MDPI21heading1"/>
        <w:rPr>
          <w:lang w:val="en-GB"/>
        </w:rPr>
      </w:pPr>
      <w:r w:rsidRPr="00847485">
        <w:rPr>
          <w:noProof/>
          <w:lang w:val="en-GB" w:eastAsia="en-GB" w:bidi="ar-SA"/>
        </w:rPr>
        <w:drawing>
          <wp:anchor distT="0" distB="0" distL="114300" distR="114300" simplePos="0" relativeHeight="251699200" behindDoc="0" locked="0" layoutInCell="1" allowOverlap="1" wp14:anchorId="518E59D3" wp14:editId="5D18D283">
            <wp:simplePos x="0" y="0"/>
            <wp:positionH relativeFrom="column">
              <wp:posOffset>-158115</wp:posOffset>
            </wp:positionH>
            <wp:positionV relativeFrom="paragraph">
              <wp:posOffset>395605</wp:posOffset>
            </wp:positionV>
            <wp:extent cx="5876290" cy="399034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290" cy="399034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Health Ben</w:t>
      </w:r>
      <w:r w:rsidRPr="00847485">
        <w:rPr>
          <w:lang w:val="en-GB"/>
        </w:rPr>
        <w:t>efits</w:t>
      </w:r>
    </w:p>
    <w:p w14:paraId="1266D532" w14:textId="77777777" w:rsidR="00750220" w:rsidRPr="00847485" w:rsidRDefault="00750220" w:rsidP="00750220">
      <w:pPr>
        <w:pStyle w:val="MDPI31text"/>
        <w:rPr>
          <w:lang w:val="en-GB"/>
        </w:rPr>
      </w:pPr>
    </w:p>
    <w:p w14:paraId="0E0D889A" w14:textId="77777777" w:rsidR="00750220" w:rsidRPr="00847485" w:rsidRDefault="00750220" w:rsidP="00750220">
      <w:pPr>
        <w:pStyle w:val="MDPI31text"/>
        <w:rPr>
          <w:lang w:val="en-GB"/>
        </w:rPr>
      </w:pPr>
    </w:p>
    <w:p w14:paraId="383E4095" w14:textId="77777777" w:rsidR="00750220" w:rsidRPr="00847485" w:rsidRDefault="00750220" w:rsidP="00750220">
      <w:pPr>
        <w:pStyle w:val="MDPI31text"/>
        <w:rPr>
          <w:lang w:val="en-GB"/>
        </w:rPr>
      </w:pPr>
    </w:p>
    <w:p w14:paraId="4740564A" w14:textId="77777777" w:rsidR="00750220" w:rsidRPr="00847485" w:rsidRDefault="00750220" w:rsidP="00750220">
      <w:pPr>
        <w:pStyle w:val="MDPI31text"/>
        <w:rPr>
          <w:lang w:val="en-GB"/>
        </w:rPr>
      </w:pPr>
      <w:r w:rsidRPr="00847485">
        <w:rPr>
          <w:noProof/>
          <w:lang w:val="en-GB" w:eastAsia="en-GB" w:bidi="ar-SA"/>
        </w:rPr>
        <w:lastRenderedPageBreak/>
        <w:drawing>
          <wp:anchor distT="0" distB="0" distL="114300" distR="114300" simplePos="0" relativeHeight="251700224" behindDoc="0" locked="0" layoutInCell="1" allowOverlap="1" wp14:anchorId="1C50C3C8" wp14:editId="6173A17A">
            <wp:simplePos x="0" y="0"/>
            <wp:positionH relativeFrom="column">
              <wp:posOffset>3810</wp:posOffset>
            </wp:positionH>
            <wp:positionV relativeFrom="paragraph">
              <wp:posOffset>635</wp:posOffset>
            </wp:positionV>
            <wp:extent cx="5600065" cy="3771265"/>
            <wp:effectExtent l="0" t="0" r="635" b="63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065" cy="3771265"/>
                    </a:xfrm>
                    <a:prstGeom prst="rect">
                      <a:avLst/>
                    </a:prstGeom>
                    <a:noFill/>
                  </pic:spPr>
                </pic:pic>
              </a:graphicData>
            </a:graphic>
            <wp14:sizeRelH relativeFrom="page">
              <wp14:pctWidth>0</wp14:pctWidth>
            </wp14:sizeRelH>
            <wp14:sizeRelV relativeFrom="page">
              <wp14:pctHeight>0</wp14:pctHeight>
            </wp14:sizeRelV>
          </wp:anchor>
        </w:drawing>
      </w:r>
    </w:p>
    <w:p w14:paraId="0A3B3DA3" w14:textId="77777777" w:rsidR="00750220" w:rsidRPr="00847485" w:rsidRDefault="00750220" w:rsidP="00750220">
      <w:pPr>
        <w:pStyle w:val="MDPI31text"/>
        <w:ind w:firstLine="0"/>
        <w:rPr>
          <w:lang w:val="en-GB"/>
        </w:rPr>
      </w:pPr>
      <w:r w:rsidRPr="00847485">
        <w:rPr>
          <w:lang w:val="en-GB"/>
        </w:rPr>
        <w:t xml:space="preserve">I’d like you to look at these pictures and think about visiting the park by yourself. If you were visiting to exercise or keep fit which would you most like to visit? Why? </w:t>
      </w:r>
    </w:p>
    <w:p w14:paraId="1DB84725" w14:textId="77777777" w:rsidR="00750220" w:rsidRDefault="00750220" w:rsidP="00750220">
      <w:pPr>
        <w:pStyle w:val="MDPI31text"/>
        <w:ind w:firstLine="0"/>
        <w:rPr>
          <w:lang w:val="en-GB"/>
        </w:rPr>
      </w:pPr>
      <w:r w:rsidRPr="00847485">
        <w:rPr>
          <w:lang w:val="en-GB"/>
        </w:rPr>
        <w:t>Which would you least like to visit? Why?</w:t>
      </w:r>
    </w:p>
    <w:p w14:paraId="418E215F" w14:textId="77777777" w:rsidR="00750220" w:rsidRPr="00847485" w:rsidRDefault="00750220" w:rsidP="00750220">
      <w:pPr>
        <w:pStyle w:val="MDPI31text"/>
        <w:ind w:firstLine="0"/>
        <w:rPr>
          <w:lang w:val="en-GB"/>
        </w:rPr>
      </w:pPr>
    </w:p>
    <w:p w14:paraId="04A30591" w14:textId="77777777" w:rsidR="00750220" w:rsidRPr="00847485" w:rsidRDefault="00750220" w:rsidP="00750220">
      <w:pPr>
        <w:pStyle w:val="MDPI31text"/>
        <w:ind w:firstLine="0"/>
        <w:rPr>
          <w:lang w:val="en-GB"/>
        </w:rPr>
      </w:pPr>
      <w:r w:rsidRPr="00847485">
        <w:rPr>
          <w:lang w:val="en-GB"/>
        </w:rPr>
        <w:t>If you were visiting to relax or reduce stress, which you most like to visit? Why?</w:t>
      </w:r>
    </w:p>
    <w:p w14:paraId="7D194D29" w14:textId="77777777" w:rsidR="00750220" w:rsidRPr="00847485" w:rsidRDefault="00750220" w:rsidP="00750220">
      <w:pPr>
        <w:pStyle w:val="MDPI31text"/>
        <w:ind w:firstLine="0"/>
        <w:rPr>
          <w:lang w:val="en-GB"/>
        </w:rPr>
      </w:pPr>
      <w:r w:rsidRPr="00847485">
        <w:rPr>
          <w:lang w:val="en-GB"/>
        </w:rPr>
        <w:t>Which would you least like to visit? Why?</w:t>
      </w:r>
    </w:p>
    <w:p w14:paraId="4EB214A8" w14:textId="77777777" w:rsidR="00750220" w:rsidRDefault="00750220" w:rsidP="00750220">
      <w:pPr>
        <w:pStyle w:val="MDPI31text"/>
        <w:ind w:firstLine="0"/>
        <w:rPr>
          <w:lang w:val="en-GB"/>
        </w:rPr>
      </w:pPr>
    </w:p>
    <w:p w14:paraId="20CF4720" w14:textId="77777777" w:rsidR="00750220" w:rsidRPr="00847485" w:rsidRDefault="00750220" w:rsidP="00750220">
      <w:pPr>
        <w:pStyle w:val="MDPI31text"/>
        <w:ind w:firstLine="0"/>
        <w:rPr>
          <w:lang w:val="en-GB"/>
        </w:rPr>
      </w:pPr>
      <w:r w:rsidRPr="00847485">
        <w:rPr>
          <w:lang w:val="en-GB"/>
        </w:rPr>
        <w:t xml:space="preserve">I’d like you think about your visits to the park then look at these cards as a group and discuss where to place them on the scale </w:t>
      </w:r>
      <w:r>
        <w:rPr>
          <w:lang w:val="en-GB"/>
        </w:rPr>
        <w:t>{</w:t>
      </w:r>
      <w:r w:rsidRPr="00847485">
        <w:rPr>
          <w:lang w:val="en-GB"/>
        </w:rPr>
        <w:t>Velcro board with ‘When I visit the park…’ and a scale with ‘I feel’ at one end and ‘I don’t feel’ at the other</w:t>
      </w:r>
      <w:r>
        <w:rPr>
          <w:lang w:val="en-GB"/>
        </w:rPr>
        <w:t>)</w:t>
      </w:r>
      <w:r w:rsidRPr="00847485">
        <w:rPr>
          <w:lang w:val="en-GB"/>
        </w:rPr>
        <w:t xml:space="preserve">. </w:t>
      </w:r>
    </w:p>
    <w:p w14:paraId="4AE86526" w14:textId="77777777" w:rsidR="00750220" w:rsidRPr="00847485" w:rsidRDefault="00750220" w:rsidP="00750220">
      <w:pPr>
        <w:pStyle w:val="MDPI31text"/>
        <w:rPr>
          <w:lang w:val="en-GB"/>
        </w:rPr>
      </w:pPr>
      <w:r w:rsidRPr="00847485">
        <w:rPr>
          <w:lang w:val="en-GB"/>
        </w:rPr>
        <w:t>Happy</w:t>
      </w:r>
    </w:p>
    <w:p w14:paraId="507D4A6E" w14:textId="77777777" w:rsidR="00750220" w:rsidRPr="00847485" w:rsidRDefault="00750220" w:rsidP="00750220">
      <w:pPr>
        <w:pStyle w:val="MDPI31text"/>
        <w:rPr>
          <w:lang w:val="en-GB"/>
        </w:rPr>
      </w:pPr>
      <w:r w:rsidRPr="00847485">
        <w:rPr>
          <w:lang w:val="en-GB"/>
        </w:rPr>
        <w:t>Calm and relaxed</w:t>
      </w:r>
    </w:p>
    <w:p w14:paraId="719D3FD1" w14:textId="77777777" w:rsidR="00750220" w:rsidRPr="00847485" w:rsidRDefault="00750220" w:rsidP="00750220">
      <w:pPr>
        <w:pStyle w:val="MDPI31text"/>
        <w:rPr>
          <w:lang w:val="en-GB"/>
        </w:rPr>
      </w:pPr>
      <w:r w:rsidRPr="00847485">
        <w:rPr>
          <w:lang w:val="en-GB"/>
        </w:rPr>
        <w:t>Refreshed and revitalised</w:t>
      </w:r>
    </w:p>
    <w:p w14:paraId="38A6174F" w14:textId="77777777" w:rsidR="00750220" w:rsidRPr="00847485" w:rsidRDefault="00750220" w:rsidP="00750220">
      <w:pPr>
        <w:pStyle w:val="MDPI31text"/>
        <w:rPr>
          <w:lang w:val="en-GB"/>
        </w:rPr>
      </w:pPr>
      <w:r w:rsidRPr="00847485">
        <w:rPr>
          <w:lang w:val="en-GB"/>
        </w:rPr>
        <w:t>Anxious and stressed</w:t>
      </w:r>
    </w:p>
    <w:p w14:paraId="56D8F835" w14:textId="77777777" w:rsidR="00750220" w:rsidRPr="00847485" w:rsidRDefault="00750220" w:rsidP="00750220">
      <w:pPr>
        <w:pStyle w:val="MDPI31text"/>
        <w:ind w:firstLine="0"/>
        <w:rPr>
          <w:lang w:val="en-GB"/>
        </w:rPr>
      </w:pPr>
      <w:r w:rsidRPr="00847485">
        <w:rPr>
          <w:lang w:val="en-GB"/>
        </w:rPr>
        <w:t xml:space="preserve">Prompt as to why they have placed the cards as they have on the scale. </w:t>
      </w:r>
    </w:p>
    <w:p w14:paraId="5CB6E02B" w14:textId="77777777" w:rsidR="00750220" w:rsidRPr="00847485" w:rsidRDefault="00750220" w:rsidP="00750220">
      <w:pPr>
        <w:pStyle w:val="MDPI31text"/>
        <w:rPr>
          <w:lang w:val="en-GB"/>
        </w:rPr>
      </w:pPr>
    </w:p>
    <w:p w14:paraId="6EC2C66F" w14:textId="77777777" w:rsidR="00750220" w:rsidRPr="00847485" w:rsidRDefault="00750220" w:rsidP="00750220">
      <w:pPr>
        <w:pStyle w:val="MDPI31text"/>
        <w:ind w:firstLine="0"/>
        <w:rPr>
          <w:lang w:val="en-GB"/>
        </w:rPr>
      </w:pPr>
      <w:r w:rsidRPr="00847485">
        <w:rPr>
          <w:lang w:val="en-GB"/>
        </w:rPr>
        <w:t>How important is nature in enhancing your visits?</w:t>
      </w:r>
    </w:p>
    <w:p w14:paraId="414370FB" w14:textId="77777777" w:rsidR="00750220" w:rsidRPr="00847485" w:rsidRDefault="00750220" w:rsidP="00750220">
      <w:pPr>
        <w:pStyle w:val="MDPI31text"/>
        <w:ind w:firstLine="0"/>
        <w:rPr>
          <w:lang w:val="en-GB"/>
        </w:rPr>
      </w:pPr>
      <w:r w:rsidRPr="00847485">
        <w:rPr>
          <w:lang w:val="en-GB"/>
        </w:rPr>
        <w:t>Which aspects of nature are most important in enhancing your visit?</w:t>
      </w:r>
    </w:p>
    <w:p w14:paraId="5352334F" w14:textId="77777777" w:rsidR="00750220" w:rsidRPr="00847485" w:rsidRDefault="00750220" w:rsidP="00750220">
      <w:pPr>
        <w:pStyle w:val="MDPI31text"/>
        <w:ind w:firstLine="0"/>
        <w:rPr>
          <w:lang w:val="en-GB"/>
        </w:rPr>
      </w:pPr>
      <w:r w:rsidRPr="00847485">
        <w:rPr>
          <w:lang w:val="en-GB"/>
        </w:rPr>
        <w:t>Prompt on which aspects they notice.</w:t>
      </w:r>
    </w:p>
    <w:p w14:paraId="13874DA5" w14:textId="77777777" w:rsidR="00750220" w:rsidRPr="00847485" w:rsidRDefault="00750220" w:rsidP="00750220">
      <w:pPr>
        <w:pStyle w:val="MDPI31text"/>
        <w:ind w:firstLine="0"/>
        <w:rPr>
          <w:lang w:val="en-GB"/>
        </w:rPr>
      </w:pPr>
      <w:r w:rsidRPr="00847485">
        <w:rPr>
          <w:lang w:val="en-GB"/>
        </w:rPr>
        <w:t xml:space="preserve">Importance of different aspects </w:t>
      </w:r>
      <w:r>
        <w:rPr>
          <w:lang w:val="en-GB"/>
        </w:rPr>
        <w:t>{</w:t>
      </w:r>
      <w:r w:rsidRPr="00847485">
        <w:rPr>
          <w:lang w:val="en-GB"/>
        </w:rPr>
        <w:t>plants, birds, wildlife</w:t>
      </w:r>
      <w:r>
        <w:rPr>
          <w:lang w:val="en-GB"/>
        </w:rPr>
        <w:t>)</w:t>
      </w:r>
      <w:r w:rsidRPr="00847485">
        <w:rPr>
          <w:lang w:val="en-GB"/>
        </w:rPr>
        <w:t>.</w:t>
      </w:r>
    </w:p>
    <w:p w14:paraId="48BA74A7" w14:textId="77777777" w:rsidR="00750220" w:rsidRDefault="00750220" w:rsidP="00750220">
      <w:pPr>
        <w:pStyle w:val="MDPI31text"/>
        <w:rPr>
          <w:lang w:val="en-GB"/>
        </w:rPr>
      </w:pPr>
    </w:p>
    <w:p w14:paraId="341A0FF9" w14:textId="77777777" w:rsidR="00750220" w:rsidRDefault="00750220" w:rsidP="00750220">
      <w:pPr>
        <w:pStyle w:val="MDPI31text"/>
        <w:rPr>
          <w:lang w:val="en-GB"/>
        </w:rPr>
      </w:pPr>
    </w:p>
    <w:p w14:paraId="66E38D1C" w14:textId="77777777" w:rsidR="00750220" w:rsidRDefault="00750220" w:rsidP="00750220">
      <w:pPr>
        <w:pStyle w:val="MDPI31text"/>
        <w:rPr>
          <w:lang w:val="en-GB"/>
        </w:rPr>
      </w:pPr>
    </w:p>
    <w:p w14:paraId="42A95A37" w14:textId="77777777" w:rsidR="00750220" w:rsidRDefault="00750220" w:rsidP="00750220">
      <w:pPr>
        <w:pStyle w:val="MDPI31text"/>
        <w:rPr>
          <w:lang w:val="en-GB"/>
        </w:rPr>
      </w:pPr>
    </w:p>
    <w:p w14:paraId="75F6D129" w14:textId="77777777" w:rsidR="00750220" w:rsidRDefault="00750220" w:rsidP="00750220">
      <w:pPr>
        <w:pStyle w:val="MDPI31text"/>
        <w:rPr>
          <w:lang w:val="en-GB"/>
        </w:rPr>
      </w:pPr>
    </w:p>
    <w:p w14:paraId="18C3024A" w14:textId="77777777" w:rsidR="00750220" w:rsidRDefault="00750220" w:rsidP="00750220">
      <w:pPr>
        <w:pStyle w:val="MDPI31text"/>
        <w:rPr>
          <w:lang w:val="en-GB"/>
        </w:rPr>
      </w:pPr>
    </w:p>
    <w:p w14:paraId="0C3B960C" w14:textId="77777777" w:rsidR="00750220" w:rsidRDefault="00750220" w:rsidP="00750220">
      <w:pPr>
        <w:pStyle w:val="MDPI31text"/>
        <w:rPr>
          <w:lang w:val="en-GB"/>
        </w:rPr>
      </w:pPr>
    </w:p>
    <w:p w14:paraId="64F7F092" w14:textId="77777777" w:rsidR="00750220" w:rsidRDefault="00750220" w:rsidP="00750220">
      <w:pPr>
        <w:pStyle w:val="MDPI31text"/>
        <w:rPr>
          <w:lang w:val="en-GB"/>
        </w:rPr>
      </w:pPr>
    </w:p>
    <w:p w14:paraId="16D5034F" w14:textId="77777777" w:rsidR="00750220" w:rsidRDefault="00750220" w:rsidP="00750220">
      <w:pPr>
        <w:pStyle w:val="MDPI31text"/>
        <w:rPr>
          <w:lang w:val="en-GB"/>
        </w:rPr>
      </w:pPr>
    </w:p>
    <w:p w14:paraId="04ECA141" w14:textId="77777777" w:rsidR="00750220" w:rsidRPr="00847485" w:rsidRDefault="00750220" w:rsidP="00750220">
      <w:pPr>
        <w:pStyle w:val="MDPI21heading1"/>
        <w:rPr>
          <w:lang w:val="en-GB"/>
        </w:rPr>
      </w:pPr>
      <w:r w:rsidRPr="00847485">
        <w:rPr>
          <w:lang w:val="en-GB"/>
        </w:rPr>
        <w:lastRenderedPageBreak/>
        <w:t>Restoration</w:t>
      </w:r>
    </w:p>
    <w:p w14:paraId="04F2ECE5" w14:textId="77777777" w:rsidR="00750220" w:rsidRPr="00847485" w:rsidRDefault="00750220" w:rsidP="00750220">
      <w:pPr>
        <w:pStyle w:val="MDPI31text"/>
        <w:rPr>
          <w:lang w:val="en-GB"/>
        </w:rPr>
      </w:pPr>
      <w:r w:rsidRPr="00847485">
        <w:rPr>
          <w:lang w:val="en-GB"/>
        </w:rPr>
        <w:t>Before</w:t>
      </w:r>
      <w:r w:rsidRPr="00847485">
        <w:rPr>
          <w:lang w:val="en-GB"/>
        </w:rPr>
        <w:tab/>
      </w:r>
      <w:r w:rsidRPr="00847485">
        <w:rPr>
          <w:lang w:val="en-GB"/>
        </w:rPr>
        <w:tab/>
      </w:r>
      <w:r w:rsidRPr="00847485">
        <w:rPr>
          <w:lang w:val="en-GB"/>
        </w:rPr>
        <w:tab/>
      </w:r>
      <w:r w:rsidRPr="00847485">
        <w:rPr>
          <w:lang w:val="en-GB"/>
        </w:rPr>
        <w:tab/>
      </w:r>
      <w:r w:rsidRPr="00847485">
        <w:rPr>
          <w:lang w:val="en-GB"/>
        </w:rPr>
        <w:tab/>
      </w:r>
      <w:r w:rsidRPr="00847485">
        <w:rPr>
          <w:lang w:val="en-GB"/>
        </w:rPr>
        <w:tab/>
        <w:t xml:space="preserve">           During</w:t>
      </w:r>
    </w:p>
    <w:p w14:paraId="7676BC18" w14:textId="77777777" w:rsidR="00750220" w:rsidRPr="00847485" w:rsidRDefault="00750220" w:rsidP="00750220">
      <w:pPr>
        <w:pStyle w:val="MDPI31text"/>
        <w:rPr>
          <w:lang w:val="en-GB"/>
        </w:rPr>
      </w:pPr>
      <w:r w:rsidRPr="00847485">
        <w:rPr>
          <w:noProof/>
          <w:lang w:val="en-GB" w:eastAsia="en-GB" w:bidi="ar-SA"/>
        </w:rPr>
        <w:drawing>
          <wp:anchor distT="0" distB="0" distL="114300" distR="114300" simplePos="0" relativeHeight="251702272" behindDoc="0" locked="0" layoutInCell="1" allowOverlap="1" wp14:anchorId="2C06ACA6" wp14:editId="171A224A">
            <wp:simplePos x="0" y="0"/>
            <wp:positionH relativeFrom="column">
              <wp:posOffset>-1905</wp:posOffset>
            </wp:positionH>
            <wp:positionV relativeFrom="paragraph">
              <wp:posOffset>1905</wp:posOffset>
            </wp:positionV>
            <wp:extent cx="5419090" cy="184785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9090" cy="1847850"/>
                    </a:xfrm>
                    <a:prstGeom prst="rect">
                      <a:avLst/>
                    </a:prstGeom>
                    <a:noFill/>
                  </pic:spPr>
                </pic:pic>
              </a:graphicData>
            </a:graphic>
            <wp14:sizeRelH relativeFrom="page">
              <wp14:pctWidth>0</wp14:pctWidth>
            </wp14:sizeRelH>
            <wp14:sizeRelV relativeFrom="page">
              <wp14:pctHeight>0</wp14:pctHeight>
            </wp14:sizeRelV>
          </wp:anchor>
        </w:drawing>
      </w:r>
    </w:p>
    <w:p w14:paraId="441AD9AF" w14:textId="77777777" w:rsidR="00750220" w:rsidRPr="00847485" w:rsidRDefault="00750220" w:rsidP="00750220">
      <w:pPr>
        <w:pStyle w:val="MDPI31text"/>
        <w:rPr>
          <w:lang w:val="en-GB"/>
        </w:rPr>
      </w:pPr>
      <w:r w:rsidRPr="00847485">
        <w:rPr>
          <w:lang w:val="en-GB"/>
        </w:rPr>
        <w:t>After</w:t>
      </w:r>
    </w:p>
    <w:p w14:paraId="551DD6E1" w14:textId="77777777" w:rsidR="00750220" w:rsidRPr="00847485" w:rsidRDefault="00750220" w:rsidP="00750220">
      <w:pPr>
        <w:pStyle w:val="MDPI31text"/>
        <w:rPr>
          <w:lang w:val="en-GB"/>
        </w:rPr>
      </w:pPr>
      <w:r w:rsidRPr="00847485">
        <w:rPr>
          <w:noProof/>
          <w:lang w:val="en-GB" w:eastAsia="en-GB" w:bidi="ar-SA"/>
        </w:rPr>
        <w:drawing>
          <wp:anchor distT="0" distB="0" distL="114300" distR="114300" simplePos="0" relativeHeight="251701248" behindDoc="0" locked="0" layoutInCell="1" allowOverlap="1" wp14:anchorId="60A23D62" wp14:editId="4B19C3E6">
            <wp:simplePos x="0" y="0"/>
            <wp:positionH relativeFrom="column">
              <wp:posOffset>-1905</wp:posOffset>
            </wp:positionH>
            <wp:positionV relativeFrom="paragraph">
              <wp:posOffset>98425</wp:posOffset>
            </wp:positionV>
            <wp:extent cx="2428875" cy="1828800"/>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pic:spPr>
                </pic:pic>
              </a:graphicData>
            </a:graphic>
            <wp14:sizeRelH relativeFrom="page">
              <wp14:pctWidth>0</wp14:pctWidth>
            </wp14:sizeRelH>
            <wp14:sizeRelV relativeFrom="page">
              <wp14:pctHeight>0</wp14:pctHeight>
            </wp14:sizeRelV>
          </wp:anchor>
        </w:drawing>
      </w:r>
    </w:p>
    <w:p w14:paraId="74C95A70" w14:textId="77777777" w:rsidR="00750220" w:rsidRPr="00847485" w:rsidRDefault="00750220" w:rsidP="00750220">
      <w:pPr>
        <w:pStyle w:val="MDPI31text"/>
        <w:rPr>
          <w:lang w:val="en-GB"/>
        </w:rPr>
      </w:pPr>
    </w:p>
    <w:p w14:paraId="6B9F7FAF" w14:textId="77777777" w:rsidR="00750220" w:rsidRPr="00847485" w:rsidRDefault="00750220" w:rsidP="00750220">
      <w:pPr>
        <w:pStyle w:val="MDPI31text"/>
        <w:rPr>
          <w:lang w:val="en-GB"/>
        </w:rPr>
      </w:pPr>
    </w:p>
    <w:p w14:paraId="60F2464C" w14:textId="77777777" w:rsidR="00750220" w:rsidRPr="00847485" w:rsidRDefault="00750220" w:rsidP="00750220">
      <w:pPr>
        <w:pStyle w:val="MDPI31text"/>
        <w:rPr>
          <w:lang w:val="en-GB"/>
        </w:rPr>
      </w:pPr>
    </w:p>
    <w:p w14:paraId="497FB6D6" w14:textId="77777777" w:rsidR="00750220" w:rsidRPr="00847485" w:rsidRDefault="00750220" w:rsidP="00750220">
      <w:pPr>
        <w:pStyle w:val="MDPI31text"/>
        <w:rPr>
          <w:lang w:val="en-GB"/>
        </w:rPr>
      </w:pPr>
    </w:p>
    <w:p w14:paraId="439618CB" w14:textId="77777777" w:rsidR="00750220" w:rsidRPr="00847485" w:rsidRDefault="00750220" w:rsidP="00750220">
      <w:pPr>
        <w:pStyle w:val="MDPI31text"/>
        <w:rPr>
          <w:lang w:val="en-GB"/>
        </w:rPr>
      </w:pPr>
    </w:p>
    <w:p w14:paraId="7041F08C" w14:textId="77777777" w:rsidR="00750220" w:rsidRPr="00847485" w:rsidRDefault="00750220" w:rsidP="00750220">
      <w:pPr>
        <w:pStyle w:val="MDPI31text"/>
        <w:rPr>
          <w:lang w:val="en-GB"/>
        </w:rPr>
      </w:pPr>
    </w:p>
    <w:p w14:paraId="2CB60BAB" w14:textId="77777777" w:rsidR="00750220" w:rsidRPr="00847485" w:rsidRDefault="00750220" w:rsidP="00750220">
      <w:pPr>
        <w:pStyle w:val="MDPI31text"/>
        <w:rPr>
          <w:lang w:val="en-GB"/>
        </w:rPr>
      </w:pPr>
    </w:p>
    <w:p w14:paraId="5EEA6CAC" w14:textId="77777777" w:rsidR="00750220" w:rsidRDefault="00750220" w:rsidP="00750220">
      <w:pPr>
        <w:pStyle w:val="MDPI31text"/>
        <w:rPr>
          <w:lang w:val="en-GB"/>
        </w:rPr>
      </w:pPr>
    </w:p>
    <w:p w14:paraId="6257DC3F" w14:textId="77777777" w:rsidR="00750220" w:rsidRDefault="00750220" w:rsidP="00750220">
      <w:pPr>
        <w:pStyle w:val="MDPI31text"/>
        <w:rPr>
          <w:lang w:val="en-GB"/>
        </w:rPr>
      </w:pPr>
    </w:p>
    <w:p w14:paraId="5FA94DF4" w14:textId="77777777" w:rsidR="00750220" w:rsidRDefault="00750220" w:rsidP="00750220">
      <w:pPr>
        <w:pStyle w:val="MDPI31text"/>
        <w:rPr>
          <w:lang w:val="en-GB"/>
        </w:rPr>
      </w:pPr>
    </w:p>
    <w:p w14:paraId="7D206726" w14:textId="77777777" w:rsidR="00750220" w:rsidRDefault="00750220" w:rsidP="00750220">
      <w:pPr>
        <w:pStyle w:val="MDPI31text"/>
        <w:rPr>
          <w:lang w:val="en-GB"/>
        </w:rPr>
      </w:pPr>
    </w:p>
    <w:p w14:paraId="5F221104" w14:textId="77777777" w:rsidR="00750220" w:rsidRDefault="00750220" w:rsidP="00750220">
      <w:pPr>
        <w:pStyle w:val="MDPI31text"/>
        <w:rPr>
          <w:lang w:val="en-GB"/>
        </w:rPr>
      </w:pPr>
    </w:p>
    <w:p w14:paraId="38F3BC2B" w14:textId="77777777" w:rsidR="00750220" w:rsidRPr="00847485" w:rsidRDefault="00750220" w:rsidP="00750220">
      <w:pPr>
        <w:pStyle w:val="MDPI31text"/>
        <w:ind w:firstLine="0"/>
        <w:jc w:val="left"/>
        <w:rPr>
          <w:lang w:val="en-GB"/>
        </w:rPr>
      </w:pPr>
      <w:r w:rsidRPr="00847485">
        <w:rPr>
          <w:lang w:val="en-GB"/>
        </w:rPr>
        <w:t xml:space="preserve">I’d like to talk about the restoration of the river Medlock in Clayton Vale. Here are some pictures of the river: before it was restored, during the process of restoration, and as it looks now. </w:t>
      </w:r>
    </w:p>
    <w:p w14:paraId="79867ECE" w14:textId="77777777" w:rsidR="00750220" w:rsidRPr="00847485" w:rsidRDefault="00750220" w:rsidP="00750220">
      <w:pPr>
        <w:pStyle w:val="MDPI31text"/>
        <w:rPr>
          <w:lang w:val="en-GB"/>
        </w:rPr>
      </w:pPr>
    </w:p>
    <w:p w14:paraId="37BBA617" w14:textId="77777777" w:rsidR="00750220" w:rsidRPr="00847485" w:rsidRDefault="00750220" w:rsidP="00750220">
      <w:pPr>
        <w:pStyle w:val="MDPI31text"/>
        <w:rPr>
          <w:lang w:val="en-GB"/>
        </w:rPr>
      </w:pPr>
      <w:r w:rsidRPr="00847485">
        <w:rPr>
          <w:lang w:val="en-GB"/>
        </w:rPr>
        <w:t>Did you visit the river before it was restored?</w:t>
      </w:r>
    </w:p>
    <w:p w14:paraId="34DF8092" w14:textId="77777777" w:rsidR="00750220" w:rsidRPr="00847485" w:rsidRDefault="00750220" w:rsidP="00750220">
      <w:pPr>
        <w:pStyle w:val="MDPI31text"/>
        <w:rPr>
          <w:lang w:val="en-GB"/>
        </w:rPr>
      </w:pPr>
      <w:r w:rsidRPr="00847485">
        <w:rPr>
          <w:lang w:val="en-GB"/>
        </w:rPr>
        <w:t>Why did you visit the river?</w:t>
      </w:r>
    </w:p>
    <w:p w14:paraId="7D542E10" w14:textId="77777777" w:rsidR="00750220" w:rsidRPr="00847485" w:rsidRDefault="00750220" w:rsidP="00750220">
      <w:pPr>
        <w:pStyle w:val="MDPI31text"/>
        <w:rPr>
          <w:lang w:val="en-GB"/>
        </w:rPr>
      </w:pPr>
      <w:r w:rsidRPr="00847485">
        <w:rPr>
          <w:lang w:val="en-GB"/>
        </w:rPr>
        <w:t>Did you enjoy visiting the river?</w:t>
      </w:r>
    </w:p>
    <w:p w14:paraId="21781187" w14:textId="77777777" w:rsidR="00750220" w:rsidRPr="00847485" w:rsidRDefault="00750220" w:rsidP="00750220">
      <w:pPr>
        <w:pStyle w:val="MDPI31text"/>
        <w:rPr>
          <w:lang w:val="en-GB"/>
        </w:rPr>
      </w:pPr>
      <w:r w:rsidRPr="00847485">
        <w:rPr>
          <w:lang w:val="en-GB"/>
        </w:rPr>
        <w:t xml:space="preserve">Do you remember the restoration? How long did it take? </w:t>
      </w:r>
    </w:p>
    <w:p w14:paraId="1645294F" w14:textId="77777777" w:rsidR="00750220" w:rsidRPr="00847485" w:rsidRDefault="00750220" w:rsidP="00750220">
      <w:pPr>
        <w:pStyle w:val="MDPI31text"/>
        <w:rPr>
          <w:lang w:val="en-GB"/>
        </w:rPr>
      </w:pPr>
      <w:r w:rsidRPr="00847485">
        <w:rPr>
          <w:lang w:val="en-GB"/>
        </w:rPr>
        <w:t>Did you use the park differently due to it?</w:t>
      </w:r>
    </w:p>
    <w:p w14:paraId="764E7730" w14:textId="77777777" w:rsidR="00750220" w:rsidRPr="00847485" w:rsidRDefault="00750220" w:rsidP="00750220">
      <w:pPr>
        <w:pStyle w:val="MDPI31text"/>
        <w:rPr>
          <w:lang w:val="en-GB"/>
        </w:rPr>
      </w:pPr>
      <w:r w:rsidRPr="00847485">
        <w:rPr>
          <w:lang w:val="en-GB"/>
        </w:rPr>
        <w:t>Did you visit more or less often?</w:t>
      </w:r>
    </w:p>
    <w:p w14:paraId="3B3F752F" w14:textId="77777777" w:rsidR="00750220" w:rsidRPr="00847485" w:rsidRDefault="00750220" w:rsidP="00750220">
      <w:pPr>
        <w:pStyle w:val="MDPI31text"/>
        <w:rPr>
          <w:lang w:val="en-GB"/>
        </w:rPr>
      </w:pPr>
      <w:r w:rsidRPr="00847485">
        <w:rPr>
          <w:lang w:val="en-GB"/>
        </w:rPr>
        <w:t>Did you enjoy visiting more or less?</w:t>
      </w:r>
    </w:p>
    <w:p w14:paraId="0C7F5296" w14:textId="77777777" w:rsidR="00750220" w:rsidRPr="00847485" w:rsidRDefault="00750220" w:rsidP="00750220">
      <w:pPr>
        <w:pStyle w:val="MDPI31text"/>
        <w:rPr>
          <w:lang w:val="en-GB"/>
        </w:rPr>
      </w:pPr>
      <w:r w:rsidRPr="00847485">
        <w:rPr>
          <w:lang w:val="en-GB"/>
        </w:rPr>
        <w:t>Did you visit for different reasons or activities due to it?</w:t>
      </w:r>
    </w:p>
    <w:p w14:paraId="0B8FF50D" w14:textId="77777777" w:rsidR="00750220" w:rsidRPr="00847485" w:rsidRDefault="00750220" w:rsidP="00750220">
      <w:pPr>
        <w:pStyle w:val="MDPI31text"/>
        <w:rPr>
          <w:lang w:val="en-GB"/>
        </w:rPr>
      </w:pPr>
      <w:r w:rsidRPr="00847485">
        <w:rPr>
          <w:lang w:val="en-GB"/>
        </w:rPr>
        <w:t>Do you visit the river now that it has been restored?</w:t>
      </w:r>
    </w:p>
    <w:p w14:paraId="2CB89BD0" w14:textId="77777777" w:rsidR="00750220" w:rsidRPr="00847485" w:rsidRDefault="00750220" w:rsidP="00750220">
      <w:pPr>
        <w:pStyle w:val="MDPI31text"/>
        <w:rPr>
          <w:lang w:val="en-GB"/>
        </w:rPr>
      </w:pPr>
      <w:r w:rsidRPr="00847485">
        <w:rPr>
          <w:lang w:val="en-GB"/>
        </w:rPr>
        <w:t>Do you visit more or less often?</w:t>
      </w:r>
    </w:p>
    <w:p w14:paraId="413E34DB" w14:textId="77777777" w:rsidR="00750220" w:rsidRPr="00847485" w:rsidRDefault="00750220" w:rsidP="00750220">
      <w:pPr>
        <w:pStyle w:val="MDPI31text"/>
        <w:rPr>
          <w:lang w:val="en-GB"/>
        </w:rPr>
      </w:pPr>
      <w:r w:rsidRPr="00847485">
        <w:rPr>
          <w:lang w:val="en-GB"/>
        </w:rPr>
        <w:t>Do you enjoy visiting more or less?</w:t>
      </w:r>
    </w:p>
    <w:p w14:paraId="0A7E9B8A" w14:textId="77777777" w:rsidR="00750220" w:rsidRPr="00847485" w:rsidRDefault="00750220" w:rsidP="00750220">
      <w:pPr>
        <w:pStyle w:val="MDPI31text"/>
        <w:rPr>
          <w:lang w:val="en-GB"/>
        </w:rPr>
      </w:pPr>
      <w:r w:rsidRPr="00847485">
        <w:rPr>
          <w:lang w:val="en-GB"/>
        </w:rPr>
        <w:t>Do you visit for different reasons or activities?</w:t>
      </w:r>
    </w:p>
    <w:p w14:paraId="3621B8C7" w14:textId="77777777" w:rsidR="00750220" w:rsidRDefault="00750220" w:rsidP="00750220">
      <w:pPr>
        <w:pStyle w:val="MDPI31text"/>
        <w:rPr>
          <w:lang w:val="en-GB"/>
        </w:rPr>
      </w:pPr>
    </w:p>
    <w:p w14:paraId="19F57612" w14:textId="77777777" w:rsidR="00750220" w:rsidRDefault="00750220" w:rsidP="00750220">
      <w:pPr>
        <w:pStyle w:val="MDPI31text"/>
        <w:rPr>
          <w:lang w:val="en-GB"/>
        </w:rPr>
      </w:pPr>
    </w:p>
    <w:p w14:paraId="78BF5AF1" w14:textId="77777777" w:rsidR="00750220" w:rsidRPr="00847485" w:rsidRDefault="00750220" w:rsidP="00750220">
      <w:pPr>
        <w:pStyle w:val="MDPI21heading1"/>
        <w:rPr>
          <w:lang w:val="en-GB"/>
        </w:rPr>
      </w:pPr>
      <w:r w:rsidRPr="00847485">
        <w:rPr>
          <w:lang w:val="en-GB"/>
        </w:rPr>
        <w:t>Blue Spaces</w:t>
      </w:r>
    </w:p>
    <w:p w14:paraId="6010B78D" w14:textId="77777777" w:rsidR="00750220" w:rsidRPr="00847485" w:rsidRDefault="00750220" w:rsidP="00750220">
      <w:pPr>
        <w:pStyle w:val="MDPI31text"/>
        <w:ind w:firstLine="0"/>
        <w:rPr>
          <w:lang w:val="en-GB"/>
        </w:rPr>
      </w:pPr>
      <w:r w:rsidRPr="00847485">
        <w:rPr>
          <w:lang w:val="en-GB"/>
        </w:rPr>
        <w:t>The pictures we’ve been talking about show the river running through Clayton Vale. I’d like talk about water –streams and ponds – in parks. Looking at these pictures:</w:t>
      </w:r>
    </w:p>
    <w:p w14:paraId="7C5E7A8E" w14:textId="77777777" w:rsidR="00750220" w:rsidRPr="00847485" w:rsidRDefault="00750220" w:rsidP="00750220">
      <w:pPr>
        <w:pStyle w:val="MDPI31text"/>
        <w:rPr>
          <w:lang w:val="en-GB"/>
        </w:rPr>
      </w:pPr>
      <w:r w:rsidRPr="00847485">
        <w:rPr>
          <w:noProof/>
          <w:lang w:val="en-GB" w:eastAsia="en-GB" w:bidi="ar-SA"/>
        </w:rPr>
        <w:lastRenderedPageBreak/>
        <w:drawing>
          <wp:anchor distT="0" distB="0" distL="114300" distR="114300" simplePos="0" relativeHeight="251703296" behindDoc="0" locked="0" layoutInCell="1" allowOverlap="1" wp14:anchorId="367D2C97" wp14:editId="7B24751E">
            <wp:simplePos x="0" y="0"/>
            <wp:positionH relativeFrom="column">
              <wp:posOffset>3810</wp:posOffset>
            </wp:positionH>
            <wp:positionV relativeFrom="paragraph">
              <wp:posOffset>3175</wp:posOffset>
            </wp:positionV>
            <wp:extent cx="4180840" cy="458089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0840" cy="4580890"/>
                    </a:xfrm>
                    <a:prstGeom prst="rect">
                      <a:avLst/>
                    </a:prstGeom>
                    <a:noFill/>
                  </pic:spPr>
                </pic:pic>
              </a:graphicData>
            </a:graphic>
            <wp14:sizeRelH relativeFrom="page">
              <wp14:pctWidth>0</wp14:pctWidth>
            </wp14:sizeRelH>
            <wp14:sizeRelV relativeFrom="page">
              <wp14:pctHeight>0</wp14:pctHeight>
            </wp14:sizeRelV>
          </wp:anchor>
        </w:drawing>
      </w:r>
    </w:p>
    <w:p w14:paraId="4F908DB9" w14:textId="77777777" w:rsidR="00750220" w:rsidRPr="00847485" w:rsidRDefault="00750220" w:rsidP="00750220">
      <w:pPr>
        <w:pStyle w:val="MDPI31text"/>
        <w:rPr>
          <w:lang w:val="en-GB"/>
        </w:rPr>
      </w:pPr>
    </w:p>
    <w:p w14:paraId="7799E106" w14:textId="77777777" w:rsidR="00750220" w:rsidRPr="00847485" w:rsidRDefault="00750220" w:rsidP="00750220">
      <w:pPr>
        <w:pStyle w:val="MDPI31text"/>
        <w:rPr>
          <w:lang w:val="en-GB"/>
        </w:rPr>
      </w:pPr>
    </w:p>
    <w:p w14:paraId="655A95D1" w14:textId="77777777" w:rsidR="00750220" w:rsidRPr="00847485" w:rsidRDefault="00750220" w:rsidP="00750220">
      <w:pPr>
        <w:pStyle w:val="MDPI31text"/>
        <w:rPr>
          <w:lang w:val="en-GB"/>
        </w:rPr>
      </w:pPr>
    </w:p>
    <w:p w14:paraId="5F326FD4" w14:textId="77777777" w:rsidR="00750220" w:rsidRPr="00847485" w:rsidRDefault="00750220" w:rsidP="00750220">
      <w:pPr>
        <w:pStyle w:val="MDPI31text"/>
        <w:rPr>
          <w:lang w:val="en-GB"/>
        </w:rPr>
      </w:pPr>
    </w:p>
    <w:p w14:paraId="2CF9105A" w14:textId="77777777" w:rsidR="00750220" w:rsidRPr="00847485" w:rsidRDefault="00750220" w:rsidP="00750220">
      <w:pPr>
        <w:pStyle w:val="MDPI31text"/>
        <w:rPr>
          <w:lang w:val="en-GB"/>
        </w:rPr>
      </w:pPr>
    </w:p>
    <w:p w14:paraId="69F51B98" w14:textId="77777777" w:rsidR="00750220" w:rsidRPr="00847485" w:rsidRDefault="00750220" w:rsidP="00750220">
      <w:pPr>
        <w:pStyle w:val="MDPI31text"/>
        <w:rPr>
          <w:lang w:val="en-GB"/>
        </w:rPr>
      </w:pPr>
    </w:p>
    <w:p w14:paraId="7B307A52" w14:textId="77777777" w:rsidR="00750220" w:rsidRPr="00847485" w:rsidRDefault="00750220" w:rsidP="00750220">
      <w:pPr>
        <w:pStyle w:val="MDPI31text"/>
        <w:rPr>
          <w:lang w:val="en-GB"/>
        </w:rPr>
      </w:pPr>
    </w:p>
    <w:p w14:paraId="0DD18F68" w14:textId="77777777" w:rsidR="00750220" w:rsidRPr="00847485" w:rsidRDefault="00750220" w:rsidP="00750220">
      <w:pPr>
        <w:pStyle w:val="MDPI31text"/>
        <w:rPr>
          <w:lang w:val="en-GB"/>
        </w:rPr>
      </w:pPr>
    </w:p>
    <w:p w14:paraId="3B7746BF" w14:textId="77777777" w:rsidR="00750220" w:rsidRPr="00847485" w:rsidRDefault="00750220" w:rsidP="00750220">
      <w:pPr>
        <w:pStyle w:val="MDPI31text"/>
        <w:rPr>
          <w:lang w:val="en-GB"/>
        </w:rPr>
      </w:pPr>
    </w:p>
    <w:p w14:paraId="69E1EF8A" w14:textId="77777777" w:rsidR="00750220" w:rsidRPr="00847485" w:rsidRDefault="00750220" w:rsidP="00750220">
      <w:pPr>
        <w:pStyle w:val="MDPI31text"/>
        <w:rPr>
          <w:lang w:val="en-GB"/>
        </w:rPr>
      </w:pPr>
    </w:p>
    <w:p w14:paraId="1BAF7F64" w14:textId="77777777" w:rsidR="00750220" w:rsidRPr="00847485" w:rsidRDefault="00750220" w:rsidP="00750220">
      <w:pPr>
        <w:pStyle w:val="MDPI31text"/>
        <w:rPr>
          <w:lang w:val="en-GB"/>
        </w:rPr>
      </w:pPr>
    </w:p>
    <w:p w14:paraId="36B6D547" w14:textId="77777777" w:rsidR="00750220" w:rsidRPr="00847485" w:rsidRDefault="00750220" w:rsidP="00750220">
      <w:pPr>
        <w:pStyle w:val="MDPI31text"/>
        <w:rPr>
          <w:lang w:val="en-GB"/>
        </w:rPr>
      </w:pPr>
    </w:p>
    <w:p w14:paraId="1F20D63E" w14:textId="77777777" w:rsidR="00750220" w:rsidRPr="00847485" w:rsidRDefault="00750220" w:rsidP="00750220">
      <w:pPr>
        <w:pStyle w:val="MDPI31text"/>
        <w:rPr>
          <w:lang w:val="en-GB"/>
        </w:rPr>
      </w:pPr>
    </w:p>
    <w:p w14:paraId="49C7CD02" w14:textId="77777777" w:rsidR="00750220" w:rsidRPr="00847485" w:rsidRDefault="00750220" w:rsidP="00750220">
      <w:pPr>
        <w:pStyle w:val="MDPI31text"/>
        <w:rPr>
          <w:lang w:val="en-GB"/>
        </w:rPr>
      </w:pPr>
    </w:p>
    <w:p w14:paraId="1110A051" w14:textId="77777777" w:rsidR="00750220" w:rsidRPr="00847485" w:rsidRDefault="00750220" w:rsidP="00750220">
      <w:pPr>
        <w:pStyle w:val="MDPI31text"/>
        <w:rPr>
          <w:lang w:val="en-GB"/>
        </w:rPr>
      </w:pPr>
    </w:p>
    <w:p w14:paraId="45E30E0E" w14:textId="77777777" w:rsidR="00750220" w:rsidRPr="00847485" w:rsidRDefault="00750220" w:rsidP="00750220">
      <w:pPr>
        <w:pStyle w:val="MDPI31text"/>
        <w:rPr>
          <w:lang w:val="en-GB"/>
        </w:rPr>
      </w:pPr>
    </w:p>
    <w:p w14:paraId="329F05A1" w14:textId="77777777" w:rsidR="00750220" w:rsidRPr="00847485" w:rsidRDefault="00750220" w:rsidP="00750220">
      <w:pPr>
        <w:pStyle w:val="MDPI31text"/>
        <w:rPr>
          <w:lang w:val="en-GB"/>
        </w:rPr>
      </w:pPr>
    </w:p>
    <w:p w14:paraId="19A7C376" w14:textId="77777777" w:rsidR="00750220" w:rsidRDefault="00750220" w:rsidP="00750220">
      <w:pPr>
        <w:pStyle w:val="MDPI31text"/>
        <w:rPr>
          <w:lang w:val="en-GB"/>
        </w:rPr>
      </w:pPr>
    </w:p>
    <w:p w14:paraId="540254C4" w14:textId="77777777" w:rsidR="00750220" w:rsidRDefault="00750220" w:rsidP="00750220">
      <w:pPr>
        <w:pStyle w:val="MDPI31text"/>
        <w:rPr>
          <w:lang w:val="en-GB"/>
        </w:rPr>
      </w:pPr>
    </w:p>
    <w:p w14:paraId="787AC74E" w14:textId="77777777" w:rsidR="00750220" w:rsidRDefault="00750220" w:rsidP="00750220">
      <w:pPr>
        <w:pStyle w:val="MDPI31text"/>
        <w:rPr>
          <w:lang w:val="en-GB"/>
        </w:rPr>
      </w:pPr>
    </w:p>
    <w:p w14:paraId="193CEEF4" w14:textId="77777777" w:rsidR="00750220" w:rsidRDefault="00750220" w:rsidP="00750220">
      <w:pPr>
        <w:pStyle w:val="MDPI31text"/>
        <w:rPr>
          <w:lang w:val="en-GB"/>
        </w:rPr>
      </w:pPr>
    </w:p>
    <w:p w14:paraId="51A7C49B" w14:textId="77777777" w:rsidR="00750220" w:rsidRDefault="00750220" w:rsidP="00750220">
      <w:pPr>
        <w:pStyle w:val="MDPI31text"/>
        <w:rPr>
          <w:lang w:val="en-GB"/>
        </w:rPr>
      </w:pPr>
    </w:p>
    <w:p w14:paraId="2C2E5077" w14:textId="77777777" w:rsidR="00750220" w:rsidRDefault="00750220" w:rsidP="00750220">
      <w:pPr>
        <w:pStyle w:val="MDPI31text"/>
        <w:rPr>
          <w:lang w:val="en-GB"/>
        </w:rPr>
      </w:pPr>
    </w:p>
    <w:p w14:paraId="07D1BD20" w14:textId="77777777" w:rsidR="00750220" w:rsidRDefault="00750220" w:rsidP="00750220">
      <w:pPr>
        <w:pStyle w:val="MDPI31text"/>
        <w:rPr>
          <w:lang w:val="en-GB"/>
        </w:rPr>
      </w:pPr>
    </w:p>
    <w:p w14:paraId="14512A94" w14:textId="77777777" w:rsidR="00750220" w:rsidRDefault="00750220" w:rsidP="00750220">
      <w:pPr>
        <w:pStyle w:val="MDPI31text"/>
        <w:rPr>
          <w:lang w:val="en-GB"/>
        </w:rPr>
      </w:pPr>
    </w:p>
    <w:p w14:paraId="08DB1ADA" w14:textId="77777777" w:rsidR="00750220" w:rsidRDefault="00750220" w:rsidP="00750220">
      <w:pPr>
        <w:pStyle w:val="MDPI31text"/>
        <w:rPr>
          <w:lang w:val="en-GB"/>
        </w:rPr>
      </w:pPr>
    </w:p>
    <w:p w14:paraId="58A1E1AE" w14:textId="77777777" w:rsidR="00750220" w:rsidRPr="00847485" w:rsidRDefault="00750220" w:rsidP="00750220">
      <w:pPr>
        <w:pStyle w:val="MDPI31text"/>
        <w:ind w:firstLine="0"/>
        <w:jc w:val="left"/>
        <w:rPr>
          <w:lang w:val="en-GB"/>
        </w:rPr>
      </w:pPr>
      <w:r w:rsidRPr="00847485">
        <w:rPr>
          <w:lang w:val="en-GB"/>
        </w:rPr>
        <w:t xml:space="preserve">Which would you rather visit? Why? </w:t>
      </w:r>
    </w:p>
    <w:p w14:paraId="555BAACC" w14:textId="77777777" w:rsidR="00750220" w:rsidRDefault="00750220" w:rsidP="00750220">
      <w:pPr>
        <w:pStyle w:val="MDPI31text"/>
        <w:jc w:val="left"/>
        <w:rPr>
          <w:lang w:val="en-GB"/>
        </w:rPr>
      </w:pPr>
    </w:p>
    <w:p w14:paraId="38B4451A" w14:textId="77777777" w:rsidR="00750220" w:rsidRDefault="00750220" w:rsidP="00750220">
      <w:pPr>
        <w:pStyle w:val="MDPI31text"/>
        <w:ind w:firstLine="0"/>
        <w:jc w:val="left"/>
        <w:rPr>
          <w:lang w:val="en-GB"/>
        </w:rPr>
      </w:pPr>
      <w:r w:rsidRPr="00847485">
        <w:rPr>
          <w:lang w:val="en-GB"/>
        </w:rPr>
        <w:t>These are pictures of the river in Clayton Vale and Philip’s Park:</w:t>
      </w:r>
    </w:p>
    <w:p w14:paraId="76CBCCFC" w14:textId="77777777" w:rsidR="00750220" w:rsidRPr="00847485" w:rsidRDefault="00750220" w:rsidP="00750220">
      <w:pPr>
        <w:pStyle w:val="MDPI31text"/>
        <w:ind w:firstLine="0"/>
        <w:jc w:val="left"/>
        <w:rPr>
          <w:lang w:val="en-GB"/>
        </w:rPr>
      </w:pPr>
    </w:p>
    <w:p w14:paraId="0383D7E3" w14:textId="77777777" w:rsidR="00750220" w:rsidRPr="00847485" w:rsidRDefault="00750220" w:rsidP="00750220">
      <w:pPr>
        <w:pStyle w:val="MDPI31text"/>
        <w:rPr>
          <w:lang w:val="en-GB"/>
        </w:rPr>
      </w:pPr>
      <w:r w:rsidRPr="00847485">
        <w:rPr>
          <w:noProof/>
          <w:lang w:val="en-GB" w:eastAsia="en-GB" w:bidi="ar-SA"/>
        </w:rPr>
        <w:drawing>
          <wp:anchor distT="0" distB="0" distL="114300" distR="114300" simplePos="0" relativeHeight="251704320" behindDoc="0" locked="0" layoutInCell="1" allowOverlap="1" wp14:anchorId="40ADFF0D" wp14:editId="6E1E7900">
            <wp:simplePos x="0" y="0"/>
            <wp:positionH relativeFrom="column">
              <wp:posOffset>3810</wp:posOffset>
            </wp:positionH>
            <wp:positionV relativeFrom="paragraph">
              <wp:posOffset>2540</wp:posOffset>
            </wp:positionV>
            <wp:extent cx="5428615" cy="1962150"/>
            <wp:effectExtent l="0" t="0" r="63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8615" cy="1962150"/>
                    </a:xfrm>
                    <a:prstGeom prst="rect">
                      <a:avLst/>
                    </a:prstGeom>
                    <a:noFill/>
                  </pic:spPr>
                </pic:pic>
              </a:graphicData>
            </a:graphic>
            <wp14:sizeRelH relativeFrom="page">
              <wp14:pctWidth>0</wp14:pctWidth>
            </wp14:sizeRelH>
            <wp14:sizeRelV relativeFrom="page">
              <wp14:pctHeight>0</wp14:pctHeight>
            </wp14:sizeRelV>
          </wp:anchor>
        </w:drawing>
      </w:r>
    </w:p>
    <w:p w14:paraId="73FDC826" w14:textId="77777777" w:rsidR="00750220" w:rsidRPr="00847485" w:rsidRDefault="00750220" w:rsidP="00750220">
      <w:pPr>
        <w:pStyle w:val="MDPI31text"/>
        <w:ind w:firstLine="0"/>
        <w:jc w:val="left"/>
        <w:rPr>
          <w:lang w:val="en-GB"/>
        </w:rPr>
      </w:pPr>
      <w:r w:rsidRPr="00847485">
        <w:rPr>
          <w:lang w:val="en-GB"/>
        </w:rPr>
        <w:t xml:space="preserve">Which would you rather visit? Why? </w:t>
      </w:r>
    </w:p>
    <w:p w14:paraId="69F44BD8" w14:textId="77777777" w:rsidR="00750220" w:rsidRPr="00847485" w:rsidRDefault="00750220" w:rsidP="00750220">
      <w:pPr>
        <w:pStyle w:val="MDPI31text"/>
        <w:jc w:val="left"/>
        <w:rPr>
          <w:lang w:val="en-GB"/>
        </w:rPr>
      </w:pPr>
    </w:p>
    <w:p w14:paraId="5C0E88FD" w14:textId="77777777" w:rsidR="00750220" w:rsidRPr="00847485" w:rsidRDefault="00750220" w:rsidP="00750220">
      <w:pPr>
        <w:pStyle w:val="MDPI31text"/>
        <w:ind w:firstLine="0"/>
        <w:jc w:val="left"/>
        <w:rPr>
          <w:lang w:val="en-GB"/>
        </w:rPr>
      </w:pPr>
      <w:r w:rsidRPr="00847485">
        <w:rPr>
          <w:lang w:val="en-GB"/>
        </w:rPr>
        <w:t>How do you use blue spaces in Philip’s Park and Clayton Vale?</w:t>
      </w:r>
    </w:p>
    <w:p w14:paraId="34AA44DA" w14:textId="77777777" w:rsidR="00750220" w:rsidRPr="00847485" w:rsidRDefault="00750220" w:rsidP="00750220">
      <w:pPr>
        <w:pStyle w:val="MDPI31text"/>
        <w:ind w:firstLine="0"/>
        <w:jc w:val="left"/>
        <w:rPr>
          <w:lang w:val="en-GB"/>
        </w:rPr>
      </w:pPr>
      <w:r w:rsidRPr="00847485">
        <w:rPr>
          <w:lang w:val="en-GB"/>
        </w:rPr>
        <w:t xml:space="preserve">Prompt on river Medlock, nature ponds, duck pond. </w:t>
      </w:r>
    </w:p>
    <w:p w14:paraId="03202B1A" w14:textId="77777777" w:rsidR="00750220" w:rsidRPr="00847485" w:rsidRDefault="00750220" w:rsidP="00750220">
      <w:pPr>
        <w:pStyle w:val="MDPI31text"/>
        <w:ind w:firstLine="0"/>
        <w:jc w:val="left"/>
        <w:rPr>
          <w:lang w:val="en-GB"/>
        </w:rPr>
      </w:pPr>
      <w:r w:rsidRPr="00847485">
        <w:rPr>
          <w:lang w:val="en-GB"/>
        </w:rPr>
        <w:t>Prompt on different activities.</w:t>
      </w:r>
    </w:p>
    <w:p w14:paraId="04223800" w14:textId="77777777" w:rsidR="00750220" w:rsidRPr="00847485" w:rsidRDefault="00750220" w:rsidP="00750220">
      <w:pPr>
        <w:pStyle w:val="MDPI31text"/>
        <w:rPr>
          <w:lang w:val="en-GB"/>
        </w:rPr>
      </w:pPr>
    </w:p>
    <w:p w14:paraId="2FCB0A48" w14:textId="77777777" w:rsidR="00750220" w:rsidRPr="00847485" w:rsidRDefault="00750220" w:rsidP="00750220">
      <w:pPr>
        <w:pStyle w:val="MDPI31text"/>
        <w:ind w:firstLine="0"/>
        <w:rPr>
          <w:lang w:val="en-GB"/>
        </w:rPr>
      </w:pPr>
      <w:r w:rsidRPr="00847485">
        <w:rPr>
          <w:lang w:val="en-GB"/>
        </w:rPr>
        <w:t>Looking back at the cards on which you ticked your reasons for visiting Philip’s Park and Clayton Vale, I’d like you to think about your visits to areas of Philip’s Park and Clayton Vale with water. Are your reasons for visiting areas with water the same or different to visiting the parks as a whole?</w:t>
      </w:r>
    </w:p>
    <w:p w14:paraId="1B56320F" w14:textId="77777777" w:rsidR="00750220" w:rsidRPr="00847485" w:rsidRDefault="00750220" w:rsidP="00750220">
      <w:pPr>
        <w:pStyle w:val="MDPI31text"/>
        <w:rPr>
          <w:lang w:val="en-GB"/>
        </w:rPr>
      </w:pPr>
      <w:r w:rsidRPr="00847485">
        <w:rPr>
          <w:lang w:val="en-GB"/>
        </w:rPr>
        <w:lastRenderedPageBreak/>
        <w:t>Give everyone a card and ask them to tick an answer.</w:t>
      </w:r>
    </w:p>
    <w:p w14:paraId="54CB1FBC" w14:textId="77777777" w:rsidR="00750220" w:rsidRPr="00847485" w:rsidRDefault="00750220" w:rsidP="00750220">
      <w:pPr>
        <w:pStyle w:val="MDPI31text"/>
        <w:rPr>
          <w:lang w:val="en-GB"/>
        </w:rPr>
      </w:pPr>
      <w:r w:rsidRPr="00847485">
        <w:rPr>
          <w:lang w:val="en-GB"/>
        </w:rPr>
        <w:t>Discussion of answers on cards.</w:t>
      </w:r>
    </w:p>
    <w:p w14:paraId="0F8D4CEC" w14:textId="77777777" w:rsidR="00750220" w:rsidRPr="00847485" w:rsidRDefault="00750220" w:rsidP="00750220">
      <w:pPr>
        <w:pStyle w:val="MDPI31text"/>
        <w:rPr>
          <w:lang w:val="en-GB"/>
        </w:rPr>
      </w:pPr>
    </w:p>
    <w:p w14:paraId="3ACCBED2" w14:textId="77777777" w:rsidR="00750220" w:rsidRPr="00847485" w:rsidRDefault="00750220" w:rsidP="00750220">
      <w:pPr>
        <w:pStyle w:val="MDPI31text"/>
        <w:ind w:firstLine="0"/>
        <w:rPr>
          <w:lang w:val="en-GB"/>
        </w:rPr>
      </w:pPr>
      <w:r w:rsidRPr="00847485">
        <w:rPr>
          <w:lang w:val="en-GB"/>
        </w:rPr>
        <w:t xml:space="preserve">I’d like you to look at the board where you placed the different feelings you have when visiting the parks. Thinking about your visits to areas with water in Philip’s Park and Clayton Vale would you change where any of the cards are placed? </w:t>
      </w:r>
    </w:p>
    <w:p w14:paraId="5BC143E5" w14:textId="77777777" w:rsidR="00750220" w:rsidRPr="00847485" w:rsidRDefault="00750220" w:rsidP="00750220">
      <w:pPr>
        <w:pStyle w:val="MDPI31text"/>
        <w:rPr>
          <w:lang w:val="en-GB"/>
        </w:rPr>
      </w:pPr>
    </w:p>
    <w:p w14:paraId="20569E95" w14:textId="77777777" w:rsidR="00750220" w:rsidRPr="00847485" w:rsidRDefault="00750220" w:rsidP="00750220">
      <w:pPr>
        <w:pStyle w:val="MDPI31text"/>
        <w:ind w:firstLine="0"/>
        <w:rPr>
          <w:lang w:val="en-GB"/>
        </w:rPr>
      </w:pPr>
      <w:r w:rsidRPr="00847485">
        <w:rPr>
          <w:lang w:val="en-GB"/>
        </w:rPr>
        <w:t xml:space="preserve">Prompt as to why if any changes are made. </w:t>
      </w:r>
    </w:p>
    <w:p w14:paraId="360E6D4E" w14:textId="77777777" w:rsidR="00750220" w:rsidRPr="00847485" w:rsidRDefault="00750220" w:rsidP="00750220">
      <w:pPr>
        <w:pStyle w:val="MDPI31text"/>
        <w:rPr>
          <w:lang w:val="en-GB"/>
        </w:rPr>
      </w:pPr>
    </w:p>
    <w:p w14:paraId="6284257F" w14:textId="77777777" w:rsidR="00750220" w:rsidRPr="00847485" w:rsidRDefault="00750220" w:rsidP="00750220">
      <w:pPr>
        <w:pStyle w:val="MDPI31text"/>
        <w:ind w:firstLine="0"/>
        <w:rPr>
          <w:lang w:val="en-GB"/>
        </w:rPr>
      </w:pPr>
      <w:r w:rsidRPr="00847485">
        <w:rPr>
          <w:lang w:val="en-GB"/>
        </w:rPr>
        <w:t>How important is nature in enhancing your experience of blue spaces?</w:t>
      </w:r>
    </w:p>
    <w:p w14:paraId="029F6304" w14:textId="77777777" w:rsidR="00750220" w:rsidRPr="00847485" w:rsidRDefault="00750220" w:rsidP="00750220">
      <w:pPr>
        <w:pStyle w:val="MDPI31text"/>
        <w:ind w:firstLine="0"/>
        <w:rPr>
          <w:lang w:val="en-GB"/>
        </w:rPr>
      </w:pPr>
      <w:r w:rsidRPr="00847485">
        <w:rPr>
          <w:lang w:val="en-GB"/>
        </w:rPr>
        <w:t>Which aspects of nature are most important in enhancing your visit?</w:t>
      </w:r>
    </w:p>
    <w:p w14:paraId="37A636D1" w14:textId="77777777" w:rsidR="00750220" w:rsidRPr="00847485" w:rsidRDefault="00750220" w:rsidP="00750220">
      <w:pPr>
        <w:pStyle w:val="MDPI31text"/>
        <w:ind w:firstLine="0"/>
        <w:rPr>
          <w:lang w:val="en-GB"/>
        </w:rPr>
      </w:pPr>
      <w:r w:rsidRPr="00847485">
        <w:rPr>
          <w:lang w:val="en-GB"/>
        </w:rPr>
        <w:t>Prompt on which aspects they notice.</w:t>
      </w:r>
    </w:p>
    <w:p w14:paraId="7E91C9C3" w14:textId="77777777" w:rsidR="00750220" w:rsidRPr="00847485" w:rsidRDefault="00750220" w:rsidP="00750220">
      <w:pPr>
        <w:pStyle w:val="MDPI31text"/>
        <w:ind w:firstLine="0"/>
        <w:rPr>
          <w:lang w:val="en-GB"/>
        </w:rPr>
      </w:pPr>
      <w:r w:rsidRPr="00847485">
        <w:rPr>
          <w:lang w:val="en-GB"/>
        </w:rPr>
        <w:t xml:space="preserve">Importance of different aspects </w:t>
      </w:r>
      <w:r>
        <w:rPr>
          <w:lang w:val="en-GB"/>
        </w:rPr>
        <w:t>{</w:t>
      </w:r>
      <w:r w:rsidRPr="00847485">
        <w:rPr>
          <w:lang w:val="en-GB"/>
        </w:rPr>
        <w:t>plants, birds, wildlife</w:t>
      </w:r>
      <w:r>
        <w:rPr>
          <w:lang w:val="en-GB"/>
        </w:rPr>
        <w:t>)</w:t>
      </w:r>
      <w:r w:rsidRPr="00847485">
        <w:rPr>
          <w:lang w:val="en-GB"/>
        </w:rPr>
        <w:t>.</w:t>
      </w:r>
    </w:p>
    <w:p w14:paraId="39F64CE1" w14:textId="77777777" w:rsidR="00750220" w:rsidRPr="00847485" w:rsidRDefault="00750220" w:rsidP="00750220">
      <w:pPr>
        <w:pStyle w:val="MDPI31text"/>
        <w:rPr>
          <w:lang w:val="en-GB"/>
        </w:rPr>
      </w:pPr>
    </w:p>
    <w:p w14:paraId="38F02423" w14:textId="77777777" w:rsidR="00750220" w:rsidRPr="00847485" w:rsidRDefault="00750220" w:rsidP="00750220">
      <w:pPr>
        <w:pStyle w:val="MDPI21heading1"/>
        <w:rPr>
          <w:lang w:val="en-GB"/>
        </w:rPr>
      </w:pPr>
      <w:r w:rsidRPr="00847485">
        <w:rPr>
          <w:lang w:val="en-GB"/>
        </w:rPr>
        <w:t xml:space="preserve">Queen’s Park and Blackley Forest </w:t>
      </w:r>
    </w:p>
    <w:p w14:paraId="6FA728BB" w14:textId="77777777" w:rsidR="00750220" w:rsidRPr="00847485" w:rsidRDefault="00750220" w:rsidP="00750220">
      <w:pPr>
        <w:pStyle w:val="MDPI31text"/>
        <w:ind w:firstLine="0"/>
        <w:rPr>
          <w:lang w:val="en-GB"/>
        </w:rPr>
      </w:pPr>
      <w:r w:rsidRPr="00847485">
        <w:rPr>
          <w:lang w:val="en-GB"/>
        </w:rPr>
        <w:t>Substitute restoration section for:</w:t>
      </w:r>
    </w:p>
    <w:p w14:paraId="7AD27BDA" w14:textId="77777777" w:rsidR="00750220" w:rsidRPr="00847485" w:rsidRDefault="00750220" w:rsidP="00750220">
      <w:pPr>
        <w:pStyle w:val="MDPI31text"/>
        <w:ind w:firstLine="0"/>
        <w:rPr>
          <w:lang w:val="en-GB"/>
        </w:rPr>
      </w:pPr>
      <w:r w:rsidRPr="00847485">
        <w:rPr>
          <w:lang w:val="en-GB"/>
        </w:rPr>
        <w:t>Do you visit the river?</w:t>
      </w:r>
    </w:p>
    <w:p w14:paraId="77E64604" w14:textId="77777777" w:rsidR="00750220" w:rsidRPr="00847485" w:rsidRDefault="00750220" w:rsidP="00750220">
      <w:pPr>
        <w:pStyle w:val="MDPI31text"/>
        <w:ind w:firstLine="0"/>
        <w:rPr>
          <w:lang w:val="en-GB"/>
        </w:rPr>
      </w:pPr>
      <w:r w:rsidRPr="00847485">
        <w:rPr>
          <w:lang w:val="en-GB"/>
        </w:rPr>
        <w:t xml:space="preserve">Why do you visit the river? </w:t>
      </w:r>
      <w:r>
        <w:rPr>
          <w:lang w:val="en-GB"/>
        </w:rPr>
        <w:t>{</w:t>
      </w:r>
      <w:r w:rsidRPr="00847485">
        <w:rPr>
          <w:lang w:val="en-GB"/>
        </w:rPr>
        <w:t>prompt on reasons/activities</w:t>
      </w:r>
      <w:r>
        <w:rPr>
          <w:lang w:val="en-GB"/>
        </w:rPr>
        <w:t>)</w:t>
      </w:r>
    </w:p>
    <w:p w14:paraId="5818EFFA" w14:textId="77777777" w:rsidR="00750220" w:rsidRPr="00847485" w:rsidRDefault="00750220" w:rsidP="00750220">
      <w:pPr>
        <w:pStyle w:val="MDPI31text"/>
        <w:ind w:firstLine="0"/>
        <w:rPr>
          <w:lang w:val="en-GB"/>
        </w:rPr>
      </w:pPr>
      <w:r w:rsidRPr="00847485">
        <w:rPr>
          <w:lang w:val="en-GB"/>
        </w:rPr>
        <w:t>Do you enjoy visiting the river?</w:t>
      </w:r>
    </w:p>
    <w:p w14:paraId="4FBB32A5" w14:textId="59752E9D" w:rsidR="00750220" w:rsidRDefault="00750220" w:rsidP="00750220">
      <w:pPr>
        <w:pStyle w:val="MDPI31text"/>
        <w:ind w:firstLine="0"/>
        <w:rPr>
          <w:lang w:val="en-GB"/>
        </w:rPr>
      </w:pPr>
      <w:r w:rsidRPr="00847485">
        <w:rPr>
          <w:lang w:val="en-GB"/>
        </w:rPr>
        <w:t>How do you feel about the river in its current condition?</w:t>
      </w:r>
    </w:p>
    <w:p w14:paraId="7F7DEEB4" w14:textId="77777777" w:rsidR="00750220" w:rsidRDefault="00750220" w:rsidP="00FA6AA6">
      <w:pPr>
        <w:pStyle w:val="MDPI21heading1"/>
      </w:pPr>
    </w:p>
    <w:p w14:paraId="5FA8ACD1" w14:textId="77777777" w:rsidR="00CD3203" w:rsidRPr="003030D2" w:rsidRDefault="00CD3203" w:rsidP="00CD3203">
      <w:pPr>
        <w:pStyle w:val="MDPI21heading1"/>
      </w:pPr>
      <w:r w:rsidRPr="003030D2">
        <w:t>References</w:t>
      </w:r>
    </w:p>
    <w:p w14:paraId="64FAB9BF" w14:textId="77777777" w:rsidR="00C72E4B" w:rsidRDefault="00C72E4B" w:rsidP="00A3737A">
      <w:pPr>
        <w:pStyle w:val="MDPI71References"/>
      </w:pPr>
      <w:r>
        <w:t>Keune</w:t>
      </w:r>
      <w:r w:rsidR="00572C89">
        <w:t>,</w:t>
      </w:r>
      <w:r>
        <w:t xml:space="preserve"> H</w:t>
      </w:r>
      <w:r w:rsidR="00572C89">
        <w:t>.;</w:t>
      </w:r>
      <w:r>
        <w:t xml:space="preserve"> Kretsch</w:t>
      </w:r>
      <w:r w:rsidR="00572C89">
        <w:t>,</w:t>
      </w:r>
      <w:r>
        <w:t xml:space="preserve"> C</w:t>
      </w:r>
      <w:r w:rsidR="00572C89">
        <w:t>.;</w:t>
      </w:r>
      <w:r>
        <w:t xml:space="preserve"> </w:t>
      </w:r>
      <w:r w:rsidR="00572C89">
        <w:t>d</w:t>
      </w:r>
      <w:r>
        <w:t>e Blust</w:t>
      </w:r>
      <w:r w:rsidR="00572C89">
        <w:t>,</w:t>
      </w:r>
      <w:r>
        <w:t xml:space="preserve"> G</w:t>
      </w:r>
      <w:r w:rsidR="00572C89">
        <w:t>.;</w:t>
      </w:r>
      <w:r>
        <w:t xml:space="preserve"> Gilbert</w:t>
      </w:r>
      <w:r w:rsidR="00572C89">
        <w:t>,</w:t>
      </w:r>
      <w:r>
        <w:t xml:space="preserve"> M</w:t>
      </w:r>
      <w:r w:rsidR="00572C89">
        <w:t>.;</w:t>
      </w:r>
      <w:r>
        <w:t xml:space="preserve"> Flandroy</w:t>
      </w:r>
      <w:r w:rsidR="00572C89">
        <w:t>,</w:t>
      </w:r>
      <w:r>
        <w:t xml:space="preserve"> L</w:t>
      </w:r>
      <w:r w:rsidR="00572C89">
        <w:t>.; v</w:t>
      </w:r>
      <w:r>
        <w:t>an den Berge</w:t>
      </w:r>
      <w:r w:rsidR="00572C89">
        <w:t>,</w:t>
      </w:r>
      <w:r>
        <w:t xml:space="preserve"> K</w:t>
      </w:r>
      <w:r w:rsidR="00572C89">
        <w:t>.;</w:t>
      </w:r>
      <w:r w:rsidR="00A3737A">
        <w:t xml:space="preserve"> </w:t>
      </w:r>
      <w:r w:rsidR="00A3737A" w:rsidRPr="00A3737A">
        <w:t>Versteirt</w:t>
      </w:r>
      <w:r w:rsidR="00A3737A">
        <w:t>, V.;</w:t>
      </w:r>
      <w:r w:rsidR="00A3737A" w:rsidRPr="00A3737A">
        <w:t xml:space="preserve"> Hartig</w:t>
      </w:r>
      <w:r w:rsidR="00A3737A">
        <w:t>, T.,; d</w:t>
      </w:r>
      <w:r w:rsidR="00A3737A" w:rsidRPr="00A3737A">
        <w:t>e Keersmaecker</w:t>
      </w:r>
      <w:r w:rsidR="00A3737A">
        <w:t>, L.,;</w:t>
      </w:r>
      <w:r w:rsidR="00A3737A" w:rsidRPr="00A3737A">
        <w:t xml:space="preserve"> Eggermont</w:t>
      </w:r>
      <w:r>
        <w:t>et</w:t>
      </w:r>
      <w:r w:rsidR="00A3737A">
        <w:t>, H.;</w:t>
      </w:r>
      <w:r>
        <w:t xml:space="preserve"> al. Science–policy challenges for biodiversity, public health and urbanization: examples from Belgiu</w:t>
      </w:r>
      <w:r w:rsidR="00F72987">
        <w:t xml:space="preserve">m. </w:t>
      </w:r>
      <w:r w:rsidR="00F72987" w:rsidRPr="00A3737A">
        <w:rPr>
          <w:i/>
        </w:rPr>
        <w:t>Environ Res Lett</w:t>
      </w:r>
      <w:r w:rsidR="00F72987">
        <w:t xml:space="preserve"> </w:t>
      </w:r>
      <w:r>
        <w:t>2013</w:t>
      </w:r>
      <w:r w:rsidR="00B748AD">
        <w:t xml:space="preserve">, </w:t>
      </w:r>
      <w:r w:rsidR="00B748AD" w:rsidRPr="00B748AD">
        <w:rPr>
          <w:b/>
        </w:rPr>
        <w:t>8</w:t>
      </w:r>
      <w:r w:rsidR="00F72987" w:rsidRPr="00B748AD">
        <w:rPr>
          <w:b/>
        </w:rPr>
        <w:t>,</w:t>
      </w:r>
      <w:r w:rsidR="00F72987">
        <w:t xml:space="preserve"> </w:t>
      </w:r>
      <w:r>
        <w:t xml:space="preserve">025015. </w:t>
      </w:r>
    </w:p>
    <w:p w14:paraId="01B4BCD7" w14:textId="77777777" w:rsidR="00F72987" w:rsidRDefault="00C72E4B" w:rsidP="00C72E4B">
      <w:pPr>
        <w:pStyle w:val="MDPI71References"/>
      </w:pPr>
      <w:r>
        <w:t>Zhao</w:t>
      </w:r>
      <w:r w:rsidR="00572C89">
        <w:t>,</w:t>
      </w:r>
      <w:r>
        <w:t xml:space="preserve"> P</w:t>
      </w:r>
      <w:r w:rsidR="00572C89">
        <w:t>.;</w:t>
      </w:r>
      <w:r>
        <w:t xml:space="preserve"> Li</w:t>
      </w:r>
      <w:r w:rsidR="00572C89">
        <w:t>,</w:t>
      </w:r>
      <w:r>
        <w:t xml:space="preserve"> P. Rethinking the relationship between urban development, local health and global sustainability. </w:t>
      </w:r>
      <w:r w:rsidRPr="00B748AD">
        <w:rPr>
          <w:i/>
        </w:rPr>
        <w:t>Curr Opin Environ Sustain</w:t>
      </w:r>
      <w:r>
        <w:t xml:space="preserve"> 2017</w:t>
      </w:r>
      <w:r w:rsidR="00F72987">
        <w:t xml:space="preserve">, </w:t>
      </w:r>
      <w:r w:rsidRPr="00B748AD">
        <w:rPr>
          <w:b/>
        </w:rPr>
        <w:t>25</w:t>
      </w:r>
      <w:r w:rsidR="00F72987">
        <w:t xml:space="preserve">, </w:t>
      </w:r>
      <w:r>
        <w:t xml:space="preserve">14–9. </w:t>
      </w:r>
    </w:p>
    <w:p w14:paraId="0DBD3F87" w14:textId="77777777" w:rsidR="00C72E4B" w:rsidRDefault="00C72E4B" w:rsidP="00AB3861">
      <w:pPr>
        <w:pStyle w:val="MDPI71References"/>
      </w:pPr>
      <w:r>
        <w:t>Riechers</w:t>
      </w:r>
      <w:r w:rsidR="00F17BCF">
        <w:t>,</w:t>
      </w:r>
      <w:r>
        <w:t xml:space="preserve"> M</w:t>
      </w:r>
      <w:r w:rsidR="00F17BCF">
        <w:t>.;</w:t>
      </w:r>
      <w:r>
        <w:t xml:space="preserve"> Strack</w:t>
      </w:r>
      <w:r w:rsidR="00F17BCF">
        <w:t>,</w:t>
      </w:r>
      <w:r>
        <w:t xml:space="preserve"> M</w:t>
      </w:r>
      <w:r w:rsidR="00F17BCF">
        <w:t>.;</w:t>
      </w:r>
      <w:r>
        <w:t xml:space="preserve"> Barkmann</w:t>
      </w:r>
      <w:r w:rsidR="00F17BCF">
        <w:t>,</w:t>
      </w:r>
      <w:r>
        <w:t xml:space="preserve"> J</w:t>
      </w:r>
      <w:r w:rsidR="00F17BCF">
        <w:t>.;</w:t>
      </w:r>
      <w:r>
        <w:t xml:space="preserve"> Tscharntke</w:t>
      </w:r>
      <w:r w:rsidR="00F17BCF">
        <w:t>,</w:t>
      </w:r>
      <w:r>
        <w:t xml:space="preserve"> T. Cultural </w:t>
      </w:r>
      <w:r w:rsidR="00F72987">
        <w:t xml:space="preserve">ecosystem services provided by urban green change along an urban-periurban gradient. </w:t>
      </w:r>
      <w:r w:rsidR="00F72987" w:rsidRPr="00AB3861">
        <w:rPr>
          <w:i/>
        </w:rPr>
        <w:t>Sustainability</w:t>
      </w:r>
      <w:r w:rsidR="00F72987">
        <w:t xml:space="preserve"> 2019, </w:t>
      </w:r>
      <w:r w:rsidR="00AB3861" w:rsidRPr="00AB3861">
        <w:rPr>
          <w:b/>
        </w:rPr>
        <w:t>11</w:t>
      </w:r>
      <w:r w:rsidR="00AB3861" w:rsidRPr="00AB3861">
        <w:t>, 645</w:t>
      </w:r>
      <w:r>
        <w:t xml:space="preserve">. </w:t>
      </w:r>
    </w:p>
    <w:p w14:paraId="303AD319" w14:textId="77777777" w:rsidR="00C72E4B" w:rsidRDefault="00C72E4B" w:rsidP="006A5A51">
      <w:pPr>
        <w:pStyle w:val="MDPI71References"/>
      </w:pPr>
      <w:r>
        <w:t>Elmqvist</w:t>
      </w:r>
      <w:r w:rsidR="00150F4F">
        <w:t>,</w:t>
      </w:r>
      <w:r>
        <w:t xml:space="preserve"> T</w:t>
      </w:r>
      <w:r w:rsidR="00150F4F">
        <w:t>.;</w:t>
      </w:r>
      <w:r>
        <w:t xml:space="preserve"> </w:t>
      </w:r>
      <w:r w:rsidR="006A5A51">
        <w:t>Setala</w:t>
      </w:r>
      <w:r w:rsidR="00150F4F">
        <w:t>,</w:t>
      </w:r>
      <w:r>
        <w:t xml:space="preserve"> H</w:t>
      </w:r>
      <w:r w:rsidR="00150F4F">
        <w:t>.;</w:t>
      </w:r>
      <w:r>
        <w:t xml:space="preserve"> Handel</w:t>
      </w:r>
      <w:r w:rsidR="00150F4F">
        <w:t>,</w:t>
      </w:r>
      <w:r>
        <w:t xml:space="preserve"> S</w:t>
      </w:r>
      <w:r w:rsidR="00150F4F">
        <w:t>.</w:t>
      </w:r>
      <w:r>
        <w:t>N</w:t>
      </w:r>
      <w:r w:rsidR="00150F4F">
        <w:t>.;</w:t>
      </w:r>
      <w:r>
        <w:t xml:space="preserve"> van der Ploeg</w:t>
      </w:r>
      <w:r w:rsidR="00150F4F">
        <w:t>,</w:t>
      </w:r>
      <w:r>
        <w:t xml:space="preserve"> S</w:t>
      </w:r>
      <w:r w:rsidR="00150F4F">
        <w:t>.;</w:t>
      </w:r>
      <w:r>
        <w:t xml:space="preserve"> Aronson</w:t>
      </w:r>
      <w:r w:rsidR="00150F4F">
        <w:t>,</w:t>
      </w:r>
      <w:r>
        <w:t xml:space="preserve"> J</w:t>
      </w:r>
      <w:r w:rsidR="00150F4F">
        <w:t>.;</w:t>
      </w:r>
      <w:r>
        <w:t xml:space="preserve"> Blignaut</w:t>
      </w:r>
      <w:r w:rsidR="00150F4F">
        <w:t>,</w:t>
      </w:r>
      <w:r>
        <w:t xml:space="preserve"> J</w:t>
      </w:r>
      <w:r w:rsidR="00150F4F">
        <w:t>.</w:t>
      </w:r>
      <w:r>
        <w:t>N</w:t>
      </w:r>
      <w:r w:rsidR="00150F4F">
        <w:t>.</w:t>
      </w:r>
      <w:r w:rsidR="006A5A51">
        <w:t>;</w:t>
      </w:r>
      <w:r w:rsidR="006A5A51" w:rsidRPr="006A5A51">
        <w:t xml:space="preserve"> Gomez-Baggethun</w:t>
      </w:r>
      <w:r w:rsidR="006A5A51">
        <w:t>, E.,;</w:t>
      </w:r>
      <w:r w:rsidR="006A5A51" w:rsidRPr="006A5A51">
        <w:t xml:space="preserve">  Nowak</w:t>
      </w:r>
      <w:r w:rsidR="006A5A51">
        <w:t xml:space="preserve">, D.J.; </w:t>
      </w:r>
      <w:r w:rsidR="006A5A51" w:rsidRPr="006A5A51">
        <w:t>Kronenberg</w:t>
      </w:r>
      <w:r w:rsidR="006A5A51">
        <w:t>, J.; de Groot, R</w:t>
      </w:r>
      <w:r>
        <w:t xml:space="preserve">. Benefits of restoring ecosystem services in urban areas. </w:t>
      </w:r>
      <w:r w:rsidRPr="006A5A51">
        <w:rPr>
          <w:i/>
        </w:rPr>
        <w:t>Cur</w:t>
      </w:r>
      <w:r w:rsidR="00F72987" w:rsidRPr="006A5A51">
        <w:rPr>
          <w:i/>
        </w:rPr>
        <w:t>r Opin Environ Sustain</w:t>
      </w:r>
      <w:r w:rsidR="00F72987">
        <w:t xml:space="preserve"> 2015, </w:t>
      </w:r>
      <w:r w:rsidR="00F72987" w:rsidRPr="006A5A51">
        <w:rPr>
          <w:b/>
        </w:rPr>
        <w:t>14</w:t>
      </w:r>
      <w:r w:rsidR="00F72987">
        <w:t xml:space="preserve">, </w:t>
      </w:r>
      <w:r>
        <w:t xml:space="preserve">101–8. </w:t>
      </w:r>
    </w:p>
    <w:p w14:paraId="5BC12146" w14:textId="77777777" w:rsidR="00C72E4B" w:rsidRDefault="00C72E4B" w:rsidP="00C72E4B">
      <w:pPr>
        <w:pStyle w:val="MDPI71References"/>
      </w:pPr>
      <w:r>
        <w:t>Society for Ecological Restoration</w:t>
      </w:r>
      <w:r w:rsidR="00D93D19">
        <w:t xml:space="preserve"> (SER)</w:t>
      </w:r>
      <w:r>
        <w:t>. The SER International Primer on Ecological Restoration. Tucso</w:t>
      </w:r>
      <w:r w:rsidR="00D93D19">
        <w:t>n, Arizona; 2004. Available online</w:t>
      </w:r>
      <w:r>
        <w:t xml:space="preserve">: </w:t>
      </w:r>
      <w:hyperlink r:id="rId39" w:history="1">
        <w:r w:rsidR="00D93D19" w:rsidRPr="00231937">
          <w:rPr>
            <w:rStyle w:val="Hyperlink"/>
          </w:rPr>
          <w:t>https://www.ctahr.hawaii.edu/littonc/PDFs/682_SERPrimer.pdf</w:t>
        </w:r>
      </w:hyperlink>
      <w:r w:rsidR="00D93D19">
        <w:t xml:space="preserve"> (Accessed 02 February 2019) </w:t>
      </w:r>
    </w:p>
    <w:p w14:paraId="1B26674E" w14:textId="77777777" w:rsidR="00C72E4B" w:rsidRDefault="00C72E4B" w:rsidP="00C72E4B">
      <w:pPr>
        <w:pStyle w:val="MDPI71References"/>
      </w:pPr>
      <w:r>
        <w:t>Choi</w:t>
      </w:r>
      <w:r w:rsidR="00CC37DD">
        <w:t>,</w:t>
      </w:r>
      <w:r>
        <w:t xml:space="preserve"> Y</w:t>
      </w:r>
      <w:r w:rsidR="00CC37DD">
        <w:t>.</w:t>
      </w:r>
      <w:r>
        <w:t xml:space="preserve">D. Restoration ecology to the future: A call for </w:t>
      </w:r>
      <w:r w:rsidR="00F72987">
        <w:t xml:space="preserve">new paradigm. </w:t>
      </w:r>
      <w:r w:rsidR="00F72987" w:rsidRPr="00D93D19">
        <w:rPr>
          <w:i/>
        </w:rPr>
        <w:t>Restor Ecol</w:t>
      </w:r>
      <w:r w:rsidR="00F72987">
        <w:t xml:space="preserve"> 2007, </w:t>
      </w:r>
      <w:r w:rsidR="00F72987" w:rsidRPr="00D93D19">
        <w:rPr>
          <w:b/>
        </w:rPr>
        <w:t>15</w:t>
      </w:r>
      <w:r w:rsidR="00F72987">
        <w:t xml:space="preserve">, </w:t>
      </w:r>
      <w:r>
        <w:t xml:space="preserve">351–3. </w:t>
      </w:r>
    </w:p>
    <w:p w14:paraId="2B55CBE4" w14:textId="77777777" w:rsidR="00C72E4B" w:rsidRDefault="00C72E4B" w:rsidP="00C72E4B">
      <w:pPr>
        <w:pStyle w:val="MDPI71References"/>
      </w:pPr>
      <w:r>
        <w:t>Geist</w:t>
      </w:r>
      <w:r w:rsidR="00CC37DD">
        <w:t>,</w:t>
      </w:r>
      <w:r>
        <w:t xml:space="preserve"> C</w:t>
      </w:r>
      <w:r w:rsidR="00CC37DD">
        <w:t>.;</w:t>
      </w:r>
      <w:r>
        <w:t xml:space="preserve"> Galatowitsch</w:t>
      </w:r>
      <w:r w:rsidR="00CC37DD">
        <w:t>,</w:t>
      </w:r>
      <w:r>
        <w:t xml:space="preserve"> S</w:t>
      </w:r>
      <w:r w:rsidR="00CC37DD">
        <w:t>.</w:t>
      </w:r>
      <w:r>
        <w:t>M</w:t>
      </w:r>
      <w:r w:rsidR="00CC37DD">
        <w:t>.</w:t>
      </w:r>
      <w:r>
        <w:t xml:space="preserve"> Reciprocal </w:t>
      </w:r>
      <w:r w:rsidR="00F72987">
        <w:t xml:space="preserve">model for meeting ecological and human needs in restoration projects. </w:t>
      </w:r>
      <w:r w:rsidR="00F72987" w:rsidRPr="00D54B92">
        <w:rPr>
          <w:i/>
        </w:rPr>
        <w:t>Conserv Biol</w:t>
      </w:r>
      <w:r w:rsidR="00F72987">
        <w:t xml:space="preserve"> 2016, </w:t>
      </w:r>
      <w:r w:rsidR="00F72987" w:rsidRPr="00D54B92">
        <w:rPr>
          <w:b/>
        </w:rPr>
        <w:t>13</w:t>
      </w:r>
      <w:r w:rsidR="00F72987">
        <w:t xml:space="preserve">, </w:t>
      </w:r>
      <w:r>
        <w:t xml:space="preserve">970–9. </w:t>
      </w:r>
    </w:p>
    <w:p w14:paraId="157BB848" w14:textId="77777777" w:rsidR="00C72E4B" w:rsidRDefault="00C72E4B" w:rsidP="00041835">
      <w:pPr>
        <w:pStyle w:val="MDPI71References"/>
      </w:pPr>
      <w:r>
        <w:t>Smith</w:t>
      </w:r>
      <w:r w:rsidR="00CC37DD">
        <w:t>,</w:t>
      </w:r>
      <w:r>
        <w:t xml:space="preserve"> R</w:t>
      </w:r>
      <w:r w:rsidR="00CC37DD">
        <w:t>.</w:t>
      </w:r>
      <w:r>
        <w:t>F</w:t>
      </w:r>
      <w:r w:rsidR="00CC37DD">
        <w:t>.;</w:t>
      </w:r>
      <w:r>
        <w:t xml:space="preserve"> Hawley</w:t>
      </w:r>
      <w:r w:rsidR="00CC37DD">
        <w:t>,</w:t>
      </w:r>
      <w:r>
        <w:t xml:space="preserve"> R</w:t>
      </w:r>
      <w:r w:rsidR="00CC37DD">
        <w:t>.</w:t>
      </w:r>
      <w:r>
        <w:t>J</w:t>
      </w:r>
      <w:r w:rsidR="00CC37DD">
        <w:t>.;</w:t>
      </w:r>
      <w:r>
        <w:t xml:space="preserve"> Neale</w:t>
      </w:r>
      <w:r w:rsidR="00CC37DD">
        <w:t>,</w:t>
      </w:r>
      <w:r>
        <w:t xml:space="preserve"> M</w:t>
      </w:r>
      <w:r w:rsidR="00CC37DD">
        <w:t>.</w:t>
      </w:r>
      <w:r>
        <w:t>W</w:t>
      </w:r>
      <w:r w:rsidR="00CC37DD">
        <w:t>.;</w:t>
      </w:r>
      <w:r>
        <w:t xml:space="preserve"> Vietz</w:t>
      </w:r>
      <w:r w:rsidR="00CC37DD">
        <w:t>,</w:t>
      </w:r>
      <w:r>
        <w:t xml:space="preserve"> G</w:t>
      </w:r>
      <w:r w:rsidR="00CC37DD">
        <w:t>.</w:t>
      </w:r>
      <w:r>
        <w:t>J</w:t>
      </w:r>
      <w:r w:rsidR="00CC37DD">
        <w:t>.;</w:t>
      </w:r>
      <w:r>
        <w:t xml:space="preserve"> Diaz-Pascacio</w:t>
      </w:r>
      <w:r w:rsidR="00CC37DD">
        <w:t>,</w:t>
      </w:r>
      <w:r>
        <w:t xml:space="preserve"> E</w:t>
      </w:r>
      <w:r w:rsidR="00CC37DD">
        <w:t>.;</w:t>
      </w:r>
      <w:r>
        <w:t xml:space="preserve"> Hermann</w:t>
      </w:r>
      <w:r w:rsidR="00CC37DD">
        <w:t>,</w:t>
      </w:r>
      <w:r>
        <w:t xml:space="preserve"> J</w:t>
      </w:r>
      <w:r w:rsidR="00CC37DD">
        <w:t>.;</w:t>
      </w:r>
      <w:r>
        <w:t xml:space="preserve"> </w:t>
      </w:r>
      <w:r w:rsidR="00041835" w:rsidRPr="00041835">
        <w:t>Lovell</w:t>
      </w:r>
      <w:r w:rsidR="00041835">
        <w:t>, A.C.;</w:t>
      </w:r>
      <w:r w:rsidR="00041835" w:rsidRPr="00041835">
        <w:t xml:space="preserve"> </w:t>
      </w:r>
      <w:r w:rsidR="00041835">
        <w:t xml:space="preserve"> </w:t>
      </w:r>
      <w:r w:rsidR="00041835" w:rsidRPr="00041835">
        <w:t>Prescott</w:t>
      </w:r>
      <w:r w:rsidR="00041835">
        <w:t xml:space="preserve">, C.,; </w:t>
      </w:r>
      <w:r w:rsidR="00041835" w:rsidRPr="00041835">
        <w:t>Rios-Touma</w:t>
      </w:r>
      <w:r w:rsidR="00041835">
        <w:t xml:space="preserve">, B.; </w:t>
      </w:r>
      <w:r w:rsidR="00041835" w:rsidRPr="00041835">
        <w:t>Smith</w:t>
      </w:r>
      <w:r w:rsidR="00041835">
        <w:t xml:space="preserve">, B.; </w:t>
      </w:r>
      <w:r w:rsidR="00041835" w:rsidRPr="00041835">
        <w:t>Utz</w:t>
      </w:r>
      <w:r w:rsidR="00041835">
        <w:t xml:space="preserve">, R.M. </w:t>
      </w:r>
      <w:r>
        <w:t>Urban stream renovation: incorporating societal objectives to achieve ecological impro</w:t>
      </w:r>
      <w:r w:rsidR="00F72987">
        <w:t xml:space="preserve">vements. </w:t>
      </w:r>
      <w:r w:rsidR="00F72987" w:rsidRPr="00041835">
        <w:rPr>
          <w:i/>
        </w:rPr>
        <w:t>Freshw Sci</w:t>
      </w:r>
      <w:r w:rsidR="00F72987">
        <w:t xml:space="preserve"> 2016, </w:t>
      </w:r>
      <w:r w:rsidR="00F72987" w:rsidRPr="00041835">
        <w:rPr>
          <w:b/>
        </w:rPr>
        <w:t>35</w:t>
      </w:r>
      <w:r w:rsidR="00F72987">
        <w:t xml:space="preserve">, </w:t>
      </w:r>
      <w:r>
        <w:t xml:space="preserve">364–79. </w:t>
      </w:r>
    </w:p>
    <w:p w14:paraId="46595C73" w14:textId="77777777" w:rsidR="00C72E4B" w:rsidRDefault="00C72E4B" w:rsidP="005C3FD1">
      <w:pPr>
        <w:pStyle w:val="MDPI71References"/>
      </w:pPr>
      <w:r>
        <w:t>Suding</w:t>
      </w:r>
      <w:r w:rsidR="00CC37DD">
        <w:t>,</w:t>
      </w:r>
      <w:r>
        <w:t xml:space="preserve"> K</w:t>
      </w:r>
      <w:r w:rsidR="00CC37DD">
        <w:t>.;</w:t>
      </w:r>
      <w:r>
        <w:t xml:space="preserve"> Higgs</w:t>
      </w:r>
      <w:r w:rsidR="00CC37DD">
        <w:t>,</w:t>
      </w:r>
      <w:r>
        <w:t xml:space="preserve"> E</w:t>
      </w:r>
      <w:r w:rsidR="00CC37DD">
        <w:t>.;</w:t>
      </w:r>
      <w:r>
        <w:t>, Palmer</w:t>
      </w:r>
      <w:r w:rsidR="00CC37DD">
        <w:t>,</w:t>
      </w:r>
      <w:r>
        <w:t xml:space="preserve"> M</w:t>
      </w:r>
      <w:r w:rsidR="00CC37DD">
        <w:t>.;</w:t>
      </w:r>
      <w:r>
        <w:t xml:space="preserve"> Callicott</w:t>
      </w:r>
      <w:r w:rsidR="00CC37DD">
        <w:t>,</w:t>
      </w:r>
      <w:r>
        <w:t xml:space="preserve"> J</w:t>
      </w:r>
      <w:r w:rsidR="00CC37DD">
        <w:t>.</w:t>
      </w:r>
      <w:r>
        <w:t>B</w:t>
      </w:r>
      <w:r w:rsidR="00CC37DD">
        <w:t>.;</w:t>
      </w:r>
      <w:r>
        <w:t xml:space="preserve"> Anderson</w:t>
      </w:r>
      <w:r w:rsidR="00CC37DD">
        <w:t>,</w:t>
      </w:r>
      <w:r>
        <w:t xml:space="preserve"> C</w:t>
      </w:r>
      <w:r w:rsidR="00CC37DD">
        <w:t>.</w:t>
      </w:r>
      <w:r>
        <w:t>B</w:t>
      </w:r>
      <w:r w:rsidR="00CC37DD">
        <w:t>.;</w:t>
      </w:r>
      <w:r>
        <w:t xml:space="preserve"> Baker</w:t>
      </w:r>
      <w:r w:rsidR="00CC37DD">
        <w:t>,</w:t>
      </w:r>
      <w:r>
        <w:t xml:space="preserve"> M</w:t>
      </w:r>
      <w:r w:rsidR="00CC37DD">
        <w:t>.;</w:t>
      </w:r>
      <w:r>
        <w:t xml:space="preserve"> </w:t>
      </w:r>
      <w:r w:rsidR="005C3FD1">
        <w:t xml:space="preserve">Gutrich, J.J.; Hondula, K.L.; LaFevor, M.C.,; Larson, B.M.H; </w:t>
      </w:r>
      <w:r>
        <w:t xml:space="preserve">et al. Committing to ecological restoration. </w:t>
      </w:r>
      <w:r w:rsidRPr="005C3FD1">
        <w:rPr>
          <w:i/>
        </w:rPr>
        <w:t>Science</w:t>
      </w:r>
      <w:r>
        <w:t xml:space="preserve"> 2015</w:t>
      </w:r>
      <w:r w:rsidR="00F72987">
        <w:t xml:space="preserve">, </w:t>
      </w:r>
      <w:r w:rsidR="00F72987" w:rsidRPr="005C3FD1">
        <w:rPr>
          <w:b/>
        </w:rPr>
        <w:t>348</w:t>
      </w:r>
      <w:r w:rsidR="00F72987">
        <w:t xml:space="preserve">, </w:t>
      </w:r>
      <w:r>
        <w:t xml:space="preserve">638–40. </w:t>
      </w:r>
    </w:p>
    <w:p w14:paraId="6D3C8DC1" w14:textId="77777777" w:rsidR="00C72E4B" w:rsidRDefault="00C72E4B" w:rsidP="00C72E4B">
      <w:pPr>
        <w:pStyle w:val="MDPI71References"/>
      </w:pPr>
      <w:r>
        <w:t>Ford</w:t>
      </w:r>
      <w:r w:rsidR="00CC37DD">
        <w:t>,</w:t>
      </w:r>
      <w:r>
        <w:t xml:space="preserve"> A</w:t>
      </w:r>
      <w:r w:rsidR="00CC37DD">
        <w:t>.</w:t>
      </w:r>
      <w:r>
        <w:t>E</w:t>
      </w:r>
      <w:r w:rsidR="00CC37DD">
        <w:t>.</w:t>
      </w:r>
      <w:r>
        <w:t>S</w:t>
      </w:r>
      <w:r w:rsidR="00CC37DD">
        <w:t>.;</w:t>
      </w:r>
      <w:r>
        <w:t xml:space="preserve"> Graham</w:t>
      </w:r>
      <w:r w:rsidR="00CC37DD">
        <w:t>,</w:t>
      </w:r>
      <w:r>
        <w:t xml:space="preserve"> H</w:t>
      </w:r>
      <w:r w:rsidR="00CC37DD">
        <w:t>.;</w:t>
      </w:r>
      <w:r>
        <w:t xml:space="preserve"> White</w:t>
      </w:r>
      <w:r w:rsidR="00CC37DD">
        <w:t>,</w:t>
      </w:r>
      <w:r>
        <w:t xml:space="preserve"> P</w:t>
      </w:r>
      <w:r w:rsidR="00CC37DD">
        <w:t>.</w:t>
      </w:r>
      <w:r>
        <w:t>C</w:t>
      </w:r>
      <w:r w:rsidR="00CC37DD">
        <w:t>.</w:t>
      </w:r>
      <w:r>
        <w:t xml:space="preserve">L. Integrating </w:t>
      </w:r>
      <w:r w:rsidR="00C85C5C">
        <w:t>human and ecosystem health through ecosystem services frameworks</w:t>
      </w:r>
      <w:r w:rsidR="00F72987">
        <w:t xml:space="preserve">. </w:t>
      </w:r>
      <w:r w:rsidR="00F72987" w:rsidRPr="006E7E75">
        <w:rPr>
          <w:i/>
        </w:rPr>
        <w:t>Ecohealth</w:t>
      </w:r>
      <w:r w:rsidR="00F72987">
        <w:t xml:space="preserve"> 2015, </w:t>
      </w:r>
      <w:r w:rsidR="00F72987" w:rsidRPr="006E7E75">
        <w:rPr>
          <w:b/>
        </w:rPr>
        <w:t>12</w:t>
      </w:r>
      <w:r w:rsidR="00F72987">
        <w:t xml:space="preserve">, </w:t>
      </w:r>
      <w:r>
        <w:t xml:space="preserve">660–71. </w:t>
      </w:r>
    </w:p>
    <w:p w14:paraId="4717071F" w14:textId="77777777" w:rsidR="00C72E4B" w:rsidRDefault="00C72E4B" w:rsidP="00C72E4B">
      <w:pPr>
        <w:pStyle w:val="MDPI71References"/>
      </w:pPr>
      <w:r>
        <w:t>Ryder</w:t>
      </w:r>
      <w:r w:rsidR="00423F42">
        <w:t>,</w:t>
      </w:r>
      <w:r>
        <w:t xml:space="preserve"> D</w:t>
      </w:r>
      <w:r w:rsidR="00423F42">
        <w:t>.</w:t>
      </w:r>
      <w:r>
        <w:t>S</w:t>
      </w:r>
      <w:r w:rsidR="00423F42">
        <w:t>.;</w:t>
      </w:r>
      <w:r>
        <w:t xml:space="preserve"> Miller</w:t>
      </w:r>
      <w:r w:rsidR="00423F42">
        <w:t>,</w:t>
      </w:r>
      <w:r>
        <w:t xml:space="preserve"> W. Setting </w:t>
      </w:r>
      <w:r w:rsidR="00C85C5C">
        <w:t>goals and measuring success: linking patterns and processes in stream restoration</w:t>
      </w:r>
      <w:r>
        <w:t>. Hydrobiologia. 2</w:t>
      </w:r>
      <w:r w:rsidR="00F72987">
        <w:t xml:space="preserve">005, 552, </w:t>
      </w:r>
      <w:r>
        <w:t xml:space="preserve">147–58. </w:t>
      </w:r>
    </w:p>
    <w:p w14:paraId="5978FA37" w14:textId="77777777" w:rsidR="00C72E4B" w:rsidRDefault="00C72E4B" w:rsidP="00C72E4B">
      <w:pPr>
        <w:pStyle w:val="MDPI71References"/>
      </w:pPr>
      <w:r>
        <w:t>Alexander</w:t>
      </w:r>
      <w:r w:rsidR="00423F42">
        <w:t>,</w:t>
      </w:r>
      <w:r>
        <w:t xml:space="preserve"> S</w:t>
      </w:r>
      <w:r w:rsidR="00423F42">
        <w:t>.;</w:t>
      </w:r>
      <w:r>
        <w:t xml:space="preserve"> Aronson</w:t>
      </w:r>
      <w:r w:rsidR="00423F42">
        <w:t>,</w:t>
      </w:r>
      <w:r>
        <w:t xml:space="preserve"> J</w:t>
      </w:r>
      <w:r w:rsidR="00423F42">
        <w:t>.;</w:t>
      </w:r>
      <w:r>
        <w:t xml:space="preserve"> Whaley</w:t>
      </w:r>
      <w:r w:rsidR="00423F42">
        <w:t>,</w:t>
      </w:r>
      <w:r>
        <w:t xml:space="preserve"> O</w:t>
      </w:r>
      <w:r w:rsidR="00423F42">
        <w:t>.;</w:t>
      </w:r>
      <w:r>
        <w:t xml:space="preserve"> Lamb</w:t>
      </w:r>
      <w:r w:rsidR="00423F42">
        <w:t>,</w:t>
      </w:r>
      <w:r>
        <w:t xml:space="preserve"> D. The relationship between ecological restoration and the eco</w:t>
      </w:r>
      <w:r w:rsidR="00F72987">
        <w:t xml:space="preserve">system services. </w:t>
      </w:r>
      <w:r w:rsidR="00F72987" w:rsidRPr="00C85C5C">
        <w:rPr>
          <w:i/>
        </w:rPr>
        <w:t>Ecol Soc</w:t>
      </w:r>
      <w:r w:rsidR="00F72987">
        <w:t xml:space="preserve"> 2016, </w:t>
      </w:r>
      <w:r w:rsidRPr="00C85C5C">
        <w:rPr>
          <w:b/>
        </w:rPr>
        <w:t>21</w:t>
      </w:r>
      <w:r w:rsidR="00F72987" w:rsidRPr="00C85C5C">
        <w:rPr>
          <w:b/>
        </w:rPr>
        <w:t>,</w:t>
      </w:r>
      <w:r w:rsidR="00F72987">
        <w:t xml:space="preserve"> </w:t>
      </w:r>
      <w:r>
        <w:t xml:space="preserve">34. </w:t>
      </w:r>
    </w:p>
    <w:p w14:paraId="1123F48A" w14:textId="77777777" w:rsidR="00C72E4B" w:rsidRDefault="00C72E4B" w:rsidP="00C72E4B">
      <w:pPr>
        <w:pStyle w:val="MDPI71References"/>
      </w:pPr>
      <w:r>
        <w:lastRenderedPageBreak/>
        <w:t>Cockerill</w:t>
      </w:r>
      <w:r w:rsidR="00423F42">
        <w:t>,</w:t>
      </w:r>
      <w:r>
        <w:t xml:space="preserve"> K</w:t>
      </w:r>
      <w:r w:rsidR="00423F42">
        <w:t>.;</w:t>
      </w:r>
      <w:r>
        <w:t xml:space="preserve"> Anderson</w:t>
      </w:r>
      <w:r w:rsidR="00423F42">
        <w:t>,</w:t>
      </w:r>
      <w:r>
        <w:t xml:space="preserve"> W</w:t>
      </w:r>
      <w:r w:rsidR="00423F42">
        <w:t>.</w:t>
      </w:r>
      <w:r>
        <w:t>P. Creating false images: Stream restoration in an urban setting</w:t>
      </w:r>
      <w:r w:rsidRPr="0053037A">
        <w:rPr>
          <w:i/>
        </w:rPr>
        <w:t>. J Am Water Resour Asso</w:t>
      </w:r>
      <w:r w:rsidR="0053037A">
        <w:t>c</w:t>
      </w:r>
      <w:r>
        <w:t xml:space="preserve"> 2014</w:t>
      </w:r>
      <w:r w:rsidR="00F72987">
        <w:t xml:space="preserve">, </w:t>
      </w:r>
      <w:r w:rsidRPr="0053037A">
        <w:rPr>
          <w:b/>
        </w:rPr>
        <w:t>50</w:t>
      </w:r>
      <w:r w:rsidR="00F72987" w:rsidRPr="0053037A">
        <w:rPr>
          <w:b/>
        </w:rPr>
        <w:t>,</w:t>
      </w:r>
      <w:r w:rsidR="00F72987">
        <w:t xml:space="preserve"> </w:t>
      </w:r>
      <w:r>
        <w:t xml:space="preserve">468–82. </w:t>
      </w:r>
    </w:p>
    <w:p w14:paraId="2B68FC78" w14:textId="77777777" w:rsidR="00C72E4B" w:rsidRDefault="00C72E4B" w:rsidP="00C72E4B">
      <w:pPr>
        <w:pStyle w:val="MDPI71References"/>
      </w:pPr>
      <w:r>
        <w:t>Sudduth</w:t>
      </w:r>
      <w:r w:rsidR="00423F42">
        <w:t>,</w:t>
      </w:r>
      <w:r>
        <w:t xml:space="preserve"> E</w:t>
      </w:r>
      <w:r w:rsidR="00423F42">
        <w:t>.</w:t>
      </w:r>
      <w:r>
        <w:t>B</w:t>
      </w:r>
      <w:r w:rsidR="00423F42">
        <w:t>.;</w:t>
      </w:r>
      <w:r>
        <w:t xml:space="preserve"> Hassett</w:t>
      </w:r>
      <w:r w:rsidR="00423F42">
        <w:t>,</w:t>
      </w:r>
      <w:r>
        <w:t xml:space="preserve"> B</w:t>
      </w:r>
      <w:r w:rsidR="00423F42">
        <w:t>.</w:t>
      </w:r>
      <w:r>
        <w:t>A</w:t>
      </w:r>
      <w:r w:rsidR="00423F42">
        <w:t>.;</w:t>
      </w:r>
      <w:r>
        <w:t xml:space="preserve"> Cada</w:t>
      </w:r>
      <w:r w:rsidR="00423F42">
        <w:t>,</w:t>
      </w:r>
      <w:r>
        <w:t xml:space="preserve"> P</w:t>
      </w:r>
      <w:r w:rsidR="00423F42">
        <w:t>.;</w:t>
      </w:r>
      <w:r>
        <w:t xml:space="preserve"> Bernhardt</w:t>
      </w:r>
      <w:r w:rsidR="00423F42">
        <w:t>,</w:t>
      </w:r>
      <w:r>
        <w:t xml:space="preserve"> E</w:t>
      </w:r>
      <w:r w:rsidR="00423F42">
        <w:t>.</w:t>
      </w:r>
      <w:r>
        <w:t>S. Testing the field of dreams hypothesis: Functional responses to urbanization and restoration in stream e</w:t>
      </w:r>
      <w:r w:rsidR="00F72987">
        <w:t xml:space="preserve">cosystems. </w:t>
      </w:r>
      <w:r w:rsidR="00F72987" w:rsidRPr="00A26FA1">
        <w:rPr>
          <w:i/>
        </w:rPr>
        <w:t>Ecol Appl</w:t>
      </w:r>
      <w:r w:rsidR="00F72987">
        <w:t xml:space="preserve"> 2011, </w:t>
      </w:r>
      <w:r w:rsidR="00F72987" w:rsidRPr="00A26FA1">
        <w:rPr>
          <w:b/>
        </w:rPr>
        <w:t>21</w:t>
      </w:r>
      <w:r w:rsidR="00F72987">
        <w:t xml:space="preserve">, </w:t>
      </w:r>
      <w:r>
        <w:t xml:space="preserve">1972–88. </w:t>
      </w:r>
    </w:p>
    <w:p w14:paraId="75AA531E" w14:textId="77777777" w:rsidR="00C72E4B" w:rsidRDefault="00945E08" w:rsidP="00C72E4B">
      <w:pPr>
        <w:pStyle w:val="MDPI71References"/>
      </w:pPr>
      <w:r>
        <w:t>K</w:t>
      </w:r>
      <w:r w:rsidR="00C72E4B">
        <w:t>ail</w:t>
      </w:r>
      <w:r w:rsidR="00C52B74">
        <w:t>,</w:t>
      </w:r>
      <w:r w:rsidR="00C72E4B">
        <w:t xml:space="preserve"> J</w:t>
      </w:r>
      <w:r w:rsidR="00C52B74">
        <w:t>.;</w:t>
      </w:r>
      <w:r w:rsidR="00C72E4B">
        <w:t xml:space="preserve"> Brabec</w:t>
      </w:r>
      <w:r w:rsidR="00C52B74">
        <w:t>,</w:t>
      </w:r>
      <w:r w:rsidR="00C72E4B">
        <w:t xml:space="preserve"> K</w:t>
      </w:r>
      <w:r w:rsidR="00C52B74">
        <w:t>.;</w:t>
      </w:r>
      <w:r w:rsidR="00C72E4B">
        <w:t xml:space="preserve"> Poppe</w:t>
      </w:r>
      <w:r w:rsidR="00C52B74">
        <w:t>,</w:t>
      </w:r>
      <w:r w:rsidR="00C72E4B">
        <w:t xml:space="preserve"> M</w:t>
      </w:r>
      <w:r w:rsidR="00C52B74">
        <w:t>.;</w:t>
      </w:r>
      <w:r w:rsidR="00C72E4B">
        <w:t xml:space="preserve"> Januschke</w:t>
      </w:r>
      <w:r w:rsidR="00C52B74">
        <w:t>,</w:t>
      </w:r>
      <w:r w:rsidR="00C72E4B">
        <w:t xml:space="preserve"> K. The effect of river restoration on fish, macroinvertebrates and aquatic macrophytes: A meta-analysis. </w:t>
      </w:r>
      <w:r w:rsidR="00C72E4B" w:rsidRPr="00607A26">
        <w:rPr>
          <w:i/>
        </w:rPr>
        <w:t>Ecol Indic</w:t>
      </w:r>
      <w:r w:rsidR="00C72E4B">
        <w:t xml:space="preserve"> 2015</w:t>
      </w:r>
      <w:r w:rsidR="00F72987">
        <w:t xml:space="preserve">, </w:t>
      </w:r>
      <w:r w:rsidR="00C72E4B" w:rsidRPr="00607A26">
        <w:rPr>
          <w:b/>
        </w:rPr>
        <w:t>58</w:t>
      </w:r>
      <w:r w:rsidR="00F72987">
        <w:t xml:space="preserve">, </w:t>
      </w:r>
      <w:r w:rsidR="00C72E4B">
        <w:t>311–21. doi.org/10.1016/j.ecolind.2015.06.011</w:t>
      </w:r>
    </w:p>
    <w:p w14:paraId="2243A9B3" w14:textId="77777777" w:rsidR="00C72E4B" w:rsidRDefault="00C72E4B" w:rsidP="00C72E4B">
      <w:pPr>
        <w:pStyle w:val="MDPI71References"/>
      </w:pPr>
      <w:r>
        <w:t>Kupilas</w:t>
      </w:r>
      <w:r w:rsidR="00C52B74">
        <w:t>,</w:t>
      </w:r>
      <w:r>
        <w:t xml:space="preserve"> B</w:t>
      </w:r>
      <w:r w:rsidR="00C52B74">
        <w:t>.;</w:t>
      </w:r>
      <w:r>
        <w:t xml:space="preserve"> Friberg</w:t>
      </w:r>
      <w:r w:rsidR="00C52B74">
        <w:t>,</w:t>
      </w:r>
      <w:r>
        <w:t xml:space="preserve"> N</w:t>
      </w:r>
      <w:r w:rsidR="00C52B74">
        <w:t>.;</w:t>
      </w:r>
      <w:r>
        <w:t xml:space="preserve"> McKie</w:t>
      </w:r>
      <w:r w:rsidR="00C52B74">
        <w:t>,</w:t>
      </w:r>
      <w:r>
        <w:t xml:space="preserve"> B</w:t>
      </w:r>
      <w:r w:rsidR="00C52B74">
        <w:t>.</w:t>
      </w:r>
      <w:r>
        <w:t>G</w:t>
      </w:r>
      <w:r w:rsidR="00C52B74">
        <w:t>.;</w:t>
      </w:r>
      <w:r>
        <w:t xml:space="preserve"> Jochmann</w:t>
      </w:r>
      <w:r w:rsidR="00C52B74">
        <w:t>,</w:t>
      </w:r>
      <w:r>
        <w:t xml:space="preserve"> M</w:t>
      </w:r>
      <w:r w:rsidR="00C52B74">
        <w:t>.</w:t>
      </w:r>
      <w:r>
        <w:t>A</w:t>
      </w:r>
      <w:r w:rsidR="00C52B74">
        <w:t>.;</w:t>
      </w:r>
      <w:r>
        <w:t xml:space="preserve"> Lorenz</w:t>
      </w:r>
      <w:r w:rsidR="00C52B74">
        <w:t>,</w:t>
      </w:r>
      <w:r>
        <w:t xml:space="preserve"> A</w:t>
      </w:r>
      <w:r w:rsidR="00C52B74">
        <w:t>.</w:t>
      </w:r>
      <w:r>
        <w:t>W</w:t>
      </w:r>
      <w:r w:rsidR="00C52B74">
        <w:t>.;</w:t>
      </w:r>
      <w:r>
        <w:t xml:space="preserve"> Hering</w:t>
      </w:r>
      <w:r w:rsidR="00C52B74">
        <w:t>,</w:t>
      </w:r>
      <w:r>
        <w:t xml:space="preserve"> D. River restoration and the trophic structure of benthic invertebrate communities across 16 European restoration projects. </w:t>
      </w:r>
      <w:r w:rsidRPr="00CE5A44">
        <w:rPr>
          <w:i/>
        </w:rPr>
        <w:t>Hydrobiologia</w:t>
      </w:r>
      <w:r>
        <w:t xml:space="preserve"> 2016</w:t>
      </w:r>
      <w:r w:rsidR="00F72987">
        <w:t xml:space="preserve">, </w:t>
      </w:r>
      <w:r w:rsidRPr="00CE5A44">
        <w:rPr>
          <w:b/>
        </w:rPr>
        <w:t>769</w:t>
      </w:r>
      <w:r w:rsidR="00F72987">
        <w:t xml:space="preserve">, </w:t>
      </w:r>
      <w:r>
        <w:t xml:space="preserve">105–20. </w:t>
      </w:r>
    </w:p>
    <w:p w14:paraId="18D1FEFD" w14:textId="77777777" w:rsidR="00C72E4B" w:rsidRDefault="00C72E4B" w:rsidP="00C72E4B">
      <w:pPr>
        <w:pStyle w:val="MDPI71References"/>
      </w:pPr>
      <w:r>
        <w:t>Verdonschot</w:t>
      </w:r>
      <w:r w:rsidR="00C52B74">
        <w:t>,</w:t>
      </w:r>
      <w:r>
        <w:t xml:space="preserve"> R</w:t>
      </w:r>
      <w:r w:rsidR="00C52B74">
        <w:t>.</w:t>
      </w:r>
      <w:r>
        <w:t>C</w:t>
      </w:r>
      <w:r w:rsidR="00C52B74">
        <w:t>.</w:t>
      </w:r>
      <w:r>
        <w:t>M</w:t>
      </w:r>
      <w:r w:rsidR="00C52B74">
        <w:t>.;</w:t>
      </w:r>
      <w:r>
        <w:t xml:space="preserve"> Kail</w:t>
      </w:r>
      <w:r w:rsidR="00C52B74">
        <w:t>,</w:t>
      </w:r>
      <w:r>
        <w:t xml:space="preserve"> J</w:t>
      </w:r>
      <w:r w:rsidR="00C52B74">
        <w:t>.;</w:t>
      </w:r>
      <w:r>
        <w:t xml:space="preserve"> McKie</w:t>
      </w:r>
      <w:r w:rsidR="00C52B74">
        <w:t>,</w:t>
      </w:r>
      <w:r>
        <w:t xml:space="preserve"> B</w:t>
      </w:r>
      <w:r w:rsidR="00C52B74">
        <w:t>.</w:t>
      </w:r>
      <w:r>
        <w:t>G</w:t>
      </w:r>
      <w:r w:rsidR="00C52B74">
        <w:t>.;</w:t>
      </w:r>
      <w:r>
        <w:t xml:space="preserve"> Verdonschot</w:t>
      </w:r>
      <w:r w:rsidR="00C52B74">
        <w:t>,</w:t>
      </w:r>
      <w:r>
        <w:t xml:space="preserve"> P</w:t>
      </w:r>
      <w:r w:rsidR="00C52B74">
        <w:t>.</w:t>
      </w:r>
      <w:r>
        <w:t>F</w:t>
      </w:r>
      <w:r w:rsidR="00C52B74">
        <w:t>.</w:t>
      </w:r>
      <w:r>
        <w:t>M. The role of benthic microhabitats in determining the effects of hydromorphological river restoration on macroinv</w:t>
      </w:r>
      <w:r w:rsidR="00F72987">
        <w:t xml:space="preserve">ertebrates. </w:t>
      </w:r>
      <w:r w:rsidR="00F72987" w:rsidRPr="00EF11D7">
        <w:rPr>
          <w:i/>
        </w:rPr>
        <w:t>Hydrobiologia.</w:t>
      </w:r>
      <w:r w:rsidR="00F72987">
        <w:t xml:space="preserve">2016, </w:t>
      </w:r>
      <w:r w:rsidRPr="00EF11D7">
        <w:rPr>
          <w:b/>
        </w:rPr>
        <w:t>769</w:t>
      </w:r>
      <w:r w:rsidR="00F72987" w:rsidRPr="00EF11D7">
        <w:rPr>
          <w:b/>
        </w:rPr>
        <w:t>,</w:t>
      </w:r>
      <w:r w:rsidR="00F72987">
        <w:t xml:space="preserve"> </w:t>
      </w:r>
      <w:r>
        <w:t xml:space="preserve">55–66. </w:t>
      </w:r>
    </w:p>
    <w:p w14:paraId="4B2FE3E9" w14:textId="77777777" w:rsidR="00C72E4B" w:rsidRDefault="00C72E4B" w:rsidP="00196E81">
      <w:pPr>
        <w:pStyle w:val="MDPI71References"/>
      </w:pPr>
      <w:r>
        <w:t>Violin</w:t>
      </w:r>
      <w:r w:rsidR="00C52B74">
        <w:t>,</w:t>
      </w:r>
      <w:r>
        <w:t xml:space="preserve"> C</w:t>
      </w:r>
      <w:r w:rsidR="00C52B74">
        <w:t>.</w:t>
      </w:r>
      <w:r>
        <w:t>R</w:t>
      </w:r>
      <w:r w:rsidR="00C52B74">
        <w:t>.;</w:t>
      </w:r>
      <w:r>
        <w:t xml:space="preserve"> Cada</w:t>
      </w:r>
      <w:r w:rsidR="00C52B74">
        <w:t>,</w:t>
      </w:r>
      <w:r>
        <w:t xml:space="preserve"> P</w:t>
      </w:r>
      <w:r w:rsidR="00C52B74">
        <w:t>.;</w:t>
      </w:r>
      <w:r>
        <w:t xml:space="preserve"> Sudduth</w:t>
      </w:r>
      <w:r w:rsidR="00C52B74">
        <w:t>,</w:t>
      </w:r>
      <w:r>
        <w:t xml:space="preserve"> E</w:t>
      </w:r>
      <w:r w:rsidR="00C52B74">
        <w:t>.</w:t>
      </w:r>
      <w:r>
        <w:t>B</w:t>
      </w:r>
      <w:r w:rsidR="00C52B74">
        <w:t>.;</w:t>
      </w:r>
      <w:r>
        <w:t xml:space="preserve"> Hassett</w:t>
      </w:r>
      <w:r w:rsidR="00C52B74">
        <w:t>,</w:t>
      </w:r>
      <w:r>
        <w:t xml:space="preserve"> B</w:t>
      </w:r>
      <w:r w:rsidR="00C52B74">
        <w:t>.</w:t>
      </w:r>
      <w:r>
        <w:t>A</w:t>
      </w:r>
      <w:r w:rsidR="00C52B74">
        <w:t>.;</w:t>
      </w:r>
      <w:r>
        <w:t xml:space="preserve"> </w:t>
      </w:r>
      <w:r w:rsidR="00196E81" w:rsidRPr="00196E81">
        <w:t>Penrose</w:t>
      </w:r>
      <w:r w:rsidR="00196E81">
        <w:t xml:space="preserve">, D.L.; </w:t>
      </w:r>
      <w:r w:rsidR="00196E81" w:rsidRPr="00196E81">
        <w:t>Bernhardt</w:t>
      </w:r>
      <w:r w:rsidR="00196E81">
        <w:t>et, E.S.</w:t>
      </w:r>
      <w:r>
        <w:t xml:space="preserve"> Effects of urbanization and urban stream restoration on the physical and biological structure of stream ec</w:t>
      </w:r>
      <w:r w:rsidR="00655623">
        <w:t xml:space="preserve">osystems. </w:t>
      </w:r>
      <w:r w:rsidR="00655623" w:rsidRPr="004D17C5">
        <w:rPr>
          <w:i/>
        </w:rPr>
        <w:t>Ecol Appl</w:t>
      </w:r>
      <w:r w:rsidR="00655623">
        <w:t xml:space="preserve"> 2011, </w:t>
      </w:r>
      <w:r w:rsidR="00655623" w:rsidRPr="004D17C5">
        <w:rPr>
          <w:b/>
        </w:rPr>
        <w:t>21</w:t>
      </w:r>
      <w:r w:rsidR="00655623">
        <w:t xml:space="preserve">, </w:t>
      </w:r>
      <w:r>
        <w:t xml:space="preserve">1932–49. </w:t>
      </w:r>
    </w:p>
    <w:p w14:paraId="07473DBC" w14:textId="77777777" w:rsidR="00C72E4B" w:rsidRDefault="00C72E4B" w:rsidP="00C72E4B">
      <w:pPr>
        <w:pStyle w:val="MDPI71References"/>
      </w:pPr>
      <w:r>
        <w:t>Neale</w:t>
      </w:r>
      <w:r w:rsidR="006B53BF">
        <w:t>,</w:t>
      </w:r>
      <w:r>
        <w:t xml:space="preserve"> M</w:t>
      </w:r>
      <w:r w:rsidR="006B53BF">
        <w:t>.</w:t>
      </w:r>
      <w:r>
        <w:t>W</w:t>
      </w:r>
      <w:r w:rsidR="006B53BF">
        <w:t>.;</w:t>
      </w:r>
      <w:r>
        <w:t xml:space="preserve"> Moffett</w:t>
      </w:r>
      <w:r w:rsidR="006B53BF">
        <w:t>,</w:t>
      </w:r>
      <w:r>
        <w:t xml:space="preserve"> E</w:t>
      </w:r>
      <w:r w:rsidR="006B53BF">
        <w:t>.</w:t>
      </w:r>
      <w:r>
        <w:t>R. Re-engineering buried urban streams: Daylighting results in rapid changes in stream inve</w:t>
      </w:r>
      <w:r w:rsidR="00655623">
        <w:t xml:space="preserve">rtebrate communities. </w:t>
      </w:r>
      <w:r w:rsidR="00655623" w:rsidRPr="003A3419">
        <w:rPr>
          <w:i/>
        </w:rPr>
        <w:t>Ecol Eng</w:t>
      </w:r>
      <w:r>
        <w:t xml:space="preserve"> 2016</w:t>
      </w:r>
      <w:r w:rsidR="00655623">
        <w:t xml:space="preserve">, </w:t>
      </w:r>
      <w:r w:rsidRPr="003A3419">
        <w:rPr>
          <w:b/>
        </w:rPr>
        <w:t>87</w:t>
      </w:r>
      <w:r w:rsidR="00655623">
        <w:t xml:space="preserve">, </w:t>
      </w:r>
      <w:r>
        <w:t>175</w:t>
      </w:r>
      <w:r w:rsidR="00655623">
        <w:t xml:space="preserve">–84. </w:t>
      </w:r>
      <w:r>
        <w:t>doi.org/10.1016/j.ecoleng.2015.11.043</w:t>
      </w:r>
    </w:p>
    <w:p w14:paraId="531811D7" w14:textId="77777777" w:rsidR="00C72E4B" w:rsidRDefault="00C72E4B" w:rsidP="006C7C44">
      <w:pPr>
        <w:pStyle w:val="MDPI71References"/>
      </w:pPr>
      <w:r>
        <w:t>W</w:t>
      </w:r>
      <w:r w:rsidR="006C7C44">
        <w:t xml:space="preserve">orld Health </w:t>
      </w:r>
      <w:r>
        <w:t>O</w:t>
      </w:r>
      <w:r w:rsidR="006C7C44">
        <w:t>rganisation</w:t>
      </w:r>
      <w:r>
        <w:t>. Urban green space and health: Intervention i</w:t>
      </w:r>
      <w:r w:rsidR="009C5D4B">
        <w:t>mpacts and effectiveness.</w:t>
      </w:r>
      <w:r>
        <w:t xml:space="preserve"> </w:t>
      </w:r>
      <w:r w:rsidR="006C7C44">
        <w:t xml:space="preserve">Available online: </w:t>
      </w:r>
      <w:hyperlink r:id="rId40" w:history="1">
        <w:r w:rsidR="006C7C44" w:rsidRPr="00231937">
          <w:rPr>
            <w:rStyle w:val="Hyperlink"/>
          </w:rPr>
          <w:t>http://www.euro.who.int/__data/assets/pdf_file/0010/337690/FULL-REPORT-for-LLP.pdf?ua=1</w:t>
        </w:r>
      </w:hyperlink>
      <w:r w:rsidR="006C7C44">
        <w:t xml:space="preserve"> (Accessed 21 November 2019)</w:t>
      </w:r>
    </w:p>
    <w:p w14:paraId="5D7135F4" w14:textId="77777777" w:rsidR="00C72E4B" w:rsidRDefault="00C72E4B" w:rsidP="00C72E4B">
      <w:pPr>
        <w:pStyle w:val="MDPI71References"/>
      </w:pPr>
      <w:r>
        <w:t>Lovell</w:t>
      </w:r>
      <w:r w:rsidR="006B53BF">
        <w:t>,</w:t>
      </w:r>
      <w:r>
        <w:t xml:space="preserve"> R</w:t>
      </w:r>
      <w:r w:rsidR="006B53BF">
        <w:t>.;</w:t>
      </w:r>
      <w:r>
        <w:t xml:space="preserve"> Wheeler</w:t>
      </w:r>
      <w:r w:rsidR="006B53BF">
        <w:t>,</w:t>
      </w:r>
      <w:r>
        <w:t xml:space="preserve"> B</w:t>
      </w:r>
      <w:r w:rsidR="006B53BF">
        <w:t>.</w:t>
      </w:r>
      <w:r>
        <w:t>W</w:t>
      </w:r>
      <w:r w:rsidR="006B53BF">
        <w:t>.;</w:t>
      </w:r>
      <w:r>
        <w:t xml:space="preserve"> Higgins</w:t>
      </w:r>
      <w:r w:rsidR="006B53BF">
        <w:t>,</w:t>
      </w:r>
      <w:r>
        <w:t xml:space="preserve"> S</w:t>
      </w:r>
      <w:r w:rsidR="006B53BF">
        <w:t>.</w:t>
      </w:r>
      <w:r>
        <w:t>L</w:t>
      </w:r>
      <w:r w:rsidR="006B53BF">
        <w:t>.;</w:t>
      </w:r>
      <w:r>
        <w:t xml:space="preserve"> Irvine</w:t>
      </w:r>
      <w:r w:rsidR="006B53BF">
        <w:t>,</w:t>
      </w:r>
      <w:r>
        <w:t xml:space="preserve"> K</w:t>
      </w:r>
      <w:r w:rsidR="006B53BF">
        <w:t>.</w:t>
      </w:r>
      <w:r>
        <w:t>N</w:t>
      </w:r>
      <w:r w:rsidR="006B53BF">
        <w:t>.;</w:t>
      </w:r>
      <w:r>
        <w:t xml:space="preserve"> Depledge</w:t>
      </w:r>
      <w:r w:rsidR="006B53BF">
        <w:t>,</w:t>
      </w:r>
      <w:r>
        <w:t xml:space="preserve"> M</w:t>
      </w:r>
      <w:r w:rsidR="006B53BF">
        <w:t>.</w:t>
      </w:r>
      <w:r>
        <w:t xml:space="preserve">H. A systematic review of the health and well-being benefits of biodiverse environments. </w:t>
      </w:r>
      <w:r w:rsidRPr="005B1616">
        <w:rPr>
          <w:i/>
        </w:rPr>
        <w:t>J Toxicol Environ Heal Part B Crit Rev</w:t>
      </w:r>
      <w:r>
        <w:t xml:space="preserve"> 2014</w:t>
      </w:r>
      <w:r w:rsidR="00BC5A79">
        <w:t xml:space="preserve">, </w:t>
      </w:r>
      <w:r w:rsidRPr="005B1616">
        <w:rPr>
          <w:b/>
        </w:rPr>
        <w:t>17</w:t>
      </w:r>
      <w:r w:rsidR="00BC5A79">
        <w:t xml:space="preserve">, </w:t>
      </w:r>
      <w:r>
        <w:t xml:space="preserve">1–20. </w:t>
      </w:r>
    </w:p>
    <w:p w14:paraId="5B2FAB1B" w14:textId="77777777" w:rsidR="00C72E4B" w:rsidRDefault="00C72E4B" w:rsidP="00C72E4B">
      <w:pPr>
        <w:pStyle w:val="MDPI71References"/>
      </w:pPr>
      <w:r>
        <w:t>Buijs</w:t>
      </w:r>
      <w:r w:rsidR="006B53BF">
        <w:t>,</w:t>
      </w:r>
      <w:r>
        <w:t xml:space="preserve"> A</w:t>
      </w:r>
      <w:r w:rsidR="006B53BF">
        <w:t>.</w:t>
      </w:r>
      <w:r>
        <w:t>E. Public support for river restoration. A mixed-method study into local residents’ support for and framing of river management and ecological restoration in the Dutch</w:t>
      </w:r>
      <w:r w:rsidR="00FA271A">
        <w:t xml:space="preserve"> floodplains. </w:t>
      </w:r>
      <w:r w:rsidR="00FA271A" w:rsidRPr="003B5014">
        <w:rPr>
          <w:i/>
        </w:rPr>
        <w:t>J Environ Manage</w:t>
      </w:r>
      <w:r>
        <w:t xml:space="preserve"> 2009</w:t>
      </w:r>
      <w:r w:rsidR="00FA271A">
        <w:t xml:space="preserve">, </w:t>
      </w:r>
      <w:r w:rsidRPr="003B5014">
        <w:rPr>
          <w:b/>
        </w:rPr>
        <w:t>90</w:t>
      </w:r>
      <w:r w:rsidR="00FA271A" w:rsidRPr="003B5014">
        <w:rPr>
          <w:b/>
        </w:rPr>
        <w:t>,</w:t>
      </w:r>
      <w:r w:rsidR="00FA271A">
        <w:t xml:space="preserve"> </w:t>
      </w:r>
      <w:r>
        <w:t>2680–9.</w:t>
      </w:r>
      <w:r w:rsidR="00FA271A">
        <w:t xml:space="preserve"> </w:t>
      </w:r>
      <w:r>
        <w:t>doi.org/10.1016/j.jenvman.2009.02.006</w:t>
      </w:r>
    </w:p>
    <w:p w14:paraId="4EC40000" w14:textId="77777777" w:rsidR="00C72E4B" w:rsidRDefault="00C72E4B" w:rsidP="00C72E4B">
      <w:pPr>
        <w:pStyle w:val="MDPI71References"/>
      </w:pPr>
      <w:r>
        <w:t>Åberg</w:t>
      </w:r>
      <w:r w:rsidR="006B53BF">
        <w:t>,</w:t>
      </w:r>
      <w:r>
        <w:t xml:space="preserve"> E</w:t>
      </w:r>
      <w:r w:rsidR="006B53BF">
        <w:t xml:space="preserve">.U.; </w:t>
      </w:r>
      <w:r>
        <w:t>Tapsell</w:t>
      </w:r>
      <w:r w:rsidR="006B53BF">
        <w:t>,</w:t>
      </w:r>
      <w:r>
        <w:t xml:space="preserve"> S. Revisiting the River Skerne: The long-term social benefits of river rehabilitation. </w:t>
      </w:r>
      <w:r w:rsidRPr="00F10511">
        <w:rPr>
          <w:i/>
        </w:rPr>
        <w:t xml:space="preserve">Landsc </w:t>
      </w:r>
      <w:r w:rsidR="00FA271A" w:rsidRPr="00F10511">
        <w:rPr>
          <w:i/>
        </w:rPr>
        <w:t>Urban Plan</w:t>
      </w:r>
      <w:r w:rsidR="00FA271A">
        <w:t xml:space="preserve"> 2013, </w:t>
      </w:r>
      <w:r w:rsidR="00FA271A" w:rsidRPr="00F10511">
        <w:rPr>
          <w:b/>
        </w:rPr>
        <w:t>113</w:t>
      </w:r>
      <w:r w:rsidR="00FA271A">
        <w:t xml:space="preserve">, </w:t>
      </w:r>
      <w:r>
        <w:t>9</w:t>
      </w:r>
      <w:r w:rsidR="00FA271A">
        <w:t xml:space="preserve">4–103. </w:t>
      </w:r>
      <w:r>
        <w:t>.doi.org/10.1016/j.landurbplan.2013.01.009</w:t>
      </w:r>
    </w:p>
    <w:p w14:paraId="5040EDFE" w14:textId="77777777" w:rsidR="00C72E4B" w:rsidRDefault="00C72E4B" w:rsidP="00C72E4B">
      <w:pPr>
        <w:pStyle w:val="MDPI71References"/>
      </w:pPr>
      <w:r>
        <w:t>McCormick</w:t>
      </w:r>
      <w:r w:rsidR="006B53BF">
        <w:t>,</w:t>
      </w:r>
      <w:r>
        <w:t xml:space="preserve"> A</w:t>
      </w:r>
      <w:r w:rsidR="006B53BF">
        <w:t>.;</w:t>
      </w:r>
      <w:r>
        <w:t xml:space="preserve"> Fisher</w:t>
      </w:r>
      <w:r w:rsidR="006B53BF">
        <w:t>,</w:t>
      </w:r>
      <w:r>
        <w:t xml:space="preserve"> K</w:t>
      </w:r>
      <w:r w:rsidR="006B53BF">
        <w:t>.;</w:t>
      </w:r>
      <w:r>
        <w:t xml:space="preserve"> Brierley</w:t>
      </w:r>
      <w:r w:rsidR="006B53BF">
        <w:t>,</w:t>
      </w:r>
      <w:r>
        <w:t xml:space="preserve"> G. Quantitative assessment of the relationships among ecological, morphological and aesthetic values in a river rehabilitation initiative. </w:t>
      </w:r>
      <w:r w:rsidRPr="008A49C3">
        <w:rPr>
          <w:i/>
        </w:rPr>
        <w:t>J Envi</w:t>
      </w:r>
      <w:r w:rsidR="00FA271A" w:rsidRPr="008A49C3">
        <w:rPr>
          <w:i/>
        </w:rPr>
        <w:t>ron Manage</w:t>
      </w:r>
      <w:r w:rsidR="00FA271A">
        <w:t xml:space="preserve"> 2015, </w:t>
      </w:r>
      <w:r w:rsidR="00FA271A" w:rsidRPr="008A49C3">
        <w:rPr>
          <w:b/>
        </w:rPr>
        <w:t>153</w:t>
      </w:r>
      <w:r w:rsidR="00FA271A">
        <w:t xml:space="preserve">, 60–7. </w:t>
      </w:r>
      <w:r>
        <w:t>doi.org/10.1016/j.jenvman.2014.11.025</w:t>
      </w:r>
    </w:p>
    <w:p w14:paraId="65F71BFD" w14:textId="77777777" w:rsidR="00C72E4B" w:rsidRDefault="00C72E4B" w:rsidP="00C72E4B">
      <w:pPr>
        <w:pStyle w:val="MDPI71References"/>
      </w:pPr>
      <w:r>
        <w:t>Westling</w:t>
      </w:r>
      <w:r w:rsidR="00680EFF">
        <w:t>,</w:t>
      </w:r>
      <w:r>
        <w:t xml:space="preserve"> E</w:t>
      </w:r>
      <w:r w:rsidR="00680EFF">
        <w:t>.</w:t>
      </w:r>
      <w:r>
        <w:t>L</w:t>
      </w:r>
      <w:r w:rsidR="00680EFF">
        <w:t>.;</w:t>
      </w:r>
      <w:r>
        <w:t xml:space="preserve"> Surridge</w:t>
      </w:r>
      <w:r w:rsidR="00680EFF">
        <w:t>,</w:t>
      </w:r>
      <w:r>
        <w:t xml:space="preserve"> B</w:t>
      </w:r>
      <w:r w:rsidR="00680EFF">
        <w:t>.</w:t>
      </w:r>
      <w:r>
        <w:t>W</w:t>
      </w:r>
      <w:r w:rsidR="00680EFF">
        <w:t>.</w:t>
      </w:r>
      <w:r>
        <w:t>J</w:t>
      </w:r>
      <w:r w:rsidR="00680EFF">
        <w:t>.;</w:t>
      </w:r>
      <w:r>
        <w:t xml:space="preserve"> Sharp</w:t>
      </w:r>
      <w:r w:rsidR="00680EFF">
        <w:t>,</w:t>
      </w:r>
      <w:r>
        <w:t xml:space="preserve"> L</w:t>
      </w:r>
      <w:r w:rsidR="00680EFF">
        <w:t>.;</w:t>
      </w:r>
      <w:r>
        <w:t xml:space="preserve"> Lerner</w:t>
      </w:r>
      <w:r w:rsidR="00680EFF">
        <w:t>,</w:t>
      </w:r>
      <w:r>
        <w:t xml:space="preserve"> D</w:t>
      </w:r>
      <w:r w:rsidR="00680EFF">
        <w:t>.</w:t>
      </w:r>
      <w:r>
        <w:t xml:space="preserve">N. Making sense of landscape change: Long-term perceptions among local residents following river restoration. </w:t>
      </w:r>
      <w:r w:rsidRPr="008A49C3">
        <w:rPr>
          <w:i/>
        </w:rPr>
        <w:t xml:space="preserve">J </w:t>
      </w:r>
      <w:r w:rsidR="00B57A72" w:rsidRPr="008A49C3">
        <w:rPr>
          <w:i/>
        </w:rPr>
        <w:t>Hydrol</w:t>
      </w:r>
      <w:r w:rsidR="00B57A72">
        <w:t xml:space="preserve"> 2014, </w:t>
      </w:r>
      <w:r w:rsidR="00B57A72" w:rsidRPr="008A49C3">
        <w:rPr>
          <w:b/>
        </w:rPr>
        <w:t>519</w:t>
      </w:r>
      <w:r w:rsidR="00B57A72">
        <w:t xml:space="preserve">, </w:t>
      </w:r>
      <w:r>
        <w:t>261</w:t>
      </w:r>
      <w:r w:rsidR="00B57A72">
        <w:t xml:space="preserve">3–23. </w:t>
      </w:r>
      <w:r>
        <w:t>doi.org/10.1016/j.jhydrol.2014.09.029</w:t>
      </w:r>
    </w:p>
    <w:p w14:paraId="53F99645" w14:textId="77777777" w:rsidR="00C72E4B" w:rsidRDefault="00C72E4B" w:rsidP="00C72E4B">
      <w:pPr>
        <w:pStyle w:val="MDPI71References"/>
      </w:pPr>
      <w:r>
        <w:t>River Restoration Centre. Cheonggyecheon Restoration Proj</w:t>
      </w:r>
      <w:r w:rsidR="008A49C3">
        <w:t>ect. Available online</w:t>
      </w:r>
      <w:r>
        <w:t xml:space="preserve"> </w:t>
      </w:r>
      <w:hyperlink r:id="rId41" w:history="1">
        <w:r w:rsidR="008A49C3" w:rsidRPr="00231937">
          <w:rPr>
            <w:rStyle w:val="Hyperlink"/>
          </w:rPr>
          <w:t>http://www.ecrr.org/Portals/27/Cheonggyecheon case study.pdf</w:t>
        </w:r>
      </w:hyperlink>
      <w:r w:rsidR="008A49C3">
        <w:t xml:space="preserve"> (Accessed 29 January 2019) </w:t>
      </w:r>
    </w:p>
    <w:p w14:paraId="2906BB58" w14:textId="77777777" w:rsidR="00C72E4B" w:rsidRDefault="00C72E4B" w:rsidP="00C72E4B">
      <w:pPr>
        <w:pStyle w:val="MDPI71References"/>
      </w:pPr>
      <w:r>
        <w:t>Wortley L, Hero JM, Howes M. Evaluating ecological restoration success: A review of the lit</w:t>
      </w:r>
      <w:r w:rsidR="00B57A72">
        <w:t xml:space="preserve">erature. </w:t>
      </w:r>
      <w:r w:rsidR="00B57A72" w:rsidRPr="006E6316">
        <w:rPr>
          <w:i/>
        </w:rPr>
        <w:t>Restor Ecol</w:t>
      </w:r>
      <w:r w:rsidR="00B57A72">
        <w:t xml:space="preserve"> 2013</w:t>
      </w:r>
      <w:r w:rsidR="00B57A72" w:rsidRPr="006E6316">
        <w:rPr>
          <w:b/>
        </w:rPr>
        <w:t>, 21</w:t>
      </w:r>
      <w:r w:rsidR="00B57A72">
        <w:t xml:space="preserve">, </w:t>
      </w:r>
      <w:r>
        <w:t xml:space="preserve">537–43. </w:t>
      </w:r>
    </w:p>
    <w:p w14:paraId="024DF67D" w14:textId="77777777" w:rsidR="00C72E4B" w:rsidRDefault="00B57A72" w:rsidP="00C72E4B">
      <w:pPr>
        <w:pStyle w:val="MDPI71References"/>
      </w:pPr>
      <w:r>
        <w:t>P</w:t>
      </w:r>
      <w:r w:rsidR="00C72E4B">
        <w:t>etursdottir</w:t>
      </w:r>
      <w:r w:rsidR="00680EFF">
        <w:t>,</w:t>
      </w:r>
      <w:r w:rsidR="00C72E4B">
        <w:t xml:space="preserve"> T</w:t>
      </w:r>
      <w:r w:rsidR="00680EFF">
        <w:t>.;</w:t>
      </w:r>
      <w:r w:rsidR="00C72E4B">
        <w:t xml:space="preserve"> Aradottir</w:t>
      </w:r>
      <w:r w:rsidR="00680EFF">
        <w:t>,</w:t>
      </w:r>
      <w:r w:rsidR="00C72E4B">
        <w:t xml:space="preserve"> A</w:t>
      </w:r>
      <w:r w:rsidR="00680EFF">
        <w:t>.</w:t>
      </w:r>
      <w:r w:rsidR="00C72E4B">
        <w:t>L</w:t>
      </w:r>
      <w:r w:rsidR="00680EFF">
        <w:t>.;</w:t>
      </w:r>
      <w:r w:rsidR="00C72E4B">
        <w:t xml:space="preserve"> Benediktsson</w:t>
      </w:r>
      <w:r w:rsidR="00680EFF">
        <w:t xml:space="preserve">, </w:t>
      </w:r>
      <w:r w:rsidR="00C72E4B">
        <w:t xml:space="preserve">K. An </w:t>
      </w:r>
      <w:r>
        <w:t xml:space="preserve">evaluation of the short-term progress of restoration combining ecological assessment and public perception. </w:t>
      </w:r>
      <w:r w:rsidRPr="006E6316">
        <w:rPr>
          <w:i/>
        </w:rPr>
        <w:t>Restor Ecol</w:t>
      </w:r>
      <w:r>
        <w:t xml:space="preserve"> 2013, </w:t>
      </w:r>
      <w:r w:rsidRPr="006E6316">
        <w:rPr>
          <w:b/>
        </w:rPr>
        <w:t>21</w:t>
      </w:r>
      <w:r>
        <w:t xml:space="preserve">, </w:t>
      </w:r>
      <w:r w:rsidR="00C72E4B">
        <w:t xml:space="preserve">75–85. </w:t>
      </w:r>
    </w:p>
    <w:p w14:paraId="4AEA30E5" w14:textId="77777777" w:rsidR="00B27303" w:rsidRDefault="00B27303" w:rsidP="00B27303">
      <w:pPr>
        <w:pStyle w:val="MDPI71References"/>
      </w:pPr>
      <w:r>
        <w:t xml:space="preserve">Environment Agency. Irwell Catchment Flood Management Plan Summary Report December 2009. Available online: </w:t>
      </w:r>
      <w:hyperlink r:id="rId42" w:history="1">
        <w:r w:rsidRPr="00231937">
          <w:rPr>
            <w:rStyle w:val="Hyperlink"/>
          </w:rPr>
          <w:t>https://assets.publishing.service.gov.uk/government/uploads/system/uploads/attachment_data/file/293764/Irwell_Catchment_Flood_Management_Plan.pdf</w:t>
        </w:r>
      </w:hyperlink>
      <w:r>
        <w:t xml:space="preserve"> (Accessed 21 November 2019)</w:t>
      </w:r>
    </w:p>
    <w:p w14:paraId="521FD9F7" w14:textId="77777777" w:rsidR="004E0C22" w:rsidRDefault="004E0C22" w:rsidP="004E0C22">
      <w:pPr>
        <w:pStyle w:val="MDPI71References"/>
      </w:pPr>
      <w:r>
        <w:t xml:space="preserve">Pickett, S.T. Space-for-time substitution as an alternative to long-term studies. In: </w:t>
      </w:r>
      <w:r w:rsidRPr="00967B30">
        <w:rPr>
          <w:i/>
        </w:rPr>
        <w:t>Long-term studies in ecology: approaches and alternatives</w:t>
      </w:r>
      <w:r>
        <w:rPr>
          <w:i/>
        </w:rPr>
        <w:t xml:space="preserve">, </w:t>
      </w:r>
      <w:r>
        <w:t xml:space="preserve">Likens GE. Springer-Verlag: New York, USA, 1989; pp. 110–135. </w:t>
      </w:r>
    </w:p>
    <w:p w14:paraId="03F5D2E2" w14:textId="77777777" w:rsidR="00C72E4B" w:rsidRDefault="00C72E4B" w:rsidP="00C72E4B">
      <w:pPr>
        <w:pStyle w:val="MDPI71References"/>
      </w:pPr>
      <w:r>
        <w:t>Bonada</w:t>
      </w:r>
      <w:r w:rsidR="00680EFF">
        <w:t>,</w:t>
      </w:r>
      <w:r>
        <w:t xml:space="preserve"> N</w:t>
      </w:r>
      <w:r w:rsidR="00680EFF">
        <w:t>.;</w:t>
      </w:r>
      <w:r>
        <w:t xml:space="preserve"> Prat</w:t>
      </w:r>
      <w:r w:rsidR="00680EFF">
        <w:t>,</w:t>
      </w:r>
      <w:r>
        <w:t xml:space="preserve"> N</w:t>
      </w:r>
      <w:r w:rsidR="00680EFF">
        <w:t>.;</w:t>
      </w:r>
      <w:r>
        <w:t xml:space="preserve"> Resh</w:t>
      </w:r>
      <w:r w:rsidR="00680EFF">
        <w:t>,</w:t>
      </w:r>
      <w:r>
        <w:t xml:space="preserve"> V</w:t>
      </w:r>
      <w:r w:rsidR="00680EFF">
        <w:t>.</w:t>
      </w:r>
      <w:r>
        <w:t>H</w:t>
      </w:r>
      <w:r w:rsidR="00680EFF">
        <w:t>.;</w:t>
      </w:r>
      <w:r>
        <w:t xml:space="preserve"> Statzner</w:t>
      </w:r>
      <w:r w:rsidR="00680EFF">
        <w:t>,</w:t>
      </w:r>
      <w:r>
        <w:t xml:space="preserve"> B. </w:t>
      </w:r>
      <w:r w:rsidR="00EA31E8">
        <w:t>Developments in aquatic insect biomonitoring: A comparative analysis of recent approache</w:t>
      </w:r>
      <w:r>
        <w:t xml:space="preserve">s. </w:t>
      </w:r>
      <w:r w:rsidRPr="00A90CFF">
        <w:rPr>
          <w:i/>
        </w:rPr>
        <w:t>Annu Rev Entomol</w:t>
      </w:r>
      <w:r>
        <w:t xml:space="preserve"> 2006</w:t>
      </w:r>
      <w:r w:rsidR="006B725B">
        <w:t xml:space="preserve">, </w:t>
      </w:r>
      <w:r w:rsidRPr="00A90CFF">
        <w:rPr>
          <w:b/>
        </w:rPr>
        <w:t>51</w:t>
      </w:r>
      <w:r w:rsidR="006B725B">
        <w:t xml:space="preserve">, </w:t>
      </w:r>
      <w:r>
        <w:t xml:space="preserve">495–523. </w:t>
      </w:r>
    </w:p>
    <w:p w14:paraId="08A7E7CC" w14:textId="77777777" w:rsidR="00C72E4B" w:rsidRDefault="00C72E4B" w:rsidP="00C72E4B">
      <w:pPr>
        <w:pStyle w:val="MDPI71References"/>
      </w:pPr>
      <w:r>
        <w:t>Muotka</w:t>
      </w:r>
      <w:r w:rsidR="00680EFF">
        <w:t>,</w:t>
      </w:r>
      <w:r>
        <w:t xml:space="preserve"> T</w:t>
      </w:r>
      <w:r w:rsidR="00680EFF">
        <w:t>.;</w:t>
      </w:r>
      <w:r>
        <w:t xml:space="preserve"> Paavola</w:t>
      </w:r>
      <w:r w:rsidR="00680EFF">
        <w:t>,</w:t>
      </w:r>
      <w:r>
        <w:t xml:space="preserve"> R</w:t>
      </w:r>
      <w:r w:rsidR="00680EFF">
        <w:t>.;</w:t>
      </w:r>
      <w:r>
        <w:t xml:space="preserve"> Haapala</w:t>
      </w:r>
      <w:r w:rsidR="00680EFF">
        <w:t>,</w:t>
      </w:r>
      <w:r>
        <w:t xml:space="preserve"> A</w:t>
      </w:r>
      <w:r w:rsidR="00680EFF">
        <w:t>.;</w:t>
      </w:r>
      <w:r>
        <w:t xml:space="preserve"> Novikmec</w:t>
      </w:r>
      <w:r w:rsidR="00680EFF">
        <w:t>,</w:t>
      </w:r>
      <w:r>
        <w:t xml:space="preserve"> M</w:t>
      </w:r>
      <w:r w:rsidR="00680EFF">
        <w:t>.;</w:t>
      </w:r>
      <w:r>
        <w:t xml:space="preserve"> Laasonen</w:t>
      </w:r>
      <w:r w:rsidR="00680EFF">
        <w:t>,</w:t>
      </w:r>
      <w:r>
        <w:t xml:space="preserve"> P. Long-term recovery of stream habitat structure and benthic invertebrate communities from in-stream restoration. </w:t>
      </w:r>
      <w:r w:rsidRPr="00D0353E">
        <w:rPr>
          <w:i/>
        </w:rPr>
        <w:t>Biol Conserv</w:t>
      </w:r>
      <w:r>
        <w:t xml:space="preserve"> 2002</w:t>
      </w:r>
      <w:r w:rsidR="006B725B">
        <w:t xml:space="preserve">, </w:t>
      </w:r>
      <w:r w:rsidRPr="00D0353E">
        <w:rPr>
          <w:b/>
        </w:rPr>
        <w:t>105</w:t>
      </w:r>
      <w:r w:rsidR="006B725B">
        <w:t xml:space="preserve">, </w:t>
      </w:r>
      <w:r>
        <w:t xml:space="preserve">243–53. </w:t>
      </w:r>
    </w:p>
    <w:p w14:paraId="728453D4" w14:textId="77777777" w:rsidR="004E0C22" w:rsidRDefault="004E0C22" w:rsidP="004E0C22">
      <w:pPr>
        <w:pStyle w:val="MDPI71References"/>
      </w:pPr>
      <w:r>
        <w:t xml:space="preserve">Paisley, M.F.; Trigg, D.J.; Walley, W.J. Revision of the biological monitoring working party (BMWP) score system: derivation of present-only and abundance-related scores from field data. </w:t>
      </w:r>
      <w:r w:rsidRPr="00386E17">
        <w:rPr>
          <w:i/>
        </w:rPr>
        <w:t>River Res Appl</w:t>
      </w:r>
      <w:r>
        <w:t xml:space="preserve"> 2007, </w:t>
      </w:r>
      <w:r w:rsidRPr="00386E17">
        <w:rPr>
          <w:b/>
        </w:rPr>
        <w:t>7</w:t>
      </w:r>
      <w:r>
        <w:t xml:space="preserve">, 189. </w:t>
      </w:r>
    </w:p>
    <w:p w14:paraId="5990EB18" w14:textId="77777777" w:rsidR="004E0C22" w:rsidRDefault="004E0C22" w:rsidP="004E0C22">
      <w:pPr>
        <w:pStyle w:val="MDPI71References"/>
      </w:pPr>
      <w:r>
        <w:t xml:space="preserve">Benjamini, Y.; Hochberg, Y. Controlling the false discovery rate: a practical and powerful approach to multiple testing. </w:t>
      </w:r>
      <w:r w:rsidRPr="00AE0408">
        <w:rPr>
          <w:i/>
        </w:rPr>
        <w:t>J R Stat Soc Ser B</w:t>
      </w:r>
      <w:r>
        <w:t xml:space="preserve"> 1995, </w:t>
      </w:r>
      <w:r w:rsidRPr="00AE0408">
        <w:rPr>
          <w:b/>
        </w:rPr>
        <w:t>57</w:t>
      </w:r>
      <w:r>
        <w:t xml:space="preserve">, 289–300. </w:t>
      </w:r>
    </w:p>
    <w:p w14:paraId="2C74305A" w14:textId="77777777" w:rsidR="00C72E4B" w:rsidRDefault="00C72E4B" w:rsidP="00C72E4B">
      <w:pPr>
        <w:pStyle w:val="MDPI71References"/>
      </w:pPr>
      <w:r>
        <w:lastRenderedPageBreak/>
        <w:t>Kaźmierczak</w:t>
      </w:r>
      <w:r w:rsidR="00680EFF">
        <w:t>,</w:t>
      </w:r>
      <w:r>
        <w:t xml:space="preserve"> A. The contribution of local parks to neighbourhood social ties. </w:t>
      </w:r>
      <w:r w:rsidRPr="00651F6D">
        <w:rPr>
          <w:i/>
        </w:rPr>
        <w:t>Landsc Urban Plan</w:t>
      </w:r>
      <w:r>
        <w:t xml:space="preserve"> 2013</w:t>
      </w:r>
      <w:r w:rsidR="006B725B">
        <w:t xml:space="preserve">, </w:t>
      </w:r>
      <w:r w:rsidRPr="00651F6D">
        <w:rPr>
          <w:b/>
        </w:rPr>
        <w:t>109</w:t>
      </w:r>
      <w:r w:rsidR="006B725B">
        <w:t xml:space="preserve">, </w:t>
      </w:r>
      <w:r>
        <w:t xml:space="preserve">31–44. </w:t>
      </w:r>
    </w:p>
    <w:p w14:paraId="006FC093" w14:textId="77777777" w:rsidR="00C72E4B" w:rsidRDefault="00C72E4B" w:rsidP="00C72E4B">
      <w:pPr>
        <w:pStyle w:val="MDPI71References"/>
      </w:pPr>
      <w:r>
        <w:t>Kramer</w:t>
      </w:r>
      <w:r w:rsidR="00680EFF">
        <w:t>,</w:t>
      </w:r>
      <w:r>
        <w:t xml:space="preserve"> D</w:t>
      </w:r>
      <w:r w:rsidR="00680EFF">
        <w:t>.;</w:t>
      </w:r>
      <w:r>
        <w:t xml:space="preserve"> Lakerveld</w:t>
      </w:r>
      <w:r w:rsidR="00680EFF">
        <w:t>,</w:t>
      </w:r>
      <w:r>
        <w:t xml:space="preserve"> J</w:t>
      </w:r>
      <w:r w:rsidR="00680EFF">
        <w:t>.;</w:t>
      </w:r>
      <w:r>
        <w:t xml:space="preserve"> Stronks</w:t>
      </w:r>
      <w:r w:rsidR="00680EFF">
        <w:t>,</w:t>
      </w:r>
      <w:r>
        <w:t xml:space="preserve"> K</w:t>
      </w:r>
      <w:r w:rsidR="00680EFF">
        <w:t>.;</w:t>
      </w:r>
      <w:r>
        <w:t xml:space="preserve"> Kunst</w:t>
      </w:r>
      <w:r w:rsidR="00680EFF">
        <w:t>,</w:t>
      </w:r>
      <w:r>
        <w:t xml:space="preserve"> A</w:t>
      </w:r>
      <w:r w:rsidR="00680EFF">
        <w:t>.</w:t>
      </w:r>
      <w:r>
        <w:t xml:space="preserve">E. Uncovering </w:t>
      </w:r>
      <w:r w:rsidR="00C27CCE">
        <w:t xml:space="preserve">how urban regeneration programs may stimulate leisure-time walking among adults in deprived areas: A realist review. </w:t>
      </w:r>
      <w:r w:rsidR="00C27CCE" w:rsidRPr="003459B9">
        <w:rPr>
          <w:i/>
        </w:rPr>
        <w:t>Int J Heal Serv</w:t>
      </w:r>
      <w:r w:rsidR="00C27CCE">
        <w:t xml:space="preserve"> 2017, </w:t>
      </w:r>
      <w:r w:rsidRPr="003459B9">
        <w:rPr>
          <w:b/>
        </w:rPr>
        <w:t>47</w:t>
      </w:r>
      <w:r w:rsidR="00C27CCE">
        <w:t xml:space="preserve">, </w:t>
      </w:r>
      <w:r>
        <w:t xml:space="preserve">703–24. </w:t>
      </w:r>
    </w:p>
    <w:p w14:paraId="5A3B65BF" w14:textId="77777777" w:rsidR="00C72E4B" w:rsidRDefault="00C72E4B" w:rsidP="00682873">
      <w:pPr>
        <w:pStyle w:val="MDPI71References"/>
      </w:pPr>
      <w:r>
        <w:t>Liamputtong</w:t>
      </w:r>
      <w:r w:rsidR="00680EFF">
        <w:t>,</w:t>
      </w:r>
      <w:r w:rsidR="00682873">
        <w:t xml:space="preserve"> P. </w:t>
      </w:r>
      <w:r w:rsidR="00682873" w:rsidRPr="00682873">
        <w:t>Focus g</w:t>
      </w:r>
      <w:r w:rsidRPr="00682873">
        <w:t xml:space="preserve">roup </w:t>
      </w:r>
      <w:r w:rsidR="00682873" w:rsidRPr="00682873">
        <w:t>m</w:t>
      </w:r>
      <w:r w:rsidRPr="00682873">
        <w:t>ethodology</w:t>
      </w:r>
      <w:r w:rsidRPr="00682873">
        <w:rPr>
          <w:rFonts w:ascii="Times New Roman" w:hAnsi="Times New Roman"/>
        </w:rPr>
        <w:t> </w:t>
      </w:r>
      <w:r w:rsidRPr="00682873">
        <w:t xml:space="preserve">: Introduction and </w:t>
      </w:r>
      <w:r w:rsidR="00682873" w:rsidRPr="00682873">
        <w:t>h</w:t>
      </w:r>
      <w:r w:rsidRPr="00682873">
        <w:t>istory</w:t>
      </w:r>
      <w:r>
        <w:t xml:space="preserve">. </w:t>
      </w:r>
      <w:r w:rsidR="00682873" w:rsidRPr="00682873">
        <w:t xml:space="preserve">In </w:t>
      </w:r>
      <w:r w:rsidR="00682873" w:rsidRPr="00682873">
        <w:rPr>
          <w:i/>
        </w:rPr>
        <w:t>Focus group methodology: Principles and practice</w:t>
      </w:r>
      <w:r w:rsidR="00682873">
        <w:t>,</w:t>
      </w:r>
      <w:r w:rsidR="00682873" w:rsidRPr="00682873">
        <w:t xml:space="preserve"> Liamputtong, P. SAGE Publications Ltd</w:t>
      </w:r>
      <w:r w:rsidR="00682873">
        <w:t xml:space="preserve">: London, UK, 2011, </w:t>
      </w:r>
      <w:r w:rsidR="00682873" w:rsidRPr="00682873">
        <w:t>pp.</w:t>
      </w:r>
      <w:r w:rsidR="00682873">
        <w:t xml:space="preserve"> </w:t>
      </w:r>
      <w:r w:rsidR="00682873" w:rsidRPr="00682873">
        <w:t xml:space="preserve">1-14 doi: 10.4135/9781473957657 </w:t>
      </w:r>
      <w:r w:rsidR="00682873">
        <w:t xml:space="preserve"> </w:t>
      </w:r>
    </w:p>
    <w:p w14:paraId="0BE67ECD" w14:textId="3E2A52C6" w:rsidR="00F718D2" w:rsidRDefault="00F718D2" w:rsidP="00F718D2">
      <w:pPr>
        <w:pStyle w:val="MDPI71References"/>
      </w:pPr>
      <w:r>
        <w:t xml:space="preserve">Braun, V.; Clarke, V. Using thematic analysis in psychology. </w:t>
      </w:r>
      <w:r>
        <w:rPr>
          <w:i/>
        </w:rPr>
        <w:t>Qual Res</w:t>
      </w:r>
      <w:r w:rsidRPr="00FA6AA6">
        <w:rPr>
          <w:i/>
        </w:rPr>
        <w:t xml:space="preserve"> Psychol</w:t>
      </w:r>
      <w:r>
        <w:t xml:space="preserve"> 2006,</w:t>
      </w:r>
      <w:r w:rsidRPr="00FA6AA6">
        <w:rPr>
          <w:b/>
        </w:rPr>
        <w:t xml:space="preserve"> 3</w:t>
      </w:r>
      <w:r>
        <w:t>, 77-101.</w:t>
      </w:r>
    </w:p>
    <w:p w14:paraId="42A723E8" w14:textId="2E6996E6" w:rsidR="000E3651" w:rsidRDefault="00C72E4B" w:rsidP="000E3651">
      <w:pPr>
        <w:pStyle w:val="MDPI71References"/>
      </w:pPr>
      <w:r>
        <w:t>Furber</w:t>
      </w:r>
      <w:r w:rsidR="00962BBC">
        <w:t>,</w:t>
      </w:r>
      <w:r>
        <w:t xml:space="preserve"> C. Framework analysis: a method for analysing qualitative data. </w:t>
      </w:r>
      <w:r w:rsidRPr="00A82F7C">
        <w:rPr>
          <w:i/>
        </w:rPr>
        <w:t>Afr J Mid</w:t>
      </w:r>
      <w:r w:rsidR="001B7B7F" w:rsidRPr="00A82F7C">
        <w:rPr>
          <w:i/>
        </w:rPr>
        <w:t>wifery Womens Health</w:t>
      </w:r>
      <w:r w:rsidR="001B7B7F">
        <w:t xml:space="preserve"> 2010, </w:t>
      </w:r>
      <w:r w:rsidR="001B7B7F" w:rsidRPr="00A82F7C">
        <w:rPr>
          <w:b/>
        </w:rPr>
        <w:t>4</w:t>
      </w:r>
      <w:r w:rsidR="001B7B7F">
        <w:t xml:space="preserve">, </w:t>
      </w:r>
      <w:r>
        <w:t xml:space="preserve">97–100. </w:t>
      </w:r>
    </w:p>
    <w:p w14:paraId="63F9CD50" w14:textId="79C7CBC4" w:rsidR="00E16D31" w:rsidRDefault="00E16D31" w:rsidP="00E16D31">
      <w:pPr>
        <w:pStyle w:val="MDPI71References"/>
      </w:pPr>
      <w:r>
        <w:t xml:space="preserve">Birks, M.; Mills, J. </w:t>
      </w:r>
      <w:r w:rsidRPr="00E16D31">
        <w:rPr>
          <w:i/>
        </w:rPr>
        <w:t>Grounded Theory: A Practical Guide</w:t>
      </w:r>
      <w:r w:rsidR="00EC675F">
        <w:t>, 2nd ed</w:t>
      </w:r>
      <w:r>
        <w:t>.;</w:t>
      </w:r>
      <w:r w:rsidR="003E3811">
        <w:t xml:space="preserve"> Sage:</w:t>
      </w:r>
      <w:r>
        <w:t xml:space="preserve"> London, UK, 2015.</w:t>
      </w:r>
    </w:p>
    <w:p w14:paraId="2DE5985C" w14:textId="334CD3BE" w:rsidR="000E3651" w:rsidRDefault="003E3811" w:rsidP="00E16D31">
      <w:pPr>
        <w:pStyle w:val="MDPI71References"/>
      </w:pPr>
      <w:r>
        <w:t>Olshansky, E.F.</w:t>
      </w:r>
      <w:r w:rsidR="00E16D31">
        <w:t xml:space="preserve"> Generating theory using grounded theory methodology. In: </w:t>
      </w:r>
      <w:r w:rsidR="00E16D31" w:rsidRPr="003E3811">
        <w:rPr>
          <w:i/>
        </w:rPr>
        <w:t>Nursing Research Using Grounded Theory: Qualitative Designs and Methods in Nursing</w:t>
      </w:r>
      <w:r>
        <w:t xml:space="preserve">; de Chesnay, M.; </w:t>
      </w:r>
      <w:r w:rsidR="00E16D31">
        <w:t>Springer</w:t>
      </w:r>
      <w:r>
        <w:t xml:space="preserve">: </w:t>
      </w:r>
      <w:r w:rsidR="00E16D31">
        <w:t>New York</w:t>
      </w:r>
      <w:r>
        <w:t xml:space="preserve">, USA, </w:t>
      </w:r>
      <w:r w:rsidR="00E16D31">
        <w:t>2015</w:t>
      </w:r>
      <w:r>
        <w:t>, pp. 19–28.</w:t>
      </w:r>
    </w:p>
    <w:p w14:paraId="53A2E41E" w14:textId="77777777" w:rsidR="00C72E4B" w:rsidRDefault="00C72E4B" w:rsidP="00C72E4B">
      <w:pPr>
        <w:pStyle w:val="MDPI71References"/>
      </w:pPr>
      <w:r>
        <w:t>Harper</w:t>
      </w:r>
      <w:r w:rsidR="00962BBC">
        <w:t>,</w:t>
      </w:r>
      <w:r>
        <w:t xml:space="preserve"> D. Talking about pictures: A case for ph</w:t>
      </w:r>
      <w:r w:rsidR="001B7B7F">
        <w:t xml:space="preserve">oto elicitation. </w:t>
      </w:r>
      <w:r w:rsidR="001B7B7F" w:rsidRPr="00C4744D">
        <w:rPr>
          <w:i/>
        </w:rPr>
        <w:t>Vis Stud</w:t>
      </w:r>
      <w:r w:rsidR="001B7B7F">
        <w:t xml:space="preserve"> 2002, </w:t>
      </w:r>
      <w:r w:rsidRPr="00C4744D">
        <w:rPr>
          <w:b/>
        </w:rPr>
        <w:t>17</w:t>
      </w:r>
      <w:r w:rsidR="001B7B7F">
        <w:t xml:space="preserve">, </w:t>
      </w:r>
      <w:r>
        <w:t xml:space="preserve">13–26. </w:t>
      </w:r>
    </w:p>
    <w:p w14:paraId="2B16313C" w14:textId="77777777" w:rsidR="00C72E4B" w:rsidRDefault="00C72E4B" w:rsidP="008052F6">
      <w:pPr>
        <w:pStyle w:val="MDPI71References"/>
      </w:pPr>
      <w:r>
        <w:t>Palmer</w:t>
      </w:r>
      <w:r w:rsidR="0085290B">
        <w:t>,</w:t>
      </w:r>
      <w:r>
        <w:t xml:space="preserve"> M</w:t>
      </w:r>
      <w:r w:rsidR="0085290B">
        <w:t>.A.;</w:t>
      </w:r>
      <w:r>
        <w:t xml:space="preserve"> Bernhardt</w:t>
      </w:r>
      <w:r w:rsidR="0085290B">
        <w:t>,</w:t>
      </w:r>
      <w:r>
        <w:t xml:space="preserve"> E</w:t>
      </w:r>
      <w:r w:rsidR="0085290B">
        <w:t>.</w:t>
      </w:r>
      <w:r>
        <w:t>S</w:t>
      </w:r>
      <w:r w:rsidR="0085290B">
        <w:t>.;</w:t>
      </w:r>
      <w:r>
        <w:t xml:space="preserve"> Allan</w:t>
      </w:r>
      <w:r w:rsidR="0085290B">
        <w:t>,</w:t>
      </w:r>
      <w:r>
        <w:t xml:space="preserve"> J</w:t>
      </w:r>
      <w:r w:rsidR="0085290B">
        <w:t>.</w:t>
      </w:r>
      <w:r>
        <w:t>D</w:t>
      </w:r>
      <w:r w:rsidR="0085290B">
        <w:t>.;</w:t>
      </w:r>
      <w:r>
        <w:t xml:space="preserve"> Lake</w:t>
      </w:r>
      <w:r w:rsidR="0085290B">
        <w:t>,</w:t>
      </w:r>
      <w:r>
        <w:t xml:space="preserve"> P</w:t>
      </w:r>
      <w:r w:rsidR="0085290B">
        <w:t>.</w:t>
      </w:r>
      <w:r>
        <w:t>S</w:t>
      </w:r>
      <w:r w:rsidR="0085290B">
        <w:t>.;</w:t>
      </w:r>
      <w:r>
        <w:t xml:space="preserve"> Alexander</w:t>
      </w:r>
      <w:r w:rsidR="0085290B">
        <w:t>,</w:t>
      </w:r>
      <w:r>
        <w:t xml:space="preserve"> G</w:t>
      </w:r>
      <w:r w:rsidR="0085290B">
        <w:t>.;</w:t>
      </w:r>
      <w:r>
        <w:t xml:space="preserve"> Brooks</w:t>
      </w:r>
      <w:r w:rsidR="0085290B">
        <w:t>,</w:t>
      </w:r>
      <w:r>
        <w:t xml:space="preserve"> S</w:t>
      </w:r>
      <w:r w:rsidR="0085290B">
        <w:t>.;</w:t>
      </w:r>
      <w:r>
        <w:t xml:space="preserve"> </w:t>
      </w:r>
      <w:r w:rsidR="008052F6" w:rsidRPr="008052F6">
        <w:t>Carr,</w:t>
      </w:r>
      <w:r w:rsidR="008052F6">
        <w:t xml:space="preserve"> J.; </w:t>
      </w:r>
      <w:r w:rsidR="008052F6" w:rsidRPr="008052F6">
        <w:t>Clayton,</w:t>
      </w:r>
      <w:r w:rsidR="008052F6">
        <w:t xml:space="preserve"> S.;</w:t>
      </w:r>
      <w:r w:rsidR="008052F6" w:rsidRPr="008052F6">
        <w:t xml:space="preserve"> Dahm,</w:t>
      </w:r>
      <w:r w:rsidR="008052F6">
        <w:t xml:space="preserve"> C.N.;</w:t>
      </w:r>
      <w:r w:rsidR="008052F6" w:rsidRPr="008052F6">
        <w:t xml:space="preserve"> Follstad </w:t>
      </w:r>
      <w:r w:rsidR="008052F6">
        <w:t>S</w:t>
      </w:r>
      <w:r w:rsidR="008052F6" w:rsidRPr="008052F6">
        <w:t>hah</w:t>
      </w:r>
      <w:r w:rsidR="008052F6">
        <w:t xml:space="preserve">, J.; </w:t>
      </w:r>
      <w:r>
        <w:t>et al. Standards for ecologically successful river</w:t>
      </w:r>
      <w:r w:rsidR="001B7B7F">
        <w:t xml:space="preserve"> restoration. </w:t>
      </w:r>
      <w:r w:rsidR="001B7B7F" w:rsidRPr="00945B83">
        <w:rPr>
          <w:i/>
        </w:rPr>
        <w:t>J Appl Ecol</w:t>
      </w:r>
      <w:r w:rsidR="001B7B7F">
        <w:t xml:space="preserve"> 2005, </w:t>
      </w:r>
      <w:r w:rsidRPr="00945B83">
        <w:rPr>
          <w:b/>
        </w:rPr>
        <w:t>42</w:t>
      </w:r>
      <w:r w:rsidR="001B7B7F">
        <w:t xml:space="preserve">, </w:t>
      </w:r>
      <w:r>
        <w:t xml:space="preserve">208–17. </w:t>
      </w:r>
    </w:p>
    <w:p w14:paraId="0D6B9893" w14:textId="77777777" w:rsidR="00C72E4B" w:rsidRDefault="00C72E4B" w:rsidP="00C72E4B">
      <w:pPr>
        <w:pStyle w:val="MDPI71References"/>
      </w:pPr>
      <w:r>
        <w:t>Tonkin</w:t>
      </w:r>
      <w:r w:rsidR="0085290B">
        <w:t>,</w:t>
      </w:r>
      <w:r>
        <w:t xml:space="preserve"> J</w:t>
      </w:r>
      <w:r w:rsidR="0085290B">
        <w:t>.</w:t>
      </w:r>
      <w:r>
        <w:t>D</w:t>
      </w:r>
      <w:r w:rsidR="0085290B">
        <w:t>.;</w:t>
      </w:r>
      <w:r>
        <w:t xml:space="preserve"> Stoll</w:t>
      </w:r>
      <w:r w:rsidR="0085290B">
        <w:t>,</w:t>
      </w:r>
      <w:r>
        <w:t xml:space="preserve"> S</w:t>
      </w:r>
      <w:r w:rsidR="0085290B">
        <w:t>.;</w:t>
      </w:r>
      <w:r>
        <w:t xml:space="preserve"> Sundermann</w:t>
      </w:r>
      <w:r w:rsidR="0085290B">
        <w:t>,</w:t>
      </w:r>
      <w:r>
        <w:t xml:space="preserve"> A</w:t>
      </w:r>
      <w:r w:rsidR="0085290B">
        <w:t>.;</w:t>
      </w:r>
      <w:r>
        <w:t xml:space="preserve"> Haase</w:t>
      </w:r>
      <w:r w:rsidR="0085290B">
        <w:t>,</w:t>
      </w:r>
      <w:r>
        <w:t xml:space="preserve"> P. Dispersa</w:t>
      </w:r>
      <w:r w:rsidR="00496F23">
        <w:t>l distance and the pool of taxa</w:t>
      </w:r>
      <w:r>
        <w:t>, but not barriers, determine the colonisation of restored river reaches</w:t>
      </w:r>
      <w:r w:rsidR="001B7B7F">
        <w:t xml:space="preserve"> by benthic invertebrates. </w:t>
      </w:r>
      <w:r w:rsidR="00EF2FC2">
        <w:rPr>
          <w:i/>
        </w:rPr>
        <w:t xml:space="preserve">Freshwater Biol </w:t>
      </w:r>
      <w:r w:rsidR="001B7B7F">
        <w:t>2014</w:t>
      </w:r>
      <w:r w:rsidR="001B7B7F" w:rsidRPr="00EF2FC2">
        <w:rPr>
          <w:b/>
        </w:rPr>
        <w:t>,</w:t>
      </w:r>
      <w:r w:rsidR="00EF2FC2" w:rsidRPr="00EF2FC2">
        <w:rPr>
          <w:b/>
        </w:rPr>
        <w:t xml:space="preserve"> 59</w:t>
      </w:r>
      <w:r w:rsidR="00EF2FC2">
        <w:t>,</w:t>
      </w:r>
      <w:r w:rsidR="001B7B7F">
        <w:t xml:space="preserve"> </w:t>
      </w:r>
      <w:r>
        <w:t xml:space="preserve">1843–55. </w:t>
      </w:r>
    </w:p>
    <w:p w14:paraId="73C907B5" w14:textId="77777777" w:rsidR="00C72E4B" w:rsidRDefault="00C72E4B" w:rsidP="00C72E4B">
      <w:pPr>
        <w:pStyle w:val="MDPI71References"/>
      </w:pPr>
      <w:r>
        <w:t>Brederveld</w:t>
      </w:r>
      <w:r w:rsidR="0085290B">
        <w:t>,</w:t>
      </w:r>
      <w:r>
        <w:t xml:space="preserve"> R</w:t>
      </w:r>
      <w:r w:rsidR="0085290B">
        <w:t>.</w:t>
      </w:r>
      <w:r>
        <w:t>J</w:t>
      </w:r>
      <w:r w:rsidR="0085290B">
        <w:t>.;</w:t>
      </w:r>
      <w:r>
        <w:t xml:space="preserve"> Jahnig</w:t>
      </w:r>
      <w:r w:rsidR="0085290B">
        <w:t>,</w:t>
      </w:r>
      <w:r>
        <w:t xml:space="preserve"> S</w:t>
      </w:r>
      <w:r w:rsidR="0085290B">
        <w:t>.</w:t>
      </w:r>
      <w:r>
        <w:t>C</w:t>
      </w:r>
      <w:r w:rsidR="0085290B">
        <w:t>.;</w:t>
      </w:r>
      <w:r>
        <w:t xml:space="preserve"> Lorenz</w:t>
      </w:r>
      <w:r w:rsidR="0085290B">
        <w:t>,</w:t>
      </w:r>
      <w:r>
        <w:t xml:space="preserve"> A</w:t>
      </w:r>
      <w:r w:rsidR="0085290B">
        <w:t>.</w:t>
      </w:r>
      <w:r>
        <w:t>W</w:t>
      </w:r>
      <w:r w:rsidR="0085290B">
        <w:t>.;</w:t>
      </w:r>
      <w:r>
        <w:t xml:space="preserve"> Brunzel</w:t>
      </w:r>
      <w:r w:rsidR="0085290B">
        <w:t>,</w:t>
      </w:r>
      <w:r>
        <w:t xml:space="preserve"> S</w:t>
      </w:r>
      <w:r w:rsidR="0085290B">
        <w:t>.;</w:t>
      </w:r>
      <w:r>
        <w:t xml:space="preserve"> Soons</w:t>
      </w:r>
      <w:r w:rsidR="0085290B">
        <w:t>,</w:t>
      </w:r>
      <w:r>
        <w:t xml:space="preserve"> M</w:t>
      </w:r>
      <w:r w:rsidR="0085290B">
        <w:t>.</w:t>
      </w:r>
      <w:r>
        <w:t>B. Dispersal as a limiting factor in the colonization of restored mountain streams by plants and macroinvertebrates</w:t>
      </w:r>
      <w:r w:rsidRPr="00110258">
        <w:rPr>
          <w:i/>
        </w:rPr>
        <w:t>. J Appl Ecol</w:t>
      </w:r>
      <w:r>
        <w:t xml:space="preserve"> 2011</w:t>
      </w:r>
      <w:r w:rsidR="001B7B7F">
        <w:t xml:space="preserve">, </w:t>
      </w:r>
      <w:r>
        <w:t xml:space="preserve">1241–50. </w:t>
      </w:r>
    </w:p>
    <w:p w14:paraId="02398F76" w14:textId="77777777" w:rsidR="00C72E4B" w:rsidRDefault="00C72E4B" w:rsidP="00EE74C3">
      <w:pPr>
        <w:pStyle w:val="MDPI71References"/>
      </w:pPr>
      <w:r>
        <w:t>Dallimer</w:t>
      </w:r>
      <w:r w:rsidR="0085290B">
        <w:t>,</w:t>
      </w:r>
      <w:r>
        <w:t xml:space="preserve"> M</w:t>
      </w:r>
      <w:r w:rsidR="0085290B">
        <w:t>.;</w:t>
      </w:r>
      <w:r>
        <w:t xml:space="preserve"> Irvine</w:t>
      </w:r>
      <w:r w:rsidR="0085290B">
        <w:t>,</w:t>
      </w:r>
      <w:r>
        <w:t xml:space="preserve"> K</w:t>
      </w:r>
      <w:r w:rsidR="0085290B">
        <w:t>.</w:t>
      </w:r>
      <w:r>
        <w:t>N</w:t>
      </w:r>
      <w:r w:rsidR="0085290B">
        <w:t xml:space="preserve">.; </w:t>
      </w:r>
      <w:r>
        <w:t>Skinner</w:t>
      </w:r>
      <w:r w:rsidR="0085290B">
        <w:t>,</w:t>
      </w:r>
      <w:r>
        <w:t xml:space="preserve"> A</w:t>
      </w:r>
      <w:r w:rsidR="0085290B">
        <w:t>.</w:t>
      </w:r>
      <w:r>
        <w:t>M</w:t>
      </w:r>
      <w:r w:rsidR="0085290B">
        <w:t>.</w:t>
      </w:r>
      <w:r>
        <w:t>J</w:t>
      </w:r>
      <w:r w:rsidR="0085290B">
        <w:t>.;</w:t>
      </w:r>
      <w:r>
        <w:t xml:space="preserve"> Davies</w:t>
      </w:r>
      <w:r w:rsidR="0085290B">
        <w:t>,</w:t>
      </w:r>
      <w:r>
        <w:t xml:space="preserve"> Z</w:t>
      </w:r>
      <w:r w:rsidR="0085290B">
        <w:t>.</w:t>
      </w:r>
      <w:r>
        <w:t>G</w:t>
      </w:r>
      <w:r w:rsidR="0085290B">
        <w:t>.;</w:t>
      </w:r>
      <w:r>
        <w:t xml:space="preserve"> Rouquette</w:t>
      </w:r>
      <w:r w:rsidR="0085290B">
        <w:t>,</w:t>
      </w:r>
      <w:r>
        <w:t xml:space="preserve"> J</w:t>
      </w:r>
      <w:r w:rsidR="0085290B">
        <w:t>.</w:t>
      </w:r>
      <w:r>
        <w:t>R</w:t>
      </w:r>
      <w:r w:rsidR="0085290B">
        <w:t>.;</w:t>
      </w:r>
      <w:r>
        <w:t xml:space="preserve"> Maltby</w:t>
      </w:r>
      <w:r w:rsidR="0085290B">
        <w:t>,</w:t>
      </w:r>
      <w:r>
        <w:t xml:space="preserve"> L</w:t>
      </w:r>
      <w:r w:rsidR="0085290B">
        <w:t>.</w:t>
      </w:r>
      <w:r>
        <w:t>L</w:t>
      </w:r>
      <w:r w:rsidR="0085290B">
        <w:t>.;</w:t>
      </w:r>
      <w:r>
        <w:t xml:space="preserve"> </w:t>
      </w:r>
      <w:r w:rsidR="00EE74C3">
        <w:t>W</w:t>
      </w:r>
      <w:r w:rsidR="00EE74C3" w:rsidRPr="00EE74C3">
        <w:t>arren,</w:t>
      </w:r>
      <w:r w:rsidR="00EE74C3">
        <w:t xml:space="preserve"> P.H; Armsworth, P.R; Gas</w:t>
      </w:r>
      <w:r w:rsidR="00EE74C3" w:rsidRPr="00EE74C3">
        <w:t>ton</w:t>
      </w:r>
      <w:r w:rsidR="00EE74C3">
        <w:t>, K.J</w:t>
      </w:r>
      <w:r>
        <w:t>. Biodiversity and the Feel-Good factor: Understanding associations between self-reported human well-being and species</w:t>
      </w:r>
      <w:r w:rsidR="001B7B7F">
        <w:t xml:space="preserve"> richness. </w:t>
      </w:r>
      <w:r w:rsidR="001B7B7F" w:rsidRPr="00110258">
        <w:rPr>
          <w:i/>
        </w:rPr>
        <w:t>Bioscience</w:t>
      </w:r>
      <w:r w:rsidRPr="00110258">
        <w:rPr>
          <w:i/>
        </w:rPr>
        <w:t xml:space="preserve"> </w:t>
      </w:r>
      <w:r>
        <w:t>201</w:t>
      </w:r>
      <w:r w:rsidR="001B7B7F">
        <w:t xml:space="preserve">2, </w:t>
      </w:r>
      <w:r w:rsidR="001B7B7F" w:rsidRPr="00110258">
        <w:rPr>
          <w:b/>
        </w:rPr>
        <w:t>62,</w:t>
      </w:r>
      <w:r w:rsidR="001B7B7F">
        <w:t xml:space="preserve"> </w:t>
      </w:r>
      <w:r>
        <w:t>47–55. doi/10.1525/bio.2012.62.1.9</w:t>
      </w:r>
    </w:p>
    <w:p w14:paraId="75415A23" w14:textId="77777777" w:rsidR="00CF49EA" w:rsidRDefault="00C72E4B" w:rsidP="00C72E4B">
      <w:pPr>
        <w:pStyle w:val="MDPI71References"/>
      </w:pPr>
      <w:r>
        <w:t>Southon</w:t>
      </w:r>
      <w:r w:rsidR="0085290B">
        <w:t>,</w:t>
      </w:r>
      <w:r>
        <w:t xml:space="preserve"> G</w:t>
      </w:r>
      <w:r w:rsidR="0085290B">
        <w:t>.</w:t>
      </w:r>
      <w:r>
        <w:t>E</w:t>
      </w:r>
      <w:r w:rsidR="0085290B">
        <w:t>.;</w:t>
      </w:r>
      <w:r>
        <w:t xml:space="preserve"> Jorgensen</w:t>
      </w:r>
      <w:r w:rsidR="0085290B">
        <w:t>,</w:t>
      </w:r>
      <w:r>
        <w:t xml:space="preserve"> A</w:t>
      </w:r>
      <w:r w:rsidR="0085290B">
        <w:t>.;</w:t>
      </w:r>
      <w:r>
        <w:t xml:space="preserve"> Dunnett</w:t>
      </w:r>
      <w:r w:rsidR="0085290B">
        <w:t>,</w:t>
      </w:r>
      <w:r>
        <w:t xml:space="preserve"> N</w:t>
      </w:r>
      <w:r w:rsidR="0085290B">
        <w:t>.;</w:t>
      </w:r>
      <w:r>
        <w:t xml:space="preserve"> Hoyle</w:t>
      </w:r>
      <w:r w:rsidR="0085290B">
        <w:t>,</w:t>
      </w:r>
      <w:r>
        <w:t xml:space="preserve"> H</w:t>
      </w:r>
      <w:r w:rsidR="0085290B">
        <w:t>.;</w:t>
      </w:r>
      <w:r>
        <w:t xml:space="preserve"> Evans</w:t>
      </w:r>
      <w:r w:rsidR="0085290B">
        <w:t>,</w:t>
      </w:r>
      <w:r>
        <w:t xml:space="preserve"> K</w:t>
      </w:r>
      <w:r w:rsidR="0085290B">
        <w:t>.</w:t>
      </w:r>
      <w:r>
        <w:t xml:space="preserve">L. Perceived species-richness in urban green spaces: Cues, accuracy and well-being impacts. </w:t>
      </w:r>
      <w:r w:rsidRPr="00F85398">
        <w:rPr>
          <w:i/>
        </w:rPr>
        <w:t>Landsc Urban Plan</w:t>
      </w:r>
      <w:r>
        <w:t xml:space="preserve"> 2018</w:t>
      </w:r>
      <w:r w:rsidR="00CF49EA">
        <w:t xml:space="preserve">, </w:t>
      </w:r>
      <w:r w:rsidRPr="00F85398">
        <w:rPr>
          <w:b/>
        </w:rPr>
        <w:t>172</w:t>
      </w:r>
      <w:r w:rsidR="00CF49EA" w:rsidRPr="00F85398">
        <w:rPr>
          <w:b/>
        </w:rPr>
        <w:t>,</w:t>
      </w:r>
      <w:r w:rsidR="00CF49EA">
        <w:t xml:space="preserve"> </w:t>
      </w:r>
      <w:r>
        <w:t xml:space="preserve">1–10. </w:t>
      </w:r>
    </w:p>
    <w:p w14:paraId="672BDA5D" w14:textId="77777777" w:rsidR="00CF49EA" w:rsidRDefault="00C72E4B" w:rsidP="00C72E4B">
      <w:pPr>
        <w:pStyle w:val="MDPI71References"/>
      </w:pPr>
      <w:r>
        <w:t>Fischer</w:t>
      </w:r>
      <w:r w:rsidR="0085290B">
        <w:t>,</w:t>
      </w:r>
      <w:r>
        <w:t xml:space="preserve"> L</w:t>
      </w:r>
      <w:r w:rsidR="0085290B">
        <w:t>.</w:t>
      </w:r>
      <w:r>
        <w:t>K</w:t>
      </w:r>
      <w:r w:rsidR="0085290B">
        <w:t>.;</w:t>
      </w:r>
      <w:r>
        <w:t xml:space="preserve"> Honold</w:t>
      </w:r>
      <w:r w:rsidR="0085290B">
        <w:t>,</w:t>
      </w:r>
      <w:r>
        <w:t xml:space="preserve"> J</w:t>
      </w:r>
      <w:r w:rsidR="0085290B">
        <w:t>.;</w:t>
      </w:r>
      <w:r>
        <w:t xml:space="preserve"> Cvejić</w:t>
      </w:r>
      <w:r w:rsidR="0085290B">
        <w:t>,</w:t>
      </w:r>
      <w:r>
        <w:t xml:space="preserve"> R</w:t>
      </w:r>
      <w:r w:rsidR="0085290B">
        <w:t>.;</w:t>
      </w:r>
      <w:r>
        <w:t xml:space="preserve"> Delshammar</w:t>
      </w:r>
      <w:r w:rsidR="0085290B">
        <w:t>,</w:t>
      </w:r>
      <w:r>
        <w:t xml:space="preserve"> T</w:t>
      </w:r>
      <w:r w:rsidR="0085290B">
        <w:t>.;</w:t>
      </w:r>
      <w:r>
        <w:t xml:space="preserve"> Hilbert</w:t>
      </w:r>
      <w:r w:rsidR="0085290B">
        <w:t>,</w:t>
      </w:r>
      <w:r>
        <w:t xml:space="preserve"> S</w:t>
      </w:r>
      <w:r w:rsidR="0085290B">
        <w:t>.;</w:t>
      </w:r>
      <w:r>
        <w:t xml:space="preserve"> Lafortezza</w:t>
      </w:r>
      <w:r w:rsidR="0085290B">
        <w:t>,</w:t>
      </w:r>
      <w:r>
        <w:t xml:space="preserve"> R</w:t>
      </w:r>
      <w:r w:rsidR="0085290B">
        <w:t>.;</w:t>
      </w:r>
      <w:r>
        <w:t xml:space="preserve"> et al. Beyond green: Broad support for biodiversity in multicultural European cities. </w:t>
      </w:r>
      <w:r w:rsidRPr="00F928A0">
        <w:rPr>
          <w:i/>
        </w:rPr>
        <w:t>Glob Environ Chang</w:t>
      </w:r>
      <w:r>
        <w:t xml:space="preserve"> 2018</w:t>
      </w:r>
      <w:r w:rsidR="00496F23">
        <w:t xml:space="preserve">, </w:t>
      </w:r>
      <w:r w:rsidRPr="00F928A0">
        <w:rPr>
          <w:b/>
        </w:rPr>
        <w:t>49</w:t>
      </w:r>
      <w:r w:rsidR="00496F23">
        <w:t xml:space="preserve">, </w:t>
      </w:r>
      <w:r>
        <w:t xml:space="preserve">35–45. </w:t>
      </w:r>
    </w:p>
    <w:p w14:paraId="1865170D" w14:textId="77777777" w:rsidR="00C72E4B" w:rsidRDefault="00C72E4B" w:rsidP="00C72E4B">
      <w:pPr>
        <w:pStyle w:val="MDPI71References"/>
      </w:pPr>
      <w:r>
        <w:t>Dean</w:t>
      </w:r>
      <w:r w:rsidR="0085290B">
        <w:t>,</w:t>
      </w:r>
      <w:r>
        <w:t xml:space="preserve"> J</w:t>
      </w:r>
      <w:r w:rsidR="0085290B">
        <w:t>.</w:t>
      </w:r>
      <w:r>
        <w:t>H</w:t>
      </w:r>
      <w:r w:rsidR="0085290B">
        <w:t>.;</w:t>
      </w:r>
      <w:r>
        <w:t xml:space="preserve"> Shanahan</w:t>
      </w:r>
      <w:r w:rsidR="0085290B">
        <w:t>,</w:t>
      </w:r>
      <w:r>
        <w:t xml:space="preserve"> D</w:t>
      </w:r>
      <w:r w:rsidR="0085290B">
        <w:t>.</w:t>
      </w:r>
      <w:r>
        <w:t>F</w:t>
      </w:r>
      <w:r w:rsidR="0085290B">
        <w:t>.;</w:t>
      </w:r>
      <w:r>
        <w:t xml:space="preserve"> Bush</w:t>
      </w:r>
      <w:r w:rsidR="0085290B">
        <w:t>,</w:t>
      </w:r>
      <w:r>
        <w:t xml:space="preserve"> R</w:t>
      </w:r>
      <w:r w:rsidR="0085290B">
        <w:t>.</w:t>
      </w:r>
      <w:r>
        <w:t>, Gaston</w:t>
      </w:r>
      <w:r w:rsidR="0085290B">
        <w:t>,</w:t>
      </w:r>
      <w:r>
        <w:t xml:space="preserve"> K</w:t>
      </w:r>
      <w:r w:rsidR="0085290B">
        <w:t>.</w:t>
      </w:r>
      <w:r>
        <w:t>J</w:t>
      </w:r>
      <w:r w:rsidR="0085290B">
        <w:t>.;</w:t>
      </w:r>
      <w:r>
        <w:t xml:space="preserve"> Lin</w:t>
      </w:r>
      <w:r w:rsidR="0085290B">
        <w:t>,</w:t>
      </w:r>
      <w:r>
        <w:t xml:space="preserve"> B</w:t>
      </w:r>
      <w:r w:rsidR="0085290B">
        <w:t>.</w:t>
      </w:r>
      <w:r>
        <w:t>B</w:t>
      </w:r>
      <w:r w:rsidR="0085290B">
        <w:t>.;</w:t>
      </w:r>
      <w:r>
        <w:t xml:space="preserve"> Barber</w:t>
      </w:r>
      <w:r w:rsidR="0085290B">
        <w:t>,</w:t>
      </w:r>
      <w:r>
        <w:t xml:space="preserve"> E</w:t>
      </w:r>
      <w:r w:rsidR="0085290B">
        <w:t>.;</w:t>
      </w:r>
      <w:r>
        <w:t xml:space="preserve"> et al. Is nature relatedness associated with better mental and physical health? Int J Envi</w:t>
      </w:r>
      <w:r w:rsidR="00CF49EA">
        <w:t xml:space="preserve">ron Res Public Health 2018, 15, </w:t>
      </w:r>
      <w:r>
        <w:t xml:space="preserve">9–11. </w:t>
      </w:r>
    </w:p>
    <w:p w14:paraId="79320B76" w14:textId="77777777" w:rsidR="00C72E4B" w:rsidRDefault="00C72E4B" w:rsidP="00C72E4B">
      <w:pPr>
        <w:pStyle w:val="MDPI71References"/>
      </w:pPr>
      <w:r>
        <w:t>Hartig</w:t>
      </w:r>
      <w:r w:rsidR="00654CDF">
        <w:t>,</w:t>
      </w:r>
      <w:r>
        <w:t xml:space="preserve"> T</w:t>
      </w:r>
      <w:r w:rsidR="00654CDF">
        <w:t>.;</w:t>
      </w:r>
      <w:r>
        <w:t xml:space="preserve"> Mitchell</w:t>
      </w:r>
      <w:r w:rsidR="00654CDF">
        <w:t>,</w:t>
      </w:r>
      <w:r>
        <w:t xml:space="preserve"> R</w:t>
      </w:r>
      <w:r w:rsidR="00654CDF">
        <w:t>.;</w:t>
      </w:r>
      <w:r>
        <w:t xml:space="preserve"> de Vries</w:t>
      </w:r>
      <w:r w:rsidR="00654CDF">
        <w:t>,</w:t>
      </w:r>
      <w:r>
        <w:t xml:space="preserve"> S</w:t>
      </w:r>
      <w:r w:rsidR="00654CDF">
        <w:t>.;</w:t>
      </w:r>
      <w:r>
        <w:t xml:space="preserve"> Frumkin</w:t>
      </w:r>
      <w:r w:rsidR="00654CDF">
        <w:t>,</w:t>
      </w:r>
      <w:r>
        <w:t xml:space="preserve"> H</w:t>
      </w:r>
      <w:r w:rsidR="00654CDF">
        <w:t>.;</w:t>
      </w:r>
      <w:r>
        <w:t xml:space="preserve"> Nature and health. Annu Rev Public Hea</w:t>
      </w:r>
      <w:r w:rsidR="00CF49EA">
        <w:t>lth 2014, 35, 207–28.</w:t>
      </w:r>
    </w:p>
    <w:p w14:paraId="0FEEA17C" w14:textId="77777777" w:rsidR="00C72E4B" w:rsidRDefault="00C72E4B" w:rsidP="00C72E4B">
      <w:pPr>
        <w:pStyle w:val="MDPI71References"/>
      </w:pPr>
      <w:r>
        <w:t>Völker</w:t>
      </w:r>
      <w:r w:rsidR="00654CDF">
        <w:t>,</w:t>
      </w:r>
      <w:r>
        <w:t xml:space="preserve"> S</w:t>
      </w:r>
      <w:r w:rsidR="00654CDF">
        <w:t>.;</w:t>
      </w:r>
      <w:r>
        <w:t xml:space="preserve"> Kistemann</w:t>
      </w:r>
      <w:r w:rsidR="00654CDF">
        <w:t>,</w:t>
      </w:r>
      <w:r>
        <w:t xml:space="preserve"> T. The impact of blue space on human health and well-being - Salutogenetic health effects of inland surface waters: A review.</w:t>
      </w:r>
      <w:r w:rsidR="00CF49EA">
        <w:t xml:space="preserve"> </w:t>
      </w:r>
      <w:r w:rsidR="00CF49EA" w:rsidRPr="00352C3F">
        <w:rPr>
          <w:i/>
        </w:rPr>
        <w:t>Int J Hyg Environ Health</w:t>
      </w:r>
      <w:r w:rsidR="00CF49EA">
        <w:t xml:space="preserve"> 2011, </w:t>
      </w:r>
      <w:r w:rsidRPr="00352C3F">
        <w:rPr>
          <w:b/>
        </w:rPr>
        <w:t>214</w:t>
      </w:r>
      <w:r w:rsidR="00CF49EA">
        <w:t xml:space="preserve">, </w:t>
      </w:r>
      <w:r>
        <w:t xml:space="preserve">449–60. </w:t>
      </w:r>
    </w:p>
    <w:p w14:paraId="50B5D003" w14:textId="77777777" w:rsidR="00C72E4B" w:rsidRDefault="00C72E4B" w:rsidP="00C72E4B">
      <w:pPr>
        <w:pStyle w:val="MDPI71References"/>
      </w:pPr>
      <w:r>
        <w:t>Hoyle</w:t>
      </w:r>
      <w:r w:rsidR="00654CDF">
        <w:t>,</w:t>
      </w:r>
      <w:r>
        <w:t xml:space="preserve"> H</w:t>
      </w:r>
      <w:r w:rsidR="00654CDF">
        <w:t>.;</w:t>
      </w:r>
      <w:r>
        <w:t xml:space="preserve"> Hitchmough</w:t>
      </w:r>
      <w:r w:rsidR="00654CDF">
        <w:t>,</w:t>
      </w:r>
      <w:r>
        <w:t xml:space="preserve"> J</w:t>
      </w:r>
      <w:r w:rsidR="00654CDF">
        <w:t>.;</w:t>
      </w:r>
      <w:r>
        <w:t xml:space="preserve"> Jorgensen</w:t>
      </w:r>
      <w:r w:rsidR="00654CDF">
        <w:t>,</w:t>
      </w:r>
      <w:r>
        <w:t xml:space="preserve"> A. All about the ‘wow factor’? The relationships between aesthetics, restorative effect and perceived biodiversity in designed urban planting. </w:t>
      </w:r>
      <w:r w:rsidRPr="00352C3F">
        <w:rPr>
          <w:i/>
        </w:rPr>
        <w:t>Landsc Urban Plan</w:t>
      </w:r>
      <w:r>
        <w:t xml:space="preserve"> 2017</w:t>
      </w:r>
      <w:r w:rsidR="00723302">
        <w:t xml:space="preserve">, </w:t>
      </w:r>
      <w:r w:rsidRPr="00352C3F">
        <w:rPr>
          <w:b/>
        </w:rPr>
        <w:t>164</w:t>
      </w:r>
      <w:r w:rsidR="00723302">
        <w:t xml:space="preserve">, </w:t>
      </w:r>
      <w:r>
        <w:t xml:space="preserve">109–23. </w:t>
      </w:r>
    </w:p>
    <w:p w14:paraId="69F9E53E" w14:textId="77777777" w:rsidR="00C72E4B" w:rsidRDefault="00C72E4B" w:rsidP="00113642">
      <w:pPr>
        <w:pStyle w:val="MDPI71References"/>
      </w:pPr>
      <w:r>
        <w:t>Hoyle</w:t>
      </w:r>
      <w:r w:rsidR="003B254F">
        <w:t>,</w:t>
      </w:r>
      <w:r>
        <w:t xml:space="preserve"> H</w:t>
      </w:r>
      <w:r w:rsidR="003B254F">
        <w:t>.;</w:t>
      </w:r>
      <w:r>
        <w:t xml:space="preserve"> Jorgensen</w:t>
      </w:r>
      <w:r w:rsidR="003B254F">
        <w:t>,</w:t>
      </w:r>
      <w:r>
        <w:t xml:space="preserve"> A</w:t>
      </w:r>
      <w:r w:rsidR="003B254F">
        <w:t>.;</w:t>
      </w:r>
      <w:r>
        <w:t xml:space="preserve"> Hitchmough</w:t>
      </w:r>
      <w:r w:rsidR="003B254F">
        <w:t>,</w:t>
      </w:r>
      <w:r>
        <w:t xml:space="preserve"> J</w:t>
      </w:r>
      <w:r w:rsidR="003B254F">
        <w:t>.</w:t>
      </w:r>
      <w:r>
        <w:t xml:space="preserve">D. What determines how we see nature? Perceptions of naturalness in designed urban green spaces. </w:t>
      </w:r>
      <w:r w:rsidRPr="00113642">
        <w:rPr>
          <w:i/>
        </w:rPr>
        <w:t>People Nat</w:t>
      </w:r>
      <w:r w:rsidR="00723302">
        <w:t xml:space="preserve"> 2019</w:t>
      </w:r>
      <w:r w:rsidR="00113642" w:rsidRPr="00113642">
        <w:rPr>
          <w:b/>
        </w:rPr>
        <w:t>, 1,</w:t>
      </w:r>
      <w:r w:rsidR="00113642">
        <w:t xml:space="preserve"> </w:t>
      </w:r>
      <w:r w:rsidR="00113642" w:rsidRPr="00113642">
        <w:t>167-180</w:t>
      </w:r>
      <w:r>
        <w:t>. doi/abs/10.1002/pan3.19</w:t>
      </w:r>
    </w:p>
    <w:p w14:paraId="32DC79C7" w14:textId="77777777" w:rsidR="00C72E4B" w:rsidRDefault="00C72E4B" w:rsidP="00C72E4B">
      <w:pPr>
        <w:pStyle w:val="MDPI71References"/>
      </w:pPr>
      <w:r>
        <w:t>Lovell</w:t>
      </w:r>
      <w:r w:rsidR="003B254F">
        <w:t>,</w:t>
      </w:r>
      <w:r>
        <w:t xml:space="preserve"> R</w:t>
      </w:r>
      <w:r w:rsidR="003B254F">
        <w:t>.;</w:t>
      </w:r>
      <w:r>
        <w:t xml:space="preserve"> Husk</w:t>
      </w:r>
      <w:r w:rsidR="003B254F">
        <w:t>,</w:t>
      </w:r>
      <w:r>
        <w:t xml:space="preserve"> K</w:t>
      </w:r>
      <w:r w:rsidR="003B254F">
        <w:t>.;</w:t>
      </w:r>
      <w:r>
        <w:t xml:space="preserve"> Cooper</w:t>
      </w:r>
      <w:r w:rsidR="003B254F">
        <w:t>,</w:t>
      </w:r>
      <w:r>
        <w:t xml:space="preserve"> C</w:t>
      </w:r>
      <w:r w:rsidR="003B254F">
        <w:t>.;</w:t>
      </w:r>
      <w:r>
        <w:t xml:space="preserve"> Stahl-Timmins</w:t>
      </w:r>
      <w:r w:rsidR="003B254F">
        <w:t>, W.;</w:t>
      </w:r>
      <w:r>
        <w:t xml:space="preserve"> Garside</w:t>
      </w:r>
      <w:r w:rsidR="003B254F">
        <w:t>,</w:t>
      </w:r>
      <w:r>
        <w:t xml:space="preserve"> R. Understanding how environmental enhancement and conservation activities may benefit health and wellbeing: a system</w:t>
      </w:r>
      <w:r w:rsidR="00723302">
        <w:t xml:space="preserve">atic review. </w:t>
      </w:r>
      <w:r w:rsidR="00723302" w:rsidRPr="00A746FA">
        <w:rPr>
          <w:i/>
        </w:rPr>
        <w:t>BMC Public Health</w:t>
      </w:r>
      <w:r w:rsidR="00723302">
        <w:t xml:space="preserve"> 2015, </w:t>
      </w:r>
      <w:r w:rsidR="00723302" w:rsidRPr="00A746FA">
        <w:rPr>
          <w:b/>
        </w:rPr>
        <w:t>15</w:t>
      </w:r>
      <w:r w:rsidR="00723302">
        <w:t xml:space="preserve">, </w:t>
      </w:r>
      <w:r>
        <w:t xml:space="preserve">864. </w:t>
      </w:r>
    </w:p>
    <w:p w14:paraId="4F38A39B" w14:textId="77777777" w:rsidR="00C72E4B" w:rsidRDefault="00C72E4B" w:rsidP="00C72E4B">
      <w:pPr>
        <w:pStyle w:val="MDPI71References"/>
      </w:pPr>
      <w:r>
        <w:t>Metcalf</w:t>
      </w:r>
      <w:r w:rsidR="003B254F">
        <w:t>,</w:t>
      </w:r>
      <w:r>
        <w:t xml:space="preserve"> E</w:t>
      </w:r>
      <w:r w:rsidR="003B254F">
        <w:t>.</w:t>
      </w:r>
      <w:r>
        <w:t>C</w:t>
      </w:r>
      <w:r w:rsidR="003B254F">
        <w:t>.;</w:t>
      </w:r>
      <w:r>
        <w:t xml:space="preserve"> Mohr</w:t>
      </w:r>
      <w:r w:rsidR="003B254F">
        <w:t>,</w:t>
      </w:r>
      <w:r>
        <w:t xml:space="preserve"> J</w:t>
      </w:r>
      <w:r w:rsidR="003B254F">
        <w:t>.</w:t>
      </w:r>
      <w:r>
        <w:t>J</w:t>
      </w:r>
      <w:r w:rsidR="003B254F">
        <w:t>.;</w:t>
      </w:r>
      <w:r>
        <w:t xml:space="preserve"> Yung</w:t>
      </w:r>
      <w:r w:rsidR="003B254F">
        <w:t>,</w:t>
      </w:r>
      <w:r>
        <w:t xml:space="preserve"> L</w:t>
      </w:r>
      <w:r w:rsidR="003B254F">
        <w:t>.;</w:t>
      </w:r>
      <w:r>
        <w:t xml:space="preserve"> Metcalf</w:t>
      </w:r>
      <w:r w:rsidR="003B254F">
        <w:t>,</w:t>
      </w:r>
      <w:r>
        <w:t xml:space="preserve"> P</w:t>
      </w:r>
      <w:r w:rsidR="003B254F">
        <w:t>.;</w:t>
      </w:r>
      <w:r>
        <w:t xml:space="preserve"> Craig</w:t>
      </w:r>
      <w:r w:rsidR="003B254F">
        <w:t>,</w:t>
      </w:r>
      <w:r>
        <w:t xml:space="preserve"> D. The role of trust in restoration success: Public engagement and temporal and spatial scale in a complex social-ecologic</w:t>
      </w:r>
      <w:r w:rsidR="00723302">
        <w:t xml:space="preserve">al system. </w:t>
      </w:r>
      <w:r w:rsidR="00723302" w:rsidRPr="009B5967">
        <w:rPr>
          <w:i/>
        </w:rPr>
        <w:t>Restor Ecol</w:t>
      </w:r>
      <w:r w:rsidR="00723302">
        <w:t xml:space="preserve"> 2015, </w:t>
      </w:r>
      <w:r w:rsidR="00723302" w:rsidRPr="009B5967">
        <w:rPr>
          <w:b/>
        </w:rPr>
        <w:t>23</w:t>
      </w:r>
      <w:r w:rsidR="00723302">
        <w:t xml:space="preserve">, </w:t>
      </w:r>
      <w:r>
        <w:t xml:space="preserve">315–24. </w:t>
      </w:r>
    </w:p>
    <w:p w14:paraId="4AE942C1" w14:textId="77777777" w:rsidR="00C72E4B" w:rsidRDefault="00C72E4B" w:rsidP="00C72E4B">
      <w:pPr>
        <w:pStyle w:val="MDPI71References"/>
      </w:pPr>
      <w:r>
        <w:t>Cooper</w:t>
      </w:r>
      <w:r w:rsidR="003B254F">
        <w:t>,</w:t>
      </w:r>
      <w:r>
        <w:t xml:space="preserve"> B</w:t>
      </w:r>
      <w:r w:rsidR="003B254F">
        <w:t>.;</w:t>
      </w:r>
      <w:r>
        <w:t xml:space="preserve"> Crase</w:t>
      </w:r>
      <w:r w:rsidR="003B254F">
        <w:t>,</w:t>
      </w:r>
      <w:r>
        <w:t xml:space="preserve"> L</w:t>
      </w:r>
      <w:r w:rsidR="003B254F">
        <w:t>.;</w:t>
      </w:r>
      <w:r>
        <w:t xml:space="preserve"> Maybery</w:t>
      </w:r>
      <w:r w:rsidR="003B254F">
        <w:t>,</w:t>
      </w:r>
      <w:r>
        <w:t xml:space="preserve"> D. Incorporating amenity and ecological values of urban water into planning frameworks: evidence from Melbourne, Australia. </w:t>
      </w:r>
      <w:r w:rsidRPr="009F54A4">
        <w:rPr>
          <w:i/>
        </w:rPr>
        <w:t>Australas J Environ Manag</w:t>
      </w:r>
      <w:r>
        <w:t xml:space="preserve"> 2017</w:t>
      </w:r>
      <w:r w:rsidR="009D4FF1">
        <w:t xml:space="preserve">, </w:t>
      </w:r>
      <w:r w:rsidRPr="009F54A4">
        <w:rPr>
          <w:b/>
        </w:rPr>
        <w:t>24</w:t>
      </w:r>
      <w:r w:rsidR="009D4FF1">
        <w:t xml:space="preserve">, </w:t>
      </w:r>
      <w:r>
        <w:t>64–80. doi/full/10.1080/14486563.2016.1277559</w:t>
      </w:r>
    </w:p>
    <w:p w14:paraId="71B2D0F5" w14:textId="77777777" w:rsidR="00C72E4B" w:rsidRDefault="00C72E4B" w:rsidP="00C72E4B">
      <w:pPr>
        <w:pStyle w:val="MDPI71References"/>
      </w:pPr>
      <w:r>
        <w:t>Nassauer</w:t>
      </w:r>
      <w:r w:rsidR="003B254F">
        <w:t>,</w:t>
      </w:r>
      <w:r>
        <w:t xml:space="preserve"> J</w:t>
      </w:r>
      <w:r w:rsidR="003B254F">
        <w:t>.</w:t>
      </w:r>
      <w:r>
        <w:t>I</w:t>
      </w:r>
      <w:r w:rsidR="003B254F">
        <w:t>.</w:t>
      </w:r>
      <w:r>
        <w:t xml:space="preserve"> Messy ecosystems, orderly frames. </w:t>
      </w:r>
      <w:r w:rsidRPr="00D0784A">
        <w:rPr>
          <w:i/>
        </w:rPr>
        <w:t>Landsc J</w:t>
      </w:r>
      <w:r>
        <w:t xml:space="preserve"> 1995</w:t>
      </w:r>
      <w:r w:rsidR="009D4FF1">
        <w:t xml:space="preserve">, </w:t>
      </w:r>
      <w:r w:rsidRPr="00D0784A">
        <w:rPr>
          <w:b/>
        </w:rPr>
        <w:t>14</w:t>
      </w:r>
      <w:r w:rsidR="009D4FF1" w:rsidRPr="00D0784A">
        <w:rPr>
          <w:b/>
        </w:rPr>
        <w:t>,</w:t>
      </w:r>
      <w:r w:rsidR="009D4FF1">
        <w:t xml:space="preserve"> </w:t>
      </w:r>
      <w:r>
        <w:t>161–70. doi.org/10.3368/lj.14.2.161</w:t>
      </w:r>
    </w:p>
    <w:p w14:paraId="740747F4" w14:textId="77777777" w:rsidR="00C72E4B" w:rsidRDefault="00C72E4B" w:rsidP="005B2979">
      <w:pPr>
        <w:pStyle w:val="MDPI71References"/>
      </w:pPr>
      <w:r>
        <w:lastRenderedPageBreak/>
        <w:t>Bonevski</w:t>
      </w:r>
      <w:r w:rsidR="003B254F">
        <w:t>,</w:t>
      </w:r>
      <w:r>
        <w:t xml:space="preserve"> B</w:t>
      </w:r>
      <w:r w:rsidR="003B254F">
        <w:t>.;</w:t>
      </w:r>
      <w:r>
        <w:t xml:space="preserve"> Randell</w:t>
      </w:r>
      <w:r w:rsidR="003B254F">
        <w:t>,</w:t>
      </w:r>
      <w:r>
        <w:t xml:space="preserve"> M</w:t>
      </w:r>
      <w:r w:rsidR="003B254F">
        <w:t>.;</w:t>
      </w:r>
      <w:r>
        <w:t xml:space="preserve"> Paul</w:t>
      </w:r>
      <w:r w:rsidR="003B254F">
        <w:t>,</w:t>
      </w:r>
      <w:r>
        <w:t xml:space="preserve"> C</w:t>
      </w:r>
      <w:r w:rsidR="003B254F">
        <w:t>.;</w:t>
      </w:r>
      <w:r>
        <w:t xml:space="preserve"> Chapman</w:t>
      </w:r>
      <w:r w:rsidR="003B254F">
        <w:t>,</w:t>
      </w:r>
      <w:r>
        <w:t xml:space="preserve"> K</w:t>
      </w:r>
      <w:r w:rsidR="003B254F">
        <w:t>.;</w:t>
      </w:r>
      <w:r>
        <w:t xml:space="preserve"> Twyman</w:t>
      </w:r>
      <w:r w:rsidR="003B254F">
        <w:t>,</w:t>
      </w:r>
      <w:r>
        <w:t xml:space="preserve"> L</w:t>
      </w:r>
      <w:r w:rsidR="003B254F">
        <w:t>.;</w:t>
      </w:r>
      <w:r>
        <w:t xml:space="preserve"> Bryant</w:t>
      </w:r>
      <w:r w:rsidR="003B254F">
        <w:t>,</w:t>
      </w:r>
      <w:r>
        <w:t xml:space="preserve"> J</w:t>
      </w:r>
      <w:r w:rsidR="003B254F">
        <w:t>.</w:t>
      </w:r>
      <w:r w:rsidR="005B2979">
        <w:t xml:space="preserve">; </w:t>
      </w:r>
      <w:r w:rsidR="005B2979" w:rsidRPr="005B2979">
        <w:t>Brozek</w:t>
      </w:r>
      <w:r w:rsidR="005B2979">
        <w:t>, I.; Hughes, C</w:t>
      </w:r>
      <w:r>
        <w:t xml:space="preserve">. Reaching the hard-to-reach: A systematic review of strategies for improving health and medical research with socially disadvantaged groups. </w:t>
      </w:r>
      <w:r w:rsidRPr="007F2BE0">
        <w:rPr>
          <w:i/>
        </w:rPr>
        <w:t>BMC Med Res Methodol</w:t>
      </w:r>
      <w:r w:rsidR="00D508A1">
        <w:t xml:space="preserve"> 2014, </w:t>
      </w:r>
      <w:r w:rsidRPr="007F2BE0">
        <w:rPr>
          <w:b/>
        </w:rPr>
        <w:t>14</w:t>
      </w:r>
      <w:r w:rsidR="00D508A1">
        <w:t xml:space="preserve">, </w:t>
      </w:r>
      <w:r>
        <w:t xml:space="preserve">1–29. </w:t>
      </w:r>
    </w:p>
    <w:p w14:paraId="56604CB5" w14:textId="77777777" w:rsidR="00C72E4B" w:rsidRDefault="00C72E4B" w:rsidP="00C72E4B">
      <w:pPr>
        <w:pStyle w:val="MDPI71References"/>
      </w:pPr>
      <w:r>
        <w:t>Astell-Burt</w:t>
      </w:r>
      <w:r w:rsidR="003B254F">
        <w:t>,</w:t>
      </w:r>
      <w:r>
        <w:t xml:space="preserve"> T</w:t>
      </w:r>
      <w:r w:rsidR="003B254F">
        <w:t>.;</w:t>
      </w:r>
      <w:r>
        <w:t xml:space="preserve"> Mitchell</w:t>
      </w:r>
      <w:r w:rsidR="003B254F">
        <w:t>,</w:t>
      </w:r>
      <w:r>
        <w:t xml:space="preserve"> R</w:t>
      </w:r>
      <w:r w:rsidR="003B254F">
        <w:t>.;</w:t>
      </w:r>
      <w:r>
        <w:t xml:space="preserve"> Hartig</w:t>
      </w:r>
      <w:r w:rsidR="003B254F">
        <w:t>,</w:t>
      </w:r>
      <w:r>
        <w:t xml:space="preserve"> T. The association between green space and mental health varies across the lifecourse. A longitudinal study. </w:t>
      </w:r>
      <w:r w:rsidRPr="000D09FC">
        <w:rPr>
          <w:i/>
        </w:rPr>
        <w:t>J Epidemiol Community Health</w:t>
      </w:r>
      <w:r w:rsidR="004A6F07">
        <w:t xml:space="preserve"> </w:t>
      </w:r>
      <w:r>
        <w:t>2014</w:t>
      </w:r>
      <w:r w:rsidR="004A6F07">
        <w:t xml:space="preserve">, </w:t>
      </w:r>
      <w:r w:rsidRPr="000D09FC">
        <w:rPr>
          <w:b/>
        </w:rPr>
        <w:t>68</w:t>
      </w:r>
      <w:r w:rsidR="004A6F07">
        <w:t xml:space="preserve">, </w:t>
      </w:r>
      <w:r>
        <w:t xml:space="preserve">578–83. </w:t>
      </w:r>
    </w:p>
    <w:p w14:paraId="476B9957" w14:textId="77777777" w:rsidR="004A6F07" w:rsidRDefault="00C72E4B" w:rsidP="00C72E4B">
      <w:pPr>
        <w:pStyle w:val="MDPI71References"/>
      </w:pPr>
      <w:r>
        <w:t>Richardson</w:t>
      </w:r>
      <w:r w:rsidR="003B254F">
        <w:t>,</w:t>
      </w:r>
      <w:r>
        <w:t xml:space="preserve"> E</w:t>
      </w:r>
      <w:r w:rsidR="003B254F">
        <w:t>.;</w:t>
      </w:r>
      <w:r>
        <w:t xml:space="preserve"> Mitchell</w:t>
      </w:r>
      <w:r w:rsidR="003B254F">
        <w:t>,</w:t>
      </w:r>
      <w:r>
        <w:t xml:space="preserve"> R. Gender differences in relationships between urban green space and health in the U</w:t>
      </w:r>
      <w:r w:rsidR="004A6F07">
        <w:t xml:space="preserve">nited Kingdom. </w:t>
      </w:r>
      <w:r w:rsidR="004A6F07" w:rsidRPr="001E30D0">
        <w:rPr>
          <w:i/>
        </w:rPr>
        <w:t>Soc Sci Med</w:t>
      </w:r>
      <w:r>
        <w:t xml:space="preserve"> </w:t>
      </w:r>
      <w:r w:rsidRPr="001E30D0">
        <w:rPr>
          <w:b/>
        </w:rPr>
        <w:t>20</w:t>
      </w:r>
      <w:r w:rsidR="004A6F07" w:rsidRPr="001E30D0">
        <w:rPr>
          <w:b/>
        </w:rPr>
        <w:t>10</w:t>
      </w:r>
      <w:r w:rsidR="004A6F07">
        <w:t xml:space="preserve">, </w:t>
      </w:r>
      <w:r w:rsidR="004A6F07" w:rsidRPr="001E30D0">
        <w:rPr>
          <w:i/>
        </w:rPr>
        <w:t>71</w:t>
      </w:r>
      <w:r w:rsidR="004A6F07">
        <w:t xml:space="preserve">, </w:t>
      </w:r>
      <w:r>
        <w:t xml:space="preserve">568–75. </w:t>
      </w:r>
    </w:p>
    <w:p w14:paraId="05E6736E" w14:textId="77777777" w:rsidR="004A6F07" w:rsidRDefault="0018575C" w:rsidP="004A6F07">
      <w:pPr>
        <w:pStyle w:val="MDPI71References"/>
      </w:pPr>
      <w:r>
        <w:t xml:space="preserve">Pritchard, </w:t>
      </w:r>
      <w:r w:rsidR="00C72E4B">
        <w:t>A</w:t>
      </w:r>
      <w:r>
        <w:t>.;</w:t>
      </w:r>
      <w:r w:rsidR="00C72E4B">
        <w:t xml:space="preserve"> Richardson</w:t>
      </w:r>
      <w:r>
        <w:t>,</w:t>
      </w:r>
      <w:r w:rsidR="00C72E4B">
        <w:t xml:space="preserve"> M</w:t>
      </w:r>
      <w:r>
        <w:t>.;</w:t>
      </w:r>
      <w:r w:rsidR="00C72E4B">
        <w:t xml:space="preserve"> Sheffield</w:t>
      </w:r>
      <w:r>
        <w:t>,</w:t>
      </w:r>
      <w:r w:rsidR="00C72E4B">
        <w:t xml:space="preserve"> D</w:t>
      </w:r>
      <w:r>
        <w:t>.;</w:t>
      </w:r>
      <w:r w:rsidR="00C72E4B">
        <w:t xml:space="preserve"> McEwan</w:t>
      </w:r>
      <w:r>
        <w:t>,</w:t>
      </w:r>
      <w:r w:rsidR="00C72E4B">
        <w:t xml:space="preserve"> K. The </w:t>
      </w:r>
      <w:r w:rsidR="004A6F07">
        <w:t>relationship between nature connectedness and eudaimonic well-being: A meta-analysis</w:t>
      </w:r>
      <w:r w:rsidR="00C72E4B">
        <w:t xml:space="preserve">. </w:t>
      </w:r>
      <w:r w:rsidR="00C72E4B" w:rsidRPr="00BE52D3">
        <w:rPr>
          <w:i/>
        </w:rPr>
        <w:t>J Happiness Stud</w:t>
      </w:r>
      <w:r w:rsidR="00C72E4B">
        <w:t xml:space="preserve"> 2019. doi</w:t>
      </w:r>
      <w:r w:rsidR="004A6F07">
        <w:t>.org/10.1007/s10902-019-00118-6</w:t>
      </w:r>
    </w:p>
    <w:p w14:paraId="74E6E7BF" w14:textId="77777777" w:rsidR="00CD3203" w:rsidRDefault="00C72E4B" w:rsidP="004A6F07">
      <w:pPr>
        <w:pStyle w:val="MDPI71References"/>
      </w:pPr>
      <w:r>
        <w:t>Boyd</w:t>
      </w:r>
      <w:r w:rsidR="00496F23">
        <w:t>,</w:t>
      </w:r>
      <w:r>
        <w:t xml:space="preserve"> F</w:t>
      </w:r>
      <w:r w:rsidR="00496F23">
        <w:t>.;</w:t>
      </w:r>
      <w:r>
        <w:t xml:space="preserve"> White</w:t>
      </w:r>
      <w:r w:rsidR="00496F23">
        <w:t>,</w:t>
      </w:r>
      <w:r>
        <w:t xml:space="preserve"> M</w:t>
      </w:r>
      <w:r w:rsidR="00496F23">
        <w:t>.</w:t>
      </w:r>
      <w:r>
        <w:t>P</w:t>
      </w:r>
      <w:r w:rsidR="00496F23">
        <w:t>.;</w:t>
      </w:r>
      <w:r>
        <w:t xml:space="preserve"> Bell</w:t>
      </w:r>
      <w:r w:rsidR="00496F23">
        <w:t>,</w:t>
      </w:r>
      <w:r>
        <w:t xml:space="preserve"> S</w:t>
      </w:r>
      <w:r w:rsidR="00496F23">
        <w:t>.</w:t>
      </w:r>
      <w:r>
        <w:t>L</w:t>
      </w:r>
      <w:r w:rsidR="00496F23">
        <w:t>.;</w:t>
      </w:r>
      <w:r>
        <w:t xml:space="preserve"> Burt</w:t>
      </w:r>
      <w:r w:rsidR="00496F23">
        <w:t>,</w:t>
      </w:r>
      <w:r>
        <w:t xml:space="preserve"> J. Who doesn’t visit natural environments for recreation and why: A population representative analysis of spatial, individual and temporal factors </w:t>
      </w:r>
      <w:r w:rsidR="004A6F07">
        <w:t xml:space="preserve">among adults in England. </w:t>
      </w:r>
      <w:r w:rsidR="004A6F07" w:rsidRPr="00496F23">
        <w:rPr>
          <w:i/>
        </w:rPr>
        <w:t>Landsc Urban Plan</w:t>
      </w:r>
      <w:r w:rsidR="004A6F07">
        <w:t xml:space="preserve"> </w:t>
      </w:r>
      <w:r w:rsidRPr="00496F23">
        <w:rPr>
          <w:b/>
        </w:rPr>
        <w:t>2018</w:t>
      </w:r>
      <w:r w:rsidR="004A6F07">
        <w:t xml:space="preserve">, </w:t>
      </w:r>
      <w:r w:rsidRPr="00496F23">
        <w:rPr>
          <w:i/>
        </w:rPr>
        <w:t>175</w:t>
      </w:r>
      <w:r w:rsidR="004A6F07">
        <w:t xml:space="preserve">, </w:t>
      </w:r>
      <w:r>
        <w:t xml:space="preserve">102–13. </w:t>
      </w:r>
    </w:p>
    <w:p w14:paraId="595591B5" w14:textId="77777777" w:rsidR="00C72E4B" w:rsidRDefault="00C72E4B" w:rsidP="00FA6AA6">
      <w:pPr>
        <w:pStyle w:val="MDPI71References"/>
        <w:numPr>
          <w:ilvl w:val="0"/>
          <w:numId w:val="0"/>
        </w:numPr>
        <w:spacing w:after="240"/>
        <w:ind w:left="425" w:hanging="425"/>
      </w:pPr>
    </w:p>
    <w:tbl>
      <w:tblPr>
        <w:tblpPr w:leftFromText="180" w:rightFromText="180" w:vertAnchor="text" w:horzAnchor="margin" w:tblpY="942"/>
        <w:tblW w:w="0" w:type="auto"/>
        <w:tblLook w:val="04A0" w:firstRow="1" w:lastRow="0" w:firstColumn="1" w:lastColumn="0" w:noHBand="0" w:noVBand="1"/>
      </w:tblPr>
      <w:tblGrid>
        <w:gridCol w:w="1721"/>
        <w:gridCol w:w="7123"/>
      </w:tblGrid>
      <w:tr w:rsidR="00013B62" w:rsidRPr="003E7640" w14:paraId="4D727F98" w14:textId="77777777" w:rsidTr="00013B62">
        <w:tc>
          <w:tcPr>
            <w:tcW w:w="0" w:type="auto"/>
            <w:shd w:val="clear" w:color="auto" w:fill="auto"/>
            <w:vAlign w:val="center"/>
          </w:tcPr>
          <w:p w14:paraId="42C3A864" w14:textId="77777777" w:rsidR="00013B62" w:rsidRPr="003E7640" w:rsidRDefault="00013B62" w:rsidP="00013B62">
            <w:pPr>
              <w:pStyle w:val="MDPI71References"/>
              <w:numPr>
                <w:ilvl w:val="0"/>
                <w:numId w:val="0"/>
              </w:numPr>
              <w:ind w:left="-85"/>
              <w:rPr>
                <w:rFonts w:eastAsia="SimSun"/>
                <w:bCs/>
              </w:rPr>
            </w:pPr>
            <w:r w:rsidRPr="003E7640">
              <w:rPr>
                <w:rFonts w:eastAsia="SimSun"/>
                <w:bCs/>
                <w:noProof/>
                <w:lang w:val="en-GB" w:eastAsia="en-GB" w:bidi="ar-SA"/>
              </w:rPr>
              <w:drawing>
                <wp:inline distT="0" distB="0" distL="0" distR="0" wp14:anchorId="5F6EB5BA" wp14:editId="353E8BCB">
                  <wp:extent cx="1000125" cy="361950"/>
                  <wp:effectExtent l="0" t="0" r="9525" b="0"/>
                  <wp:docPr id="3" name="Pictur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23" w:type="dxa"/>
            <w:shd w:val="clear" w:color="auto" w:fill="auto"/>
            <w:vAlign w:val="center"/>
          </w:tcPr>
          <w:p w14:paraId="671FE3C9" w14:textId="77777777" w:rsidR="00013B62" w:rsidRPr="003E7640" w:rsidRDefault="00013B62" w:rsidP="00013B62">
            <w:pPr>
              <w:pStyle w:val="MDPI71References"/>
              <w:numPr>
                <w:ilvl w:val="0"/>
                <w:numId w:val="0"/>
              </w:numPr>
              <w:ind w:left="-85"/>
              <w:rPr>
                <w:rFonts w:eastAsia="SimSun"/>
                <w:bCs/>
              </w:rPr>
            </w:pPr>
            <w:r>
              <w:rPr>
                <w:rFonts w:eastAsia="SimSun"/>
                <w:bCs/>
              </w:rPr>
              <w:t>© 2019</w:t>
            </w:r>
            <w:r w:rsidRPr="003E7640">
              <w:rPr>
                <w:rFonts w:eastAsia="SimSun"/>
                <w:bCs/>
              </w:rPr>
              <w:t xml:space="preserve"> by the authors. Submitted for possible open access publication under the terms and conditions of the Creative Commons Attribution </w:t>
            </w:r>
            <w:r>
              <w:rPr>
                <w:rFonts w:eastAsia="SimSun"/>
                <w:bCs/>
              </w:rPr>
              <w:t>[</w:t>
            </w:r>
            <w:r w:rsidRPr="003E7640">
              <w:rPr>
                <w:rFonts w:eastAsia="SimSun"/>
                <w:bCs/>
              </w:rPr>
              <w:t>CC BY</w:t>
            </w:r>
            <w:r>
              <w:rPr>
                <w:rFonts w:eastAsia="SimSun"/>
                <w:bCs/>
              </w:rPr>
              <w:t>]</w:t>
            </w:r>
            <w:r w:rsidRPr="003E7640">
              <w:rPr>
                <w:rFonts w:eastAsia="SimSun"/>
                <w:bCs/>
              </w:rPr>
              <w:t xml:space="preserve"> license </w:t>
            </w:r>
            <w:r>
              <w:rPr>
                <w:rFonts w:eastAsia="SimSun"/>
                <w:bCs/>
              </w:rPr>
              <w:t>[</w:t>
            </w:r>
            <w:r w:rsidRPr="003E7640">
              <w:rPr>
                <w:rFonts w:eastAsia="SimSun"/>
                <w:bCs/>
              </w:rPr>
              <w:t>http://creativecommons.org/licenses/by/4.0/</w:t>
            </w:r>
            <w:r>
              <w:rPr>
                <w:rFonts w:eastAsia="SimSun"/>
                <w:bCs/>
              </w:rPr>
              <w:t>]</w:t>
            </w:r>
            <w:r w:rsidRPr="003E7640">
              <w:rPr>
                <w:rFonts w:eastAsia="SimSun"/>
                <w:bCs/>
              </w:rPr>
              <w:t>.</w:t>
            </w:r>
          </w:p>
        </w:tc>
      </w:tr>
    </w:tbl>
    <w:p w14:paraId="3C95C170" w14:textId="77777777" w:rsidR="00CD3203" w:rsidRPr="004C634A" w:rsidRDefault="00CD3203" w:rsidP="0069388D">
      <w:pPr>
        <w:pStyle w:val="MDPI71References"/>
        <w:numPr>
          <w:ilvl w:val="0"/>
          <w:numId w:val="0"/>
        </w:numPr>
        <w:spacing w:after="240"/>
        <w:rPr>
          <w:rFonts w:eastAsia="SimSun"/>
        </w:rPr>
      </w:pPr>
    </w:p>
    <w:sectPr w:rsidR="00CD3203" w:rsidRPr="004C634A" w:rsidSect="00CD320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3CE07" w14:textId="77777777" w:rsidR="004E0C22" w:rsidRDefault="004E0C22">
      <w:pPr>
        <w:spacing w:line="240" w:lineRule="auto"/>
      </w:pPr>
      <w:r>
        <w:separator/>
      </w:r>
    </w:p>
  </w:endnote>
  <w:endnote w:type="continuationSeparator" w:id="0">
    <w:p w14:paraId="4D68CD37" w14:textId="77777777" w:rsidR="004E0C22" w:rsidRDefault="004E0C22">
      <w:pPr>
        <w:spacing w:line="240" w:lineRule="auto"/>
      </w:pPr>
      <w:r>
        <w:continuationSeparator/>
      </w:r>
    </w:p>
  </w:endnote>
  <w:endnote w:type="continuationNotice" w:id="1">
    <w:p w14:paraId="2FE1176F" w14:textId="77777777" w:rsidR="004E0C22" w:rsidRDefault="004E0C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A60D5" w14:textId="77777777" w:rsidR="004E0C22" w:rsidRPr="008B308E" w:rsidRDefault="004E0C22" w:rsidP="00C45F1E">
    <w:pPr>
      <w:pStyle w:val="MDPIfooterfirstpage"/>
      <w:spacing w:line="240" w:lineRule="auto"/>
      <w:jc w:val="both"/>
      <w:rPr>
        <w:lang w:val="fr-CH"/>
      </w:rPr>
    </w:pPr>
    <w:r w:rsidRPr="00C30F79">
      <w:rPr>
        <w:i/>
        <w:iCs/>
        <w:szCs w:val="16"/>
      </w:rPr>
      <w:t>Sustainability</w:t>
    </w:r>
    <w:r w:rsidRPr="00C30F79">
      <w:rPr>
        <w:szCs w:val="16"/>
      </w:rPr>
      <w:t xml:space="preserve"> </w:t>
    </w:r>
    <w:r w:rsidRPr="00632077">
      <w:rPr>
        <w:b/>
        <w:bCs/>
        <w:iCs/>
        <w:szCs w:val="16"/>
      </w:rPr>
      <w:t>2019</w:t>
    </w:r>
    <w:r w:rsidRPr="00632077">
      <w:rPr>
        <w:bCs/>
        <w:iCs/>
        <w:szCs w:val="16"/>
      </w:rPr>
      <w:t xml:space="preserve">, </w:t>
    </w:r>
    <w:r w:rsidRPr="00632077">
      <w:rPr>
        <w:bCs/>
        <w:i/>
        <w:iCs/>
        <w:szCs w:val="16"/>
      </w:rPr>
      <w:t>11</w:t>
    </w:r>
    <w:r w:rsidRPr="00632077">
      <w:rPr>
        <w:bCs/>
        <w:iCs/>
        <w:szCs w:val="16"/>
      </w:rPr>
      <w:t xml:space="preserve">, </w:t>
    </w:r>
    <w:r>
      <w:rPr>
        <w:bCs/>
        <w:iCs/>
        <w:szCs w:val="16"/>
      </w:rPr>
      <w:t>x; doi: FOR PEER REVIEW</w:t>
    </w:r>
    <w:r w:rsidRPr="008B308E">
      <w:rPr>
        <w:lang w:val="fr-CH"/>
      </w:rPr>
      <w:tab/>
      <w:t>www.mdpi.com/journal/</w:t>
    </w:r>
    <w:r w:rsidRPr="003915ED">
      <w:t>sustainability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12C99" w14:textId="77777777" w:rsidR="004E0C22" w:rsidRPr="008B308E" w:rsidRDefault="004E0C22" w:rsidP="00C45F1E">
    <w:pPr>
      <w:pStyle w:val="MDPIfooterfirstpage"/>
      <w:spacing w:line="240" w:lineRule="auto"/>
      <w:jc w:val="both"/>
      <w:rPr>
        <w:lang w:val="fr-CH"/>
      </w:rPr>
    </w:pPr>
    <w:r w:rsidRPr="00C30F79">
      <w:rPr>
        <w:i/>
        <w:iCs/>
        <w:szCs w:val="16"/>
      </w:rPr>
      <w:t>Sustainability</w:t>
    </w:r>
    <w:r w:rsidRPr="00C30F79">
      <w:rPr>
        <w:szCs w:val="16"/>
      </w:rPr>
      <w:t xml:space="preserve"> </w:t>
    </w:r>
    <w:r w:rsidRPr="00632077">
      <w:rPr>
        <w:b/>
        <w:bCs/>
        <w:iCs/>
        <w:szCs w:val="16"/>
      </w:rPr>
      <w:t>2019</w:t>
    </w:r>
    <w:r w:rsidRPr="00632077">
      <w:rPr>
        <w:bCs/>
        <w:iCs/>
        <w:szCs w:val="16"/>
      </w:rPr>
      <w:t xml:space="preserve">, </w:t>
    </w:r>
    <w:r w:rsidRPr="00632077">
      <w:rPr>
        <w:bCs/>
        <w:i/>
        <w:iCs/>
        <w:szCs w:val="16"/>
      </w:rPr>
      <w:t>11</w:t>
    </w:r>
    <w:r w:rsidRPr="00632077">
      <w:rPr>
        <w:bCs/>
        <w:iCs/>
        <w:szCs w:val="16"/>
      </w:rPr>
      <w:t xml:space="preserve">, </w:t>
    </w:r>
    <w:r>
      <w:rPr>
        <w:bCs/>
        <w:iCs/>
        <w:szCs w:val="16"/>
      </w:rPr>
      <w:t>x; doi: FOR PEER REVIEW</w:t>
    </w:r>
    <w:r w:rsidRPr="008B308E">
      <w:rPr>
        <w:lang w:val="fr-CH"/>
      </w:rPr>
      <w:tab/>
      <w:t>www.mdpi.com/journal/</w:t>
    </w:r>
    <w:r w:rsidRPr="003915ED">
      <w:t>sustainability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E7CD9" w14:textId="77777777" w:rsidR="004E0C22" w:rsidRDefault="004E0C22">
      <w:pPr>
        <w:spacing w:line="240" w:lineRule="auto"/>
      </w:pPr>
      <w:r>
        <w:separator/>
      </w:r>
    </w:p>
  </w:footnote>
  <w:footnote w:type="continuationSeparator" w:id="0">
    <w:p w14:paraId="700D8C3E" w14:textId="77777777" w:rsidR="004E0C22" w:rsidRDefault="004E0C22">
      <w:pPr>
        <w:spacing w:line="240" w:lineRule="auto"/>
      </w:pPr>
      <w:r>
        <w:continuationSeparator/>
      </w:r>
    </w:p>
  </w:footnote>
  <w:footnote w:type="continuationNotice" w:id="1">
    <w:p w14:paraId="2F64E8F1" w14:textId="77777777" w:rsidR="004E0C22" w:rsidRDefault="004E0C2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97895" w14:textId="77777777" w:rsidR="004E0C22" w:rsidRDefault="004E0C22" w:rsidP="00C45F1E">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CB00E" w14:textId="77777777" w:rsidR="004E0C22" w:rsidRPr="0050778E" w:rsidRDefault="004E0C22" w:rsidP="00C90F92">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Sustainability </w:t>
    </w:r>
    <w:r w:rsidRPr="00632077">
      <w:rPr>
        <w:rFonts w:ascii="Palatino Linotype" w:hAnsi="Palatino Linotype"/>
        <w:b/>
        <w:sz w:val="16"/>
      </w:rPr>
      <w:t>2019</w:t>
    </w:r>
    <w:r w:rsidRPr="00632077">
      <w:rPr>
        <w:rFonts w:ascii="Palatino Linotype" w:hAnsi="Palatino Linotype"/>
        <w:sz w:val="16"/>
      </w:rPr>
      <w:t xml:space="preserve">, </w:t>
    </w:r>
    <w:r w:rsidRPr="00632077">
      <w:rPr>
        <w:rFonts w:ascii="Palatino Linotype" w:hAnsi="Palatino Linotype"/>
        <w:i/>
        <w:sz w:val="16"/>
      </w:rPr>
      <w:t>11</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FA6AA6">
      <w:rPr>
        <w:rFonts w:ascii="Palatino Linotype" w:hAnsi="Palatino Linotype"/>
        <w:noProof/>
        <w:sz w:val="16"/>
      </w:rPr>
      <w:t>5</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FA6AA6">
      <w:rPr>
        <w:rFonts w:ascii="Palatino Linotype" w:hAnsi="Palatino Linotype"/>
        <w:noProof/>
        <w:sz w:val="16"/>
      </w:rPr>
      <w:t>40</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F6676" w14:textId="3D06EB30" w:rsidR="004E0C22" w:rsidRDefault="004E0C22" w:rsidP="00C45F1E">
    <w:pPr>
      <w:pStyle w:val="MDPIheaderjournallogo"/>
    </w:pPr>
    <w:r w:rsidRPr="004F5E4F">
      <w:rPr>
        <w:i w:val="0"/>
        <w:noProof/>
        <w:szCs w:val="16"/>
        <w:lang w:val="en-GB" w:eastAsia="en-GB"/>
      </w:rPr>
      <mc:AlternateContent>
        <mc:Choice Requires="wps">
          <w:drawing>
            <wp:anchor distT="45720" distB="45720" distL="114300" distR="114300" simplePos="0" relativeHeight="251657728" behindDoc="1" locked="0" layoutInCell="1" allowOverlap="1" wp14:anchorId="615ACC82" wp14:editId="7364904F">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7B436781" w14:textId="77777777" w:rsidR="004E0C22" w:rsidRDefault="004E0C22" w:rsidP="00C45F1E">
                          <w:pPr>
                            <w:pStyle w:val="MDPIheaderjournallogo"/>
                            <w:jc w:val="center"/>
                            <w:textboxTightWrap w:val="allLines"/>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5ACC82" id="_x0000_t202" coordsize="21600,21600" o:spt="202" path="m,l,21600r21600,l21600,xe">
              <v:stroke joinstyle="miter"/>
              <v:path gradientshapeok="t" o:connecttype="rect"/>
            </v:shapetype>
            <v:shape id="_x0000_s1050"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7B436781" w14:textId="77777777" w:rsidR="004E0C22" w:rsidRDefault="004E0C22" w:rsidP="00C45F1E">
                    <w:pPr>
                      <w:pStyle w:val="MDPIheaderjournallogo"/>
                      <w:jc w:val="center"/>
                      <w:textboxTightWrap w:val="allLines"/>
                      <w:rPr>
                        <w:i w:val="0"/>
                        <w:szCs w:val="16"/>
                      </w:rPr>
                    </w:pPr>
                  </w:p>
                </w:txbxContent>
              </v:textbox>
              <w10:wrap anchorx="page" anchory="page"/>
            </v:shape>
          </w:pict>
        </mc:Fallback>
      </mc:AlternateContent>
    </w:r>
    <w:r>
      <w:rPr>
        <w:noProof/>
        <w:lang w:val="en-GB" w:eastAsia="en-GB"/>
      </w:rPr>
      <w:drawing>
        <wp:inline distT="0" distB="0" distL="0" distR="0" wp14:anchorId="4B1F73F2" wp14:editId="10AFE5A8">
          <wp:extent cx="1682115" cy="431165"/>
          <wp:effectExtent l="0" t="0" r="0" b="6985"/>
          <wp:docPr id="46" name="Picture 46"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379\sustainability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431165"/>
                  </a:xfrm>
                  <a:prstGeom prst="rect">
                    <a:avLst/>
                  </a:prstGeom>
                  <a:noFill/>
                  <a:ln>
                    <a:noFill/>
                  </a:ln>
                </pic:spPr>
              </pic:pic>
            </a:graphicData>
          </a:graphic>
        </wp:inline>
      </w:drawing>
    </w:r>
    <w:r>
      <w:rPr>
        <w:i w:val="0"/>
        <w:noProof/>
        <w:szCs w:val="16"/>
        <w:lang w:val="en-GB" w:eastAsia="en-GB"/>
      </w:rPr>
      <mc:AlternateContent>
        <mc:Choice Requires="wps">
          <w:drawing>
            <wp:anchor distT="45720" distB="45720" distL="114300" distR="114300" simplePos="0" relativeHeight="251665920" behindDoc="1" locked="0" layoutInCell="1" allowOverlap="1" wp14:anchorId="470A103C" wp14:editId="681D9C18">
              <wp:simplePos x="0" y="0"/>
              <wp:positionH relativeFrom="rightMargin">
                <wp:posOffset>-558165</wp:posOffset>
              </wp:positionH>
              <wp:positionV relativeFrom="paragraph">
                <wp:posOffset>0</wp:posOffset>
              </wp:positionV>
              <wp:extent cx="571500" cy="70929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09295"/>
                      </a:xfrm>
                      <a:prstGeom prst="rect">
                        <a:avLst/>
                      </a:prstGeom>
                      <a:solidFill>
                        <a:srgbClr val="FFFFFF"/>
                      </a:solidFill>
                      <a:ln w="9525">
                        <a:noFill/>
                        <a:miter lim="800000"/>
                        <a:headEnd/>
                        <a:tailEnd/>
                      </a:ln>
                    </wps:spPr>
                    <wps:txbx>
                      <w:txbxContent>
                        <w:p w14:paraId="4DA3F070" w14:textId="77777777" w:rsidR="004E0C22" w:rsidRDefault="004E0C22" w:rsidP="0069388D">
                          <w:pPr>
                            <w:pStyle w:val="MDPIheaderjournallogo"/>
                            <w:jc w:val="center"/>
                            <w:textboxTightWrap w:val="allLines"/>
                            <w:rPr>
                              <w:i w:val="0"/>
                              <w:szCs w:val="16"/>
                            </w:rPr>
                          </w:pPr>
                          <w:r w:rsidRPr="0002699D">
                            <w:rPr>
                              <w:i w:val="0"/>
                              <w:noProof/>
                              <w:szCs w:val="16"/>
                              <w:lang w:val="en-GB" w:eastAsia="en-GB"/>
                            </w:rPr>
                            <w:drawing>
                              <wp:inline distT="0" distB="0" distL="0" distR="0" wp14:anchorId="697C2F57" wp14:editId="5C3117A3">
                                <wp:extent cx="546216" cy="360000"/>
                                <wp:effectExtent l="19050" t="0" r="6234" b="0"/>
                                <wp:docPr id="47"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A103C" id="_x0000_s1051" type="#_x0000_t202" style="position:absolute;margin-left:-43.95pt;margin-top:0;width:45pt;height:55.85pt;z-index:-251650560;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" stroked="f">
              <v:textbox inset="0,0,0,0">
                <w:txbxContent>
                  <w:p w14:paraId="4DA3F070" w14:textId="77777777" w:rsidR="004E0C22" w:rsidRDefault="004E0C22" w:rsidP="0069388D">
                    <w:pPr>
                      <w:pStyle w:val="MDPIheaderjournallogo"/>
                      <w:jc w:val="center"/>
                      <w:textboxTightWrap w:val="allLines"/>
                      <w:rPr>
                        <w:i w:val="0"/>
                        <w:szCs w:val="16"/>
                      </w:rPr>
                    </w:pPr>
                    <w:r w:rsidRPr="0002699D">
                      <w:rPr>
                        <w:i w:val="0"/>
                        <w:noProof/>
                        <w:szCs w:val="16"/>
                        <w:lang w:val="en-GB" w:eastAsia="en-GB"/>
                      </w:rPr>
                      <w:drawing>
                        <wp:inline distT="0" distB="0" distL="0" distR="0" wp14:anchorId="697C2F57" wp14:editId="5C3117A3">
                          <wp:extent cx="546216" cy="360000"/>
                          <wp:effectExtent l="19050" t="0" r="6234" b="0"/>
                          <wp:docPr id="47"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9E425" w14:textId="77777777" w:rsidR="004E0C22" w:rsidRDefault="004E0C22" w:rsidP="00C45F1E">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CF478" w14:textId="77777777" w:rsidR="004E0C22" w:rsidRPr="0050778E" w:rsidRDefault="004E0C22" w:rsidP="00C90F92">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Sustainability </w:t>
    </w:r>
    <w:r w:rsidRPr="00632077">
      <w:rPr>
        <w:rFonts w:ascii="Palatino Linotype" w:hAnsi="Palatino Linotype"/>
        <w:b/>
        <w:sz w:val="16"/>
      </w:rPr>
      <w:t>2019</w:t>
    </w:r>
    <w:r w:rsidRPr="00632077">
      <w:rPr>
        <w:rFonts w:ascii="Palatino Linotype" w:hAnsi="Palatino Linotype"/>
        <w:sz w:val="16"/>
      </w:rPr>
      <w:t xml:space="preserve">, </w:t>
    </w:r>
    <w:r w:rsidRPr="00632077">
      <w:rPr>
        <w:rFonts w:ascii="Palatino Linotype" w:hAnsi="Palatino Linotype"/>
        <w:i/>
        <w:sz w:val="16"/>
      </w:rPr>
      <w:t>11</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FA6AA6">
      <w:rPr>
        <w:rFonts w:ascii="Palatino Linotype" w:hAnsi="Palatino Linotype"/>
        <w:noProof/>
        <w:sz w:val="16"/>
      </w:rPr>
      <w:t>5</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FA6AA6">
      <w:rPr>
        <w:rFonts w:ascii="Palatino Linotype" w:hAnsi="Palatino Linotype"/>
        <w:noProof/>
        <w:sz w:val="16"/>
      </w:rPr>
      <w:t>40</w:t>
    </w:r>
    <w:r>
      <w:rPr>
        <w:rFonts w:ascii="Palatino Linotype" w:hAnsi="Palatino Linotype"/>
        <w:sz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BFF5" w14:textId="555389CC" w:rsidR="004E0C22" w:rsidRDefault="004E0C22" w:rsidP="00C45F1E">
    <w:pPr>
      <w:pStyle w:val="MDPIheaderjournallogo"/>
    </w:pPr>
    <w:bookmarkStart w:id="1" w:name="_Hlk3550399"/>
    <w:bookmarkStart w:id="2" w:name="_Hlk3550400"/>
    <w:r>
      <w:rPr>
        <w:noProof/>
        <w:lang w:val="en-GB" w:eastAsia="en-GB"/>
      </w:rPr>
      <w:drawing>
        <wp:inline distT="0" distB="0" distL="0" distR="0" wp14:anchorId="4678B166" wp14:editId="1F3A7C56">
          <wp:extent cx="1682115" cy="431165"/>
          <wp:effectExtent l="0" t="0" r="0" b="6985"/>
          <wp:docPr id="18" name="Picture 18"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379\sustainability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431165"/>
                  </a:xfrm>
                  <a:prstGeom prst="rect">
                    <a:avLst/>
                  </a:prstGeom>
                  <a:noFill/>
                  <a:ln>
                    <a:noFill/>
                  </a:ln>
                </pic:spPr>
              </pic:pic>
            </a:graphicData>
          </a:graphic>
        </wp:inline>
      </w:drawing>
    </w:r>
    <w:r>
      <w:rPr>
        <w:i w:val="0"/>
        <w:noProof/>
        <w:szCs w:val="16"/>
        <w:lang w:val="en-GB" w:eastAsia="en-GB"/>
      </w:rPr>
      <mc:AlternateContent>
        <mc:Choice Requires="wps">
          <w:drawing>
            <wp:anchor distT="45720" distB="45720" distL="114300" distR="114300" simplePos="0" relativeHeight="251660800" behindDoc="1" locked="0" layoutInCell="1" allowOverlap="1" wp14:anchorId="21C0A066" wp14:editId="75D62286">
              <wp:simplePos x="0" y="0"/>
              <wp:positionH relativeFrom="rightMargin">
                <wp:posOffset>-558165</wp:posOffset>
              </wp:positionH>
              <wp:positionV relativeFrom="paragraph">
                <wp:posOffset>0</wp:posOffset>
              </wp:positionV>
              <wp:extent cx="571500" cy="70929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09295"/>
                      </a:xfrm>
                      <a:prstGeom prst="rect">
                        <a:avLst/>
                      </a:prstGeom>
                      <a:solidFill>
                        <a:srgbClr val="FFFFFF"/>
                      </a:solidFill>
                      <a:ln w="9525">
                        <a:noFill/>
                        <a:miter lim="800000"/>
                        <a:headEnd/>
                        <a:tailEnd/>
                      </a:ln>
                    </wps:spPr>
                    <wps:txbx>
                      <w:txbxContent>
                        <w:p w14:paraId="5FCACC98" w14:textId="77777777" w:rsidR="004E0C22" w:rsidRDefault="004E0C22" w:rsidP="00A8289E">
                          <w:pPr>
                            <w:pStyle w:val="MDPIheaderjournallogo"/>
                            <w:jc w:val="center"/>
                            <w:textboxTightWrap w:val="allLines"/>
                            <w:rPr>
                              <w:i w:val="0"/>
                              <w:szCs w:val="16"/>
                            </w:rPr>
                          </w:pPr>
                          <w:r w:rsidRPr="0002699D">
                            <w:rPr>
                              <w:i w:val="0"/>
                              <w:noProof/>
                              <w:szCs w:val="16"/>
                              <w:lang w:val="en-GB" w:eastAsia="en-GB"/>
                            </w:rPr>
                            <w:drawing>
                              <wp:inline distT="0" distB="0" distL="0" distR="0" wp14:anchorId="67998DA2" wp14:editId="08DB5B0C">
                                <wp:extent cx="546216" cy="360000"/>
                                <wp:effectExtent l="19050" t="0" r="6234" b="0"/>
                                <wp:docPr id="1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0A066" id="_x0000_t202" coordsize="21600,21600" o:spt="202" path="m,l,21600r21600,l21600,xe">
              <v:stroke joinstyle="miter"/>
              <v:path gradientshapeok="t" o:connecttype="rect"/>
            </v:shapetype>
            <v:shape id="Text Box 12" o:spid="_x0000_s1044" type="#_x0000_t202" style="position:absolute;margin-left:-43.95pt;margin-top:0;width:45pt;height:55.85pt;z-index:-251655680;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" stroked="f">
              <v:textbox inset="0,0,0,0">
                <w:txbxContent>
                  <w:p w14:paraId="5FCACC98" w14:textId="77777777" w:rsidR="004E0C22" w:rsidRDefault="004E0C22" w:rsidP="00A8289E">
                    <w:pPr>
                      <w:pStyle w:val="MDPIheaderjournallogo"/>
                      <w:jc w:val="center"/>
                      <w:textboxTightWrap w:val="allLines"/>
                      <w:rPr>
                        <w:i w:val="0"/>
                        <w:szCs w:val="16"/>
                      </w:rPr>
                    </w:pPr>
                    <w:r w:rsidRPr="0002699D">
                      <w:rPr>
                        <w:i w:val="0"/>
                        <w:noProof/>
                        <w:szCs w:val="16"/>
                        <w:lang w:val="en-GB" w:eastAsia="en-GB"/>
                      </w:rPr>
                      <w:drawing>
                        <wp:inline distT="0" distB="0" distL="0" distR="0" wp14:anchorId="67998DA2" wp14:editId="08DB5B0C">
                          <wp:extent cx="546216" cy="360000"/>
                          <wp:effectExtent l="19050" t="0" r="6234" b="0"/>
                          <wp:docPr id="1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bookmarkEnd w:id="1"/>
    <w:bookmarkEnd w:id="2"/>
    <w:r w:rsidRPr="004F5E4F">
      <w:rPr>
        <w:i w:val="0"/>
        <w:noProof/>
        <w:szCs w:val="16"/>
        <w:lang w:val="en-GB" w:eastAsia="en-GB"/>
      </w:rPr>
      <mc:AlternateContent>
        <mc:Choice Requires="wps">
          <w:drawing>
            <wp:anchor distT="45720" distB="45720" distL="114300" distR="114300" simplePos="0" relativeHeight="251659776" behindDoc="1" locked="0" layoutInCell="1" allowOverlap="1" wp14:anchorId="32F754BC" wp14:editId="557A730F">
              <wp:simplePos x="0" y="0"/>
              <wp:positionH relativeFrom="page">
                <wp:posOffset>6029960</wp:posOffset>
              </wp:positionH>
              <wp:positionV relativeFrom="page">
                <wp:posOffset>647700</wp:posOffset>
              </wp:positionV>
              <wp:extent cx="540385" cy="709295"/>
              <wp:effectExtent l="0" t="0" r="317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24081A5" w14:textId="77777777" w:rsidR="004E0C22" w:rsidRDefault="004E0C22" w:rsidP="00C45F1E">
                          <w:pPr>
                            <w:pStyle w:val="MDPIheaderjournallogo"/>
                            <w:jc w:val="center"/>
                            <w:textboxTightWrap w:val="allLines"/>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754BC" id="_x0000_s1045" type="#_x0000_t202" style="position:absolute;margin-left:474.8pt;margin-top:51pt;width:42.55pt;height:55.85pt;z-index:-251656704;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" stroked="f">
              <v:textbox inset="0,0,0,0">
                <w:txbxContent>
                  <w:p w14:paraId="624081A5" w14:textId="77777777" w:rsidR="004E0C22" w:rsidRDefault="004E0C22" w:rsidP="00C45F1E">
                    <w:pPr>
                      <w:pStyle w:val="MDPIheaderjournallogo"/>
                      <w:jc w:val="center"/>
                      <w:textboxTightWrap w:val="allLines"/>
                      <w:rPr>
                        <w:i w:val="0"/>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7311"/>
    <w:multiLevelType w:val="hybridMultilevel"/>
    <w:tmpl w:val="46A48924"/>
    <w:lvl w:ilvl="0" w:tplc="56D6B3EE">
      <w:numFmt w:val="bullet"/>
      <w:lvlText w:val="-"/>
      <w:lvlJc w:val="left"/>
      <w:pPr>
        <w:ind w:left="1145" w:hanging="360"/>
      </w:pPr>
      <w:rPr>
        <w:rFonts w:ascii="Calibri" w:eastAsia="Calibri" w:hAnsi="Calibri" w:cs="Times New Roman"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09176CE0"/>
    <w:multiLevelType w:val="hybridMultilevel"/>
    <w:tmpl w:val="4EC2C00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16AE48CF"/>
    <w:multiLevelType w:val="hybridMultilevel"/>
    <w:tmpl w:val="AEBA885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 w15:restartNumberingAfterBreak="0">
    <w:nsid w:val="22C0584F"/>
    <w:multiLevelType w:val="hybridMultilevel"/>
    <w:tmpl w:val="3F7CCC10"/>
    <w:lvl w:ilvl="0" w:tplc="56D6B3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E73956"/>
    <w:multiLevelType w:val="hybridMultilevel"/>
    <w:tmpl w:val="A4666BE4"/>
    <w:lvl w:ilvl="0" w:tplc="0809000F">
      <w:start w:val="1"/>
      <w:numFmt w:val="decimal"/>
      <w:lvlText w:val="%1."/>
      <w:lvlJc w:val="left"/>
      <w:pPr>
        <w:ind w:left="1145" w:hanging="360"/>
      </w:pPr>
      <w:rPr>
        <w:rFont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DBB2299"/>
    <w:multiLevelType w:val="hybridMultilevel"/>
    <w:tmpl w:val="EB7A26AE"/>
    <w:lvl w:ilvl="0" w:tplc="56D6B3EE">
      <w:numFmt w:val="bullet"/>
      <w:lvlText w:val="-"/>
      <w:lvlJc w:val="left"/>
      <w:pPr>
        <w:ind w:left="1145" w:hanging="360"/>
      </w:pPr>
      <w:rPr>
        <w:rFonts w:ascii="Calibri" w:eastAsia="Calibri" w:hAnsi="Calibri" w:cs="Times New Roman"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8" w15:restartNumberingAfterBreak="0">
    <w:nsid w:val="2DF13FD0"/>
    <w:multiLevelType w:val="hybridMultilevel"/>
    <w:tmpl w:val="8D2C4348"/>
    <w:lvl w:ilvl="0" w:tplc="56D6B3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00F06"/>
    <w:multiLevelType w:val="hybridMultilevel"/>
    <w:tmpl w:val="233892C6"/>
    <w:lvl w:ilvl="0" w:tplc="56D6B3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80C92"/>
    <w:multiLevelType w:val="hybridMultilevel"/>
    <w:tmpl w:val="015212EE"/>
    <w:lvl w:ilvl="0" w:tplc="56D6B3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42F27215"/>
    <w:multiLevelType w:val="hybridMultilevel"/>
    <w:tmpl w:val="F5B856E8"/>
    <w:lvl w:ilvl="0" w:tplc="56D6B3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DD3CD3"/>
    <w:multiLevelType w:val="hybridMultilevel"/>
    <w:tmpl w:val="4ABA535A"/>
    <w:lvl w:ilvl="0" w:tplc="56D6B3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8E0A7C"/>
    <w:multiLevelType w:val="hybridMultilevel"/>
    <w:tmpl w:val="DFDEF366"/>
    <w:lvl w:ilvl="0" w:tplc="56D6B3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043EB2"/>
    <w:multiLevelType w:val="hybridMultilevel"/>
    <w:tmpl w:val="FE327AA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6" w15:restartNumberingAfterBreak="0">
    <w:nsid w:val="7E7E70A5"/>
    <w:multiLevelType w:val="hybridMultilevel"/>
    <w:tmpl w:val="7F3CC43A"/>
    <w:lvl w:ilvl="0" w:tplc="56D6B3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3"/>
  </w:num>
  <w:num w:numId="7">
    <w:abstractNumId w:val="9"/>
  </w:num>
  <w:num w:numId="8">
    <w:abstractNumId w:val="10"/>
  </w:num>
  <w:num w:numId="9">
    <w:abstractNumId w:val="12"/>
  </w:num>
  <w:num w:numId="10">
    <w:abstractNumId w:val="14"/>
  </w:num>
  <w:num w:numId="11">
    <w:abstractNumId w:val="8"/>
  </w:num>
  <w:num w:numId="12">
    <w:abstractNumId w:val="3"/>
  </w:num>
  <w:num w:numId="13">
    <w:abstractNumId w:val="16"/>
  </w:num>
  <w:num w:numId="14">
    <w:abstractNumId w:val="0"/>
  </w:num>
  <w:num w:numId="15">
    <w:abstractNumId w:val="5"/>
  </w:num>
  <w:num w:numId="16">
    <w:abstractNumId w:val="7"/>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B4"/>
    <w:rsid w:val="00013B62"/>
    <w:rsid w:val="00013DE7"/>
    <w:rsid w:val="000142CA"/>
    <w:rsid w:val="00016E9B"/>
    <w:rsid w:val="00020CB1"/>
    <w:rsid w:val="00036B7A"/>
    <w:rsid w:val="000402D6"/>
    <w:rsid w:val="00041835"/>
    <w:rsid w:val="000447D4"/>
    <w:rsid w:val="00046423"/>
    <w:rsid w:val="00051876"/>
    <w:rsid w:val="00064772"/>
    <w:rsid w:val="00071218"/>
    <w:rsid w:val="000925CA"/>
    <w:rsid w:val="00093E7F"/>
    <w:rsid w:val="000B1889"/>
    <w:rsid w:val="000C0151"/>
    <w:rsid w:val="000D09FC"/>
    <w:rsid w:val="000E3651"/>
    <w:rsid w:val="000E5A9F"/>
    <w:rsid w:val="00110258"/>
    <w:rsid w:val="00113642"/>
    <w:rsid w:val="00150F4F"/>
    <w:rsid w:val="00171B91"/>
    <w:rsid w:val="001823D2"/>
    <w:rsid w:val="0018575C"/>
    <w:rsid w:val="00196E81"/>
    <w:rsid w:val="001A1BB3"/>
    <w:rsid w:val="001B38D4"/>
    <w:rsid w:val="001B7B7F"/>
    <w:rsid w:val="001C1290"/>
    <w:rsid w:val="001D5C41"/>
    <w:rsid w:val="001E2AEB"/>
    <w:rsid w:val="001E30D0"/>
    <w:rsid w:val="00201A0F"/>
    <w:rsid w:val="00204528"/>
    <w:rsid w:val="0020704D"/>
    <w:rsid w:val="0022638C"/>
    <w:rsid w:val="002266AA"/>
    <w:rsid w:val="002323F5"/>
    <w:rsid w:val="0027531A"/>
    <w:rsid w:val="00297E59"/>
    <w:rsid w:val="002A6435"/>
    <w:rsid w:val="002C4412"/>
    <w:rsid w:val="002E4E64"/>
    <w:rsid w:val="002E57DB"/>
    <w:rsid w:val="002E5B86"/>
    <w:rsid w:val="002F1BFE"/>
    <w:rsid w:val="00310D8D"/>
    <w:rsid w:val="003148C0"/>
    <w:rsid w:val="00316C89"/>
    <w:rsid w:val="00326141"/>
    <w:rsid w:val="003459B9"/>
    <w:rsid w:val="00347426"/>
    <w:rsid w:val="00352C3F"/>
    <w:rsid w:val="00354A5A"/>
    <w:rsid w:val="003647CB"/>
    <w:rsid w:val="00386E17"/>
    <w:rsid w:val="003A3419"/>
    <w:rsid w:val="003B254F"/>
    <w:rsid w:val="003B5014"/>
    <w:rsid w:val="003B74CA"/>
    <w:rsid w:val="003E3811"/>
    <w:rsid w:val="003E7640"/>
    <w:rsid w:val="00401D30"/>
    <w:rsid w:val="004046EB"/>
    <w:rsid w:val="00423F42"/>
    <w:rsid w:val="00473B7C"/>
    <w:rsid w:val="00496F23"/>
    <w:rsid w:val="004A6F07"/>
    <w:rsid w:val="004B28F0"/>
    <w:rsid w:val="004B6E9C"/>
    <w:rsid w:val="004C46B1"/>
    <w:rsid w:val="004D17C5"/>
    <w:rsid w:val="004E0C22"/>
    <w:rsid w:val="004E0F98"/>
    <w:rsid w:val="004E21A1"/>
    <w:rsid w:val="005232A1"/>
    <w:rsid w:val="0053037A"/>
    <w:rsid w:val="005327C9"/>
    <w:rsid w:val="00546F44"/>
    <w:rsid w:val="005649DC"/>
    <w:rsid w:val="00564F83"/>
    <w:rsid w:val="00572C89"/>
    <w:rsid w:val="005770AE"/>
    <w:rsid w:val="00580907"/>
    <w:rsid w:val="005913B4"/>
    <w:rsid w:val="00595FBA"/>
    <w:rsid w:val="005B1616"/>
    <w:rsid w:val="005B2979"/>
    <w:rsid w:val="005C3FD1"/>
    <w:rsid w:val="005C7288"/>
    <w:rsid w:val="005D2B96"/>
    <w:rsid w:val="005E14E8"/>
    <w:rsid w:val="00600F1F"/>
    <w:rsid w:val="00604EDE"/>
    <w:rsid w:val="00607A26"/>
    <w:rsid w:val="00607F24"/>
    <w:rsid w:val="006265AA"/>
    <w:rsid w:val="00632077"/>
    <w:rsid w:val="006409C1"/>
    <w:rsid w:val="0064102D"/>
    <w:rsid w:val="006429BB"/>
    <w:rsid w:val="00651F6D"/>
    <w:rsid w:val="00654CDF"/>
    <w:rsid w:val="00655623"/>
    <w:rsid w:val="00672F11"/>
    <w:rsid w:val="0067763E"/>
    <w:rsid w:val="00680EFF"/>
    <w:rsid w:val="00682873"/>
    <w:rsid w:val="00686BD3"/>
    <w:rsid w:val="00687805"/>
    <w:rsid w:val="00692393"/>
    <w:rsid w:val="0069388D"/>
    <w:rsid w:val="006A5A51"/>
    <w:rsid w:val="006B53BF"/>
    <w:rsid w:val="006B725B"/>
    <w:rsid w:val="006C1D72"/>
    <w:rsid w:val="006C1F3C"/>
    <w:rsid w:val="006C3AC3"/>
    <w:rsid w:val="006C7C44"/>
    <w:rsid w:val="006E6316"/>
    <w:rsid w:val="006E7E75"/>
    <w:rsid w:val="0071067D"/>
    <w:rsid w:val="00713078"/>
    <w:rsid w:val="00723302"/>
    <w:rsid w:val="00750220"/>
    <w:rsid w:val="0075794E"/>
    <w:rsid w:val="007628E6"/>
    <w:rsid w:val="0076686D"/>
    <w:rsid w:val="00770948"/>
    <w:rsid w:val="0077402B"/>
    <w:rsid w:val="00791D3A"/>
    <w:rsid w:val="00792B80"/>
    <w:rsid w:val="007A283C"/>
    <w:rsid w:val="007D2775"/>
    <w:rsid w:val="007E2BF0"/>
    <w:rsid w:val="007F1636"/>
    <w:rsid w:val="007F2BE0"/>
    <w:rsid w:val="007F33DF"/>
    <w:rsid w:val="007F718D"/>
    <w:rsid w:val="008052F6"/>
    <w:rsid w:val="00810CB9"/>
    <w:rsid w:val="00822B3D"/>
    <w:rsid w:val="00830792"/>
    <w:rsid w:val="00832857"/>
    <w:rsid w:val="00841933"/>
    <w:rsid w:val="00847485"/>
    <w:rsid w:val="0085290B"/>
    <w:rsid w:val="0085461C"/>
    <w:rsid w:val="008600D0"/>
    <w:rsid w:val="008838CF"/>
    <w:rsid w:val="00887358"/>
    <w:rsid w:val="00890369"/>
    <w:rsid w:val="00897170"/>
    <w:rsid w:val="008A49C3"/>
    <w:rsid w:val="008A5FC0"/>
    <w:rsid w:val="008A748E"/>
    <w:rsid w:val="008A7667"/>
    <w:rsid w:val="008B5B73"/>
    <w:rsid w:val="008B73E3"/>
    <w:rsid w:val="008C1D91"/>
    <w:rsid w:val="008C4D2C"/>
    <w:rsid w:val="008D6572"/>
    <w:rsid w:val="008F1939"/>
    <w:rsid w:val="008F3FF8"/>
    <w:rsid w:val="008F446B"/>
    <w:rsid w:val="009135AB"/>
    <w:rsid w:val="0091413D"/>
    <w:rsid w:val="0091631C"/>
    <w:rsid w:val="00924AA8"/>
    <w:rsid w:val="00933E2C"/>
    <w:rsid w:val="0093664F"/>
    <w:rsid w:val="00945B83"/>
    <w:rsid w:val="00945E08"/>
    <w:rsid w:val="0094770F"/>
    <w:rsid w:val="00956613"/>
    <w:rsid w:val="00962BBC"/>
    <w:rsid w:val="00962C87"/>
    <w:rsid w:val="0096647A"/>
    <w:rsid w:val="00967B30"/>
    <w:rsid w:val="00967F47"/>
    <w:rsid w:val="00984BAC"/>
    <w:rsid w:val="009956FF"/>
    <w:rsid w:val="009B5967"/>
    <w:rsid w:val="009C5D4B"/>
    <w:rsid w:val="009D1DF8"/>
    <w:rsid w:val="009D4FF1"/>
    <w:rsid w:val="009D5560"/>
    <w:rsid w:val="009E5AC5"/>
    <w:rsid w:val="009F0E3D"/>
    <w:rsid w:val="009F1105"/>
    <w:rsid w:val="009F4510"/>
    <w:rsid w:val="009F54A4"/>
    <w:rsid w:val="009F70E6"/>
    <w:rsid w:val="00A04FD6"/>
    <w:rsid w:val="00A0751C"/>
    <w:rsid w:val="00A24615"/>
    <w:rsid w:val="00A254D4"/>
    <w:rsid w:val="00A26FA1"/>
    <w:rsid w:val="00A36565"/>
    <w:rsid w:val="00A3737A"/>
    <w:rsid w:val="00A4094F"/>
    <w:rsid w:val="00A746FA"/>
    <w:rsid w:val="00A8289E"/>
    <w:rsid w:val="00A82F7C"/>
    <w:rsid w:val="00A90CFF"/>
    <w:rsid w:val="00A972AC"/>
    <w:rsid w:val="00AA3AEA"/>
    <w:rsid w:val="00AA48F7"/>
    <w:rsid w:val="00AB0ECA"/>
    <w:rsid w:val="00AB3861"/>
    <w:rsid w:val="00AC0175"/>
    <w:rsid w:val="00AE0408"/>
    <w:rsid w:val="00AE7C2F"/>
    <w:rsid w:val="00AF5A91"/>
    <w:rsid w:val="00B00AFB"/>
    <w:rsid w:val="00B03F6C"/>
    <w:rsid w:val="00B077C8"/>
    <w:rsid w:val="00B250B5"/>
    <w:rsid w:val="00B27303"/>
    <w:rsid w:val="00B34F8D"/>
    <w:rsid w:val="00B55813"/>
    <w:rsid w:val="00B57A72"/>
    <w:rsid w:val="00B748AD"/>
    <w:rsid w:val="00B7774A"/>
    <w:rsid w:val="00B8056F"/>
    <w:rsid w:val="00B84F5A"/>
    <w:rsid w:val="00BB12EC"/>
    <w:rsid w:val="00BC5A79"/>
    <w:rsid w:val="00BD2405"/>
    <w:rsid w:val="00BD5735"/>
    <w:rsid w:val="00BE52D3"/>
    <w:rsid w:val="00C0294F"/>
    <w:rsid w:val="00C02A07"/>
    <w:rsid w:val="00C036E8"/>
    <w:rsid w:val="00C2322E"/>
    <w:rsid w:val="00C254CA"/>
    <w:rsid w:val="00C27CCE"/>
    <w:rsid w:val="00C3241C"/>
    <w:rsid w:val="00C45F1E"/>
    <w:rsid w:val="00C4744D"/>
    <w:rsid w:val="00C52B74"/>
    <w:rsid w:val="00C72E4B"/>
    <w:rsid w:val="00C85C5C"/>
    <w:rsid w:val="00C90EAB"/>
    <w:rsid w:val="00C90F92"/>
    <w:rsid w:val="00C9101D"/>
    <w:rsid w:val="00C9525F"/>
    <w:rsid w:val="00CC37DD"/>
    <w:rsid w:val="00CD3203"/>
    <w:rsid w:val="00CE5A44"/>
    <w:rsid w:val="00CF49EA"/>
    <w:rsid w:val="00CF52C2"/>
    <w:rsid w:val="00CF6ACA"/>
    <w:rsid w:val="00D0353E"/>
    <w:rsid w:val="00D07230"/>
    <w:rsid w:val="00D0784A"/>
    <w:rsid w:val="00D13DEC"/>
    <w:rsid w:val="00D1461F"/>
    <w:rsid w:val="00D223A8"/>
    <w:rsid w:val="00D248D1"/>
    <w:rsid w:val="00D32E9B"/>
    <w:rsid w:val="00D508A1"/>
    <w:rsid w:val="00D54B92"/>
    <w:rsid w:val="00D64A10"/>
    <w:rsid w:val="00D8228B"/>
    <w:rsid w:val="00D912D6"/>
    <w:rsid w:val="00D93D19"/>
    <w:rsid w:val="00D95EE7"/>
    <w:rsid w:val="00DB04E8"/>
    <w:rsid w:val="00DC3B59"/>
    <w:rsid w:val="00DC5535"/>
    <w:rsid w:val="00DE64FE"/>
    <w:rsid w:val="00E02E48"/>
    <w:rsid w:val="00E16D31"/>
    <w:rsid w:val="00E30E54"/>
    <w:rsid w:val="00E4064B"/>
    <w:rsid w:val="00E56F70"/>
    <w:rsid w:val="00E60486"/>
    <w:rsid w:val="00E70428"/>
    <w:rsid w:val="00E97ADE"/>
    <w:rsid w:val="00EA31E8"/>
    <w:rsid w:val="00EA77BB"/>
    <w:rsid w:val="00EC3B62"/>
    <w:rsid w:val="00EC64DF"/>
    <w:rsid w:val="00EC675F"/>
    <w:rsid w:val="00ED05BC"/>
    <w:rsid w:val="00EE40FE"/>
    <w:rsid w:val="00EE74C3"/>
    <w:rsid w:val="00EF11D7"/>
    <w:rsid w:val="00EF2FC2"/>
    <w:rsid w:val="00EF696D"/>
    <w:rsid w:val="00EF7C2A"/>
    <w:rsid w:val="00F068C9"/>
    <w:rsid w:val="00F10511"/>
    <w:rsid w:val="00F17BCF"/>
    <w:rsid w:val="00F252E0"/>
    <w:rsid w:val="00F45F56"/>
    <w:rsid w:val="00F57906"/>
    <w:rsid w:val="00F6036A"/>
    <w:rsid w:val="00F66C12"/>
    <w:rsid w:val="00F718D2"/>
    <w:rsid w:val="00F72987"/>
    <w:rsid w:val="00F85398"/>
    <w:rsid w:val="00F928A0"/>
    <w:rsid w:val="00FA271A"/>
    <w:rsid w:val="00FA6AA6"/>
    <w:rsid w:val="00FE6213"/>
    <w:rsid w:val="00FF00B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B25B34"/>
  <w15:chartTrackingRefBased/>
  <w15:docId w15:val="{44D85929-9E04-4E9F-85D8-1C1BECE7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203"/>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CD3203"/>
    <w:pPr>
      <w:spacing w:before="240" w:line="240" w:lineRule="auto"/>
      <w:ind w:firstLine="0"/>
      <w:jc w:val="left"/>
    </w:pPr>
    <w:rPr>
      <w:i/>
    </w:rPr>
  </w:style>
  <w:style w:type="paragraph" w:customStyle="1" w:styleId="MDPI12title">
    <w:name w:val="MDPI_1.2_title"/>
    <w:next w:val="MDPI13authornames"/>
    <w:qFormat/>
    <w:rsid w:val="00CD3203"/>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CD3203"/>
    <w:pPr>
      <w:spacing w:after="120"/>
      <w:ind w:firstLine="0"/>
      <w:jc w:val="left"/>
    </w:pPr>
    <w:rPr>
      <w:b/>
      <w:snapToGrid/>
    </w:rPr>
  </w:style>
  <w:style w:type="paragraph" w:customStyle="1" w:styleId="MDPI14history">
    <w:name w:val="MDPI_1.4_history"/>
    <w:basedOn w:val="MDPI62Acknowledgments"/>
    <w:next w:val="Normal"/>
    <w:qFormat/>
    <w:rsid w:val="00CD3203"/>
    <w:pPr>
      <w:ind w:left="113"/>
      <w:jc w:val="left"/>
    </w:pPr>
    <w:rPr>
      <w:snapToGrid/>
    </w:rPr>
  </w:style>
  <w:style w:type="paragraph" w:customStyle="1" w:styleId="MDPI16affiliation">
    <w:name w:val="MDPI_1.6_affiliation"/>
    <w:basedOn w:val="MDPI62Acknowledgments"/>
    <w:qFormat/>
    <w:rsid w:val="00CD3203"/>
    <w:pPr>
      <w:spacing w:before="0"/>
      <w:ind w:left="311" w:hanging="198"/>
      <w:jc w:val="left"/>
    </w:pPr>
    <w:rPr>
      <w:snapToGrid/>
      <w:szCs w:val="18"/>
    </w:rPr>
  </w:style>
  <w:style w:type="paragraph" w:customStyle="1" w:styleId="MDPI17abstract">
    <w:name w:val="MDPI_1.7_abstract"/>
    <w:basedOn w:val="MDPI31text"/>
    <w:next w:val="MDPI18keywords"/>
    <w:qFormat/>
    <w:rsid w:val="00CD3203"/>
    <w:pPr>
      <w:spacing w:before="240"/>
      <w:ind w:left="113" w:firstLine="0"/>
    </w:pPr>
    <w:rPr>
      <w:snapToGrid/>
    </w:rPr>
  </w:style>
  <w:style w:type="paragraph" w:customStyle="1" w:styleId="MDPI18keywords">
    <w:name w:val="MDPI_1.8_keywords"/>
    <w:basedOn w:val="MDPI31text"/>
    <w:next w:val="Normal"/>
    <w:qFormat/>
    <w:rsid w:val="00CD3203"/>
    <w:pPr>
      <w:spacing w:before="240"/>
      <w:ind w:left="113" w:firstLine="0"/>
    </w:pPr>
  </w:style>
  <w:style w:type="paragraph" w:customStyle="1" w:styleId="MDPI19line">
    <w:name w:val="MDPI_1.9_line"/>
    <w:basedOn w:val="MDPI31text"/>
    <w:qFormat/>
    <w:rsid w:val="00CD3203"/>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CD320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D320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CD3203"/>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CD3203"/>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CD3203"/>
    <w:pPr>
      <w:ind w:firstLine="0"/>
    </w:pPr>
  </w:style>
  <w:style w:type="paragraph" w:customStyle="1" w:styleId="MDPI33textspaceafter">
    <w:name w:val="MDPI_3.3_text_space_after"/>
    <w:basedOn w:val="MDPI31text"/>
    <w:qFormat/>
    <w:rsid w:val="00CD3203"/>
    <w:pPr>
      <w:spacing w:after="240"/>
    </w:pPr>
  </w:style>
  <w:style w:type="paragraph" w:customStyle="1" w:styleId="MDPI35textbeforelist">
    <w:name w:val="MDPI_3.5_text_before_list"/>
    <w:basedOn w:val="MDPI31text"/>
    <w:qFormat/>
    <w:rsid w:val="00CD3203"/>
    <w:pPr>
      <w:spacing w:after="120"/>
    </w:pPr>
  </w:style>
  <w:style w:type="paragraph" w:customStyle="1" w:styleId="MDPI36textafterlist">
    <w:name w:val="MDPI_3.6_text_after_list"/>
    <w:basedOn w:val="MDPI31text"/>
    <w:qFormat/>
    <w:rsid w:val="00CD3203"/>
    <w:pPr>
      <w:spacing w:before="120"/>
    </w:pPr>
  </w:style>
  <w:style w:type="paragraph" w:customStyle="1" w:styleId="MDPI37itemize">
    <w:name w:val="MDPI_3.7_itemize"/>
    <w:basedOn w:val="MDPI31text"/>
    <w:qFormat/>
    <w:rsid w:val="00CD3203"/>
    <w:pPr>
      <w:numPr>
        <w:numId w:val="1"/>
      </w:numPr>
      <w:ind w:left="425" w:hanging="425"/>
    </w:pPr>
  </w:style>
  <w:style w:type="paragraph" w:customStyle="1" w:styleId="MDPI38bullet">
    <w:name w:val="MDPI_3.8_bullet"/>
    <w:basedOn w:val="MDPI31text"/>
    <w:qFormat/>
    <w:rsid w:val="00CD3203"/>
    <w:pPr>
      <w:numPr>
        <w:numId w:val="2"/>
      </w:numPr>
      <w:ind w:left="425" w:hanging="425"/>
    </w:pPr>
  </w:style>
  <w:style w:type="paragraph" w:customStyle="1" w:styleId="MDPI39equation">
    <w:name w:val="MDPI_3.9_equation"/>
    <w:basedOn w:val="MDPI31text"/>
    <w:qFormat/>
    <w:rsid w:val="00CD3203"/>
    <w:pPr>
      <w:spacing w:before="120" w:after="120"/>
      <w:ind w:left="709" w:firstLine="0"/>
      <w:jc w:val="center"/>
    </w:pPr>
  </w:style>
  <w:style w:type="paragraph" w:customStyle="1" w:styleId="MDPI3aequationnumber">
    <w:name w:val="MDPI_3.a_equation_number"/>
    <w:basedOn w:val="MDPI31text"/>
    <w:qFormat/>
    <w:rsid w:val="00CD3203"/>
    <w:pPr>
      <w:spacing w:before="120" w:after="120" w:line="240" w:lineRule="auto"/>
      <w:ind w:firstLine="0"/>
      <w:jc w:val="right"/>
    </w:pPr>
  </w:style>
  <w:style w:type="paragraph" w:customStyle="1" w:styleId="MDPI62Acknowledgments">
    <w:name w:val="MDPI_6.2_Acknowledgments"/>
    <w:qFormat/>
    <w:rsid w:val="00CD3203"/>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CD3203"/>
    <w:pPr>
      <w:spacing w:before="240" w:after="120" w:line="260" w:lineRule="atLeast"/>
      <w:ind w:left="425" w:right="425"/>
    </w:pPr>
    <w:rPr>
      <w:snapToGrid/>
      <w:szCs w:val="22"/>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CD3203"/>
    <w:pPr>
      <w:spacing w:before="0"/>
      <w:ind w:left="0" w:right="0"/>
    </w:pPr>
  </w:style>
  <w:style w:type="paragraph" w:customStyle="1" w:styleId="MDPI51figurecaption">
    <w:name w:val="MDPI_5.1_figure_caption"/>
    <w:basedOn w:val="MDPI62Acknowledgments"/>
    <w:qFormat/>
    <w:rsid w:val="00CD3203"/>
    <w:pPr>
      <w:spacing w:after="240" w:line="260" w:lineRule="atLeast"/>
      <w:ind w:left="425" w:right="425"/>
    </w:pPr>
    <w:rPr>
      <w:snapToGrid/>
    </w:rPr>
  </w:style>
  <w:style w:type="paragraph" w:customStyle="1" w:styleId="MDPI52figure">
    <w:name w:val="MDPI_5.2_figure"/>
    <w:qFormat/>
    <w:rsid w:val="00CD3203"/>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CD3203"/>
    <w:pPr>
      <w:spacing w:before="240"/>
    </w:pPr>
    <w:rPr>
      <w:lang w:eastAsia="en-US"/>
    </w:rPr>
  </w:style>
  <w:style w:type="paragraph" w:customStyle="1" w:styleId="MDPI63AuthorContributions">
    <w:name w:val="MDPI_6.3_AuthorContributions"/>
    <w:basedOn w:val="MDPI62Acknowledgments"/>
    <w:qFormat/>
    <w:rsid w:val="00CD3203"/>
    <w:rPr>
      <w:rFonts w:eastAsia="SimSun"/>
      <w:color w:val="auto"/>
      <w:lang w:eastAsia="en-US"/>
    </w:rPr>
  </w:style>
  <w:style w:type="paragraph" w:customStyle="1" w:styleId="MDPI64CoI">
    <w:name w:val="MDPI_6.4_CoI"/>
    <w:basedOn w:val="MDPI62Acknowledgments"/>
    <w:qFormat/>
    <w:rsid w:val="00CD3203"/>
  </w:style>
  <w:style w:type="paragraph" w:customStyle="1" w:styleId="MDPIfooterfirstpage">
    <w:name w:val="MDPI_footer_firstpage"/>
    <w:basedOn w:val="Normal"/>
    <w:qFormat/>
    <w:rsid w:val="00CD3203"/>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CD3203"/>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CD3203"/>
    <w:pPr>
      <w:spacing w:before="240" w:after="120"/>
      <w:ind w:firstLine="0"/>
      <w:jc w:val="left"/>
      <w:outlineLvl w:val="2"/>
    </w:pPr>
  </w:style>
  <w:style w:type="paragraph" w:customStyle="1" w:styleId="MDPI21heading1">
    <w:name w:val="MDPI_2.1_heading1"/>
    <w:basedOn w:val="MDPI23heading3"/>
    <w:qFormat/>
    <w:rsid w:val="00CD3203"/>
    <w:pPr>
      <w:outlineLvl w:val="0"/>
    </w:pPr>
    <w:rPr>
      <w:b/>
    </w:rPr>
  </w:style>
  <w:style w:type="paragraph" w:customStyle="1" w:styleId="MDPI22heading2">
    <w:name w:val="MDPI_2.2_heading2"/>
    <w:basedOn w:val="Normal"/>
    <w:qFormat/>
    <w:rsid w:val="00CD3203"/>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CD3203"/>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CD3203"/>
    <w:pPr>
      <w:spacing w:line="240" w:lineRule="auto"/>
    </w:pPr>
    <w:rPr>
      <w:sz w:val="18"/>
      <w:szCs w:val="18"/>
    </w:rPr>
  </w:style>
  <w:style w:type="character" w:customStyle="1" w:styleId="BalloonTextChar">
    <w:name w:val="Balloon Text Char"/>
    <w:link w:val="BalloonText"/>
    <w:uiPriority w:val="99"/>
    <w:semiHidden/>
    <w:rsid w:val="00CD3203"/>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CD3203"/>
  </w:style>
  <w:style w:type="table" w:customStyle="1" w:styleId="MDPI41threelinetable">
    <w:name w:val="MDPI_4.1_three_line_table"/>
    <w:basedOn w:val="TableNormal"/>
    <w:uiPriority w:val="99"/>
    <w:rsid w:val="005E14E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unhideWhenUsed/>
    <w:rsid w:val="00C02A07"/>
    <w:rPr>
      <w:color w:val="0563C1"/>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unhideWhenUsed/>
    <w:rsid w:val="00632077"/>
    <w:pPr>
      <w:tabs>
        <w:tab w:val="center" w:pos="4153"/>
        <w:tab w:val="right" w:pos="8306"/>
      </w:tabs>
    </w:pPr>
  </w:style>
  <w:style w:type="character" w:customStyle="1" w:styleId="FooterChar">
    <w:name w:val="Footer Char"/>
    <w:link w:val="Footer"/>
    <w:uiPriority w:val="99"/>
    <w:rsid w:val="00632077"/>
    <w:rPr>
      <w:rFonts w:ascii="Times New Roman" w:eastAsia="Times New Roman" w:hAnsi="Times New Roman"/>
      <w:color w:val="000000"/>
      <w:sz w:val="24"/>
      <w:lang w:eastAsia="de-DE"/>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B7774A"/>
    <w:rPr>
      <w:color w:val="808080"/>
    </w:rPr>
  </w:style>
  <w:style w:type="character" w:styleId="CommentReference">
    <w:name w:val="annotation reference"/>
    <w:basedOn w:val="DefaultParagraphFont"/>
    <w:uiPriority w:val="99"/>
    <w:semiHidden/>
    <w:unhideWhenUsed/>
    <w:rsid w:val="00C254CA"/>
    <w:rPr>
      <w:sz w:val="16"/>
      <w:szCs w:val="16"/>
    </w:rPr>
  </w:style>
  <w:style w:type="paragraph" w:styleId="CommentText">
    <w:name w:val="annotation text"/>
    <w:basedOn w:val="Normal"/>
    <w:link w:val="CommentTextChar"/>
    <w:uiPriority w:val="99"/>
    <w:unhideWhenUsed/>
    <w:rsid w:val="00C254CA"/>
    <w:pPr>
      <w:spacing w:line="240" w:lineRule="auto"/>
    </w:pPr>
    <w:rPr>
      <w:sz w:val="20"/>
    </w:rPr>
  </w:style>
  <w:style w:type="character" w:customStyle="1" w:styleId="CommentTextChar">
    <w:name w:val="Comment Text Char"/>
    <w:basedOn w:val="DefaultParagraphFont"/>
    <w:link w:val="CommentText"/>
    <w:uiPriority w:val="99"/>
    <w:rsid w:val="00C254CA"/>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C254CA"/>
    <w:rPr>
      <w:b/>
      <w:bCs/>
    </w:rPr>
  </w:style>
  <w:style w:type="character" w:customStyle="1" w:styleId="CommentSubjectChar">
    <w:name w:val="Comment Subject Char"/>
    <w:basedOn w:val="CommentTextChar"/>
    <w:link w:val="CommentSubject"/>
    <w:uiPriority w:val="99"/>
    <w:semiHidden/>
    <w:rsid w:val="00C254CA"/>
    <w:rPr>
      <w:rFonts w:ascii="Times New Roman" w:eastAsia="Times New Roman" w:hAnsi="Times New Roman"/>
      <w:b/>
      <w:bCs/>
      <w:color w:val="00000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59862">
      <w:bodyDiv w:val="1"/>
      <w:marLeft w:val="0"/>
      <w:marRight w:val="0"/>
      <w:marTop w:val="0"/>
      <w:marBottom w:val="0"/>
      <w:divBdr>
        <w:top w:val="none" w:sz="0" w:space="0" w:color="auto"/>
        <w:left w:val="none" w:sz="0" w:space="0" w:color="auto"/>
        <w:bottom w:val="none" w:sz="0" w:space="0" w:color="auto"/>
        <w:right w:val="none" w:sz="0" w:space="0" w:color="auto"/>
      </w:divBdr>
    </w:div>
    <w:div w:id="176503186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eader" Target="header4.xml"/><Relationship Id="rId39" Type="http://schemas.openxmlformats.org/officeDocument/2006/relationships/hyperlink" Target="https://www.ctahr.hawaii.edu/littonc/PDFs/682_SERPrimer.pdf" TargetMode="External"/><Relationship Id="rId3" Type="http://schemas.openxmlformats.org/officeDocument/2006/relationships/styles" Target="styles.xml"/><Relationship Id="rId21" Type="http://schemas.openxmlformats.org/officeDocument/2006/relationships/image" Target="media/image100.jpeg"/><Relationship Id="rId34" Type="http://schemas.openxmlformats.org/officeDocument/2006/relationships/image" Target="media/image15.png"/><Relationship Id="rId42" Type="http://schemas.openxmlformats.org/officeDocument/2006/relationships/hyperlink" Target="https://assets.publishing.service.gov.uk/government/uploads/system/uploads/attachment_data/file/293764/Irwell_Catchment_Flood_Management_Plan.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0.jpeg"/><Relationship Id="rId29" Type="http://schemas.openxmlformats.org/officeDocument/2006/relationships/footer" Target="footer2.xml"/><Relationship Id="rId41" Type="http://schemas.openxmlformats.org/officeDocument/2006/relationships/hyperlink" Target="http://www.ecrr.org/Portals/27/Cheonggyecheon%20case%20stud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euro.who.int/__data/assets/pdf_file/0010/337690/FULL-REPORT-for-LLP.pdf?ua=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6.xml"/><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d221\Downloads\sustainabil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5C40D-988B-470F-A0F5-CD6D8CE44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sustainability-template.dot</Template>
  <TotalTime>63</TotalTime>
  <Pages>40</Pages>
  <Words>11418</Words>
  <Characters>65089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76355</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Bell, Sian</dc:creator>
  <cp:keywords/>
  <dc:description/>
  <cp:lastModifiedBy>De Bell, Sian</cp:lastModifiedBy>
  <cp:revision>15</cp:revision>
  <dcterms:created xsi:type="dcterms:W3CDTF">2020-01-06T14:42:00Z</dcterms:created>
  <dcterms:modified xsi:type="dcterms:W3CDTF">2020-01-10T10:01:00Z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