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D9ACC" w14:textId="77777777" w:rsidR="00F62C8B" w:rsidRPr="00BD0168" w:rsidRDefault="000F3A41" w:rsidP="00BD0168">
      <w:pPr>
        <w:pStyle w:val="RSCM01ReceivedAccepted"/>
      </w:pPr>
      <w:r w:rsidRPr="00BD0168">
        <mc:AlternateContent>
          <mc:Choice Requires="wps">
            <w:drawing>
              <wp:anchor distT="180340" distB="0" distL="114300" distR="114300" simplePos="0" relativeHeight="251643904" behindDoc="1" locked="1" layoutInCell="0" allowOverlap="0" wp14:anchorId="70BD102D" wp14:editId="3E5E14D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6E9F6DA4" w14:textId="67FC4E39" w:rsidR="00F81F72" w:rsidRDefault="00F81F72" w:rsidP="00EB4C44">
                            <w:pPr>
                              <w:pStyle w:val="RSCF01FootnoteAuthorAddress"/>
                            </w:pPr>
                            <w:r w:rsidRPr="00EB4C44">
                              <w:t>Department of Chemistry, University of York, Heslington, York, YO10 5DD</w:t>
                            </w:r>
                            <w:r w:rsidRPr="00EB4C44">
                              <w:br/>
                              <w:t>Fax: +44 (0) 1904 322516</w:t>
                            </w:r>
                            <w:r w:rsidRPr="00EB4C44">
                              <w:br/>
                            </w:r>
                            <w:r>
                              <w:t xml:space="preserve">* </w:t>
                            </w:r>
                            <w:r w:rsidRPr="00EB4C44">
                              <w:t xml:space="preserve">E-mail: </w:t>
                            </w:r>
                            <w:hyperlink r:id="rId8" w:history="1">
                              <w:r w:rsidRPr="00EB4C44">
                                <w:t>ian.fairlamb@york.ac.uk</w:t>
                              </w:r>
                            </w:hyperlink>
                            <w:r w:rsidRPr="00EB4C44">
                              <w:t xml:space="preserve">, </w:t>
                            </w:r>
                            <w:hyperlink r:id="rId9" w:history="1">
                              <w:r w:rsidRPr="00EB4C44">
                                <w:t>jason.lynam@york.ac.uk</w:t>
                              </w:r>
                            </w:hyperlink>
                          </w:p>
                          <w:p w14:paraId="04E08DF2" w14:textId="6B66E1E2" w:rsidR="00F81F72" w:rsidRPr="00C405FD" w:rsidRDefault="00F81F72" w:rsidP="00EB4C44">
                            <w:pPr>
                              <w:pStyle w:val="RSCF01FootnoteAuthorAddress"/>
                            </w:pPr>
                            <w:r w:rsidRPr="00EB4C44">
                              <w:t>Department of Biology, University of York, YO10 5DD</w:t>
                            </w:r>
                            <w:r w:rsidRPr="00C405FD">
                              <w:t>.</w:t>
                            </w:r>
                          </w:p>
                          <w:p w14:paraId="0D597C23" w14:textId="77777777" w:rsidR="00F81F72" w:rsidRPr="00241ACD" w:rsidRDefault="00F81F72"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0BD102D" id="_x0000_t202" coordsize="21600,21600" o:spt="202" path="m,l,21600r21600,l21600,xe">
                <v:stroke joinstyle="miter"/>
                <v:path gradientshapeok="t" o:connecttype="rect"/>
              </v:shapetype>
              <v:shape id="Text Box 2" o:spid="_x0000_s1026" type="#_x0000_t202" style="position:absolute;margin-left:0;margin-top:0;width:248.75pt;height:128.2pt;z-index:-251672576;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6E9F6DA4" w14:textId="67FC4E39" w:rsidR="00F81F72" w:rsidRDefault="00F81F72" w:rsidP="00EB4C44">
                      <w:pPr>
                        <w:pStyle w:val="RSCF01FootnoteAuthorAddress"/>
                      </w:pPr>
                      <w:r w:rsidRPr="00EB4C44">
                        <w:t>Department of Chemistry, University of York, Heslington, York, YO10 5DD</w:t>
                      </w:r>
                      <w:r w:rsidRPr="00EB4C44">
                        <w:br/>
                        <w:t>Fax: +44 (0) 1904 322516</w:t>
                      </w:r>
                      <w:r w:rsidRPr="00EB4C44">
                        <w:br/>
                      </w:r>
                      <w:r>
                        <w:t xml:space="preserve">* </w:t>
                      </w:r>
                      <w:r w:rsidRPr="00EB4C44">
                        <w:t xml:space="preserve">E-mail: </w:t>
                      </w:r>
                      <w:hyperlink r:id="rId10" w:history="1">
                        <w:r w:rsidRPr="00EB4C44">
                          <w:t>ian.fairlamb@york.ac.uk</w:t>
                        </w:r>
                      </w:hyperlink>
                      <w:r w:rsidRPr="00EB4C44">
                        <w:t xml:space="preserve">, </w:t>
                      </w:r>
                      <w:hyperlink r:id="rId11" w:history="1">
                        <w:r w:rsidRPr="00EB4C44">
                          <w:t>jason.lynam@york.ac.uk</w:t>
                        </w:r>
                      </w:hyperlink>
                    </w:p>
                    <w:p w14:paraId="04E08DF2" w14:textId="6B66E1E2" w:rsidR="00F81F72" w:rsidRPr="00C405FD" w:rsidRDefault="00F81F72" w:rsidP="00EB4C44">
                      <w:pPr>
                        <w:pStyle w:val="RSCF01FootnoteAuthorAddress"/>
                      </w:pPr>
                      <w:r w:rsidRPr="00EB4C44">
                        <w:t>Department of Biology, University of York, YO10 5DD</w:t>
                      </w:r>
                      <w:r w:rsidRPr="00C405FD">
                        <w:t>.</w:t>
                      </w:r>
                    </w:p>
                    <w:p w14:paraId="0D597C23" w14:textId="77777777" w:rsidR="00F81F72" w:rsidRPr="00241ACD" w:rsidRDefault="00F81F72"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BD0168">
        <w:t>Received 00th January 20</w:t>
      </w:r>
      <w:r w:rsidR="00F15F90" w:rsidRPr="00BD0168">
        <w:t>xx</w:t>
      </w:r>
      <w:r w:rsidR="00F62C8B" w:rsidRPr="00BD0168">
        <w:t>,</w:t>
      </w:r>
    </w:p>
    <w:p w14:paraId="29883DCE" w14:textId="77777777" w:rsidR="00F62C8B" w:rsidRPr="00BD0168" w:rsidRDefault="00F62C8B" w:rsidP="00BD0168">
      <w:pPr>
        <w:pStyle w:val="RSCM01ReceivedAccepted"/>
      </w:pPr>
      <w:r w:rsidRPr="00BD0168">
        <w:t>Accepted 00th January 20</w:t>
      </w:r>
      <w:r w:rsidR="00F15F90" w:rsidRPr="00BD0168">
        <w:t>xx</w:t>
      </w:r>
    </w:p>
    <w:p w14:paraId="6AB7DC6D" w14:textId="77777777" w:rsidR="00F62C8B" w:rsidRPr="00BD0168" w:rsidRDefault="00F62C8B" w:rsidP="00BD0168">
      <w:pPr>
        <w:pStyle w:val="RSCM02DOI"/>
      </w:pPr>
      <w:r w:rsidRPr="00BD0168">
        <w:t>DOI: 10.1039/x0xx00000x</w:t>
      </w:r>
    </w:p>
    <w:p w14:paraId="2A904493" w14:textId="77777777" w:rsidR="00A9649E" w:rsidRPr="00BD0168" w:rsidRDefault="00A9649E" w:rsidP="00BD0168">
      <w:pPr>
        <w:pStyle w:val="RSCM03Website"/>
      </w:pPr>
      <w:r w:rsidRPr="00BD0168">
        <w:t>www.rsc.org/</w:t>
      </w:r>
    </w:p>
    <w:p w14:paraId="7BA3825B" w14:textId="0A182F21" w:rsidR="004414A5" w:rsidRPr="00BD0168" w:rsidRDefault="00F62C8B" w:rsidP="00BD0168">
      <w:pPr>
        <w:pStyle w:val="RSCH01PaperTitle"/>
      </w:pPr>
      <w:r w:rsidRPr="00BD0168">
        <w:br w:type="column"/>
      </w:r>
      <w:bookmarkStart w:id="0" w:name="_Hlk16836505"/>
      <w:r w:rsidR="00032812" w:rsidRPr="00BD0168">
        <w:t xml:space="preserve">A </w:t>
      </w:r>
      <w:r w:rsidR="009559F4" w:rsidRPr="00BD0168">
        <w:t>Biotin</w:t>
      </w:r>
      <w:r w:rsidR="00DD6383" w:rsidRPr="00BD0168">
        <w:t>-</w:t>
      </w:r>
      <w:r w:rsidR="009559F4" w:rsidRPr="00BD0168">
        <w:t>Conjugate</w:t>
      </w:r>
      <w:r w:rsidR="00032812" w:rsidRPr="00BD0168">
        <w:t>d</w:t>
      </w:r>
      <w:r w:rsidR="009559F4" w:rsidRPr="00BD0168">
        <w:t xml:space="preserve"> </w:t>
      </w:r>
      <w:r w:rsidR="00A431C8" w:rsidRPr="00BD0168">
        <w:t>photo-</w:t>
      </w:r>
      <w:r w:rsidR="00B4637F" w:rsidRPr="00BD0168">
        <w:t xml:space="preserve">activated </w:t>
      </w:r>
      <w:r w:rsidR="009559F4" w:rsidRPr="00BD0168">
        <w:t>CO-Releasing Molecule</w:t>
      </w:r>
      <w:r w:rsidR="00032812" w:rsidRPr="00BD0168">
        <w:t xml:space="preserve"> (</w:t>
      </w:r>
      <w:proofErr w:type="spellStart"/>
      <w:r w:rsidR="00032812" w:rsidRPr="00BD0168">
        <w:t>BiotinCORM</w:t>
      </w:r>
      <w:proofErr w:type="spellEnd"/>
      <w:r w:rsidR="00032812" w:rsidRPr="00BD0168">
        <w:t>)</w:t>
      </w:r>
      <w:r w:rsidR="009559F4" w:rsidRPr="00BD0168">
        <w:t xml:space="preserve">: </w:t>
      </w:r>
      <w:r w:rsidR="00B4637F" w:rsidRPr="00BD0168">
        <w:t xml:space="preserve">Efficient CO-release </w:t>
      </w:r>
      <w:r w:rsidR="00A363C4" w:rsidRPr="00BD0168">
        <w:t>from an</w:t>
      </w:r>
      <w:r w:rsidR="00B4637F" w:rsidRPr="00BD0168">
        <w:t xml:space="preserve"> avidin</w:t>
      </w:r>
      <w:r w:rsidR="00A363C4" w:rsidRPr="00BD0168">
        <w:t>-</w:t>
      </w:r>
      <w:proofErr w:type="spellStart"/>
      <w:r w:rsidR="00A363C4" w:rsidRPr="00BD0168">
        <w:t>BiotinCORM</w:t>
      </w:r>
      <w:proofErr w:type="spellEnd"/>
      <w:r w:rsidR="00A3533B" w:rsidRPr="00BD0168">
        <w:t xml:space="preserve"> prote</w:t>
      </w:r>
      <w:r w:rsidR="00C207AC" w:rsidRPr="00BD0168">
        <w:t>in</w:t>
      </w:r>
      <w:r w:rsidR="00A363C4" w:rsidRPr="00BD0168">
        <w:t xml:space="preserve"> adduct</w:t>
      </w:r>
      <w:bookmarkEnd w:id="0"/>
    </w:p>
    <w:p w14:paraId="4ACCDDC9" w14:textId="34AE4D88" w:rsidR="008125A0" w:rsidRPr="00BD0168" w:rsidRDefault="001E2F9C" w:rsidP="00BD0168">
      <w:pPr>
        <w:pStyle w:val="RSCB01ARTAbstract"/>
        <w:rPr>
          <w:rFonts w:cs="Times New Roman"/>
          <w:sz w:val="20"/>
          <w:vertAlign w:val="superscript"/>
        </w:rPr>
      </w:pPr>
      <w:r w:rsidRPr="00BD0168">
        <w:rPr>
          <w:rFonts w:cs="Times New Roman"/>
          <w:sz w:val="20"/>
        </w:rPr>
        <w:t>Jonathan S. Ward</w:t>
      </w:r>
      <w:r w:rsidR="008125A0" w:rsidRPr="00BD0168">
        <w:rPr>
          <w:rFonts w:cs="Times New Roman"/>
          <w:sz w:val="20"/>
          <w:vertAlign w:val="superscript"/>
        </w:rPr>
        <w:t>a</w:t>
      </w:r>
      <w:r w:rsidRPr="00BD0168">
        <w:rPr>
          <w:rFonts w:cs="Times New Roman"/>
          <w:sz w:val="20"/>
        </w:rPr>
        <w:t>, Alice De Palo</w:t>
      </w:r>
      <w:r w:rsidRPr="00BD0168">
        <w:rPr>
          <w:rFonts w:cs="Times New Roman"/>
          <w:sz w:val="20"/>
          <w:vertAlign w:val="superscript"/>
        </w:rPr>
        <w:t>a</w:t>
      </w:r>
      <w:r w:rsidRPr="00BD0168">
        <w:rPr>
          <w:rFonts w:cs="Times New Roman"/>
          <w:sz w:val="20"/>
        </w:rPr>
        <w:t>, Benjamin J. Aucott</w:t>
      </w:r>
      <w:r w:rsidRPr="00BD0168">
        <w:rPr>
          <w:rFonts w:cs="Times New Roman"/>
          <w:sz w:val="20"/>
          <w:vertAlign w:val="superscript"/>
        </w:rPr>
        <w:t>a</w:t>
      </w:r>
      <w:r w:rsidRPr="00BD0168">
        <w:rPr>
          <w:rFonts w:cs="Times New Roman"/>
          <w:sz w:val="20"/>
        </w:rPr>
        <w:t>, James W. B. Moir</w:t>
      </w:r>
      <w:r w:rsidRPr="00BD0168">
        <w:rPr>
          <w:rFonts w:cs="Times New Roman"/>
          <w:sz w:val="20"/>
          <w:vertAlign w:val="superscript"/>
        </w:rPr>
        <w:t>b</w:t>
      </w:r>
      <w:r w:rsidRPr="00BD0168">
        <w:rPr>
          <w:rFonts w:cs="Times New Roman"/>
          <w:sz w:val="20"/>
        </w:rPr>
        <w:t>,</w:t>
      </w:r>
      <w:r w:rsidR="00EB4C44" w:rsidRPr="00BD0168">
        <w:rPr>
          <w:rFonts w:cs="Times New Roman"/>
          <w:sz w:val="20"/>
        </w:rPr>
        <w:t xml:space="preserve"> Jason M. Lynam</w:t>
      </w:r>
      <w:r w:rsidR="00EB4C44" w:rsidRPr="00BD0168">
        <w:rPr>
          <w:rFonts w:cs="Times New Roman"/>
          <w:sz w:val="20"/>
          <w:vertAlign w:val="superscript"/>
        </w:rPr>
        <w:t>a</w:t>
      </w:r>
      <w:r w:rsidR="00EB4C44" w:rsidRPr="00BD0168">
        <w:rPr>
          <w:rFonts w:cs="Times New Roman"/>
          <w:sz w:val="20"/>
        </w:rPr>
        <w:t>*, and Ian J. S. Fairlamb</w:t>
      </w:r>
      <w:r w:rsidR="00EB4C44" w:rsidRPr="00BD0168">
        <w:rPr>
          <w:rFonts w:cs="Times New Roman"/>
          <w:sz w:val="20"/>
          <w:vertAlign w:val="superscript"/>
        </w:rPr>
        <w:t>a</w:t>
      </w:r>
      <w:r w:rsidR="00EB4C44" w:rsidRPr="00BD0168">
        <w:rPr>
          <w:rFonts w:cs="Times New Roman"/>
          <w:sz w:val="20"/>
        </w:rPr>
        <w:t>*</w:t>
      </w:r>
      <w:r w:rsidR="008125A0" w:rsidRPr="00BD0168">
        <w:rPr>
          <w:rFonts w:cs="Times New Roman"/>
          <w:sz w:val="20"/>
        </w:rPr>
        <w:t xml:space="preserve"> </w:t>
      </w:r>
    </w:p>
    <w:p w14:paraId="30654442" w14:textId="5816822D" w:rsidR="009559F4" w:rsidRPr="00BD0168" w:rsidRDefault="009559F4" w:rsidP="00BD0168">
      <w:pPr>
        <w:pStyle w:val="RSCB01ARTAbstract"/>
      </w:pPr>
      <w:r w:rsidRPr="00BD0168">
        <w:t xml:space="preserve">Biotinylated pharmaceuticals are of great interest due to the strong interactions between biotinyl-functionality and streptavidin/avidin, </w:t>
      </w:r>
      <w:r w:rsidR="00CE326A" w:rsidRPr="00BD0168">
        <w:t>which opens up avenues for efficient targeting and localisation</w:t>
      </w:r>
      <w:r w:rsidRPr="00BD0168">
        <w:t xml:space="preserve">. Three new carbon monoxide-releasing molecules (CO-RMs) have been synthesised and characterised using chemical and biological analysis. An alkyne-containing CO-RM </w:t>
      </w:r>
      <w:r w:rsidRPr="00BD0168">
        <w:rPr>
          <w:b/>
        </w:rPr>
        <w:t>2</w:t>
      </w:r>
      <w:r w:rsidRPr="00BD0168">
        <w:t xml:space="preserve"> was found to be toxic to RAW 264.7 murine macrophages</w:t>
      </w:r>
      <w:r w:rsidR="006D63FB" w:rsidRPr="00BD0168">
        <w:t>;</w:t>
      </w:r>
      <w:r w:rsidRPr="00BD0168">
        <w:t xml:space="preserve"> and </w:t>
      </w:r>
      <w:r w:rsidR="00D97831" w:rsidRPr="00BD0168">
        <w:t xml:space="preserve">thus </w:t>
      </w:r>
      <w:r w:rsidR="000F24CE" w:rsidRPr="00BD0168">
        <w:t>therapeutically</w:t>
      </w:r>
      <w:r w:rsidR="00D97831" w:rsidRPr="00BD0168">
        <w:t xml:space="preserve"> viable </w:t>
      </w:r>
      <w:r w:rsidR="00207C95" w:rsidRPr="00BD0168">
        <w:t>CO-RM</w:t>
      </w:r>
      <w:r w:rsidRPr="00BD0168">
        <w:t xml:space="preserve"> </w:t>
      </w:r>
      <w:r w:rsidR="00207C95" w:rsidRPr="00BD0168">
        <w:rPr>
          <w:b/>
        </w:rPr>
        <w:t>1</w:t>
      </w:r>
      <w:r w:rsidR="00207C95" w:rsidRPr="00BD0168">
        <w:t xml:space="preserve"> </w:t>
      </w:r>
      <w:r w:rsidRPr="00BD0168">
        <w:t xml:space="preserve">was employed </w:t>
      </w:r>
      <w:r w:rsidR="007F3E35" w:rsidRPr="00BD0168">
        <w:t xml:space="preserve">as the alkyne </w:t>
      </w:r>
      <w:r w:rsidR="004967C3" w:rsidRPr="00BD0168">
        <w:t xml:space="preserve">precursor </w:t>
      </w:r>
      <w:r w:rsidR="007F3E35" w:rsidRPr="00BD0168">
        <w:t xml:space="preserve">for </w:t>
      </w:r>
      <w:r w:rsidRPr="00BD0168">
        <w:t xml:space="preserve">[3+2] cycloaddition chemistry </w:t>
      </w:r>
      <w:r w:rsidR="004967C3" w:rsidRPr="00BD0168">
        <w:t xml:space="preserve">enabling a </w:t>
      </w:r>
      <w:r w:rsidRPr="00BD0168">
        <w:t xml:space="preserve">new acid-containing CO-RM </w:t>
      </w:r>
      <w:r w:rsidRPr="00BD0168">
        <w:rPr>
          <w:b/>
        </w:rPr>
        <w:t>4</w:t>
      </w:r>
      <w:r w:rsidRPr="00BD0168">
        <w:t xml:space="preserve"> and biotin-bioconugate-CO-RM (</w:t>
      </w:r>
      <w:r w:rsidR="0035423E" w:rsidRPr="00BD0168">
        <w:t>Biotin</w:t>
      </w:r>
      <w:r w:rsidRPr="00BD0168">
        <w:t xml:space="preserve">CORM </w:t>
      </w:r>
      <w:r w:rsidRPr="00BD0168">
        <w:rPr>
          <w:b/>
        </w:rPr>
        <w:t>5</w:t>
      </w:r>
      <w:r w:rsidRPr="00BD0168">
        <w:t>)</w:t>
      </w:r>
      <w:r w:rsidR="004967C3" w:rsidRPr="00BD0168">
        <w:t xml:space="preserve"> to be prepared</w:t>
      </w:r>
      <w:r w:rsidRPr="00BD0168">
        <w:t>.</w:t>
      </w:r>
      <w:r w:rsidR="00207C95" w:rsidRPr="00BD0168">
        <w:t xml:space="preserve"> CO-RM</w:t>
      </w:r>
      <w:r w:rsidRPr="00BD0168">
        <w:t xml:space="preserve"> </w:t>
      </w:r>
      <w:r w:rsidRPr="00BD0168">
        <w:rPr>
          <w:b/>
        </w:rPr>
        <w:t>4</w:t>
      </w:r>
      <w:r w:rsidRPr="00BD0168">
        <w:t xml:space="preserve"> showed significantly improved solubility and </w:t>
      </w:r>
      <w:r w:rsidR="0035423E" w:rsidRPr="00BD0168">
        <w:t>BiotinCORM</w:t>
      </w:r>
      <w:r w:rsidRPr="00BD0168">
        <w:t xml:space="preserve"> </w:t>
      </w:r>
      <w:r w:rsidRPr="00BD0168">
        <w:rPr>
          <w:b/>
        </w:rPr>
        <w:t>5</w:t>
      </w:r>
      <w:r w:rsidRPr="00BD0168">
        <w:t xml:space="preserve"> acts as a photo-CO-RM. We have </w:t>
      </w:r>
      <w:r w:rsidR="004967C3" w:rsidRPr="00BD0168">
        <w:t xml:space="preserve">found </w:t>
      </w:r>
      <w:r w:rsidRPr="00BD0168">
        <w:t xml:space="preserve">that </w:t>
      </w:r>
      <w:r w:rsidR="004967C3" w:rsidRPr="00BD0168">
        <w:t xml:space="preserve">an </w:t>
      </w:r>
      <w:r w:rsidRPr="00BD0168">
        <w:t xml:space="preserve">avidin-CORM adduct </w:t>
      </w:r>
      <w:r w:rsidR="004967C3" w:rsidRPr="00BD0168">
        <w:t xml:space="preserve">of </w:t>
      </w:r>
      <w:r w:rsidR="004967C3" w:rsidRPr="00BD0168">
        <w:rPr>
          <w:b/>
        </w:rPr>
        <w:t xml:space="preserve">5 </w:t>
      </w:r>
      <w:r w:rsidRPr="00BD0168">
        <w:t xml:space="preserve">is a CO-releasing protein, </w:t>
      </w:r>
      <w:r w:rsidR="00207C95" w:rsidRPr="00BD0168">
        <w:t xml:space="preserve">releasing CO on irradiation with light (400 nm). </w:t>
      </w:r>
      <w:r w:rsidR="004967C3" w:rsidRPr="00BD0168">
        <w:t xml:space="preserve">The </w:t>
      </w:r>
      <w:r w:rsidRPr="00BD0168">
        <w:t>avidin</w:t>
      </w:r>
      <w:r w:rsidR="0035423E" w:rsidRPr="00BD0168">
        <w:t>-biotinCORM adduct</w:t>
      </w:r>
      <w:r w:rsidRPr="00BD0168">
        <w:t xml:space="preserve"> </w:t>
      </w:r>
      <w:r w:rsidR="004967C3" w:rsidRPr="00BD0168">
        <w:t xml:space="preserve">of </w:t>
      </w:r>
      <w:r w:rsidR="004967C3" w:rsidRPr="00BD0168">
        <w:rPr>
          <w:b/>
        </w:rPr>
        <w:t xml:space="preserve">5 </w:t>
      </w:r>
      <w:r w:rsidR="0035423E" w:rsidRPr="00BD0168">
        <w:t xml:space="preserve">was found to have </w:t>
      </w:r>
      <w:r w:rsidRPr="00BD0168">
        <w:t xml:space="preserve">a binding </w:t>
      </w:r>
      <w:r w:rsidR="005352E8" w:rsidRPr="00BD0168">
        <w:t xml:space="preserve">energy </w:t>
      </w:r>
      <w:r w:rsidRPr="00BD0168">
        <w:t>of 10 k</w:t>
      </w:r>
      <w:r w:rsidR="00D5145E" w:rsidRPr="00BD0168">
        <w:t>cal</w:t>
      </w:r>
      <w:r w:rsidRPr="00BD0168">
        <w:t xml:space="preserve"> mol</w:t>
      </w:r>
      <w:r w:rsidRPr="00BD0168">
        <w:rPr>
          <w:vertAlign w:val="superscript"/>
        </w:rPr>
        <w:t>−1</w:t>
      </w:r>
      <w:r w:rsidRPr="00BD0168">
        <w:t>.</w:t>
      </w:r>
    </w:p>
    <w:p w14:paraId="37F86275" w14:textId="77777777" w:rsidR="009559F4" w:rsidRPr="00BD0168" w:rsidRDefault="009559F4" w:rsidP="00BD0168">
      <w:pPr>
        <w:pStyle w:val="RSCB01ARTAbstract"/>
      </w:pPr>
    </w:p>
    <w:p w14:paraId="4EE5EB1C" w14:textId="77777777" w:rsidR="009559F4" w:rsidRPr="00BD0168" w:rsidRDefault="009559F4" w:rsidP="00BD0168">
      <w:pPr>
        <w:pStyle w:val="RSCB01ARTAbstract"/>
        <w:sectPr w:rsidR="009559F4" w:rsidRPr="00BD0168"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p>
    <w:p w14:paraId="65796B62" w14:textId="77777777" w:rsidR="00FA2DA2" w:rsidRPr="00BD0168" w:rsidRDefault="009559F4" w:rsidP="00BD0168">
      <w:pPr>
        <w:pStyle w:val="RSCB04AHeadingSection"/>
      </w:pPr>
      <w:r w:rsidRPr="00BD0168">
        <w:t>Introduction</w:t>
      </w:r>
    </w:p>
    <w:p w14:paraId="26304CB8" w14:textId="79758C78" w:rsidR="007715C5" w:rsidRPr="00BD0168" w:rsidRDefault="007715C5" w:rsidP="00BD0168">
      <w:pPr>
        <w:pStyle w:val="RSCB02ArticleText"/>
      </w:pPr>
      <w:r w:rsidRPr="00BD0168">
        <w:t xml:space="preserve">In the past 20 years, the importance of carbon monoxide (CO) within biological systems has been revealed by a plethora of biological and chemical research by many </w:t>
      </w:r>
      <w:r w:rsidR="00EA44E7" w:rsidRPr="00BD0168">
        <w:t>research teams</w:t>
      </w:r>
      <w:r w:rsidRPr="00BD0168">
        <w:t xml:space="preserve">. The mechanism by which </w:t>
      </w:r>
      <w:r w:rsidR="009975E4" w:rsidRPr="00BD0168">
        <w:t>CO</w:t>
      </w:r>
      <w:r w:rsidRPr="00BD0168">
        <w:t xml:space="preserve"> is involved in essential biological processes</w:t>
      </w:r>
      <w:r w:rsidR="009975E4" w:rsidRPr="00BD0168">
        <w:t>,</w:t>
      </w:r>
      <w:r w:rsidRPr="00BD0168">
        <w:t xml:space="preserve"> as a signalling molecule</w:t>
      </w:r>
      <w:r w:rsidR="009975E4" w:rsidRPr="00BD0168">
        <w:t>,</w:t>
      </w:r>
      <w:r w:rsidRPr="00BD0168">
        <w:t xml:space="preserve"> is becoming </w:t>
      </w:r>
      <w:r w:rsidR="009975E4" w:rsidRPr="00BD0168">
        <w:t xml:space="preserve">better </w:t>
      </w:r>
      <w:r w:rsidRPr="00BD0168">
        <w:t>understood.</w:t>
      </w:r>
      <w:r w:rsidRPr="00BD0168">
        <w:fldChar w:fldCharType="begin">
          <w:fldData xml:space="preserve">PEVuZE5vdGU+PENpdGU+PEF1dGhvcj5Lb3pha293c2thPC9BdXRob3I+PFllYXI+MjAxMjwvWWVh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</w:fldData>
        </w:fldChar>
      </w:r>
      <w:r w:rsidR="00DA595C" w:rsidRPr="00BD0168">
        <w:instrText xml:space="preserve"> ADDIN EN.CITE </w:instrText>
      </w:r>
      <w:r w:rsidR="00DA595C" w:rsidRPr="00BD0168">
        <w:fldChar w:fldCharType="begin">
          <w:fldData xml:space="preserve">PEVuZE5vdGU+PENpdGU+PEF1dGhvcj5Lb3pha293c2thPC9BdXRob3I+PFllYXI+MjAxMjwvWWVh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</w:fldData>
        </w:fldChar>
      </w:r>
      <w:r w:rsidR="00DA595C" w:rsidRPr="00BD0168">
        <w:instrText xml:space="preserve"> ADDIN EN.CITE.DATA </w:instrText>
      </w:r>
      <w:r w:rsidR="00DA595C" w:rsidRPr="00BD0168">
        <w:fldChar w:fldCharType="end"/>
      </w:r>
      <w:r w:rsidRPr="00BD0168">
        <w:fldChar w:fldCharType="separate"/>
      </w:r>
      <w:r w:rsidRPr="00BD0168">
        <w:rPr>
          <w:noProof/>
          <w:vertAlign w:val="superscript"/>
        </w:rPr>
        <w:t>1-8</w:t>
      </w:r>
      <w:r w:rsidRPr="00BD0168">
        <w:fldChar w:fldCharType="end"/>
      </w:r>
      <w:r w:rsidRPr="00BD0168">
        <w:t xml:space="preserve"> CO has a strong influence on many processes including: immune response, vasodilation, thrombosis control, metabolism and many more. This has led to researchers exploiting these mechanisms and </w:t>
      </w:r>
      <w:r w:rsidR="00F1349C" w:rsidRPr="00BD0168">
        <w:t>investigating</w:t>
      </w:r>
      <w:r w:rsidRPr="00BD0168">
        <w:t xml:space="preserve"> </w:t>
      </w:r>
      <w:r w:rsidR="009975E4" w:rsidRPr="00BD0168">
        <w:t xml:space="preserve">CO </w:t>
      </w:r>
      <w:r w:rsidRPr="00BD0168">
        <w:t>as a drug molecule.</w:t>
      </w:r>
      <w:r w:rsidRPr="00BD0168">
        <w:fldChar w:fldCharType="begin">
          <w:fldData xml:space="preserve">PEVuZE5vdGU+PENpdGU+PEF1dGhvcj5XYXJkPC9BdXRob3I+PFllYXI+MjAxNzwvWWVhcj48UmVj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</w:fldData>
        </w:fldChar>
      </w:r>
      <w:r w:rsidR="00BB0BD7" w:rsidRPr="00BD0168">
        <w:instrText xml:space="preserve"> ADDIN EN.CITE </w:instrText>
      </w:r>
      <w:r w:rsidR="00BB0BD7" w:rsidRPr="00BD0168">
        <w:fldChar w:fldCharType="begin">
          <w:fldData xml:space="preserve">PEVuZE5vdGU+PENpdGU+PEF1dGhvcj5XYXJkPC9BdXRob3I+PFllYXI+MjAxNzwvWWVhcj48UmVj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</w:fldData>
        </w:fldChar>
      </w:r>
      <w:r w:rsidR="00BB0BD7" w:rsidRPr="00BD0168">
        <w:instrText xml:space="preserve"> ADDIN EN.CITE.DATA </w:instrText>
      </w:r>
      <w:r w:rsidR="00BB0BD7" w:rsidRPr="00BD0168">
        <w:fldChar w:fldCharType="end"/>
      </w:r>
      <w:r w:rsidRPr="00BD0168">
        <w:fldChar w:fldCharType="separate"/>
      </w:r>
      <w:r w:rsidRPr="00BD0168">
        <w:rPr>
          <w:noProof/>
          <w:vertAlign w:val="superscript"/>
        </w:rPr>
        <w:t>9-13</w:t>
      </w:r>
      <w:r w:rsidRPr="00BD0168">
        <w:fldChar w:fldCharType="end"/>
      </w:r>
      <w:r w:rsidRPr="00BD0168">
        <w:t xml:space="preserve"> Unfortunately </w:t>
      </w:r>
      <w:r w:rsidR="009975E4" w:rsidRPr="00BD0168">
        <w:t xml:space="preserve">CO </w:t>
      </w:r>
      <w:r w:rsidRPr="00BD0168">
        <w:t>delivery</w:t>
      </w:r>
      <w:r w:rsidR="009975E4" w:rsidRPr="00BD0168">
        <w:t>,</w:t>
      </w:r>
      <w:r w:rsidRPr="00BD0168">
        <w:t xml:space="preserve"> as a gas</w:t>
      </w:r>
      <w:r w:rsidR="009975E4" w:rsidRPr="00BD0168">
        <w:t>,</w:t>
      </w:r>
      <w:r w:rsidRPr="00BD0168">
        <w:t xml:space="preserve"> can be problematic and delivering in this way does not always give the same result as naturally</w:t>
      </w:r>
      <w:r w:rsidR="009975E4" w:rsidRPr="00BD0168">
        <w:t>-</w:t>
      </w:r>
      <w:r w:rsidRPr="00BD0168">
        <w:t>derived CO, which is selectively released and controlled in tissues (by HO-1/HO-2).</w:t>
      </w:r>
      <w:r w:rsidRPr="00BD0168">
        <w:fldChar w:fldCharType="begin"/>
      </w:r>
      <w:r w:rsidRPr="00BD0168">
        <w:instrText xml:space="preserve"> ADDIN EN.CITE &lt;EndNote&gt;&lt;Cite&gt;&lt;Author&gt;Motterlini&lt;/Author&gt;&lt;Year&gt;2010&lt;/Year&gt;&lt;RecNum&gt;820&lt;/RecNum&gt;&lt;DisplayText&gt;&lt;style face="superscript"&gt;14&lt;/style&gt;&lt;/DisplayText&gt;&lt;record&gt;&lt;rec-number&gt;820&lt;/rec-number&gt;&lt;foreign-keys&gt;&lt;key app="EN" db-id="ddrate0r3sszxnev5eapw5a6r9xvz20r0pv5" timestamp="1315063886"&gt;820&lt;/key&gt;&lt;/foreign-keys&gt;&lt;ref-type name="Journal Article"&gt;17&lt;/ref-type&gt;&lt;contributors&gt;&lt;authors&gt;&lt;author&gt;Motterlini, R.&lt;/author&gt;&lt;author&gt;Otterbein, L. E.&lt;/author&gt;&lt;/authors&gt;&lt;/contributors&gt;&lt;auth-address&gt;Drug Discovery and Development, Italian Institute of Technology, Via Morego 30, Genoa, Italy.&lt;/auth-address&gt;&lt;titles&gt;&lt;title&gt;The therapeutic potential of carbon monoxide&lt;/title&gt;&lt;secondary-title&gt;Nature reviews. Drug discovery&lt;/secondary-title&gt;&lt;alt-title&gt;Nat Rev Drug Discov&lt;/alt-title&gt;&lt;/titles&gt;&lt;periodical&gt;&lt;full-title&gt;Nature reviews. Drug discovery&lt;/full-title&gt;&lt;abbr-1&gt;Nat. Rev. Drug. Discov.&lt;/abbr-1&gt;&lt;/periodical&gt;&lt;pages&gt;728-43&lt;/pages&gt;&lt;volume&gt;9&lt;/volume&gt;&lt;number&gt;9&lt;/number&gt;&lt;edition&gt;2010/09/03&lt;/edition&gt;&lt;keywords&gt;&lt;keyword&gt;Animals&lt;/keyword&gt;&lt;keyword&gt;Carbon Monoxide/metabolism/pharmacology/*therapeutic use&lt;/keyword&gt;&lt;keyword&gt;Cardiovascular Diseases/*drug therapy/physiopathology&lt;/keyword&gt;&lt;keyword&gt;Homeostasis&lt;/keyword&gt;&lt;keyword&gt;Humans&lt;/keyword&gt;&lt;keyword&gt;Inflammation/*drug therapy/physiopathology&lt;/keyword&gt;&lt;keyword&gt;Organ Transplantation/methods&lt;/keyword&gt;&lt;keyword&gt;Signal Transduction&lt;/keyword&gt;&lt;/keywords&gt;&lt;dates&gt;&lt;year&gt;2010&lt;/year&gt;&lt;pub-dates&gt;&lt;date&gt;Sep&lt;/date&gt;&lt;/pub-dates&gt;&lt;/dates&gt;&lt;isbn&gt;1474-1784 (Electronic)&amp;#xD;1474-1776 (Linking)&lt;/isbn&gt;&lt;accession-num&gt;20811383&lt;/accession-num&gt;&lt;work-type&gt;Research Support, N.I.H., Extramural&amp;#xD;Research Support, U.S. Gov&amp;apos;t, Non-P.H.S.&amp;#xD;Review&lt;/work-type&gt;&lt;urls&gt;&lt;related-urls&gt;&lt;url&gt;http://www.ncbi.nlm.nih.gov/pubmed/20811383&lt;/url&gt;&lt;/related-urls&gt;&lt;/urls&gt;&lt;electronic-resource-num&gt;10.1038/nrd3228&lt;/electronic-resource-num&gt;&lt;language&gt;eng&lt;/language&gt;&lt;/record&gt;&lt;/Cite&gt;&lt;/EndNote&gt;</w:instrText>
      </w:r>
      <w:r w:rsidRPr="00BD0168">
        <w:fldChar w:fldCharType="separate"/>
      </w:r>
      <w:r w:rsidRPr="00BD0168">
        <w:rPr>
          <w:noProof/>
          <w:vertAlign w:val="superscript"/>
        </w:rPr>
        <w:t>14</w:t>
      </w:r>
      <w:r w:rsidRPr="00BD0168">
        <w:fldChar w:fldCharType="end"/>
      </w:r>
    </w:p>
    <w:p w14:paraId="25FBF102" w14:textId="21A8935A" w:rsidR="007715C5" w:rsidRPr="00BD0168" w:rsidRDefault="007715C5" w:rsidP="00BD0168">
      <w:pPr>
        <w:pStyle w:val="RSCB02ArticleText"/>
        <w:ind w:firstLine="284"/>
      </w:pPr>
      <w:r w:rsidRPr="00BD0168">
        <w:t>Previous research led to the development of carbon monoxide-releasing molecules (CO-RMs).</w:t>
      </w:r>
      <w:r w:rsidRPr="00BD0168">
        <w:fldChar w:fldCharType="begin">
          <w:fldData xml:space="preserve">PEVuZE5vdGU+PENpdGU+PEF1dGhvcj5DaGFrcmFib3J0eTwvQXV0aG9yPjxZZWFyPjIwMTQ8L1ll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==
</w:fldData>
        </w:fldChar>
      </w:r>
      <w:r w:rsidR="00DA595C" w:rsidRPr="00BD0168">
        <w:instrText xml:space="preserve"> ADDIN EN.CITE </w:instrText>
      </w:r>
      <w:r w:rsidR="00DA595C" w:rsidRPr="00BD0168">
        <w:fldChar w:fldCharType="begin">
          <w:fldData xml:space="preserve">PEVuZE5vdGU+PENpdGU+PEF1dGhvcj5DaGFrcmFib3J0eTwvQXV0aG9yPjxZZWFyPjIwMTQ8L1ll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==
</w:fldData>
        </w:fldChar>
      </w:r>
      <w:r w:rsidR="00DA595C" w:rsidRPr="00BD0168">
        <w:instrText xml:space="preserve"> ADDIN EN.CITE.DATA </w:instrText>
      </w:r>
      <w:r w:rsidR="00DA595C" w:rsidRPr="00BD0168">
        <w:fldChar w:fldCharType="end"/>
      </w:r>
      <w:r w:rsidRPr="00BD0168">
        <w:fldChar w:fldCharType="separate"/>
      </w:r>
      <w:r w:rsidR="00F1349C" w:rsidRPr="00BD0168">
        <w:rPr>
          <w:noProof/>
          <w:vertAlign w:val="superscript"/>
        </w:rPr>
        <w:t>15-20</w:t>
      </w:r>
      <w:r w:rsidRPr="00BD0168">
        <w:fldChar w:fldCharType="end"/>
      </w:r>
      <w:r w:rsidRPr="00BD0168">
        <w:t xml:space="preserve"> These molecules typically contain a metal </w:t>
      </w:r>
      <w:r w:rsidR="009317C2" w:rsidRPr="00BD0168">
        <w:t>centre</w:t>
      </w:r>
      <w:r w:rsidR="003A1292" w:rsidRPr="00BD0168">
        <w:t xml:space="preserve"> with CO </w:t>
      </w:r>
      <w:proofErr w:type="gramStart"/>
      <w:r w:rsidR="003A1292" w:rsidRPr="00BD0168">
        <w:t>ligands.</w:t>
      </w:r>
      <w:r w:rsidRPr="00BD0168">
        <w:t>.</w:t>
      </w:r>
      <w:proofErr w:type="gramEnd"/>
      <w:r w:rsidRPr="00BD0168">
        <w:t xml:space="preserve"> </w:t>
      </w:r>
      <w:r w:rsidR="00D5145E" w:rsidRPr="00BD0168">
        <w:t xml:space="preserve">The metal centre provides the </w:t>
      </w:r>
      <w:r w:rsidRPr="00BD0168">
        <w:t>means</w:t>
      </w:r>
      <w:r w:rsidR="00D5145E" w:rsidRPr="00BD0168">
        <w:t xml:space="preserve"> to functionalise with additional ligands</w:t>
      </w:r>
      <w:r w:rsidR="006E2BC1" w:rsidRPr="00BD0168">
        <w:t xml:space="preserve"> </w:t>
      </w:r>
      <w:r w:rsidRPr="00BD0168">
        <w:t>to improve stability, solubility and CO release rates</w:t>
      </w:r>
      <w:r w:rsidR="00D5145E" w:rsidRPr="00BD0168">
        <w:t>.</w:t>
      </w:r>
      <w:r w:rsidRPr="00BD0168">
        <w:t xml:space="preserve"> </w:t>
      </w:r>
      <w:r w:rsidR="00D5145E" w:rsidRPr="00BD0168">
        <w:t>D</w:t>
      </w:r>
      <w:r w:rsidRPr="00BD0168">
        <w:t xml:space="preserve">epending on the ligand used </w:t>
      </w:r>
      <w:r w:rsidR="003A1292" w:rsidRPr="00BD0168">
        <w:t xml:space="preserve">varying </w:t>
      </w:r>
      <w:r w:rsidRPr="00BD0168">
        <w:t>modes of CO release can be achieved.</w:t>
      </w:r>
    </w:p>
    <w:p w14:paraId="4D599C1D" w14:textId="0B94E9EF" w:rsidR="007715C5" w:rsidRPr="00BD0168" w:rsidRDefault="007715C5" w:rsidP="00BD0168">
      <w:pPr>
        <w:pStyle w:val="RSCB02ArticleText"/>
        <w:ind w:firstLine="284"/>
      </w:pPr>
      <w:r w:rsidRPr="00BD0168">
        <w:t xml:space="preserve">Release of CO from CO-RMs can be achieved by irradiation using light, and it has been shown that exquisite control over </w:t>
      </w:r>
      <w:r w:rsidRPr="00BD0168">
        <w:t>the amount of CO released can be achieved.</w:t>
      </w:r>
      <w:r w:rsidR="00691A39" w:rsidRPr="00BD0168">
        <w:rPr>
          <w:noProof/>
          <w:lang w:eastAsia="en-GB"/>
        </w:rPr>
        <w:fldChar w:fldCharType="begin"/>
      </w:r>
      <w:r w:rsidR="00691A39" w:rsidRPr="00BD0168">
        <w:rPr>
          <w:noProof/>
          <w:lang w:eastAsia="en-GB"/>
        </w:rPr>
        <w:instrText xml:space="preserve"> ADDIN EN.CITE &lt;EndNote&gt;&lt;Cite&gt;&lt;Author&gt;Ward&lt;/Author&gt;&lt;Year&gt;2012&lt;/Year&gt;&lt;RecNum&gt;3316&lt;/RecNum&gt;&lt;DisplayText&gt;&lt;style face="superscript"&gt;12&lt;/style&gt;&lt;/DisplayText&gt;&lt;record&gt;&lt;rec-number&gt;3316&lt;/rec-number&gt;&lt;foreign-keys&gt;&lt;key app="EN" db-id="ddrate0r3sszxnev5eapw5a6r9xvz20r0pv5" timestamp="1348138267"&gt;3316&lt;/key&gt;&lt;/foreign-keys&gt;&lt;ref-type name="Journal Article"&gt;17&lt;/ref-type&gt;&lt;contributors&gt;&lt;authors&gt;&lt;author&gt;Ward, J. S.&lt;/author&gt;&lt;author&gt;Lynam, J. M.&lt;/author&gt;&lt;author&gt;Moir, J. W. B.&lt;/author&gt;&lt;author&gt;Sanin, D. E.&lt;/author&gt;&lt;author&gt;Mountford, A. P.&lt;/author&gt;&lt;author&gt;Fairlamb, I. J. S.&lt;/author&gt;&lt;/authors&gt;&lt;/contributors&gt;&lt;auth-address&gt;Lynam, JM&amp;#xD;Univ York, Dept Chem, York YO10 5DD, N Yorkshire, England&amp;#xD;Univ York, Dept Chem, York YO10 5DD, N Yorkshire, England&amp;#xD;Univ York, Dept Chem, York YO10 5DD, N Yorkshire, England&amp;#xD;Univ York, Dept Biol, Ctr Immunol &amp;amp; Infect, York YO10 5DD, N Yorkshire, England&lt;/auth-address&gt;&lt;titles&gt;&lt;title&gt;A therapeutically viable photo-activated manganese-based CO-releasing molecule (photo-CO-RM)&lt;/title&gt;&lt;secondary-title&gt;Dalton transactions&lt;/secondary-title&gt;&lt;alt-title&gt;Dalton T&lt;/alt-title&gt;&lt;/titles&gt;&lt;periodical&gt;&lt;full-title&gt;Dalton transactions&lt;/full-title&gt;&lt;abbr-1&gt;Dalton Trans.&lt;/abbr-1&gt;&lt;/periodical&gt;&lt;pages&gt;10514-10517&lt;/pages&gt;&lt;volume&gt;41&lt;/volume&gt;&lt;number&gt;35&lt;/number&gt;&lt;keywords&gt;&lt;keyword&gt;carbon-monoxide&lt;/keyword&gt;&lt;keyword&gt;complexes&lt;/keyword&gt;&lt;keyword&gt;cytotoxicity&lt;/keyword&gt;&lt;/keywords&gt;&lt;dates&gt;&lt;year&gt;2012&lt;/year&gt;&lt;/dates&gt;&lt;isbn&gt;1477-9226&lt;/isbn&gt;&lt;accession-num&gt;ISI:000307592600004&lt;/accession-num&gt;&lt;urls&gt;&lt;related-urls&gt;&lt;url&gt;&amp;lt;Go to ISI&amp;gt;://000307592600004&lt;/url&gt;&lt;/related-urls&gt;&lt;/urls&gt;&lt;electronic-resource-num&gt;Doi 10.1039/C2dt31588b&lt;/electronic-resource-num&gt;&lt;language&gt;English&lt;/language&gt;&lt;/record&gt;&lt;/Cite&gt;&lt;/EndNote&gt;</w:instrText>
      </w:r>
      <w:r w:rsidR="00691A39" w:rsidRPr="00BD0168">
        <w:rPr>
          <w:noProof/>
          <w:lang w:eastAsia="en-GB"/>
        </w:rPr>
        <w:fldChar w:fldCharType="separate"/>
      </w:r>
      <w:r w:rsidR="00691A39" w:rsidRPr="00BD0168">
        <w:rPr>
          <w:noProof/>
          <w:vertAlign w:val="superscript"/>
          <w:lang w:eastAsia="en-GB"/>
        </w:rPr>
        <w:t>12</w:t>
      </w:r>
      <w:r w:rsidR="00691A39" w:rsidRPr="00BD0168">
        <w:rPr>
          <w:noProof/>
          <w:lang w:eastAsia="en-GB"/>
        </w:rPr>
        <w:fldChar w:fldCharType="end"/>
      </w:r>
      <w:r w:rsidRPr="00BD0168">
        <w:t xml:space="preserve"> Photo-CO-RMs do not (typically) release CO in the dark. Trypto-CORM developed by Fairlamb and co-workers is an efficient photo-CO-RM, however the stability brings about highly desirable properties in biological examination</w:t>
      </w:r>
      <w:r w:rsidR="00364EDB" w:rsidRPr="00BD0168">
        <w:t>s</w:t>
      </w:r>
      <w:r w:rsidRPr="00BD0168">
        <w:t>.</w:t>
      </w:r>
      <w:r w:rsidRPr="00BD0168">
        <w:fldChar w:fldCharType="begin">
          <w:fldData xml:space="preserve">PEVuZE5vdGU+PENpdGU+PEF1dGhvcj5XYXJkPC9BdXRob3I+PFllYXI+MjAxNDwvWWVhcj48UmVj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</w:fldData>
        </w:fldChar>
      </w:r>
      <w:r w:rsidR="00BB0BD7" w:rsidRPr="00BD0168">
        <w:instrText xml:space="preserve"> ADDIN EN.CITE </w:instrText>
      </w:r>
      <w:r w:rsidR="00BB0BD7" w:rsidRPr="00BD0168">
        <w:fldChar w:fldCharType="begin">
          <w:fldData xml:space="preserve">PEVuZE5vdGU+PENpdGU+PEF1dGhvcj5XYXJkPC9BdXRob3I+PFllYXI+MjAxNDwvWWVhcj48UmVj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</w:fldData>
        </w:fldChar>
      </w:r>
      <w:r w:rsidR="00BB0BD7" w:rsidRPr="00BD0168">
        <w:instrText xml:space="preserve"> ADDIN EN.CITE.DATA </w:instrText>
      </w:r>
      <w:r w:rsidR="00BB0BD7" w:rsidRPr="00BD0168">
        <w:fldChar w:fldCharType="end"/>
      </w:r>
      <w:r w:rsidRPr="00BD0168">
        <w:fldChar w:fldCharType="separate"/>
      </w:r>
      <w:r w:rsidRPr="00BD0168">
        <w:rPr>
          <w:noProof/>
          <w:vertAlign w:val="superscript"/>
        </w:rPr>
        <w:t>9, 11</w:t>
      </w:r>
      <w:r w:rsidRPr="00BD0168">
        <w:fldChar w:fldCharType="end"/>
      </w:r>
      <w:r w:rsidRPr="00BD0168">
        <w:t xml:space="preserve"> Trypto-CORM was shown not to release CO in the dark, and in the presence of myoglobin. However in the presence of Leg-</w:t>
      </w:r>
      <w:proofErr w:type="spellStart"/>
      <w:r w:rsidRPr="00BD0168">
        <w:t>hemoglobin</w:t>
      </w:r>
      <w:proofErr w:type="spellEnd"/>
      <w:r w:rsidRPr="00BD0168">
        <w:t xml:space="preserve"> (Leg-Hb), CO could be scavenged from the molecule thermally and could reverse the potent anti-bacterial action.</w:t>
      </w:r>
      <w:r w:rsidRPr="00BD0168">
        <w:fldChar w:fldCharType="begin">
          <w:fldData xml:space="preserve">PEVuZE5vdGU+PENpdGU+PEF1dGhvcj5XYXJkPC9BdXRob3I+PFllYXI+MjAxNDwvWWVhcj48UmVj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=
</w:fldData>
        </w:fldChar>
      </w:r>
      <w:r w:rsidR="00BB0BD7" w:rsidRPr="00BD0168">
        <w:instrText xml:space="preserve"> ADDIN EN.CITE </w:instrText>
      </w:r>
      <w:r w:rsidR="00BB0BD7" w:rsidRPr="00BD0168">
        <w:fldChar w:fldCharType="begin">
          <w:fldData xml:space="preserve">PEVuZE5vdGU+PENpdGU+PEF1dGhvcj5XYXJkPC9BdXRob3I+PFllYXI+MjAxNDwvWWVhcj48UmVj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=
</w:fldData>
        </w:fldChar>
      </w:r>
      <w:r w:rsidR="00BB0BD7" w:rsidRPr="00BD0168">
        <w:instrText xml:space="preserve"> ADDIN EN.CITE.DATA </w:instrText>
      </w:r>
      <w:r w:rsidR="00BB0BD7" w:rsidRPr="00BD0168">
        <w:fldChar w:fldCharType="end"/>
      </w:r>
      <w:r w:rsidRPr="00BD0168">
        <w:fldChar w:fldCharType="separate"/>
      </w:r>
      <w:r w:rsidR="00691A39" w:rsidRPr="00BD0168">
        <w:rPr>
          <w:noProof/>
          <w:vertAlign w:val="superscript"/>
        </w:rPr>
        <w:t>9, 21</w:t>
      </w:r>
      <w:r w:rsidRPr="00BD0168">
        <w:fldChar w:fldCharType="end"/>
      </w:r>
      <w:r w:rsidRPr="00BD0168">
        <w:t xml:space="preserve"> </w:t>
      </w:r>
      <w:r w:rsidR="00F1349C" w:rsidRPr="00BD0168">
        <w:t>Other CO-RMs have also been shown to exhibit anti-microbial properties</w:t>
      </w:r>
      <w:r w:rsidR="00F1349C" w:rsidRPr="00BD0168">
        <w:fldChar w:fldCharType="begin">
          <w:fldData xml:space="preserve">PEVuZE5vdGU+PENpdGU+PEF1dGhvcj5GbGFuYWdhbjwvQXV0aG9yPjxZZWFyPjIwMTg8L1llYXI+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</w:fldData>
        </w:fldChar>
      </w:r>
      <w:r w:rsidR="00691A39" w:rsidRPr="00BD0168">
        <w:instrText xml:space="preserve"> ADDIN EN.CITE </w:instrText>
      </w:r>
      <w:r w:rsidR="00691A39" w:rsidRPr="00BD0168">
        <w:fldChar w:fldCharType="begin">
          <w:fldData xml:space="preserve">PEVuZE5vdGU+PENpdGU+PEF1dGhvcj5GbGFuYWdhbjwvQXV0aG9yPjxZZWFyPjIwMTg8L1llYXI+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</w:fldData>
        </w:fldChar>
      </w:r>
      <w:r w:rsidR="00691A39" w:rsidRPr="00BD0168">
        <w:instrText xml:space="preserve"> ADDIN EN.CITE.DATA </w:instrText>
      </w:r>
      <w:r w:rsidR="00691A39" w:rsidRPr="00BD0168">
        <w:fldChar w:fldCharType="end"/>
      </w:r>
      <w:r w:rsidR="00F1349C" w:rsidRPr="00BD0168">
        <w:fldChar w:fldCharType="separate"/>
      </w:r>
      <w:r w:rsidR="00691A39" w:rsidRPr="00BD0168">
        <w:rPr>
          <w:noProof/>
          <w:vertAlign w:val="superscript"/>
        </w:rPr>
        <w:t>20, 22-24</w:t>
      </w:r>
      <w:r w:rsidR="00F1349C" w:rsidRPr="00BD0168">
        <w:fldChar w:fldCharType="end"/>
      </w:r>
      <w:r w:rsidR="002C5D2C" w:rsidRPr="00BD0168">
        <w:t>,</w:t>
      </w:r>
      <w:r w:rsidR="00207C95" w:rsidRPr="00BD0168">
        <w:t xml:space="preserve"> establishing CO-RMs as a</w:t>
      </w:r>
      <w:r w:rsidR="00F1349C" w:rsidRPr="00BD0168">
        <w:t xml:space="preserve"> vital </w:t>
      </w:r>
      <w:r w:rsidR="00207C95" w:rsidRPr="00BD0168">
        <w:t>part</w:t>
      </w:r>
      <w:r w:rsidR="00F1349C" w:rsidRPr="00BD0168">
        <w:t xml:space="preserve"> of pharmaceutical research.</w:t>
      </w:r>
    </w:p>
    <w:p w14:paraId="01C6DBD5" w14:textId="1E299953" w:rsidR="007715C5" w:rsidRPr="00BD0168" w:rsidRDefault="008307C3" w:rsidP="00BD0168">
      <w:pPr>
        <w:pStyle w:val="RSCB02ArticleText"/>
        <w:ind w:firstLine="284"/>
      </w:pPr>
      <w:r w:rsidRPr="00BD0168">
        <w:t>Drawing on</w:t>
      </w:r>
      <w:r w:rsidR="009975E4" w:rsidRPr="00BD0168">
        <w:t xml:space="preserve"> previous research findings</w:t>
      </w:r>
      <w:r w:rsidR="007715C5" w:rsidRPr="00BD0168">
        <w:t>, the synthesis of new CO-RMs</w:t>
      </w:r>
      <w:r w:rsidR="009975E4" w:rsidRPr="00BD0168">
        <w:t>,</w:t>
      </w:r>
      <w:r w:rsidR="007715C5" w:rsidRPr="00BD0168">
        <w:t xml:space="preserve"> </w:t>
      </w:r>
      <w:r w:rsidR="00207C95" w:rsidRPr="00BD0168">
        <w:t xml:space="preserve">using </w:t>
      </w:r>
      <w:r w:rsidR="007715C5" w:rsidRPr="00BD0168">
        <w:t>[3 + 2] cycloaddition methodology</w:t>
      </w:r>
      <w:r w:rsidR="009975E4" w:rsidRPr="00BD0168">
        <w:t>,</w:t>
      </w:r>
      <w:r w:rsidR="007715C5" w:rsidRPr="00BD0168">
        <w:t xml:space="preserve"> is herein reported. The motivation of this work was to design a CO-RM</w:t>
      </w:r>
      <w:r w:rsidR="00B829ED" w:rsidRPr="00BD0168">
        <w:t xml:space="preserve"> utilising the ‘</w:t>
      </w:r>
      <w:proofErr w:type="gramStart"/>
      <w:r w:rsidR="00B829ED" w:rsidRPr="00BD0168">
        <w:t>Mn(</w:t>
      </w:r>
      <w:proofErr w:type="gramEnd"/>
      <w:r w:rsidR="00B829ED" w:rsidRPr="00BD0168">
        <w:t>CO)</w:t>
      </w:r>
      <w:r w:rsidR="00B829ED" w:rsidRPr="00BD0168">
        <w:rPr>
          <w:vertAlign w:val="subscript"/>
        </w:rPr>
        <w:t>4</w:t>
      </w:r>
      <w:r w:rsidR="00B829ED" w:rsidRPr="00BD0168">
        <w:t>’ unit</w:t>
      </w:r>
      <w:r w:rsidR="007715C5" w:rsidRPr="00BD0168">
        <w:t xml:space="preserve"> that would bind to</w:t>
      </w:r>
      <w:r w:rsidR="000C3637" w:rsidRPr="00BD0168">
        <w:t xml:space="preserve"> a</w:t>
      </w:r>
      <w:r w:rsidR="007715C5" w:rsidRPr="00BD0168">
        <w:t xml:space="preserve"> protein of choice.</w:t>
      </w:r>
      <w:r w:rsidR="00B829ED" w:rsidRPr="00BD0168">
        <w:t xml:space="preserve"> Previous research has sho</w:t>
      </w:r>
      <w:r w:rsidR="003725AF" w:rsidRPr="00BD0168">
        <w:t>wn that other [Mn(CO)3(</w:t>
      </w:r>
      <w:proofErr w:type="spellStart"/>
      <w:r w:rsidR="003725AF" w:rsidRPr="00BD0168">
        <w:t>tpm</w:t>
      </w:r>
      <w:proofErr w:type="spellEnd"/>
      <w:r w:rsidR="003725AF" w:rsidRPr="00BD0168">
        <w:t>)-based CO-RMs derivatives</w:t>
      </w:r>
      <w:r w:rsidR="00B829ED" w:rsidRPr="00BD0168">
        <w:t xml:space="preserve"> can be modified with peptide units to allow binding to a desired target.</w:t>
      </w:r>
      <w:r w:rsidR="009F4D88" w:rsidRPr="00BD0168">
        <w:fldChar w:fldCharType="begin">
          <w:fldData xml:space="preserve">PEVuZE5vdGU+PENpdGU+PEF1dGhvcj5QZmVpZmZlcjwvQXV0aG9yPjxZZWFyPjIwMDk8L1llYXI+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</w:fldData>
        </w:fldChar>
      </w:r>
      <w:r w:rsidR="009F4D88" w:rsidRPr="00BD0168">
        <w:instrText xml:space="preserve"> ADDIN EN.CITE </w:instrText>
      </w:r>
      <w:r w:rsidR="009F4D88" w:rsidRPr="00BD0168">
        <w:fldChar w:fldCharType="begin">
          <w:fldData xml:space="preserve">PEVuZE5vdGU+PENpdGU+PEF1dGhvcj5QZmVpZmZlcjwvQXV0aG9yPjxZZWFyPjIwMDk8L1llYXI+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</w:fldData>
        </w:fldChar>
      </w:r>
      <w:r w:rsidR="009F4D88" w:rsidRPr="00BD0168">
        <w:instrText xml:space="preserve"> ADDIN EN.CITE.DATA </w:instrText>
      </w:r>
      <w:r w:rsidR="009F4D88" w:rsidRPr="00BD0168">
        <w:fldChar w:fldCharType="end"/>
      </w:r>
      <w:r w:rsidR="009F4D88" w:rsidRPr="00BD0168">
        <w:fldChar w:fldCharType="separate"/>
      </w:r>
      <w:r w:rsidR="009F4D88" w:rsidRPr="00BD0168">
        <w:rPr>
          <w:noProof/>
          <w:vertAlign w:val="superscript"/>
        </w:rPr>
        <w:t>25</w:t>
      </w:r>
      <w:r w:rsidR="009F4D88" w:rsidRPr="00BD0168">
        <w:fldChar w:fldCharType="end"/>
      </w:r>
      <w:r w:rsidR="003725AF" w:rsidRPr="00BD0168">
        <w:t xml:space="preserve"> The motivation for the present work was to apply the previous methodology to the Mn(CO)</w:t>
      </w:r>
      <w:r w:rsidR="003725AF" w:rsidRPr="00BD0168">
        <w:rPr>
          <w:vertAlign w:val="subscript"/>
        </w:rPr>
        <w:t>4</w:t>
      </w:r>
      <w:r w:rsidR="003725AF" w:rsidRPr="00BD0168">
        <w:t xml:space="preserve"> unit which is capable of releasing more molecules of CO per molecule of CO-RM compared to the Mn(CO)</w:t>
      </w:r>
      <w:r w:rsidR="003725AF" w:rsidRPr="00BD0168">
        <w:rPr>
          <w:vertAlign w:val="subscript"/>
        </w:rPr>
        <w:t>3</w:t>
      </w:r>
      <w:r w:rsidR="003725AF" w:rsidRPr="00BD0168">
        <w:t xml:space="preserve"> unit.</w:t>
      </w:r>
      <w:r w:rsidR="003725AF" w:rsidRPr="00BD0168">
        <w:rPr>
          <w:noProof/>
          <w:lang w:eastAsia="en-GB"/>
        </w:rPr>
        <w:t xml:space="preserve"> </w:t>
      </w:r>
      <w:r w:rsidR="003725AF" w:rsidRPr="00BD0168">
        <w:rPr>
          <w:noProof/>
          <w:lang w:eastAsia="en-GB"/>
        </w:rPr>
        <w:fldChar w:fldCharType="begin"/>
      </w:r>
      <w:r w:rsidR="003725AF" w:rsidRPr="00BD0168">
        <w:rPr>
          <w:noProof/>
          <w:lang w:eastAsia="en-GB"/>
        </w:rPr>
        <w:instrText xml:space="preserve"> ADDIN EN.CITE &lt;EndNote&gt;&lt;Cite&gt;&lt;Author&gt;Ward&lt;/Author&gt;&lt;Year&gt;2012&lt;/Year&gt;&lt;RecNum&gt;3316&lt;/RecNum&gt;&lt;DisplayText&gt;&lt;style face="superscript"&gt;12&lt;/style&gt;&lt;/DisplayText&gt;&lt;record&gt;&lt;rec-number&gt;3316&lt;/rec-number&gt;&lt;foreign-keys&gt;&lt;key app="EN" db-id="ddrate0r3sszxnev5eapw5a6r9xvz20r0pv5" timestamp="1348138267"&gt;3316&lt;/key&gt;&lt;/foreign-keys&gt;&lt;ref-type name="Journal Article"&gt;17&lt;/ref-type&gt;&lt;contributors&gt;&lt;authors&gt;&lt;author&gt;Ward, J. S.&lt;/author&gt;&lt;author&gt;Lynam, J. M.&lt;/author&gt;&lt;author&gt;Moir, J. W. B.&lt;/author&gt;&lt;author&gt;Sanin, D. E.&lt;/author&gt;&lt;author&gt;Mountford, A. P.&lt;/author&gt;&lt;author&gt;Fairlamb, I. J. S.&lt;/author&gt;&lt;/authors&gt;&lt;/contributors&gt;&lt;auth-address&gt;Lynam, JM&amp;#xD;Univ York, Dept Chem, York YO10 5DD, N Yorkshire, England&amp;#xD;Univ York, Dept Chem, York YO10 5DD, N Yorkshire, England&amp;#xD;Univ York, Dept Chem, York YO10 5DD, N Yorkshire, England&amp;#xD;Univ York, Dept Biol, Ctr Immunol &amp;amp; Infect, York YO10 5DD, N Yorkshire, England&lt;/auth-address&gt;&lt;titles&gt;&lt;title&gt;A therapeutically viable photo-activated manganese-based CO-releasing molecule (photo-CO-RM)&lt;/title&gt;&lt;secondary-title&gt;Dalton transactions&lt;/secondary-title&gt;&lt;alt-title&gt;Dalton T&lt;/alt-title&gt;&lt;/titles&gt;&lt;periodical&gt;&lt;full-title&gt;Dalton transactions&lt;/full-title&gt;&lt;abbr-1&gt;Dalton Trans.&lt;/abbr-1&gt;&lt;/periodical&gt;&lt;pages&gt;10514-10517&lt;/pages&gt;&lt;volume&gt;41&lt;/volume&gt;&lt;number&gt;35&lt;/number&gt;&lt;keywords&gt;&lt;keyword&gt;carbon-monoxide&lt;/keyword&gt;&lt;keyword&gt;complexes&lt;/keyword&gt;&lt;keyword&gt;cytotoxicity&lt;/keyword&gt;&lt;/keywords&gt;&lt;dates&gt;&lt;year&gt;2012&lt;/year&gt;&lt;/dates&gt;&lt;isbn&gt;1477-9226&lt;/isbn&gt;&lt;accession-num&gt;ISI:000307592600004&lt;/accession-num&gt;&lt;urls&gt;&lt;related-urls&gt;&lt;url&gt;&amp;lt;Go to ISI&amp;gt;://000307592600004&lt;/url&gt;&lt;/related-urls&gt;&lt;/urls&gt;&lt;electronic-resource-num&gt;Doi 10.1039/C2dt31588b&lt;/electronic-resource-num&gt;&lt;language&gt;English&lt;/language&gt;&lt;/record&gt;&lt;/Cite&gt;&lt;/EndNote&gt;</w:instrText>
      </w:r>
      <w:r w:rsidR="003725AF" w:rsidRPr="00BD0168">
        <w:rPr>
          <w:noProof/>
          <w:lang w:eastAsia="en-GB"/>
        </w:rPr>
        <w:fldChar w:fldCharType="separate"/>
      </w:r>
      <w:r w:rsidR="003725AF" w:rsidRPr="00BD0168">
        <w:rPr>
          <w:noProof/>
          <w:vertAlign w:val="superscript"/>
          <w:lang w:eastAsia="en-GB"/>
        </w:rPr>
        <w:t>12</w:t>
      </w:r>
      <w:r w:rsidR="003725AF" w:rsidRPr="00BD0168">
        <w:rPr>
          <w:noProof/>
          <w:lang w:eastAsia="en-GB"/>
        </w:rPr>
        <w:fldChar w:fldCharType="end"/>
      </w:r>
      <w:r w:rsidR="003725AF" w:rsidRPr="00BD0168">
        <w:t xml:space="preserve"> Therefore In the present </w:t>
      </w:r>
      <w:proofErr w:type="gramStart"/>
      <w:r w:rsidR="003725AF" w:rsidRPr="00BD0168">
        <w:t xml:space="preserve">work </w:t>
      </w:r>
      <w:r w:rsidR="007715C5" w:rsidRPr="00BD0168">
        <w:t xml:space="preserve"> [</w:t>
      </w:r>
      <w:proofErr w:type="gramEnd"/>
      <w:r w:rsidR="007715C5" w:rsidRPr="00BD0168">
        <w:t xml:space="preserve">3+2] </w:t>
      </w:r>
      <w:r w:rsidR="009975E4" w:rsidRPr="00BD0168">
        <w:t>C</w:t>
      </w:r>
      <w:r w:rsidR="007715C5" w:rsidRPr="00BD0168">
        <w:t xml:space="preserve">ycloaddition chemistry was used to synthesize CO-RMs with increased degrees of functionality. </w:t>
      </w:r>
      <w:r w:rsidR="00D02790" w:rsidRPr="00BD0168">
        <w:t xml:space="preserve">Our target compound </w:t>
      </w:r>
      <w:r w:rsidR="007715C5" w:rsidRPr="00BD0168">
        <w:rPr>
          <w:b/>
        </w:rPr>
        <w:t>5</w:t>
      </w:r>
      <w:r w:rsidR="00D02790" w:rsidRPr="00BD0168">
        <w:t>, also referred to as “</w:t>
      </w:r>
      <w:proofErr w:type="spellStart"/>
      <w:r w:rsidR="00D02790" w:rsidRPr="00BD0168">
        <w:t>biotinCORM</w:t>
      </w:r>
      <w:proofErr w:type="spellEnd"/>
      <w:r w:rsidR="00D02790" w:rsidRPr="00BD0168">
        <w:t>”,</w:t>
      </w:r>
      <w:r w:rsidR="007715C5" w:rsidRPr="00BD0168">
        <w:t xml:space="preserve"> </w:t>
      </w:r>
      <w:r w:rsidR="00D02790" w:rsidRPr="00BD0168">
        <w:t xml:space="preserve">employs a </w:t>
      </w:r>
      <w:r w:rsidR="007715C5" w:rsidRPr="00BD0168">
        <w:t>biotin</w:t>
      </w:r>
      <w:r w:rsidR="00D02790" w:rsidRPr="00BD0168">
        <w:t xml:space="preserve">-linkage to an appropriate photochemically-inducing </w:t>
      </w:r>
      <w:r w:rsidR="007715C5" w:rsidRPr="00BD0168">
        <w:t>CO-RM moiety. This is the first reported CO-RM</w:t>
      </w:r>
      <w:r w:rsidR="002C5D2C" w:rsidRPr="00BD0168">
        <w:t xml:space="preserve"> conjugated with biotin</w:t>
      </w:r>
      <w:r w:rsidR="00D02790" w:rsidRPr="00BD0168">
        <w:t xml:space="preserve">, which </w:t>
      </w:r>
      <w:r w:rsidR="007715C5" w:rsidRPr="00BD0168">
        <w:t xml:space="preserve">shows </w:t>
      </w:r>
      <w:r w:rsidR="00D02790" w:rsidRPr="00BD0168">
        <w:t xml:space="preserve">strong </w:t>
      </w:r>
      <w:r w:rsidR="007715C5" w:rsidRPr="00BD0168">
        <w:t>binding to avidin (</w:t>
      </w:r>
      <w:r w:rsidR="00D02790" w:rsidRPr="00BD0168">
        <w:t xml:space="preserve">at </w:t>
      </w:r>
      <w:r w:rsidR="007715C5" w:rsidRPr="00BD0168">
        <w:t xml:space="preserve">all four binding sites). This </w:t>
      </w:r>
      <w:r w:rsidR="00D02790" w:rsidRPr="00BD0168">
        <w:t xml:space="preserve">research </w:t>
      </w:r>
      <w:r w:rsidR="007715C5" w:rsidRPr="00BD0168">
        <w:t xml:space="preserve">reports the characterisation of the new </w:t>
      </w:r>
      <w:proofErr w:type="spellStart"/>
      <w:r w:rsidR="009975E4" w:rsidRPr="00BD0168">
        <w:t>Biotin</w:t>
      </w:r>
      <w:r w:rsidR="007715C5" w:rsidRPr="00BD0168">
        <w:t>CORM</w:t>
      </w:r>
      <w:proofErr w:type="spellEnd"/>
      <w:r w:rsidR="007715C5" w:rsidRPr="00BD0168">
        <w:t xml:space="preserve"> </w:t>
      </w:r>
      <w:r w:rsidR="007715C5" w:rsidRPr="00BD0168">
        <w:rPr>
          <w:b/>
        </w:rPr>
        <w:t>5</w:t>
      </w:r>
      <w:r w:rsidR="00D02790" w:rsidRPr="00BD0168">
        <w:t>,</w:t>
      </w:r>
      <w:r w:rsidR="007715C5" w:rsidRPr="00BD0168">
        <w:t xml:space="preserve"> demonstrat</w:t>
      </w:r>
      <w:r w:rsidR="00D02790" w:rsidRPr="00BD0168">
        <w:t>ing</w:t>
      </w:r>
      <w:r w:rsidR="007715C5" w:rsidRPr="00BD0168">
        <w:t xml:space="preserve"> </w:t>
      </w:r>
      <w:r w:rsidR="003C19A4" w:rsidRPr="00BD0168">
        <w:rPr>
          <w:noProof/>
          <w:w w:val="100"/>
          <w:lang w:eastAsia="en-GB"/>
        </w:rPr>
        <w:lastRenderedPageBreak/>
        <mc:AlternateContent>
          <mc:Choice Requires="wpg">
            <w:drawing>
              <wp:anchor distT="0" distB="0" distL="114300" distR="114300" simplePos="0" relativeHeight="251653120" behindDoc="0" locked="0" layoutInCell="1" allowOverlap="1" wp14:anchorId="687BAC46" wp14:editId="6C56C8CB">
                <wp:simplePos x="0" y="0"/>
                <wp:positionH relativeFrom="margin">
                  <wp:align>right</wp:align>
                </wp:positionH>
                <wp:positionV relativeFrom="paragraph">
                  <wp:posOffset>8890</wp:posOffset>
                </wp:positionV>
                <wp:extent cx="3072130" cy="2225040"/>
                <wp:effectExtent l="0" t="0" r="0" b="3810"/>
                <wp:wrapTopAndBottom/>
                <wp:docPr id="20" name="Group 20"/>
                <wp:cNvGraphicFramePr/>
                <a:graphic xmlns:a="http://schemas.openxmlformats.org/drawingml/2006/main">
                  <a:graphicData uri="http://schemas.microsoft.com/office/word/2010/wordprocessingGroup">
                    <wpg:wgp>
                      <wpg:cNvGrpSpPr/>
                      <wpg:grpSpPr>
                        <a:xfrm>
                          <a:off x="0" y="0"/>
                          <a:ext cx="3072130" cy="2225040"/>
                          <a:chOff x="0" y="201881"/>
                          <a:chExt cx="3072249" cy="3684982"/>
                        </a:xfrm>
                      </wpg:grpSpPr>
                      <wps:wsp>
                        <wps:cNvPr id="15" name="Text Box 15"/>
                        <wps:cNvSpPr txBox="1"/>
                        <wps:spPr>
                          <a:xfrm>
                            <a:off x="0" y="2687982"/>
                            <a:ext cx="3058160" cy="1198881"/>
                          </a:xfrm>
                          <a:prstGeom prst="rect">
                            <a:avLst/>
                          </a:prstGeom>
                          <a:solidFill>
                            <a:prstClr val="white"/>
                          </a:solidFill>
                          <a:ln>
                            <a:noFill/>
                          </a:ln>
                        </wps:spPr>
                        <wps:txbx>
                          <w:txbxContent>
                            <w:p w14:paraId="2A6D4E4F" w14:textId="262D20A9" w:rsidR="00F81F72" w:rsidRPr="008F4850" w:rsidRDefault="00F81F72" w:rsidP="00EB4C44">
                              <w:pPr>
                                <w:pStyle w:val="RSCI05CaptiontoFigureSchemeChartwithbottombar"/>
                              </w:pPr>
                              <w:r w:rsidRPr="008F4850">
                                <w:rPr>
                                  <w:b/>
                                </w:rPr>
                                <w:t>Fig. 2</w:t>
                              </w:r>
                              <w:r w:rsidRPr="008F4850">
                                <w:t xml:space="preserve"> The CO-release profiles of </w:t>
                              </w:r>
                              <w:r w:rsidRPr="002C5D2C">
                                <w:rPr>
                                  <w:b/>
                                </w:rPr>
                                <w:t>1</w:t>
                              </w:r>
                              <w:r>
                                <w:t xml:space="preserve"> (left)</w:t>
                              </w:r>
                              <w:r w:rsidRPr="008F4850">
                                <w:t xml:space="preserve"> and </w:t>
                              </w:r>
                              <w:r w:rsidRPr="002C5D2C">
                                <w:rPr>
                                  <w:b/>
                                </w:rPr>
                                <w:t>2</w:t>
                              </w:r>
                              <w:r w:rsidRPr="008F4850">
                                <w:t xml:space="preserve"> (right) at 10 and 40 µM with 45-50 µM myoglobin in PBS buffer pH 7.4. Irradiation (400 nm, 2.4 W) on for two minutes per </w:t>
                              </w:r>
                              <w:proofErr w:type="gramStart"/>
                              <w:r w:rsidRPr="008F4850">
                                <w:t>five minute</w:t>
                              </w:r>
                              <w:proofErr w:type="gramEnd"/>
                              <w:r w:rsidRPr="008F4850">
                                <w:t xml:space="preserve"> period. </w:t>
                              </w:r>
                              <w:r w:rsidRPr="002C5D2C">
                                <w:rPr>
                                  <w:b/>
                                </w:rPr>
                                <w:t>2</w:t>
                              </w:r>
                              <w:r w:rsidRPr="008F4850">
                                <w:t xml:space="preserve"> 40 µM curve and </w:t>
                              </w:r>
                              <w:r w:rsidRPr="002C5D2C">
                                <w:rPr>
                                  <w:b/>
                                </w:rPr>
                                <w:t>1</w:t>
                              </w:r>
                              <w:r w:rsidRPr="008F4850">
                                <w:t xml:space="preserve"> 10 µM curve shifted left to match starting irradiation times for comparison at different concentrations. CO-release was not observed in any case until irradiation was initiated.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 name="Group 11"/>
                        <wpg:cNvGrpSpPr/>
                        <wpg:grpSpPr>
                          <a:xfrm>
                            <a:off x="20015" y="201881"/>
                            <a:ext cx="3052234" cy="2356934"/>
                            <a:chOff x="39153" y="394985"/>
                            <a:chExt cx="5970671" cy="4611411"/>
                          </a:xfrm>
                        </wpg:grpSpPr>
                        <pic:pic xmlns:pic="http://schemas.openxmlformats.org/drawingml/2006/picture">
                          <pic:nvPicPr>
                            <pic:cNvPr id="18" name="Picture 18"/>
                            <pic:cNvPicPr>
                              <a:picLocks noChangeAspect="1"/>
                            </pic:cNvPicPr>
                          </pic:nvPicPr>
                          <pic:blipFill rotWithShape="1">
                            <a:blip r:embed="rId18" cstate="print">
                              <a:extLst>
                                <a:ext uri="{28A0092B-C50C-407E-A947-70E740481C1C}">
                                  <a14:useLocalDpi xmlns:a14="http://schemas.microsoft.com/office/drawing/2010/main" val="0"/>
                                </a:ext>
                              </a:extLst>
                            </a:blip>
                            <a:srcRect t="8047" b="17"/>
                            <a:stretch/>
                          </pic:blipFill>
                          <pic:spPr>
                            <a:xfrm>
                              <a:off x="39153" y="394985"/>
                              <a:ext cx="3028142" cy="4611411"/>
                            </a:xfrm>
                            <a:prstGeom prst="rect">
                              <a:avLst/>
                            </a:prstGeom>
                          </pic:spPr>
                        </pic:pic>
                        <pic:pic xmlns:pic="http://schemas.openxmlformats.org/drawingml/2006/picture">
                          <pic:nvPicPr>
                            <pic:cNvPr id="19" name="Picture 19"/>
                            <pic:cNvPicPr>
                              <a:picLocks noChangeAspect="1"/>
                            </pic:cNvPicPr>
                          </pic:nvPicPr>
                          <pic:blipFill rotWithShape="1">
                            <a:blip r:embed="rId19" cstate="print">
                              <a:extLst>
                                <a:ext uri="{28A0092B-C50C-407E-A947-70E740481C1C}">
                                  <a14:useLocalDpi xmlns:a14="http://schemas.microsoft.com/office/drawing/2010/main" val="0"/>
                                </a:ext>
                              </a:extLst>
                            </a:blip>
                            <a:srcRect t="8168"/>
                            <a:stretch/>
                          </pic:blipFill>
                          <pic:spPr>
                            <a:xfrm>
                              <a:off x="2981682" y="395053"/>
                              <a:ext cx="3028142" cy="460628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87BAC46" id="Group 20" o:spid="_x0000_s1027" style="position:absolute;left:0;text-align:left;margin-left:190.7pt;margin-top:.7pt;width:241.9pt;height:175.2pt;z-index:251653120;mso-position-horizontal:right;mso-position-horizontal-relative:margin;mso-width-relative:margin;mso-height-relative:margin" coordorigin=",2018" coordsize="30722,36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&#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">
                <v:shape id="Text Box 15" o:spid="_x0000_s1028" type="#_x0000_t202" style="position:absolute;top:26879;width:30581;height:1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A6D4E4F" w14:textId="262D20A9" w:rsidR="00F81F72" w:rsidRPr="008F4850" w:rsidRDefault="00F81F72" w:rsidP="00EB4C44">
                        <w:pPr>
                          <w:pStyle w:val="RSCI05CaptiontoFigureSchemeChartwithbottombar"/>
                        </w:pPr>
                        <w:r w:rsidRPr="008F4850">
                          <w:rPr>
                            <w:b/>
                          </w:rPr>
                          <w:t>Fig. 2</w:t>
                        </w:r>
                        <w:r w:rsidRPr="008F4850">
                          <w:t xml:space="preserve"> The CO-release profiles of </w:t>
                        </w:r>
                        <w:r w:rsidRPr="002C5D2C">
                          <w:rPr>
                            <w:b/>
                          </w:rPr>
                          <w:t>1</w:t>
                        </w:r>
                        <w:r>
                          <w:t xml:space="preserve"> (left)</w:t>
                        </w:r>
                        <w:r w:rsidRPr="008F4850">
                          <w:t xml:space="preserve"> and </w:t>
                        </w:r>
                        <w:r w:rsidRPr="002C5D2C">
                          <w:rPr>
                            <w:b/>
                          </w:rPr>
                          <w:t>2</w:t>
                        </w:r>
                        <w:r w:rsidRPr="008F4850">
                          <w:t xml:space="preserve"> (right) at 10 and 40 µM with 45-50 µM myoglobin in PBS buffer pH 7.4. Irradiation (400 nm, 2.4 W) on for two minutes per </w:t>
                        </w:r>
                        <w:proofErr w:type="gramStart"/>
                        <w:r w:rsidRPr="008F4850">
                          <w:t>five minute</w:t>
                        </w:r>
                        <w:proofErr w:type="gramEnd"/>
                        <w:r w:rsidRPr="008F4850">
                          <w:t xml:space="preserve"> period. </w:t>
                        </w:r>
                        <w:r w:rsidRPr="002C5D2C">
                          <w:rPr>
                            <w:b/>
                          </w:rPr>
                          <w:t>2</w:t>
                        </w:r>
                        <w:r w:rsidRPr="008F4850">
                          <w:t xml:space="preserve"> 40 µM curve and </w:t>
                        </w:r>
                        <w:r w:rsidRPr="002C5D2C">
                          <w:rPr>
                            <w:b/>
                          </w:rPr>
                          <w:t>1</w:t>
                        </w:r>
                        <w:r w:rsidRPr="008F4850">
                          <w:t xml:space="preserve"> 10 µM curve shifted left to match starting irradiation times for comparison at different concentrations. CO-release was not observed in any case until irradiation was initiated. </w:t>
                        </w:r>
                      </w:p>
                    </w:txbxContent>
                  </v:textbox>
                </v:shape>
                <v:group id="Group 11" o:spid="_x0000_s1029" style="position:absolute;left:200;top:2018;width:30522;height:23570" coordorigin="391,3949" coordsize="59706,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left:391;top:3949;width:30281;height:46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">
                    <v:imagedata r:id="rId20" o:title="" croptop="5274f" cropbottom="11f"/>
                  </v:shape>
                  <v:shape id="Picture 19" o:spid="_x0000_s1031" type="#_x0000_t75" style="position:absolute;left:29816;top:3950;width:30282;height:4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">
                    <v:imagedata r:id="rId21" o:title="" croptop="5353f"/>
                  </v:shape>
                </v:group>
                <w10:wrap type="topAndBottom" anchorx="margin"/>
              </v:group>
            </w:pict>
          </mc:Fallback>
        </mc:AlternateContent>
      </w:r>
      <w:r w:rsidR="003A1292" w:rsidRPr="00BD0168">
        <w:t>lack of toxicity towards</w:t>
      </w:r>
      <w:r w:rsidR="007715C5" w:rsidRPr="00BD0168">
        <w:t xml:space="preserve"> RAW 264.7 </w:t>
      </w:r>
      <w:r w:rsidR="00B43236" w:rsidRPr="00BD0168">
        <w:t>murine macrophage cells</w:t>
      </w:r>
      <w:r w:rsidR="007715C5" w:rsidRPr="00BD0168">
        <w:t xml:space="preserve">. </w:t>
      </w:r>
      <w:r w:rsidR="003C19A4" w:rsidRPr="00BD0168">
        <w:t>T</w:t>
      </w:r>
      <w:r w:rsidR="007715C5" w:rsidRPr="00BD0168">
        <w:t>his methodology shows that a CO-RM can easily be functionali</w:t>
      </w:r>
      <w:r w:rsidR="00691A39" w:rsidRPr="00BD0168">
        <w:t>s</w:t>
      </w:r>
      <w:r w:rsidR="007715C5" w:rsidRPr="00BD0168">
        <w:t xml:space="preserve">ed </w:t>
      </w:r>
      <w:r w:rsidR="00B43236" w:rsidRPr="00BD0168">
        <w:t>to bind to a desired protein</w:t>
      </w:r>
      <w:r w:rsidR="00D02790" w:rsidRPr="00BD0168">
        <w:t xml:space="preserve">, enabling other </w:t>
      </w:r>
      <w:r w:rsidR="007715C5" w:rsidRPr="00BD0168">
        <w:t xml:space="preserve">avenues </w:t>
      </w:r>
      <w:r w:rsidR="00D02790" w:rsidRPr="00BD0168">
        <w:t xml:space="preserve">to be pursued to probe CO-RM </w:t>
      </w:r>
      <w:r w:rsidR="007715C5" w:rsidRPr="00BD0168">
        <w:t xml:space="preserve">selectivity </w:t>
      </w:r>
      <w:r w:rsidR="009975E4" w:rsidRPr="00BD0168">
        <w:t xml:space="preserve">in cells, in addition to other </w:t>
      </w:r>
      <w:r w:rsidR="007715C5" w:rsidRPr="00BD0168">
        <w:t xml:space="preserve">potential future </w:t>
      </w:r>
      <w:r w:rsidR="009975E4" w:rsidRPr="00BD0168">
        <w:t xml:space="preserve">applications of </w:t>
      </w:r>
      <w:r w:rsidR="007715C5" w:rsidRPr="00BD0168">
        <w:t>‘protein</w:t>
      </w:r>
      <w:r w:rsidR="009975E4" w:rsidRPr="00BD0168">
        <w:t>-</w:t>
      </w:r>
      <w:r w:rsidR="007715C5" w:rsidRPr="00BD0168">
        <w:t>CO-RM’ adduct</w:t>
      </w:r>
      <w:r w:rsidR="00D02790" w:rsidRPr="00BD0168">
        <w:t>s</w:t>
      </w:r>
      <w:r w:rsidR="007715C5" w:rsidRPr="00BD0168">
        <w:t>.</w:t>
      </w:r>
    </w:p>
    <w:p w14:paraId="44EC1EF2" w14:textId="77777777" w:rsidR="007C7209" w:rsidRPr="00BD0168" w:rsidRDefault="007C7209" w:rsidP="00BD0168">
      <w:pPr>
        <w:pStyle w:val="RSCB04AHeadingSection"/>
      </w:pPr>
      <w:r w:rsidRPr="00BD0168">
        <w:t>Results and Discussion</w:t>
      </w:r>
    </w:p>
    <w:p w14:paraId="316BF5F8" w14:textId="04BF13E0" w:rsidR="00B11A29" w:rsidRPr="00BD0168" w:rsidRDefault="007C7209" w:rsidP="00BD0168">
      <w:pPr>
        <w:pStyle w:val="RSCB02ArticleText"/>
      </w:pPr>
      <w:r w:rsidRPr="00BD0168">
        <w:t xml:space="preserve">To enable the development of a CO-RM that could be conjugated with biotin, a suitable scaffold was required (Fig. 1). </w:t>
      </w:r>
    </w:p>
    <w:p w14:paraId="15C80396" w14:textId="4246C561" w:rsidR="00D1643B" w:rsidRPr="00BD0168" w:rsidRDefault="008F4850" w:rsidP="00BD0168">
      <w:pPr>
        <w:keepNext/>
      </w:pPr>
      <w:r w:rsidRPr="00BD0168">
        <w:rPr>
          <w:noProof/>
          <w:lang w:eastAsia="en-GB"/>
        </w:rPr>
        <mc:AlternateContent>
          <mc:Choice Requires="wpg">
            <w:drawing>
              <wp:anchor distT="0" distB="0" distL="114300" distR="114300" simplePos="0" relativeHeight="251658240" behindDoc="0" locked="0" layoutInCell="1" allowOverlap="1" wp14:anchorId="74E90310" wp14:editId="77759648">
                <wp:simplePos x="0" y="0"/>
                <wp:positionH relativeFrom="column">
                  <wp:posOffset>3330575</wp:posOffset>
                </wp:positionH>
                <wp:positionV relativeFrom="paragraph">
                  <wp:posOffset>1145540</wp:posOffset>
                </wp:positionV>
                <wp:extent cx="3078480" cy="2466975"/>
                <wp:effectExtent l="0" t="0" r="7620" b="9525"/>
                <wp:wrapTopAndBottom/>
                <wp:docPr id="28" name="Group 28"/>
                <wp:cNvGraphicFramePr/>
                <a:graphic xmlns:a="http://schemas.openxmlformats.org/drawingml/2006/main">
                  <a:graphicData uri="http://schemas.microsoft.com/office/word/2010/wordprocessingGroup">
                    <wpg:wgp>
                      <wpg:cNvGrpSpPr/>
                      <wpg:grpSpPr>
                        <a:xfrm>
                          <a:off x="0" y="0"/>
                          <a:ext cx="3078480" cy="2466975"/>
                          <a:chOff x="0" y="0"/>
                          <a:chExt cx="3079050" cy="2466975"/>
                        </a:xfrm>
                      </wpg:grpSpPr>
                      <wpg:grpSp>
                        <wpg:cNvPr id="24" name="Group 15"/>
                        <wpg:cNvGrpSpPr/>
                        <wpg:grpSpPr>
                          <a:xfrm>
                            <a:off x="0" y="0"/>
                            <a:ext cx="3079050" cy="1628605"/>
                            <a:chOff x="0" y="0"/>
                            <a:chExt cx="5990187" cy="3168396"/>
                          </a:xfrm>
                        </wpg:grpSpPr>
                        <pic:pic xmlns:pic="http://schemas.openxmlformats.org/drawingml/2006/picture">
                          <pic:nvPicPr>
                            <pic:cNvPr id="25" name="Picture 25"/>
                            <pic:cNvPicPr>
                              <a:picLocks noChangeAspect="1"/>
                            </pic:cNvPicPr>
                          </pic:nvPicPr>
                          <pic:blipFill rotWithShape="1">
                            <a:blip r:embed="rId22" cstate="print">
                              <a:extLst>
                                <a:ext uri="{28A0092B-C50C-407E-A947-70E740481C1C}">
                                  <a14:useLocalDpi xmlns:a14="http://schemas.microsoft.com/office/drawing/2010/main" val="0"/>
                                </a:ext>
                              </a:extLst>
                            </a:blip>
                            <a:srcRect l="3295"/>
                            <a:stretch/>
                          </pic:blipFill>
                          <pic:spPr>
                            <a:xfrm>
                              <a:off x="0" y="0"/>
                              <a:ext cx="3064002" cy="3168396"/>
                            </a:xfrm>
                            <a:prstGeom prst="rect">
                              <a:avLst/>
                            </a:prstGeom>
                          </pic:spPr>
                        </pic:pic>
                        <pic:pic xmlns:pic="http://schemas.openxmlformats.org/drawingml/2006/picture">
                          <pic:nvPicPr>
                            <pic:cNvPr id="26" name="Picture 26"/>
                            <pic:cNvPicPr>
                              <a:picLocks noChangeAspect="1"/>
                            </pic:cNvPicPr>
                          </pic:nvPicPr>
                          <pic:blipFill rotWithShape="1">
                            <a:blip r:embed="rId23" cstate="print">
                              <a:extLst>
                                <a:ext uri="{28A0092B-C50C-407E-A947-70E740481C1C}">
                                  <a14:useLocalDpi xmlns:a14="http://schemas.microsoft.com/office/drawing/2010/main" val="0"/>
                                </a:ext>
                              </a:extLst>
                            </a:blip>
                            <a:srcRect r="5207"/>
                            <a:stretch/>
                          </pic:blipFill>
                          <pic:spPr>
                            <a:xfrm>
                              <a:off x="2986764" y="0"/>
                              <a:ext cx="3003423" cy="3168396"/>
                            </a:xfrm>
                            <a:prstGeom prst="rect">
                              <a:avLst/>
                            </a:prstGeom>
                          </pic:spPr>
                        </pic:pic>
                      </wpg:grpSp>
                      <wps:wsp>
                        <wps:cNvPr id="27" name="Text Box 27"/>
                        <wps:cNvSpPr txBox="1"/>
                        <wps:spPr>
                          <a:xfrm>
                            <a:off x="0" y="1684020"/>
                            <a:ext cx="3077145" cy="782955"/>
                          </a:xfrm>
                          <a:prstGeom prst="rect">
                            <a:avLst/>
                          </a:prstGeom>
                          <a:solidFill>
                            <a:prstClr val="white"/>
                          </a:solidFill>
                          <a:ln>
                            <a:noFill/>
                          </a:ln>
                        </wps:spPr>
                        <wps:txbx>
                          <w:txbxContent>
                            <w:p w14:paraId="51C14C62" w14:textId="03389551" w:rsidR="00F81F72" w:rsidRPr="000D42E3" w:rsidRDefault="00F81F72" w:rsidP="00EB4C44">
                              <w:pPr>
                                <w:pStyle w:val="RSCI05CaptiontoFigureSchemeChartwithbottombar"/>
                                <w:rPr>
                                  <w:rFonts w:cs="Times New Roman"/>
                                  <w:sz w:val="18"/>
                                </w:rPr>
                              </w:pPr>
                              <w:r w:rsidRPr="008F4850">
                                <w:rPr>
                                  <w:b/>
                                </w:rPr>
                                <w:t>Fig. 3</w:t>
                              </w:r>
                              <w:r>
                                <w:t xml:space="preserve"> </w:t>
                              </w:r>
                              <w:r w:rsidRPr="00F92B83">
                                <w:rPr>
                                  <w:noProof/>
                                  <w:lang w:eastAsia="en-GB"/>
                                </w:rPr>
                                <w:t xml:space="preserve">Alamar blue assay (left) and LDH assay (right) </w:t>
                              </w:r>
                              <w:r w:rsidRPr="0091443E">
                                <w:rPr>
                                  <w:b/>
                                  <w:noProof/>
                                  <w:lang w:eastAsia="en-GB"/>
                                </w:rPr>
                                <w:t>1</w:t>
                              </w:r>
                              <w:r>
                                <w:rPr>
                                  <w:noProof/>
                                  <w:lang w:eastAsia="en-GB"/>
                                </w:rPr>
                                <w:t xml:space="preserve"> and </w:t>
                              </w:r>
                              <w:r w:rsidRPr="0091443E">
                                <w:rPr>
                                  <w:b/>
                                  <w:noProof/>
                                  <w:lang w:eastAsia="en-GB"/>
                                </w:rPr>
                                <w:t>2</w:t>
                              </w:r>
                              <w:r w:rsidRPr="00F92B83">
                                <w:rPr>
                                  <w:noProof/>
                                  <w:lang w:eastAsia="en-GB"/>
                                </w:rPr>
                                <w:t xml:space="preserve"> using RAW 264.7 cells in a 24/96 well plate with DMEM + 10% FCS medium. Compounds tested at the above concentrations with and without irradiation (400 nm, 2.4 W, 8 mins</w:t>
                              </w:r>
                              <w:r>
                                <w:rPr>
                                  <w:noProof/>
                                  <w:lang w:eastAsia="en-GB"/>
                                </w:rPr>
                                <w:t xml:space="preserve"> in DMSO</w:t>
                              </w:r>
                              <w:r w:rsidRPr="00F92B83">
                                <w:rPr>
                                  <w:noProof/>
                                  <w:lang w:eastAsia="en-GB"/>
                                </w:rPr>
                                <w:t>) before addition to the cell culture.</w:t>
                              </w:r>
                              <w:r>
                                <w:rPr>
                                  <w:noProof/>
                                  <w:lang w:eastAsia="en-GB"/>
                                </w:rPr>
                                <w:t xml:space="preserve"> Key: Black fill: Molecule </w:t>
                              </w:r>
                              <w:r>
                                <w:rPr>
                                  <w:b/>
                                  <w:noProof/>
                                  <w:lang w:eastAsia="en-GB"/>
                                </w:rPr>
                                <w:t>2</w:t>
                              </w:r>
                              <w:r>
                                <w:rPr>
                                  <w:noProof/>
                                  <w:lang w:eastAsia="en-GB"/>
                                </w:rPr>
                                <w:t xml:space="preserve">, grey fill: </w:t>
                              </w:r>
                              <w:r w:rsidRPr="0091443E">
                                <w:rPr>
                                  <w:b/>
                                  <w:noProof/>
                                  <w:lang w:eastAsia="en-GB"/>
                                </w:rPr>
                                <w:t>2</w:t>
                              </w:r>
                              <w:r>
                                <w:rPr>
                                  <w:b/>
                                  <w:noProof/>
                                  <w:lang w:eastAsia="en-GB"/>
                                </w:rPr>
                                <w:t xml:space="preserve"> </w:t>
                              </w:r>
                              <w:r>
                                <w:rPr>
                                  <w:noProof/>
                                  <w:lang w:eastAsia="en-GB"/>
                                </w:rPr>
                                <w:t xml:space="preserve">irradiation before addition, black lines: Molecule </w:t>
                              </w:r>
                              <w:r w:rsidRPr="0091443E">
                                <w:rPr>
                                  <w:b/>
                                  <w:noProof/>
                                  <w:lang w:eastAsia="en-GB"/>
                                </w:rPr>
                                <w:t>1</w:t>
                              </w:r>
                              <w:r>
                                <w:rPr>
                                  <w:noProof/>
                                  <w:lang w:eastAsia="en-GB"/>
                                </w:rPr>
                                <w:t xml:space="preserve">, white fill: </w:t>
                              </w:r>
                              <w:r>
                                <w:rPr>
                                  <w:b/>
                                  <w:noProof/>
                                  <w:lang w:eastAsia="en-GB"/>
                                </w:rPr>
                                <w:t xml:space="preserve">1 </w:t>
                              </w:r>
                              <w:r>
                                <w:rPr>
                                  <w:noProof/>
                                  <w:lang w:eastAsia="en-GB"/>
                                </w:rPr>
                                <w:t>irradiation before addition.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E90310" id="Group 28" o:spid="_x0000_s1032" style="position:absolute;margin-left:262.25pt;margin-top:90.2pt;width:242.4pt;height:194.25pt;z-index:251658240" coordsize="30790,2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">
                <v:group id="Group 15" o:spid="_x0000_s1033" style="position:absolute;width:30790;height:16286" coordsize="59901,3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5" o:spid="_x0000_s1034" type="#_x0000_t75" style="position:absolute;width:30640;height:3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">
                    <v:imagedata r:id="rId24" o:title="" cropleft="2159f"/>
                  </v:shape>
                  <v:shape id="Picture 26" o:spid="_x0000_s1035" type="#_x0000_t75" style="position:absolute;left:29867;width:30034;height:3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">
                    <v:imagedata r:id="rId25" o:title="" cropright="3412f"/>
                  </v:shape>
                </v:group>
                <v:shape id="Text Box 27" o:spid="_x0000_s1036" type="#_x0000_t202" style="position:absolute;top:16840;width:30771;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51C14C62" w14:textId="03389551" w:rsidR="00F81F72" w:rsidRPr="000D42E3" w:rsidRDefault="00F81F72" w:rsidP="00EB4C44">
                        <w:pPr>
                          <w:pStyle w:val="RSCI05CaptiontoFigureSchemeChartwithbottombar"/>
                          <w:rPr>
                            <w:rFonts w:cs="Times New Roman"/>
                            <w:sz w:val="18"/>
                          </w:rPr>
                        </w:pPr>
                        <w:r w:rsidRPr="008F4850">
                          <w:rPr>
                            <w:b/>
                          </w:rPr>
                          <w:t>Fig. 3</w:t>
                        </w:r>
                        <w:r>
                          <w:t xml:space="preserve"> </w:t>
                        </w:r>
                        <w:r w:rsidRPr="00F92B83">
                          <w:rPr>
                            <w:noProof/>
                            <w:lang w:eastAsia="en-GB"/>
                          </w:rPr>
                          <w:t xml:space="preserve">Alamar blue assay (left) and LDH assay (right) </w:t>
                        </w:r>
                        <w:r w:rsidRPr="0091443E">
                          <w:rPr>
                            <w:b/>
                            <w:noProof/>
                            <w:lang w:eastAsia="en-GB"/>
                          </w:rPr>
                          <w:t>1</w:t>
                        </w:r>
                        <w:r>
                          <w:rPr>
                            <w:noProof/>
                            <w:lang w:eastAsia="en-GB"/>
                          </w:rPr>
                          <w:t xml:space="preserve"> and </w:t>
                        </w:r>
                        <w:r w:rsidRPr="0091443E">
                          <w:rPr>
                            <w:b/>
                            <w:noProof/>
                            <w:lang w:eastAsia="en-GB"/>
                          </w:rPr>
                          <w:t>2</w:t>
                        </w:r>
                        <w:r w:rsidRPr="00F92B83">
                          <w:rPr>
                            <w:noProof/>
                            <w:lang w:eastAsia="en-GB"/>
                          </w:rPr>
                          <w:t xml:space="preserve"> using RAW 264.7 cells in a 24/96 well plate with DMEM + 10% FCS medium. Compounds tested at the above concentrations with and without irradiation (400 nm, 2.4 W, 8 mins</w:t>
                        </w:r>
                        <w:r>
                          <w:rPr>
                            <w:noProof/>
                            <w:lang w:eastAsia="en-GB"/>
                          </w:rPr>
                          <w:t xml:space="preserve"> in DMSO</w:t>
                        </w:r>
                        <w:r w:rsidRPr="00F92B83">
                          <w:rPr>
                            <w:noProof/>
                            <w:lang w:eastAsia="en-GB"/>
                          </w:rPr>
                          <w:t>) before addition to the cell culture.</w:t>
                        </w:r>
                        <w:r>
                          <w:rPr>
                            <w:noProof/>
                            <w:lang w:eastAsia="en-GB"/>
                          </w:rPr>
                          <w:t xml:space="preserve"> Key: Black fill: Molecule </w:t>
                        </w:r>
                        <w:r>
                          <w:rPr>
                            <w:b/>
                            <w:noProof/>
                            <w:lang w:eastAsia="en-GB"/>
                          </w:rPr>
                          <w:t>2</w:t>
                        </w:r>
                        <w:r>
                          <w:rPr>
                            <w:noProof/>
                            <w:lang w:eastAsia="en-GB"/>
                          </w:rPr>
                          <w:t xml:space="preserve">, grey fill: </w:t>
                        </w:r>
                        <w:r w:rsidRPr="0091443E">
                          <w:rPr>
                            <w:b/>
                            <w:noProof/>
                            <w:lang w:eastAsia="en-GB"/>
                          </w:rPr>
                          <w:t>2</w:t>
                        </w:r>
                        <w:r>
                          <w:rPr>
                            <w:b/>
                            <w:noProof/>
                            <w:lang w:eastAsia="en-GB"/>
                          </w:rPr>
                          <w:t xml:space="preserve"> </w:t>
                        </w:r>
                        <w:r>
                          <w:rPr>
                            <w:noProof/>
                            <w:lang w:eastAsia="en-GB"/>
                          </w:rPr>
                          <w:t xml:space="preserve">irradiation before addition, black lines: Molecule </w:t>
                        </w:r>
                        <w:r w:rsidRPr="0091443E">
                          <w:rPr>
                            <w:b/>
                            <w:noProof/>
                            <w:lang w:eastAsia="en-GB"/>
                          </w:rPr>
                          <w:t>1</w:t>
                        </w:r>
                        <w:r>
                          <w:rPr>
                            <w:noProof/>
                            <w:lang w:eastAsia="en-GB"/>
                          </w:rPr>
                          <w:t xml:space="preserve">, white fill: </w:t>
                        </w:r>
                        <w:r>
                          <w:rPr>
                            <w:b/>
                            <w:noProof/>
                            <w:lang w:eastAsia="en-GB"/>
                          </w:rPr>
                          <w:t xml:space="preserve">1 </w:t>
                        </w:r>
                        <w:r>
                          <w:rPr>
                            <w:noProof/>
                            <w:lang w:eastAsia="en-GB"/>
                          </w:rPr>
                          <w:t>irradiation before addition.</w:t>
                        </w:r>
                      </w:p>
                    </w:txbxContent>
                  </v:textbox>
                </v:shape>
                <w10:wrap type="topAndBottom"/>
              </v:group>
            </w:pict>
          </mc:Fallback>
        </mc:AlternateContent>
      </w:r>
      <w:r w:rsidR="00BD414E" w:rsidRPr="00BD0168">
        <w:rPr>
          <w:noProof/>
        </w:rPr>
        <w:object w:dxaOrig="8292" w:dyaOrig="7869" w14:anchorId="1A882B12">
          <v:shape id="_x0000_i1025" type="#_x0000_t75" alt="" style="width:250.4pt;height:236.45pt" o:ole="" fillcolor="#4f81bd">
            <v:imagedata r:id="rId26" o:title=""/>
          </v:shape>
          <o:OLEObject Type="Embed" ProgID="ChemDraw.Document.6.0" ShapeID="_x0000_i1025" DrawAspect="Content" ObjectID="_1637738536" r:id="rId27"/>
        </w:object>
      </w:r>
    </w:p>
    <w:p w14:paraId="353E58D3" w14:textId="151D4EB3" w:rsidR="00D1643B" w:rsidRPr="00BD0168" w:rsidRDefault="00D1643B" w:rsidP="00BD0168">
      <w:pPr>
        <w:pStyle w:val="RSCI01FigureSchemeChartwithbottombar"/>
      </w:pPr>
      <w:r w:rsidRPr="00BD0168">
        <w:rPr>
          <w:b/>
        </w:rPr>
        <w:t xml:space="preserve">Fig. </w:t>
      </w:r>
      <w:r w:rsidRPr="00BD0168">
        <w:rPr>
          <w:b/>
        </w:rPr>
        <w:fldChar w:fldCharType="begin"/>
      </w:r>
      <w:r w:rsidRPr="00BD0168">
        <w:rPr>
          <w:b/>
        </w:rPr>
        <w:instrText xml:space="preserve"> SEQ Fig. \* ARABIC </w:instrText>
      </w:r>
      <w:r w:rsidRPr="00BD0168">
        <w:rPr>
          <w:b/>
        </w:rPr>
        <w:fldChar w:fldCharType="separate"/>
      </w:r>
      <w:r w:rsidR="00335A28" w:rsidRPr="00BD0168">
        <w:rPr>
          <w:b/>
          <w:noProof/>
        </w:rPr>
        <w:t>1</w:t>
      </w:r>
      <w:r w:rsidRPr="00BD0168">
        <w:rPr>
          <w:b/>
        </w:rPr>
        <w:fldChar w:fldCharType="end"/>
      </w:r>
      <w:r w:rsidRPr="00BD0168">
        <w:t xml:space="preserve"> CO-RMs investigated/discussed in this work</w:t>
      </w:r>
      <w:r w:rsidR="00FD7F00" w:rsidRPr="00BD0168">
        <w:t xml:space="preserve"> (</w:t>
      </w:r>
      <w:r w:rsidR="00FD7F00" w:rsidRPr="00BD0168">
        <w:rPr>
          <w:b/>
          <w:bCs/>
        </w:rPr>
        <w:t>4</w:t>
      </w:r>
      <w:r w:rsidR="00FD7F00" w:rsidRPr="00BD0168">
        <w:t xml:space="preserve"> and </w:t>
      </w:r>
      <w:proofErr w:type="spellStart"/>
      <w:r w:rsidR="00FD7F00" w:rsidRPr="00BD0168">
        <w:t>biotinCORM</w:t>
      </w:r>
      <w:proofErr w:type="spellEnd"/>
      <w:r w:rsidR="00FD7F00" w:rsidRPr="00BD0168">
        <w:t xml:space="preserve"> </w:t>
      </w:r>
      <w:r w:rsidR="00FD7F00" w:rsidRPr="00BD0168">
        <w:rPr>
          <w:b/>
          <w:bCs/>
        </w:rPr>
        <w:t>5</w:t>
      </w:r>
      <w:r w:rsidR="00FD7F00" w:rsidRPr="00BD0168">
        <w:t xml:space="preserve"> are novel).</w:t>
      </w:r>
    </w:p>
    <w:p w14:paraId="33E26D7F" w14:textId="3B5A1BCB" w:rsidR="007C7209" w:rsidRPr="00BD0168" w:rsidRDefault="007C7209" w:rsidP="00BD0168">
      <w:pPr>
        <w:pStyle w:val="RSCB02ArticleText"/>
      </w:pPr>
      <w:r w:rsidRPr="00BD0168">
        <w:t xml:space="preserve">Propargyl compound </w:t>
      </w:r>
      <w:r w:rsidRPr="00BD0168">
        <w:rPr>
          <w:b/>
        </w:rPr>
        <w:t>1</w:t>
      </w:r>
      <w:r w:rsidRPr="00BD0168">
        <w:t>, containing a methylene spacer between the oxygen and phenyl ring,</w:t>
      </w:r>
      <w:r w:rsidRPr="00BD0168">
        <w:rPr>
          <w:b/>
        </w:rPr>
        <w:t xml:space="preserve"> </w:t>
      </w:r>
      <w:r w:rsidRPr="00BD0168">
        <w:t>was previously reported by us and successfully employed in [3 + 2] cycloaddition reactions to yield ferrocenyl CO-RM derivatives.</w:t>
      </w:r>
      <w:r w:rsidRPr="00BD0168">
        <w:fldChar w:fldCharType="begin"/>
      </w:r>
      <w:r w:rsidRPr="00BD0168">
        <w:instrText xml:space="preserve"> ADDIN EN.CITE &lt;EndNote&gt;&lt;Cite&gt;&lt;Author&gt;Aucott&lt;/Author&gt;&lt;Year&gt;2017&lt;/Year&gt;&lt;RecNum&gt;5408&lt;/RecNum&gt;&lt;DisplayText&gt;&lt;style face="superscript"&gt;10&lt;/style&gt;&lt;/DisplayText&gt;&lt;record&gt;&lt;rec-number&gt;5408&lt;/rec-number&gt;&lt;foreign-keys&gt;&lt;key app="EN" db-id="x0dt52t5ewdw2bedrrnxrpabz002zvvexwea" timestamp="1502109085"&gt;5408&lt;/key&gt;&lt;/foreign-keys&gt;&lt;ref-type name="Journal Article"&gt;17&lt;/ref-type&gt;&lt;contributors&gt;&lt;authors&gt;&lt;author&gt;Aucott, B. J.&lt;/author&gt;&lt;author&gt;Ward, J. S.&lt;/author&gt;&lt;author&gt;Andrew, S. G.&lt;/author&gt;&lt;author&gt;Milani, J.&lt;/author&gt;&lt;author&gt;Whitwood, A. C.&lt;/author&gt;&lt;author&gt;Lynam, J. M.&lt;/author&gt;&lt;author&gt;Parkin, A.&lt;/author&gt;&lt;author&gt;Fairlamb, I. J. S.&lt;/author&gt;&lt;/authors&gt;&lt;/contributors&gt;&lt;auth-address&gt;Univ York, Dept Chem, York YO10 5DD, N Yorkshire, England&amp;#xD;Univ Durham, Dept Chem, South Rd, Durham DH1 3LE, England&lt;/auth-address&gt;&lt;titles&gt;&lt;title&gt;Redox-Tagged Carbon Monoxide-Releasing Molecules (CORMs): Ferrocene-Containing [Mn(C boolean AND N)(CO)(4)] Complexes as a Promising New CORM Class&lt;/title&gt;&lt;secondary-title&gt;Inorganic Chemistry&lt;/secondary-title&gt;&lt;alt-title&gt;Inorg Chem&lt;/alt-title&gt;&lt;/titles&gt;&lt;periodical&gt;&lt;full-title&gt;Inorganic Chemistry&lt;/full-title&gt;&lt;abbr-1&gt;Inorg. Chem.&lt;/abbr-1&gt;&lt;abbr-2&gt;Inorg Chem&lt;/abbr-2&gt;&lt;/periodical&gt;&lt;alt-periodical&gt;&lt;full-title&gt;Inorganic Chemistry&lt;/full-title&gt;&lt;abbr-1&gt;Inorg. Chem.&lt;/abbr-1&gt;&lt;abbr-2&gt;Inorg Chem&lt;/abbr-2&gt;&lt;/alt-periodical&gt;&lt;pages&gt;5431-5440&lt;/pages&gt;&lt;volume&gt;56&lt;/volume&gt;&lt;number&gt;9&lt;/number&gt;&lt;keywords&gt;&lt;keyword&gt;visible-light&lt;/keyword&gt;&lt;keyword&gt;derivatives&lt;/keyword&gt;&lt;keyword&gt;ru(co)(3)cl(glycinate)&lt;/keyword&gt;&lt;keyword&gt;respiration&lt;/keyword&gt;&lt;keyword&gt;physiology&lt;/keyword&gt;&lt;keyword&gt;photocorm&lt;/keyword&gt;&lt;keyword&gt;delivery&lt;/keyword&gt;&lt;keyword&gt;ligands&lt;/keyword&gt;&lt;keyword&gt;agents&lt;/keyword&gt;&lt;keyword&gt;coli&lt;/keyword&gt;&lt;/keywords&gt;&lt;dates&gt;&lt;year&gt;2017&lt;/year&gt;&lt;pub-dates&gt;&lt;date&gt;May 1&lt;/date&gt;&lt;/pub-dates&gt;&lt;/dates&gt;&lt;isbn&gt;0020-1669&lt;/isbn&gt;&lt;accession-num&gt;WOS:000400633200070&lt;/accession-num&gt;&lt;urls&gt;&lt;related-urls&gt;&lt;url&gt;&amp;lt;Go to ISI&amp;gt;://WOS:000400633200070&lt;/url&gt;&lt;/related-urls&gt;&lt;/urls&gt;&lt;electronic-resource-num&gt;10.1021/acs.inorgchem.7b00509&lt;/electronic-resource-num&gt;&lt;language&gt;English&lt;/language&gt;&lt;/record&gt;&lt;/Cite&gt;&lt;/EndNote&gt;</w:instrText>
      </w:r>
      <w:r w:rsidRPr="00BD0168">
        <w:fldChar w:fldCharType="separate"/>
      </w:r>
      <w:r w:rsidRPr="00BD0168">
        <w:rPr>
          <w:noProof/>
          <w:vertAlign w:val="superscript"/>
        </w:rPr>
        <w:t>10</w:t>
      </w:r>
      <w:r w:rsidRPr="00BD0168">
        <w:fldChar w:fldCharType="end"/>
      </w:r>
      <w:r w:rsidRPr="00BD0168">
        <w:t xml:space="preserve"> To expand and explore further possibilities for [3+2] cycloaddition precursors, propargyl compound </w:t>
      </w:r>
      <w:r w:rsidRPr="00BD0168">
        <w:rPr>
          <w:b/>
        </w:rPr>
        <w:t>2</w:t>
      </w:r>
      <w:r w:rsidRPr="00BD0168">
        <w:t>, containing a directly</w:t>
      </w:r>
      <w:r w:rsidR="009975E4" w:rsidRPr="00BD0168">
        <w:t>-</w:t>
      </w:r>
      <w:r w:rsidRPr="00BD0168">
        <w:t xml:space="preserve">connected phenyl ether moiety, was synthesised and characterised in a similar </w:t>
      </w:r>
      <w:r w:rsidR="009975E4" w:rsidRPr="00BD0168">
        <w:t>manner</w:t>
      </w:r>
      <w:r w:rsidRPr="00BD0168">
        <w:t xml:space="preserve"> to </w:t>
      </w:r>
      <w:r w:rsidRPr="00BD0168">
        <w:rPr>
          <w:b/>
        </w:rPr>
        <w:t xml:space="preserve">1 </w:t>
      </w:r>
      <w:r w:rsidRPr="00BD0168">
        <w:t xml:space="preserve">(see </w:t>
      </w:r>
      <w:r w:rsidR="009975E4" w:rsidRPr="00BD0168">
        <w:t>ESI</w:t>
      </w:r>
      <w:r w:rsidRPr="00BD0168">
        <w:t>). As previously reported, a TIPS protecting group was essential for the synthesis of</w:t>
      </w:r>
      <w:r w:rsidRPr="00BD0168">
        <w:rPr>
          <w:b/>
        </w:rPr>
        <w:t xml:space="preserve"> 2 </w:t>
      </w:r>
      <w:r w:rsidRPr="00BD0168">
        <w:t>to prevent decomposition of the alkyne precurso</w:t>
      </w:r>
      <w:r w:rsidR="009975E4" w:rsidRPr="00BD0168">
        <w:t>r and side reactions with Mn</w:t>
      </w:r>
      <w:r w:rsidR="009975E4" w:rsidRPr="00BD0168">
        <w:rPr>
          <w:vertAlign w:val="superscript"/>
        </w:rPr>
        <w:t>I</w:t>
      </w:r>
      <w:r w:rsidRPr="00BD0168">
        <w:t>.</w:t>
      </w:r>
      <w:r w:rsidRPr="00BD0168">
        <w:fldChar w:fldCharType="begin"/>
      </w:r>
      <w:r w:rsidRPr="00BD0168">
        <w:instrText xml:space="preserve"> ADDIN EN.CITE &lt;EndNote&gt;&lt;Cite&gt;&lt;Author&gt;Aucott&lt;/Author&gt;&lt;Year&gt;2017&lt;/Year&gt;&lt;RecNum&gt;5408&lt;/RecNum&gt;&lt;DisplayText&gt;&lt;style face="superscript"&gt;10&lt;/style&gt;&lt;/DisplayText&gt;&lt;record&gt;&lt;rec-number&gt;5408&lt;/rec-number&gt;&lt;foreign-keys&gt;&lt;key app="EN" db-id="x0dt52t5ewdw2bedrrnxrpabz002zvvexwea" timestamp="1502109085"&gt;5408&lt;/key&gt;&lt;/foreign-keys&gt;&lt;ref-type name="Journal Article"&gt;17&lt;/ref-type&gt;&lt;contributors&gt;&lt;authors&gt;&lt;author&gt;Aucott, B. J.&lt;/author&gt;&lt;author&gt;Ward, J. S.&lt;/author&gt;&lt;author&gt;Andrew, S. G.&lt;/author&gt;&lt;author&gt;Milani, J.&lt;/author&gt;&lt;author&gt;Whitwood, A. C.&lt;/author&gt;&lt;author&gt;Lynam, J. M.&lt;/author&gt;&lt;author&gt;Parkin, A.&lt;/author&gt;&lt;author&gt;Fairlamb, I. J. S.&lt;/author&gt;&lt;/authors&gt;&lt;/contributors&gt;&lt;auth-address&gt;Univ York, Dept Chem, York YO10 5DD, N Yorkshire, England&amp;#xD;Univ Durham, Dept Chem, South Rd, Durham DH1 3LE, England&lt;/auth-address&gt;&lt;titles&gt;&lt;title&gt;Redox-Tagged Carbon Monoxide-Releasing Molecules (CORMs): Ferrocene-Containing [Mn(C boolean AND N)(CO)(4)] Complexes as a Promising New CORM Class&lt;/title&gt;&lt;secondary-title&gt;Inorganic Chemistry&lt;/secondary-title&gt;&lt;alt-title&gt;Inorg Chem&lt;/alt-title&gt;&lt;/titles&gt;&lt;periodical&gt;&lt;full-title&gt;Inorganic Chemistry&lt;/full-title&gt;&lt;abbr-1&gt;Inorg. Chem.&lt;/abbr-1&gt;&lt;abbr-2&gt;Inorg Chem&lt;/abbr-2&gt;&lt;/periodical&gt;&lt;alt-periodical&gt;&lt;full-title&gt;Inorganic Chemistry&lt;/full-title&gt;&lt;abbr-1&gt;Inorg. Chem.&lt;/abbr-1&gt;&lt;abbr-2&gt;Inorg Chem&lt;/abbr-2&gt;&lt;/alt-periodical&gt;&lt;pages&gt;5431-5440&lt;/pages&gt;&lt;volume&gt;56&lt;/volume&gt;&lt;number&gt;9&lt;/number&gt;&lt;keywords&gt;&lt;keyword&gt;visible-light&lt;/keyword&gt;&lt;keyword&gt;derivatives&lt;/keyword&gt;&lt;keyword&gt;ru(co)(3)cl(glycinate)&lt;/keyword&gt;&lt;keyword&gt;respiration&lt;/keyword&gt;&lt;keyword&gt;physiology&lt;/keyword&gt;&lt;keyword&gt;photocorm&lt;/keyword&gt;&lt;keyword&gt;delivery&lt;/keyword&gt;&lt;keyword&gt;ligands&lt;/keyword&gt;&lt;keyword&gt;agents&lt;/keyword&gt;&lt;keyword&gt;coli&lt;/keyword&gt;&lt;/keywords&gt;&lt;dates&gt;&lt;year&gt;2017&lt;/year&gt;&lt;pub-dates&gt;&lt;date&gt;May 1&lt;/date&gt;&lt;/pub-dates&gt;&lt;/dates&gt;&lt;isbn&gt;0020-1669&lt;/isbn&gt;&lt;accession-num&gt;WOS:000400633200070&lt;/accession-num&gt;&lt;urls&gt;&lt;related-urls&gt;&lt;url&gt;&amp;lt;Go to ISI&amp;gt;://WOS:000400633200070&lt;/url&gt;&lt;/related-urls&gt;&lt;/urls&gt;&lt;electronic-resource-num&gt;10.1021/acs.inorgchem.7b00509&lt;/electronic-resource-num&gt;&lt;language&gt;English&lt;/language&gt;&lt;/record&gt;&lt;/Cite&gt;&lt;/EndNote&gt;</w:instrText>
      </w:r>
      <w:r w:rsidRPr="00BD0168">
        <w:fldChar w:fldCharType="separate"/>
      </w:r>
      <w:r w:rsidRPr="00BD0168">
        <w:rPr>
          <w:noProof/>
          <w:vertAlign w:val="superscript"/>
        </w:rPr>
        <w:t>10</w:t>
      </w:r>
      <w:r w:rsidRPr="00BD0168">
        <w:fldChar w:fldCharType="end"/>
      </w:r>
      <w:r w:rsidRPr="00BD0168">
        <w:t xml:space="preserve"> The CO release of </w:t>
      </w:r>
      <w:r w:rsidRPr="00BD0168">
        <w:rPr>
          <w:b/>
        </w:rPr>
        <w:t>1</w:t>
      </w:r>
      <w:r w:rsidRPr="00BD0168">
        <w:t xml:space="preserve"> and </w:t>
      </w:r>
      <w:r w:rsidRPr="00BD0168">
        <w:rPr>
          <w:b/>
        </w:rPr>
        <w:t xml:space="preserve">2 </w:t>
      </w:r>
      <w:r w:rsidRPr="00BD0168">
        <w:t>were analysed using a myoglobin assay to assess CO-releasing properties (Fig</w:t>
      </w:r>
      <w:r w:rsidR="00B11A29" w:rsidRPr="00BD0168">
        <w:t>.</w:t>
      </w:r>
      <w:r w:rsidRPr="00BD0168">
        <w:t xml:space="preserve"> 2)</w:t>
      </w:r>
      <w:r w:rsidR="00B9259C" w:rsidRPr="00BD0168">
        <w:t>.</w:t>
      </w:r>
    </w:p>
    <w:p w14:paraId="68AD5A2D" w14:textId="68C54D47" w:rsidR="00B9259C" w:rsidRPr="00BD0168" w:rsidRDefault="00B9259C" w:rsidP="00BD0168">
      <w:pPr>
        <w:pStyle w:val="RSCB02ArticleText"/>
        <w:ind w:firstLine="284"/>
      </w:pPr>
      <w:r w:rsidRPr="00BD0168">
        <w:t xml:space="preserve">The CO-release profiles for </w:t>
      </w:r>
      <w:r w:rsidRPr="00BD0168">
        <w:rPr>
          <w:b/>
        </w:rPr>
        <w:t>1</w:t>
      </w:r>
      <w:r w:rsidRPr="00BD0168">
        <w:t xml:space="preserve"> and </w:t>
      </w:r>
      <w:r w:rsidRPr="00BD0168">
        <w:rPr>
          <w:b/>
        </w:rPr>
        <w:t>2</w:t>
      </w:r>
      <w:r w:rsidRPr="00BD0168">
        <w:t xml:space="preserve"> exhibit similar CO release profiles</w:t>
      </w:r>
      <w:r w:rsidR="009975E4" w:rsidRPr="00BD0168">
        <w:t>,</w:t>
      </w:r>
      <w:r w:rsidRPr="00BD0168">
        <w:t xml:space="preserve"> despite the difference in linker functionality. Compounds </w:t>
      </w:r>
      <w:r w:rsidRPr="00BD0168">
        <w:rPr>
          <w:b/>
        </w:rPr>
        <w:t>1</w:t>
      </w:r>
      <w:r w:rsidRPr="00BD0168">
        <w:t xml:space="preserve"> and </w:t>
      </w:r>
      <w:r w:rsidRPr="00BD0168">
        <w:rPr>
          <w:b/>
        </w:rPr>
        <w:t>2</w:t>
      </w:r>
      <w:r w:rsidRPr="00BD0168">
        <w:t xml:space="preserve"> do not release CO until the irradiation is initiated, establishing these molecules as photo-CO-RMs. At 40 µM, </w:t>
      </w:r>
      <w:r w:rsidRPr="00BD0168">
        <w:rPr>
          <w:b/>
        </w:rPr>
        <w:t>1</w:t>
      </w:r>
      <w:r w:rsidRPr="00BD0168">
        <w:t xml:space="preserve"> and </w:t>
      </w:r>
      <w:r w:rsidRPr="00BD0168">
        <w:rPr>
          <w:b/>
        </w:rPr>
        <w:t>2</w:t>
      </w:r>
      <w:r w:rsidRPr="00BD0168">
        <w:t xml:space="preserve"> saturate the myoglobin, and at 10 µM are releasing</w:t>
      </w:r>
      <w:r w:rsidR="000845DF" w:rsidRPr="00BD0168">
        <w:t xml:space="preserve"> at least</w:t>
      </w:r>
      <w:r w:rsidRPr="00BD0168">
        <w:t xml:space="preserve"> three molecules of CO per molecule of CO-RM. This matches data from previously reported manganes</w:t>
      </w:r>
      <w:r w:rsidR="00BC0D02" w:rsidRPr="00BD0168">
        <w:t>e</w:t>
      </w:r>
      <w:r w:rsidR="009975E4" w:rsidRPr="00BD0168">
        <w:t>(I)</w:t>
      </w:r>
      <w:r w:rsidRPr="00BD0168">
        <w:t xml:space="preserve"> tetra carbonyl-based CO-RMs.</w:t>
      </w:r>
      <w:r w:rsidRPr="00BD0168">
        <w:fldChar w:fldCharType="begin"/>
      </w:r>
      <w:r w:rsidR="009F4D88" w:rsidRPr="00BD0168">
        <w:instrText xml:space="preserve"> ADDIN EN.CITE &lt;EndNote&gt;&lt;Cite&gt;&lt;Author&gt;Ward&lt;/Author&gt;&lt;Year&gt;2012&lt;/Year&gt;&lt;RecNum&gt;53&lt;/RecNum&gt;&lt;DisplayText&gt;&lt;style face="superscript"&gt;26&lt;/style&gt;&lt;/DisplayText&gt;&lt;record&gt;&lt;rec-number&gt;53&lt;/rec-number&gt;&lt;foreign-keys&gt;&lt;key app="EN" db-id="ev09vp9v4pf20qet9t2v95avdd0evrr0d29z" timestamp="1548170348"&gt;53&lt;/key&gt;&lt;key app="ENWeb" db-id=""&gt;0&lt;/key&gt;&lt;/foreign-keys&gt;&lt;ref-type name="Journal Article"&gt;17&lt;/ref-type&gt;&lt;contributors&gt;&lt;authors&gt;&lt;author&gt;Ward, J. S.&lt;/author&gt;&lt;author&gt;Lynam, J. M.&lt;/author&gt;&lt;author&gt;Moir, J. W.&lt;/author&gt;&lt;author&gt;Sanin, D. E.&lt;/author&gt;&lt;author&gt;Mountford, A. P.&lt;/author&gt;&lt;author&gt;Fairlamb, I. J.&lt;/author&gt;&lt;/authors&gt;&lt;/contributors&gt;&lt;auth-address&gt;Department of Chemistry, University of York, Heslington, York, YO10 5DD, UK.&lt;/auth-address&gt;&lt;titles&gt;&lt;title&gt;A therapeutically viable photo-activated manganese-based CO-releasing molecule (photo-CO-RM)&lt;/title&gt;&lt;secondary-title&gt;Dalton Trans&lt;/secondary-title&gt;&lt;/titles&gt;&lt;periodical&gt;&lt;full-title&gt;Dalton Trans&lt;/full-title&gt;&lt;/periodical&gt;&lt;pages&gt;10514-7&lt;/pages&gt;&lt;volume&gt;41&lt;/volume&gt;&lt;number&gt;35&lt;/number&gt;&lt;keywords&gt;&lt;keyword&gt;Animals&lt;/keyword&gt;&lt;keyword&gt;Carbon Monoxide/*chemistry&lt;/keyword&gt;&lt;keyword&gt;Cell Line&lt;/keyword&gt;&lt;keyword&gt;Cell Survival/drug effects&lt;/keyword&gt;&lt;keyword&gt;Crystallography, X-Ray&lt;/keyword&gt;&lt;keyword&gt;Manganese/*chemistry&lt;/keyword&gt;&lt;keyword&gt;Mice&lt;/keyword&gt;&lt;keyword&gt;Models, Theoretical&lt;/keyword&gt;&lt;keyword&gt;Molecular Conformation&lt;/keyword&gt;&lt;keyword&gt;Organometallic Compounds/chemical synthesis/*chemistry/pharmacology&lt;/keyword&gt;&lt;keyword&gt;Ultraviolet Rays&lt;/keyword&gt;&lt;/keywords&gt;&lt;dates&gt;&lt;year&gt;2012&lt;/year&gt;&lt;pub-dates&gt;&lt;date&gt;Sep 21&lt;/date&gt;&lt;/pub-dates&gt;&lt;/dates&gt;&lt;isbn&gt;1477-9234 (Electronic)&amp;#xD;1477-9226 (Linking)&lt;/isbn&gt;&lt;accession-num&gt;22850731&lt;/accession-num&gt;&lt;urls&gt;&lt;related-urls&gt;&lt;url&gt;https://www.ncbi.nlm.nih.gov/pubmed/22850731&lt;/url&gt;&lt;url&gt;http://pubs.rsc.org/en/content/articlepdf/2012/dt/c2dt31588b&lt;/url&gt;&lt;/related-urls&gt;&lt;/urls&gt;&lt;electronic-resource-num&gt;10.1039/c2dt31588b&lt;/electronic-resource-num&gt;&lt;/record&gt;&lt;/Cite&gt;&lt;/EndNote&gt;</w:instrText>
      </w:r>
      <w:r w:rsidRPr="00BD0168">
        <w:fldChar w:fldCharType="separate"/>
      </w:r>
      <w:r w:rsidR="009F4D88" w:rsidRPr="00BD0168">
        <w:rPr>
          <w:noProof/>
          <w:vertAlign w:val="superscript"/>
        </w:rPr>
        <w:t>26</w:t>
      </w:r>
      <w:r w:rsidRPr="00BD0168">
        <w:fldChar w:fldCharType="end"/>
      </w:r>
      <w:r w:rsidRPr="00BD0168">
        <w:t xml:space="preserve"> </w:t>
      </w:r>
    </w:p>
    <w:p w14:paraId="5D6955F3" w14:textId="76ACE1EA" w:rsidR="00B9259C" w:rsidRPr="00BD0168" w:rsidRDefault="00B9259C" w:rsidP="00BD0168">
      <w:pPr>
        <w:pStyle w:val="RSCB02ArticleText"/>
        <w:ind w:firstLine="284"/>
      </w:pPr>
      <w:r w:rsidRPr="00BD0168">
        <w:t xml:space="preserve">The viability of </w:t>
      </w:r>
      <w:r w:rsidRPr="00BD0168">
        <w:rPr>
          <w:b/>
        </w:rPr>
        <w:t>1</w:t>
      </w:r>
      <w:r w:rsidRPr="00BD0168">
        <w:t xml:space="preserve"> and </w:t>
      </w:r>
      <w:r w:rsidRPr="00BD0168">
        <w:rPr>
          <w:b/>
        </w:rPr>
        <w:t>2</w:t>
      </w:r>
      <w:r w:rsidRPr="00BD0168">
        <w:t xml:space="preserve"> were established with compl</w:t>
      </w:r>
      <w:r w:rsidR="000845DF" w:rsidRPr="00BD0168">
        <w:t>e</w:t>
      </w:r>
      <w:r w:rsidRPr="00BD0168">
        <w:t xml:space="preserve">mentary </w:t>
      </w:r>
      <w:proofErr w:type="spellStart"/>
      <w:r w:rsidRPr="00BD0168">
        <w:t>Alamar</w:t>
      </w:r>
      <w:proofErr w:type="spellEnd"/>
      <w:r w:rsidRPr="00BD0168">
        <w:t xml:space="preserve"> blue and LDH assays using RAW 264.7 cells as has been employed previously (Fig.3).</w:t>
      </w:r>
      <w:r w:rsidRPr="00BD0168">
        <w:fldChar w:fldCharType="begin">
          <w:fldData xml:space="preserve">PEVuZE5vdGU+PENpdGU+PEF1dGhvcj5XYXJkPC9BdXRob3I+PFllYXI+MjAxNDwvWWVhcj48UmVj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==
</w:fldData>
        </w:fldChar>
      </w:r>
      <w:r w:rsidR="00BB0BD7" w:rsidRPr="00BD0168">
        <w:instrText xml:space="preserve"> ADDIN EN.CITE </w:instrText>
      </w:r>
      <w:r w:rsidR="00BB0BD7" w:rsidRPr="00BD0168">
        <w:fldChar w:fldCharType="begin">
          <w:fldData xml:space="preserve">PEVuZE5vdGU+PENpdGU+PEF1dGhvcj5XYXJkPC9BdXRob3I+PFllYXI+MjAxNDwvWWVhcj48UmVj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==
</w:fldData>
        </w:fldChar>
      </w:r>
      <w:r w:rsidR="00BB0BD7" w:rsidRPr="00BD0168">
        <w:instrText xml:space="preserve"> ADDIN EN.CITE.DATA </w:instrText>
      </w:r>
      <w:r w:rsidR="00BB0BD7" w:rsidRPr="00BD0168">
        <w:fldChar w:fldCharType="end"/>
      </w:r>
      <w:r w:rsidRPr="00BD0168">
        <w:fldChar w:fldCharType="separate"/>
      </w:r>
      <w:r w:rsidR="00691A39" w:rsidRPr="00BD0168">
        <w:rPr>
          <w:noProof/>
          <w:vertAlign w:val="superscript"/>
        </w:rPr>
        <w:t>21</w:t>
      </w:r>
      <w:r w:rsidRPr="00BD0168">
        <w:fldChar w:fldCharType="end"/>
      </w:r>
      <w:r w:rsidRPr="00BD0168">
        <w:t xml:space="preserve"> Compounds </w:t>
      </w:r>
      <w:r w:rsidRPr="00BD0168">
        <w:rPr>
          <w:b/>
        </w:rPr>
        <w:t>1</w:t>
      </w:r>
      <w:r w:rsidRPr="00BD0168">
        <w:t xml:space="preserve"> and </w:t>
      </w:r>
      <w:r w:rsidRPr="00BD0168">
        <w:rPr>
          <w:b/>
        </w:rPr>
        <w:t>2</w:t>
      </w:r>
      <w:r w:rsidRPr="00BD0168">
        <w:t xml:space="preserve"> were tested for viability to allow selection of the most appropriate CO-RM for further functionalization.</w:t>
      </w:r>
    </w:p>
    <w:p w14:paraId="2D1330CF" w14:textId="6EB0905E" w:rsidR="00B9259C" w:rsidRPr="00BD0168" w:rsidRDefault="00B9259C" w:rsidP="00BD0168">
      <w:pPr>
        <w:pStyle w:val="RSCB02ArticleText"/>
      </w:pPr>
    </w:p>
    <w:p w14:paraId="787B4959" w14:textId="77777777" w:rsidR="009975E4" w:rsidRPr="00BD0168" w:rsidRDefault="009975E4" w:rsidP="00BD0168">
      <w:pPr>
        <w:pStyle w:val="RSCB02ArticleText"/>
        <w:rPr>
          <w:noProof/>
          <w:lang w:eastAsia="en-GB"/>
        </w:rPr>
      </w:pPr>
    </w:p>
    <w:p w14:paraId="54442D65" w14:textId="26C8E898" w:rsidR="00DB28A6" w:rsidRPr="00BD0168" w:rsidRDefault="00DB28A6" w:rsidP="00BD0168">
      <w:pPr>
        <w:pStyle w:val="RSCB02ArticleText"/>
        <w:rPr>
          <w:noProof/>
          <w:lang w:eastAsia="en-GB"/>
        </w:rPr>
      </w:pPr>
      <w:r w:rsidRPr="00BD0168">
        <w:rPr>
          <w:noProof/>
          <w:lang w:eastAsia="en-GB"/>
        </w:rPr>
        <w:t xml:space="preserve">Interestingly, </w:t>
      </w:r>
      <w:r w:rsidRPr="00BD0168">
        <w:rPr>
          <w:b/>
          <w:noProof/>
          <w:lang w:eastAsia="en-GB"/>
        </w:rPr>
        <w:t>2</w:t>
      </w:r>
      <w:r w:rsidRPr="00BD0168">
        <w:rPr>
          <w:noProof/>
          <w:lang w:eastAsia="en-GB"/>
        </w:rPr>
        <w:t xml:space="preserve"> shows </w:t>
      </w:r>
      <w:r w:rsidR="00706CB8" w:rsidRPr="00BD0168">
        <w:rPr>
          <w:noProof/>
          <w:lang w:eastAsia="en-GB"/>
        </w:rPr>
        <w:t>slight</w:t>
      </w:r>
      <w:r w:rsidRPr="00BD0168">
        <w:rPr>
          <w:noProof/>
          <w:lang w:eastAsia="en-GB"/>
        </w:rPr>
        <w:t xml:space="preserve"> cytotoxicity at 50</w:t>
      </w:r>
      <w:r w:rsidR="00706CB8" w:rsidRPr="00BD0168">
        <w:rPr>
          <w:noProof/>
          <w:lang w:eastAsia="en-GB"/>
        </w:rPr>
        <w:t xml:space="preserve"> µM</w:t>
      </w:r>
      <w:r w:rsidRPr="00BD0168">
        <w:rPr>
          <w:noProof/>
          <w:lang w:eastAsia="en-GB"/>
        </w:rPr>
        <w:t xml:space="preserve"> and</w:t>
      </w:r>
      <w:r w:rsidR="00706CB8" w:rsidRPr="00BD0168">
        <w:rPr>
          <w:noProof/>
          <w:lang w:eastAsia="en-GB"/>
        </w:rPr>
        <w:t xml:space="preserve"> causes a significant reduction in cell viability at</w:t>
      </w:r>
      <w:r w:rsidRPr="00BD0168">
        <w:rPr>
          <w:noProof/>
          <w:lang w:eastAsia="en-GB"/>
        </w:rPr>
        <w:t xml:space="preserve"> 100 µM. </w:t>
      </w:r>
      <w:r w:rsidR="001E10F7" w:rsidRPr="00BD0168">
        <w:rPr>
          <w:noProof/>
          <w:lang w:eastAsia="en-GB"/>
        </w:rPr>
        <w:t>W</w:t>
      </w:r>
      <w:r w:rsidRPr="00BD0168">
        <w:rPr>
          <w:noProof/>
          <w:lang w:eastAsia="en-GB"/>
        </w:rPr>
        <w:t xml:space="preserve">hen </w:t>
      </w:r>
      <w:r w:rsidR="00706CB8" w:rsidRPr="00BD0168">
        <w:rPr>
          <w:b/>
          <w:noProof/>
          <w:lang w:eastAsia="en-GB"/>
        </w:rPr>
        <w:t>2</w:t>
      </w:r>
      <w:r w:rsidRPr="00BD0168">
        <w:rPr>
          <w:noProof/>
          <w:lang w:eastAsia="en-GB"/>
        </w:rPr>
        <w:t xml:space="preserve"> is irradiated for eight minutes prior to addition to the cells, the toxicity is considerably alleviated. The photo by-products generated from </w:t>
      </w:r>
      <w:r w:rsidRPr="00BD0168">
        <w:rPr>
          <w:b/>
          <w:noProof/>
          <w:lang w:eastAsia="en-GB"/>
        </w:rPr>
        <w:t>1</w:t>
      </w:r>
      <w:r w:rsidRPr="00BD0168">
        <w:rPr>
          <w:noProof/>
          <w:lang w:eastAsia="en-GB"/>
        </w:rPr>
        <w:t xml:space="preserve"> and </w:t>
      </w:r>
      <w:r w:rsidRPr="00BD0168">
        <w:rPr>
          <w:b/>
          <w:noProof/>
          <w:lang w:eastAsia="en-GB"/>
        </w:rPr>
        <w:t>2</w:t>
      </w:r>
      <w:r w:rsidRPr="00BD0168">
        <w:rPr>
          <w:noProof/>
          <w:lang w:eastAsia="en-GB"/>
        </w:rPr>
        <w:t xml:space="preserve"> do not</w:t>
      </w:r>
      <w:r w:rsidR="001E10F7" w:rsidRPr="00BD0168">
        <w:rPr>
          <w:noProof/>
          <w:lang w:eastAsia="en-GB"/>
        </w:rPr>
        <w:t xml:space="preserve"> drastically</w:t>
      </w:r>
      <w:r w:rsidRPr="00BD0168">
        <w:rPr>
          <w:noProof/>
          <w:lang w:eastAsia="en-GB"/>
        </w:rPr>
        <w:t xml:space="preserve"> affect cell viability or LDH release. It is possible that the propargyl group in </w:t>
      </w:r>
      <w:r w:rsidRPr="00BD0168">
        <w:rPr>
          <w:b/>
          <w:noProof/>
          <w:lang w:eastAsia="en-GB"/>
        </w:rPr>
        <w:t>2</w:t>
      </w:r>
      <w:r w:rsidRPr="00BD0168">
        <w:rPr>
          <w:noProof/>
          <w:lang w:eastAsia="en-GB"/>
        </w:rPr>
        <w:t xml:space="preserve"> is cleaved during these assays to give phenol derivative </w:t>
      </w:r>
      <w:r w:rsidRPr="00BD0168">
        <w:rPr>
          <w:b/>
          <w:noProof/>
          <w:lang w:eastAsia="en-GB"/>
        </w:rPr>
        <w:t>3</w:t>
      </w:r>
      <w:r w:rsidRPr="00BD0168">
        <w:rPr>
          <w:noProof/>
          <w:lang w:eastAsia="en-GB"/>
        </w:rPr>
        <w:t>. The latter</w:t>
      </w:r>
      <w:r w:rsidRPr="00BD0168">
        <w:rPr>
          <w:b/>
          <w:noProof/>
          <w:lang w:eastAsia="en-GB"/>
        </w:rPr>
        <w:t xml:space="preserve"> </w:t>
      </w:r>
      <w:r w:rsidRPr="00BD0168">
        <w:rPr>
          <w:noProof/>
          <w:lang w:eastAsia="en-GB"/>
        </w:rPr>
        <w:t xml:space="preserve">compound </w:t>
      </w:r>
      <w:r w:rsidRPr="00BD0168">
        <w:rPr>
          <w:b/>
          <w:noProof/>
          <w:lang w:eastAsia="en-GB"/>
        </w:rPr>
        <w:t xml:space="preserve">3 </w:t>
      </w:r>
      <w:r w:rsidRPr="00BD0168">
        <w:rPr>
          <w:noProof/>
          <w:lang w:eastAsia="en-GB"/>
        </w:rPr>
        <w:t>has</w:t>
      </w:r>
      <w:r w:rsidR="001E10F7" w:rsidRPr="00BD0168">
        <w:rPr>
          <w:noProof/>
          <w:lang w:eastAsia="en-GB"/>
        </w:rPr>
        <w:t xml:space="preserve"> previously</w:t>
      </w:r>
      <w:r w:rsidRPr="00BD0168">
        <w:rPr>
          <w:noProof/>
          <w:lang w:eastAsia="en-GB"/>
        </w:rPr>
        <w:t xml:space="preserve"> been shown to be toxic</w:t>
      </w:r>
      <w:r w:rsidRPr="00BD0168">
        <w:rPr>
          <w:noProof/>
          <w:lang w:eastAsia="en-GB"/>
        </w:rPr>
        <w:fldChar w:fldCharType="begin"/>
      </w:r>
      <w:r w:rsidRPr="00BD0168">
        <w:rPr>
          <w:noProof/>
          <w:lang w:eastAsia="en-GB"/>
        </w:rPr>
        <w:instrText xml:space="preserve"> ADDIN EN.CITE &lt;EndNote&gt;&lt;Cite&gt;&lt;Author&gt;Ward&lt;/Author&gt;&lt;Year&gt;2012&lt;/Year&gt;&lt;RecNum&gt;3316&lt;/RecNum&gt;&lt;DisplayText&gt;&lt;style face="superscript"&gt;12&lt;/style&gt;&lt;/DisplayText&gt;&lt;record&gt;&lt;rec-number&gt;3316&lt;/rec-number&gt;&lt;foreign-keys&gt;&lt;key app="EN" db-id="ddrate0r3sszxnev5eapw5a6r9xvz20r0pv5" timestamp="1348138267"&gt;3316&lt;/key&gt;&lt;/foreign-keys&gt;&lt;ref-type name="Journal Article"&gt;17&lt;/ref-type&gt;&lt;contributors&gt;&lt;authors&gt;&lt;author&gt;Ward, J. S.&lt;/author&gt;&lt;author&gt;Lynam, J. M.&lt;/author&gt;&lt;author&gt;Moir, J. W. B.&lt;/author&gt;&lt;author&gt;Sanin, D. E.&lt;/author&gt;&lt;author&gt;Mountford, A. P.&lt;/author&gt;&lt;author&gt;Fairlamb, I. J. S.&lt;/author&gt;&lt;/authors&gt;&lt;/contributors&gt;&lt;auth-address&gt;Lynam, JM&amp;#xD;Univ York, Dept Chem, York YO10 5DD, N Yorkshire, England&amp;#xD;Univ York, Dept Chem, York YO10 5DD, N Yorkshire, England&amp;#xD;Univ York, Dept Chem, York YO10 5DD, N Yorkshire, England&amp;#xD;Univ York, Dept Biol, Ctr Immunol &amp;amp; Infect, York YO10 5DD, N Yorkshire, England&lt;/auth-address&gt;&lt;titles&gt;&lt;title&gt;A therapeutically viable photo-activated manganese-based CO-releasing molecule (photo-CO-RM)&lt;/title&gt;&lt;secondary-title&gt;Dalton transactions&lt;/secondary-title&gt;&lt;alt-title&gt;Dalton T&lt;/alt-title&gt;&lt;/titles&gt;&lt;periodical&gt;&lt;full-title&gt;Dalton transactions&lt;/full-title&gt;&lt;abbr-1&gt;Dalton Trans.&lt;/abbr-1&gt;&lt;/periodical&gt;&lt;pages&gt;10514-10517&lt;/pages&gt;&lt;volume&gt;41&lt;/volume&gt;&lt;number&gt;35&lt;/number&gt;&lt;keywords&gt;&lt;keyword&gt;carbon-monoxide&lt;/keyword&gt;&lt;keyword&gt;complexes&lt;/keyword&gt;&lt;keyword&gt;cytotoxicity&lt;/keyword&gt;&lt;/keywords&gt;&lt;dates&gt;&lt;year&gt;2012&lt;/year&gt;&lt;/dates&gt;&lt;isbn&gt;1477-9226&lt;/isbn&gt;&lt;accession-num&gt;ISI:000307592600004&lt;/accession-num&gt;&lt;urls&gt;&lt;related-urls&gt;&lt;url&gt;&amp;lt;Go to ISI&amp;gt;://000307592600004&lt;/url&gt;&lt;/related-urls&gt;&lt;/urls&gt;&lt;electronic-resource-num&gt;Doi 10.1039/C2dt31588b&lt;/electronic-resource-num&gt;&lt;language&gt;English&lt;/language&gt;&lt;/record&gt;&lt;/Cite&gt;&lt;/EndNote&gt;</w:instrText>
      </w:r>
      <w:r w:rsidRPr="00BD0168">
        <w:rPr>
          <w:noProof/>
          <w:lang w:eastAsia="en-GB"/>
        </w:rPr>
        <w:fldChar w:fldCharType="separate"/>
      </w:r>
      <w:r w:rsidRPr="00BD0168">
        <w:rPr>
          <w:noProof/>
          <w:vertAlign w:val="superscript"/>
          <w:lang w:eastAsia="en-GB"/>
        </w:rPr>
        <w:t>12</w:t>
      </w:r>
      <w:r w:rsidRPr="00BD0168">
        <w:rPr>
          <w:noProof/>
          <w:lang w:eastAsia="en-GB"/>
        </w:rPr>
        <w:fldChar w:fldCharType="end"/>
      </w:r>
      <w:r w:rsidR="00691A39" w:rsidRPr="00BD0168">
        <w:rPr>
          <w:noProof/>
          <w:lang w:eastAsia="en-GB"/>
        </w:rPr>
        <w:t>,</w:t>
      </w:r>
      <w:r w:rsidRPr="00BD0168">
        <w:rPr>
          <w:noProof/>
          <w:lang w:eastAsia="en-GB"/>
        </w:rPr>
        <w:t xml:space="preserve"> and we suggest </w:t>
      </w:r>
      <w:r w:rsidR="00691A39" w:rsidRPr="00BD0168">
        <w:rPr>
          <w:noProof/>
          <w:lang w:eastAsia="en-GB"/>
        </w:rPr>
        <w:t xml:space="preserve">insitu generation of </w:t>
      </w:r>
      <w:r w:rsidR="00691A39" w:rsidRPr="00BD0168">
        <w:rPr>
          <w:b/>
          <w:noProof/>
          <w:lang w:eastAsia="en-GB"/>
        </w:rPr>
        <w:t>3</w:t>
      </w:r>
      <w:r w:rsidR="00691A39" w:rsidRPr="00BD0168">
        <w:rPr>
          <w:noProof/>
          <w:lang w:eastAsia="en-GB"/>
        </w:rPr>
        <w:t xml:space="preserve"> </w:t>
      </w:r>
      <w:r w:rsidR="00F1349C" w:rsidRPr="00BD0168">
        <w:rPr>
          <w:noProof/>
          <w:lang w:eastAsia="en-GB"/>
        </w:rPr>
        <w:t>as</w:t>
      </w:r>
      <w:r w:rsidR="00F11164" w:rsidRPr="00BD0168">
        <w:rPr>
          <w:noProof/>
          <w:lang w:eastAsia="en-GB"/>
        </w:rPr>
        <w:t xml:space="preserve"> a possible</w:t>
      </w:r>
      <w:r w:rsidRPr="00BD0168">
        <w:rPr>
          <w:noProof/>
          <w:lang w:eastAsia="en-GB"/>
        </w:rPr>
        <w:t xml:space="preserve"> origin of toxicity in this case.</w:t>
      </w:r>
    </w:p>
    <w:p w14:paraId="2EC744D2" w14:textId="2E601778" w:rsidR="00DB28A6" w:rsidRPr="00BD0168" w:rsidRDefault="00DB28A6" w:rsidP="00BD0168">
      <w:pPr>
        <w:pStyle w:val="RSCB02ArticleText"/>
        <w:ind w:firstLine="284"/>
        <w:rPr>
          <w:noProof/>
          <w:lang w:eastAsia="en-GB"/>
        </w:rPr>
      </w:pPr>
      <w:r w:rsidRPr="00BD0168">
        <w:rPr>
          <w:noProof/>
          <w:lang w:eastAsia="en-GB"/>
        </w:rPr>
        <w:t xml:space="preserve">In contrast, </w:t>
      </w:r>
      <w:r w:rsidRPr="00BD0168">
        <w:rPr>
          <w:b/>
          <w:noProof/>
          <w:lang w:eastAsia="en-GB"/>
        </w:rPr>
        <w:t>1</w:t>
      </w:r>
      <w:r w:rsidRPr="00BD0168">
        <w:rPr>
          <w:noProof/>
          <w:lang w:eastAsia="en-GB"/>
        </w:rPr>
        <w:t xml:space="preserve"> </w:t>
      </w:r>
      <w:r w:rsidR="00103980" w:rsidRPr="00BD0168">
        <w:rPr>
          <w:noProof/>
          <w:lang w:eastAsia="en-GB"/>
        </w:rPr>
        <w:t>possessing</w:t>
      </w:r>
      <w:r w:rsidRPr="00BD0168">
        <w:rPr>
          <w:noProof/>
          <w:lang w:eastAsia="en-GB"/>
        </w:rPr>
        <w:t xml:space="preserve"> the additional methylene linker between phenyl and oxygen, is viable with and without irradiation with RAW 264.7 cells. Clearly, </w:t>
      </w:r>
      <w:r w:rsidRPr="00BD0168">
        <w:rPr>
          <w:b/>
          <w:noProof/>
          <w:lang w:eastAsia="en-GB"/>
        </w:rPr>
        <w:t>1</w:t>
      </w:r>
      <w:r w:rsidRPr="00BD0168">
        <w:rPr>
          <w:noProof/>
          <w:lang w:eastAsia="en-GB"/>
        </w:rPr>
        <w:t xml:space="preserve"> and </w:t>
      </w:r>
      <w:r w:rsidRPr="00BD0168">
        <w:rPr>
          <w:b/>
          <w:noProof/>
          <w:lang w:eastAsia="en-GB"/>
        </w:rPr>
        <w:t>2</w:t>
      </w:r>
      <w:r w:rsidRPr="00BD0168">
        <w:rPr>
          <w:noProof/>
          <w:lang w:eastAsia="en-GB"/>
        </w:rPr>
        <w:t xml:space="preserve"> are very similar in </w:t>
      </w:r>
      <w:r w:rsidR="00103980" w:rsidRPr="00BD0168">
        <w:rPr>
          <w:noProof/>
          <w:lang w:eastAsia="en-GB"/>
        </w:rPr>
        <w:t xml:space="preserve">chemical </w:t>
      </w:r>
      <w:r w:rsidRPr="00BD0168">
        <w:rPr>
          <w:noProof/>
          <w:lang w:eastAsia="en-GB"/>
        </w:rPr>
        <w:t xml:space="preserve">structure, but the methylene group is important with respect to macrophage cell viability and cytotoxicity. With viability results in mind, </w:t>
      </w:r>
      <w:r w:rsidRPr="00BD0168">
        <w:rPr>
          <w:b/>
          <w:noProof/>
          <w:lang w:eastAsia="en-GB"/>
        </w:rPr>
        <w:t xml:space="preserve">1 </w:t>
      </w:r>
      <w:r w:rsidRPr="00BD0168">
        <w:rPr>
          <w:noProof/>
          <w:lang w:eastAsia="en-GB"/>
        </w:rPr>
        <w:t>was selected to take forward for further functionalization.</w:t>
      </w:r>
    </w:p>
    <w:p w14:paraId="5FE6AD83" w14:textId="77777777" w:rsidR="00103980" w:rsidRPr="00BD0168" w:rsidRDefault="00894EBF" w:rsidP="00BD0168">
      <w:pPr>
        <w:pStyle w:val="RSCB02ArticleText"/>
        <w:ind w:firstLine="284"/>
        <w:rPr>
          <w:noProof/>
          <w:lang w:eastAsia="en-GB"/>
        </w:rPr>
      </w:pPr>
      <w:r w:rsidRPr="00BD0168">
        <w:rPr>
          <w:noProof/>
          <w:lang w:eastAsia="en-GB"/>
        </w:rPr>
        <w:t>To establish the chemistry methodology for [3+2] cycloaddition reactions that would tolerate the Mn(CO)</w:t>
      </w:r>
      <w:r w:rsidRPr="00BD0168">
        <w:rPr>
          <w:noProof/>
          <w:vertAlign w:val="subscript"/>
          <w:lang w:eastAsia="en-GB"/>
        </w:rPr>
        <w:t>4</w:t>
      </w:r>
      <w:r w:rsidRPr="00BD0168">
        <w:rPr>
          <w:noProof/>
          <w:lang w:eastAsia="en-GB"/>
        </w:rPr>
        <w:t xml:space="preserve"> moeity</w:t>
      </w:r>
      <w:r w:rsidR="00103980" w:rsidRPr="00BD0168">
        <w:rPr>
          <w:noProof/>
          <w:lang w:eastAsia="en-GB"/>
        </w:rPr>
        <w:t xml:space="preserve">, </w:t>
      </w:r>
      <w:r w:rsidRPr="00BD0168">
        <w:rPr>
          <w:noProof/>
          <w:lang w:eastAsia="en-GB"/>
        </w:rPr>
        <w:t xml:space="preserve">model structure </w:t>
      </w:r>
      <w:r w:rsidRPr="00BD0168">
        <w:rPr>
          <w:b/>
          <w:noProof/>
          <w:lang w:eastAsia="en-GB"/>
        </w:rPr>
        <w:t xml:space="preserve">4 </w:t>
      </w:r>
      <w:r w:rsidRPr="00BD0168">
        <w:rPr>
          <w:noProof/>
          <w:lang w:eastAsia="en-GB"/>
        </w:rPr>
        <w:t>was synthesized and developed</w:t>
      </w:r>
      <w:r w:rsidR="001E10F7" w:rsidRPr="00BD0168">
        <w:rPr>
          <w:noProof/>
          <w:lang w:eastAsia="en-GB"/>
        </w:rPr>
        <w:t>.</w:t>
      </w:r>
      <w:r w:rsidR="00094794" w:rsidRPr="00BD0168">
        <w:rPr>
          <w:noProof/>
          <w:lang w:eastAsia="en-GB"/>
        </w:rPr>
        <w:t xml:space="preserve"> </w:t>
      </w:r>
    </w:p>
    <w:p w14:paraId="5A03B661" w14:textId="59DB56DE" w:rsidR="000715D6" w:rsidRPr="00BD0168" w:rsidRDefault="00094794" w:rsidP="00BD0168">
      <w:pPr>
        <w:pStyle w:val="RSCB02ArticleText"/>
        <w:rPr>
          <w:noProof/>
          <w:lang w:eastAsia="en-GB"/>
        </w:rPr>
      </w:pPr>
      <w:r w:rsidRPr="00BD0168">
        <w:rPr>
          <w:noProof/>
          <w:lang w:eastAsia="en-GB"/>
        </w:rPr>
        <w:lastRenderedPageBreak/>
        <w:t>Compound</w:t>
      </w:r>
      <w:r w:rsidR="00894EBF" w:rsidRPr="00BD0168">
        <w:rPr>
          <w:noProof/>
          <w:lang w:eastAsia="en-GB"/>
        </w:rPr>
        <w:t xml:space="preserve"> </w:t>
      </w:r>
      <w:r w:rsidR="00894EBF" w:rsidRPr="00BD0168">
        <w:rPr>
          <w:b/>
          <w:noProof/>
          <w:lang w:eastAsia="en-GB"/>
        </w:rPr>
        <w:t xml:space="preserve">4 </w:t>
      </w:r>
      <w:r w:rsidR="00894EBF" w:rsidRPr="00BD0168">
        <w:rPr>
          <w:noProof/>
          <w:lang w:eastAsia="en-GB"/>
        </w:rPr>
        <w:t xml:space="preserve">contains </w:t>
      </w:r>
      <w:r w:rsidR="001E10F7" w:rsidRPr="00BD0168">
        <w:rPr>
          <w:noProof/>
          <w:lang w:eastAsia="en-GB"/>
        </w:rPr>
        <mc:AlternateContent>
          <mc:Choice Requires="wpg">
            <w:drawing>
              <wp:anchor distT="0" distB="0" distL="114300" distR="114300" simplePos="0" relativeHeight="251663360" behindDoc="0" locked="0" layoutInCell="1" allowOverlap="1" wp14:anchorId="4852AFDB" wp14:editId="0D4592E2">
                <wp:simplePos x="0" y="0"/>
                <wp:positionH relativeFrom="margin">
                  <wp:align>right</wp:align>
                </wp:positionH>
                <wp:positionV relativeFrom="paragraph">
                  <wp:posOffset>97155</wp:posOffset>
                </wp:positionV>
                <wp:extent cx="6479540" cy="2462530"/>
                <wp:effectExtent l="0" t="0" r="0" b="0"/>
                <wp:wrapTopAndBottom/>
                <wp:docPr id="293" name="Group 293"/>
                <wp:cNvGraphicFramePr/>
                <a:graphic xmlns:a="http://schemas.openxmlformats.org/drawingml/2006/main">
                  <a:graphicData uri="http://schemas.microsoft.com/office/word/2010/wordprocessingGroup">
                    <wpg:wgp>
                      <wpg:cNvGrpSpPr/>
                      <wpg:grpSpPr>
                        <a:xfrm>
                          <a:off x="0" y="0"/>
                          <a:ext cx="6479540" cy="2462530"/>
                          <a:chOff x="0" y="0"/>
                          <a:chExt cx="6480000" cy="2462530"/>
                        </a:xfrm>
                      </wpg:grpSpPr>
                      <wpg:grpSp>
                        <wpg:cNvPr id="288" name="Group 19"/>
                        <wpg:cNvGrpSpPr/>
                        <wpg:grpSpPr>
                          <a:xfrm>
                            <a:off x="0" y="0"/>
                            <a:ext cx="6480000" cy="2071498"/>
                            <a:chOff x="0" y="0"/>
                            <a:chExt cx="5579270" cy="1783557"/>
                          </a:xfrm>
                        </wpg:grpSpPr>
                        <pic:pic xmlns:pic="http://schemas.openxmlformats.org/drawingml/2006/picture">
                          <pic:nvPicPr>
                            <pic:cNvPr id="289" name="Picture 289" descr="JW5A 40 regular"/>
                            <pic:cNvPicPr>
                              <a:picLocks noChangeAspect="1" noChangeArrowheads="1"/>
                            </pic:cNvPicPr>
                          </pic:nvPicPr>
                          <pic:blipFill>
                            <a:blip r:embed="rId28">
                              <a:extLst>
                                <a:ext uri="{28A0092B-C50C-407E-A947-70E740481C1C}">
                                  <a14:useLocalDpi xmlns:a14="http://schemas.microsoft.com/office/drawing/2010/main" val="0"/>
                                </a:ext>
                              </a:extLst>
                            </a:blip>
                            <a:srcRect l="7567" t="13049" r="10271" b="8649"/>
                            <a:stretch>
                              <a:fillRect/>
                            </a:stretch>
                          </pic:blipFill>
                          <pic:spPr bwMode="auto">
                            <a:xfrm>
                              <a:off x="0" y="0"/>
                              <a:ext cx="1858963" cy="1768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90" descr="JW5A 10 regular"/>
                            <pic:cNvPicPr>
                              <a:picLocks noChangeAspect="1" noChangeArrowheads="1"/>
                            </pic:cNvPicPr>
                          </pic:nvPicPr>
                          <pic:blipFill>
                            <a:blip r:embed="rId29">
                              <a:extLst>
                                <a:ext uri="{28A0092B-C50C-407E-A947-70E740481C1C}">
                                  <a14:useLocalDpi xmlns:a14="http://schemas.microsoft.com/office/drawing/2010/main" val="0"/>
                                </a:ext>
                              </a:extLst>
                            </a:blip>
                            <a:srcRect l="6667" t="10991" r="12073" b="10091"/>
                            <a:stretch>
                              <a:fillRect/>
                            </a:stretch>
                          </pic:blipFill>
                          <pic:spPr bwMode="auto">
                            <a:xfrm>
                              <a:off x="1845469" y="23812"/>
                              <a:ext cx="1798638" cy="1744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91"/>
                            <pic:cNvPicPr>
                              <a:picLocks noChangeAspect="1" noChangeArrowheads="1"/>
                            </pic:cNvPicPr>
                          </pic:nvPicPr>
                          <pic:blipFill>
                            <a:blip r:embed="rId30">
                              <a:extLst>
                                <a:ext uri="{28A0092B-C50C-407E-A947-70E740481C1C}">
                                  <a14:useLocalDpi xmlns:a14="http://schemas.microsoft.com/office/drawing/2010/main" val="0"/>
                                </a:ext>
                              </a:extLst>
                            </a:blip>
                            <a:srcRect t="5510" b="2554"/>
                            <a:stretch>
                              <a:fillRect/>
                            </a:stretch>
                          </pic:blipFill>
                          <pic:spPr bwMode="auto">
                            <a:xfrm>
                              <a:off x="3644107" y="69057"/>
                              <a:ext cx="1935163" cy="1714500"/>
                            </a:xfrm>
                            <a:prstGeom prst="rect">
                              <a:avLst/>
                            </a:prstGeom>
                            <a:noFill/>
                            <a:extLst>
                              <a:ext uri="{909E8E84-426E-40DD-AFC4-6F175D3DCCD1}">
                                <a14:hiddenFill xmlns:a14="http://schemas.microsoft.com/office/drawing/2010/main">
                                  <a:solidFill>
                                    <a:srgbClr val="FFFFFF"/>
                                  </a:solidFill>
                                </a14:hiddenFill>
                              </a:ext>
                            </a:extLst>
                          </pic:spPr>
                        </pic:pic>
                      </wpg:grpSp>
                      <wps:wsp>
                        <wps:cNvPr id="292" name="Text Box 292"/>
                        <wps:cNvSpPr txBox="1"/>
                        <wps:spPr>
                          <a:xfrm>
                            <a:off x="0" y="2033195"/>
                            <a:ext cx="6477635" cy="429335"/>
                          </a:xfrm>
                          <a:prstGeom prst="rect">
                            <a:avLst/>
                          </a:prstGeom>
                          <a:solidFill>
                            <a:prstClr val="white"/>
                          </a:solidFill>
                          <a:ln>
                            <a:noFill/>
                          </a:ln>
                        </wps:spPr>
                        <wps:txbx>
                          <w:txbxContent>
                            <w:p w14:paraId="30876D4B" w14:textId="1A310DEF" w:rsidR="00F81F72" w:rsidRPr="001A0FAA" w:rsidRDefault="00F81F72" w:rsidP="00EB4C44">
                              <w:pPr>
                                <w:pStyle w:val="RSCI05CaptiontoFigureSchemeChartwithbottombar"/>
                              </w:pPr>
                              <w:r w:rsidRPr="00B37979">
                                <w:rPr>
                                  <w:b/>
                                </w:rPr>
                                <w:t>Fig. 4</w:t>
                              </w:r>
                              <w:r>
                                <w:t xml:space="preserve"> </w:t>
                              </w:r>
                              <w:r w:rsidRPr="00A01ABE">
                                <w:t xml:space="preserve">Myoglobin assays in PBS buffer pH 7.4 for </w:t>
                              </w:r>
                              <w:r w:rsidRPr="00BA487C">
                                <w:rPr>
                                  <w:b/>
                                </w:rPr>
                                <w:t>4</w:t>
                              </w:r>
                              <w:r w:rsidRPr="00A01ABE">
                                <w:t xml:space="preserve">. Left: 40 µM assay, middle: 10 µM assay. Right: 10 µM assay with step wise </w:t>
                              </w:r>
                              <w:proofErr w:type="gramStart"/>
                              <w:r w:rsidRPr="00A01ABE">
                                <w:t>irradiation.*</w:t>
                              </w:r>
                              <w:proofErr w:type="gramEnd"/>
                              <w:r w:rsidRPr="00A01ABE">
                                <w:t xml:space="preserve"> marks start of two mins irradiation every five mins</w:t>
                              </w:r>
                              <w:r>
                                <w:t xml:space="preserve"> for left and middle panels. </w:t>
                              </w:r>
                              <w:r w:rsidRPr="00A01ABE">
                                <w:t>*</w:t>
                              </w:r>
                              <w:r>
                                <w:t xml:space="preserve"> marks start of irradiation with</w:t>
                              </w:r>
                              <w:r w:rsidRPr="00A01ABE">
                                <w:t xml:space="preserve"> </w:t>
                              </w:r>
                              <w:r>
                                <w:t>B</w:t>
                              </w:r>
                              <w:r w:rsidRPr="00A01ABE">
                                <w:t xml:space="preserve">lue rectangles </w:t>
                              </w:r>
                              <w:r>
                                <w:t>indicating</w:t>
                              </w:r>
                              <w:r w:rsidRPr="00A01ABE">
                                <w:t xml:space="preserve"> two mins irradiation (400 nm, 2.4 W) at the given point in time</w:t>
                              </w:r>
                              <w:r>
                                <w:t xml:space="preserve"> for right panel</w:t>
                              </w:r>
                              <w:r w:rsidRPr="00A01AB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52AFDB" id="Group 293" o:spid="_x0000_s1037" style="position:absolute;left:0;text-align:left;margin-left:459pt;margin-top:7.65pt;width:510.2pt;height:193.9pt;z-index:251663360;mso-position-horizontal:right;mso-position-horizontal-relative:margin" coordsize="64800,24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CgAAAAAAAAAhAKI6&#10;w5wrYQAAK2EAABUAAABkcnMvbWVkaWEvaW1hZ2UyLmpwZWf/2P/gABBKRklGAAEBAQDcANwAAP/b&#10;AEMAAgEBAgEBAgICAgICAgIDBQMDAwMDBgQEAwUHBgcHBwYHBwgJCwkICAoIBwcKDQoKCwwMDAwH&#10;CQ4PDQwOCwwMDP/bAEMBAgICAwMDBgMDBgwIBwgMDAwMDAwMDAwMDAwMDAwMDAwMDAwMDAwMDAwM&#10;DAwMDAwMDAwMDAwMDAwMDAwMDAwMDP/AABEIAhUC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">
                <v:group id="Group 19" o:spid="_x0000_s1038" style="position:absolute;width:64800;height:20714" coordsize="55792,1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289" o:spid="_x0000_s1039" type="#_x0000_t75" alt="JW5A 40 regular" style="position:absolute;width:18589;height:1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">
                    <v:imagedata r:id="rId31" o:title="JW5A 40 regular" croptop="8552f" cropbottom="5668f" cropleft="4959f" cropright="6731f"/>
                  </v:shape>
                  <v:shape id="Picture 290" o:spid="_x0000_s1040" type="#_x0000_t75" alt="JW5A 10 regular" style="position:absolute;left:18454;top:238;width:17987;height:17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">
                    <v:imagedata r:id="rId32" o:title="JW5A 10 regular" croptop="7203f" cropbottom="6613f" cropleft="4369f" cropright="7912f"/>
                  </v:shape>
                  <v:shape id="Picture 291" o:spid="_x0000_s1041" type="#_x0000_t75" style="position:absolute;left:36441;top:690;width:1935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">
                    <v:imagedata r:id="rId33" o:title="" croptop="3611f" cropbottom="1674f"/>
                  </v:shape>
                </v:group>
                <v:shape id="Text Box 292" o:spid="_x0000_s1042" type="#_x0000_t202" style="position:absolute;top:20331;width:64776;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" stroked="f">
                  <v:textbox inset="0,0,0,0">
                    <w:txbxContent>
                      <w:p w14:paraId="30876D4B" w14:textId="1A310DEF" w:rsidR="00F81F72" w:rsidRPr="001A0FAA" w:rsidRDefault="00F81F72" w:rsidP="00EB4C44">
                        <w:pPr>
                          <w:pStyle w:val="RSCI05CaptiontoFigureSchemeChartwithbottombar"/>
                        </w:pPr>
                        <w:r w:rsidRPr="00B37979">
                          <w:rPr>
                            <w:b/>
                          </w:rPr>
                          <w:t>Fig. 4</w:t>
                        </w:r>
                        <w:r>
                          <w:t xml:space="preserve"> </w:t>
                        </w:r>
                        <w:r w:rsidRPr="00A01ABE">
                          <w:t xml:space="preserve">Myoglobin assays in PBS buffer pH 7.4 for </w:t>
                        </w:r>
                        <w:r w:rsidRPr="00BA487C">
                          <w:rPr>
                            <w:b/>
                          </w:rPr>
                          <w:t>4</w:t>
                        </w:r>
                        <w:r w:rsidRPr="00A01ABE">
                          <w:t xml:space="preserve">. Left: 40 µM assay, middle: 10 µM assay. Right: 10 µM assay with step wise </w:t>
                        </w:r>
                        <w:proofErr w:type="gramStart"/>
                        <w:r w:rsidRPr="00A01ABE">
                          <w:t>irradiation.*</w:t>
                        </w:r>
                        <w:proofErr w:type="gramEnd"/>
                        <w:r w:rsidRPr="00A01ABE">
                          <w:t xml:space="preserve"> marks start of two mins irradiation every five mins</w:t>
                        </w:r>
                        <w:r>
                          <w:t xml:space="preserve"> for left and middle panels. </w:t>
                        </w:r>
                        <w:r w:rsidRPr="00A01ABE">
                          <w:t>*</w:t>
                        </w:r>
                        <w:r>
                          <w:t xml:space="preserve"> marks start of irradiation with</w:t>
                        </w:r>
                        <w:r w:rsidRPr="00A01ABE">
                          <w:t xml:space="preserve"> </w:t>
                        </w:r>
                        <w:r>
                          <w:t>B</w:t>
                        </w:r>
                        <w:r w:rsidRPr="00A01ABE">
                          <w:t xml:space="preserve">lue rectangles </w:t>
                        </w:r>
                        <w:r>
                          <w:t>indicating</w:t>
                        </w:r>
                        <w:r w:rsidRPr="00A01ABE">
                          <w:t xml:space="preserve"> two mins irradiation (400 nm, 2.4 W) at the given point in time</w:t>
                        </w:r>
                        <w:r>
                          <w:t xml:space="preserve"> for right panel</w:t>
                        </w:r>
                        <w:r w:rsidRPr="00A01ABE">
                          <w:t>.</w:t>
                        </w:r>
                      </w:p>
                    </w:txbxContent>
                  </v:textbox>
                </v:shape>
                <w10:wrap type="topAndBottom" anchorx="margin"/>
              </v:group>
            </w:pict>
          </mc:Fallback>
        </mc:AlternateContent>
      </w:r>
      <w:r w:rsidR="00894EBF" w:rsidRPr="00BD0168">
        <w:rPr>
          <w:noProof/>
          <w:lang w:eastAsia="en-GB"/>
        </w:rPr>
        <w:t xml:space="preserve">an additional triazole, and </w:t>
      </w:r>
      <w:r w:rsidR="00894EBF" w:rsidRPr="00BD0168">
        <w:rPr>
          <w:i/>
          <w:noProof/>
          <w:lang w:eastAsia="en-GB"/>
        </w:rPr>
        <w:t>para</w:t>
      </w:r>
      <w:r w:rsidR="00894EBF" w:rsidRPr="00BD0168">
        <w:rPr>
          <w:noProof/>
          <w:lang w:eastAsia="en-GB"/>
        </w:rPr>
        <w:t>-benzoic functionality, which are utilised here to improve</w:t>
      </w:r>
      <w:r w:rsidR="001E10F7" w:rsidRPr="00BD0168">
        <w:rPr>
          <w:noProof/>
          <w:lang w:eastAsia="en-GB"/>
        </w:rPr>
        <w:t xml:space="preserve"> </w:t>
      </w:r>
      <w:r w:rsidR="00894EBF" w:rsidRPr="00BD0168">
        <w:rPr>
          <w:noProof/>
          <w:lang w:eastAsia="en-GB"/>
        </w:rPr>
        <w:t xml:space="preserve">solubility. Molecule </w:t>
      </w:r>
      <w:r w:rsidR="00894EBF" w:rsidRPr="00BD0168">
        <w:rPr>
          <w:b/>
          <w:noProof/>
          <w:lang w:eastAsia="en-GB"/>
        </w:rPr>
        <w:t xml:space="preserve">4 </w:t>
      </w:r>
      <w:r w:rsidR="00894EBF" w:rsidRPr="00BD0168">
        <w:rPr>
          <w:noProof/>
          <w:lang w:eastAsia="en-GB"/>
        </w:rPr>
        <w:t xml:space="preserve">is indeed more soluble in aqeous medium than its precursor </w:t>
      </w:r>
      <w:r w:rsidR="00894EBF" w:rsidRPr="00BD0168">
        <w:rPr>
          <w:b/>
          <w:noProof/>
          <w:lang w:eastAsia="en-GB"/>
        </w:rPr>
        <w:t>1</w:t>
      </w:r>
      <w:r w:rsidR="00894EBF" w:rsidRPr="00BD0168">
        <w:rPr>
          <w:noProof/>
          <w:lang w:eastAsia="en-GB"/>
        </w:rPr>
        <w:t>, with no precipitation observed when added to 0.01</w:t>
      </w:r>
      <w:r w:rsidR="000715D6" w:rsidRPr="00BD0168">
        <w:rPr>
          <w:noProof/>
          <w:lang w:eastAsia="en-GB"/>
        </w:rPr>
        <w:t xml:space="preserve"> </w:t>
      </w:r>
      <w:r w:rsidR="00894EBF" w:rsidRPr="00BD0168">
        <w:rPr>
          <w:noProof/>
          <w:lang w:eastAsia="en-GB"/>
        </w:rPr>
        <w:t xml:space="preserve">M PBS pH 7.4 in DMSO (0.5%) at 100 µM. With this in mind myoglobin assays were again employed to assess </w:t>
      </w:r>
      <w:r w:rsidR="00103980" w:rsidRPr="00BD0168">
        <w:rPr>
          <w:noProof/>
          <w:lang w:eastAsia="en-GB"/>
        </w:rPr>
        <w:t xml:space="preserve">the </w:t>
      </w:r>
      <w:r w:rsidR="00894EBF" w:rsidRPr="00BD0168">
        <w:rPr>
          <w:noProof/>
          <w:lang w:eastAsia="en-GB"/>
        </w:rPr>
        <w:t xml:space="preserve">CO-releasing properties </w:t>
      </w:r>
      <w:r w:rsidR="00103980" w:rsidRPr="00BD0168">
        <w:rPr>
          <w:noProof/>
          <w:lang w:eastAsia="en-GB"/>
        </w:rPr>
        <w:t xml:space="preserve">of </w:t>
      </w:r>
      <w:r w:rsidR="00103980" w:rsidRPr="00BD0168">
        <w:rPr>
          <w:b/>
          <w:noProof/>
          <w:lang w:eastAsia="en-GB"/>
        </w:rPr>
        <w:t xml:space="preserve">4 </w:t>
      </w:r>
      <w:r w:rsidR="00894EBF" w:rsidRPr="00BD0168">
        <w:rPr>
          <w:noProof/>
          <w:lang w:eastAsia="en-GB"/>
        </w:rPr>
        <w:t>(Fig. 4).</w:t>
      </w:r>
    </w:p>
    <w:p w14:paraId="396486F5" w14:textId="29E8CEF1" w:rsidR="009F50BF" w:rsidRPr="00BD0168" w:rsidRDefault="009F50BF" w:rsidP="00BD0168">
      <w:pPr>
        <w:pStyle w:val="RSCB02ArticleText"/>
      </w:pPr>
    </w:p>
    <w:p w14:paraId="5AD79D8C" w14:textId="1022BCA5" w:rsidR="00EB7166" w:rsidRPr="00BD0168" w:rsidRDefault="00377DA8" w:rsidP="00BD0168">
      <w:pPr>
        <w:pStyle w:val="RSCB02ArticleText"/>
        <w:rPr>
          <w:noProof/>
          <w:lang w:eastAsia="en-GB"/>
        </w:rPr>
      </w:pPr>
      <w:r w:rsidRPr="00BD0168">
        <w:rPr>
          <w:noProof/>
          <w:w w:val="100"/>
          <w:lang w:eastAsia="en-GB"/>
        </w:rPr>
        <mc:AlternateContent>
          <mc:Choice Requires="wpg">
            <w:drawing>
              <wp:anchor distT="0" distB="0" distL="114300" distR="114300" simplePos="0" relativeHeight="251667456" behindDoc="0" locked="0" layoutInCell="1" allowOverlap="1" wp14:anchorId="73DD80DD" wp14:editId="7D2B216D">
                <wp:simplePos x="0" y="0"/>
                <wp:positionH relativeFrom="column">
                  <wp:align>right</wp:align>
                </wp:positionH>
                <wp:positionV relativeFrom="paragraph">
                  <wp:posOffset>2339788</wp:posOffset>
                </wp:positionV>
                <wp:extent cx="3162300" cy="2483485"/>
                <wp:effectExtent l="0" t="0" r="0" b="0"/>
                <wp:wrapTopAndBottom/>
                <wp:docPr id="296" name="Group 296"/>
                <wp:cNvGraphicFramePr/>
                <a:graphic xmlns:a="http://schemas.openxmlformats.org/drawingml/2006/main">
                  <a:graphicData uri="http://schemas.microsoft.com/office/word/2010/wordprocessingGroup">
                    <wpg:wgp>
                      <wpg:cNvGrpSpPr/>
                      <wpg:grpSpPr>
                        <a:xfrm>
                          <a:off x="0" y="0"/>
                          <a:ext cx="3162300" cy="2483485"/>
                          <a:chOff x="-234354" y="-99059"/>
                          <a:chExt cx="3789904" cy="2920788"/>
                        </a:xfrm>
                      </wpg:grpSpPr>
                      <pic:pic xmlns:pic="http://schemas.openxmlformats.org/drawingml/2006/picture">
                        <pic:nvPicPr>
                          <pic:cNvPr id="294" name="Picture 294" descr="C:\Users\Admin\Box Sync\Jonathan Ward PDRA\Papers\biotin paper\JW5a alamar blue with addition and irrad.JPG"/>
                          <pic:cNvPicPr>
                            <a:picLocks noChangeAspect="1"/>
                          </pic:cNvPicPr>
                        </pic:nvPicPr>
                        <pic:blipFill rotWithShape="1">
                          <a:blip r:embed="rId34" cstate="print">
                            <a:extLst>
                              <a:ext uri="{28A0092B-C50C-407E-A947-70E740481C1C}">
                                <a14:useLocalDpi xmlns:a14="http://schemas.microsoft.com/office/drawing/2010/main" val="0"/>
                              </a:ext>
                            </a:extLst>
                          </a:blip>
                          <a:srcRect l="13153" t="13515" r="13333" b="17477"/>
                          <a:stretch/>
                        </pic:blipFill>
                        <pic:spPr bwMode="auto">
                          <a:xfrm>
                            <a:off x="315328" y="-99059"/>
                            <a:ext cx="2537460" cy="2382625"/>
                          </a:xfrm>
                          <a:prstGeom prst="rect">
                            <a:avLst/>
                          </a:prstGeom>
                          <a:noFill/>
                          <a:ln>
                            <a:noFill/>
                          </a:ln>
                          <a:extLst>
                            <a:ext uri="{53640926-AAD7-44D8-BBD7-CCE9431645EC}">
                              <a14:shadowObscured xmlns:a14="http://schemas.microsoft.com/office/drawing/2010/main"/>
                            </a:ext>
                          </a:extLst>
                        </pic:spPr>
                      </pic:pic>
                      <wps:wsp>
                        <wps:cNvPr id="295" name="Text Box 295"/>
                        <wps:cNvSpPr txBox="1"/>
                        <wps:spPr>
                          <a:xfrm>
                            <a:off x="-234354" y="2250266"/>
                            <a:ext cx="3789904" cy="571463"/>
                          </a:xfrm>
                          <a:prstGeom prst="rect">
                            <a:avLst/>
                          </a:prstGeom>
                          <a:solidFill>
                            <a:prstClr val="white"/>
                          </a:solidFill>
                          <a:ln>
                            <a:noFill/>
                          </a:ln>
                        </wps:spPr>
                        <wps:txbx>
                          <w:txbxContent>
                            <w:p w14:paraId="68A89813" w14:textId="177D78FD" w:rsidR="00F81F72" w:rsidRPr="00703665" w:rsidRDefault="00F81F72" w:rsidP="00EB4C44">
                              <w:pPr>
                                <w:pStyle w:val="RSCI05CaptiontoFigureSchemeChartwithbottombar"/>
                                <w:rPr>
                                  <w:sz w:val="18"/>
                                </w:rPr>
                              </w:pPr>
                              <w:r w:rsidRPr="007A2D78">
                                <w:rPr>
                                  <w:b/>
                                </w:rPr>
                                <w:t>Fig. 5</w:t>
                              </w:r>
                              <w:r>
                                <w:t xml:space="preserve"> </w:t>
                              </w:r>
                              <w:proofErr w:type="spellStart"/>
                              <w:r w:rsidRPr="0088468C">
                                <w:t>Alamar</w:t>
                              </w:r>
                              <w:proofErr w:type="spellEnd"/>
                              <w:r w:rsidRPr="0088468C">
                                <w:t xml:space="preserve"> blue assay for </w:t>
                              </w:r>
                              <w:r>
                                <w:t xml:space="preserve">CO-RM </w:t>
                              </w:r>
                              <w:r w:rsidRPr="0088468C">
                                <w:rPr>
                                  <w:b/>
                                </w:rPr>
                                <w:t>4</w:t>
                              </w:r>
                              <w:r w:rsidRPr="0088468C">
                                <w:t xml:space="preserve"> with RAW 264.7 murine macrophages. </w:t>
                              </w:r>
                              <w:r>
                                <w:t>Black fill</w:t>
                              </w:r>
                              <w:r w:rsidRPr="0088468C">
                                <w:t>: direct addition</w:t>
                              </w:r>
                              <w:r>
                                <w:t xml:space="preserve"> in DMSO</w:t>
                              </w:r>
                              <w:r w:rsidRPr="0088468C">
                                <w:t xml:space="preserve"> at the given concentration. </w:t>
                              </w:r>
                              <w:r>
                                <w:t>White fill</w:t>
                              </w:r>
                              <w:r w:rsidRPr="0088468C">
                                <w:t>: Irradiation (2.4 W, 400 nm, 8 mins) performed in DMSO before addition to the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DD80DD" id="Group 296" o:spid="_x0000_s1043" style="position:absolute;left:0;text-align:left;margin-left:197.8pt;margin-top:184.25pt;width:249pt;height:195.55pt;z-index:251667456;mso-position-horizontal:right;mso-width-relative:margin;mso-height-relative:margin" coordorigin="-2343,-990" coordsize="37899,29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">
                <v:shape id="Picture 294" o:spid="_x0000_s1044" type="#_x0000_t75" style="position:absolute;left:3153;top:-990;width:25374;height: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">
                  <v:imagedata r:id="rId35" o:title="JW5a alamar blue with addition and irrad" croptop="8857f" cropbottom="11454f" cropleft="8620f" cropright="8738f"/>
                </v:shape>
                <v:shape id="Text Box 295" o:spid="_x0000_s1045" type="#_x0000_t202" style="position:absolute;left:-2343;top:22502;width:3789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oxQAAANwAAAAPAAAAZHJzL2Rvd25yZXYueG1sRI9Pi8Iw&#10;FMTvC36H8IS9LJpuQ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BSP+FoxQAAANwAAAAP&#10;AAAAAAAAAAAAAAAAAAcCAABkcnMvZG93bnJldi54bWxQSwUGAAAAAAMAAwC3AAAA+QIAAAAA&#10;" stroked="f">
                  <v:textbox inset="0,0,0,0">
                    <w:txbxContent>
                      <w:p w14:paraId="68A89813" w14:textId="177D78FD" w:rsidR="00F81F72" w:rsidRPr="00703665" w:rsidRDefault="00F81F72" w:rsidP="00EB4C44">
                        <w:pPr>
                          <w:pStyle w:val="RSCI05CaptiontoFigureSchemeChartwithbottombar"/>
                          <w:rPr>
                            <w:sz w:val="18"/>
                          </w:rPr>
                        </w:pPr>
                        <w:r w:rsidRPr="007A2D78">
                          <w:rPr>
                            <w:b/>
                          </w:rPr>
                          <w:t>Fig. 5</w:t>
                        </w:r>
                        <w:r>
                          <w:t xml:space="preserve"> </w:t>
                        </w:r>
                        <w:proofErr w:type="spellStart"/>
                        <w:r w:rsidRPr="0088468C">
                          <w:t>Alamar</w:t>
                        </w:r>
                        <w:proofErr w:type="spellEnd"/>
                        <w:r w:rsidRPr="0088468C">
                          <w:t xml:space="preserve"> blue assay for </w:t>
                        </w:r>
                        <w:r>
                          <w:t xml:space="preserve">CO-RM </w:t>
                        </w:r>
                        <w:r w:rsidRPr="0088468C">
                          <w:rPr>
                            <w:b/>
                          </w:rPr>
                          <w:t>4</w:t>
                        </w:r>
                        <w:r w:rsidRPr="0088468C">
                          <w:t xml:space="preserve"> with RAW 264.7 murine macrophages. </w:t>
                        </w:r>
                        <w:r>
                          <w:t>Black fill</w:t>
                        </w:r>
                        <w:r w:rsidRPr="0088468C">
                          <w:t>: direct addition</w:t>
                        </w:r>
                        <w:r>
                          <w:t xml:space="preserve"> in DMSO</w:t>
                        </w:r>
                        <w:r w:rsidRPr="0088468C">
                          <w:t xml:space="preserve"> at the given concentration. </w:t>
                        </w:r>
                        <w:r>
                          <w:t>White fill</w:t>
                        </w:r>
                        <w:r w:rsidRPr="0088468C">
                          <w:t>: Irradiation (2.4 W, 400 nm, 8 mins) performed in DMSO before addition to the cells</w:t>
                        </w:r>
                      </w:p>
                    </w:txbxContent>
                  </v:textbox>
                </v:shape>
                <w10:wrap type="topAndBottom"/>
              </v:group>
            </w:pict>
          </mc:Fallback>
        </mc:AlternateContent>
      </w:r>
      <w:r w:rsidR="00103980" w:rsidRPr="00BD0168">
        <w:rPr>
          <w:noProof/>
          <w:w w:val="100"/>
          <w:lang w:eastAsia="en-GB"/>
        </w:rPr>
        <w:t>Compound</w:t>
      </w:r>
      <w:r w:rsidR="00C85F84" w:rsidRPr="00BD0168">
        <w:t xml:space="preserve"> </w:t>
      </w:r>
      <w:r w:rsidR="00C85F84" w:rsidRPr="00BD0168">
        <w:rPr>
          <w:b/>
        </w:rPr>
        <w:t>4</w:t>
      </w:r>
      <w:r w:rsidR="00C85F84" w:rsidRPr="00BD0168">
        <w:t xml:space="preserve"> </w:t>
      </w:r>
      <w:r w:rsidR="00103980" w:rsidRPr="00BD0168">
        <w:t xml:space="preserve">exhibited </w:t>
      </w:r>
      <w:r w:rsidR="00C85F84" w:rsidRPr="00BD0168">
        <w:t xml:space="preserve">similar </w:t>
      </w:r>
      <w:r w:rsidR="009953F5" w:rsidRPr="00BD0168">
        <w:t>CO-</w:t>
      </w:r>
      <w:r w:rsidR="00C85F84" w:rsidRPr="00BD0168">
        <w:t xml:space="preserve">release properties to the alkyne precursors </w:t>
      </w:r>
      <w:r w:rsidR="00C85F84" w:rsidRPr="00BD0168">
        <w:rPr>
          <w:b/>
        </w:rPr>
        <w:t>1</w:t>
      </w:r>
      <w:r w:rsidR="00C85F84" w:rsidRPr="00BD0168">
        <w:t xml:space="preserve"> and </w:t>
      </w:r>
      <w:r w:rsidR="00C85F84" w:rsidRPr="00BD0168">
        <w:rPr>
          <w:b/>
        </w:rPr>
        <w:t>2</w:t>
      </w:r>
      <w:r w:rsidR="00C85F84" w:rsidRPr="00BD0168">
        <w:t xml:space="preserve">, and it can be classified </w:t>
      </w:r>
      <w:r w:rsidR="00103980" w:rsidRPr="00BD0168">
        <w:t xml:space="preserve">as </w:t>
      </w:r>
      <w:r w:rsidR="00C85F84" w:rsidRPr="00BD0168">
        <w:t xml:space="preserve">a photo-CO-RM under the given myoglobin assay conditions. It is stable in the dark and releases CO efficiently when irradiated with light </w:t>
      </w:r>
      <w:r w:rsidR="00103980" w:rsidRPr="00BD0168">
        <w:t>at</w:t>
      </w:r>
      <w:r w:rsidR="00C85F84" w:rsidRPr="00BD0168">
        <w:t xml:space="preserve"> 400 nm</w:t>
      </w:r>
      <w:r w:rsidR="00103980" w:rsidRPr="00BD0168">
        <w:t xml:space="preserve"> (LED)</w:t>
      </w:r>
      <w:r w:rsidR="00C85F84" w:rsidRPr="00BD0168">
        <w:t xml:space="preserve">. Compound </w:t>
      </w:r>
      <w:r w:rsidR="00C85F84" w:rsidRPr="00BD0168">
        <w:rPr>
          <w:b/>
        </w:rPr>
        <w:t>4</w:t>
      </w:r>
      <w:r w:rsidR="00C85F84" w:rsidRPr="00BD0168">
        <w:t xml:space="preserve"> is capable of saturating 50 µM of myoglobin when using 40 µM, releasing three molecules of CO as has been the case for previous CO-RMs in this </w:t>
      </w:r>
      <w:r w:rsidR="00103980" w:rsidRPr="00BD0168">
        <w:t>2-</w:t>
      </w:r>
      <w:r w:rsidR="00C85F84" w:rsidRPr="00BD0168">
        <w:t>phenylpyrid</w:t>
      </w:r>
      <w:r w:rsidR="00103980" w:rsidRPr="00BD0168">
        <w:t>yl</w:t>
      </w:r>
      <w:r w:rsidR="00C85F84" w:rsidRPr="00BD0168">
        <w:t>-containing series.</w:t>
      </w:r>
      <w:r w:rsidR="00B50D08" w:rsidRPr="00BD0168">
        <w:fldChar w:fldCharType="begin"/>
      </w:r>
      <w:r w:rsidR="00B50D08" w:rsidRPr="00BD0168">
        <w:instrText xml:space="preserve"> ADDIN EN.CITE &lt;EndNote&gt;&lt;Cite&gt;&lt;Author&gt;Ward&lt;/Author&gt;&lt;Year&gt;2012&lt;/Year&gt;&lt;RecNum&gt;4667&lt;/RecNum&gt;&lt;DisplayText&gt;&lt;style face="superscript"&gt;12&lt;/style&gt;&lt;/DisplayText&gt;&lt;record&gt;&lt;rec-number&gt;4667&lt;/rec-number&gt;&lt;foreign-keys&gt;&lt;key app="EN" db-id="ddrate0r3sszxnev5eapw5a6r9xvz20r0pv5" timestamp="1361435130"&gt;4667&lt;/key&gt;&lt;/foreign-keys&gt;&lt;ref-type name="Journal Article"&gt;17&lt;/ref-type&gt;&lt;contributors&gt;&lt;authors&gt;&lt;author&gt;Ward, J. S.&lt;/author&gt;&lt;author&gt;Lynam, J. M.&lt;/author&gt;&lt;author&gt;Moir, J. W. B.&lt;/author&gt;&lt;author&gt;Sanin, D. E.&lt;/author&gt;&lt;author&gt;Mountford, A. P.&lt;/author&gt;&lt;author&gt;Fairlamb, I. J. S.&lt;/author&gt;&lt;/authors&gt;&lt;/contributors&gt;&lt;auth-address&gt;Lynam, JM&amp;#xD;Univ York, Dept Chem, York YO10 5DD, N Yorkshire, England&amp;#xD;Univ York, Dept Chem, York YO10 5DD, N Yorkshire, England&amp;#xD;Univ York, Dept Chem, York YO10 5DD, N Yorkshire, England&amp;#xD;Univ York, Dept Biol, Ctr Immunol &amp;amp; Infect, York YO10 5DD, N Yorkshire, England&lt;/auth-address&gt;&lt;titles&gt;&lt;title&gt;A therapeutically viable photo-activated manganese-based CO-releasing molecule (photo-CO-RM)&lt;/title&gt;&lt;secondary-title&gt;Dalton transactions&lt;/secondary-title&gt;&lt;alt-title&gt;Dalton T&lt;/alt-title&gt;&lt;/titles&gt;&lt;periodical&gt;&lt;full-title&gt;Dalton transactions&lt;/full-title&gt;&lt;abbr-1&gt;Dalton Trans.&lt;/abbr-1&gt;&lt;/periodical&gt;&lt;pages&gt;10514-10517&lt;/pages&gt;&lt;volume&gt;41&lt;/volume&gt;&lt;number&gt;35&lt;/number&gt;&lt;keywords&gt;&lt;keyword&gt;carbon-monoxide&lt;/keyword&gt;&lt;keyword&gt;complexes&lt;/keyword&gt;&lt;keyword&gt;cytotoxicity&lt;/keyword&gt;&lt;/keywords&gt;&lt;dates&gt;&lt;year&gt;2012&lt;/year&gt;&lt;/dates&gt;&lt;isbn&gt;1477-9226&lt;/isbn&gt;&lt;accession-num&gt;ISI:000307592600004&lt;/accession-num&gt;&lt;urls&gt;&lt;related-urls&gt;&lt;url&gt;&amp;lt;Go to ISI&amp;gt;://000307592600004&lt;/url&gt;&lt;/related-urls&gt;&lt;/urls&gt;&lt;electronic-resource-num&gt;Doi 10.1039/C2dt31588b&lt;/electronic-resource-num&gt;&lt;language&gt;English&lt;/language&gt;&lt;/record&gt;&lt;/Cite&gt;&lt;/EndNote&gt;</w:instrText>
      </w:r>
      <w:r w:rsidR="00B50D08" w:rsidRPr="00BD0168">
        <w:fldChar w:fldCharType="separate"/>
      </w:r>
      <w:r w:rsidR="00B50D08" w:rsidRPr="00BD0168">
        <w:rPr>
          <w:noProof/>
          <w:vertAlign w:val="superscript"/>
        </w:rPr>
        <w:t>12</w:t>
      </w:r>
      <w:r w:rsidR="00B50D08" w:rsidRPr="00BD0168">
        <w:fldChar w:fldCharType="end"/>
      </w:r>
      <w:r w:rsidR="005B203B" w:rsidRPr="00BD0168">
        <w:rPr>
          <w:rFonts w:cstheme="minorBidi"/>
          <w:noProof/>
          <w:w w:val="100"/>
          <w:sz w:val="22"/>
          <w:szCs w:val="22"/>
          <w:lang w:eastAsia="en-GB"/>
        </w:rPr>
        <w:t xml:space="preserve"> </w:t>
      </w:r>
      <w:r w:rsidR="00C85F84" w:rsidRPr="00BD0168">
        <w:t xml:space="preserve"> CO-RM </w:t>
      </w:r>
      <w:r w:rsidR="00C85F84" w:rsidRPr="00BD0168">
        <w:rPr>
          <w:b/>
        </w:rPr>
        <w:t>4</w:t>
      </w:r>
      <w:r w:rsidR="00C85F84" w:rsidRPr="00BD0168">
        <w:t xml:space="preserve"> does not precipitate in aqueous solution at the concentrations used in Fig. 4. This [3+2] cycloaddition chemistry example shows how these methods can be used to improve the properties of a CO-RM. In this case the solubility is improved, without sacrificing the CO-releasing properties.</w:t>
      </w:r>
      <w:r w:rsidR="00EB7166" w:rsidRPr="00BD0168">
        <w:t xml:space="preserve"> CO-RM </w:t>
      </w:r>
      <w:r w:rsidR="00EB7166" w:rsidRPr="00BD0168">
        <w:rPr>
          <w:b/>
        </w:rPr>
        <w:t>4</w:t>
      </w:r>
      <w:r w:rsidR="00EB7166" w:rsidRPr="00BD0168">
        <w:t xml:space="preserve"> was also </w:t>
      </w:r>
      <w:r w:rsidR="00103980" w:rsidRPr="00BD0168">
        <w:t>subjected</w:t>
      </w:r>
      <w:r w:rsidR="00EB7166" w:rsidRPr="00BD0168">
        <w:t xml:space="preserve"> </w:t>
      </w:r>
      <w:r w:rsidR="00103980" w:rsidRPr="00BD0168">
        <w:t xml:space="preserve">to </w:t>
      </w:r>
      <w:r w:rsidR="00EB7166" w:rsidRPr="00BD0168">
        <w:t>viability studies with RAW 264.7 cells to understand how further structural modification would affect cell viability (Fig. 5).</w:t>
      </w:r>
    </w:p>
    <w:p w14:paraId="1D58528D" w14:textId="146F9D59" w:rsidR="008F4850" w:rsidRPr="00BD0168" w:rsidRDefault="008F4850" w:rsidP="00BD0168">
      <w:pPr>
        <w:pStyle w:val="RSCB02ArticleText"/>
      </w:pPr>
      <w:r w:rsidRPr="00BD0168">
        <w:t xml:space="preserve">There is a reduction in cell viability at 100 µM of </w:t>
      </w:r>
      <w:r w:rsidRPr="00BD0168">
        <w:rPr>
          <w:b/>
        </w:rPr>
        <w:t>4</w:t>
      </w:r>
      <w:r w:rsidRPr="00BD0168">
        <w:t xml:space="preserve"> which is then eradicated if the CO-RM is irradiated in DMSO before addition to the cell culture. </w:t>
      </w:r>
      <w:r w:rsidR="00A431C8" w:rsidRPr="00BD0168">
        <w:t>I</w:t>
      </w:r>
      <w:r w:rsidRPr="00BD0168">
        <w:t xml:space="preserve">rradiation of CORM </w:t>
      </w:r>
      <w:r w:rsidRPr="00BD0168">
        <w:rPr>
          <w:b/>
        </w:rPr>
        <w:t>4</w:t>
      </w:r>
      <w:r w:rsidRPr="00BD0168">
        <w:t xml:space="preserve"> in DMSO</w:t>
      </w:r>
      <w:r w:rsidR="00A431C8" w:rsidRPr="00BD0168">
        <w:t xml:space="preserve"> does</w:t>
      </w:r>
      <w:r w:rsidRPr="00BD0168">
        <w:t xml:space="preserve"> lead to a yellow colouration</w:t>
      </w:r>
      <w:r w:rsidR="00A431C8" w:rsidRPr="00BD0168">
        <w:t xml:space="preserve">, although this </w:t>
      </w:r>
      <w:r w:rsidRPr="00BD0168">
        <w:t xml:space="preserve">does not interfere with the </w:t>
      </w:r>
      <w:proofErr w:type="spellStart"/>
      <w:r w:rsidRPr="00BD0168">
        <w:t>Alamar</w:t>
      </w:r>
      <w:proofErr w:type="spellEnd"/>
      <w:r w:rsidRPr="00BD0168">
        <w:t xml:space="preserve"> blue assay</w:t>
      </w:r>
      <w:r w:rsidR="00A431C8" w:rsidRPr="00BD0168">
        <w:t>,</w:t>
      </w:r>
      <w:r w:rsidRPr="00BD0168">
        <w:t xml:space="preserve"> as all the medium is replaced following incubation with the cells. The CO-RM remains in the medium, making this CO-RM unsuitable for testing in the LDH assay as absorption </w:t>
      </w:r>
      <w:r w:rsidR="00094794" w:rsidRPr="00BD0168">
        <w:t>data</w:t>
      </w:r>
      <w:r w:rsidRPr="00BD0168">
        <w:t xml:space="preserve"> at 490 nm (630 nm background) are required.</w:t>
      </w:r>
    </w:p>
    <w:p w14:paraId="59D02BF0" w14:textId="77777777" w:rsidR="00094794" w:rsidRPr="00BD0168" w:rsidRDefault="00094794" w:rsidP="00BD0168">
      <w:pPr>
        <w:pStyle w:val="RSCB02ArticleText"/>
      </w:pPr>
    </w:p>
    <w:p w14:paraId="2E099347" w14:textId="65803F58" w:rsidR="00EB7166" w:rsidRPr="00BD0168" w:rsidRDefault="008F4850" w:rsidP="00BD0168">
      <w:pPr>
        <w:pStyle w:val="RSCB02ArticleText"/>
      </w:pPr>
      <w:r w:rsidRPr="00BD0168">
        <w:t xml:space="preserve">It is important to note that at 50 µM </w:t>
      </w:r>
      <w:r w:rsidRPr="00BD0168">
        <w:rPr>
          <w:b/>
        </w:rPr>
        <w:t>4</w:t>
      </w:r>
      <w:r w:rsidRPr="00BD0168">
        <w:t xml:space="preserve"> is viable with RAW 264.7 cells</w:t>
      </w:r>
      <w:r w:rsidR="009953F5" w:rsidRPr="00BD0168">
        <w:t xml:space="preserve"> in the </w:t>
      </w:r>
      <w:proofErr w:type="spellStart"/>
      <w:r w:rsidR="009953F5" w:rsidRPr="00BD0168">
        <w:t>Alamar</w:t>
      </w:r>
      <w:proofErr w:type="spellEnd"/>
      <w:r w:rsidR="009953F5" w:rsidRPr="00BD0168">
        <w:t xml:space="preserve"> blue </w:t>
      </w:r>
      <w:proofErr w:type="gramStart"/>
      <w:r w:rsidR="009953F5" w:rsidRPr="00BD0168">
        <w:t>assay</w:t>
      </w:r>
      <w:r w:rsidRPr="00BD0168">
        <w:t>, and</w:t>
      </w:r>
      <w:proofErr w:type="gramEnd"/>
      <w:r w:rsidRPr="00BD0168">
        <w:t xml:space="preserve"> can release 150 µM CO at this concentration. Lower concentrations of CO released from CO-RMs in the literature have been shown to give beneficial biological effects.</w:t>
      </w:r>
      <w:r w:rsidRPr="00BD0168">
        <w:rPr>
          <w:vertAlign w:val="superscript"/>
        </w:rPr>
        <w:fldChar w:fldCharType="begin"/>
      </w:r>
      <w:r w:rsidR="009F4D88" w:rsidRPr="00BD0168">
        <w:rPr>
          <w:vertAlign w:val="superscript"/>
        </w:rPr>
        <w:instrText xml:space="preserve"> ADDIN EN.CITE &lt;EndNote&gt;&lt;Cite&gt;&lt;Author&gt;Ward&lt;/Author&gt;&lt;Year&gt;2016&lt;/Year&gt;&lt;RecNum&gt;4511&lt;/RecNum&gt;&lt;DisplayText&gt;&lt;style face="superscript"&gt;27&lt;/style&gt;&lt;/DisplayText&gt;&lt;record&gt;&lt;rec-number&gt;4511&lt;/rec-number&gt;&lt;foreign-keys&gt;&lt;key app="EN" db-id="x0dt52t5ewdw2bedrrnxrpabz002zvvexwea" timestamp="1480266470"&gt;4511&lt;/key&gt;&lt;/foreign-keys&gt;&lt;ref-type name="Book Section"&gt;5&lt;/ref-type&gt;&lt;contributors&gt;&lt;authors&gt;&lt;author&gt;Ward, Jonathan S.&lt;/author&gt;&lt;/authors&gt;&lt;/contributors&gt;&lt;titles&gt;&lt;title&gt;Carbon monoxide-releasing molecules: therapeutic molecules with a wide variety of medical applications&lt;/title&gt;&lt;secondary-title&gt;J. Organomet. Chem.&lt;/secondary-title&gt;&lt;/titles&gt;&lt;periodical&gt;&lt;full-title&gt;Journal of Organometallic Chemistry&lt;/full-title&gt;&lt;abbr-1&gt;J. Organomet. Chem.&lt;/abbr-1&gt;&lt;abbr-2&gt;J Organomet Chem&lt;/abbr-2&gt;&lt;/periodical&gt;&lt;pages&gt;140-176&lt;/pages&gt;&lt;volume&gt;40&lt;/volume&gt;&lt;dates&gt;&lt;year&gt;2016&lt;/year&gt;&lt;/dates&gt;&lt;isbn&gt;978-1-84973-984-9&lt;/isbn&gt;&lt;urls&gt;&lt;related-urls&gt;&lt;url&gt;http://dx.doi.org/10.1039/9781782623960-00140&lt;/url&gt;&lt;/related-urls&gt;&lt;/urls&gt;&lt;electronic-resource-num&gt;10.1039/9781782623960-00140&lt;/electronic-resource-num&gt;&lt;/record&gt;&lt;/Cite&gt;&lt;/EndNote&gt;</w:instrText>
      </w:r>
      <w:r w:rsidRPr="00BD0168">
        <w:rPr>
          <w:vertAlign w:val="superscript"/>
        </w:rPr>
        <w:fldChar w:fldCharType="separate"/>
      </w:r>
      <w:r w:rsidR="009F4D88" w:rsidRPr="00BD0168">
        <w:rPr>
          <w:noProof/>
          <w:vertAlign w:val="superscript"/>
        </w:rPr>
        <w:t>27</w:t>
      </w:r>
      <w:r w:rsidRPr="00BD0168">
        <w:rPr>
          <w:vertAlign w:val="superscript"/>
        </w:rPr>
        <w:fldChar w:fldCharType="end"/>
      </w:r>
      <w:r w:rsidRPr="00BD0168">
        <w:t xml:space="preserve"> These results show that </w:t>
      </w:r>
      <w:r w:rsidRPr="00BD0168">
        <w:rPr>
          <w:b/>
        </w:rPr>
        <w:t>4</w:t>
      </w:r>
      <w:r w:rsidRPr="00BD0168">
        <w:t xml:space="preserve"> is a promising new photo-CO-RM that could be taken forward into further biological studies.</w:t>
      </w:r>
    </w:p>
    <w:p w14:paraId="65C4A719" w14:textId="6ADBAD80" w:rsidR="007A2D78" w:rsidRPr="00BD0168" w:rsidRDefault="007A2D78" w:rsidP="00BD0168">
      <w:pPr>
        <w:pStyle w:val="RSCB02ArticleText"/>
      </w:pPr>
    </w:p>
    <w:p w14:paraId="3C5CE23E" w14:textId="0EB402CC" w:rsidR="000715D6" w:rsidRPr="00BD0168" w:rsidRDefault="00F11164" w:rsidP="00BD0168">
      <w:pPr>
        <w:pStyle w:val="RSCB02ArticleText"/>
      </w:pPr>
      <w:r w:rsidRPr="00BD0168">
        <w:t xml:space="preserve">With the knowledge that </w:t>
      </w:r>
      <w:r w:rsidRPr="00BD0168">
        <w:rPr>
          <w:b/>
        </w:rPr>
        <w:t xml:space="preserve">1 </w:t>
      </w:r>
      <w:r w:rsidR="00103980" w:rsidRPr="00BD0168">
        <w:t>can</w:t>
      </w:r>
      <w:r w:rsidRPr="00BD0168">
        <w:t xml:space="preserve"> be converted to </w:t>
      </w:r>
      <w:r w:rsidRPr="00BD0168">
        <w:rPr>
          <w:b/>
        </w:rPr>
        <w:t xml:space="preserve">4 </w:t>
      </w:r>
      <w:r w:rsidRPr="00BD0168">
        <w:t xml:space="preserve">using </w:t>
      </w:r>
      <w:r w:rsidR="0096745A" w:rsidRPr="00BD0168">
        <w:t>[3+2]-</w:t>
      </w:r>
      <w:r w:rsidRPr="00BD0168">
        <w:t xml:space="preserve">cycloaddition chemistry, the next aim was to design a molecule that would bind strongly to a protein. The protein of choice in this case was avidin. To bind a CO-RM to avidin a </w:t>
      </w:r>
      <w:proofErr w:type="spellStart"/>
      <w:r w:rsidRPr="00BD0168">
        <w:t>biotinyl</w:t>
      </w:r>
      <w:proofErr w:type="spellEnd"/>
      <w:r w:rsidRPr="00BD0168">
        <w:t xml:space="preserve"> unit was required. A three</w:t>
      </w:r>
      <w:r w:rsidR="00D02790" w:rsidRPr="00BD0168">
        <w:t>–</w:t>
      </w:r>
      <w:r w:rsidRPr="00BD0168">
        <w:t xml:space="preserve">carbon linker was utilized in this case to space the CO-RM away from the biotin unit, to </w:t>
      </w:r>
      <w:r w:rsidR="00F70050" w:rsidRPr="00BD0168">
        <w:t>prevent</w:t>
      </w:r>
      <w:r w:rsidRPr="00BD0168">
        <w:t xml:space="preserve"> th</w:t>
      </w:r>
      <w:r w:rsidR="00F70050" w:rsidRPr="00BD0168">
        <w:t>e</w:t>
      </w:r>
      <w:r w:rsidRPr="00BD0168">
        <w:t xml:space="preserve"> CO-RM </w:t>
      </w:r>
      <w:r w:rsidR="00F70050" w:rsidRPr="00BD0168">
        <w:t>significantly interfering</w:t>
      </w:r>
      <w:r w:rsidRPr="00BD0168">
        <w:t xml:space="preserve"> with protein binding. This strategy has been previously used in other biotin-containing therapeutic</w:t>
      </w:r>
      <w:r w:rsidR="0096745A" w:rsidRPr="00BD0168">
        <w:t xml:space="preserve"> compounds, and is thus a validated approach to adopt</w:t>
      </w:r>
      <w:r w:rsidRPr="00BD0168">
        <w:t>.</w:t>
      </w:r>
      <w:r w:rsidRPr="00BD0168">
        <w:fldChar w:fldCharType="begin">
          <w:fldData xml:space="preserve">PEVuZE5vdGU+PENpdGU+PEF1dGhvcj5LaW08L0F1dGhvcj48WWVhcj4yMDE0PC9ZZWFyPjxSZWNO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</w:fldData>
        </w:fldChar>
      </w:r>
      <w:r w:rsidR="009F4D88" w:rsidRPr="00BD0168">
        <w:instrText xml:space="preserve"> ADDIN EN.CITE </w:instrText>
      </w:r>
      <w:r w:rsidR="009F4D88" w:rsidRPr="00BD0168">
        <w:fldChar w:fldCharType="begin">
          <w:fldData xml:space="preserve">PEVuZE5vdGU+PENpdGU+PEF1dGhvcj5LaW08L0F1dGhvcj48WWVhcj4yMDE0PC9ZZWFyPjxSZWNO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</w:fldData>
        </w:fldChar>
      </w:r>
      <w:r w:rsidR="009F4D88" w:rsidRPr="00BD0168">
        <w:instrText xml:space="preserve"> ADDIN EN.CITE.DATA </w:instrText>
      </w:r>
      <w:r w:rsidR="009F4D88" w:rsidRPr="00BD0168">
        <w:fldChar w:fldCharType="end"/>
      </w:r>
      <w:r w:rsidRPr="00BD0168">
        <w:fldChar w:fldCharType="separate"/>
      </w:r>
      <w:r w:rsidR="009F4D88" w:rsidRPr="00BD0168">
        <w:rPr>
          <w:noProof/>
          <w:vertAlign w:val="superscript"/>
        </w:rPr>
        <w:t>28-30</w:t>
      </w:r>
      <w:r w:rsidRPr="00BD0168">
        <w:fldChar w:fldCharType="end"/>
      </w:r>
      <w:r w:rsidR="00F70050" w:rsidRPr="00BD0168">
        <w:t xml:space="preserve"> </w:t>
      </w:r>
      <w:r w:rsidR="005B203B" w:rsidRPr="00BD0168">
        <w:t>The</w:t>
      </w:r>
      <w:r w:rsidRPr="00BD0168">
        <w:t xml:space="preserve"> synthe</w:t>
      </w:r>
      <w:r w:rsidR="0096745A" w:rsidRPr="00BD0168">
        <w:t>tic route and accompanying reaction details to</w:t>
      </w:r>
      <w:r w:rsidRPr="00BD0168">
        <w:t xml:space="preserve"> </w:t>
      </w:r>
      <w:r w:rsidRPr="00BD0168">
        <w:rPr>
          <w:b/>
        </w:rPr>
        <w:t>5</w:t>
      </w:r>
      <w:r w:rsidR="00B37979" w:rsidRPr="00BD0168">
        <w:t xml:space="preserve"> is shown in Fig. 6</w:t>
      </w:r>
      <w:r w:rsidRPr="00BD0168">
        <w:t>.</w:t>
      </w:r>
    </w:p>
    <w:p w14:paraId="328C4D84" w14:textId="77777777" w:rsidR="00E558F9" w:rsidRPr="00BD0168" w:rsidRDefault="00E558F9" w:rsidP="00BD0168">
      <w:pPr>
        <w:pStyle w:val="RSCB02ArticleText"/>
      </w:pPr>
    </w:p>
    <w:p w14:paraId="7691B1F8" w14:textId="77777777" w:rsidR="00F41FD3" w:rsidRPr="00BD0168" w:rsidRDefault="00F41FD3" w:rsidP="00BD0168">
      <w:pPr>
        <w:pStyle w:val="RSCB02ArticleText"/>
      </w:pPr>
    </w:p>
    <w:p w14:paraId="236829E9" w14:textId="77777777" w:rsidR="00F41FD3" w:rsidRPr="00BD0168" w:rsidRDefault="00F41FD3" w:rsidP="00BD0168">
      <w:pPr>
        <w:pStyle w:val="RSCB02ArticleText"/>
      </w:pPr>
    </w:p>
    <w:p w14:paraId="59D30BEB" w14:textId="77777777" w:rsidR="00F41FD3" w:rsidRPr="00BD0168" w:rsidRDefault="00F41FD3" w:rsidP="00BD0168">
      <w:pPr>
        <w:pStyle w:val="RSCB02ArticleText"/>
      </w:pPr>
    </w:p>
    <w:p w14:paraId="2D224868" w14:textId="77777777" w:rsidR="00F41FD3" w:rsidRPr="00BD0168" w:rsidRDefault="00F41FD3" w:rsidP="00BD0168">
      <w:pPr>
        <w:pStyle w:val="RSCB02ArticleText"/>
      </w:pPr>
    </w:p>
    <w:p w14:paraId="2079294E" w14:textId="77777777" w:rsidR="00F41FD3" w:rsidRPr="00BD0168" w:rsidRDefault="00F41FD3" w:rsidP="00BD0168">
      <w:pPr>
        <w:pStyle w:val="RSCB02ArticleText"/>
      </w:pPr>
    </w:p>
    <w:p w14:paraId="1ABE69A2" w14:textId="77777777" w:rsidR="00F41FD3" w:rsidRPr="00BD0168" w:rsidRDefault="00F41FD3" w:rsidP="00BD0168">
      <w:pPr>
        <w:pStyle w:val="RSCB02ArticleText"/>
      </w:pPr>
    </w:p>
    <w:p w14:paraId="625880C4" w14:textId="77777777" w:rsidR="00F41FD3" w:rsidRPr="00BD0168" w:rsidRDefault="00F41FD3" w:rsidP="00BD0168">
      <w:pPr>
        <w:pStyle w:val="RSCB02ArticleText"/>
      </w:pPr>
    </w:p>
    <w:p w14:paraId="502D3ABF" w14:textId="77777777" w:rsidR="00F41FD3" w:rsidRPr="00BD0168" w:rsidRDefault="00F41FD3" w:rsidP="00BD0168">
      <w:pPr>
        <w:pStyle w:val="RSCB02ArticleText"/>
      </w:pPr>
    </w:p>
    <w:p w14:paraId="41735F15" w14:textId="77777777" w:rsidR="00F41FD3" w:rsidRPr="00BD0168" w:rsidRDefault="00F41FD3" w:rsidP="00BD0168">
      <w:pPr>
        <w:pStyle w:val="RSCB02ArticleText"/>
      </w:pPr>
    </w:p>
    <w:p w14:paraId="42ABF9D1" w14:textId="216B4299" w:rsidR="00F41FD3" w:rsidRPr="00BD0168" w:rsidRDefault="003725AF" w:rsidP="00BD0168">
      <w:pPr>
        <w:pStyle w:val="RSCB02ArticleText"/>
      </w:pPr>
      <w:r w:rsidRPr="00BD0168">
        <w:rPr>
          <w:noProof/>
          <w:w w:val="100"/>
          <w:lang w:eastAsia="en-GB"/>
        </w:rPr>
        <w:lastRenderedPageBreak/>
        <mc:AlternateContent>
          <mc:Choice Requires="wpg">
            <w:drawing>
              <wp:anchor distT="0" distB="0" distL="114300" distR="114300" simplePos="0" relativeHeight="251699200" behindDoc="0" locked="0" layoutInCell="1" allowOverlap="1" wp14:anchorId="2852E448" wp14:editId="654B061C">
                <wp:simplePos x="0" y="0"/>
                <wp:positionH relativeFrom="margin">
                  <wp:posOffset>164465</wp:posOffset>
                </wp:positionH>
                <wp:positionV relativeFrom="paragraph">
                  <wp:posOffset>135255</wp:posOffset>
                </wp:positionV>
                <wp:extent cx="6153785" cy="4138930"/>
                <wp:effectExtent l="0" t="0" r="0" b="0"/>
                <wp:wrapTopAndBottom/>
                <wp:docPr id="328" name="Group 328"/>
                <wp:cNvGraphicFramePr/>
                <a:graphic xmlns:a="http://schemas.openxmlformats.org/drawingml/2006/main">
                  <a:graphicData uri="http://schemas.microsoft.com/office/word/2010/wordprocessingGroup">
                    <wpg:wgp>
                      <wpg:cNvGrpSpPr/>
                      <wpg:grpSpPr>
                        <a:xfrm>
                          <a:off x="0" y="0"/>
                          <a:ext cx="6153785" cy="4138930"/>
                          <a:chOff x="0" y="364067"/>
                          <a:chExt cx="6153967" cy="4139428"/>
                        </a:xfrm>
                      </wpg:grpSpPr>
                      <pic:pic xmlns:pic="http://schemas.openxmlformats.org/drawingml/2006/picture">
                        <pic:nvPicPr>
                          <pic:cNvPr id="326" name="Picture 32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107536" y="364067"/>
                            <a:ext cx="5867812" cy="3797300"/>
                          </a:xfrm>
                          <a:prstGeom prst="rect">
                            <a:avLst/>
                          </a:prstGeom>
                          <a:noFill/>
                          <a:ln>
                            <a:noFill/>
                          </a:ln>
                        </pic:spPr>
                      </pic:pic>
                      <wps:wsp>
                        <wps:cNvPr id="327" name="Text Box 327"/>
                        <wps:cNvSpPr txBox="1"/>
                        <wps:spPr>
                          <a:xfrm>
                            <a:off x="0" y="4243145"/>
                            <a:ext cx="6153967" cy="260350"/>
                          </a:xfrm>
                          <a:prstGeom prst="rect">
                            <a:avLst/>
                          </a:prstGeom>
                          <a:solidFill>
                            <a:prstClr val="white"/>
                          </a:solidFill>
                          <a:ln>
                            <a:noFill/>
                          </a:ln>
                        </wps:spPr>
                        <wps:txbx>
                          <w:txbxContent>
                            <w:p w14:paraId="49792D7D" w14:textId="39477D12" w:rsidR="00F81F72" w:rsidRPr="004C50F4" w:rsidRDefault="00F81F72" w:rsidP="00377DA8">
                              <w:pPr>
                                <w:pStyle w:val="RSCI01FigureSchemeChartwithbottombar"/>
                                <w:rPr>
                                  <w:rFonts w:cs="Times New Roman"/>
                                  <w:sz w:val="18"/>
                                  <w:szCs w:val="18"/>
                                </w:rPr>
                              </w:pPr>
                              <w:r w:rsidRPr="00634022">
                                <w:rPr>
                                  <w:b/>
                                </w:rPr>
                                <w:t>Fig. 6</w:t>
                              </w:r>
                              <w:r>
                                <w:t xml:space="preserve"> The synthesis of </w:t>
                              </w:r>
                              <w:r w:rsidRPr="00941E4B">
                                <w:rPr>
                                  <w:b/>
                                </w:rPr>
                                <w:t>5</w:t>
                              </w:r>
                              <w:r>
                                <w:t xml:space="preserve"> utilising [3+2] cycloaddition-based click chemistry with </w:t>
                              </w:r>
                              <w:r w:rsidRPr="009C73B2">
                                <w:rPr>
                                  <w:b/>
                                </w:rPr>
                                <w:t>1</w:t>
                              </w:r>
                              <w:r>
                                <w:rPr>
                                  <w:b/>
                                </w:rPr>
                                <w:t xml:space="preserve"> </w:t>
                              </w:r>
                              <w:r>
                                <w:t xml:space="preserve">and a </w:t>
                              </w:r>
                              <w:proofErr w:type="spellStart"/>
                              <w:r>
                                <w:t>biotinyl</w:t>
                              </w:r>
                              <w:proofErr w:type="spellEnd"/>
                              <w:r>
                                <w:t xml:space="preserve">-azide unit </w:t>
                              </w:r>
                              <w:r w:rsidRPr="00377DA8">
                                <w:rPr>
                                  <w:b/>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52E448" id="Group 328" o:spid="_x0000_s1046" style="position:absolute;left:0;text-align:left;margin-left:12.95pt;margin-top:10.65pt;width:484.55pt;height:325.9pt;z-index:251699200;mso-position-horizontal-relative:margin;mso-width-relative:margin;mso-height-relative:margin" coordorigin=",3640" coordsize="61539,413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Sf8FEvB/i39sL9s/wt8GvBMQuh4Z0p&#10;ZdQnlBEGmtcMsk08rjovlfZuOpOAASQK/QH9mb9mjwl+y18NrXwp4Xg82ZsS6jq0yAXGoT45kfHQ&#10;DkKmSFHHJJY9j4Q+GfhvwLrHiXV9H01LfVvEl79v1W/Zi811KF2oGdiTsRRtVBhVGcDJJPU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">
                <v:shape id="Picture 326" o:spid="_x0000_s1047" type="#_x0000_t75" style="position:absolute;left:1075;top:3640;width:58678;height:37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">
                  <v:imagedata r:id="rId37" o:title=""/>
                </v:shape>
                <v:shape id="Text Box 327" o:spid="_x0000_s1048" type="#_x0000_t202" style="position:absolute;top:42431;width:6153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" stroked="f">
                  <v:textbox style="mso-fit-shape-to-text:t" inset="0,0,0,0">
                    <w:txbxContent>
                      <w:p w14:paraId="49792D7D" w14:textId="39477D12" w:rsidR="00F81F72" w:rsidRPr="004C50F4" w:rsidRDefault="00F81F72" w:rsidP="00377DA8">
                        <w:pPr>
                          <w:pStyle w:val="RSCI01FigureSchemeChartwithbottombar"/>
                          <w:rPr>
                            <w:rFonts w:cs="Times New Roman"/>
                            <w:sz w:val="18"/>
                            <w:szCs w:val="18"/>
                          </w:rPr>
                        </w:pPr>
                        <w:r w:rsidRPr="00634022">
                          <w:rPr>
                            <w:b/>
                          </w:rPr>
                          <w:t>Fig. 6</w:t>
                        </w:r>
                        <w:r>
                          <w:t xml:space="preserve"> The synthesis of </w:t>
                        </w:r>
                        <w:r w:rsidRPr="00941E4B">
                          <w:rPr>
                            <w:b/>
                          </w:rPr>
                          <w:t>5</w:t>
                        </w:r>
                        <w:r>
                          <w:t xml:space="preserve"> utilising [3+2] cycloaddition-based click chemistry with </w:t>
                        </w:r>
                        <w:r w:rsidRPr="009C73B2">
                          <w:rPr>
                            <w:b/>
                          </w:rPr>
                          <w:t>1</w:t>
                        </w:r>
                        <w:r>
                          <w:rPr>
                            <w:b/>
                          </w:rPr>
                          <w:t xml:space="preserve"> </w:t>
                        </w:r>
                        <w:r>
                          <w:t xml:space="preserve">and a </w:t>
                        </w:r>
                        <w:proofErr w:type="spellStart"/>
                        <w:r>
                          <w:t>biotinyl</w:t>
                        </w:r>
                        <w:proofErr w:type="spellEnd"/>
                        <w:r>
                          <w:t xml:space="preserve">-azide unit </w:t>
                        </w:r>
                        <w:r w:rsidRPr="00377DA8">
                          <w:rPr>
                            <w:b/>
                          </w:rPr>
                          <w:t>12</w:t>
                        </w:r>
                      </w:p>
                    </w:txbxContent>
                  </v:textbox>
                </v:shape>
                <w10:wrap type="topAndBottom" anchorx="margin"/>
              </v:group>
            </w:pict>
          </mc:Fallback>
        </mc:AlternateContent>
      </w:r>
    </w:p>
    <w:p w14:paraId="0AFA4D2B" w14:textId="44E07DFD" w:rsidR="00F11164" w:rsidRPr="00BD0168" w:rsidRDefault="00F41FD3" w:rsidP="00BD0168">
      <w:pPr>
        <w:pStyle w:val="RSCB02ArticleText"/>
      </w:pPr>
      <w:r w:rsidRPr="00BD0168">
        <w:rPr>
          <w:noProof/>
          <w:w w:val="100"/>
          <w:lang w:eastAsia="en-GB"/>
        </w:rPr>
        <mc:AlternateContent>
          <mc:Choice Requires="wpg">
            <w:drawing>
              <wp:anchor distT="0" distB="0" distL="114300" distR="114300" simplePos="0" relativeHeight="251691008" behindDoc="0" locked="0" layoutInCell="1" allowOverlap="1" wp14:anchorId="7B900D30" wp14:editId="3B7EA02A">
                <wp:simplePos x="0" y="0"/>
                <wp:positionH relativeFrom="margin">
                  <wp:align>left</wp:align>
                </wp:positionH>
                <wp:positionV relativeFrom="paragraph">
                  <wp:posOffset>4474845</wp:posOffset>
                </wp:positionV>
                <wp:extent cx="6299200" cy="2199640"/>
                <wp:effectExtent l="0" t="0" r="0" b="0"/>
                <wp:wrapTopAndBottom/>
                <wp:docPr id="324" name="Group 324"/>
                <wp:cNvGraphicFramePr/>
                <a:graphic xmlns:a="http://schemas.openxmlformats.org/drawingml/2006/main">
                  <a:graphicData uri="http://schemas.microsoft.com/office/word/2010/wordprocessingGroup">
                    <wpg:wgp>
                      <wpg:cNvGrpSpPr/>
                      <wpg:grpSpPr>
                        <a:xfrm>
                          <a:off x="0" y="0"/>
                          <a:ext cx="6299200" cy="2199640"/>
                          <a:chOff x="0" y="0"/>
                          <a:chExt cx="6300000" cy="2200377"/>
                        </a:xfrm>
                      </wpg:grpSpPr>
                      <wps:wsp>
                        <wps:cNvPr id="297" name="Text Box 297"/>
                        <wps:cNvSpPr txBox="1"/>
                        <wps:spPr>
                          <a:xfrm>
                            <a:off x="102170" y="1737942"/>
                            <a:ext cx="6119637" cy="462435"/>
                          </a:xfrm>
                          <a:prstGeom prst="rect">
                            <a:avLst/>
                          </a:prstGeom>
                          <a:solidFill>
                            <a:prstClr val="white"/>
                          </a:solidFill>
                          <a:ln>
                            <a:noFill/>
                          </a:ln>
                        </wps:spPr>
                        <wps:txbx>
                          <w:txbxContent>
                            <w:p w14:paraId="166382B3" w14:textId="77777777" w:rsidR="00F81F72" w:rsidRDefault="00F81F72" w:rsidP="005B203B">
                              <w:pPr>
                                <w:pStyle w:val="RSCI01FigureSchemeChartwithbottombar"/>
                                <w:rPr>
                                  <w:b/>
                                </w:rPr>
                              </w:pPr>
                            </w:p>
                            <w:p w14:paraId="4E58604E" w14:textId="5EE8DBCB" w:rsidR="00F81F72" w:rsidRPr="00997F0B" w:rsidRDefault="00F81F72" w:rsidP="005B203B">
                              <w:pPr>
                                <w:pStyle w:val="RSCI01FigureSchemeChartwithbottombar"/>
                                <w:rPr>
                                  <w:rFonts w:cs="Times New Roman"/>
                                  <w:sz w:val="18"/>
                                  <w:szCs w:val="18"/>
                                </w:rPr>
                              </w:pPr>
                              <w:r>
                                <w:rPr>
                                  <w:b/>
                                </w:rPr>
                                <w:t>Fig. 7</w:t>
                              </w:r>
                              <w:r>
                                <w:t xml:space="preserve"> </w:t>
                              </w:r>
                              <w:r w:rsidRPr="00A111E3">
                                <w:t xml:space="preserve">400 MHz </w:t>
                              </w:r>
                              <w:r w:rsidRPr="00A111E3">
                                <w:rPr>
                                  <w:vertAlign w:val="superscript"/>
                                </w:rPr>
                                <w:t>1</w:t>
                              </w:r>
                              <w:r w:rsidRPr="00A111E3">
                                <w:t xml:space="preserve">H NMR spectrum of </w:t>
                              </w:r>
                              <w:r w:rsidRPr="00AC71C0">
                                <w:rPr>
                                  <w:b/>
                                </w:rPr>
                                <w:t>5</w:t>
                              </w:r>
                              <w:r w:rsidRPr="00A111E3">
                                <w:t xml:space="preserve"> in MeOD-d</w:t>
                              </w:r>
                              <w:r w:rsidRPr="00A111E3">
                                <w:rPr>
                                  <w:vertAlign w:val="subscript"/>
                                </w:rPr>
                                <w:t>4</w:t>
                              </w:r>
                              <w:r w:rsidRPr="00A111E3">
                                <w:t xml:space="preserve"> at 300</w:t>
                              </w:r>
                              <w:r>
                                <w:t xml:space="preserve"> </w:t>
                              </w:r>
                              <w:r w:rsidRPr="00A111E3">
                                <w:t>K.</w:t>
                              </w:r>
                              <w:r>
                                <w:t xml:space="preserve"> </w:t>
                              </w:r>
                              <w:r w:rsidRPr="00A111E3">
                                <w:t>Sp</w:t>
                              </w:r>
                              <w:r>
                                <w:t xml:space="preserve">ectrum has been expanded for clarity, with the structure and </w:t>
                              </w:r>
                              <w:r w:rsidRPr="005B203B">
                                <w:rPr>
                                  <w:vertAlign w:val="superscript"/>
                                </w:rPr>
                                <w:t>1</w:t>
                              </w:r>
                              <w:r>
                                <w:t>H NMR assignments.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5" name="Group 2051"/>
                        <wpg:cNvGrpSpPr/>
                        <wpg:grpSpPr>
                          <a:xfrm>
                            <a:off x="0" y="0"/>
                            <a:ext cx="6300000" cy="1851756"/>
                            <a:chOff x="0" y="0"/>
                            <a:chExt cx="9002713" cy="2646162"/>
                          </a:xfrm>
                        </wpg:grpSpPr>
                        <pic:pic xmlns:pic="http://schemas.openxmlformats.org/drawingml/2006/picture">
                          <pic:nvPicPr>
                            <pic:cNvPr id="306" name="Picture 306" descr="biotin beast batch 3.emf"/>
                            <pic:cNvPicPr>
                              <a:picLocks noChangeAspect="1" noChangeArrowheads="1"/>
                            </pic:cNvPicPr>
                          </pic:nvPicPr>
                          <pic:blipFill>
                            <a:blip r:embed="rId38" cstate="print">
                              <a:extLst>
                                <a:ext uri="{28A0092B-C50C-407E-A947-70E740481C1C}">
                                  <a14:useLocalDpi xmlns:a14="http://schemas.microsoft.com/office/drawing/2010/main" val="0"/>
                                </a:ext>
                              </a:extLst>
                            </a:blip>
                            <a:srcRect b="37164"/>
                            <a:stretch>
                              <a:fillRect/>
                            </a:stretch>
                          </pic:blipFill>
                          <pic:spPr bwMode="auto">
                            <a:xfrm>
                              <a:off x="0" y="161724"/>
                              <a:ext cx="5578475" cy="2446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3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51488" y="432393"/>
                              <a:ext cx="3451225" cy="2087562"/>
                            </a:xfrm>
                            <a:prstGeom prst="rect">
                              <a:avLst/>
                            </a:prstGeom>
                            <a:noFill/>
                            <a:extLst>
                              <a:ext uri="{909E8E84-426E-40DD-AFC4-6F175D3DCCD1}">
                                <a14:hiddenFill xmlns:a14="http://schemas.microsoft.com/office/drawing/2010/main">
                                  <a:solidFill>
                                    <a:srgbClr val="797B7E"/>
                                  </a:solidFill>
                                </a14:hiddenFill>
                              </a:ext>
                            </a:extLst>
                          </pic:spPr>
                        </pic:pic>
                        <wps:wsp>
                          <wps:cNvPr id="308" name="Rectangle 308"/>
                          <wps:cNvSpPr>
                            <a:spLocks noChangeArrowheads="1"/>
                          </wps:cNvSpPr>
                          <wps:spPr bwMode="auto">
                            <a:xfrm>
                              <a:off x="2846388" y="2493762"/>
                              <a:ext cx="209550" cy="152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309" name="Text Box 8"/>
                          <wps:cNvSpPr txBox="1">
                            <a:spLocks noChangeArrowheads="1"/>
                          </wps:cNvSpPr>
                          <wps:spPr bwMode="auto">
                            <a:xfrm>
                              <a:off x="366771" y="235105"/>
                              <a:ext cx="552449"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CE621"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A</w:t>
                                </w:r>
                              </w:p>
                            </w:txbxContent>
                          </wps:txbx>
                          <wps:bodyPr vert="horz" wrap="square" lIns="91440" tIns="45720" rIns="91440" bIns="45720" numCol="1" anchor="t" anchorCtr="0" compatLnSpc="1">
                            <a:prstTxWarp prst="textNoShape">
                              <a:avLst/>
                            </a:prstTxWarp>
                          </wps:bodyPr>
                        </wps:wsp>
                        <wps:wsp>
                          <wps:cNvPr id="310" name="Text Box 9"/>
                          <wps:cNvSpPr txBox="1">
                            <a:spLocks noChangeArrowheads="1"/>
                          </wps:cNvSpPr>
                          <wps:spPr bwMode="auto">
                            <a:xfrm>
                              <a:off x="2389187" y="85524"/>
                              <a:ext cx="552449"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43227"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J</w:t>
                                </w:r>
                              </w:p>
                            </w:txbxContent>
                          </wps:txbx>
                          <wps:bodyPr vert="horz" wrap="square" lIns="91440" tIns="45720" rIns="91440" bIns="45720" numCol="1" anchor="t" anchorCtr="0" compatLnSpc="1">
                            <a:prstTxWarp prst="textNoShape">
                              <a:avLst/>
                            </a:prstTxWarp>
                          </wps:bodyPr>
                        </wps:wsp>
                        <wps:wsp>
                          <wps:cNvPr id="311" name="Text Box 10"/>
                          <wps:cNvSpPr txBox="1">
                            <a:spLocks noChangeArrowheads="1"/>
                          </wps:cNvSpPr>
                          <wps:spPr bwMode="auto">
                            <a:xfrm>
                              <a:off x="2223296" y="220859"/>
                              <a:ext cx="552449"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F2AD"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D</w:t>
                                </w:r>
                              </w:p>
                            </w:txbxContent>
                          </wps:txbx>
                          <wps:bodyPr vert="horz" wrap="square" lIns="91440" tIns="45720" rIns="91440" bIns="45720" numCol="1" anchor="t" anchorCtr="0" compatLnSpc="1">
                            <a:prstTxWarp prst="textNoShape">
                              <a:avLst/>
                            </a:prstTxWarp>
                          </wps:bodyPr>
                        </wps:wsp>
                        <wps:wsp>
                          <wps:cNvPr id="312" name="Text Box 11"/>
                          <wps:cNvSpPr txBox="1">
                            <a:spLocks noChangeArrowheads="1"/>
                          </wps:cNvSpPr>
                          <wps:spPr bwMode="auto">
                            <a:xfrm>
                              <a:off x="2579676" y="0"/>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D26D6"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C E G</w:t>
                                </w:r>
                              </w:p>
                            </w:txbxContent>
                          </wps:txbx>
                          <wps:bodyPr vert="horz" wrap="square" lIns="91440" tIns="45720" rIns="91440" bIns="45720" numCol="1" anchor="t" anchorCtr="0" compatLnSpc="1">
                            <a:prstTxWarp prst="textNoShape">
                              <a:avLst/>
                            </a:prstTxWarp>
                          </wps:bodyPr>
                        </wps:wsp>
                        <wps:wsp>
                          <wps:cNvPr id="313" name="Text Box 12"/>
                          <wps:cNvSpPr txBox="1">
                            <a:spLocks noChangeArrowheads="1"/>
                          </wps:cNvSpPr>
                          <wps:spPr bwMode="auto">
                            <a:xfrm>
                              <a:off x="90544" y="1247574"/>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A0903"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I   H</w:t>
                                </w:r>
                              </w:p>
                            </w:txbxContent>
                          </wps:txbx>
                          <wps:bodyPr vert="horz" wrap="square" lIns="91440" tIns="45720" rIns="91440" bIns="45720" numCol="1" anchor="t" anchorCtr="0" compatLnSpc="1">
                            <a:prstTxWarp prst="textNoShape">
                              <a:avLst/>
                            </a:prstTxWarp>
                          </wps:bodyPr>
                        </wps:wsp>
                        <wps:wsp>
                          <wps:cNvPr id="314" name="Text Box 14"/>
                          <wps:cNvSpPr txBox="1">
                            <a:spLocks noChangeArrowheads="1"/>
                          </wps:cNvSpPr>
                          <wps:spPr bwMode="auto">
                            <a:xfrm>
                              <a:off x="4472058" y="196138"/>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E193" w14:textId="77777777" w:rsidR="00F81F72" w:rsidRDefault="00F81F72" w:rsidP="00F57F31">
                                <w:pPr>
                                  <w:pStyle w:val="NormalWeb"/>
                                  <w:kinsoku w:val="0"/>
                                  <w:overflowPunct w:val="0"/>
                                  <w:spacing w:before="0" w:beforeAutospacing="0" w:after="0" w:afterAutospacing="0"/>
                                  <w:textAlignment w:val="baseline"/>
                                </w:pPr>
                                <w:proofErr w:type="gramStart"/>
                                <w:r>
                                  <w:rPr>
                                    <w:rFonts w:ascii="Calibri" w:eastAsia="SimSun" w:hAnsi="Calibri" w:cs="Calibri"/>
                                    <w:b/>
                                    <w:bCs/>
                                    <w:color w:val="000000" w:themeColor="text1"/>
                                    <w:kern w:val="24"/>
                                    <w:sz w:val="22"/>
                                    <w:szCs w:val="22"/>
                                    <w:lang w:val="en-US"/>
                                  </w:rPr>
                                  <w:t>B  F</w:t>
                                </w:r>
                                <w:proofErr w:type="gramEnd"/>
                              </w:p>
                            </w:txbxContent>
                          </wps:txbx>
                          <wps:bodyPr vert="horz" wrap="square" lIns="91440" tIns="45720" rIns="91440" bIns="45720" numCol="1" anchor="t" anchorCtr="0" compatLnSpc="1">
                            <a:prstTxWarp prst="textNoShape">
                              <a:avLst/>
                            </a:prstTxWarp>
                          </wps:bodyPr>
                        </wps:wsp>
                        <wps:wsp>
                          <wps:cNvPr id="315" name="Text Box 13"/>
                          <wps:cNvSpPr txBox="1">
                            <a:spLocks noChangeArrowheads="1"/>
                          </wps:cNvSpPr>
                          <wps:spPr bwMode="auto">
                            <a:xfrm>
                              <a:off x="319145" y="1414554"/>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CCEEC"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V+K</w:t>
                                </w:r>
                              </w:p>
                            </w:txbxContent>
                          </wps:txbx>
                          <wps:bodyPr vert="horz" wrap="square" lIns="91440" tIns="45720" rIns="91440" bIns="45720" numCol="1" anchor="t" anchorCtr="0" compatLnSpc="1">
                            <a:prstTxWarp prst="textNoShape">
                              <a:avLst/>
                            </a:prstTxWarp>
                          </wps:bodyPr>
                        </wps:wsp>
                        <wps:wsp>
                          <wps:cNvPr id="316" name="Text Box 15"/>
                          <wps:cNvSpPr txBox="1">
                            <a:spLocks noChangeArrowheads="1"/>
                          </wps:cNvSpPr>
                          <wps:spPr bwMode="auto">
                            <a:xfrm>
                              <a:off x="642995" y="1752399"/>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712C"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U</w:t>
                                </w:r>
                              </w:p>
                            </w:txbxContent>
                          </wps:txbx>
                          <wps:bodyPr vert="horz" wrap="square" lIns="91440" tIns="45720" rIns="91440" bIns="45720" numCol="1" anchor="t" anchorCtr="0" compatLnSpc="1">
                            <a:prstTxWarp prst="textNoShape">
                              <a:avLst/>
                            </a:prstTxWarp>
                          </wps:bodyPr>
                        </wps:wsp>
                        <wps:wsp>
                          <wps:cNvPr id="317" name="Text Box 16"/>
                          <wps:cNvSpPr txBox="1">
                            <a:spLocks noChangeArrowheads="1"/>
                          </wps:cNvSpPr>
                          <wps:spPr bwMode="auto">
                            <a:xfrm>
                              <a:off x="2236787" y="1520146"/>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C166"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M+R</w:t>
                                </w:r>
                              </w:p>
                            </w:txbxContent>
                          </wps:txbx>
                          <wps:bodyPr vert="horz" wrap="square" lIns="91440" tIns="45720" rIns="91440" bIns="45720" numCol="1" anchor="t" anchorCtr="0" compatLnSpc="1">
                            <a:prstTxWarp prst="textNoShape">
                              <a:avLst/>
                            </a:prstTxWarp>
                          </wps:bodyPr>
                        </wps:wsp>
                        <wps:wsp>
                          <wps:cNvPr id="318" name="Text Box 20"/>
                          <wps:cNvSpPr txBox="1">
                            <a:spLocks noChangeArrowheads="1"/>
                          </wps:cNvSpPr>
                          <wps:spPr bwMode="auto">
                            <a:xfrm>
                              <a:off x="2660889" y="1691157"/>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728E"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w:t>
                                </w:r>
                                <w:proofErr w:type="gramStart"/>
                                <w:r>
                                  <w:rPr>
                                    <w:rFonts w:ascii="Calibri" w:eastAsia="SimSun" w:hAnsi="Calibri" w:cs="Calibri"/>
                                    <w:b/>
                                    <w:bCs/>
                                    <w:color w:val="000000" w:themeColor="text1"/>
                                    <w:kern w:val="24"/>
                                    <w:sz w:val="22"/>
                                    <w:szCs w:val="22"/>
                                    <w:lang w:val="en-US"/>
                                  </w:rPr>
                                  <w:t>S,T</w:t>
                                </w:r>
                                <w:proofErr w:type="gramEnd"/>
                              </w:p>
                            </w:txbxContent>
                          </wps:txbx>
                          <wps:bodyPr vert="horz" wrap="square" lIns="91440" tIns="45720" rIns="91440" bIns="45720" numCol="1" anchor="t" anchorCtr="0" compatLnSpc="1">
                            <a:prstTxWarp prst="textNoShape">
                              <a:avLst/>
                            </a:prstTxWarp>
                          </wps:bodyPr>
                        </wps:wsp>
                        <wps:wsp>
                          <wps:cNvPr id="319" name="Text Box 17"/>
                          <wps:cNvSpPr txBox="1">
                            <a:spLocks noChangeArrowheads="1"/>
                          </wps:cNvSpPr>
                          <wps:spPr bwMode="auto">
                            <a:xfrm>
                              <a:off x="2979498" y="1635945"/>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9AD5"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w:t>
                                </w:r>
                                <w:proofErr w:type="gramStart"/>
                                <w:r>
                                  <w:rPr>
                                    <w:rFonts w:ascii="Calibri" w:eastAsia="SimSun" w:hAnsi="Calibri" w:cs="Calibri"/>
                                    <w:b/>
                                    <w:bCs/>
                                    <w:color w:val="000000" w:themeColor="text1"/>
                                    <w:kern w:val="24"/>
                                    <w:sz w:val="22"/>
                                    <w:szCs w:val="22"/>
                                    <w:lang w:val="en-US"/>
                                  </w:rPr>
                                  <w:t>S,T</w:t>
                                </w:r>
                                <w:proofErr w:type="gramEnd"/>
                              </w:p>
                            </w:txbxContent>
                          </wps:txbx>
                          <wps:bodyPr vert="horz" wrap="square" lIns="91440" tIns="45720" rIns="91440" bIns="45720" numCol="1" anchor="t" anchorCtr="0" compatLnSpc="1">
                            <a:prstTxWarp prst="textNoShape">
                              <a:avLst/>
                            </a:prstTxWarp>
                          </wps:bodyPr>
                        </wps:wsp>
                        <wps:wsp>
                          <wps:cNvPr id="320" name="Text Box 21"/>
                          <wps:cNvSpPr txBox="1">
                            <a:spLocks noChangeArrowheads="1"/>
                          </wps:cNvSpPr>
                          <wps:spPr bwMode="auto">
                            <a:xfrm>
                              <a:off x="3759694" y="1533324"/>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4C7D"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N</w:t>
                                </w:r>
                              </w:p>
                            </w:txbxContent>
                          </wps:txbx>
                          <wps:bodyPr vert="horz" wrap="square" lIns="91440" tIns="45720" rIns="91440" bIns="45720" numCol="1" anchor="t" anchorCtr="0" compatLnSpc="1">
                            <a:prstTxWarp prst="textNoShape">
                              <a:avLst/>
                            </a:prstTxWarp>
                          </wps:bodyPr>
                        </wps:wsp>
                        <wps:wsp>
                          <wps:cNvPr id="321" name="Text Box 22"/>
                          <wps:cNvSpPr txBox="1">
                            <a:spLocks noChangeArrowheads="1"/>
                          </wps:cNvSpPr>
                          <wps:spPr bwMode="auto">
                            <a:xfrm>
                              <a:off x="3923564" y="1533324"/>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B86CB"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L</w:t>
                                </w:r>
                              </w:p>
                            </w:txbxContent>
                          </wps:txbx>
                          <wps:bodyPr vert="horz" wrap="square" lIns="91440" tIns="45720" rIns="91440" bIns="45720" numCol="1" anchor="t" anchorCtr="0" compatLnSpc="1">
                            <a:prstTxWarp prst="textNoShape">
                              <a:avLst/>
                            </a:prstTxWarp>
                          </wps:bodyPr>
                        </wps:wsp>
                        <wps:wsp>
                          <wps:cNvPr id="322" name="Text Box 23"/>
                          <wps:cNvSpPr txBox="1">
                            <a:spLocks noChangeArrowheads="1"/>
                          </wps:cNvSpPr>
                          <wps:spPr bwMode="auto">
                            <a:xfrm>
                              <a:off x="4470527" y="1685724"/>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B972"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O+P</w:t>
                                </w:r>
                              </w:p>
                            </w:txbxContent>
                          </wps:txbx>
                          <wps:bodyPr vert="horz" wrap="square" lIns="91440" tIns="45720" rIns="91440" bIns="45720" numCol="1" anchor="t" anchorCtr="0" compatLnSpc="1">
                            <a:prstTxWarp prst="textNoShape">
                              <a:avLst/>
                            </a:prstTxWarp>
                          </wps:bodyPr>
                        </wps:wsp>
                        <wps:wsp>
                          <wps:cNvPr id="323" name="Text Box 24"/>
                          <wps:cNvSpPr txBox="1">
                            <a:spLocks noChangeArrowheads="1"/>
                          </wps:cNvSpPr>
                          <wps:spPr bwMode="auto">
                            <a:xfrm>
                              <a:off x="4988289" y="1685724"/>
                              <a:ext cx="828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3140"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Q</w:t>
                                </w:r>
                              </w:p>
                            </w:txbxContent>
                          </wps:txbx>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B900D30" id="Group 324" o:spid="_x0000_s1049" style="position:absolute;left:0;text-align:left;margin-left:0;margin-top:352.35pt;width:496pt;height:173.2pt;z-index:251691008;mso-position-horizontal:left;mso-position-horizontal-relative:margin;mso-width-relative:margin;mso-height-relative:margin" coordsize="63000,22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">
                <v:shape id="Text Box 297" o:spid="_x0000_s1050" type="#_x0000_t202" style="position:absolute;left:1021;top:17379;width:61197;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" stroked="f">
                  <v:textbox inset="0,0,0,0">
                    <w:txbxContent>
                      <w:p w14:paraId="166382B3" w14:textId="77777777" w:rsidR="00F81F72" w:rsidRDefault="00F81F72" w:rsidP="005B203B">
                        <w:pPr>
                          <w:pStyle w:val="RSCI01FigureSchemeChartwithbottombar"/>
                          <w:rPr>
                            <w:b/>
                          </w:rPr>
                        </w:pPr>
                      </w:p>
                      <w:p w14:paraId="4E58604E" w14:textId="5EE8DBCB" w:rsidR="00F81F72" w:rsidRPr="00997F0B" w:rsidRDefault="00F81F72" w:rsidP="005B203B">
                        <w:pPr>
                          <w:pStyle w:val="RSCI01FigureSchemeChartwithbottombar"/>
                          <w:rPr>
                            <w:rFonts w:cs="Times New Roman"/>
                            <w:sz w:val="18"/>
                            <w:szCs w:val="18"/>
                          </w:rPr>
                        </w:pPr>
                        <w:r>
                          <w:rPr>
                            <w:b/>
                          </w:rPr>
                          <w:t>Fig. 7</w:t>
                        </w:r>
                        <w:r>
                          <w:t xml:space="preserve"> </w:t>
                        </w:r>
                        <w:r w:rsidRPr="00A111E3">
                          <w:t xml:space="preserve">400 MHz </w:t>
                        </w:r>
                        <w:r w:rsidRPr="00A111E3">
                          <w:rPr>
                            <w:vertAlign w:val="superscript"/>
                          </w:rPr>
                          <w:t>1</w:t>
                        </w:r>
                        <w:r w:rsidRPr="00A111E3">
                          <w:t xml:space="preserve">H NMR spectrum of </w:t>
                        </w:r>
                        <w:r w:rsidRPr="00AC71C0">
                          <w:rPr>
                            <w:b/>
                          </w:rPr>
                          <w:t>5</w:t>
                        </w:r>
                        <w:r w:rsidRPr="00A111E3">
                          <w:t xml:space="preserve"> in MeOD-d</w:t>
                        </w:r>
                        <w:r w:rsidRPr="00A111E3">
                          <w:rPr>
                            <w:vertAlign w:val="subscript"/>
                          </w:rPr>
                          <w:t>4</w:t>
                        </w:r>
                        <w:r w:rsidRPr="00A111E3">
                          <w:t xml:space="preserve"> at 300</w:t>
                        </w:r>
                        <w:r>
                          <w:t xml:space="preserve"> </w:t>
                        </w:r>
                        <w:r w:rsidRPr="00A111E3">
                          <w:t>K.</w:t>
                        </w:r>
                        <w:r>
                          <w:t xml:space="preserve"> </w:t>
                        </w:r>
                        <w:r w:rsidRPr="00A111E3">
                          <w:t>Sp</w:t>
                        </w:r>
                        <w:r>
                          <w:t xml:space="preserve">ectrum has been expanded for clarity, with the structure and </w:t>
                        </w:r>
                        <w:r w:rsidRPr="005B203B">
                          <w:rPr>
                            <w:vertAlign w:val="superscript"/>
                          </w:rPr>
                          <w:t>1</w:t>
                        </w:r>
                        <w:r>
                          <w:t>H NMR assignments.</w:t>
                        </w:r>
                      </w:p>
                    </w:txbxContent>
                  </v:textbox>
                </v:shape>
                <v:group id="Group 2051" o:spid="_x0000_s1051" style="position:absolute;width:63000;height:18517" coordsize="90027,2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Picture 306" o:spid="_x0000_s1052" type="#_x0000_t75" alt="biotin beast batch 3.emf" style="position:absolute;top:1617;width:55784;height:2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">
                    <v:imagedata r:id="rId40" o:title="biotin beast batch 3" cropbottom="24356f"/>
                  </v:shape>
                  <v:shape id="Picture 307" o:spid="_x0000_s1053" type="#_x0000_t75" style="position:absolute;left:55514;top:4323;width:34513;height:2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" fillcolor="#797b7e">
                    <v:imagedata r:id="rId41" o:title=""/>
                  </v:shape>
                  <v:rect id="Rectangle 308" o:spid="_x0000_s1054" style="position:absolute;left:28463;top:24937;width:20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" fillcolor="white [3212]" strokecolor="white [3212]"/>
                  <v:shape id="Text Box 8" o:spid="_x0000_s1055" type="#_x0000_t202" style="position:absolute;left:3667;top:2351;width:55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450CE621"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A</w:t>
                          </w:r>
                        </w:p>
                      </w:txbxContent>
                    </v:textbox>
                  </v:shape>
                  <v:shape id="Text Box 9" o:spid="_x0000_s1056" type="#_x0000_t202" style="position:absolute;left:23891;top:855;width:55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6B243227"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J</w:t>
                          </w:r>
                        </w:p>
                      </w:txbxContent>
                    </v:textbox>
                  </v:shape>
                  <v:shape id="Text Box 10" o:spid="_x0000_s1057" type="#_x0000_t202" style="position:absolute;left:22232;top:2208;width:55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5FA9F2AD"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D</w:t>
                          </w:r>
                        </w:p>
                      </w:txbxContent>
                    </v:textbox>
                  </v:shape>
                  <v:shape id="_x0000_s1058" type="#_x0000_t202" style="position:absolute;left:25796;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5E0D26D6"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C E G</w:t>
                          </w:r>
                        </w:p>
                      </w:txbxContent>
                    </v:textbox>
                  </v:shape>
                  <v:shape id="Text Box 12" o:spid="_x0000_s1059" type="#_x0000_t202" style="position:absolute;left:905;top:12475;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110A0903"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I   H</w:t>
                          </w:r>
                        </w:p>
                      </w:txbxContent>
                    </v:textbox>
                  </v:shape>
                  <v:shape id="Text Box 14" o:spid="_x0000_s1060" type="#_x0000_t202" style="position:absolute;left:44720;top:1961;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66B3E193" w14:textId="77777777" w:rsidR="00F81F72" w:rsidRDefault="00F81F72" w:rsidP="00F57F31">
                          <w:pPr>
                            <w:pStyle w:val="NormalWeb"/>
                            <w:kinsoku w:val="0"/>
                            <w:overflowPunct w:val="0"/>
                            <w:spacing w:before="0" w:beforeAutospacing="0" w:after="0" w:afterAutospacing="0"/>
                            <w:textAlignment w:val="baseline"/>
                          </w:pPr>
                          <w:proofErr w:type="gramStart"/>
                          <w:r>
                            <w:rPr>
                              <w:rFonts w:ascii="Calibri" w:eastAsia="SimSun" w:hAnsi="Calibri" w:cs="Calibri"/>
                              <w:b/>
                              <w:bCs/>
                              <w:color w:val="000000" w:themeColor="text1"/>
                              <w:kern w:val="24"/>
                              <w:sz w:val="22"/>
                              <w:szCs w:val="22"/>
                              <w:lang w:val="en-US"/>
                            </w:rPr>
                            <w:t>B  F</w:t>
                          </w:r>
                          <w:proofErr w:type="gramEnd"/>
                        </w:p>
                      </w:txbxContent>
                    </v:textbox>
                  </v:shape>
                  <v:shape id="Text Box 13" o:spid="_x0000_s1061" type="#_x0000_t202" style="position:absolute;left:3191;top:14145;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752CCEEC"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V+K</w:t>
                          </w:r>
                        </w:p>
                      </w:txbxContent>
                    </v:textbox>
                  </v:shape>
                  <v:shape id="Text Box 15" o:spid="_x0000_s1062" type="#_x0000_t202" style="position:absolute;left:6429;top:17523;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6FBA712C"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U</w:t>
                          </w:r>
                        </w:p>
                      </w:txbxContent>
                    </v:textbox>
                  </v:shape>
                  <v:shape id="Text Box 16" o:spid="_x0000_s1063" type="#_x0000_t202" style="position:absolute;left:22367;top:15201;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03A6C166"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M+R</w:t>
                          </w:r>
                        </w:p>
                      </w:txbxContent>
                    </v:textbox>
                  </v:shape>
                  <v:shape id="Text Box 20" o:spid="_x0000_s1064" type="#_x0000_t202" style="position:absolute;left:26608;top:16911;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1435728E"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w:t>
                          </w:r>
                          <w:proofErr w:type="gramStart"/>
                          <w:r>
                            <w:rPr>
                              <w:rFonts w:ascii="Calibri" w:eastAsia="SimSun" w:hAnsi="Calibri" w:cs="Calibri"/>
                              <w:b/>
                              <w:bCs/>
                              <w:color w:val="000000" w:themeColor="text1"/>
                              <w:kern w:val="24"/>
                              <w:sz w:val="22"/>
                              <w:szCs w:val="22"/>
                              <w:lang w:val="en-US"/>
                            </w:rPr>
                            <w:t>S,T</w:t>
                          </w:r>
                          <w:proofErr w:type="gramEnd"/>
                        </w:p>
                      </w:txbxContent>
                    </v:textbox>
                  </v:shape>
                  <v:shape id="Text Box 17" o:spid="_x0000_s1065" type="#_x0000_t202" style="position:absolute;left:29794;top:16359;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66C09AD5"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w:t>
                          </w:r>
                          <w:proofErr w:type="gramStart"/>
                          <w:r>
                            <w:rPr>
                              <w:rFonts w:ascii="Calibri" w:eastAsia="SimSun" w:hAnsi="Calibri" w:cs="Calibri"/>
                              <w:b/>
                              <w:bCs/>
                              <w:color w:val="000000" w:themeColor="text1"/>
                              <w:kern w:val="24"/>
                              <w:sz w:val="22"/>
                              <w:szCs w:val="22"/>
                              <w:lang w:val="en-US"/>
                            </w:rPr>
                            <w:t>S,T</w:t>
                          </w:r>
                          <w:proofErr w:type="gramEnd"/>
                        </w:p>
                      </w:txbxContent>
                    </v:textbox>
                  </v:shape>
                  <v:shape id="Text Box 21" o:spid="_x0000_s1066" type="#_x0000_t202" style="position:absolute;left:37596;top:15333;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64E64C7D"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N</w:t>
                          </w:r>
                        </w:p>
                      </w:txbxContent>
                    </v:textbox>
                  </v:shape>
                  <v:shape id="Text Box 22" o:spid="_x0000_s1067" type="#_x0000_t202" style="position:absolute;left:39235;top:15333;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19EB86CB"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L</w:t>
                          </w:r>
                        </w:p>
                      </w:txbxContent>
                    </v:textbox>
                  </v:shape>
                  <v:shape id="Text Box 23" o:spid="_x0000_s1068" type="#_x0000_t202" style="position:absolute;left:44705;top:16857;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18A0B972"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 xml:space="preserve">  O+P</w:t>
                          </w:r>
                        </w:p>
                      </w:txbxContent>
                    </v:textbox>
                  </v:shape>
                  <v:shape id="Text Box 24" o:spid="_x0000_s1069" type="#_x0000_t202" style="position:absolute;left:49882;top:16857;width:8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6B003140" w14:textId="77777777" w:rsidR="00F81F72" w:rsidRDefault="00F81F72" w:rsidP="00F57F31">
                          <w:pPr>
                            <w:pStyle w:val="NormalWeb"/>
                            <w:kinsoku w:val="0"/>
                            <w:overflowPunct w:val="0"/>
                            <w:spacing w:before="0" w:beforeAutospacing="0" w:after="0" w:afterAutospacing="0"/>
                            <w:textAlignment w:val="baseline"/>
                          </w:pPr>
                          <w:r>
                            <w:rPr>
                              <w:rFonts w:ascii="Calibri" w:eastAsia="SimSun" w:hAnsi="Calibri" w:cs="Calibri"/>
                              <w:b/>
                              <w:bCs/>
                              <w:color w:val="000000" w:themeColor="text1"/>
                              <w:kern w:val="24"/>
                              <w:sz w:val="22"/>
                              <w:szCs w:val="22"/>
                              <w:lang w:val="en-US"/>
                            </w:rPr>
                            <w:t>Q</w:t>
                          </w:r>
                        </w:p>
                      </w:txbxContent>
                    </v:textbox>
                  </v:shape>
                </v:group>
                <w10:wrap type="topAndBottom" anchorx="margin"/>
              </v:group>
            </w:pict>
          </mc:Fallback>
        </mc:AlternateContent>
      </w:r>
      <w:r w:rsidR="00F11164" w:rsidRPr="00BD0168">
        <w:t xml:space="preserve">Biotin target compound </w:t>
      </w:r>
      <w:r w:rsidR="00F11164" w:rsidRPr="00BD0168">
        <w:rPr>
          <w:b/>
        </w:rPr>
        <w:t xml:space="preserve">5 </w:t>
      </w:r>
      <w:r w:rsidR="00F11164" w:rsidRPr="00BD0168">
        <w:t xml:space="preserve">was synthesised by preparation of 3-azidopropylamine </w:t>
      </w:r>
      <w:r w:rsidR="00F11164" w:rsidRPr="00BD0168">
        <w:rPr>
          <w:b/>
        </w:rPr>
        <w:t>10</w:t>
      </w:r>
      <w:r w:rsidR="00F11164" w:rsidRPr="00BD0168">
        <w:t xml:space="preserve">, and </w:t>
      </w:r>
      <w:proofErr w:type="spellStart"/>
      <w:r w:rsidR="00F11164" w:rsidRPr="00BD0168">
        <w:t>biotinyl</w:t>
      </w:r>
      <w:proofErr w:type="spellEnd"/>
      <w:r w:rsidR="00F11164" w:rsidRPr="00BD0168">
        <w:t xml:space="preserve"> succinimide ester </w:t>
      </w:r>
      <w:r w:rsidR="00F11164" w:rsidRPr="00BD0168">
        <w:rPr>
          <w:b/>
        </w:rPr>
        <w:t>11</w:t>
      </w:r>
      <w:r w:rsidR="00F11164" w:rsidRPr="00BD0168">
        <w:t xml:space="preserve">. The two components, </w:t>
      </w:r>
      <w:r w:rsidR="00F11164" w:rsidRPr="00BD0168">
        <w:rPr>
          <w:b/>
        </w:rPr>
        <w:t xml:space="preserve">10 </w:t>
      </w:r>
      <w:r w:rsidR="00F11164" w:rsidRPr="00BD0168">
        <w:t xml:space="preserve">and </w:t>
      </w:r>
      <w:r w:rsidR="00F11164" w:rsidRPr="00BD0168">
        <w:rPr>
          <w:b/>
        </w:rPr>
        <w:t>11</w:t>
      </w:r>
      <w:r w:rsidR="00F11164" w:rsidRPr="00BD0168">
        <w:t xml:space="preserve">, were then coupled </w:t>
      </w:r>
      <w:r w:rsidR="000E47EE" w:rsidRPr="00BD0168">
        <w:t xml:space="preserve">using </w:t>
      </w:r>
      <w:r w:rsidR="00F11164" w:rsidRPr="00BD0168">
        <w:t xml:space="preserve">mild </w:t>
      </w:r>
      <w:r w:rsidR="000E47EE" w:rsidRPr="00BD0168">
        <w:t xml:space="preserve">reaction </w:t>
      </w:r>
      <w:r w:rsidR="00F11164" w:rsidRPr="00BD0168">
        <w:t>conditions</w:t>
      </w:r>
      <w:r w:rsidR="00B9574D" w:rsidRPr="00BD0168">
        <w:t>,</w:t>
      </w:r>
      <w:r w:rsidR="00F11164" w:rsidRPr="00BD0168">
        <w:t xml:space="preserve"> in </w:t>
      </w:r>
      <w:r w:rsidR="000E47EE" w:rsidRPr="00BD0168">
        <w:t xml:space="preserve">dried </w:t>
      </w:r>
      <w:r w:rsidR="00F11164" w:rsidRPr="00BD0168">
        <w:t>DMF with Et</w:t>
      </w:r>
      <w:r w:rsidR="00F11164" w:rsidRPr="00BD0168">
        <w:rPr>
          <w:vertAlign w:val="subscript"/>
        </w:rPr>
        <w:t>3</w:t>
      </w:r>
      <w:r w:rsidR="00F11164" w:rsidRPr="00BD0168">
        <w:t>N</w:t>
      </w:r>
      <w:r w:rsidR="00B9574D" w:rsidRPr="00BD0168">
        <w:t>,</w:t>
      </w:r>
      <w:r w:rsidR="00F11164" w:rsidRPr="00BD0168">
        <w:t xml:space="preserve"> to give </w:t>
      </w:r>
      <w:r w:rsidR="000E47EE" w:rsidRPr="00BD0168">
        <w:t xml:space="preserve">the </w:t>
      </w:r>
      <w:r w:rsidR="00F11164" w:rsidRPr="00BD0168">
        <w:t xml:space="preserve">azide precursor </w:t>
      </w:r>
      <w:r w:rsidR="00F11164" w:rsidRPr="00BD0168">
        <w:rPr>
          <w:b/>
        </w:rPr>
        <w:t>12</w:t>
      </w:r>
      <w:r w:rsidR="00B9574D" w:rsidRPr="00BD0168">
        <w:t xml:space="preserve"> in very good yield (all yields are given in Fig. 6)</w:t>
      </w:r>
      <w:r w:rsidR="00F11164" w:rsidRPr="00BD0168">
        <w:t xml:space="preserve">. Copper-catalysed triazole formation was employed to couple </w:t>
      </w:r>
      <w:r w:rsidR="0007231B" w:rsidRPr="00BD0168">
        <w:rPr>
          <w:b/>
        </w:rPr>
        <w:t>12</w:t>
      </w:r>
      <w:r w:rsidR="00F11164" w:rsidRPr="00BD0168">
        <w:rPr>
          <w:b/>
        </w:rPr>
        <w:t xml:space="preserve"> </w:t>
      </w:r>
      <w:r w:rsidR="00F11164" w:rsidRPr="00BD0168">
        <w:t>with</w:t>
      </w:r>
      <w:r w:rsidR="00F11164" w:rsidRPr="00BD0168">
        <w:rPr>
          <w:b/>
        </w:rPr>
        <w:t xml:space="preserve"> 1 </w:t>
      </w:r>
      <w:r w:rsidR="00F11164" w:rsidRPr="00BD0168">
        <w:t xml:space="preserve">yielding </w:t>
      </w:r>
      <w:proofErr w:type="spellStart"/>
      <w:r w:rsidR="000E47EE" w:rsidRPr="00BD0168">
        <w:t>biotinCORM</w:t>
      </w:r>
      <w:proofErr w:type="spellEnd"/>
      <w:r w:rsidR="000E47EE" w:rsidRPr="00BD0168">
        <w:t xml:space="preserve"> </w:t>
      </w:r>
      <w:r w:rsidR="00F11164" w:rsidRPr="00BD0168">
        <w:rPr>
          <w:b/>
        </w:rPr>
        <w:t xml:space="preserve">5 </w:t>
      </w:r>
      <w:r w:rsidR="00F53F98" w:rsidRPr="00BD0168">
        <w:t>in 50</w:t>
      </w:r>
      <w:r w:rsidR="00F11164" w:rsidRPr="00BD0168">
        <w:t xml:space="preserve">% yield. Compound </w:t>
      </w:r>
      <w:r w:rsidR="00F11164" w:rsidRPr="00BD0168">
        <w:rPr>
          <w:b/>
        </w:rPr>
        <w:t>5</w:t>
      </w:r>
      <w:r w:rsidR="00F11164" w:rsidRPr="00BD0168">
        <w:t xml:space="preserve"> was fully characterized by NMR spectroscopy (</w:t>
      </w:r>
      <w:r w:rsidR="00F11164" w:rsidRPr="00BD0168">
        <w:rPr>
          <w:vertAlign w:val="superscript"/>
        </w:rPr>
        <w:t>1</w:t>
      </w:r>
      <w:r w:rsidR="00F62DB0" w:rsidRPr="00BD0168">
        <w:t>H</w:t>
      </w:r>
      <w:r w:rsidR="00F11164" w:rsidRPr="00BD0168">
        <w:t xml:space="preserve">, </w:t>
      </w:r>
      <w:r w:rsidR="00F11164" w:rsidRPr="00BD0168">
        <w:rPr>
          <w:vertAlign w:val="superscript"/>
        </w:rPr>
        <w:t>1</w:t>
      </w:r>
      <w:r w:rsidR="00F11164" w:rsidRPr="00BD0168">
        <w:t xml:space="preserve">H COSY, </w:t>
      </w:r>
      <w:r w:rsidR="00F11164" w:rsidRPr="00BD0168">
        <w:rPr>
          <w:vertAlign w:val="superscript"/>
        </w:rPr>
        <w:t>13</w:t>
      </w:r>
      <w:r w:rsidR="00F11164" w:rsidRPr="00BD0168">
        <w:t>C</w:t>
      </w:r>
      <w:r w:rsidR="00C670D7" w:rsidRPr="00BD0168">
        <w:t xml:space="preserve">, </w:t>
      </w:r>
      <w:r w:rsidR="00C670D7" w:rsidRPr="00BD0168">
        <w:rPr>
          <w:vertAlign w:val="superscript"/>
        </w:rPr>
        <w:t>13</w:t>
      </w:r>
      <w:r w:rsidR="00C670D7" w:rsidRPr="00BD0168">
        <w:t>C</w:t>
      </w:r>
      <w:r w:rsidR="00F11164" w:rsidRPr="00BD0168">
        <w:t xml:space="preserve"> DEPT-135,</w:t>
      </w:r>
      <w:r w:rsidR="00C670D7" w:rsidRPr="00BD0168">
        <w:t xml:space="preserve"> </w:t>
      </w:r>
      <w:r w:rsidR="00C670D7" w:rsidRPr="00BD0168">
        <w:rPr>
          <w:vertAlign w:val="superscript"/>
        </w:rPr>
        <w:t>1</w:t>
      </w:r>
      <w:r w:rsidR="00C670D7" w:rsidRPr="00BD0168">
        <w:t>H-</w:t>
      </w:r>
      <w:r w:rsidR="00C670D7" w:rsidRPr="00BD0168">
        <w:rPr>
          <w:vertAlign w:val="superscript"/>
        </w:rPr>
        <w:t>13</w:t>
      </w:r>
      <w:r w:rsidR="00C670D7" w:rsidRPr="00BD0168">
        <w:t>C</w:t>
      </w:r>
      <w:r w:rsidR="00F11164" w:rsidRPr="00BD0168">
        <w:t xml:space="preserve"> HSQC and HMBC)</w:t>
      </w:r>
      <w:r w:rsidR="0007231B" w:rsidRPr="00BD0168">
        <w:t xml:space="preserve"> (Fig.</w:t>
      </w:r>
      <w:r w:rsidR="00B37979" w:rsidRPr="00BD0168">
        <w:t xml:space="preserve"> 7</w:t>
      </w:r>
      <w:r w:rsidR="00F11164" w:rsidRPr="00BD0168">
        <w:t>), in addition to</w:t>
      </w:r>
      <w:r w:rsidR="00C670D7" w:rsidRPr="00BD0168">
        <w:t xml:space="preserve"> other standard methods (IR, MS,</w:t>
      </w:r>
      <w:r w:rsidR="000E47EE" w:rsidRPr="00BD0168">
        <w:t xml:space="preserve"> and </w:t>
      </w:r>
      <w:r w:rsidR="00C670D7" w:rsidRPr="00BD0168">
        <w:t>DSC</w:t>
      </w:r>
      <w:r w:rsidR="000E47EE" w:rsidRPr="00BD0168">
        <w:t>;</w:t>
      </w:r>
      <w:r w:rsidR="00F11164" w:rsidRPr="00BD0168">
        <w:t xml:space="preserve"> see </w:t>
      </w:r>
      <w:r w:rsidR="000E47EE" w:rsidRPr="00BD0168">
        <w:t>ESI</w:t>
      </w:r>
      <w:r w:rsidR="00F11164" w:rsidRPr="00BD0168">
        <w:t xml:space="preserve">). Some of the key features in the </w:t>
      </w:r>
      <w:r w:rsidR="00F11164" w:rsidRPr="00BD0168">
        <w:rPr>
          <w:vertAlign w:val="superscript"/>
        </w:rPr>
        <w:t>1</w:t>
      </w:r>
      <w:r w:rsidR="00F11164" w:rsidRPr="00BD0168">
        <w:t xml:space="preserve">H NMR spectrum of </w:t>
      </w:r>
      <w:r w:rsidR="00F11164" w:rsidRPr="00BD0168">
        <w:rPr>
          <w:b/>
        </w:rPr>
        <w:t>5</w:t>
      </w:r>
      <w:r w:rsidR="000E47EE" w:rsidRPr="00BD0168">
        <w:t xml:space="preserve"> include </w:t>
      </w:r>
      <w:r w:rsidR="00F11164" w:rsidRPr="00BD0168">
        <w:t>the triazole proton</w:t>
      </w:r>
      <w:r w:rsidR="005B203B" w:rsidRPr="00BD0168">
        <w:t xml:space="preserve"> J </w:t>
      </w:r>
      <w:r w:rsidR="00F70050" w:rsidRPr="00BD0168">
        <w:t>(δ 8.04</w:t>
      </w:r>
      <w:r w:rsidR="00F11164" w:rsidRPr="00BD0168">
        <w:t xml:space="preserve"> ppm) showing that the [3+2] cycloaddition chemistry was </w:t>
      </w:r>
      <w:r w:rsidR="005B203B" w:rsidRPr="00BD0168">
        <w:t>successful</w:t>
      </w:r>
      <w:r w:rsidR="00F11164" w:rsidRPr="00BD0168">
        <w:t xml:space="preserve">.  Protons A-F of the </w:t>
      </w:r>
      <w:r w:rsidR="000E47EE" w:rsidRPr="00BD0168">
        <w:t>cyclomanganated 2-</w:t>
      </w:r>
      <w:r w:rsidR="00F11164" w:rsidRPr="00BD0168">
        <w:t>phenylpyrid</w:t>
      </w:r>
      <w:r w:rsidR="000E47EE" w:rsidRPr="00BD0168">
        <w:t>yl moiety</w:t>
      </w:r>
      <w:r w:rsidR="00F11164" w:rsidRPr="00BD0168">
        <w:t xml:space="preserve"> (</w:t>
      </w:r>
      <w:r w:rsidR="000E47EE" w:rsidRPr="00BD0168">
        <w:t xml:space="preserve">at </w:t>
      </w:r>
      <w:r w:rsidR="000E47EE" w:rsidRPr="00BD0168">
        <w:rPr>
          <w:i/>
        </w:rPr>
        <w:t>ca.</w:t>
      </w:r>
      <w:r w:rsidR="000E47EE" w:rsidRPr="00BD0168">
        <w:t xml:space="preserve"> </w:t>
      </w:r>
      <w:r w:rsidR="00F11164" w:rsidRPr="00BD0168">
        <w:t>δ</w:t>
      </w:r>
      <w:r w:rsidR="005B203B" w:rsidRPr="00BD0168">
        <w:t xml:space="preserve"> 7.15</w:t>
      </w:r>
      <w:r w:rsidR="000715D6" w:rsidRPr="00BD0168">
        <w:rPr>
          <w:rFonts w:cstheme="minorHAnsi"/>
        </w:rPr>
        <w:t>–</w:t>
      </w:r>
      <w:r w:rsidR="00F11164" w:rsidRPr="00BD0168">
        <w:t xml:space="preserve">8.8 ppm), show that the </w:t>
      </w:r>
      <w:r w:rsidR="000E47EE" w:rsidRPr="00BD0168">
        <w:t>manganese carbonyl group</w:t>
      </w:r>
      <w:r w:rsidR="00F11164" w:rsidRPr="00BD0168">
        <w:t xml:space="preserve"> </w:t>
      </w:r>
      <w:r w:rsidR="00820603" w:rsidRPr="00BD0168">
        <w:t>is attached</w:t>
      </w:r>
      <w:r w:rsidR="000E47EE" w:rsidRPr="00BD0168">
        <w:t xml:space="preserve">.  Furthermore, </w:t>
      </w:r>
      <w:proofErr w:type="gramStart"/>
      <w:r w:rsidR="000E47EE" w:rsidRPr="00BD0168">
        <w:t xml:space="preserve">it is clear that </w:t>
      </w:r>
      <w:r w:rsidR="00F11164" w:rsidRPr="00BD0168">
        <w:t>the</w:t>
      </w:r>
      <w:proofErr w:type="gramEnd"/>
      <w:r w:rsidR="00F11164" w:rsidRPr="00BD0168">
        <w:t xml:space="preserve"> </w:t>
      </w:r>
      <w:proofErr w:type="spellStart"/>
      <w:r w:rsidR="00F11164" w:rsidRPr="00BD0168">
        <w:t>biotinyl</w:t>
      </w:r>
      <w:proofErr w:type="spellEnd"/>
      <w:r w:rsidR="00F11164" w:rsidRPr="00BD0168">
        <w:t xml:space="preserve"> unit </w:t>
      </w:r>
      <w:r w:rsidR="000E47EE" w:rsidRPr="00BD0168">
        <w:t xml:space="preserve">and amide linker remain </w:t>
      </w:r>
      <w:r w:rsidR="0004368B" w:rsidRPr="00BD0168">
        <w:t>intact</w:t>
      </w:r>
      <w:r w:rsidR="00F11164" w:rsidRPr="00BD0168">
        <w:t xml:space="preserve"> following the </w:t>
      </w:r>
      <w:r w:rsidR="00B9574D" w:rsidRPr="00BD0168">
        <w:t>[3+2]-</w:t>
      </w:r>
      <w:r w:rsidR="00F11164" w:rsidRPr="00BD0168">
        <w:t>cycloaddition chemistry.</w:t>
      </w:r>
      <w:r w:rsidR="00E17E14" w:rsidRPr="00BD0168">
        <w:t xml:space="preserve"> </w:t>
      </w:r>
    </w:p>
    <w:p w14:paraId="578DCA1A" w14:textId="20567395" w:rsidR="00F41FD3" w:rsidRPr="00BD0168" w:rsidRDefault="00CA440A" w:rsidP="00BD0168">
      <w:pPr>
        <w:pStyle w:val="RSCB02ArticleText"/>
        <w:rPr>
          <w:b/>
          <w:bCs/>
        </w:rPr>
      </w:pPr>
      <w:r w:rsidRPr="00BD0168">
        <w:tab/>
      </w:r>
      <w:r w:rsidR="00A43CD5" w:rsidRPr="00BD0168">
        <w:t>In MeOH solution, c</w:t>
      </w:r>
      <w:r w:rsidRPr="00BD0168">
        <w:t xml:space="preserve">omplex </w:t>
      </w:r>
      <w:r w:rsidRPr="00BD0168">
        <w:rPr>
          <w:b/>
          <w:bCs/>
        </w:rPr>
        <w:t xml:space="preserve">5 </w:t>
      </w:r>
      <w:r w:rsidRPr="00BD0168">
        <w:t xml:space="preserve">exhibited four bands in the metal carbonyl region at </w:t>
      </w:r>
      <w:r w:rsidR="00A43CD5" w:rsidRPr="00BD0168">
        <w:t>2075 (w), 1992 (s), 1977 (s) and 1936 (s)</w:t>
      </w:r>
      <w:r w:rsidR="005E2B18" w:rsidRPr="00BD0168">
        <w:t xml:space="preserve"> </w:t>
      </w:r>
      <w:r w:rsidR="00A43CD5" w:rsidRPr="00BD0168">
        <w:t>cm</w:t>
      </w:r>
      <w:r w:rsidR="00A43CD5" w:rsidRPr="00BD0168">
        <w:rPr>
          <w:vertAlign w:val="superscript"/>
        </w:rPr>
        <w:t>-1</w:t>
      </w:r>
      <w:r w:rsidRPr="00BD0168">
        <w:t xml:space="preserve">, </w:t>
      </w:r>
      <w:r w:rsidR="00A43CD5" w:rsidRPr="00BD0168">
        <w:t>consistent with the proposed arrangement of the CO ligands</w:t>
      </w:r>
      <w:r w:rsidR="007A5975" w:rsidRPr="00BD0168">
        <w:t xml:space="preserve"> at Mn. </w:t>
      </w:r>
    </w:p>
    <w:p w14:paraId="253FB5A2" w14:textId="77777777" w:rsidR="00F41FD3" w:rsidRPr="00BD0168" w:rsidRDefault="00F41FD3" w:rsidP="00BD0168">
      <w:pPr>
        <w:pStyle w:val="RSCB02ArticleText"/>
      </w:pPr>
    </w:p>
    <w:p w14:paraId="487549BD" w14:textId="77777777" w:rsidR="00F41FD3" w:rsidRPr="00BD0168" w:rsidRDefault="00F41FD3" w:rsidP="00BD0168">
      <w:pPr>
        <w:pStyle w:val="RSCB02ArticleText"/>
      </w:pPr>
    </w:p>
    <w:p w14:paraId="524F699F" w14:textId="69963F11" w:rsidR="00F41FD3" w:rsidRPr="00BD0168" w:rsidRDefault="000C1632" w:rsidP="00BD0168">
      <w:pPr>
        <w:jc w:val="center"/>
      </w:pPr>
      <w:r w:rsidRPr="00BD0168">
        <w:rPr>
          <w:noProof/>
          <w:lang w:eastAsia="en-GB"/>
        </w:rPr>
        <w:lastRenderedPageBreak/>
        <mc:AlternateContent>
          <mc:Choice Requires="wpg">
            <w:drawing>
              <wp:anchor distT="0" distB="0" distL="114300" distR="114300" simplePos="0" relativeHeight="251723776" behindDoc="0" locked="0" layoutInCell="1" allowOverlap="1" wp14:anchorId="07579FDA" wp14:editId="43FE4DA9">
                <wp:simplePos x="0" y="0"/>
                <wp:positionH relativeFrom="margin">
                  <wp:align>right</wp:align>
                </wp:positionH>
                <wp:positionV relativeFrom="paragraph">
                  <wp:posOffset>79375</wp:posOffset>
                </wp:positionV>
                <wp:extent cx="3059430" cy="1590675"/>
                <wp:effectExtent l="0" t="0" r="7620" b="9525"/>
                <wp:wrapTopAndBottom/>
                <wp:docPr id="8" name="Group 22"/>
                <wp:cNvGraphicFramePr/>
                <a:graphic xmlns:a="http://schemas.openxmlformats.org/drawingml/2006/main">
                  <a:graphicData uri="http://schemas.microsoft.com/office/word/2010/wordprocessingGroup">
                    <wpg:wgp>
                      <wpg:cNvGrpSpPr/>
                      <wpg:grpSpPr>
                        <a:xfrm>
                          <a:off x="0" y="0"/>
                          <a:ext cx="3059430" cy="1590675"/>
                          <a:chOff x="0" y="0"/>
                          <a:chExt cx="5813298" cy="3022473"/>
                        </a:xfrm>
                      </wpg:grpSpPr>
                      <pic:pic xmlns:pic="http://schemas.openxmlformats.org/drawingml/2006/picture">
                        <pic:nvPicPr>
                          <pic:cNvPr id="9" name="Picture 9"/>
                          <pic:cNvPicPr>
                            <a:picLocks noChangeAspect="1"/>
                          </pic:cNvPicPr>
                        </pic:nvPicPr>
                        <pic:blipFill rotWithShape="1">
                          <a:blip r:embed="rId42" cstate="print">
                            <a:extLst>
                              <a:ext uri="{28A0092B-C50C-407E-A947-70E740481C1C}">
                                <a14:useLocalDpi xmlns:a14="http://schemas.microsoft.com/office/drawing/2010/main" val="0"/>
                              </a:ext>
                            </a:extLst>
                          </a:blip>
                          <a:srcRect t="4606" r="6409"/>
                          <a:stretch/>
                        </pic:blipFill>
                        <pic:spPr>
                          <a:xfrm>
                            <a:off x="2847975" y="0"/>
                            <a:ext cx="2965323" cy="3022473"/>
                          </a:xfrm>
                          <a:prstGeom prst="rect">
                            <a:avLst/>
                          </a:prstGeom>
                        </pic:spPr>
                      </pic:pic>
                      <pic:pic xmlns:pic="http://schemas.openxmlformats.org/drawingml/2006/picture">
                        <pic:nvPicPr>
                          <pic:cNvPr id="10" name="Picture 10"/>
                          <pic:cNvPicPr>
                            <a:picLocks noChangeAspect="1"/>
                          </pic:cNvPicPr>
                        </pic:nvPicPr>
                        <pic:blipFill rotWithShape="1">
                          <a:blip r:embed="rId43" cstate="print">
                            <a:extLst>
                              <a:ext uri="{28A0092B-C50C-407E-A947-70E740481C1C}">
                                <a14:useLocalDpi xmlns:a14="http://schemas.microsoft.com/office/drawing/2010/main" val="0"/>
                              </a:ext>
                            </a:extLst>
                          </a:blip>
                          <a:srcRect t="5808" r="6710" b="3703"/>
                          <a:stretch/>
                        </pic:blipFill>
                        <pic:spPr>
                          <a:xfrm>
                            <a:off x="0" y="38101"/>
                            <a:ext cx="2955798" cy="2867026"/>
                          </a:xfrm>
                          <a:prstGeom prst="rect">
                            <a:avLst/>
                          </a:prstGeom>
                        </pic:spPr>
                      </pic:pic>
                    </wpg:wgp>
                  </a:graphicData>
                </a:graphic>
              </wp:anchor>
            </w:drawing>
          </mc:Choice>
          <mc:Fallback>
            <w:pict>
              <v:group w14:anchorId="12EE1381" id="Group 22" o:spid="_x0000_s1026" style="position:absolute;margin-left:189.7pt;margin-top:6.25pt;width:240.9pt;height:125.25pt;z-index:251723776;mso-position-horizontal:right;mso-position-horizontal-relative:margin" coordsize="58132,30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CZOBfrkWgAA5FoAABUAAABkcnMvbWVkaWEvaW1hZ2Uy&#10;LmpwZWf/2P/gABBKRklGAAEBAQDcANwAAP/bAEMAAgEBAQEBAgEBAQICAgICBAMCAgICBQQEAwQG&#10;BQYGBgUGBgYHCQgGBwkHBgYICwgJCgoKCgoGCAsMCwoMCQoKCv/bAEMBAgICAgICBQMDBQoHBgcK&#10;CgoKCgoKCgoKCgoKCgoKCgoKCgoKCgoKCgoKCgoKCgoKCgoKCgoKCgoKCgoKCgoKCv/AABEIAZEB&#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DmMjwHeAAAABwEAAA8AAABkcnMvZG93bnJl&#10;di54bWxMj0FLw0AQhe+C/2EZwZvdJLWlxGxKKeqpCLaCeJsm0yQ0Oxuy2yT9944ne3zzhve+l60n&#10;26qBet84NhDPIlDEhSsbrgx8Hd6eVqB8QC6xdUwGruRhnd/fZZiWbuRPGvahUhLCPkUDdQhdqrUv&#10;arLoZ64jFu/keotBZF/pssdRwm2rkyhaaosNS0ONHW1rKs77izXwPuK4mcevw+582l5/DouP711M&#10;xjw+TJsXUIGm8P8Mf/iCDrkwHd2FS69aAzIkyDVZgBL3eRXLkKOBZDmPQOeZvuXPf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">
                <v:shape id="Picture 9" o:spid="_x0000_s1027" type="#_x0000_t75" style="position:absolute;left:28479;width:29653;height:3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">
                  <v:imagedata r:id="rId49" o:title="" croptop="3019f" cropright="4200f"/>
                </v:shape>
                <v:shape id="Picture 10" o:spid="_x0000_s1028" type="#_x0000_t75" style="position:absolute;top:381;width:29557;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">
                  <v:imagedata r:id="rId50" o:title="" croptop="3806f" cropbottom="2427f" cropright="4397f"/>
                </v:shape>
                <w10:wrap type="topAndBottom" anchorx="margin"/>
              </v:group>
            </w:pict>
          </mc:Fallback>
        </mc:AlternateContent>
      </w:r>
      <w:r w:rsidR="00674938" w:rsidRPr="00BD0168">
        <w:rPr>
          <w:b/>
          <w:noProof/>
          <w:sz w:val="14"/>
          <w:szCs w:val="14"/>
          <w:lang w:eastAsia="en-GB"/>
        </w:rPr>
        <mc:AlternateContent>
          <mc:Choice Requires="wps">
            <w:drawing>
              <wp:anchor distT="0" distB="0" distL="114300" distR="114300" simplePos="0" relativeHeight="251721728" behindDoc="0" locked="0" layoutInCell="1" allowOverlap="1" wp14:anchorId="466B1ED8" wp14:editId="23E734AC">
                <wp:simplePos x="0" y="0"/>
                <wp:positionH relativeFrom="margin">
                  <wp:align>right</wp:align>
                </wp:positionH>
                <wp:positionV relativeFrom="paragraph">
                  <wp:posOffset>1760412</wp:posOffset>
                </wp:positionV>
                <wp:extent cx="3059430" cy="635"/>
                <wp:effectExtent l="0" t="0" r="7620" b="0"/>
                <wp:wrapTopAndBottom/>
                <wp:docPr id="11" name="Text Box 11"/>
                <wp:cNvGraphicFramePr/>
                <a:graphic xmlns:a="http://schemas.openxmlformats.org/drawingml/2006/main">
                  <a:graphicData uri="http://schemas.microsoft.com/office/word/2010/wordprocessingShape">
                    <wps:wsp>
                      <wps:cNvSpPr txBox="1"/>
                      <wps:spPr>
                        <a:xfrm>
                          <a:off x="0" y="0"/>
                          <a:ext cx="3059430" cy="635"/>
                        </a:xfrm>
                        <a:prstGeom prst="rect">
                          <a:avLst/>
                        </a:prstGeom>
                        <a:solidFill>
                          <a:prstClr val="white"/>
                        </a:solidFill>
                        <a:ln>
                          <a:noFill/>
                        </a:ln>
                      </wps:spPr>
                      <wps:txbx>
                        <w:txbxContent>
                          <w:p w14:paraId="1E201382" w14:textId="77777777" w:rsidR="00F81F72" w:rsidRPr="00B9794A" w:rsidRDefault="00F81F72" w:rsidP="001A18D4">
                            <w:pPr>
                              <w:pStyle w:val="RSCI05CaptiontoFigureSchemeChartwithbottombar"/>
                              <w:rPr>
                                <w:w w:val="108"/>
                                <w:sz w:val="18"/>
                              </w:rPr>
                            </w:pPr>
                            <w:r w:rsidRPr="001E2F9C">
                              <w:rPr>
                                <w:b/>
                              </w:rPr>
                              <w:t>Fig</w:t>
                            </w:r>
                            <w:r>
                              <w:rPr>
                                <w:b/>
                              </w:rPr>
                              <w:t>.</w:t>
                            </w:r>
                            <w:r w:rsidRPr="001E2F9C">
                              <w:rPr>
                                <w:b/>
                              </w:rPr>
                              <w:t xml:space="preserve"> </w:t>
                            </w:r>
                            <w:r>
                              <w:rPr>
                                <w:b/>
                              </w:rPr>
                              <w:t>9</w:t>
                            </w:r>
                            <w:r>
                              <w:t xml:space="preserve">. </w:t>
                            </w:r>
                            <w:r w:rsidRPr="007D414F">
                              <w:t xml:space="preserve">10 µM </w:t>
                            </w:r>
                            <w:r>
                              <w:rPr>
                                <w:b/>
                              </w:rPr>
                              <w:t xml:space="preserve">5 </w:t>
                            </w:r>
                            <w:r w:rsidRPr="007D414F">
                              <w:t xml:space="preserve">(left) and 40 µM </w:t>
                            </w:r>
                            <w:r>
                              <w:rPr>
                                <w:b/>
                              </w:rPr>
                              <w:t xml:space="preserve">5 </w:t>
                            </w:r>
                            <w:r w:rsidRPr="007D414F">
                              <w:t xml:space="preserve">(right) </w:t>
                            </w:r>
                            <w:r>
                              <w:t>in 45</w:t>
                            </w:r>
                            <w:r>
                              <w:rPr>
                                <w:rFonts w:cstheme="minorHAnsi"/>
                              </w:rPr>
                              <w:t>–</w:t>
                            </w:r>
                            <w:r>
                              <w:t xml:space="preserve">50 </w:t>
                            </w:r>
                            <w:r w:rsidRPr="007D414F">
                              <w:t>µM</w:t>
                            </w:r>
                            <w:r>
                              <w:t xml:space="preserve"> myoglobin CO-release assays</w:t>
                            </w:r>
                            <w:r w:rsidRPr="007D414F">
                              <w:t>. *marks the start of two mins irradiation (2.4 W, 400 nm)</w:t>
                            </w:r>
                            <w:r>
                              <w:t>,</w:t>
                            </w:r>
                            <w:r w:rsidRPr="007D414F">
                              <w:t xml:space="preserve"> every five mins.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6B1ED8" id="Text Box 11" o:spid="_x0000_s1070" type="#_x0000_t202" style="position:absolute;left:0;text-align:left;margin-left:189.7pt;margin-top:138.6pt;width:240.9pt;height:.05pt;z-index:251721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" stroked="f">
                <v:textbox style="mso-fit-shape-to-text:t" inset="0,0,0,0">
                  <w:txbxContent>
                    <w:p w14:paraId="1E201382" w14:textId="77777777" w:rsidR="00F81F72" w:rsidRPr="00B9794A" w:rsidRDefault="00F81F72" w:rsidP="001A18D4">
                      <w:pPr>
                        <w:pStyle w:val="RSCI05CaptiontoFigureSchemeChartwithbottombar"/>
                        <w:rPr>
                          <w:w w:val="108"/>
                          <w:sz w:val="18"/>
                        </w:rPr>
                      </w:pPr>
                      <w:r w:rsidRPr="001E2F9C">
                        <w:rPr>
                          <w:b/>
                        </w:rPr>
                        <w:t>Fig</w:t>
                      </w:r>
                      <w:r>
                        <w:rPr>
                          <w:b/>
                        </w:rPr>
                        <w:t>.</w:t>
                      </w:r>
                      <w:r w:rsidRPr="001E2F9C">
                        <w:rPr>
                          <w:b/>
                        </w:rPr>
                        <w:t xml:space="preserve"> </w:t>
                      </w:r>
                      <w:r>
                        <w:rPr>
                          <w:b/>
                        </w:rPr>
                        <w:t>9</w:t>
                      </w:r>
                      <w:r>
                        <w:t xml:space="preserve">. </w:t>
                      </w:r>
                      <w:r w:rsidRPr="007D414F">
                        <w:t xml:space="preserve">10 µM </w:t>
                      </w:r>
                      <w:r>
                        <w:rPr>
                          <w:b/>
                        </w:rPr>
                        <w:t xml:space="preserve">5 </w:t>
                      </w:r>
                      <w:r w:rsidRPr="007D414F">
                        <w:t xml:space="preserve">(left) and 40 µM </w:t>
                      </w:r>
                      <w:r>
                        <w:rPr>
                          <w:b/>
                        </w:rPr>
                        <w:t xml:space="preserve">5 </w:t>
                      </w:r>
                      <w:r w:rsidRPr="007D414F">
                        <w:t xml:space="preserve">(right) </w:t>
                      </w:r>
                      <w:r>
                        <w:t>in 45</w:t>
                      </w:r>
                      <w:r>
                        <w:rPr>
                          <w:rFonts w:cstheme="minorHAnsi"/>
                        </w:rPr>
                        <w:t>–</w:t>
                      </w:r>
                      <w:r>
                        <w:t xml:space="preserve">50 </w:t>
                      </w:r>
                      <w:r w:rsidRPr="007D414F">
                        <w:t>µM</w:t>
                      </w:r>
                      <w:r>
                        <w:t xml:space="preserve"> myoglobin CO-release assays</w:t>
                      </w:r>
                      <w:r w:rsidRPr="007D414F">
                        <w:t>. *marks the start of two mins irradiation (2.4 W, 400 nm)</w:t>
                      </w:r>
                      <w:r>
                        <w:t>,</w:t>
                      </w:r>
                      <w:r w:rsidRPr="007D414F">
                        <w:t xml:space="preserve"> every five mins.</w:t>
                      </w:r>
                    </w:p>
                  </w:txbxContent>
                </v:textbox>
                <w10:wrap type="topAndBottom" anchorx="margin"/>
              </v:shape>
            </w:pict>
          </mc:Fallback>
        </mc:AlternateContent>
      </w:r>
      <w:r w:rsidR="00F41FD3" w:rsidRPr="00BD0168">
        <w:rPr>
          <w:noProof/>
          <w:lang w:eastAsia="en-GB"/>
        </w:rPr>
        <w:drawing>
          <wp:inline distT="0" distB="0" distL="0" distR="0" wp14:anchorId="12C224AD" wp14:editId="0BEA4984">
            <wp:extent cx="2505350" cy="2505350"/>
            <wp:effectExtent l="0" t="0" r="9525" b="9525"/>
            <wp:docPr id="304" name="Picture 30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UV-Vis graph with TDDF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08034" cy="2508034"/>
                    </a:xfrm>
                    <a:prstGeom prst="rect">
                      <a:avLst/>
                    </a:prstGeom>
                  </pic:spPr>
                </pic:pic>
              </a:graphicData>
            </a:graphic>
          </wp:inline>
        </w:drawing>
      </w:r>
      <w:r w:rsidR="00F21FD3" w:rsidRPr="00BD0168">
        <w:rPr>
          <w:noProof/>
          <w:lang w:eastAsia="en-GB"/>
        </w:rPr>
        <w:drawing>
          <wp:inline distT="0" distB="0" distL="0" distR="0" wp14:anchorId="4202BE2B" wp14:editId="251A2539">
            <wp:extent cx="3168015" cy="1674495"/>
            <wp:effectExtent l="0" t="0" r="0" b="1905"/>
            <wp:docPr id="12" name="Picture 12"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d-dft_Biotin_Mn_CORM_new_cam-B3LYP_cpcm_dmso_HOMO_mod.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68015" cy="1674495"/>
                    </a:xfrm>
                    <a:prstGeom prst="rect">
                      <a:avLst/>
                    </a:prstGeom>
                  </pic:spPr>
                </pic:pic>
              </a:graphicData>
            </a:graphic>
          </wp:inline>
        </w:drawing>
      </w:r>
    </w:p>
    <w:p w14:paraId="24F6B74E" w14:textId="4214C2AC" w:rsidR="00F21FD3" w:rsidRPr="00BD0168" w:rsidRDefault="000C1632" w:rsidP="00BD0168">
      <w:pPr>
        <w:jc w:val="center"/>
      </w:pPr>
      <w:r w:rsidRPr="00BD0168">
        <w:rPr>
          <w:noProof/>
          <w:lang w:eastAsia="en-GB"/>
        </w:rPr>
        <w:drawing>
          <wp:inline distT="0" distB="0" distL="0" distR="0" wp14:anchorId="317D142E" wp14:editId="6774519D">
            <wp:extent cx="3168015" cy="1805940"/>
            <wp:effectExtent l="0" t="0" r="0" b="3810"/>
            <wp:docPr id="299" name="Picture 299" descr="A picture containing in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td-dft_Biotin_Mn_CORM_new_cam-B3LYP_cpcm_dmso_LUMO_mod.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68015" cy="1805940"/>
                    </a:xfrm>
                    <a:prstGeom prst="rect">
                      <a:avLst/>
                    </a:prstGeom>
                  </pic:spPr>
                </pic:pic>
              </a:graphicData>
            </a:graphic>
          </wp:inline>
        </w:drawing>
      </w:r>
    </w:p>
    <w:p w14:paraId="4B93EC27" w14:textId="0FD4AACF" w:rsidR="00F41FD3" w:rsidRPr="00BD0168" w:rsidRDefault="001A18D4" w:rsidP="00BD0168">
      <w:pPr>
        <w:jc w:val="both"/>
        <w:rPr>
          <w:sz w:val="14"/>
          <w:szCs w:val="14"/>
        </w:rPr>
      </w:pPr>
      <w:r w:rsidRPr="00BD0168">
        <w:rPr>
          <w:b/>
          <w:sz w:val="14"/>
          <w:szCs w:val="14"/>
        </w:rPr>
        <w:t>Fig. 8.</w:t>
      </w:r>
      <w:r w:rsidRPr="00BD0168">
        <w:rPr>
          <w:sz w:val="14"/>
          <w:szCs w:val="14"/>
        </w:rPr>
        <w:t xml:space="preserve"> </w:t>
      </w:r>
      <w:r w:rsidR="004203FE" w:rsidRPr="00BD0168">
        <w:rPr>
          <w:sz w:val="14"/>
          <w:szCs w:val="14"/>
        </w:rPr>
        <w:t xml:space="preserve">Experimental and calculated UV-vis spectrum of </w:t>
      </w:r>
      <w:proofErr w:type="spellStart"/>
      <w:r w:rsidR="004203FE" w:rsidRPr="00BD0168">
        <w:rPr>
          <w:sz w:val="14"/>
          <w:szCs w:val="14"/>
        </w:rPr>
        <w:t>biotinCORM</w:t>
      </w:r>
      <w:proofErr w:type="spellEnd"/>
      <w:r w:rsidR="004203FE" w:rsidRPr="00BD0168">
        <w:rPr>
          <w:sz w:val="14"/>
          <w:szCs w:val="14"/>
        </w:rPr>
        <w:t xml:space="preserve"> </w:t>
      </w:r>
      <w:r w:rsidR="004203FE" w:rsidRPr="00BD0168">
        <w:rPr>
          <w:b/>
          <w:sz w:val="14"/>
          <w:szCs w:val="14"/>
        </w:rPr>
        <w:t>5</w:t>
      </w:r>
      <w:r w:rsidR="004203FE" w:rsidRPr="00BD0168">
        <w:rPr>
          <w:sz w:val="14"/>
          <w:szCs w:val="14"/>
        </w:rPr>
        <w:t xml:space="preserve"> (in DMSO); details for the TD-DFT studies are given in the main text.  The calculated </w:t>
      </w:r>
      <w:r w:rsidR="004F5D21" w:rsidRPr="00BD0168">
        <w:rPr>
          <w:sz w:val="14"/>
          <w:szCs w:val="14"/>
        </w:rPr>
        <w:t xml:space="preserve">frontier </w:t>
      </w:r>
      <w:r w:rsidR="004203FE" w:rsidRPr="00BD0168">
        <w:rPr>
          <w:sz w:val="14"/>
          <w:szCs w:val="14"/>
        </w:rPr>
        <w:t xml:space="preserve">MOs </w:t>
      </w:r>
      <w:r w:rsidR="004F5D21" w:rsidRPr="00BD0168">
        <w:rPr>
          <w:sz w:val="14"/>
          <w:szCs w:val="14"/>
        </w:rPr>
        <w:t>(</w:t>
      </w:r>
      <w:r w:rsidR="004203FE" w:rsidRPr="00BD0168">
        <w:rPr>
          <w:sz w:val="14"/>
          <w:szCs w:val="14"/>
        </w:rPr>
        <w:t>HOMO</w:t>
      </w:r>
      <w:r w:rsidR="009D0AA1" w:rsidRPr="00BD0168">
        <w:rPr>
          <w:sz w:val="14"/>
          <w:szCs w:val="14"/>
          <w:vertAlign w:val="subscript"/>
        </w:rPr>
        <w:t>186</w:t>
      </w:r>
      <w:r w:rsidR="004F5D21" w:rsidRPr="00BD0168">
        <w:rPr>
          <w:sz w:val="14"/>
          <w:szCs w:val="14"/>
        </w:rPr>
        <w:t>/</w:t>
      </w:r>
      <w:r w:rsidR="004203FE" w:rsidRPr="00BD0168">
        <w:rPr>
          <w:sz w:val="14"/>
          <w:szCs w:val="14"/>
        </w:rPr>
        <w:t>LUMO</w:t>
      </w:r>
      <w:r w:rsidR="009D0AA1" w:rsidRPr="00BD0168">
        <w:rPr>
          <w:sz w:val="14"/>
          <w:szCs w:val="14"/>
          <w:vertAlign w:val="subscript"/>
        </w:rPr>
        <w:t>187</w:t>
      </w:r>
      <w:r w:rsidR="004F5D21" w:rsidRPr="00BD0168">
        <w:rPr>
          <w:sz w:val="14"/>
          <w:szCs w:val="14"/>
        </w:rPr>
        <w:t>) are illustrated (</w:t>
      </w:r>
      <w:proofErr w:type="spellStart"/>
      <w:r w:rsidR="004F5D21" w:rsidRPr="00BD0168">
        <w:rPr>
          <w:sz w:val="14"/>
          <w:szCs w:val="14"/>
        </w:rPr>
        <w:t>isosurface</w:t>
      </w:r>
      <w:proofErr w:type="spellEnd"/>
      <w:r w:rsidR="004F5D21" w:rsidRPr="00BD0168">
        <w:rPr>
          <w:sz w:val="14"/>
          <w:szCs w:val="14"/>
        </w:rPr>
        <w:t xml:space="preserve"> at 0.04 </w:t>
      </w:r>
      <w:proofErr w:type="spellStart"/>
      <w:r w:rsidR="004F5D21" w:rsidRPr="00BD0168">
        <w:rPr>
          <w:sz w:val="14"/>
          <w:szCs w:val="14"/>
        </w:rPr>
        <w:t>a.u</w:t>
      </w:r>
      <w:proofErr w:type="spellEnd"/>
      <w:r w:rsidR="004F5D21" w:rsidRPr="00BD0168">
        <w:rPr>
          <w:sz w:val="14"/>
          <w:szCs w:val="14"/>
        </w:rPr>
        <w:t>.)</w:t>
      </w:r>
      <w:r w:rsidR="00AE49BB" w:rsidRPr="00BD0168">
        <w:rPr>
          <w:sz w:val="14"/>
          <w:szCs w:val="14"/>
        </w:rPr>
        <w:t xml:space="preserve">, with truncated chemical structures (the </w:t>
      </w:r>
      <w:r w:rsidR="00A3459B" w:rsidRPr="00BD0168">
        <w:rPr>
          <w:sz w:val="14"/>
          <w:szCs w:val="14"/>
        </w:rPr>
        <w:t>alkyl group connected</w:t>
      </w:r>
      <w:r w:rsidR="00AE49BB" w:rsidRPr="00BD0168">
        <w:rPr>
          <w:sz w:val="14"/>
          <w:szCs w:val="14"/>
        </w:rPr>
        <w:t xml:space="preserve"> between the triazole and </w:t>
      </w:r>
      <w:r w:rsidR="00A3459B" w:rsidRPr="00BD0168">
        <w:rPr>
          <w:sz w:val="14"/>
          <w:szCs w:val="14"/>
        </w:rPr>
        <w:t xml:space="preserve">biotin moiety </w:t>
      </w:r>
      <w:r w:rsidR="00AE49BB" w:rsidRPr="00BD0168">
        <w:rPr>
          <w:sz w:val="14"/>
          <w:szCs w:val="14"/>
        </w:rPr>
        <w:t xml:space="preserve">has been disconnected – full structures </w:t>
      </w:r>
      <w:r w:rsidR="00A3459B" w:rsidRPr="00BD0168">
        <w:rPr>
          <w:sz w:val="14"/>
          <w:szCs w:val="14"/>
        </w:rPr>
        <w:t xml:space="preserve">are </w:t>
      </w:r>
      <w:r w:rsidR="00AE49BB" w:rsidRPr="00BD0168">
        <w:rPr>
          <w:sz w:val="14"/>
          <w:szCs w:val="14"/>
        </w:rPr>
        <w:t>shown in the ESI</w:t>
      </w:r>
      <w:r w:rsidR="00B55ACE" w:rsidRPr="00BD0168">
        <w:rPr>
          <w:sz w:val="14"/>
          <w:szCs w:val="14"/>
        </w:rPr>
        <w:t xml:space="preserve"> in Table S3</w:t>
      </w:r>
      <w:r w:rsidR="00AE49BB" w:rsidRPr="00BD0168">
        <w:rPr>
          <w:sz w:val="14"/>
          <w:szCs w:val="14"/>
        </w:rPr>
        <w:t>).</w:t>
      </w:r>
    </w:p>
    <w:p w14:paraId="633F56DD" w14:textId="08DEE224" w:rsidR="00F41FD3" w:rsidRPr="00BD0168" w:rsidRDefault="00F41FD3" w:rsidP="00BD0168">
      <w:pPr>
        <w:pStyle w:val="RSCB02ArticleText"/>
      </w:pPr>
    </w:p>
    <w:p w14:paraId="2717F7F0" w14:textId="3B4933C4" w:rsidR="00F41FD3" w:rsidRPr="00BD0168" w:rsidRDefault="00F41FD3" w:rsidP="00BD0168">
      <w:pPr>
        <w:pStyle w:val="RSCB02ArticleText"/>
      </w:pPr>
    </w:p>
    <w:p w14:paraId="06E8B692" w14:textId="527B5EDA" w:rsidR="00A350D9" w:rsidRPr="00BD0168" w:rsidRDefault="00A350D9" w:rsidP="00BD0168">
      <w:pPr>
        <w:pStyle w:val="RSCB02ArticleText"/>
        <w:rPr>
          <w:b/>
        </w:rPr>
      </w:pPr>
      <w:r w:rsidRPr="00BD0168">
        <w:rPr>
          <w:b/>
        </w:rPr>
        <w:t xml:space="preserve">Photophysical properties of </w:t>
      </w:r>
      <w:proofErr w:type="spellStart"/>
      <w:r w:rsidRPr="00BD0168">
        <w:rPr>
          <w:b/>
        </w:rPr>
        <w:t>BiotinCORM</w:t>
      </w:r>
      <w:proofErr w:type="spellEnd"/>
      <w:r w:rsidRPr="00BD0168">
        <w:rPr>
          <w:b/>
        </w:rPr>
        <w:t xml:space="preserve"> 5.  </w:t>
      </w:r>
    </w:p>
    <w:p w14:paraId="28B0C254" w14:textId="77777777" w:rsidR="00A350D9" w:rsidRPr="00BD0168" w:rsidRDefault="00A350D9" w:rsidP="00BD0168">
      <w:pPr>
        <w:pStyle w:val="RSCB02ArticleText"/>
      </w:pPr>
    </w:p>
    <w:p w14:paraId="668DAB87" w14:textId="6E48739A" w:rsidR="0079314C" w:rsidRPr="00BD0168" w:rsidRDefault="00A350D9" w:rsidP="00BD0168">
      <w:pPr>
        <w:pStyle w:val="RSCB02ArticleText"/>
      </w:pPr>
      <w:r w:rsidRPr="00BD0168">
        <w:t xml:space="preserve">The UV-vis spectrum for </w:t>
      </w:r>
      <w:r w:rsidRPr="00BD0168">
        <w:rPr>
          <w:b/>
        </w:rPr>
        <w:t>5</w:t>
      </w:r>
      <w:r w:rsidRPr="00BD0168">
        <w:t xml:space="preserve"> in DMSO (</w:t>
      </w:r>
      <w:r w:rsidR="00171F07" w:rsidRPr="00BD0168">
        <w:t>4x10</w:t>
      </w:r>
      <w:r w:rsidR="00171F07" w:rsidRPr="00BD0168">
        <w:rPr>
          <w:vertAlign w:val="superscript"/>
        </w:rPr>
        <w:t>-7</w:t>
      </w:r>
      <w:r w:rsidR="00171F07" w:rsidRPr="00BD0168">
        <w:t xml:space="preserve"> mol dm</w:t>
      </w:r>
      <w:r w:rsidR="00171F07" w:rsidRPr="00BD0168">
        <w:rPr>
          <w:vertAlign w:val="superscript"/>
        </w:rPr>
        <w:t>-3</w:t>
      </w:r>
      <w:r w:rsidRPr="00BD0168">
        <w:t>) is shown in Fig. 8</w:t>
      </w:r>
      <w:r w:rsidR="00483C44" w:rsidRPr="00BD0168">
        <w:t xml:space="preserve"> (as a blue dashed line)</w:t>
      </w:r>
      <w:r w:rsidRPr="00BD0168">
        <w:t xml:space="preserve">.  </w:t>
      </w:r>
      <w:r w:rsidR="003912FB" w:rsidRPr="00BD0168">
        <w:t xml:space="preserve">Two distinctive bands are present at 283 and 340 nm, respectively. </w:t>
      </w:r>
      <w:r w:rsidRPr="00BD0168">
        <w:t>The extinction coefficient</w:t>
      </w:r>
      <w:r w:rsidR="003912FB" w:rsidRPr="00BD0168">
        <w:t>s were determined as</w:t>
      </w:r>
      <w:r w:rsidRPr="00BD0168">
        <w:t xml:space="preserve"> </w:t>
      </w:r>
      <w:r w:rsidR="003912FB" w:rsidRPr="00BD0168">
        <w:rPr>
          <w:rFonts w:cstheme="minorHAnsi"/>
        </w:rPr>
        <w:t>ε</w:t>
      </w:r>
      <w:r w:rsidR="003912FB" w:rsidRPr="00BD0168">
        <w:rPr>
          <w:rFonts w:cstheme="minorHAnsi"/>
          <w:vertAlign w:val="subscript"/>
        </w:rPr>
        <w:t xml:space="preserve">283 </w:t>
      </w:r>
      <w:r w:rsidR="003912FB" w:rsidRPr="00BD0168">
        <w:rPr>
          <w:rFonts w:cstheme="minorHAnsi"/>
        </w:rPr>
        <w:t>= 17000 (±2000) and ε</w:t>
      </w:r>
      <w:r w:rsidR="003912FB" w:rsidRPr="00BD0168">
        <w:rPr>
          <w:rFonts w:cstheme="minorHAnsi"/>
          <w:vertAlign w:val="subscript"/>
        </w:rPr>
        <w:t xml:space="preserve">340 </w:t>
      </w:r>
      <w:r w:rsidR="003912FB" w:rsidRPr="00BD0168">
        <w:rPr>
          <w:rFonts w:cstheme="minorHAnsi"/>
        </w:rPr>
        <w:t>= 3570 (±260) dm</w:t>
      </w:r>
      <w:r w:rsidR="003912FB" w:rsidRPr="00BD0168">
        <w:rPr>
          <w:rFonts w:cstheme="minorHAnsi"/>
          <w:vertAlign w:val="superscript"/>
        </w:rPr>
        <w:t>3</w:t>
      </w:r>
      <w:r w:rsidR="003912FB" w:rsidRPr="00BD0168">
        <w:rPr>
          <w:rFonts w:cstheme="minorHAnsi"/>
        </w:rPr>
        <w:t xml:space="preserve"> mol</w:t>
      </w:r>
      <w:r w:rsidR="003912FB" w:rsidRPr="00BD0168">
        <w:rPr>
          <w:rFonts w:cstheme="minorHAnsi"/>
          <w:vertAlign w:val="superscript"/>
        </w:rPr>
        <w:t xml:space="preserve">-1 </w:t>
      </w:r>
      <w:r w:rsidR="003912FB" w:rsidRPr="00BD0168">
        <w:rPr>
          <w:rFonts w:cstheme="minorHAnsi"/>
        </w:rPr>
        <w:t>cm</w:t>
      </w:r>
      <w:r w:rsidR="003912FB" w:rsidRPr="00BD0168">
        <w:rPr>
          <w:rFonts w:cstheme="minorHAnsi"/>
          <w:vertAlign w:val="superscript"/>
        </w:rPr>
        <w:t>-1</w:t>
      </w:r>
      <w:r w:rsidR="003912FB" w:rsidRPr="00BD0168">
        <w:t xml:space="preserve"> respectively </w:t>
      </w:r>
      <w:r w:rsidRPr="00BD0168">
        <w:t xml:space="preserve">(see ESI for </w:t>
      </w:r>
      <w:r w:rsidR="003912FB" w:rsidRPr="00BD0168">
        <w:t>all spectra and analysis</w:t>
      </w:r>
      <w:r w:rsidRPr="00BD0168">
        <w:t xml:space="preserve">). Following a survey of different functionals and basis sets a reasonable calculated structure </w:t>
      </w:r>
      <w:r w:rsidR="000E47EE" w:rsidRPr="00BD0168">
        <w:t xml:space="preserve">for </w:t>
      </w:r>
      <w:r w:rsidR="000E47EE" w:rsidRPr="00BD0168">
        <w:rPr>
          <w:b/>
        </w:rPr>
        <w:t xml:space="preserve">5 </w:t>
      </w:r>
      <w:r w:rsidRPr="00BD0168">
        <w:t xml:space="preserve">was </w:t>
      </w:r>
      <w:r w:rsidR="00DA0A85" w:rsidRPr="00BD0168">
        <w:t xml:space="preserve">obtained by </w:t>
      </w:r>
      <w:r w:rsidRPr="00BD0168">
        <w:t>optimis</w:t>
      </w:r>
      <w:r w:rsidR="00DA0A85" w:rsidRPr="00BD0168">
        <w:t>ation</w:t>
      </w:r>
      <w:r w:rsidRPr="00BD0168">
        <w:t xml:space="preserve"> at the PBE0/DGDZVP/def2tzv level, with DMSO as </w:t>
      </w:r>
      <w:r w:rsidR="00DA0A85" w:rsidRPr="00BD0168">
        <w:t xml:space="preserve">the </w:t>
      </w:r>
      <w:r w:rsidRPr="00BD0168">
        <w:t>implicit solvent (using CPCM</w:t>
      </w:r>
      <w:r w:rsidR="009C6DB2" w:rsidRPr="00BD0168">
        <w:t>; using Gauss</w:t>
      </w:r>
      <w:r w:rsidR="009A6CC7" w:rsidRPr="00BD0168">
        <w:t>ian 16 Rev. A.03 Win64)</w:t>
      </w:r>
      <w:r w:rsidRPr="00BD0168">
        <w:t>.</w:t>
      </w:r>
      <w:r w:rsidR="00F23FA8" w:rsidRPr="00BD0168">
        <w:t xml:space="preserve"> We have previously established the PBE0 functional as suitable for modelling related structures.</w:t>
      </w:r>
      <w:r w:rsidR="00950F29" w:rsidRPr="00BD0168">
        <w:fldChar w:fldCharType="begin">
          <w:fldData xml:space="preserve">PEVuZE5vdGU+PENpdGU+PEF1dGhvcj5BdWNvdHQ8L0F1dGhvcj48WWVhcj4yMDE5PC9ZZWFyPjxS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=
</w:fldData>
        </w:fldChar>
      </w:r>
      <w:r w:rsidR="009F4D88" w:rsidRPr="00BD0168">
        <w:instrText xml:space="preserve"> ADDIN EN.CITE </w:instrText>
      </w:r>
      <w:r w:rsidR="009F4D88" w:rsidRPr="00BD0168">
        <w:fldChar w:fldCharType="begin">
          <w:fldData xml:space="preserve">PEVuZE5vdGU+PENpdGU+PEF1dGhvcj5BdWNvdHQ8L0F1dGhvcj48WWVhcj4yMDE5PC9ZZWFyPjxS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=
</w:fldData>
        </w:fldChar>
      </w:r>
      <w:r w:rsidR="009F4D88" w:rsidRPr="00BD0168">
        <w:instrText xml:space="preserve"> ADDIN EN.CITE.DATA </w:instrText>
      </w:r>
      <w:r w:rsidR="009F4D88" w:rsidRPr="00BD0168">
        <w:fldChar w:fldCharType="end"/>
      </w:r>
      <w:r w:rsidR="00950F29" w:rsidRPr="00BD0168">
        <w:fldChar w:fldCharType="separate"/>
      </w:r>
      <w:r w:rsidR="009F4D88" w:rsidRPr="00BD0168">
        <w:rPr>
          <w:noProof/>
          <w:vertAlign w:val="superscript"/>
        </w:rPr>
        <w:t>31, 32</w:t>
      </w:r>
      <w:r w:rsidR="00950F29" w:rsidRPr="00BD0168">
        <w:fldChar w:fldCharType="end"/>
      </w:r>
      <w:r w:rsidRPr="00BD0168">
        <w:t xml:space="preserve"> The frontier molecular orbitals</w:t>
      </w:r>
      <w:r w:rsidR="00DA0A85" w:rsidRPr="00BD0168">
        <w:t xml:space="preserve"> </w:t>
      </w:r>
      <w:r w:rsidR="000E47EE" w:rsidRPr="00BD0168">
        <w:t xml:space="preserve">(MOs) </w:t>
      </w:r>
      <w:r w:rsidRPr="00BD0168">
        <w:t xml:space="preserve">and vertical excitation energies (from TDDFT studies at the RCAM-B3LYP/DGDZVP/def2tzv level of theory, no. of states = 50) was used to probe the photophysical properties of </w:t>
      </w:r>
      <w:r w:rsidRPr="00BD0168">
        <w:rPr>
          <w:b/>
        </w:rPr>
        <w:t>5</w:t>
      </w:r>
      <w:r w:rsidRPr="00BD0168">
        <w:t xml:space="preserve">. These calculated data are overlaid with the experimentally-determined </w:t>
      </w:r>
      <w:r w:rsidR="0088668F" w:rsidRPr="00BD0168">
        <w:t xml:space="preserve">UV-vis spectrum (Fig. 8). The shape of the calculated and experimental spectra </w:t>
      </w:r>
      <w:proofErr w:type="gramStart"/>
      <w:r w:rsidR="0088668F" w:rsidRPr="00BD0168">
        <w:t>are</w:t>
      </w:r>
      <w:proofErr w:type="gramEnd"/>
      <w:r w:rsidR="0088668F" w:rsidRPr="00BD0168">
        <w:t xml:space="preserve"> similar, providing confidence about the </w:t>
      </w:r>
      <w:r w:rsidR="00DC71EE" w:rsidRPr="00BD0168">
        <w:t xml:space="preserve">specific </w:t>
      </w:r>
      <w:r w:rsidR="0088668F" w:rsidRPr="00BD0168">
        <w:t xml:space="preserve">transitions </w:t>
      </w:r>
      <w:r w:rsidR="00483C44" w:rsidRPr="00BD0168">
        <w:t xml:space="preserve">(highlighted by vertical lines) </w:t>
      </w:r>
      <w:r w:rsidR="0088668F" w:rsidRPr="00BD0168">
        <w:t>that contribute to these data. Four excited states were found to contribute to the lowest energy band</w:t>
      </w:r>
      <w:r w:rsidR="000E47EE" w:rsidRPr="00BD0168">
        <w:t xml:space="preserve"> for </w:t>
      </w:r>
      <w:r w:rsidR="000E47EE" w:rsidRPr="00BD0168">
        <w:rPr>
          <w:b/>
        </w:rPr>
        <w:t>5</w:t>
      </w:r>
      <w:r w:rsidR="0088668F" w:rsidRPr="00BD0168">
        <w:t xml:space="preserve">, with the </w:t>
      </w:r>
      <w:r w:rsidR="00FC14D7" w:rsidRPr="00BD0168">
        <w:t xml:space="preserve">dominant </w:t>
      </w:r>
      <w:r w:rsidR="0088668F" w:rsidRPr="00BD0168">
        <w:t>excitation being excited state 4 (HOMO</w:t>
      </w:r>
      <w:r w:rsidR="00FC62C4" w:rsidRPr="00BD0168">
        <w:rPr>
          <w:vertAlign w:val="subscript"/>
        </w:rPr>
        <w:t>186</w:t>
      </w:r>
      <w:r w:rsidR="00FC62C4" w:rsidRPr="00BD0168">
        <w:rPr>
          <w:rFonts w:cstheme="minorHAnsi"/>
        </w:rPr>
        <w:t>→</w:t>
      </w:r>
      <w:r w:rsidR="0088668F" w:rsidRPr="00BD0168">
        <w:t>LUMO</w:t>
      </w:r>
      <w:r w:rsidR="00FC62C4" w:rsidRPr="00BD0168">
        <w:rPr>
          <w:vertAlign w:val="subscript"/>
        </w:rPr>
        <w:t>187</w:t>
      </w:r>
      <w:r w:rsidR="0088668F" w:rsidRPr="00BD0168">
        <w:t>) with an oscillator strength of 0.278</w:t>
      </w:r>
      <w:r w:rsidR="00A377AA" w:rsidRPr="00BD0168">
        <w:t xml:space="preserve"> and excitation energy of 4.0585 eV (305.5 nm), comparing with the experimental </w:t>
      </w:r>
      <w:proofErr w:type="spellStart"/>
      <w:r w:rsidR="00A377AA" w:rsidRPr="00BD0168">
        <w:rPr>
          <w:rFonts w:cstheme="minorHAnsi"/>
        </w:rPr>
        <w:t>λ</w:t>
      </w:r>
      <w:r w:rsidR="00A377AA" w:rsidRPr="00BD0168">
        <w:rPr>
          <w:vertAlign w:val="subscript"/>
        </w:rPr>
        <w:t>max</w:t>
      </w:r>
      <w:proofErr w:type="spellEnd"/>
      <w:r w:rsidR="00A377AA" w:rsidRPr="00BD0168">
        <w:t xml:space="preserve"> of 3</w:t>
      </w:r>
      <w:r w:rsidR="003912FB" w:rsidRPr="00BD0168">
        <w:t>40</w:t>
      </w:r>
      <w:r w:rsidR="00A377AA" w:rsidRPr="00BD0168">
        <w:t xml:space="preserve"> nm (DMSO). </w:t>
      </w:r>
      <w:r w:rsidR="00206E1B" w:rsidRPr="00BD0168">
        <w:t xml:space="preserve">The calculated HOMO resides primarily on the 2-phenylpyridine </w:t>
      </w:r>
      <w:r w:rsidR="000E47EE" w:rsidRPr="00BD0168">
        <w:t>moiety</w:t>
      </w:r>
      <w:r w:rsidR="00206E1B" w:rsidRPr="00BD0168">
        <w:t xml:space="preserve">. Whereas the LUMO is spread across the metal centre and 2-phenylpyridyl backbone. The </w:t>
      </w:r>
      <w:r w:rsidR="00171F07" w:rsidRPr="00BD0168">
        <w:t>HOMO</w:t>
      </w:r>
      <w:r w:rsidR="00171F07" w:rsidRPr="00BD0168">
        <w:rPr>
          <w:vertAlign w:val="subscript"/>
        </w:rPr>
        <w:t>186</w:t>
      </w:r>
      <w:r w:rsidR="00171F07" w:rsidRPr="00BD0168">
        <w:rPr>
          <w:rFonts w:cstheme="minorHAnsi"/>
        </w:rPr>
        <w:t>→</w:t>
      </w:r>
      <w:r w:rsidR="00171F07" w:rsidRPr="00BD0168">
        <w:t>LUMO</w:t>
      </w:r>
      <w:r w:rsidR="00171F07" w:rsidRPr="00BD0168">
        <w:rPr>
          <w:vertAlign w:val="subscript"/>
        </w:rPr>
        <w:t xml:space="preserve">187 </w:t>
      </w:r>
      <w:r w:rsidR="00206E1B" w:rsidRPr="00BD0168">
        <w:t>transition is primarily ligand-to-metal based.</w:t>
      </w:r>
    </w:p>
    <w:p w14:paraId="148D89C5" w14:textId="77777777" w:rsidR="0079314C" w:rsidRPr="00BD0168" w:rsidRDefault="0079314C" w:rsidP="00BD0168">
      <w:pPr>
        <w:pStyle w:val="RSCB02ArticleText"/>
      </w:pPr>
    </w:p>
    <w:p w14:paraId="6A21E29A" w14:textId="2739681F" w:rsidR="001E2F9C" w:rsidRPr="00BD0168" w:rsidRDefault="00F53F98" w:rsidP="00BD0168">
      <w:pPr>
        <w:pStyle w:val="RSCB02ArticleText"/>
      </w:pPr>
      <w:r w:rsidRPr="00BD0168">
        <w:t xml:space="preserve">Despite the structural complexity of </w:t>
      </w:r>
      <w:r w:rsidRPr="00BD0168">
        <w:rPr>
          <w:b/>
        </w:rPr>
        <w:t>5</w:t>
      </w:r>
      <w:r w:rsidRPr="00BD0168">
        <w:t>, it acts as an effective</w:t>
      </w:r>
      <w:r w:rsidR="00B37979" w:rsidRPr="00BD0168">
        <w:t xml:space="preserve"> photo-CO-RM</w:t>
      </w:r>
      <w:r w:rsidR="00F57F31" w:rsidRPr="00BD0168">
        <w:t xml:space="preserve"> (Fig. </w:t>
      </w:r>
      <w:r w:rsidR="00E558F9" w:rsidRPr="00BD0168">
        <w:t>9</w:t>
      </w:r>
      <w:r w:rsidR="00191BE4" w:rsidRPr="00BD0168">
        <w:t>)</w:t>
      </w:r>
      <w:r w:rsidR="00B37979" w:rsidRPr="00BD0168">
        <w:t>.</w:t>
      </w:r>
      <w:r w:rsidRPr="00BD0168">
        <w:t xml:space="preserve"> There is no CO-release from </w:t>
      </w:r>
      <w:r w:rsidR="000E47EE" w:rsidRPr="00BD0168">
        <w:rPr>
          <w:b/>
        </w:rPr>
        <w:t xml:space="preserve">5 </w:t>
      </w:r>
      <w:r w:rsidRPr="00BD0168">
        <w:t>to myoglobin in the dark, and fast CO-release is observed on irradiation at 400 nm</w:t>
      </w:r>
      <w:r w:rsidR="00483C44" w:rsidRPr="00BD0168">
        <w:t xml:space="preserve"> (LED)</w:t>
      </w:r>
      <w:r w:rsidR="000E47EE" w:rsidRPr="00BD0168">
        <w:t>, consistent with excitation of the low energy band</w:t>
      </w:r>
      <w:r w:rsidRPr="00BD0168">
        <w:t xml:space="preserve">. </w:t>
      </w:r>
      <w:proofErr w:type="spellStart"/>
      <w:r w:rsidRPr="00BD0168">
        <w:t>BiotinCORM</w:t>
      </w:r>
      <w:proofErr w:type="spellEnd"/>
      <w:r w:rsidRPr="00BD0168">
        <w:t xml:space="preserve"> </w:t>
      </w:r>
      <w:r w:rsidRPr="00BD0168">
        <w:rPr>
          <w:b/>
        </w:rPr>
        <w:t>5</w:t>
      </w:r>
      <w:r w:rsidRPr="00BD0168">
        <w:t xml:space="preserve"> releases 2.5 molecules of CO per molecule of CO-RM. The amount of CO released is in-keeping with the (</w:t>
      </w:r>
      <w:proofErr w:type="spellStart"/>
      <w:r w:rsidRPr="00BD0168">
        <w:t>tpm</w:t>
      </w:r>
      <w:proofErr w:type="spellEnd"/>
      <w:r w:rsidRPr="00BD0168">
        <w:t>)Mn(CO)</w:t>
      </w:r>
      <w:r w:rsidRPr="00BD0168">
        <w:rPr>
          <w:vertAlign w:val="subscript"/>
        </w:rPr>
        <w:t>3</w:t>
      </w:r>
      <w:r w:rsidRPr="00BD0168">
        <w:rPr>
          <w:vertAlign w:val="subscript"/>
        </w:rPr>
        <w:softHyphen/>
        <w:t xml:space="preserve"> </w:t>
      </w:r>
      <w:r w:rsidRPr="00BD0168">
        <w:t xml:space="preserve">peptide conjugates prepared by </w:t>
      </w:r>
      <w:r w:rsidR="00482AFB" w:rsidRPr="00BD0168">
        <w:t>Schattschneider</w:t>
      </w:r>
      <w:r w:rsidR="00D42B64" w:rsidRPr="00BD0168">
        <w:t xml:space="preserve"> and co-workers.</w:t>
      </w:r>
      <w:r w:rsidR="00D42B64" w:rsidRPr="00BD0168">
        <w:fldChar w:fldCharType="begin">
          <w:fldData xml:space="preserve">PEVuZE5vdGU+PENpdGU+PEF1dGhvcj5QZmVpZmZlcjwvQXV0aG9yPjxZZWFyPjIwMDk8L1llYXI+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</w:fldData>
        </w:fldChar>
      </w:r>
      <w:r w:rsidR="009F4D88" w:rsidRPr="00BD0168">
        <w:instrText xml:space="preserve"> ADDIN EN.CITE </w:instrText>
      </w:r>
      <w:r w:rsidR="009F4D88" w:rsidRPr="00BD0168">
        <w:fldChar w:fldCharType="begin">
          <w:fldData xml:space="preserve">PEVuZE5vdGU+PENpdGU+PEF1dGhvcj5QZmVpZmZlcjwvQXV0aG9yPjxZZWFyPjIwMDk8L1llYXI+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</w:fldData>
        </w:fldChar>
      </w:r>
      <w:r w:rsidR="009F4D88" w:rsidRPr="00BD0168">
        <w:instrText xml:space="preserve"> ADDIN EN.CITE.DATA </w:instrText>
      </w:r>
      <w:r w:rsidR="009F4D88" w:rsidRPr="00BD0168">
        <w:fldChar w:fldCharType="end"/>
      </w:r>
      <w:r w:rsidR="00D42B64" w:rsidRPr="00BD0168">
        <w:fldChar w:fldCharType="separate"/>
      </w:r>
      <w:r w:rsidR="009F4D88" w:rsidRPr="00BD0168">
        <w:rPr>
          <w:noProof/>
          <w:vertAlign w:val="superscript"/>
        </w:rPr>
        <w:t>25</w:t>
      </w:r>
      <w:r w:rsidR="00D42B64" w:rsidRPr="00BD0168">
        <w:fldChar w:fldCharType="end"/>
      </w:r>
      <w:r w:rsidR="00D42B64" w:rsidRPr="00BD0168">
        <w:t xml:space="preserve"> A lower amount of CO-release was previously observed from a CO-RM when conjugated using click-chemistry, which was explained by the level of accuracy in the experiments.</w:t>
      </w:r>
      <w:r w:rsidRPr="00BD0168">
        <w:fldChar w:fldCharType="begin">
          <w:fldData xml:space="preserve">PEVuZE5vdGU+PENpdGU+PEF1dGhvcj5QZmVpZmZlcjwvQXV0aG9yPjxZZWFyPjIwMDk8L1llYXI+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</w:fldData>
        </w:fldChar>
      </w:r>
      <w:r w:rsidR="009F4D88" w:rsidRPr="00BD0168">
        <w:instrText xml:space="preserve"> ADDIN EN.CITE </w:instrText>
      </w:r>
      <w:r w:rsidR="009F4D88" w:rsidRPr="00BD0168">
        <w:fldChar w:fldCharType="begin">
          <w:fldData xml:space="preserve">PEVuZE5vdGU+PENpdGU+PEF1dGhvcj5QZmVpZmZlcjwvQXV0aG9yPjxZZWFyPjIwMDk8L1llYXI+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</w:fldData>
        </w:fldChar>
      </w:r>
      <w:r w:rsidR="009F4D88" w:rsidRPr="00BD0168">
        <w:instrText xml:space="preserve"> ADDIN EN.CITE.DATA </w:instrText>
      </w:r>
      <w:r w:rsidR="009F4D88" w:rsidRPr="00BD0168">
        <w:fldChar w:fldCharType="end"/>
      </w:r>
      <w:r w:rsidRPr="00BD0168">
        <w:fldChar w:fldCharType="separate"/>
      </w:r>
      <w:r w:rsidR="009F4D88" w:rsidRPr="00BD0168">
        <w:rPr>
          <w:noProof/>
          <w:vertAlign w:val="superscript"/>
        </w:rPr>
        <w:t>25</w:t>
      </w:r>
      <w:r w:rsidRPr="00BD0168">
        <w:fldChar w:fldCharType="end"/>
      </w:r>
      <w:r w:rsidR="00D42B64" w:rsidRPr="00BD0168">
        <w:t xml:space="preserve"> It is </w:t>
      </w:r>
      <w:r w:rsidR="00E2495D" w:rsidRPr="00BD0168">
        <w:t>suggested</w:t>
      </w:r>
      <w:r w:rsidR="00D42B64" w:rsidRPr="00BD0168">
        <w:t xml:space="preserve"> that a combination of accuracy, and possible interactions of the</w:t>
      </w:r>
      <w:r w:rsidR="00E2495D" w:rsidRPr="00BD0168">
        <w:t xml:space="preserve"> biotin functionality in certain molecular conformations with the Mn(CO)</w:t>
      </w:r>
      <w:r w:rsidR="00E2495D" w:rsidRPr="00BD0168">
        <w:rPr>
          <w:vertAlign w:val="subscript"/>
        </w:rPr>
        <w:t>4</w:t>
      </w:r>
      <w:r w:rsidR="00E2495D" w:rsidRPr="00BD0168">
        <w:t xml:space="preserve"> unit could be responsible for the lower CO-release from </w:t>
      </w:r>
      <w:r w:rsidR="00E2495D" w:rsidRPr="00BD0168">
        <w:rPr>
          <w:b/>
        </w:rPr>
        <w:t>5</w:t>
      </w:r>
      <w:r w:rsidR="00E2495D" w:rsidRPr="00BD0168">
        <w:t>.</w:t>
      </w:r>
      <w:r w:rsidR="00D42B64" w:rsidRPr="00BD0168">
        <w:t xml:space="preserve"> </w:t>
      </w:r>
      <w:proofErr w:type="spellStart"/>
      <w:r w:rsidR="000E47EE" w:rsidRPr="00BD0168">
        <w:t>BiotinCORM</w:t>
      </w:r>
      <w:proofErr w:type="spellEnd"/>
      <w:r w:rsidR="000E47EE" w:rsidRPr="00BD0168">
        <w:t xml:space="preserve"> </w:t>
      </w:r>
      <w:r w:rsidR="00F57F31" w:rsidRPr="00BD0168">
        <w:rPr>
          <w:b/>
        </w:rPr>
        <w:t>5</w:t>
      </w:r>
      <w:r w:rsidR="00F57F31" w:rsidRPr="00BD0168">
        <w:t xml:space="preserve"> precipitates at 40 µM in PBS buffer, and so a four-point correction to the UV-vis data was required to correct for this, following a reported process.</w:t>
      </w:r>
      <w:r w:rsidR="00F57F31" w:rsidRPr="00BD0168">
        <w:fldChar w:fldCharType="begin"/>
      </w:r>
      <w:r w:rsidR="00EC6110" w:rsidRPr="00BD0168">
        <w:instrText xml:space="preserve"> ADDIN EN.CITE &lt;EndNote&gt;&lt;Cite&gt;&lt;Author&gt;Atkin&lt;/Author&gt;&lt;Year&gt;2011&lt;/Year&gt;&lt;RecNum&gt;837&lt;/RecNum&gt;&lt;DisplayText&gt;&lt;style face="superscript"&gt;33&lt;/style&gt;&lt;/DisplayText&gt;&lt;record&gt;&lt;rec-number&gt;837&lt;/rec-number&gt;&lt;foreign-keys&gt;&lt;key app="EN" db-id="ddrate0r3sszxnev5eapw5a6r9xvz20r0pv5" timestamp="1315139463"&gt;837&lt;/key&gt;&lt;/foreign-keys&gt;&lt;ref-type name="Journal Article"&gt;17&lt;/ref-type&gt;&lt;contributors&gt;&lt;authors&gt;&lt;author&gt;Atkin, A. J.&lt;/author&gt;&lt;author&gt;Lynam, J. M.&lt;/author&gt;&lt;author&gt;Moulton, B. E.&lt;/author&gt;&lt;author&gt;Sawle, P.&lt;/author&gt;&lt;author&gt;Motterlini, R.&lt;/author&gt;&lt;author&gt;Boyle, N. M.&lt;/author&gt;&lt;author&gt;Pryce, M. T.&lt;/author&gt;&lt;author&gt;Fairlamb, I. J.&lt;/author&gt;&lt;/authors&gt;&lt;/contributors&gt;&lt;auth-address&gt;Department of Chemistry, University of York, Heslington, York.&lt;/auth-address&gt;&lt;titles&gt;&lt;title&gt;Modification of the deoxy-myoglobin/carbonmonoxy-myoglobin UV-vis assay for reliable determination of CO-release rates from organometallic carbonyl complexes&lt;/title&gt;&lt;secondary-title&gt;Dalton transactions&lt;/secondary-title&gt;&lt;alt-title&gt;Dalton Trans&lt;/alt-title&gt;&lt;/titles&gt;&lt;periodical&gt;&lt;full-title&gt;Dalton transactions&lt;/full-title&gt;&lt;abbr-1&gt;Dalton Trans.&lt;/abbr-1&gt;&lt;/periodical&gt;&lt;alt-periodical&gt;&lt;full-title&gt;Dalton Trans&lt;/full-title&gt;&lt;abbr-1&gt;Dalton Trans.&lt;/abbr-1&gt;&lt;/alt-periodical&gt;&lt;pages&gt;5755-61&lt;/pages&gt;&lt;volume&gt;40&lt;/volume&gt;&lt;number&gt;21&lt;/number&gt;&lt;edition&gt;2011/04/28&lt;/edition&gt;&lt;dates&gt;&lt;year&gt;2011&lt;/year&gt;&lt;pub-dates&gt;&lt;date&gt;Jun 7&lt;/date&gt;&lt;/pub-dates&gt;&lt;/dates&gt;&lt;isbn&gt;1477-9234 (Electronic)&amp;#xD;1477-9226 (Linking)&lt;/isbn&gt;&lt;accession-num&gt;21523300&lt;/accession-num&gt;&lt;work-type&gt;Research Support, Non-U.S. Gov&amp;apos;t&lt;/work-type&gt;&lt;urls&gt;&lt;related-urls&gt;&lt;url&gt;http://www.ncbi.nlm.nih.gov/pubmed/21523300&lt;/url&gt;&lt;url&gt;http://pubs.rsc.org/en/content/articlepdf/2011/dt/c0dt01809k&lt;/url&gt;&lt;/related-urls&gt;&lt;/urls&gt;&lt;electronic-resource-num&gt;10.1039/c0dt01809k&lt;/electronic-resource-num&gt;&lt;language&gt;eng&lt;/language&gt;&lt;/record&gt;&lt;/Cite&gt;&lt;/EndNote&gt;</w:instrText>
      </w:r>
      <w:r w:rsidR="00F57F31" w:rsidRPr="00BD0168">
        <w:fldChar w:fldCharType="separate"/>
      </w:r>
      <w:r w:rsidR="00EC6110" w:rsidRPr="00BD0168">
        <w:rPr>
          <w:noProof/>
          <w:vertAlign w:val="superscript"/>
        </w:rPr>
        <w:t>33</w:t>
      </w:r>
      <w:r w:rsidR="00F57F31" w:rsidRPr="00BD0168">
        <w:fldChar w:fldCharType="end"/>
      </w:r>
      <w:r w:rsidR="00F57F31" w:rsidRPr="00BD0168">
        <w:t xml:space="preserve"> It was found that reducing the concentration</w:t>
      </w:r>
      <w:r w:rsidR="00DB52CD" w:rsidRPr="00BD0168">
        <w:t xml:space="preserve"> of </w:t>
      </w:r>
      <w:r w:rsidR="00DB52CD" w:rsidRPr="00BD0168">
        <w:rPr>
          <w:b/>
        </w:rPr>
        <w:t>5</w:t>
      </w:r>
      <w:r w:rsidR="00F57F31" w:rsidRPr="00BD0168">
        <w:t xml:space="preserve"> to 30 µM </w:t>
      </w:r>
      <w:r w:rsidR="00DB52CD" w:rsidRPr="00BD0168">
        <w:t>solved</w:t>
      </w:r>
      <w:r w:rsidR="001A18D4" w:rsidRPr="00BD0168">
        <w:t xml:space="preserve"> </w:t>
      </w:r>
      <w:r w:rsidR="00DB52CD" w:rsidRPr="00BD0168">
        <w:t>the solubility issues</w:t>
      </w:r>
      <w:r w:rsidR="00F57F31" w:rsidRPr="00BD0168">
        <w:t xml:space="preserve">. At </w:t>
      </w:r>
      <w:r w:rsidR="00DB52CD" w:rsidRPr="00BD0168">
        <w:t>30 µM</w:t>
      </w:r>
      <w:r w:rsidR="00F57F31" w:rsidRPr="00BD0168">
        <w:t xml:space="preserve">, </w:t>
      </w:r>
      <w:r w:rsidR="00F57F31" w:rsidRPr="00BD0168">
        <w:rPr>
          <w:b/>
        </w:rPr>
        <w:t>5</w:t>
      </w:r>
      <w:r w:rsidR="00F57F31" w:rsidRPr="00BD0168">
        <w:t xml:space="preserve"> releases up to 75 µM CO,</w:t>
      </w:r>
      <w:r w:rsidR="00DB52CD" w:rsidRPr="00BD0168">
        <w:t xml:space="preserve"> and</w:t>
      </w:r>
      <w:r w:rsidR="00F57F31" w:rsidRPr="00BD0168">
        <w:t xml:space="preserve"> thus</w:t>
      </w:r>
      <w:r w:rsidR="00DB52CD" w:rsidRPr="00BD0168">
        <w:t xml:space="preserve"> is</w:t>
      </w:r>
      <w:r w:rsidR="00F57F31" w:rsidRPr="00BD0168">
        <w:t xml:space="preserve"> of utility for further studies.</w:t>
      </w:r>
      <w:r w:rsidR="00B37979" w:rsidRPr="00BD0168">
        <w:t xml:space="preserve"> </w:t>
      </w:r>
    </w:p>
    <w:p w14:paraId="73EC9FBD" w14:textId="7D463C59" w:rsidR="001A18D4" w:rsidRPr="00BD0168" w:rsidRDefault="001A18D4" w:rsidP="00BD0168">
      <w:pPr>
        <w:pStyle w:val="RSCB02ArticleText"/>
      </w:pPr>
    </w:p>
    <w:p w14:paraId="6CE2DA42" w14:textId="64121459" w:rsidR="00820603" w:rsidRPr="00BD0168" w:rsidRDefault="001A18D4" w:rsidP="00BD0168">
      <w:pPr>
        <w:pStyle w:val="RSCB02ArticleText"/>
      </w:pPr>
      <w:r w:rsidRPr="00BD0168">
        <w:rPr>
          <w:noProof/>
          <w:w w:val="100"/>
          <w:lang w:eastAsia="en-GB"/>
        </w:rPr>
        <mc:AlternateContent>
          <mc:Choice Requires="wpg">
            <w:drawing>
              <wp:anchor distT="0" distB="0" distL="114300" distR="114300" simplePos="0" relativeHeight="251695104" behindDoc="0" locked="0" layoutInCell="1" allowOverlap="1" wp14:anchorId="379FF87F" wp14:editId="2FED0431">
                <wp:simplePos x="0" y="0"/>
                <wp:positionH relativeFrom="margin">
                  <wp:posOffset>99060</wp:posOffset>
                </wp:positionH>
                <wp:positionV relativeFrom="paragraph">
                  <wp:posOffset>1365250</wp:posOffset>
                </wp:positionV>
                <wp:extent cx="2930525" cy="2675890"/>
                <wp:effectExtent l="0" t="0" r="3175" b="0"/>
                <wp:wrapTopAndBottom/>
                <wp:docPr id="329" name="Group 329"/>
                <wp:cNvGraphicFramePr/>
                <a:graphic xmlns:a="http://schemas.openxmlformats.org/drawingml/2006/main">
                  <a:graphicData uri="http://schemas.microsoft.com/office/word/2010/wordprocessingGroup">
                    <wpg:wgp>
                      <wpg:cNvGrpSpPr/>
                      <wpg:grpSpPr>
                        <a:xfrm>
                          <a:off x="0" y="0"/>
                          <a:ext cx="2930525" cy="2675890"/>
                          <a:chOff x="0" y="-486"/>
                          <a:chExt cx="2930525" cy="2676902"/>
                        </a:xfrm>
                      </wpg:grpSpPr>
                      <pic:pic xmlns:pic="http://schemas.openxmlformats.org/drawingml/2006/picture">
                        <pic:nvPicPr>
                          <pic:cNvPr id="29" name="Picture 29" descr="C:\Users\Admin\Box Sync\Jonathan Ward PDRA\Papers\biotin paper\BB-CO-RM alamar blue results.JPG"/>
                          <pic:cNvPicPr>
                            <a:picLocks noChangeAspect="1"/>
                          </pic:cNvPicPr>
                        </pic:nvPicPr>
                        <pic:blipFill rotWithShape="1">
                          <a:blip r:embed="rId54" cstate="print">
                            <a:extLst>
                              <a:ext uri="{28A0092B-C50C-407E-A947-70E740481C1C}">
                                <a14:useLocalDpi xmlns:a14="http://schemas.microsoft.com/office/drawing/2010/main" val="0"/>
                              </a:ext>
                            </a:extLst>
                          </a:blip>
                          <a:srcRect l="12433" t="14415" r="11531" b="17477"/>
                          <a:stretch/>
                        </pic:blipFill>
                        <pic:spPr bwMode="auto">
                          <a:xfrm>
                            <a:off x="290457" y="-486"/>
                            <a:ext cx="2311960" cy="2070729"/>
                          </a:xfrm>
                          <a:prstGeom prst="rect">
                            <a:avLst/>
                          </a:prstGeom>
                          <a:noFill/>
                          <a:ln>
                            <a:noFill/>
                          </a:ln>
                          <a:extLst>
                            <a:ext uri="{53640926-AAD7-44D8-BBD7-CCE9431645EC}">
                              <a14:shadowObscured xmlns:a14="http://schemas.microsoft.com/office/drawing/2010/main"/>
                            </a:ext>
                          </a:extLst>
                        </pic:spPr>
                      </pic:pic>
                      <wps:wsp>
                        <wps:cNvPr id="325" name="Text Box 325"/>
                        <wps:cNvSpPr txBox="1"/>
                        <wps:spPr>
                          <a:xfrm>
                            <a:off x="0" y="2143016"/>
                            <a:ext cx="2930525" cy="533400"/>
                          </a:xfrm>
                          <a:prstGeom prst="rect">
                            <a:avLst/>
                          </a:prstGeom>
                          <a:solidFill>
                            <a:prstClr val="white"/>
                          </a:solidFill>
                          <a:ln>
                            <a:noFill/>
                          </a:ln>
                        </wps:spPr>
                        <wps:txbx>
                          <w:txbxContent>
                            <w:p w14:paraId="5069B586" w14:textId="76B4FEEC" w:rsidR="00F81F72" w:rsidRPr="00EB4C44" w:rsidRDefault="00F81F72" w:rsidP="00EB4C44">
                              <w:pPr>
                                <w:pStyle w:val="RSCI05CaptiontoFigureSchemeChartwithbottombar"/>
                                <w:rPr>
                                  <w:b/>
                                </w:rPr>
                              </w:pPr>
                              <w:r w:rsidRPr="00EB4C44">
                                <w:rPr>
                                  <w:b/>
                                </w:rPr>
                                <w:t xml:space="preserve">Fig. </w:t>
                              </w:r>
                              <w:r>
                                <w:rPr>
                                  <w:b/>
                                </w:rPr>
                                <w:t xml:space="preserve">10 </w:t>
                              </w:r>
                              <w:proofErr w:type="spellStart"/>
                              <w:r>
                                <w:t>Alamar</w:t>
                              </w:r>
                              <w:proofErr w:type="spellEnd"/>
                              <w:r>
                                <w:t xml:space="preserve"> blue assay using Biotin CO-RM </w:t>
                              </w:r>
                              <w:r w:rsidRPr="008B7121">
                                <w:rPr>
                                  <w:b/>
                                </w:rPr>
                                <w:t>5</w:t>
                              </w:r>
                              <w:r>
                                <w:rPr>
                                  <w:b/>
                                </w:rPr>
                                <w:t xml:space="preserve"> </w:t>
                              </w:r>
                              <w:r>
                                <w:t xml:space="preserve">with RAW 264.7 murine macrophages. Black fill: addition of </w:t>
                              </w:r>
                              <w:r w:rsidRPr="008B7121">
                                <w:rPr>
                                  <w:b/>
                                </w:rPr>
                                <w:t>5</w:t>
                              </w:r>
                              <w:r>
                                <w:rPr>
                                  <w:b/>
                                </w:rPr>
                                <w:t xml:space="preserve"> </w:t>
                              </w:r>
                              <w:r>
                                <w:t>to cells at given concentration. White fill: irradiation for 8 minutes in DMSO prior to addition to cell 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79FF87F" id="Group 329" o:spid="_x0000_s1071" style="position:absolute;left:0;text-align:left;margin-left:7.8pt;margin-top:107.5pt;width:230.75pt;height:210.7pt;z-index:251695104;mso-position-horizontal-relative:margin;mso-height-relative:margin" coordorigin=",-4" coordsize="29305,2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">
                <v:shape id="Picture 29" o:spid="_x0000_s1072" type="#_x0000_t75" style="position:absolute;left:2904;top:-4;width:23120;height:2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">
                  <v:imagedata r:id="rId55" o:title="BB-CO-RM alamar blue results" croptop="9447f" cropbottom="11454f" cropleft="8148f" cropright="7557f"/>
                </v:shape>
                <v:shape id="Text Box 325" o:spid="_x0000_s1073" type="#_x0000_t202" style="position:absolute;top:21430;width:2930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" stroked="f">
                  <v:textbox style="mso-fit-shape-to-text:t" inset="0,0,0,0">
                    <w:txbxContent>
                      <w:p w14:paraId="5069B586" w14:textId="76B4FEEC" w:rsidR="00F81F72" w:rsidRPr="00EB4C44" w:rsidRDefault="00F81F72" w:rsidP="00EB4C44">
                        <w:pPr>
                          <w:pStyle w:val="RSCI05CaptiontoFigureSchemeChartwithbottombar"/>
                          <w:rPr>
                            <w:b/>
                          </w:rPr>
                        </w:pPr>
                        <w:r w:rsidRPr="00EB4C44">
                          <w:rPr>
                            <w:b/>
                          </w:rPr>
                          <w:t xml:space="preserve">Fig. </w:t>
                        </w:r>
                        <w:r>
                          <w:rPr>
                            <w:b/>
                          </w:rPr>
                          <w:t xml:space="preserve">10 </w:t>
                        </w:r>
                        <w:proofErr w:type="spellStart"/>
                        <w:r>
                          <w:t>Alamar</w:t>
                        </w:r>
                        <w:proofErr w:type="spellEnd"/>
                        <w:r>
                          <w:t xml:space="preserve"> blue assay using Biotin CO-RM </w:t>
                        </w:r>
                        <w:r w:rsidRPr="008B7121">
                          <w:rPr>
                            <w:b/>
                          </w:rPr>
                          <w:t>5</w:t>
                        </w:r>
                        <w:r>
                          <w:rPr>
                            <w:b/>
                          </w:rPr>
                          <w:t xml:space="preserve"> </w:t>
                        </w:r>
                        <w:r>
                          <w:t xml:space="preserve">with RAW 264.7 murine macrophages. Black fill: addition of </w:t>
                        </w:r>
                        <w:r w:rsidRPr="008B7121">
                          <w:rPr>
                            <w:b/>
                          </w:rPr>
                          <w:t>5</w:t>
                        </w:r>
                        <w:r>
                          <w:rPr>
                            <w:b/>
                          </w:rPr>
                          <w:t xml:space="preserve"> </w:t>
                        </w:r>
                        <w:r>
                          <w:t>to cells at given concentration. White fill: irradiation for 8 minutes in DMSO prior to addition to cell culture.</w:t>
                        </w:r>
                      </w:p>
                    </w:txbxContent>
                  </v:textbox>
                </v:shape>
                <w10:wrap type="topAndBottom" anchorx="margin"/>
              </v:group>
            </w:pict>
          </mc:Fallback>
        </mc:AlternateContent>
      </w:r>
      <w:proofErr w:type="spellStart"/>
      <w:r w:rsidR="00B37979" w:rsidRPr="00BD0168">
        <w:t>BiotinCORM</w:t>
      </w:r>
      <w:proofErr w:type="spellEnd"/>
      <w:r w:rsidR="00B37979" w:rsidRPr="00BD0168">
        <w:t xml:space="preserve"> </w:t>
      </w:r>
      <w:r w:rsidR="00B37979" w:rsidRPr="00BD0168">
        <w:rPr>
          <w:b/>
        </w:rPr>
        <w:t>5</w:t>
      </w:r>
      <w:r w:rsidR="00B37979" w:rsidRPr="00BD0168">
        <w:t xml:space="preserve"> was evaluated in an </w:t>
      </w:r>
      <w:proofErr w:type="spellStart"/>
      <w:r w:rsidR="00B37979" w:rsidRPr="00BD0168">
        <w:t>Alamar</w:t>
      </w:r>
      <w:proofErr w:type="spellEnd"/>
      <w:r w:rsidR="00B37979" w:rsidRPr="00BD0168">
        <w:t xml:space="preserve"> blue assay to assess cell viability at 30 µM (Fig</w:t>
      </w:r>
      <w:r w:rsidR="001E2F9C" w:rsidRPr="00BD0168">
        <w:t xml:space="preserve">. </w:t>
      </w:r>
      <w:r w:rsidR="00E558F9" w:rsidRPr="00BD0168">
        <w:t>10</w:t>
      </w:r>
      <w:r w:rsidR="00B37979" w:rsidRPr="00BD0168">
        <w:t>).</w:t>
      </w:r>
      <w:r w:rsidR="001E2F9C" w:rsidRPr="00BD0168">
        <w:t xml:space="preserve"> </w:t>
      </w:r>
      <w:r w:rsidR="00616A30" w:rsidRPr="00BD0168">
        <w:rPr>
          <w:b/>
        </w:rPr>
        <w:t>5</w:t>
      </w:r>
      <w:r w:rsidR="00616A30" w:rsidRPr="00BD0168">
        <w:t xml:space="preserve"> is not toxic</w:t>
      </w:r>
      <w:r w:rsidR="001E2F9C" w:rsidRPr="00BD0168">
        <w:t xml:space="preserve"> when tested against RAW 264.7 cells before and after irradiation up to the solubility limit of 30 µM. The cell viability </w:t>
      </w:r>
      <w:r w:rsidR="0097513A" w:rsidRPr="00BD0168">
        <w:t>remains close to 100% at the tested concentrations</w:t>
      </w:r>
      <w:r w:rsidR="001E2F9C" w:rsidRPr="00BD0168">
        <w:t>.</w:t>
      </w:r>
      <w:r w:rsidR="00616A30" w:rsidRPr="00BD0168">
        <w:t xml:space="preserve"> </w:t>
      </w:r>
      <w:r w:rsidR="00616A30" w:rsidRPr="00BD0168">
        <w:rPr>
          <w:b/>
        </w:rPr>
        <w:t>5</w:t>
      </w:r>
      <w:r w:rsidR="00616A30" w:rsidRPr="00BD0168">
        <w:t xml:space="preserve"> </w:t>
      </w:r>
      <w:proofErr w:type="gramStart"/>
      <w:r w:rsidR="00616A30" w:rsidRPr="00BD0168">
        <w:t>is capable of releasing</w:t>
      </w:r>
      <w:proofErr w:type="gramEnd"/>
      <w:r w:rsidR="00616A30" w:rsidRPr="00BD0168">
        <w:t xml:space="preserve"> 75 µM at the 30 µM solubility limit, which is a sufficient concentration for inducing biological effects. </w:t>
      </w:r>
      <w:r w:rsidR="001E2F9C" w:rsidRPr="00BD0168">
        <w:t xml:space="preserve">For the same reason as with </w:t>
      </w:r>
      <w:r w:rsidR="001E2F9C" w:rsidRPr="00BD0168">
        <w:rPr>
          <w:b/>
        </w:rPr>
        <w:t>4</w:t>
      </w:r>
      <w:r w:rsidR="001E2F9C" w:rsidRPr="00BD0168">
        <w:t xml:space="preserve">, the LDH assay could not be utilized with </w:t>
      </w:r>
      <w:r w:rsidR="001E2F9C" w:rsidRPr="00BD0168">
        <w:rPr>
          <w:b/>
        </w:rPr>
        <w:t>5</w:t>
      </w:r>
      <w:r w:rsidR="001E2F9C" w:rsidRPr="00BD0168">
        <w:t>, due to a UV-vis signature of the degraded CO-RM overlapping with absorption required for the assay.</w:t>
      </w:r>
    </w:p>
    <w:p w14:paraId="73E267C7" w14:textId="35920507" w:rsidR="00E558F9" w:rsidRPr="00BD0168" w:rsidRDefault="00E558F9" w:rsidP="00BD0168">
      <w:pPr>
        <w:pStyle w:val="RSCB02ArticleText"/>
      </w:pPr>
    </w:p>
    <w:p w14:paraId="4FB70ACC" w14:textId="316A29C1" w:rsidR="001C67F6" w:rsidRPr="00BD0168" w:rsidRDefault="00E3389F" w:rsidP="00BD0168">
      <w:pPr>
        <w:pStyle w:val="RSCB02ArticleText"/>
      </w:pPr>
      <w:r w:rsidRPr="00BD0168">
        <w:t xml:space="preserve">It has been shown that with varying degrees of </w:t>
      </w:r>
      <w:r w:rsidR="00483C44" w:rsidRPr="00BD0168">
        <w:t xml:space="preserve">chemical </w:t>
      </w:r>
      <w:r w:rsidRPr="00BD0168">
        <w:t xml:space="preserve">functionalisation, that the parent </w:t>
      </w:r>
      <w:r w:rsidR="0097258F" w:rsidRPr="00BD0168">
        <w:t>2-</w:t>
      </w:r>
      <w:proofErr w:type="gramStart"/>
      <w:r w:rsidRPr="00BD0168">
        <w:t>phenylpyrid</w:t>
      </w:r>
      <w:r w:rsidR="0097258F" w:rsidRPr="00BD0168">
        <w:t>yl</w:t>
      </w:r>
      <w:r w:rsidRPr="00BD0168">
        <w:t>Mn(</w:t>
      </w:r>
      <w:proofErr w:type="gramEnd"/>
      <w:r w:rsidRPr="00BD0168">
        <w:t>CO)</w:t>
      </w:r>
      <w:r w:rsidRPr="00BD0168">
        <w:rPr>
          <w:vertAlign w:val="subscript"/>
        </w:rPr>
        <w:t>4</w:t>
      </w:r>
      <w:r w:rsidRPr="00BD0168">
        <w:t xml:space="preserve"> complex maintains its stability, and is a photo-CO-RM in the presence of myoglobin in aqueous solution</w:t>
      </w:r>
      <w:r w:rsidR="001C67F6" w:rsidRPr="00BD0168">
        <w:t xml:space="preserve"> (requiring light activation)</w:t>
      </w:r>
      <w:r w:rsidRPr="00BD0168">
        <w:t>.</w:t>
      </w:r>
      <w:r w:rsidR="00DC0175" w:rsidRPr="00BD0168">
        <w:rPr>
          <w:vertAlign w:val="superscript"/>
        </w:rPr>
        <w:t>ref</w:t>
      </w:r>
    </w:p>
    <w:p w14:paraId="1C9E41AF" w14:textId="77777777" w:rsidR="001C67F6" w:rsidRPr="00BD0168" w:rsidRDefault="001C67F6" w:rsidP="00BD0168">
      <w:pPr>
        <w:pStyle w:val="RSCB02ArticleText"/>
      </w:pPr>
    </w:p>
    <w:p w14:paraId="71F84FB0" w14:textId="3E83EE40" w:rsidR="00A268DB" w:rsidRPr="00BD0168" w:rsidRDefault="00E3389F" w:rsidP="00BD0168">
      <w:pPr>
        <w:pStyle w:val="RSCB02ArticleText"/>
      </w:pPr>
      <w:r w:rsidRPr="00BD0168">
        <w:t>The next step</w:t>
      </w:r>
      <w:r w:rsidRPr="00BD0168">
        <w:rPr>
          <w:b/>
        </w:rPr>
        <w:t xml:space="preserve"> </w:t>
      </w:r>
      <w:r w:rsidRPr="00BD0168">
        <w:t xml:space="preserve">was to investigate if </w:t>
      </w:r>
      <w:r w:rsidR="00DC0175" w:rsidRPr="00BD0168">
        <w:rPr>
          <w:b/>
          <w:bCs/>
        </w:rPr>
        <w:t>5</w:t>
      </w:r>
      <w:r w:rsidR="00DC0175" w:rsidRPr="00BD0168">
        <w:t xml:space="preserve"> </w:t>
      </w:r>
      <w:r w:rsidRPr="00BD0168">
        <w:t xml:space="preserve">can bind to a </w:t>
      </w:r>
      <w:r w:rsidR="00483C44" w:rsidRPr="00BD0168">
        <w:t xml:space="preserve">protein </w:t>
      </w:r>
      <w:r w:rsidRPr="00BD0168">
        <w:t>target. The selected target is avidin to which</w:t>
      </w:r>
      <w:r w:rsidR="0086068A" w:rsidRPr="00BD0168">
        <w:t xml:space="preserve"> native </w:t>
      </w:r>
      <w:r w:rsidRPr="00BD0168">
        <w:t xml:space="preserve">biotin binds strongly, with a </w:t>
      </w:r>
      <w:r w:rsidR="006562DA" w:rsidRPr="00BD0168">
        <w:t xml:space="preserve">very </w:t>
      </w:r>
      <w:r w:rsidRPr="00BD0168">
        <w:t>high dissociation constant.</w:t>
      </w:r>
      <w:r w:rsidRPr="00BD0168">
        <w:fldChar w:fldCharType="begin">
          <w:fldData xml:space="preserve">PEVuZE5vdGU+PENpdGU+PEF1dGhvcj5TdXVya3V1c2s8L0F1dGhvcj48WWVhcj4xOTcyPC9ZZWFy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</w:fldData>
        </w:fldChar>
      </w:r>
      <w:r w:rsidR="00EC6110" w:rsidRPr="00BD0168">
        <w:instrText xml:space="preserve"> ADDIN EN.CITE </w:instrText>
      </w:r>
      <w:r w:rsidR="00EC6110" w:rsidRPr="00BD0168">
        <w:fldChar w:fldCharType="begin">
          <w:fldData xml:space="preserve">PEVuZE5vdGU+PENpdGU+PEF1dGhvcj5TdXVya3V1c2s8L0F1dGhvcj48WWVhcj4xOTcyPC9ZZWFy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</w:fldData>
        </w:fldChar>
      </w:r>
      <w:r w:rsidR="00EC6110" w:rsidRPr="00BD0168">
        <w:instrText xml:space="preserve"> ADDIN EN.CITE.DATA </w:instrText>
      </w:r>
      <w:r w:rsidR="00EC6110" w:rsidRPr="00BD0168">
        <w:fldChar w:fldCharType="end"/>
      </w:r>
      <w:r w:rsidRPr="00BD0168">
        <w:fldChar w:fldCharType="separate"/>
      </w:r>
      <w:r w:rsidR="00EC6110" w:rsidRPr="00BD0168">
        <w:rPr>
          <w:noProof/>
          <w:vertAlign w:val="superscript"/>
        </w:rPr>
        <w:t>34, 35</w:t>
      </w:r>
      <w:r w:rsidRPr="00BD0168">
        <w:fldChar w:fldCharType="end"/>
      </w:r>
      <w:r w:rsidRPr="00BD0168">
        <w:t xml:space="preserve"> It is important to assess if the </w:t>
      </w:r>
      <w:r w:rsidR="00483C44" w:rsidRPr="00BD0168">
        <w:t xml:space="preserve">molecular </w:t>
      </w:r>
      <w:r w:rsidRPr="00BD0168">
        <w:t xml:space="preserve">linker and CO-RM fragment conjugated to biotin in </w:t>
      </w:r>
      <w:r w:rsidRPr="00BD0168">
        <w:rPr>
          <w:b/>
        </w:rPr>
        <w:t>5</w:t>
      </w:r>
      <w:r w:rsidRPr="00BD0168">
        <w:t xml:space="preserve"> affects binding to avidin.</w:t>
      </w:r>
      <w:r w:rsidR="00C2368A" w:rsidRPr="00BD0168">
        <w:rPr>
          <w:rFonts w:ascii="Times New Roman" w:hAnsi="Times New Roman"/>
        </w:rPr>
        <w:t xml:space="preserve"> </w:t>
      </w:r>
      <w:r w:rsidR="00C2368A" w:rsidRPr="00BD0168">
        <w:t>The ability of biotin to bind to avidin was assessed using two methods</w:t>
      </w:r>
      <w:r w:rsidR="00483C44" w:rsidRPr="00BD0168">
        <w:t>.</w:t>
      </w:r>
      <w:r w:rsidR="00C2368A" w:rsidRPr="00BD0168">
        <w:t xml:space="preserve"> </w:t>
      </w:r>
      <w:r w:rsidR="00483C44" w:rsidRPr="00BD0168">
        <w:t>T</w:t>
      </w:r>
      <w:r w:rsidR="00C2368A" w:rsidRPr="00BD0168">
        <w:t>he first of these was a HABA/avidin assay (Fig. 1</w:t>
      </w:r>
      <w:r w:rsidR="00E558F9" w:rsidRPr="00BD0168">
        <w:t>1</w:t>
      </w:r>
      <w:r w:rsidR="00C2368A" w:rsidRPr="00BD0168">
        <w:t>)</w:t>
      </w:r>
      <w:r w:rsidR="004E7E05" w:rsidRPr="00BD0168">
        <w:t>.</w:t>
      </w:r>
      <w:r w:rsidR="000F57DA" w:rsidRPr="00BD0168">
        <w:rPr>
          <w:vertAlign w:val="superscript"/>
        </w:rPr>
        <w:t xml:space="preserve"> </w:t>
      </w:r>
      <w:r w:rsidR="001A18D4" w:rsidRPr="00BD0168">
        <w:rPr>
          <w:vertAlign w:val="superscript"/>
        </w:rPr>
        <w:t xml:space="preserve"> </w:t>
      </w:r>
      <w:proofErr w:type="spellStart"/>
      <w:r w:rsidR="00750513" w:rsidRPr="00BD0168">
        <w:t>Hydroxyazobenzoic</w:t>
      </w:r>
      <w:proofErr w:type="spellEnd"/>
      <w:r w:rsidR="00750513" w:rsidRPr="00BD0168">
        <w:t xml:space="preserve"> acid (HABA) is an orange dye that absorbs strongly at 500 nm. It can bind strongly to avidin but binds weaker than biotin. The biotin can displace HABA from a HABA-avidin complex, resulting in a lower molar extinction coefficient of the dye at 500</w:t>
      </w:r>
      <w:r w:rsidR="00F70050" w:rsidRPr="00BD0168">
        <w:t xml:space="preserve"> </w:t>
      </w:r>
      <w:r w:rsidR="00750513" w:rsidRPr="00BD0168">
        <w:t xml:space="preserve">nm. This is due to </w:t>
      </w:r>
      <w:r w:rsidR="000B684D" w:rsidRPr="00BD0168">
        <w:t>alteration of the</w:t>
      </w:r>
      <w:r w:rsidR="00750513" w:rsidRPr="00BD0168">
        <w:t xml:space="preserve"> local chemical environment. This change in absorbance is linearly dependent on HABA displacement, and consequently the amount of </w:t>
      </w:r>
      <w:r w:rsidR="00A83771" w:rsidRPr="00BD0168">
        <w:t xml:space="preserve">bound (?) </w:t>
      </w:r>
      <w:r w:rsidR="00750513" w:rsidRPr="00BD0168">
        <w:t xml:space="preserve">biotin. The HABA/avidin assay was used to assess if </w:t>
      </w:r>
      <w:r w:rsidR="00750513" w:rsidRPr="00BD0168">
        <w:rPr>
          <w:b/>
        </w:rPr>
        <w:t>5</w:t>
      </w:r>
      <w:r w:rsidR="00750513" w:rsidRPr="00BD0168">
        <w:t xml:space="preserve"> binds to avidin in</w:t>
      </w:r>
      <w:r w:rsidR="006562DA" w:rsidRPr="00BD0168">
        <w:t xml:space="preserve"> aqueous</w:t>
      </w:r>
      <w:r w:rsidR="00750513" w:rsidRPr="00BD0168">
        <w:t xml:space="preserve"> solution (Table 1)</w:t>
      </w:r>
      <w:r w:rsidR="000B684D" w:rsidRPr="00BD0168">
        <w:t>.</w:t>
      </w:r>
    </w:p>
    <w:p w14:paraId="42FE65F4" w14:textId="678DC94A" w:rsidR="00A268DB" w:rsidRPr="00BD0168" w:rsidRDefault="00A268DB" w:rsidP="00BD0168">
      <w:pPr>
        <w:pStyle w:val="RSCB02ArticleText"/>
      </w:pPr>
    </w:p>
    <w:p w14:paraId="089D51F5" w14:textId="77084AD1" w:rsidR="00A268DB" w:rsidRPr="00BD0168" w:rsidRDefault="00A268DB" w:rsidP="00BD0168">
      <w:pPr>
        <w:pStyle w:val="RSCB02ArticleText"/>
      </w:pPr>
    </w:p>
    <w:p w14:paraId="11E89C90" w14:textId="434C0FD3" w:rsidR="00A268DB" w:rsidRPr="00BD0168" w:rsidRDefault="00A268DB" w:rsidP="00BD0168">
      <w:pPr>
        <w:pStyle w:val="RSCI02FigureSchemeChartwithtopbar"/>
        <w:rPr>
          <w:b/>
        </w:rPr>
      </w:pPr>
      <w:r w:rsidRPr="00BD0168">
        <w:rPr>
          <w:b/>
        </w:rPr>
        <w:t xml:space="preserve">Table </w:t>
      </w:r>
      <w:r w:rsidR="005F30E6" w:rsidRPr="00BD0168">
        <w:rPr>
          <w:b/>
        </w:rPr>
        <w:t>1</w:t>
      </w:r>
      <w:r w:rsidRPr="00BD0168">
        <w:rPr>
          <w:b/>
        </w:rPr>
        <w:t xml:space="preserve"> </w:t>
      </w:r>
      <w:r w:rsidRPr="00BD0168">
        <w:t xml:space="preserve">HABA avidin assay data for </w:t>
      </w:r>
      <w:r w:rsidRPr="00BD0168">
        <w:rPr>
          <w:b/>
        </w:rPr>
        <w:t>5</w:t>
      </w:r>
      <w:r w:rsidRPr="00BD0168">
        <w:t xml:space="preserve"> in 0.5% DMSO:0.01 M PBS buffer pH 7.4. Assay shows intended solution concentration and the </w:t>
      </w:r>
      <w:r w:rsidR="00F70050" w:rsidRPr="00BD0168">
        <w:t>concentrations</w:t>
      </w:r>
      <w:r w:rsidRPr="00BD0168">
        <w:t xml:space="preserve"> determined from the assay</w:t>
      </w:r>
      <w:r w:rsidR="00F70050" w:rsidRPr="00BD0168">
        <w:t>.</w:t>
      </w:r>
    </w:p>
    <w:tbl>
      <w:tblPr>
        <w:tblStyle w:val="TableGrid"/>
        <w:tblW w:w="4981" w:type="dxa"/>
        <w:jc w:val="center"/>
        <w:tblLook w:val="04A0" w:firstRow="1" w:lastRow="0" w:firstColumn="1" w:lastColumn="0" w:noHBand="0" w:noVBand="1"/>
      </w:tblPr>
      <w:tblGrid>
        <w:gridCol w:w="1838"/>
        <w:gridCol w:w="1559"/>
        <w:gridCol w:w="1584"/>
      </w:tblGrid>
      <w:tr w:rsidR="00A268DB" w:rsidRPr="00BD0168" w14:paraId="4461EB89" w14:textId="77777777" w:rsidTr="00483C44">
        <w:trPr>
          <w:trHeight w:val="283"/>
          <w:jc w:val="center"/>
        </w:trPr>
        <w:tc>
          <w:tcPr>
            <w:tcW w:w="1838" w:type="dxa"/>
            <w:vAlign w:val="center"/>
            <w:hideMark/>
          </w:tcPr>
          <w:p w14:paraId="0520E35F" w14:textId="2818F3E7" w:rsidR="00A268DB" w:rsidRPr="00BD0168" w:rsidRDefault="00A268DB" w:rsidP="00BD0168">
            <w:pPr>
              <w:pStyle w:val="RSCT03TableBody"/>
              <w:rPr>
                <w:b/>
              </w:rPr>
            </w:pPr>
            <w:r w:rsidRPr="00BD0168">
              <w:rPr>
                <w:b/>
              </w:rPr>
              <w:t xml:space="preserve">Compound </w:t>
            </w:r>
            <w:r w:rsidR="00483C44" w:rsidRPr="00BD0168">
              <w:rPr>
                <w:b/>
              </w:rPr>
              <w:t>/ Expt.</w:t>
            </w:r>
          </w:p>
        </w:tc>
        <w:tc>
          <w:tcPr>
            <w:tcW w:w="1559" w:type="dxa"/>
            <w:vAlign w:val="center"/>
            <w:hideMark/>
          </w:tcPr>
          <w:p w14:paraId="59BF67A9" w14:textId="44F2A906" w:rsidR="00A268DB" w:rsidRPr="00BD0168" w:rsidRDefault="00A268DB" w:rsidP="00BD0168">
            <w:pPr>
              <w:pStyle w:val="RSCT03TableBody"/>
              <w:rPr>
                <w:b/>
              </w:rPr>
            </w:pPr>
            <w:r w:rsidRPr="00BD0168">
              <w:rPr>
                <w:b/>
              </w:rPr>
              <w:t xml:space="preserve">Added conc. </w:t>
            </w:r>
            <w:r w:rsidR="00483C44" w:rsidRPr="00BD0168">
              <w:rPr>
                <w:b/>
              </w:rPr>
              <w:t>/ µM</w:t>
            </w:r>
          </w:p>
        </w:tc>
        <w:tc>
          <w:tcPr>
            <w:tcW w:w="1584" w:type="dxa"/>
            <w:vAlign w:val="center"/>
            <w:hideMark/>
          </w:tcPr>
          <w:p w14:paraId="1EF8A86C" w14:textId="66850936" w:rsidR="00A268DB" w:rsidRPr="00BD0168" w:rsidRDefault="00A268DB" w:rsidP="00BD0168">
            <w:pPr>
              <w:pStyle w:val="RSCT03TableBody"/>
            </w:pPr>
            <w:r w:rsidRPr="00BD0168">
              <w:rPr>
                <w:b/>
              </w:rPr>
              <w:t>Assay conc</w:t>
            </w:r>
            <w:r w:rsidRPr="00BD0168">
              <w:t>.</w:t>
            </w:r>
            <w:r w:rsidR="00483C44" w:rsidRPr="00BD0168">
              <w:t xml:space="preserve"> </w:t>
            </w:r>
            <w:r w:rsidR="00483C44" w:rsidRPr="00BD0168">
              <w:rPr>
                <w:b/>
              </w:rPr>
              <w:t>/ µM</w:t>
            </w:r>
          </w:p>
        </w:tc>
      </w:tr>
      <w:tr w:rsidR="00A268DB" w:rsidRPr="00BD0168" w14:paraId="645D6857" w14:textId="77777777" w:rsidTr="00483C44">
        <w:trPr>
          <w:trHeight w:val="353"/>
          <w:jc w:val="center"/>
        </w:trPr>
        <w:tc>
          <w:tcPr>
            <w:tcW w:w="1838" w:type="dxa"/>
            <w:vAlign w:val="center"/>
            <w:hideMark/>
          </w:tcPr>
          <w:p w14:paraId="7B95B85D" w14:textId="77777777" w:rsidR="00A268DB" w:rsidRPr="00BD0168" w:rsidRDefault="00A268DB" w:rsidP="00BD0168">
            <w:pPr>
              <w:pStyle w:val="RSCT03TableBody"/>
              <w:rPr>
                <w:b/>
              </w:rPr>
            </w:pPr>
            <w:r w:rsidRPr="00BD0168">
              <w:rPr>
                <w:b/>
              </w:rPr>
              <w:t xml:space="preserve">5  </w:t>
            </w:r>
          </w:p>
        </w:tc>
        <w:tc>
          <w:tcPr>
            <w:tcW w:w="1559" w:type="dxa"/>
            <w:vAlign w:val="center"/>
            <w:hideMark/>
          </w:tcPr>
          <w:p w14:paraId="39CEC092" w14:textId="454348B9" w:rsidR="00A268DB" w:rsidRPr="00BD0168" w:rsidRDefault="00A268DB" w:rsidP="00BD0168">
            <w:pPr>
              <w:pStyle w:val="RSCT03TableBody"/>
            </w:pPr>
            <w:r w:rsidRPr="00BD0168">
              <w:t xml:space="preserve"> 30 </w:t>
            </w:r>
          </w:p>
        </w:tc>
        <w:tc>
          <w:tcPr>
            <w:tcW w:w="1584" w:type="dxa"/>
            <w:vAlign w:val="center"/>
            <w:hideMark/>
          </w:tcPr>
          <w:p w14:paraId="4BBE7363" w14:textId="42512EA4" w:rsidR="00A268DB" w:rsidRPr="00BD0168" w:rsidRDefault="00A268DB" w:rsidP="00BD0168">
            <w:pPr>
              <w:pStyle w:val="RSCT03TableBody"/>
            </w:pPr>
            <w:r w:rsidRPr="00BD0168">
              <w:t>30.6</w:t>
            </w:r>
          </w:p>
        </w:tc>
      </w:tr>
      <w:tr w:rsidR="00A268DB" w:rsidRPr="00BD0168" w14:paraId="3CECD0A9" w14:textId="77777777" w:rsidTr="00483C44">
        <w:trPr>
          <w:trHeight w:val="385"/>
          <w:jc w:val="center"/>
        </w:trPr>
        <w:tc>
          <w:tcPr>
            <w:tcW w:w="1838" w:type="dxa"/>
            <w:vAlign w:val="center"/>
            <w:hideMark/>
          </w:tcPr>
          <w:p w14:paraId="6E78C777" w14:textId="77777777" w:rsidR="00A268DB" w:rsidRPr="00BD0168" w:rsidRDefault="00A268DB" w:rsidP="00BD0168">
            <w:pPr>
              <w:pStyle w:val="RSCT03TableBody"/>
            </w:pPr>
            <w:r w:rsidRPr="00BD0168">
              <w:t xml:space="preserve">biotin </w:t>
            </w:r>
          </w:p>
        </w:tc>
        <w:tc>
          <w:tcPr>
            <w:tcW w:w="1559" w:type="dxa"/>
            <w:vAlign w:val="center"/>
            <w:hideMark/>
          </w:tcPr>
          <w:p w14:paraId="2A8915B8" w14:textId="3D2529FF" w:rsidR="00A268DB" w:rsidRPr="00BD0168" w:rsidRDefault="00A268DB" w:rsidP="00BD0168">
            <w:pPr>
              <w:pStyle w:val="RSCT03TableBody"/>
            </w:pPr>
            <w:r w:rsidRPr="00BD0168">
              <w:t> 30</w:t>
            </w:r>
          </w:p>
        </w:tc>
        <w:tc>
          <w:tcPr>
            <w:tcW w:w="1584" w:type="dxa"/>
            <w:vAlign w:val="center"/>
            <w:hideMark/>
          </w:tcPr>
          <w:p w14:paraId="6813067D" w14:textId="197A8F40" w:rsidR="00A268DB" w:rsidRPr="00BD0168" w:rsidRDefault="00A268DB" w:rsidP="00BD0168">
            <w:pPr>
              <w:pStyle w:val="RSCT03TableBody"/>
            </w:pPr>
            <w:r w:rsidRPr="00BD0168">
              <w:t>24.9</w:t>
            </w:r>
          </w:p>
        </w:tc>
      </w:tr>
      <w:tr w:rsidR="00A268DB" w:rsidRPr="00BD0168" w14:paraId="4AA50D13" w14:textId="77777777" w:rsidTr="00483C44">
        <w:trPr>
          <w:trHeight w:val="420"/>
          <w:jc w:val="center"/>
        </w:trPr>
        <w:tc>
          <w:tcPr>
            <w:tcW w:w="1838" w:type="dxa"/>
            <w:vAlign w:val="center"/>
            <w:hideMark/>
          </w:tcPr>
          <w:p w14:paraId="640DC8C5" w14:textId="77777777" w:rsidR="00A268DB" w:rsidRPr="00BD0168" w:rsidRDefault="00A268DB" w:rsidP="00BD0168">
            <w:pPr>
              <w:pStyle w:val="RSCT03TableBody"/>
            </w:pPr>
            <w:r w:rsidRPr="00BD0168">
              <w:rPr>
                <w:b/>
              </w:rPr>
              <w:t>4</w:t>
            </w:r>
            <w:r w:rsidRPr="00BD0168">
              <w:t xml:space="preserve"> (control) </w:t>
            </w:r>
          </w:p>
        </w:tc>
        <w:tc>
          <w:tcPr>
            <w:tcW w:w="1559" w:type="dxa"/>
            <w:vAlign w:val="center"/>
            <w:hideMark/>
          </w:tcPr>
          <w:p w14:paraId="7FDC248D" w14:textId="026D10DC" w:rsidR="00A268DB" w:rsidRPr="00BD0168" w:rsidRDefault="00A268DB" w:rsidP="00BD0168">
            <w:pPr>
              <w:pStyle w:val="RSCT03TableBody"/>
            </w:pPr>
            <w:r w:rsidRPr="00BD0168">
              <w:t xml:space="preserve"> 30</w:t>
            </w:r>
          </w:p>
        </w:tc>
        <w:tc>
          <w:tcPr>
            <w:tcW w:w="1584" w:type="dxa"/>
            <w:vAlign w:val="center"/>
            <w:hideMark/>
          </w:tcPr>
          <w:p w14:paraId="3B732025" w14:textId="0C0AB017" w:rsidR="00A268DB" w:rsidRPr="00BD0168" w:rsidRDefault="00A268DB" w:rsidP="00BD0168">
            <w:pPr>
              <w:pStyle w:val="RSCT03TableBody"/>
            </w:pPr>
            <w:r w:rsidRPr="00BD0168">
              <w:t>0</w:t>
            </w:r>
          </w:p>
        </w:tc>
      </w:tr>
      <w:tr w:rsidR="00A268DB" w:rsidRPr="00BD0168" w14:paraId="348514DB" w14:textId="77777777" w:rsidTr="00483C44">
        <w:trPr>
          <w:trHeight w:val="361"/>
          <w:jc w:val="center"/>
        </w:trPr>
        <w:tc>
          <w:tcPr>
            <w:tcW w:w="1838" w:type="dxa"/>
            <w:vAlign w:val="center"/>
            <w:hideMark/>
          </w:tcPr>
          <w:p w14:paraId="38F35F61" w14:textId="77777777" w:rsidR="00A268DB" w:rsidRPr="00BD0168" w:rsidRDefault="00A268DB" w:rsidP="00BD0168">
            <w:pPr>
              <w:pStyle w:val="RSCT03TableBody"/>
            </w:pPr>
            <w:r w:rsidRPr="00BD0168">
              <w:t>DMSO (0.5%)</w:t>
            </w:r>
          </w:p>
        </w:tc>
        <w:tc>
          <w:tcPr>
            <w:tcW w:w="1559" w:type="dxa"/>
            <w:vAlign w:val="center"/>
            <w:hideMark/>
          </w:tcPr>
          <w:p w14:paraId="6B9EDF08" w14:textId="77777777" w:rsidR="00A268DB" w:rsidRPr="00BD0168" w:rsidRDefault="00A268DB" w:rsidP="00BD0168">
            <w:pPr>
              <w:pStyle w:val="RSCT03TableBody"/>
            </w:pPr>
            <w:r w:rsidRPr="00BD0168">
              <w:t>0.5% (</w:t>
            </w:r>
            <w:r w:rsidRPr="00BD0168">
              <w:rPr>
                <w:i/>
              </w:rPr>
              <w:t>v</w:t>
            </w:r>
            <w:r w:rsidRPr="00BD0168">
              <w:t>/</w:t>
            </w:r>
            <w:r w:rsidRPr="00BD0168">
              <w:rPr>
                <w:i/>
              </w:rPr>
              <w:t>v</w:t>
            </w:r>
            <w:r w:rsidRPr="00BD0168">
              <w:t xml:space="preserve">) </w:t>
            </w:r>
          </w:p>
        </w:tc>
        <w:tc>
          <w:tcPr>
            <w:tcW w:w="1584" w:type="dxa"/>
            <w:vAlign w:val="center"/>
            <w:hideMark/>
          </w:tcPr>
          <w:p w14:paraId="48DF2B18" w14:textId="6E587341" w:rsidR="00A268DB" w:rsidRPr="00BD0168" w:rsidRDefault="00A268DB" w:rsidP="00BD0168">
            <w:pPr>
              <w:pStyle w:val="RSCT03TableBody"/>
            </w:pPr>
            <w:r w:rsidRPr="00BD0168">
              <w:t>0</w:t>
            </w:r>
          </w:p>
        </w:tc>
      </w:tr>
    </w:tbl>
    <w:p w14:paraId="7BC26D3C" w14:textId="07816D04" w:rsidR="00750513" w:rsidRPr="00BD0168" w:rsidRDefault="00B264A0" w:rsidP="00BD0168">
      <w:pPr>
        <w:pStyle w:val="RSCB02ArticleText"/>
      </w:pPr>
      <w:r w:rsidRPr="00BD0168">
        <w:rPr>
          <w:noProof/>
          <w:w w:val="100"/>
          <w:lang w:eastAsia="en-GB"/>
        </w:rPr>
        <mc:AlternateContent>
          <mc:Choice Requires="wpg">
            <w:drawing>
              <wp:anchor distT="0" distB="0" distL="114300" distR="114300" simplePos="0" relativeHeight="251710464" behindDoc="0" locked="0" layoutInCell="1" allowOverlap="1" wp14:anchorId="1645F851" wp14:editId="3E122BA5">
                <wp:simplePos x="0" y="0"/>
                <wp:positionH relativeFrom="margin">
                  <wp:align>right</wp:align>
                </wp:positionH>
                <wp:positionV relativeFrom="paragraph">
                  <wp:posOffset>210820</wp:posOffset>
                </wp:positionV>
                <wp:extent cx="3089910" cy="2115185"/>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3089910" cy="2115185"/>
                          <a:chOff x="0" y="-114300"/>
                          <a:chExt cx="3090480" cy="2115185"/>
                        </a:xfrm>
                      </wpg:grpSpPr>
                      <wps:wsp>
                        <wps:cNvPr id="333" name="Text Box 333"/>
                        <wps:cNvSpPr txBox="1"/>
                        <wps:spPr>
                          <a:xfrm>
                            <a:off x="0" y="1592580"/>
                            <a:ext cx="3058795" cy="408305"/>
                          </a:xfrm>
                          <a:prstGeom prst="rect">
                            <a:avLst/>
                          </a:prstGeom>
                          <a:solidFill>
                            <a:prstClr val="white"/>
                          </a:solidFill>
                          <a:ln>
                            <a:noFill/>
                          </a:ln>
                        </wps:spPr>
                        <wps:txbx>
                          <w:txbxContent>
                            <w:p w14:paraId="1C9A6E9D" w14:textId="7B4C8CBB" w:rsidR="00F81F72" w:rsidRPr="00750513" w:rsidRDefault="00F81F72" w:rsidP="00750513">
                              <w:pPr>
                                <w:pStyle w:val="RSCI05CaptiontoFigureSchemeChartwithbottombar"/>
                                <w:rPr>
                                  <w:b/>
                                  <w:noProof/>
                                </w:rPr>
                              </w:pPr>
                              <w:r w:rsidRPr="00750513">
                                <w:rPr>
                                  <w:b/>
                                </w:rPr>
                                <w:t>Fig. 1</w:t>
                              </w:r>
                              <w:r>
                                <w:rPr>
                                  <w:b/>
                                </w:rPr>
                                <w:t xml:space="preserve">1 </w:t>
                              </w:r>
                              <w:r>
                                <w:t>The HABA avidin assay method for biotin quantification. Displacement of HABA from the avidin active site results in a reduction in absorption at 500 nm.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3" name="Group 2"/>
                        <wpg:cNvGrpSpPr/>
                        <wpg:grpSpPr>
                          <a:xfrm>
                            <a:off x="30480" y="-114300"/>
                            <a:ext cx="3060000" cy="1688842"/>
                            <a:chOff x="0" y="-140699"/>
                            <a:chExt cx="3766755" cy="2078908"/>
                          </a:xfrm>
                        </wpg:grpSpPr>
                        <pic:pic xmlns:pic="http://schemas.openxmlformats.org/drawingml/2006/picture">
                          <pic:nvPicPr>
                            <pic:cNvPr id="14" name="Picture 14"/>
                            <pic:cNvPicPr>
                              <a:picLocks noChangeAspect="1"/>
                            </pic:cNvPicPr>
                          </pic:nvPicPr>
                          <pic:blipFill>
                            <a:blip r:embed="rId56"/>
                            <a:stretch>
                              <a:fillRect/>
                            </a:stretch>
                          </pic:blipFill>
                          <pic:spPr>
                            <a:xfrm>
                              <a:off x="0" y="-140699"/>
                              <a:ext cx="3060000" cy="2078908"/>
                            </a:xfrm>
                            <a:prstGeom prst="rect">
                              <a:avLst/>
                            </a:prstGeom>
                          </pic:spPr>
                        </pic:pic>
                        <pic:pic xmlns:pic="http://schemas.openxmlformats.org/drawingml/2006/picture">
                          <pic:nvPicPr>
                            <pic:cNvPr id="16" name="Picture 16"/>
                            <pic:cNvPicPr/>
                          </pic:nvPicPr>
                          <pic:blipFill>
                            <a:blip r:embed="rId57"/>
                            <a:srcRect/>
                            <a:stretch>
                              <a:fillRect/>
                            </a:stretch>
                          </pic:blipFill>
                          <pic:spPr bwMode="auto">
                            <a:xfrm>
                              <a:off x="2974002" y="82779"/>
                              <a:ext cx="792753" cy="1631950"/>
                            </a:xfrm>
                            <a:prstGeom prst="rect">
                              <a:avLst/>
                            </a:prstGeom>
                            <a:noFill/>
                          </pic:spPr>
                        </pic:pic>
                      </wpg:grpSp>
                    </wpg:wgp>
                  </a:graphicData>
                </a:graphic>
                <wp14:sizeRelV relativeFrom="margin">
                  <wp14:pctHeight>0</wp14:pctHeight>
                </wp14:sizeRelV>
              </wp:anchor>
            </w:drawing>
          </mc:Choice>
          <mc:Fallback>
            <w:pict>
              <v:group w14:anchorId="1645F851" id="Group 21" o:spid="_x0000_s1074" style="position:absolute;left:0;text-align:left;margin-left:192.1pt;margin-top:16.6pt;width:243.3pt;height:166.55pt;z-index:251710464;mso-position-horizontal:right;mso-position-horizontal-relative:margin;mso-height-relative:margin" coordorigin=",-1143" coordsize="30904,2115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">
                <v:shape id="Text Box 333" o:spid="_x0000_s1075" type="#_x0000_t202" style="position:absolute;top:15925;width:3058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" stroked="f">
                  <v:textbox style="mso-fit-shape-to-text:t" inset="0,0,0,0">
                    <w:txbxContent>
                      <w:p w14:paraId="1C9A6E9D" w14:textId="7B4C8CBB" w:rsidR="00F81F72" w:rsidRPr="00750513" w:rsidRDefault="00F81F72" w:rsidP="00750513">
                        <w:pPr>
                          <w:pStyle w:val="RSCI05CaptiontoFigureSchemeChartwithbottombar"/>
                          <w:rPr>
                            <w:b/>
                            <w:noProof/>
                          </w:rPr>
                        </w:pPr>
                        <w:r w:rsidRPr="00750513">
                          <w:rPr>
                            <w:b/>
                          </w:rPr>
                          <w:t>Fig. 1</w:t>
                        </w:r>
                        <w:r>
                          <w:rPr>
                            <w:b/>
                          </w:rPr>
                          <w:t xml:space="preserve">1 </w:t>
                        </w:r>
                        <w:r>
                          <w:t>The HABA avidin assay method for biotin quantification. Displacement of HABA from the avidin active site results in a reduction in absorption at 500 nm.</w:t>
                        </w:r>
                      </w:p>
                    </w:txbxContent>
                  </v:textbox>
                </v:shape>
                <v:group id="Group 2" o:spid="_x0000_s1076" style="position:absolute;left:304;top:-1143;width:30600;height:16888" coordorigin=",-1406" coordsize="3766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77" type="#_x0000_t75" style="position:absolute;top:-1406;width:30600;height:2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">
                    <v:imagedata r:id="rId58" o:title=""/>
                  </v:shape>
                  <v:shape id="Picture 16" o:spid="_x0000_s1078" type="#_x0000_t75" style="position:absolute;left:29740;top:827;width:7927;height:1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">
                    <v:imagedata r:id="rId59" o:title=""/>
                  </v:shape>
                </v:group>
                <w10:wrap type="topAndBottom" anchorx="margin"/>
              </v:group>
            </w:pict>
          </mc:Fallback>
        </mc:AlternateContent>
      </w:r>
    </w:p>
    <w:p w14:paraId="05ACE8DD" w14:textId="77777777" w:rsidR="002C4EFA" w:rsidRPr="00BD0168" w:rsidRDefault="002C4EFA" w:rsidP="00BD0168">
      <w:pPr>
        <w:pStyle w:val="RSCB02ArticleText"/>
      </w:pPr>
    </w:p>
    <w:p w14:paraId="72022B3C" w14:textId="254431F8" w:rsidR="00750513" w:rsidRPr="00BD0168" w:rsidRDefault="00750513" w:rsidP="00BD0168">
      <w:pPr>
        <w:pStyle w:val="RSCB02ArticleText"/>
      </w:pPr>
      <w:r w:rsidRPr="00BD0168">
        <w:t xml:space="preserve">When a 30 µM solution of </w:t>
      </w:r>
      <w:r w:rsidRPr="00BD0168">
        <w:rPr>
          <w:b/>
        </w:rPr>
        <w:t>5</w:t>
      </w:r>
      <w:r w:rsidRPr="00BD0168">
        <w:t xml:space="preserve"> is added to a HABA/avidin solution, the shift in absorbance at 500 nm corresponds to 30.6 µM of a biotin-containing species, which is close to the intended concentration. This suggests the </w:t>
      </w:r>
      <w:r w:rsidRPr="00BD0168">
        <w:rPr>
          <w:b/>
        </w:rPr>
        <w:t>5</w:t>
      </w:r>
      <w:r w:rsidRPr="00BD0168">
        <w:t xml:space="preserve"> is displacing equimolar concentrations of HABA. Commercial biotin was also tested at 30 µM and the assay showed the concentration</w:t>
      </w:r>
      <w:r w:rsidR="0097513A" w:rsidRPr="00BD0168">
        <w:t xml:space="preserve"> of displaced HABA</w:t>
      </w:r>
      <w:r w:rsidRPr="00BD0168">
        <w:t xml:space="preserve"> to be 24.9 µM. This is also close to the intended concentration. </w:t>
      </w:r>
      <w:r w:rsidR="0097258F" w:rsidRPr="00BD0168">
        <w:t xml:space="preserve">The </w:t>
      </w:r>
      <w:r w:rsidRPr="00BD0168">
        <w:t xml:space="preserve">control </w:t>
      </w:r>
      <w:r w:rsidR="0097258F" w:rsidRPr="00BD0168">
        <w:t xml:space="preserve">experiment </w:t>
      </w:r>
      <w:r w:rsidRPr="00BD0168">
        <w:t xml:space="preserve">shows that </w:t>
      </w:r>
      <w:r w:rsidRPr="00BD0168">
        <w:rPr>
          <w:b/>
        </w:rPr>
        <w:t>5</w:t>
      </w:r>
      <w:r w:rsidRPr="00BD0168">
        <w:t xml:space="preserve"> is binding in this assay in a similar </w:t>
      </w:r>
      <w:r w:rsidR="0097258F" w:rsidRPr="00BD0168">
        <w:t xml:space="preserve">manner </w:t>
      </w:r>
      <w:r w:rsidRPr="00BD0168">
        <w:t xml:space="preserve">to free biotin. Acid-containing </w:t>
      </w:r>
      <w:r w:rsidR="0097258F" w:rsidRPr="00BD0168">
        <w:t xml:space="preserve">CO-RM </w:t>
      </w:r>
      <w:r w:rsidRPr="00BD0168">
        <w:rPr>
          <w:b/>
        </w:rPr>
        <w:t>4</w:t>
      </w:r>
      <w:r w:rsidRPr="00BD0168">
        <w:t xml:space="preserve"> was also </w:t>
      </w:r>
      <w:r w:rsidR="0097258F" w:rsidRPr="00BD0168">
        <w:t>examined</w:t>
      </w:r>
      <w:r w:rsidRPr="00BD0168">
        <w:t xml:space="preserve"> in the HABA/assay as an extra control. This CO-RM </w:t>
      </w:r>
      <w:r w:rsidR="0097258F" w:rsidRPr="00BD0168">
        <w:t xml:space="preserve">shares </w:t>
      </w:r>
      <w:r w:rsidRPr="00BD0168">
        <w:t xml:space="preserve">many structural features </w:t>
      </w:r>
      <w:r w:rsidR="0097258F" w:rsidRPr="00BD0168">
        <w:t xml:space="preserve">with </w:t>
      </w:r>
      <w:r w:rsidRPr="00BD0168">
        <w:rPr>
          <w:b/>
        </w:rPr>
        <w:t>5</w:t>
      </w:r>
      <w:r w:rsidRPr="00BD0168">
        <w:t xml:space="preserve"> </w:t>
      </w:r>
      <w:r w:rsidR="0097258F" w:rsidRPr="00BD0168">
        <w:t>in that i</w:t>
      </w:r>
      <w:r w:rsidRPr="00BD0168">
        <w:t xml:space="preserve">t contains </w:t>
      </w:r>
      <w:r w:rsidR="0097258F" w:rsidRPr="00BD0168">
        <w:t>a 2-</w:t>
      </w:r>
      <w:proofErr w:type="gramStart"/>
      <w:r w:rsidRPr="00BD0168">
        <w:t>phenylpyrid</w:t>
      </w:r>
      <w:r w:rsidR="0097258F" w:rsidRPr="00BD0168">
        <w:t>yl</w:t>
      </w:r>
      <w:r w:rsidRPr="00BD0168">
        <w:t>Mn(</w:t>
      </w:r>
      <w:proofErr w:type="gramEnd"/>
      <w:r w:rsidRPr="00BD0168">
        <w:t>CO)</w:t>
      </w:r>
      <w:r w:rsidRPr="00BD0168">
        <w:rPr>
          <w:vertAlign w:val="subscript"/>
        </w:rPr>
        <w:t>4</w:t>
      </w:r>
      <w:r w:rsidRPr="00BD0168">
        <w:t xml:space="preserve"> </w:t>
      </w:r>
      <w:r w:rsidR="0097258F" w:rsidRPr="00BD0168">
        <w:t xml:space="preserve">group </w:t>
      </w:r>
      <w:r w:rsidRPr="00BD0168">
        <w:t xml:space="preserve">and </w:t>
      </w:r>
      <w:r w:rsidR="0097258F" w:rsidRPr="00BD0168">
        <w:t xml:space="preserve">a </w:t>
      </w:r>
      <w:r w:rsidRPr="00BD0168">
        <w:t>triazole functionality</w:t>
      </w:r>
      <w:r w:rsidR="0097258F" w:rsidRPr="00BD0168">
        <w:t xml:space="preserve">, installed by </w:t>
      </w:r>
      <w:r w:rsidRPr="00BD0168">
        <w:t xml:space="preserve">the </w:t>
      </w:r>
      <w:r w:rsidR="0097258F" w:rsidRPr="00BD0168">
        <w:t>[3+2]-</w:t>
      </w:r>
      <w:r w:rsidRPr="00BD0168">
        <w:t xml:space="preserve">cycloaddition reaction. It was important to test </w:t>
      </w:r>
      <w:r w:rsidRPr="00BD0168">
        <w:rPr>
          <w:b/>
        </w:rPr>
        <w:t>4</w:t>
      </w:r>
      <w:r w:rsidRPr="00BD0168">
        <w:t xml:space="preserve"> in this assay to assess </w:t>
      </w:r>
      <w:r w:rsidR="0097258F" w:rsidRPr="00BD0168">
        <w:t xml:space="preserve">whether </w:t>
      </w:r>
      <w:r w:rsidRPr="00BD0168">
        <w:t xml:space="preserve">a similar structure without biotin could displace HABA from the avidin protein, </w:t>
      </w:r>
      <w:r w:rsidR="0097258F" w:rsidRPr="00BD0168">
        <w:t xml:space="preserve">potentially </w:t>
      </w:r>
      <w:r w:rsidRPr="00BD0168">
        <w:t xml:space="preserve">giving a false </w:t>
      </w:r>
      <w:r w:rsidR="00A83771" w:rsidRPr="00BD0168">
        <w:t>positive</w:t>
      </w:r>
      <w:r w:rsidRPr="00BD0168">
        <w:t xml:space="preserve">. </w:t>
      </w:r>
      <w:r w:rsidR="0097258F" w:rsidRPr="00BD0168">
        <w:t>Importantly, c</w:t>
      </w:r>
      <w:r w:rsidRPr="00BD0168">
        <w:t xml:space="preserve">ompound </w:t>
      </w:r>
      <w:r w:rsidRPr="00BD0168">
        <w:rPr>
          <w:b/>
        </w:rPr>
        <w:t>4</w:t>
      </w:r>
      <w:r w:rsidRPr="00BD0168">
        <w:t xml:space="preserve"> did not reduce the absorbance at 500 nm showing that it does not displace HABA from avidin</w:t>
      </w:r>
      <w:r w:rsidR="00A83771" w:rsidRPr="00BD0168">
        <w:t>,</w:t>
      </w:r>
      <w:r w:rsidR="006562DA" w:rsidRPr="00BD0168">
        <w:t xml:space="preserve"> strongly suggesting</w:t>
      </w:r>
      <w:r w:rsidRPr="00BD0168">
        <w:t xml:space="preserve"> the biotin </w:t>
      </w:r>
      <w:r w:rsidR="0097258F" w:rsidRPr="00BD0168">
        <w:t xml:space="preserve">component </w:t>
      </w:r>
      <w:r w:rsidRPr="00BD0168">
        <w:t xml:space="preserve">of </w:t>
      </w:r>
      <w:r w:rsidRPr="00BD0168">
        <w:rPr>
          <w:b/>
        </w:rPr>
        <w:t>5</w:t>
      </w:r>
      <w:r w:rsidRPr="00BD0168">
        <w:t xml:space="preserve"> is responsible for binding to avidin</w:t>
      </w:r>
      <w:r w:rsidR="000B6C56" w:rsidRPr="00BD0168">
        <w:t xml:space="preserve"> (as expected)</w:t>
      </w:r>
      <w:r w:rsidRPr="00BD0168">
        <w:t>.</w:t>
      </w:r>
    </w:p>
    <w:p w14:paraId="25C1860D" w14:textId="77777777" w:rsidR="0097258F" w:rsidRPr="00BD0168" w:rsidRDefault="0097258F" w:rsidP="00BD0168">
      <w:pPr>
        <w:pStyle w:val="RSCB02ArticleText"/>
      </w:pPr>
    </w:p>
    <w:p w14:paraId="17BFFBEA" w14:textId="5393A5C8" w:rsidR="00C16D04" w:rsidRPr="00BD0168" w:rsidRDefault="006A0A07" w:rsidP="00BD0168">
      <w:pPr>
        <w:pStyle w:val="RSCB02ArticleText"/>
      </w:pPr>
      <w:r w:rsidRPr="00BD0168">
        <w:t xml:space="preserve">To supplement the HABA/avidin assay study, isothermal titration calorimetry (ITC) was used to assess the binding strength of </w:t>
      </w:r>
      <w:r w:rsidRPr="00BD0168">
        <w:rPr>
          <w:b/>
        </w:rPr>
        <w:t>5</w:t>
      </w:r>
      <w:r w:rsidRPr="00BD0168">
        <w:t xml:space="preserve"> to avidin. Biotin (or </w:t>
      </w:r>
      <w:r w:rsidRPr="00BD0168">
        <w:rPr>
          <w:b/>
        </w:rPr>
        <w:t>5</w:t>
      </w:r>
      <w:r w:rsidRPr="00BD0168">
        <w:t xml:space="preserve">) at a concentration of 20 µM was titrated into 2 µM avidin monomer (four identical binding sites within the tetrameric protein) to give a 2:1 </w:t>
      </w:r>
      <w:proofErr w:type="spellStart"/>
      <w:proofErr w:type="gramStart"/>
      <w:r w:rsidRPr="00BD0168">
        <w:t>ligand:binding</w:t>
      </w:r>
      <w:proofErr w:type="spellEnd"/>
      <w:proofErr w:type="gramEnd"/>
      <w:r w:rsidRPr="00BD0168">
        <w:t xml:space="preserve"> site ratio at the end of the titration (Fig. 1</w:t>
      </w:r>
      <w:r w:rsidR="00C16D04" w:rsidRPr="00BD0168">
        <w:t>1</w:t>
      </w:r>
      <w:r w:rsidRPr="00BD0168">
        <w:t xml:space="preserve"> and Fig. </w:t>
      </w:r>
      <w:r w:rsidR="00B264A0" w:rsidRPr="00BD0168">
        <w:t>S14</w:t>
      </w:r>
      <w:r w:rsidRPr="00BD0168">
        <w:t xml:space="preserve">  in </w:t>
      </w:r>
      <w:r w:rsidR="009E47FD" w:rsidRPr="00BD0168">
        <w:t>the E</w:t>
      </w:r>
      <w:r w:rsidRPr="00BD0168">
        <w:t>SI).</w:t>
      </w:r>
      <w:r w:rsidR="009E47FD" w:rsidRPr="00BD0168">
        <w:t xml:space="preserve"> </w:t>
      </w:r>
      <w:r w:rsidR="00C16D04" w:rsidRPr="00BD0168">
        <w:t xml:space="preserve">The energy released on biotin/avidin binding for calibration </w:t>
      </w:r>
      <w:r w:rsidR="009E47FD" w:rsidRPr="00BD0168">
        <w:t>was</w:t>
      </w:r>
      <w:r w:rsidR="00C16D04" w:rsidRPr="00BD0168">
        <w:t xml:space="preserve"> calculated to be 22 kcal mol</w:t>
      </w:r>
      <w:r w:rsidR="00C16D04" w:rsidRPr="00BD0168">
        <w:rPr>
          <w:vertAlign w:val="superscript"/>
        </w:rPr>
        <w:t>−1</w:t>
      </w:r>
      <w:r w:rsidR="00C16D04" w:rsidRPr="00BD0168">
        <w:t xml:space="preserve">, which matches </w:t>
      </w:r>
      <w:r w:rsidR="009E47FD" w:rsidRPr="00BD0168">
        <w:t>the</w:t>
      </w:r>
      <w:r w:rsidR="00C16D04" w:rsidRPr="00BD0168">
        <w:t xml:space="preserve"> literature value obtained by </w:t>
      </w:r>
      <w:proofErr w:type="spellStart"/>
      <w:r w:rsidR="00C16D04" w:rsidRPr="00BD0168">
        <w:t>Stjurkuusk</w:t>
      </w:r>
      <w:proofErr w:type="spellEnd"/>
      <w:r w:rsidR="00C16D04" w:rsidRPr="00BD0168">
        <w:t xml:space="preserve"> and Wadsö.</w:t>
      </w:r>
      <w:r w:rsidR="00C16D04" w:rsidRPr="00BD0168">
        <w:fldChar w:fldCharType="begin"/>
      </w:r>
      <w:r w:rsidR="00EC6110" w:rsidRPr="00BD0168">
        <w:instrText xml:space="preserve"> ADDIN EN.CITE &lt;EndNote&gt;&lt;Cite&gt;&lt;Author&gt;Suurkuusk&lt;/Author&gt;&lt;Year&gt;1972&lt;/Year&gt;&lt;RecNum&gt;6916&lt;/RecNum&gt;&lt;DisplayText&gt;&lt;style face="superscript"&gt;34&lt;/style&gt;&lt;/DisplayText&gt;&lt;record&gt;&lt;rec-number&gt;6916&lt;/rec-number&gt;&lt;foreign-keys&gt;&lt;key app="EN" db-id="ddrate0r3sszxnev5eapw5a6r9xvz20r0pv5" timestamp="1403089288"&gt;6916&lt;/key&gt;&lt;/foreign-keys&gt;&lt;ref-type name="Journal Article"&gt;17&lt;/ref-type&gt;&lt;contributors&gt;&lt;authors&gt;&lt;author&gt;Suurkuusk, J.&lt;/author&gt;&lt;author&gt;Wadso, I.&lt;/author&gt;&lt;/authors&gt;&lt;/contributors&gt;&lt;titles&gt;&lt;title&gt;Thermochemistry of the avidin-biotin reaction&lt;/title&gt;&lt;secondary-title&gt;European Journal of Biochemistry&lt;/secondary-title&gt;&lt;alt-title&gt;European journal of biochemistry / FEBS&lt;/alt-title&gt;&lt;/titles&gt;&lt;periodical&gt;&lt;full-title&gt;European Journal of Biochemistry&lt;/full-title&gt;&lt;abbr-1&gt;Eur. J. Biochem.&lt;/abbr-1&gt;&lt;/periodical&gt;&lt;pages&gt;438-41&lt;/pages&gt;&lt;volume&gt;28&lt;/volume&gt;&lt;number&gt;3&lt;/number&gt;&lt;edition&gt;1972/07/24&lt;/edition&gt;&lt;keywords&gt;&lt;keyword&gt;*Biotin&lt;/keyword&gt;&lt;keyword&gt;Calorimetry&lt;/keyword&gt;&lt;keyword&gt;Energy Transfer&lt;/keyword&gt;&lt;keyword&gt;Ethanol&lt;/keyword&gt;&lt;keyword&gt;Hydrogen-Ion Concentration&lt;/keyword&gt;&lt;keyword&gt;Models, Chemical&lt;/keyword&gt;&lt;keyword&gt;*Ovalbumin&lt;/keyword&gt;&lt;keyword&gt;*Protein Binding&lt;/keyword&gt;&lt;keyword&gt;Solubility&lt;/keyword&gt;&lt;keyword&gt;Temperature&lt;/keyword&gt;&lt;keyword&gt;Thermodynamics&lt;/keyword&gt;&lt;keyword&gt;Water&lt;/keyword&gt;&lt;/keywords&gt;&lt;dates&gt;&lt;year&gt;1972&lt;/year&gt;&lt;pub-dates&gt;&lt;date&gt;Jul 24&lt;/date&gt;&lt;/pub-dates&gt;&lt;/dates&gt;&lt;isbn&gt;0014-2956 (Print)&amp;#xD;0014-2956 (Linking)&lt;/isbn&gt;&lt;accession-num&gt;5079946&lt;/accession-num&gt;&lt;urls&gt;&lt;related-urls&gt;&lt;url&gt;http://www.ncbi.nlm.nih.gov/pubmed/5079946&lt;/url&gt;&lt;/related-urls&gt;&lt;/urls&gt;&lt;language&gt;eng&lt;/language&gt;&lt;/record&gt;&lt;/Cite&gt;&lt;/EndNote&gt;</w:instrText>
      </w:r>
      <w:r w:rsidR="00C16D04" w:rsidRPr="00BD0168">
        <w:fldChar w:fldCharType="separate"/>
      </w:r>
      <w:r w:rsidR="00EC6110" w:rsidRPr="00BD0168">
        <w:rPr>
          <w:noProof/>
          <w:vertAlign w:val="superscript"/>
        </w:rPr>
        <w:t>34</w:t>
      </w:r>
      <w:r w:rsidR="00C16D04" w:rsidRPr="00BD0168">
        <w:fldChar w:fldCharType="end"/>
      </w:r>
      <w:r w:rsidR="00C16D04" w:rsidRPr="00BD0168">
        <w:t xml:space="preserve"> This </w:t>
      </w:r>
      <w:r w:rsidR="00C16D04" w:rsidRPr="00BD0168">
        <w:lastRenderedPageBreak/>
        <w:t xml:space="preserve">control experiment shows that the ITC experiment is correctly calibrated and that </w:t>
      </w:r>
      <w:r w:rsidR="00C16D04" w:rsidRPr="00BD0168">
        <w:rPr>
          <w:b/>
        </w:rPr>
        <w:t>5</w:t>
      </w:r>
      <w:r w:rsidR="00C16D04" w:rsidRPr="00BD0168">
        <w:t xml:space="preserve"> can be reliably tested.</w:t>
      </w:r>
    </w:p>
    <w:p w14:paraId="5E86AD3C" w14:textId="7666F35A" w:rsidR="00B5458C" w:rsidRPr="00BD0168" w:rsidRDefault="00B5458C" w:rsidP="00BD0168">
      <w:pPr>
        <w:pStyle w:val="RSCB02ArticleText"/>
      </w:pPr>
    </w:p>
    <w:p w14:paraId="1F627529" w14:textId="09BDCFB8" w:rsidR="009E47FD" w:rsidRPr="00BD0168" w:rsidRDefault="000F57DA" w:rsidP="00BD0168">
      <w:pPr>
        <w:pStyle w:val="RSCB02ArticleText"/>
      </w:pPr>
      <w:r w:rsidRPr="00BD0168">
        <w:rPr>
          <w:noProof/>
          <w:w w:val="100"/>
          <w:lang w:eastAsia="en-GB"/>
        </w:rPr>
        <mc:AlternateContent>
          <mc:Choice Requires="wpg">
            <w:drawing>
              <wp:anchor distT="0" distB="0" distL="114300" distR="114300" simplePos="0" relativeHeight="251715584" behindDoc="0" locked="0" layoutInCell="1" allowOverlap="1" wp14:anchorId="4013CB6F" wp14:editId="7D4A99A4">
                <wp:simplePos x="0" y="0"/>
                <wp:positionH relativeFrom="column">
                  <wp:posOffset>-1205</wp:posOffset>
                </wp:positionH>
                <wp:positionV relativeFrom="paragraph">
                  <wp:posOffset>48260</wp:posOffset>
                </wp:positionV>
                <wp:extent cx="3059430" cy="1985645"/>
                <wp:effectExtent l="0" t="0" r="7620" b="0"/>
                <wp:wrapTopAndBottom/>
                <wp:docPr id="298" name="Group 298"/>
                <wp:cNvGraphicFramePr/>
                <a:graphic xmlns:a="http://schemas.openxmlformats.org/drawingml/2006/main">
                  <a:graphicData uri="http://schemas.microsoft.com/office/word/2010/wordprocessingGroup">
                    <wpg:wgp>
                      <wpg:cNvGrpSpPr/>
                      <wpg:grpSpPr>
                        <a:xfrm>
                          <a:off x="0" y="0"/>
                          <a:ext cx="3059430" cy="1985645"/>
                          <a:chOff x="0" y="0"/>
                          <a:chExt cx="3060000" cy="1985645"/>
                        </a:xfrm>
                      </wpg:grpSpPr>
                      <wpg:grpSp>
                        <wpg:cNvPr id="22" name="Group 5"/>
                        <wpg:cNvGrpSpPr/>
                        <wpg:grpSpPr>
                          <a:xfrm>
                            <a:off x="0" y="0"/>
                            <a:ext cx="3060000" cy="1519814"/>
                            <a:chOff x="0" y="0"/>
                            <a:chExt cx="6046744" cy="3003243"/>
                          </a:xfrm>
                        </wpg:grpSpPr>
                        <pic:pic xmlns:pic="http://schemas.openxmlformats.org/drawingml/2006/picture">
                          <pic:nvPicPr>
                            <pic:cNvPr id="23" name="Picture 23"/>
                            <pic:cNvPicPr>
                              <a:picLocks noChangeAspect="1"/>
                            </pic:cNvPicPr>
                          </pic:nvPicPr>
                          <pic:blipFill rotWithShape="1">
                            <a:blip r:embed="rId60" cstate="print">
                              <a:extLst>
                                <a:ext uri="{28A0092B-C50C-407E-A947-70E740481C1C}">
                                  <a14:useLocalDpi xmlns:a14="http://schemas.microsoft.com/office/drawing/2010/main" val="0"/>
                                </a:ext>
                              </a:extLst>
                            </a:blip>
                            <a:srcRect t="6029" r="6347"/>
                            <a:stretch/>
                          </pic:blipFill>
                          <pic:spPr>
                            <a:xfrm>
                              <a:off x="3079444" y="25879"/>
                              <a:ext cx="2967300" cy="2977364"/>
                            </a:xfrm>
                            <a:prstGeom prst="rect">
                              <a:avLst/>
                            </a:prstGeom>
                          </pic:spPr>
                        </pic:pic>
                        <pic:pic xmlns:pic="http://schemas.openxmlformats.org/drawingml/2006/picture">
                          <pic:nvPicPr>
                            <pic:cNvPr id="30" name="Picture 30"/>
                            <pic:cNvPicPr>
                              <a:picLocks noChangeAspect="1"/>
                            </pic:cNvPicPr>
                          </pic:nvPicPr>
                          <pic:blipFill rotWithShape="1">
                            <a:blip r:embed="rId61" cstate="print">
                              <a:extLst>
                                <a:ext uri="{28A0092B-C50C-407E-A947-70E740481C1C}">
                                  <a14:useLocalDpi xmlns:a14="http://schemas.microsoft.com/office/drawing/2010/main" val="0"/>
                                </a:ext>
                              </a:extLst>
                            </a:blip>
                            <a:srcRect t="8752" r="2807"/>
                            <a:stretch/>
                          </pic:blipFill>
                          <pic:spPr>
                            <a:xfrm>
                              <a:off x="0" y="0"/>
                              <a:ext cx="3079444" cy="2891100"/>
                            </a:xfrm>
                            <a:prstGeom prst="rect">
                              <a:avLst/>
                            </a:prstGeom>
                          </pic:spPr>
                        </pic:pic>
                      </wpg:grpSp>
                      <wps:wsp>
                        <wps:cNvPr id="31" name="Text Box 31"/>
                        <wps:cNvSpPr txBox="1"/>
                        <wps:spPr>
                          <a:xfrm>
                            <a:off x="0" y="1577340"/>
                            <a:ext cx="3058730" cy="408305"/>
                          </a:xfrm>
                          <a:prstGeom prst="rect">
                            <a:avLst/>
                          </a:prstGeom>
                          <a:solidFill>
                            <a:prstClr val="white"/>
                          </a:solidFill>
                          <a:ln>
                            <a:noFill/>
                          </a:ln>
                        </wps:spPr>
                        <wps:txbx>
                          <w:txbxContent>
                            <w:p w14:paraId="2AB06E24" w14:textId="3BD48DCF" w:rsidR="00F81F72" w:rsidRPr="00B5458C" w:rsidRDefault="00F81F72" w:rsidP="000F57DA">
                              <w:pPr>
                                <w:pStyle w:val="RSCI05CaptiontoFigureSchemeChartwithbottombar"/>
                                <w:rPr>
                                  <w:rFonts w:cs="Times New Roman"/>
                                  <w:b/>
                                  <w:w w:val="108"/>
                                  <w:sz w:val="18"/>
                                </w:rPr>
                              </w:pPr>
                              <w:r w:rsidRPr="00B5458C">
                                <w:rPr>
                                  <w:b/>
                                </w:rPr>
                                <w:t>Fig 1</w:t>
                              </w:r>
                              <w:r w:rsidRPr="00B5458C">
                                <w:rPr>
                                  <w:b/>
                                </w:rPr>
                                <w:fldChar w:fldCharType="begin"/>
                              </w:r>
                              <w:r w:rsidRPr="00B5458C">
                                <w:rPr>
                                  <w:b/>
                                </w:rPr>
                                <w:instrText xml:space="preserve"> SEQ Figure \* ARABIC </w:instrText>
                              </w:r>
                              <w:r w:rsidRPr="00B5458C">
                                <w:rPr>
                                  <w:b/>
                                </w:rPr>
                                <w:fldChar w:fldCharType="separate"/>
                              </w:r>
                              <w:r>
                                <w:rPr>
                                  <w:b/>
                                  <w:noProof/>
                                </w:rPr>
                                <w:t>1</w:t>
                              </w:r>
                              <w:r w:rsidRPr="00B5458C">
                                <w:rPr>
                                  <w:b/>
                                </w:rPr>
                                <w:fldChar w:fldCharType="end"/>
                              </w:r>
                              <w:r>
                                <w:rPr>
                                  <w:b/>
                                </w:rPr>
                                <w:t xml:space="preserve"> </w:t>
                              </w:r>
                              <w:r w:rsidRPr="003C1379">
                                <w:t xml:space="preserve">ITC titration </w:t>
                              </w:r>
                              <w:r>
                                <w:t>results</w:t>
                              </w:r>
                              <w:r w:rsidRPr="003C1379">
                                <w:t xml:space="preserve"> for the addition of </w:t>
                              </w:r>
                              <w:r w:rsidRPr="001F11E7">
                                <w:rPr>
                                  <w:b/>
                                </w:rPr>
                                <w:t>5</w:t>
                              </w:r>
                              <w:r w:rsidRPr="003C1379">
                                <w:t xml:space="preserve"> into</w:t>
                              </w:r>
                              <w:r>
                                <w:t xml:space="preserve"> an</w:t>
                              </w:r>
                              <w:r w:rsidRPr="003C1379">
                                <w:t xml:space="preserve"> a</w:t>
                              </w:r>
                              <w:r>
                                <w:t>vidin/</w:t>
                              </w:r>
                              <w:r w:rsidRPr="003C1379">
                                <w:t>PBS buffer pH 7.49</w:t>
                              </w:r>
                              <w:r>
                                <w:t xml:space="preserve"> solution</w:t>
                              </w:r>
                              <w:r w:rsidRPr="003C1379">
                                <w:t>. End of the titration results in a 2:1 ligand/protein binding site ratio.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13CB6F" id="Group 298" o:spid="_x0000_s1079" style="position:absolute;left:0;text-align:left;margin-left:-.1pt;margin-top:3.8pt;width:240.9pt;height:156.35pt;z-index:251715584" coordsize="30600,19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b7cd40CPAABAjwAAFQAAAGRycy9tZWRpYS9pbWFnZTIuanBlZ//Y/+AA&#10;EEpGSUYAAQEBANwA3AAA/9sAQwACAQEBAQECAQEBAgICAgIEAwICAgIFBAQDBAYFBgYGBQYGBgcJ&#10;CAYHCQcGBggLCAkKCgoKCgYICwwLCgwJCgoK/9sAQwECAgICAgIFAwMFCgcGBwoKCgoKCgoKCgoK&#10;CgoKCgoKCgoKCgoKCgoKCgoKCgoKCgoKCgoKCgoKCgoKCgoKCgoK/8AAEQgBgg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">
                <v:group id="Group 5" o:spid="_x0000_s1080" style="position:absolute;width:30600;height:15198" coordsize="60467,3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81" type="#_x0000_t75" style="position:absolute;left:30794;top:258;width:29673;height:29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">
                    <v:imagedata r:id="rId62" o:title="" croptop="3951f" cropright="4160f"/>
                  </v:shape>
                  <v:shape id="Picture 30" o:spid="_x0000_s1082" type="#_x0000_t75" style="position:absolute;width:30794;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">
                    <v:imagedata r:id="rId63" o:title="" croptop="5736f" cropright="1840f"/>
                  </v:shape>
                </v:group>
                <v:shape id="Text Box 31" o:spid="_x0000_s1083" type="#_x0000_t202" style="position:absolute;top:15773;width:3058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2AB06E24" w14:textId="3BD48DCF" w:rsidR="00F81F72" w:rsidRPr="00B5458C" w:rsidRDefault="00F81F72" w:rsidP="000F57DA">
                        <w:pPr>
                          <w:pStyle w:val="RSCI05CaptiontoFigureSchemeChartwithbottombar"/>
                          <w:rPr>
                            <w:rFonts w:cs="Times New Roman"/>
                            <w:b/>
                            <w:w w:val="108"/>
                            <w:sz w:val="18"/>
                          </w:rPr>
                        </w:pPr>
                        <w:r w:rsidRPr="00B5458C">
                          <w:rPr>
                            <w:b/>
                          </w:rPr>
                          <w:t>Fig 1</w:t>
                        </w:r>
                        <w:r w:rsidRPr="00B5458C">
                          <w:rPr>
                            <w:b/>
                          </w:rPr>
                          <w:fldChar w:fldCharType="begin"/>
                        </w:r>
                        <w:r w:rsidRPr="00B5458C">
                          <w:rPr>
                            <w:b/>
                          </w:rPr>
                          <w:instrText xml:space="preserve"> SEQ Figure \* ARABIC </w:instrText>
                        </w:r>
                        <w:r w:rsidRPr="00B5458C">
                          <w:rPr>
                            <w:b/>
                          </w:rPr>
                          <w:fldChar w:fldCharType="separate"/>
                        </w:r>
                        <w:r>
                          <w:rPr>
                            <w:b/>
                            <w:noProof/>
                          </w:rPr>
                          <w:t>1</w:t>
                        </w:r>
                        <w:r w:rsidRPr="00B5458C">
                          <w:rPr>
                            <w:b/>
                          </w:rPr>
                          <w:fldChar w:fldCharType="end"/>
                        </w:r>
                        <w:r>
                          <w:rPr>
                            <w:b/>
                          </w:rPr>
                          <w:t xml:space="preserve"> </w:t>
                        </w:r>
                        <w:r w:rsidRPr="003C1379">
                          <w:t xml:space="preserve">ITC titration </w:t>
                        </w:r>
                        <w:r>
                          <w:t>results</w:t>
                        </w:r>
                        <w:r w:rsidRPr="003C1379">
                          <w:t xml:space="preserve"> for the addition of </w:t>
                        </w:r>
                        <w:r w:rsidRPr="001F11E7">
                          <w:rPr>
                            <w:b/>
                          </w:rPr>
                          <w:t>5</w:t>
                        </w:r>
                        <w:r w:rsidRPr="003C1379">
                          <w:t xml:space="preserve"> into</w:t>
                        </w:r>
                        <w:r>
                          <w:t xml:space="preserve"> an</w:t>
                        </w:r>
                        <w:r w:rsidRPr="003C1379">
                          <w:t xml:space="preserve"> a</w:t>
                        </w:r>
                        <w:r>
                          <w:t>vidin/</w:t>
                        </w:r>
                        <w:r w:rsidRPr="003C1379">
                          <w:t>PBS buffer pH 7.49</w:t>
                        </w:r>
                        <w:r>
                          <w:t xml:space="preserve"> solution</w:t>
                        </w:r>
                        <w:r w:rsidRPr="003C1379">
                          <w:t>. End of the titration results in a 2:1 ligand/protein binding site ratio.</w:t>
                        </w:r>
                      </w:p>
                    </w:txbxContent>
                  </v:textbox>
                </v:shape>
                <w10:wrap type="topAndBottom"/>
              </v:group>
            </w:pict>
          </mc:Fallback>
        </mc:AlternateContent>
      </w:r>
      <w:r w:rsidR="00B5458C" w:rsidRPr="00BD0168">
        <w:t xml:space="preserve">The enthalpy change from </w:t>
      </w:r>
      <w:r w:rsidR="00B5458C" w:rsidRPr="00BD0168">
        <w:rPr>
          <w:b/>
        </w:rPr>
        <w:t>5</w:t>
      </w:r>
      <w:r w:rsidR="00B5458C" w:rsidRPr="00BD0168">
        <w:t xml:space="preserve">-avidin binding has </w:t>
      </w:r>
      <w:r w:rsidR="000B6C56" w:rsidRPr="00BD0168">
        <w:t xml:space="preserve">determined to </w:t>
      </w:r>
      <w:r w:rsidR="00B5458C" w:rsidRPr="00BD0168">
        <w:t>be 10 kcal mol</w:t>
      </w:r>
      <w:r w:rsidR="00B5458C" w:rsidRPr="00BD0168">
        <w:rPr>
          <w:vertAlign w:val="superscript"/>
        </w:rPr>
        <w:t>−1</w:t>
      </w:r>
      <w:r w:rsidR="00B264A0" w:rsidRPr="00BD0168">
        <w:t>. This</w:t>
      </w:r>
      <w:r w:rsidR="00B5458C" w:rsidRPr="00BD0168">
        <w:t xml:space="preserve"> is 12 kcal mol</w:t>
      </w:r>
      <w:r w:rsidR="00B5458C" w:rsidRPr="00BD0168">
        <w:rPr>
          <w:vertAlign w:val="superscript"/>
        </w:rPr>
        <w:t>−1</w:t>
      </w:r>
      <w:r w:rsidR="00B5458C" w:rsidRPr="00BD0168">
        <w:t xml:space="preserve"> less than free biotin, showing that the additional stru</w:t>
      </w:r>
      <w:r w:rsidR="00B264A0" w:rsidRPr="00BD0168">
        <w:t>ctural complexity does impact</w:t>
      </w:r>
      <w:r w:rsidR="00B5458C" w:rsidRPr="00BD0168">
        <w:t xml:space="preserve"> </w:t>
      </w:r>
      <w:r w:rsidR="009E47FD" w:rsidRPr="00BD0168">
        <w:t xml:space="preserve">on the </w:t>
      </w:r>
      <w:r w:rsidR="00B5458C" w:rsidRPr="00BD0168">
        <w:t>binding</w:t>
      </w:r>
      <w:r w:rsidR="00B264A0" w:rsidRPr="00BD0168">
        <w:t xml:space="preserve"> of</w:t>
      </w:r>
      <w:r w:rsidR="00B5458C" w:rsidRPr="00BD0168">
        <w:t xml:space="preserve"> </w:t>
      </w:r>
      <w:r w:rsidR="00B5458C" w:rsidRPr="00BD0168">
        <w:rPr>
          <w:b/>
        </w:rPr>
        <w:t>5</w:t>
      </w:r>
      <w:r w:rsidR="00B264A0" w:rsidRPr="00BD0168">
        <w:rPr>
          <w:b/>
        </w:rPr>
        <w:t xml:space="preserve"> </w:t>
      </w:r>
      <w:r w:rsidR="00B264A0" w:rsidRPr="00BD0168">
        <w:t>to avidin</w:t>
      </w:r>
      <w:r w:rsidR="00B5458C" w:rsidRPr="00BD0168">
        <w:t>, but</w:t>
      </w:r>
      <w:r w:rsidR="002C4EFA" w:rsidRPr="00BD0168">
        <w:t xml:space="preserve"> </w:t>
      </w:r>
      <w:r w:rsidR="009E47FD" w:rsidRPr="00BD0168">
        <w:t xml:space="preserve">it </w:t>
      </w:r>
      <w:r w:rsidR="002C4EFA" w:rsidRPr="00BD0168">
        <w:t>is</w:t>
      </w:r>
      <w:r w:rsidR="00B5458C" w:rsidRPr="00BD0168">
        <w:t xml:space="preserve"> in the same binding affinity range. There is a </w:t>
      </w:r>
      <w:r w:rsidR="000B6C56" w:rsidRPr="00BD0168">
        <w:t xml:space="preserve">significant </w:t>
      </w:r>
      <w:r w:rsidR="00B5458C" w:rsidRPr="00BD0168">
        <w:t xml:space="preserve">drop in energy release when </w:t>
      </w:r>
      <w:r w:rsidR="000B6C56" w:rsidRPr="00BD0168">
        <w:t xml:space="preserve">the </w:t>
      </w:r>
      <w:proofErr w:type="spellStart"/>
      <w:proofErr w:type="gramStart"/>
      <w:r w:rsidR="007B4AD1" w:rsidRPr="00BD0168">
        <w:t>ligand</w:t>
      </w:r>
      <w:r w:rsidR="00A83771" w:rsidRPr="00BD0168">
        <w:t>:</w:t>
      </w:r>
      <w:r w:rsidR="007B4AD1" w:rsidRPr="00BD0168">
        <w:t>binding</w:t>
      </w:r>
      <w:proofErr w:type="spellEnd"/>
      <w:proofErr w:type="gramEnd"/>
      <w:r w:rsidR="007B4AD1" w:rsidRPr="00BD0168">
        <w:t xml:space="preserve"> site ratio reaches 1</w:t>
      </w:r>
      <w:r w:rsidR="00143B32" w:rsidRPr="00BD0168">
        <w:t>:1</w:t>
      </w:r>
      <w:r w:rsidR="00B5458C" w:rsidRPr="00BD0168">
        <w:t xml:space="preserve">. The gradient of the curve is large for both free biotin and </w:t>
      </w:r>
      <w:proofErr w:type="spellStart"/>
      <w:r w:rsidR="000B6C56" w:rsidRPr="00BD0168">
        <w:t>biotinCORM</w:t>
      </w:r>
      <w:proofErr w:type="spellEnd"/>
      <w:r w:rsidR="000B6C56" w:rsidRPr="00BD0168">
        <w:t xml:space="preserve"> </w:t>
      </w:r>
      <w:r w:rsidR="00B5458C" w:rsidRPr="00BD0168">
        <w:rPr>
          <w:b/>
        </w:rPr>
        <w:t>5</w:t>
      </w:r>
      <w:r w:rsidR="00B5458C" w:rsidRPr="00BD0168">
        <w:t xml:space="preserve">, suggesting they have similar dissociation constants. </w:t>
      </w:r>
    </w:p>
    <w:p w14:paraId="645846CF" w14:textId="04753442" w:rsidR="00B5458C" w:rsidRPr="00BD0168" w:rsidRDefault="00B5458C" w:rsidP="00BD0168">
      <w:pPr>
        <w:pStyle w:val="RSCB02ArticleText"/>
        <w:ind w:firstLine="284"/>
      </w:pPr>
      <w:r w:rsidRPr="00BD0168">
        <w:t xml:space="preserve">With the knowledge that </w:t>
      </w:r>
      <w:r w:rsidRPr="00BD0168">
        <w:rPr>
          <w:b/>
        </w:rPr>
        <w:t>5</w:t>
      </w:r>
      <w:r w:rsidRPr="00BD0168">
        <w:t xml:space="preserve"> binds strongly to avidin, it was then employed in a myoglobin assay in the presence of avidin</w:t>
      </w:r>
      <w:r w:rsidR="00B264A0" w:rsidRPr="00BD0168">
        <w:t xml:space="preserve"> (pre-mixed with </w:t>
      </w:r>
      <w:r w:rsidR="00B264A0" w:rsidRPr="00BD0168">
        <w:rPr>
          <w:b/>
        </w:rPr>
        <w:t>5</w:t>
      </w:r>
      <w:r w:rsidR="00B264A0" w:rsidRPr="00BD0168">
        <w:t>)</w:t>
      </w:r>
      <w:r w:rsidRPr="00BD0168">
        <w:t xml:space="preserve"> to show that the “avidin-CO-RM” can release CO. The avidin binding site was in excess of </w:t>
      </w:r>
      <w:r w:rsidRPr="00BD0168">
        <w:rPr>
          <w:b/>
        </w:rPr>
        <w:t xml:space="preserve">5 </w:t>
      </w:r>
      <w:r w:rsidRPr="00BD0168">
        <w:t>(</w:t>
      </w:r>
      <w:r w:rsidR="000B6C56" w:rsidRPr="00BD0168">
        <w:t xml:space="preserve">in a </w:t>
      </w:r>
      <w:r w:rsidRPr="00BD0168">
        <w:t xml:space="preserve">2:1 ratio) so that </w:t>
      </w:r>
      <w:proofErr w:type="gramStart"/>
      <w:r w:rsidRPr="00BD0168">
        <w:t>all of</w:t>
      </w:r>
      <w:proofErr w:type="gramEnd"/>
      <w:r w:rsidRPr="00BD0168">
        <w:t xml:space="preserve"> the CO-RM would be bound to avidin (Fig.</w:t>
      </w:r>
      <w:r w:rsidR="007B4AD1" w:rsidRPr="00BD0168">
        <w:t xml:space="preserve"> 12</w:t>
      </w:r>
      <w:r w:rsidRPr="00BD0168">
        <w:t>).</w:t>
      </w:r>
    </w:p>
    <w:p w14:paraId="601E13C3" w14:textId="7FF3D5FC" w:rsidR="000F57DA" w:rsidRPr="00BD0168" w:rsidRDefault="000F57DA" w:rsidP="00BD0168">
      <w:pPr>
        <w:pStyle w:val="RSCB02ArticleText"/>
      </w:pPr>
      <w:r w:rsidRPr="00BD0168">
        <w:rPr>
          <w:noProof/>
          <w:lang w:eastAsia="en-GB"/>
        </w:rPr>
        <mc:AlternateContent>
          <mc:Choice Requires="wps">
            <w:drawing>
              <wp:anchor distT="0" distB="0" distL="114300" distR="114300" simplePos="0" relativeHeight="251718656" behindDoc="0" locked="0" layoutInCell="1" allowOverlap="1" wp14:anchorId="48651D1B" wp14:editId="43E71003">
                <wp:simplePos x="0" y="0"/>
                <wp:positionH relativeFrom="column">
                  <wp:posOffset>0</wp:posOffset>
                </wp:positionH>
                <wp:positionV relativeFrom="paragraph">
                  <wp:posOffset>1746885</wp:posOffset>
                </wp:positionV>
                <wp:extent cx="3059430" cy="635"/>
                <wp:effectExtent l="0" t="0" r="0" b="0"/>
                <wp:wrapTopAndBottom/>
                <wp:docPr id="301" name="Text Box 301"/>
                <wp:cNvGraphicFramePr/>
                <a:graphic xmlns:a="http://schemas.openxmlformats.org/drawingml/2006/main">
                  <a:graphicData uri="http://schemas.microsoft.com/office/word/2010/wordprocessingShape">
                    <wps:wsp>
                      <wps:cNvSpPr txBox="1"/>
                      <wps:spPr>
                        <a:xfrm>
                          <a:off x="0" y="0"/>
                          <a:ext cx="3059430" cy="635"/>
                        </a:xfrm>
                        <a:prstGeom prst="rect">
                          <a:avLst/>
                        </a:prstGeom>
                        <a:solidFill>
                          <a:prstClr val="white"/>
                        </a:solidFill>
                        <a:ln>
                          <a:noFill/>
                        </a:ln>
                      </wps:spPr>
                      <wps:txbx>
                        <w:txbxContent>
                          <w:p w14:paraId="44BE942F" w14:textId="65994B10" w:rsidR="00F81F72" w:rsidRPr="006764C6" w:rsidRDefault="00F81F72" w:rsidP="000F57DA">
                            <w:pPr>
                              <w:pStyle w:val="RSCI05CaptiontoFigureSchemeChartwithbottombar"/>
                              <w:rPr>
                                <w:rFonts w:cs="Times New Roman"/>
                                <w:b/>
                                <w:w w:val="108"/>
                                <w:sz w:val="18"/>
                              </w:rPr>
                            </w:pPr>
                            <w:r w:rsidRPr="006764C6">
                              <w:rPr>
                                <w:b/>
                              </w:rPr>
                              <w:t>Fig 12</w:t>
                            </w:r>
                            <w:r>
                              <w:rPr>
                                <w:b/>
                              </w:rPr>
                              <w:t xml:space="preserve"> </w:t>
                            </w:r>
                            <w:r>
                              <w:t xml:space="preserve">Left: 50 </w:t>
                            </w:r>
                            <w:r w:rsidRPr="00AD7E47">
                              <w:rPr>
                                <w:rFonts w:cs="Times New Roman"/>
                              </w:rPr>
                              <w:t>µM</w:t>
                            </w:r>
                            <w:r>
                              <w:t xml:space="preserve"> Myoglobin assay with 10 </w:t>
                            </w:r>
                            <w:r w:rsidRPr="00AD7E47">
                              <w:rPr>
                                <w:rFonts w:cs="Times New Roman"/>
                              </w:rPr>
                              <w:t>µM</w:t>
                            </w:r>
                            <w:r>
                              <w:t xml:space="preserve"> CO-RM with 20 </w:t>
                            </w:r>
                            <w:r w:rsidRPr="00AD7E47">
                              <w:rPr>
                                <w:rFonts w:cs="Times New Roman"/>
                              </w:rPr>
                              <w:t>µM</w:t>
                            </w:r>
                            <w:r>
                              <w:rPr>
                                <w:rFonts w:cs="Times New Roman"/>
                              </w:rPr>
                              <w:t xml:space="preserve"> avidin</w:t>
                            </w:r>
                            <w:r>
                              <w:t xml:space="preserve"> monomer. Irradiation (400 nm, 2.4 W) started after 10 mins. Irradiation on for two mins per </w:t>
                            </w:r>
                            <w:proofErr w:type="gramStart"/>
                            <w:r>
                              <w:t>five minute</w:t>
                            </w:r>
                            <w:proofErr w:type="gramEnd"/>
                            <w:r>
                              <w:t xml:space="preserve"> period. Right: Selected UV-Vis spectra corresponding to the myoglobin assay in the left graph. Green: Deoxy-Mb, Red: Mb-CO, Blue: 45 Mins into the assay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651D1B" id="Text Box 301" o:spid="_x0000_s1084" type="#_x0000_t202" style="position:absolute;left:0;text-align:left;margin-left:0;margin-top:137.55pt;width:240.9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" stroked="f">
                <v:textbox style="mso-fit-shape-to-text:t" inset="0,0,0,0">
                  <w:txbxContent>
                    <w:p w14:paraId="44BE942F" w14:textId="65994B10" w:rsidR="00F81F72" w:rsidRPr="006764C6" w:rsidRDefault="00F81F72" w:rsidP="000F57DA">
                      <w:pPr>
                        <w:pStyle w:val="RSCI05CaptiontoFigureSchemeChartwithbottombar"/>
                        <w:rPr>
                          <w:rFonts w:cs="Times New Roman"/>
                          <w:b/>
                          <w:w w:val="108"/>
                          <w:sz w:val="18"/>
                        </w:rPr>
                      </w:pPr>
                      <w:r w:rsidRPr="006764C6">
                        <w:rPr>
                          <w:b/>
                        </w:rPr>
                        <w:t>Fig 12</w:t>
                      </w:r>
                      <w:r>
                        <w:rPr>
                          <w:b/>
                        </w:rPr>
                        <w:t xml:space="preserve"> </w:t>
                      </w:r>
                      <w:r>
                        <w:t xml:space="preserve">Left: 50 </w:t>
                      </w:r>
                      <w:r w:rsidRPr="00AD7E47">
                        <w:rPr>
                          <w:rFonts w:cs="Times New Roman"/>
                        </w:rPr>
                        <w:t>µM</w:t>
                      </w:r>
                      <w:r>
                        <w:t xml:space="preserve"> Myoglobin assay with 10 </w:t>
                      </w:r>
                      <w:r w:rsidRPr="00AD7E47">
                        <w:rPr>
                          <w:rFonts w:cs="Times New Roman"/>
                        </w:rPr>
                        <w:t>µM</w:t>
                      </w:r>
                      <w:r>
                        <w:t xml:space="preserve"> CO-RM with 20 </w:t>
                      </w:r>
                      <w:r w:rsidRPr="00AD7E47">
                        <w:rPr>
                          <w:rFonts w:cs="Times New Roman"/>
                        </w:rPr>
                        <w:t>µM</w:t>
                      </w:r>
                      <w:r>
                        <w:rPr>
                          <w:rFonts w:cs="Times New Roman"/>
                        </w:rPr>
                        <w:t xml:space="preserve"> avidin</w:t>
                      </w:r>
                      <w:r>
                        <w:t xml:space="preserve"> monomer. Irradiation (400 nm, 2.4 W) started after 10 mins. Irradiation on for two mins per </w:t>
                      </w:r>
                      <w:proofErr w:type="gramStart"/>
                      <w:r>
                        <w:t>five minute</w:t>
                      </w:r>
                      <w:proofErr w:type="gramEnd"/>
                      <w:r>
                        <w:t xml:space="preserve"> period. Right: Selected UV-Vis spectra corresponding to the myoglobin assay in the left graph. Green: Deoxy-Mb, Red: Mb-CO, Blue: 45 Mins into the assay</w:t>
                      </w:r>
                    </w:p>
                  </w:txbxContent>
                </v:textbox>
                <w10:wrap type="topAndBottom"/>
              </v:shape>
            </w:pict>
          </mc:Fallback>
        </mc:AlternateContent>
      </w:r>
      <w:r w:rsidRPr="00BD0168">
        <w:rPr>
          <w:noProof/>
          <w:lang w:eastAsia="en-GB"/>
        </w:rPr>
        <w:drawing>
          <wp:anchor distT="0" distB="0" distL="114300" distR="114300" simplePos="0" relativeHeight="251716608" behindDoc="0" locked="0" layoutInCell="1" allowOverlap="1" wp14:anchorId="62020C03" wp14:editId="71C221E4">
            <wp:simplePos x="0" y="0"/>
            <wp:positionH relativeFrom="margin">
              <wp:align>left</wp:align>
            </wp:positionH>
            <wp:positionV relativeFrom="paragraph">
              <wp:posOffset>153035</wp:posOffset>
            </wp:positionV>
            <wp:extent cx="3060000" cy="1536986"/>
            <wp:effectExtent l="0" t="0" r="7620" b="6350"/>
            <wp:wrapTopAndBottom/>
            <wp:docPr id="3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060000" cy="1536986"/>
                    </a:xfrm>
                    <a:prstGeom prst="rect">
                      <a:avLst/>
                    </a:prstGeom>
                  </pic:spPr>
                </pic:pic>
              </a:graphicData>
            </a:graphic>
            <wp14:sizeRelH relativeFrom="page">
              <wp14:pctWidth>0</wp14:pctWidth>
            </wp14:sizeRelH>
            <wp14:sizeRelV relativeFrom="page">
              <wp14:pctHeight>0</wp14:pctHeight>
            </wp14:sizeRelV>
          </wp:anchor>
        </w:drawing>
      </w:r>
    </w:p>
    <w:p w14:paraId="40A6392B" w14:textId="5D407571" w:rsidR="00001F99" w:rsidRPr="00BD0168" w:rsidRDefault="006764C6" w:rsidP="00BD0168">
      <w:pPr>
        <w:pStyle w:val="RSCB02ArticleText"/>
      </w:pPr>
      <w:r w:rsidRPr="00BD0168">
        <w:t xml:space="preserve">Fig. 12 shows that </w:t>
      </w:r>
      <w:r w:rsidRPr="00BD0168">
        <w:rPr>
          <w:b/>
        </w:rPr>
        <w:t>5</w:t>
      </w:r>
      <w:r w:rsidRPr="00BD0168">
        <w:t xml:space="preserve"> can effectively release CO when irradiated</w:t>
      </w:r>
      <w:r w:rsidR="009E47FD" w:rsidRPr="00BD0168">
        <w:t xml:space="preserve"> at 400 nm (LED)</w:t>
      </w:r>
      <w:r w:rsidRPr="00BD0168">
        <w:t xml:space="preserve"> while bound to avidin. </w:t>
      </w:r>
      <w:r w:rsidR="00E17E14" w:rsidRPr="00BD0168">
        <w:t>Only minimal</w:t>
      </w:r>
      <w:r w:rsidRPr="00BD0168">
        <w:t xml:space="preserve"> four-point correction was required</w:t>
      </w:r>
      <w:r w:rsidR="009E47FD" w:rsidRPr="00BD0168">
        <w:t xml:space="preserve"> for the UV-vis data from the myoglobin assay</w:t>
      </w:r>
      <w:r w:rsidRPr="00BD0168">
        <w:t xml:space="preserve">. Any interference in the absorption produced by </w:t>
      </w:r>
      <w:r w:rsidRPr="00BD0168">
        <w:rPr>
          <w:b/>
        </w:rPr>
        <w:t>5</w:t>
      </w:r>
      <w:r w:rsidRPr="00BD0168">
        <w:t xml:space="preserve"> or avidin is insignificant in comparison to the myoglobin absorption. This is due to the high molar absorption coefficient of the haem moiety within </w:t>
      </w:r>
      <w:r w:rsidR="00001F99" w:rsidRPr="00BD0168">
        <w:t xml:space="preserve">the </w:t>
      </w:r>
      <w:r w:rsidRPr="00BD0168">
        <w:t>myoglobin</w:t>
      </w:r>
      <w:r w:rsidR="0035423E" w:rsidRPr="00BD0168">
        <w:t xml:space="preserve"> iron co-factor</w:t>
      </w:r>
      <w:r w:rsidRPr="00BD0168">
        <w:t>. Maintaining the isosbestic points, without correction in this case, highlights clear and definitive conversion fro</w:t>
      </w:r>
      <w:r w:rsidR="002C4EFA" w:rsidRPr="00BD0168">
        <w:t>m deoxy-Mb to Mb-CO (</w:t>
      </w:r>
      <w:r w:rsidR="0035423E" w:rsidRPr="00BD0168">
        <w:t>s</w:t>
      </w:r>
      <w:r w:rsidR="002C4EFA" w:rsidRPr="00BD0168">
        <w:t xml:space="preserve">ee </w:t>
      </w:r>
      <w:r w:rsidR="0035423E" w:rsidRPr="00BD0168">
        <w:t>ESI</w:t>
      </w:r>
      <w:r w:rsidR="00143B32" w:rsidRPr="00BD0168">
        <w:t xml:space="preserve"> Fig S15</w:t>
      </w:r>
      <w:r w:rsidR="002C4EFA" w:rsidRPr="00BD0168">
        <w:t>)</w:t>
      </w:r>
      <w:r w:rsidRPr="00BD0168">
        <w:t xml:space="preserve">. </w:t>
      </w:r>
    </w:p>
    <w:p w14:paraId="38CBE154" w14:textId="250CA024" w:rsidR="000F57DA" w:rsidRPr="00BD0168" w:rsidRDefault="006764C6" w:rsidP="00BD0168">
      <w:pPr>
        <w:pStyle w:val="RSCB02ArticleText"/>
        <w:ind w:firstLine="284"/>
      </w:pPr>
      <w:r w:rsidRPr="00BD0168">
        <w:t>These data</w:t>
      </w:r>
      <w:r w:rsidR="00001F99" w:rsidRPr="00BD0168">
        <w:t>, taken together,</w:t>
      </w:r>
      <w:r w:rsidRPr="00BD0168">
        <w:t xml:space="preserve"> show </w:t>
      </w:r>
      <w:r w:rsidR="00001F99" w:rsidRPr="00BD0168">
        <w:t xml:space="preserve">that a </w:t>
      </w:r>
      <w:r w:rsidRPr="00BD0168">
        <w:t xml:space="preserve">CO-RM tagged to a protein, despite </w:t>
      </w:r>
      <w:r w:rsidR="00001F99" w:rsidRPr="00BD0168">
        <w:t>the</w:t>
      </w:r>
      <w:r w:rsidRPr="00BD0168">
        <w:t xml:space="preserve"> </w:t>
      </w:r>
      <w:r w:rsidR="00001F99" w:rsidRPr="00BD0168">
        <w:t xml:space="preserve">high degree of </w:t>
      </w:r>
      <w:r w:rsidRPr="00BD0168">
        <w:t xml:space="preserve">functionalisation and </w:t>
      </w:r>
      <w:r w:rsidRPr="00BD0168">
        <w:t xml:space="preserve">conjugation, </w:t>
      </w:r>
      <w:r w:rsidR="00001F99" w:rsidRPr="00BD0168">
        <w:t xml:space="preserve">can act as a </w:t>
      </w:r>
      <w:r w:rsidRPr="00BD0168">
        <w:t>photo-CO-RM</w:t>
      </w:r>
      <w:r w:rsidR="0035423E" w:rsidRPr="00BD0168">
        <w:t>,</w:t>
      </w:r>
      <w:r w:rsidRPr="00BD0168">
        <w:t xml:space="preserve"> in the presence of myoglobin, </w:t>
      </w:r>
      <w:r w:rsidR="002C4EFA" w:rsidRPr="00BD0168">
        <w:t>while bound to</w:t>
      </w:r>
      <w:r w:rsidRPr="00BD0168">
        <w:t xml:space="preserve"> the avidin protein.</w:t>
      </w:r>
      <w:r w:rsidR="004B50B5" w:rsidRPr="00BD0168">
        <w:t xml:space="preserve"> Lastly, despite significant effort we were unable to co-crystallise </w:t>
      </w:r>
      <w:proofErr w:type="spellStart"/>
      <w:r w:rsidR="004B50B5" w:rsidRPr="00BD0168">
        <w:t>biotinCORM</w:t>
      </w:r>
      <w:proofErr w:type="spellEnd"/>
      <w:r w:rsidR="004B50B5" w:rsidRPr="00BD0168">
        <w:t xml:space="preserve"> </w:t>
      </w:r>
      <w:r w:rsidR="004B50B5" w:rsidRPr="00BD0168">
        <w:rPr>
          <w:b/>
        </w:rPr>
        <w:t>5</w:t>
      </w:r>
      <w:r w:rsidR="004B50B5" w:rsidRPr="00BD0168">
        <w:t xml:space="preserve"> with avidin protein. </w:t>
      </w:r>
    </w:p>
    <w:p w14:paraId="0C9AC305" w14:textId="7A0CECC4" w:rsidR="00750513" w:rsidRPr="00BD0168" w:rsidRDefault="00452C15" w:rsidP="00BD0168">
      <w:pPr>
        <w:pStyle w:val="RSCB04AHeadingSection"/>
      </w:pPr>
      <w:r w:rsidRPr="00BD0168">
        <w:t>C</w:t>
      </w:r>
      <w:r w:rsidR="00750513" w:rsidRPr="00BD0168">
        <w:t>onclusions</w:t>
      </w:r>
    </w:p>
    <w:p w14:paraId="5DB1DD09" w14:textId="396627D3" w:rsidR="009C50D7" w:rsidRPr="00BD0168" w:rsidRDefault="00981E77" w:rsidP="00BD0168">
      <w:pPr>
        <w:pStyle w:val="RSCB02ArticleText"/>
      </w:pPr>
      <w:r w:rsidRPr="00BD0168">
        <w:t xml:space="preserve">In </w:t>
      </w:r>
      <w:r w:rsidR="0035423E" w:rsidRPr="00BD0168">
        <w:t>conclusion</w:t>
      </w:r>
      <w:r w:rsidRPr="00BD0168">
        <w:t xml:space="preserve">, </w:t>
      </w:r>
      <w:r w:rsidR="006562DA" w:rsidRPr="00BD0168">
        <w:t>a CO-RM (</w:t>
      </w:r>
      <w:r w:rsidR="006562DA" w:rsidRPr="00BD0168">
        <w:rPr>
          <w:b/>
        </w:rPr>
        <w:t>5</w:t>
      </w:r>
      <w:r w:rsidR="006562DA" w:rsidRPr="00BD0168">
        <w:t>)</w:t>
      </w:r>
      <w:r w:rsidR="00001F99" w:rsidRPr="00BD0168">
        <w:t xml:space="preserve"> </w:t>
      </w:r>
      <w:r w:rsidRPr="00BD0168">
        <w:t>has been conjugated to bioti</w:t>
      </w:r>
      <w:r w:rsidR="005047A6" w:rsidRPr="00BD0168">
        <w:t>n,</w:t>
      </w:r>
      <w:r w:rsidR="006D72F3" w:rsidRPr="00BD0168">
        <w:fldChar w:fldCharType="begin"/>
      </w:r>
      <w:r w:rsidR="006D72F3" w:rsidRPr="00BD0168">
        <w:instrText xml:space="preserve"> ADDIN EN.CITE &lt;EndNote&gt;&lt;Cite&gt;&lt;RecNum&gt;7088&lt;/RecNum&gt;&lt;DisplayText&gt;&lt;style face="superscript"&gt;36&lt;/style&gt;&lt;/DisplayText&gt;&lt;record&gt;&lt;rec-number&gt;7088&lt;/rec-number&gt;&lt;foreign-keys&gt;&lt;key app="EN" db-id="ddrate0r3sszxnev5eapw5a6r9xvz20r0pv5" timestamp="1568375603"&gt;7088&lt;/key&gt;&lt;/foreign-keys&gt;&lt;ref-type name="Book"&gt;6&lt;/ref-type&gt;&lt;contributors&gt;&lt;/contributors&gt;&lt;titles&gt;&lt;title&gt;During the review process we became aware of an excellent paper reporting a biotinylated CO-RM earlier in 2019, see: (a) V. Ramu, G. Upendar Reddy, J. Liu, P. Hoffmann, R. Sollapur, R. Wyrwa, S. Kupfer, C. Spielmann, S. Bonnet, U. Neugebauer, and A. Schiller, Chem. Eur. J., 2019, 25, 8453-8458.  We also make reference to the work described in the PhD thesis of the first named author of our paper: (b) Ward, Jonathan S (2014) Synthesis, Characterisation, and Development of Photo-activated Carbon monoxide-releasing Molecules. PhD thesis, University of York. Date Deposited: 02 Dec 2014; Open Access: 20 Nov 2016. Weblink - http://etheses.whiterose.ac.uk/7372/&lt;/title&gt;&lt;/titles&gt;&lt;dates&gt;&lt;/dates&gt;&lt;urls&gt;&lt;/urls&gt;&lt;/record&gt;&lt;/Cite&gt;&lt;/EndNote&gt;</w:instrText>
      </w:r>
      <w:r w:rsidR="006D72F3" w:rsidRPr="00BD0168">
        <w:fldChar w:fldCharType="separate"/>
      </w:r>
      <w:r w:rsidR="006D72F3" w:rsidRPr="00BD0168">
        <w:rPr>
          <w:noProof/>
          <w:vertAlign w:val="superscript"/>
        </w:rPr>
        <w:t>36</w:t>
      </w:r>
      <w:r w:rsidR="006D72F3" w:rsidRPr="00BD0168">
        <w:fldChar w:fldCharType="end"/>
      </w:r>
      <w:r w:rsidR="00001F99" w:rsidRPr="00BD0168">
        <w:t xml:space="preserve"> and</w:t>
      </w:r>
      <w:r w:rsidRPr="00BD0168">
        <w:t xml:space="preserve"> has been shown to efficiently release CO when bound to avidin. This work establishes CO-RM</w:t>
      </w:r>
      <w:r w:rsidR="00A14C42" w:rsidRPr="00BD0168">
        <w:t xml:space="preserve">s </w:t>
      </w:r>
      <w:r w:rsidR="00A14C42" w:rsidRPr="00BD0168">
        <w:rPr>
          <w:b/>
        </w:rPr>
        <w:t>4</w:t>
      </w:r>
      <w:r w:rsidR="00A14C42" w:rsidRPr="00BD0168">
        <w:t xml:space="preserve"> and </w:t>
      </w:r>
      <w:r w:rsidR="00A14C42" w:rsidRPr="00BD0168">
        <w:rPr>
          <w:b/>
        </w:rPr>
        <w:t>5</w:t>
      </w:r>
      <w:r w:rsidRPr="00BD0168">
        <w:t xml:space="preserve"> as prime candidate</w:t>
      </w:r>
      <w:r w:rsidR="0035423E" w:rsidRPr="00BD0168">
        <w:t>s</w:t>
      </w:r>
      <w:r w:rsidRPr="00BD0168">
        <w:t xml:space="preserve"> for further biological studies</w:t>
      </w:r>
      <w:r w:rsidR="00001F99" w:rsidRPr="00BD0168">
        <w:t>, especially</w:t>
      </w:r>
      <w:r w:rsidRPr="00BD0168">
        <w:t xml:space="preserve"> considering that </w:t>
      </w:r>
      <w:r w:rsidR="00001F99" w:rsidRPr="00BD0168">
        <w:rPr>
          <w:b/>
        </w:rPr>
        <w:t xml:space="preserve">4 </w:t>
      </w:r>
      <w:r w:rsidR="00001F99" w:rsidRPr="00BD0168">
        <w:t>and</w:t>
      </w:r>
      <w:r w:rsidR="00001F99" w:rsidRPr="00BD0168">
        <w:rPr>
          <w:b/>
        </w:rPr>
        <w:t xml:space="preserve"> 5 </w:t>
      </w:r>
      <w:r w:rsidR="00001F99" w:rsidRPr="00BD0168">
        <w:t>are</w:t>
      </w:r>
      <w:r w:rsidR="00001F99" w:rsidRPr="00BD0168">
        <w:rPr>
          <w:b/>
        </w:rPr>
        <w:t xml:space="preserve"> </w:t>
      </w:r>
      <w:r w:rsidRPr="00BD0168">
        <w:t>viable with RAW264.7 murine macrophages</w:t>
      </w:r>
      <w:r w:rsidR="00A14C42" w:rsidRPr="00BD0168">
        <w:t xml:space="preserve"> at clinically relevant concentrations</w:t>
      </w:r>
      <w:r w:rsidRPr="00BD0168">
        <w:t xml:space="preserve">. </w:t>
      </w:r>
      <w:r w:rsidR="00AF381D" w:rsidRPr="00BD0168">
        <w:t xml:space="preserve">The synthesis of </w:t>
      </w:r>
      <w:proofErr w:type="spellStart"/>
      <w:r w:rsidR="00001F99" w:rsidRPr="00BD0168">
        <w:t>BiotinCORM</w:t>
      </w:r>
      <w:proofErr w:type="spellEnd"/>
      <w:r w:rsidR="00AF381D" w:rsidRPr="00BD0168">
        <w:t xml:space="preserve"> </w:t>
      </w:r>
      <w:r w:rsidR="00AF381D" w:rsidRPr="00BD0168">
        <w:rPr>
          <w:b/>
        </w:rPr>
        <w:t xml:space="preserve">5 </w:t>
      </w:r>
      <w:r w:rsidR="00AF381D" w:rsidRPr="00BD0168">
        <w:t>also shows how [3 + 2]</w:t>
      </w:r>
      <w:r w:rsidR="00CE107B" w:rsidRPr="00BD0168">
        <w:t xml:space="preserve"> cycloaddition is an excellent platform for functionalising a CO-RM to bind to a target of choice and </w:t>
      </w:r>
      <w:r w:rsidR="0035423E" w:rsidRPr="00BD0168">
        <w:t xml:space="preserve">that </w:t>
      </w:r>
      <w:r w:rsidR="00CE107B" w:rsidRPr="00BD0168">
        <w:t xml:space="preserve">other functionality </w:t>
      </w:r>
      <w:r w:rsidR="00A14C42" w:rsidRPr="00BD0168">
        <w:t xml:space="preserve">could also be employed in a similar </w:t>
      </w:r>
      <w:r w:rsidR="0035423E" w:rsidRPr="00BD0168">
        <w:t>manner</w:t>
      </w:r>
      <w:r w:rsidR="00A14C42" w:rsidRPr="00BD0168">
        <w:t>.</w:t>
      </w:r>
      <w:r w:rsidR="00001F99" w:rsidRPr="00BD0168">
        <w:t xml:space="preserve"> The</w:t>
      </w:r>
      <w:r w:rsidR="00A14C42" w:rsidRPr="00BD0168">
        <w:t xml:space="preserve"> </w:t>
      </w:r>
      <w:proofErr w:type="gramStart"/>
      <w:r w:rsidR="00A14C42" w:rsidRPr="00BD0168">
        <w:t>Mn</w:t>
      </w:r>
      <w:r w:rsidR="00001F99" w:rsidRPr="00BD0168">
        <w:rPr>
          <w:vertAlign w:val="superscript"/>
        </w:rPr>
        <w:t>I</w:t>
      </w:r>
      <w:r w:rsidR="00A14C42" w:rsidRPr="00BD0168">
        <w:t>(</w:t>
      </w:r>
      <w:proofErr w:type="gramEnd"/>
      <w:r w:rsidR="00A14C42" w:rsidRPr="00BD0168">
        <w:t>CO)</w:t>
      </w:r>
      <w:r w:rsidR="00A14C42" w:rsidRPr="00BD0168">
        <w:rPr>
          <w:vertAlign w:val="subscript"/>
        </w:rPr>
        <w:t>4</w:t>
      </w:r>
      <w:r w:rsidR="00A14C42" w:rsidRPr="00BD0168">
        <w:t xml:space="preserve"> group </w:t>
      </w:r>
      <w:r w:rsidR="00001F99" w:rsidRPr="00BD0168">
        <w:t xml:space="preserve">continues to show its versatility, and </w:t>
      </w:r>
      <w:r w:rsidR="00A14C42" w:rsidRPr="00BD0168">
        <w:t>can be extensively tuned and functionalised</w:t>
      </w:r>
      <w:r w:rsidR="00001F99" w:rsidRPr="00BD0168">
        <w:t>, while</w:t>
      </w:r>
      <w:r w:rsidR="00A14C42" w:rsidRPr="00BD0168">
        <w:t xml:space="preserve"> act</w:t>
      </w:r>
      <w:r w:rsidR="00001F99" w:rsidRPr="00BD0168">
        <w:t>ing</w:t>
      </w:r>
      <w:r w:rsidR="00A14C42" w:rsidRPr="00BD0168">
        <w:t xml:space="preserve"> as a photo-active unit</w:t>
      </w:r>
      <w:r w:rsidR="00001F99" w:rsidRPr="00BD0168">
        <w:t>, even in the presence of</w:t>
      </w:r>
      <w:r w:rsidR="00A14C42" w:rsidRPr="00BD0168">
        <w:t xml:space="preserve"> increased </w:t>
      </w:r>
      <w:r w:rsidR="0035423E" w:rsidRPr="00BD0168">
        <w:t xml:space="preserve">structural </w:t>
      </w:r>
      <w:r w:rsidR="00A14C42" w:rsidRPr="00BD0168">
        <w:t>complexity.</w:t>
      </w:r>
      <w:r w:rsidR="005047A6" w:rsidRPr="00BD0168">
        <w:t xml:space="preserve"> </w:t>
      </w:r>
    </w:p>
    <w:p w14:paraId="5BAD3699" w14:textId="4352C83E" w:rsidR="009C50D7" w:rsidRPr="00BD0168" w:rsidRDefault="00D05C83" w:rsidP="00BD0168">
      <w:pPr>
        <w:pStyle w:val="RSCB04AHeadingSection"/>
        <w:rPr>
          <w:rStyle w:val="RSCB04AHeadingSectionChar"/>
          <w:b/>
        </w:rPr>
      </w:pPr>
      <w:r w:rsidRPr="00BD0168">
        <w:t>E</w:t>
      </w:r>
      <w:r w:rsidRPr="00BD0168">
        <w:rPr>
          <w:rStyle w:val="RSCB04AHeadingSectionChar"/>
          <w:b/>
        </w:rPr>
        <w:t>xperimental details</w:t>
      </w:r>
    </w:p>
    <w:p w14:paraId="59D8D128" w14:textId="6CDC3581" w:rsidR="00D05C83" w:rsidRPr="00BD0168" w:rsidRDefault="00D05C83" w:rsidP="00BD0168">
      <w:pPr>
        <w:pStyle w:val="RSCB06BHeadingSub-Section"/>
        <w:rPr>
          <w:rStyle w:val="RSCB04AHeadingSectionChar"/>
          <w:b/>
          <w:sz w:val="18"/>
        </w:rPr>
      </w:pPr>
      <w:r w:rsidRPr="00BD0168">
        <w:rPr>
          <w:rStyle w:val="RSCB04AHeadingSectionChar"/>
          <w:b/>
          <w:sz w:val="18"/>
        </w:rPr>
        <w:t>Materials and general protocols</w:t>
      </w:r>
    </w:p>
    <w:p w14:paraId="0C87A98E" w14:textId="77777777" w:rsidR="00D05C83" w:rsidRPr="00BD0168" w:rsidRDefault="00D05C83" w:rsidP="00BD0168">
      <w:pPr>
        <w:pStyle w:val="RSCB02ArticleText"/>
      </w:pPr>
      <w:r w:rsidRPr="00BD0168">
        <w:t xml:space="preserve">Chemical reagents were purchased from Sigma Aldrich, Alfa </w:t>
      </w:r>
      <w:proofErr w:type="spellStart"/>
      <w:r w:rsidRPr="00BD0168">
        <w:t>Aesar</w:t>
      </w:r>
      <w:proofErr w:type="spellEnd"/>
      <w:r w:rsidRPr="00BD0168">
        <w:t xml:space="preserve"> or Frontier Scientific and used as received.  All dry solvents were obtained from a Pure Solv MD-7 solvent machine and were stored in ampoules under nitrogen until required. Ethers (Et</w:t>
      </w:r>
      <w:r w:rsidRPr="00BD0168">
        <w:rPr>
          <w:vertAlign w:val="subscript"/>
        </w:rPr>
        <w:t>2</w:t>
      </w:r>
      <w:r w:rsidRPr="00BD0168">
        <w:t>O, THF) from this machine were deoxygenated by sonication with nitrogen bubbling for at least 30 minutes.</w:t>
      </w:r>
    </w:p>
    <w:p w14:paraId="4B805160" w14:textId="77777777" w:rsidR="00D05C83" w:rsidRPr="00BD0168" w:rsidRDefault="00D05C83" w:rsidP="00BD0168">
      <w:pPr>
        <w:pStyle w:val="RSCB02ArticleText"/>
        <w:ind w:firstLine="284"/>
      </w:pPr>
      <w:r w:rsidRPr="00BD0168">
        <w:t>All TLC analysis was carried out using Merck 5554 silica plates and spots were visualised using UV light at 254 and 365 nm. Column chromatography was carried out using silica gel 60 purchased from Sigma Aldrich.</w:t>
      </w:r>
    </w:p>
    <w:p w14:paraId="14BEB0D6" w14:textId="34A13A9E" w:rsidR="00D05C83" w:rsidRPr="00BD0168" w:rsidRDefault="00D05C83" w:rsidP="00BD0168">
      <w:pPr>
        <w:pStyle w:val="RSCB02ArticleText"/>
        <w:ind w:firstLine="284"/>
      </w:pPr>
      <w:r w:rsidRPr="00BD0168">
        <w:t xml:space="preserve">Solution </w:t>
      </w:r>
      <w:r w:rsidRPr="00BD0168">
        <w:rPr>
          <w:vertAlign w:val="superscript"/>
        </w:rPr>
        <w:t>1</w:t>
      </w:r>
      <w:r w:rsidRPr="00BD0168">
        <w:t xml:space="preserve">H and </w:t>
      </w:r>
      <w:r w:rsidRPr="00BD0168">
        <w:rPr>
          <w:vertAlign w:val="superscript"/>
        </w:rPr>
        <w:t>13</w:t>
      </w:r>
      <w:r w:rsidRPr="00BD0168">
        <w:t>C NMR analysis w</w:t>
      </w:r>
      <w:r w:rsidR="00032812" w:rsidRPr="00BD0168">
        <w:t xml:space="preserve">as carried out on </w:t>
      </w:r>
      <w:proofErr w:type="spellStart"/>
      <w:r w:rsidR="00032812" w:rsidRPr="00BD0168">
        <w:t>Jeol</w:t>
      </w:r>
      <w:proofErr w:type="spellEnd"/>
      <w:r w:rsidR="00032812" w:rsidRPr="00BD0168">
        <w:t xml:space="preserve"> ESC400, </w:t>
      </w:r>
      <w:r w:rsidRPr="00BD0168">
        <w:t>ESX400</w:t>
      </w:r>
      <w:r w:rsidR="00B264A0" w:rsidRPr="00BD0168">
        <w:t xml:space="preserve"> or Bruker AV 700 NMR</w:t>
      </w:r>
      <w:r w:rsidRPr="00BD0168">
        <w:t xml:space="preserve"> spectrometers.</w:t>
      </w:r>
      <w:r w:rsidR="00032812" w:rsidRPr="00BD0168">
        <w:t xml:space="preserve"> </w:t>
      </w:r>
      <w:r w:rsidRPr="00BD0168">
        <w:t xml:space="preserve">All chemical shifts in </w:t>
      </w:r>
      <w:r w:rsidRPr="00BD0168">
        <w:rPr>
          <w:vertAlign w:val="superscript"/>
        </w:rPr>
        <w:t>1</w:t>
      </w:r>
      <w:r w:rsidRPr="00BD0168">
        <w:t>H NMR spectra are reported in ppm (δ) and are referenced to the residual NMR solvent (CDCl</w:t>
      </w:r>
      <w:r w:rsidRPr="00BD0168">
        <w:rPr>
          <w:vertAlign w:val="subscript"/>
        </w:rPr>
        <w:t>3</w:t>
      </w:r>
      <w:r w:rsidRPr="00BD0168">
        <w:t>: 7.26 ppm, DMSO-d</w:t>
      </w:r>
      <w:r w:rsidRPr="00BD0168">
        <w:rPr>
          <w:vertAlign w:val="subscript"/>
        </w:rPr>
        <w:t>6</w:t>
      </w:r>
      <w:r w:rsidRPr="00BD0168">
        <w:t>: 2.50 ppm,</w:t>
      </w:r>
      <w:r w:rsidR="00626C39" w:rsidRPr="00BD0168">
        <w:t xml:space="preserve"> </w:t>
      </w:r>
      <w:r w:rsidRPr="00BD0168">
        <w:t>MeOD-d</w:t>
      </w:r>
      <w:r w:rsidRPr="00BD0168">
        <w:rPr>
          <w:vertAlign w:val="subscript"/>
        </w:rPr>
        <w:t>4</w:t>
      </w:r>
      <w:r w:rsidRPr="00BD0168">
        <w:t xml:space="preserve">: 3.31 ppm). The spectra were processed in </w:t>
      </w:r>
      <w:proofErr w:type="spellStart"/>
      <w:r w:rsidRPr="00BD0168">
        <w:t>MNova</w:t>
      </w:r>
      <w:proofErr w:type="spellEnd"/>
      <w:r w:rsidRPr="00BD0168">
        <w:t xml:space="preserve"> software. All chemical shifts in </w:t>
      </w:r>
      <w:r w:rsidRPr="00BD0168">
        <w:rPr>
          <w:vertAlign w:val="superscript"/>
        </w:rPr>
        <w:t>13</w:t>
      </w:r>
      <w:r w:rsidRPr="00BD0168">
        <w:t>C NMR spectra are reported in ppm (δ) and are referenced to the NMR solvent. (CDCl</w:t>
      </w:r>
      <w:r w:rsidRPr="00BD0168">
        <w:rPr>
          <w:vertAlign w:val="subscript"/>
        </w:rPr>
        <w:t>3</w:t>
      </w:r>
      <w:r w:rsidRPr="00BD0168">
        <w:t>: 77.36 ppm, DMSO-d</w:t>
      </w:r>
      <w:r w:rsidRPr="00BD0168">
        <w:rPr>
          <w:vertAlign w:val="subscript"/>
        </w:rPr>
        <w:t>6</w:t>
      </w:r>
      <w:r w:rsidRPr="00BD0168">
        <w:t>: 39.52 ppm, MeOD-d</w:t>
      </w:r>
      <w:r w:rsidRPr="00BD0168">
        <w:rPr>
          <w:vertAlign w:val="subscript"/>
        </w:rPr>
        <w:t>4</w:t>
      </w:r>
      <w:r w:rsidRPr="00BD0168">
        <w:t xml:space="preserve">: 49 ppm). </w:t>
      </w:r>
    </w:p>
    <w:p w14:paraId="7292B6DD" w14:textId="77777777" w:rsidR="00D05C83" w:rsidRPr="00BD0168" w:rsidRDefault="00D05C83" w:rsidP="00BD0168">
      <w:pPr>
        <w:pStyle w:val="RSCB02ArticleText"/>
        <w:ind w:firstLine="284"/>
      </w:pPr>
      <w:r w:rsidRPr="00BD0168">
        <w:t xml:space="preserve">Mass spectrometry was carried out using a Bruker </w:t>
      </w:r>
      <w:proofErr w:type="spellStart"/>
      <w:r w:rsidRPr="00BD0168">
        <w:t>microTOF</w:t>
      </w:r>
      <w:proofErr w:type="spellEnd"/>
      <w:r w:rsidRPr="00BD0168">
        <w:t xml:space="preserve"> instrument. All data were acquired in positive ion mode using ESI or LIFDI ionisation. High resolution ESI spectrometry data is reported with less than 5 ppm error unless otherwise stated. All LIFDI data reported is within 120 ppm error. </w:t>
      </w:r>
    </w:p>
    <w:p w14:paraId="017E342D" w14:textId="77777777" w:rsidR="00D05C83" w:rsidRPr="00BD0168" w:rsidRDefault="00D05C83" w:rsidP="00BD0168">
      <w:pPr>
        <w:pStyle w:val="RSCB02ArticleText"/>
      </w:pPr>
      <w:r w:rsidRPr="00BD0168">
        <w:t>Melting points of all complexes and ligands were obtained on a Perkin Elmer DSC 7 machine. Experiments were run using a ramp rate of 10 °C min</w:t>
      </w:r>
      <w:r w:rsidRPr="00BD0168">
        <w:rPr>
          <w:vertAlign w:val="superscript"/>
        </w:rPr>
        <w:t>−1</w:t>
      </w:r>
      <w:r w:rsidRPr="00BD0168">
        <w:t xml:space="preserve"> to above the required melting temperature. The melting point was taken as the onset of the observed endothermic peak. The machine was calibrated using an indium standard.</w:t>
      </w:r>
    </w:p>
    <w:p w14:paraId="61A4476F" w14:textId="77777777" w:rsidR="00D05C83" w:rsidRPr="00BD0168" w:rsidRDefault="00D05C83" w:rsidP="00BD0168">
      <w:pPr>
        <w:pStyle w:val="RSCB02ArticleText"/>
        <w:ind w:firstLine="284"/>
      </w:pPr>
      <w:r w:rsidRPr="00BD0168">
        <w:lastRenderedPageBreak/>
        <w:t>IR spectroscopy was carried out on a Thermo-Nicolet Avatar-370 FT-IR spectrometer. Spectra were taken in either solid state (</w:t>
      </w:r>
      <w:proofErr w:type="spellStart"/>
      <w:r w:rsidRPr="00BD0168">
        <w:t>KBr</w:t>
      </w:r>
      <w:proofErr w:type="spellEnd"/>
      <w:r w:rsidRPr="00BD0168">
        <w:t xml:space="preserve"> disc), or in solution.</w:t>
      </w:r>
    </w:p>
    <w:p w14:paraId="76556A27" w14:textId="1A31D2C9" w:rsidR="00D05C83" w:rsidRPr="00BD0168" w:rsidRDefault="00D05C83" w:rsidP="00BD0168">
      <w:pPr>
        <w:pStyle w:val="RSCB02ArticleText"/>
      </w:pPr>
      <w:r w:rsidRPr="00BD0168">
        <w:t>UV-Visible spectroscopy for the myoglobin assay was carried out on a JASCO V-560 spectrometer. A baseline in the required solvent was carried out prior to starting an assay. Photo-initiated carbon monoxide release was carried out using a 5 W 400 nm LED directly above the solution. Full details of the irradiation system and correction procedures are given in the literature.</w:t>
      </w:r>
      <w:r w:rsidRPr="00BD0168">
        <w:fldChar w:fldCharType="begin">
          <w:fldData xml:space="preserve">PEVuZE5vdGU+PENpdGU+PEF1dGhvcj5XYXJkPC9BdXRob3I+PFllYXI+MjAxMjwvWWVhcj48UmVj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=
</w:fldData>
        </w:fldChar>
      </w:r>
      <w:r w:rsidR="00EC6110" w:rsidRPr="00BD0168">
        <w:instrText xml:space="preserve"> ADDIN EN.CITE </w:instrText>
      </w:r>
      <w:r w:rsidR="00EC6110" w:rsidRPr="00BD0168">
        <w:fldChar w:fldCharType="begin">
          <w:fldData xml:space="preserve">PEVuZE5vdGU+PENpdGU+PEF1dGhvcj5XYXJkPC9BdXRob3I+PFllYXI+MjAxMjwvWWVhcj48UmVj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=
</w:fldData>
        </w:fldChar>
      </w:r>
      <w:r w:rsidR="00EC6110" w:rsidRPr="00BD0168">
        <w:instrText xml:space="preserve"> ADDIN EN.CITE.DATA </w:instrText>
      </w:r>
      <w:r w:rsidR="00EC6110" w:rsidRPr="00BD0168">
        <w:fldChar w:fldCharType="end"/>
      </w:r>
      <w:r w:rsidRPr="00BD0168">
        <w:fldChar w:fldCharType="separate"/>
      </w:r>
      <w:r w:rsidR="00EC6110" w:rsidRPr="00BD0168">
        <w:rPr>
          <w:noProof/>
          <w:vertAlign w:val="superscript"/>
        </w:rPr>
        <w:t>12, 33</w:t>
      </w:r>
      <w:r w:rsidRPr="00BD0168">
        <w:fldChar w:fldCharType="end"/>
      </w:r>
      <w:r w:rsidR="001F0D85" w:rsidRPr="00BD0168">
        <w:t xml:space="preserve"> The LED manufactured by LED</w:t>
      </w:r>
      <w:r w:rsidR="006954AA" w:rsidRPr="00BD0168">
        <w:t xml:space="preserve"> </w:t>
      </w:r>
      <w:proofErr w:type="spellStart"/>
      <w:r w:rsidR="006954AA" w:rsidRPr="00BD0168">
        <w:t>E</w:t>
      </w:r>
      <w:r w:rsidR="001F0D85" w:rsidRPr="00BD0168">
        <w:t>ngin</w:t>
      </w:r>
      <w:proofErr w:type="spellEnd"/>
      <w:r w:rsidR="001F0D85" w:rsidRPr="00BD0168">
        <w:t xml:space="preserve"> used in the irradiation system was purchased from Mouser Electronics (ID: </w:t>
      </w:r>
      <w:r w:rsidR="006D72F3" w:rsidRPr="00BD0168">
        <w:t>LZ1-00UA00</w:t>
      </w:r>
      <w:r w:rsidR="006954AA" w:rsidRPr="00BD0168">
        <w:t>)</w:t>
      </w:r>
      <w:r w:rsidR="000E710A" w:rsidRPr="00BD0168">
        <w:t xml:space="preserve"> in 2011</w:t>
      </w:r>
      <w:r w:rsidR="006954AA" w:rsidRPr="00BD0168">
        <w:t>.</w:t>
      </w:r>
    </w:p>
    <w:p w14:paraId="51514F45" w14:textId="13E53AB1" w:rsidR="00BB0BD7" w:rsidRPr="00BD0168" w:rsidRDefault="00D05C83" w:rsidP="00BD0168">
      <w:pPr>
        <w:pStyle w:val="RSCB02ArticleText"/>
        <w:ind w:firstLine="284"/>
      </w:pPr>
      <w:r w:rsidRPr="00BD0168">
        <w:t xml:space="preserve">Molecules </w:t>
      </w:r>
      <w:r w:rsidRPr="00BD0168">
        <w:rPr>
          <w:b/>
        </w:rPr>
        <w:t>3,</w:t>
      </w:r>
      <w:r w:rsidRPr="00BD0168">
        <w:rPr>
          <w:b/>
        </w:rPr>
        <w:fldChar w:fldCharType="begin"/>
      </w:r>
      <w:r w:rsidRPr="00BD0168">
        <w:rPr>
          <w:b/>
        </w:rPr>
        <w:instrText xml:space="preserve"> ADDIN EN.CITE &lt;EndNote&gt;&lt;Cite&gt;&lt;Author&gt;Ward&lt;/Author&gt;&lt;Year&gt;2012&lt;/Year&gt;&lt;RecNum&gt;3316&lt;/RecNum&gt;&lt;DisplayText&gt;&lt;style face="superscript"&gt;12&lt;/style&gt;&lt;/DisplayText&gt;&lt;record&gt;&lt;rec-number&gt;3316&lt;/rec-number&gt;&lt;foreign-keys&gt;&lt;key app="EN" db-id="ddrate0r3sszxnev5eapw5a6r9xvz20r0pv5" timestamp="1348138267"&gt;3316&lt;/key&gt;&lt;/foreign-keys&gt;&lt;ref-type name="Journal Article"&gt;17&lt;/ref-type&gt;&lt;contributors&gt;&lt;authors&gt;&lt;author&gt;Ward, J. S.&lt;/author&gt;&lt;author&gt;Lynam, J. M.&lt;/author&gt;&lt;author&gt;Moir, J. W. B.&lt;/author&gt;&lt;author&gt;Sanin, D. E.&lt;/author&gt;&lt;author&gt;Mountford, A. P.&lt;/author&gt;&lt;author&gt;Fairlamb, I. J. S.&lt;/author&gt;&lt;/authors&gt;&lt;/contributors&gt;&lt;auth-address&gt;Lynam, JM&amp;#xD;Univ York, Dept Chem, York YO10 5DD, N Yorkshire, England&amp;#xD;Univ York, Dept Chem, York YO10 5DD, N Yorkshire, England&amp;#xD;Univ York, Dept Chem, York YO10 5DD, N Yorkshire, England&amp;#xD;Univ York, Dept Biol, Ctr Immunol &amp;amp; Infect, York YO10 5DD, N Yorkshire, England&lt;/auth-address&gt;&lt;titles&gt;&lt;title&gt;A therapeutically viable photo-activated manganese-based CO-releasing molecule (photo-CO-RM)&lt;/title&gt;&lt;secondary-title&gt;Dalton transactions&lt;/secondary-title&gt;&lt;alt-title&gt;Dalton T&lt;/alt-title&gt;&lt;/titles&gt;&lt;periodical&gt;&lt;full-title&gt;Dalton transactions&lt;/full-title&gt;&lt;abbr-1&gt;Dalton Trans.&lt;/abbr-1&gt;&lt;/periodical&gt;&lt;pages&gt;10514-10517&lt;/pages&gt;&lt;volume&gt;41&lt;/volume&gt;&lt;number&gt;35&lt;/number&gt;&lt;keywords&gt;&lt;keyword&gt;carbon-monoxide&lt;/keyword&gt;&lt;keyword&gt;complexes&lt;/keyword&gt;&lt;keyword&gt;cytotoxicity&lt;/keyword&gt;&lt;/keywords&gt;&lt;dates&gt;&lt;year&gt;2012&lt;/year&gt;&lt;/dates&gt;&lt;isbn&gt;1477-9226&lt;/isbn&gt;&lt;accession-num&gt;ISI:000307592600004&lt;/accession-num&gt;&lt;urls&gt;&lt;related-urls&gt;&lt;url&gt;&amp;lt;Go to ISI&amp;gt;://000307592600004&lt;/url&gt;&lt;/related-urls&gt;&lt;/urls&gt;&lt;electronic-resource-num&gt;Doi 10.1039/C2dt31588b&lt;/electronic-resource-num&gt;&lt;language&gt;English&lt;/language&gt;&lt;/record&gt;&lt;/Cite&gt;&lt;/EndNote&gt;</w:instrText>
      </w:r>
      <w:r w:rsidRPr="00BD0168">
        <w:rPr>
          <w:b/>
        </w:rPr>
        <w:fldChar w:fldCharType="separate"/>
      </w:r>
      <w:r w:rsidRPr="00BD0168">
        <w:rPr>
          <w:b/>
          <w:noProof/>
          <w:vertAlign w:val="superscript"/>
        </w:rPr>
        <w:t>12</w:t>
      </w:r>
      <w:r w:rsidRPr="00BD0168">
        <w:rPr>
          <w:b/>
        </w:rPr>
        <w:fldChar w:fldCharType="end"/>
      </w:r>
      <w:r w:rsidRPr="00BD0168">
        <w:rPr>
          <w:b/>
        </w:rPr>
        <w:t xml:space="preserve"> </w:t>
      </w:r>
      <w:r w:rsidRPr="00BD0168">
        <w:t xml:space="preserve">and </w:t>
      </w:r>
      <w:r w:rsidRPr="00BD0168">
        <w:rPr>
          <w:b/>
        </w:rPr>
        <w:t>1</w:t>
      </w:r>
      <w:r w:rsidRPr="00BD0168">
        <w:rPr>
          <w:b/>
        </w:rPr>
        <w:fldChar w:fldCharType="begin"/>
      </w:r>
      <w:r w:rsidR="006D72F3" w:rsidRPr="00BD0168">
        <w:rPr>
          <w:b/>
        </w:rPr>
        <w:instrText xml:space="preserve"> ADDIN EN.CITE &lt;EndNote&gt;&lt;Cite&gt;&lt;Author&gt;Aucott&lt;/Author&gt;&lt;Year&gt;2017&lt;/Year&gt;&lt;RecNum&gt;7064&lt;/RecNum&gt;&lt;DisplayText&gt;&lt;style face="superscript"&gt;37&lt;/style&gt;&lt;/DisplayText&gt;&lt;record&gt;&lt;rec-number&gt;7064&lt;/rec-number&gt;&lt;foreign-keys&gt;&lt;key app="EN" db-id="ddrate0r3sszxnev5eapw5a6r9xvz20r0pv5" timestamp="1520946212"&gt;7064&lt;/key&gt;&lt;/foreign-keys&gt;&lt;ref-type name="Journal Article"&gt;17&lt;/ref-type&gt;&lt;contributors&gt;&lt;authors&gt;&lt;author&gt;Aucott, B. J.&lt;/author&gt;&lt;author&gt;Ward, J. S.&lt;/author&gt;&lt;author&gt;Andrew, S. G.&lt;/author&gt;&lt;author&gt;Milani, J.&lt;/author&gt;&lt;author&gt;Whitwood, A. C.&lt;/author&gt;&lt;author&gt;Lynam, J. M.&lt;/author&gt;&lt;author&gt;Parkin, A.&lt;/author&gt;&lt;author&gt;Fairlamb, I. J. S.&lt;/author&gt;&lt;/authors&gt;&lt;/contributors&gt;&lt;auth-address&gt;Department of Chemistry, University of York , York, YO10 5DD, United Kingdom.&lt;/auth-address&gt;&lt;titles&gt;&lt;title&gt;Redox-Tagged Carbon Monoxide-Releasing Molecules (CORMs): Ferrocene-Containing [Mn(C^N)(CO)4] Complexes as a Promising New CORM Class&lt;/title&gt;&lt;secondary-title&gt;Inorg Chem&lt;/secondary-title&gt;&lt;/titles&gt;&lt;periodical&gt;&lt;full-title&gt;Inorg Chem&lt;/full-title&gt;&lt;/periodical&gt;&lt;pages&gt;5431-5440&lt;/pages&gt;&lt;volume&gt;56&lt;/volume&gt;&lt;number&gt;9&lt;/number&gt;&lt;dates&gt;&lt;year&gt;2017&lt;/year&gt;&lt;pub-dates&gt;&lt;date&gt;May 1&lt;/date&gt;&lt;/pub-dates&gt;&lt;/dates&gt;&lt;isbn&gt;1520-510X (Electronic)&amp;#xD;0020-1669 (Linking)&lt;/isbn&gt;&lt;accession-num&gt;28422490&lt;/accession-num&gt;&lt;urls&gt;&lt;related-urls&gt;&lt;url&gt;https://www.ncbi.nlm.nih.gov/pubmed/28422490&lt;/url&gt;&lt;/related-urls&gt;&lt;/urls&gt;&lt;electronic-resource-num&gt;10.1021/acs.inorgchem.7b00509&lt;/electronic-resource-num&gt;&lt;/record&gt;&lt;/Cite&gt;&lt;/EndNote&gt;</w:instrText>
      </w:r>
      <w:r w:rsidRPr="00BD0168">
        <w:rPr>
          <w:b/>
        </w:rPr>
        <w:fldChar w:fldCharType="separate"/>
      </w:r>
      <w:r w:rsidR="006D72F3" w:rsidRPr="00BD0168">
        <w:rPr>
          <w:b/>
          <w:noProof/>
          <w:vertAlign w:val="superscript"/>
        </w:rPr>
        <w:t>37</w:t>
      </w:r>
      <w:r w:rsidRPr="00BD0168">
        <w:rPr>
          <w:b/>
        </w:rPr>
        <w:fldChar w:fldCharType="end"/>
      </w:r>
      <w:r w:rsidRPr="00BD0168">
        <w:rPr>
          <w:b/>
        </w:rPr>
        <w:t xml:space="preserve"> </w:t>
      </w:r>
      <w:r w:rsidRPr="00BD0168">
        <w:t>were synthesised according to literature procedures.</w:t>
      </w:r>
      <w:r w:rsidR="00001F99" w:rsidRPr="00BD0168">
        <w:t xml:space="preserve"> </w:t>
      </w:r>
      <w:r w:rsidR="000D4592" w:rsidRPr="00BD0168">
        <w:t xml:space="preserve">Synthetic procedures for other intermediates and CO-RMs can be found in the </w:t>
      </w:r>
      <w:r w:rsidR="00452C15" w:rsidRPr="00BD0168">
        <w:t>ESI</w:t>
      </w:r>
      <w:r w:rsidR="000D4592" w:rsidRPr="00BD0168">
        <w:t>.</w:t>
      </w:r>
    </w:p>
    <w:p w14:paraId="4EB67B33" w14:textId="538DAFEC" w:rsidR="003C4F9B" w:rsidRPr="00BD0168" w:rsidRDefault="003C4F9B" w:rsidP="00BD0168">
      <w:pPr>
        <w:pStyle w:val="RSCB02ArticleText"/>
      </w:pPr>
      <w:r w:rsidRPr="00BD0168">
        <w:t xml:space="preserve">All final compounds are stable at room temperature under air for several weeks, however as a precaution compound </w:t>
      </w:r>
      <w:r w:rsidRPr="00BD0168">
        <w:rPr>
          <w:b/>
        </w:rPr>
        <w:t>5</w:t>
      </w:r>
      <w:r w:rsidRPr="00BD0168">
        <w:t xml:space="preserve"> was stored in the freezer at </w:t>
      </w:r>
      <w:r w:rsidRPr="00BD0168">
        <w:rPr>
          <w:rFonts w:cstheme="minorHAnsi"/>
        </w:rPr>
        <w:t>−</w:t>
      </w:r>
      <w:r w:rsidRPr="00BD0168">
        <w:t>18</w:t>
      </w:r>
      <w:r w:rsidRPr="00BD0168">
        <w:rPr>
          <w:rFonts w:cstheme="minorHAnsi"/>
        </w:rPr>
        <w:t>°</w:t>
      </w:r>
      <w:r w:rsidRPr="00BD0168">
        <w:t>C.</w:t>
      </w:r>
    </w:p>
    <w:p w14:paraId="7B81A7FA" w14:textId="2DC14422" w:rsidR="00BB0BD7" w:rsidRPr="00BD0168" w:rsidRDefault="00BB0BD7" w:rsidP="00BD0168">
      <w:pPr>
        <w:pStyle w:val="RSCB02ArticleText"/>
        <w:ind w:firstLine="284"/>
      </w:pPr>
      <w:proofErr w:type="spellStart"/>
      <w:r w:rsidRPr="00BD0168">
        <w:t>Alamar</w:t>
      </w:r>
      <w:proofErr w:type="spellEnd"/>
      <w:r w:rsidRPr="00BD0168">
        <w:t xml:space="preserve"> Blue and LDH biological assays were performed under the same conditions as reported previously for compound </w:t>
      </w:r>
      <w:r w:rsidRPr="00BD0168">
        <w:rPr>
          <w:b/>
        </w:rPr>
        <w:t>3</w:t>
      </w:r>
      <w:r w:rsidRPr="00BD0168">
        <w:t>.</w:t>
      </w:r>
      <w:r w:rsidRPr="00BD0168">
        <w:fldChar w:fldCharType="begin"/>
      </w:r>
      <w:r w:rsidRPr="00BD0168">
        <w:instrText xml:space="preserve"> ADDIN EN.CITE &lt;EndNote&gt;&lt;Cite&gt;&lt;Author&gt;Ward&lt;/Author&gt;&lt;Year&gt;2012&lt;/Year&gt;&lt;RecNum&gt;3316&lt;/RecNum&gt;&lt;DisplayText&gt;&lt;style face="superscript"&gt;12&lt;/style&gt;&lt;/DisplayText&gt;&lt;record&gt;&lt;rec-number&gt;3316&lt;/rec-number&gt;&lt;foreign-keys&gt;&lt;key app="EN" db-id="ddrate0r3sszxnev5eapw5a6r9xvz20r0pv5" timestamp="1348138267"&gt;3316&lt;/key&gt;&lt;/foreign-keys&gt;&lt;ref-type name="Journal Article"&gt;17&lt;/ref-type&gt;&lt;contributors&gt;&lt;authors&gt;&lt;author&gt;Ward, J. S.&lt;/author&gt;&lt;author&gt;Lynam, J. M.&lt;/author&gt;&lt;author&gt;Moir, J. W. B.&lt;/author&gt;&lt;author&gt;Sanin, D. E.&lt;/author&gt;&lt;author&gt;Mountford, A. P.&lt;/author&gt;&lt;author&gt;Fairlamb, I. J. S.&lt;/author&gt;&lt;/authors&gt;&lt;/contributors&gt;&lt;auth-address&gt;Lynam, JM&amp;#xD;Univ York, Dept Chem, York YO10 5DD, N Yorkshire, England&amp;#xD;Univ York, Dept Chem, York YO10 5DD, N Yorkshire, England&amp;#xD;Univ York, Dept Chem, York YO10 5DD, N Yorkshire, England&amp;#xD;Univ York, Dept Biol, Ctr Immunol &amp;amp; Infect, York YO10 5DD, N Yorkshire, England&lt;/auth-address&gt;&lt;titles&gt;&lt;title&gt;A therapeutically viable photo-activated manganese-based CO-releasing molecule (photo-CO-RM)&lt;/title&gt;&lt;secondary-title&gt;Dalton transactions&lt;/secondary-title&gt;&lt;alt-title&gt;Dalton T&lt;/alt-title&gt;&lt;/titles&gt;&lt;periodical&gt;&lt;full-title&gt;Dalton transactions&lt;/full-title&gt;&lt;abbr-1&gt;Dalton Trans.&lt;/abbr-1&gt;&lt;/periodical&gt;&lt;pages&gt;10514-10517&lt;/pages&gt;&lt;volume&gt;41&lt;/volume&gt;&lt;number&gt;35&lt;/number&gt;&lt;keywords&gt;&lt;keyword&gt;carbon-monoxide&lt;/keyword&gt;&lt;keyword&gt;complexes&lt;/keyword&gt;&lt;keyword&gt;cytotoxicity&lt;/keyword&gt;&lt;/keywords&gt;&lt;dates&gt;&lt;year&gt;2012&lt;/year&gt;&lt;/dates&gt;&lt;isbn&gt;1477-9226&lt;/isbn&gt;&lt;accession-num&gt;ISI:000307592600004&lt;/accession-num&gt;&lt;urls&gt;&lt;related-urls&gt;&lt;url&gt;&amp;lt;Go to ISI&amp;gt;://000307592600004&lt;/url&gt;&lt;/related-urls&gt;&lt;/urls&gt;&lt;electronic-resource-num&gt;Doi 10.1039/C2dt31588b&lt;/electronic-resource-num&gt;&lt;language&gt;English&lt;/language&gt;&lt;/record&gt;&lt;/Cite&gt;&lt;/EndNote&gt;</w:instrText>
      </w:r>
      <w:r w:rsidRPr="00BD0168">
        <w:fldChar w:fldCharType="separate"/>
      </w:r>
      <w:r w:rsidRPr="00BD0168">
        <w:rPr>
          <w:noProof/>
          <w:vertAlign w:val="superscript"/>
        </w:rPr>
        <w:t>12</w:t>
      </w:r>
      <w:r w:rsidRPr="00BD0168">
        <w:fldChar w:fldCharType="end"/>
      </w:r>
      <w:r w:rsidR="004630EF" w:rsidRPr="00BD0168">
        <w:t xml:space="preserve"> DMSO stock solutions of CO-RMs for these assays were prepared fresh prior to every assay. Stock solutions in DMSO were prepared at 200 times the required assay concentration resulting in 0.5% DMSO in the aqueous assay solutions.</w:t>
      </w:r>
    </w:p>
    <w:p w14:paraId="45D65700" w14:textId="68D9DBD7" w:rsidR="00D05C83" w:rsidRPr="00BD0168" w:rsidRDefault="00D05C83" w:rsidP="00BD0168">
      <w:pPr>
        <w:pStyle w:val="RSCB02ArticleText"/>
      </w:pPr>
      <w:r w:rsidRPr="00BD0168">
        <w:t xml:space="preserve"> </w:t>
      </w:r>
    </w:p>
    <w:p w14:paraId="66AB8443" w14:textId="5545AB2A" w:rsidR="00D05C83" w:rsidRPr="00BD0168" w:rsidRDefault="00D05C83" w:rsidP="00BD0168">
      <w:pPr>
        <w:pStyle w:val="RSCB06BHeadingSub-Section"/>
      </w:pPr>
      <w:r w:rsidRPr="00BD0168">
        <w:t xml:space="preserve">Synthesis of compounds </w:t>
      </w:r>
      <w:r w:rsidR="000D4592" w:rsidRPr="00BD0168">
        <w:t>2, 4 and 5.</w:t>
      </w:r>
    </w:p>
    <w:p w14:paraId="150DD5D7" w14:textId="292EFB2E" w:rsidR="000D4592" w:rsidRPr="00BD0168" w:rsidRDefault="000D4592" w:rsidP="00BD0168">
      <w:pPr>
        <w:pStyle w:val="RSCB08CHeadingIn-line"/>
        <w:rPr>
          <w:b w:val="0"/>
        </w:rPr>
      </w:pPr>
      <w:r w:rsidRPr="00BD0168">
        <w:rPr>
          <w:rStyle w:val="RSCB08CHeadingIn-lineChar"/>
          <w:b/>
        </w:rPr>
        <w:t>Tetracarbonyl 2-[4-(prop-2-</w:t>
      </w:r>
      <w:proofErr w:type="gramStart"/>
      <w:r w:rsidRPr="00BD0168">
        <w:rPr>
          <w:rStyle w:val="RSCB08CHeadingIn-lineChar"/>
          <w:b/>
        </w:rPr>
        <w:t>ynyloxy)phenyl</w:t>
      </w:r>
      <w:proofErr w:type="gramEnd"/>
      <w:r w:rsidRPr="00BD0168">
        <w:rPr>
          <w:rStyle w:val="RSCB08CHeadingIn-lineChar"/>
          <w:b/>
        </w:rPr>
        <w:t>] κ,C2-pyridine-κ,N) manganese(I) (2)</w:t>
      </w:r>
      <w:r w:rsidRPr="00BD0168">
        <w:rPr>
          <w:b w:val="0"/>
          <w:sz w:val="22"/>
        </w:rPr>
        <w:t xml:space="preserve"> </w:t>
      </w:r>
    </w:p>
    <w:p w14:paraId="4ED15E44" w14:textId="79947479" w:rsidR="000D4592" w:rsidRPr="00BD0168" w:rsidRDefault="000D4592" w:rsidP="00BD0168">
      <w:pPr>
        <w:pStyle w:val="RSCB02ArticleText"/>
      </w:pPr>
      <w:r w:rsidRPr="00BD0168">
        <w:t>Tetracarbonyl 2-[4-(3-triisopropylsilyl-prop-2-</w:t>
      </w:r>
      <w:proofErr w:type="gramStart"/>
      <w:r w:rsidRPr="00BD0168">
        <w:t>ynyloxy)phenyl</w:t>
      </w:r>
      <w:proofErr w:type="gramEnd"/>
      <w:r w:rsidRPr="00BD0168">
        <w:t>]</w:t>
      </w:r>
      <w:r w:rsidR="008417E9" w:rsidRPr="00BD0168">
        <w:t xml:space="preserve"> </w:t>
      </w:r>
      <w:r w:rsidRPr="00BD0168">
        <w:t>κ,C</w:t>
      </w:r>
      <w:r w:rsidRPr="00BD0168">
        <w:rPr>
          <w:vertAlign w:val="superscript"/>
        </w:rPr>
        <w:t>2</w:t>
      </w:r>
      <w:r w:rsidRPr="00BD0168">
        <w:t>-pyridine-κ,N) manganese(I) (1 eq., 0.525 mmol, 279 mg) was dissolved in a mixture of MeCN (5 ml) and CH</w:t>
      </w:r>
      <w:r w:rsidRPr="00BD0168">
        <w:rPr>
          <w:vertAlign w:val="subscript"/>
        </w:rPr>
        <w:t>2</w:t>
      </w:r>
      <w:r w:rsidRPr="00BD0168">
        <w:t>Cl</w:t>
      </w:r>
      <w:r w:rsidRPr="00BD0168">
        <w:rPr>
          <w:vertAlign w:val="subscript"/>
        </w:rPr>
        <w:t>2</w:t>
      </w:r>
      <w:r w:rsidRPr="00BD0168">
        <w:t xml:space="preserve"> (1 ml). TBAF·3H</w:t>
      </w:r>
      <w:r w:rsidRPr="00BD0168">
        <w:rPr>
          <w:vertAlign w:val="subscript"/>
        </w:rPr>
        <w:t>2</w:t>
      </w:r>
      <w:r w:rsidRPr="00BD0168">
        <w:t>O (1 eq., 0.525 mol, 165 mg) was added to the reaction mixture with stirring. After 15 minutes, H</w:t>
      </w:r>
      <w:r w:rsidRPr="00BD0168">
        <w:rPr>
          <w:vertAlign w:val="subscript"/>
        </w:rPr>
        <w:t>2</w:t>
      </w:r>
      <w:r w:rsidRPr="00BD0168">
        <w:t>O (20 ml) was added the aqueous layer was extracted with CH</w:t>
      </w:r>
      <w:r w:rsidRPr="00BD0168">
        <w:rPr>
          <w:vertAlign w:val="subscript"/>
        </w:rPr>
        <w:t>2</w:t>
      </w:r>
      <w:r w:rsidRPr="00BD0168">
        <w:t>Cl</w:t>
      </w:r>
      <w:r w:rsidRPr="00BD0168">
        <w:rPr>
          <w:vertAlign w:val="subscript"/>
        </w:rPr>
        <w:t>2</w:t>
      </w:r>
      <w:r w:rsidRPr="00BD0168">
        <w:t xml:space="preserve"> (3 × 20 ml). The organic extract was dried with MgSO</w:t>
      </w:r>
      <w:r w:rsidRPr="00BD0168">
        <w:rPr>
          <w:vertAlign w:val="subscript"/>
        </w:rPr>
        <w:t>4</w:t>
      </w:r>
      <w:r w:rsidRPr="00BD0168">
        <w:t xml:space="preserve"> and was filtered. Removal of solvent under reduced pressure yielded crude product. The crude product was loaded on to silica using CH</w:t>
      </w:r>
      <w:r w:rsidRPr="00BD0168">
        <w:rPr>
          <w:vertAlign w:val="subscript"/>
        </w:rPr>
        <w:t>2</w:t>
      </w:r>
      <w:r w:rsidRPr="00BD0168">
        <w:t>Cl</w:t>
      </w:r>
      <w:r w:rsidRPr="00BD0168">
        <w:rPr>
          <w:vertAlign w:val="subscript"/>
        </w:rPr>
        <w:t>2</w:t>
      </w:r>
      <w:r w:rsidRPr="00BD0168">
        <w:t>. The crude mixture was purified by silica gel column chromatography. The column was packed using petroleum ether and the product was eluted with 10% ethyl acetate/petroleum ether. Removal of solvent under reduced pressure yielded pure product as a</w:t>
      </w:r>
      <w:r w:rsidR="00B4192D" w:rsidRPr="00BD0168">
        <w:t>n off white solid (103 mg, 52% y</w:t>
      </w:r>
      <w:r w:rsidRPr="00BD0168">
        <w:t>ield).</w:t>
      </w:r>
    </w:p>
    <w:p w14:paraId="59E847F8" w14:textId="59BBE020" w:rsidR="000D4592" w:rsidRPr="00BD0168" w:rsidRDefault="000D4592" w:rsidP="00BD0168">
      <w:pPr>
        <w:pStyle w:val="RSCB02ArticleText"/>
      </w:pPr>
      <w:r w:rsidRPr="00BD0168">
        <w:t xml:space="preserve">M.P. (DSC): 125 °C (decomposition); </w:t>
      </w:r>
      <w:r w:rsidRPr="00BD0168">
        <w:rPr>
          <w:vertAlign w:val="superscript"/>
        </w:rPr>
        <w:t>1</w:t>
      </w:r>
      <w:r w:rsidRPr="00BD0168">
        <w:t>H NMR (400 MHz, CDCl</w:t>
      </w:r>
      <w:r w:rsidRPr="00BD0168">
        <w:rPr>
          <w:vertAlign w:val="subscript"/>
        </w:rPr>
        <w:t>3</w:t>
      </w:r>
      <w:r w:rsidRPr="00BD0168">
        <w:t>) δ</w:t>
      </w:r>
      <w:r w:rsidRPr="00BD0168">
        <w:rPr>
          <w:vertAlign w:val="superscript"/>
        </w:rPr>
        <w:t xml:space="preserve"> </w:t>
      </w:r>
      <w:r w:rsidRPr="00BD0168">
        <w:t xml:space="preserve">8.66 (d, </w:t>
      </w:r>
      <w:r w:rsidRPr="00BD0168">
        <w:rPr>
          <w:i/>
          <w:iCs/>
        </w:rPr>
        <w:t>J</w:t>
      </w:r>
      <w:r w:rsidRPr="00BD0168">
        <w:t xml:space="preserve"> = 5.7 Hz, 1H), 7.79–7.68 (m, 3H), 7.59 (d, </w:t>
      </w:r>
      <w:r w:rsidRPr="00BD0168">
        <w:rPr>
          <w:i/>
          <w:iCs/>
        </w:rPr>
        <w:t>J</w:t>
      </w:r>
      <w:r w:rsidRPr="00BD0168">
        <w:t xml:space="preserve"> = 2.5 Hz, 1H), 7.09–6.98 (m, 1H), 6.78 (dd, </w:t>
      </w:r>
      <w:r w:rsidRPr="00BD0168">
        <w:rPr>
          <w:i/>
          <w:iCs/>
        </w:rPr>
        <w:t>J</w:t>
      </w:r>
      <w:r w:rsidRPr="00BD0168">
        <w:t xml:space="preserve"> = 8.5, 2.5 Hz, 1H), 4.80 (d, </w:t>
      </w:r>
      <w:r w:rsidRPr="00BD0168">
        <w:rPr>
          <w:i/>
          <w:iCs/>
        </w:rPr>
        <w:t>J</w:t>
      </w:r>
      <w:r w:rsidRPr="00BD0168">
        <w:t xml:space="preserve"> = 2.3 Hz, 2H), 2.57 (d, </w:t>
      </w:r>
      <w:r w:rsidRPr="00BD0168">
        <w:rPr>
          <w:i/>
          <w:iCs/>
        </w:rPr>
        <w:t>J</w:t>
      </w:r>
      <w:r w:rsidRPr="00BD0168">
        <w:t xml:space="preserve"> = 2.3 Hz, 1H); </w:t>
      </w:r>
      <w:r w:rsidRPr="00BD0168">
        <w:rPr>
          <w:vertAlign w:val="superscript"/>
        </w:rPr>
        <w:t>13</w:t>
      </w:r>
      <w:r w:rsidRPr="00BD0168">
        <w:t>C NMR (100 MHz, DMSO-</w:t>
      </w:r>
      <w:r w:rsidRPr="00BD0168">
        <w:rPr>
          <w:i/>
        </w:rPr>
        <w:t>d</w:t>
      </w:r>
      <w:r w:rsidRPr="00BD0168">
        <w:rPr>
          <w:i/>
          <w:vertAlign w:val="subscript"/>
        </w:rPr>
        <w:t>6</w:t>
      </w:r>
      <w:r w:rsidRPr="00BD0168">
        <w:t xml:space="preserve">) δ 178.1, 166.2, 159.0, 154.0, 140.2, 138.0, 126.7, 125.4, 121.8, 119.0, 111.2, 78.9, 75.9, 56.0; LIFDI-MS: </w:t>
      </w:r>
      <w:r w:rsidRPr="00BD0168">
        <w:rPr>
          <w:i/>
        </w:rPr>
        <w:t xml:space="preserve">m/z </w:t>
      </w:r>
      <w:r w:rsidRPr="00BD0168">
        <w:t>= 374.9863 [M]</w:t>
      </w:r>
      <w:r w:rsidRPr="00BD0168">
        <w:rPr>
          <w:vertAlign w:val="superscript"/>
        </w:rPr>
        <w:t>+</w:t>
      </w:r>
      <w:r w:rsidRPr="00BD0168">
        <w:t xml:space="preserve"> (Calc. for C</w:t>
      </w:r>
      <w:r w:rsidRPr="00BD0168">
        <w:rPr>
          <w:vertAlign w:val="subscript"/>
        </w:rPr>
        <w:t>18</w:t>
      </w:r>
      <w:r w:rsidRPr="00BD0168">
        <w:t>H</w:t>
      </w:r>
      <w:r w:rsidRPr="00BD0168">
        <w:rPr>
          <w:vertAlign w:val="subscript"/>
        </w:rPr>
        <w:t>10</w:t>
      </w:r>
      <w:r w:rsidRPr="00BD0168">
        <w:t>NO</w:t>
      </w:r>
      <w:r w:rsidRPr="00BD0168">
        <w:rPr>
          <w:vertAlign w:val="subscript"/>
        </w:rPr>
        <w:t>5</w:t>
      </w:r>
      <w:r w:rsidRPr="00BD0168">
        <w:t>Mn = 374.9939); Elemental Analysis (CHN) C: 56.80% H: 2.83% N: 3.47% (calc.: C: 57.62% H: 2.69% N: 3.73%); IR (solution: THF):3242, 2117, 2073, 1989, 1973, 1931, 1645, 1603, 1579, 1552, 1476, 1431, 1213 cm</w:t>
      </w:r>
      <w:r w:rsidRPr="00BD0168">
        <w:rPr>
          <w:vertAlign w:val="superscript"/>
        </w:rPr>
        <w:t>−1</w:t>
      </w:r>
      <w:r w:rsidRPr="00BD0168">
        <w:t>.</w:t>
      </w:r>
    </w:p>
    <w:p w14:paraId="17921294" w14:textId="74A9A1C7" w:rsidR="000D4592" w:rsidRPr="00BD0168" w:rsidRDefault="000D4592" w:rsidP="00BD0168">
      <w:pPr>
        <w:pStyle w:val="RSCB02ArticleText"/>
      </w:pPr>
    </w:p>
    <w:p w14:paraId="719A19CC" w14:textId="4DC05D94" w:rsidR="000D4592" w:rsidRPr="00BD0168" w:rsidRDefault="000D4592" w:rsidP="00BD0168">
      <w:pPr>
        <w:pStyle w:val="RSCB08CHeadingIn-line"/>
      </w:pPr>
      <w:r w:rsidRPr="00BD0168">
        <w:t>Tetracarbonyl (2-[4-(([1-(4-carboxyphenyl)-1</w:t>
      </w:r>
      <w:r w:rsidRPr="00BD0168">
        <w:rPr>
          <w:i/>
          <w:iCs/>
        </w:rPr>
        <w:t>H</w:t>
      </w:r>
      <w:r w:rsidRPr="00BD0168">
        <w:t>-1,2,3-triazol-4-</w:t>
      </w:r>
      <w:proofErr w:type="gramStart"/>
      <w:r w:rsidRPr="00BD0168">
        <w:t>yl]methoxy</w:t>
      </w:r>
      <w:proofErr w:type="gramEnd"/>
      <w:r w:rsidRPr="00BD0168">
        <w:t>)methyl)phenyl-κ,C</w:t>
      </w:r>
      <w:r w:rsidRPr="00BD0168">
        <w:rPr>
          <w:vertAlign w:val="superscript"/>
        </w:rPr>
        <w:t>2</w:t>
      </w:r>
      <w:r w:rsidRPr="00BD0168">
        <w:t>]pyridine-κ,N) manganese(I) (4).</w:t>
      </w:r>
    </w:p>
    <w:p w14:paraId="0F8CD3EB" w14:textId="06A7329C" w:rsidR="000D4592" w:rsidRPr="00BD0168" w:rsidRDefault="000D4592" w:rsidP="00BD0168">
      <w:pPr>
        <w:pStyle w:val="RSCB02ArticleText"/>
      </w:pPr>
      <w:r w:rsidRPr="00BD0168">
        <w:t>This synthesis was carried out using a modified literature procedure.</w:t>
      </w:r>
      <w:r w:rsidRPr="00BD0168">
        <w:rPr>
          <w:b/>
        </w:rPr>
        <w:fldChar w:fldCharType="begin">
          <w:fldData xml:space="preserve">PEVuZE5vdGU+PENpdGU+PEF1dGhvcj5IaW1vPC9BdXRob3I+PFllYXI+MjAwNTwvWWVhcj48UmVj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</w:fldData>
        </w:fldChar>
      </w:r>
      <w:r w:rsidR="006D72F3" w:rsidRPr="00BD0168">
        <w:rPr>
          <w:b/>
        </w:rPr>
        <w:instrText xml:space="preserve"> ADDIN EN.CITE </w:instrText>
      </w:r>
      <w:r w:rsidR="006D72F3" w:rsidRPr="00BD0168">
        <w:rPr>
          <w:b/>
        </w:rPr>
        <w:fldChar w:fldCharType="begin">
          <w:fldData xml:space="preserve">PEVuZE5vdGU+PENpdGU+PEF1dGhvcj5IaW1vPC9BdXRob3I+PFllYXI+MjAwNTwvWWVhcj48UmVj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</w:fldData>
        </w:fldChar>
      </w:r>
      <w:r w:rsidR="006D72F3" w:rsidRPr="00BD0168">
        <w:rPr>
          <w:b/>
        </w:rPr>
        <w:instrText xml:space="preserve"> ADDIN EN.CITE.DATA </w:instrText>
      </w:r>
      <w:r w:rsidR="006D72F3" w:rsidRPr="00BD0168">
        <w:rPr>
          <w:b/>
        </w:rPr>
      </w:r>
      <w:r w:rsidR="006D72F3" w:rsidRPr="00BD0168">
        <w:rPr>
          <w:b/>
        </w:rPr>
        <w:fldChar w:fldCharType="end"/>
      </w:r>
      <w:r w:rsidRPr="00BD0168">
        <w:rPr>
          <w:b/>
        </w:rPr>
      </w:r>
      <w:r w:rsidRPr="00BD0168">
        <w:rPr>
          <w:b/>
        </w:rPr>
        <w:fldChar w:fldCharType="separate"/>
      </w:r>
      <w:r w:rsidR="006D72F3" w:rsidRPr="00BD0168">
        <w:rPr>
          <w:b/>
          <w:noProof/>
          <w:vertAlign w:val="superscript"/>
        </w:rPr>
        <w:t>38</w:t>
      </w:r>
      <w:r w:rsidRPr="00BD0168">
        <w:rPr>
          <w:b/>
        </w:rPr>
        <w:fldChar w:fldCharType="end"/>
      </w:r>
    </w:p>
    <w:p w14:paraId="28AA97C5" w14:textId="77777777" w:rsidR="000D4592" w:rsidRPr="00BD0168" w:rsidRDefault="000D4592" w:rsidP="00BD0168">
      <w:pPr>
        <w:pStyle w:val="RSCB02ArticleText"/>
      </w:pPr>
      <w:r w:rsidRPr="00BD0168">
        <w:t xml:space="preserve">To an 8 ml screw sample vial equipped with a microwave stirrer bar was added </w:t>
      </w:r>
      <w:r w:rsidRPr="00BD0168">
        <w:rPr>
          <w:b/>
        </w:rPr>
        <w:t>1</w:t>
      </w:r>
      <w:r w:rsidRPr="00BD0168">
        <w:t xml:space="preserve"> (1 eq., 0.116 mmol, 45 mg) followed by </w:t>
      </w:r>
      <w:proofErr w:type="spellStart"/>
      <w:r w:rsidRPr="00BD0168">
        <w:rPr>
          <w:vertAlign w:val="superscript"/>
        </w:rPr>
        <w:t>t</w:t>
      </w:r>
      <w:r w:rsidRPr="00BD0168">
        <w:t>BuOH</w:t>
      </w:r>
      <w:proofErr w:type="spellEnd"/>
      <w:r w:rsidRPr="00BD0168">
        <w:t xml:space="preserve"> (1.5 ml). The mixture was stirred for five minutes at ambient temperature. 4-azidobenzoic acid (1 eq., 0.115 mmol, 19 mg) was added to the reaction mixture followed by water (1.35 ml). CuSO</w:t>
      </w:r>
      <w:r w:rsidRPr="00BD0168">
        <w:rPr>
          <w:vertAlign w:val="subscript"/>
        </w:rPr>
        <w:t>4</w:t>
      </w:r>
      <w:r w:rsidRPr="00BD0168">
        <w:t>·5H</w:t>
      </w:r>
      <w:r w:rsidRPr="00BD0168">
        <w:rPr>
          <w:vertAlign w:val="subscript"/>
        </w:rPr>
        <w:t>2</w:t>
      </w:r>
      <w:r w:rsidRPr="00BD0168">
        <w:t>O (0.3 eq., 115 µl, 0.0348 mmol) was added to the mixture from a 0.3 M aqueous solution followed by sodium ascorbate (0.3 eq., 35 µl, 0.0348 mmol) from a 0.5 M aqueous solution. The vial was sealed with parafilm</w:t>
      </w:r>
      <w:r w:rsidRPr="00BD0168">
        <w:rPr>
          <w:vertAlign w:val="superscript"/>
        </w:rPr>
        <w:t>™</w:t>
      </w:r>
      <w:r w:rsidRPr="00BD0168">
        <w:t xml:space="preserve"> and the mixture was stirred in the dark for 40 h at ambient temperature. After 40 h, consumption of alkyne</w:t>
      </w:r>
      <w:r w:rsidRPr="00BD0168">
        <w:rPr>
          <w:b/>
        </w:rPr>
        <w:t xml:space="preserve"> 1</w:t>
      </w:r>
      <w:r w:rsidRPr="00BD0168">
        <w:t xml:space="preserve"> was observed by TLC analysis. Water (10 ml) was added followed by 1 M HCl (until pH 1). The acidified aqueous layer was extracted with ethyl acetate (3 × 15 ml) and was dried with MgSO</w:t>
      </w:r>
      <w:r w:rsidRPr="00BD0168">
        <w:rPr>
          <w:vertAlign w:val="subscript"/>
        </w:rPr>
        <w:t>4</w:t>
      </w:r>
      <w:r w:rsidRPr="00BD0168">
        <w:t xml:space="preserve"> and filtered. Removal of solvent under reduced pressure gave pure product as an off white solid (62 mg, 98% yield).</w:t>
      </w:r>
    </w:p>
    <w:p w14:paraId="338D194A" w14:textId="110F4C37" w:rsidR="000D4592" w:rsidRPr="00BD0168" w:rsidRDefault="000D4592" w:rsidP="00BD0168">
      <w:pPr>
        <w:pStyle w:val="RSCB02ArticleText"/>
      </w:pPr>
      <w:r w:rsidRPr="00BD0168">
        <w:t>M.P. (DSC): 159 °C(decomposition);</w:t>
      </w:r>
      <w:r w:rsidR="00B4192D" w:rsidRPr="00BD0168">
        <w:t xml:space="preserve"> </w:t>
      </w:r>
      <w:r w:rsidRPr="00BD0168">
        <w:rPr>
          <w:vertAlign w:val="superscript"/>
        </w:rPr>
        <w:t>1</w:t>
      </w:r>
      <w:r w:rsidRPr="00BD0168">
        <w:t>H NMR (700 MHz, DMSO-d</w:t>
      </w:r>
      <w:r w:rsidRPr="00BD0168">
        <w:rPr>
          <w:vertAlign w:val="subscript"/>
        </w:rPr>
        <w:t>6</w:t>
      </w:r>
      <w:r w:rsidRPr="00BD0168">
        <w:t xml:space="preserve">) δ: 13.24 (s, 1H), 8.99 (s, 1H), 8.75 (d, J = 5.3 Hz, 1H), 8.23 (d, J = 8.1 Hz, 1H), 8.17–8.06 (m, 4H), 8.05–7.98 (m, 2H), 7.81 (s, 1H), 7.36 (t, J = 6.3 Hz, 1H), 7.19 (d, J = 7.9 Hz, 1H), 4.76 (s, 2H), 4.66 (s, 2H); </w:t>
      </w:r>
      <w:r w:rsidRPr="00BD0168">
        <w:rPr>
          <w:vertAlign w:val="superscript"/>
        </w:rPr>
        <w:t>13</w:t>
      </w:r>
      <w:r w:rsidRPr="00BD0168">
        <w:t>C NMR (176 MHz, DMSO-d6) δ: 220.2, 214.6, 213.4, 172.4, 166.4, 164.7, 154.4, 145.7, 145.4, 139.8, 139.5, 139.1, 131.1, 130.6, 124.5, 123.8, 123.7, 122.5, 120.0, 119.8, 71.7, 63.0; ESI-MS: m/z = 553.0582 [M+H]+ (Calc. for C</w:t>
      </w:r>
      <w:r w:rsidRPr="00BD0168">
        <w:rPr>
          <w:vertAlign w:val="subscript"/>
        </w:rPr>
        <w:t>26</w:t>
      </w:r>
      <w:r w:rsidRPr="00BD0168">
        <w:t>H</w:t>
      </w:r>
      <w:r w:rsidRPr="00BD0168">
        <w:rPr>
          <w:vertAlign w:val="subscript"/>
        </w:rPr>
        <w:t>18</w:t>
      </w:r>
      <w:r w:rsidRPr="00BD0168">
        <w:t>MnN</w:t>
      </w:r>
      <w:r w:rsidRPr="00BD0168">
        <w:rPr>
          <w:vertAlign w:val="subscript"/>
        </w:rPr>
        <w:t>4</w:t>
      </w:r>
      <w:r w:rsidRPr="00BD0168">
        <w:t>O</w:t>
      </w:r>
      <w:r w:rsidRPr="00BD0168">
        <w:rPr>
          <w:vertAlign w:val="subscript"/>
        </w:rPr>
        <w:t>7</w:t>
      </w:r>
      <w:r w:rsidRPr="00BD0168">
        <w:t xml:space="preserve"> = 553.0550); Elemental Analysis (CHN) C: 56.56 % H:3.32% N:9.62 % (calc.: C: 56.53% H: 3.10% N: 10.14%); IR (Solution: CH</w:t>
      </w:r>
      <w:r w:rsidRPr="00BD0168">
        <w:rPr>
          <w:vertAlign w:val="subscript"/>
        </w:rPr>
        <w:t>2</w:t>
      </w:r>
      <w:r w:rsidRPr="00BD0168">
        <w:t>Cl</w:t>
      </w:r>
      <w:r w:rsidRPr="00BD0168">
        <w:rPr>
          <w:vertAlign w:val="subscript"/>
        </w:rPr>
        <w:t>2</w:t>
      </w:r>
      <w:r w:rsidRPr="00BD0168">
        <w:t>): 2075, 1991, 1976, 1932, 1733, 1699, 1695, 1607, 1586, 1093, 1042 cm</w:t>
      </w:r>
      <w:r w:rsidRPr="00BD0168">
        <w:rPr>
          <w:vertAlign w:val="superscript"/>
        </w:rPr>
        <w:t>−1</w:t>
      </w:r>
      <w:r w:rsidRPr="00BD0168">
        <w:t>.</w:t>
      </w:r>
    </w:p>
    <w:p w14:paraId="12EBA596" w14:textId="249FCD87" w:rsidR="00B4192D" w:rsidRPr="00BD0168" w:rsidRDefault="00B4192D" w:rsidP="00BD0168">
      <w:pPr>
        <w:pStyle w:val="RSCB02ArticleText"/>
      </w:pPr>
    </w:p>
    <w:p w14:paraId="219C8438" w14:textId="4CA1BCAE" w:rsidR="00B4192D" w:rsidRPr="00BD0168" w:rsidRDefault="0035423E" w:rsidP="00BD0168">
      <w:pPr>
        <w:pStyle w:val="RSCB02ArticleText"/>
      </w:pPr>
      <w:proofErr w:type="spellStart"/>
      <w:r w:rsidRPr="00BD0168">
        <w:rPr>
          <w:b/>
        </w:rPr>
        <w:t>BiotinCORM</w:t>
      </w:r>
      <w:proofErr w:type="spellEnd"/>
      <w:r w:rsidR="00B4192D" w:rsidRPr="00BD0168">
        <w:rPr>
          <w:b/>
        </w:rPr>
        <w:t xml:space="preserve"> (5)</w:t>
      </w:r>
    </w:p>
    <w:p w14:paraId="2AB03FC3" w14:textId="77777777" w:rsidR="000D4592" w:rsidRPr="00BD0168" w:rsidRDefault="000D4592" w:rsidP="00BD0168">
      <w:pPr>
        <w:pStyle w:val="RSCB02ArticleText"/>
      </w:pPr>
    </w:p>
    <w:p w14:paraId="3FDDA29E" w14:textId="3ADFA804" w:rsidR="00B4192D" w:rsidRPr="00BD0168" w:rsidRDefault="00B4192D" w:rsidP="00BD0168">
      <w:pPr>
        <w:pStyle w:val="RSCB02ArticleText"/>
      </w:pPr>
      <w:r w:rsidRPr="00BD0168">
        <w:t xml:space="preserve">To an 8 ml screw cap sample vial was added azide </w:t>
      </w:r>
      <w:r w:rsidRPr="00BD0168">
        <w:rPr>
          <w:b/>
        </w:rPr>
        <w:t>12</w:t>
      </w:r>
      <w:r w:rsidRPr="00BD0168">
        <w:t xml:space="preserve"> (1 eq., 0.00385 mmol, 12.6 mg), followed by </w:t>
      </w:r>
      <w:r w:rsidRPr="00BD0168">
        <w:rPr>
          <w:b/>
        </w:rPr>
        <w:t>1</w:t>
      </w:r>
      <w:r w:rsidRPr="00BD0168">
        <w:t xml:space="preserve"> (2 eq. 0.077 mmol, 30 mg). </w:t>
      </w:r>
      <w:proofErr w:type="spellStart"/>
      <w:r w:rsidRPr="00BD0168">
        <w:rPr>
          <w:vertAlign w:val="superscript"/>
        </w:rPr>
        <w:t>t</w:t>
      </w:r>
      <w:r w:rsidRPr="00BD0168">
        <w:t>BuOH</w:t>
      </w:r>
      <w:proofErr w:type="spellEnd"/>
      <w:r w:rsidRPr="00BD0168">
        <w:t xml:space="preserve"> (1.25 ml) was then added and the mixture was stirred with a magnetic flea to aid dissolution (complete dissolution will not occur). Water (840 µl) was then added followed by the addition of CuSO</w:t>
      </w:r>
      <w:r w:rsidRPr="00BD0168">
        <w:rPr>
          <w:vertAlign w:val="subscript"/>
        </w:rPr>
        <w:t>4</w:t>
      </w:r>
      <w:r w:rsidRPr="00BD0168">
        <w:t>·5H</w:t>
      </w:r>
      <w:r w:rsidRPr="00BD0168">
        <w:rPr>
          <w:vertAlign w:val="subscript"/>
        </w:rPr>
        <w:t>2</w:t>
      </w:r>
      <w:r w:rsidRPr="00BD0168">
        <w:t xml:space="preserve">O as a 0.3 M solution (2 eq., 0.077 mmol, 256 µl, 19.2 mg) and sodium ascorbate as a 1 M solution (4 eq., 0.154 mmol, 154 µl, 30.5 mg). The vial was closed and sealed with para-film™ and was stirred for 48 h at ambient temperature. TLC analysis at the end of this period showed the consumption of azide </w:t>
      </w:r>
      <w:r w:rsidRPr="00BD0168">
        <w:rPr>
          <w:b/>
        </w:rPr>
        <w:t>12</w:t>
      </w:r>
      <w:r w:rsidRPr="00BD0168">
        <w:t>. The reaction mixture was diluted with EtOAc (5 ml) and was transferred to a separating funnel containing water (10 ml). The mixture was extracted with ethyl acetate (4 × 5 ml). The organic layer was dried with MgSO</w:t>
      </w:r>
      <w:r w:rsidRPr="00BD0168">
        <w:rPr>
          <w:vertAlign w:val="subscript"/>
        </w:rPr>
        <w:t>4</w:t>
      </w:r>
      <w:r w:rsidRPr="00BD0168">
        <w:t xml:space="preserve"> and filtered. Removal of solvent under reduced pressure gave a crude solid. The crude mixture was purified by silica gel column chromatography starting with 5% </w:t>
      </w:r>
      <w:r w:rsidRPr="00BD0168">
        <w:rPr>
          <w:i/>
        </w:rPr>
        <w:t>(v/v)</w:t>
      </w:r>
      <w:r w:rsidRPr="00BD0168">
        <w:t xml:space="preserve"> MeOH/CH</w:t>
      </w:r>
      <w:r w:rsidRPr="00BD0168">
        <w:rPr>
          <w:vertAlign w:val="subscript"/>
        </w:rPr>
        <w:t>2</w:t>
      </w:r>
      <w:r w:rsidRPr="00BD0168">
        <w:t>Cl</w:t>
      </w:r>
      <w:r w:rsidRPr="00BD0168">
        <w:rPr>
          <w:vertAlign w:val="subscript"/>
        </w:rPr>
        <w:t>2</w:t>
      </w:r>
      <w:r w:rsidRPr="00BD0168">
        <w:t xml:space="preserve"> moving to 10% </w:t>
      </w:r>
      <w:r w:rsidRPr="00BD0168">
        <w:rPr>
          <w:i/>
        </w:rPr>
        <w:t>(v/v)</w:t>
      </w:r>
      <w:r w:rsidRPr="00BD0168">
        <w:t xml:space="preserve"> MeOH/CH</w:t>
      </w:r>
      <w:r w:rsidRPr="00BD0168">
        <w:rPr>
          <w:vertAlign w:val="subscript"/>
        </w:rPr>
        <w:t>2</w:t>
      </w:r>
      <w:r w:rsidRPr="00BD0168">
        <w:t>Cl</w:t>
      </w:r>
      <w:r w:rsidRPr="00BD0168">
        <w:rPr>
          <w:vertAlign w:val="subscript"/>
        </w:rPr>
        <w:t>2</w:t>
      </w:r>
      <w:r w:rsidRPr="00BD0168">
        <w:t>. Removal of solvent under reduced pressure yielded pure product as yellow solid (14 mg, 50% yield).</w:t>
      </w:r>
    </w:p>
    <w:p w14:paraId="34B453C0" w14:textId="603E50B4" w:rsidR="00B4192D" w:rsidRPr="00BD0168" w:rsidRDefault="00B4192D" w:rsidP="00BD0168">
      <w:pPr>
        <w:pStyle w:val="RSCB02ArticleText"/>
      </w:pPr>
      <w:r w:rsidRPr="00BD0168">
        <w:t xml:space="preserve">M.P. (DSC): 75 °C (decomposition); </w:t>
      </w:r>
      <w:r w:rsidRPr="00BD0168">
        <w:rPr>
          <w:vertAlign w:val="superscript"/>
        </w:rPr>
        <w:t>1</w:t>
      </w:r>
      <w:r w:rsidRPr="00BD0168">
        <w:t>H NMR (400 MHz, MeOD-</w:t>
      </w:r>
      <w:r w:rsidRPr="00BD0168">
        <w:rPr>
          <w:iCs/>
        </w:rPr>
        <w:t>d</w:t>
      </w:r>
      <w:r w:rsidRPr="00BD0168">
        <w:rPr>
          <w:iCs/>
          <w:vertAlign w:val="subscript"/>
        </w:rPr>
        <w:t>4</w:t>
      </w:r>
      <w:r w:rsidRPr="00BD0168">
        <w:t xml:space="preserve">) δ 8.77 (ddd, </w:t>
      </w:r>
      <w:r w:rsidRPr="00BD0168">
        <w:rPr>
          <w:i/>
          <w:iCs/>
        </w:rPr>
        <w:t>J</w:t>
      </w:r>
      <w:r w:rsidRPr="00BD0168">
        <w:t xml:space="preserve"> = 5.6, 1.5, 0.7 Hz, 1H), 8.09 (</w:t>
      </w:r>
      <w:proofErr w:type="spellStart"/>
      <w:r w:rsidRPr="00BD0168">
        <w:t>apr.</w:t>
      </w:r>
      <w:proofErr w:type="spellEnd"/>
      <w:r w:rsidRPr="00BD0168">
        <w:t xml:space="preserve"> dt, </w:t>
      </w:r>
      <w:r w:rsidRPr="00BD0168">
        <w:rPr>
          <w:i/>
          <w:iCs/>
        </w:rPr>
        <w:t>J</w:t>
      </w:r>
      <w:r w:rsidRPr="00BD0168">
        <w:t xml:space="preserve"> = 8.3, </w:t>
      </w:r>
      <w:r w:rsidR="00AF707F" w:rsidRPr="00BD0168">
        <w:t>1.2 Hz, 1H), 8.04 (s, 1H), 7.96–</w:t>
      </w:r>
      <w:r w:rsidRPr="00BD0168">
        <w:t xml:space="preserve">7.89 (m, 2H), 7.88 (d, </w:t>
      </w:r>
      <w:r w:rsidRPr="00BD0168">
        <w:rPr>
          <w:i/>
          <w:iCs/>
        </w:rPr>
        <w:t>J</w:t>
      </w:r>
      <w:r w:rsidRPr="00BD0168">
        <w:t xml:space="preserve"> = 1.6 Hz, 1H), 7.26 (ddd, </w:t>
      </w:r>
      <w:r w:rsidRPr="00BD0168">
        <w:rPr>
          <w:i/>
          <w:iCs/>
        </w:rPr>
        <w:t>J</w:t>
      </w:r>
      <w:r w:rsidRPr="00BD0168">
        <w:t xml:space="preserve"> = 7.2, 5.6, 1.3 Hz, 1H), 7.19 (dd, </w:t>
      </w:r>
      <w:r w:rsidRPr="00BD0168">
        <w:rPr>
          <w:i/>
          <w:iCs/>
        </w:rPr>
        <w:t>J</w:t>
      </w:r>
      <w:r w:rsidRPr="00BD0168">
        <w:t xml:space="preserve"> = 8.0, 1.5 Hz, 1H), </w:t>
      </w:r>
      <w:r w:rsidRPr="00BD0168">
        <w:lastRenderedPageBreak/>
        <w:t xml:space="preserve">4.72 (s, </w:t>
      </w:r>
      <w:r w:rsidRPr="00BD0168">
        <w:rPr>
          <w:i/>
          <w:iCs/>
        </w:rPr>
        <w:t>J</w:t>
      </w:r>
      <w:r w:rsidRPr="00BD0168">
        <w:t xml:space="preserve"> = 1.9 Hz, 2H), 4.64 (s, </w:t>
      </w:r>
      <w:r w:rsidRPr="00BD0168">
        <w:rPr>
          <w:i/>
          <w:iCs/>
        </w:rPr>
        <w:t>J</w:t>
      </w:r>
      <w:r w:rsidRPr="00BD0168">
        <w:t xml:space="preserve"> = 1.6 Hz, 2H), 4.51–4.40 (m, 3H), 4.28 (dd, </w:t>
      </w:r>
      <w:r w:rsidRPr="00BD0168">
        <w:rPr>
          <w:i/>
          <w:iCs/>
        </w:rPr>
        <w:t>J</w:t>
      </w:r>
      <w:r w:rsidRPr="00BD0168">
        <w:t xml:space="preserve"> = 7.9, 4.5 Hz, 1H), 3.25–3.16 (m, 3H), 2.90 (dd, </w:t>
      </w:r>
      <w:r w:rsidRPr="00BD0168">
        <w:rPr>
          <w:i/>
          <w:iCs/>
        </w:rPr>
        <w:t>J</w:t>
      </w:r>
      <w:r w:rsidRPr="00BD0168">
        <w:t xml:space="preserve"> = 12.7, 4.9 Hz, 1H), 2.68 (d, </w:t>
      </w:r>
      <w:r w:rsidRPr="00BD0168">
        <w:rPr>
          <w:i/>
          <w:iCs/>
        </w:rPr>
        <w:t>J</w:t>
      </w:r>
      <w:r w:rsidRPr="00BD0168">
        <w:t xml:space="preserve"> = 12.7 Hz, 1H), 2.20 (t, </w:t>
      </w:r>
      <w:r w:rsidRPr="00BD0168">
        <w:rPr>
          <w:i/>
          <w:iCs/>
        </w:rPr>
        <w:t>J</w:t>
      </w:r>
      <w:r w:rsidRPr="00BD0168">
        <w:t xml:space="preserve"> = 7.0 Hz, 2H), 2.11 (p, </w:t>
      </w:r>
      <w:r w:rsidRPr="00BD0168">
        <w:rPr>
          <w:i/>
          <w:iCs/>
        </w:rPr>
        <w:t>J</w:t>
      </w:r>
      <w:r w:rsidRPr="00BD0168">
        <w:t xml:space="preserve"> = 7.0 Hz, 2H), 1.80-1.53 (m, 4H), 1.44 (m, 2H); </w:t>
      </w:r>
      <w:r w:rsidRPr="00BD0168">
        <w:rPr>
          <w:vertAlign w:val="superscript"/>
        </w:rPr>
        <w:t>13</w:t>
      </w:r>
      <w:r w:rsidRPr="00BD0168">
        <w:t>C NMR (700 MHz, MeOD-</w:t>
      </w:r>
      <w:r w:rsidRPr="00BD0168">
        <w:rPr>
          <w:i/>
        </w:rPr>
        <w:t>d</w:t>
      </w:r>
      <w:r w:rsidRPr="00BD0168">
        <w:rPr>
          <w:i/>
          <w:vertAlign w:val="subscript"/>
        </w:rPr>
        <w:t>4</w:t>
      </w:r>
      <w:r w:rsidRPr="00BD0168">
        <w:t>) δ 221.6, 215.7, 215.0</w:t>
      </w:r>
      <w:r w:rsidR="00A53042" w:rsidRPr="00BD0168">
        <w:t>,</w:t>
      </w:r>
      <w:r w:rsidRPr="00BD0168">
        <w:t xml:space="preserve"> 176.3, 174.8,167.0, 155.4, 147.4, 145.8, 141.5, 140.8, 139.8, 125.5, 125.4, 125.2, 124.2, 120.8, 73.7, 64.2, 63.3, 61.6, 57.1, 49.2 (peak observed by </w:t>
      </w:r>
      <w:r w:rsidRPr="00BD0168">
        <w:rPr>
          <w:vertAlign w:val="superscript"/>
        </w:rPr>
        <w:t>13</w:t>
      </w:r>
      <w:r w:rsidRPr="00BD0168">
        <w:t xml:space="preserve">C DEPT-135 under solvent peak), 41.1, 37.3, 36.7, 31.1, 29.8, 29.4, 26.8; ESI-MS: </w:t>
      </w:r>
      <w:r w:rsidRPr="00BD0168">
        <w:rPr>
          <w:i/>
        </w:rPr>
        <w:t xml:space="preserve">m/z </w:t>
      </w:r>
      <w:r w:rsidRPr="00BD0168">
        <w:t>= 716.1677 [MH]</w:t>
      </w:r>
      <w:r w:rsidRPr="00BD0168">
        <w:rPr>
          <w:vertAlign w:val="superscript"/>
        </w:rPr>
        <w:t>+</w:t>
      </w:r>
      <w:r w:rsidRPr="00BD0168">
        <w:t xml:space="preserve"> (calc. for MnSO</w:t>
      </w:r>
      <w:r w:rsidRPr="00BD0168">
        <w:rPr>
          <w:vertAlign w:val="subscript"/>
        </w:rPr>
        <w:t>7</w:t>
      </w:r>
      <w:r w:rsidRPr="00BD0168">
        <w:t>N</w:t>
      </w:r>
      <w:r w:rsidRPr="00BD0168">
        <w:rPr>
          <w:vertAlign w:val="subscript"/>
        </w:rPr>
        <w:t>7</w:t>
      </w:r>
      <w:r w:rsidRPr="00BD0168">
        <w:t>C</w:t>
      </w:r>
      <w:r w:rsidRPr="00BD0168">
        <w:rPr>
          <w:vertAlign w:val="subscript"/>
        </w:rPr>
        <w:t>32</w:t>
      </w:r>
      <w:r w:rsidRPr="00BD0168">
        <w:t>H</w:t>
      </w:r>
      <w:r w:rsidRPr="00BD0168">
        <w:rPr>
          <w:vertAlign w:val="subscript"/>
        </w:rPr>
        <w:t>35</w:t>
      </w:r>
      <w:r w:rsidRPr="00BD0168">
        <w:t xml:space="preserve"> = 716.1694); IR (Solution: MeOH): 2075, 1992, 1977, 1936, 1681, 1653, 1605, 1588, 1567, 1333, 1313, 1269, 1231 cm</w:t>
      </w:r>
      <w:r w:rsidRPr="00BD0168">
        <w:rPr>
          <w:vertAlign w:val="superscript"/>
        </w:rPr>
        <w:t>−1</w:t>
      </w:r>
      <w:r w:rsidRPr="00BD0168">
        <w:t xml:space="preserve">. </w:t>
      </w:r>
    </w:p>
    <w:p w14:paraId="0DC92A0C" w14:textId="77777777" w:rsidR="000D4592" w:rsidRPr="00BD0168" w:rsidRDefault="000D4592" w:rsidP="00BD0168">
      <w:pPr>
        <w:pStyle w:val="RSCB02ArticleText"/>
      </w:pPr>
    </w:p>
    <w:p w14:paraId="7C851447" w14:textId="77777777" w:rsidR="000D4592" w:rsidRPr="00BD0168" w:rsidRDefault="000D4592" w:rsidP="00BD0168">
      <w:pPr>
        <w:pStyle w:val="RSCB02ArticleText"/>
      </w:pPr>
    </w:p>
    <w:p w14:paraId="3CA64FED" w14:textId="722F944A" w:rsidR="00750513" w:rsidRPr="00BD0168" w:rsidRDefault="00032812" w:rsidP="00BD0168">
      <w:pPr>
        <w:pStyle w:val="RSCB04AHeadingSection"/>
      </w:pPr>
      <w:r w:rsidRPr="00BD0168">
        <w:t>C</w:t>
      </w:r>
      <w:r w:rsidR="00750513" w:rsidRPr="00BD0168">
        <w:t>onflicts of interest</w:t>
      </w:r>
    </w:p>
    <w:p w14:paraId="34AA79DB" w14:textId="3132D86E" w:rsidR="00A05364" w:rsidRPr="00BD0168" w:rsidRDefault="00A05364" w:rsidP="00BD0168">
      <w:pPr>
        <w:rPr>
          <w:rFonts w:cs="Times New Roman"/>
          <w:w w:val="108"/>
          <w:sz w:val="18"/>
          <w:szCs w:val="18"/>
        </w:rPr>
      </w:pPr>
      <w:r w:rsidRPr="00BD0168">
        <w:rPr>
          <w:rFonts w:cs="Times New Roman"/>
          <w:w w:val="108"/>
          <w:sz w:val="18"/>
          <w:szCs w:val="18"/>
        </w:rPr>
        <w:t>There are no conflicts</w:t>
      </w:r>
      <w:r w:rsidR="00981E77" w:rsidRPr="00BD0168">
        <w:rPr>
          <w:rFonts w:cs="Times New Roman"/>
          <w:w w:val="108"/>
          <w:sz w:val="18"/>
          <w:szCs w:val="18"/>
        </w:rPr>
        <w:t xml:space="preserve"> of interest</w:t>
      </w:r>
      <w:r w:rsidRPr="00BD0168">
        <w:rPr>
          <w:rFonts w:cs="Times New Roman"/>
          <w:w w:val="108"/>
          <w:sz w:val="18"/>
          <w:szCs w:val="18"/>
        </w:rPr>
        <w:t xml:space="preserve"> to declare</w:t>
      </w:r>
      <w:r w:rsidR="00981E77" w:rsidRPr="00BD0168">
        <w:rPr>
          <w:rFonts w:cs="Times New Roman"/>
          <w:w w:val="108"/>
          <w:sz w:val="18"/>
          <w:szCs w:val="18"/>
        </w:rPr>
        <w:t>.</w:t>
      </w:r>
    </w:p>
    <w:p w14:paraId="0B11A160" w14:textId="1EAE45B5" w:rsidR="00FA2DA2" w:rsidRPr="00BD0168" w:rsidRDefault="00FA2DA2" w:rsidP="00BD0168">
      <w:pPr>
        <w:pStyle w:val="RSCB04AHeadingSection"/>
      </w:pPr>
      <w:r w:rsidRPr="00BD0168">
        <w:t>Acknowledgements</w:t>
      </w:r>
    </w:p>
    <w:p w14:paraId="3E68990C" w14:textId="67760E53" w:rsidR="00FA2DA2" w:rsidRPr="00BD0168" w:rsidRDefault="005A29FB" w:rsidP="00BD0168">
      <w:pPr>
        <w:pStyle w:val="RSCB02ArticleText"/>
      </w:pPr>
      <w:r w:rsidRPr="00BD0168">
        <w:t xml:space="preserve">We are grateful to the BBSRC </w:t>
      </w:r>
      <w:r w:rsidR="00B622FA" w:rsidRPr="00BD0168">
        <w:t xml:space="preserve">(BB/F017316/1) </w:t>
      </w:r>
      <w:r w:rsidRPr="00BD0168">
        <w:t>for funding (J.S.W)</w:t>
      </w:r>
      <w:r w:rsidR="00FA2DA2" w:rsidRPr="00BD0168">
        <w:t>.</w:t>
      </w:r>
      <w:r w:rsidRPr="00BD0168">
        <w:t xml:space="preserve">  We thank Professor Gideon </w:t>
      </w:r>
      <w:r w:rsidR="00B622FA" w:rsidRPr="00BD0168">
        <w:t xml:space="preserve">J. </w:t>
      </w:r>
      <w:r w:rsidRPr="00BD0168">
        <w:t xml:space="preserve">Grogan and </w:t>
      </w:r>
      <w:r w:rsidR="00B622FA" w:rsidRPr="00BD0168">
        <w:t xml:space="preserve">Mr. </w:t>
      </w:r>
      <w:r w:rsidRPr="00BD0168">
        <w:t xml:space="preserve">Mark Petchey for their valiant efforts made in attempting the </w:t>
      </w:r>
      <w:r w:rsidR="00B622FA" w:rsidRPr="00BD0168">
        <w:t>co-</w:t>
      </w:r>
      <w:r w:rsidRPr="00BD0168">
        <w:t>crystallisation of biotin-CORM</w:t>
      </w:r>
      <w:r w:rsidR="00B622FA" w:rsidRPr="00BD0168">
        <w:t xml:space="preserve"> with </w:t>
      </w:r>
      <w:r w:rsidRPr="00BD0168">
        <w:t>avidin.</w:t>
      </w:r>
      <w:r w:rsidR="00FA2DA2" w:rsidRPr="00BD0168">
        <w:t xml:space="preserve"> </w:t>
      </w:r>
    </w:p>
    <w:p w14:paraId="4DC42B8A" w14:textId="09C88B17" w:rsidR="00D010E8" w:rsidRPr="00BD0168" w:rsidRDefault="00452C15" w:rsidP="00BD0168">
      <w:pPr>
        <w:pStyle w:val="RSCB04AHeadingSection"/>
      </w:pPr>
      <w:r w:rsidRPr="00BD0168">
        <w:t>R</w:t>
      </w:r>
      <w:r w:rsidR="00E61949" w:rsidRPr="00BD0168">
        <w:t>eferences</w:t>
      </w:r>
    </w:p>
    <w:p w14:paraId="3490D5A5" w14:textId="77777777" w:rsidR="000F549C" w:rsidRPr="00BD0168" w:rsidRDefault="000F549C" w:rsidP="00BD0168">
      <w:pPr>
        <w:pStyle w:val="RSCR02References"/>
        <w:numPr>
          <w:ilvl w:val="0"/>
          <w:numId w:val="0"/>
        </w:numPr>
        <w:ind w:left="284" w:hanging="284"/>
      </w:pPr>
    </w:p>
    <w:p w14:paraId="59BC090B" w14:textId="77777777" w:rsidR="006D72F3" w:rsidRPr="00BD0168" w:rsidRDefault="000F549C" w:rsidP="00BD0168">
      <w:pPr>
        <w:pStyle w:val="EndNoteBibliography"/>
        <w:spacing w:after="0"/>
        <w:ind w:left="720" w:hanging="720"/>
      </w:pPr>
      <w:r w:rsidRPr="00BD0168">
        <w:fldChar w:fldCharType="begin"/>
      </w:r>
      <w:r w:rsidRPr="00BD0168">
        <w:instrText xml:space="preserve"> ADDIN EN.REFLIST </w:instrText>
      </w:r>
      <w:r w:rsidRPr="00BD0168">
        <w:fldChar w:fldCharType="separate"/>
      </w:r>
      <w:r w:rsidR="006D72F3" w:rsidRPr="00BD0168">
        <w:t>1.</w:t>
      </w:r>
      <w:r w:rsidR="006D72F3" w:rsidRPr="00BD0168">
        <w:tab/>
        <w:t xml:space="preserve">M. Kozakowska, A. Stefanska, M. Ciesla, C. Skrzypek, H. Was, A. Jazwa, A. Grochot-Przeczek, J. Kotlinowski, A. Szymula, A. Sierpniowska, M. Dubiel, K. Lemke, A. Zebzda, G. Dyduch, M. Majka, R. Derlacz, A. Loboda, J. Dulak and A. Jozkowicz, </w:t>
      </w:r>
      <w:r w:rsidR="006D72F3" w:rsidRPr="00BD0168">
        <w:rPr>
          <w:i/>
        </w:rPr>
        <w:t>Vasc. Pharmacol.</w:t>
      </w:r>
      <w:r w:rsidR="006D72F3" w:rsidRPr="00BD0168">
        <w:t xml:space="preserve">, 2012, </w:t>
      </w:r>
      <w:r w:rsidR="006D72F3" w:rsidRPr="00BD0168">
        <w:rPr>
          <w:b/>
        </w:rPr>
        <w:t>56</w:t>
      </w:r>
      <w:r w:rsidR="006D72F3" w:rsidRPr="00BD0168">
        <w:t>, 311-312.</w:t>
      </w:r>
    </w:p>
    <w:p w14:paraId="344CE025" w14:textId="77777777" w:rsidR="006D72F3" w:rsidRPr="00BD0168" w:rsidRDefault="006D72F3" w:rsidP="00BD0168">
      <w:pPr>
        <w:pStyle w:val="EndNoteBibliography"/>
        <w:spacing w:after="0"/>
        <w:ind w:left="720" w:hanging="720"/>
      </w:pPr>
      <w:r w:rsidRPr="00BD0168">
        <w:t>2.</w:t>
      </w:r>
      <w:r w:rsidRPr="00BD0168">
        <w:tab/>
        <w:t xml:space="preserve">M. Kozakowska, M. Ciesla, A. Stefanska, K. Skrzypek, H. Was, A. Jazwa, A. Grochot-Przeczek, J. Kotlinowski, A. Szymula, A. Bartelik, M. Mazan, O. Yagensky, U. Florczyk, K. Lemke, A. Zebzda, G. Dyduch, W. Nowak, K. Szade, J. Stepniewski, M. Majka, R. Derlacz, A. Loboda, J. Dulak and A. Jozkowicz, </w:t>
      </w:r>
      <w:r w:rsidRPr="00BD0168">
        <w:rPr>
          <w:i/>
        </w:rPr>
        <w:t>Antioxid. Redox Sign.</w:t>
      </w:r>
      <w:r w:rsidRPr="00BD0168">
        <w:t xml:space="preserve">, 2012, </w:t>
      </w:r>
      <w:r w:rsidRPr="00BD0168">
        <w:rPr>
          <w:b/>
        </w:rPr>
        <w:t>16</w:t>
      </w:r>
      <w:r w:rsidRPr="00BD0168">
        <w:t>, 113-127.</w:t>
      </w:r>
    </w:p>
    <w:p w14:paraId="19475D75" w14:textId="77777777" w:rsidR="006D72F3" w:rsidRPr="00BD0168" w:rsidRDefault="006D72F3" w:rsidP="00BD0168">
      <w:pPr>
        <w:pStyle w:val="EndNoteBibliography"/>
        <w:spacing w:after="0"/>
        <w:ind w:left="720" w:hanging="720"/>
      </w:pPr>
      <w:r w:rsidRPr="00BD0168">
        <w:t>3.</w:t>
      </w:r>
      <w:r w:rsidRPr="00BD0168">
        <w:tab/>
        <w:t xml:space="preserve">B. E. Mann, </w:t>
      </w:r>
      <w:r w:rsidRPr="00BD0168">
        <w:rPr>
          <w:i/>
        </w:rPr>
        <w:t>Organometallics</w:t>
      </w:r>
      <w:r w:rsidRPr="00BD0168">
        <w:t xml:space="preserve">, 2012, </w:t>
      </w:r>
      <w:r w:rsidRPr="00BD0168">
        <w:rPr>
          <w:b/>
        </w:rPr>
        <w:t>31</w:t>
      </w:r>
      <w:r w:rsidRPr="00BD0168">
        <w:t>, 5728-5735.</w:t>
      </w:r>
    </w:p>
    <w:p w14:paraId="5FCE89C4" w14:textId="77777777" w:rsidR="006D72F3" w:rsidRPr="00BD0168" w:rsidRDefault="006D72F3" w:rsidP="00BD0168">
      <w:pPr>
        <w:pStyle w:val="EndNoteBibliography"/>
        <w:spacing w:after="0"/>
        <w:ind w:left="720" w:hanging="720"/>
      </w:pPr>
      <w:r w:rsidRPr="00BD0168">
        <w:t>4.</w:t>
      </w:r>
      <w:r w:rsidRPr="00BD0168">
        <w:tab/>
        <w:t xml:space="preserve">C. Peers and D. S. Steele, </w:t>
      </w:r>
      <w:r w:rsidRPr="00BD0168">
        <w:rPr>
          <w:i/>
        </w:rPr>
        <w:t>J. Mol. Cell. Cardiol.</w:t>
      </w:r>
      <w:r w:rsidRPr="00BD0168">
        <w:t xml:space="preserve">, 2012, </w:t>
      </w:r>
      <w:r w:rsidRPr="00BD0168">
        <w:rPr>
          <w:b/>
        </w:rPr>
        <w:t>52</w:t>
      </w:r>
      <w:r w:rsidRPr="00BD0168">
        <w:t>, 359-365.</w:t>
      </w:r>
    </w:p>
    <w:p w14:paraId="7E459233" w14:textId="77777777" w:rsidR="006D72F3" w:rsidRPr="00BD0168" w:rsidRDefault="006D72F3" w:rsidP="00BD0168">
      <w:pPr>
        <w:pStyle w:val="EndNoteBibliography"/>
        <w:spacing w:after="0"/>
        <w:ind w:left="720" w:hanging="720"/>
      </w:pPr>
      <w:r w:rsidRPr="00BD0168">
        <w:t>5.</w:t>
      </w:r>
      <w:r w:rsidRPr="00BD0168">
        <w:tab/>
        <w:t xml:space="preserve">J. M. Hyvelin, B. Maurel, R. Uzbekov, R. Motterlini and P. Lermusiaux, </w:t>
      </w:r>
      <w:r w:rsidRPr="00BD0168">
        <w:rPr>
          <w:i/>
        </w:rPr>
        <w:t>J. Vasc. Surg.</w:t>
      </w:r>
      <w:r w:rsidRPr="00BD0168">
        <w:t xml:space="preserve">, 2010, </w:t>
      </w:r>
      <w:r w:rsidRPr="00BD0168">
        <w:rPr>
          <w:b/>
        </w:rPr>
        <w:t>51</w:t>
      </w:r>
      <w:r w:rsidRPr="00BD0168">
        <w:t>, 417-428.</w:t>
      </w:r>
    </w:p>
    <w:p w14:paraId="6BA81613" w14:textId="77777777" w:rsidR="006D72F3" w:rsidRPr="00BD0168" w:rsidRDefault="006D72F3" w:rsidP="00BD0168">
      <w:pPr>
        <w:pStyle w:val="EndNoteBibliography"/>
        <w:spacing w:after="0"/>
        <w:ind w:left="720" w:hanging="720"/>
      </w:pPr>
      <w:r w:rsidRPr="00BD0168">
        <w:t>6.</w:t>
      </w:r>
      <w:r w:rsidRPr="00BD0168">
        <w:tab/>
        <w:t xml:space="preserve">J. D. Dimitrov, S. Dasgupta, A. M. Navarrete, S. Delignat, Y. Repesse, Y. Meslier, C. Planchais, M. Teyssandier, R. Motterlini, J. Bayry, S. V. Kaveri and S. Lacroix-Desmazes, </w:t>
      </w:r>
      <w:r w:rsidRPr="00BD0168">
        <w:rPr>
          <w:i/>
        </w:rPr>
        <w:t>Blood</w:t>
      </w:r>
      <w:r w:rsidRPr="00BD0168">
        <w:t xml:space="preserve">, 2010, </w:t>
      </w:r>
      <w:r w:rsidRPr="00BD0168">
        <w:rPr>
          <w:b/>
        </w:rPr>
        <w:t>115</w:t>
      </w:r>
      <w:r w:rsidRPr="00BD0168">
        <w:t>, 2682-2685.</w:t>
      </w:r>
    </w:p>
    <w:p w14:paraId="52AA7F48" w14:textId="77777777" w:rsidR="006D72F3" w:rsidRPr="00BD0168" w:rsidRDefault="006D72F3" w:rsidP="00BD0168">
      <w:pPr>
        <w:pStyle w:val="EndNoteBibliography"/>
        <w:spacing w:after="0"/>
        <w:ind w:left="720" w:hanging="720"/>
      </w:pPr>
      <w:r w:rsidRPr="00BD0168">
        <w:t>7.</w:t>
      </w:r>
      <w:r w:rsidRPr="00BD0168">
        <w:tab/>
        <w:t xml:space="preserve">H. M. Clarke, S. Shrivastava, R. Motterlini, P. Sawle, D. Chen and A. Dorling, </w:t>
      </w:r>
      <w:r w:rsidRPr="00BD0168">
        <w:rPr>
          <w:i/>
        </w:rPr>
        <w:t>Transplantation</w:t>
      </w:r>
      <w:r w:rsidRPr="00BD0168">
        <w:t xml:space="preserve">, 2009, </w:t>
      </w:r>
      <w:r w:rsidRPr="00BD0168">
        <w:rPr>
          <w:b/>
        </w:rPr>
        <w:t>88</w:t>
      </w:r>
      <w:r w:rsidRPr="00BD0168">
        <w:t>, 653-661.</w:t>
      </w:r>
    </w:p>
    <w:p w14:paraId="0AE359D6" w14:textId="77777777" w:rsidR="006D72F3" w:rsidRPr="00BD0168" w:rsidRDefault="006D72F3" w:rsidP="00BD0168">
      <w:pPr>
        <w:pStyle w:val="EndNoteBibliography"/>
        <w:spacing w:after="0"/>
        <w:ind w:left="720" w:hanging="720"/>
      </w:pPr>
      <w:r w:rsidRPr="00BD0168">
        <w:t>8.</w:t>
      </w:r>
      <w:r w:rsidRPr="00BD0168">
        <w:tab/>
        <w:t xml:space="preserve">K. Gronert, F. Seta, L. Bellner, R. Rezzani, R. F. Regan, M. W. Dunn, N. G. Abraham and M. Laniado-Schwartzman, </w:t>
      </w:r>
      <w:r w:rsidRPr="00BD0168">
        <w:rPr>
          <w:i/>
        </w:rPr>
        <w:t>Am. J. Pathol.</w:t>
      </w:r>
      <w:r w:rsidRPr="00BD0168">
        <w:t xml:space="preserve">, 2006, </w:t>
      </w:r>
      <w:r w:rsidRPr="00BD0168">
        <w:rPr>
          <w:b/>
        </w:rPr>
        <w:t>169</w:t>
      </w:r>
      <w:r w:rsidRPr="00BD0168">
        <w:t>, 1612-1623.</w:t>
      </w:r>
    </w:p>
    <w:p w14:paraId="69D87E84" w14:textId="77777777" w:rsidR="006D72F3" w:rsidRPr="00BD0168" w:rsidRDefault="006D72F3" w:rsidP="00BD0168">
      <w:pPr>
        <w:pStyle w:val="EndNoteBibliography"/>
        <w:spacing w:after="0"/>
        <w:ind w:left="720" w:hanging="720"/>
      </w:pPr>
      <w:r w:rsidRPr="00BD0168">
        <w:t>9.</w:t>
      </w:r>
      <w:r w:rsidRPr="00BD0168">
        <w:tab/>
        <w:t xml:space="preserve">J. S. Ward, R. Morgan, J. M. Lynam, I. J. S. Fairlamb and J. W. B. Moir, </w:t>
      </w:r>
      <w:r w:rsidRPr="00BD0168">
        <w:rPr>
          <w:i/>
        </w:rPr>
        <w:t>Medchemcomm</w:t>
      </w:r>
      <w:r w:rsidRPr="00BD0168">
        <w:t xml:space="preserve">, 2017, </w:t>
      </w:r>
      <w:r w:rsidRPr="00BD0168">
        <w:rPr>
          <w:b/>
        </w:rPr>
        <w:t>8</w:t>
      </w:r>
      <w:r w:rsidRPr="00BD0168">
        <w:t>, 346-352.</w:t>
      </w:r>
    </w:p>
    <w:p w14:paraId="5CBDDC36" w14:textId="77777777" w:rsidR="006D72F3" w:rsidRPr="00BD0168" w:rsidRDefault="006D72F3" w:rsidP="00BD0168">
      <w:pPr>
        <w:pStyle w:val="EndNoteBibliography"/>
        <w:spacing w:after="0"/>
        <w:ind w:left="720" w:hanging="720"/>
      </w:pPr>
      <w:r w:rsidRPr="00BD0168">
        <w:t>10.</w:t>
      </w:r>
      <w:r w:rsidRPr="00BD0168">
        <w:tab/>
        <w:t xml:space="preserve">B. J. Aucott, J. S. Ward, S. G. Andrew, J. Milani, A. C. Whitwood, J. M. Lynam, A. Parkin and I. J. S. Fairlamb, </w:t>
      </w:r>
      <w:r w:rsidRPr="00BD0168">
        <w:rPr>
          <w:i/>
        </w:rPr>
        <w:t>Inorg. Chem.</w:t>
      </w:r>
      <w:r w:rsidRPr="00BD0168">
        <w:t xml:space="preserve">, 2017, </w:t>
      </w:r>
      <w:r w:rsidRPr="00BD0168">
        <w:rPr>
          <w:b/>
        </w:rPr>
        <w:t>56</w:t>
      </w:r>
      <w:r w:rsidRPr="00BD0168">
        <w:t>, 5431-5440.</w:t>
      </w:r>
    </w:p>
    <w:p w14:paraId="2E8A7CD7" w14:textId="77777777" w:rsidR="006D72F3" w:rsidRPr="00BD0168" w:rsidRDefault="006D72F3" w:rsidP="00BD0168">
      <w:pPr>
        <w:pStyle w:val="EndNoteBibliography"/>
        <w:spacing w:after="0"/>
        <w:ind w:left="720" w:hanging="720"/>
      </w:pPr>
      <w:r w:rsidRPr="00BD0168">
        <w:t>11.</w:t>
      </w:r>
      <w:r w:rsidRPr="00BD0168">
        <w:tab/>
        <w:t xml:space="preserve">J. S. Ward, J. Lynam, I. J. S. Fairlamb and J. W. Moir, </w:t>
      </w:r>
      <w:r w:rsidRPr="00BD0168">
        <w:rPr>
          <w:i/>
        </w:rPr>
        <w:t>Chem. Eur. J.</w:t>
      </w:r>
      <w:r w:rsidRPr="00BD0168">
        <w:t xml:space="preserve">, 2014, </w:t>
      </w:r>
      <w:r w:rsidRPr="00BD0168">
        <w:rPr>
          <w:b/>
        </w:rPr>
        <w:t>20</w:t>
      </w:r>
      <w:r w:rsidRPr="00BD0168">
        <w:t>, 15061-15068.</w:t>
      </w:r>
    </w:p>
    <w:p w14:paraId="0F17D131" w14:textId="77777777" w:rsidR="006D72F3" w:rsidRPr="00BD0168" w:rsidRDefault="006D72F3" w:rsidP="00BD0168">
      <w:pPr>
        <w:pStyle w:val="EndNoteBibliography"/>
        <w:spacing w:after="0"/>
        <w:ind w:left="720" w:hanging="720"/>
      </w:pPr>
      <w:r w:rsidRPr="00BD0168">
        <w:t>12.</w:t>
      </w:r>
      <w:r w:rsidRPr="00BD0168">
        <w:tab/>
        <w:t xml:space="preserve">J. S. Ward, J. M. Lynam, J. W. B. Moir, D. E. Sanin, A. P. Mountford and I. J. S. Fairlamb, </w:t>
      </w:r>
      <w:r w:rsidRPr="00BD0168">
        <w:rPr>
          <w:i/>
        </w:rPr>
        <w:t>Dalton Trans.</w:t>
      </w:r>
      <w:r w:rsidRPr="00BD0168">
        <w:t xml:space="preserve">, 2012, </w:t>
      </w:r>
      <w:r w:rsidRPr="00BD0168">
        <w:rPr>
          <w:b/>
        </w:rPr>
        <w:t>41</w:t>
      </w:r>
      <w:r w:rsidRPr="00BD0168">
        <w:t>, 10514-10517.</w:t>
      </w:r>
    </w:p>
    <w:p w14:paraId="4AEA377B" w14:textId="77777777" w:rsidR="006D72F3" w:rsidRPr="00BD0168" w:rsidRDefault="006D72F3" w:rsidP="00BD0168">
      <w:pPr>
        <w:pStyle w:val="EndNoteBibliography"/>
        <w:spacing w:after="0"/>
        <w:ind w:left="720" w:hanging="720"/>
      </w:pPr>
      <w:r w:rsidRPr="00BD0168">
        <w:t>13.</w:t>
      </w:r>
      <w:r w:rsidRPr="00BD0168">
        <w:tab/>
        <w:t xml:space="preserve">A. E. Pierri, A. Pallaoro, G. Wu and P. C. Ford, </w:t>
      </w:r>
      <w:r w:rsidRPr="00BD0168">
        <w:rPr>
          <w:i/>
        </w:rPr>
        <w:t>J. Am. Chem. Soc.</w:t>
      </w:r>
      <w:r w:rsidRPr="00BD0168">
        <w:t xml:space="preserve">, 2012, </w:t>
      </w:r>
      <w:r w:rsidRPr="00BD0168">
        <w:rPr>
          <w:b/>
        </w:rPr>
        <w:t>134</w:t>
      </w:r>
      <w:r w:rsidRPr="00BD0168">
        <w:t>, 18197-18200.</w:t>
      </w:r>
    </w:p>
    <w:p w14:paraId="5E1BCF75" w14:textId="77777777" w:rsidR="006D72F3" w:rsidRPr="00BD0168" w:rsidRDefault="006D72F3" w:rsidP="00BD0168">
      <w:pPr>
        <w:pStyle w:val="EndNoteBibliography"/>
        <w:spacing w:after="0"/>
        <w:ind w:left="720" w:hanging="720"/>
      </w:pPr>
      <w:r w:rsidRPr="00BD0168">
        <w:t>14.</w:t>
      </w:r>
      <w:r w:rsidRPr="00BD0168">
        <w:tab/>
        <w:t xml:space="preserve">R. Motterlini and L. E. Otterbein, </w:t>
      </w:r>
      <w:r w:rsidRPr="00BD0168">
        <w:rPr>
          <w:i/>
        </w:rPr>
        <w:t>Nat. Rev. Drug. Discov.</w:t>
      </w:r>
      <w:r w:rsidRPr="00BD0168">
        <w:t xml:space="preserve">, 2010, </w:t>
      </w:r>
      <w:r w:rsidRPr="00BD0168">
        <w:rPr>
          <w:b/>
        </w:rPr>
        <w:t>9</w:t>
      </w:r>
      <w:r w:rsidRPr="00BD0168">
        <w:t>, 728-743.</w:t>
      </w:r>
    </w:p>
    <w:p w14:paraId="5C0F916F" w14:textId="77777777" w:rsidR="006D72F3" w:rsidRPr="00BD0168" w:rsidRDefault="006D72F3" w:rsidP="00BD0168">
      <w:pPr>
        <w:pStyle w:val="EndNoteBibliography"/>
        <w:spacing w:after="0"/>
        <w:ind w:left="720" w:hanging="720"/>
      </w:pPr>
      <w:r w:rsidRPr="00BD0168">
        <w:t>15.</w:t>
      </w:r>
      <w:r w:rsidRPr="00BD0168">
        <w:tab/>
        <w:t xml:space="preserve">I. Chakraborty, S. J. Carrington and P. K. Mascharak, </w:t>
      </w:r>
      <w:r w:rsidRPr="00BD0168">
        <w:rPr>
          <w:i/>
        </w:rPr>
        <w:t>Acc. Chem. Res.</w:t>
      </w:r>
      <w:r w:rsidRPr="00BD0168">
        <w:t xml:space="preserve">, 2014, </w:t>
      </w:r>
      <w:r w:rsidRPr="00BD0168">
        <w:rPr>
          <w:b/>
        </w:rPr>
        <w:t>47</w:t>
      </w:r>
      <w:r w:rsidRPr="00BD0168">
        <w:t>, 2603-2611.</w:t>
      </w:r>
    </w:p>
    <w:p w14:paraId="4F426AB5" w14:textId="77777777" w:rsidR="006D72F3" w:rsidRPr="00BD0168" w:rsidRDefault="006D72F3" w:rsidP="00BD0168">
      <w:pPr>
        <w:pStyle w:val="EndNoteBibliography"/>
        <w:spacing w:after="0"/>
        <w:ind w:left="720" w:hanging="720"/>
      </w:pPr>
      <w:r w:rsidRPr="00BD0168">
        <w:t>16.</w:t>
      </w:r>
      <w:r w:rsidRPr="00BD0168">
        <w:tab/>
        <w:t xml:space="preserve">S. J. Carrington, I. Chakraborty and P. K. Mascharak, </w:t>
      </w:r>
      <w:r w:rsidRPr="00BD0168">
        <w:rPr>
          <w:i/>
        </w:rPr>
        <w:t>Chem. Commun.</w:t>
      </w:r>
      <w:r w:rsidRPr="00BD0168">
        <w:t xml:space="preserve">, 2013, </w:t>
      </w:r>
      <w:r w:rsidRPr="00BD0168">
        <w:rPr>
          <w:b/>
        </w:rPr>
        <w:t>49</w:t>
      </w:r>
      <w:r w:rsidRPr="00BD0168">
        <w:t>, 11254-11256.</w:t>
      </w:r>
    </w:p>
    <w:p w14:paraId="6FC80A8C" w14:textId="77777777" w:rsidR="006D72F3" w:rsidRPr="00BD0168" w:rsidRDefault="006D72F3" w:rsidP="00BD0168">
      <w:pPr>
        <w:pStyle w:val="EndNoteBibliography"/>
        <w:spacing w:after="0"/>
        <w:ind w:left="720" w:hanging="720"/>
      </w:pPr>
      <w:r w:rsidRPr="00BD0168">
        <w:t>17.</w:t>
      </w:r>
      <w:r w:rsidRPr="00BD0168">
        <w:tab/>
        <w:t xml:space="preserve">M. A. Gonzalez, M. A. Yim, S. Cheng, A. Moyes, A. J. Hobbs and P. K. Mascharak, </w:t>
      </w:r>
      <w:r w:rsidRPr="00BD0168">
        <w:rPr>
          <w:i/>
        </w:rPr>
        <w:t>Inorg. Chem.</w:t>
      </w:r>
      <w:r w:rsidRPr="00BD0168">
        <w:t xml:space="preserve">, 2012, </w:t>
      </w:r>
      <w:r w:rsidRPr="00BD0168">
        <w:rPr>
          <w:b/>
        </w:rPr>
        <w:t>51</w:t>
      </w:r>
      <w:r w:rsidRPr="00BD0168">
        <w:t>, 601-608.</w:t>
      </w:r>
    </w:p>
    <w:p w14:paraId="670AAF60" w14:textId="77777777" w:rsidR="006D72F3" w:rsidRPr="00BD0168" w:rsidRDefault="006D72F3" w:rsidP="00BD0168">
      <w:pPr>
        <w:pStyle w:val="EndNoteBibliography"/>
        <w:spacing w:after="0"/>
        <w:ind w:left="720" w:hanging="720"/>
      </w:pPr>
      <w:r w:rsidRPr="00BD0168">
        <w:t>18.</w:t>
      </w:r>
      <w:r w:rsidRPr="00BD0168">
        <w:tab/>
        <w:t xml:space="preserve">M. A. Gonzalez, N. L. Fry, R. Burt, R. Davda, A. Hobbs and P. K. Mascharak, </w:t>
      </w:r>
      <w:r w:rsidRPr="00BD0168">
        <w:rPr>
          <w:i/>
        </w:rPr>
        <w:t>Inorg. Chem.</w:t>
      </w:r>
      <w:r w:rsidRPr="00BD0168">
        <w:t xml:space="preserve">, 2011, </w:t>
      </w:r>
      <w:r w:rsidRPr="00BD0168">
        <w:rPr>
          <w:b/>
        </w:rPr>
        <w:t>50</w:t>
      </w:r>
      <w:r w:rsidRPr="00BD0168">
        <w:t>, 3127-3134.</w:t>
      </w:r>
    </w:p>
    <w:p w14:paraId="307ABD63" w14:textId="77777777" w:rsidR="006D72F3" w:rsidRPr="00BD0168" w:rsidRDefault="006D72F3" w:rsidP="00BD0168">
      <w:pPr>
        <w:pStyle w:val="EndNoteBibliography"/>
        <w:spacing w:after="0"/>
        <w:ind w:left="720" w:hanging="720"/>
      </w:pPr>
      <w:r w:rsidRPr="00BD0168">
        <w:t>19.</w:t>
      </w:r>
      <w:r w:rsidRPr="00BD0168">
        <w:tab/>
        <w:t xml:space="preserve">U. Reddy G, J. Liu, P. Hoffmann, J. Steinmetzer, H. Gorls, S. Kupfer, S. H. C. Askes, U. Neugebauer, S. Grafe and A. Schiller, </w:t>
      </w:r>
      <w:r w:rsidRPr="00BD0168">
        <w:rPr>
          <w:i/>
        </w:rPr>
        <w:t>Chem. Sci.</w:t>
      </w:r>
      <w:r w:rsidRPr="00BD0168">
        <w:t xml:space="preserve">, 2017, </w:t>
      </w:r>
      <w:r w:rsidRPr="00BD0168">
        <w:rPr>
          <w:b/>
        </w:rPr>
        <w:t>8</w:t>
      </w:r>
      <w:r w:rsidRPr="00BD0168">
        <w:t>, 6555-6560.</w:t>
      </w:r>
    </w:p>
    <w:p w14:paraId="40FEE9CD" w14:textId="77777777" w:rsidR="006D72F3" w:rsidRPr="00BD0168" w:rsidRDefault="006D72F3" w:rsidP="00BD0168">
      <w:pPr>
        <w:pStyle w:val="EndNoteBibliography"/>
        <w:spacing w:after="0"/>
        <w:ind w:left="720" w:hanging="720"/>
      </w:pPr>
      <w:r w:rsidRPr="00BD0168">
        <w:t>20.</w:t>
      </w:r>
      <w:r w:rsidRPr="00BD0168">
        <w:tab/>
        <w:t xml:space="preserve">L. Flanagan, R. R. Steen, K. Saxby, M. Klatter, B. J. Aucott, C. Winstanley, I. J. S. Fairlamb, J. M. Lynam, A. Parkin and V. P. Friman, </w:t>
      </w:r>
      <w:r w:rsidRPr="00BD0168">
        <w:rPr>
          <w:i/>
        </w:rPr>
        <w:t>Front. Microbiol.</w:t>
      </w:r>
      <w:r w:rsidRPr="00BD0168">
        <w:t xml:space="preserve">, 2018, </w:t>
      </w:r>
      <w:r w:rsidRPr="00BD0168">
        <w:rPr>
          <w:b/>
        </w:rPr>
        <w:t>9</w:t>
      </w:r>
      <w:r w:rsidRPr="00BD0168">
        <w:t>.</w:t>
      </w:r>
    </w:p>
    <w:p w14:paraId="4E8F4730" w14:textId="77777777" w:rsidR="006D72F3" w:rsidRPr="00BD0168" w:rsidRDefault="006D72F3" w:rsidP="00BD0168">
      <w:pPr>
        <w:pStyle w:val="EndNoteBibliography"/>
        <w:spacing w:after="0"/>
        <w:ind w:left="720" w:hanging="720"/>
      </w:pPr>
      <w:r w:rsidRPr="00BD0168">
        <w:t>21.</w:t>
      </w:r>
      <w:r w:rsidRPr="00BD0168">
        <w:tab/>
        <w:t xml:space="preserve">J. S. Ward, J. M. Lynam, J. Moir and I. J. Fairlamb, </w:t>
      </w:r>
      <w:r w:rsidRPr="00BD0168">
        <w:rPr>
          <w:i/>
        </w:rPr>
        <w:t>Chem. Eur. J.</w:t>
      </w:r>
      <w:r w:rsidRPr="00BD0168">
        <w:t xml:space="preserve">, 2014, </w:t>
      </w:r>
      <w:r w:rsidRPr="00BD0168">
        <w:rPr>
          <w:b/>
        </w:rPr>
        <w:t>20</w:t>
      </w:r>
      <w:r w:rsidRPr="00BD0168">
        <w:t>, 15061-15068.</w:t>
      </w:r>
    </w:p>
    <w:p w14:paraId="59F9A9D2" w14:textId="77777777" w:rsidR="006D72F3" w:rsidRPr="00BD0168" w:rsidRDefault="006D72F3" w:rsidP="00BD0168">
      <w:pPr>
        <w:pStyle w:val="EndNoteBibliography"/>
        <w:spacing w:after="0"/>
        <w:ind w:left="720" w:hanging="720"/>
      </w:pPr>
      <w:r w:rsidRPr="00BD0168">
        <w:t>22.</w:t>
      </w:r>
      <w:r w:rsidRPr="00BD0168">
        <w:tab/>
        <w:t xml:space="preserve">L. K. Wareham, S. McLean, R. Begg, N. Rana, S. Ali, J. J. Kendall, G. Sanguinetti, B. E. Mann and R. K. Poole, </w:t>
      </w:r>
      <w:r w:rsidRPr="00BD0168">
        <w:rPr>
          <w:i/>
        </w:rPr>
        <w:t>Antioxid. Redox Sign.</w:t>
      </w:r>
      <w:r w:rsidRPr="00BD0168">
        <w:t xml:space="preserve">, 2018, </w:t>
      </w:r>
      <w:r w:rsidRPr="00BD0168">
        <w:rPr>
          <w:b/>
        </w:rPr>
        <w:t>28</w:t>
      </w:r>
      <w:r w:rsidRPr="00BD0168">
        <w:t>, 1286-1308.</w:t>
      </w:r>
    </w:p>
    <w:p w14:paraId="4B0C32C2" w14:textId="77777777" w:rsidR="006D72F3" w:rsidRPr="00BD0168" w:rsidRDefault="006D72F3" w:rsidP="00BD0168">
      <w:pPr>
        <w:pStyle w:val="EndNoteBibliography"/>
        <w:spacing w:after="0"/>
        <w:ind w:left="720" w:hanging="720"/>
      </w:pPr>
      <w:r w:rsidRPr="00BD0168">
        <w:t>23.</w:t>
      </w:r>
      <w:r w:rsidRPr="00BD0168">
        <w:tab/>
        <w:t xml:space="preserve">C. Sahlberg Bang, I. Demirel, R. Kruse and K. Persson, </w:t>
      </w:r>
      <w:r w:rsidRPr="00BD0168">
        <w:rPr>
          <w:i/>
        </w:rPr>
        <w:t>Plos One</w:t>
      </w:r>
      <w:r w:rsidRPr="00BD0168">
        <w:t xml:space="preserve">, 2017, </w:t>
      </w:r>
      <w:r w:rsidRPr="00BD0168">
        <w:rPr>
          <w:b/>
        </w:rPr>
        <w:t>12</w:t>
      </w:r>
      <w:r w:rsidRPr="00BD0168">
        <w:t>, e0178541.</w:t>
      </w:r>
    </w:p>
    <w:p w14:paraId="6C88A23A" w14:textId="77777777" w:rsidR="006D72F3" w:rsidRPr="00BD0168" w:rsidRDefault="006D72F3" w:rsidP="00BD0168">
      <w:pPr>
        <w:pStyle w:val="EndNoteBibliography"/>
        <w:spacing w:after="0"/>
        <w:ind w:left="720" w:hanging="720"/>
      </w:pPr>
      <w:r w:rsidRPr="00BD0168">
        <w:t>24.</w:t>
      </w:r>
      <w:r w:rsidRPr="00BD0168">
        <w:tab/>
        <w:t xml:space="preserve">M. Tinajero-Trejo, N. Rana, C. Nagel, H. E. Jesse, T. W. Smith, L. K. Wareham, M. Hippler, U. Schatzschneider and R. K. Poole, </w:t>
      </w:r>
      <w:r w:rsidRPr="00BD0168">
        <w:rPr>
          <w:i/>
        </w:rPr>
        <w:t>Antioxid. Redox Sign.</w:t>
      </w:r>
      <w:r w:rsidRPr="00BD0168">
        <w:t xml:space="preserve">, 2016, </w:t>
      </w:r>
      <w:r w:rsidRPr="00BD0168">
        <w:rPr>
          <w:b/>
        </w:rPr>
        <w:t>24</w:t>
      </w:r>
      <w:r w:rsidRPr="00BD0168">
        <w:t>, 765-780.</w:t>
      </w:r>
    </w:p>
    <w:p w14:paraId="59C2AFA7" w14:textId="77777777" w:rsidR="006D72F3" w:rsidRPr="00BD0168" w:rsidRDefault="006D72F3" w:rsidP="00BD0168">
      <w:pPr>
        <w:pStyle w:val="EndNoteBibliography"/>
        <w:spacing w:after="0"/>
        <w:ind w:left="720" w:hanging="720"/>
      </w:pPr>
      <w:r w:rsidRPr="00BD0168">
        <w:t>25.</w:t>
      </w:r>
      <w:r w:rsidRPr="00BD0168">
        <w:tab/>
        <w:t xml:space="preserve">H. Pfeiffer, A. Rojas, J. Niesel and U. Schatzschneider, </w:t>
      </w:r>
      <w:r w:rsidRPr="00BD0168">
        <w:rPr>
          <w:i/>
        </w:rPr>
        <w:t>Dalton Trans.</w:t>
      </w:r>
      <w:r w:rsidRPr="00BD0168">
        <w:t>, 2009, 4292-4298.</w:t>
      </w:r>
    </w:p>
    <w:p w14:paraId="5FF43415" w14:textId="7D86AEA9" w:rsidR="006D72F3" w:rsidRPr="00BD0168" w:rsidRDefault="006D72F3" w:rsidP="00BD0168">
      <w:pPr>
        <w:pStyle w:val="EndNoteBibliography"/>
        <w:spacing w:after="0"/>
        <w:ind w:left="720" w:hanging="720"/>
      </w:pPr>
      <w:r w:rsidRPr="00BD0168">
        <w:t>26.</w:t>
      </w:r>
      <w:r w:rsidRPr="00BD0168">
        <w:tab/>
        <w:t xml:space="preserve">J. S. Ward, J. M. Lynam, J. W. Moir, D. E. Sanin, A. P. Mountford and I. J. Fairlamb, </w:t>
      </w:r>
      <w:r w:rsidRPr="00BD0168">
        <w:rPr>
          <w:i/>
        </w:rPr>
        <w:t>Dalton Trans</w:t>
      </w:r>
      <w:r w:rsidR="00AC0429" w:rsidRPr="00BD0168">
        <w:rPr>
          <w:i/>
        </w:rPr>
        <w:t>.</w:t>
      </w:r>
      <w:r w:rsidRPr="00BD0168">
        <w:t xml:space="preserve">, 2012, </w:t>
      </w:r>
      <w:r w:rsidRPr="00BD0168">
        <w:rPr>
          <w:b/>
        </w:rPr>
        <w:t>41</w:t>
      </w:r>
      <w:r w:rsidRPr="00BD0168">
        <w:t>, 10514-10517.</w:t>
      </w:r>
    </w:p>
    <w:p w14:paraId="40251F05" w14:textId="275292FB" w:rsidR="006D72F3" w:rsidRPr="00BD0168" w:rsidRDefault="006D72F3" w:rsidP="00BD0168">
      <w:pPr>
        <w:pStyle w:val="EndNoteBibliography"/>
        <w:spacing w:after="0"/>
        <w:ind w:left="720" w:hanging="720"/>
      </w:pPr>
      <w:r w:rsidRPr="00BD0168">
        <w:t>27.</w:t>
      </w:r>
      <w:r w:rsidRPr="00BD0168">
        <w:tab/>
        <w:t xml:space="preserve">J. S. Ward, in </w:t>
      </w:r>
      <w:r w:rsidRPr="00BD0168">
        <w:rPr>
          <w:i/>
        </w:rPr>
        <w:t>J. Organomet. Chem.</w:t>
      </w:r>
      <w:r w:rsidRPr="00BD0168">
        <w:t>, 2016, 40, 140-176.</w:t>
      </w:r>
    </w:p>
    <w:p w14:paraId="0B6395F1" w14:textId="77777777" w:rsidR="006D72F3" w:rsidRPr="00BD0168" w:rsidRDefault="006D72F3" w:rsidP="00BD0168">
      <w:pPr>
        <w:pStyle w:val="EndNoteBibliography"/>
        <w:spacing w:after="0"/>
        <w:ind w:left="720" w:hanging="720"/>
      </w:pPr>
      <w:r w:rsidRPr="00BD0168">
        <w:t>28.</w:t>
      </w:r>
      <w:r w:rsidRPr="00BD0168">
        <w:tab/>
        <w:t xml:space="preserve">T. Kim, H. M. Jeon, H. T. Le, T. W. Kim, C. Kang and J. S. Kim, </w:t>
      </w:r>
      <w:r w:rsidRPr="00BD0168">
        <w:rPr>
          <w:i/>
        </w:rPr>
        <w:t>Chem. Commun.</w:t>
      </w:r>
      <w:r w:rsidRPr="00BD0168">
        <w:t xml:space="preserve">, 2014, </w:t>
      </w:r>
      <w:r w:rsidRPr="00BD0168">
        <w:rPr>
          <w:b/>
        </w:rPr>
        <w:t>50</w:t>
      </w:r>
      <w:r w:rsidRPr="00BD0168">
        <w:t>, 7690-7693.</w:t>
      </w:r>
    </w:p>
    <w:p w14:paraId="5BB8EB72" w14:textId="77777777" w:rsidR="006D72F3" w:rsidRPr="00BD0168" w:rsidRDefault="006D72F3" w:rsidP="00BD0168">
      <w:pPr>
        <w:pStyle w:val="EndNoteBibliography"/>
        <w:spacing w:after="0"/>
        <w:ind w:left="720" w:hanging="720"/>
      </w:pPr>
      <w:r w:rsidRPr="00BD0168">
        <w:t>29.</w:t>
      </w:r>
      <w:r w:rsidRPr="00BD0168">
        <w:tab/>
        <w:t xml:space="preserve">W. X. Ren, J. Han, S. Uhm, Y. J. Jang, C. Kang, J. H. Kim and J. S. Kim, </w:t>
      </w:r>
      <w:r w:rsidRPr="00BD0168">
        <w:rPr>
          <w:i/>
        </w:rPr>
        <w:t>Chem. Commun.</w:t>
      </w:r>
      <w:r w:rsidRPr="00BD0168">
        <w:t xml:space="preserve">, 2015, </w:t>
      </w:r>
      <w:r w:rsidRPr="00BD0168">
        <w:rPr>
          <w:b/>
        </w:rPr>
        <w:t>51</w:t>
      </w:r>
      <w:r w:rsidRPr="00BD0168">
        <w:t>, 10403-10418.</w:t>
      </w:r>
    </w:p>
    <w:p w14:paraId="1090AF31" w14:textId="77777777" w:rsidR="006D72F3" w:rsidRPr="00BD0168" w:rsidRDefault="006D72F3" w:rsidP="00BD0168">
      <w:pPr>
        <w:pStyle w:val="EndNoteBibliography"/>
        <w:spacing w:after="0"/>
        <w:ind w:left="720" w:hanging="720"/>
      </w:pPr>
      <w:r w:rsidRPr="00BD0168">
        <w:t>30.</w:t>
      </w:r>
      <w:r w:rsidRPr="00BD0168">
        <w:tab/>
        <w:t xml:space="preserve">S. Chen, X. Zhao, J. Chen, J. Chen, L. Kuznetsova, S. S. Wong and I. Ojima, </w:t>
      </w:r>
      <w:r w:rsidRPr="00BD0168">
        <w:rPr>
          <w:i/>
        </w:rPr>
        <w:t>Bioconjugate Chem.</w:t>
      </w:r>
      <w:r w:rsidRPr="00BD0168">
        <w:t xml:space="preserve">, 2010, </w:t>
      </w:r>
      <w:r w:rsidRPr="00BD0168">
        <w:rPr>
          <w:b/>
        </w:rPr>
        <w:t>21</w:t>
      </w:r>
      <w:r w:rsidRPr="00BD0168">
        <w:t>, 979-987.</w:t>
      </w:r>
    </w:p>
    <w:p w14:paraId="6FC34DE6" w14:textId="77777777" w:rsidR="006D72F3" w:rsidRPr="00BD0168" w:rsidRDefault="006D72F3" w:rsidP="00BD0168">
      <w:pPr>
        <w:pStyle w:val="EndNoteBibliography"/>
        <w:spacing w:after="0"/>
        <w:ind w:left="720" w:hanging="720"/>
      </w:pPr>
      <w:r w:rsidRPr="00BD0168">
        <w:t>31.</w:t>
      </w:r>
      <w:r w:rsidRPr="00BD0168">
        <w:tab/>
        <w:t xml:space="preserve">B. J. Aucott, A. K. Duhme-Klair, B. E. Moulton, I. P. Clark, I. V. Sazanovich, M. Towrie, L. A. Hammarback, I. J. S. Fairlamb and J. M. Lynam, </w:t>
      </w:r>
      <w:r w:rsidRPr="00BD0168">
        <w:rPr>
          <w:i/>
        </w:rPr>
        <w:t>Organometallics</w:t>
      </w:r>
      <w:r w:rsidRPr="00BD0168">
        <w:t xml:space="preserve">, 2019, </w:t>
      </w:r>
      <w:r w:rsidRPr="00BD0168">
        <w:rPr>
          <w:b/>
        </w:rPr>
        <w:t>38</w:t>
      </w:r>
      <w:r w:rsidRPr="00BD0168">
        <w:t>, 2391-2401.</w:t>
      </w:r>
    </w:p>
    <w:p w14:paraId="6A6DB25B" w14:textId="2A9ECEB9" w:rsidR="006D72F3" w:rsidRPr="00BD0168" w:rsidRDefault="006D72F3" w:rsidP="00BD0168">
      <w:pPr>
        <w:pStyle w:val="EndNoteBibliography"/>
        <w:spacing w:after="0"/>
        <w:ind w:left="720" w:hanging="720"/>
      </w:pPr>
      <w:r w:rsidRPr="00BD0168">
        <w:t>32.</w:t>
      </w:r>
      <w:r w:rsidRPr="00BD0168">
        <w:tab/>
        <w:t xml:space="preserve">L. A. Hammarback, I. P. Clark, I. V. Sazanovich, M. Towrie, A. Robinson, F. Clarke, S. Meyer, I. J. S. Fairlamb and J. M. Lynam, </w:t>
      </w:r>
      <w:r w:rsidRPr="00BD0168">
        <w:rPr>
          <w:i/>
        </w:rPr>
        <w:t>Nat</w:t>
      </w:r>
      <w:r w:rsidR="00AC0429" w:rsidRPr="00BD0168">
        <w:rPr>
          <w:i/>
        </w:rPr>
        <w:t>.</w:t>
      </w:r>
      <w:r w:rsidRPr="00BD0168">
        <w:rPr>
          <w:i/>
        </w:rPr>
        <w:t xml:space="preserve"> Catal</w:t>
      </w:r>
      <w:r w:rsidR="00AC0429" w:rsidRPr="00BD0168">
        <w:rPr>
          <w:i/>
        </w:rPr>
        <w:t>.</w:t>
      </w:r>
      <w:r w:rsidRPr="00BD0168">
        <w:t xml:space="preserve">, 2018, </w:t>
      </w:r>
      <w:r w:rsidRPr="00BD0168">
        <w:rPr>
          <w:b/>
        </w:rPr>
        <w:t>1</w:t>
      </w:r>
      <w:r w:rsidRPr="00BD0168">
        <w:t>, 830-840.</w:t>
      </w:r>
    </w:p>
    <w:p w14:paraId="18E3AA06" w14:textId="77777777" w:rsidR="006D72F3" w:rsidRPr="00BD0168" w:rsidRDefault="006D72F3" w:rsidP="00BD0168">
      <w:pPr>
        <w:pStyle w:val="EndNoteBibliography"/>
        <w:spacing w:after="0"/>
        <w:ind w:left="720" w:hanging="720"/>
      </w:pPr>
      <w:r w:rsidRPr="00BD0168">
        <w:t>33.</w:t>
      </w:r>
      <w:r w:rsidRPr="00BD0168">
        <w:tab/>
        <w:t xml:space="preserve">A. J. Atkin, J. M. Lynam, B. E. Moulton, P. Sawle, R. Motterlini, N. M. Boyle, M. T. Pryce and I. J. Fairlamb, </w:t>
      </w:r>
      <w:r w:rsidRPr="00BD0168">
        <w:rPr>
          <w:i/>
        </w:rPr>
        <w:t>Dalton Trans.</w:t>
      </w:r>
      <w:r w:rsidRPr="00BD0168">
        <w:t xml:space="preserve">, 2011, </w:t>
      </w:r>
      <w:r w:rsidRPr="00BD0168">
        <w:rPr>
          <w:b/>
        </w:rPr>
        <w:t>40</w:t>
      </w:r>
      <w:r w:rsidRPr="00BD0168">
        <w:t>, 5755-5761.</w:t>
      </w:r>
    </w:p>
    <w:p w14:paraId="6B597351" w14:textId="77777777" w:rsidR="006D72F3" w:rsidRPr="00BD0168" w:rsidRDefault="006D72F3" w:rsidP="00BD0168">
      <w:pPr>
        <w:pStyle w:val="EndNoteBibliography"/>
        <w:spacing w:after="0"/>
        <w:ind w:left="720" w:hanging="720"/>
      </w:pPr>
      <w:r w:rsidRPr="00BD0168">
        <w:t>34.</w:t>
      </w:r>
      <w:r w:rsidRPr="00BD0168">
        <w:tab/>
        <w:t xml:space="preserve">J. Suurkuusk and I. Wadso, </w:t>
      </w:r>
      <w:r w:rsidRPr="00BD0168">
        <w:rPr>
          <w:i/>
        </w:rPr>
        <w:t>Eur. J. Biochem.</w:t>
      </w:r>
      <w:r w:rsidRPr="00BD0168">
        <w:t xml:space="preserve">, 1972, </w:t>
      </w:r>
      <w:r w:rsidRPr="00BD0168">
        <w:rPr>
          <w:b/>
        </w:rPr>
        <w:t>28</w:t>
      </w:r>
      <w:r w:rsidRPr="00BD0168">
        <w:t>, 438-441.</w:t>
      </w:r>
    </w:p>
    <w:p w14:paraId="4F0DEF10" w14:textId="77777777" w:rsidR="006D72F3" w:rsidRPr="00BD0168" w:rsidRDefault="006D72F3" w:rsidP="00BD0168">
      <w:pPr>
        <w:pStyle w:val="EndNoteBibliography"/>
        <w:spacing w:after="0"/>
        <w:ind w:left="720" w:hanging="720"/>
      </w:pPr>
      <w:r w:rsidRPr="00BD0168">
        <w:t>35.</w:t>
      </w:r>
      <w:r w:rsidRPr="00BD0168">
        <w:tab/>
        <w:t xml:space="preserve">N. M. Green, </w:t>
      </w:r>
      <w:r w:rsidRPr="00BD0168">
        <w:rPr>
          <w:i/>
        </w:rPr>
        <w:t>Biochem. J.</w:t>
      </w:r>
      <w:r w:rsidRPr="00BD0168">
        <w:t xml:space="preserve">, 1963, </w:t>
      </w:r>
      <w:r w:rsidRPr="00BD0168">
        <w:rPr>
          <w:b/>
        </w:rPr>
        <w:t>89</w:t>
      </w:r>
      <w:r w:rsidRPr="00BD0168">
        <w:t>, 585-591.</w:t>
      </w:r>
    </w:p>
    <w:p w14:paraId="79570B0D" w14:textId="48563A6B" w:rsidR="006D72F3" w:rsidRPr="00BD0168" w:rsidRDefault="006D72F3" w:rsidP="00BD0168">
      <w:pPr>
        <w:pStyle w:val="EndNoteBibliography"/>
        <w:spacing w:after="0"/>
        <w:ind w:left="720" w:hanging="720"/>
      </w:pPr>
      <w:r w:rsidRPr="00BD0168">
        <w:t>36.</w:t>
      </w:r>
      <w:r w:rsidRPr="00BD0168">
        <w:tab/>
        <w:t xml:space="preserve">During the review process we became aware of an excellent paper reporting a biotinylated CO-RM earlier in 2019, see: (a) V. Ramu, G. Upendar Reddy, J. Liu, P. Hoffmann, R. Sollapur, R. Wyrwa, S. Kupfer, C. Spielmann, </w:t>
      </w:r>
      <w:r w:rsidRPr="00BD0168">
        <w:lastRenderedPageBreak/>
        <w:t xml:space="preserve">S. Bonnet, U. Neugebauer, and A. Schiller, </w:t>
      </w:r>
      <w:r w:rsidRPr="00BD0168">
        <w:rPr>
          <w:i/>
        </w:rPr>
        <w:t>Chem. Eur. J.</w:t>
      </w:r>
      <w:r w:rsidRPr="00BD0168">
        <w:t xml:space="preserve">, 2019, 25, 8453-8458.  We also make reference to the work described in the PhD thesis of the first named author of our paper: (b) Ward, Jonathan S (2014) Synthesis, Characterisation, and Development of Photo-activated Carbon monoxide-releasing Molecules. PhD thesis, University of York. Date Deposited: 02 Dec 2014; Open Access: 20 Nov 2016. Weblink - </w:t>
      </w:r>
      <w:hyperlink r:id="rId65" w:history="1">
        <w:r w:rsidRPr="00BD0168">
          <w:rPr>
            <w:rStyle w:val="Hyperlink"/>
          </w:rPr>
          <w:t>http://etheses.whiterose.ac.uk/7372/</w:t>
        </w:r>
      </w:hyperlink>
      <w:r w:rsidRPr="00BD0168">
        <w:t>.</w:t>
      </w:r>
    </w:p>
    <w:p w14:paraId="65DE38CF" w14:textId="307785C7" w:rsidR="006D72F3" w:rsidRPr="00BD0168" w:rsidRDefault="006D72F3" w:rsidP="00BD0168">
      <w:pPr>
        <w:pStyle w:val="EndNoteBibliography"/>
        <w:spacing w:after="0"/>
        <w:ind w:left="720" w:hanging="720"/>
      </w:pPr>
      <w:r w:rsidRPr="00BD0168">
        <w:t>37.</w:t>
      </w:r>
      <w:r w:rsidRPr="00BD0168">
        <w:tab/>
        <w:t xml:space="preserve">B. J. Aucott, J. S. Ward, S. G. Andrew, J. Milani, A. C. Whitwood, J. M. Lynam, A. Parkin and I. J. S. Fairlamb, </w:t>
      </w:r>
      <w:r w:rsidRPr="00BD0168">
        <w:rPr>
          <w:i/>
        </w:rPr>
        <w:t>Inorg</w:t>
      </w:r>
      <w:r w:rsidR="00AC0429" w:rsidRPr="00BD0168">
        <w:rPr>
          <w:i/>
        </w:rPr>
        <w:t>.</w:t>
      </w:r>
      <w:r w:rsidRPr="00BD0168">
        <w:rPr>
          <w:i/>
        </w:rPr>
        <w:t xml:space="preserve"> Chem</w:t>
      </w:r>
      <w:r w:rsidR="00AC0429" w:rsidRPr="00BD0168">
        <w:rPr>
          <w:i/>
        </w:rPr>
        <w:t>.</w:t>
      </w:r>
      <w:r w:rsidRPr="00BD0168">
        <w:t xml:space="preserve">, 2017, </w:t>
      </w:r>
      <w:r w:rsidRPr="00BD0168">
        <w:rPr>
          <w:b/>
        </w:rPr>
        <w:t>56</w:t>
      </w:r>
      <w:r w:rsidRPr="00BD0168">
        <w:t>, 5431-5440.</w:t>
      </w:r>
    </w:p>
    <w:p w14:paraId="016FF39A" w14:textId="77777777" w:rsidR="006D72F3" w:rsidRPr="00BD0168" w:rsidRDefault="006D72F3" w:rsidP="00BD0168">
      <w:pPr>
        <w:pStyle w:val="EndNoteBibliography"/>
        <w:ind w:left="720" w:hanging="720"/>
      </w:pPr>
      <w:r w:rsidRPr="00BD0168">
        <w:t>38.</w:t>
      </w:r>
      <w:r w:rsidRPr="00BD0168">
        <w:tab/>
        <w:t xml:space="preserve">F. Himo, T. Lovell, R. Hilgraf, V. V. Rostovtsev, L. Noodleman, K. B. Sharpless and V. V. Fokin, </w:t>
      </w:r>
      <w:r w:rsidRPr="00BD0168">
        <w:rPr>
          <w:i/>
        </w:rPr>
        <w:t>J. Am. Chem. Soc.</w:t>
      </w:r>
      <w:r w:rsidRPr="00BD0168">
        <w:t xml:space="preserve">, 2005, </w:t>
      </w:r>
      <w:r w:rsidRPr="00BD0168">
        <w:rPr>
          <w:b/>
        </w:rPr>
        <w:t>127</w:t>
      </w:r>
      <w:r w:rsidRPr="00BD0168">
        <w:t>, 210-216.</w:t>
      </w:r>
    </w:p>
    <w:p w14:paraId="21C72AAE" w14:textId="54093CD7" w:rsidR="00771216" w:rsidRPr="00241ACD" w:rsidRDefault="000F549C" w:rsidP="00BD0168">
      <w:pPr>
        <w:pStyle w:val="RSCR02References"/>
        <w:numPr>
          <w:ilvl w:val="0"/>
          <w:numId w:val="0"/>
        </w:numPr>
        <w:ind w:left="284" w:hanging="284"/>
      </w:pPr>
      <w:r w:rsidRPr="00BD0168">
        <w:fldChar w:fldCharType="end"/>
      </w:r>
      <w:bookmarkStart w:id="1" w:name="_GoBack"/>
      <w:bookmarkEnd w:id="1"/>
    </w:p>
    <w:sectPr w:rsidR="00771216" w:rsidRPr="00241ACD" w:rsidSect="00F53F98">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A9960" w14:textId="77777777" w:rsidR="00307C70" w:rsidRDefault="00307C70" w:rsidP="00E547DB">
      <w:pPr>
        <w:spacing w:after="0" w:line="240" w:lineRule="auto"/>
      </w:pPr>
      <w:r>
        <w:separator/>
      </w:r>
    </w:p>
    <w:p w14:paraId="4D1AF2AF" w14:textId="77777777" w:rsidR="00307C70" w:rsidRDefault="00307C70"/>
    <w:p w14:paraId="1DDCF254" w14:textId="77777777" w:rsidR="00307C70" w:rsidRDefault="00307C70"/>
    <w:p w14:paraId="40493052" w14:textId="77777777" w:rsidR="00307C70" w:rsidRDefault="00307C70"/>
    <w:p w14:paraId="52CF8F48" w14:textId="77777777" w:rsidR="00307C70" w:rsidRDefault="00307C70"/>
    <w:p w14:paraId="7FB8A0A8" w14:textId="77777777" w:rsidR="00307C70" w:rsidRDefault="00307C70"/>
  </w:endnote>
  <w:endnote w:type="continuationSeparator" w:id="0">
    <w:p w14:paraId="19F9BA10" w14:textId="77777777" w:rsidR="00307C70" w:rsidRDefault="00307C70" w:rsidP="00E547DB">
      <w:pPr>
        <w:spacing w:after="0" w:line="240" w:lineRule="auto"/>
      </w:pPr>
      <w:r>
        <w:continuationSeparator/>
      </w:r>
    </w:p>
    <w:p w14:paraId="1C63B09C" w14:textId="77777777" w:rsidR="00307C70" w:rsidRDefault="00307C70"/>
    <w:p w14:paraId="377B1E60" w14:textId="77777777" w:rsidR="00307C70" w:rsidRDefault="00307C70"/>
    <w:p w14:paraId="09490A37" w14:textId="77777777" w:rsidR="00307C70" w:rsidRDefault="00307C70"/>
    <w:p w14:paraId="5219A271" w14:textId="77777777" w:rsidR="00307C70" w:rsidRDefault="00307C70"/>
    <w:p w14:paraId="3C79A750" w14:textId="77777777" w:rsidR="00307C70" w:rsidRDefault="00307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8AF4C7-9F56-4790-8CF2-61252B5F081B}"/>
    <w:embedBold r:id="rId2" w:fontKey="{25CB4A5B-3A0E-487C-956A-0DD25877E391}"/>
    <w:embedItalic r:id="rId3" w:fontKey="{DF3FEA0C-AEB8-4A2E-A484-2B22872D1984}"/>
    <w:embedBoldItalic r:id="rId4" w:fontKey="{57B9A891-BB00-4A70-877A-D9D88652EFEB}"/>
  </w:font>
  <w:font w:name="Tahoma">
    <w:panose1 w:val="020B0604030504040204"/>
    <w:charset w:val="00"/>
    <w:family w:val="swiss"/>
    <w:pitch w:val="variable"/>
    <w:sig w:usb0="E1002EFF" w:usb1="C000605B" w:usb2="00000029" w:usb3="00000000" w:csb0="000101FF" w:csb1="00000000"/>
    <w:embedRegular r:id="rId5" w:fontKey="{DDBDCD6D-C46F-4101-BEBC-9742696D00F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CBEA2351-01E0-4A86-8D5F-D7B70ED9D3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ECBA0" w14:textId="2B80E30F" w:rsidR="00F81F72" w:rsidRPr="006602F1" w:rsidRDefault="00F81F7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C0429">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C87A" w14:textId="5AFCCAE0" w:rsidR="00F81F72" w:rsidRPr="006602F1" w:rsidRDefault="00F81F7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C0429">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CBAD7" w14:textId="1FB74717" w:rsidR="00F81F72" w:rsidRPr="006602F1" w:rsidRDefault="00F81F7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6A0277C" wp14:editId="0917A8F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4615BB8" w14:textId="77777777" w:rsidR="00F81F72" w:rsidRPr="00F20A7C" w:rsidRDefault="00F81F7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A0277C" id="_x0000_t202" coordsize="21600,21600" o:spt="202" path="m,l,21600r21600,l21600,xe">
              <v:stroke joinstyle="miter"/>
              <v:path gradientshapeok="t" o:connecttype="rect"/>
            </v:shapetype>
            <v:shape id="_x0000_s1090"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4615BB8" w14:textId="77777777" w:rsidR="00F81F72" w:rsidRPr="00F20A7C" w:rsidRDefault="00F81F7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C0429">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53A8D" w14:textId="77777777" w:rsidR="00307C70" w:rsidRDefault="00307C70" w:rsidP="00E547DB">
      <w:pPr>
        <w:spacing w:after="0" w:line="240" w:lineRule="auto"/>
      </w:pPr>
      <w:r>
        <w:separator/>
      </w:r>
    </w:p>
    <w:p w14:paraId="73740A10" w14:textId="77777777" w:rsidR="00307C70" w:rsidRDefault="00307C70"/>
    <w:p w14:paraId="45B2F5A8" w14:textId="77777777" w:rsidR="00307C70" w:rsidRDefault="00307C70"/>
    <w:p w14:paraId="7D8712F5" w14:textId="77777777" w:rsidR="00307C70" w:rsidRDefault="00307C70"/>
    <w:p w14:paraId="41EF348B" w14:textId="77777777" w:rsidR="00307C70" w:rsidRDefault="00307C70"/>
    <w:p w14:paraId="10BF95EF" w14:textId="77777777" w:rsidR="00307C70" w:rsidRDefault="00307C70"/>
  </w:footnote>
  <w:footnote w:type="continuationSeparator" w:id="0">
    <w:p w14:paraId="74A5CB25" w14:textId="77777777" w:rsidR="00307C70" w:rsidRDefault="00307C70" w:rsidP="00E547DB">
      <w:pPr>
        <w:spacing w:after="0" w:line="240" w:lineRule="auto"/>
      </w:pPr>
      <w:r>
        <w:continuationSeparator/>
      </w:r>
    </w:p>
    <w:p w14:paraId="176F5104" w14:textId="77777777" w:rsidR="00307C70" w:rsidRDefault="00307C70"/>
    <w:p w14:paraId="2483C29F" w14:textId="77777777" w:rsidR="00307C70" w:rsidRDefault="00307C70"/>
    <w:p w14:paraId="6DCE2221" w14:textId="77777777" w:rsidR="00307C70" w:rsidRDefault="00307C70"/>
    <w:p w14:paraId="18003A10" w14:textId="77777777" w:rsidR="00307C70" w:rsidRDefault="00307C70"/>
    <w:p w14:paraId="5BC024D8" w14:textId="77777777" w:rsidR="00307C70" w:rsidRDefault="00307C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4F38" w14:textId="77777777" w:rsidR="00F81F72" w:rsidRPr="00E70DCE" w:rsidRDefault="00F81F7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4A7F931" wp14:editId="4B0FBCE5">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E92774F"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A7F931" id="_x0000_t202" coordsize="21600,21600" o:spt="202" path="m,l,21600r21600,l21600,xe">
              <v:stroke joinstyle="miter"/>
              <v:path gradientshapeok="t" o:connecttype="rect"/>
            </v:shapetype>
            <v:shape id="_x0000_s1085"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7E92774F"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5CE6CD7" wp14:editId="4B32512B">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DCE085B"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CE6CD7" id="_x0000_s1086"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DCE085B"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2873" w14:textId="77777777" w:rsidR="00F81F72" w:rsidRPr="009316A6" w:rsidRDefault="00F81F7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6460A906" wp14:editId="6B41332E">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1468AD0"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60A906" id="_x0000_t202" coordsize="21600,21600" o:spt="202" path="m,l,21600r21600,l21600,xe">
              <v:stroke joinstyle="miter"/>
              <v:path gradientshapeok="t" o:connecttype="rect"/>
            </v:shapetype>
            <v:shape id="_x0000_s1087"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31468AD0"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F554A0C" wp14:editId="46067C36">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5F3728"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554A0C" id="_x0000_s1088"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5F3728"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70FDC" w14:textId="77777777" w:rsidR="00F81F72" w:rsidRDefault="00F81F7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01D7F2E5" wp14:editId="548DF56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C0204F7"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D7F2E5" id="_x0000_t202" coordsize="21600,21600" o:spt="202" path="m,l,21600r21600,l21600,xe">
              <v:stroke joinstyle="miter"/>
              <v:path gradientshapeok="t" o:connecttype="rect"/>
            </v:shapetype>
            <v:shape id="_x0000_s1089"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1C0204F7" w14:textId="77777777" w:rsidR="00F81F72" w:rsidRPr="00F20A7C" w:rsidRDefault="00F81F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650C9C27" wp14:editId="2FCF814D">
          <wp:extent cx="972312" cy="6492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1FB857DF" w14:textId="77777777" w:rsidR="00F81F72" w:rsidRPr="00180ABE" w:rsidRDefault="00F81F7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hideSpellingErrors/>
  <w:hideGrammaticalErrors/>
  <w:proofState w:spelling="clean" w:grammar="clean"/>
  <w:attachedTemplate r:id="rId1"/>
  <w:stylePaneSortMethod w:val="0000"/>
  <w:defaultTabStop w:val="284"/>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rate0r3sszxnev5eapw5a6r9xvz20r0pv5&quot;&gt;Thesis reference lib 21-8-14 Jonathan Ward Copy&lt;record-ids&gt;&lt;item&gt;770&lt;/item&gt;&lt;item&gt;820&lt;/item&gt;&lt;item&gt;837&lt;/item&gt;&lt;item&gt;936&lt;/item&gt;&lt;item&gt;939&lt;/item&gt;&lt;item&gt;940&lt;/item&gt;&lt;item&gt;1064&lt;/item&gt;&lt;item&gt;3316&lt;/item&gt;&lt;item&gt;3387&lt;/item&gt;&lt;item&gt;4667&lt;/item&gt;&lt;item&gt;5155&lt;/item&gt;&lt;item&gt;5156&lt;/item&gt;&lt;item&gt;5158&lt;/item&gt;&lt;item&gt;5160&lt;/item&gt;&lt;item&gt;5651&lt;/item&gt;&lt;item&gt;6089&lt;/item&gt;&lt;item&gt;6289&lt;/item&gt;&lt;item&gt;6916&lt;/item&gt;&lt;item&gt;7035&lt;/item&gt;&lt;item&gt;7036&lt;/item&gt;&lt;item&gt;7039&lt;/item&gt;&lt;item&gt;7040&lt;/item&gt;&lt;item&gt;7063&lt;/item&gt;&lt;item&gt;7064&lt;/item&gt;&lt;item&gt;7065&lt;/item&gt;&lt;item&gt;7066&lt;/item&gt;&lt;item&gt;7067&lt;/item&gt;&lt;item&gt;7068&lt;/item&gt;&lt;item&gt;7069&lt;/item&gt;&lt;item&gt;7070&lt;/item&gt;&lt;item&gt;7071&lt;/item&gt;&lt;item&gt;7077&lt;/item&gt;&lt;item&gt;7083&lt;/item&gt;&lt;item&gt;7088&lt;/item&gt;&lt;/record-ids&gt;&lt;/item&gt;&lt;/Libraries&gt;"/>
  </w:docVars>
  <w:rsids>
    <w:rsidRoot w:val="008125A0"/>
    <w:rsid w:val="00001614"/>
    <w:rsid w:val="00001F99"/>
    <w:rsid w:val="00005B8A"/>
    <w:rsid w:val="00022D8A"/>
    <w:rsid w:val="00030387"/>
    <w:rsid w:val="00032812"/>
    <w:rsid w:val="0003744F"/>
    <w:rsid w:val="0004368B"/>
    <w:rsid w:val="000622D1"/>
    <w:rsid w:val="000715D6"/>
    <w:rsid w:val="00071E41"/>
    <w:rsid w:val="0007202A"/>
    <w:rsid w:val="0007231B"/>
    <w:rsid w:val="00073639"/>
    <w:rsid w:val="000845DF"/>
    <w:rsid w:val="00094794"/>
    <w:rsid w:val="000A2670"/>
    <w:rsid w:val="000A2E57"/>
    <w:rsid w:val="000A4A86"/>
    <w:rsid w:val="000B684D"/>
    <w:rsid w:val="000B6C56"/>
    <w:rsid w:val="000C0A9D"/>
    <w:rsid w:val="000C1632"/>
    <w:rsid w:val="000C3637"/>
    <w:rsid w:val="000C585B"/>
    <w:rsid w:val="000D20F3"/>
    <w:rsid w:val="000D2FAC"/>
    <w:rsid w:val="000D4592"/>
    <w:rsid w:val="000D5891"/>
    <w:rsid w:val="000D6963"/>
    <w:rsid w:val="000E15A7"/>
    <w:rsid w:val="000E47EE"/>
    <w:rsid w:val="000E710A"/>
    <w:rsid w:val="000E7A32"/>
    <w:rsid w:val="000F0959"/>
    <w:rsid w:val="000F24CE"/>
    <w:rsid w:val="000F3A41"/>
    <w:rsid w:val="000F549C"/>
    <w:rsid w:val="000F57DA"/>
    <w:rsid w:val="00103980"/>
    <w:rsid w:val="00120227"/>
    <w:rsid w:val="00126027"/>
    <w:rsid w:val="00143B32"/>
    <w:rsid w:val="00146A36"/>
    <w:rsid w:val="001508E9"/>
    <w:rsid w:val="001633D9"/>
    <w:rsid w:val="00171F07"/>
    <w:rsid w:val="00172C9A"/>
    <w:rsid w:val="00180ABE"/>
    <w:rsid w:val="00190AF8"/>
    <w:rsid w:val="00191BE4"/>
    <w:rsid w:val="001923AB"/>
    <w:rsid w:val="00194739"/>
    <w:rsid w:val="001A18D4"/>
    <w:rsid w:val="001A1CDF"/>
    <w:rsid w:val="001B42CA"/>
    <w:rsid w:val="001C1EB8"/>
    <w:rsid w:val="001C67F6"/>
    <w:rsid w:val="001E10F7"/>
    <w:rsid w:val="001E1C7A"/>
    <w:rsid w:val="001E2F9C"/>
    <w:rsid w:val="001F0D85"/>
    <w:rsid w:val="00206A82"/>
    <w:rsid w:val="00206E1B"/>
    <w:rsid w:val="00207C95"/>
    <w:rsid w:val="00210000"/>
    <w:rsid w:val="00214BEC"/>
    <w:rsid w:val="00226033"/>
    <w:rsid w:val="00237C8A"/>
    <w:rsid w:val="0024022C"/>
    <w:rsid w:val="00241ACD"/>
    <w:rsid w:val="00246A3B"/>
    <w:rsid w:val="00253551"/>
    <w:rsid w:val="00261F85"/>
    <w:rsid w:val="00270DD5"/>
    <w:rsid w:val="00271235"/>
    <w:rsid w:val="00272D6F"/>
    <w:rsid w:val="00282C71"/>
    <w:rsid w:val="00283948"/>
    <w:rsid w:val="002A5421"/>
    <w:rsid w:val="002B3254"/>
    <w:rsid w:val="002C0803"/>
    <w:rsid w:val="002C251C"/>
    <w:rsid w:val="002C3D7C"/>
    <w:rsid w:val="002C4EFA"/>
    <w:rsid w:val="002C5D2C"/>
    <w:rsid w:val="002E5B1D"/>
    <w:rsid w:val="002E77CE"/>
    <w:rsid w:val="002F52C3"/>
    <w:rsid w:val="003011F6"/>
    <w:rsid w:val="00307C70"/>
    <w:rsid w:val="00312E0D"/>
    <w:rsid w:val="00335A28"/>
    <w:rsid w:val="00352029"/>
    <w:rsid w:val="00352AA4"/>
    <w:rsid w:val="0035423E"/>
    <w:rsid w:val="00354579"/>
    <w:rsid w:val="00356F00"/>
    <w:rsid w:val="00364EDB"/>
    <w:rsid w:val="003725AF"/>
    <w:rsid w:val="00377481"/>
    <w:rsid w:val="00377DA8"/>
    <w:rsid w:val="00385965"/>
    <w:rsid w:val="003870BD"/>
    <w:rsid w:val="003912FB"/>
    <w:rsid w:val="003A1292"/>
    <w:rsid w:val="003A7E95"/>
    <w:rsid w:val="003B739C"/>
    <w:rsid w:val="003C19A4"/>
    <w:rsid w:val="003C4F9B"/>
    <w:rsid w:val="003C6313"/>
    <w:rsid w:val="003D4ECA"/>
    <w:rsid w:val="003D6715"/>
    <w:rsid w:val="003E55B2"/>
    <w:rsid w:val="003F47FB"/>
    <w:rsid w:val="003F7074"/>
    <w:rsid w:val="00400342"/>
    <w:rsid w:val="00402196"/>
    <w:rsid w:val="004203FE"/>
    <w:rsid w:val="0042431F"/>
    <w:rsid w:val="00426B4C"/>
    <w:rsid w:val="0043180D"/>
    <w:rsid w:val="004414A5"/>
    <w:rsid w:val="0044700B"/>
    <w:rsid w:val="00452C15"/>
    <w:rsid w:val="004605B7"/>
    <w:rsid w:val="004630EF"/>
    <w:rsid w:val="00467171"/>
    <w:rsid w:val="00467C80"/>
    <w:rsid w:val="00474052"/>
    <w:rsid w:val="00482AFB"/>
    <w:rsid w:val="00483C44"/>
    <w:rsid w:val="004877C8"/>
    <w:rsid w:val="004901D3"/>
    <w:rsid w:val="004967C3"/>
    <w:rsid w:val="004B4A6E"/>
    <w:rsid w:val="004B50B5"/>
    <w:rsid w:val="004B5B36"/>
    <w:rsid w:val="004B5EA4"/>
    <w:rsid w:val="004C531E"/>
    <w:rsid w:val="004C6C90"/>
    <w:rsid w:val="004E7E05"/>
    <w:rsid w:val="004F1ED9"/>
    <w:rsid w:val="004F5D21"/>
    <w:rsid w:val="005037CD"/>
    <w:rsid w:val="00504795"/>
    <w:rsid w:val="005047A6"/>
    <w:rsid w:val="00514CBA"/>
    <w:rsid w:val="005169EA"/>
    <w:rsid w:val="0052630A"/>
    <w:rsid w:val="0053177A"/>
    <w:rsid w:val="00533EA1"/>
    <w:rsid w:val="005352E8"/>
    <w:rsid w:val="005455DF"/>
    <w:rsid w:val="005526DC"/>
    <w:rsid w:val="00576237"/>
    <w:rsid w:val="005771C3"/>
    <w:rsid w:val="00577B54"/>
    <w:rsid w:val="00582B83"/>
    <w:rsid w:val="00583BF2"/>
    <w:rsid w:val="00590F6D"/>
    <w:rsid w:val="005A29FB"/>
    <w:rsid w:val="005A5A6D"/>
    <w:rsid w:val="005A5ED7"/>
    <w:rsid w:val="005B203B"/>
    <w:rsid w:val="005B52E6"/>
    <w:rsid w:val="005C1A41"/>
    <w:rsid w:val="005C4565"/>
    <w:rsid w:val="005C53A9"/>
    <w:rsid w:val="005E05CD"/>
    <w:rsid w:val="005E2B18"/>
    <w:rsid w:val="005E3E95"/>
    <w:rsid w:val="005F30E6"/>
    <w:rsid w:val="0061572F"/>
    <w:rsid w:val="00616A30"/>
    <w:rsid w:val="00626C39"/>
    <w:rsid w:val="00631441"/>
    <w:rsid w:val="00634022"/>
    <w:rsid w:val="00641030"/>
    <w:rsid w:val="00645D52"/>
    <w:rsid w:val="0065133B"/>
    <w:rsid w:val="006556AC"/>
    <w:rsid w:val="006562DA"/>
    <w:rsid w:val="006602F1"/>
    <w:rsid w:val="00665DA1"/>
    <w:rsid w:val="00670ED4"/>
    <w:rsid w:val="00672928"/>
    <w:rsid w:val="00674938"/>
    <w:rsid w:val="00674A86"/>
    <w:rsid w:val="006764C6"/>
    <w:rsid w:val="006768DA"/>
    <w:rsid w:val="006836AB"/>
    <w:rsid w:val="00691A39"/>
    <w:rsid w:val="006954AA"/>
    <w:rsid w:val="006A0A07"/>
    <w:rsid w:val="006A69C8"/>
    <w:rsid w:val="006B0450"/>
    <w:rsid w:val="006D6163"/>
    <w:rsid w:val="006D63FB"/>
    <w:rsid w:val="006D72F3"/>
    <w:rsid w:val="006E0290"/>
    <w:rsid w:val="006E2BC1"/>
    <w:rsid w:val="006E5529"/>
    <w:rsid w:val="006E58B1"/>
    <w:rsid w:val="006F01C4"/>
    <w:rsid w:val="006F487B"/>
    <w:rsid w:val="006F740B"/>
    <w:rsid w:val="00701681"/>
    <w:rsid w:val="00706CB8"/>
    <w:rsid w:val="00713568"/>
    <w:rsid w:val="00742CAC"/>
    <w:rsid w:val="00744A41"/>
    <w:rsid w:val="007466D8"/>
    <w:rsid w:val="00750513"/>
    <w:rsid w:val="00752668"/>
    <w:rsid w:val="00770CAE"/>
    <w:rsid w:val="00771216"/>
    <w:rsid w:val="007715C5"/>
    <w:rsid w:val="00780A41"/>
    <w:rsid w:val="0079314C"/>
    <w:rsid w:val="00794787"/>
    <w:rsid w:val="007A2D78"/>
    <w:rsid w:val="007A37D8"/>
    <w:rsid w:val="007A3F7F"/>
    <w:rsid w:val="007A5975"/>
    <w:rsid w:val="007A5F61"/>
    <w:rsid w:val="007B4AD1"/>
    <w:rsid w:val="007B78F6"/>
    <w:rsid w:val="007C3D03"/>
    <w:rsid w:val="007C7209"/>
    <w:rsid w:val="007D1EFA"/>
    <w:rsid w:val="007D5FE4"/>
    <w:rsid w:val="007F3E35"/>
    <w:rsid w:val="008125A0"/>
    <w:rsid w:val="00820603"/>
    <w:rsid w:val="00821B95"/>
    <w:rsid w:val="008307C3"/>
    <w:rsid w:val="00837AF9"/>
    <w:rsid w:val="00840ECA"/>
    <w:rsid w:val="008417E9"/>
    <w:rsid w:val="00841874"/>
    <w:rsid w:val="008560DE"/>
    <w:rsid w:val="0086068A"/>
    <w:rsid w:val="0088525A"/>
    <w:rsid w:val="0088668F"/>
    <w:rsid w:val="00894EBF"/>
    <w:rsid w:val="008958E0"/>
    <w:rsid w:val="0089770F"/>
    <w:rsid w:val="008A0D60"/>
    <w:rsid w:val="008C1387"/>
    <w:rsid w:val="008C3DE8"/>
    <w:rsid w:val="008C5D50"/>
    <w:rsid w:val="008C682F"/>
    <w:rsid w:val="008D7233"/>
    <w:rsid w:val="008E509B"/>
    <w:rsid w:val="008F4811"/>
    <w:rsid w:val="008F4850"/>
    <w:rsid w:val="008F525A"/>
    <w:rsid w:val="00900FE3"/>
    <w:rsid w:val="009026D4"/>
    <w:rsid w:val="009057A8"/>
    <w:rsid w:val="009211E7"/>
    <w:rsid w:val="0092763E"/>
    <w:rsid w:val="009316A6"/>
    <w:rsid w:val="009317C2"/>
    <w:rsid w:val="00936114"/>
    <w:rsid w:val="009400E9"/>
    <w:rsid w:val="00946830"/>
    <w:rsid w:val="009473C2"/>
    <w:rsid w:val="00947880"/>
    <w:rsid w:val="00950F29"/>
    <w:rsid w:val="00951F75"/>
    <w:rsid w:val="009559F4"/>
    <w:rsid w:val="00962779"/>
    <w:rsid w:val="009631C8"/>
    <w:rsid w:val="009654EC"/>
    <w:rsid w:val="0096745A"/>
    <w:rsid w:val="0097258F"/>
    <w:rsid w:val="0097513A"/>
    <w:rsid w:val="00981E77"/>
    <w:rsid w:val="009918D9"/>
    <w:rsid w:val="009953F5"/>
    <w:rsid w:val="009975E4"/>
    <w:rsid w:val="009A392D"/>
    <w:rsid w:val="009A6CC7"/>
    <w:rsid w:val="009C10C8"/>
    <w:rsid w:val="009C50D7"/>
    <w:rsid w:val="009C6DB2"/>
    <w:rsid w:val="009D0AA1"/>
    <w:rsid w:val="009D17C3"/>
    <w:rsid w:val="009D47C2"/>
    <w:rsid w:val="009E47FD"/>
    <w:rsid w:val="009E51F8"/>
    <w:rsid w:val="009F2649"/>
    <w:rsid w:val="009F4D88"/>
    <w:rsid w:val="009F50BF"/>
    <w:rsid w:val="00A05364"/>
    <w:rsid w:val="00A074D7"/>
    <w:rsid w:val="00A14C42"/>
    <w:rsid w:val="00A17D23"/>
    <w:rsid w:val="00A208E1"/>
    <w:rsid w:val="00A223FD"/>
    <w:rsid w:val="00A268DB"/>
    <w:rsid w:val="00A32340"/>
    <w:rsid w:val="00A3459B"/>
    <w:rsid w:val="00A350D9"/>
    <w:rsid w:val="00A3533B"/>
    <w:rsid w:val="00A363C4"/>
    <w:rsid w:val="00A377AA"/>
    <w:rsid w:val="00A431C8"/>
    <w:rsid w:val="00A43CD5"/>
    <w:rsid w:val="00A521AB"/>
    <w:rsid w:val="00A53042"/>
    <w:rsid w:val="00A56CD0"/>
    <w:rsid w:val="00A61D3E"/>
    <w:rsid w:val="00A63F3E"/>
    <w:rsid w:val="00A7643E"/>
    <w:rsid w:val="00A83771"/>
    <w:rsid w:val="00A9649E"/>
    <w:rsid w:val="00A97620"/>
    <w:rsid w:val="00AA02A3"/>
    <w:rsid w:val="00AA1341"/>
    <w:rsid w:val="00AB16D0"/>
    <w:rsid w:val="00AB2C1B"/>
    <w:rsid w:val="00AB6097"/>
    <w:rsid w:val="00AC0429"/>
    <w:rsid w:val="00AC3BF2"/>
    <w:rsid w:val="00AD4D9F"/>
    <w:rsid w:val="00AD5483"/>
    <w:rsid w:val="00AE49BB"/>
    <w:rsid w:val="00AF0249"/>
    <w:rsid w:val="00AF150F"/>
    <w:rsid w:val="00AF381D"/>
    <w:rsid w:val="00AF4737"/>
    <w:rsid w:val="00AF707F"/>
    <w:rsid w:val="00B0470A"/>
    <w:rsid w:val="00B11A29"/>
    <w:rsid w:val="00B11FB5"/>
    <w:rsid w:val="00B12318"/>
    <w:rsid w:val="00B2364D"/>
    <w:rsid w:val="00B264A0"/>
    <w:rsid w:val="00B26758"/>
    <w:rsid w:val="00B37979"/>
    <w:rsid w:val="00B4192D"/>
    <w:rsid w:val="00B43236"/>
    <w:rsid w:val="00B4465B"/>
    <w:rsid w:val="00B4637F"/>
    <w:rsid w:val="00B50D08"/>
    <w:rsid w:val="00B53582"/>
    <w:rsid w:val="00B5458C"/>
    <w:rsid w:val="00B55ACE"/>
    <w:rsid w:val="00B622FA"/>
    <w:rsid w:val="00B6239D"/>
    <w:rsid w:val="00B67630"/>
    <w:rsid w:val="00B70B18"/>
    <w:rsid w:val="00B722DE"/>
    <w:rsid w:val="00B76995"/>
    <w:rsid w:val="00B80DDB"/>
    <w:rsid w:val="00B81EE1"/>
    <w:rsid w:val="00B829ED"/>
    <w:rsid w:val="00B9259C"/>
    <w:rsid w:val="00B9392D"/>
    <w:rsid w:val="00B9574D"/>
    <w:rsid w:val="00BA761E"/>
    <w:rsid w:val="00BB0BD7"/>
    <w:rsid w:val="00BB3FBE"/>
    <w:rsid w:val="00BC0D02"/>
    <w:rsid w:val="00BC603D"/>
    <w:rsid w:val="00BD0168"/>
    <w:rsid w:val="00BD11ED"/>
    <w:rsid w:val="00BD414E"/>
    <w:rsid w:val="00BF3DF7"/>
    <w:rsid w:val="00BF45F4"/>
    <w:rsid w:val="00C03CE1"/>
    <w:rsid w:val="00C16D04"/>
    <w:rsid w:val="00C176C9"/>
    <w:rsid w:val="00C207AC"/>
    <w:rsid w:val="00C21127"/>
    <w:rsid w:val="00C2368A"/>
    <w:rsid w:val="00C3016F"/>
    <w:rsid w:val="00C31922"/>
    <w:rsid w:val="00C32EDF"/>
    <w:rsid w:val="00C405FD"/>
    <w:rsid w:val="00C42573"/>
    <w:rsid w:val="00C452FF"/>
    <w:rsid w:val="00C5024A"/>
    <w:rsid w:val="00C57107"/>
    <w:rsid w:val="00C62C2D"/>
    <w:rsid w:val="00C670D7"/>
    <w:rsid w:val="00C738F2"/>
    <w:rsid w:val="00C85F84"/>
    <w:rsid w:val="00C9227C"/>
    <w:rsid w:val="00C9521F"/>
    <w:rsid w:val="00C9557D"/>
    <w:rsid w:val="00CA2740"/>
    <w:rsid w:val="00CA440A"/>
    <w:rsid w:val="00CB78CC"/>
    <w:rsid w:val="00CC12E6"/>
    <w:rsid w:val="00CC2E25"/>
    <w:rsid w:val="00CC7C64"/>
    <w:rsid w:val="00CD0B47"/>
    <w:rsid w:val="00CE107B"/>
    <w:rsid w:val="00CE326A"/>
    <w:rsid w:val="00CF5F1A"/>
    <w:rsid w:val="00D010E8"/>
    <w:rsid w:val="00D02790"/>
    <w:rsid w:val="00D02993"/>
    <w:rsid w:val="00D02C04"/>
    <w:rsid w:val="00D05C83"/>
    <w:rsid w:val="00D12484"/>
    <w:rsid w:val="00D138E8"/>
    <w:rsid w:val="00D14EFB"/>
    <w:rsid w:val="00D1643B"/>
    <w:rsid w:val="00D20259"/>
    <w:rsid w:val="00D208BA"/>
    <w:rsid w:val="00D21668"/>
    <w:rsid w:val="00D216BC"/>
    <w:rsid w:val="00D23D64"/>
    <w:rsid w:val="00D2687F"/>
    <w:rsid w:val="00D4232C"/>
    <w:rsid w:val="00D42B64"/>
    <w:rsid w:val="00D42F8F"/>
    <w:rsid w:val="00D45ADF"/>
    <w:rsid w:val="00D5145E"/>
    <w:rsid w:val="00D868B8"/>
    <w:rsid w:val="00D92213"/>
    <w:rsid w:val="00D97831"/>
    <w:rsid w:val="00DA07F1"/>
    <w:rsid w:val="00DA0A85"/>
    <w:rsid w:val="00DA595C"/>
    <w:rsid w:val="00DB28A6"/>
    <w:rsid w:val="00DB52CD"/>
    <w:rsid w:val="00DC0175"/>
    <w:rsid w:val="00DC71EE"/>
    <w:rsid w:val="00DD06F4"/>
    <w:rsid w:val="00DD500F"/>
    <w:rsid w:val="00DD6383"/>
    <w:rsid w:val="00DF5014"/>
    <w:rsid w:val="00DF53E4"/>
    <w:rsid w:val="00E17E14"/>
    <w:rsid w:val="00E2136E"/>
    <w:rsid w:val="00E2495D"/>
    <w:rsid w:val="00E25AF8"/>
    <w:rsid w:val="00E31A6A"/>
    <w:rsid w:val="00E334D5"/>
    <w:rsid w:val="00E3389F"/>
    <w:rsid w:val="00E35D50"/>
    <w:rsid w:val="00E46BDF"/>
    <w:rsid w:val="00E546C8"/>
    <w:rsid w:val="00E547DB"/>
    <w:rsid w:val="00E555BF"/>
    <w:rsid w:val="00E558F9"/>
    <w:rsid w:val="00E61949"/>
    <w:rsid w:val="00E70DCE"/>
    <w:rsid w:val="00E8679F"/>
    <w:rsid w:val="00E90D81"/>
    <w:rsid w:val="00EA446A"/>
    <w:rsid w:val="00EA44E7"/>
    <w:rsid w:val="00EA7DC1"/>
    <w:rsid w:val="00EB0B01"/>
    <w:rsid w:val="00EB4C44"/>
    <w:rsid w:val="00EB5BA2"/>
    <w:rsid w:val="00EB5C28"/>
    <w:rsid w:val="00EB7166"/>
    <w:rsid w:val="00EC6110"/>
    <w:rsid w:val="00EE3AFB"/>
    <w:rsid w:val="00EE46EA"/>
    <w:rsid w:val="00EF0D19"/>
    <w:rsid w:val="00EF1577"/>
    <w:rsid w:val="00EF6BD4"/>
    <w:rsid w:val="00F05C18"/>
    <w:rsid w:val="00F10390"/>
    <w:rsid w:val="00F11164"/>
    <w:rsid w:val="00F1349C"/>
    <w:rsid w:val="00F157DD"/>
    <w:rsid w:val="00F15F90"/>
    <w:rsid w:val="00F21465"/>
    <w:rsid w:val="00F21FD3"/>
    <w:rsid w:val="00F23FA8"/>
    <w:rsid w:val="00F3666D"/>
    <w:rsid w:val="00F41FD3"/>
    <w:rsid w:val="00F53F98"/>
    <w:rsid w:val="00F57F31"/>
    <w:rsid w:val="00F6065C"/>
    <w:rsid w:val="00F61EB1"/>
    <w:rsid w:val="00F62C8B"/>
    <w:rsid w:val="00F62DB0"/>
    <w:rsid w:val="00F632D4"/>
    <w:rsid w:val="00F70050"/>
    <w:rsid w:val="00F802D4"/>
    <w:rsid w:val="00F8140E"/>
    <w:rsid w:val="00F81F72"/>
    <w:rsid w:val="00F91982"/>
    <w:rsid w:val="00F9689B"/>
    <w:rsid w:val="00FA2DA2"/>
    <w:rsid w:val="00FA311A"/>
    <w:rsid w:val="00FB16A8"/>
    <w:rsid w:val="00FC14D7"/>
    <w:rsid w:val="00FC1AAD"/>
    <w:rsid w:val="00FC62C4"/>
    <w:rsid w:val="00FD64A5"/>
    <w:rsid w:val="00FD7F00"/>
    <w:rsid w:val="00FE0FE8"/>
    <w:rsid w:val="00FE1362"/>
    <w:rsid w:val="00FF56AA"/>
    <w:rsid w:val="00FF6202"/>
    <w:rsid w:val="00FF6EFB"/>
    <w:rsid w:val="00FF6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03476710"/>
  <w15:docId w15:val="{A815CA38-15F3-4A9B-AB34-C7F5461A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qFormat/>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EndNoteBibliographyTitle">
    <w:name w:val="EndNote Bibliography Title"/>
    <w:basedOn w:val="Normal"/>
    <w:link w:val="EndNoteBibliographyTitleChar"/>
    <w:rsid w:val="000F549C"/>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0F549C"/>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0F549C"/>
    <w:pPr>
      <w:spacing w:line="240" w:lineRule="auto"/>
      <w:jc w:val="both"/>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0F549C"/>
    <w:rPr>
      <w:rFonts w:ascii="Calibri" w:hAnsi="Calibri" w:cs="Calibri"/>
      <w:noProof/>
      <w:w w:val="108"/>
      <w:sz w:val="18"/>
      <w:szCs w:val="18"/>
      <w:lang w:val="en-US"/>
    </w:rPr>
  </w:style>
  <w:style w:type="character" w:styleId="CommentReference">
    <w:name w:val="annotation reference"/>
    <w:basedOn w:val="DefaultParagraphFont"/>
    <w:semiHidden/>
    <w:unhideWhenUsed/>
    <w:rsid w:val="00894EBF"/>
    <w:rPr>
      <w:sz w:val="16"/>
      <w:szCs w:val="16"/>
    </w:rPr>
  </w:style>
  <w:style w:type="paragraph" w:styleId="CommentText">
    <w:name w:val="annotation text"/>
    <w:basedOn w:val="Normal"/>
    <w:link w:val="CommentTextChar"/>
    <w:uiPriority w:val="99"/>
    <w:semiHidden/>
    <w:unhideWhenUsed/>
    <w:rsid w:val="00894EBF"/>
    <w:pPr>
      <w:spacing w:line="240" w:lineRule="auto"/>
    </w:pPr>
    <w:rPr>
      <w:rFonts w:ascii="Calibri" w:eastAsia="SimSun" w:hAnsi="Calibri" w:cs="Times New Roman"/>
      <w:sz w:val="20"/>
      <w:szCs w:val="20"/>
      <w:lang w:val="en-US" w:eastAsia="zh-CN"/>
    </w:rPr>
  </w:style>
  <w:style w:type="character" w:customStyle="1" w:styleId="CommentTextChar">
    <w:name w:val="Comment Text Char"/>
    <w:basedOn w:val="DefaultParagraphFont"/>
    <w:link w:val="CommentText"/>
    <w:uiPriority w:val="99"/>
    <w:semiHidden/>
    <w:rsid w:val="00894EBF"/>
    <w:rPr>
      <w:rFonts w:ascii="Calibri" w:eastAsia="SimSun" w:hAnsi="Calibri"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894EBF"/>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894EBF"/>
    <w:rPr>
      <w:rFonts w:ascii="Calibri" w:eastAsia="SimSun" w:hAnsi="Calibri" w:cs="Times New Roman"/>
      <w:b/>
      <w:bCs/>
      <w:sz w:val="20"/>
      <w:szCs w:val="20"/>
      <w:lang w:val="en-US" w:eastAsia="zh-CN"/>
    </w:rPr>
  </w:style>
  <w:style w:type="paragraph" w:styleId="Title">
    <w:name w:val="Title"/>
    <w:basedOn w:val="Normal"/>
    <w:next w:val="Normal"/>
    <w:link w:val="TitleChar"/>
    <w:uiPriority w:val="10"/>
    <w:qFormat/>
    <w:rsid w:val="008F4850"/>
    <w:pPr>
      <w:jc w:val="center"/>
    </w:pPr>
    <w:rPr>
      <w:rFonts w:ascii="Times New Roman" w:eastAsia="SimSun" w:hAnsi="Times New Roman" w:cs="Times New Roman"/>
      <w:b/>
      <w:sz w:val="28"/>
      <w:szCs w:val="28"/>
      <w:lang w:val="en-US"/>
    </w:rPr>
  </w:style>
  <w:style w:type="character" w:customStyle="1" w:styleId="TitleChar">
    <w:name w:val="Title Char"/>
    <w:basedOn w:val="DefaultParagraphFont"/>
    <w:link w:val="Title"/>
    <w:uiPriority w:val="10"/>
    <w:rsid w:val="008F4850"/>
    <w:rPr>
      <w:rFonts w:ascii="Times New Roman" w:eastAsia="SimSun" w:hAnsi="Times New Roman" w:cs="Times New Roman"/>
      <w:b/>
      <w:sz w:val="28"/>
      <w:szCs w:val="28"/>
      <w:lang w:val="en-US"/>
    </w:rPr>
  </w:style>
  <w:style w:type="character" w:customStyle="1" w:styleId="nlmstring-name">
    <w:name w:val="nlm_string-name"/>
    <w:basedOn w:val="DefaultParagraphFont"/>
    <w:rsid w:val="00F23FA8"/>
  </w:style>
  <w:style w:type="character" w:styleId="HTMLCite">
    <w:name w:val="HTML Cite"/>
    <w:basedOn w:val="DefaultParagraphFont"/>
    <w:uiPriority w:val="99"/>
    <w:semiHidden/>
    <w:unhideWhenUsed/>
    <w:rsid w:val="00F23FA8"/>
    <w:rPr>
      <w:i/>
      <w:iCs/>
    </w:rPr>
  </w:style>
  <w:style w:type="character" w:styleId="Strong">
    <w:name w:val="Strong"/>
    <w:basedOn w:val="DefaultParagraphFont"/>
    <w:uiPriority w:val="22"/>
    <w:qFormat/>
    <w:rsid w:val="00F23FA8"/>
    <w:rPr>
      <w:b/>
      <w:bCs/>
    </w:rPr>
  </w:style>
  <w:style w:type="character" w:styleId="Emphasis">
    <w:name w:val="Emphasis"/>
    <w:basedOn w:val="DefaultParagraphFont"/>
    <w:uiPriority w:val="20"/>
    <w:qFormat/>
    <w:rsid w:val="00F23F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42159482">
      <w:bodyDiv w:val="1"/>
      <w:marLeft w:val="0"/>
      <w:marRight w:val="0"/>
      <w:marTop w:val="0"/>
      <w:marBottom w:val="0"/>
      <w:divBdr>
        <w:top w:val="none" w:sz="0" w:space="0" w:color="auto"/>
        <w:left w:val="none" w:sz="0" w:space="0" w:color="auto"/>
        <w:bottom w:val="none" w:sz="0" w:space="0" w:color="auto"/>
        <w:right w:val="none" w:sz="0" w:space="0" w:color="auto"/>
      </w:divBdr>
      <w:divsChild>
        <w:div w:id="1467426329">
          <w:marLeft w:val="0"/>
          <w:marRight w:val="0"/>
          <w:marTop w:val="0"/>
          <w:marBottom w:val="0"/>
          <w:divBdr>
            <w:top w:val="none" w:sz="0" w:space="0" w:color="auto"/>
            <w:left w:val="none" w:sz="0" w:space="0" w:color="auto"/>
            <w:bottom w:val="none" w:sz="0" w:space="0" w:color="auto"/>
            <w:right w:val="none" w:sz="0" w:space="0" w:color="auto"/>
          </w:divBdr>
        </w:div>
        <w:div w:id="620575823">
          <w:marLeft w:val="0"/>
          <w:marRight w:val="0"/>
          <w:marTop w:val="0"/>
          <w:marBottom w:val="0"/>
          <w:divBdr>
            <w:top w:val="none" w:sz="0" w:space="0" w:color="auto"/>
            <w:left w:val="none" w:sz="0" w:space="0" w:color="auto"/>
            <w:bottom w:val="none" w:sz="0" w:space="0" w:color="auto"/>
            <w:right w:val="none" w:sz="0" w:space="0" w:color="auto"/>
          </w:divBdr>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25744364">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emf"/><Relationship Id="rId39" Type="http://schemas.openxmlformats.org/officeDocument/2006/relationships/image" Target="media/image22.emf"/><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50" Type="http://schemas.openxmlformats.org/officeDocument/2006/relationships/image" Target="media/image250.jpeg"/><Relationship Id="rId55" Type="http://schemas.openxmlformats.org/officeDocument/2006/relationships/image" Target="media/image31.jpeg"/><Relationship Id="rId63"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4.emf"/><Relationship Id="rId54" Type="http://schemas.openxmlformats.org/officeDocument/2006/relationships/image" Target="media/image30.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son.lynam@york.ac.uk"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emf"/><Relationship Id="rId53" Type="http://schemas.openxmlformats.org/officeDocument/2006/relationships/image" Target="media/image29.tiff"/><Relationship Id="rId58" Type="http://schemas.openxmlformats.org/officeDocument/2006/relationships/image" Target="media/image34.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image" Target="media/image24.jpeg"/><Relationship Id="rId57" Type="http://schemas.openxmlformats.org/officeDocument/2006/relationships/image" Target="media/image33.emf"/><Relationship Id="rId61" Type="http://schemas.openxmlformats.org/officeDocument/2006/relationships/image" Target="media/image37.jpeg"/><Relationship Id="rId10" Type="http://schemas.openxmlformats.org/officeDocument/2006/relationships/hyperlink" Target="mailto:ian.fairlamb@york.ac.uk" TargetMode="External"/><Relationship Id="rId19" Type="http://schemas.openxmlformats.org/officeDocument/2006/relationships/image" Target="media/image3.jpeg"/><Relationship Id="rId31" Type="http://schemas.openxmlformats.org/officeDocument/2006/relationships/image" Target="media/image14.jpeg"/><Relationship Id="rId52" Type="http://schemas.openxmlformats.org/officeDocument/2006/relationships/image" Target="media/image28.tiff"/><Relationship Id="rId60" Type="http://schemas.openxmlformats.org/officeDocument/2006/relationships/image" Target="media/image36.jpeg"/><Relationship Id="rId65" Type="http://schemas.openxmlformats.org/officeDocument/2006/relationships/hyperlink" Target="http://etheses.whiterose.ac.uk/7372/" TargetMode="External"/><Relationship Id="rId4" Type="http://schemas.openxmlformats.org/officeDocument/2006/relationships/settings" Target="settings.xml"/><Relationship Id="rId9" Type="http://schemas.openxmlformats.org/officeDocument/2006/relationships/hyperlink" Target="mailto:jason.lynam@york.ac.uk"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image" Target="media/image40.jpeg"/><Relationship Id="rId8" Type="http://schemas.openxmlformats.org/officeDocument/2006/relationships/hyperlink" Target="mailto:ian.fairlamb@york.ac.uk"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image" Target="media/image35.emf"/><Relationship Id="rId6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E532C-4A04-490C-9A10-A963DFA1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0</TotalTime>
  <Pages>10</Pages>
  <Words>9191</Words>
  <Characters>52389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ian fairlamb</cp:lastModifiedBy>
  <cp:revision>2</cp:revision>
  <cp:lastPrinted>2014-10-09T15:34:00Z</cp:lastPrinted>
  <dcterms:created xsi:type="dcterms:W3CDTF">2019-12-13T10:36:00Z</dcterms:created>
  <dcterms:modified xsi:type="dcterms:W3CDTF">2019-12-13T10:36:00Z</dcterms:modified>
</cp:coreProperties>
</file>