
<file path=[Content_Types].xml><?xml version="1.0" encoding="utf-8"?>
<Types xmlns="http://schemas.openxmlformats.org/package/2006/content-types">
  <Default Extension="png" ContentType="image/png"/>
  <Default Extension="svg" ContentType="image/svg+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80FE232" w14:textId="6341D88D" w:rsidR="00823310" w:rsidRPr="003331F5" w:rsidRDefault="001B5BB3" w:rsidP="00D01999">
      <w:pPr>
        <w:pStyle w:val="Title1"/>
      </w:pPr>
      <w:r w:rsidRPr="003331F5">
        <w:rPr>
          <w:rFonts w:eastAsia="Arial"/>
          <w:sz w:val="30"/>
        </w:rPr>
        <w:t>K</w:t>
      </w:r>
      <w:r w:rsidR="007E46E3" w:rsidRPr="003331F5">
        <w:rPr>
          <w:rFonts w:eastAsia="Arial"/>
          <w:sz w:val="30"/>
        </w:rPr>
        <w:t>ey properties towards</w:t>
      </w:r>
      <w:r w:rsidR="005C6D82" w:rsidRPr="003331F5">
        <w:rPr>
          <w:rFonts w:eastAsia="Arial"/>
          <w:sz w:val="30"/>
        </w:rPr>
        <w:t xml:space="preserve"> citrus</w:t>
      </w:r>
      <w:r w:rsidR="007E357C" w:rsidRPr="003331F5">
        <w:rPr>
          <w:rFonts w:eastAsia="Arial"/>
          <w:sz w:val="30"/>
        </w:rPr>
        <w:t xml:space="preserve"> nanostructured cellulose</w:t>
      </w:r>
      <w:r w:rsidR="007E46E3" w:rsidRPr="003331F5">
        <w:rPr>
          <w:rFonts w:eastAsia="Arial"/>
          <w:sz w:val="30"/>
        </w:rPr>
        <w:t xml:space="preserve"> processing</w:t>
      </w:r>
      <w:r w:rsidR="007E357C" w:rsidRPr="003331F5">
        <w:rPr>
          <w:rFonts w:eastAsia="Arial"/>
          <w:sz w:val="30"/>
        </w:rPr>
        <w:t>: A ri</w:t>
      </w:r>
      <w:r w:rsidR="005C6D82" w:rsidRPr="003331F5">
        <w:rPr>
          <w:rFonts w:eastAsia="Arial"/>
          <w:sz w:val="30"/>
        </w:rPr>
        <w:t>gorous DoE study of the Hy-M</w:t>
      </w:r>
      <w:r w:rsidR="00591812" w:rsidRPr="003331F5">
        <w:rPr>
          <w:rFonts w:eastAsia="Arial"/>
          <w:sz w:val="30"/>
        </w:rPr>
        <w:t>ASS</w:t>
      </w:r>
      <w:r w:rsidR="005C6D82" w:rsidRPr="003331F5">
        <w:rPr>
          <w:rFonts w:eastAsia="Arial"/>
          <w:sz w:val="30"/>
        </w:rPr>
        <w:t xml:space="preserve"> concept</w:t>
      </w:r>
    </w:p>
    <w:p w14:paraId="3E47366A" w14:textId="31A1B959" w:rsidR="00F007F5" w:rsidRPr="003331F5" w:rsidRDefault="0052423A" w:rsidP="000953D4">
      <w:pPr>
        <w:pStyle w:val="Authors"/>
        <w:rPr>
          <w:lang w:val="pt-BR"/>
        </w:rPr>
      </w:pPr>
      <w:r w:rsidRPr="003331F5">
        <w:rPr>
          <w:noProof/>
          <w:lang w:eastAsia="en-GB"/>
        </w:rPr>
        <mc:AlternateContent>
          <mc:Choice Requires="wps">
            <w:drawing>
              <wp:anchor distT="180340" distB="0" distL="114300" distR="180340" simplePos="0" relativeHeight="251642368" behindDoc="0" locked="1" layoutInCell="1" allowOverlap="1" wp14:anchorId="05E26CDD" wp14:editId="2D1BA833">
                <wp:simplePos x="0" y="0"/>
                <wp:positionH relativeFrom="column">
                  <wp:posOffset>-81915</wp:posOffset>
                </wp:positionH>
                <wp:positionV relativeFrom="page">
                  <wp:posOffset>8181975</wp:posOffset>
                </wp:positionV>
                <wp:extent cx="3150235" cy="1672590"/>
                <wp:effectExtent l="7620" t="0" r="4445" b="3810"/>
                <wp:wrapSquare wrapText="right"/>
                <wp:docPr id="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0235" cy="16725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72E07D" w14:textId="6BD4A552" w:rsidR="002D2767" w:rsidRPr="007E3A49" w:rsidRDefault="002D2767" w:rsidP="00BF14BC">
                            <w:pPr>
                              <w:pStyle w:val="Adress"/>
                              <w:pBdr>
                                <w:top w:val="single" w:sz="4" w:space="1" w:color="000000"/>
                              </w:pBdr>
                              <w:rPr>
                                <w:lang w:val="en-GB"/>
                              </w:rPr>
                            </w:pPr>
                            <w:r w:rsidRPr="008A63A5">
                              <w:rPr>
                                <w:lang w:val="en-GB"/>
                              </w:rPr>
                              <w:t>[a]</w:t>
                            </w:r>
                            <w:r w:rsidRPr="008A63A5">
                              <w:rPr>
                                <w:lang w:val="en-GB"/>
                              </w:rPr>
                              <w:tab/>
                            </w:r>
                            <w:proofErr w:type="spellStart"/>
                            <w:r w:rsidRPr="008A63A5">
                              <w:rPr>
                                <w:lang w:val="en-GB"/>
                              </w:rPr>
                              <w:t>Dr.</w:t>
                            </w:r>
                            <w:proofErr w:type="spellEnd"/>
                            <w:r w:rsidRPr="008A63A5">
                              <w:rPr>
                                <w:lang w:val="en-GB"/>
                              </w:rPr>
                              <w:t xml:space="preserve"> A. S. Matharu, E. M.</w:t>
                            </w:r>
                            <w:r>
                              <w:rPr>
                                <w:lang w:val="en-GB"/>
                              </w:rPr>
                              <w:t xml:space="preserve"> de Melo, </w:t>
                            </w:r>
                            <w:proofErr w:type="spellStart"/>
                            <w:r>
                              <w:rPr>
                                <w:lang w:val="en-GB"/>
                              </w:rPr>
                              <w:t>Dr.</w:t>
                            </w:r>
                            <w:proofErr w:type="spellEnd"/>
                            <w:r>
                              <w:rPr>
                                <w:lang w:val="en-GB"/>
                              </w:rPr>
                              <w:t xml:space="preserve"> J. Remon</w:t>
                            </w:r>
                            <w:r w:rsidRPr="008A63A5">
                              <w:rPr>
                                <w:lang w:val="en-GB"/>
                              </w:rPr>
                              <w:t>, S. Wang and A. A</w:t>
                            </w:r>
                            <w:r>
                              <w:rPr>
                                <w:lang w:val="en-GB"/>
                              </w:rPr>
                              <w:t>bdulina</w:t>
                            </w:r>
                            <w:r w:rsidRPr="008A63A5">
                              <w:rPr>
                                <w:lang w:val="en-GB"/>
                              </w:rPr>
                              <w:br/>
                            </w:r>
                            <w:r>
                              <w:rPr>
                                <w:lang w:val="en-GB"/>
                              </w:rPr>
                              <w:t>Department of Chemistry</w:t>
                            </w:r>
                            <w:r>
                              <w:rPr>
                                <w:lang w:val="en-GB"/>
                              </w:rPr>
                              <w:br/>
                              <w:t>University of York</w:t>
                            </w:r>
                            <w:r>
                              <w:rPr>
                                <w:lang w:val="en-GB"/>
                              </w:rPr>
                              <w:br/>
                            </w:r>
                            <w:proofErr w:type="spellStart"/>
                            <w:r>
                              <w:rPr>
                                <w:lang w:val="en-GB"/>
                              </w:rPr>
                              <w:t>Heslington</w:t>
                            </w:r>
                            <w:proofErr w:type="spellEnd"/>
                            <w:r>
                              <w:rPr>
                                <w:lang w:val="en-GB"/>
                              </w:rPr>
                              <w:t>, YO10 5DD, York, UK</w:t>
                            </w:r>
                            <w:r w:rsidRPr="007E3A49">
                              <w:rPr>
                                <w:lang w:val="en-GB"/>
                              </w:rPr>
                              <w:br/>
                              <w:t xml:space="preserve">E-mail: </w:t>
                            </w:r>
                            <w:r>
                              <w:rPr>
                                <w:lang w:val="en-GB"/>
                              </w:rPr>
                              <w:t>avtar.matharu@york.ac.uk</w:t>
                            </w:r>
                          </w:p>
                          <w:p w14:paraId="601B02BC" w14:textId="77777777" w:rsidR="002D2767" w:rsidRPr="00567B5A" w:rsidRDefault="002D2767" w:rsidP="00BF14BC">
                            <w:pPr>
                              <w:pStyle w:val="Adress"/>
                              <w:rPr>
                                <w:lang w:val="en-GB"/>
                              </w:rPr>
                            </w:pPr>
                            <w:r w:rsidRPr="0095126A">
                              <w:rPr>
                                <w:lang w:val="en-GB"/>
                              </w:rPr>
                              <w:t>[b]</w:t>
                            </w:r>
                            <w:r w:rsidRPr="0095126A">
                              <w:rPr>
                                <w:lang w:val="en-GB"/>
                              </w:rPr>
                              <w:tab/>
                            </w:r>
                            <w:proofErr w:type="spellStart"/>
                            <w:r>
                              <w:rPr>
                                <w:lang w:val="en-GB"/>
                              </w:rPr>
                              <w:t>Dr.</w:t>
                            </w:r>
                            <w:proofErr w:type="spellEnd"/>
                            <w:r>
                              <w:rPr>
                                <w:lang w:val="en-GB"/>
                              </w:rPr>
                              <w:t xml:space="preserve"> E. Kontturi</w:t>
                            </w:r>
                            <w:r>
                              <w:rPr>
                                <w:lang w:val="en-GB"/>
                              </w:rPr>
                              <w:br/>
                            </w:r>
                            <w:r>
                              <w:t>Department of Bioproducts and Biosystems, School of Chemical Engineering</w:t>
                            </w:r>
                            <w:r>
                              <w:rPr>
                                <w:lang w:val="en-GB"/>
                              </w:rPr>
                              <w:br/>
                            </w:r>
                            <w:r>
                              <w:t>Aalto University</w:t>
                            </w:r>
                            <w:r>
                              <w:rPr>
                                <w:lang w:val="en-GB"/>
                              </w:rPr>
                              <w:br/>
                            </w:r>
                            <w:r>
                              <w:t>Espoo, 00076, Finland.</w:t>
                            </w:r>
                          </w:p>
                          <w:p w14:paraId="0744D2A6" w14:textId="77777777" w:rsidR="002D2767" w:rsidRPr="007E3A49" w:rsidRDefault="002D2767" w:rsidP="00BF14BC">
                            <w:pPr>
                              <w:pStyle w:val="Footnote"/>
                            </w:pPr>
                            <w:r w:rsidRPr="007E3A49">
                              <w:tab/>
                            </w:r>
                            <w:r w:rsidRPr="004532F9">
                              <w:t xml:space="preserve">Supporting information for this article is </w:t>
                            </w:r>
                            <w:r>
                              <w:t>given via a link at the end of the document</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5E26CDD" id="_x0000_t202" coordsize="21600,21600" o:spt="202" path="m,l,21600r21600,l21600,xe">
                <v:stroke joinstyle="miter"/>
                <v:path gradientshapeok="t" o:connecttype="rect"/>
              </v:shapetype>
              <v:shape id="Text Box 30" o:spid="_x0000_s1026" type="#_x0000_t202" style="position:absolute;margin-left:-6.45pt;margin-top:644.25pt;width:248.05pt;height:131.7pt;z-index:251642368;visibility:visible;mso-wrap-style:square;mso-width-percent:0;mso-height-percent:0;mso-wrap-distance-left:9pt;mso-wrap-distance-top:14.2pt;mso-wrap-distance-right:14.2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" stroked="f">
                <v:fill opacity="0"/>
                <v:textbox style="mso-fit-shape-to-text:t">
                  <w:txbxContent>
                    <w:p w14:paraId="6672E07D" w14:textId="6BD4A552" w:rsidR="002D2767" w:rsidRPr="007E3A49" w:rsidRDefault="002D2767" w:rsidP="00BF14BC">
                      <w:pPr>
                        <w:pStyle w:val="Adress"/>
                        <w:pBdr>
                          <w:top w:val="single" w:sz="4" w:space="1" w:color="000000"/>
                        </w:pBdr>
                        <w:rPr>
                          <w:lang w:val="en-GB"/>
                        </w:rPr>
                      </w:pPr>
                      <w:r w:rsidRPr="008A63A5">
                        <w:rPr>
                          <w:lang w:val="en-GB"/>
                        </w:rPr>
                        <w:t>[a]</w:t>
                      </w:r>
                      <w:r w:rsidRPr="008A63A5">
                        <w:rPr>
                          <w:lang w:val="en-GB"/>
                        </w:rPr>
                        <w:tab/>
                        <w:t>Dr. A. S. Matharu, E. M.</w:t>
                      </w:r>
                      <w:r>
                        <w:rPr>
                          <w:lang w:val="en-GB"/>
                        </w:rPr>
                        <w:t xml:space="preserve"> de Melo, Dr. J. Remon</w:t>
                      </w:r>
                      <w:r w:rsidRPr="008A63A5">
                        <w:rPr>
                          <w:lang w:val="en-GB"/>
                        </w:rPr>
                        <w:t>, S. Wang and A. A</w:t>
                      </w:r>
                      <w:r>
                        <w:rPr>
                          <w:lang w:val="en-GB"/>
                        </w:rPr>
                        <w:t>bdulina</w:t>
                      </w:r>
                      <w:r w:rsidRPr="008A63A5">
                        <w:rPr>
                          <w:lang w:val="en-GB"/>
                        </w:rPr>
                        <w:br/>
                      </w:r>
                      <w:r>
                        <w:rPr>
                          <w:lang w:val="en-GB"/>
                        </w:rPr>
                        <w:t>Department of Chemistry</w:t>
                      </w:r>
                      <w:r>
                        <w:rPr>
                          <w:lang w:val="en-GB"/>
                        </w:rPr>
                        <w:br/>
                        <w:t>University of York</w:t>
                      </w:r>
                      <w:r>
                        <w:rPr>
                          <w:lang w:val="en-GB"/>
                        </w:rPr>
                        <w:br/>
                        <w:t>Heslington, YO10 5DD, York, UK</w:t>
                      </w:r>
                      <w:r w:rsidRPr="007E3A49">
                        <w:rPr>
                          <w:lang w:val="en-GB"/>
                        </w:rPr>
                        <w:br/>
                        <w:t xml:space="preserve">E-mail: </w:t>
                      </w:r>
                      <w:r>
                        <w:rPr>
                          <w:lang w:val="en-GB"/>
                        </w:rPr>
                        <w:t>avtar.matharu@york.ac.uk</w:t>
                      </w:r>
                    </w:p>
                    <w:p w14:paraId="601B02BC" w14:textId="77777777" w:rsidR="002D2767" w:rsidRPr="00567B5A" w:rsidRDefault="002D2767" w:rsidP="00BF14BC">
                      <w:pPr>
                        <w:pStyle w:val="Adress"/>
                        <w:rPr>
                          <w:lang w:val="en-GB"/>
                        </w:rPr>
                      </w:pPr>
                      <w:r w:rsidRPr="0095126A">
                        <w:rPr>
                          <w:lang w:val="en-GB"/>
                        </w:rPr>
                        <w:t>[b]</w:t>
                      </w:r>
                      <w:r w:rsidRPr="0095126A">
                        <w:rPr>
                          <w:lang w:val="en-GB"/>
                        </w:rPr>
                        <w:tab/>
                      </w:r>
                      <w:r>
                        <w:rPr>
                          <w:lang w:val="en-GB"/>
                        </w:rPr>
                        <w:t>Dr. E. Kontturi</w:t>
                      </w:r>
                      <w:r>
                        <w:rPr>
                          <w:lang w:val="en-GB"/>
                        </w:rPr>
                        <w:br/>
                      </w:r>
                      <w:r>
                        <w:t>Department of Bioproducts and Biosystems, School of Chemical Engineering</w:t>
                      </w:r>
                      <w:r>
                        <w:rPr>
                          <w:lang w:val="en-GB"/>
                        </w:rPr>
                        <w:br/>
                      </w:r>
                      <w:r>
                        <w:t>Aalto University</w:t>
                      </w:r>
                      <w:r>
                        <w:rPr>
                          <w:lang w:val="en-GB"/>
                        </w:rPr>
                        <w:br/>
                      </w:r>
                      <w:r>
                        <w:t>Espoo, 00076, Finland.</w:t>
                      </w:r>
                    </w:p>
                    <w:p w14:paraId="0744D2A6" w14:textId="77777777" w:rsidR="002D2767" w:rsidRPr="007E3A49" w:rsidRDefault="002D2767" w:rsidP="00BF14BC">
                      <w:pPr>
                        <w:pStyle w:val="Footnote"/>
                      </w:pPr>
                      <w:r w:rsidRPr="007E3A49">
                        <w:tab/>
                      </w:r>
                      <w:r w:rsidRPr="004532F9">
                        <w:t xml:space="preserve">Supporting information for this article is </w:t>
                      </w:r>
                      <w:r>
                        <w:t>given via a link at the end of the document</w:t>
                      </w:r>
                    </w:p>
                  </w:txbxContent>
                </v:textbox>
                <w10:wrap type="square" side="right" anchory="page"/>
                <w10:anchorlock/>
              </v:shape>
            </w:pict>
          </mc:Fallback>
        </mc:AlternateContent>
      </w:r>
      <w:r w:rsidR="00042A2A" w:rsidRPr="003331F5">
        <w:rPr>
          <w:lang w:val="pt-BR"/>
        </w:rPr>
        <w:t>Avtar S. Matharu</w:t>
      </w:r>
      <w:r w:rsidR="00042A2A" w:rsidRPr="003331F5">
        <w:rPr>
          <w:vertAlign w:val="superscript"/>
          <w:lang w:val="pt-BR"/>
        </w:rPr>
        <w:t>[a]*</w:t>
      </w:r>
      <w:r w:rsidR="00042A2A" w:rsidRPr="003331F5">
        <w:rPr>
          <w:lang w:val="pt-BR"/>
        </w:rPr>
        <w:t>, Eduardo M. de Melo</w:t>
      </w:r>
      <w:r w:rsidR="00042A2A" w:rsidRPr="003331F5">
        <w:rPr>
          <w:vertAlign w:val="superscript"/>
          <w:lang w:val="pt-BR"/>
        </w:rPr>
        <w:t>[a]</w:t>
      </w:r>
      <w:r w:rsidR="00B621A7" w:rsidRPr="003331F5">
        <w:rPr>
          <w:lang w:val="pt-BR"/>
        </w:rPr>
        <w:t>, Javier Rem</w:t>
      </w:r>
      <w:r w:rsidR="00C56B48" w:rsidRPr="003331F5">
        <w:rPr>
          <w:lang w:val="pt-BR"/>
        </w:rPr>
        <w:t>ó</w:t>
      </w:r>
      <w:r w:rsidR="00B621A7" w:rsidRPr="003331F5">
        <w:rPr>
          <w:lang w:val="pt-BR"/>
        </w:rPr>
        <w:t>n</w:t>
      </w:r>
      <w:r w:rsidR="00042A2A" w:rsidRPr="003331F5">
        <w:rPr>
          <w:vertAlign w:val="superscript"/>
          <w:lang w:val="pt-BR"/>
        </w:rPr>
        <w:t>[a]</w:t>
      </w:r>
      <w:r w:rsidR="00042A2A" w:rsidRPr="003331F5">
        <w:rPr>
          <w:lang w:val="pt-BR"/>
        </w:rPr>
        <w:t>, Shuting Wang</w:t>
      </w:r>
      <w:r w:rsidR="00042A2A" w:rsidRPr="003331F5">
        <w:rPr>
          <w:vertAlign w:val="superscript"/>
          <w:lang w:val="pt-BR"/>
        </w:rPr>
        <w:t>[a]</w:t>
      </w:r>
      <w:r w:rsidR="00042A2A" w:rsidRPr="003331F5">
        <w:rPr>
          <w:lang w:val="pt-BR"/>
        </w:rPr>
        <w:t>, Alima Abdulina</w:t>
      </w:r>
      <w:r w:rsidR="00042A2A" w:rsidRPr="003331F5">
        <w:rPr>
          <w:vertAlign w:val="superscript"/>
          <w:lang w:val="pt-BR"/>
        </w:rPr>
        <w:t>[a]</w:t>
      </w:r>
      <w:r w:rsidR="00042A2A" w:rsidRPr="003331F5">
        <w:rPr>
          <w:lang w:val="pt-BR"/>
        </w:rPr>
        <w:t xml:space="preserve"> and Eero Kontturi</w:t>
      </w:r>
      <w:r w:rsidR="00042A2A" w:rsidRPr="003331F5">
        <w:rPr>
          <w:vertAlign w:val="superscript"/>
          <w:lang w:val="pt-BR"/>
        </w:rPr>
        <w:t>[b]</w:t>
      </w:r>
    </w:p>
    <w:p w14:paraId="4CFF46F1" w14:textId="77777777" w:rsidR="00F007F5" w:rsidRPr="003331F5" w:rsidRDefault="00F007F5" w:rsidP="00B55FAF">
      <w:pPr>
        <w:pStyle w:val="Dedication"/>
        <w:rPr>
          <w:lang w:val="pt-BR"/>
        </w:rPr>
      </w:pPr>
    </w:p>
    <w:p w14:paraId="78515B7F" w14:textId="77777777" w:rsidR="006D4F77" w:rsidRPr="003331F5" w:rsidRDefault="006D4F77" w:rsidP="006D4F77">
      <w:pPr>
        <w:pStyle w:val="Dedication"/>
        <w:rPr>
          <w:lang w:val="pt-BR"/>
        </w:rPr>
        <w:sectPr w:rsidR="006D4F77" w:rsidRPr="003331F5" w:rsidSect="0095126A">
          <w:headerReference w:type="even" r:id="rId7"/>
          <w:headerReference w:type="default" r:id="rId8"/>
          <w:footerReference w:type="default" r:id="rId9"/>
          <w:headerReference w:type="first" r:id="rId10"/>
          <w:pgSz w:w="11906" w:h="16838" w:code="9"/>
          <w:pgMar w:top="1134" w:right="936" w:bottom="1134" w:left="936" w:header="1021" w:footer="0" w:gutter="0"/>
          <w:cols w:space="425"/>
          <w:docGrid w:linePitch="360"/>
        </w:sectPr>
      </w:pPr>
    </w:p>
    <w:p w14:paraId="64301012" w14:textId="13F6F2F2" w:rsidR="00AD78DA" w:rsidRPr="003331F5" w:rsidRDefault="00591262" w:rsidP="00AD78DA">
      <w:pPr>
        <w:pStyle w:val="Abstract"/>
      </w:pPr>
      <w:r w:rsidRPr="003331F5">
        <w:rPr>
          <w:b/>
          <w:lang w:val="en-US"/>
        </w:rPr>
        <w:t>Abstract:</w:t>
      </w:r>
      <w:r w:rsidR="00772C61" w:rsidRPr="003331F5">
        <w:t xml:space="preserve"> </w:t>
      </w:r>
      <w:r w:rsidR="00B32FC2" w:rsidRPr="003331F5">
        <w:t>A</w:t>
      </w:r>
      <w:r w:rsidR="00772C61" w:rsidRPr="003331F5">
        <w:t xml:space="preserve"> detailed design of experiment (DoE) study to investigate cause-effect </w:t>
      </w:r>
      <w:r w:rsidR="008A5157" w:rsidRPr="003331F5">
        <w:t>interaction of three process variables: temperature (120-200 °C), holding time (0-30 min) and concentration (1.4-5.0 wt</w:t>
      </w:r>
      <w:proofErr w:type="gramStart"/>
      <w:r w:rsidR="008A5157" w:rsidRPr="003331F5">
        <w:t>.%</w:t>
      </w:r>
      <w:proofErr w:type="gramEnd"/>
      <w:r w:rsidR="008A5157" w:rsidRPr="003331F5">
        <w:t xml:space="preserve">), </w:t>
      </w:r>
      <w:r w:rsidR="007224DF" w:rsidRPr="003331F5">
        <w:t>on</w:t>
      </w:r>
      <w:r w:rsidR="00772C61" w:rsidRPr="003331F5">
        <w:t xml:space="preserve"> processing </w:t>
      </w:r>
      <w:r w:rsidR="007224DF" w:rsidRPr="003331F5">
        <w:t xml:space="preserve">of citrus cellulosic matter </w:t>
      </w:r>
      <w:r w:rsidR="002910D8" w:rsidRPr="003331F5">
        <w:t xml:space="preserve">using </w:t>
      </w:r>
      <w:r w:rsidR="008A5157" w:rsidRPr="003331F5">
        <w:t xml:space="preserve">acid-free microwave-assisted selective scissoring </w:t>
      </w:r>
      <w:r w:rsidR="00A5664F" w:rsidRPr="003331F5">
        <w:t>(</w:t>
      </w:r>
      <w:proofErr w:type="spellStart"/>
      <w:r w:rsidR="00A5664F" w:rsidRPr="003331F5">
        <w:t>Hy</w:t>
      </w:r>
      <w:proofErr w:type="spellEnd"/>
      <w:r w:rsidR="00A5664F" w:rsidRPr="003331F5">
        <w:t>-M</w:t>
      </w:r>
      <w:r w:rsidR="00591812" w:rsidRPr="003331F5">
        <w:t>ASS</w:t>
      </w:r>
      <w:r w:rsidR="00A5664F" w:rsidRPr="003331F5">
        <w:t xml:space="preserve">) </w:t>
      </w:r>
      <w:r w:rsidR="008A5157" w:rsidRPr="003331F5">
        <w:t>is reported.</w:t>
      </w:r>
      <w:r w:rsidR="002910D8" w:rsidRPr="003331F5">
        <w:t xml:space="preserve"> Analysis of variance (</w:t>
      </w:r>
      <w:r w:rsidR="009A0E1D" w:rsidRPr="003331F5">
        <w:t>ANOVA</w:t>
      </w:r>
      <w:r w:rsidR="002910D8" w:rsidRPr="003331F5">
        <w:t xml:space="preserve">) showed that post microwave processing, </w:t>
      </w:r>
      <w:r w:rsidR="008A5157" w:rsidRPr="003331F5">
        <w:t xml:space="preserve">yield </w:t>
      </w:r>
      <w:r w:rsidR="002910D8" w:rsidRPr="003331F5">
        <w:t xml:space="preserve">of cellulosic matter </w:t>
      </w:r>
      <w:r w:rsidR="009A0E1D" w:rsidRPr="003331F5">
        <w:t>(</w:t>
      </w:r>
      <w:r w:rsidR="008A5157" w:rsidRPr="003331F5">
        <w:t>25</w:t>
      </w:r>
      <w:r w:rsidR="009A0E1D" w:rsidRPr="003331F5">
        <w:t>-</w:t>
      </w:r>
      <w:r w:rsidR="008A5157" w:rsidRPr="003331F5">
        <w:t>72 %</w:t>
      </w:r>
      <w:r w:rsidR="009A0E1D" w:rsidRPr="003331F5">
        <w:t>)</w:t>
      </w:r>
      <w:r w:rsidR="008A5157" w:rsidRPr="003331F5">
        <w:t>,</w:t>
      </w:r>
      <w:r w:rsidR="009A0E1D" w:rsidRPr="003331F5">
        <w:t xml:space="preserve"> decomposition temperature (345-373 °C) and crystallinity index (34-67%) were</w:t>
      </w:r>
      <w:r w:rsidR="008A5157" w:rsidRPr="003331F5">
        <w:t xml:space="preserve"> strongly affecte</w:t>
      </w:r>
      <w:r w:rsidR="002910D8" w:rsidRPr="003331F5">
        <w:t xml:space="preserve">d by temperature. </w:t>
      </w:r>
      <w:r w:rsidR="005C6D82" w:rsidRPr="003331F5">
        <w:t>SEM and TEM analys</w:t>
      </w:r>
      <w:r w:rsidR="00B32FC2" w:rsidRPr="003331F5">
        <w:t>e</w:t>
      </w:r>
      <w:r w:rsidR="005C6D82" w:rsidRPr="003331F5">
        <w:t xml:space="preserve">s showed </w:t>
      </w:r>
      <w:r w:rsidR="00B32FC2" w:rsidRPr="003331F5">
        <w:t xml:space="preserve">that </w:t>
      </w:r>
      <w:r w:rsidR="005C6D82" w:rsidRPr="003331F5">
        <w:t>the</w:t>
      </w:r>
      <w:r w:rsidR="00401BBA" w:rsidRPr="003331F5">
        <w:rPr>
          <w:lang w:val="de-DE"/>
        </w:rPr>
        <w:t xml:space="preserve"> </w:t>
      </w:r>
      <w:r w:rsidR="005C6D82" w:rsidRPr="003331F5">
        <w:rPr>
          <w:lang w:val="de-DE"/>
        </w:rPr>
        <w:t xml:space="preserve">isolated </w:t>
      </w:r>
      <w:r w:rsidR="00401BBA" w:rsidRPr="003331F5">
        <w:rPr>
          <w:lang w:val="de-DE"/>
        </w:rPr>
        <w:t xml:space="preserve">cellulosic matter was heterogeneous </w:t>
      </w:r>
      <w:r w:rsidR="005C6D82" w:rsidRPr="003331F5">
        <w:rPr>
          <w:lang w:val="de-DE"/>
        </w:rPr>
        <w:t>compr</w:t>
      </w:r>
      <w:r w:rsidR="00B32FC2" w:rsidRPr="003331F5">
        <w:rPr>
          <w:lang w:val="de-DE"/>
        </w:rPr>
        <w:t>i</w:t>
      </w:r>
      <w:r w:rsidR="005C6D82" w:rsidRPr="003331F5">
        <w:rPr>
          <w:lang w:val="de-DE"/>
        </w:rPr>
        <w:t xml:space="preserve">sing </w:t>
      </w:r>
      <w:r w:rsidR="00401BBA" w:rsidRPr="003331F5">
        <w:rPr>
          <w:lang w:val="de-DE"/>
        </w:rPr>
        <w:t>a mixture of micro</w:t>
      </w:r>
      <w:r w:rsidR="00EB6860" w:rsidRPr="003331F5">
        <w:rPr>
          <w:lang w:val="de-DE"/>
        </w:rPr>
        <w:t>- and nano-fibres m</w:t>
      </w:r>
      <w:r w:rsidR="005C6D82" w:rsidRPr="003331F5">
        <w:rPr>
          <w:lang w:val="de-DE"/>
        </w:rPr>
        <w:t>ore akin to</w:t>
      </w:r>
      <w:r w:rsidR="00400E3C" w:rsidRPr="003331F5">
        <w:rPr>
          <w:lang w:val="de-DE"/>
        </w:rPr>
        <w:t xml:space="preserve"> microfibrillated cellulose</w:t>
      </w:r>
      <w:r w:rsidR="005C6D82" w:rsidRPr="003331F5">
        <w:rPr>
          <w:lang w:val="de-DE"/>
        </w:rPr>
        <w:t xml:space="preserve"> </w:t>
      </w:r>
      <w:r w:rsidR="00400E3C" w:rsidRPr="003331F5">
        <w:rPr>
          <w:lang w:val="de-DE"/>
        </w:rPr>
        <w:t>(</w:t>
      </w:r>
      <w:r w:rsidR="005C6D82" w:rsidRPr="003331F5">
        <w:rPr>
          <w:lang w:val="de-DE"/>
        </w:rPr>
        <w:t>MFC</w:t>
      </w:r>
      <w:r w:rsidR="00400E3C" w:rsidRPr="003331F5">
        <w:rPr>
          <w:lang w:val="de-DE"/>
        </w:rPr>
        <w:t>)</w:t>
      </w:r>
      <w:r w:rsidR="005C6D82" w:rsidRPr="003331F5">
        <w:rPr>
          <w:lang w:val="de-DE"/>
        </w:rPr>
        <w:t xml:space="preserve"> at low processing temperatures and tending towards </w:t>
      </w:r>
      <w:r w:rsidR="006862F7" w:rsidRPr="003331F5">
        <w:rPr>
          <w:lang w:val="de-DE"/>
        </w:rPr>
        <w:t xml:space="preserve">aggregated </w:t>
      </w:r>
      <w:r w:rsidR="00400E3C" w:rsidRPr="003331F5">
        <w:rPr>
          <w:lang w:val="de-DE"/>
        </w:rPr>
        <w:t>cellulose nanofibrils (C</w:t>
      </w:r>
      <w:r w:rsidR="005C6D82" w:rsidRPr="003331F5">
        <w:rPr>
          <w:lang w:val="de-DE"/>
        </w:rPr>
        <w:t>NF</w:t>
      </w:r>
      <w:r w:rsidR="00400E3C" w:rsidRPr="003331F5">
        <w:rPr>
          <w:lang w:val="de-DE"/>
        </w:rPr>
        <w:t>)</w:t>
      </w:r>
      <w:r w:rsidR="005C6D82" w:rsidRPr="003331F5">
        <w:rPr>
          <w:lang w:val="de-DE"/>
        </w:rPr>
        <w:t xml:space="preserve"> and </w:t>
      </w:r>
      <w:r w:rsidR="00400E3C" w:rsidRPr="003331F5">
        <w:rPr>
          <w:lang w:val="de-DE"/>
        </w:rPr>
        <w:t>cellulose nanocrystals (C</w:t>
      </w:r>
      <w:r w:rsidR="005C6D82" w:rsidRPr="003331F5">
        <w:rPr>
          <w:lang w:val="de-DE"/>
        </w:rPr>
        <w:t>NC</w:t>
      </w:r>
      <w:r w:rsidR="00400E3C" w:rsidRPr="003331F5">
        <w:rPr>
          <w:lang w:val="de-DE"/>
        </w:rPr>
        <w:t>)</w:t>
      </w:r>
      <w:r w:rsidR="005C6D82" w:rsidRPr="003331F5">
        <w:rPr>
          <w:lang w:val="de-DE"/>
        </w:rPr>
        <w:t xml:space="preserve"> at higher temperatures</w:t>
      </w:r>
      <w:r w:rsidR="00401BBA" w:rsidRPr="003331F5">
        <w:rPr>
          <w:lang w:val="de-DE"/>
        </w:rPr>
        <w:t xml:space="preserve">. </w:t>
      </w:r>
      <w:r w:rsidR="002910D8" w:rsidRPr="003331F5">
        <w:t xml:space="preserve">The </w:t>
      </w:r>
      <w:r w:rsidR="008A5157" w:rsidRPr="003331F5">
        <w:t xml:space="preserve">water holding capacity </w:t>
      </w:r>
      <w:r w:rsidR="002910D8" w:rsidRPr="003331F5">
        <w:t xml:space="preserve">of the processed cellulosic matter </w:t>
      </w:r>
      <w:r w:rsidR="00150605" w:rsidRPr="003331F5">
        <w:t>(15-27 g H</w:t>
      </w:r>
      <w:r w:rsidR="00150605" w:rsidRPr="003331F5">
        <w:rPr>
          <w:vertAlign w:val="subscript"/>
        </w:rPr>
        <w:t>2</w:t>
      </w:r>
      <w:r w:rsidR="00150605" w:rsidRPr="003331F5">
        <w:t>O·g</w:t>
      </w:r>
      <w:r w:rsidR="00150605" w:rsidRPr="003331F5">
        <w:rPr>
          <w:vertAlign w:val="superscript"/>
        </w:rPr>
        <w:t>-1</w:t>
      </w:r>
      <w:r w:rsidR="002910D8" w:rsidRPr="003331F5">
        <w:t xml:space="preserve">) was </w:t>
      </w:r>
      <w:r w:rsidR="000740D2" w:rsidRPr="003331F5">
        <w:t>higher</w:t>
      </w:r>
      <w:r w:rsidR="008A5157" w:rsidRPr="003331F5">
        <w:t xml:space="preserve"> than the original feedstock</w:t>
      </w:r>
      <w:r w:rsidR="00400E3C" w:rsidRPr="003331F5">
        <w:t xml:space="preserve"> or previously reported values</w:t>
      </w:r>
      <w:r w:rsidR="008A5157" w:rsidRPr="003331F5">
        <w:t>. The average m</w:t>
      </w:r>
      <w:r w:rsidR="002910D8" w:rsidRPr="003331F5">
        <w:t>olecular weight of the cellulosic matter</w:t>
      </w:r>
      <w:r w:rsidR="000E5E60" w:rsidRPr="003331F5">
        <w:t xml:space="preserve"> (113.6-1095.9 kg·mol</w:t>
      </w:r>
      <w:r w:rsidR="000E5E60" w:rsidRPr="003331F5">
        <w:rPr>
          <w:vertAlign w:val="superscript"/>
        </w:rPr>
        <w:t>-1</w:t>
      </w:r>
      <w:r w:rsidR="000E5E60" w:rsidRPr="003331F5">
        <w:t>)</w:t>
      </w:r>
      <w:r w:rsidR="002910D8" w:rsidRPr="003331F5">
        <w:t xml:space="preserve"> decreased</w:t>
      </w:r>
      <w:r w:rsidR="008A5157" w:rsidRPr="003331F5">
        <w:t xml:space="preserve"> significantly by a factor of 10 above 180 </w:t>
      </w:r>
      <w:r w:rsidR="00AE53BD" w:rsidRPr="003331F5">
        <w:t>°</w:t>
      </w:r>
      <w:r w:rsidR="008A5157" w:rsidRPr="003331F5">
        <w:t xml:space="preserve">C, invoking significant scissoring of the </w:t>
      </w:r>
      <w:r w:rsidR="002910D8" w:rsidRPr="003331F5">
        <w:t xml:space="preserve">cellulosic </w:t>
      </w:r>
      <w:r w:rsidR="008A5157" w:rsidRPr="003331F5">
        <w:t>chains</w:t>
      </w:r>
      <w:r w:rsidR="00804CB4" w:rsidRPr="003331F5">
        <w:t xml:space="preserve">. </w:t>
      </w:r>
      <w:r w:rsidR="00337B38" w:rsidRPr="003331F5">
        <w:t>The process energy input and costs varied between</w:t>
      </w:r>
      <w:r w:rsidR="008A5157" w:rsidRPr="003331F5">
        <w:t xml:space="preserve"> 0.142-0.624 kWh</w:t>
      </w:r>
      <w:r w:rsidR="007E357C" w:rsidRPr="003331F5">
        <w:t xml:space="preserve"> and 13-373 </w:t>
      </w:r>
      <w:r w:rsidR="00400E3C" w:rsidRPr="003331F5">
        <w:t>€</w:t>
      </w:r>
      <w:r w:rsidR="008A5157" w:rsidRPr="003331F5">
        <w:t>/kg, respectively</w:t>
      </w:r>
      <w:r w:rsidR="00337B38" w:rsidRPr="003331F5">
        <w:t xml:space="preserve">, and were found to be </w:t>
      </w:r>
      <w:r w:rsidR="008A5157" w:rsidRPr="003331F5">
        <w:t>strong</w:t>
      </w:r>
      <w:r w:rsidR="00337B38" w:rsidRPr="003331F5">
        <w:t>ly</w:t>
      </w:r>
      <w:r w:rsidR="008A5157" w:rsidRPr="003331F5">
        <w:t xml:space="preserve"> </w:t>
      </w:r>
      <w:r w:rsidR="002910D8" w:rsidRPr="003331F5">
        <w:t>dependent of the reaction time</w:t>
      </w:r>
      <w:r w:rsidR="008A5157" w:rsidRPr="003331F5">
        <w:t>.</w:t>
      </w:r>
    </w:p>
    <w:p w14:paraId="22E562F9" w14:textId="2E0F5305" w:rsidR="00AD78DA" w:rsidRPr="003331F5" w:rsidRDefault="00AD78DA" w:rsidP="00B32FC2">
      <w:pPr>
        <w:pStyle w:val="H1"/>
        <w:outlineLvl w:val="0"/>
      </w:pPr>
      <w:r w:rsidRPr="003331F5">
        <w:t>Introduction</w:t>
      </w:r>
    </w:p>
    <w:p w14:paraId="4F3B137C" w14:textId="02FCF953" w:rsidR="0052423E" w:rsidRPr="003331F5" w:rsidRDefault="00FE2F77" w:rsidP="0052423E">
      <w:pPr>
        <w:pStyle w:val="P1"/>
      </w:pPr>
      <w:r w:rsidRPr="003331F5">
        <w:rPr>
          <w:lang w:val="de-DE"/>
        </w:rPr>
        <w:t>Nanocellulose comprises cellulose in the form of nano-dimensional, anisotropic structures either as filaments, fibres or rods.</w:t>
      </w:r>
      <w:r w:rsidR="00DE4BE4" w:rsidRPr="003331F5">
        <w:rPr>
          <w:lang w:val="de-DE"/>
        </w:rPr>
        <w:fldChar w:fldCharType="begin" w:fldLock="1"/>
      </w:r>
      <w:r w:rsidR="00DE4BE4" w:rsidRPr="003331F5">
        <w:rPr>
          <w:lang w:val="de-DE"/>
        </w:rPr>
        <w:instrText>ADDIN CSL_CITATION { "citationItems" : [ { "id" : "ITEM-1", "itemData" : { "ISBN" : "9781118675700", "author" : [ { "dropping-particle" : "", "family" : "Hamad", "given" : "Wadood Y.", "non-dropping-particle" : "", "parse-names" : false, "suffix" : "" } ], "id" : "ITEM-1", "issued" : { "date-parts" : [ [ "2017" ] ] }, "note" : "multiples products lignocellulose patents and separation of HC and lig (53)\n\nhomogenizers : high energy consumption (53)\n\nSpence2011 studied energy of the processes (53)", "number-of-pages" : "40-70", "publisher" : "John Wiley &amp; Sons", "publisher-place" : "Chichester, UK", "title" : "Cellulose Nanocrystals: Properties, production and applications", "type" : "book" }, "uris" : [ "http://www.mendeley.com/documents/?uuid=5730dcff-9b02-4c26-b75e-cfb145129875" ] } ], "mendeley" : { "formattedCitation" : "&lt;sup&gt;[1]&lt;/sup&gt;", "plainTextFormattedCitation" : "[1]", "previouslyFormattedCitation" : "&lt;sup&gt;[1]&lt;/sup&gt;" }, "properties" : {  }, "schema" : "https://github.com/citation-style-language/schema/raw/master/csl-citation.json" }</w:instrText>
      </w:r>
      <w:r w:rsidR="00DE4BE4" w:rsidRPr="003331F5">
        <w:rPr>
          <w:lang w:val="de-DE"/>
        </w:rPr>
        <w:fldChar w:fldCharType="separate"/>
      </w:r>
      <w:r w:rsidR="00DE4BE4" w:rsidRPr="003331F5">
        <w:rPr>
          <w:noProof/>
          <w:vertAlign w:val="superscript"/>
          <w:lang w:val="de-DE"/>
        </w:rPr>
        <w:t>[1]</w:t>
      </w:r>
      <w:r w:rsidR="00DE4BE4" w:rsidRPr="003331F5">
        <w:fldChar w:fldCharType="end"/>
      </w:r>
      <w:r w:rsidRPr="003331F5">
        <w:rPr>
          <w:lang w:val="de-DE"/>
        </w:rPr>
        <w:t xml:space="preserve"> </w:t>
      </w:r>
      <w:r w:rsidR="0052423E" w:rsidRPr="003331F5">
        <w:t xml:space="preserve">Since 2007, new sources of and sustainable production methods leading to nanocellulose have gained considerable interest because </w:t>
      </w:r>
      <w:r w:rsidR="00391F23" w:rsidRPr="003331F5">
        <w:t xml:space="preserve">of </w:t>
      </w:r>
      <w:r w:rsidR="0052423E" w:rsidRPr="003331F5">
        <w:t>it</w:t>
      </w:r>
      <w:r w:rsidR="00391F23" w:rsidRPr="003331F5">
        <w:t xml:space="preserve">s versatility </w:t>
      </w:r>
      <w:r w:rsidR="0052423E" w:rsidRPr="003331F5">
        <w:t>in many applications.</w:t>
      </w:r>
      <w:r w:rsidR="0052423E" w:rsidRPr="003331F5">
        <w:fldChar w:fldCharType="begin" w:fldLock="1"/>
      </w:r>
      <w:r w:rsidR="00DE4BE4" w:rsidRPr="003331F5">
        <w:instrText>ADDIN CSL_CITATION { "citationItems" : [ { "id" : "ITEM-1", "itemData" : { "DOI" : "10.1002/anie.201001273", "ISBN" : "1521-3773", "ISSN" : "14337851", "PMID" : "21598362", "abstract" : "Cellulose fibrils with widths in the nanometer range are nature-based materials with unique and potentially useful features. Most importantly, these novel nanocelluloses open up the strongly expanding fields of sustainable materials and nanocomposites, as well as medical and life-science devices, to the natural polymer cellulose. The nanodimensions of the structural elements result in a high surface area and hence the powerful interaction of these celluloses with surrounding species, such as water, organic and polymeric compounds, nanoparticles, and living cells. This Review assembles the current knowledge on the isolation of microfibrillated cellulose from wood and its application in nanocomposites; the preparation of nanocrystalline cellulose and its use as a reinforcing agent; and the biofabrication of bacterial nanocellulose, as well as its evaluation as a biomaterial for medical implants.", "author" : [ { "dropping-particle" : "", "family" : "Klemm", "given" : "Dieter", "non-dropping-particle" : "", "parse-names" : false, "suffix" : "" }, { "dropping-particle" : "", "family" : "Kramer", "given" : "Friederike", "non-dropping-particle" : "", "parse-names" : false, "suffix" : "" }, { "dropping-particle" : "", "family" : "Moritz", "given" : "Sebastian", "non-dropping-particle" : "", "parse-names" : false, "suffix" : "" }, { "dropping-particle" : "", "family" : "Lindstr\u00f6m", "given" : "Tom", "non-dropping-particle" : "", "parse-names" : false, "suffix" : "" }, { "dropping-particle" : "", "family" : "Ankerfors", "given" : "Mikael", "non-dropping-particle" : "", "parse-names" : false, "suffix" : "" }, { "dropping-particle" : "", "family" : "Gray", "given" : "Derek", "non-dropping-particle" : "", "parse-names" : false, "suffix" : "" }, { "dropping-particle" : "", "family" : "Dorris", "given" : "Annie", "non-dropping-particle" : "", "parse-names" : false, "suffix" : "" } ], "container-title" : "Angewandte Chemie International Edition", "id" : "ITEM-1", "issue" : "24", "issued" : { "date-parts" : [ [ "2011", "6", "6" ] ] }, "note" : "discussion on MFC widths\npresence of uronic acids reduces energy input for nanocellulose production.\nredispersion issues\nhornification prevented by carboxyl groups", "page" : "5438-5466", "publisher" : "WILEY\u2010VCH Verlag", "title" : "Nanocelluloses: A New Family of Nature-Based Materials", "type" : "article-journal", "volume" : "50" }, "uris" : [ "http://www.mendeley.com/documents/?uuid=14649819-6d8d-487d-bf37-feb39ee0f78a" ] }, { "id" : "ITEM-2", "itemData" : { "URL" : "https://goo.gl/47VeNO", "accessed" : { "date-parts" : [ [ "2017", "3", "9" ] ] }, "author" : [ { "dropping-particle" : "", "family" : "Internet", "given" : "", "non-dropping-particle" : "", "parse-names" : false, "suffix" : "" } ], "id" : "ITEM-2", "issued" : { "date-parts" : [ [ "2017" ] ] }, "note" : "NULL", "title" : "Nanocellulose for tires: something new in performance and sustainability : Biofuels Digest", "type" : "webpage" }, "uris" : [ "http://www.mendeley.com/documents/?uuid=c345c618-4a63-330d-ad68-95f62c85dab4" ] } ], "mendeley" : { "formattedCitation" : "&lt;sup&gt;[2,3]&lt;/sup&gt;", "plainTextFormattedCitation" : "[2,3]", "previouslyFormattedCitation" : "&lt;sup&gt;[2,3]&lt;/sup&gt;" }, "properties" : {  }, "schema" : "https://github.com/citation-style-language/schema/raw/master/csl-citation.json" }</w:instrText>
      </w:r>
      <w:r w:rsidR="0052423E" w:rsidRPr="003331F5">
        <w:fldChar w:fldCharType="separate"/>
      </w:r>
      <w:r w:rsidR="006F5D06" w:rsidRPr="003331F5">
        <w:rPr>
          <w:noProof/>
          <w:vertAlign w:val="superscript"/>
        </w:rPr>
        <w:t>[2,3]</w:t>
      </w:r>
      <w:r w:rsidR="0052423E" w:rsidRPr="003331F5">
        <w:fldChar w:fldCharType="end"/>
      </w:r>
      <w:r w:rsidR="0052423E" w:rsidRPr="003331F5">
        <w:t xml:space="preserve"> For example, nanocellulose is used in food,</w:t>
      </w:r>
      <w:r w:rsidR="0052423E" w:rsidRPr="003331F5">
        <w:fldChar w:fldCharType="begin" w:fldLock="1"/>
      </w:r>
      <w:r w:rsidR="00DE4BE4" w:rsidRPr="003331F5">
        <w:instrText>ADDIN CSL_CITATION { "citationItems" : [ { "id" : "ITEM-1", "itemData" : { "abstract" : "The impact of microfibrillated (MFC) as an additive in food stuff has been studied in a cooperation between the Swedish Institute for Food and Biotechnology (SIK) and Innventia AB. The work included microscopy studies of MFC, the effect of MFC on stability of oil in water emulsions and foams containing high amounts of dissolved sugar. Also studied was the impact of MFC as an additive in bread and hamburger. The work showed that MFC has a strong potential to stabilize oil in water emulsions and foams. Very stable foams were obtained at low additions of MFC. An addition of MFC in dough gave the bread better appearance like higher volume and more even form. The bread also became smoother. As an additive in hamburger MFC gave no off- flavour and the same texture and mouthfeel as hamburger without MFC. Moreover, hamburger with MFC could hold more water during frying without negative side effects.", "author" : [ { "dropping-particle" : "", "family" : "Str\u00f6m", "given" : "G\u00f6ran", "non-dropping-particle" : "", "parse-names" : false, "suffix" : "" }, { "dropping-particle" : "", "family" : "\u00d6hgren", "given" : "Camilla", "non-dropping-particle" : "", "parse-names" : false, "suffix" : "" }, { "dropping-particle" : "", "family" : "Ankerfors", "given" : "Mikael", "non-dropping-particle" : "", "parse-names" : false, "suffix" : "" } ], "id" : "ITEM-1", "issue" : "June", "issued" : { "date-parts" : [ [ "2013" ] ] }, "number-of-pages" : "1-28", "title" : "Nanocellulose as an additive in foodstuff", "type" : "report" }, "uris" : [ "http://www.mendeley.com/documents/?uuid=22982bed-3119-43d0-becb-c07fe341f2c8" ] } ], "mendeley" : { "formattedCitation" : "&lt;sup&gt;[4]&lt;/sup&gt;", "plainTextFormattedCitation" : "[4]", "previouslyFormattedCitation" : "&lt;sup&gt;[4]&lt;/sup&gt;" }, "properties" : {  }, "schema" : "https://github.com/citation-style-language/schema/raw/master/csl-citation.json" }</w:instrText>
      </w:r>
      <w:r w:rsidR="0052423E" w:rsidRPr="003331F5">
        <w:fldChar w:fldCharType="separate"/>
      </w:r>
      <w:r w:rsidR="006F5D06" w:rsidRPr="003331F5">
        <w:rPr>
          <w:noProof/>
          <w:vertAlign w:val="superscript"/>
        </w:rPr>
        <w:t>[4]</w:t>
      </w:r>
      <w:r w:rsidR="0052423E" w:rsidRPr="003331F5">
        <w:fldChar w:fldCharType="end"/>
      </w:r>
      <w:r w:rsidR="0052423E" w:rsidRPr="003331F5">
        <w:t xml:space="preserve"> electronics,</w:t>
      </w:r>
      <w:r w:rsidR="0052423E" w:rsidRPr="003331F5">
        <w:fldChar w:fldCharType="begin" w:fldLock="1"/>
      </w:r>
      <w:r w:rsidR="00DE4BE4" w:rsidRPr="003331F5">
        <w:instrText>ADDIN CSL_CITATION { "citationItems" : [ { "id" : "ITEM-1", "itemData" : { "DOI" : "10.1039/C3EE43024C", "ISSN" : "1754-5692", "abstract" : "Although paper electronics is a compelling concept, the large surface roughness and opaqueness of most paper substrates has hindered its development from a dormant idea to a thriving technology. A recent demonstration of transparent paper with nanoscale surface roughness has revived an interest in using renewable cellulose substrates for electronics and optoelectronics. In this short review, we will first summarize the recent progress of transparent paper electronics through structure engineering. We will also discuss the properties and functionalization of transparent paper, such as surface roughness, printability, thermal stability, etc. Finally, we will summarize the recent achievements on proof-of-concepts of transparent paper, which pave the way for next-generation green electronics fabricated with roll-to-roll printing methods. Advantages of transparent paper over traditional flexible plastic substrates and its challenges will also be discussed. Broader context The mechanical properties of \ue104exible electronic devices greatly depend on the substrate that hosts the device. Since the rise of \ue104exible electronics in the 1970s, plastics have dominated the industry as the substrate for these devices due to their \ue104exibility, lightweight, and durability. A concern with plastics is that they are manufactured from petroleum-based materials and they are not biodegradable, making them environmentally hazardous to produce and dispose. This has led to a green initiative in pursuit of recyclable or environmentally friendly alternatives to plastic substrates to host \ue104exible electronics. A compelling technology that has emerged from recent studies is cellulose-based substrates that offer an earth-abundant, recyclable, and cleanly manufactured option for use in \ue104exible devices. The unique layered structure of these paper-based structures enables numerous engineering possibilities and device applications. For instance, the development of transparent paper may usher in a new era of \ue104exible optoelectronic devices that are amenable to roll-to-roll printing and are environmentally friendly. Transparent paper has already begun to gain signi\ue103cant research interest in recent years, which has yielded transparent paper substrates with various tailored optical properties that are engineered for new functionalities and that introduce new \ue104exible devices. This review is a summary of the contemporary status and prospected future of transparent paper technology for \ue104exible, foldabl\u2026", "author" : [ { "dropping-particle" : "", "family" : "Zhu", "given" : "Hongli", "non-dropping-particle" : "", "parse-names" : false, "suffix" : "" }, { "dropping-particle" : "", "family" : "Fang", "given" : "Zhiqiang", "non-dropping-particle" : "", "parse-names" : false, "suffix" : "" }, { "dropping-particle" : "", "family" : "Preston", "given" : "Colin", "non-dropping-particle" : "", "parse-names" : false, "suffix" : "" }, { "dropping-particle" : "", "family" : "Li", "given" : "Yuanyuan", "non-dropping-particle" : "", "parse-names" : false, "suffix" : "" }, { "dropping-particle" : "", "family" : "Hu", "given" : "Liangbing", "non-dropping-particle" : "", "parse-names" : false, "suffix" : "" } ], "container-title" : "Energy Environ. Sci.", "id" : "ITEM-1", "issue" : "1", "issued" : { "date-parts" : [ [ "2014" ] ] }, "page" : "269-287", "title" : "Transparent paper: fabrications, properties, and device applications", "type" : "article-journal", "volume" : "7" }, "uris" : [ "http://www.mendeley.com/documents/?uuid=26a9494d-9f4b-387e-9b56-16f2ac248018" ] } ], "mendeley" : { "formattedCitation" : "&lt;sup&gt;[5]&lt;/sup&gt;", "plainTextFormattedCitation" : "[5]", "previouslyFormattedCitation" : "&lt;sup&gt;[5]&lt;/sup&gt;" }, "properties" : {  }, "schema" : "https://github.com/citation-style-language/schema/raw/master/csl-citation.json" }</w:instrText>
      </w:r>
      <w:r w:rsidR="0052423E" w:rsidRPr="003331F5">
        <w:fldChar w:fldCharType="separate"/>
      </w:r>
      <w:r w:rsidR="006F5D06" w:rsidRPr="003331F5">
        <w:rPr>
          <w:noProof/>
          <w:vertAlign w:val="superscript"/>
        </w:rPr>
        <w:t>[5]</w:t>
      </w:r>
      <w:r w:rsidR="0052423E" w:rsidRPr="003331F5">
        <w:fldChar w:fldCharType="end"/>
      </w:r>
      <w:r w:rsidR="0052423E" w:rsidRPr="003331F5">
        <w:t xml:space="preserve"> composites,</w:t>
      </w:r>
      <w:r w:rsidR="0052423E" w:rsidRPr="003331F5">
        <w:fldChar w:fldCharType="begin" w:fldLock="1"/>
      </w:r>
      <w:r w:rsidR="00DE4BE4" w:rsidRPr="003331F5">
        <w:instrText>ADDIN CSL_CITATION { "citationItems" : [ { "id" : "ITEM-1", "itemData" : { "DOI" : "10.1007/s10570-010-9405-y", "ISBN" : "0969-0239", "ISSN" : "0969-0239", "abstract" : "Due to their abundance, high strength and stiffness, low weight and biodegradability, nano-scale cellulose fiber materials (e.g., microfibrillated cellulose and bacterial cellulose) serve as promising candidates for bio-nanocomposite production. Such new high-value materials are the subject of continuing research and are commercially interesting in terms of new products from the pulp and paper industry and the agricultural sector. Cellulose nanofibers can be extracted from various plant sources and, although the mechanical separation of plant fibers into smaller elementary constituents has typically required high energy input, chemical and/or enzymatic fiber pre-treatments have been developed to overcome this problem. A challenge associated with using nanocellulose in composites is the lack of compatibility with hydrophobic polymers and various chemical modification methods have been explored in order to address this hurdle. This review summarizes progress in nanocellulose preparation with a particular focus on microfibrillated cellulose and also discusses recent developments in bio-nanocomposite fabrication based on nanocellulose.", "author" : [ { "dropping-particle" : "", "family" : "Sir\u00f3", "given" : "Istv\u00e1n", "non-dropping-particle" : "", "parse-names" : false, "suffix" : "" }, { "dropping-particle" : "", "family" : "Plackett", "given" : "David", "non-dropping-particle" : "", "parse-names" : false, "suffix" : "" } ], "container-title" : "Cellulose", "id" : "ITEM-1", "issue" : "3", "issued" : { "date-parts" : [ [ "2010", "6", "21" ] ] }, "note" : "-difficults of sample preparation for morphology/imaging analysis of Nanocel samples\n-suspensions can be heterogeneous and contain large fiber fragments or bundles/unfibrillated fibers.\n-due to H-bonds interactions between fibers leading to agglomeration\n-TEM can show the network of superimposed fibers\n-effects of removal of structural polysacs on cellulose properties (chem-phys)", "page" : "459-494", "title" : "Microfibrillated cellulose and new nanocomposite materials: a review", "type" : "article-journal", "volume" : "17" }, "uris" : [ "http://www.mendeley.com/documents/?uuid=22ca2ec4-a710-48a8-ab99-16ae91cb3614" ] } ], "mendeley" : { "formattedCitation" : "&lt;sup&gt;[6]&lt;/sup&gt;", "plainTextFormattedCitation" : "[6]", "previouslyFormattedCitation" : "&lt;sup&gt;[6]&lt;/sup&gt;" }, "properties" : {  }, "schema" : "https://github.com/citation-style-language/schema/raw/master/csl-citation.json" }</w:instrText>
      </w:r>
      <w:r w:rsidR="0052423E" w:rsidRPr="003331F5">
        <w:fldChar w:fldCharType="separate"/>
      </w:r>
      <w:r w:rsidR="006F5D06" w:rsidRPr="003331F5">
        <w:rPr>
          <w:noProof/>
          <w:vertAlign w:val="superscript"/>
        </w:rPr>
        <w:t>[6]</w:t>
      </w:r>
      <w:r w:rsidR="0052423E" w:rsidRPr="003331F5">
        <w:fldChar w:fldCharType="end"/>
      </w:r>
      <w:r w:rsidR="0052423E" w:rsidRPr="003331F5">
        <w:t xml:space="preserve"> hydrocolloids,</w:t>
      </w:r>
      <w:r w:rsidR="0052423E" w:rsidRPr="003331F5">
        <w:fldChar w:fldCharType="begin" w:fldLock="1"/>
      </w:r>
      <w:r w:rsidR="00DE4BE4" w:rsidRPr="003331F5">
        <w:instrText>ADDIN CSL_CITATION { "citationItems" : [ { "id" : "ITEM-1", "itemData" : { "DOI" : "10.1021/acs.chemmater.7b00531", "ISSN" : "0897-4756", "abstract" : "Naturally derived cellulose nanocrystals (CNCs) and cellulose nanofibrils (CNFs) are emerging nanomaterials that display high strength, high surface area, and tunable surface chemistry, allowing for controlled interactions with polymers, nanoparticles, small molecules, and biological materials. Industrial production of nano-celluloses is increasing rapidly with several companies already producing on the tons-per-day scale, intensifying the quest for viable products across many sectors. While the hydrophilicity of the nanocellulose interface has posed a challenge to the use of CNCs and CNFs as reinforcing agents in conventional plastics, it is a significant benefit for creating reinforced or structured hydrogel composites (or, when dried, aerogels) exhibiting both mechanical reinforcement and a host of other desirable properties. In this context, this Review describes the quickly growing field of hydrogels and aerogels incorporating nanocelluloses; over 200 references are summarized in comprehensive tables covering the chemistry, preparation, properties, and applications of \" nanocellulose-only \" and \" nanocellulose-containing \" gels. Physical and chemical cross-linking strategies, postmodification steps, and routes to control gel structure are discussed, along with key developments and ongoing challenges in the field. Nanocellulose hydrogels and aerogels show great promise in a wide range of biomedical, energy storage, construction, separations, cosmetic, and food applications.", "author" : [ { "dropping-particle" : "", "family" : "France", "given" : "Kevin J.", "non-dropping-particle" : "De", "parse-names" : false, "suffix" : "" }, { "dropping-particle" : "", "family" : "Hoare", "given" : "Todd", "non-dropping-particle" : "", "parse-names" : false, "suffix" : "" }, { "dropping-particle" : "", "family" : "Cranston", "given" : "Emily D.", "non-dropping-particle" : "", "parse-names" : false, "suffix" : "" } ], "container-title" : "Chemistry of Materials", "id" : "ITEM-1", "issue" : "11", "issued" : { "date-parts" : [ [ "2017", "6", "13" ] ] }, "page" : "4609-4631", "title" : "Review of Hydrogels and Aerogels Containing Nanocellulose", "type" : "article-journal", "volume" : "29" }, "uris" : [ "http://www.mendeley.com/documents/?uuid=62b686e9-3b62-3036-8984-05b8c97a3092" ] }, { "id" : "ITEM-2", "itemData" : { "DOI" : "10.1016/j.compscitech.2011.07.003", "ISSN" : "02663538", "abstract" : "Low-density aerogels based on nanofibrillated cellulose (NFC) from wood pulp were prepared from NFC aqueous dispersions using solvent exchange from water to tert-butanol followed by tert-butanol freeze-drying. In the present study, the dispersion of NFC nanofibers in the hydrocolloid was very well preserved in the aerogels. The \u201ceffective\u201d diameter of the NFC nanofibers in the aerogels is around 10\u201318nm corresponding to specific surface areas as high as 153\u2013284m2g\u22121. Aerogels based on different NFC nanofibers were studied by FE-SEM, BET analysis (nitrogen gas adsorption), and mechanical properties were measured in compression for different densities of aerogels. The properties are compared with polymer foams and inorganic aerogels. Compared with cellular NFC foams, the present nanofibrous aerogels have lower modulus and show lower stress in compression for a given strain. Tert-butanol freeze-drying can therefore be used to create \u201csoft\u201d aerogels.", "author" : [ { "dropping-particle" : "", "family" : "Sehaqui", "given" : "Houssine", "non-dropping-particle" : "", "parse-names" : false, "suffix" : "" }, { "dropping-particle" : "", "family" : "Zhou", "given" : "Qi", "non-dropping-particle" : "", "parse-names" : false, "suffix" : "" }, { "dropping-particle" : "", "family" : "Berglund", "given" : "Lars A.", "non-dropping-particle" : "", "parse-names" : false, "suffix" : "" } ], "container-title" : "Composites Science and Technology", "id" : "ITEM-2", "issue" : "13", "issued" : { "date-parts" : [ [ "2011", "9" ] ] }, "page" : "1593-1599", "title" : "High-porosity aerogels of high specific surface area prepared from nanofibrillated cellulose (NFC)", "type" : "article-journal", "volume" : "71" }, "uris" : [ "http://www.mendeley.com/documents/?uuid=d4979ef7-07b0-376c-9685-179fcad8db6c" ] } ], "mendeley" : { "formattedCitation" : "&lt;sup&gt;[7,8]&lt;/sup&gt;", "plainTextFormattedCitation" : "[7,8]", "previouslyFormattedCitation" : "&lt;sup&gt;[7,8]&lt;/sup&gt;" }, "properties" : {  }, "schema" : "https://github.com/citation-style-language/schema/raw/master/csl-citation.json" }</w:instrText>
      </w:r>
      <w:r w:rsidR="0052423E" w:rsidRPr="003331F5">
        <w:fldChar w:fldCharType="separate"/>
      </w:r>
      <w:r w:rsidR="006F5D06" w:rsidRPr="003331F5">
        <w:rPr>
          <w:noProof/>
          <w:vertAlign w:val="superscript"/>
        </w:rPr>
        <w:t>[7,8]</w:t>
      </w:r>
      <w:r w:rsidR="0052423E" w:rsidRPr="003331F5">
        <w:fldChar w:fldCharType="end"/>
      </w:r>
      <w:r w:rsidR="0052423E" w:rsidRPr="003331F5">
        <w:t xml:space="preserve"> and biomedical materials.</w:t>
      </w:r>
      <w:r w:rsidR="0052423E" w:rsidRPr="003331F5">
        <w:fldChar w:fldCharType="begin" w:fldLock="1"/>
      </w:r>
      <w:r w:rsidR="00DE4BE4" w:rsidRPr="003331F5">
        <w:instrText>ADDIN CSL_CITATION { "citationItems" : [ { "id" : "ITEM-1", "itemData" : { "DOI" : "10.1016/j.cocis.2014.10.003", "ISSN" : "13590294", "abstract" : "a b s t r a c t In this review we introduce recent advances in the development of cellulose nanomaterials and the construction of high order structures by applying some principles of colloid and interface science. These efforts take advantage of natural assemblies in the form of fibers that nature constructs by a biogenetic bottom-up process that results in hierarchical systems encompassing a wide range of characteristic sizes. Following the reverse process, a top-down deconstruction, cellulose materials can be cleaved from fiber cell walls. The resulting nanocelluloses, main-ly cellulose nanofibrils (CNF) and cellulose nanocrystals (CNC, i.e., defect-free, rod-like crystalline residues after acid hydrolysis of fibers), have been the subject of recent interest. This originates from the appealing intrinsic properties of nanocelluloses: nanoscale dimensions, high surface area, morphology, low density, chirality and thermo-mechanical performance. Directing their assembly into multiphase structures is a quest that can yield useful outcomes in many revolutionary applications. As such, we discuss the use of non-specific forces to create thin films of nanocellulose at the air\u2013solid interface for applications in nano-coatings, sensors, etc. Assemblies at the liquid\u2013liquid and air\u2013liquid interfaces will be highlighted as means to produce Pickering emulsions, foams and aerogels. Finally, the prospects of a wide range of hybrid materials and other systems that can be manufactured via self and directed assembly will be introduced in light of the unique properties of nanocelluloses.", "author" : [ { "dropping-particle" : "", "family" : "Salas", "given" : "Carlos", "non-dropping-particle" : "", "parse-names" : false, "suffix" : "" }, { "dropping-particle" : "", "family" : "Nypel\u00f6", "given" : "Tiina", "non-dropping-particle" : "", "parse-names" : false, "suffix" : "" }, { "dropping-particle" : "", "family" : "Rodriguez-Abreu", "given" : "Carlos", "non-dropping-particle" : "", "parse-names" : false, "suffix" : "" }, { "dropping-particle" : "", "family" : "Carrillo", "given" : "Carlos", "non-dropping-particle" : "", "parse-names" : false, "suffix" : "" }, { "dropping-particle" : "", "family" : "Rojas", "given" : "Orlando J", "non-dropping-particle" : "", "parse-names" : false, "suffix" : "" } ], "container-title" : "Current Opinion in Colloid &amp; Interface Science", "id" : "ITEM-1", "issue" : "5", "issued" : { "date-parts" : [ [ "2014", "10" ] ] }, "note" : "NULL", "page" : "383-396", "title" : "Nanocellulose properties and applications in colloids and interfaces", "type" : "article-journal", "volume" : "19" }, "uris" : [ "http://www.mendeley.com/documents/?uuid=9efcc6e3-017d-3026-831d-bddd796b56bf" ] } ], "mendeley" : { "formattedCitation" : "&lt;sup&gt;[9]&lt;/sup&gt;", "plainTextFormattedCitation" : "[9]", "previouslyFormattedCitation" : "&lt;sup&gt;[9]&lt;/sup&gt;" }, "properties" : {  }, "schema" : "https://github.com/citation-style-language/schema/raw/master/csl-citation.json" }</w:instrText>
      </w:r>
      <w:r w:rsidR="0052423E" w:rsidRPr="003331F5">
        <w:fldChar w:fldCharType="separate"/>
      </w:r>
      <w:r w:rsidR="006F5D06" w:rsidRPr="003331F5">
        <w:rPr>
          <w:noProof/>
          <w:vertAlign w:val="superscript"/>
        </w:rPr>
        <w:t>[9]</w:t>
      </w:r>
      <w:r w:rsidR="0052423E" w:rsidRPr="003331F5">
        <w:fldChar w:fldCharType="end"/>
      </w:r>
      <w:r w:rsidR="0052423E" w:rsidRPr="003331F5">
        <w:t xml:space="preserve"> The market for nanocellulose is expected to grow 19% by 2019.</w:t>
      </w:r>
      <w:r w:rsidR="0052423E" w:rsidRPr="003331F5">
        <w:fldChar w:fldCharType="begin" w:fldLock="1"/>
      </w:r>
      <w:r w:rsidR="00DE4BE4" w:rsidRPr="003331F5">
        <w:instrText>ADDIN CSL_CITATION { "citationItems" : [ { "id" : "ITEM-1", "itemData" : { "URL" : "https://goo.gl/Tzz2WV", "accessed" : { "date-parts" : [ [ "2017", "7", "20" ] ] }, "author" : [ { "dropping-particle" : "", "family" : "Internet", "given" : "", "non-dropping-particle" : "", "parse-names" : false, "suffix" : "" } ], "id" : "ITEM-1", "issued" : { "date-parts" : [ [ "2015" ] ] }, "note" : "great market analysis on nanocellulose with production and predictions", "title" : "Nanocellulose State of the Industry", "type" : "webpage" }, "uris" : [ "http://www.mendeley.com/documents/?uuid=c7837188-1d5f-3449-8ec2-f75ac4e57bae" ] }, { "id" : "ITEM-2", "itemData" : { "DOI" : "10.1002/bbb.1782", "ISSN" : "1932104X", "author" : [ { "dropping-particle" : "", "family" : "Assis", "given" : "Camilla Abbati", "non-dropping-particle" : "de", "parse-names" : false, "suffix" : "" }, { "dropping-particle" : "", "family" : "Houtman", "given" : "Carl", "non-dropping-particle" : "", "parse-names" : false, "suffix" : "" }, { "dropping-particle" : "", "family" : "Phillips", "given" : "Richard", "non-dropping-particle" : "", "parse-names" : false, "suffix" : "" }, { "dropping-particle" : "", "family" : "Bilek", "given" : "E.M. Ted", "non-dropping-particle" : "", "parse-names" : false, "suffix" : "" }, { "dropping-particle" : "", "family" : "Rojas", "given" : "Orlando J.", "non-dropping-particle" : "", "parse-names" : false, "suffix" : "" }, { "dropping-particle" : "", "family" : "Pal", "given" : "Lokendra", "non-dropping-particle" : "", "parse-names" : false, "suffix" : "" }, { "dropping-particle" : "", "family" : "Peresin", "given" : "Maria Soledad", "non-dropping-particle" : "", "parse-names" : false, "suffix" : "" }, { "dropping-particle" : "", "family" : "Jameel", "given" : "Hasan", "non-dropping-particle" : "", "parse-names" : false, "suffix" : "" }, { "dropping-particle" : "", "family" : "Gonzalez", "given" : "Ronalds", "non-dropping-particle" : "", "parse-names" : false, "suffix" : "" } ], "container-title" : "Biofuels, Bioproducts and Biorefining", "id" : "ITEM-2", "issue" : "4", "issued" : { "date-parts" : [ [ "2017", "7", "14" ] ] }, "note" : "electricity prices \nwood pulp costs", "page" : "682-700", "publisher" : "John Wiley &amp; Sons, Ltd", "title" : "Conversion Economics of Forest Biomaterials: Risk and Financial Analysis of CNC Manufacturing", "type" : "article-journal", "volume" : "11" }, "uris" : [ "http://www.mendeley.com/documents/?uuid=46c66917-3def-3269-90f8-91bf4f95c326" ] } ], "mendeley" : { "formattedCitation" : "&lt;sup&gt;[10,11]&lt;/sup&gt;", "plainTextFormattedCitation" : "[10,11]", "previouslyFormattedCitation" : "&lt;sup&gt;[10,11]&lt;/sup&gt;" }, "properties" : {  }, "schema" : "https://github.com/citation-style-language/schema/raw/master/csl-citation.json" }</w:instrText>
      </w:r>
      <w:r w:rsidR="0052423E" w:rsidRPr="003331F5">
        <w:fldChar w:fldCharType="separate"/>
      </w:r>
      <w:r w:rsidR="00DE4BE4" w:rsidRPr="003331F5">
        <w:rPr>
          <w:noProof/>
          <w:vertAlign w:val="superscript"/>
        </w:rPr>
        <w:t>[10,11]</w:t>
      </w:r>
      <w:r w:rsidR="0052423E" w:rsidRPr="003331F5">
        <w:fldChar w:fldCharType="end"/>
      </w:r>
    </w:p>
    <w:p w14:paraId="4BB61B9B" w14:textId="2E69C518" w:rsidR="00DC69D8" w:rsidRPr="003331F5" w:rsidRDefault="00D35402" w:rsidP="00311642">
      <w:pPr>
        <w:pStyle w:val="P1"/>
        <w:ind w:firstLine="425"/>
      </w:pPr>
      <w:r w:rsidRPr="003331F5">
        <w:t xml:space="preserve">According to </w:t>
      </w:r>
      <w:r w:rsidRPr="003331F5">
        <w:rPr>
          <w:lang w:val="de-DE"/>
        </w:rPr>
        <w:t>TAPPI W13021,</w:t>
      </w:r>
      <w:r w:rsidR="00DE4BE4" w:rsidRPr="003331F5">
        <w:rPr>
          <w:lang w:val="de-DE"/>
        </w:rPr>
        <w:fldChar w:fldCharType="begin" w:fldLock="1"/>
      </w:r>
      <w:r w:rsidR="00DE4BE4" w:rsidRPr="003331F5">
        <w:rPr>
          <w:lang w:val="de-DE"/>
        </w:rPr>
        <w:instrText>ADDIN CSL_CITATION { "citationItems" : [ { "id" : "ITEM-1", "itemData" : { "DOI" : "10.1002/9783527689972.ch1", "ISBN" : "9783527689972", "abstract" : "This chapter describes the chemistry and structure of cellulose fibers and the existing extraction methods for various kinds of nanocellulose (NC), such as cellulose nanofibrils (CNFs), cellulose nanocrystals (CNCs), amorphous nanocel-lulose (ANC), and cellulose nanoyarn (CNY). Specific conditions for extraction of NC from various natural sources are discussed in detail. The effects of the extraction methods, pretreatments, and conditions on the structure, morphology, and properties of isolated NC are described.", "author" : [ { "dropping-particle" : "", "family" : "Kargarzadeh", "given" : "Hanieh", "non-dropping-particle" : "", "parse-names" : false, "suffix" : "" }, { "dropping-particle" : "", "family" : "Ioelovich", "given" : "Michael", "non-dropping-particle" : "", "parse-names" : false, "suffix" : "" }, { "dropping-particle" : "", "family" : "Ahmad", "given" : "Ishak", "non-dropping-particle" : "", "parse-names" : false, "suffix" : "" }, { "dropping-particle" : "", "family" : "Thomas", "given" : "Sabu", "non-dropping-particle" : "", "parse-names" : false, "suffix" : "" }, { "dropping-particle" : "", "family" : "Dufresne", "given" : "Alain", "non-dropping-particle" : "", "parse-names" : false, "suffix" : "" } ], "chapter-number" : "1", "container-title" : "Handbook of Nanocellulose and Cellulose Nanocomposites", "id" : "ITEM-1", "issued" : { "date-parts" : [ [ "2017", "3", "3" ] ] }, "page" : "1-49", "publisher" : "Wiley-VCH Verlag GmbH &amp; Co. KGaA", "publisher-place" : "Weinheim, Germany", "title" : "Methods for Extraction of Nanocellulose from Various Sources", "type" : "chapter" }, "uris" : [ "http://www.mendeley.com/documents/?uuid=0f96fad9-ebd5-3643-adef-4e8bc45afb0c" ] } ], "mendeley" : { "formattedCitation" : "&lt;sup&gt;[12]&lt;/sup&gt;", "plainTextFormattedCitation" : "[12]", "previouslyFormattedCitation" : "&lt;sup&gt;[12]&lt;/sup&gt;" }, "properties" : {  }, "schema" : "https://github.com/citation-style-language/schema/raw/master/csl-citation.json" }</w:instrText>
      </w:r>
      <w:r w:rsidR="00DE4BE4" w:rsidRPr="003331F5">
        <w:rPr>
          <w:lang w:val="de-DE"/>
        </w:rPr>
        <w:fldChar w:fldCharType="separate"/>
      </w:r>
      <w:r w:rsidR="00DE4BE4" w:rsidRPr="003331F5">
        <w:rPr>
          <w:noProof/>
          <w:vertAlign w:val="superscript"/>
          <w:lang w:val="de-DE"/>
        </w:rPr>
        <w:t>[12]</w:t>
      </w:r>
      <w:r w:rsidR="00DE4BE4" w:rsidRPr="003331F5">
        <w:rPr>
          <w:lang w:val="de-DE"/>
        </w:rPr>
        <w:fldChar w:fldCharType="end"/>
      </w:r>
      <w:r w:rsidRPr="003331F5">
        <w:rPr>
          <w:lang w:val="de-DE"/>
        </w:rPr>
        <w:t xml:space="preserve"> nanocellulose is a subset of nano-objects which ultimately stem from a larger family known </w:t>
      </w:r>
      <w:r w:rsidRPr="003331F5">
        <w:rPr>
          <w:lang w:val="de-DE"/>
        </w:rPr>
        <w:t>as cellulose nanomaterials (</w:t>
      </w:r>
      <w:r w:rsidRPr="003331F5">
        <w:rPr>
          <w:b/>
          <w:lang w:val="de-DE"/>
        </w:rPr>
        <w:t>Figure 1</w:t>
      </w:r>
      <w:r w:rsidRPr="003331F5">
        <w:rPr>
          <w:lang w:val="de-DE"/>
        </w:rPr>
        <w:t xml:space="preserve">). </w:t>
      </w:r>
      <w:r w:rsidRPr="003331F5">
        <w:rPr>
          <w:lang w:val="en-GB"/>
        </w:rPr>
        <w:t xml:space="preserve">The primary wood-derived nanocellulose materials are: i. cellulose </w:t>
      </w:r>
      <w:proofErr w:type="spellStart"/>
      <w:r w:rsidRPr="003331F5">
        <w:rPr>
          <w:lang w:val="en-GB"/>
        </w:rPr>
        <w:t>nano</w:t>
      </w:r>
      <w:proofErr w:type="spellEnd"/>
      <w:r w:rsidRPr="003331F5">
        <w:rPr>
          <w:lang w:val="en-GB"/>
        </w:rPr>
        <w:t xml:space="preserve">-objects comprising cellulose </w:t>
      </w:r>
      <w:proofErr w:type="spellStart"/>
      <w:r w:rsidRPr="003331F5">
        <w:rPr>
          <w:lang w:val="en-GB"/>
        </w:rPr>
        <w:t>nanofibrils</w:t>
      </w:r>
      <w:proofErr w:type="spellEnd"/>
      <w:r w:rsidRPr="003331F5">
        <w:rPr>
          <w:lang w:val="en-GB"/>
        </w:rPr>
        <w:t xml:space="preserve"> (CNF</w:t>
      </w:r>
      <w:r w:rsidR="000D324B" w:rsidRPr="003331F5">
        <w:rPr>
          <w:lang w:val="en-GB"/>
        </w:rPr>
        <w:t>/NFC</w:t>
      </w:r>
      <w:r w:rsidRPr="003331F5">
        <w:rPr>
          <w:lang w:val="en-GB"/>
        </w:rPr>
        <w:t>) and cellulose nanocrystals (CNC</w:t>
      </w:r>
      <w:r w:rsidR="000D324B" w:rsidRPr="003331F5">
        <w:rPr>
          <w:lang w:val="en-GB"/>
        </w:rPr>
        <w:t>/NCC</w:t>
      </w:r>
      <w:r w:rsidRPr="003331F5">
        <w:rPr>
          <w:lang w:val="en-GB"/>
        </w:rPr>
        <w:t xml:space="preserve">), and: ii. </w:t>
      </w:r>
      <w:proofErr w:type="gramStart"/>
      <w:r w:rsidRPr="003331F5">
        <w:rPr>
          <w:lang w:val="en-GB"/>
        </w:rPr>
        <w:t>cellulose</w:t>
      </w:r>
      <w:proofErr w:type="gramEnd"/>
      <w:r w:rsidRPr="003331F5">
        <w:rPr>
          <w:lang w:val="en-GB"/>
        </w:rPr>
        <w:t xml:space="preserve"> nanostructured materials comprising cellulose </w:t>
      </w:r>
      <w:proofErr w:type="spellStart"/>
      <w:r w:rsidRPr="003331F5">
        <w:rPr>
          <w:lang w:val="en-GB"/>
        </w:rPr>
        <w:t>microfibrils</w:t>
      </w:r>
      <w:proofErr w:type="spellEnd"/>
      <w:r w:rsidRPr="003331F5">
        <w:rPr>
          <w:lang w:val="en-GB"/>
        </w:rPr>
        <w:t xml:space="preserve"> (CMF</w:t>
      </w:r>
      <w:r w:rsidR="000D324B" w:rsidRPr="003331F5">
        <w:rPr>
          <w:lang w:val="en-GB"/>
        </w:rPr>
        <w:t>/MFC</w:t>
      </w:r>
      <w:r w:rsidRPr="003331F5">
        <w:rPr>
          <w:lang w:val="en-GB"/>
        </w:rPr>
        <w:t>) and cellulose microcrystals (CMC</w:t>
      </w:r>
      <w:r w:rsidR="000D324B" w:rsidRPr="003331F5">
        <w:rPr>
          <w:lang w:val="en-GB"/>
        </w:rPr>
        <w:t>/MCC</w:t>
      </w:r>
      <w:r w:rsidRPr="003331F5">
        <w:rPr>
          <w:lang w:val="en-GB"/>
        </w:rPr>
        <w:t>).</w:t>
      </w:r>
      <w:r w:rsidR="00B4624F" w:rsidRPr="003331F5">
        <w:rPr>
          <w:lang w:val="en-GB"/>
        </w:rPr>
        <w:t xml:space="preserve"> </w:t>
      </w:r>
      <w:r w:rsidR="000D324B" w:rsidRPr="003331F5">
        <w:t>MFC</w:t>
      </w:r>
      <w:r w:rsidR="00B4624F" w:rsidRPr="003331F5">
        <w:t xml:space="preserve"> are heterogeneous </w:t>
      </w:r>
      <w:r w:rsidR="00B32FC2" w:rsidRPr="003331F5">
        <w:t xml:space="preserve">and </w:t>
      </w:r>
      <w:r w:rsidR="00B4624F" w:rsidRPr="003331F5">
        <w:t>consist of a mix</w:t>
      </w:r>
      <w:r w:rsidR="00B32FC2" w:rsidRPr="003331F5">
        <w:t>ture</w:t>
      </w:r>
      <w:r w:rsidR="00B4624F" w:rsidRPr="003331F5">
        <w:t xml:space="preserve"> of </w:t>
      </w:r>
      <w:proofErr w:type="spellStart"/>
      <w:r w:rsidR="00B4624F" w:rsidRPr="003331F5">
        <w:t>nanofibrils</w:t>
      </w:r>
      <w:proofErr w:type="spellEnd"/>
      <w:r w:rsidR="00B4624F" w:rsidRPr="003331F5">
        <w:t xml:space="preserve">, larger </w:t>
      </w:r>
      <w:proofErr w:type="spellStart"/>
      <w:r w:rsidR="00B4624F" w:rsidRPr="003331F5">
        <w:t>fibres</w:t>
      </w:r>
      <w:proofErr w:type="spellEnd"/>
      <w:r w:rsidR="00B4624F" w:rsidRPr="003331F5">
        <w:t xml:space="preserve"> and cellular fragments derived from the deconstruction of the hierarchical structure of cellulose </w:t>
      </w:r>
      <w:proofErr w:type="spellStart"/>
      <w:r w:rsidR="00B4624F" w:rsidRPr="003331F5">
        <w:t>fibres</w:t>
      </w:r>
      <w:proofErr w:type="spellEnd"/>
      <w:r w:rsidR="00B4624F" w:rsidRPr="003331F5">
        <w:t>.</w:t>
      </w:r>
      <w:r w:rsidR="00B4624F" w:rsidRPr="003331F5">
        <w:fldChar w:fldCharType="begin" w:fldLock="1"/>
      </w:r>
      <w:r w:rsidR="00DE4BE4" w:rsidRPr="003331F5">
        <w:instrText>ADDIN CSL_CITATION { "citationItems" : [ { "id" : "ITEM-1", "itemData" : { "DOI" : "10.1186/1556-276X-6-417", "ISBN" : "01448617 (ISSN)", "ISSN" : "1556-276X", "author" : [ { "dropping-particle" : "", "family" : "Chinga-Carrasco", "given" : "Gary", "non-dropping-particle" : "", "parse-names" : false, "suffix" : "" } ], "container-title" : "Nanoscale Research Letters", "id" : "ITEM-1", "issue" : "1", "issued" : { "date-parts" : [ [ "2011" ] ] }, "note" : "proper dimensions of cellulose fibrils, microfibrils and nanofibrils/nanocellulose\n\nHYERARCHY OF WOOD FIBRES:\nAccording to Meier [13], the cellulosic components of a wood fibre wall structure are the cellulose molecule, the elementary fibril, the microfibril, the macrofi-bril and the lamellar", "page" : "417", "publisher" : "Springer New York", "title" : "Cellulose fibres, nanofibrils and microfibrils: The morphological sequence of MFC components from a plant physiology and fibre technology point of view", "type" : "article-journal", "volume" : "6" }, "uris" : [ "http://www.mendeley.com/documents/?uuid=1f6566fa-3e04-39c3-bd55-6f53a656bc0c" ] } ], "mendeley" : { "formattedCitation" : "&lt;sup&gt;[13]&lt;/sup&gt;", "plainTextFormattedCitation" : "[13]", "previouslyFormattedCitation" : "&lt;sup&gt;[13]&lt;/sup&gt;" }, "properties" : {  }, "schema" : "https://github.com/citation-style-language/schema/raw/master/csl-citation.json" }</w:instrText>
      </w:r>
      <w:r w:rsidR="00B4624F" w:rsidRPr="003331F5">
        <w:fldChar w:fldCharType="separate"/>
      </w:r>
      <w:r w:rsidR="00DE4BE4" w:rsidRPr="003331F5">
        <w:rPr>
          <w:noProof/>
          <w:vertAlign w:val="superscript"/>
        </w:rPr>
        <w:t>[13]</w:t>
      </w:r>
      <w:r w:rsidR="00B4624F" w:rsidRPr="003331F5">
        <w:fldChar w:fldCharType="end"/>
      </w:r>
    </w:p>
    <w:p w14:paraId="1D5E0429" w14:textId="1038BE67" w:rsidR="0052423E" w:rsidRPr="003331F5" w:rsidRDefault="000D324B" w:rsidP="00311642">
      <w:pPr>
        <w:pStyle w:val="P1"/>
        <w:ind w:firstLine="425"/>
      </w:pPr>
      <w:r w:rsidRPr="003331F5">
        <w:rPr>
          <w:noProof/>
          <w:lang w:val="en-GB" w:eastAsia="en-GB"/>
        </w:rPr>
        <mc:AlternateContent>
          <mc:Choice Requires="wpg">
            <w:drawing>
              <wp:anchor distT="0" distB="0" distL="114300" distR="114300" simplePos="0" relativeHeight="251737600" behindDoc="0" locked="0" layoutInCell="1" allowOverlap="1" wp14:anchorId="2A150268" wp14:editId="19106B05">
                <wp:simplePos x="0" y="0"/>
                <wp:positionH relativeFrom="column">
                  <wp:align>left</wp:align>
                </wp:positionH>
                <wp:positionV relativeFrom="paragraph">
                  <wp:posOffset>1527175</wp:posOffset>
                </wp:positionV>
                <wp:extent cx="3095625" cy="2809875"/>
                <wp:effectExtent l="0" t="0" r="9525" b="9525"/>
                <wp:wrapTopAndBottom/>
                <wp:docPr id="16" name="Group 16"/>
                <wp:cNvGraphicFramePr/>
                <a:graphic xmlns:a="http://schemas.openxmlformats.org/drawingml/2006/main">
                  <a:graphicData uri="http://schemas.microsoft.com/office/word/2010/wordprocessingGroup">
                    <wpg:wgp>
                      <wpg:cNvGrpSpPr/>
                      <wpg:grpSpPr>
                        <a:xfrm>
                          <a:off x="0" y="0"/>
                          <a:ext cx="3095625" cy="2809875"/>
                          <a:chOff x="0" y="0"/>
                          <a:chExt cx="3095625" cy="2809875"/>
                        </a:xfrm>
                      </wpg:grpSpPr>
                      <pic:pic xmlns:pic="http://schemas.openxmlformats.org/drawingml/2006/picture">
                        <pic:nvPicPr>
                          <pic:cNvPr id="22" name="Picture 22"/>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95625" cy="2065655"/>
                          </a:xfrm>
                          <a:prstGeom prst="rect">
                            <a:avLst/>
                          </a:prstGeom>
                          <a:noFill/>
                        </pic:spPr>
                      </pic:pic>
                      <wps:wsp>
                        <wps:cNvPr id="12" name="Text Box 12"/>
                        <wps:cNvSpPr txBox="1"/>
                        <wps:spPr>
                          <a:xfrm>
                            <a:off x="0" y="2124075"/>
                            <a:ext cx="3095625" cy="685800"/>
                          </a:xfrm>
                          <a:prstGeom prst="rect">
                            <a:avLst/>
                          </a:prstGeom>
                          <a:solidFill>
                            <a:prstClr val="white"/>
                          </a:solidFill>
                          <a:ln>
                            <a:noFill/>
                          </a:ln>
                        </wps:spPr>
                        <wps:txbx>
                          <w:txbxContent>
                            <w:p w14:paraId="386D39F8" w14:textId="7C9F9EEC" w:rsidR="002D2767" w:rsidRPr="001520E7" w:rsidRDefault="002D2767" w:rsidP="00DE4BE4">
                              <w:pPr>
                                <w:pStyle w:val="FigureCaption"/>
                                <w:rPr>
                                  <w:noProof/>
                                  <w:color w:val="FF0000"/>
                                  <w:sz w:val="17"/>
                                  <w:szCs w:val="24"/>
                                </w:rPr>
                              </w:pPr>
                              <w:r w:rsidRPr="00311642">
                                <w:rPr>
                                  <w:highlight w:val="yellow"/>
                                </w:rPr>
                                <w:t xml:space="preserve">Figure </w:t>
                              </w:r>
                              <w:r w:rsidRPr="00311642">
                                <w:rPr>
                                  <w:highlight w:val="yellow"/>
                                </w:rPr>
                                <w:fldChar w:fldCharType="begin"/>
                              </w:r>
                              <w:r w:rsidRPr="00311642">
                                <w:rPr>
                                  <w:highlight w:val="yellow"/>
                                </w:rPr>
                                <w:instrText xml:space="preserve"> SEQ Figure \* ARABIC </w:instrText>
                              </w:r>
                              <w:r w:rsidRPr="00311642">
                                <w:rPr>
                                  <w:highlight w:val="yellow"/>
                                </w:rPr>
                                <w:fldChar w:fldCharType="separate"/>
                              </w:r>
                              <w:r>
                                <w:rPr>
                                  <w:noProof/>
                                  <w:highlight w:val="yellow"/>
                                </w:rPr>
                                <w:t>1</w:t>
                              </w:r>
                              <w:r w:rsidRPr="00311642">
                                <w:rPr>
                                  <w:highlight w:val="yellow"/>
                                </w:rPr>
                                <w:fldChar w:fldCharType="end"/>
                              </w:r>
                              <w:r w:rsidRPr="00311642">
                                <w:rPr>
                                  <w:highlight w:val="yellow"/>
                                </w:rPr>
                                <w:t xml:space="preserve">: Standard terms for cellulose nanomaterials (TAPPI W13021). Adapted from </w:t>
                              </w:r>
                              <w:proofErr w:type="spellStart"/>
                              <w:r w:rsidRPr="00311642">
                                <w:rPr>
                                  <w:highlight w:val="yellow"/>
                                </w:rPr>
                                <w:t>Kargarzadeh</w:t>
                              </w:r>
                              <w:proofErr w:type="spellEnd"/>
                              <w:r w:rsidRPr="00311642">
                                <w:rPr>
                                  <w:highlight w:val="yellow"/>
                                </w:rPr>
                                <w:t xml:space="preserve"> </w:t>
                              </w:r>
                              <w:r w:rsidRPr="00311642">
                                <w:rPr>
                                  <w:i/>
                                  <w:highlight w:val="yellow"/>
                                </w:rPr>
                                <w:t>et al</w:t>
                              </w:r>
                              <w:r w:rsidRPr="00311642">
                                <w:rPr>
                                  <w:highlight w:val="yellow"/>
                                </w:rPr>
                                <w:t>., 2017 [12].</w:t>
                              </w:r>
                              <w:r>
                                <w:rPr>
                                  <w:highlight w:val="yellow"/>
                                </w:rPr>
                                <w:t xml:space="preserve"> CNC/NCC = cellulose nanocrystals, CNF/NFC = cellulose </w:t>
                              </w:r>
                              <w:proofErr w:type="spellStart"/>
                              <w:r>
                                <w:rPr>
                                  <w:highlight w:val="yellow"/>
                                </w:rPr>
                                <w:t>nanofibrils</w:t>
                              </w:r>
                              <w:proofErr w:type="spellEnd"/>
                              <w:r>
                                <w:rPr>
                                  <w:highlight w:val="yellow"/>
                                </w:rPr>
                                <w:t xml:space="preserve">, MCC/CMC = cellulose microcrystals, CMF/MFC = cellulose </w:t>
                              </w:r>
                              <w:proofErr w:type="spellStart"/>
                              <w:r>
                                <w:rPr>
                                  <w:highlight w:val="yellow"/>
                                </w:rPr>
                                <w:t>microfibrils</w:t>
                              </w:r>
                              <w:proofErr w:type="spellEnd"/>
                              <w:r>
                                <w:rPr>
                                  <w:highlight w:val="yellow"/>
                                </w:rPr>
                                <w:t>, W = width, L = length, L/W = aspect ratio.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A150268" id="Group 16" o:spid="_x0000_s1027" style="position:absolute;left:0;text-align:left;margin-left:0;margin-top:120.25pt;width:243.75pt;height:221.25pt;z-index:251737600;mso-position-horizontal:left;mso-height-relative:margin" coordsize="30956,28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 o:spid="_x0000_s1028" type="#_x0000_t75" style="position:absolute;width:30956;height:20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">
                  <v:imagedata r:id="rId12" o:title=""/>
                  <v:path arrowok="t"/>
                </v:shape>
                <v:shapetype id="_x0000_t202" coordsize="21600,21600" o:spt="202" path="m,l,21600r21600,l21600,xe">
                  <v:stroke joinstyle="miter"/>
                  <v:path gradientshapeok="t" o:connecttype="rect"/>
                </v:shapetype>
                <v:shape id="Text Box 12" o:spid="_x0000_s1029" type="#_x0000_t202" style="position:absolute;top:21240;width:30956;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" stroked="f">
                  <v:textbox inset="0,0,0,0">
                    <w:txbxContent>
                      <w:p w14:paraId="386D39F8" w14:textId="7C9F9EEC" w:rsidR="002D2767" w:rsidRPr="001520E7" w:rsidRDefault="002D2767" w:rsidP="00DE4BE4">
                        <w:pPr>
                          <w:pStyle w:val="FigureCaption"/>
                          <w:rPr>
                            <w:noProof/>
                            <w:color w:val="FF0000"/>
                            <w:sz w:val="17"/>
                            <w:szCs w:val="24"/>
                          </w:rPr>
                        </w:pPr>
                        <w:r w:rsidRPr="00311642">
                          <w:rPr>
                            <w:highlight w:val="yellow"/>
                          </w:rPr>
                          <w:t xml:space="preserve">Figure </w:t>
                        </w:r>
                        <w:r w:rsidRPr="00311642">
                          <w:rPr>
                            <w:highlight w:val="yellow"/>
                          </w:rPr>
                          <w:fldChar w:fldCharType="begin"/>
                        </w:r>
                        <w:r w:rsidRPr="00311642">
                          <w:rPr>
                            <w:highlight w:val="yellow"/>
                          </w:rPr>
                          <w:instrText xml:space="preserve"> SEQ Figure \* ARABIC </w:instrText>
                        </w:r>
                        <w:r w:rsidRPr="00311642">
                          <w:rPr>
                            <w:highlight w:val="yellow"/>
                          </w:rPr>
                          <w:fldChar w:fldCharType="separate"/>
                        </w:r>
                        <w:r>
                          <w:rPr>
                            <w:noProof/>
                            <w:highlight w:val="yellow"/>
                          </w:rPr>
                          <w:t>1</w:t>
                        </w:r>
                        <w:r w:rsidRPr="00311642">
                          <w:rPr>
                            <w:highlight w:val="yellow"/>
                          </w:rPr>
                          <w:fldChar w:fldCharType="end"/>
                        </w:r>
                        <w:r w:rsidRPr="00311642">
                          <w:rPr>
                            <w:highlight w:val="yellow"/>
                          </w:rPr>
                          <w:t xml:space="preserve">: Standard terms for cellulose nanomaterials (TAPPI W13021). Adapted from Kargarzadeh </w:t>
                        </w:r>
                        <w:r w:rsidRPr="00311642">
                          <w:rPr>
                            <w:i/>
                            <w:highlight w:val="yellow"/>
                          </w:rPr>
                          <w:t>et al</w:t>
                        </w:r>
                        <w:r w:rsidRPr="00311642">
                          <w:rPr>
                            <w:highlight w:val="yellow"/>
                          </w:rPr>
                          <w:t>., 2017 [12].</w:t>
                        </w:r>
                        <w:r>
                          <w:rPr>
                            <w:highlight w:val="yellow"/>
                          </w:rPr>
                          <w:t xml:space="preserve"> CNC/NCC = cellulose nanocrystals, CNF/NFC = cellulose nanofibrils, MCC/CMC = cellulose microcrystals, CMF/MFC = cellulose microfibrils, W = width, L = length, L/W = aspect ratio.</w:t>
                        </w:r>
                      </w:p>
                    </w:txbxContent>
                  </v:textbox>
                </v:shape>
                <w10:wrap type="topAndBottom"/>
              </v:group>
            </w:pict>
          </mc:Fallback>
        </mc:AlternateContent>
      </w:r>
      <w:r w:rsidR="0052423E" w:rsidRPr="003331F5">
        <w:t>CNCs are conventionally produced by acid-</w:t>
      </w:r>
      <w:proofErr w:type="spellStart"/>
      <w:r w:rsidR="0052423E" w:rsidRPr="003331F5">
        <w:t>catalysed</w:t>
      </w:r>
      <w:proofErr w:type="spellEnd"/>
      <w:r w:rsidR="0052423E" w:rsidRPr="003331F5">
        <w:t xml:space="preserve"> hydrolysis of (bleached) wood pulp or cotton linters, whereas, CNFs are produced by mechanical processing, for example, high-pressure </w:t>
      </w:r>
      <w:proofErr w:type="spellStart"/>
      <w:r w:rsidR="0052423E" w:rsidRPr="003331F5">
        <w:t>homogenisers</w:t>
      </w:r>
      <w:proofErr w:type="spellEnd"/>
      <w:r w:rsidR="0052423E" w:rsidRPr="003331F5">
        <w:t xml:space="preserve">, </w:t>
      </w:r>
      <w:proofErr w:type="spellStart"/>
      <w:r w:rsidR="0052423E" w:rsidRPr="003331F5">
        <w:t>ultrasonication</w:t>
      </w:r>
      <w:proofErr w:type="spellEnd"/>
      <w:r w:rsidR="0052423E" w:rsidRPr="003331F5">
        <w:t xml:space="preserve"> and </w:t>
      </w:r>
      <w:proofErr w:type="spellStart"/>
      <w:r w:rsidR="0052423E" w:rsidRPr="003331F5">
        <w:t>microfluidisers</w:t>
      </w:r>
      <w:proofErr w:type="spellEnd"/>
      <w:r w:rsidR="0052423E" w:rsidRPr="003331F5">
        <w:t>.</w:t>
      </w:r>
      <w:r w:rsidR="0052423E" w:rsidRPr="003331F5">
        <w:fldChar w:fldCharType="begin" w:fldLock="1"/>
      </w:r>
      <w:r w:rsidR="00DE4BE4" w:rsidRPr="003331F5">
        <w:instrText>ADDIN CSL_CITATION { "citationItems" : [ { "id" : "ITEM-1", "itemData" : { "ISBN" : "9781118675700", "author" : [ { "dropping-particle" : "", "family" : "Hamad", "given" : "Wadood Y.", "non-dropping-particle" : "", "parse-names" : false, "suffix" : "" } ], "id" : "ITEM-1", "issued" : { "date-parts" : [ [ "2017" ] ] }, "note" : "multiples products lignocellulose patents and separation of HC and lig (53)\n\nhomogenizers : high energy consumption (53)\n\nSpence2011 studied energy of the processes (53)", "number-of-pages" : "40-70", "publisher" : "John Wiley &amp; Sons", "publisher-place" : "Chichester, UK", "title" : "Cellulose Nanocrystals: Properties, production and applications", "type" : "book" }, "uris" : [ "http://www.mendeley.com/documents/?uuid=5730dcff-9b02-4c26-b75e-cfb145129875" ] }, { "id" : "ITEM-2", "itemData" : { "DOI" : "10.1016/j.mattod.2013.06.004", "ISSN" : "13697021", "abstract" : "Owing to the hierarchical structure of cellulose, nanoparticles can be extracted from this naturally occurring polymer. Multiple mechanical shearing actions allow the release of more or fewer individual microfibrils. Longitudinal cutting of these microfibrils can be achieved by a strong acid hydrolysis treatment, allowing dissolution of amorphous domains. The impressive mechanical properties, reinforcing capabilities, abundance, low density, and biodegradability of these nanoparticles make them ideal candidates for the processing of polymer nanocomposites. With a Young's modulus in the range 100\u2013130GPa and a surface area of several hundred m2g\u22121, new promising properties can be considered for cellulose.", "author" : [ { "dropping-particle" : "", "family" : "Dufresne", "given" : "Alain", "non-dropping-particle" : "", "parse-names" : false, "suffix" : "" } ], "container-title" : "Materials Today", "id" : "ITEM-2", "issue" : "6", "issued" : { "date-parts" : [ [ "2013", "6" ] ] }, "page" : "220-227", "title" : "Nanocellulose: a new ageless bionanomaterial", "type" : "article-journal", "volume" : "16" }, "uris" : [ "http://www.mendeley.com/documents/?uuid=ce1ebbcd-912a-3042-a8ce-3dd717e93166" ] } ], "mendeley" : { "formattedCitation" : "&lt;sup&gt;[1,14]&lt;/sup&gt;", "plainTextFormattedCitation" : "[1,14]", "previouslyFormattedCitation" : "&lt;sup&gt;[1,14]&lt;/sup&gt;" }, "properties" : {  }, "schema" : "https://github.com/citation-style-language/schema/raw/master/csl-citation.json" }</w:instrText>
      </w:r>
      <w:r w:rsidR="0052423E" w:rsidRPr="003331F5">
        <w:fldChar w:fldCharType="separate"/>
      </w:r>
      <w:r w:rsidR="00DE4BE4" w:rsidRPr="003331F5">
        <w:rPr>
          <w:noProof/>
          <w:vertAlign w:val="superscript"/>
        </w:rPr>
        <w:t>[1,14]</w:t>
      </w:r>
      <w:r w:rsidR="0052423E" w:rsidRPr="003331F5">
        <w:fldChar w:fldCharType="end"/>
      </w:r>
      <w:r w:rsidR="0052423E" w:rsidRPr="003331F5">
        <w:t xml:space="preserve"> In order to reduce energy consumption, pre-treatment of the pulp via  either oxidation (</w:t>
      </w:r>
      <w:r w:rsidR="0052423E" w:rsidRPr="003331F5">
        <w:rPr>
          <w:i/>
        </w:rPr>
        <w:t>e.g.</w:t>
      </w:r>
      <w:r w:rsidR="0052423E" w:rsidRPr="003331F5">
        <w:t xml:space="preserve"> TEMPO-</w:t>
      </w:r>
      <w:proofErr w:type="spellStart"/>
      <w:r w:rsidR="0052423E" w:rsidRPr="003331F5">
        <w:t>catalysed</w:t>
      </w:r>
      <w:proofErr w:type="spellEnd"/>
      <w:r w:rsidR="0052423E" w:rsidRPr="003331F5">
        <w:t xml:space="preserve"> oxidation) or enzymatic treatment or a combination of both is often common practice; energy consumption can be reduced from 12,000-70,000 kWh t</w:t>
      </w:r>
      <w:r w:rsidR="0052423E" w:rsidRPr="003331F5">
        <w:rPr>
          <w:vertAlign w:val="superscript"/>
        </w:rPr>
        <w:t>-1</w:t>
      </w:r>
      <w:r w:rsidR="0052423E" w:rsidRPr="003331F5">
        <w:rPr>
          <w:vertAlign w:val="superscript"/>
        </w:rPr>
        <w:noBreakHyphen/>
      </w:r>
      <w:r w:rsidR="0052423E" w:rsidRPr="003331F5">
        <w:t xml:space="preserve"> (with no pre-treatment) to 500 kWh t</w:t>
      </w:r>
      <w:r w:rsidR="0052423E" w:rsidRPr="003331F5">
        <w:rPr>
          <w:vertAlign w:val="superscript"/>
        </w:rPr>
        <w:t>-1</w:t>
      </w:r>
      <w:r w:rsidR="0052423E" w:rsidRPr="003331F5">
        <w:t xml:space="preserve"> when treated with TEMPO (carboxylation)</w:t>
      </w:r>
      <w:r w:rsidR="0052423E" w:rsidRPr="003331F5">
        <w:fldChar w:fldCharType="begin" w:fldLock="1"/>
      </w:r>
      <w:r w:rsidR="00DE4BE4" w:rsidRPr="003331F5">
        <w:instrText>ADDIN CSL_CITATION { "citationItems" : [ { "id" : "ITEM-1", "itemData" : { "DOI" : "10.1002/anie.201001273", "ISBN" : "1521-3773", "ISSN" : "14337851", "PMID" : "21598362", "abstract" : "Cellulose fibrils with widths in the nanometer range are nature-based materials with unique and potentially useful features. Most importantly, these novel nanocelluloses open up the strongly expanding fields of sustainable materials and nanocomposites, as well as medical and life-science devices, to the natural polymer cellulose. The nanodimensions of the structural elements result in a high surface area and hence the powerful interaction of these celluloses with surrounding species, such as water, organic and polymeric compounds, nanoparticles, and living cells. This Review assembles the current knowledge on the isolation of microfibrillated cellulose from wood and its application in nanocomposites; the preparation of nanocrystalline cellulose and its use as a reinforcing agent; and the biofabrication of bacterial nanocellulose, as well as its evaluation as a biomaterial for medical implants.", "author" : [ { "dropping-particle" : "", "family" : "Klemm", "given" : "Dieter", "non-dropping-particle" : "", "parse-names" : false, "suffix" : "" }, { "dropping-particle" : "", "family" : "Kramer", "given" : "Friederike", "non-dropping-particle" : "", "parse-names" : false, "suffix" : "" }, { "dropping-particle" : "", "family" : "Moritz", "given" : "Sebastian", "non-dropping-particle" : "", "parse-names" : false, "suffix" : "" }, { "dropping-particle" : "", "family" : "Lindstr\u00f6m", "given" : "Tom", "non-dropping-particle" : "", "parse-names" : false, "suffix" : "" }, { "dropping-particle" : "", "family" : "Ankerfors", "given" : "Mikael", "non-dropping-particle" : "", "parse-names" : false, "suffix" : "" }, { "dropping-particle" : "", "family" : "Gray", "given" : "Derek", "non-dropping-particle" : "", "parse-names" : false, "suffix" : "" }, { "dropping-particle" : "", "family" : "Dorris", "given" : "Annie", "non-dropping-particle" : "", "parse-names" : false, "suffix" : "" } ], "container-title" : "Angewandte Chemie International Edition", "id" : "ITEM-1", "issue" : "24", "issued" : { "date-parts" : [ [ "2011", "6", "6" ] ] }, "note" : "discussion on MFC widths\npresence of uronic acids reduces energy input for nanocellulose production.\nredispersion issues\nhornification prevented by carboxyl groups", "page" : "5438-5466", "publisher" : "WILEY\u2010VCH Verlag", "title" : "Nanocelluloses: A New Family of Nature-Based Materials", "type" : "article-journal", "volume" : "50" }, "uris" : [ "http://www.mendeley.com/documents/?uuid=14649819-6d8d-487d-bf37-feb39ee0f78a" ] } ], "mendeley" : { "formattedCitation" : "&lt;sup&gt;[2]&lt;/sup&gt;", "plainTextFormattedCitation" : "[2]", "previouslyFormattedCitation" : "&lt;sup&gt;[2]&lt;/sup&gt;" }, "properties" : {  }, "schema" : "https://github.com/citation-style-language/schema/raw/master/csl-citation.json" }</w:instrText>
      </w:r>
      <w:r w:rsidR="0052423E" w:rsidRPr="003331F5">
        <w:fldChar w:fldCharType="separate"/>
      </w:r>
      <w:r w:rsidR="006F5D06" w:rsidRPr="003331F5">
        <w:rPr>
          <w:noProof/>
          <w:vertAlign w:val="superscript"/>
        </w:rPr>
        <w:t>[2]</w:t>
      </w:r>
      <w:r w:rsidR="0052423E" w:rsidRPr="003331F5">
        <w:fldChar w:fldCharType="end"/>
      </w:r>
      <w:r w:rsidR="0052423E" w:rsidRPr="003331F5">
        <w:t>.</w:t>
      </w:r>
    </w:p>
    <w:p w14:paraId="50E18881" w14:textId="78A5C0FF" w:rsidR="006209A6" w:rsidRPr="003331F5" w:rsidRDefault="006209A6" w:rsidP="006556AC">
      <w:pPr>
        <w:pStyle w:val="P1"/>
        <w:ind w:firstLine="425"/>
      </w:pPr>
      <w:r w:rsidRPr="003331F5">
        <w:t>Recently, Graveson and English</w:t>
      </w:r>
      <w:r w:rsidRPr="003331F5">
        <w:fldChar w:fldCharType="begin" w:fldLock="1"/>
      </w:r>
      <w:r w:rsidR="00DE4BE4" w:rsidRPr="003331F5">
        <w:instrText>ADDIN CSL_CITATION { "citationItems" : [ { "id" : "ITEM-1", "itemData" : { "abstract" : "The present invention is directed towards a low energy method for the preparation of nanocellulose using selected organic or inorganic swelling agents. The use of these swelling agents allows opening up the intercrystalline structure and partially the intracrystalline structure of cellulosic materials thereby achieving a reduction in the energy required to subsequently process the resultant swollen cellulose material into nanocellulose.", "author" : [ { "dropping-particle" : "", "family" : "Graveson", "given" : "I", "non-dropping-particle" : "", "parse-names" : false, "suffix" : "" }, { "dropping-particle" : "", "family" : "English", "given" : "R", "non-dropping-particle" : "", "parse-names" : false, "suffix" : "" } ], "id" : "ITEM-1", "issued" : { "date-parts" : [ [ "2015" ] ] }, "note" : "NULL", "number" : "US20150158955 A1", "publisher" : "United States Patent and Trademark Office (USPTO)", "title" : "Low energy method for the preparation of non-derivatized nanocellulose", "type" : "patent" }, "uris" : [ "http://www.mendeley.com/documents/?uuid=d3b22d40-91e4-4824-9855-e3a31ea218e3" ] } ], "mendeley" : { "formattedCitation" : "&lt;sup&gt;[15]&lt;/sup&gt;", "plainTextFormattedCitation" : "[15]", "previouslyFormattedCitation" : "&lt;sup&gt;[15]&lt;/sup&gt;" }, "properties" : {  }, "schema" : "https://github.com/citation-style-language/schema/raw/master/csl-citation.json" }</w:instrText>
      </w:r>
      <w:r w:rsidRPr="003331F5">
        <w:fldChar w:fldCharType="separate"/>
      </w:r>
      <w:r w:rsidR="00DE4BE4" w:rsidRPr="003331F5">
        <w:rPr>
          <w:noProof/>
          <w:vertAlign w:val="superscript"/>
        </w:rPr>
        <w:t>[15]</w:t>
      </w:r>
      <w:r w:rsidRPr="003331F5">
        <w:fldChar w:fldCharType="end"/>
      </w:r>
      <w:r w:rsidRPr="003331F5">
        <w:t xml:space="preserve"> reported a low-energy method for producing nanocellulos</w:t>
      </w:r>
      <w:r w:rsidR="00CF72D2" w:rsidRPr="003331F5">
        <w:t xml:space="preserve">e using </w:t>
      </w:r>
      <w:r w:rsidRPr="003331F5">
        <w:t>organic and inorganic swelling agents (</w:t>
      </w:r>
      <w:proofErr w:type="spellStart"/>
      <w:r w:rsidRPr="003331F5">
        <w:t>morpholine</w:t>
      </w:r>
      <w:proofErr w:type="spellEnd"/>
      <w:r w:rsidRPr="003331F5">
        <w:t xml:space="preserve">, </w:t>
      </w:r>
      <w:proofErr w:type="spellStart"/>
      <w:r w:rsidRPr="003331F5">
        <w:t>piperidine</w:t>
      </w:r>
      <w:proofErr w:type="spellEnd"/>
      <w:r w:rsidRPr="003331F5">
        <w:t xml:space="preserve">, metal halides/hydroxides) prior to mechanical </w:t>
      </w:r>
      <w:r w:rsidR="00CF72D2" w:rsidRPr="003331F5">
        <w:t>processing</w:t>
      </w:r>
      <w:r w:rsidRPr="003331F5">
        <w:t xml:space="preserve">. In contrast, Nelson </w:t>
      </w:r>
      <w:r w:rsidRPr="003331F5">
        <w:rPr>
          <w:i/>
        </w:rPr>
        <w:t>et al</w:t>
      </w:r>
      <w:r w:rsidRPr="003331F5">
        <w:t>.</w:t>
      </w:r>
      <w:r w:rsidRPr="003331F5">
        <w:fldChar w:fldCharType="begin" w:fldLock="1"/>
      </w:r>
      <w:r w:rsidR="00DE4BE4" w:rsidRPr="003331F5">
        <w:instrText>ADDIN CSL_CITATION { "citationItems" : [ { "id" : "ITEM-1", "itemData" : { "ISBN" : "2014085730", "abstract" : "Processes disclosed are capable of converting biomass into high-crystallinity nanocellulose with surprisingly low mechanical energy input. In some variations, the process includes fractionating biomass with an acid (such as sulfur dioxide), a solvent (such as ethanol), and water, to generate cellulose-rich solids and a liquid containing hemicellulose and lignin; and mechanically treating the cellulose-rich solids to form nanofibrils and/or nanocrystals. The total mechanical energy may be less than 500 kilowatt-hours per ton. The crystallinity of the nanocellulose material may be 80% or higher, translating into good reinforcing properties for composites. The nanocellulose material may include nanofibrillated cellulose, nanocrystalline cellulose, or both. In some embodiments, the nanocellulose material is hydrophobic via deposition of some lignin onto the cellulose surface. Optionally, sugars derived from amorphous cellulose and hemicellulose may be separately fermented, such as to monomers for various polymers. These polymers may be combined with the nanocellulose to form completely renewable composites.", "author" : [ { "dropping-particle" : "", "family" : "Nelson", "given" : "Kimberly", "non-dropping-particle" : "", "parse-names" : false, "suffix" : "" }, { "dropping-particle" : "", "family" : "Retsina", "given" : "Theodora", "non-dropping-particle" : "", "parse-names" : false, "suffix" : "" }, { "dropping-particle" : "", "family" : "Pylkkanen", "given" : "Vesa", "non-dropping-particle" : "", "parse-names" : false, "suffix" : "" }, { "dropping-particle" : "", "family" : "O'Connor", "given" : "Ryan", "non-dropping-particle" : "", "parse-names" : false, "suffix" : "" } ], "id" : "ITEM-1", "issued" : { "date-parts" : [ [ "2015" ] ] }, "number" : "US9187865 B2", "publisher" : "United States Patent and Trademark Office (USPTO)", "title" : "Processes and apparatus for producing nanocellulose , and compositions and products produced therefrom", "type" : "patent" }, "uris" : [ "http://www.mendeley.com/documents/?uuid=0b26830b-34fd-3b75-8af9-cbde209c5cdf" ] } ], "mendeley" : { "formattedCitation" : "&lt;sup&gt;[16]&lt;/sup&gt;", "plainTextFormattedCitation" : "[16]", "previouslyFormattedCitation" : "&lt;sup&gt;[16]&lt;/sup&gt;" }, "properties" : {  }, "schema" : "https://github.com/citation-style-language/schema/raw/master/csl-citation.json" }</w:instrText>
      </w:r>
      <w:r w:rsidRPr="003331F5">
        <w:fldChar w:fldCharType="separate"/>
      </w:r>
      <w:r w:rsidR="00DE4BE4" w:rsidRPr="003331F5">
        <w:rPr>
          <w:noProof/>
          <w:vertAlign w:val="superscript"/>
        </w:rPr>
        <w:t>[16]</w:t>
      </w:r>
      <w:r w:rsidRPr="003331F5">
        <w:fldChar w:fldCharType="end"/>
      </w:r>
      <w:r w:rsidRPr="003331F5">
        <w:t xml:space="preserve"> </w:t>
      </w:r>
      <w:proofErr w:type="gramStart"/>
      <w:r w:rsidRPr="003331F5">
        <w:t>report</w:t>
      </w:r>
      <w:r w:rsidR="00CF72D2" w:rsidRPr="003331F5">
        <w:t>ed</w:t>
      </w:r>
      <w:proofErr w:type="gramEnd"/>
      <w:r w:rsidRPr="003331F5">
        <w:t xml:space="preserve"> a proc</w:t>
      </w:r>
      <w:r w:rsidR="0052423E" w:rsidRPr="003331F5">
        <w:t xml:space="preserve">ess involving pre-treatment with an </w:t>
      </w:r>
      <w:proofErr w:type="spellStart"/>
      <w:r w:rsidR="0052423E" w:rsidRPr="003331F5">
        <w:t>ethanolic</w:t>
      </w:r>
      <w:proofErr w:type="spellEnd"/>
      <w:r w:rsidR="0052423E" w:rsidRPr="003331F5">
        <w:t>-aqueous</w:t>
      </w:r>
      <w:r w:rsidRPr="003331F5">
        <w:t xml:space="preserve"> acid (SO</w:t>
      </w:r>
      <w:r w:rsidRPr="003331F5">
        <w:rPr>
          <w:vertAlign w:val="subscript"/>
        </w:rPr>
        <w:t>2</w:t>
      </w:r>
      <w:r w:rsidRPr="003331F5">
        <w:t xml:space="preserve">) </w:t>
      </w:r>
      <w:r w:rsidR="0052423E" w:rsidRPr="003331F5">
        <w:t xml:space="preserve">solution in order </w:t>
      </w:r>
      <w:r w:rsidRPr="003331F5">
        <w:t xml:space="preserve">to fractionate the </w:t>
      </w:r>
      <w:proofErr w:type="spellStart"/>
      <w:r w:rsidRPr="003331F5">
        <w:t>lignocellulosic</w:t>
      </w:r>
      <w:proofErr w:type="spellEnd"/>
      <w:r w:rsidRPr="003331F5">
        <w:t xml:space="preserve"> biomass followed by </w:t>
      </w:r>
      <w:r w:rsidR="0052423E" w:rsidRPr="003331F5">
        <w:t xml:space="preserve">mechanical treatment to </w:t>
      </w:r>
      <w:r w:rsidRPr="003331F5">
        <w:t>isolat</w:t>
      </w:r>
      <w:r w:rsidR="0052423E" w:rsidRPr="003331F5">
        <w:t xml:space="preserve">e </w:t>
      </w:r>
      <w:r w:rsidRPr="003331F5">
        <w:t>nan</w:t>
      </w:r>
      <w:r w:rsidR="00DC69D8" w:rsidRPr="003331F5">
        <w:t>ocellulose fibrils and crystals</w:t>
      </w:r>
      <w:r w:rsidRPr="003331F5">
        <w:t xml:space="preserve">. The total energy consumption of the mechanical process </w:t>
      </w:r>
      <w:r w:rsidR="00FF6320" w:rsidRPr="003331F5">
        <w:t>was found</w:t>
      </w:r>
      <w:r w:rsidR="00DC69D8" w:rsidRPr="003331F5">
        <w:t xml:space="preserve"> to be less than </w:t>
      </w:r>
      <w:r w:rsidR="00DC69D8" w:rsidRPr="003331F5">
        <w:lastRenderedPageBreak/>
        <w:t xml:space="preserve">1000 kWh/ton. </w:t>
      </w:r>
      <w:r w:rsidR="00E0272A" w:rsidRPr="003331F5">
        <w:t xml:space="preserve">Chen </w:t>
      </w:r>
      <w:r w:rsidR="00E0272A" w:rsidRPr="003331F5">
        <w:rPr>
          <w:i/>
        </w:rPr>
        <w:t>et al</w:t>
      </w:r>
      <w:r w:rsidR="009B547D" w:rsidRPr="003331F5">
        <w:t>.</w:t>
      </w:r>
      <w:r w:rsidR="009B547D" w:rsidRPr="003331F5">
        <w:fldChar w:fldCharType="begin" w:fldLock="1"/>
      </w:r>
      <w:r w:rsidR="009B547D" w:rsidRPr="003331F5">
        <w:instrText>ADDIN CSL_CITATION { "citationItems" : [ { "id" : "ITEM-1", "itemData" : { "DOI" : "10.1039/C6GC00687F", "ISSN" : "1463-9262", "abstract" : "Concentrated solid dicarboxylic acid hydrolysis for producing highly thermal-stable and carboxylated cellulose nanomaterials with complete acid recovery.", "author" : [ { "dropping-particle" : "", "family" : "Chen", "given" : "Liheng", "non-dropping-particle" : "", "parse-names" : false, "suffix" : "" }, { "dropping-particle" : "", "family" : "Zhu", "given" : "J. Y.", "non-dropping-particle" : "", "parse-names" : false, "suffix" : "" }, { "dropping-particle" : "", "family" : "Baez", "given" : "Carlos", "non-dropping-particle" : "", "parse-names" : false, "suffix" : "" }, { "dropping-particle" : "", "family" : "Kitin", "given" : "Peter", "non-dropping-particle" : "", "parse-names" : false, "suffix" : "" }, { "dropping-particle" : "", "family" : "Elder", "given" : "Thomas", "non-dropping-particle" : "", "parse-names" : false, "suffix" : "" } ], "container-title" : "Green Chemistry", "id" : "ITEM-1", "issue" : "13", "issued" : { "date-parts" : [ [ "2016", "6", "27" ] ] }, "page" : "3835-3843", "publisher" : "The Royal Society of Chemistry", "title" : "Highly thermal-stable and functional cellulose nanocrystals and nanofibrils produced using fully recyclable organic acids", "type" : "article-journal", "volume" : "18" }, "uris" : [ "http://www.mendeley.com/documents/?uuid=bdbb8b90-9b56-3d01-913e-9df76c23491c" ] } ], "mendeley" : { "formattedCitation" : "&lt;sup&gt;[17]&lt;/sup&gt;", "plainTextFormattedCitation" : "[17]", "previouslyFormattedCitation" : "&lt;sup&gt;[17]&lt;/sup&gt;" }, "properties" : {  }, "schema" : "https://github.com/citation-style-language/schema/raw/master/csl-citation.json" }</w:instrText>
      </w:r>
      <w:r w:rsidR="009B547D" w:rsidRPr="003331F5">
        <w:fldChar w:fldCharType="separate"/>
      </w:r>
      <w:r w:rsidR="009B547D" w:rsidRPr="003331F5">
        <w:rPr>
          <w:noProof/>
          <w:vertAlign w:val="superscript"/>
        </w:rPr>
        <w:t>[17]</w:t>
      </w:r>
      <w:r w:rsidR="009B547D" w:rsidRPr="003331F5">
        <w:fldChar w:fldCharType="end"/>
      </w:r>
      <w:r w:rsidR="009B547D" w:rsidRPr="003331F5">
        <w:t xml:space="preserve"> </w:t>
      </w:r>
      <w:r w:rsidR="00E0272A" w:rsidRPr="003331F5">
        <w:t xml:space="preserve">reported </w:t>
      </w:r>
      <w:r w:rsidR="00393154" w:rsidRPr="003331F5">
        <w:t xml:space="preserve">sustainable </w:t>
      </w:r>
      <w:r w:rsidR="00E0272A" w:rsidRPr="003331F5">
        <w:t>n</w:t>
      </w:r>
      <w:r w:rsidR="006733E5" w:rsidRPr="003331F5">
        <w:t>anocellulose production using recyclable organic acids</w:t>
      </w:r>
      <w:r w:rsidR="00E0272A" w:rsidRPr="003331F5">
        <w:t>, e.g., dicarboxylic acids,</w:t>
      </w:r>
      <w:r w:rsidR="006733E5" w:rsidRPr="003331F5">
        <w:t xml:space="preserve"> </w:t>
      </w:r>
      <w:r w:rsidR="00E0272A" w:rsidRPr="003331F5">
        <w:t xml:space="preserve">rather than harsh mineral acids and </w:t>
      </w:r>
      <w:r w:rsidR="00393154" w:rsidRPr="003331F5">
        <w:t xml:space="preserve">the use of </w:t>
      </w:r>
      <w:r w:rsidR="00E0272A" w:rsidRPr="003331F5">
        <w:rPr>
          <w:i/>
        </w:rPr>
        <w:t>para</w:t>
      </w:r>
      <w:r w:rsidR="00CF72D2" w:rsidRPr="003331F5">
        <w:t>-</w:t>
      </w:r>
      <w:proofErr w:type="spellStart"/>
      <w:r w:rsidR="00CF72D2" w:rsidRPr="003331F5">
        <w:t>toluene</w:t>
      </w:r>
      <w:r w:rsidR="00E0272A" w:rsidRPr="003331F5">
        <w:t>sulfonic</w:t>
      </w:r>
      <w:proofErr w:type="spellEnd"/>
      <w:r w:rsidR="00E0272A" w:rsidRPr="003331F5">
        <w:t xml:space="preserve"> acid as an acid </w:t>
      </w:r>
      <w:proofErr w:type="spellStart"/>
      <w:r w:rsidR="00E0272A" w:rsidRPr="003331F5">
        <w:t>hydro</w:t>
      </w:r>
      <w:r w:rsidR="00B4040C" w:rsidRPr="003331F5">
        <w:t>trop</w:t>
      </w:r>
      <w:r w:rsidR="00393154" w:rsidRPr="003331F5">
        <w:t>e</w:t>
      </w:r>
      <w:proofErr w:type="spellEnd"/>
      <w:r w:rsidR="00393154" w:rsidRPr="003331F5">
        <w:t>.</w:t>
      </w:r>
      <w:r w:rsidR="009B547D" w:rsidRPr="003331F5">
        <w:fldChar w:fldCharType="begin" w:fldLock="1"/>
      </w:r>
      <w:r w:rsidR="009B547D" w:rsidRPr="003331F5">
        <w:instrText>ADDIN CSL_CITATION { "citationItems" : [ { "id" : "ITEM-1", "itemData" : { "DOI" : "10.1039/C7GC00669A", "ISSN" : "1463-9262", "abstract" : "Here we report the unparalleled performance of a novel acid hydrotrope, p -toluenesulfonic acid ( p -TsOH), for the rapid and nearly-complete dissolution of wood lignin below the boiling temperature of water.", "author" : [ { "dropping-particle" : "", "family" : "Bian", "given" : "Huiyang", "non-dropping-particle" : "", "parse-names" : false, "suffix" : "" }, { "dropping-particle" : "", "family" : "Chen", "given" : "Liheng", "non-dropping-particle" : "", "parse-names" : false, "suffix" : "" }, { "dropping-particle" : "", "family" : "Gleisner", "given" : "R.", "non-dropping-particle" : "", "parse-names" : false, "suffix" : "" }, { "dropping-particle" : "", "family" : "Dai", "given" : "Hongqi", "non-dropping-particle" : "", "parse-names" : false, "suffix" : "" }, { "dropping-particle" : "", "family" : "Zhu", "given" : "J. Y.", "non-dropping-particle" : "", "parse-names" : false, "suffix" : "" } ], "container-title" : "Green Chemistry", "id" : "ITEM-1", "issue" : "14", "issued" : { "date-parts" : [ [ "2017", "7", "17" ] ] }, "note" : "prices of nanocellulose", "page" : "3370-3379", "publisher" : "The Royal Society of Chemistry", "title" : "Producing wood-based nanomaterials by rapid fractionation of wood at 80 \u00b0C using a recyclable acid hydrotrope", "type" : "article-journal", "volume" : "19" }, "uris" : [ "http://www.mendeley.com/documents/?uuid=4ea57121-cbaf-3225-9863-ec8c5d07baac" ] } ], "mendeley" : { "formattedCitation" : "&lt;sup&gt;[18]&lt;/sup&gt;", "plainTextFormattedCitation" : "[18]", "previouslyFormattedCitation" : "&lt;sup&gt;[18]&lt;/sup&gt;" }, "properties" : {  }, "schema" : "https://github.com/citation-style-language/schema/raw/master/csl-citation.json" }</w:instrText>
      </w:r>
      <w:r w:rsidR="009B547D" w:rsidRPr="003331F5">
        <w:fldChar w:fldCharType="separate"/>
      </w:r>
      <w:r w:rsidR="009B547D" w:rsidRPr="003331F5">
        <w:rPr>
          <w:noProof/>
          <w:vertAlign w:val="superscript"/>
        </w:rPr>
        <w:t>[18]</w:t>
      </w:r>
      <w:r w:rsidR="009B547D" w:rsidRPr="003331F5">
        <w:fldChar w:fldCharType="end"/>
      </w:r>
      <w:r w:rsidR="00B4040C" w:rsidRPr="003331F5">
        <w:t xml:space="preserve"> The latter </w:t>
      </w:r>
      <w:r w:rsidR="00DC69D8" w:rsidRPr="003331F5">
        <w:rPr>
          <w:lang w:val="de-DE"/>
        </w:rPr>
        <w:t>produced</w:t>
      </w:r>
      <w:r w:rsidR="00B4040C" w:rsidRPr="003331F5">
        <w:rPr>
          <w:lang w:val="de-DE"/>
        </w:rPr>
        <w:t xml:space="preserve"> a water insoluble carbohydrate-rich </w:t>
      </w:r>
      <w:r w:rsidR="00393154" w:rsidRPr="003331F5">
        <w:rPr>
          <w:lang w:val="de-DE"/>
        </w:rPr>
        <w:t xml:space="preserve">solid fraction which, </w:t>
      </w:r>
      <w:r w:rsidR="00DC69D8" w:rsidRPr="003331F5">
        <w:rPr>
          <w:lang w:val="de-DE"/>
        </w:rPr>
        <w:t>with or without dialysis, could</w:t>
      </w:r>
      <w:r w:rsidR="00B4040C" w:rsidRPr="003331F5">
        <w:rPr>
          <w:lang w:val="de-DE"/>
        </w:rPr>
        <w:t xml:space="preserve"> be used to produce lignin containing CNF (LCNF) by </w:t>
      </w:r>
      <w:r w:rsidR="00FF6320" w:rsidRPr="003331F5">
        <w:rPr>
          <w:lang w:val="de-DE"/>
        </w:rPr>
        <w:t xml:space="preserve">using </w:t>
      </w:r>
      <w:r w:rsidR="00B4040C" w:rsidRPr="003331F5">
        <w:rPr>
          <w:lang w:val="de-DE"/>
        </w:rPr>
        <w:t>mechanical fibrillation alone.</w:t>
      </w:r>
      <w:r w:rsidR="009B547D" w:rsidRPr="003331F5">
        <w:t xml:space="preserve"> </w:t>
      </w:r>
    </w:p>
    <w:p w14:paraId="773E961A" w14:textId="6E62BA0D" w:rsidR="006209A6" w:rsidRPr="003331F5" w:rsidRDefault="00CF72D2" w:rsidP="009B547D">
      <w:pPr>
        <w:pStyle w:val="P1"/>
        <w:ind w:firstLine="425"/>
      </w:pPr>
      <w:r w:rsidRPr="003331F5">
        <w:t>In search of new sources of non-wood/fore</w:t>
      </w:r>
      <w:r w:rsidR="00B4624F" w:rsidRPr="003331F5">
        <w:t xml:space="preserve">stry cellulosic </w:t>
      </w:r>
      <w:proofErr w:type="spellStart"/>
      <w:r w:rsidR="00B4624F" w:rsidRPr="003331F5">
        <w:t>feedstocks</w:t>
      </w:r>
      <w:proofErr w:type="spellEnd"/>
      <w:r w:rsidR="00B4624F" w:rsidRPr="003331F5">
        <w:t xml:space="preserve">, </w:t>
      </w:r>
      <w:r w:rsidRPr="003331F5">
        <w:t>waste o</w:t>
      </w:r>
      <w:r w:rsidR="006209A6" w:rsidRPr="003331F5">
        <w:t xml:space="preserve">range peel </w:t>
      </w:r>
      <w:r w:rsidR="008B3DF0" w:rsidRPr="003331F5">
        <w:t xml:space="preserve">represents an interesting </w:t>
      </w:r>
      <w:r w:rsidR="0050184B" w:rsidRPr="003331F5">
        <w:t>high-volume</w:t>
      </w:r>
      <w:r w:rsidR="008B3DF0" w:rsidRPr="003331F5">
        <w:t xml:space="preserve"> </w:t>
      </w:r>
      <w:r w:rsidR="006209A6" w:rsidRPr="003331F5">
        <w:t>resource. Orange peel waste</w:t>
      </w:r>
      <w:r w:rsidR="00CC1C1D" w:rsidRPr="003331F5">
        <w:t xml:space="preserve"> is</w:t>
      </w:r>
      <w:r w:rsidR="006209A6" w:rsidRPr="003331F5">
        <w:t xml:space="preserve"> widely available (16 </w:t>
      </w:r>
      <w:proofErr w:type="spellStart"/>
      <w:r w:rsidR="006209A6" w:rsidRPr="003331F5">
        <w:t>Mtons</w:t>
      </w:r>
      <w:proofErr w:type="spellEnd"/>
      <w:r w:rsidR="006209A6" w:rsidRPr="003331F5">
        <w:t>/year worldwide)</w:t>
      </w:r>
      <w:r w:rsidR="006209A6" w:rsidRPr="003331F5">
        <w:fldChar w:fldCharType="begin" w:fldLock="1"/>
      </w:r>
      <w:r w:rsidR="00DE4BE4" w:rsidRPr="003331F5">
        <w:instrText>ADDIN CSL_CITATION { "citationItems" : [ { "id" : "ITEM-1", "itemData" : { "DOI" : "10.1016/j.biortech.2016.03.039", "ISSN" : "09608524", "abstract" : "With approximately 1.3 billion tonnes of food wasted per annum, food supply chain wastes (FSCWs) may be viewed as the contemporary Periodic Table of biobased feedstock chemicals (platform molecules) and functional materials. Herein, the global drivers and case for food waste valorisation within the context of global sustainability, sustainable development goals and the bioeconomy are discussed. The emerging potential of high value added chemicals from certain tropical FSCW is considered as these are grown in three major geographical areas: Brazil, India and China, and likely to increase in volume. FSCW in the context of biorefineries is discussed and two case studies are reported, namely: waste potato, and; orange peel waste. Interestingly, both waste feedstocks, like many others, produce proteins and with the global demand for vegetable proteins on the rise then proteins from FSCW may become a dominant area.", "author" : [ { "dropping-particle" : "", "family" : "Matharu", "given" : "Avtar S.", "non-dropping-particle" : "", "parse-names" : false, "suffix" : "" }, { "dropping-particle" : "", "family" : "Melo", "given" : "Eduardo M.", "non-dropping-particle" : "de", "parse-names" : false, "suffix" : "" }, { "dropping-particle" : "", "family" : "Houghton", "given" : "Joseph A.", "non-dropping-particle" : "", "parse-names" : false, "suffix" : "" } ], "container-title" : "Bioresource Technology", "id" : "ITEM-1", "issued" : { "date-parts" : [ [ "2016", "9" ] ] }, "note" : "MY FIRST PAPER :)", "page" : "123-130", "title" : "Opportunity for high value-added chemicals from food supply chain wastes", "type" : "article-journal", "volume" : "215" }, "uris" : [ "http://www.mendeley.com/documents/?uuid=68906381-81f1-45da-a985-4852e7a5245e" ] } ], "mendeley" : { "formattedCitation" : "&lt;sup&gt;[19]&lt;/sup&gt;", "plainTextFormattedCitation" : "[19]", "previouslyFormattedCitation" : "&lt;sup&gt;[19]&lt;/sup&gt;" }, "properties" : {  }, "schema" : "https://github.com/citation-style-language/schema/raw/master/csl-citation.json" }</w:instrText>
      </w:r>
      <w:r w:rsidR="006209A6" w:rsidRPr="003331F5">
        <w:fldChar w:fldCharType="separate"/>
      </w:r>
      <w:r w:rsidR="00DE4BE4" w:rsidRPr="003331F5">
        <w:rPr>
          <w:noProof/>
          <w:vertAlign w:val="superscript"/>
        </w:rPr>
        <w:t>[19]</w:t>
      </w:r>
      <w:r w:rsidR="006209A6" w:rsidRPr="003331F5">
        <w:fldChar w:fldCharType="end"/>
      </w:r>
      <w:r w:rsidR="006209A6" w:rsidRPr="003331F5">
        <w:t xml:space="preserve"> and a relatively cheap (</w:t>
      </w:r>
      <w:r w:rsidR="006209A6" w:rsidRPr="003331F5">
        <w:rPr>
          <w:i/>
        </w:rPr>
        <w:t>ca.</w:t>
      </w:r>
      <w:r w:rsidR="006209A6" w:rsidRPr="003331F5">
        <w:t xml:space="preserve"> </w:t>
      </w:r>
      <w:r w:rsidR="00692B02" w:rsidRPr="003331F5">
        <w:t>€</w:t>
      </w:r>
      <w:r w:rsidR="006209A6" w:rsidRPr="003331F5">
        <w:t>5/</w:t>
      </w:r>
      <w:proofErr w:type="spellStart"/>
      <w:r w:rsidR="006209A6" w:rsidRPr="003331F5">
        <w:t>tonne</w:t>
      </w:r>
      <w:proofErr w:type="spellEnd"/>
      <w:r w:rsidR="006209A6" w:rsidRPr="003331F5">
        <w:t>), parenchyma cell-rich unavoidable food supply chain resource.</w:t>
      </w:r>
      <w:r w:rsidR="00B4624F" w:rsidRPr="003331F5">
        <w:t xml:space="preserve"> </w:t>
      </w:r>
      <w:r w:rsidR="00FF6320" w:rsidRPr="003331F5">
        <w:t>In addition, t</w:t>
      </w:r>
      <w:r w:rsidR="006209A6" w:rsidRPr="003331F5">
        <w:t xml:space="preserve">he low lignin content of orange peel (~7.5 </w:t>
      </w:r>
      <w:r w:rsidR="00B32FC2" w:rsidRPr="003331F5">
        <w:t>wt.</w:t>
      </w:r>
      <w:r w:rsidR="006209A6" w:rsidRPr="003331F5">
        <w:t>%)</w:t>
      </w:r>
      <w:r w:rsidR="006209A6" w:rsidRPr="003331F5">
        <w:fldChar w:fldCharType="begin" w:fldLock="1"/>
      </w:r>
      <w:r w:rsidR="00DE4BE4" w:rsidRPr="003331F5">
        <w:instrText>ADDIN CSL_CITATION { "citationItems" : [ { "id" : "ITEM-1", "itemData" : { "DOI" : "10.1039/c2gc36978h", "ISBN" : "1463-9262", "ISSN" : "1463-9262", "abstract" : "Our society currently faces the twin challenges of resource depletion and waste accumulation leading to rapidly escalating raw material costs and increasingly expensive and restrictive waste disposal legislation. The variety of food processes used in the food and drink industry globally generate food supply chain waste on a multi tonne scale every year. Such resides include wheat straw surpluses, spent coffee grounds or citrus peels, all of which represent a resource for an integrated, product focused biorefinery. Orange peel is particularly interesting: pectin and d-limonene, two marketable components, can be produced together with several flavonoids under the same conditions at a litre scale using low temperature microwave treatment. The running costs for such a process on large scale (50 000 metric tonnes per annum) have been estimated on the basis of the combined production of pectin and d-limonene.", "author" : [ { "dropping-particle" : "", "family" : "Pfaltzgraff", "given" : "Lucie A", "non-dropping-particle" : "", "parse-names" : false, "suffix" : "" }, { "dropping-particle" : "", "family" : "bruyn", "given" : "Mario", "non-dropping-particle" : "De", "parse-names" : false, "suffix" : "" }, { "dropping-particle" : "", "family" : "Cooper", "given" : "Emma C", "non-dropping-particle" : "", "parse-names" : false, "suffix" : "" }, { "dropping-particle" : "", "family" : "Budarin", "given" : "Vitaly", "non-dropping-particle" : "", "parse-names" : false, "suffix" : "" }, { "dropping-particle" : "", "family" : "Clark", "given" : "James H", "non-dropping-particle" : "", "parse-names" : false, "suffix" : "" } ], "container-title" : "Green Chemistry", "id" : "ITEM-1", "issue" : "2", "issued" : { "date-parts" : [ [ "2013" ] ] }, "page" : "307", "title" : "Food waste biomass: a resource for high-value chemicals", "type" : "article-journal", "volume" : "15" }, "uris" : [ "http://www.mendeley.com/documents/?uuid=3a592920-24a6-46f3-b1d4-b7952e2d5edb" ] } ], "mendeley" : { "formattedCitation" : "&lt;sup&gt;[20]&lt;/sup&gt;", "plainTextFormattedCitation" : "[20]", "previouslyFormattedCitation" : "&lt;sup&gt;[20]&lt;/sup&gt;" }, "properties" : {  }, "schema" : "https://github.com/citation-style-language/schema/raw/master/csl-citation.json" }</w:instrText>
      </w:r>
      <w:r w:rsidR="006209A6" w:rsidRPr="003331F5">
        <w:fldChar w:fldCharType="separate"/>
      </w:r>
      <w:r w:rsidR="00DE4BE4" w:rsidRPr="003331F5">
        <w:rPr>
          <w:noProof/>
          <w:vertAlign w:val="superscript"/>
        </w:rPr>
        <w:t>[20]</w:t>
      </w:r>
      <w:r w:rsidR="006209A6" w:rsidRPr="003331F5">
        <w:fldChar w:fldCharType="end"/>
      </w:r>
      <w:r w:rsidR="006209A6" w:rsidRPr="003331F5">
        <w:t xml:space="preserve"> together with its high concentration of </w:t>
      </w:r>
      <w:proofErr w:type="spellStart"/>
      <w:r w:rsidR="009B547D" w:rsidRPr="003331F5">
        <w:t>uronic</w:t>
      </w:r>
      <w:proofErr w:type="spellEnd"/>
      <w:r w:rsidR="009B547D" w:rsidRPr="003331F5">
        <w:t xml:space="preserve"> acids containing </w:t>
      </w:r>
      <w:r w:rsidR="006209A6" w:rsidRPr="003331F5">
        <w:t>polysaccharides (pectin and hemicellulose)</w:t>
      </w:r>
      <w:r w:rsidR="006209A6" w:rsidRPr="003331F5">
        <w:fldChar w:fldCharType="begin" w:fldLock="1"/>
      </w:r>
      <w:r w:rsidR="00DE4BE4" w:rsidRPr="003331F5">
        <w:instrText>ADDIN CSL_CITATION { "citationItems" : [ { "id" : "ITEM-1", "itemData" : { "DOI" : "10.1039/c2gc36978h", "ISBN" : "1463-9262", "ISSN" : "1463-9262", "abstract" : "Our society currently faces the twin challenges of resource depletion and waste accumulation leading to rapidly escalating raw material costs and increasingly expensive and restrictive waste disposal legislation. The variety of food processes used in the food and drink industry globally generate food supply chain waste on a multi tonne scale every year. Such resides include wheat straw surpluses, spent coffee grounds or citrus peels, all of which represent a resource for an integrated, product focused biorefinery. Orange peel is particularly interesting: pectin and d-limonene, two marketable components, can be produced together with several flavonoids under the same conditions at a litre scale using low temperature microwave treatment. The running costs for such a process on large scale (50 000 metric tonnes per annum) have been estimated on the basis of the combined production of pectin and d-limonene.", "author" : [ { "dropping-particle" : "", "family" : "Pfaltzgraff", "given" : "Lucie A", "non-dropping-particle" : "", "parse-names" : false, "suffix" : "" }, { "dropping-particle" : "", "family" : "bruyn", "given" : "Mario", "non-dropping-particle" : "De", "parse-names" : false, "suffix" : "" }, { "dropping-particle" : "", "family" : "Cooper", "given" : "Emma C", "non-dropping-particle" : "", "parse-names" : false, "suffix" : "" }, { "dropping-particle" : "", "family" : "Budarin", "given" : "Vitaly", "non-dropping-particle" : "", "parse-names" : false, "suffix" : "" }, { "dropping-particle" : "", "family" : "Clark", "given" : "James H", "non-dropping-particle" : "", "parse-names" : false, "suffix" : "" } ], "container-title" : "Green Chemistry", "id" : "ITEM-1", "issue" : "2", "issued" : { "date-parts" : [ [ "2013" ] ] }, "page" : "307", "title" : "Food waste biomass: a resource for high-value chemicals", "type" : "article-journal", "volume" : "15" }, "uris" : [ "http://www.mendeley.com/documents/?uuid=3a592920-24a6-46f3-b1d4-b7952e2d5edb" ] } ], "mendeley" : { "formattedCitation" : "&lt;sup&gt;[20]&lt;/sup&gt;", "plainTextFormattedCitation" : "[20]", "previouslyFormattedCitation" : "&lt;sup&gt;[20]&lt;/sup&gt;" }, "properties" : {  }, "schema" : "https://github.com/citation-style-language/schema/raw/master/csl-citation.json" }</w:instrText>
      </w:r>
      <w:r w:rsidR="006209A6" w:rsidRPr="003331F5">
        <w:fldChar w:fldCharType="separate"/>
      </w:r>
      <w:r w:rsidR="00DE4BE4" w:rsidRPr="003331F5">
        <w:rPr>
          <w:noProof/>
          <w:vertAlign w:val="superscript"/>
        </w:rPr>
        <w:t>[20]</w:t>
      </w:r>
      <w:r w:rsidR="006209A6" w:rsidRPr="003331F5">
        <w:fldChar w:fldCharType="end"/>
      </w:r>
      <w:r w:rsidR="006209A6" w:rsidRPr="003331F5">
        <w:t xml:space="preserve"> </w:t>
      </w:r>
      <w:r w:rsidR="002A2E18" w:rsidRPr="003331F5">
        <w:t>make</w:t>
      </w:r>
      <w:r w:rsidR="009B547D" w:rsidRPr="003331F5">
        <w:t>s</w:t>
      </w:r>
      <w:r w:rsidR="006209A6" w:rsidRPr="003331F5">
        <w:t xml:space="preserve"> “defibrillation” or deconstruction</w:t>
      </w:r>
      <w:r w:rsidR="00CC1C1D" w:rsidRPr="003331F5">
        <w:t xml:space="preserve"> of the cellulosic matrix </w:t>
      </w:r>
      <w:r w:rsidR="002A2E18" w:rsidRPr="003331F5">
        <w:t xml:space="preserve">more </w:t>
      </w:r>
      <w:r w:rsidR="00CC1C1D" w:rsidRPr="003331F5">
        <w:t>facile</w:t>
      </w:r>
      <w:r w:rsidR="006209A6" w:rsidRPr="003331F5">
        <w:t>.</w:t>
      </w:r>
      <w:r w:rsidR="006209A6" w:rsidRPr="003331F5">
        <w:fldChar w:fldCharType="begin" w:fldLock="1"/>
      </w:r>
      <w:r w:rsidR="00DE4BE4" w:rsidRPr="003331F5">
        <w:instrText>ADDIN CSL_CITATION { "citationItems" : [ { "id" : "ITEM-1", "itemData" : { "DOI" : "10.1002/anie.201001273", "ISBN" : "1521-3773", "ISSN" : "14337851", "PMID" : "21598362", "abstract" : "Cellulose fibrils with widths in the nanometer range are nature-based materials with unique and potentially useful features. Most importantly, these novel nanocelluloses open up the strongly expanding fields of sustainable materials and nanocomposites, as well as medical and life-science devices, to the natural polymer cellulose. The nanodimensions of the structural elements result in a high surface area and hence the powerful interaction of these celluloses with surrounding species, such as water, organic and polymeric compounds, nanoparticles, and living cells. This Review assembles the current knowledge on the isolation of microfibrillated cellulose from wood and its application in nanocomposites; the preparation of nanocrystalline cellulose and its use as a reinforcing agent; and the biofabrication of bacterial nanocellulose, as well as its evaluation as a biomaterial for medical implants.", "author" : [ { "dropping-particle" : "", "family" : "Klemm", "given" : "Dieter", "non-dropping-particle" : "", "parse-names" : false, "suffix" : "" }, { "dropping-particle" : "", "family" : "Kramer", "given" : "Friederike", "non-dropping-particle" : "", "parse-names" : false, "suffix" : "" }, { "dropping-particle" : "", "family" : "Moritz", "given" : "Sebastian", "non-dropping-particle" : "", "parse-names" : false, "suffix" : "" }, { "dropping-particle" : "", "family" : "Lindstr\u00f6m", "given" : "Tom", "non-dropping-particle" : "", "parse-names" : false, "suffix" : "" }, { "dropping-particle" : "", "family" : "Ankerfors", "given" : "Mikael", "non-dropping-particle" : "", "parse-names" : false, "suffix" : "" }, { "dropping-particle" : "", "family" : "Gray", "given" : "Derek", "non-dropping-particle" : "", "parse-names" : false, "suffix" : "" }, { "dropping-particle" : "", "family" : "Dorris", "given" : "Annie", "non-dropping-particle" : "", "parse-names" : false, "suffix" : "" } ], "container-title" : "Angewandte Chemie International Edition", "id" : "ITEM-1", "issue" : "24", "issued" : { "date-parts" : [ [ "2011", "6", "6" ] ] }, "note" : "discussion on MFC widths\npresence of uronic acids reduces energy input for nanocellulose production.\nredispersion issues\nhornification prevented by carboxyl groups", "page" : "5438-5466", "publisher" : "WILEY\u2010VCH Verlag", "title" : "Nanocelluloses: A New Family of Nature-Based Materials", "type" : "article-journal", "volume" : "50" }, "uris" : [ "http://www.mendeley.com/documents/?uuid=14649819-6d8d-487d-bf37-feb39ee0f78a" ] } ], "mendeley" : { "formattedCitation" : "&lt;sup&gt;[2]&lt;/sup&gt;", "plainTextFormattedCitation" : "[2]", "previouslyFormattedCitation" : "&lt;sup&gt;[2]&lt;/sup&gt;" }, "properties" : {  }, "schema" : "https://github.com/citation-style-language/schema/raw/master/csl-citation.json" }</w:instrText>
      </w:r>
      <w:r w:rsidR="006209A6" w:rsidRPr="003331F5">
        <w:fldChar w:fldCharType="separate"/>
      </w:r>
      <w:r w:rsidR="006F5D06" w:rsidRPr="003331F5">
        <w:rPr>
          <w:noProof/>
          <w:vertAlign w:val="superscript"/>
        </w:rPr>
        <w:t>[2]</w:t>
      </w:r>
      <w:r w:rsidR="006209A6" w:rsidRPr="003331F5">
        <w:fldChar w:fldCharType="end"/>
      </w:r>
      <w:r w:rsidR="006209A6" w:rsidRPr="003331F5">
        <w:t xml:space="preserve"> Although nanocellulose production from citrus biomass </w:t>
      </w:r>
      <w:r w:rsidR="00511E99" w:rsidRPr="003331F5">
        <w:t>has been</w:t>
      </w:r>
      <w:r w:rsidR="006209A6" w:rsidRPr="003331F5">
        <w:t xml:space="preserve"> reported in the literature,</w:t>
      </w:r>
      <w:r w:rsidR="00E12AF9" w:rsidRPr="003331F5">
        <w:fldChar w:fldCharType="begin" w:fldLock="1"/>
      </w:r>
      <w:r w:rsidR="00E12AF9" w:rsidRPr="003331F5">
        <w:instrText>ADDIN CSL_CITATION { "citationItems" : [ { "id" : "ITEM-1", "itemData" : { "DOI" : "10.3390/molecules20045908", "ISSN" : "1420-3049", "PMID" : "25854755", "abstract" : "Nanocellulose is a relatively inexpensive, highly versatile bio-based renewable material with advantageous properties, including biodegradability and nontoxicity. Numerous potential applications of nanocellulose, such as its use for the preparation of high-performance composites, have attracted much attention from industry. Owing to the low energy consumption and the addition of significant value, nanocellulose extraction from agricultural waste is one of the best alternatives for waste treatment. Different techniques for the isolation and purification of nanocellulose have been reported, and combining these techniques influences the morphology of the resultant fibers. Herein, some of the extraction routes for obtaining nanocellulose from citrus waste are addressed. The morphology of nanocellulose was determined by Scanning Electron Microscopy (SEM) and Field Emission Scanning Electron Microscopy (FESEM), while cellulose crystallinity indexes (CI) from lyophilized samples were determined using solid-state Nuclear Magnetic Resonance (NMR) and X-Ray Diffraction (XRD) measurements. The resultant nanofibers had 55% crystallinity, an average diameter of 10 nm and a length of 458 nm.", "author" : [ { "dropping-particle" : "", "family" : "Mari\u00f1o", "given" : "Mayra", "non-dropping-particle" : "", "parse-names" : false, "suffix" : "" }, { "dropping-particle" : "", "family" : "Lopes da Silva", "given" : "Lucimara", "non-dropping-particle" : "", "parse-names" : false, "suffix" : "" }, { "dropping-particle" : "", "family" : "Dur\u00e1n", "given" : "Nelson", "non-dropping-particle" : "", "parse-names" : false, "suffix" : "" }, { "dropping-particle" : "", "family" : "Tasic", "given" : "Ljubica", "non-dropping-particle" : "", "parse-names" : false, "suffix" : "" } ], "container-title" : "Molecules", "id" : "ITEM-1", "issue" : "4", "issued" : { "date-parts" : [ [ "2015", "4", "3" ] ] }, "language" : "en", "note" : "Chemical treat.+enzymatic hydrolysis/chem.treat +sonication to produce nanocellulose\nCI from NMR and XRD\n\ncitrus nanocel good for biocomposites for improving mech. properties", "page" : "5908-5923", "publisher" : "Multidisciplinary Digital Publishing Institute", "title" : "Enhanced Materials from Nature: Nanocellulose from Citrus Waste", "type" : "article-journal", "volume" : "20" }, "uris" : [ "http://www.mendeley.com/documents/?uuid=59e074bd-2814-4846-869a-44d25854e1fe" ] }, { "id" : "ITEM-2", "itemData" : { "DOI" : "10.1016/j.indcrop.2016.06.004", "ISSN" : "09266690", "abstract" : "In recent years the nanocellulose has become an important topic for several research fields due to its renewability, availability, biocompatibility and different awesome properties. As occurs with first and second generation bioethanol, the investigation on nanocellulose is gradually going towards the indirect use of lignocellulosic biomass, i.e. the exploitation of different cellulosic residues and wastes produced from agricultural and industrial activities because of the wide availability and renewable character of these feedstocks. In the present review, an exhaustive bibliographic study was performed to prove the increasing interest on these new cellulose sources. Furthermore, and according to existing literature about nanocellulose obtaining, the new properties and possibilities that this new feedstock offers were discussed, and the advantages due to the use of this kind of raw materials were presented. Finally, overlooking the valorization of existing agricultural activities and industrial processes, a scheme of the proper use of these agricultural and industrial wastes as a future nanocellulose supply chain was proposed.", "author" : [ { "dropping-particle" : "", "family" : "Garc\u00eda", "given" : "Araceli", "non-dropping-particle" : "", "parse-names" : false, "suffix" : "" }, { "dropping-particle" : "", "family" : "Gandini", "given" : "Alessandro", "non-dropping-particle" : "", "parse-names" : false, "suffix" : "" }, { "dropping-particle" : "", "family" : "Labidi", "given" : "Jalel", "non-dropping-particle" : "", "parse-names" : false, "suffix" : "" }, { "dropping-particle" : "", "family" : "Belgacem", "given" : "Naceur", "non-dropping-particle" : "", "parse-names" : false, "suffix" : "" }, { "dropping-particle" : "", "family" : "Bras", "given" : "Julien", "non-dropping-particle" : "", "parse-names" : false, "suffix" : "" } ], "container-title" : "Industrial Crops and Products", "id" : "ITEM-2", "issued" : { "date-parts" : [ [ "2016", "12" ] ] }, "page" : "26-38", "title" : "Industrial and crop wastes: A new source for nanocellulose biorefinery", "type" : "article-journal", "volume" : "93" }, "uris" : [ "http://www.mendeley.com/documents/?uuid=d413f8c2-623f-374d-b663-56b7c7100f88" ] } ], "mendeley" : { "formattedCitation" : "&lt;sup&gt;[21,22]&lt;/sup&gt;", "plainTextFormattedCitation" : "[21,22]", "previouslyFormattedCitation" : "&lt;sup&gt;[21,22]&lt;/sup&gt;" }, "properties" : {  }, "schema" : "https://github.com/citation-style-language/schema/raw/master/csl-citation.json" }</w:instrText>
      </w:r>
      <w:r w:rsidR="00E12AF9" w:rsidRPr="003331F5">
        <w:fldChar w:fldCharType="separate"/>
      </w:r>
      <w:r w:rsidR="00E12AF9" w:rsidRPr="003331F5">
        <w:rPr>
          <w:noProof/>
          <w:vertAlign w:val="superscript"/>
        </w:rPr>
        <w:t>[21,22]</w:t>
      </w:r>
      <w:r w:rsidR="00E12AF9" w:rsidRPr="003331F5">
        <w:fldChar w:fldCharType="end"/>
      </w:r>
      <w:r w:rsidR="006209A6" w:rsidRPr="003331F5">
        <w:t xml:space="preserve"> </w:t>
      </w:r>
      <w:r w:rsidR="00FF6320" w:rsidRPr="003331F5">
        <w:t>the works conducted to date are</w:t>
      </w:r>
      <w:r w:rsidR="006209A6" w:rsidRPr="003331F5">
        <w:t xml:space="preserve"> </w:t>
      </w:r>
      <w:r w:rsidR="00511E99" w:rsidRPr="003331F5">
        <w:t xml:space="preserve">mainly </w:t>
      </w:r>
      <w:r w:rsidR="006209A6" w:rsidRPr="003331F5">
        <w:t xml:space="preserve">based on conventional methodologies relying on mechanical, chemical </w:t>
      </w:r>
      <w:r w:rsidR="00B4624F" w:rsidRPr="003331F5">
        <w:t>and/</w:t>
      </w:r>
      <w:r w:rsidR="006209A6" w:rsidRPr="003331F5">
        <w:t xml:space="preserve">or enzymatic treatments. For example, </w:t>
      </w:r>
      <w:proofErr w:type="spellStart"/>
      <w:r w:rsidR="006209A6" w:rsidRPr="003331F5">
        <w:t>Mariño</w:t>
      </w:r>
      <w:proofErr w:type="spellEnd"/>
      <w:r w:rsidR="006209A6" w:rsidRPr="003331F5">
        <w:t xml:space="preserve"> </w:t>
      </w:r>
      <w:r w:rsidR="006209A6" w:rsidRPr="003331F5">
        <w:rPr>
          <w:i/>
        </w:rPr>
        <w:t>et al</w:t>
      </w:r>
      <w:r w:rsidR="006209A6" w:rsidRPr="003331F5">
        <w:t>.</w:t>
      </w:r>
      <w:r w:rsidR="006209A6" w:rsidRPr="003331F5">
        <w:fldChar w:fldCharType="begin" w:fldLock="1"/>
      </w:r>
      <w:r w:rsidR="00DE4BE4" w:rsidRPr="003331F5">
        <w:instrText>ADDIN CSL_CITATION { "citationItems" : [ { "id" : "ITEM-1", "itemData" : { "DOI" : "10.3390/molecules20045908", "ISSN" : "1420-3049", "PMID" : "25854755", "abstract" : "Nanocellulose is a relatively inexpensive, highly versatile bio-based renewable material with advantageous properties, including biodegradability and nontoxicity. Numerous potential applications of nanocellulose, such as its use for the preparation of high-performance composites, have attracted much attention from industry. Owing to the low energy consumption and the addition of significant value, nanocellulose extraction from agricultural waste is one of the best alternatives for waste treatment. Different techniques for the isolation and purification of nanocellulose have been reported, and combining these techniques influences the morphology of the resultant fibers. Herein, some of the extraction routes for obtaining nanocellulose from citrus waste are addressed. The morphology of nanocellulose was determined by Scanning Electron Microscopy (SEM) and Field Emission Scanning Electron Microscopy (FESEM), while cellulose crystallinity indexes (CI) from lyophilized samples were determined using solid-state Nuclear Magnetic Resonance (NMR) and X-Ray Diffraction (XRD) measurements. The resultant nanofibers had 55% crystallinity, an average diameter of 10 nm and a length of 458 nm.", "author" : [ { "dropping-particle" : "", "family" : "Mari\u00f1o", "given" : "Mayra", "non-dropping-particle" : "", "parse-names" : false, "suffix" : "" }, { "dropping-particle" : "", "family" : "Lopes da Silva", "given" : "Lucimara", "non-dropping-particle" : "", "parse-names" : false, "suffix" : "" }, { "dropping-particle" : "", "family" : "Dur\u00e1n", "given" : "Nelson", "non-dropping-particle" : "", "parse-names" : false, "suffix" : "" }, { "dropping-particle" : "", "family" : "Tasic", "given" : "Ljubica", "non-dropping-particle" : "", "parse-names" : false, "suffix" : "" } ], "container-title" : "Molecules", "id" : "ITEM-1", "issue" : "4", "issued" : { "date-parts" : [ [ "2015", "4", "3" ] ] }, "language" : "en", "note" : "Chemical treat.+enzymatic hydrolysis/chem.treat +sonication to produce nanocellulose\nCI from NMR and XRD\n\ncitrus nanocel good for biocomposites for improving mech. properties", "page" : "5908-5923", "publisher" : "Multidisciplinary Digital Publishing Institute", "title" : "Enhanced Materials from Nature: Nanocellulose from Citrus Waste", "type" : "article-journal", "volume" : "20" }, "uris" : [ "http://www.mendeley.com/documents/?uuid=59e074bd-2814-4846-869a-44d25854e1fe" ] } ], "mendeley" : { "formattedCitation" : "&lt;sup&gt;[21]&lt;/sup&gt;", "plainTextFormattedCitation" : "[21]", "previouslyFormattedCitation" : "&lt;sup&gt;[21]&lt;/sup&gt;" }, "properties" : {  }, "schema" : "https://github.com/citation-style-language/schema/raw/master/csl-citation.json" }</w:instrText>
      </w:r>
      <w:r w:rsidR="006209A6" w:rsidRPr="003331F5">
        <w:fldChar w:fldCharType="separate"/>
      </w:r>
      <w:r w:rsidR="00DE4BE4" w:rsidRPr="003331F5">
        <w:rPr>
          <w:noProof/>
          <w:vertAlign w:val="superscript"/>
        </w:rPr>
        <w:t>[21]</w:t>
      </w:r>
      <w:r w:rsidR="006209A6" w:rsidRPr="003331F5">
        <w:fldChar w:fldCharType="end"/>
      </w:r>
      <w:r w:rsidR="006209A6" w:rsidRPr="003331F5">
        <w:t xml:space="preserve"> </w:t>
      </w:r>
      <w:proofErr w:type="gramStart"/>
      <w:r w:rsidR="006209A6" w:rsidRPr="003331F5">
        <w:t>report</w:t>
      </w:r>
      <w:r w:rsidR="00B4624F" w:rsidRPr="003331F5">
        <w:t>ed</w:t>
      </w:r>
      <w:proofErr w:type="gramEnd"/>
      <w:r w:rsidR="006209A6" w:rsidRPr="003331F5">
        <w:t xml:space="preserve"> pre-treatment of orange peel</w:t>
      </w:r>
      <w:r w:rsidR="0052423E" w:rsidRPr="003331F5">
        <w:t>s</w:t>
      </w:r>
      <w:r w:rsidR="006209A6" w:rsidRPr="003331F5">
        <w:t xml:space="preserve"> with </w:t>
      </w:r>
      <w:proofErr w:type="spellStart"/>
      <w:r w:rsidR="006209A6" w:rsidRPr="003331F5">
        <w:t>NaOH</w:t>
      </w:r>
      <w:proofErr w:type="spellEnd"/>
      <w:r w:rsidR="006209A6" w:rsidRPr="003331F5">
        <w:t xml:space="preserve"> (4%, 120 °C, 20 min) followed by either enzymatic treatment (5 mg/g, 45 °C, 48</w:t>
      </w:r>
      <w:r w:rsidR="00B4040C" w:rsidRPr="003331F5">
        <w:t xml:space="preserve"> </w:t>
      </w:r>
      <w:r w:rsidR="006209A6" w:rsidRPr="003331F5">
        <w:t>h) and then</w:t>
      </w:r>
      <w:r w:rsidR="00B4040C" w:rsidRPr="003331F5">
        <w:t xml:space="preserve"> </w:t>
      </w:r>
      <w:r w:rsidR="00511E99" w:rsidRPr="003331F5">
        <w:t xml:space="preserve">bleach </w:t>
      </w:r>
      <w:r w:rsidR="006209A6" w:rsidRPr="003331F5">
        <w:t>(2%</w:t>
      </w:r>
      <w:r w:rsidR="00511E99" w:rsidRPr="003331F5">
        <w:t xml:space="preserve"> NaClO</w:t>
      </w:r>
      <w:r w:rsidR="00511E99" w:rsidRPr="003331F5">
        <w:rPr>
          <w:vertAlign w:val="subscript"/>
        </w:rPr>
        <w:t>2</w:t>
      </w:r>
      <w:r w:rsidR="006209A6" w:rsidRPr="003331F5">
        <w:t xml:space="preserve">, 120 °C, 20 min) or with </w:t>
      </w:r>
      <w:r w:rsidR="00511E99" w:rsidRPr="003331F5">
        <w:t>bleach (</w:t>
      </w:r>
      <w:r w:rsidR="006209A6" w:rsidRPr="003331F5">
        <w:t>NaClO</w:t>
      </w:r>
      <w:r w:rsidR="006209A6" w:rsidRPr="003331F5">
        <w:rPr>
          <w:vertAlign w:val="subscript"/>
        </w:rPr>
        <w:t>2</w:t>
      </w:r>
      <w:r w:rsidR="00511E99" w:rsidRPr="003331F5">
        <w:t>)</w:t>
      </w:r>
      <w:r w:rsidR="006209A6" w:rsidRPr="003331F5">
        <w:t xml:space="preserve"> alone</w:t>
      </w:r>
      <w:r w:rsidR="00CC1C1D" w:rsidRPr="003331F5">
        <w:t>,</w:t>
      </w:r>
      <w:r w:rsidR="0052423E" w:rsidRPr="003331F5">
        <w:t xml:space="preserve"> to afford </w:t>
      </w:r>
      <w:proofErr w:type="spellStart"/>
      <w:r w:rsidR="0052423E" w:rsidRPr="003331F5">
        <w:t>nanoelluloses</w:t>
      </w:r>
      <w:proofErr w:type="spellEnd"/>
      <w:r w:rsidR="00FF6320" w:rsidRPr="003331F5">
        <w:t>,</w:t>
      </w:r>
      <w:r w:rsidR="0052423E" w:rsidRPr="003331F5">
        <w:t xml:space="preserve"> which </w:t>
      </w:r>
      <w:r w:rsidR="00FF6320" w:rsidRPr="003331F5">
        <w:t>after being subjected to a final</w:t>
      </w:r>
      <w:r w:rsidR="0052423E" w:rsidRPr="003331F5">
        <w:t xml:space="preserve"> </w:t>
      </w:r>
      <w:proofErr w:type="spellStart"/>
      <w:r w:rsidR="0052423E" w:rsidRPr="003331F5">
        <w:t>ul</w:t>
      </w:r>
      <w:r w:rsidR="006209A6" w:rsidRPr="003331F5">
        <w:t>trasonication</w:t>
      </w:r>
      <w:proofErr w:type="spellEnd"/>
      <w:r w:rsidR="006209A6" w:rsidRPr="003331F5">
        <w:t xml:space="preserve"> step (30 min)</w:t>
      </w:r>
      <w:r w:rsidR="00CC1C1D" w:rsidRPr="003331F5">
        <w:t xml:space="preserve"> yielded </w:t>
      </w:r>
      <w:r w:rsidR="0052423E" w:rsidRPr="003331F5">
        <w:t>CNF</w:t>
      </w:r>
      <w:r w:rsidR="006209A6" w:rsidRPr="003331F5">
        <w:t>.</w:t>
      </w:r>
    </w:p>
    <w:p w14:paraId="37114A19" w14:textId="7D80938F" w:rsidR="006209A6" w:rsidRPr="003331F5" w:rsidRDefault="0052423E" w:rsidP="00E12AF9">
      <w:pPr>
        <w:pStyle w:val="P1"/>
        <w:ind w:firstLine="425"/>
      </w:pPr>
      <w:r w:rsidRPr="003331F5">
        <w:t xml:space="preserve">Recently, we </w:t>
      </w:r>
      <w:r w:rsidR="006209A6" w:rsidRPr="003331F5">
        <w:t>reported an</w:t>
      </w:r>
      <w:r w:rsidRPr="003331F5">
        <w:t xml:space="preserve"> </w:t>
      </w:r>
      <w:r w:rsidR="006209A6" w:rsidRPr="003331F5">
        <w:t xml:space="preserve">acid-free </w:t>
      </w:r>
      <w:r w:rsidRPr="003331F5">
        <w:t>(and enzymatic-free) hydrothermal microwave</w:t>
      </w:r>
      <w:r w:rsidR="00B32FC2" w:rsidRPr="003331F5">
        <w:t>-assisted</w:t>
      </w:r>
      <w:r w:rsidRPr="003331F5">
        <w:t xml:space="preserve"> </w:t>
      </w:r>
      <w:r w:rsidR="006209A6" w:rsidRPr="003331F5">
        <w:t xml:space="preserve">method to produce mesoporous </w:t>
      </w:r>
      <w:r w:rsidR="006D7F6A" w:rsidRPr="003331F5">
        <w:t>(</w:t>
      </w:r>
      <w:proofErr w:type="spellStart"/>
      <w:r w:rsidR="006209A6" w:rsidRPr="003331F5">
        <w:t>nano</w:t>
      </w:r>
      <w:proofErr w:type="spellEnd"/>
      <w:r w:rsidR="006D7F6A" w:rsidRPr="003331F5">
        <w:t>)</w:t>
      </w:r>
      <w:r w:rsidR="006209A6" w:rsidRPr="003331F5">
        <w:t>cellulose fibrils and crystals from orange peel residue</w:t>
      </w:r>
      <w:r w:rsidRPr="003331F5">
        <w:t xml:space="preserve">s </w:t>
      </w:r>
      <w:r w:rsidR="006209A6" w:rsidRPr="003331F5">
        <w:t xml:space="preserve">coined the </w:t>
      </w:r>
      <w:proofErr w:type="spellStart"/>
      <w:r w:rsidR="006209A6" w:rsidRPr="003331F5">
        <w:t>Hy</w:t>
      </w:r>
      <w:proofErr w:type="spellEnd"/>
      <w:r w:rsidR="006209A6" w:rsidRPr="003331F5">
        <w:t>-M</w:t>
      </w:r>
      <w:r w:rsidR="00591812" w:rsidRPr="003331F5">
        <w:t>ASS</w:t>
      </w:r>
      <w:r w:rsidR="006209A6" w:rsidRPr="003331F5">
        <w:t xml:space="preserve"> concept.</w:t>
      </w:r>
      <w:r w:rsidR="006209A6" w:rsidRPr="003331F5">
        <w:fldChar w:fldCharType="begin" w:fldLock="1"/>
      </w:r>
      <w:r w:rsidR="00DE4BE4" w:rsidRPr="003331F5">
        <w:instrText>ADDIN CSL_CITATION { "citationItems" : [ { "id" : "ITEM-1", "itemData" : { "DOI" : "10.1039/C7GC01378G", "ISSN" : "1463-9262", "abstract" : "The hydrothermal microwave-assisted selective scissoring (Hy-MASS) of depectinated orange peel residues (OPR) to yield (meso)porous nanocellulose fibrils and crystals simultaneously in the absence of auxiliary reagents and mechanical treatment is reported.", "author" : [ { "dropping-particle" : "", "family" : "Melo", "given" : "Eduardo M.", "non-dropping-particle" : "de", "parse-names" : false, "suffix" : "" }, { "dropping-particle" : "", "family" : "Clark", "given" : "James H", "non-dropping-particle" : "", "parse-names" : false, "suffix" : "" }, { "dropping-particle" : "", "family" : "Matharu", "given" : "Avtar S", "non-dropping-particle" : "", "parse-names" : false, "suffix" : "" } ], "container-title" : "Green Chem.", "id" : "ITEM-1", "issue" : "14", "issued" : { "date-parts" : [ [ "2017" ] ] }, "page" : "3408-3417", "title" : "The Hy-MASS concept: hydrothermal microwave assisted selective scissoring of cellulose for in situ production of (meso)porous nanocellulose fibrils and crystals", "type" : "article-journal", "volume" : "19" }, "uris" : [ "http://www.mendeley.com/documents/?uuid=53ae3d6b-2d99-3af2-ab8c-fed85b7d0b23" ] } ], "mendeley" : { "formattedCitation" : "&lt;sup&gt;[23]&lt;/sup&gt;", "plainTextFormattedCitation" : "[23]", "previouslyFormattedCitation" : "&lt;sup&gt;[23]&lt;/sup&gt;" }, "properties" : {  }, "schema" : "https://github.com/citation-style-language/schema/raw/master/csl-citation.json" }</w:instrText>
      </w:r>
      <w:r w:rsidR="006209A6" w:rsidRPr="003331F5">
        <w:fldChar w:fldCharType="separate"/>
      </w:r>
      <w:r w:rsidR="00DE4BE4" w:rsidRPr="003331F5">
        <w:rPr>
          <w:noProof/>
          <w:vertAlign w:val="superscript"/>
        </w:rPr>
        <w:t>[23]</w:t>
      </w:r>
      <w:r w:rsidR="006209A6" w:rsidRPr="003331F5">
        <w:fldChar w:fldCharType="end"/>
      </w:r>
      <w:r w:rsidR="006209A6" w:rsidRPr="003331F5">
        <w:t xml:space="preserve"> </w:t>
      </w:r>
      <w:r w:rsidR="00FF6320" w:rsidRPr="003331F5">
        <w:t>Our</w:t>
      </w:r>
      <w:r w:rsidR="0008085D" w:rsidRPr="003331F5">
        <w:t xml:space="preserve"> </w:t>
      </w:r>
      <w:proofErr w:type="spellStart"/>
      <w:r w:rsidR="0008085D" w:rsidRPr="003331F5">
        <w:t>Hy</w:t>
      </w:r>
      <w:proofErr w:type="spellEnd"/>
      <w:r w:rsidR="0008085D" w:rsidRPr="003331F5">
        <w:t>-M</w:t>
      </w:r>
      <w:r w:rsidR="00591812" w:rsidRPr="003331F5">
        <w:t>ASS</w:t>
      </w:r>
      <w:r w:rsidR="0008085D" w:rsidRPr="003331F5">
        <w:t xml:space="preserve"> </w:t>
      </w:r>
      <w:r w:rsidR="00FF6320" w:rsidRPr="003331F5">
        <w:t xml:space="preserve">methodology </w:t>
      </w:r>
      <w:r w:rsidR="0008085D" w:rsidRPr="003331F5">
        <w:t xml:space="preserve">has several advances to the conventional procedures </w:t>
      </w:r>
      <w:r w:rsidR="00FF6320" w:rsidRPr="003331F5">
        <w:t xml:space="preserve">reported </w:t>
      </w:r>
      <w:r w:rsidR="0008085D" w:rsidRPr="003331F5">
        <w:t xml:space="preserve">for nanocellulose production. For example, citrus waste biomass is </w:t>
      </w:r>
      <w:r w:rsidR="0050184B" w:rsidRPr="003331F5">
        <w:t xml:space="preserve">a </w:t>
      </w:r>
      <w:r w:rsidR="0008085D" w:rsidRPr="003331F5">
        <w:t xml:space="preserve">significantly cheaper </w:t>
      </w:r>
      <w:r w:rsidR="0050184B" w:rsidRPr="003331F5">
        <w:t xml:space="preserve">raw material </w:t>
      </w:r>
      <w:r w:rsidR="0008085D" w:rsidRPr="003331F5">
        <w:t xml:space="preserve">than the </w:t>
      </w:r>
      <w:r w:rsidR="0050184B" w:rsidRPr="003331F5">
        <w:t>often-applied</w:t>
      </w:r>
      <w:r w:rsidR="0008085D" w:rsidRPr="003331F5">
        <w:t xml:space="preserve"> wood pulp, and we do not use energy intensive equipment like homogenizers. Moreover, the use of hazardous chemicals is omitted in </w:t>
      </w:r>
      <w:proofErr w:type="spellStart"/>
      <w:r w:rsidR="0008085D" w:rsidRPr="003331F5">
        <w:t>Hy</w:t>
      </w:r>
      <w:proofErr w:type="spellEnd"/>
      <w:r w:rsidR="0008085D" w:rsidRPr="003331F5">
        <w:t>-M</w:t>
      </w:r>
      <w:r w:rsidR="00591812" w:rsidRPr="003331F5">
        <w:t>ASS</w:t>
      </w:r>
      <w:r w:rsidR="0008085D" w:rsidRPr="003331F5">
        <w:t xml:space="preserve">. Here, we present a fundamental treatise on the effect of </w:t>
      </w:r>
      <w:proofErr w:type="spellStart"/>
      <w:r w:rsidR="0008085D" w:rsidRPr="003331F5">
        <w:t>Hy</w:t>
      </w:r>
      <w:proofErr w:type="spellEnd"/>
      <w:r w:rsidR="0008085D" w:rsidRPr="003331F5">
        <w:t>-M</w:t>
      </w:r>
      <w:r w:rsidR="00591812" w:rsidRPr="003331F5">
        <w:t>ASS</w:t>
      </w:r>
      <w:r w:rsidR="0008085D" w:rsidRPr="003331F5">
        <w:t xml:space="preserve"> reaction conditions on </w:t>
      </w:r>
      <w:r w:rsidR="00FF6320" w:rsidRPr="003331F5">
        <w:t xml:space="preserve">the </w:t>
      </w:r>
      <w:r w:rsidR="0008085D" w:rsidRPr="003331F5">
        <w:t>yield and a number of key</w:t>
      </w:r>
      <w:r w:rsidR="0050184B" w:rsidRPr="003331F5">
        <w:t xml:space="preserve"> physical and chemical</w:t>
      </w:r>
      <w:r w:rsidR="0008085D" w:rsidRPr="003331F5">
        <w:t xml:space="preserve"> properties of the resulting cellulos</w:t>
      </w:r>
      <w:r w:rsidR="00A42158" w:rsidRPr="003331F5">
        <w:t>ic matter</w:t>
      </w:r>
      <w:r w:rsidR="00FF6320" w:rsidRPr="003331F5">
        <w:t xml:space="preserve"> produced</w:t>
      </w:r>
      <w:r w:rsidR="006209A6" w:rsidRPr="003331F5">
        <w:t xml:space="preserve">. </w:t>
      </w:r>
      <w:r w:rsidR="00FF6320" w:rsidRPr="003331F5">
        <w:t>In particular, w</w:t>
      </w:r>
      <w:r w:rsidR="006209A6" w:rsidRPr="003331F5">
        <w:t>e address</w:t>
      </w:r>
      <w:r w:rsidR="006209A6" w:rsidRPr="003331F5" w:rsidDel="00BE362B">
        <w:t xml:space="preserve"> </w:t>
      </w:r>
      <w:r w:rsidR="006209A6" w:rsidRPr="003331F5">
        <w:t>the effect of the temperature (120-200 °C), solid concentration (1.4-5</w:t>
      </w:r>
      <w:r w:rsidR="00710E65" w:rsidRPr="003331F5">
        <w:t>.0</w:t>
      </w:r>
      <w:r w:rsidR="006209A6" w:rsidRPr="003331F5">
        <w:t xml:space="preserve"> wt.%) and reaction time (0-30 min) as well as all the possible interaction</w:t>
      </w:r>
      <w:r w:rsidR="00CC1C1D" w:rsidRPr="003331F5">
        <w:t>s</w:t>
      </w:r>
      <w:r w:rsidR="006209A6" w:rsidRPr="003331F5">
        <w:t xml:space="preserve"> between these </w:t>
      </w:r>
      <w:r w:rsidR="00CC1C1D" w:rsidRPr="003331F5">
        <w:t xml:space="preserve">three variables during </w:t>
      </w:r>
      <w:r w:rsidR="006209A6" w:rsidRPr="003331F5">
        <w:t>microwave-assisted hydrothermal decom</w:t>
      </w:r>
      <w:r w:rsidR="00CC1C1D" w:rsidRPr="003331F5">
        <w:t>position</w:t>
      </w:r>
      <w:r w:rsidR="006209A6" w:rsidRPr="003331F5">
        <w:t xml:space="preserve">; </w:t>
      </w:r>
      <w:proofErr w:type="spellStart"/>
      <w:r w:rsidR="006209A6" w:rsidRPr="003331F5">
        <w:t>analysing</w:t>
      </w:r>
      <w:proofErr w:type="spellEnd"/>
      <w:r w:rsidR="006209A6" w:rsidRPr="003331F5">
        <w:t xml:space="preserve"> how and to what extent the operati</w:t>
      </w:r>
      <w:r w:rsidR="00CC1C1D" w:rsidRPr="003331F5">
        <w:t xml:space="preserve">ng conditions influence </w:t>
      </w:r>
      <w:r w:rsidR="00A42158" w:rsidRPr="003331F5">
        <w:t xml:space="preserve">isolated </w:t>
      </w:r>
      <w:r w:rsidR="00CC1C1D" w:rsidRPr="003331F5">
        <w:t xml:space="preserve"> </w:t>
      </w:r>
      <w:r w:rsidR="006209A6" w:rsidRPr="003331F5">
        <w:t>cellulos</w:t>
      </w:r>
      <w:r w:rsidR="00A42158" w:rsidRPr="003331F5">
        <w:t>ic</w:t>
      </w:r>
      <w:r w:rsidR="006209A6" w:rsidRPr="003331F5">
        <w:t xml:space="preserve"> yield</w:t>
      </w:r>
      <w:r w:rsidR="00CC1C1D" w:rsidRPr="003331F5">
        <w:t xml:space="preserve">, which </w:t>
      </w:r>
      <w:r w:rsidR="00393154" w:rsidRPr="003331F5">
        <w:t xml:space="preserve">in this paper refers to a mixture of both, </w:t>
      </w:r>
      <w:proofErr w:type="spellStart"/>
      <w:r w:rsidR="00CC1C1D" w:rsidRPr="003331F5">
        <w:t>nano</w:t>
      </w:r>
      <w:proofErr w:type="spellEnd"/>
      <w:r w:rsidR="00CC1C1D" w:rsidRPr="003331F5">
        <w:t>-objects (</w:t>
      </w:r>
      <w:r w:rsidR="00393154" w:rsidRPr="003331F5">
        <w:t>CNF and CNC</w:t>
      </w:r>
      <w:r w:rsidR="00CC1C1D" w:rsidRPr="003331F5">
        <w:t>) and nanostructures (MFC),</w:t>
      </w:r>
      <w:r w:rsidR="00B4040C" w:rsidRPr="003331F5">
        <w:t xml:space="preserve"> </w:t>
      </w:r>
      <w:r w:rsidR="00CC1C1D" w:rsidRPr="003331F5">
        <w:t>relevant p</w:t>
      </w:r>
      <w:r w:rsidR="006209A6" w:rsidRPr="003331F5">
        <w:t>hysic</w:t>
      </w:r>
      <w:r w:rsidR="000A7185" w:rsidRPr="003331F5">
        <w:t xml:space="preserve">al and </w:t>
      </w:r>
      <w:r w:rsidR="006209A6" w:rsidRPr="003331F5">
        <w:t>chem</w:t>
      </w:r>
      <w:r w:rsidR="00CC1C1D" w:rsidRPr="003331F5">
        <w:t xml:space="preserve">ical properties (cellulose thermal stability, molecular weight and </w:t>
      </w:r>
      <w:proofErr w:type="spellStart"/>
      <w:r w:rsidR="00CC1C1D" w:rsidRPr="003331F5">
        <w:t>dispersity</w:t>
      </w:r>
      <w:proofErr w:type="spellEnd"/>
      <w:r w:rsidR="00CC1C1D" w:rsidRPr="003331F5">
        <w:t>, water holding capacity,</w:t>
      </w:r>
      <w:r w:rsidR="00916C5E" w:rsidRPr="003331F5">
        <w:t xml:space="preserve"> and degree of crystallinity)</w:t>
      </w:r>
      <w:r w:rsidR="000A7185" w:rsidRPr="003331F5">
        <w:t>, and processing energy consumption and costs</w:t>
      </w:r>
      <w:r w:rsidR="006209A6" w:rsidRPr="003331F5">
        <w:t xml:space="preserve">. The experiments conducted were according to a full factorial 2-level-3-factor Box Wilson Face </w:t>
      </w:r>
      <w:proofErr w:type="spellStart"/>
      <w:r w:rsidR="006209A6" w:rsidRPr="003331F5">
        <w:t>Centred</w:t>
      </w:r>
      <w:proofErr w:type="spellEnd"/>
      <w:r w:rsidR="006209A6" w:rsidRPr="003331F5">
        <w:t xml:space="preserve"> experimental design and were </w:t>
      </w:r>
      <w:proofErr w:type="spellStart"/>
      <w:r w:rsidR="006209A6" w:rsidRPr="003331F5">
        <w:t>analysed</w:t>
      </w:r>
      <w:proofErr w:type="spellEnd"/>
      <w:r w:rsidR="006209A6" w:rsidRPr="003331F5">
        <w:t xml:space="preserve"> by means of an analysis of varia</w:t>
      </w:r>
      <w:r w:rsidR="00916C5E" w:rsidRPr="003331F5">
        <w:t xml:space="preserve">nce (ANOVA). An understanding of the effects of </w:t>
      </w:r>
      <w:r w:rsidR="006209A6" w:rsidRPr="003331F5">
        <w:t>operating conditions and all possible interactions between these variables</w:t>
      </w:r>
      <w:r w:rsidR="00916C5E" w:rsidRPr="003331F5">
        <w:t xml:space="preserve"> </w:t>
      </w:r>
      <w:r w:rsidR="006209A6" w:rsidRPr="003331F5">
        <w:t xml:space="preserve">is expected to provide new insights into </w:t>
      </w:r>
      <w:r w:rsidR="00FF6320" w:rsidRPr="003331F5">
        <w:t xml:space="preserve">the </w:t>
      </w:r>
      <w:r w:rsidR="00916C5E" w:rsidRPr="003331F5">
        <w:t>production</w:t>
      </w:r>
      <w:r w:rsidR="006209A6" w:rsidRPr="003331F5">
        <w:t xml:space="preserve"> </w:t>
      </w:r>
      <w:r w:rsidR="00FF6320" w:rsidRPr="003331F5">
        <w:t>of renewable cellulosic materials from</w:t>
      </w:r>
      <w:r w:rsidR="006209A6" w:rsidRPr="003331F5">
        <w:t xml:space="preserve"> citrus </w:t>
      </w:r>
      <w:proofErr w:type="spellStart"/>
      <w:r w:rsidR="006209A6" w:rsidRPr="003331F5">
        <w:t>feedstocks</w:t>
      </w:r>
      <w:proofErr w:type="spellEnd"/>
      <w:r w:rsidR="006209A6" w:rsidRPr="003331F5">
        <w:t>.</w:t>
      </w:r>
    </w:p>
    <w:p w14:paraId="4AB11869" w14:textId="77777777" w:rsidR="00C00B45" w:rsidRPr="003331F5" w:rsidRDefault="00C00B45" w:rsidP="00B32FC2">
      <w:pPr>
        <w:pStyle w:val="H1"/>
        <w:outlineLvl w:val="0"/>
      </w:pPr>
      <w:r w:rsidRPr="003331F5">
        <w:t>Results and Discussion</w:t>
      </w:r>
    </w:p>
    <w:p w14:paraId="6A61946E" w14:textId="48A9D3CD" w:rsidR="00A25400" w:rsidRPr="003331F5" w:rsidRDefault="00AB3314" w:rsidP="0000147D">
      <w:pPr>
        <w:pStyle w:val="P1"/>
      </w:pPr>
      <w:r w:rsidRPr="003331F5">
        <w:t xml:space="preserve">Selected SEM and </w:t>
      </w:r>
      <w:r w:rsidR="00FF6320" w:rsidRPr="003331F5">
        <w:t xml:space="preserve">their </w:t>
      </w:r>
      <w:r w:rsidR="00916C5E" w:rsidRPr="003331F5">
        <w:t xml:space="preserve">corresponding TEM images of isolated cellulosic </w:t>
      </w:r>
      <w:r w:rsidR="000A7185" w:rsidRPr="003331F5">
        <w:t>materials</w:t>
      </w:r>
      <w:r w:rsidRPr="003331F5">
        <w:t xml:space="preserve"> are shown in </w:t>
      </w:r>
      <w:r w:rsidR="000A7185" w:rsidRPr="003331F5">
        <w:rPr>
          <w:b/>
        </w:rPr>
        <w:t>Figure 2</w:t>
      </w:r>
      <w:r w:rsidRPr="003331F5">
        <w:t xml:space="preserve">. </w:t>
      </w:r>
      <w:r w:rsidR="00916C5E" w:rsidRPr="003331F5">
        <w:t xml:space="preserve">The images show </w:t>
      </w:r>
      <w:r w:rsidR="000A7185" w:rsidRPr="003331F5">
        <w:t>a</w:t>
      </w:r>
      <w:r w:rsidR="00916C5E" w:rsidRPr="003331F5">
        <w:t xml:space="preserve"> mixture of </w:t>
      </w:r>
      <w:r w:rsidR="000A7185" w:rsidRPr="003331F5">
        <w:t>fibrils</w:t>
      </w:r>
      <w:r w:rsidR="00916C5E" w:rsidRPr="003331F5">
        <w:t xml:space="preserve"> and crystals</w:t>
      </w:r>
      <w:r w:rsidR="00901988" w:rsidRPr="003331F5">
        <w:t xml:space="preserve"> with average widths within the </w:t>
      </w:r>
      <w:proofErr w:type="spellStart"/>
      <w:r w:rsidR="00901988" w:rsidRPr="003331F5">
        <w:t>nano</w:t>
      </w:r>
      <w:proofErr w:type="spellEnd"/>
      <w:r w:rsidR="00901988" w:rsidRPr="003331F5">
        <w:t>-scale</w:t>
      </w:r>
      <w:r w:rsidR="00AF58C2" w:rsidRPr="003331F5">
        <w:t xml:space="preserve"> (4-30 nm)</w:t>
      </w:r>
      <w:r w:rsidR="00916C5E" w:rsidRPr="003331F5">
        <w:t>. The former predominantly occur</w:t>
      </w:r>
      <w:r w:rsidR="00B32FC2" w:rsidRPr="003331F5">
        <w:t>s</w:t>
      </w:r>
      <w:r w:rsidRPr="003331F5">
        <w:t xml:space="preserve"> at </w:t>
      </w:r>
      <w:r w:rsidR="00916C5E" w:rsidRPr="003331F5">
        <w:t>operating temperatures &lt;</w:t>
      </w:r>
      <w:r w:rsidRPr="003331F5">
        <w:t>180</w:t>
      </w:r>
      <w:r w:rsidRPr="003331F5">
        <w:rPr>
          <w:vertAlign w:val="superscript"/>
        </w:rPr>
        <w:t>o</w:t>
      </w:r>
      <w:r w:rsidRPr="003331F5">
        <w:t>C irresp</w:t>
      </w:r>
      <w:r w:rsidR="00916C5E" w:rsidRPr="003331F5">
        <w:t xml:space="preserve">ective of concentration or time, </w:t>
      </w:r>
      <w:r w:rsidRPr="003331F5">
        <w:t>whilst crystal formation is clearly evidenced at 200</w:t>
      </w:r>
      <w:r w:rsidRPr="003331F5">
        <w:rPr>
          <w:vertAlign w:val="superscript"/>
        </w:rPr>
        <w:t>o</w:t>
      </w:r>
      <w:r w:rsidR="00E143D4" w:rsidRPr="003331F5">
        <w:t>C</w:t>
      </w:r>
      <w:r w:rsidR="00E143D4" w:rsidRPr="003331F5">
        <w:rPr>
          <w:lang w:val="en-GB"/>
        </w:rPr>
        <w:t>.</w:t>
      </w:r>
      <w:r w:rsidR="009355AE" w:rsidRPr="003331F5">
        <w:rPr>
          <w:lang w:val="en-GB"/>
        </w:rPr>
        <w:t xml:space="preserve"> </w:t>
      </w:r>
      <w:r w:rsidR="00AC4A15" w:rsidRPr="003331F5">
        <w:rPr>
          <w:lang w:val="en-GB"/>
        </w:rPr>
        <w:t>The</w:t>
      </w:r>
      <w:r w:rsidR="001A386D" w:rsidRPr="003331F5">
        <w:rPr>
          <w:lang w:val="en-GB"/>
        </w:rPr>
        <w:t xml:space="preserve"> increase </w:t>
      </w:r>
      <w:r w:rsidR="00B917FA" w:rsidRPr="003331F5">
        <w:rPr>
          <w:lang w:val="en-GB"/>
        </w:rPr>
        <w:t>of average</w:t>
      </w:r>
      <w:r w:rsidR="001A386D" w:rsidRPr="003331F5">
        <w:rPr>
          <w:lang w:val="en-GB"/>
        </w:rPr>
        <w:t xml:space="preserve"> width</w:t>
      </w:r>
      <w:r w:rsidR="00096345" w:rsidRPr="003331F5">
        <w:rPr>
          <w:lang w:val="en-GB"/>
        </w:rPr>
        <w:t xml:space="preserve"> of the fibrils</w:t>
      </w:r>
      <w:r w:rsidR="001A386D" w:rsidRPr="003331F5">
        <w:rPr>
          <w:lang w:val="en-GB"/>
        </w:rPr>
        <w:t xml:space="preserve"> </w:t>
      </w:r>
      <w:r w:rsidR="004C7A04" w:rsidRPr="003331F5">
        <w:rPr>
          <w:lang w:val="en-GB"/>
        </w:rPr>
        <w:t>with increasing processing temperature</w:t>
      </w:r>
      <w:r w:rsidR="00AC4A15" w:rsidRPr="003331F5">
        <w:rPr>
          <w:lang w:val="en-GB"/>
        </w:rPr>
        <w:t xml:space="preserve"> observed in </w:t>
      </w:r>
      <w:r w:rsidR="00AC4A15" w:rsidRPr="003331F5">
        <w:rPr>
          <w:b/>
          <w:lang w:val="en-GB"/>
        </w:rPr>
        <w:t>Figure 2</w:t>
      </w:r>
      <w:r w:rsidR="004C7A04" w:rsidRPr="003331F5">
        <w:rPr>
          <w:lang w:val="en-GB"/>
        </w:rPr>
        <w:t xml:space="preserve"> is probably due to aggregation</w:t>
      </w:r>
      <w:r w:rsidR="00705628" w:rsidRPr="003331F5">
        <w:rPr>
          <w:lang w:val="en-GB"/>
        </w:rPr>
        <w:t xml:space="preserve"> effects</w:t>
      </w:r>
      <w:r w:rsidR="004C7A04" w:rsidRPr="003331F5">
        <w:rPr>
          <w:lang w:val="en-GB"/>
        </w:rPr>
        <w:t>, since inherent surface charge stabilizers like pectin and hemicellulose</w:t>
      </w:r>
      <w:r w:rsidR="00AC4A15" w:rsidRPr="003331F5">
        <w:rPr>
          <w:lang w:val="en-GB"/>
        </w:rPr>
        <w:t xml:space="preserve"> (which </w:t>
      </w:r>
      <w:r w:rsidR="00096345" w:rsidRPr="003331F5">
        <w:rPr>
          <w:lang w:val="en-GB"/>
        </w:rPr>
        <w:t>prevents aggregation</w:t>
      </w:r>
      <w:r w:rsidR="00AC4A15" w:rsidRPr="003331F5">
        <w:rPr>
          <w:lang w:val="en-GB"/>
        </w:rPr>
        <w:t>)</w:t>
      </w:r>
      <w:r w:rsidR="00AC4A15" w:rsidRPr="003331F5">
        <w:rPr>
          <w:lang w:val="en-GB"/>
        </w:rPr>
        <w:fldChar w:fldCharType="begin" w:fldLock="1"/>
      </w:r>
      <w:r w:rsidR="00A0755F" w:rsidRPr="003331F5">
        <w:rPr>
          <w:lang w:val="en-GB"/>
        </w:rPr>
        <w:instrText>ADDIN CSL_CITATION { "citationItems" : [ { "id" : "ITEM-1", "itemData" : { "DOI" : "10.1002/anie.201001273", "ISBN" : "1521-3773", "ISSN" : "14337851", "PMID" : "21598362", "abstract" : "Cellulose fibrils with widths in the nanometer range are nature-based materials with unique and potentially useful features. Most importantly, these novel nanocelluloses open up the strongly expanding fields of sustainable materials and nanocomposites, as well as medical and life-science devices, to the natural polymer cellulose. The nanodimensions of the structural elements result in a high surface area and hence the powerful interaction of these celluloses with surrounding species, such as water, organic and polymeric compounds, nanoparticles, and living cells. This Review assembles the current knowledge on the isolation of microfibrillated cellulose from wood and its application in nanocomposites; the preparation of nanocrystalline cellulose and its use as a reinforcing agent; and the biofabrication of bacterial nanocellulose, as well as its evaluation as a biomaterial for medical implants.", "author" : [ { "dropping-particle" : "", "family" : "Klemm", "given" : "Dieter", "non-dropping-particle" : "", "parse-names" : false, "suffix" : "" }, { "dropping-particle" : "", "family" : "Kramer", "given" : "Friederike", "non-dropping-particle" : "", "parse-names" : false, "suffix" : "" }, { "dropping-particle" : "", "family" : "Moritz", "given" : "Sebastian", "non-dropping-particle" : "", "parse-names" : false, "suffix" : "" }, { "dropping-particle" : "", "family" : "Lindstr\u00f6m", "given" : "Tom", "non-dropping-particle" : "", "parse-names" : false, "suffix" : "" }, { "dropping-particle" : "", "family" : "Ankerfors", "given" : "Mikael", "non-dropping-particle" : "", "parse-names" : false, "suffix" : "" }, { "dropping-particle" : "", "family" : "Gray", "given" : "Derek", "non-dropping-particle" : "", "parse-names" : false, "suffix" : "" }, { "dropping-particle" : "", "family" : "Dorris", "given" : "Annie", "non-dropping-particle" : "", "parse-names" : false, "suffix" : "" } ], "container-title" : "Angewandte Chemie International Edition", "id" : "ITEM-1", "issue" : "24", "issued" : { "date-parts" : [ [ "2011", "6", "6" ] ] }, "note" : "discussion on MFC widths\npresence of uronic acids reduces energy input for nanocellulose production.\nredispersion issues\nhornification prevented by carboxyl groups", "page" : "5438-5466", "publisher" : "WILEY\u2010VCH Verlag", "title" : "Nanocelluloses: A New Family of Nature-Based Materials", "type" : "article-journal", "volume" : "50" }, "uris" : [ "http://www.mendeley.com/documents/?uuid=14649819-6d8d-487d-bf37-feb39ee0f78a" ] }, { "id" : "ITEM-2", "itemData" : { "DOI" : "10.1002/9783527689972.ch1", "ISBN" : "9783527689972", "abstract" : "This chapter describes the chemistry and structure of cellulose fibers and the existing extraction methods for various kinds of nanocellulose (NC), such as cellulose nanofibrils (CNFs), cellulose nanocrystals (CNCs), amorphous nanocel-lulose (ANC), and cellulose nanoyarn (CNY). Specific conditions for extraction of NC from various natural sources are discussed in detail. The effects of the extraction methods, pretreatments, and conditions on the structure, morphology, and properties of isolated NC are described.", "author" : [ { "dropping-particle" : "", "family" : "Kargarzadeh", "given" : "Hanieh", "non-dropping-particle" : "", "parse-names" : false, "suffix" : "" }, { "dropping-particle" : "", "family" : "Ioelovich", "given" : "Michael", "non-dropping-particle" : "", "parse-names" : false, "suffix" : "" }, { "dropping-particle" : "", "family" : "Ahmad", "given" : "Ishak", "non-dropping-particle" : "", "parse-names" : false, "suffix" : "" }, { "dropping-particle" : "", "family" : "Thomas", "given" : "Sabu", "non-dropping-particle" : "", "parse-names" : false, "suffix" : "" }, { "dropping-particle" : "", "family" : "Dufresne", "given" : "Alain", "non-dropping-particle" : "", "parse-names" : false, "suffix" : "" } ], "chapter-number" : "1", "container-title" : "Handbook of Nanocellulose and Cellulose Nanocomposites", "id" : "ITEM-2", "issued" : { "date-parts" : [ [ "2017", "3", "3" ] ] }, "page" : "1-49", "publisher" : "Wiley-VCH Verlag GmbH &amp; Co. KGaA", "publisher-place" : "Weinheim, Germany", "title" : "Methods for Extraction of Nanocellulose from Various Sources", "type" : "chapter" }, "uris" : [ "http://www.mendeley.com/documents/?uuid=0f96fad9-ebd5-3643-adef-4e8bc45afb0c" ] } ], "mendeley" : { "formattedCitation" : "&lt;sup&gt;[2,12]&lt;/sup&gt;", "plainTextFormattedCitation" : "[2,12]", "previouslyFormattedCitation" : "&lt;sup&gt;[2,12]&lt;/sup&gt;" }, "properties" : {  }, "schema" : "https://github.com/citation-style-language/schema/raw/master/csl-citation.json" }</w:instrText>
      </w:r>
      <w:r w:rsidR="00AC4A15" w:rsidRPr="003331F5">
        <w:rPr>
          <w:lang w:val="en-GB"/>
        </w:rPr>
        <w:fldChar w:fldCharType="separate"/>
      </w:r>
      <w:r w:rsidR="00AC4A15" w:rsidRPr="003331F5">
        <w:rPr>
          <w:noProof/>
          <w:vertAlign w:val="superscript"/>
          <w:lang w:val="en-GB"/>
        </w:rPr>
        <w:t>[2,12]</w:t>
      </w:r>
      <w:r w:rsidR="00AC4A15" w:rsidRPr="003331F5">
        <w:rPr>
          <w:lang w:val="en-GB"/>
        </w:rPr>
        <w:fldChar w:fldCharType="end"/>
      </w:r>
      <w:r w:rsidR="004C7A04" w:rsidRPr="003331F5">
        <w:rPr>
          <w:lang w:val="en-GB"/>
        </w:rPr>
        <w:t xml:space="preserve"> decomposes above 140 °C, leading to a higher degree of aggregation on the fibrils</w:t>
      </w:r>
      <w:r w:rsidR="00705628" w:rsidRPr="003331F5">
        <w:rPr>
          <w:lang w:val="en-GB"/>
        </w:rPr>
        <w:t xml:space="preserve">/crystals produced </w:t>
      </w:r>
      <w:r w:rsidR="00B32FC2" w:rsidRPr="003331F5">
        <w:rPr>
          <w:lang w:val="en-GB"/>
        </w:rPr>
        <w:t>between</w:t>
      </w:r>
      <w:r w:rsidR="00705628" w:rsidRPr="003331F5">
        <w:rPr>
          <w:lang w:val="en-GB"/>
        </w:rPr>
        <w:t xml:space="preserve"> 160 and 200 °C</w:t>
      </w:r>
      <w:r w:rsidR="004C7A04" w:rsidRPr="003331F5">
        <w:rPr>
          <w:lang w:val="en-GB"/>
        </w:rPr>
        <w:t>.</w:t>
      </w:r>
      <w:r w:rsidR="00AC4A15" w:rsidRPr="003331F5">
        <w:rPr>
          <w:lang w:val="en-GB"/>
        </w:rPr>
        <w:t xml:space="preserve"> </w:t>
      </w:r>
      <w:r w:rsidR="00560266" w:rsidRPr="003331F5">
        <w:rPr>
          <w:lang w:val="en-GB"/>
        </w:rPr>
        <w:t>In addition, it must be borne in mind that a</w:t>
      </w:r>
      <w:r w:rsidR="00AC4A15" w:rsidRPr="003331F5">
        <w:rPr>
          <w:lang w:val="en-GB"/>
        </w:rPr>
        <w:t>s SEM images were generated from the dried material</w:t>
      </w:r>
      <w:r w:rsidR="00705628" w:rsidRPr="003331F5">
        <w:rPr>
          <w:lang w:val="en-GB"/>
        </w:rPr>
        <w:t xml:space="preserve"> (and not from their suspensions)</w:t>
      </w:r>
      <w:r w:rsidR="00AC4A15" w:rsidRPr="003331F5">
        <w:rPr>
          <w:lang w:val="en-GB"/>
        </w:rPr>
        <w:t>, a high degree of aggregation is observed on th</w:t>
      </w:r>
      <w:r w:rsidR="008949C2" w:rsidRPr="003331F5">
        <w:rPr>
          <w:lang w:val="en-GB"/>
        </w:rPr>
        <w:t>e materia</w:t>
      </w:r>
      <w:r w:rsidR="0055667D" w:rsidRPr="003331F5">
        <w:rPr>
          <w:lang w:val="en-GB"/>
        </w:rPr>
        <w:t>l</w:t>
      </w:r>
      <w:r w:rsidR="00AC4A15" w:rsidRPr="003331F5">
        <w:rPr>
          <w:lang w:val="en-GB"/>
        </w:rPr>
        <w:t>.</w:t>
      </w:r>
    </w:p>
    <w:p w14:paraId="198CE22C" w14:textId="1A794C1D" w:rsidR="0000147D" w:rsidRPr="003331F5" w:rsidRDefault="00916C5E" w:rsidP="00E12AF9">
      <w:pPr>
        <w:pStyle w:val="P1"/>
        <w:ind w:firstLine="425"/>
      </w:pPr>
      <w:r w:rsidRPr="003331F5">
        <w:t xml:space="preserve">The DoE and its results are </w:t>
      </w:r>
      <w:proofErr w:type="spellStart"/>
      <w:r w:rsidRPr="003331F5">
        <w:t>summari</w:t>
      </w:r>
      <w:r w:rsidR="00560266" w:rsidRPr="003331F5">
        <w:t>s</w:t>
      </w:r>
      <w:r w:rsidRPr="003331F5">
        <w:t>ed</w:t>
      </w:r>
      <w:proofErr w:type="spellEnd"/>
      <w:r w:rsidRPr="003331F5">
        <w:t xml:space="preserve"> in </w:t>
      </w:r>
      <w:r w:rsidR="0000147D" w:rsidRPr="003331F5">
        <w:rPr>
          <w:b/>
        </w:rPr>
        <w:t>Table 1</w:t>
      </w:r>
      <w:r w:rsidRPr="003331F5">
        <w:t xml:space="preserve">. The relative influence of operating variables on isolated </w:t>
      </w:r>
      <w:r w:rsidR="0000147D" w:rsidRPr="003331F5">
        <w:t>yield</w:t>
      </w:r>
      <w:r w:rsidR="007E46E3" w:rsidRPr="003331F5">
        <w:t xml:space="preserve"> of cellulosic matter</w:t>
      </w:r>
      <w:r w:rsidR="0000147D" w:rsidRPr="003331F5">
        <w:t xml:space="preserve"> and physicochemical properties accordi</w:t>
      </w:r>
      <w:r w:rsidRPr="003331F5">
        <w:t xml:space="preserve">ng to an </w:t>
      </w:r>
      <w:r w:rsidR="0000147D" w:rsidRPr="003331F5">
        <w:t xml:space="preserve">ANOVA analysis and the cause effect Pareto principle are shown in </w:t>
      </w:r>
      <w:r w:rsidR="0000147D" w:rsidRPr="003331F5">
        <w:rPr>
          <w:b/>
        </w:rPr>
        <w:t>Table 2</w:t>
      </w:r>
      <w:r w:rsidR="0000147D" w:rsidRPr="003331F5">
        <w:t>.</w:t>
      </w:r>
    </w:p>
    <w:p w14:paraId="4CCD6DB4" w14:textId="53F23FB8" w:rsidR="0000147D" w:rsidRPr="003331F5" w:rsidRDefault="00916C5E" w:rsidP="00B32FC2">
      <w:pPr>
        <w:pStyle w:val="Heading2"/>
      </w:pPr>
      <w:r w:rsidRPr="003331F5">
        <w:t xml:space="preserve">The effect of operating conditions on </w:t>
      </w:r>
      <w:r w:rsidR="005C6D82" w:rsidRPr="003331F5">
        <w:t xml:space="preserve">isolated </w:t>
      </w:r>
      <w:r w:rsidRPr="003331F5">
        <w:t>cellulosic</w:t>
      </w:r>
      <w:r w:rsidR="0000147D" w:rsidRPr="003331F5">
        <w:t xml:space="preserve"> yield</w:t>
      </w:r>
    </w:p>
    <w:p w14:paraId="067E4421" w14:textId="009D41A5" w:rsidR="002A2E18" w:rsidRPr="003331F5" w:rsidRDefault="007E46E3" w:rsidP="00FC7039">
      <w:pPr>
        <w:pStyle w:val="P1"/>
        <w:rPr>
          <w:lang w:val="de-DE"/>
        </w:rPr>
      </w:pPr>
      <w:r w:rsidRPr="003331F5">
        <w:t>The i</w:t>
      </w:r>
      <w:r w:rsidR="005C6D82" w:rsidRPr="003331F5">
        <w:t>solated c</w:t>
      </w:r>
      <w:r w:rsidR="00916C5E" w:rsidRPr="003331F5">
        <w:t>ellulos</w:t>
      </w:r>
      <w:r w:rsidR="008949C2" w:rsidRPr="003331F5">
        <w:t>ic</w:t>
      </w:r>
      <w:r w:rsidR="0000147D" w:rsidRPr="003331F5">
        <w:t xml:space="preserve"> </w:t>
      </w:r>
      <w:r w:rsidRPr="003331F5">
        <w:t xml:space="preserve">matter </w:t>
      </w:r>
      <w:r w:rsidR="00916C5E" w:rsidRPr="003331F5">
        <w:t>yield varied</w:t>
      </w:r>
      <w:r w:rsidR="0000147D" w:rsidRPr="003331F5">
        <w:t xml:space="preserve"> </w:t>
      </w:r>
      <w:r w:rsidR="00FC7039" w:rsidRPr="003331F5">
        <w:t xml:space="preserve">between </w:t>
      </w:r>
      <w:r w:rsidR="0000147D" w:rsidRPr="003331F5">
        <w:t xml:space="preserve">72% </w:t>
      </w:r>
      <w:r w:rsidR="00FC7039" w:rsidRPr="003331F5">
        <w:t>(low temperat</w:t>
      </w:r>
      <w:r w:rsidR="005C6D82" w:rsidRPr="003331F5">
        <w:t xml:space="preserve">ure) and 25% (high temperature) and was </w:t>
      </w:r>
      <w:r w:rsidR="00FC7039" w:rsidRPr="003331F5">
        <w:t xml:space="preserve">commensurate with increasing </w:t>
      </w:r>
      <w:r w:rsidR="00FC1811" w:rsidRPr="003331F5">
        <w:t xml:space="preserve">propensity for cellular </w:t>
      </w:r>
      <w:r w:rsidR="00FC7039" w:rsidRPr="003331F5">
        <w:t>hydrolysis of orange peel residues</w:t>
      </w:r>
      <w:r w:rsidR="0000147D" w:rsidRPr="003331F5">
        <w:t xml:space="preserve">. </w:t>
      </w:r>
      <w:r w:rsidR="00FC7039" w:rsidRPr="003331F5">
        <w:t>T</w:t>
      </w:r>
      <w:r w:rsidR="0000147D" w:rsidRPr="003331F5">
        <w:t xml:space="preserve">he cause-effect Pareto test </w:t>
      </w:r>
      <w:r w:rsidR="0000147D" w:rsidRPr="003331F5">
        <w:rPr>
          <w:b/>
        </w:rPr>
        <w:t>(Table 2</w:t>
      </w:r>
      <w:r w:rsidR="00FC7039" w:rsidRPr="003331F5">
        <w:t>) revealed</w:t>
      </w:r>
      <w:r w:rsidR="00FC1811" w:rsidRPr="003331F5">
        <w:t xml:space="preserve"> </w:t>
      </w:r>
      <w:r w:rsidR="00CE0A9A" w:rsidRPr="003331F5">
        <w:t xml:space="preserve">that </w:t>
      </w:r>
      <w:r w:rsidR="0000147D" w:rsidRPr="003331F5">
        <w:t>temp</w:t>
      </w:r>
      <w:r w:rsidR="00FC7039" w:rsidRPr="003331F5">
        <w:t>erature (48% importance), as an operating variable, exerted</w:t>
      </w:r>
      <w:r w:rsidR="0000147D" w:rsidRPr="003331F5">
        <w:t xml:space="preserve"> th</w:t>
      </w:r>
      <w:r w:rsidR="00FC7039" w:rsidRPr="003331F5">
        <w:t xml:space="preserve">e greatest influence on </w:t>
      </w:r>
      <w:r w:rsidR="0000147D" w:rsidRPr="003331F5">
        <w:t>c</w:t>
      </w:r>
      <w:r w:rsidRPr="003331F5">
        <w:t>ellulosic matter</w:t>
      </w:r>
      <w:r w:rsidR="00FC7039" w:rsidRPr="003331F5">
        <w:t xml:space="preserve"> yield, followed by </w:t>
      </w:r>
      <w:r w:rsidR="0000147D" w:rsidRPr="003331F5">
        <w:t xml:space="preserve">solid concentration </w:t>
      </w:r>
      <w:r w:rsidR="00FC7039" w:rsidRPr="003331F5">
        <w:t>(13% importance) and</w:t>
      </w:r>
      <w:r w:rsidR="0000147D" w:rsidRPr="003331F5">
        <w:t xml:space="preserve"> reaction time</w:t>
      </w:r>
      <w:r w:rsidR="00FC7039" w:rsidRPr="003331F5">
        <w:t xml:space="preserve"> (11% importance)</w:t>
      </w:r>
      <w:r w:rsidR="0000147D" w:rsidRPr="003331F5">
        <w:t>.</w:t>
      </w:r>
      <w:r w:rsidR="00FC7039" w:rsidRPr="003331F5">
        <w:t xml:space="preserve"> </w:t>
      </w:r>
      <w:r w:rsidR="0000147D" w:rsidRPr="003331F5">
        <w:rPr>
          <w:lang w:val="de-DE"/>
        </w:rPr>
        <w:t>The relative coefficients for these variables indicate</w:t>
      </w:r>
      <w:r w:rsidR="00FC1811" w:rsidRPr="003331F5">
        <w:rPr>
          <w:lang w:val="de-DE"/>
        </w:rPr>
        <w:t xml:space="preserve"> that an increase in</w:t>
      </w:r>
      <w:r w:rsidR="0000147D" w:rsidRPr="003331F5">
        <w:rPr>
          <w:lang w:val="de-DE"/>
        </w:rPr>
        <w:t xml:space="preserve"> temperature (and, to a lesser exte</w:t>
      </w:r>
      <w:r w:rsidR="00FC1811" w:rsidRPr="003331F5">
        <w:rPr>
          <w:lang w:val="de-DE"/>
        </w:rPr>
        <w:t>nt,</w:t>
      </w:r>
      <w:r w:rsidR="00FC7039" w:rsidRPr="003331F5">
        <w:rPr>
          <w:lang w:val="de-DE"/>
        </w:rPr>
        <w:t xml:space="preserve"> reaction time) decreases (negative term) cellulosic</w:t>
      </w:r>
      <w:r w:rsidR="0000147D" w:rsidRPr="003331F5">
        <w:rPr>
          <w:lang w:val="de-DE"/>
        </w:rPr>
        <w:t xml:space="preserve"> </w:t>
      </w:r>
      <w:r w:rsidR="00FC1811" w:rsidRPr="003331F5">
        <w:rPr>
          <w:lang w:val="de-DE"/>
        </w:rPr>
        <w:t>yield, while an increase in solid concentration has a small(er)</w:t>
      </w:r>
      <w:r w:rsidR="0000147D" w:rsidRPr="003331F5">
        <w:rPr>
          <w:lang w:val="de-DE"/>
        </w:rPr>
        <w:t xml:space="preserve"> contribution to the overall </w:t>
      </w:r>
      <w:r w:rsidR="00FC1811" w:rsidRPr="003331F5">
        <w:rPr>
          <w:lang w:val="de-DE"/>
        </w:rPr>
        <w:t xml:space="preserve">increase (positive term) in isolated </w:t>
      </w:r>
      <w:r w:rsidR="0000147D" w:rsidRPr="003331F5">
        <w:rPr>
          <w:lang w:val="de-DE"/>
        </w:rPr>
        <w:t>cellulose</w:t>
      </w:r>
      <w:r w:rsidR="0000147D" w:rsidRPr="003331F5" w:rsidDel="00DD32BA">
        <w:rPr>
          <w:lang w:val="de-DE"/>
        </w:rPr>
        <w:t xml:space="preserve"> </w:t>
      </w:r>
      <w:r w:rsidR="00FC7039" w:rsidRPr="003331F5">
        <w:rPr>
          <w:lang w:val="de-DE"/>
        </w:rPr>
        <w:t>yield. Additionally</w:t>
      </w:r>
      <w:r w:rsidR="0000147D" w:rsidRPr="003331F5">
        <w:rPr>
          <w:lang w:val="de-DE"/>
        </w:rPr>
        <w:t>, significant interactions between the variables also take place (</w:t>
      </w:r>
      <w:r w:rsidR="0000147D" w:rsidRPr="003331F5">
        <w:rPr>
          <w:i/>
          <w:lang w:val="de-DE"/>
        </w:rPr>
        <w:t>eg</w:t>
      </w:r>
      <w:r w:rsidR="0000147D" w:rsidRPr="003331F5">
        <w:rPr>
          <w:lang w:val="de-DE"/>
        </w:rPr>
        <w:t xml:space="preserve">. TC and Ct), although these have far less influence </w:t>
      </w:r>
      <w:r w:rsidR="00FC7039" w:rsidRPr="003331F5">
        <w:rPr>
          <w:lang w:val="de-DE"/>
        </w:rPr>
        <w:t xml:space="preserve">on </w:t>
      </w:r>
      <w:r w:rsidRPr="003331F5">
        <w:rPr>
          <w:lang w:val="de-DE"/>
        </w:rPr>
        <w:t xml:space="preserve">isolated </w:t>
      </w:r>
      <w:r w:rsidR="00FC7039" w:rsidRPr="003331F5">
        <w:rPr>
          <w:lang w:val="de-DE"/>
        </w:rPr>
        <w:t>cellulosic</w:t>
      </w:r>
      <w:r w:rsidR="002A2E18" w:rsidRPr="003331F5">
        <w:rPr>
          <w:lang w:val="de-DE"/>
        </w:rPr>
        <w:t xml:space="preserve"> </w:t>
      </w:r>
      <w:r w:rsidRPr="003331F5">
        <w:rPr>
          <w:lang w:val="de-DE"/>
        </w:rPr>
        <w:t xml:space="preserve">matter </w:t>
      </w:r>
      <w:r w:rsidR="002A2E18" w:rsidRPr="003331F5">
        <w:rPr>
          <w:lang w:val="de-DE"/>
        </w:rPr>
        <w:t>yield.</w:t>
      </w:r>
    </w:p>
    <w:p w14:paraId="2267AE54" w14:textId="78D4C230" w:rsidR="00CF02F8" w:rsidRPr="003331F5" w:rsidRDefault="00CF02F8" w:rsidP="00FC7039">
      <w:pPr>
        <w:pStyle w:val="P1"/>
      </w:pPr>
      <w:r w:rsidRPr="003331F5">
        <w:br w:type="page"/>
      </w:r>
    </w:p>
    <w:p w14:paraId="5B567C56" w14:textId="77777777" w:rsidR="00CF02F8" w:rsidRPr="003331F5" w:rsidRDefault="00CF02F8" w:rsidP="00CF02F8">
      <w:pPr>
        <w:pStyle w:val="P1"/>
      </w:pPr>
    </w:p>
    <w:p w14:paraId="1FECDC31" w14:textId="77777777" w:rsidR="00CF02F8" w:rsidRPr="003331F5" w:rsidRDefault="00CF02F8" w:rsidP="00CF02F8">
      <w:pPr>
        <w:pStyle w:val="P1"/>
      </w:pPr>
    </w:p>
    <w:p w14:paraId="5CC7FB52" w14:textId="77777777" w:rsidR="00CF02F8" w:rsidRPr="003331F5" w:rsidRDefault="00CF02F8" w:rsidP="00CF02F8">
      <w:pPr>
        <w:pStyle w:val="P1"/>
        <w:sectPr w:rsidR="00CF02F8" w:rsidRPr="003331F5" w:rsidSect="0095126A">
          <w:type w:val="continuous"/>
          <w:pgSz w:w="11906" w:h="16838" w:code="9"/>
          <w:pgMar w:top="1673" w:right="936" w:bottom="1134" w:left="936" w:header="709" w:footer="709" w:gutter="0"/>
          <w:cols w:num="2" w:space="284"/>
          <w:docGrid w:linePitch="360"/>
        </w:sectPr>
      </w:pPr>
    </w:p>
    <w:p w14:paraId="7F01697A" w14:textId="77777777" w:rsidR="00CF02F8" w:rsidRPr="003331F5" w:rsidRDefault="00CF02F8" w:rsidP="00CF02F8">
      <w:pPr>
        <w:pStyle w:val="P1"/>
        <w:sectPr w:rsidR="00CF02F8" w:rsidRPr="003331F5" w:rsidSect="0095126A">
          <w:type w:val="continuous"/>
          <w:pgSz w:w="11906" w:h="16838" w:code="9"/>
          <w:pgMar w:top="1673" w:right="936" w:bottom="1134" w:left="936" w:header="709" w:footer="709" w:gutter="0"/>
          <w:cols w:num="2" w:space="284"/>
          <w:docGrid w:linePitch="360"/>
        </w:sectPr>
      </w:pPr>
    </w:p>
    <w:p w14:paraId="743874B6" w14:textId="77777777" w:rsidR="00CF02F8" w:rsidRPr="003331F5" w:rsidRDefault="00CF02F8" w:rsidP="00CF02F8">
      <w:pPr>
        <w:pStyle w:val="P1"/>
      </w:pPr>
    </w:p>
    <w:p w14:paraId="34E27303" w14:textId="7A36E578" w:rsidR="00CF02F8" w:rsidRPr="003331F5" w:rsidRDefault="00CF02F8" w:rsidP="00CF02F8">
      <w:pPr>
        <w:pStyle w:val="TableCaption"/>
      </w:pPr>
      <w:r w:rsidRPr="003331F5">
        <w:rPr>
          <w:b/>
        </w:rPr>
        <w:t xml:space="preserve">Table </w:t>
      </w:r>
      <w:r w:rsidRPr="003331F5">
        <w:rPr>
          <w:b/>
        </w:rPr>
        <w:fldChar w:fldCharType="begin"/>
      </w:r>
      <w:r w:rsidRPr="003331F5">
        <w:rPr>
          <w:b/>
        </w:rPr>
        <w:instrText xml:space="preserve"> SEQ Table \* ARABIC </w:instrText>
      </w:r>
      <w:r w:rsidRPr="003331F5">
        <w:rPr>
          <w:b/>
        </w:rPr>
        <w:fldChar w:fldCharType="separate"/>
      </w:r>
      <w:r w:rsidRPr="003331F5">
        <w:rPr>
          <w:b/>
          <w:noProof/>
        </w:rPr>
        <w:t>1</w:t>
      </w:r>
      <w:r w:rsidRPr="003331F5">
        <w:rPr>
          <w:b/>
        </w:rPr>
        <w:fldChar w:fldCharType="end"/>
      </w:r>
      <w:r w:rsidRPr="003331F5">
        <w:rPr>
          <w:b/>
        </w:rPr>
        <w:t>.</w:t>
      </w:r>
      <w:r w:rsidRPr="003331F5">
        <w:t xml:space="preserve"> </w:t>
      </w:r>
      <w:r w:rsidRPr="003331F5">
        <w:rPr>
          <w:lang w:val="de-DE"/>
        </w:rPr>
        <w:t xml:space="preserve">Design of experiment variables: T (temperature), solid concentration (C) and holding time (t) and effect on </w:t>
      </w:r>
      <w:r w:rsidR="0050184B" w:rsidRPr="003331F5">
        <w:rPr>
          <w:lang w:val="de-DE"/>
        </w:rPr>
        <w:t xml:space="preserve">key </w:t>
      </w:r>
      <w:r w:rsidRPr="003331F5">
        <w:rPr>
          <w:lang w:val="de-DE"/>
        </w:rPr>
        <w:t>physic</w:t>
      </w:r>
      <w:r w:rsidR="0050184B" w:rsidRPr="003331F5">
        <w:rPr>
          <w:lang w:val="de-DE"/>
        </w:rPr>
        <w:t xml:space="preserve">al and </w:t>
      </w:r>
      <w:r w:rsidRPr="003331F5">
        <w:rPr>
          <w:lang w:val="de-DE"/>
        </w:rPr>
        <w:t xml:space="preserve">chemical properties of </w:t>
      </w:r>
      <w:r w:rsidR="007E357C" w:rsidRPr="003331F5">
        <w:rPr>
          <w:lang w:val="de-DE"/>
        </w:rPr>
        <w:t>isolated cellulosic matter</w:t>
      </w:r>
      <w:r w:rsidRPr="003331F5">
        <w:rPr>
          <w:lang w:val="de-DE"/>
        </w:rPr>
        <w:t>.</w:t>
      </w:r>
    </w:p>
    <w:tbl>
      <w:tblPr>
        <w:tblStyle w:val="TableGrid"/>
        <w:tblpPr w:leftFromText="180" w:rightFromText="180" w:vertAnchor="text" w:horzAnchor="margin" w:tblpXSpec="center" w:tblpY="99"/>
        <w:tblW w:w="9356"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
        <w:gridCol w:w="141"/>
        <w:gridCol w:w="568"/>
        <w:gridCol w:w="567"/>
        <w:gridCol w:w="709"/>
        <w:gridCol w:w="708"/>
        <w:gridCol w:w="851"/>
        <w:gridCol w:w="708"/>
        <w:gridCol w:w="993"/>
        <w:gridCol w:w="992"/>
        <w:gridCol w:w="709"/>
        <w:gridCol w:w="992"/>
        <w:gridCol w:w="851"/>
      </w:tblGrid>
      <w:tr w:rsidR="003331F5" w:rsidRPr="003331F5" w14:paraId="5CBFE296" w14:textId="77777777" w:rsidTr="00DD2ED2">
        <w:tc>
          <w:tcPr>
            <w:tcW w:w="567" w:type="dxa"/>
            <w:tcBorders>
              <w:top w:val="single" w:sz="4" w:space="0" w:color="auto"/>
              <w:bottom w:val="single" w:sz="4" w:space="0" w:color="auto"/>
            </w:tcBorders>
            <w:vAlign w:val="bottom"/>
          </w:tcPr>
          <w:p w14:paraId="6E630E88" w14:textId="77777777" w:rsidR="00CF02F8" w:rsidRPr="003331F5" w:rsidRDefault="00CF02F8" w:rsidP="00DD2ED2">
            <w:pPr>
              <w:pStyle w:val="TableHead"/>
              <w:rPr>
                <w:b/>
              </w:rPr>
            </w:pPr>
            <w:r w:rsidRPr="003331F5">
              <w:rPr>
                <w:b/>
              </w:rPr>
              <w:t>Run</w:t>
            </w:r>
          </w:p>
        </w:tc>
        <w:tc>
          <w:tcPr>
            <w:tcW w:w="709" w:type="dxa"/>
            <w:gridSpan w:val="2"/>
            <w:tcBorders>
              <w:top w:val="single" w:sz="4" w:space="0" w:color="auto"/>
              <w:bottom w:val="single" w:sz="4" w:space="0" w:color="auto"/>
            </w:tcBorders>
          </w:tcPr>
          <w:p w14:paraId="69316C71" w14:textId="77777777" w:rsidR="00CF02F8" w:rsidRPr="003331F5" w:rsidRDefault="00CF02F8" w:rsidP="00DD2ED2">
            <w:pPr>
              <w:pStyle w:val="TableHead"/>
              <w:rPr>
                <w:b/>
              </w:rPr>
            </w:pPr>
            <w:r w:rsidRPr="003331F5">
              <w:rPr>
                <w:b/>
              </w:rPr>
              <w:t>T</w:t>
            </w:r>
          </w:p>
          <w:p w14:paraId="281A20C4" w14:textId="4A75598D" w:rsidR="00CF02F8" w:rsidRPr="003331F5" w:rsidRDefault="007B2B2F" w:rsidP="00DD2ED2">
            <w:pPr>
              <w:pStyle w:val="TableHead"/>
              <w:rPr>
                <w:b/>
              </w:rPr>
            </w:pPr>
            <w:r w:rsidRPr="003331F5">
              <w:rPr>
                <w:b/>
              </w:rPr>
              <w:t>[</w:t>
            </w:r>
            <w:r w:rsidR="00CF02F8" w:rsidRPr="003331F5">
              <w:rPr>
                <w:b/>
              </w:rPr>
              <w:t>°C</w:t>
            </w:r>
            <w:r w:rsidRPr="003331F5">
              <w:rPr>
                <w:b/>
              </w:rPr>
              <w:t>]</w:t>
            </w:r>
          </w:p>
        </w:tc>
        <w:tc>
          <w:tcPr>
            <w:tcW w:w="567" w:type="dxa"/>
            <w:tcBorders>
              <w:top w:val="single" w:sz="4" w:space="0" w:color="auto"/>
              <w:bottom w:val="single" w:sz="4" w:space="0" w:color="auto"/>
            </w:tcBorders>
          </w:tcPr>
          <w:p w14:paraId="0D67C065" w14:textId="77777777" w:rsidR="00CF02F8" w:rsidRPr="003331F5" w:rsidRDefault="00CF02F8" w:rsidP="00DD2ED2">
            <w:pPr>
              <w:pStyle w:val="TableHead"/>
              <w:rPr>
                <w:b/>
              </w:rPr>
            </w:pPr>
            <w:r w:rsidRPr="003331F5">
              <w:rPr>
                <w:b/>
              </w:rPr>
              <w:t>C</w:t>
            </w:r>
          </w:p>
          <w:p w14:paraId="604C9737" w14:textId="5DDB2ECA" w:rsidR="00CF02F8" w:rsidRPr="003331F5" w:rsidRDefault="007B2B2F" w:rsidP="00DD2ED2">
            <w:pPr>
              <w:pStyle w:val="TableHead"/>
              <w:rPr>
                <w:b/>
              </w:rPr>
            </w:pPr>
            <w:r w:rsidRPr="003331F5">
              <w:rPr>
                <w:b/>
              </w:rPr>
              <w:t>[</w:t>
            </w:r>
            <w:r w:rsidR="00CF02F8" w:rsidRPr="003331F5">
              <w:rPr>
                <w:b/>
              </w:rPr>
              <w:t>%</w:t>
            </w:r>
            <w:r w:rsidRPr="003331F5">
              <w:rPr>
                <w:b/>
              </w:rPr>
              <w:t>]</w:t>
            </w:r>
          </w:p>
        </w:tc>
        <w:tc>
          <w:tcPr>
            <w:tcW w:w="709" w:type="dxa"/>
            <w:tcBorders>
              <w:top w:val="single" w:sz="4" w:space="0" w:color="auto"/>
              <w:bottom w:val="single" w:sz="4" w:space="0" w:color="auto"/>
            </w:tcBorders>
          </w:tcPr>
          <w:p w14:paraId="7551FF7B" w14:textId="77777777" w:rsidR="00CF02F8" w:rsidRPr="003331F5" w:rsidRDefault="00CF02F8" w:rsidP="00DD2ED2">
            <w:pPr>
              <w:pStyle w:val="TableHead"/>
              <w:rPr>
                <w:b/>
              </w:rPr>
            </w:pPr>
            <w:r w:rsidRPr="003331F5">
              <w:rPr>
                <w:b/>
              </w:rPr>
              <w:t>t</w:t>
            </w:r>
          </w:p>
          <w:p w14:paraId="65C2FE1A" w14:textId="3DE84129" w:rsidR="00CF02F8" w:rsidRPr="003331F5" w:rsidRDefault="007B2B2F" w:rsidP="00DD2ED2">
            <w:pPr>
              <w:pStyle w:val="TableHead"/>
              <w:rPr>
                <w:b/>
              </w:rPr>
            </w:pPr>
            <w:r w:rsidRPr="003331F5">
              <w:rPr>
                <w:b/>
              </w:rPr>
              <w:t>[</w:t>
            </w:r>
            <w:r w:rsidR="00CF02F8" w:rsidRPr="003331F5">
              <w:rPr>
                <w:b/>
              </w:rPr>
              <w:t>min</w:t>
            </w:r>
            <w:r w:rsidRPr="003331F5">
              <w:rPr>
                <w:b/>
              </w:rPr>
              <w:t>]</w:t>
            </w:r>
          </w:p>
        </w:tc>
        <w:tc>
          <w:tcPr>
            <w:tcW w:w="708" w:type="dxa"/>
            <w:tcBorders>
              <w:top w:val="single" w:sz="4" w:space="0" w:color="auto"/>
              <w:bottom w:val="single" w:sz="4" w:space="0" w:color="auto"/>
            </w:tcBorders>
          </w:tcPr>
          <w:p w14:paraId="049B255C" w14:textId="77777777" w:rsidR="00CF02F8" w:rsidRPr="003331F5" w:rsidRDefault="00CF02F8" w:rsidP="00DD2ED2">
            <w:pPr>
              <w:pStyle w:val="TableHead"/>
              <w:rPr>
                <w:b/>
              </w:rPr>
            </w:pPr>
            <w:r w:rsidRPr="003331F5">
              <w:rPr>
                <w:b/>
              </w:rPr>
              <w:t>Yield</w:t>
            </w:r>
          </w:p>
          <w:p w14:paraId="4EF4DBD7" w14:textId="104EBDC7" w:rsidR="00CF02F8" w:rsidRPr="003331F5" w:rsidRDefault="00CF02F8" w:rsidP="00DD2ED2">
            <w:pPr>
              <w:pStyle w:val="TableHead"/>
              <w:rPr>
                <w:b/>
              </w:rPr>
            </w:pPr>
            <w:r w:rsidRPr="003331F5">
              <w:rPr>
                <w:b/>
              </w:rPr>
              <w:t xml:space="preserve"> </w:t>
            </w:r>
            <w:r w:rsidR="007B2B2F" w:rsidRPr="003331F5">
              <w:rPr>
                <w:b/>
              </w:rPr>
              <w:t>[</w:t>
            </w:r>
            <w:r w:rsidRPr="003331F5">
              <w:rPr>
                <w:b/>
              </w:rPr>
              <w:t>%</w:t>
            </w:r>
            <w:r w:rsidR="007B2B2F" w:rsidRPr="003331F5">
              <w:rPr>
                <w:b/>
              </w:rPr>
              <w:t>]</w:t>
            </w:r>
          </w:p>
        </w:tc>
        <w:tc>
          <w:tcPr>
            <w:tcW w:w="851" w:type="dxa"/>
            <w:tcBorders>
              <w:top w:val="single" w:sz="4" w:space="0" w:color="auto"/>
              <w:bottom w:val="single" w:sz="4" w:space="0" w:color="auto"/>
            </w:tcBorders>
          </w:tcPr>
          <w:p w14:paraId="22A2A165" w14:textId="438692F8" w:rsidR="00CF02F8" w:rsidRPr="003331F5" w:rsidRDefault="00CF02F8" w:rsidP="00DD2ED2">
            <w:pPr>
              <w:pStyle w:val="TableHead"/>
              <w:rPr>
                <w:b/>
              </w:rPr>
            </w:pPr>
            <w:r w:rsidRPr="003331F5">
              <w:rPr>
                <w:b/>
              </w:rPr>
              <w:t>T</w:t>
            </w:r>
            <w:r w:rsidRPr="003331F5">
              <w:rPr>
                <w:b/>
                <w:vertAlign w:val="subscript"/>
              </w:rPr>
              <w:t>d</w:t>
            </w:r>
          </w:p>
          <w:p w14:paraId="541674CF" w14:textId="4147F5FC" w:rsidR="00CF02F8" w:rsidRPr="003331F5" w:rsidRDefault="007B2B2F" w:rsidP="00DD2ED2">
            <w:pPr>
              <w:pStyle w:val="TableHead"/>
              <w:rPr>
                <w:b/>
              </w:rPr>
            </w:pPr>
            <w:r w:rsidRPr="003331F5">
              <w:rPr>
                <w:b/>
              </w:rPr>
              <w:t>[</w:t>
            </w:r>
            <w:r w:rsidR="00CF02F8" w:rsidRPr="003331F5">
              <w:rPr>
                <w:b/>
              </w:rPr>
              <w:t>°C</w:t>
            </w:r>
            <w:r w:rsidRPr="003331F5">
              <w:rPr>
                <w:b/>
              </w:rPr>
              <w:t>]</w:t>
            </w:r>
          </w:p>
        </w:tc>
        <w:tc>
          <w:tcPr>
            <w:tcW w:w="708" w:type="dxa"/>
            <w:tcBorders>
              <w:top w:val="single" w:sz="4" w:space="0" w:color="auto"/>
              <w:bottom w:val="single" w:sz="4" w:space="0" w:color="auto"/>
            </w:tcBorders>
          </w:tcPr>
          <w:p w14:paraId="7C8C1039" w14:textId="77777777" w:rsidR="00CF02F8" w:rsidRPr="003331F5" w:rsidRDefault="00CF02F8" w:rsidP="00DD2ED2">
            <w:pPr>
              <w:pStyle w:val="TableHead"/>
              <w:rPr>
                <w:b/>
              </w:rPr>
            </w:pPr>
            <w:proofErr w:type="spellStart"/>
            <w:r w:rsidRPr="003331F5">
              <w:rPr>
                <w:b/>
              </w:rPr>
              <w:t>Crl</w:t>
            </w:r>
            <w:proofErr w:type="spellEnd"/>
            <w:r w:rsidRPr="003331F5">
              <w:rPr>
                <w:b/>
              </w:rPr>
              <w:t xml:space="preserve"> </w:t>
            </w:r>
          </w:p>
          <w:p w14:paraId="2457518C" w14:textId="06E6E5F8" w:rsidR="00CF02F8" w:rsidRPr="003331F5" w:rsidRDefault="007B2B2F" w:rsidP="00DD2ED2">
            <w:pPr>
              <w:pStyle w:val="TableHead"/>
              <w:rPr>
                <w:b/>
              </w:rPr>
            </w:pPr>
            <w:r w:rsidRPr="003331F5">
              <w:rPr>
                <w:b/>
              </w:rPr>
              <w:t>[</w:t>
            </w:r>
            <w:r w:rsidR="00CF02F8" w:rsidRPr="003331F5">
              <w:rPr>
                <w:b/>
              </w:rPr>
              <w:t>%</w:t>
            </w:r>
            <w:r w:rsidRPr="003331F5">
              <w:rPr>
                <w:b/>
              </w:rPr>
              <w:t>]</w:t>
            </w:r>
          </w:p>
        </w:tc>
        <w:tc>
          <w:tcPr>
            <w:tcW w:w="993" w:type="dxa"/>
            <w:tcBorders>
              <w:top w:val="single" w:sz="4" w:space="0" w:color="auto"/>
              <w:bottom w:val="single" w:sz="4" w:space="0" w:color="auto"/>
            </w:tcBorders>
          </w:tcPr>
          <w:p w14:paraId="44E01EA2" w14:textId="77777777" w:rsidR="00CF02F8" w:rsidRPr="003331F5" w:rsidRDefault="00CF02F8" w:rsidP="00DD2ED2">
            <w:pPr>
              <w:pStyle w:val="TableHead"/>
              <w:rPr>
                <w:b/>
              </w:rPr>
            </w:pPr>
            <w:r w:rsidRPr="003331F5">
              <w:rPr>
                <w:b/>
              </w:rPr>
              <w:t>WHC</w:t>
            </w:r>
          </w:p>
          <w:p w14:paraId="6503FE39" w14:textId="36BFF458" w:rsidR="00CF02F8" w:rsidRPr="003331F5" w:rsidRDefault="007B2B2F" w:rsidP="00DD2ED2">
            <w:pPr>
              <w:pStyle w:val="TableHead"/>
              <w:rPr>
                <w:b/>
              </w:rPr>
            </w:pPr>
            <w:r w:rsidRPr="003331F5">
              <w:rPr>
                <w:b/>
              </w:rPr>
              <w:t>[</w:t>
            </w:r>
            <w:r w:rsidR="00CF02F8" w:rsidRPr="003331F5">
              <w:rPr>
                <w:b/>
              </w:rPr>
              <w:t>g H</w:t>
            </w:r>
            <w:r w:rsidR="00CF02F8" w:rsidRPr="003331F5">
              <w:rPr>
                <w:b/>
                <w:vertAlign w:val="subscript"/>
              </w:rPr>
              <w:t>2</w:t>
            </w:r>
            <w:r w:rsidR="00CF02F8" w:rsidRPr="003331F5">
              <w:rPr>
                <w:b/>
              </w:rPr>
              <w:t>O/g</w:t>
            </w:r>
            <w:r w:rsidRPr="003331F5">
              <w:rPr>
                <w:b/>
              </w:rPr>
              <w:t>]</w:t>
            </w:r>
          </w:p>
        </w:tc>
        <w:tc>
          <w:tcPr>
            <w:tcW w:w="992" w:type="dxa"/>
            <w:tcBorders>
              <w:top w:val="single" w:sz="4" w:space="0" w:color="auto"/>
              <w:bottom w:val="single" w:sz="4" w:space="0" w:color="auto"/>
            </w:tcBorders>
          </w:tcPr>
          <w:p w14:paraId="653CB496" w14:textId="77777777" w:rsidR="00CF02F8" w:rsidRPr="003331F5" w:rsidRDefault="00CF02F8" w:rsidP="00DD2ED2">
            <w:pPr>
              <w:pStyle w:val="TableHead"/>
              <w:rPr>
                <w:b/>
              </w:rPr>
            </w:pPr>
            <w:r w:rsidRPr="003331F5">
              <w:rPr>
                <w:b/>
              </w:rPr>
              <w:t xml:space="preserve">Mw </w:t>
            </w:r>
          </w:p>
          <w:p w14:paraId="64E8BD33" w14:textId="78570A43" w:rsidR="00CF02F8" w:rsidRPr="003331F5" w:rsidRDefault="007B2B2F" w:rsidP="00DD2ED2">
            <w:pPr>
              <w:pStyle w:val="TableHead"/>
              <w:rPr>
                <w:b/>
              </w:rPr>
            </w:pPr>
            <w:r w:rsidRPr="003331F5">
              <w:rPr>
                <w:b/>
              </w:rPr>
              <w:t>[</w:t>
            </w:r>
            <w:r w:rsidR="00CF02F8" w:rsidRPr="003331F5">
              <w:rPr>
                <w:b/>
              </w:rPr>
              <w:t>kg/</w:t>
            </w:r>
            <w:proofErr w:type="spellStart"/>
            <w:r w:rsidR="00CF02F8" w:rsidRPr="003331F5">
              <w:rPr>
                <w:b/>
              </w:rPr>
              <w:t>mol</w:t>
            </w:r>
            <w:proofErr w:type="spellEnd"/>
            <w:r w:rsidRPr="003331F5">
              <w:rPr>
                <w:b/>
              </w:rPr>
              <w:t>]</w:t>
            </w:r>
          </w:p>
        </w:tc>
        <w:tc>
          <w:tcPr>
            <w:tcW w:w="709" w:type="dxa"/>
            <w:tcBorders>
              <w:top w:val="single" w:sz="4" w:space="0" w:color="auto"/>
              <w:bottom w:val="single" w:sz="4" w:space="0" w:color="auto"/>
            </w:tcBorders>
          </w:tcPr>
          <w:p w14:paraId="4FAF3E25" w14:textId="77777777" w:rsidR="00CF02F8" w:rsidRPr="003331F5" w:rsidRDefault="00CF02F8" w:rsidP="00DD2ED2">
            <w:pPr>
              <w:pStyle w:val="TableHead"/>
              <w:rPr>
                <w:b/>
              </w:rPr>
            </w:pPr>
            <w:r w:rsidRPr="003331F5">
              <w:rPr>
                <w:b/>
              </w:rPr>
              <w:t>Đ</w:t>
            </w:r>
          </w:p>
        </w:tc>
        <w:tc>
          <w:tcPr>
            <w:tcW w:w="992" w:type="dxa"/>
            <w:tcBorders>
              <w:top w:val="single" w:sz="4" w:space="0" w:color="auto"/>
              <w:bottom w:val="single" w:sz="4" w:space="0" w:color="auto"/>
            </w:tcBorders>
          </w:tcPr>
          <w:p w14:paraId="10EFEB82" w14:textId="77777777" w:rsidR="00CF02F8" w:rsidRPr="003331F5" w:rsidRDefault="00CF02F8" w:rsidP="00DD2ED2">
            <w:pPr>
              <w:pStyle w:val="TableHead"/>
              <w:rPr>
                <w:b/>
              </w:rPr>
            </w:pPr>
            <w:r w:rsidRPr="003331F5">
              <w:rPr>
                <w:b/>
              </w:rPr>
              <w:t>Energy</w:t>
            </w:r>
          </w:p>
          <w:p w14:paraId="5F2A9A70" w14:textId="16129DCB" w:rsidR="00CF02F8" w:rsidRPr="003331F5" w:rsidRDefault="007B2B2F" w:rsidP="00DD2ED2">
            <w:pPr>
              <w:pStyle w:val="TableHead"/>
              <w:rPr>
                <w:b/>
              </w:rPr>
            </w:pPr>
            <w:r w:rsidRPr="003331F5">
              <w:rPr>
                <w:b/>
              </w:rPr>
              <w:t>[</w:t>
            </w:r>
            <w:r w:rsidR="00CF02F8" w:rsidRPr="003331F5">
              <w:rPr>
                <w:b/>
              </w:rPr>
              <w:t>kWh</w:t>
            </w:r>
            <w:r w:rsidRPr="003331F5">
              <w:rPr>
                <w:b/>
              </w:rPr>
              <w:t>]</w:t>
            </w:r>
          </w:p>
        </w:tc>
        <w:tc>
          <w:tcPr>
            <w:tcW w:w="851" w:type="dxa"/>
            <w:tcBorders>
              <w:top w:val="single" w:sz="4" w:space="0" w:color="auto"/>
              <w:bottom w:val="single" w:sz="4" w:space="0" w:color="auto"/>
            </w:tcBorders>
          </w:tcPr>
          <w:p w14:paraId="0073AE15" w14:textId="77777777" w:rsidR="00CF02F8" w:rsidRPr="003331F5" w:rsidRDefault="00CF02F8" w:rsidP="00DD2ED2">
            <w:pPr>
              <w:pStyle w:val="TableHead"/>
              <w:rPr>
                <w:b/>
              </w:rPr>
            </w:pPr>
            <w:r w:rsidRPr="003331F5">
              <w:rPr>
                <w:b/>
              </w:rPr>
              <w:t xml:space="preserve">Cost </w:t>
            </w:r>
          </w:p>
          <w:p w14:paraId="70EA049D" w14:textId="50A7A77F" w:rsidR="00CF02F8" w:rsidRPr="003331F5" w:rsidRDefault="007B2B2F" w:rsidP="00DD2ED2">
            <w:pPr>
              <w:pStyle w:val="TableHead"/>
              <w:rPr>
                <w:b/>
              </w:rPr>
            </w:pPr>
            <w:r w:rsidRPr="003331F5">
              <w:rPr>
                <w:b/>
              </w:rPr>
              <w:t>[</w:t>
            </w:r>
            <w:r w:rsidR="00CF02F8" w:rsidRPr="003331F5">
              <w:rPr>
                <w:rFonts w:ascii="Cambria" w:hAnsi="Cambria"/>
                <w:b/>
              </w:rPr>
              <w:t>€</w:t>
            </w:r>
            <w:r w:rsidR="00CF02F8" w:rsidRPr="003331F5">
              <w:rPr>
                <w:b/>
              </w:rPr>
              <w:t>/kg</w:t>
            </w:r>
            <w:r w:rsidRPr="003331F5">
              <w:rPr>
                <w:b/>
              </w:rPr>
              <w:t>]</w:t>
            </w:r>
          </w:p>
        </w:tc>
      </w:tr>
      <w:tr w:rsidR="003331F5" w:rsidRPr="003331F5" w14:paraId="70E1C854" w14:textId="77777777" w:rsidTr="00DD2ED2">
        <w:tc>
          <w:tcPr>
            <w:tcW w:w="708" w:type="dxa"/>
            <w:gridSpan w:val="2"/>
            <w:tcBorders>
              <w:top w:val="single" w:sz="4" w:space="0" w:color="auto"/>
            </w:tcBorders>
            <w:vAlign w:val="bottom"/>
          </w:tcPr>
          <w:p w14:paraId="48647AEB" w14:textId="77777777" w:rsidR="00CF02F8" w:rsidRPr="003331F5" w:rsidRDefault="00CF02F8" w:rsidP="00DD2ED2">
            <w:pPr>
              <w:pStyle w:val="TableBody"/>
            </w:pPr>
            <w:r w:rsidRPr="003331F5">
              <w:t>1</w:t>
            </w:r>
          </w:p>
        </w:tc>
        <w:tc>
          <w:tcPr>
            <w:tcW w:w="568" w:type="dxa"/>
            <w:tcBorders>
              <w:top w:val="single" w:sz="4" w:space="0" w:color="auto"/>
            </w:tcBorders>
            <w:vAlign w:val="bottom"/>
          </w:tcPr>
          <w:p w14:paraId="51CC6ED3" w14:textId="77777777" w:rsidR="00CF02F8" w:rsidRPr="003331F5" w:rsidRDefault="00CF02F8" w:rsidP="00DD2ED2">
            <w:pPr>
              <w:pStyle w:val="TableBody"/>
            </w:pPr>
            <w:r w:rsidRPr="003331F5">
              <w:t>120</w:t>
            </w:r>
          </w:p>
        </w:tc>
        <w:tc>
          <w:tcPr>
            <w:tcW w:w="567" w:type="dxa"/>
            <w:tcBorders>
              <w:top w:val="single" w:sz="4" w:space="0" w:color="auto"/>
            </w:tcBorders>
            <w:vAlign w:val="bottom"/>
          </w:tcPr>
          <w:p w14:paraId="2AC46C3F" w14:textId="77777777" w:rsidR="00CF02F8" w:rsidRPr="003331F5" w:rsidRDefault="00CF02F8" w:rsidP="00DD2ED2">
            <w:pPr>
              <w:pStyle w:val="TableBody"/>
            </w:pPr>
            <w:r w:rsidRPr="003331F5">
              <w:t>1.4</w:t>
            </w:r>
          </w:p>
        </w:tc>
        <w:tc>
          <w:tcPr>
            <w:tcW w:w="709" w:type="dxa"/>
            <w:tcBorders>
              <w:top w:val="single" w:sz="4" w:space="0" w:color="auto"/>
            </w:tcBorders>
            <w:vAlign w:val="bottom"/>
          </w:tcPr>
          <w:p w14:paraId="4C796D53" w14:textId="77777777" w:rsidR="00CF02F8" w:rsidRPr="003331F5" w:rsidRDefault="00CF02F8" w:rsidP="00DD2ED2">
            <w:pPr>
              <w:pStyle w:val="TableBody"/>
            </w:pPr>
            <w:r w:rsidRPr="003331F5">
              <w:t>0</w:t>
            </w:r>
          </w:p>
        </w:tc>
        <w:tc>
          <w:tcPr>
            <w:tcW w:w="708" w:type="dxa"/>
            <w:tcBorders>
              <w:top w:val="single" w:sz="4" w:space="0" w:color="auto"/>
            </w:tcBorders>
            <w:vAlign w:val="bottom"/>
          </w:tcPr>
          <w:p w14:paraId="6963EB15" w14:textId="77777777" w:rsidR="00CF02F8" w:rsidRPr="003331F5" w:rsidRDefault="00CF02F8" w:rsidP="00DD2ED2">
            <w:pPr>
              <w:pStyle w:val="TableBody"/>
            </w:pPr>
            <w:r w:rsidRPr="003331F5">
              <w:t>67.7</w:t>
            </w:r>
          </w:p>
        </w:tc>
        <w:tc>
          <w:tcPr>
            <w:tcW w:w="851" w:type="dxa"/>
            <w:tcBorders>
              <w:top w:val="single" w:sz="4" w:space="0" w:color="auto"/>
            </w:tcBorders>
            <w:vAlign w:val="bottom"/>
          </w:tcPr>
          <w:p w14:paraId="393E6DFB" w14:textId="77777777" w:rsidR="00CF02F8" w:rsidRPr="003331F5" w:rsidRDefault="00CF02F8" w:rsidP="00DD2ED2">
            <w:pPr>
              <w:pStyle w:val="TableBody"/>
            </w:pPr>
            <w:r w:rsidRPr="003331F5">
              <w:t>344.7</w:t>
            </w:r>
          </w:p>
        </w:tc>
        <w:tc>
          <w:tcPr>
            <w:tcW w:w="708" w:type="dxa"/>
            <w:tcBorders>
              <w:top w:val="single" w:sz="4" w:space="0" w:color="auto"/>
            </w:tcBorders>
            <w:vAlign w:val="bottom"/>
          </w:tcPr>
          <w:p w14:paraId="2B0DF87F" w14:textId="77777777" w:rsidR="00CF02F8" w:rsidRPr="003331F5" w:rsidRDefault="00CF02F8" w:rsidP="00DD2ED2">
            <w:pPr>
              <w:pStyle w:val="TableBody"/>
            </w:pPr>
            <w:r w:rsidRPr="003331F5">
              <w:t>34.2</w:t>
            </w:r>
          </w:p>
        </w:tc>
        <w:tc>
          <w:tcPr>
            <w:tcW w:w="993" w:type="dxa"/>
            <w:tcBorders>
              <w:top w:val="single" w:sz="4" w:space="0" w:color="auto"/>
            </w:tcBorders>
            <w:vAlign w:val="bottom"/>
          </w:tcPr>
          <w:p w14:paraId="5202F076" w14:textId="77777777" w:rsidR="00CF02F8" w:rsidRPr="003331F5" w:rsidRDefault="00CF02F8" w:rsidP="00DD2ED2">
            <w:pPr>
              <w:pStyle w:val="TableBody"/>
            </w:pPr>
            <w:r w:rsidRPr="003331F5">
              <w:t>24.3</w:t>
            </w:r>
          </w:p>
        </w:tc>
        <w:tc>
          <w:tcPr>
            <w:tcW w:w="992" w:type="dxa"/>
            <w:tcBorders>
              <w:top w:val="single" w:sz="4" w:space="0" w:color="auto"/>
            </w:tcBorders>
            <w:vAlign w:val="bottom"/>
          </w:tcPr>
          <w:p w14:paraId="55CFADEA" w14:textId="77777777" w:rsidR="00CF02F8" w:rsidRPr="003331F5" w:rsidRDefault="00CF02F8" w:rsidP="00DD2ED2">
            <w:pPr>
              <w:pStyle w:val="TableBody"/>
            </w:pPr>
            <w:r w:rsidRPr="003331F5">
              <w:t>973.4</w:t>
            </w:r>
          </w:p>
        </w:tc>
        <w:tc>
          <w:tcPr>
            <w:tcW w:w="709" w:type="dxa"/>
            <w:tcBorders>
              <w:top w:val="single" w:sz="4" w:space="0" w:color="auto"/>
            </w:tcBorders>
            <w:vAlign w:val="bottom"/>
          </w:tcPr>
          <w:p w14:paraId="1B4FDC0D" w14:textId="77777777" w:rsidR="00CF02F8" w:rsidRPr="003331F5" w:rsidRDefault="00CF02F8" w:rsidP="00DD2ED2">
            <w:pPr>
              <w:pStyle w:val="TableBody"/>
            </w:pPr>
            <w:r w:rsidRPr="003331F5">
              <w:t>18.8</w:t>
            </w:r>
          </w:p>
        </w:tc>
        <w:tc>
          <w:tcPr>
            <w:tcW w:w="992" w:type="dxa"/>
            <w:tcBorders>
              <w:top w:val="single" w:sz="4" w:space="0" w:color="auto"/>
            </w:tcBorders>
            <w:vAlign w:val="bottom"/>
          </w:tcPr>
          <w:p w14:paraId="61B9A3BB" w14:textId="77777777" w:rsidR="00CF02F8" w:rsidRPr="003331F5" w:rsidRDefault="00CF02F8" w:rsidP="00DD2ED2">
            <w:pPr>
              <w:pStyle w:val="TableBody"/>
            </w:pPr>
            <w:r w:rsidRPr="003331F5">
              <w:t>0.164</w:t>
            </w:r>
          </w:p>
        </w:tc>
        <w:tc>
          <w:tcPr>
            <w:tcW w:w="851" w:type="dxa"/>
            <w:tcBorders>
              <w:top w:val="single" w:sz="4" w:space="0" w:color="auto"/>
            </w:tcBorders>
            <w:vAlign w:val="bottom"/>
          </w:tcPr>
          <w:p w14:paraId="29CB21F0" w14:textId="77777777" w:rsidR="00CF02F8" w:rsidRPr="003331F5" w:rsidRDefault="00CF02F8" w:rsidP="00DD2ED2">
            <w:pPr>
              <w:pStyle w:val="TableBody"/>
            </w:pPr>
            <w:r w:rsidRPr="003331F5">
              <w:t>35</w:t>
            </w:r>
          </w:p>
        </w:tc>
      </w:tr>
      <w:tr w:rsidR="003331F5" w:rsidRPr="003331F5" w14:paraId="1CD296AA" w14:textId="77777777" w:rsidTr="00DD2ED2">
        <w:tc>
          <w:tcPr>
            <w:tcW w:w="708" w:type="dxa"/>
            <w:gridSpan w:val="2"/>
            <w:vAlign w:val="bottom"/>
          </w:tcPr>
          <w:p w14:paraId="20CF3E0C" w14:textId="77777777" w:rsidR="00CF02F8" w:rsidRPr="003331F5" w:rsidRDefault="00CF02F8" w:rsidP="00DD2ED2">
            <w:pPr>
              <w:pStyle w:val="TableBody"/>
            </w:pPr>
            <w:r w:rsidRPr="003331F5">
              <w:t>2</w:t>
            </w:r>
          </w:p>
        </w:tc>
        <w:tc>
          <w:tcPr>
            <w:tcW w:w="568" w:type="dxa"/>
            <w:vAlign w:val="bottom"/>
          </w:tcPr>
          <w:p w14:paraId="498C0BD4" w14:textId="77777777" w:rsidR="00CF02F8" w:rsidRPr="003331F5" w:rsidRDefault="00CF02F8" w:rsidP="00DD2ED2">
            <w:pPr>
              <w:pStyle w:val="TableBody"/>
            </w:pPr>
            <w:r w:rsidRPr="003331F5">
              <w:t>200</w:t>
            </w:r>
          </w:p>
        </w:tc>
        <w:tc>
          <w:tcPr>
            <w:tcW w:w="567" w:type="dxa"/>
            <w:vAlign w:val="bottom"/>
          </w:tcPr>
          <w:p w14:paraId="1CAEAA12" w14:textId="77777777" w:rsidR="00CF02F8" w:rsidRPr="003331F5" w:rsidRDefault="00CF02F8" w:rsidP="00DD2ED2">
            <w:pPr>
              <w:pStyle w:val="TableBody"/>
            </w:pPr>
            <w:r w:rsidRPr="003331F5">
              <w:t>1.4</w:t>
            </w:r>
          </w:p>
        </w:tc>
        <w:tc>
          <w:tcPr>
            <w:tcW w:w="709" w:type="dxa"/>
            <w:vAlign w:val="bottom"/>
          </w:tcPr>
          <w:p w14:paraId="73BF3726" w14:textId="77777777" w:rsidR="00CF02F8" w:rsidRPr="003331F5" w:rsidRDefault="00CF02F8" w:rsidP="00DD2ED2">
            <w:pPr>
              <w:pStyle w:val="TableBody"/>
            </w:pPr>
            <w:r w:rsidRPr="003331F5">
              <w:t>0</w:t>
            </w:r>
          </w:p>
        </w:tc>
        <w:tc>
          <w:tcPr>
            <w:tcW w:w="708" w:type="dxa"/>
            <w:vAlign w:val="bottom"/>
          </w:tcPr>
          <w:p w14:paraId="09B39901" w14:textId="77777777" w:rsidR="00CF02F8" w:rsidRPr="003331F5" w:rsidRDefault="00CF02F8" w:rsidP="00DD2ED2">
            <w:pPr>
              <w:pStyle w:val="TableBody"/>
            </w:pPr>
            <w:r w:rsidRPr="003331F5">
              <w:t>37.1</w:t>
            </w:r>
          </w:p>
        </w:tc>
        <w:tc>
          <w:tcPr>
            <w:tcW w:w="851" w:type="dxa"/>
            <w:vAlign w:val="bottom"/>
          </w:tcPr>
          <w:p w14:paraId="4A0179EE" w14:textId="77777777" w:rsidR="00CF02F8" w:rsidRPr="003331F5" w:rsidRDefault="00CF02F8" w:rsidP="00DD2ED2">
            <w:pPr>
              <w:pStyle w:val="TableBody"/>
            </w:pPr>
            <w:r w:rsidRPr="003331F5">
              <w:t>372.6</w:t>
            </w:r>
          </w:p>
        </w:tc>
        <w:tc>
          <w:tcPr>
            <w:tcW w:w="708" w:type="dxa"/>
            <w:vAlign w:val="bottom"/>
          </w:tcPr>
          <w:p w14:paraId="35AF6CA3" w14:textId="77777777" w:rsidR="00CF02F8" w:rsidRPr="003331F5" w:rsidRDefault="00CF02F8" w:rsidP="00DD2ED2">
            <w:pPr>
              <w:pStyle w:val="TableBody"/>
            </w:pPr>
            <w:r w:rsidRPr="003331F5">
              <w:t>55.2</w:t>
            </w:r>
          </w:p>
        </w:tc>
        <w:tc>
          <w:tcPr>
            <w:tcW w:w="993" w:type="dxa"/>
            <w:vAlign w:val="bottom"/>
          </w:tcPr>
          <w:p w14:paraId="25E78681" w14:textId="77777777" w:rsidR="00CF02F8" w:rsidRPr="003331F5" w:rsidRDefault="00CF02F8" w:rsidP="00DD2ED2">
            <w:pPr>
              <w:pStyle w:val="TableBody"/>
            </w:pPr>
            <w:r w:rsidRPr="003331F5">
              <w:t>24.6</w:t>
            </w:r>
          </w:p>
        </w:tc>
        <w:tc>
          <w:tcPr>
            <w:tcW w:w="992" w:type="dxa"/>
            <w:vAlign w:val="bottom"/>
          </w:tcPr>
          <w:p w14:paraId="3E1FBBCF" w14:textId="77777777" w:rsidR="00CF02F8" w:rsidRPr="003331F5" w:rsidRDefault="00CF02F8" w:rsidP="00DD2ED2">
            <w:pPr>
              <w:pStyle w:val="TableBody"/>
            </w:pPr>
            <w:r w:rsidRPr="003331F5">
              <w:t>351.7</w:t>
            </w:r>
          </w:p>
        </w:tc>
        <w:tc>
          <w:tcPr>
            <w:tcW w:w="709" w:type="dxa"/>
            <w:vAlign w:val="bottom"/>
          </w:tcPr>
          <w:p w14:paraId="6274CFD6" w14:textId="77777777" w:rsidR="00CF02F8" w:rsidRPr="003331F5" w:rsidRDefault="00CF02F8" w:rsidP="00DD2ED2">
            <w:pPr>
              <w:pStyle w:val="TableBody"/>
            </w:pPr>
            <w:r w:rsidRPr="003331F5">
              <w:t>6.2</w:t>
            </w:r>
          </w:p>
        </w:tc>
        <w:tc>
          <w:tcPr>
            <w:tcW w:w="992" w:type="dxa"/>
            <w:vAlign w:val="bottom"/>
          </w:tcPr>
          <w:p w14:paraId="36562434" w14:textId="77777777" w:rsidR="00CF02F8" w:rsidRPr="003331F5" w:rsidRDefault="00CF02F8" w:rsidP="00DD2ED2">
            <w:pPr>
              <w:pStyle w:val="TableBody"/>
            </w:pPr>
            <w:r w:rsidRPr="003331F5">
              <w:t>0.23</w:t>
            </w:r>
          </w:p>
        </w:tc>
        <w:tc>
          <w:tcPr>
            <w:tcW w:w="851" w:type="dxa"/>
            <w:vAlign w:val="bottom"/>
          </w:tcPr>
          <w:p w14:paraId="21B7A21A" w14:textId="77777777" w:rsidR="00CF02F8" w:rsidRPr="003331F5" w:rsidRDefault="00CF02F8" w:rsidP="00DD2ED2">
            <w:pPr>
              <w:pStyle w:val="TableBody"/>
            </w:pPr>
            <w:r w:rsidRPr="003331F5">
              <w:t>95</w:t>
            </w:r>
          </w:p>
        </w:tc>
      </w:tr>
      <w:tr w:rsidR="003331F5" w:rsidRPr="003331F5" w14:paraId="3295C696" w14:textId="77777777" w:rsidTr="00DD2ED2">
        <w:tc>
          <w:tcPr>
            <w:tcW w:w="708" w:type="dxa"/>
            <w:gridSpan w:val="2"/>
            <w:vAlign w:val="bottom"/>
          </w:tcPr>
          <w:p w14:paraId="55EABBB7" w14:textId="77777777" w:rsidR="00CF02F8" w:rsidRPr="003331F5" w:rsidRDefault="00CF02F8" w:rsidP="00DD2ED2">
            <w:pPr>
              <w:pStyle w:val="TableBody"/>
            </w:pPr>
            <w:r w:rsidRPr="003331F5">
              <w:t>3</w:t>
            </w:r>
          </w:p>
        </w:tc>
        <w:tc>
          <w:tcPr>
            <w:tcW w:w="568" w:type="dxa"/>
            <w:vAlign w:val="bottom"/>
          </w:tcPr>
          <w:p w14:paraId="29305205" w14:textId="77777777" w:rsidR="00CF02F8" w:rsidRPr="003331F5" w:rsidRDefault="00CF02F8" w:rsidP="00DD2ED2">
            <w:pPr>
              <w:pStyle w:val="TableBody"/>
            </w:pPr>
            <w:r w:rsidRPr="003331F5">
              <w:t>120</w:t>
            </w:r>
          </w:p>
        </w:tc>
        <w:tc>
          <w:tcPr>
            <w:tcW w:w="567" w:type="dxa"/>
            <w:vAlign w:val="bottom"/>
          </w:tcPr>
          <w:p w14:paraId="3DC74AEE" w14:textId="77777777" w:rsidR="00CF02F8" w:rsidRPr="003331F5" w:rsidRDefault="00CF02F8" w:rsidP="00DD2ED2">
            <w:pPr>
              <w:pStyle w:val="TableBody"/>
            </w:pPr>
            <w:r w:rsidRPr="003331F5">
              <w:t>5</w:t>
            </w:r>
          </w:p>
        </w:tc>
        <w:tc>
          <w:tcPr>
            <w:tcW w:w="709" w:type="dxa"/>
            <w:vAlign w:val="bottom"/>
          </w:tcPr>
          <w:p w14:paraId="21926062" w14:textId="77777777" w:rsidR="00CF02F8" w:rsidRPr="003331F5" w:rsidRDefault="00CF02F8" w:rsidP="00DD2ED2">
            <w:pPr>
              <w:pStyle w:val="TableBody"/>
            </w:pPr>
            <w:r w:rsidRPr="003331F5">
              <w:t>0</w:t>
            </w:r>
          </w:p>
        </w:tc>
        <w:tc>
          <w:tcPr>
            <w:tcW w:w="708" w:type="dxa"/>
            <w:vAlign w:val="bottom"/>
          </w:tcPr>
          <w:p w14:paraId="078853DD" w14:textId="77777777" w:rsidR="00CF02F8" w:rsidRPr="003331F5" w:rsidRDefault="00CF02F8" w:rsidP="00DD2ED2">
            <w:pPr>
              <w:pStyle w:val="TableBody"/>
            </w:pPr>
            <w:r w:rsidRPr="003331F5">
              <w:t>71.6</w:t>
            </w:r>
          </w:p>
        </w:tc>
        <w:tc>
          <w:tcPr>
            <w:tcW w:w="851" w:type="dxa"/>
            <w:vAlign w:val="bottom"/>
          </w:tcPr>
          <w:p w14:paraId="14060AF9" w14:textId="77777777" w:rsidR="00CF02F8" w:rsidRPr="003331F5" w:rsidRDefault="00CF02F8" w:rsidP="00DD2ED2">
            <w:pPr>
              <w:pStyle w:val="TableBody"/>
            </w:pPr>
            <w:r w:rsidRPr="003331F5">
              <w:t>346.8</w:t>
            </w:r>
          </w:p>
        </w:tc>
        <w:tc>
          <w:tcPr>
            <w:tcW w:w="708" w:type="dxa"/>
            <w:vAlign w:val="bottom"/>
          </w:tcPr>
          <w:p w14:paraId="46DFA316" w14:textId="77777777" w:rsidR="00CF02F8" w:rsidRPr="003331F5" w:rsidRDefault="00CF02F8" w:rsidP="00DD2ED2">
            <w:pPr>
              <w:pStyle w:val="TableBody"/>
            </w:pPr>
            <w:r w:rsidRPr="003331F5">
              <w:t>37.5</w:t>
            </w:r>
          </w:p>
        </w:tc>
        <w:tc>
          <w:tcPr>
            <w:tcW w:w="993" w:type="dxa"/>
            <w:vAlign w:val="bottom"/>
          </w:tcPr>
          <w:p w14:paraId="0C80586A" w14:textId="77777777" w:rsidR="00CF02F8" w:rsidRPr="003331F5" w:rsidRDefault="00CF02F8" w:rsidP="00DD2ED2">
            <w:pPr>
              <w:pStyle w:val="TableBody"/>
            </w:pPr>
            <w:r w:rsidRPr="003331F5">
              <w:t>18.3</w:t>
            </w:r>
          </w:p>
        </w:tc>
        <w:tc>
          <w:tcPr>
            <w:tcW w:w="992" w:type="dxa"/>
            <w:vAlign w:val="bottom"/>
          </w:tcPr>
          <w:p w14:paraId="32CC90AF" w14:textId="77777777" w:rsidR="00CF02F8" w:rsidRPr="003331F5" w:rsidRDefault="00CF02F8" w:rsidP="00DD2ED2">
            <w:pPr>
              <w:pStyle w:val="TableBody"/>
            </w:pPr>
            <w:r w:rsidRPr="003331F5">
              <w:t>969.3</w:t>
            </w:r>
          </w:p>
        </w:tc>
        <w:tc>
          <w:tcPr>
            <w:tcW w:w="709" w:type="dxa"/>
            <w:vAlign w:val="bottom"/>
          </w:tcPr>
          <w:p w14:paraId="6CD74990" w14:textId="77777777" w:rsidR="00CF02F8" w:rsidRPr="003331F5" w:rsidRDefault="00CF02F8" w:rsidP="00DD2ED2">
            <w:pPr>
              <w:pStyle w:val="TableBody"/>
            </w:pPr>
            <w:r w:rsidRPr="003331F5">
              <w:t>19.4</w:t>
            </w:r>
          </w:p>
        </w:tc>
        <w:tc>
          <w:tcPr>
            <w:tcW w:w="992" w:type="dxa"/>
            <w:vAlign w:val="bottom"/>
          </w:tcPr>
          <w:p w14:paraId="1A2DF7CD" w14:textId="77777777" w:rsidR="00CF02F8" w:rsidRPr="003331F5" w:rsidRDefault="00CF02F8" w:rsidP="00DD2ED2">
            <w:pPr>
              <w:pStyle w:val="TableBody"/>
            </w:pPr>
            <w:r w:rsidRPr="003331F5">
              <w:t>0.142</w:t>
            </w:r>
          </w:p>
        </w:tc>
        <w:tc>
          <w:tcPr>
            <w:tcW w:w="851" w:type="dxa"/>
            <w:vAlign w:val="bottom"/>
          </w:tcPr>
          <w:p w14:paraId="708828E5" w14:textId="77777777" w:rsidR="00CF02F8" w:rsidRPr="003331F5" w:rsidRDefault="00CF02F8" w:rsidP="00DD2ED2">
            <w:pPr>
              <w:pStyle w:val="TableBody"/>
            </w:pPr>
            <w:r w:rsidRPr="003331F5">
              <w:t>13</w:t>
            </w:r>
          </w:p>
        </w:tc>
      </w:tr>
      <w:tr w:rsidR="003331F5" w:rsidRPr="003331F5" w14:paraId="5C8CBFA1" w14:textId="77777777" w:rsidTr="00DD2ED2">
        <w:tc>
          <w:tcPr>
            <w:tcW w:w="708" w:type="dxa"/>
            <w:gridSpan w:val="2"/>
            <w:vAlign w:val="bottom"/>
          </w:tcPr>
          <w:p w14:paraId="36F049D3" w14:textId="77777777" w:rsidR="00CF02F8" w:rsidRPr="003331F5" w:rsidRDefault="00CF02F8" w:rsidP="00DD2ED2">
            <w:pPr>
              <w:pStyle w:val="TableBody"/>
            </w:pPr>
            <w:r w:rsidRPr="003331F5">
              <w:t>4</w:t>
            </w:r>
          </w:p>
        </w:tc>
        <w:tc>
          <w:tcPr>
            <w:tcW w:w="568" w:type="dxa"/>
            <w:vAlign w:val="bottom"/>
          </w:tcPr>
          <w:p w14:paraId="3B4CFB9E" w14:textId="77777777" w:rsidR="00CF02F8" w:rsidRPr="003331F5" w:rsidRDefault="00CF02F8" w:rsidP="00DD2ED2">
            <w:pPr>
              <w:pStyle w:val="TableBody"/>
            </w:pPr>
            <w:r w:rsidRPr="003331F5">
              <w:t>200</w:t>
            </w:r>
          </w:p>
        </w:tc>
        <w:tc>
          <w:tcPr>
            <w:tcW w:w="567" w:type="dxa"/>
            <w:vAlign w:val="bottom"/>
          </w:tcPr>
          <w:p w14:paraId="135DBFAE" w14:textId="77777777" w:rsidR="00CF02F8" w:rsidRPr="003331F5" w:rsidRDefault="00CF02F8" w:rsidP="00DD2ED2">
            <w:pPr>
              <w:pStyle w:val="TableBody"/>
            </w:pPr>
            <w:r w:rsidRPr="003331F5">
              <w:t>5</w:t>
            </w:r>
          </w:p>
        </w:tc>
        <w:tc>
          <w:tcPr>
            <w:tcW w:w="709" w:type="dxa"/>
            <w:vAlign w:val="bottom"/>
          </w:tcPr>
          <w:p w14:paraId="0E8F438A" w14:textId="77777777" w:rsidR="00CF02F8" w:rsidRPr="003331F5" w:rsidRDefault="00CF02F8" w:rsidP="00DD2ED2">
            <w:pPr>
              <w:pStyle w:val="TableBody"/>
            </w:pPr>
            <w:r w:rsidRPr="003331F5">
              <w:t>0</w:t>
            </w:r>
          </w:p>
        </w:tc>
        <w:tc>
          <w:tcPr>
            <w:tcW w:w="708" w:type="dxa"/>
            <w:vAlign w:val="bottom"/>
          </w:tcPr>
          <w:p w14:paraId="291EC9FE" w14:textId="77777777" w:rsidR="00CF02F8" w:rsidRPr="003331F5" w:rsidRDefault="00CF02F8" w:rsidP="00DD2ED2">
            <w:pPr>
              <w:pStyle w:val="TableBody"/>
            </w:pPr>
            <w:r w:rsidRPr="003331F5">
              <w:t>32.6</w:t>
            </w:r>
          </w:p>
        </w:tc>
        <w:tc>
          <w:tcPr>
            <w:tcW w:w="851" w:type="dxa"/>
            <w:vAlign w:val="bottom"/>
          </w:tcPr>
          <w:p w14:paraId="1D37EC58" w14:textId="77777777" w:rsidR="00CF02F8" w:rsidRPr="003331F5" w:rsidRDefault="00CF02F8" w:rsidP="00DD2ED2">
            <w:pPr>
              <w:pStyle w:val="TableBody"/>
            </w:pPr>
            <w:r w:rsidRPr="003331F5">
              <w:t>356.7</w:t>
            </w:r>
          </w:p>
        </w:tc>
        <w:tc>
          <w:tcPr>
            <w:tcW w:w="708" w:type="dxa"/>
            <w:vAlign w:val="bottom"/>
          </w:tcPr>
          <w:p w14:paraId="0572A1FF" w14:textId="77777777" w:rsidR="00CF02F8" w:rsidRPr="003331F5" w:rsidRDefault="00CF02F8" w:rsidP="00DD2ED2">
            <w:pPr>
              <w:pStyle w:val="TableBody"/>
            </w:pPr>
            <w:r w:rsidRPr="003331F5">
              <w:t>58.9</w:t>
            </w:r>
          </w:p>
        </w:tc>
        <w:tc>
          <w:tcPr>
            <w:tcW w:w="993" w:type="dxa"/>
            <w:vAlign w:val="bottom"/>
          </w:tcPr>
          <w:p w14:paraId="19BD65B1" w14:textId="77777777" w:rsidR="00CF02F8" w:rsidRPr="003331F5" w:rsidRDefault="00CF02F8" w:rsidP="00DD2ED2">
            <w:pPr>
              <w:pStyle w:val="TableBody"/>
            </w:pPr>
            <w:r w:rsidRPr="003331F5">
              <w:t>21.7</w:t>
            </w:r>
          </w:p>
        </w:tc>
        <w:tc>
          <w:tcPr>
            <w:tcW w:w="992" w:type="dxa"/>
            <w:vAlign w:val="bottom"/>
          </w:tcPr>
          <w:p w14:paraId="11F2F7AB" w14:textId="77777777" w:rsidR="00CF02F8" w:rsidRPr="003331F5" w:rsidRDefault="00CF02F8" w:rsidP="00DD2ED2">
            <w:pPr>
              <w:pStyle w:val="TableBody"/>
            </w:pPr>
            <w:r w:rsidRPr="003331F5">
              <w:t>284.8</w:t>
            </w:r>
          </w:p>
        </w:tc>
        <w:tc>
          <w:tcPr>
            <w:tcW w:w="709" w:type="dxa"/>
            <w:vAlign w:val="bottom"/>
          </w:tcPr>
          <w:p w14:paraId="31140FB9" w14:textId="77777777" w:rsidR="00CF02F8" w:rsidRPr="003331F5" w:rsidRDefault="00CF02F8" w:rsidP="00DD2ED2">
            <w:pPr>
              <w:pStyle w:val="TableBody"/>
            </w:pPr>
            <w:r w:rsidRPr="003331F5">
              <w:t>6.7</w:t>
            </w:r>
          </w:p>
        </w:tc>
        <w:tc>
          <w:tcPr>
            <w:tcW w:w="992" w:type="dxa"/>
            <w:vAlign w:val="bottom"/>
          </w:tcPr>
          <w:p w14:paraId="69ABF350" w14:textId="77777777" w:rsidR="00CF02F8" w:rsidRPr="003331F5" w:rsidRDefault="00CF02F8" w:rsidP="00DD2ED2">
            <w:pPr>
              <w:pStyle w:val="TableBody"/>
            </w:pPr>
            <w:r w:rsidRPr="003331F5">
              <w:t>0.217</w:t>
            </w:r>
          </w:p>
        </w:tc>
        <w:tc>
          <w:tcPr>
            <w:tcW w:w="851" w:type="dxa"/>
            <w:vAlign w:val="bottom"/>
          </w:tcPr>
          <w:p w14:paraId="04A22C5E" w14:textId="77777777" w:rsidR="00CF02F8" w:rsidRPr="003331F5" w:rsidRDefault="00CF02F8" w:rsidP="00DD2ED2">
            <w:pPr>
              <w:pStyle w:val="TableBody"/>
            </w:pPr>
            <w:r w:rsidRPr="003331F5">
              <w:t>44</w:t>
            </w:r>
          </w:p>
        </w:tc>
      </w:tr>
      <w:tr w:rsidR="003331F5" w:rsidRPr="003331F5" w14:paraId="678431A8" w14:textId="77777777" w:rsidTr="00DD2ED2">
        <w:tc>
          <w:tcPr>
            <w:tcW w:w="708" w:type="dxa"/>
            <w:gridSpan w:val="2"/>
            <w:vAlign w:val="bottom"/>
          </w:tcPr>
          <w:p w14:paraId="1EA06725" w14:textId="77777777" w:rsidR="00CF02F8" w:rsidRPr="003331F5" w:rsidRDefault="00CF02F8" w:rsidP="00DD2ED2">
            <w:pPr>
              <w:pStyle w:val="TableBody"/>
            </w:pPr>
            <w:r w:rsidRPr="003331F5">
              <w:t>5</w:t>
            </w:r>
          </w:p>
        </w:tc>
        <w:tc>
          <w:tcPr>
            <w:tcW w:w="568" w:type="dxa"/>
            <w:vAlign w:val="bottom"/>
          </w:tcPr>
          <w:p w14:paraId="0AA1C040" w14:textId="77777777" w:rsidR="00CF02F8" w:rsidRPr="003331F5" w:rsidRDefault="00CF02F8" w:rsidP="00DD2ED2">
            <w:pPr>
              <w:pStyle w:val="TableBody"/>
            </w:pPr>
            <w:r w:rsidRPr="003331F5">
              <w:t>120</w:t>
            </w:r>
          </w:p>
        </w:tc>
        <w:tc>
          <w:tcPr>
            <w:tcW w:w="567" w:type="dxa"/>
            <w:vAlign w:val="bottom"/>
          </w:tcPr>
          <w:p w14:paraId="7A590780" w14:textId="77777777" w:rsidR="00CF02F8" w:rsidRPr="003331F5" w:rsidRDefault="00CF02F8" w:rsidP="00DD2ED2">
            <w:pPr>
              <w:pStyle w:val="TableBody"/>
            </w:pPr>
            <w:r w:rsidRPr="003331F5">
              <w:t>1.4</w:t>
            </w:r>
          </w:p>
        </w:tc>
        <w:tc>
          <w:tcPr>
            <w:tcW w:w="709" w:type="dxa"/>
            <w:vAlign w:val="bottom"/>
          </w:tcPr>
          <w:p w14:paraId="4481B8CE" w14:textId="77777777" w:rsidR="00CF02F8" w:rsidRPr="003331F5" w:rsidRDefault="00CF02F8" w:rsidP="00DD2ED2">
            <w:pPr>
              <w:pStyle w:val="TableBody"/>
            </w:pPr>
            <w:r w:rsidRPr="003331F5">
              <w:t>30</w:t>
            </w:r>
          </w:p>
        </w:tc>
        <w:tc>
          <w:tcPr>
            <w:tcW w:w="708" w:type="dxa"/>
            <w:vAlign w:val="bottom"/>
          </w:tcPr>
          <w:p w14:paraId="3F9B81B1" w14:textId="77777777" w:rsidR="00CF02F8" w:rsidRPr="003331F5" w:rsidRDefault="00CF02F8" w:rsidP="00DD2ED2">
            <w:pPr>
              <w:pStyle w:val="TableBody"/>
            </w:pPr>
            <w:r w:rsidRPr="003331F5">
              <w:t>47.6</w:t>
            </w:r>
          </w:p>
        </w:tc>
        <w:tc>
          <w:tcPr>
            <w:tcW w:w="851" w:type="dxa"/>
            <w:vAlign w:val="bottom"/>
          </w:tcPr>
          <w:p w14:paraId="4BCB2862" w14:textId="77777777" w:rsidR="00CF02F8" w:rsidRPr="003331F5" w:rsidRDefault="00CF02F8" w:rsidP="00DD2ED2">
            <w:pPr>
              <w:pStyle w:val="TableBody"/>
            </w:pPr>
            <w:r w:rsidRPr="003331F5">
              <w:t>354.7</w:t>
            </w:r>
          </w:p>
        </w:tc>
        <w:tc>
          <w:tcPr>
            <w:tcW w:w="708" w:type="dxa"/>
            <w:vAlign w:val="bottom"/>
          </w:tcPr>
          <w:p w14:paraId="4BD92393" w14:textId="77777777" w:rsidR="00CF02F8" w:rsidRPr="003331F5" w:rsidRDefault="00CF02F8" w:rsidP="00DD2ED2">
            <w:pPr>
              <w:pStyle w:val="TableBody"/>
            </w:pPr>
            <w:r w:rsidRPr="003331F5">
              <w:t>41.5</w:t>
            </w:r>
          </w:p>
        </w:tc>
        <w:tc>
          <w:tcPr>
            <w:tcW w:w="993" w:type="dxa"/>
            <w:vAlign w:val="bottom"/>
          </w:tcPr>
          <w:p w14:paraId="64368E6D" w14:textId="77777777" w:rsidR="00CF02F8" w:rsidRPr="003331F5" w:rsidRDefault="00CF02F8" w:rsidP="00DD2ED2">
            <w:pPr>
              <w:pStyle w:val="TableBody"/>
            </w:pPr>
            <w:r w:rsidRPr="003331F5">
              <w:t>26.7</w:t>
            </w:r>
          </w:p>
        </w:tc>
        <w:tc>
          <w:tcPr>
            <w:tcW w:w="992" w:type="dxa"/>
            <w:vAlign w:val="bottom"/>
          </w:tcPr>
          <w:p w14:paraId="1C02C524" w14:textId="77777777" w:rsidR="00CF02F8" w:rsidRPr="003331F5" w:rsidRDefault="00CF02F8" w:rsidP="00DD2ED2">
            <w:pPr>
              <w:pStyle w:val="TableBody"/>
            </w:pPr>
            <w:r w:rsidRPr="003331F5">
              <w:t>1060.1</w:t>
            </w:r>
          </w:p>
        </w:tc>
        <w:tc>
          <w:tcPr>
            <w:tcW w:w="709" w:type="dxa"/>
            <w:vAlign w:val="bottom"/>
          </w:tcPr>
          <w:p w14:paraId="3151ABE1" w14:textId="77777777" w:rsidR="00CF02F8" w:rsidRPr="003331F5" w:rsidRDefault="00CF02F8" w:rsidP="00DD2ED2">
            <w:pPr>
              <w:pStyle w:val="TableBody"/>
            </w:pPr>
            <w:r w:rsidRPr="003331F5">
              <w:t>18.2</w:t>
            </w:r>
          </w:p>
        </w:tc>
        <w:tc>
          <w:tcPr>
            <w:tcW w:w="992" w:type="dxa"/>
            <w:vAlign w:val="bottom"/>
          </w:tcPr>
          <w:p w14:paraId="253B9A40" w14:textId="77777777" w:rsidR="00CF02F8" w:rsidRPr="003331F5" w:rsidRDefault="00CF02F8" w:rsidP="00DD2ED2">
            <w:pPr>
              <w:pStyle w:val="TableBody"/>
            </w:pPr>
            <w:r w:rsidRPr="003331F5">
              <w:t>0.49</w:t>
            </w:r>
          </w:p>
        </w:tc>
        <w:tc>
          <w:tcPr>
            <w:tcW w:w="851" w:type="dxa"/>
            <w:vAlign w:val="bottom"/>
          </w:tcPr>
          <w:p w14:paraId="7A9955F9" w14:textId="77777777" w:rsidR="00CF02F8" w:rsidRPr="003331F5" w:rsidRDefault="00CF02F8" w:rsidP="00DD2ED2">
            <w:pPr>
              <w:pStyle w:val="TableBody"/>
            </w:pPr>
            <w:r w:rsidRPr="003331F5">
              <w:t>148</w:t>
            </w:r>
          </w:p>
        </w:tc>
      </w:tr>
      <w:tr w:rsidR="003331F5" w:rsidRPr="003331F5" w14:paraId="458CA422" w14:textId="77777777" w:rsidTr="00DD2ED2">
        <w:tc>
          <w:tcPr>
            <w:tcW w:w="708" w:type="dxa"/>
            <w:gridSpan w:val="2"/>
            <w:vAlign w:val="bottom"/>
          </w:tcPr>
          <w:p w14:paraId="5571F224" w14:textId="77777777" w:rsidR="00CF02F8" w:rsidRPr="003331F5" w:rsidRDefault="00CF02F8" w:rsidP="00DD2ED2">
            <w:pPr>
              <w:pStyle w:val="TableBody"/>
            </w:pPr>
            <w:r w:rsidRPr="003331F5">
              <w:t>6</w:t>
            </w:r>
          </w:p>
        </w:tc>
        <w:tc>
          <w:tcPr>
            <w:tcW w:w="568" w:type="dxa"/>
            <w:vAlign w:val="bottom"/>
          </w:tcPr>
          <w:p w14:paraId="0F632F70" w14:textId="77777777" w:rsidR="00CF02F8" w:rsidRPr="003331F5" w:rsidRDefault="00CF02F8" w:rsidP="00DD2ED2">
            <w:pPr>
              <w:pStyle w:val="TableBody"/>
            </w:pPr>
            <w:r w:rsidRPr="003331F5">
              <w:t>200</w:t>
            </w:r>
          </w:p>
        </w:tc>
        <w:tc>
          <w:tcPr>
            <w:tcW w:w="567" w:type="dxa"/>
            <w:vAlign w:val="bottom"/>
          </w:tcPr>
          <w:p w14:paraId="6B1FA5CA" w14:textId="77777777" w:rsidR="00CF02F8" w:rsidRPr="003331F5" w:rsidRDefault="00CF02F8" w:rsidP="00DD2ED2">
            <w:pPr>
              <w:pStyle w:val="TableBody"/>
            </w:pPr>
            <w:r w:rsidRPr="003331F5">
              <w:t>1.4</w:t>
            </w:r>
          </w:p>
        </w:tc>
        <w:tc>
          <w:tcPr>
            <w:tcW w:w="709" w:type="dxa"/>
            <w:vAlign w:val="bottom"/>
          </w:tcPr>
          <w:p w14:paraId="382828E0" w14:textId="77777777" w:rsidR="00CF02F8" w:rsidRPr="003331F5" w:rsidRDefault="00CF02F8" w:rsidP="00DD2ED2">
            <w:pPr>
              <w:pStyle w:val="TableBody"/>
            </w:pPr>
            <w:r w:rsidRPr="003331F5">
              <w:t>30</w:t>
            </w:r>
          </w:p>
        </w:tc>
        <w:tc>
          <w:tcPr>
            <w:tcW w:w="708" w:type="dxa"/>
            <w:vAlign w:val="bottom"/>
          </w:tcPr>
          <w:p w14:paraId="77B4E1D4" w14:textId="77777777" w:rsidR="00CF02F8" w:rsidRPr="003331F5" w:rsidRDefault="00CF02F8" w:rsidP="00DD2ED2">
            <w:pPr>
              <w:pStyle w:val="TableBody"/>
            </w:pPr>
            <w:r w:rsidRPr="003331F5">
              <w:t>25.2</w:t>
            </w:r>
          </w:p>
        </w:tc>
        <w:tc>
          <w:tcPr>
            <w:tcW w:w="851" w:type="dxa"/>
            <w:vAlign w:val="bottom"/>
          </w:tcPr>
          <w:p w14:paraId="714874A7" w14:textId="77777777" w:rsidR="00CF02F8" w:rsidRPr="003331F5" w:rsidRDefault="00CF02F8" w:rsidP="00DD2ED2">
            <w:pPr>
              <w:pStyle w:val="TableBody"/>
            </w:pPr>
            <w:r w:rsidRPr="003331F5">
              <w:t>355.8</w:t>
            </w:r>
          </w:p>
        </w:tc>
        <w:tc>
          <w:tcPr>
            <w:tcW w:w="708" w:type="dxa"/>
            <w:vAlign w:val="bottom"/>
          </w:tcPr>
          <w:p w14:paraId="03B02794" w14:textId="77777777" w:rsidR="00CF02F8" w:rsidRPr="003331F5" w:rsidRDefault="00CF02F8" w:rsidP="00DD2ED2">
            <w:pPr>
              <w:pStyle w:val="TableBody"/>
            </w:pPr>
            <w:r w:rsidRPr="003331F5">
              <w:t>66.6</w:t>
            </w:r>
          </w:p>
        </w:tc>
        <w:tc>
          <w:tcPr>
            <w:tcW w:w="993" w:type="dxa"/>
            <w:vAlign w:val="bottom"/>
          </w:tcPr>
          <w:p w14:paraId="17EB0474" w14:textId="77777777" w:rsidR="00CF02F8" w:rsidRPr="003331F5" w:rsidRDefault="00CF02F8" w:rsidP="00DD2ED2">
            <w:pPr>
              <w:pStyle w:val="TableBody"/>
            </w:pPr>
            <w:r w:rsidRPr="003331F5">
              <w:t>14.7</w:t>
            </w:r>
          </w:p>
        </w:tc>
        <w:tc>
          <w:tcPr>
            <w:tcW w:w="992" w:type="dxa"/>
            <w:vAlign w:val="bottom"/>
          </w:tcPr>
          <w:p w14:paraId="2E1685A6" w14:textId="77777777" w:rsidR="00CF02F8" w:rsidRPr="003331F5" w:rsidRDefault="00CF02F8" w:rsidP="00DD2ED2">
            <w:pPr>
              <w:pStyle w:val="TableBody"/>
            </w:pPr>
            <w:r w:rsidRPr="003331F5">
              <w:t>113.6</w:t>
            </w:r>
          </w:p>
        </w:tc>
        <w:tc>
          <w:tcPr>
            <w:tcW w:w="709" w:type="dxa"/>
            <w:vAlign w:val="bottom"/>
          </w:tcPr>
          <w:p w14:paraId="3111EAED" w14:textId="77777777" w:rsidR="00CF02F8" w:rsidRPr="003331F5" w:rsidRDefault="00CF02F8" w:rsidP="00DD2ED2">
            <w:pPr>
              <w:pStyle w:val="TableBody"/>
            </w:pPr>
            <w:r w:rsidRPr="003331F5">
              <w:t>2.8</w:t>
            </w:r>
          </w:p>
        </w:tc>
        <w:tc>
          <w:tcPr>
            <w:tcW w:w="992" w:type="dxa"/>
            <w:vAlign w:val="bottom"/>
          </w:tcPr>
          <w:p w14:paraId="176E53BA" w14:textId="77777777" w:rsidR="00CF02F8" w:rsidRPr="003331F5" w:rsidRDefault="00CF02F8" w:rsidP="00DD2ED2">
            <w:pPr>
              <w:pStyle w:val="TableBody"/>
            </w:pPr>
            <w:r w:rsidRPr="003331F5">
              <w:t>0.624</w:t>
            </w:r>
          </w:p>
        </w:tc>
        <w:tc>
          <w:tcPr>
            <w:tcW w:w="851" w:type="dxa"/>
            <w:vAlign w:val="bottom"/>
          </w:tcPr>
          <w:p w14:paraId="7E8EC0F0" w14:textId="77777777" w:rsidR="00CF02F8" w:rsidRPr="003331F5" w:rsidRDefault="00CF02F8" w:rsidP="00DD2ED2">
            <w:pPr>
              <w:pStyle w:val="TableBody"/>
            </w:pPr>
            <w:r w:rsidRPr="003331F5">
              <w:t>373</w:t>
            </w:r>
          </w:p>
        </w:tc>
      </w:tr>
      <w:tr w:rsidR="003331F5" w:rsidRPr="003331F5" w14:paraId="3C4524C5" w14:textId="77777777" w:rsidTr="00DD2ED2">
        <w:tc>
          <w:tcPr>
            <w:tcW w:w="708" w:type="dxa"/>
            <w:gridSpan w:val="2"/>
            <w:vAlign w:val="bottom"/>
          </w:tcPr>
          <w:p w14:paraId="3F818A63" w14:textId="77777777" w:rsidR="00CF02F8" w:rsidRPr="003331F5" w:rsidRDefault="00CF02F8" w:rsidP="00DD2ED2">
            <w:pPr>
              <w:pStyle w:val="TableBody"/>
            </w:pPr>
            <w:r w:rsidRPr="003331F5">
              <w:t>7</w:t>
            </w:r>
          </w:p>
        </w:tc>
        <w:tc>
          <w:tcPr>
            <w:tcW w:w="568" w:type="dxa"/>
            <w:vAlign w:val="bottom"/>
          </w:tcPr>
          <w:p w14:paraId="67A6D03A" w14:textId="77777777" w:rsidR="00CF02F8" w:rsidRPr="003331F5" w:rsidRDefault="00CF02F8" w:rsidP="00DD2ED2">
            <w:pPr>
              <w:pStyle w:val="TableBody"/>
            </w:pPr>
            <w:r w:rsidRPr="003331F5">
              <w:t>120</w:t>
            </w:r>
          </w:p>
        </w:tc>
        <w:tc>
          <w:tcPr>
            <w:tcW w:w="567" w:type="dxa"/>
            <w:vAlign w:val="bottom"/>
          </w:tcPr>
          <w:p w14:paraId="058F403A" w14:textId="77777777" w:rsidR="00CF02F8" w:rsidRPr="003331F5" w:rsidRDefault="00CF02F8" w:rsidP="00DD2ED2">
            <w:pPr>
              <w:pStyle w:val="TableBody"/>
            </w:pPr>
            <w:r w:rsidRPr="003331F5">
              <w:t>5</w:t>
            </w:r>
          </w:p>
        </w:tc>
        <w:tc>
          <w:tcPr>
            <w:tcW w:w="709" w:type="dxa"/>
            <w:vAlign w:val="bottom"/>
          </w:tcPr>
          <w:p w14:paraId="639FADE9" w14:textId="77777777" w:rsidR="00CF02F8" w:rsidRPr="003331F5" w:rsidRDefault="00CF02F8" w:rsidP="00DD2ED2">
            <w:pPr>
              <w:pStyle w:val="TableBody"/>
            </w:pPr>
            <w:r w:rsidRPr="003331F5">
              <w:t>30</w:t>
            </w:r>
          </w:p>
        </w:tc>
        <w:tc>
          <w:tcPr>
            <w:tcW w:w="708" w:type="dxa"/>
            <w:vAlign w:val="bottom"/>
          </w:tcPr>
          <w:p w14:paraId="7FDFB05D" w14:textId="77777777" w:rsidR="00CF02F8" w:rsidRPr="003331F5" w:rsidRDefault="00CF02F8" w:rsidP="00DD2ED2">
            <w:pPr>
              <w:pStyle w:val="TableBody"/>
            </w:pPr>
            <w:r w:rsidRPr="003331F5">
              <w:t>71.9</w:t>
            </w:r>
          </w:p>
        </w:tc>
        <w:tc>
          <w:tcPr>
            <w:tcW w:w="851" w:type="dxa"/>
            <w:vAlign w:val="bottom"/>
          </w:tcPr>
          <w:p w14:paraId="437DCF21" w14:textId="77777777" w:rsidR="00CF02F8" w:rsidRPr="003331F5" w:rsidRDefault="00CF02F8" w:rsidP="00DD2ED2">
            <w:pPr>
              <w:pStyle w:val="TableBody"/>
            </w:pPr>
            <w:r w:rsidRPr="003331F5">
              <w:t>345.7</w:t>
            </w:r>
          </w:p>
        </w:tc>
        <w:tc>
          <w:tcPr>
            <w:tcW w:w="708" w:type="dxa"/>
            <w:vAlign w:val="bottom"/>
          </w:tcPr>
          <w:p w14:paraId="4C7FFBD4" w14:textId="77777777" w:rsidR="00CF02F8" w:rsidRPr="003331F5" w:rsidRDefault="00CF02F8" w:rsidP="00DD2ED2">
            <w:pPr>
              <w:pStyle w:val="TableBody"/>
            </w:pPr>
            <w:r w:rsidRPr="003331F5">
              <w:t>37.3</w:t>
            </w:r>
          </w:p>
        </w:tc>
        <w:tc>
          <w:tcPr>
            <w:tcW w:w="993" w:type="dxa"/>
            <w:vAlign w:val="bottom"/>
          </w:tcPr>
          <w:p w14:paraId="64ECE1DC" w14:textId="77777777" w:rsidR="00CF02F8" w:rsidRPr="003331F5" w:rsidRDefault="00CF02F8" w:rsidP="00DD2ED2">
            <w:pPr>
              <w:pStyle w:val="TableBody"/>
            </w:pPr>
            <w:r w:rsidRPr="003331F5">
              <w:t>19.6</w:t>
            </w:r>
          </w:p>
        </w:tc>
        <w:tc>
          <w:tcPr>
            <w:tcW w:w="992" w:type="dxa"/>
            <w:vAlign w:val="bottom"/>
          </w:tcPr>
          <w:p w14:paraId="6EA199B3" w14:textId="77777777" w:rsidR="00CF02F8" w:rsidRPr="003331F5" w:rsidRDefault="00CF02F8" w:rsidP="00DD2ED2">
            <w:pPr>
              <w:pStyle w:val="TableBody"/>
            </w:pPr>
            <w:r w:rsidRPr="003331F5">
              <w:t>1056.5</w:t>
            </w:r>
          </w:p>
        </w:tc>
        <w:tc>
          <w:tcPr>
            <w:tcW w:w="709" w:type="dxa"/>
            <w:vAlign w:val="bottom"/>
          </w:tcPr>
          <w:p w14:paraId="48924DA1" w14:textId="77777777" w:rsidR="00CF02F8" w:rsidRPr="003331F5" w:rsidRDefault="00CF02F8" w:rsidP="00DD2ED2">
            <w:pPr>
              <w:pStyle w:val="TableBody"/>
            </w:pPr>
            <w:r w:rsidRPr="003331F5">
              <w:t>18.9</w:t>
            </w:r>
          </w:p>
        </w:tc>
        <w:tc>
          <w:tcPr>
            <w:tcW w:w="992" w:type="dxa"/>
            <w:vAlign w:val="bottom"/>
          </w:tcPr>
          <w:p w14:paraId="2FB8FF04" w14:textId="77777777" w:rsidR="00CF02F8" w:rsidRPr="003331F5" w:rsidRDefault="00CF02F8" w:rsidP="00DD2ED2">
            <w:pPr>
              <w:pStyle w:val="TableBody"/>
            </w:pPr>
            <w:r w:rsidRPr="003331F5">
              <w:t>0.435</w:t>
            </w:r>
          </w:p>
        </w:tc>
        <w:tc>
          <w:tcPr>
            <w:tcW w:w="851" w:type="dxa"/>
            <w:vAlign w:val="bottom"/>
          </w:tcPr>
          <w:p w14:paraId="671C1B03" w14:textId="77777777" w:rsidR="00CF02F8" w:rsidRPr="003331F5" w:rsidRDefault="00CF02F8" w:rsidP="00DD2ED2">
            <w:pPr>
              <w:pStyle w:val="TableBody"/>
            </w:pPr>
            <w:r w:rsidRPr="003331F5">
              <w:t>40</w:t>
            </w:r>
          </w:p>
        </w:tc>
      </w:tr>
      <w:tr w:rsidR="003331F5" w:rsidRPr="003331F5" w14:paraId="6A57EB3B" w14:textId="77777777" w:rsidTr="00DD2ED2">
        <w:tc>
          <w:tcPr>
            <w:tcW w:w="708" w:type="dxa"/>
            <w:gridSpan w:val="2"/>
            <w:vAlign w:val="bottom"/>
          </w:tcPr>
          <w:p w14:paraId="43A07BDF" w14:textId="77777777" w:rsidR="00CF02F8" w:rsidRPr="003331F5" w:rsidRDefault="00CF02F8" w:rsidP="00DD2ED2">
            <w:pPr>
              <w:pStyle w:val="TableBody"/>
            </w:pPr>
            <w:r w:rsidRPr="003331F5">
              <w:t>8</w:t>
            </w:r>
          </w:p>
        </w:tc>
        <w:tc>
          <w:tcPr>
            <w:tcW w:w="568" w:type="dxa"/>
            <w:vAlign w:val="bottom"/>
          </w:tcPr>
          <w:p w14:paraId="7EBCFFD6" w14:textId="77777777" w:rsidR="00CF02F8" w:rsidRPr="003331F5" w:rsidRDefault="00CF02F8" w:rsidP="00DD2ED2">
            <w:pPr>
              <w:pStyle w:val="TableBody"/>
            </w:pPr>
            <w:r w:rsidRPr="003331F5">
              <w:t>200</w:t>
            </w:r>
          </w:p>
        </w:tc>
        <w:tc>
          <w:tcPr>
            <w:tcW w:w="567" w:type="dxa"/>
            <w:vAlign w:val="bottom"/>
          </w:tcPr>
          <w:p w14:paraId="33AFAF2D" w14:textId="77777777" w:rsidR="00CF02F8" w:rsidRPr="003331F5" w:rsidRDefault="00CF02F8" w:rsidP="00DD2ED2">
            <w:pPr>
              <w:pStyle w:val="TableBody"/>
            </w:pPr>
            <w:r w:rsidRPr="003331F5">
              <w:t>5</w:t>
            </w:r>
          </w:p>
        </w:tc>
        <w:tc>
          <w:tcPr>
            <w:tcW w:w="709" w:type="dxa"/>
            <w:vAlign w:val="bottom"/>
          </w:tcPr>
          <w:p w14:paraId="75E023B1" w14:textId="77777777" w:rsidR="00CF02F8" w:rsidRPr="003331F5" w:rsidRDefault="00CF02F8" w:rsidP="00DD2ED2">
            <w:pPr>
              <w:pStyle w:val="TableBody"/>
            </w:pPr>
            <w:r w:rsidRPr="003331F5">
              <w:t>30</w:t>
            </w:r>
          </w:p>
        </w:tc>
        <w:tc>
          <w:tcPr>
            <w:tcW w:w="708" w:type="dxa"/>
            <w:vAlign w:val="bottom"/>
          </w:tcPr>
          <w:p w14:paraId="32C62F0B" w14:textId="77777777" w:rsidR="00CF02F8" w:rsidRPr="003331F5" w:rsidRDefault="00CF02F8" w:rsidP="00DD2ED2">
            <w:pPr>
              <w:pStyle w:val="TableBody"/>
            </w:pPr>
            <w:r w:rsidRPr="003331F5">
              <w:t>32.1</w:t>
            </w:r>
          </w:p>
        </w:tc>
        <w:tc>
          <w:tcPr>
            <w:tcW w:w="851" w:type="dxa"/>
            <w:vAlign w:val="bottom"/>
          </w:tcPr>
          <w:p w14:paraId="780788A4" w14:textId="77777777" w:rsidR="00CF02F8" w:rsidRPr="003331F5" w:rsidRDefault="00CF02F8" w:rsidP="00DD2ED2">
            <w:pPr>
              <w:pStyle w:val="TableBody"/>
            </w:pPr>
            <w:r w:rsidRPr="003331F5">
              <w:t>371.5</w:t>
            </w:r>
          </w:p>
        </w:tc>
        <w:tc>
          <w:tcPr>
            <w:tcW w:w="708" w:type="dxa"/>
            <w:vAlign w:val="bottom"/>
          </w:tcPr>
          <w:p w14:paraId="5411FF00" w14:textId="77777777" w:rsidR="00CF02F8" w:rsidRPr="003331F5" w:rsidRDefault="00CF02F8" w:rsidP="00DD2ED2">
            <w:pPr>
              <w:pStyle w:val="TableBody"/>
            </w:pPr>
            <w:r w:rsidRPr="003331F5">
              <w:t>58.6</w:t>
            </w:r>
          </w:p>
        </w:tc>
        <w:tc>
          <w:tcPr>
            <w:tcW w:w="993" w:type="dxa"/>
            <w:vAlign w:val="bottom"/>
          </w:tcPr>
          <w:p w14:paraId="517093EB" w14:textId="77777777" w:rsidR="00CF02F8" w:rsidRPr="003331F5" w:rsidRDefault="00CF02F8" w:rsidP="00DD2ED2">
            <w:pPr>
              <w:pStyle w:val="TableBody"/>
            </w:pPr>
            <w:r w:rsidRPr="003331F5">
              <w:t>22.3</w:t>
            </w:r>
          </w:p>
        </w:tc>
        <w:tc>
          <w:tcPr>
            <w:tcW w:w="992" w:type="dxa"/>
            <w:vAlign w:val="bottom"/>
          </w:tcPr>
          <w:p w14:paraId="66E76DF1" w14:textId="77777777" w:rsidR="00CF02F8" w:rsidRPr="003331F5" w:rsidRDefault="00CF02F8" w:rsidP="00DD2ED2">
            <w:pPr>
              <w:pStyle w:val="TableBody"/>
            </w:pPr>
            <w:r w:rsidRPr="003331F5">
              <w:t>150.6</w:t>
            </w:r>
          </w:p>
        </w:tc>
        <w:tc>
          <w:tcPr>
            <w:tcW w:w="709" w:type="dxa"/>
            <w:vAlign w:val="bottom"/>
          </w:tcPr>
          <w:p w14:paraId="5771B301" w14:textId="77777777" w:rsidR="00CF02F8" w:rsidRPr="003331F5" w:rsidRDefault="00CF02F8" w:rsidP="00DD2ED2">
            <w:pPr>
              <w:pStyle w:val="TableBody"/>
            </w:pPr>
            <w:r w:rsidRPr="003331F5">
              <w:t>4</w:t>
            </w:r>
          </w:p>
        </w:tc>
        <w:tc>
          <w:tcPr>
            <w:tcW w:w="992" w:type="dxa"/>
            <w:vAlign w:val="bottom"/>
          </w:tcPr>
          <w:p w14:paraId="3FED2240" w14:textId="77777777" w:rsidR="00CF02F8" w:rsidRPr="003331F5" w:rsidRDefault="00CF02F8" w:rsidP="00DD2ED2">
            <w:pPr>
              <w:pStyle w:val="TableBody"/>
            </w:pPr>
            <w:r w:rsidRPr="003331F5">
              <w:t>0.601</w:t>
            </w:r>
          </w:p>
        </w:tc>
        <w:tc>
          <w:tcPr>
            <w:tcW w:w="851" w:type="dxa"/>
            <w:vAlign w:val="bottom"/>
          </w:tcPr>
          <w:p w14:paraId="0747D8E1" w14:textId="77777777" w:rsidR="00CF02F8" w:rsidRPr="003331F5" w:rsidRDefault="00CF02F8" w:rsidP="00DD2ED2">
            <w:pPr>
              <w:pStyle w:val="TableBody"/>
            </w:pPr>
            <w:r w:rsidRPr="003331F5">
              <w:t>119</w:t>
            </w:r>
          </w:p>
        </w:tc>
      </w:tr>
      <w:tr w:rsidR="003331F5" w:rsidRPr="003331F5" w14:paraId="24C5F71C" w14:textId="77777777" w:rsidTr="00DD2ED2">
        <w:tc>
          <w:tcPr>
            <w:tcW w:w="708" w:type="dxa"/>
            <w:gridSpan w:val="2"/>
            <w:vAlign w:val="bottom"/>
          </w:tcPr>
          <w:p w14:paraId="49E818D0" w14:textId="77777777" w:rsidR="00CF02F8" w:rsidRPr="003331F5" w:rsidRDefault="00CF02F8" w:rsidP="00DD2ED2">
            <w:pPr>
              <w:pStyle w:val="TableBody"/>
            </w:pPr>
            <w:r w:rsidRPr="003331F5">
              <w:t>9-12</w:t>
            </w:r>
          </w:p>
        </w:tc>
        <w:tc>
          <w:tcPr>
            <w:tcW w:w="568" w:type="dxa"/>
          </w:tcPr>
          <w:p w14:paraId="680CD05B" w14:textId="77777777" w:rsidR="00CF02F8" w:rsidRPr="003331F5" w:rsidRDefault="00CF02F8" w:rsidP="00DD2ED2">
            <w:pPr>
              <w:pStyle w:val="TableBody"/>
            </w:pPr>
            <w:r w:rsidRPr="003331F5">
              <w:t>160</w:t>
            </w:r>
          </w:p>
        </w:tc>
        <w:tc>
          <w:tcPr>
            <w:tcW w:w="567" w:type="dxa"/>
          </w:tcPr>
          <w:p w14:paraId="4EA2295F" w14:textId="77777777" w:rsidR="00CF02F8" w:rsidRPr="003331F5" w:rsidRDefault="00CF02F8" w:rsidP="00DD2ED2">
            <w:pPr>
              <w:pStyle w:val="TableBody"/>
            </w:pPr>
            <w:r w:rsidRPr="003331F5">
              <w:t>3.2</w:t>
            </w:r>
          </w:p>
        </w:tc>
        <w:tc>
          <w:tcPr>
            <w:tcW w:w="709" w:type="dxa"/>
          </w:tcPr>
          <w:p w14:paraId="3E19F415" w14:textId="77777777" w:rsidR="00CF02F8" w:rsidRPr="003331F5" w:rsidRDefault="00CF02F8" w:rsidP="00DD2ED2">
            <w:pPr>
              <w:pStyle w:val="TableBody"/>
            </w:pPr>
            <w:r w:rsidRPr="003331F5">
              <w:t>15</w:t>
            </w:r>
          </w:p>
        </w:tc>
        <w:tc>
          <w:tcPr>
            <w:tcW w:w="708" w:type="dxa"/>
            <w:vAlign w:val="bottom"/>
          </w:tcPr>
          <w:p w14:paraId="04B5A9EA" w14:textId="77777777" w:rsidR="00CF02F8" w:rsidRPr="003331F5" w:rsidRDefault="00CF02F8" w:rsidP="00DD2ED2">
            <w:pPr>
              <w:pStyle w:val="TableBody"/>
            </w:pPr>
            <w:r w:rsidRPr="003331F5">
              <w:t>47.50</w:t>
            </w:r>
          </w:p>
          <w:p w14:paraId="48443925" w14:textId="77777777" w:rsidR="00CF02F8" w:rsidRPr="003331F5" w:rsidRDefault="00CF02F8" w:rsidP="00DD2ED2">
            <w:pPr>
              <w:pStyle w:val="TableBody"/>
            </w:pPr>
            <w:r w:rsidRPr="003331F5">
              <w:sym w:font="Symbol" w:char="F0B1"/>
            </w:r>
            <w:r w:rsidRPr="003331F5">
              <w:t>3.75</w:t>
            </w:r>
          </w:p>
        </w:tc>
        <w:tc>
          <w:tcPr>
            <w:tcW w:w="851" w:type="dxa"/>
            <w:vAlign w:val="bottom"/>
          </w:tcPr>
          <w:p w14:paraId="7C5110B0" w14:textId="77777777" w:rsidR="00CF02F8" w:rsidRPr="003331F5" w:rsidRDefault="00CF02F8" w:rsidP="00DD2ED2">
            <w:pPr>
              <w:pStyle w:val="TableBody"/>
            </w:pPr>
            <w:r w:rsidRPr="003331F5">
              <w:t>358.0</w:t>
            </w:r>
          </w:p>
          <w:p w14:paraId="4CFA1E62" w14:textId="77777777" w:rsidR="00CF02F8" w:rsidRPr="003331F5" w:rsidRDefault="00CF02F8" w:rsidP="00DD2ED2">
            <w:pPr>
              <w:pStyle w:val="TableBody"/>
            </w:pPr>
            <w:r w:rsidRPr="003331F5">
              <w:sym w:font="Symbol" w:char="F0B1"/>
            </w:r>
            <w:r w:rsidRPr="003331F5">
              <w:t>3.2</w:t>
            </w:r>
          </w:p>
        </w:tc>
        <w:tc>
          <w:tcPr>
            <w:tcW w:w="708" w:type="dxa"/>
            <w:vAlign w:val="bottom"/>
          </w:tcPr>
          <w:p w14:paraId="326C658D" w14:textId="77777777" w:rsidR="00CF02F8" w:rsidRPr="003331F5" w:rsidRDefault="00CF02F8" w:rsidP="00DD2ED2">
            <w:pPr>
              <w:pStyle w:val="TableBody"/>
            </w:pPr>
            <w:r w:rsidRPr="003331F5">
              <w:t>42.8</w:t>
            </w:r>
          </w:p>
          <w:p w14:paraId="0380A4CC" w14:textId="77777777" w:rsidR="00CF02F8" w:rsidRPr="003331F5" w:rsidRDefault="00CF02F8" w:rsidP="00DD2ED2">
            <w:pPr>
              <w:pStyle w:val="TableBody"/>
            </w:pPr>
            <w:r w:rsidRPr="003331F5">
              <w:sym w:font="Symbol" w:char="F0B1"/>
            </w:r>
            <w:r w:rsidRPr="003331F5">
              <w:t>1.5</w:t>
            </w:r>
          </w:p>
        </w:tc>
        <w:tc>
          <w:tcPr>
            <w:tcW w:w="993" w:type="dxa"/>
            <w:vAlign w:val="bottom"/>
          </w:tcPr>
          <w:p w14:paraId="793EE007" w14:textId="77777777" w:rsidR="00CF02F8" w:rsidRPr="003331F5" w:rsidRDefault="00CF02F8" w:rsidP="00DD2ED2">
            <w:pPr>
              <w:pStyle w:val="TableBody"/>
            </w:pPr>
            <w:r w:rsidRPr="003331F5">
              <w:t>25.13</w:t>
            </w:r>
          </w:p>
          <w:p w14:paraId="7C25560A" w14:textId="77777777" w:rsidR="00CF02F8" w:rsidRPr="003331F5" w:rsidRDefault="00CF02F8" w:rsidP="00DD2ED2">
            <w:pPr>
              <w:pStyle w:val="TableBody"/>
            </w:pPr>
            <w:r w:rsidRPr="003331F5">
              <w:sym w:font="Symbol" w:char="F0B1"/>
            </w:r>
            <w:r w:rsidRPr="003331F5">
              <w:t>0.31</w:t>
            </w:r>
          </w:p>
        </w:tc>
        <w:tc>
          <w:tcPr>
            <w:tcW w:w="992" w:type="dxa"/>
          </w:tcPr>
          <w:p w14:paraId="3F62B43F" w14:textId="77777777" w:rsidR="00CF02F8" w:rsidRPr="003331F5" w:rsidRDefault="00CF02F8" w:rsidP="00DD2ED2">
            <w:pPr>
              <w:pStyle w:val="TableBody"/>
            </w:pPr>
            <w:r w:rsidRPr="003331F5">
              <w:t>997.4</w:t>
            </w:r>
          </w:p>
          <w:p w14:paraId="48A99D0B" w14:textId="77777777" w:rsidR="00CF02F8" w:rsidRPr="003331F5" w:rsidRDefault="00CF02F8" w:rsidP="00DD2ED2">
            <w:pPr>
              <w:pStyle w:val="TableBody"/>
            </w:pPr>
            <w:r w:rsidRPr="003331F5">
              <w:sym w:font="Symbol" w:char="F0B1"/>
            </w:r>
            <w:r w:rsidRPr="003331F5">
              <w:t>47.5</w:t>
            </w:r>
          </w:p>
        </w:tc>
        <w:tc>
          <w:tcPr>
            <w:tcW w:w="709" w:type="dxa"/>
          </w:tcPr>
          <w:p w14:paraId="2DFA85C4" w14:textId="77777777" w:rsidR="00CF02F8" w:rsidRPr="003331F5" w:rsidRDefault="00CF02F8" w:rsidP="00DD2ED2">
            <w:pPr>
              <w:pStyle w:val="TableBody"/>
            </w:pPr>
            <w:r w:rsidRPr="003331F5">
              <w:t>16</w:t>
            </w:r>
          </w:p>
          <w:p w14:paraId="7EEA70B6" w14:textId="77777777" w:rsidR="00CF02F8" w:rsidRPr="003331F5" w:rsidRDefault="00CF02F8" w:rsidP="00DD2ED2">
            <w:pPr>
              <w:pStyle w:val="TableBody"/>
            </w:pPr>
            <w:r w:rsidRPr="003331F5">
              <w:sym w:font="Symbol" w:char="F0B1"/>
            </w:r>
            <w:r w:rsidRPr="003331F5">
              <w:t>1.2</w:t>
            </w:r>
          </w:p>
        </w:tc>
        <w:tc>
          <w:tcPr>
            <w:tcW w:w="992" w:type="dxa"/>
          </w:tcPr>
          <w:p w14:paraId="02F30562" w14:textId="77777777" w:rsidR="00CF02F8" w:rsidRPr="003331F5" w:rsidRDefault="00CF02F8" w:rsidP="00DD2ED2">
            <w:pPr>
              <w:pStyle w:val="TableBody"/>
            </w:pPr>
            <w:r w:rsidRPr="003331F5">
              <w:t>0.36</w:t>
            </w:r>
          </w:p>
          <w:p w14:paraId="40223F77" w14:textId="77777777" w:rsidR="00CF02F8" w:rsidRPr="003331F5" w:rsidRDefault="00CF02F8" w:rsidP="00DD2ED2">
            <w:pPr>
              <w:pStyle w:val="TableBody"/>
            </w:pPr>
            <w:r w:rsidRPr="003331F5">
              <w:sym w:font="Symbol" w:char="F0B1"/>
            </w:r>
            <w:r w:rsidRPr="003331F5">
              <w:t>0.01</w:t>
            </w:r>
          </w:p>
        </w:tc>
        <w:tc>
          <w:tcPr>
            <w:tcW w:w="851" w:type="dxa"/>
          </w:tcPr>
          <w:p w14:paraId="7CE9A147" w14:textId="77777777" w:rsidR="00CF02F8" w:rsidRPr="003331F5" w:rsidRDefault="00CF02F8" w:rsidP="00DD2ED2">
            <w:pPr>
              <w:pStyle w:val="TableBody"/>
            </w:pPr>
            <w:r w:rsidRPr="003331F5">
              <w:t>63</w:t>
            </w:r>
          </w:p>
          <w:p w14:paraId="29DD2AF6" w14:textId="77777777" w:rsidR="00CF02F8" w:rsidRPr="003331F5" w:rsidRDefault="00CF02F8" w:rsidP="00DD2ED2">
            <w:pPr>
              <w:pStyle w:val="TableBody"/>
            </w:pPr>
            <w:r w:rsidRPr="003331F5">
              <w:sym w:font="Symbol" w:char="F0B1"/>
            </w:r>
            <w:r w:rsidRPr="003331F5">
              <w:t>5</w:t>
            </w:r>
          </w:p>
        </w:tc>
      </w:tr>
      <w:tr w:rsidR="003331F5" w:rsidRPr="003331F5" w14:paraId="1CB372BD" w14:textId="77777777" w:rsidTr="00DD2ED2">
        <w:tc>
          <w:tcPr>
            <w:tcW w:w="708" w:type="dxa"/>
            <w:gridSpan w:val="2"/>
            <w:vAlign w:val="bottom"/>
          </w:tcPr>
          <w:p w14:paraId="59A5BB8C" w14:textId="77777777" w:rsidR="00CF02F8" w:rsidRPr="003331F5" w:rsidRDefault="00CF02F8" w:rsidP="00DD2ED2">
            <w:pPr>
              <w:pStyle w:val="TableBody"/>
            </w:pPr>
            <w:r w:rsidRPr="003331F5">
              <w:t>13</w:t>
            </w:r>
          </w:p>
        </w:tc>
        <w:tc>
          <w:tcPr>
            <w:tcW w:w="568" w:type="dxa"/>
            <w:vAlign w:val="bottom"/>
          </w:tcPr>
          <w:p w14:paraId="4618C38C" w14:textId="77777777" w:rsidR="00CF02F8" w:rsidRPr="003331F5" w:rsidRDefault="00CF02F8" w:rsidP="00DD2ED2">
            <w:pPr>
              <w:pStyle w:val="TableBody"/>
            </w:pPr>
            <w:r w:rsidRPr="003331F5">
              <w:t>120</w:t>
            </w:r>
          </w:p>
        </w:tc>
        <w:tc>
          <w:tcPr>
            <w:tcW w:w="567" w:type="dxa"/>
            <w:vAlign w:val="bottom"/>
          </w:tcPr>
          <w:p w14:paraId="3F12BBF5" w14:textId="77777777" w:rsidR="00CF02F8" w:rsidRPr="003331F5" w:rsidRDefault="00CF02F8" w:rsidP="00DD2ED2">
            <w:pPr>
              <w:pStyle w:val="TableBody"/>
            </w:pPr>
            <w:r w:rsidRPr="003331F5">
              <w:t>3.2</w:t>
            </w:r>
          </w:p>
        </w:tc>
        <w:tc>
          <w:tcPr>
            <w:tcW w:w="709" w:type="dxa"/>
            <w:vAlign w:val="bottom"/>
          </w:tcPr>
          <w:p w14:paraId="4CC187A3" w14:textId="77777777" w:rsidR="00CF02F8" w:rsidRPr="003331F5" w:rsidRDefault="00CF02F8" w:rsidP="00DD2ED2">
            <w:pPr>
              <w:pStyle w:val="TableBody"/>
            </w:pPr>
            <w:r w:rsidRPr="003331F5">
              <w:t>15</w:t>
            </w:r>
          </w:p>
        </w:tc>
        <w:tc>
          <w:tcPr>
            <w:tcW w:w="708" w:type="dxa"/>
            <w:vAlign w:val="bottom"/>
          </w:tcPr>
          <w:p w14:paraId="377D45B1" w14:textId="77777777" w:rsidR="00CF02F8" w:rsidRPr="003331F5" w:rsidRDefault="00CF02F8" w:rsidP="00DD2ED2">
            <w:pPr>
              <w:pStyle w:val="TableBody"/>
            </w:pPr>
            <w:r w:rsidRPr="003331F5">
              <w:t>62.8</w:t>
            </w:r>
          </w:p>
        </w:tc>
        <w:tc>
          <w:tcPr>
            <w:tcW w:w="851" w:type="dxa"/>
            <w:vAlign w:val="bottom"/>
          </w:tcPr>
          <w:p w14:paraId="5BE76A18" w14:textId="77777777" w:rsidR="00CF02F8" w:rsidRPr="003331F5" w:rsidRDefault="00CF02F8" w:rsidP="00DD2ED2">
            <w:pPr>
              <w:pStyle w:val="TableBody"/>
            </w:pPr>
            <w:r w:rsidRPr="003331F5">
              <w:t>358.3</w:t>
            </w:r>
          </w:p>
        </w:tc>
        <w:tc>
          <w:tcPr>
            <w:tcW w:w="708" w:type="dxa"/>
            <w:vAlign w:val="bottom"/>
          </w:tcPr>
          <w:p w14:paraId="57DE0FE8" w14:textId="77777777" w:rsidR="00CF02F8" w:rsidRPr="003331F5" w:rsidRDefault="00CF02F8" w:rsidP="00DD2ED2">
            <w:pPr>
              <w:pStyle w:val="TableBody"/>
            </w:pPr>
            <w:r w:rsidRPr="003331F5">
              <w:t>33.6</w:t>
            </w:r>
          </w:p>
        </w:tc>
        <w:tc>
          <w:tcPr>
            <w:tcW w:w="993" w:type="dxa"/>
            <w:vAlign w:val="bottom"/>
          </w:tcPr>
          <w:p w14:paraId="7D15146A" w14:textId="77777777" w:rsidR="00CF02F8" w:rsidRPr="003331F5" w:rsidRDefault="00CF02F8" w:rsidP="00DD2ED2">
            <w:pPr>
              <w:pStyle w:val="TableBody"/>
            </w:pPr>
            <w:r w:rsidRPr="003331F5">
              <w:t>24.7</w:t>
            </w:r>
          </w:p>
        </w:tc>
        <w:tc>
          <w:tcPr>
            <w:tcW w:w="992" w:type="dxa"/>
          </w:tcPr>
          <w:p w14:paraId="2CBD1E3F" w14:textId="77777777" w:rsidR="00CF02F8" w:rsidRPr="003331F5" w:rsidRDefault="00CF02F8" w:rsidP="00DD2ED2">
            <w:pPr>
              <w:pStyle w:val="TableBody"/>
            </w:pPr>
            <w:r w:rsidRPr="003331F5">
              <w:t>1095.9</w:t>
            </w:r>
          </w:p>
        </w:tc>
        <w:tc>
          <w:tcPr>
            <w:tcW w:w="709" w:type="dxa"/>
          </w:tcPr>
          <w:p w14:paraId="6E3E148D" w14:textId="77777777" w:rsidR="00CF02F8" w:rsidRPr="003331F5" w:rsidRDefault="00CF02F8" w:rsidP="00DD2ED2">
            <w:pPr>
              <w:pStyle w:val="TableBody"/>
            </w:pPr>
            <w:r w:rsidRPr="003331F5">
              <w:t>21.7</w:t>
            </w:r>
          </w:p>
        </w:tc>
        <w:tc>
          <w:tcPr>
            <w:tcW w:w="992" w:type="dxa"/>
            <w:vAlign w:val="bottom"/>
          </w:tcPr>
          <w:p w14:paraId="5EA751DE" w14:textId="77777777" w:rsidR="00CF02F8" w:rsidRPr="003331F5" w:rsidRDefault="00CF02F8" w:rsidP="00DD2ED2">
            <w:pPr>
              <w:pStyle w:val="TableBody"/>
            </w:pPr>
            <w:r w:rsidRPr="003331F5">
              <w:t>0.327</w:t>
            </w:r>
          </w:p>
        </w:tc>
        <w:tc>
          <w:tcPr>
            <w:tcW w:w="851" w:type="dxa"/>
            <w:vAlign w:val="bottom"/>
          </w:tcPr>
          <w:p w14:paraId="53FC9A2C" w14:textId="77777777" w:rsidR="00CF02F8" w:rsidRPr="003331F5" w:rsidRDefault="00CF02F8" w:rsidP="00DD2ED2">
            <w:pPr>
              <w:pStyle w:val="TableBody"/>
            </w:pPr>
            <w:r w:rsidRPr="003331F5">
              <w:t>43</w:t>
            </w:r>
          </w:p>
        </w:tc>
      </w:tr>
      <w:tr w:rsidR="003331F5" w:rsidRPr="003331F5" w14:paraId="6435ABCF" w14:textId="77777777" w:rsidTr="00DD2ED2">
        <w:tc>
          <w:tcPr>
            <w:tcW w:w="708" w:type="dxa"/>
            <w:gridSpan w:val="2"/>
          </w:tcPr>
          <w:p w14:paraId="2B456D97" w14:textId="77777777" w:rsidR="00CF02F8" w:rsidRPr="003331F5" w:rsidRDefault="00CF02F8" w:rsidP="00DD2ED2">
            <w:pPr>
              <w:pStyle w:val="TableBody"/>
            </w:pPr>
            <w:r w:rsidRPr="003331F5">
              <w:t>14</w:t>
            </w:r>
          </w:p>
        </w:tc>
        <w:tc>
          <w:tcPr>
            <w:tcW w:w="568" w:type="dxa"/>
            <w:vAlign w:val="bottom"/>
          </w:tcPr>
          <w:p w14:paraId="218A04C9" w14:textId="77777777" w:rsidR="00CF02F8" w:rsidRPr="003331F5" w:rsidRDefault="00CF02F8" w:rsidP="00DD2ED2">
            <w:pPr>
              <w:pStyle w:val="TableBody"/>
            </w:pPr>
            <w:r w:rsidRPr="003331F5">
              <w:t>200</w:t>
            </w:r>
          </w:p>
        </w:tc>
        <w:tc>
          <w:tcPr>
            <w:tcW w:w="567" w:type="dxa"/>
            <w:vAlign w:val="bottom"/>
          </w:tcPr>
          <w:p w14:paraId="46E65F12" w14:textId="77777777" w:rsidR="00CF02F8" w:rsidRPr="003331F5" w:rsidRDefault="00CF02F8" w:rsidP="00DD2ED2">
            <w:pPr>
              <w:pStyle w:val="TableBody"/>
            </w:pPr>
            <w:r w:rsidRPr="003331F5">
              <w:t>3.2</w:t>
            </w:r>
          </w:p>
        </w:tc>
        <w:tc>
          <w:tcPr>
            <w:tcW w:w="709" w:type="dxa"/>
            <w:vAlign w:val="bottom"/>
          </w:tcPr>
          <w:p w14:paraId="0EDA1D65" w14:textId="77777777" w:rsidR="00CF02F8" w:rsidRPr="003331F5" w:rsidRDefault="00CF02F8" w:rsidP="00DD2ED2">
            <w:pPr>
              <w:pStyle w:val="TableBody"/>
            </w:pPr>
            <w:r w:rsidRPr="003331F5">
              <w:t>15</w:t>
            </w:r>
          </w:p>
        </w:tc>
        <w:tc>
          <w:tcPr>
            <w:tcW w:w="708" w:type="dxa"/>
            <w:vAlign w:val="bottom"/>
          </w:tcPr>
          <w:p w14:paraId="60A655B9" w14:textId="77777777" w:rsidR="00CF02F8" w:rsidRPr="003331F5" w:rsidRDefault="00CF02F8" w:rsidP="00DD2ED2">
            <w:pPr>
              <w:pStyle w:val="TableBody"/>
            </w:pPr>
            <w:r w:rsidRPr="003331F5">
              <w:t>30.4</w:t>
            </w:r>
          </w:p>
        </w:tc>
        <w:tc>
          <w:tcPr>
            <w:tcW w:w="851" w:type="dxa"/>
            <w:vAlign w:val="bottom"/>
          </w:tcPr>
          <w:p w14:paraId="68339696" w14:textId="77777777" w:rsidR="00CF02F8" w:rsidRPr="003331F5" w:rsidRDefault="00CF02F8" w:rsidP="00DD2ED2">
            <w:pPr>
              <w:pStyle w:val="TableBody"/>
            </w:pPr>
            <w:r w:rsidRPr="003331F5">
              <w:t>369.5</w:t>
            </w:r>
          </w:p>
        </w:tc>
        <w:tc>
          <w:tcPr>
            <w:tcW w:w="708" w:type="dxa"/>
            <w:vAlign w:val="bottom"/>
          </w:tcPr>
          <w:p w14:paraId="1E24E66A" w14:textId="77777777" w:rsidR="00CF02F8" w:rsidRPr="003331F5" w:rsidRDefault="00CF02F8" w:rsidP="00DD2ED2">
            <w:pPr>
              <w:pStyle w:val="TableBody"/>
            </w:pPr>
            <w:r w:rsidRPr="003331F5">
              <w:t>60.3</w:t>
            </w:r>
          </w:p>
        </w:tc>
        <w:tc>
          <w:tcPr>
            <w:tcW w:w="993" w:type="dxa"/>
            <w:vAlign w:val="bottom"/>
          </w:tcPr>
          <w:p w14:paraId="08A835E5" w14:textId="77777777" w:rsidR="00CF02F8" w:rsidRPr="003331F5" w:rsidRDefault="00CF02F8" w:rsidP="00DD2ED2">
            <w:pPr>
              <w:pStyle w:val="TableBody"/>
            </w:pPr>
            <w:r w:rsidRPr="003331F5">
              <w:t>23.4</w:t>
            </w:r>
          </w:p>
        </w:tc>
        <w:tc>
          <w:tcPr>
            <w:tcW w:w="992" w:type="dxa"/>
          </w:tcPr>
          <w:p w14:paraId="38284D50" w14:textId="77777777" w:rsidR="00CF02F8" w:rsidRPr="003331F5" w:rsidRDefault="00CF02F8" w:rsidP="00DD2ED2">
            <w:pPr>
              <w:pStyle w:val="TableBody"/>
            </w:pPr>
            <w:r w:rsidRPr="003331F5">
              <w:t>244.6</w:t>
            </w:r>
          </w:p>
        </w:tc>
        <w:tc>
          <w:tcPr>
            <w:tcW w:w="709" w:type="dxa"/>
          </w:tcPr>
          <w:p w14:paraId="7D2AB599" w14:textId="77777777" w:rsidR="00CF02F8" w:rsidRPr="003331F5" w:rsidRDefault="00CF02F8" w:rsidP="00DD2ED2">
            <w:pPr>
              <w:pStyle w:val="TableBody"/>
            </w:pPr>
            <w:r w:rsidRPr="003331F5">
              <w:t>5.2</w:t>
            </w:r>
          </w:p>
        </w:tc>
        <w:tc>
          <w:tcPr>
            <w:tcW w:w="992" w:type="dxa"/>
            <w:vAlign w:val="bottom"/>
          </w:tcPr>
          <w:p w14:paraId="6A85AFFB" w14:textId="77777777" w:rsidR="00CF02F8" w:rsidRPr="003331F5" w:rsidRDefault="00CF02F8" w:rsidP="00DD2ED2">
            <w:pPr>
              <w:pStyle w:val="TableBody"/>
            </w:pPr>
            <w:r w:rsidRPr="003331F5">
              <w:t>0.42</w:t>
            </w:r>
          </w:p>
        </w:tc>
        <w:tc>
          <w:tcPr>
            <w:tcW w:w="851" w:type="dxa"/>
            <w:vAlign w:val="bottom"/>
          </w:tcPr>
          <w:p w14:paraId="25BD24B3" w14:textId="77777777" w:rsidR="00CF02F8" w:rsidRPr="003331F5" w:rsidRDefault="00CF02F8" w:rsidP="00DD2ED2">
            <w:pPr>
              <w:pStyle w:val="TableBody"/>
            </w:pPr>
            <w:r w:rsidRPr="003331F5">
              <w:t>112</w:t>
            </w:r>
          </w:p>
        </w:tc>
      </w:tr>
      <w:tr w:rsidR="003331F5" w:rsidRPr="003331F5" w14:paraId="24CF6077" w14:textId="77777777" w:rsidTr="00DD2ED2">
        <w:tc>
          <w:tcPr>
            <w:tcW w:w="708" w:type="dxa"/>
            <w:gridSpan w:val="2"/>
          </w:tcPr>
          <w:p w14:paraId="7A0D1AA8" w14:textId="77777777" w:rsidR="00CF02F8" w:rsidRPr="003331F5" w:rsidRDefault="00CF02F8" w:rsidP="00DD2ED2">
            <w:pPr>
              <w:pStyle w:val="TableBody"/>
            </w:pPr>
            <w:r w:rsidRPr="003331F5">
              <w:t>15</w:t>
            </w:r>
          </w:p>
        </w:tc>
        <w:tc>
          <w:tcPr>
            <w:tcW w:w="568" w:type="dxa"/>
            <w:vAlign w:val="bottom"/>
          </w:tcPr>
          <w:p w14:paraId="63C4A5E6" w14:textId="77777777" w:rsidR="00CF02F8" w:rsidRPr="003331F5" w:rsidRDefault="00CF02F8" w:rsidP="00DD2ED2">
            <w:pPr>
              <w:pStyle w:val="TableBody"/>
            </w:pPr>
            <w:r w:rsidRPr="003331F5">
              <w:t>160</w:t>
            </w:r>
          </w:p>
        </w:tc>
        <w:tc>
          <w:tcPr>
            <w:tcW w:w="567" w:type="dxa"/>
            <w:vAlign w:val="bottom"/>
          </w:tcPr>
          <w:p w14:paraId="0A1D66F6" w14:textId="77777777" w:rsidR="00CF02F8" w:rsidRPr="003331F5" w:rsidRDefault="00CF02F8" w:rsidP="00DD2ED2">
            <w:pPr>
              <w:pStyle w:val="TableBody"/>
            </w:pPr>
            <w:r w:rsidRPr="003331F5">
              <w:t>1.4</w:t>
            </w:r>
          </w:p>
        </w:tc>
        <w:tc>
          <w:tcPr>
            <w:tcW w:w="709" w:type="dxa"/>
            <w:vAlign w:val="bottom"/>
          </w:tcPr>
          <w:p w14:paraId="2503AF41" w14:textId="77777777" w:rsidR="00CF02F8" w:rsidRPr="003331F5" w:rsidRDefault="00CF02F8" w:rsidP="00DD2ED2">
            <w:pPr>
              <w:pStyle w:val="TableBody"/>
            </w:pPr>
            <w:r w:rsidRPr="003331F5">
              <w:t>15</w:t>
            </w:r>
          </w:p>
        </w:tc>
        <w:tc>
          <w:tcPr>
            <w:tcW w:w="708" w:type="dxa"/>
            <w:vAlign w:val="bottom"/>
          </w:tcPr>
          <w:p w14:paraId="196719D2" w14:textId="77777777" w:rsidR="00CF02F8" w:rsidRPr="003331F5" w:rsidRDefault="00CF02F8" w:rsidP="00DD2ED2">
            <w:pPr>
              <w:pStyle w:val="TableBody"/>
            </w:pPr>
            <w:r w:rsidRPr="003331F5">
              <w:t>39.4</w:t>
            </w:r>
          </w:p>
        </w:tc>
        <w:tc>
          <w:tcPr>
            <w:tcW w:w="851" w:type="dxa"/>
            <w:vAlign w:val="bottom"/>
          </w:tcPr>
          <w:p w14:paraId="23565286" w14:textId="77777777" w:rsidR="00CF02F8" w:rsidRPr="003331F5" w:rsidRDefault="00CF02F8" w:rsidP="00DD2ED2">
            <w:pPr>
              <w:pStyle w:val="TableBody"/>
            </w:pPr>
            <w:r w:rsidRPr="003331F5">
              <w:t>367.1</w:t>
            </w:r>
          </w:p>
        </w:tc>
        <w:tc>
          <w:tcPr>
            <w:tcW w:w="708" w:type="dxa"/>
            <w:vAlign w:val="bottom"/>
          </w:tcPr>
          <w:p w14:paraId="41A8B23A" w14:textId="77777777" w:rsidR="00CF02F8" w:rsidRPr="003331F5" w:rsidRDefault="00CF02F8" w:rsidP="00DD2ED2">
            <w:pPr>
              <w:pStyle w:val="TableBody"/>
            </w:pPr>
            <w:r w:rsidRPr="003331F5">
              <w:t>42.5</w:t>
            </w:r>
          </w:p>
        </w:tc>
        <w:tc>
          <w:tcPr>
            <w:tcW w:w="993" w:type="dxa"/>
            <w:vAlign w:val="bottom"/>
          </w:tcPr>
          <w:p w14:paraId="7FCA22D9" w14:textId="77777777" w:rsidR="00CF02F8" w:rsidRPr="003331F5" w:rsidRDefault="00CF02F8" w:rsidP="00DD2ED2">
            <w:pPr>
              <w:pStyle w:val="TableBody"/>
            </w:pPr>
            <w:r w:rsidRPr="003331F5">
              <w:t>25.9</w:t>
            </w:r>
          </w:p>
        </w:tc>
        <w:tc>
          <w:tcPr>
            <w:tcW w:w="992" w:type="dxa"/>
          </w:tcPr>
          <w:p w14:paraId="08A7DF7D" w14:textId="77777777" w:rsidR="00CF02F8" w:rsidRPr="003331F5" w:rsidRDefault="00CF02F8" w:rsidP="00DD2ED2">
            <w:pPr>
              <w:pStyle w:val="TableBody"/>
            </w:pPr>
            <w:r w:rsidRPr="003331F5">
              <w:t>888.8</w:t>
            </w:r>
          </w:p>
        </w:tc>
        <w:tc>
          <w:tcPr>
            <w:tcW w:w="709" w:type="dxa"/>
          </w:tcPr>
          <w:p w14:paraId="2B356D3E" w14:textId="77777777" w:rsidR="00CF02F8" w:rsidRPr="003331F5" w:rsidRDefault="00CF02F8" w:rsidP="00DD2ED2">
            <w:pPr>
              <w:pStyle w:val="TableBody"/>
            </w:pPr>
            <w:r w:rsidRPr="003331F5">
              <w:t>14.7</w:t>
            </w:r>
          </w:p>
        </w:tc>
        <w:tc>
          <w:tcPr>
            <w:tcW w:w="992" w:type="dxa"/>
            <w:vAlign w:val="bottom"/>
          </w:tcPr>
          <w:p w14:paraId="3BACAB28" w14:textId="77777777" w:rsidR="00CF02F8" w:rsidRPr="003331F5" w:rsidRDefault="00CF02F8" w:rsidP="00DD2ED2">
            <w:pPr>
              <w:pStyle w:val="TableBody"/>
            </w:pPr>
            <w:r w:rsidRPr="003331F5">
              <w:t>0.367</w:t>
            </w:r>
          </w:p>
        </w:tc>
        <w:tc>
          <w:tcPr>
            <w:tcW w:w="851" w:type="dxa"/>
            <w:vAlign w:val="bottom"/>
          </w:tcPr>
          <w:p w14:paraId="6A2EE9E2" w14:textId="77777777" w:rsidR="00CF02F8" w:rsidRPr="003331F5" w:rsidRDefault="00CF02F8" w:rsidP="00DD2ED2">
            <w:pPr>
              <w:pStyle w:val="TableBody"/>
            </w:pPr>
            <w:r w:rsidRPr="003331F5">
              <w:t>149</w:t>
            </w:r>
          </w:p>
        </w:tc>
      </w:tr>
      <w:tr w:rsidR="003331F5" w:rsidRPr="003331F5" w14:paraId="3369343B" w14:textId="77777777" w:rsidTr="00DD2ED2">
        <w:tc>
          <w:tcPr>
            <w:tcW w:w="708" w:type="dxa"/>
            <w:gridSpan w:val="2"/>
          </w:tcPr>
          <w:p w14:paraId="42B47525" w14:textId="77777777" w:rsidR="00CF02F8" w:rsidRPr="003331F5" w:rsidRDefault="00CF02F8" w:rsidP="00DD2ED2">
            <w:pPr>
              <w:pStyle w:val="TableBody"/>
            </w:pPr>
            <w:r w:rsidRPr="003331F5">
              <w:t>16</w:t>
            </w:r>
          </w:p>
        </w:tc>
        <w:tc>
          <w:tcPr>
            <w:tcW w:w="568" w:type="dxa"/>
            <w:vAlign w:val="bottom"/>
          </w:tcPr>
          <w:p w14:paraId="1FFEE3F6" w14:textId="77777777" w:rsidR="00CF02F8" w:rsidRPr="003331F5" w:rsidRDefault="00CF02F8" w:rsidP="00DD2ED2">
            <w:pPr>
              <w:pStyle w:val="TableBody"/>
            </w:pPr>
            <w:r w:rsidRPr="003331F5">
              <w:t>160</w:t>
            </w:r>
          </w:p>
        </w:tc>
        <w:tc>
          <w:tcPr>
            <w:tcW w:w="567" w:type="dxa"/>
            <w:vAlign w:val="bottom"/>
          </w:tcPr>
          <w:p w14:paraId="107C0DD7" w14:textId="77777777" w:rsidR="00CF02F8" w:rsidRPr="003331F5" w:rsidRDefault="00CF02F8" w:rsidP="00DD2ED2">
            <w:pPr>
              <w:pStyle w:val="TableBody"/>
            </w:pPr>
            <w:r w:rsidRPr="003331F5">
              <w:t>5</w:t>
            </w:r>
          </w:p>
        </w:tc>
        <w:tc>
          <w:tcPr>
            <w:tcW w:w="709" w:type="dxa"/>
            <w:vAlign w:val="bottom"/>
          </w:tcPr>
          <w:p w14:paraId="022BB0CC" w14:textId="77777777" w:rsidR="00CF02F8" w:rsidRPr="003331F5" w:rsidRDefault="00CF02F8" w:rsidP="00DD2ED2">
            <w:pPr>
              <w:pStyle w:val="TableBody"/>
            </w:pPr>
            <w:r w:rsidRPr="003331F5">
              <w:t>15</w:t>
            </w:r>
          </w:p>
        </w:tc>
        <w:tc>
          <w:tcPr>
            <w:tcW w:w="708" w:type="dxa"/>
            <w:vAlign w:val="bottom"/>
          </w:tcPr>
          <w:p w14:paraId="612A44B8" w14:textId="77777777" w:rsidR="00CF02F8" w:rsidRPr="003331F5" w:rsidRDefault="00CF02F8" w:rsidP="00DD2ED2">
            <w:pPr>
              <w:pStyle w:val="TableBody"/>
            </w:pPr>
            <w:r w:rsidRPr="003331F5">
              <w:t>52.8</w:t>
            </w:r>
          </w:p>
        </w:tc>
        <w:tc>
          <w:tcPr>
            <w:tcW w:w="851" w:type="dxa"/>
            <w:vAlign w:val="bottom"/>
          </w:tcPr>
          <w:p w14:paraId="2D9B330B" w14:textId="77777777" w:rsidR="00CF02F8" w:rsidRPr="003331F5" w:rsidRDefault="00CF02F8" w:rsidP="00DD2ED2">
            <w:pPr>
              <w:pStyle w:val="TableBody"/>
            </w:pPr>
            <w:r w:rsidRPr="003331F5">
              <w:t>353.5</w:t>
            </w:r>
          </w:p>
        </w:tc>
        <w:tc>
          <w:tcPr>
            <w:tcW w:w="708" w:type="dxa"/>
            <w:vAlign w:val="bottom"/>
          </w:tcPr>
          <w:p w14:paraId="36020291" w14:textId="77777777" w:rsidR="00CF02F8" w:rsidRPr="003331F5" w:rsidRDefault="00CF02F8" w:rsidP="00DD2ED2">
            <w:pPr>
              <w:pStyle w:val="TableBody"/>
            </w:pPr>
            <w:r w:rsidRPr="003331F5">
              <w:t>38.9</w:t>
            </w:r>
          </w:p>
        </w:tc>
        <w:tc>
          <w:tcPr>
            <w:tcW w:w="993" w:type="dxa"/>
            <w:vAlign w:val="bottom"/>
          </w:tcPr>
          <w:p w14:paraId="062938CA" w14:textId="77777777" w:rsidR="00CF02F8" w:rsidRPr="003331F5" w:rsidRDefault="00CF02F8" w:rsidP="00DD2ED2">
            <w:pPr>
              <w:pStyle w:val="TableBody"/>
            </w:pPr>
            <w:r w:rsidRPr="003331F5">
              <w:t>23.3</w:t>
            </w:r>
          </w:p>
        </w:tc>
        <w:tc>
          <w:tcPr>
            <w:tcW w:w="992" w:type="dxa"/>
          </w:tcPr>
          <w:p w14:paraId="76745520" w14:textId="77777777" w:rsidR="00CF02F8" w:rsidRPr="003331F5" w:rsidRDefault="00CF02F8" w:rsidP="00DD2ED2">
            <w:pPr>
              <w:pStyle w:val="TableBody"/>
            </w:pPr>
            <w:r w:rsidRPr="003331F5">
              <w:t>966.2</w:t>
            </w:r>
          </w:p>
        </w:tc>
        <w:tc>
          <w:tcPr>
            <w:tcW w:w="709" w:type="dxa"/>
          </w:tcPr>
          <w:p w14:paraId="67F2B238" w14:textId="77777777" w:rsidR="00CF02F8" w:rsidRPr="003331F5" w:rsidRDefault="00CF02F8" w:rsidP="00DD2ED2">
            <w:pPr>
              <w:pStyle w:val="TableBody"/>
            </w:pPr>
            <w:r w:rsidRPr="003331F5">
              <w:t>18.8</w:t>
            </w:r>
          </w:p>
        </w:tc>
        <w:tc>
          <w:tcPr>
            <w:tcW w:w="992" w:type="dxa"/>
            <w:vAlign w:val="bottom"/>
          </w:tcPr>
          <w:p w14:paraId="64AC0973" w14:textId="77777777" w:rsidR="00CF02F8" w:rsidRPr="003331F5" w:rsidRDefault="00CF02F8" w:rsidP="00DD2ED2">
            <w:pPr>
              <w:pStyle w:val="TableBody"/>
            </w:pPr>
            <w:r w:rsidRPr="003331F5">
              <w:t>0.34</w:t>
            </w:r>
          </w:p>
        </w:tc>
        <w:tc>
          <w:tcPr>
            <w:tcW w:w="851" w:type="dxa"/>
            <w:vAlign w:val="bottom"/>
          </w:tcPr>
          <w:p w14:paraId="36F36B54" w14:textId="77777777" w:rsidR="00CF02F8" w:rsidRPr="003331F5" w:rsidRDefault="00CF02F8" w:rsidP="00DD2ED2">
            <w:pPr>
              <w:pStyle w:val="TableBody"/>
            </w:pPr>
            <w:r w:rsidRPr="003331F5">
              <w:t>36</w:t>
            </w:r>
          </w:p>
        </w:tc>
      </w:tr>
      <w:tr w:rsidR="003331F5" w:rsidRPr="003331F5" w14:paraId="101DE506" w14:textId="77777777" w:rsidTr="00DD2ED2">
        <w:tc>
          <w:tcPr>
            <w:tcW w:w="708" w:type="dxa"/>
            <w:gridSpan w:val="2"/>
          </w:tcPr>
          <w:p w14:paraId="6605968B" w14:textId="77777777" w:rsidR="00CF02F8" w:rsidRPr="003331F5" w:rsidRDefault="00CF02F8" w:rsidP="00DD2ED2">
            <w:pPr>
              <w:pStyle w:val="TableBody"/>
            </w:pPr>
            <w:r w:rsidRPr="003331F5">
              <w:t>17</w:t>
            </w:r>
          </w:p>
        </w:tc>
        <w:tc>
          <w:tcPr>
            <w:tcW w:w="568" w:type="dxa"/>
            <w:vAlign w:val="bottom"/>
          </w:tcPr>
          <w:p w14:paraId="7F6D4DE6" w14:textId="77777777" w:rsidR="00CF02F8" w:rsidRPr="003331F5" w:rsidRDefault="00CF02F8" w:rsidP="00DD2ED2">
            <w:pPr>
              <w:pStyle w:val="TableBody"/>
            </w:pPr>
            <w:r w:rsidRPr="003331F5">
              <w:t>160</w:t>
            </w:r>
          </w:p>
        </w:tc>
        <w:tc>
          <w:tcPr>
            <w:tcW w:w="567" w:type="dxa"/>
            <w:vAlign w:val="bottom"/>
          </w:tcPr>
          <w:p w14:paraId="1F5276FA" w14:textId="77777777" w:rsidR="00CF02F8" w:rsidRPr="003331F5" w:rsidRDefault="00CF02F8" w:rsidP="00DD2ED2">
            <w:pPr>
              <w:pStyle w:val="TableBody"/>
            </w:pPr>
            <w:r w:rsidRPr="003331F5">
              <w:t>3.2</w:t>
            </w:r>
          </w:p>
        </w:tc>
        <w:tc>
          <w:tcPr>
            <w:tcW w:w="709" w:type="dxa"/>
            <w:vAlign w:val="bottom"/>
          </w:tcPr>
          <w:p w14:paraId="39AB2991" w14:textId="77777777" w:rsidR="00CF02F8" w:rsidRPr="003331F5" w:rsidRDefault="00CF02F8" w:rsidP="00DD2ED2">
            <w:pPr>
              <w:pStyle w:val="TableBody"/>
            </w:pPr>
            <w:r w:rsidRPr="003331F5">
              <w:t>0</w:t>
            </w:r>
          </w:p>
        </w:tc>
        <w:tc>
          <w:tcPr>
            <w:tcW w:w="708" w:type="dxa"/>
            <w:vAlign w:val="bottom"/>
          </w:tcPr>
          <w:p w14:paraId="766663DC" w14:textId="77777777" w:rsidR="00CF02F8" w:rsidRPr="003331F5" w:rsidRDefault="00CF02F8" w:rsidP="00DD2ED2">
            <w:pPr>
              <w:pStyle w:val="TableBody"/>
            </w:pPr>
            <w:r w:rsidRPr="003331F5">
              <w:t>55.9</w:t>
            </w:r>
          </w:p>
        </w:tc>
        <w:tc>
          <w:tcPr>
            <w:tcW w:w="851" w:type="dxa"/>
            <w:vAlign w:val="bottom"/>
          </w:tcPr>
          <w:p w14:paraId="5111D400" w14:textId="77777777" w:rsidR="00CF02F8" w:rsidRPr="003331F5" w:rsidRDefault="00CF02F8" w:rsidP="00DD2ED2">
            <w:pPr>
              <w:pStyle w:val="TableBody"/>
            </w:pPr>
            <w:r w:rsidRPr="003331F5">
              <w:t>353.6</w:t>
            </w:r>
          </w:p>
        </w:tc>
        <w:tc>
          <w:tcPr>
            <w:tcW w:w="708" w:type="dxa"/>
            <w:vAlign w:val="bottom"/>
          </w:tcPr>
          <w:p w14:paraId="33FEDF30" w14:textId="77777777" w:rsidR="00CF02F8" w:rsidRPr="003331F5" w:rsidRDefault="00CF02F8" w:rsidP="00DD2ED2">
            <w:pPr>
              <w:pStyle w:val="TableBody"/>
            </w:pPr>
            <w:r w:rsidRPr="003331F5">
              <w:t>36.6</w:t>
            </w:r>
          </w:p>
        </w:tc>
        <w:tc>
          <w:tcPr>
            <w:tcW w:w="993" w:type="dxa"/>
            <w:vAlign w:val="bottom"/>
          </w:tcPr>
          <w:p w14:paraId="53C51073" w14:textId="77777777" w:rsidR="00CF02F8" w:rsidRPr="003331F5" w:rsidRDefault="00CF02F8" w:rsidP="00DD2ED2">
            <w:pPr>
              <w:pStyle w:val="TableBody"/>
            </w:pPr>
            <w:r w:rsidRPr="003331F5">
              <w:t>26.8</w:t>
            </w:r>
          </w:p>
        </w:tc>
        <w:tc>
          <w:tcPr>
            <w:tcW w:w="992" w:type="dxa"/>
          </w:tcPr>
          <w:p w14:paraId="4A14E7B7" w14:textId="77777777" w:rsidR="00CF02F8" w:rsidRPr="003331F5" w:rsidRDefault="00CF02F8" w:rsidP="00DD2ED2">
            <w:pPr>
              <w:pStyle w:val="TableBody"/>
            </w:pPr>
            <w:r w:rsidRPr="003331F5">
              <w:t>1044.9</w:t>
            </w:r>
          </w:p>
        </w:tc>
        <w:tc>
          <w:tcPr>
            <w:tcW w:w="709" w:type="dxa"/>
          </w:tcPr>
          <w:p w14:paraId="1F0A2C74" w14:textId="77777777" w:rsidR="00CF02F8" w:rsidRPr="003331F5" w:rsidRDefault="00CF02F8" w:rsidP="00DD2ED2">
            <w:pPr>
              <w:pStyle w:val="TableBody"/>
            </w:pPr>
            <w:r w:rsidRPr="003331F5">
              <w:t>17.2</w:t>
            </w:r>
          </w:p>
        </w:tc>
        <w:tc>
          <w:tcPr>
            <w:tcW w:w="992" w:type="dxa"/>
            <w:vAlign w:val="bottom"/>
          </w:tcPr>
          <w:p w14:paraId="645810DD" w14:textId="77777777" w:rsidR="00CF02F8" w:rsidRPr="003331F5" w:rsidRDefault="00CF02F8" w:rsidP="00DD2ED2">
            <w:pPr>
              <w:pStyle w:val="TableBody"/>
            </w:pPr>
            <w:r w:rsidRPr="003331F5">
              <w:t>0.176</w:t>
            </w:r>
          </w:p>
        </w:tc>
        <w:tc>
          <w:tcPr>
            <w:tcW w:w="851" w:type="dxa"/>
            <w:vAlign w:val="bottom"/>
          </w:tcPr>
          <w:p w14:paraId="218BED5E" w14:textId="77777777" w:rsidR="00CF02F8" w:rsidRPr="003331F5" w:rsidRDefault="00CF02F8" w:rsidP="00DD2ED2">
            <w:pPr>
              <w:pStyle w:val="TableBody"/>
            </w:pPr>
            <w:r w:rsidRPr="003331F5">
              <w:t>24</w:t>
            </w:r>
          </w:p>
        </w:tc>
      </w:tr>
      <w:tr w:rsidR="003331F5" w:rsidRPr="003331F5" w14:paraId="634BE368" w14:textId="77777777" w:rsidTr="00DD2ED2">
        <w:tc>
          <w:tcPr>
            <w:tcW w:w="708" w:type="dxa"/>
            <w:gridSpan w:val="2"/>
          </w:tcPr>
          <w:p w14:paraId="65E7E1A8" w14:textId="77777777" w:rsidR="00CF02F8" w:rsidRPr="003331F5" w:rsidRDefault="00CF02F8" w:rsidP="00DD2ED2">
            <w:pPr>
              <w:pStyle w:val="TableBody"/>
            </w:pPr>
            <w:r w:rsidRPr="003331F5">
              <w:t>18</w:t>
            </w:r>
          </w:p>
        </w:tc>
        <w:tc>
          <w:tcPr>
            <w:tcW w:w="568" w:type="dxa"/>
            <w:vAlign w:val="bottom"/>
          </w:tcPr>
          <w:p w14:paraId="0BC8D901" w14:textId="77777777" w:rsidR="00CF02F8" w:rsidRPr="003331F5" w:rsidRDefault="00CF02F8" w:rsidP="00DD2ED2">
            <w:pPr>
              <w:pStyle w:val="TableBody"/>
            </w:pPr>
            <w:r w:rsidRPr="003331F5">
              <w:t>160</w:t>
            </w:r>
          </w:p>
        </w:tc>
        <w:tc>
          <w:tcPr>
            <w:tcW w:w="567" w:type="dxa"/>
            <w:vAlign w:val="bottom"/>
          </w:tcPr>
          <w:p w14:paraId="3339AF37" w14:textId="77777777" w:rsidR="00CF02F8" w:rsidRPr="003331F5" w:rsidRDefault="00CF02F8" w:rsidP="00DD2ED2">
            <w:pPr>
              <w:pStyle w:val="TableBody"/>
            </w:pPr>
            <w:r w:rsidRPr="003331F5">
              <w:t>3.2</w:t>
            </w:r>
          </w:p>
        </w:tc>
        <w:tc>
          <w:tcPr>
            <w:tcW w:w="709" w:type="dxa"/>
            <w:vAlign w:val="bottom"/>
          </w:tcPr>
          <w:p w14:paraId="47039F21" w14:textId="77777777" w:rsidR="00CF02F8" w:rsidRPr="003331F5" w:rsidRDefault="00CF02F8" w:rsidP="00DD2ED2">
            <w:pPr>
              <w:pStyle w:val="TableBody"/>
            </w:pPr>
            <w:r w:rsidRPr="003331F5">
              <w:t>30</w:t>
            </w:r>
          </w:p>
        </w:tc>
        <w:tc>
          <w:tcPr>
            <w:tcW w:w="708" w:type="dxa"/>
            <w:vAlign w:val="bottom"/>
          </w:tcPr>
          <w:p w14:paraId="70FCA022" w14:textId="77777777" w:rsidR="00CF02F8" w:rsidRPr="003331F5" w:rsidRDefault="00CF02F8" w:rsidP="00DD2ED2">
            <w:pPr>
              <w:pStyle w:val="TableBody"/>
            </w:pPr>
            <w:r w:rsidRPr="003331F5">
              <w:t>49.2</w:t>
            </w:r>
          </w:p>
        </w:tc>
        <w:tc>
          <w:tcPr>
            <w:tcW w:w="851" w:type="dxa"/>
            <w:vAlign w:val="bottom"/>
          </w:tcPr>
          <w:p w14:paraId="26982ED1" w14:textId="77777777" w:rsidR="00CF02F8" w:rsidRPr="003331F5" w:rsidRDefault="00CF02F8" w:rsidP="00DD2ED2">
            <w:pPr>
              <w:pStyle w:val="TableBody"/>
            </w:pPr>
            <w:r w:rsidRPr="003331F5">
              <w:t>356.1</w:t>
            </w:r>
          </w:p>
        </w:tc>
        <w:tc>
          <w:tcPr>
            <w:tcW w:w="708" w:type="dxa"/>
            <w:vAlign w:val="bottom"/>
          </w:tcPr>
          <w:p w14:paraId="3748C225" w14:textId="77777777" w:rsidR="00CF02F8" w:rsidRPr="003331F5" w:rsidRDefault="00CF02F8" w:rsidP="00DD2ED2">
            <w:pPr>
              <w:pStyle w:val="TableBody"/>
            </w:pPr>
            <w:r w:rsidRPr="003331F5">
              <w:t>39.9</w:t>
            </w:r>
          </w:p>
        </w:tc>
        <w:tc>
          <w:tcPr>
            <w:tcW w:w="993" w:type="dxa"/>
            <w:vAlign w:val="bottom"/>
          </w:tcPr>
          <w:p w14:paraId="7D4CE472" w14:textId="77777777" w:rsidR="00CF02F8" w:rsidRPr="003331F5" w:rsidRDefault="00CF02F8" w:rsidP="00DD2ED2">
            <w:pPr>
              <w:pStyle w:val="TableBody"/>
            </w:pPr>
            <w:r w:rsidRPr="003331F5">
              <w:t>27.2</w:t>
            </w:r>
          </w:p>
        </w:tc>
        <w:tc>
          <w:tcPr>
            <w:tcW w:w="992" w:type="dxa"/>
          </w:tcPr>
          <w:p w14:paraId="09E4F5E9" w14:textId="77777777" w:rsidR="00CF02F8" w:rsidRPr="003331F5" w:rsidRDefault="00CF02F8" w:rsidP="00DD2ED2">
            <w:pPr>
              <w:pStyle w:val="TableBody"/>
            </w:pPr>
            <w:r w:rsidRPr="003331F5">
              <w:t>1028.9</w:t>
            </w:r>
          </w:p>
        </w:tc>
        <w:tc>
          <w:tcPr>
            <w:tcW w:w="709" w:type="dxa"/>
          </w:tcPr>
          <w:p w14:paraId="2FBA8EF0" w14:textId="77777777" w:rsidR="00CF02F8" w:rsidRPr="003331F5" w:rsidRDefault="00CF02F8" w:rsidP="00DD2ED2">
            <w:pPr>
              <w:pStyle w:val="TableBody"/>
            </w:pPr>
            <w:r w:rsidRPr="003331F5">
              <w:t>15.9</w:t>
            </w:r>
          </w:p>
        </w:tc>
        <w:tc>
          <w:tcPr>
            <w:tcW w:w="992" w:type="dxa"/>
            <w:vAlign w:val="bottom"/>
          </w:tcPr>
          <w:p w14:paraId="230A55DF" w14:textId="77777777" w:rsidR="00CF02F8" w:rsidRPr="003331F5" w:rsidRDefault="00CF02F8" w:rsidP="00DD2ED2">
            <w:pPr>
              <w:pStyle w:val="TableBody"/>
            </w:pPr>
            <w:r w:rsidRPr="003331F5">
              <w:t>0.524</w:t>
            </w:r>
          </w:p>
        </w:tc>
        <w:tc>
          <w:tcPr>
            <w:tcW w:w="851" w:type="dxa"/>
            <w:vAlign w:val="bottom"/>
          </w:tcPr>
          <w:p w14:paraId="5E8D06D4" w14:textId="77777777" w:rsidR="00CF02F8" w:rsidRPr="003331F5" w:rsidRDefault="00CF02F8" w:rsidP="00DD2ED2">
            <w:pPr>
              <w:pStyle w:val="TableBody"/>
            </w:pPr>
            <w:r w:rsidRPr="003331F5">
              <w:t>97</w:t>
            </w:r>
          </w:p>
        </w:tc>
      </w:tr>
    </w:tbl>
    <w:p w14:paraId="715FF84D" w14:textId="77777777" w:rsidR="00CF02F8" w:rsidRPr="003331F5" w:rsidRDefault="00CF02F8" w:rsidP="00CF02F8"/>
    <w:p w14:paraId="09C594EB" w14:textId="77777777" w:rsidR="00CF02F8" w:rsidRPr="003331F5" w:rsidRDefault="00CF02F8" w:rsidP="00CF02F8"/>
    <w:p w14:paraId="7BEEA10F" w14:textId="77777777" w:rsidR="00CF02F8" w:rsidRPr="003331F5" w:rsidRDefault="00CF02F8" w:rsidP="00CF02F8">
      <w:r w:rsidRPr="003331F5">
        <w:br w:type="page"/>
      </w:r>
    </w:p>
    <w:p w14:paraId="0CA5A44E" w14:textId="77777777" w:rsidR="00CF02F8" w:rsidRPr="003331F5" w:rsidRDefault="00CF02F8" w:rsidP="00CF02F8"/>
    <w:p w14:paraId="499CEE85" w14:textId="18B46413" w:rsidR="00CF02F8" w:rsidRPr="003331F5" w:rsidRDefault="00CF02F8" w:rsidP="00CF02F8">
      <w:pPr>
        <w:pStyle w:val="TableCaption"/>
      </w:pPr>
      <w:r w:rsidRPr="003331F5">
        <w:rPr>
          <w:b/>
        </w:rPr>
        <w:t xml:space="preserve">Table </w:t>
      </w:r>
      <w:r w:rsidRPr="003331F5">
        <w:rPr>
          <w:b/>
        </w:rPr>
        <w:fldChar w:fldCharType="begin"/>
      </w:r>
      <w:r w:rsidRPr="003331F5">
        <w:rPr>
          <w:b/>
        </w:rPr>
        <w:instrText xml:space="preserve"> SEQ Table \* ARABIC </w:instrText>
      </w:r>
      <w:r w:rsidRPr="003331F5">
        <w:rPr>
          <w:b/>
        </w:rPr>
        <w:fldChar w:fldCharType="separate"/>
      </w:r>
      <w:r w:rsidRPr="003331F5">
        <w:rPr>
          <w:b/>
          <w:noProof/>
        </w:rPr>
        <w:t>2</w:t>
      </w:r>
      <w:r w:rsidRPr="003331F5">
        <w:rPr>
          <w:b/>
        </w:rPr>
        <w:fldChar w:fldCharType="end"/>
      </w:r>
      <w:r w:rsidRPr="003331F5">
        <w:rPr>
          <w:b/>
        </w:rPr>
        <w:t>.</w:t>
      </w:r>
      <w:r w:rsidRPr="003331F5">
        <w:t xml:space="preserve"> </w:t>
      </w:r>
      <w:r w:rsidRPr="003331F5">
        <w:rPr>
          <w:lang w:val="en-US"/>
        </w:rPr>
        <w:t>Relative influence of the operating</w:t>
      </w:r>
      <w:r w:rsidR="007E357C" w:rsidRPr="003331F5">
        <w:rPr>
          <w:lang w:val="en-US"/>
        </w:rPr>
        <w:t xml:space="preserve"> conditions on isolated cellulose</w:t>
      </w:r>
      <w:r w:rsidRPr="003331F5">
        <w:rPr>
          <w:lang w:val="en-US"/>
        </w:rPr>
        <w:t xml:space="preserve"> yield and selected physic</w:t>
      </w:r>
      <w:r w:rsidR="0050184B" w:rsidRPr="003331F5">
        <w:rPr>
          <w:lang w:val="en-US"/>
        </w:rPr>
        <w:t xml:space="preserve">al and </w:t>
      </w:r>
      <w:r w:rsidRPr="003331F5">
        <w:rPr>
          <w:lang w:val="en-US"/>
        </w:rPr>
        <w:t>chemical properties according to the ANOVA analysis.</w:t>
      </w:r>
    </w:p>
    <w:tbl>
      <w:tblPr>
        <w:tblStyle w:val="TableGrid"/>
        <w:tblpPr w:leftFromText="180" w:rightFromText="180" w:vertAnchor="text" w:horzAnchor="page" w:tblpX="234" w:tblpY="241"/>
        <w:tblW w:w="11482"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3"/>
        <w:gridCol w:w="567"/>
        <w:gridCol w:w="708"/>
        <w:gridCol w:w="709"/>
        <w:gridCol w:w="709"/>
        <w:gridCol w:w="709"/>
        <w:gridCol w:w="675"/>
        <w:gridCol w:w="709"/>
        <w:gridCol w:w="742"/>
        <w:gridCol w:w="567"/>
        <w:gridCol w:w="709"/>
        <w:gridCol w:w="708"/>
        <w:gridCol w:w="709"/>
        <w:gridCol w:w="567"/>
        <w:gridCol w:w="567"/>
        <w:gridCol w:w="567"/>
        <w:gridCol w:w="567"/>
      </w:tblGrid>
      <w:tr w:rsidR="003331F5" w:rsidRPr="003331F5" w14:paraId="4AFDC42A" w14:textId="77777777" w:rsidTr="00DD2ED2">
        <w:tc>
          <w:tcPr>
            <w:tcW w:w="993" w:type="dxa"/>
            <w:tcBorders>
              <w:top w:val="single" w:sz="4" w:space="0" w:color="auto"/>
              <w:bottom w:val="single" w:sz="4" w:space="0" w:color="auto"/>
            </w:tcBorders>
            <w:vAlign w:val="center"/>
          </w:tcPr>
          <w:p w14:paraId="24774846" w14:textId="77777777" w:rsidR="00CF02F8" w:rsidRPr="003331F5" w:rsidRDefault="00CF02F8" w:rsidP="00DD2ED2">
            <w:pPr>
              <w:pStyle w:val="TableHead"/>
              <w:rPr>
                <w:b/>
                <w:bCs/>
              </w:rPr>
            </w:pPr>
            <w:bookmarkStart w:id="0" w:name="_Hlk499558741"/>
            <w:r w:rsidRPr="003331F5">
              <w:rPr>
                <w:b/>
                <w:bCs/>
              </w:rPr>
              <w:t>Response</w:t>
            </w:r>
          </w:p>
        </w:tc>
        <w:tc>
          <w:tcPr>
            <w:tcW w:w="567" w:type="dxa"/>
            <w:tcBorders>
              <w:top w:val="single" w:sz="4" w:space="0" w:color="auto"/>
              <w:bottom w:val="single" w:sz="4" w:space="0" w:color="auto"/>
            </w:tcBorders>
            <w:vAlign w:val="center"/>
          </w:tcPr>
          <w:p w14:paraId="0F1C64BF" w14:textId="77777777" w:rsidR="00CF02F8" w:rsidRPr="003331F5" w:rsidRDefault="00CF02F8" w:rsidP="00DD2ED2">
            <w:pPr>
              <w:pStyle w:val="TableHead"/>
              <w:rPr>
                <w:b/>
                <w:bCs/>
              </w:rPr>
            </w:pPr>
            <w:r w:rsidRPr="003331F5">
              <w:rPr>
                <w:b/>
                <w:bCs/>
              </w:rPr>
              <w:t>R2</w:t>
            </w:r>
          </w:p>
        </w:tc>
        <w:tc>
          <w:tcPr>
            <w:tcW w:w="708" w:type="dxa"/>
            <w:tcBorders>
              <w:top w:val="single" w:sz="4" w:space="0" w:color="auto"/>
              <w:bottom w:val="single" w:sz="4" w:space="0" w:color="auto"/>
            </w:tcBorders>
            <w:vAlign w:val="center"/>
          </w:tcPr>
          <w:p w14:paraId="4F51B985" w14:textId="77777777" w:rsidR="00CF02F8" w:rsidRPr="003331F5" w:rsidRDefault="00CF02F8" w:rsidP="00DD2ED2">
            <w:pPr>
              <w:pStyle w:val="TableHead"/>
              <w:rPr>
                <w:b/>
                <w:bCs/>
              </w:rPr>
            </w:pPr>
            <w:r w:rsidRPr="003331F5">
              <w:rPr>
                <w:b/>
                <w:bCs/>
              </w:rPr>
              <w:t>Ind.</w:t>
            </w:r>
          </w:p>
        </w:tc>
        <w:tc>
          <w:tcPr>
            <w:tcW w:w="709" w:type="dxa"/>
            <w:tcBorders>
              <w:top w:val="single" w:sz="4" w:space="0" w:color="auto"/>
              <w:bottom w:val="single" w:sz="4" w:space="0" w:color="auto"/>
            </w:tcBorders>
            <w:vAlign w:val="center"/>
          </w:tcPr>
          <w:p w14:paraId="0D46FDC2" w14:textId="77777777" w:rsidR="00CF02F8" w:rsidRPr="003331F5" w:rsidRDefault="00CF02F8" w:rsidP="00DD2ED2">
            <w:pPr>
              <w:pStyle w:val="TableHead"/>
              <w:rPr>
                <w:b/>
                <w:bCs/>
              </w:rPr>
            </w:pPr>
            <w:r w:rsidRPr="003331F5">
              <w:rPr>
                <w:b/>
                <w:bCs/>
              </w:rPr>
              <w:t>T</w:t>
            </w:r>
          </w:p>
        </w:tc>
        <w:tc>
          <w:tcPr>
            <w:tcW w:w="709" w:type="dxa"/>
            <w:tcBorders>
              <w:top w:val="single" w:sz="4" w:space="0" w:color="auto"/>
              <w:bottom w:val="single" w:sz="4" w:space="0" w:color="auto"/>
            </w:tcBorders>
            <w:vAlign w:val="center"/>
          </w:tcPr>
          <w:p w14:paraId="7781B82A" w14:textId="77777777" w:rsidR="00CF02F8" w:rsidRPr="003331F5" w:rsidRDefault="00CF02F8" w:rsidP="00DD2ED2">
            <w:pPr>
              <w:pStyle w:val="TableHead"/>
              <w:rPr>
                <w:b/>
                <w:bCs/>
              </w:rPr>
            </w:pPr>
            <w:r w:rsidRPr="003331F5">
              <w:rPr>
                <w:b/>
                <w:bCs/>
              </w:rPr>
              <w:t>C</w:t>
            </w:r>
          </w:p>
        </w:tc>
        <w:tc>
          <w:tcPr>
            <w:tcW w:w="709" w:type="dxa"/>
            <w:tcBorders>
              <w:top w:val="single" w:sz="4" w:space="0" w:color="auto"/>
              <w:bottom w:val="single" w:sz="4" w:space="0" w:color="auto"/>
            </w:tcBorders>
            <w:vAlign w:val="center"/>
          </w:tcPr>
          <w:p w14:paraId="46832868" w14:textId="77777777" w:rsidR="00CF02F8" w:rsidRPr="003331F5" w:rsidRDefault="00CF02F8" w:rsidP="00DD2ED2">
            <w:pPr>
              <w:pStyle w:val="TableHead"/>
              <w:rPr>
                <w:b/>
                <w:bCs/>
              </w:rPr>
            </w:pPr>
            <w:r w:rsidRPr="003331F5">
              <w:rPr>
                <w:b/>
                <w:bCs/>
              </w:rPr>
              <w:t>t</w:t>
            </w:r>
          </w:p>
        </w:tc>
        <w:tc>
          <w:tcPr>
            <w:tcW w:w="675" w:type="dxa"/>
            <w:tcBorders>
              <w:top w:val="single" w:sz="4" w:space="0" w:color="auto"/>
              <w:bottom w:val="single" w:sz="4" w:space="0" w:color="auto"/>
            </w:tcBorders>
            <w:vAlign w:val="center"/>
          </w:tcPr>
          <w:p w14:paraId="30B1EF14" w14:textId="77777777" w:rsidR="00CF02F8" w:rsidRPr="003331F5" w:rsidRDefault="00CF02F8" w:rsidP="00DD2ED2">
            <w:pPr>
              <w:pStyle w:val="TableHead"/>
              <w:rPr>
                <w:b/>
                <w:bCs/>
              </w:rPr>
            </w:pPr>
            <w:r w:rsidRPr="003331F5">
              <w:rPr>
                <w:b/>
                <w:bCs/>
              </w:rPr>
              <w:t>TC</w:t>
            </w:r>
          </w:p>
        </w:tc>
        <w:tc>
          <w:tcPr>
            <w:tcW w:w="709" w:type="dxa"/>
            <w:tcBorders>
              <w:top w:val="single" w:sz="4" w:space="0" w:color="auto"/>
              <w:bottom w:val="single" w:sz="4" w:space="0" w:color="auto"/>
            </w:tcBorders>
            <w:vAlign w:val="center"/>
          </w:tcPr>
          <w:p w14:paraId="352DAF2D" w14:textId="77777777" w:rsidR="00CF02F8" w:rsidRPr="003331F5" w:rsidRDefault="00CF02F8" w:rsidP="00DD2ED2">
            <w:pPr>
              <w:pStyle w:val="TableHead"/>
              <w:rPr>
                <w:b/>
                <w:bCs/>
              </w:rPr>
            </w:pPr>
            <w:r w:rsidRPr="003331F5">
              <w:rPr>
                <w:b/>
                <w:bCs/>
              </w:rPr>
              <w:t>Ct</w:t>
            </w:r>
          </w:p>
        </w:tc>
        <w:tc>
          <w:tcPr>
            <w:tcW w:w="742" w:type="dxa"/>
            <w:tcBorders>
              <w:top w:val="single" w:sz="4" w:space="0" w:color="auto"/>
              <w:bottom w:val="single" w:sz="4" w:space="0" w:color="auto"/>
            </w:tcBorders>
            <w:vAlign w:val="center"/>
          </w:tcPr>
          <w:p w14:paraId="34A6342E" w14:textId="77777777" w:rsidR="00CF02F8" w:rsidRPr="003331F5" w:rsidRDefault="00CF02F8" w:rsidP="00DD2ED2">
            <w:pPr>
              <w:pStyle w:val="TableHead"/>
              <w:rPr>
                <w:b/>
                <w:bCs/>
              </w:rPr>
            </w:pPr>
            <w:r w:rsidRPr="003331F5">
              <w:rPr>
                <w:b/>
                <w:bCs/>
              </w:rPr>
              <w:t>Tt</w:t>
            </w:r>
          </w:p>
        </w:tc>
        <w:tc>
          <w:tcPr>
            <w:tcW w:w="567" w:type="dxa"/>
            <w:tcBorders>
              <w:top w:val="single" w:sz="4" w:space="0" w:color="auto"/>
              <w:bottom w:val="single" w:sz="4" w:space="0" w:color="auto"/>
            </w:tcBorders>
            <w:vAlign w:val="center"/>
          </w:tcPr>
          <w:p w14:paraId="672C9297" w14:textId="77777777" w:rsidR="00CF02F8" w:rsidRPr="003331F5" w:rsidRDefault="00CF02F8" w:rsidP="00DD2ED2">
            <w:pPr>
              <w:pStyle w:val="TableHead"/>
              <w:rPr>
                <w:b/>
                <w:bCs/>
              </w:rPr>
            </w:pPr>
            <w:proofErr w:type="spellStart"/>
            <w:r w:rsidRPr="003331F5">
              <w:rPr>
                <w:b/>
                <w:bCs/>
              </w:rPr>
              <w:t>TCt</w:t>
            </w:r>
            <w:proofErr w:type="spellEnd"/>
          </w:p>
        </w:tc>
        <w:tc>
          <w:tcPr>
            <w:tcW w:w="709" w:type="dxa"/>
            <w:tcBorders>
              <w:top w:val="single" w:sz="4" w:space="0" w:color="auto"/>
              <w:bottom w:val="single" w:sz="4" w:space="0" w:color="auto"/>
            </w:tcBorders>
            <w:vAlign w:val="center"/>
          </w:tcPr>
          <w:p w14:paraId="34008871" w14:textId="77777777" w:rsidR="00CF02F8" w:rsidRPr="003331F5" w:rsidRDefault="00CF02F8" w:rsidP="00DD2ED2">
            <w:pPr>
              <w:pStyle w:val="TableHead"/>
              <w:rPr>
                <w:b/>
                <w:bCs/>
              </w:rPr>
            </w:pPr>
            <w:r w:rsidRPr="003331F5">
              <w:rPr>
                <w:b/>
                <w:bCs/>
              </w:rPr>
              <w:t>T2</w:t>
            </w:r>
          </w:p>
        </w:tc>
        <w:tc>
          <w:tcPr>
            <w:tcW w:w="708" w:type="dxa"/>
            <w:tcBorders>
              <w:top w:val="single" w:sz="4" w:space="0" w:color="auto"/>
              <w:bottom w:val="single" w:sz="4" w:space="0" w:color="auto"/>
            </w:tcBorders>
            <w:vAlign w:val="center"/>
          </w:tcPr>
          <w:p w14:paraId="137F2BDF" w14:textId="77777777" w:rsidR="00CF02F8" w:rsidRPr="003331F5" w:rsidRDefault="00CF02F8" w:rsidP="00DD2ED2">
            <w:pPr>
              <w:pStyle w:val="TableHead"/>
              <w:rPr>
                <w:b/>
                <w:bCs/>
              </w:rPr>
            </w:pPr>
            <w:r w:rsidRPr="003331F5">
              <w:rPr>
                <w:b/>
                <w:bCs/>
              </w:rPr>
              <w:t>C2</w:t>
            </w:r>
          </w:p>
        </w:tc>
        <w:tc>
          <w:tcPr>
            <w:tcW w:w="709" w:type="dxa"/>
            <w:tcBorders>
              <w:top w:val="single" w:sz="4" w:space="0" w:color="auto"/>
              <w:bottom w:val="single" w:sz="4" w:space="0" w:color="auto"/>
            </w:tcBorders>
            <w:vAlign w:val="center"/>
          </w:tcPr>
          <w:p w14:paraId="10C2D52B" w14:textId="77777777" w:rsidR="00CF02F8" w:rsidRPr="003331F5" w:rsidRDefault="00CF02F8" w:rsidP="00DD2ED2">
            <w:pPr>
              <w:pStyle w:val="TableHead"/>
              <w:rPr>
                <w:b/>
                <w:bCs/>
              </w:rPr>
            </w:pPr>
            <w:r w:rsidRPr="003331F5">
              <w:rPr>
                <w:b/>
                <w:bCs/>
              </w:rPr>
              <w:t>t2</w:t>
            </w:r>
          </w:p>
        </w:tc>
        <w:tc>
          <w:tcPr>
            <w:tcW w:w="567" w:type="dxa"/>
            <w:tcBorders>
              <w:top w:val="single" w:sz="4" w:space="0" w:color="auto"/>
              <w:bottom w:val="single" w:sz="4" w:space="0" w:color="auto"/>
            </w:tcBorders>
            <w:vAlign w:val="center"/>
          </w:tcPr>
          <w:p w14:paraId="1D788D38" w14:textId="77777777" w:rsidR="00CF02F8" w:rsidRPr="003331F5" w:rsidRDefault="00CF02F8" w:rsidP="00DD2ED2">
            <w:pPr>
              <w:pStyle w:val="TableHead"/>
              <w:rPr>
                <w:b/>
                <w:bCs/>
              </w:rPr>
            </w:pPr>
            <w:r w:rsidRPr="003331F5">
              <w:rPr>
                <w:b/>
                <w:bCs/>
              </w:rPr>
              <w:t>T2C</w:t>
            </w:r>
          </w:p>
        </w:tc>
        <w:tc>
          <w:tcPr>
            <w:tcW w:w="567" w:type="dxa"/>
            <w:tcBorders>
              <w:top w:val="single" w:sz="4" w:space="0" w:color="auto"/>
              <w:bottom w:val="single" w:sz="4" w:space="0" w:color="auto"/>
            </w:tcBorders>
            <w:vAlign w:val="center"/>
          </w:tcPr>
          <w:p w14:paraId="34CE5278" w14:textId="77777777" w:rsidR="00CF02F8" w:rsidRPr="003331F5" w:rsidRDefault="00CF02F8" w:rsidP="00DD2ED2">
            <w:pPr>
              <w:pStyle w:val="TableHead"/>
              <w:rPr>
                <w:b/>
                <w:bCs/>
              </w:rPr>
            </w:pPr>
            <w:r w:rsidRPr="003331F5">
              <w:rPr>
                <w:b/>
                <w:bCs/>
              </w:rPr>
              <w:t>T2t</w:t>
            </w:r>
          </w:p>
        </w:tc>
        <w:tc>
          <w:tcPr>
            <w:tcW w:w="567" w:type="dxa"/>
            <w:tcBorders>
              <w:top w:val="single" w:sz="4" w:space="0" w:color="auto"/>
              <w:bottom w:val="single" w:sz="4" w:space="0" w:color="auto"/>
            </w:tcBorders>
            <w:vAlign w:val="center"/>
          </w:tcPr>
          <w:p w14:paraId="6A3E971D" w14:textId="77777777" w:rsidR="00CF02F8" w:rsidRPr="003331F5" w:rsidRDefault="00CF02F8" w:rsidP="00DD2ED2">
            <w:pPr>
              <w:pStyle w:val="TableHead"/>
              <w:rPr>
                <w:b/>
                <w:bCs/>
              </w:rPr>
            </w:pPr>
            <w:r w:rsidRPr="003331F5">
              <w:rPr>
                <w:b/>
                <w:bCs/>
              </w:rPr>
              <w:t>TC2</w:t>
            </w:r>
          </w:p>
        </w:tc>
        <w:tc>
          <w:tcPr>
            <w:tcW w:w="567" w:type="dxa"/>
            <w:tcBorders>
              <w:top w:val="single" w:sz="4" w:space="0" w:color="auto"/>
              <w:bottom w:val="single" w:sz="4" w:space="0" w:color="auto"/>
            </w:tcBorders>
            <w:vAlign w:val="center"/>
          </w:tcPr>
          <w:p w14:paraId="7E382559" w14:textId="77777777" w:rsidR="00CF02F8" w:rsidRPr="003331F5" w:rsidRDefault="00CF02F8" w:rsidP="00DD2ED2">
            <w:pPr>
              <w:pStyle w:val="TableHead"/>
              <w:rPr>
                <w:b/>
                <w:bCs/>
              </w:rPr>
            </w:pPr>
            <w:r w:rsidRPr="003331F5">
              <w:rPr>
                <w:b/>
                <w:bCs/>
              </w:rPr>
              <w:t>T2t2</w:t>
            </w:r>
          </w:p>
        </w:tc>
      </w:tr>
      <w:tr w:rsidR="003331F5" w:rsidRPr="003331F5" w14:paraId="44B29DBC" w14:textId="77777777" w:rsidTr="00DD2ED2">
        <w:tc>
          <w:tcPr>
            <w:tcW w:w="993" w:type="dxa"/>
            <w:vMerge w:val="restart"/>
            <w:tcBorders>
              <w:top w:val="single" w:sz="4" w:space="0" w:color="auto"/>
            </w:tcBorders>
            <w:vAlign w:val="center"/>
          </w:tcPr>
          <w:p w14:paraId="045B4A6A" w14:textId="77777777" w:rsidR="00CF02F8" w:rsidRPr="003331F5" w:rsidRDefault="00CF02F8" w:rsidP="00DD2ED2">
            <w:pPr>
              <w:pStyle w:val="TableBody"/>
              <w:jc w:val="left"/>
            </w:pPr>
            <w:r w:rsidRPr="003331F5">
              <w:t>Yield</w:t>
            </w:r>
          </w:p>
          <w:p w14:paraId="3D427F1A" w14:textId="29B497DC" w:rsidR="00CF02F8" w:rsidRPr="003331F5" w:rsidRDefault="007B2B2F" w:rsidP="00DD2ED2">
            <w:pPr>
              <w:pStyle w:val="TableBody"/>
              <w:jc w:val="left"/>
            </w:pPr>
            <w:r w:rsidRPr="003331F5">
              <w:t>[</w:t>
            </w:r>
            <w:r w:rsidR="00CF02F8" w:rsidRPr="003331F5">
              <w:t>%</w:t>
            </w:r>
            <w:r w:rsidRPr="003331F5">
              <w:t>]</w:t>
            </w:r>
          </w:p>
        </w:tc>
        <w:tc>
          <w:tcPr>
            <w:tcW w:w="567" w:type="dxa"/>
            <w:vMerge w:val="restart"/>
            <w:tcBorders>
              <w:top w:val="single" w:sz="4" w:space="0" w:color="auto"/>
            </w:tcBorders>
            <w:vAlign w:val="center"/>
          </w:tcPr>
          <w:p w14:paraId="3B12E3EF" w14:textId="77777777" w:rsidR="00CF02F8" w:rsidRPr="003331F5" w:rsidRDefault="00CF02F8" w:rsidP="00DD2ED2">
            <w:pPr>
              <w:pStyle w:val="TableBody"/>
            </w:pPr>
            <w:r w:rsidRPr="003331F5">
              <w:t>0.98</w:t>
            </w:r>
          </w:p>
        </w:tc>
        <w:tc>
          <w:tcPr>
            <w:tcW w:w="708" w:type="dxa"/>
            <w:tcBorders>
              <w:top w:val="single" w:sz="4" w:space="0" w:color="auto"/>
            </w:tcBorders>
            <w:vAlign w:val="center"/>
          </w:tcPr>
          <w:p w14:paraId="5EBF1958" w14:textId="77777777" w:rsidR="00CF02F8" w:rsidRPr="003331F5" w:rsidRDefault="00CF02F8" w:rsidP="00DD2ED2">
            <w:pPr>
              <w:pStyle w:val="TableBody"/>
            </w:pPr>
            <w:r w:rsidRPr="003331F5">
              <w:t>46.9</w:t>
            </w:r>
          </w:p>
        </w:tc>
        <w:tc>
          <w:tcPr>
            <w:tcW w:w="709" w:type="dxa"/>
            <w:tcBorders>
              <w:top w:val="single" w:sz="4" w:space="0" w:color="auto"/>
            </w:tcBorders>
            <w:vAlign w:val="center"/>
          </w:tcPr>
          <w:p w14:paraId="643C36C8" w14:textId="77777777" w:rsidR="00CF02F8" w:rsidRPr="003331F5" w:rsidRDefault="00CF02F8" w:rsidP="00DD2ED2">
            <w:pPr>
              <w:pStyle w:val="TableBody"/>
            </w:pPr>
            <w:r w:rsidRPr="003331F5">
              <w:t>-16.4</w:t>
            </w:r>
          </w:p>
        </w:tc>
        <w:tc>
          <w:tcPr>
            <w:tcW w:w="709" w:type="dxa"/>
            <w:tcBorders>
              <w:top w:val="single" w:sz="4" w:space="0" w:color="auto"/>
            </w:tcBorders>
            <w:vAlign w:val="center"/>
          </w:tcPr>
          <w:p w14:paraId="750E937C" w14:textId="77777777" w:rsidR="00CF02F8" w:rsidRPr="003331F5" w:rsidRDefault="00CF02F8" w:rsidP="00DD2ED2">
            <w:pPr>
              <w:pStyle w:val="TableBody"/>
            </w:pPr>
            <w:r w:rsidRPr="003331F5">
              <w:t>4.4</w:t>
            </w:r>
          </w:p>
        </w:tc>
        <w:tc>
          <w:tcPr>
            <w:tcW w:w="709" w:type="dxa"/>
            <w:tcBorders>
              <w:top w:val="single" w:sz="4" w:space="0" w:color="auto"/>
            </w:tcBorders>
            <w:vAlign w:val="center"/>
          </w:tcPr>
          <w:p w14:paraId="4B3CED6A" w14:textId="77777777" w:rsidR="00CF02F8" w:rsidRPr="003331F5" w:rsidRDefault="00CF02F8" w:rsidP="00DD2ED2">
            <w:pPr>
              <w:pStyle w:val="TableBody"/>
            </w:pPr>
            <w:r w:rsidRPr="003331F5">
              <w:t>-3.9</w:t>
            </w:r>
          </w:p>
        </w:tc>
        <w:tc>
          <w:tcPr>
            <w:tcW w:w="675" w:type="dxa"/>
            <w:tcBorders>
              <w:top w:val="single" w:sz="4" w:space="0" w:color="auto"/>
            </w:tcBorders>
            <w:vAlign w:val="center"/>
          </w:tcPr>
          <w:p w14:paraId="7B6CCE9A" w14:textId="77777777" w:rsidR="00CF02F8" w:rsidRPr="003331F5" w:rsidRDefault="00CF02F8" w:rsidP="00DD2ED2">
            <w:pPr>
              <w:pStyle w:val="TableBody"/>
            </w:pPr>
            <w:r w:rsidRPr="003331F5">
              <w:t>-3.2</w:t>
            </w:r>
          </w:p>
        </w:tc>
        <w:tc>
          <w:tcPr>
            <w:tcW w:w="709" w:type="dxa"/>
            <w:tcBorders>
              <w:top w:val="single" w:sz="4" w:space="0" w:color="auto"/>
            </w:tcBorders>
            <w:vAlign w:val="center"/>
          </w:tcPr>
          <w:p w14:paraId="183ED4A5" w14:textId="77777777" w:rsidR="00CF02F8" w:rsidRPr="003331F5" w:rsidRDefault="00CF02F8" w:rsidP="00DD2ED2">
            <w:pPr>
              <w:pStyle w:val="TableBody"/>
            </w:pPr>
            <w:r w:rsidRPr="003331F5">
              <w:t>4.0</w:t>
            </w:r>
          </w:p>
        </w:tc>
        <w:tc>
          <w:tcPr>
            <w:tcW w:w="742" w:type="dxa"/>
            <w:tcBorders>
              <w:top w:val="single" w:sz="4" w:space="0" w:color="auto"/>
            </w:tcBorders>
            <w:vAlign w:val="center"/>
          </w:tcPr>
          <w:p w14:paraId="3D708A98" w14:textId="77777777" w:rsidR="00CF02F8" w:rsidRPr="003331F5" w:rsidRDefault="00CF02F8" w:rsidP="00DD2ED2">
            <w:pPr>
              <w:pStyle w:val="TableBody"/>
            </w:pPr>
            <w:proofErr w:type="spellStart"/>
            <w:r w:rsidRPr="003331F5">
              <w:t>n.s</w:t>
            </w:r>
            <w:proofErr w:type="spellEnd"/>
            <w:r w:rsidRPr="003331F5">
              <w:t>.</w:t>
            </w:r>
          </w:p>
        </w:tc>
        <w:tc>
          <w:tcPr>
            <w:tcW w:w="567" w:type="dxa"/>
            <w:tcBorders>
              <w:top w:val="single" w:sz="4" w:space="0" w:color="auto"/>
            </w:tcBorders>
            <w:vAlign w:val="center"/>
          </w:tcPr>
          <w:p w14:paraId="2181BC17" w14:textId="77777777" w:rsidR="00CF02F8" w:rsidRPr="003331F5" w:rsidRDefault="00CF02F8" w:rsidP="00DD2ED2">
            <w:pPr>
              <w:pStyle w:val="TableBody"/>
            </w:pPr>
            <w:proofErr w:type="spellStart"/>
            <w:r w:rsidRPr="003331F5">
              <w:t>n.s</w:t>
            </w:r>
            <w:proofErr w:type="spellEnd"/>
            <w:r w:rsidRPr="003331F5">
              <w:t>.</w:t>
            </w:r>
          </w:p>
        </w:tc>
        <w:tc>
          <w:tcPr>
            <w:tcW w:w="709" w:type="dxa"/>
            <w:tcBorders>
              <w:top w:val="single" w:sz="4" w:space="0" w:color="auto"/>
            </w:tcBorders>
            <w:vAlign w:val="center"/>
          </w:tcPr>
          <w:p w14:paraId="09199427" w14:textId="77777777" w:rsidR="00CF02F8" w:rsidRPr="003331F5" w:rsidRDefault="00CF02F8" w:rsidP="00DD2ED2">
            <w:pPr>
              <w:pStyle w:val="TableBody"/>
            </w:pPr>
            <w:proofErr w:type="spellStart"/>
            <w:r w:rsidRPr="003331F5">
              <w:t>n.s</w:t>
            </w:r>
            <w:proofErr w:type="spellEnd"/>
            <w:r w:rsidRPr="003331F5">
              <w:t>.</w:t>
            </w:r>
          </w:p>
        </w:tc>
        <w:tc>
          <w:tcPr>
            <w:tcW w:w="708" w:type="dxa"/>
            <w:tcBorders>
              <w:top w:val="single" w:sz="4" w:space="0" w:color="auto"/>
            </w:tcBorders>
            <w:vAlign w:val="center"/>
          </w:tcPr>
          <w:p w14:paraId="35554ED2" w14:textId="77777777" w:rsidR="00CF02F8" w:rsidRPr="003331F5" w:rsidRDefault="00CF02F8" w:rsidP="00DD2ED2">
            <w:pPr>
              <w:pStyle w:val="TableBody"/>
            </w:pPr>
            <w:proofErr w:type="spellStart"/>
            <w:r w:rsidRPr="003331F5">
              <w:t>n.s</w:t>
            </w:r>
            <w:proofErr w:type="spellEnd"/>
            <w:r w:rsidRPr="003331F5">
              <w:t>.</w:t>
            </w:r>
          </w:p>
        </w:tc>
        <w:tc>
          <w:tcPr>
            <w:tcW w:w="709" w:type="dxa"/>
            <w:tcBorders>
              <w:top w:val="single" w:sz="4" w:space="0" w:color="auto"/>
            </w:tcBorders>
            <w:vAlign w:val="center"/>
          </w:tcPr>
          <w:p w14:paraId="24BDA00A" w14:textId="77777777" w:rsidR="00CF02F8" w:rsidRPr="003331F5" w:rsidRDefault="00CF02F8" w:rsidP="00DD2ED2">
            <w:pPr>
              <w:pStyle w:val="TableBody"/>
            </w:pPr>
            <w:r w:rsidRPr="003331F5">
              <w:t>5.6</w:t>
            </w:r>
          </w:p>
        </w:tc>
        <w:tc>
          <w:tcPr>
            <w:tcW w:w="567" w:type="dxa"/>
            <w:tcBorders>
              <w:top w:val="single" w:sz="4" w:space="0" w:color="auto"/>
            </w:tcBorders>
            <w:vAlign w:val="center"/>
          </w:tcPr>
          <w:p w14:paraId="19B159A1" w14:textId="77777777" w:rsidR="00CF02F8" w:rsidRPr="003331F5" w:rsidRDefault="00CF02F8" w:rsidP="00DD2ED2">
            <w:pPr>
              <w:pStyle w:val="TableBody"/>
            </w:pPr>
            <w:proofErr w:type="spellStart"/>
            <w:r w:rsidRPr="003331F5">
              <w:t>n.s</w:t>
            </w:r>
            <w:proofErr w:type="spellEnd"/>
            <w:r w:rsidRPr="003331F5">
              <w:t>.</w:t>
            </w:r>
          </w:p>
        </w:tc>
        <w:tc>
          <w:tcPr>
            <w:tcW w:w="567" w:type="dxa"/>
            <w:tcBorders>
              <w:top w:val="single" w:sz="4" w:space="0" w:color="auto"/>
            </w:tcBorders>
            <w:vAlign w:val="center"/>
          </w:tcPr>
          <w:p w14:paraId="43C83F98" w14:textId="77777777" w:rsidR="00CF02F8" w:rsidRPr="003331F5" w:rsidRDefault="00CF02F8" w:rsidP="00DD2ED2">
            <w:pPr>
              <w:pStyle w:val="TableBody"/>
            </w:pPr>
            <w:proofErr w:type="spellStart"/>
            <w:r w:rsidRPr="003331F5">
              <w:t>n.s</w:t>
            </w:r>
            <w:proofErr w:type="spellEnd"/>
            <w:r w:rsidRPr="003331F5">
              <w:t>.</w:t>
            </w:r>
          </w:p>
        </w:tc>
        <w:tc>
          <w:tcPr>
            <w:tcW w:w="567" w:type="dxa"/>
            <w:tcBorders>
              <w:top w:val="single" w:sz="4" w:space="0" w:color="auto"/>
            </w:tcBorders>
            <w:vAlign w:val="center"/>
          </w:tcPr>
          <w:p w14:paraId="743C7658" w14:textId="77777777" w:rsidR="00CF02F8" w:rsidRPr="003331F5" w:rsidRDefault="00CF02F8" w:rsidP="00DD2ED2">
            <w:pPr>
              <w:pStyle w:val="TableBody"/>
            </w:pPr>
            <w:proofErr w:type="spellStart"/>
            <w:r w:rsidRPr="003331F5">
              <w:t>n.s</w:t>
            </w:r>
            <w:proofErr w:type="spellEnd"/>
            <w:r w:rsidRPr="003331F5">
              <w:t>.</w:t>
            </w:r>
          </w:p>
        </w:tc>
        <w:tc>
          <w:tcPr>
            <w:tcW w:w="567" w:type="dxa"/>
            <w:tcBorders>
              <w:top w:val="single" w:sz="4" w:space="0" w:color="auto"/>
            </w:tcBorders>
            <w:vAlign w:val="center"/>
          </w:tcPr>
          <w:p w14:paraId="4E94FCCA" w14:textId="77777777" w:rsidR="00CF02F8" w:rsidRPr="003331F5" w:rsidRDefault="00CF02F8" w:rsidP="00DD2ED2">
            <w:pPr>
              <w:pStyle w:val="TableBody"/>
            </w:pPr>
            <w:r w:rsidRPr="003331F5">
              <w:t>-4.3</w:t>
            </w:r>
          </w:p>
        </w:tc>
      </w:tr>
      <w:tr w:rsidR="003331F5" w:rsidRPr="003331F5" w14:paraId="072AAD92" w14:textId="77777777" w:rsidTr="00DD2ED2">
        <w:tc>
          <w:tcPr>
            <w:tcW w:w="993" w:type="dxa"/>
            <w:vMerge/>
            <w:vAlign w:val="center"/>
          </w:tcPr>
          <w:p w14:paraId="135A12A9" w14:textId="77777777" w:rsidR="00CF02F8" w:rsidRPr="003331F5" w:rsidRDefault="00CF02F8" w:rsidP="00DD2ED2">
            <w:pPr>
              <w:pStyle w:val="TableBody"/>
              <w:jc w:val="left"/>
            </w:pPr>
          </w:p>
        </w:tc>
        <w:tc>
          <w:tcPr>
            <w:tcW w:w="567" w:type="dxa"/>
            <w:vMerge/>
            <w:vAlign w:val="center"/>
          </w:tcPr>
          <w:p w14:paraId="018A9D50" w14:textId="77777777" w:rsidR="00CF02F8" w:rsidRPr="003331F5" w:rsidRDefault="00CF02F8" w:rsidP="00DD2ED2">
            <w:pPr>
              <w:pStyle w:val="TableBody"/>
            </w:pPr>
          </w:p>
        </w:tc>
        <w:tc>
          <w:tcPr>
            <w:tcW w:w="708" w:type="dxa"/>
            <w:vAlign w:val="center"/>
          </w:tcPr>
          <w:p w14:paraId="3DC1B737" w14:textId="77777777" w:rsidR="00CF02F8" w:rsidRPr="003331F5" w:rsidRDefault="00CF02F8" w:rsidP="00DD2ED2">
            <w:pPr>
              <w:pStyle w:val="TableBody"/>
            </w:pPr>
          </w:p>
        </w:tc>
        <w:tc>
          <w:tcPr>
            <w:tcW w:w="709" w:type="dxa"/>
            <w:vAlign w:val="center"/>
          </w:tcPr>
          <w:p w14:paraId="4B9E98D1" w14:textId="77777777" w:rsidR="00CF02F8" w:rsidRPr="003331F5" w:rsidRDefault="00CF02F8" w:rsidP="00DD2ED2">
            <w:pPr>
              <w:pStyle w:val="TableBody"/>
            </w:pPr>
            <w:r w:rsidRPr="003331F5">
              <w:t>(48)</w:t>
            </w:r>
          </w:p>
        </w:tc>
        <w:tc>
          <w:tcPr>
            <w:tcW w:w="709" w:type="dxa"/>
            <w:vAlign w:val="center"/>
          </w:tcPr>
          <w:p w14:paraId="1E595515" w14:textId="77777777" w:rsidR="00CF02F8" w:rsidRPr="003331F5" w:rsidRDefault="00CF02F8" w:rsidP="00DD2ED2">
            <w:pPr>
              <w:pStyle w:val="TableBody"/>
            </w:pPr>
            <w:r w:rsidRPr="003331F5">
              <w:t>(13)</w:t>
            </w:r>
          </w:p>
        </w:tc>
        <w:tc>
          <w:tcPr>
            <w:tcW w:w="709" w:type="dxa"/>
            <w:vAlign w:val="center"/>
          </w:tcPr>
          <w:p w14:paraId="6421C139" w14:textId="77777777" w:rsidR="00CF02F8" w:rsidRPr="003331F5" w:rsidRDefault="00CF02F8" w:rsidP="00DD2ED2">
            <w:pPr>
              <w:pStyle w:val="TableBody"/>
            </w:pPr>
            <w:r w:rsidRPr="003331F5">
              <w:t>(11)</w:t>
            </w:r>
          </w:p>
        </w:tc>
        <w:tc>
          <w:tcPr>
            <w:tcW w:w="675" w:type="dxa"/>
            <w:vAlign w:val="center"/>
          </w:tcPr>
          <w:p w14:paraId="7DFE8331" w14:textId="77777777" w:rsidR="00CF02F8" w:rsidRPr="003331F5" w:rsidRDefault="00CF02F8" w:rsidP="00DD2ED2">
            <w:pPr>
              <w:pStyle w:val="TableBody"/>
            </w:pPr>
            <w:r w:rsidRPr="003331F5">
              <w:t>(8)</w:t>
            </w:r>
          </w:p>
        </w:tc>
        <w:tc>
          <w:tcPr>
            <w:tcW w:w="709" w:type="dxa"/>
            <w:vAlign w:val="center"/>
          </w:tcPr>
          <w:p w14:paraId="27FBE6B0" w14:textId="77777777" w:rsidR="00CF02F8" w:rsidRPr="003331F5" w:rsidRDefault="00CF02F8" w:rsidP="00DD2ED2">
            <w:pPr>
              <w:pStyle w:val="TableBody"/>
            </w:pPr>
            <w:r w:rsidRPr="003331F5">
              <w:t>(10)</w:t>
            </w:r>
          </w:p>
        </w:tc>
        <w:tc>
          <w:tcPr>
            <w:tcW w:w="742" w:type="dxa"/>
            <w:vAlign w:val="center"/>
          </w:tcPr>
          <w:p w14:paraId="05CDB965" w14:textId="77777777" w:rsidR="00CF02F8" w:rsidRPr="003331F5" w:rsidRDefault="00CF02F8" w:rsidP="00DD2ED2">
            <w:pPr>
              <w:pStyle w:val="TableBody"/>
            </w:pPr>
          </w:p>
        </w:tc>
        <w:tc>
          <w:tcPr>
            <w:tcW w:w="567" w:type="dxa"/>
            <w:vAlign w:val="center"/>
          </w:tcPr>
          <w:p w14:paraId="404E07CC" w14:textId="77777777" w:rsidR="00CF02F8" w:rsidRPr="003331F5" w:rsidRDefault="00CF02F8" w:rsidP="00DD2ED2">
            <w:pPr>
              <w:pStyle w:val="TableBody"/>
            </w:pPr>
          </w:p>
        </w:tc>
        <w:tc>
          <w:tcPr>
            <w:tcW w:w="709" w:type="dxa"/>
            <w:vAlign w:val="center"/>
          </w:tcPr>
          <w:p w14:paraId="0C8DE81E" w14:textId="77777777" w:rsidR="00CF02F8" w:rsidRPr="003331F5" w:rsidRDefault="00CF02F8" w:rsidP="00DD2ED2">
            <w:pPr>
              <w:pStyle w:val="TableBody"/>
            </w:pPr>
          </w:p>
        </w:tc>
        <w:tc>
          <w:tcPr>
            <w:tcW w:w="708" w:type="dxa"/>
            <w:vAlign w:val="center"/>
          </w:tcPr>
          <w:p w14:paraId="3B0E738E" w14:textId="77777777" w:rsidR="00CF02F8" w:rsidRPr="003331F5" w:rsidRDefault="00CF02F8" w:rsidP="00DD2ED2">
            <w:pPr>
              <w:pStyle w:val="TableBody"/>
            </w:pPr>
          </w:p>
        </w:tc>
        <w:tc>
          <w:tcPr>
            <w:tcW w:w="709" w:type="dxa"/>
            <w:vAlign w:val="center"/>
          </w:tcPr>
          <w:p w14:paraId="3473F251" w14:textId="77777777" w:rsidR="00CF02F8" w:rsidRPr="003331F5" w:rsidRDefault="00CF02F8" w:rsidP="00DD2ED2">
            <w:pPr>
              <w:pStyle w:val="TableBody"/>
            </w:pPr>
            <w:r w:rsidRPr="003331F5">
              <w:t>(4)</w:t>
            </w:r>
          </w:p>
        </w:tc>
        <w:tc>
          <w:tcPr>
            <w:tcW w:w="567" w:type="dxa"/>
            <w:vAlign w:val="center"/>
          </w:tcPr>
          <w:p w14:paraId="5F23DE32" w14:textId="77777777" w:rsidR="00CF02F8" w:rsidRPr="003331F5" w:rsidRDefault="00CF02F8" w:rsidP="00DD2ED2">
            <w:pPr>
              <w:pStyle w:val="TableBody"/>
            </w:pPr>
          </w:p>
        </w:tc>
        <w:tc>
          <w:tcPr>
            <w:tcW w:w="567" w:type="dxa"/>
            <w:vAlign w:val="center"/>
          </w:tcPr>
          <w:p w14:paraId="7E101D05" w14:textId="77777777" w:rsidR="00CF02F8" w:rsidRPr="003331F5" w:rsidRDefault="00CF02F8" w:rsidP="00DD2ED2">
            <w:pPr>
              <w:pStyle w:val="TableBody"/>
            </w:pPr>
          </w:p>
        </w:tc>
        <w:tc>
          <w:tcPr>
            <w:tcW w:w="567" w:type="dxa"/>
            <w:vAlign w:val="center"/>
          </w:tcPr>
          <w:p w14:paraId="4B36487E" w14:textId="77777777" w:rsidR="00CF02F8" w:rsidRPr="003331F5" w:rsidRDefault="00CF02F8" w:rsidP="00DD2ED2">
            <w:pPr>
              <w:pStyle w:val="TableBody"/>
            </w:pPr>
          </w:p>
        </w:tc>
        <w:tc>
          <w:tcPr>
            <w:tcW w:w="567" w:type="dxa"/>
            <w:vAlign w:val="center"/>
          </w:tcPr>
          <w:p w14:paraId="7C87F764" w14:textId="77777777" w:rsidR="00CF02F8" w:rsidRPr="003331F5" w:rsidRDefault="00CF02F8" w:rsidP="00DD2ED2">
            <w:pPr>
              <w:pStyle w:val="TableBody"/>
            </w:pPr>
            <w:r w:rsidRPr="003331F5">
              <w:t>(5)</w:t>
            </w:r>
          </w:p>
        </w:tc>
      </w:tr>
      <w:tr w:rsidR="003331F5" w:rsidRPr="003331F5" w14:paraId="569DC409" w14:textId="77777777" w:rsidTr="00DD2ED2">
        <w:tc>
          <w:tcPr>
            <w:tcW w:w="993" w:type="dxa"/>
            <w:vMerge/>
            <w:vAlign w:val="center"/>
          </w:tcPr>
          <w:p w14:paraId="0B515F6F" w14:textId="77777777" w:rsidR="00CF02F8" w:rsidRPr="003331F5" w:rsidRDefault="00CF02F8" w:rsidP="00DD2ED2">
            <w:pPr>
              <w:pStyle w:val="TableBody"/>
              <w:jc w:val="left"/>
            </w:pPr>
          </w:p>
        </w:tc>
        <w:tc>
          <w:tcPr>
            <w:tcW w:w="567" w:type="dxa"/>
            <w:vMerge/>
            <w:vAlign w:val="center"/>
          </w:tcPr>
          <w:p w14:paraId="4BC6CAF0" w14:textId="77777777" w:rsidR="00CF02F8" w:rsidRPr="003331F5" w:rsidRDefault="00CF02F8" w:rsidP="00DD2ED2">
            <w:pPr>
              <w:pStyle w:val="TableBody"/>
            </w:pPr>
          </w:p>
        </w:tc>
        <w:tc>
          <w:tcPr>
            <w:tcW w:w="708" w:type="dxa"/>
            <w:vAlign w:val="center"/>
          </w:tcPr>
          <w:p w14:paraId="24643A12" w14:textId="77777777" w:rsidR="00CF02F8" w:rsidRPr="003331F5" w:rsidRDefault="00CF02F8" w:rsidP="00DD2ED2">
            <w:pPr>
              <w:pStyle w:val="TableBody"/>
            </w:pPr>
          </w:p>
        </w:tc>
        <w:tc>
          <w:tcPr>
            <w:tcW w:w="709" w:type="dxa"/>
            <w:vAlign w:val="center"/>
          </w:tcPr>
          <w:p w14:paraId="3414990F" w14:textId="77777777" w:rsidR="00CF02F8" w:rsidRPr="003331F5" w:rsidRDefault="00CF02F8" w:rsidP="00DD2ED2">
            <w:pPr>
              <w:pStyle w:val="TableBody"/>
            </w:pPr>
            <w:r w:rsidRPr="003331F5">
              <w:t>(18)</w:t>
            </w:r>
          </w:p>
        </w:tc>
        <w:tc>
          <w:tcPr>
            <w:tcW w:w="709" w:type="dxa"/>
            <w:vAlign w:val="center"/>
          </w:tcPr>
          <w:p w14:paraId="1540AA18" w14:textId="77777777" w:rsidR="00CF02F8" w:rsidRPr="003331F5" w:rsidRDefault="00CF02F8" w:rsidP="00DD2ED2">
            <w:pPr>
              <w:pStyle w:val="TableBody"/>
            </w:pPr>
            <w:r w:rsidRPr="003331F5">
              <w:t>(10)</w:t>
            </w:r>
          </w:p>
        </w:tc>
        <w:tc>
          <w:tcPr>
            <w:tcW w:w="709" w:type="dxa"/>
            <w:vAlign w:val="center"/>
          </w:tcPr>
          <w:p w14:paraId="6CCA25CB" w14:textId="77777777" w:rsidR="00CF02F8" w:rsidRPr="003331F5" w:rsidRDefault="00CF02F8" w:rsidP="00DD2ED2">
            <w:pPr>
              <w:pStyle w:val="TableBody"/>
            </w:pPr>
            <w:r w:rsidRPr="003331F5">
              <w:t>(3)</w:t>
            </w:r>
          </w:p>
        </w:tc>
        <w:tc>
          <w:tcPr>
            <w:tcW w:w="675" w:type="dxa"/>
            <w:vAlign w:val="center"/>
          </w:tcPr>
          <w:p w14:paraId="2218DD1A" w14:textId="77777777" w:rsidR="00CF02F8" w:rsidRPr="003331F5" w:rsidRDefault="00CF02F8" w:rsidP="00DD2ED2">
            <w:pPr>
              <w:pStyle w:val="TableBody"/>
            </w:pPr>
            <w:r w:rsidRPr="003331F5">
              <w:t>(14)</w:t>
            </w:r>
          </w:p>
        </w:tc>
        <w:tc>
          <w:tcPr>
            <w:tcW w:w="709" w:type="dxa"/>
            <w:vAlign w:val="center"/>
          </w:tcPr>
          <w:p w14:paraId="2EE6E7C4" w14:textId="77777777" w:rsidR="00CF02F8" w:rsidRPr="003331F5" w:rsidRDefault="00CF02F8" w:rsidP="00DD2ED2">
            <w:pPr>
              <w:pStyle w:val="TableBody"/>
            </w:pPr>
          </w:p>
        </w:tc>
        <w:tc>
          <w:tcPr>
            <w:tcW w:w="742" w:type="dxa"/>
            <w:vAlign w:val="center"/>
          </w:tcPr>
          <w:p w14:paraId="6B562251" w14:textId="77777777" w:rsidR="00CF02F8" w:rsidRPr="003331F5" w:rsidRDefault="00CF02F8" w:rsidP="00DD2ED2">
            <w:pPr>
              <w:pStyle w:val="TableBody"/>
            </w:pPr>
            <w:r w:rsidRPr="003331F5">
              <w:t>(10)</w:t>
            </w:r>
          </w:p>
        </w:tc>
        <w:tc>
          <w:tcPr>
            <w:tcW w:w="567" w:type="dxa"/>
            <w:vAlign w:val="center"/>
          </w:tcPr>
          <w:p w14:paraId="626F6EA4" w14:textId="77777777" w:rsidR="00CF02F8" w:rsidRPr="003331F5" w:rsidRDefault="00CF02F8" w:rsidP="00DD2ED2">
            <w:pPr>
              <w:pStyle w:val="TableBody"/>
            </w:pPr>
            <w:r w:rsidRPr="003331F5">
              <w:t>(4)</w:t>
            </w:r>
          </w:p>
        </w:tc>
        <w:tc>
          <w:tcPr>
            <w:tcW w:w="709" w:type="dxa"/>
            <w:vAlign w:val="center"/>
          </w:tcPr>
          <w:p w14:paraId="67F47519" w14:textId="77777777" w:rsidR="00CF02F8" w:rsidRPr="003331F5" w:rsidRDefault="00CF02F8" w:rsidP="00DD2ED2">
            <w:pPr>
              <w:pStyle w:val="TableBody"/>
            </w:pPr>
          </w:p>
        </w:tc>
        <w:tc>
          <w:tcPr>
            <w:tcW w:w="708" w:type="dxa"/>
            <w:vAlign w:val="center"/>
          </w:tcPr>
          <w:p w14:paraId="283D3306" w14:textId="77777777" w:rsidR="00CF02F8" w:rsidRPr="003331F5" w:rsidRDefault="00CF02F8" w:rsidP="00DD2ED2">
            <w:pPr>
              <w:pStyle w:val="TableBody"/>
            </w:pPr>
            <w:r w:rsidRPr="003331F5">
              <w:t>(4)</w:t>
            </w:r>
          </w:p>
        </w:tc>
        <w:tc>
          <w:tcPr>
            <w:tcW w:w="709" w:type="dxa"/>
            <w:vAlign w:val="center"/>
          </w:tcPr>
          <w:p w14:paraId="4EDB3915" w14:textId="77777777" w:rsidR="00CF02F8" w:rsidRPr="003331F5" w:rsidRDefault="00CF02F8" w:rsidP="00DD2ED2">
            <w:pPr>
              <w:pStyle w:val="TableBody"/>
            </w:pPr>
            <w:r w:rsidRPr="003331F5">
              <w:t>(4)</w:t>
            </w:r>
          </w:p>
        </w:tc>
        <w:tc>
          <w:tcPr>
            <w:tcW w:w="567" w:type="dxa"/>
            <w:vAlign w:val="center"/>
          </w:tcPr>
          <w:p w14:paraId="4B29B48B" w14:textId="77777777" w:rsidR="00CF02F8" w:rsidRPr="003331F5" w:rsidRDefault="00CF02F8" w:rsidP="00DD2ED2">
            <w:pPr>
              <w:pStyle w:val="TableBody"/>
            </w:pPr>
            <w:r w:rsidRPr="003331F5">
              <w:t>(12)</w:t>
            </w:r>
          </w:p>
        </w:tc>
        <w:tc>
          <w:tcPr>
            <w:tcW w:w="567" w:type="dxa"/>
            <w:vAlign w:val="center"/>
          </w:tcPr>
          <w:p w14:paraId="1A001124" w14:textId="77777777" w:rsidR="00CF02F8" w:rsidRPr="003331F5" w:rsidRDefault="00CF02F8" w:rsidP="00DD2ED2">
            <w:pPr>
              <w:pStyle w:val="TableBody"/>
            </w:pPr>
            <w:r w:rsidRPr="003331F5">
              <w:t>(13)</w:t>
            </w:r>
          </w:p>
        </w:tc>
        <w:tc>
          <w:tcPr>
            <w:tcW w:w="567" w:type="dxa"/>
            <w:vAlign w:val="center"/>
          </w:tcPr>
          <w:p w14:paraId="0F9E40FD" w14:textId="77777777" w:rsidR="00CF02F8" w:rsidRPr="003331F5" w:rsidRDefault="00CF02F8" w:rsidP="00DD2ED2">
            <w:pPr>
              <w:pStyle w:val="TableBody"/>
            </w:pPr>
            <w:r w:rsidRPr="003331F5">
              <w:t>(1)</w:t>
            </w:r>
          </w:p>
        </w:tc>
        <w:tc>
          <w:tcPr>
            <w:tcW w:w="567" w:type="dxa"/>
            <w:vAlign w:val="center"/>
          </w:tcPr>
          <w:p w14:paraId="452FD226" w14:textId="77777777" w:rsidR="00CF02F8" w:rsidRPr="003331F5" w:rsidRDefault="00CF02F8" w:rsidP="00DD2ED2">
            <w:pPr>
              <w:pStyle w:val="TableBody"/>
            </w:pPr>
            <w:r w:rsidRPr="003331F5">
              <w:t>(5)</w:t>
            </w:r>
          </w:p>
        </w:tc>
      </w:tr>
      <w:tr w:rsidR="003331F5" w:rsidRPr="003331F5" w14:paraId="43DC21F8" w14:textId="77777777" w:rsidTr="00DD2ED2">
        <w:tc>
          <w:tcPr>
            <w:tcW w:w="993" w:type="dxa"/>
            <w:vMerge/>
            <w:vAlign w:val="center"/>
          </w:tcPr>
          <w:p w14:paraId="7D766B00" w14:textId="77777777" w:rsidR="00CF02F8" w:rsidRPr="003331F5" w:rsidRDefault="00CF02F8" w:rsidP="00DD2ED2">
            <w:pPr>
              <w:pStyle w:val="TableBody"/>
              <w:jc w:val="left"/>
            </w:pPr>
          </w:p>
        </w:tc>
        <w:tc>
          <w:tcPr>
            <w:tcW w:w="567" w:type="dxa"/>
            <w:vMerge/>
            <w:vAlign w:val="center"/>
          </w:tcPr>
          <w:p w14:paraId="42F3E81E" w14:textId="77777777" w:rsidR="00CF02F8" w:rsidRPr="003331F5" w:rsidRDefault="00CF02F8" w:rsidP="00DD2ED2">
            <w:pPr>
              <w:pStyle w:val="TableBody"/>
            </w:pPr>
          </w:p>
        </w:tc>
        <w:tc>
          <w:tcPr>
            <w:tcW w:w="708" w:type="dxa"/>
            <w:vAlign w:val="center"/>
          </w:tcPr>
          <w:p w14:paraId="221CB053" w14:textId="77777777" w:rsidR="00CF02F8" w:rsidRPr="003331F5" w:rsidRDefault="00CF02F8" w:rsidP="00DD2ED2">
            <w:pPr>
              <w:pStyle w:val="TableBody"/>
            </w:pPr>
          </w:p>
        </w:tc>
        <w:tc>
          <w:tcPr>
            <w:tcW w:w="709" w:type="dxa"/>
            <w:vAlign w:val="center"/>
          </w:tcPr>
          <w:p w14:paraId="41A5296F" w14:textId="77777777" w:rsidR="00CF02F8" w:rsidRPr="003331F5" w:rsidRDefault="00CF02F8" w:rsidP="00DD2ED2">
            <w:pPr>
              <w:pStyle w:val="TableBody"/>
            </w:pPr>
            <w:r w:rsidRPr="003331F5">
              <w:t>(32)</w:t>
            </w:r>
          </w:p>
        </w:tc>
        <w:tc>
          <w:tcPr>
            <w:tcW w:w="709" w:type="dxa"/>
            <w:vAlign w:val="center"/>
          </w:tcPr>
          <w:p w14:paraId="78335386" w14:textId="77777777" w:rsidR="00CF02F8" w:rsidRPr="003331F5" w:rsidRDefault="00CF02F8" w:rsidP="00DD2ED2">
            <w:pPr>
              <w:pStyle w:val="TableBody"/>
            </w:pPr>
            <w:r w:rsidRPr="003331F5">
              <w:t>(8)</w:t>
            </w:r>
          </w:p>
        </w:tc>
        <w:tc>
          <w:tcPr>
            <w:tcW w:w="709" w:type="dxa"/>
            <w:vAlign w:val="center"/>
          </w:tcPr>
          <w:p w14:paraId="64183177" w14:textId="77777777" w:rsidR="00CF02F8" w:rsidRPr="003331F5" w:rsidRDefault="00CF02F8" w:rsidP="00DD2ED2">
            <w:pPr>
              <w:pStyle w:val="TableBody"/>
            </w:pPr>
            <w:r w:rsidRPr="003331F5">
              <w:t>(4)</w:t>
            </w:r>
          </w:p>
        </w:tc>
        <w:tc>
          <w:tcPr>
            <w:tcW w:w="675" w:type="dxa"/>
            <w:vAlign w:val="center"/>
          </w:tcPr>
          <w:p w14:paraId="0F2E90C1" w14:textId="77777777" w:rsidR="00CF02F8" w:rsidRPr="003331F5" w:rsidRDefault="00CF02F8" w:rsidP="00DD2ED2">
            <w:pPr>
              <w:pStyle w:val="TableBody"/>
            </w:pPr>
            <w:r w:rsidRPr="003331F5">
              <w:t>(7)</w:t>
            </w:r>
          </w:p>
        </w:tc>
        <w:tc>
          <w:tcPr>
            <w:tcW w:w="709" w:type="dxa"/>
            <w:vAlign w:val="center"/>
          </w:tcPr>
          <w:p w14:paraId="0873EC85" w14:textId="77777777" w:rsidR="00CF02F8" w:rsidRPr="003331F5" w:rsidRDefault="00CF02F8" w:rsidP="00DD2ED2">
            <w:pPr>
              <w:pStyle w:val="TableBody"/>
            </w:pPr>
          </w:p>
        </w:tc>
        <w:tc>
          <w:tcPr>
            <w:tcW w:w="742" w:type="dxa"/>
            <w:vAlign w:val="center"/>
          </w:tcPr>
          <w:p w14:paraId="62456AD4" w14:textId="77777777" w:rsidR="00CF02F8" w:rsidRPr="003331F5" w:rsidRDefault="00CF02F8" w:rsidP="00DD2ED2">
            <w:pPr>
              <w:pStyle w:val="TableBody"/>
            </w:pPr>
            <w:r w:rsidRPr="003331F5">
              <w:t>(13)</w:t>
            </w:r>
          </w:p>
        </w:tc>
        <w:tc>
          <w:tcPr>
            <w:tcW w:w="567" w:type="dxa"/>
            <w:vAlign w:val="center"/>
          </w:tcPr>
          <w:p w14:paraId="1C202FEB" w14:textId="77777777" w:rsidR="00CF02F8" w:rsidRPr="003331F5" w:rsidRDefault="00CF02F8" w:rsidP="00DD2ED2">
            <w:pPr>
              <w:pStyle w:val="TableBody"/>
            </w:pPr>
            <w:r w:rsidRPr="003331F5">
              <w:t>(3)</w:t>
            </w:r>
          </w:p>
        </w:tc>
        <w:tc>
          <w:tcPr>
            <w:tcW w:w="709" w:type="dxa"/>
            <w:vAlign w:val="center"/>
          </w:tcPr>
          <w:p w14:paraId="19DB093D" w14:textId="77777777" w:rsidR="00CF02F8" w:rsidRPr="003331F5" w:rsidRDefault="00CF02F8" w:rsidP="00DD2ED2">
            <w:pPr>
              <w:pStyle w:val="TableBody"/>
            </w:pPr>
            <w:r w:rsidRPr="003331F5">
              <w:t>(7)</w:t>
            </w:r>
          </w:p>
        </w:tc>
        <w:tc>
          <w:tcPr>
            <w:tcW w:w="708" w:type="dxa"/>
            <w:vAlign w:val="center"/>
          </w:tcPr>
          <w:p w14:paraId="02FE2BDA" w14:textId="77777777" w:rsidR="00CF02F8" w:rsidRPr="003331F5" w:rsidRDefault="00CF02F8" w:rsidP="00DD2ED2">
            <w:pPr>
              <w:pStyle w:val="TableBody"/>
            </w:pPr>
            <w:r w:rsidRPr="003331F5">
              <w:t>(1)</w:t>
            </w:r>
          </w:p>
        </w:tc>
        <w:tc>
          <w:tcPr>
            <w:tcW w:w="709" w:type="dxa"/>
            <w:vAlign w:val="center"/>
          </w:tcPr>
          <w:p w14:paraId="6BE4F0A2" w14:textId="77777777" w:rsidR="00CF02F8" w:rsidRPr="003331F5" w:rsidRDefault="00CF02F8" w:rsidP="00DD2ED2">
            <w:pPr>
              <w:pStyle w:val="TableBody"/>
            </w:pPr>
          </w:p>
        </w:tc>
        <w:tc>
          <w:tcPr>
            <w:tcW w:w="567" w:type="dxa"/>
            <w:vAlign w:val="center"/>
          </w:tcPr>
          <w:p w14:paraId="48F057A9" w14:textId="77777777" w:rsidR="00CF02F8" w:rsidRPr="003331F5" w:rsidRDefault="00CF02F8" w:rsidP="00DD2ED2">
            <w:pPr>
              <w:pStyle w:val="TableBody"/>
            </w:pPr>
            <w:r w:rsidRPr="003331F5">
              <w:t>(9)</w:t>
            </w:r>
          </w:p>
        </w:tc>
        <w:tc>
          <w:tcPr>
            <w:tcW w:w="567" w:type="dxa"/>
            <w:vAlign w:val="center"/>
          </w:tcPr>
          <w:p w14:paraId="475FD306" w14:textId="77777777" w:rsidR="00CF02F8" w:rsidRPr="003331F5" w:rsidRDefault="00CF02F8" w:rsidP="00DD2ED2">
            <w:pPr>
              <w:pStyle w:val="TableBody"/>
            </w:pPr>
            <w:r w:rsidRPr="003331F5">
              <w:t>(11)</w:t>
            </w:r>
          </w:p>
        </w:tc>
        <w:tc>
          <w:tcPr>
            <w:tcW w:w="567" w:type="dxa"/>
            <w:vAlign w:val="center"/>
          </w:tcPr>
          <w:p w14:paraId="422F64D9" w14:textId="77777777" w:rsidR="00CF02F8" w:rsidRPr="003331F5" w:rsidRDefault="00CF02F8" w:rsidP="00DD2ED2">
            <w:pPr>
              <w:pStyle w:val="TableBody"/>
            </w:pPr>
            <w:r w:rsidRPr="003331F5">
              <w:t>(1)</w:t>
            </w:r>
          </w:p>
        </w:tc>
        <w:tc>
          <w:tcPr>
            <w:tcW w:w="567" w:type="dxa"/>
            <w:vAlign w:val="center"/>
          </w:tcPr>
          <w:p w14:paraId="2F3CA03D" w14:textId="77777777" w:rsidR="00CF02F8" w:rsidRPr="003331F5" w:rsidRDefault="00CF02F8" w:rsidP="00DD2ED2">
            <w:pPr>
              <w:pStyle w:val="TableBody"/>
            </w:pPr>
            <w:r w:rsidRPr="003331F5">
              <w:t>(4)</w:t>
            </w:r>
          </w:p>
        </w:tc>
      </w:tr>
      <w:tr w:rsidR="003331F5" w:rsidRPr="003331F5" w14:paraId="14B2E2F3" w14:textId="77777777" w:rsidTr="00DD2ED2">
        <w:tc>
          <w:tcPr>
            <w:tcW w:w="993" w:type="dxa"/>
            <w:vMerge/>
            <w:vAlign w:val="center"/>
          </w:tcPr>
          <w:p w14:paraId="6F1010D1" w14:textId="77777777" w:rsidR="00CF02F8" w:rsidRPr="003331F5" w:rsidRDefault="00CF02F8" w:rsidP="00DD2ED2">
            <w:pPr>
              <w:pStyle w:val="TableBody"/>
              <w:jc w:val="left"/>
            </w:pPr>
          </w:p>
        </w:tc>
        <w:tc>
          <w:tcPr>
            <w:tcW w:w="567" w:type="dxa"/>
            <w:vMerge/>
            <w:vAlign w:val="center"/>
          </w:tcPr>
          <w:p w14:paraId="56620714" w14:textId="77777777" w:rsidR="00CF02F8" w:rsidRPr="003331F5" w:rsidRDefault="00CF02F8" w:rsidP="00DD2ED2">
            <w:pPr>
              <w:pStyle w:val="TableBody"/>
            </w:pPr>
          </w:p>
        </w:tc>
        <w:tc>
          <w:tcPr>
            <w:tcW w:w="708" w:type="dxa"/>
            <w:vAlign w:val="center"/>
          </w:tcPr>
          <w:p w14:paraId="09B66C80" w14:textId="77777777" w:rsidR="00CF02F8" w:rsidRPr="003331F5" w:rsidRDefault="00CF02F8" w:rsidP="00DD2ED2">
            <w:pPr>
              <w:pStyle w:val="TableBody"/>
            </w:pPr>
          </w:p>
        </w:tc>
        <w:tc>
          <w:tcPr>
            <w:tcW w:w="709" w:type="dxa"/>
            <w:vAlign w:val="center"/>
          </w:tcPr>
          <w:p w14:paraId="366D22FF" w14:textId="77777777" w:rsidR="00CF02F8" w:rsidRPr="003331F5" w:rsidRDefault="00CF02F8" w:rsidP="00DD2ED2">
            <w:pPr>
              <w:pStyle w:val="TableBody"/>
            </w:pPr>
            <w:r w:rsidRPr="003331F5">
              <w:t>(57)</w:t>
            </w:r>
          </w:p>
        </w:tc>
        <w:tc>
          <w:tcPr>
            <w:tcW w:w="709" w:type="dxa"/>
            <w:vAlign w:val="center"/>
          </w:tcPr>
          <w:p w14:paraId="13E468D5" w14:textId="77777777" w:rsidR="00CF02F8" w:rsidRPr="003331F5" w:rsidRDefault="00CF02F8" w:rsidP="00DD2ED2">
            <w:pPr>
              <w:pStyle w:val="TableBody"/>
            </w:pPr>
            <w:r w:rsidRPr="003331F5">
              <w:t>(8)</w:t>
            </w:r>
          </w:p>
        </w:tc>
        <w:tc>
          <w:tcPr>
            <w:tcW w:w="709" w:type="dxa"/>
            <w:vAlign w:val="center"/>
          </w:tcPr>
          <w:p w14:paraId="3C965ED6" w14:textId="77777777" w:rsidR="00CF02F8" w:rsidRPr="003331F5" w:rsidRDefault="00CF02F8" w:rsidP="00DD2ED2">
            <w:pPr>
              <w:pStyle w:val="TableBody"/>
            </w:pPr>
            <w:r w:rsidRPr="003331F5">
              <w:t>(4)</w:t>
            </w:r>
          </w:p>
        </w:tc>
        <w:tc>
          <w:tcPr>
            <w:tcW w:w="675" w:type="dxa"/>
            <w:vAlign w:val="center"/>
          </w:tcPr>
          <w:p w14:paraId="6FC11F11" w14:textId="77777777" w:rsidR="00CF02F8" w:rsidRPr="003331F5" w:rsidRDefault="00CF02F8" w:rsidP="00DD2ED2">
            <w:pPr>
              <w:pStyle w:val="TableBody"/>
            </w:pPr>
          </w:p>
        </w:tc>
        <w:tc>
          <w:tcPr>
            <w:tcW w:w="709" w:type="dxa"/>
            <w:vAlign w:val="center"/>
          </w:tcPr>
          <w:p w14:paraId="5ED1BB85" w14:textId="77777777" w:rsidR="00CF02F8" w:rsidRPr="003331F5" w:rsidRDefault="00CF02F8" w:rsidP="00DD2ED2">
            <w:pPr>
              <w:pStyle w:val="TableBody"/>
            </w:pPr>
          </w:p>
        </w:tc>
        <w:tc>
          <w:tcPr>
            <w:tcW w:w="742" w:type="dxa"/>
            <w:vAlign w:val="center"/>
          </w:tcPr>
          <w:p w14:paraId="2F13D055" w14:textId="77777777" w:rsidR="00CF02F8" w:rsidRPr="003331F5" w:rsidRDefault="00CF02F8" w:rsidP="00DD2ED2">
            <w:pPr>
              <w:pStyle w:val="TableBody"/>
            </w:pPr>
            <w:r w:rsidRPr="003331F5">
              <w:t>(9)</w:t>
            </w:r>
          </w:p>
        </w:tc>
        <w:tc>
          <w:tcPr>
            <w:tcW w:w="567" w:type="dxa"/>
            <w:vAlign w:val="center"/>
          </w:tcPr>
          <w:p w14:paraId="262C1FC0" w14:textId="77777777" w:rsidR="00CF02F8" w:rsidRPr="003331F5" w:rsidRDefault="00CF02F8" w:rsidP="00DD2ED2">
            <w:pPr>
              <w:pStyle w:val="TableBody"/>
            </w:pPr>
          </w:p>
        </w:tc>
        <w:tc>
          <w:tcPr>
            <w:tcW w:w="709" w:type="dxa"/>
            <w:vAlign w:val="center"/>
          </w:tcPr>
          <w:p w14:paraId="05CADE8C" w14:textId="77777777" w:rsidR="00CF02F8" w:rsidRPr="003331F5" w:rsidRDefault="00CF02F8" w:rsidP="00DD2ED2">
            <w:pPr>
              <w:pStyle w:val="TableBody"/>
            </w:pPr>
          </w:p>
        </w:tc>
        <w:tc>
          <w:tcPr>
            <w:tcW w:w="708" w:type="dxa"/>
            <w:vAlign w:val="center"/>
          </w:tcPr>
          <w:p w14:paraId="52C85383" w14:textId="77777777" w:rsidR="00CF02F8" w:rsidRPr="003331F5" w:rsidRDefault="00CF02F8" w:rsidP="00DD2ED2">
            <w:pPr>
              <w:pStyle w:val="TableBody"/>
            </w:pPr>
            <w:r w:rsidRPr="003331F5">
              <w:t>(13)</w:t>
            </w:r>
          </w:p>
        </w:tc>
        <w:tc>
          <w:tcPr>
            <w:tcW w:w="709" w:type="dxa"/>
            <w:vAlign w:val="center"/>
          </w:tcPr>
          <w:p w14:paraId="6A389A56" w14:textId="77777777" w:rsidR="00CF02F8" w:rsidRPr="003331F5" w:rsidRDefault="00CF02F8" w:rsidP="00DD2ED2">
            <w:pPr>
              <w:pStyle w:val="TableBody"/>
            </w:pPr>
          </w:p>
        </w:tc>
        <w:tc>
          <w:tcPr>
            <w:tcW w:w="567" w:type="dxa"/>
            <w:vAlign w:val="center"/>
          </w:tcPr>
          <w:p w14:paraId="1885B59A" w14:textId="77777777" w:rsidR="00CF02F8" w:rsidRPr="003331F5" w:rsidRDefault="00CF02F8" w:rsidP="00DD2ED2">
            <w:pPr>
              <w:pStyle w:val="TableBody"/>
            </w:pPr>
          </w:p>
        </w:tc>
        <w:tc>
          <w:tcPr>
            <w:tcW w:w="567" w:type="dxa"/>
            <w:vAlign w:val="center"/>
          </w:tcPr>
          <w:p w14:paraId="5C949F0C" w14:textId="77777777" w:rsidR="00CF02F8" w:rsidRPr="003331F5" w:rsidRDefault="00CF02F8" w:rsidP="00DD2ED2">
            <w:pPr>
              <w:pStyle w:val="TableBody"/>
            </w:pPr>
            <w:r w:rsidRPr="003331F5">
              <w:t>(4)</w:t>
            </w:r>
          </w:p>
        </w:tc>
        <w:tc>
          <w:tcPr>
            <w:tcW w:w="567" w:type="dxa"/>
            <w:vAlign w:val="center"/>
          </w:tcPr>
          <w:p w14:paraId="4CA681D9" w14:textId="77777777" w:rsidR="00CF02F8" w:rsidRPr="003331F5" w:rsidRDefault="00CF02F8" w:rsidP="00DD2ED2">
            <w:pPr>
              <w:pStyle w:val="TableBody"/>
            </w:pPr>
            <w:r w:rsidRPr="003331F5">
              <w:t>(5)</w:t>
            </w:r>
          </w:p>
        </w:tc>
        <w:tc>
          <w:tcPr>
            <w:tcW w:w="567" w:type="dxa"/>
            <w:vAlign w:val="center"/>
          </w:tcPr>
          <w:p w14:paraId="2AD050A7" w14:textId="77777777" w:rsidR="00CF02F8" w:rsidRPr="003331F5" w:rsidRDefault="00CF02F8" w:rsidP="00DD2ED2">
            <w:pPr>
              <w:pStyle w:val="TableBody"/>
            </w:pPr>
          </w:p>
        </w:tc>
      </w:tr>
      <w:tr w:rsidR="003331F5" w:rsidRPr="003331F5" w14:paraId="695F1F48" w14:textId="77777777" w:rsidTr="00DD2ED2">
        <w:tc>
          <w:tcPr>
            <w:tcW w:w="993" w:type="dxa"/>
            <w:vMerge w:val="restart"/>
            <w:vAlign w:val="center"/>
          </w:tcPr>
          <w:p w14:paraId="2DB9344F" w14:textId="64014436" w:rsidR="00CF02F8" w:rsidRPr="003331F5" w:rsidRDefault="00CF02F8" w:rsidP="00DD2ED2">
            <w:pPr>
              <w:pStyle w:val="TableBody"/>
              <w:jc w:val="left"/>
            </w:pPr>
            <w:r w:rsidRPr="003331F5">
              <w:t>T</w:t>
            </w:r>
            <w:r w:rsidR="00C4793F" w:rsidRPr="003331F5">
              <w:rPr>
                <w:vertAlign w:val="subscript"/>
              </w:rPr>
              <w:t>d</w:t>
            </w:r>
          </w:p>
          <w:p w14:paraId="35187EBC" w14:textId="631E92C9" w:rsidR="00CF02F8" w:rsidRPr="003331F5" w:rsidRDefault="007B2B2F" w:rsidP="00DD2ED2">
            <w:pPr>
              <w:pStyle w:val="TableBody"/>
              <w:jc w:val="left"/>
            </w:pPr>
            <w:r w:rsidRPr="003331F5">
              <w:t>[</w:t>
            </w:r>
            <w:r w:rsidR="00CF02F8" w:rsidRPr="003331F5">
              <w:t>°C</w:t>
            </w:r>
            <w:r w:rsidRPr="003331F5">
              <w:t>]</w:t>
            </w:r>
          </w:p>
        </w:tc>
        <w:tc>
          <w:tcPr>
            <w:tcW w:w="567" w:type="dxa"/>
            <w:vMerge w:val="restart"/>
            <w:vAlign w:val="center"/>
          </w:tcPr>
          <w:p w14:paraId="07C2C971" w14:textId="77777777" w:rsidR="00CF02F8" w:rsidRPr="003331F5" w:rsidRDefault="00CF02F8" w:rsidP="00DD2ED2">
            <w:pPr>
              <w:pStyle w:val="TableBody"/>
            </w:pPr>
            <w:r w:rsidRPr="003331F5">
              <w:t>0.92</w:t>
            </w:r>
          </w:p>
        </w:tc>
        <w:tc>
          <w:tcPr>
            <w:tcW w:w="708" w:type="dxa"/>
            <w:vAlign w:val="center"/>
          </w:tcPr>
          <w:p w14:paraId="56B6B10B" w14:textId="77777777" w:rsidR="00CF02F8" w:rsidRPr="003331F5" w:rsidRDefault="00CF02F8" w:rsidP="00DD2ED2">
            <w:pPr>
              <w:pStyle w:val="TableBody"/>
            </w:pPr>
            <w:r w:rsidRPr="003331F5">
              <w:t>359.2</w:t>
            </w:r>
          </w:p>
        </w:tc>
        <w:tc>
          <w:tcPr>
            <w:tcW w:w="709" w:type="dxa"/>
            <w:vAlign w:val="center"/>
          </w:tcPr>
          <w:p w14:paraId="39B2C74B" w14:textId="77777777" w:rsidR="00CF02F8" w:rsidRPr="003331F5" w:rsidRDefault="00CF02F8" w:rsidP="00DD2ED2">
            <w:pPr>
              <w:pStyle w:val="TableBody"/>
            </w:pPr>
            <w:r w:rsidRPr="003331F5">
              <w:t>7.6</w:t>
            </w:r>
          </w:p>
        </w:tc>
        <w:tc>
          <w:tcPr>
            <w:tcW w:w="709" w:type="dxa"/>
            <w:vAlign w:val="center"/>
          </w:tcPr>
          <w:p w14:paraId="1A9448FD" w14:textId="77777777" w:rsidR="00CF02F8" w:rsidRPr="003331F5" w:rsidRDefault="00CF02F8" w:rsidP="00DD2ED2">
            <w:pPr>
              <w:pStyle w:val="TableBody"/>
            </w:pPr>
            <w:r w:rsidRPr="003331F5">
              <w:t>-6.8</w:t>
            </w:r>
          </w:p>
        </w:tc>
        <w:tc>
          <w:tcPr>
            <w:tcW w:w="709" w:type="dxa"/>
            <w:vAlign w:val="center"/>
          </w:tcPr>
          <w:p w14:paraId="45C0C2FD" w14:textId="77777777" w:rsidR="00CF02F8" w:rsidRPr="003331F5" w:rsidRDefault="00CF02F8" w:rsidP="00DD2ED2">
            <w:pPr>
              <w:pStyle w:val="TableBody"/>
            </w:pPr>
            <w:proofErr w:type="spellStart"/>
            <w:r w:rsidRPr="003331F5">
              <w:t>n.s</w:t>
            </w:r>
            <w:proofErr w:type="spellEnd"/>
            <w:r w:rsidRPr="003331F5">
              <w:t>.</w:t>
            </w:r>
          </w:p>
        </w:tc>
        <w:tc>
          <w:tcPr>
            <w:tcW w:w="675" w:type="dxa"/>
            <w:vAlign w:val="center"/>
          </w:tcPr>
          <w:p w14:paraId="0F053CC7" w14:textId="77777777" w:rsidR="00CF02F8" w:rsidRPr="003331F5" w:rsidRDefault="00CF02F8" w:rsidP="00DD2ED2">
            <w:pPr>
              <w:pStyle w:val="TableBody"/>
            </w:pPr>
            <w:proofErr w:type="spellStart"/>
            <w:r w:rsidRPr="003331F5">
              <w:t>n.s</w:t>
            </w:r>
            <w:proofErr w:type="spellEnd"/>
            <w:r w:rsidRPr="003331F5">
              <w:t>.</w:t>
            </w:r>
          </w:p>
        </w:tc>
        <w:tc>
          <w:tcPr>
            <w:tcW w:w="709" w:type="dxa"/>
            <w:vAlign w:val="center"/>
          </w:tcPr>
          <w:p w14:paraId="56F9621A" w14:textId="77777777" w:rsidR="00CF02F8" w:rsidRPr="003331F5" w:rsidRDefault="00CF02F8" w:rsidP="00DD2ED2">
            <w:pPr>
              <w:pStyle w:val="TableBody"/>
            </w:pPr>
            <w:r w:rsidRPr="003331F5">
              <w:t>2.6</w:t>
            </w:r>
          </w:p>
        </w:tc>
        <w:tc>
          <w:tcPr>
            <w:tcW w:w="742" w:type="dxa"/>
            <w:vAlign w:val="center"/>
          </w:tcPr>
          <w:p w14:paraId="3835680C" w14:textId="77777777" w:rsidR="00CF02F8" w:rsidRPr="003331F5" w:rsidRDefault="00CF02F8" w:rsidP="00DD2ED2">
            <w:pPr>
              <w:pStyle w:val="TableBody"/>
            </w:pPr>
            <w:proofErr w:type="spellStart"/>
            <w:r w:rsidRPr="003331F5">
              <w:t>n.s</w:t>
            </w:r>
            <w:proofErr w:type="spellEnd"/>
            <w:r w:rsidRPr="003331F5">
              <w:t>.</w:t>
            </w:r>
          </w:p>
        </w:tc>
        <w:tc>
          <w:tcPr>
            <w:tcW w:w="567" w:type="dxa"/>
            <w:vAlign w:val="center"/>
          </w:tcPr>
          <w:p w14:paraId="73E55DB6" w14:textId="77777777" w:rsidR="00CF02F8" w:rsidRPr="003331F5" w:rsidRDefault="00CF02F8" w:rsidP="00DD2ED2">
            <w:pPr>
              <w:pStyle w:val="TableBody"/>
            </w:pPr>
            <w:r w:rsidRPr="003331F5">
              <w:t>5.34</w:t>
            </w:r>
          </w:p>
        </w:tc>
        <w:tc>
          <w:tcPr>
            <w:tcW w:w="709" w:type="dxa"/>
            <w:vAlign w:val="center"/>
          </w:tcPr>
          <w:p w14:paraId="414908A7" w14:textId="77777777" w:rsidR="00CF02F8" w:rsidRPr="003331F5" w:rsidRDefault="00CF02F8" w:rsidP="00DD2ED2">
            <w:pPr>
              <w:pStyle w:val="TableBody"/>
            </w:pPr>
            <w:r w:rsidRPr="003331F5">
              <w:t>3.1</w:t>
            </w:r>
          </w:p>
        </w:tc>
        <w:tc>
          <w:tcPr>
            <w:tcW w:w="708" w:type="dxa"/>
            <w:vAlign w:val="center"/>
          </w:tcPr>
          <w:p w14:paraId="29DDBA1F" w14:textId="77777777" w:rsidR="00CF02F8" w:rsidRPr="003331F5" w:rsidRDefault="00CF02F8" w:rsidP="00DD2ED2">
            <w:pPr>
              <w:pStyle w:val="TableBody"/>
            </w:pPr>
            <w:proofErr w:type="spellStart"/>
            <w:r w:rsidRPr="003331F5">
              <w:t>n.s</w:t>
            </w:r>
            <w:proofErr w:type="spellEnd"/>
            <w:r w:rsidRPr="003331F5">
              <w:t>.</w:t>
            </w:r>
          </w:p>
        </w:tc>
        <w:tc>
          <w:tcPr>
            <w:tcW w:w="709" w:type="dxa"/>
            <w:vAlign w:val="center"/>
          </w:tcPr>
          <w:p w14:paraId="3A3A0DBB" w14:textId="77777777" w:rsidR="00CF02F8" w:rsidRPr="003331F5" w:rsidRDefault="00CF02F8" w:rsidP="00DD2ED2">
            <w:pPr>
              <w:pStyle w:val="TableBody"/>
            </w:pPr>
            <w:r w:rsidRPr="003331F5">
              <w:t>-5.9</w:t>
            </w:r>
          </w:p>
        </w:tc>
        <w:tc>
          <w:tcPr>
            <w:tcW w:w="567" w:type="dxa"/>
            <w:vAlign w:val="center"/>
          </w:tcPr>
          <w:p w14:paraId="602D89EF" w14:textId="77777777" w:rsidR="00CF02F8" w:rsidRPr="003331F5" w:rsidRDefault="00CF02F8" w:rsidP="00DD2ED2">
            <w:pPr>
              <w:pStyle w:val="TableBody"/>
            </w:pPr>
            <w:r w:rsidRPr="003331F5">
              <w:t>5.9</w:t>
            </w:r>
          </w:p>
        </w:tc>
        <w:tc>
          <w:tcPr>
            <w:tcW w:w="567" w:type="dxa"/>
            <w:vAlign w:val="center"/>
          </w:tcPr>
          <w:p w14:paraId="4E118F35" w14:textId="77777777" w:rsidR="00CF02F8" w:rsidRPr="003331F5" w:rsidRDefault="00CF02F8" w:rsidP="00DD2ED2">
            <w:pPr>
              <w:pStyle w:val="TableBody"/>
            </w:pPr>
            <w:proofErr w:type="spellStart"/>
            <w:r w:rsidRPr="003331F5">
              <w:t>n.s</w:t>
            </w:r>
            <w:proofErr w:type="spellEnd"/>
            <w:r w:rsidRPr="003331F5">
              <w:t>.</w:t>
            </w:r>
          </w:p>
        </w:tc>
        <w:tc>
          <w:tcPr>
            <w:tcW w:w="567" w:type="dxa"/>
            <w:vAlign w:val="center"/>
          </w:tcPr>
          <w:p w14:paraId="12AFC7FD" w14:textId="77777777" w:rsidR="00CF02F8" w:rsidRPr="003331F5" w:rsidRDefault="00CF02F8" w:rsidP="00DD2ED2">
            <w:pPr>
              <w:pStyle w:val="TableBody"/>
            </w:pPr>
            <w:proofErr w:type="spellStart"/>
            <w:r w:rsidRPr="003331F5">
              <w:t>n.s</w:t>
            </w:r>
            <w:proofErr w:type="spellEnd"/>
            <w:r w:rsidRPr="003331F5">
              <w:t>.</w:t>
            </w:r>
          </w:p>
        </w:tc>
        <w:tc>
          <w:tcPr>
            <w:tcW w:w="567" w:type="dxa"/>
            <w:vAlign w:val="center"/>
          </w:tcPr>
          <w:p w14:paraId="7C97DF51" w14:textId="77777777" w:rsidR="00CF02F8" w:rsidRPr="003331F5" w:rsidRDefault="00CF02F8" w:rsidP="00DD2ED2">
            <w:pPr>
              <w:pStyle w:val="TableBody"/>
            </w:pPr>
            <w:proofErr w:type="spellStart"/>
            <w:r w:rsidRPr="003331F5">
              <w:t>n.s</w:t>
            </w:r>
            <w:proofErr w:type="spellEnd"/>
            <w:r w:rsidRPr="003331F5">
              <w:t>.</w:t>
            </w:r>
          </w:p>
        </w:tc>
      </w:tr>
      <w:tr w:rsidR="003331F5" w:rsidRPr="003331F5" w14:paraId="141B8A81" w14:textId="77777777" w:rsidTr="00DD2ED2">
        <w:trPr>
          <w:trHeight w:val="171"/>
        </w:trPr>
        <w:tc>
          <w:tcPr>
            <w:tcW w:w="993" w:type="dxa"/>
            <w:vMerge/>
            <w:vAlign w:val="center"/>
          </w:tcPr>
          <w:p w14:paraId="01400CEA" w14:textId="77777777" w:rsidR="00CF02F8" w:rsidRPr="003331F5" w:rsidRDefault="00CF02F8" w:rsidP="00DD2ED2">
            <w:pPr>
              <w:pStyle w:val="TableBody"/>
              <w:jc w:val="left"/>
            </w:pPr>
          </w:p>
        </w:tc>
        <w:tc>
          <w:tcPr>
            <w:tcW w:w="567" w:type="dxa"/>
            <w:vMerge/>
            <w:vAlign w:val="center"/>
          </w:tcPr>
          <w:p w14:paraId="113C14DF" w14:textId="77777777" w:rsidR="00CF02F8" w:rsidRPr="003331F5" w:rsidRDefault="00CF02F8" w:rsidP="00DD2ED2">
            <w:pPr>
              <w:pStyle w:val="TableBody"/>
            </w:pPr>
          </w:p>
        </w:tc>
        <w:tc>
          <w:tcPr>
            <w:tcW w:w="708" w:type="dxa"/>
            <w:vAlign w:val="center"/>
          </w:tcPr>
          <w:p w14:paraId="48F97AC4" w14:textId="77777777" w:rsidR="00CF02F8" w:rsidRPr="003331F5" w:rsidRDefault="00CF02F8" w:rsidP="00DD2ED2">
            <w:pPr>
              <w:pStyle w:val="TableBody"/>
            </w:pPr>
          </w:p>
        </w:tc>
        <w:tc>
          <w:tcPr>
            <w:tcW w:w="709" w:type="dxa"/>
            <w:vAlign w:val="center"/>
          </w:tcPr>
          <w:p w14:paraId="25E788AF" w14:textId="77777777" w:rsidR="00CF02F8" w:rsidRPr="003331F5" w:rsidRDefault="00CF02F8" w:rsidP="00DD2ED2">
            <w:pPr>
              <w:pStyle w:val="TableBody"/>
            </w:pPr>
            <w:r w:rsidRPr="003331F5">
              <w:t>(34)</w:t>
            </w:r>
          </w:p>
        </w:tc>
        <w:tc>
          <w:tcPr>
            <w:tcW w:w="709" w:type="dxa"/>
            <w:vAlign w:val="center"/>
          </w:tcPr>
          <w:p w14:paraId="3E736AB4" w14:textId="77777777" w:rsidR="00CF02F8" w:rsidRPr="003331F5" w:rsidRDefault="00CF02F8" w:rsidP="00DD2ED2">
            <w:pPr>
              <w:pStyle w:val="TableBody"/>
            </w:pPr>
            <w:r w:rsidRPr="003331F5">
              <w:t>(9)</w:t>
            </w:r>
          </w:p>
        </w:tc>
        <w:tc>
          <w:tcPr>
            <w:tcW w:w="709" w:type="dxa"/>
            <w:vAlign w:val="center"/>
          </w:tcPr>
          <w:p w14:paraId="6CD16004" w14:textId="77777777" w:rsidR="00CF02F8" w:rsidRPr="003331F5" w:rsidRDefault="00CF02F8" w:rsidP="00DD2ED2">
            <w:pPr>
              <w:pStyle w:val="TableBody"/>
            </w:pPr>
          </w:p>
        </w:tc>
        <w:tc>
          <w:tcPr>
            <w:tcW w:w="675" w:type="dxa"/>
            <w:vAlign w:val="center"/>
          </w:tcPr>
          <w:p w14:paraId="375D777C" w14:textId="77777777" w:rsidR="00CF02F8" w:rsidRPr="003331F5" w:rsidRDefault="00CF02F8" w:rsidP="00DD2ED2">
            <w:pPr>
              <w:pStyle w:val="TableBody"/>
            </w:pPr>
          </w:p>
        </w:tc>
        <w:tc>
          <w:tcPr>
            <w:tcW w:w="709" w:type="dxa"/>
            <w:vAlign w:val="center"/>
          </w:tcPr>
          <w:p w14:paraId="17BD979B" w14:textId="77777777" w:rsidR="00CF02F8" w:rsidRPr="003331F5" w:rsidRDefault="00CF02F8" w:rsidP="00DD2ED2">
            <w:pPr>
              <w:pStyle w:val="TableBody"/>
            </w:pPr>
            <w:r w:rsidRPr="003331F5">
              <w:t>(10)</w:t>
            </w:r>
          </w:p>
        </w:tc>
        <w:tc>
          <w:tcPr>
            <w:tcW w:w="742" w:type="dxa"/>
            <w:vAlign w:val="center"/>
          </w:tcPr>
          <w:p w14:paraId="5F6DDAB1" w14:textId="77777777" w:rsidR="00CF02F8" w:rsidRPr="003331F5" w:rsidRDefault="00CF02F8" w:rsidP="00DD2ED2">
            <w:pPr>
              <w:pStyle w:val="TableBody"/>
            </w:pPr>
          </w:p>
        </w:tc>
        <w:tc>
          <w:tcPr>
            <w:tcW w:w="567" w:type="dxa"/>
            <w:vAlign w:val="center"/>
          </w:tcPr>
          <w:p w14:paraId="146B99C9" w14:textId="77777777" w:rsidR="00CF02F8" w:rsidRPr="003331F5" w:rsidRDefault="00CF02F8" w:rsidP="00DD2ED2">
            <w:pPr>
              <w:pStyle w:val="TableBody"/>
            </w:pPr>
            <w:r w:rsidRPr="003331F5">
              <w:t>(21)</w:t>
            </w:r>
          </w:p>
        </w:tc>
        <w:tc>
          <w:tcPr>
            <w:tcW w:w="709" w:type="dxa"/>
            <w:vAlign w:val="center"/>
          </w:tcPr>
          <w:p w14:paraId="7EF7738E" w14:textId="77777777" w:rsidR="00CF02F8" w:rsidRPr="003331F5" w:rsidRDefault="00CF02F8" w:rsidP="00DD2ED2">
            <w:pPr>
              <w:pStyle w:val="TableBody"/>
            </w:pPr>
            <w:r w:rsidRPr="003331F5">
              <w:t>(1)</w:t>
            </w:r>
          </w:p>
        </w:tc>
        <w:tc>
          <w:tcPr>
            <w:tcW w:w="708" w:type="dxa"/>
            <w:vAlign w:val="center"/>
          </w:tcPr>
          <w:p w14:paraId="76190FFC" w14:textId="77777777" w:rsidR="00CF02F8" w:rsidRPr="003331F5" w:rsidRDefault="00CF02F8" w:rsidP="00DD2ED2">
            <w:pPr>
              <w:pStyle w:val="TableBody"/>
            </w:pPr>
          </w:p>
        </w:tc>
        <w:tc>
          <w:tcPr>
            <w:tcW w:w="709" w:type="dxa"/>
            <w:vAlign w:val="center"/>
          </w:tcPr>
          <w:p w14:paraId="3A872B10" w14:textId="77777777" w:rsidR="00CF02F8" w:rsidRPr="003331F5" w:rsidRDefault="00CF02F8" w:rsidP="00DD2ED2">
            <w:pPr>
              <w:pStyle w:val="TableBody"/>
            </w:pPr>
            <w:r w:rsidRPr="003331F5">
              <w:t>(15)</w:t>
            </w:r>
          </w:p>
        </w:tc>
        <w:tc>
          <w:tcPr>
            <w:tcW w:w="567" w:type="dxa"/>
            <w:vAlign w:val="center"/>
          </w:tcPr>
          <w:p w14:paraId="6E8BC9AB" w14:textId="77777777" w:rsidR="00CF02F8" w:rsidRPr="003331F5" w:rsidRDefault="00CF02F8" w:rsidP="00DD2ED2">
            <w:pPr>
              <w:pStyle w:val="TableBody"/>
            </w:pPr>
            <w:r w:rsidRPr="003331F5">
              <w:t>(11)</w:t>
            </w:r>
          </w:p>
        </w:tc>
        <w:tc>
          <w:tcPr>
            <w:tcW w:w="567" w:type="dxa"/>
            <w:vAlign w:val="center"/>
          </w:tcPr>
          <w:p w14:paraId="03C4A28E" w14:textId="77777777" w:rsidR="00CF02F8" w:rsidRPr="003331F5" w:rsidRDefault="00CF02F8" w:rsidP="00DD2ED2">
            <w:pPr>
              <w:pStyle w:val="TableBody"/>
            </w:pPr>
          </w:p>
        </w:tc>
        <w:tc>
          <w:tcPr>
            <w:tcW w:w="567" w:type="dxa"/>
            <w:vAlign w:val="center"/>
          </w:tcPr>
          <w:p w14:paraId="299CD7C3" w14:textId="77777777" w:rsidR="00CF02F8" w:rsidRPr="003331F5" w:rsidRDefault="00CF02F8" w:rsidP="00DD2ED2">
            <w:pPr>
              <w:pStyle w:val="TableBody"/>
            </w:pPr>
          </w:p>
        </w:tc>
        <w:tc>
          <w:tcPr>
            <w:tcW w:w="567" w:type="dxa"/>
            <w:vAlign w:val="center"/>
          </w:tcPr>
          <w:p w14:paraId="010E13D5" w14:textId="77777777" w:rsidR="00CF02F8" w:rsidRPr="003331F5" w:rsidRDefault="00CF02F8" w:rsidP="00DD2ED2">
            <w:pPr>
              <w:pStyle w:val="TableBody"/>
            </w:pPr>
          </w:p>
        </w:tc>
      </w:tr>
      <w:tr w:rsidR="003331F5" w:rsidRPr="003331F5" w14:paraId="39183441" w14:textId="77777777" w:rsidTr="00DD2ED2">
        <w:tc>
          <w:tcPr>
            <w:tcW w:w="993" w:type="dxa"/>
            <w:vMerge w:val="restart"/>
            <w:vAlign w:val="center"/>
          </w:tcPr>
          <w:p w14:paraId="7F9D2C36" w14:textId="77777777" w:rsidR="00CF02F8" w:rsidRPr="003331F5" w:rsidRDefault="00CF02F8" w:rsidP="00DD2ED2">
            <w:pPr>
              <w:pStyle w:val="TableBody"/>
              <w:jc w:val="left"/>
            </w:pPr>
            <w:proofErr w:type="spellStart"/>
            <w:r w:rsidRPr="003331F5">
              <w:t>Crl</w:t>
            </w:r>
            <w:proofErr w:type="spellEnd"/>
          </w:p>
          <w:p w14:paraId="4BB6058C" w14:textId="2F5866B6" w:rsidR="00CF02F8" w:rsidRPr="003331F5" w:rsidRDefault="007B2B2F" w:rsidP="00DD2ED2">
            <w:pPr>
              <w:pStyle w:val="TableBody"/>
              <w:jc w:val="left"/>
            </w:pPr>
            <w:r w:rsidRPr="003331F5">
              <w:t>[</w:t>
            </w:r>
            <w:r w:rsidR="00CF02F8" w:rsidRPr="003331F5">
              <w:t>%</w:t>
            </w:r>
            <w:r w:rsidRPr="003331F5">
              <w:t>]</w:t>
            </w:r>
          </w:p>
        </w:tc>
        <w:tc>
          <w:tcPr>
            <w:tcW w:w="567" w:type="dxa"/>
            <w:vMerge w:val="restart"/>
            <w:vAlign w:val="center"/>
          </w:tcPr>
          <w:p w14:paraId="20FF99B6" w14:textId="77777777" w:rsidR="00CF02F8" w:rsidRPr="003331F5" w:rsidRDefault="00CF02F8" w:rsidP="00DD2ED2">
            <w:pPr>
              <w:pStyle w:val="TableBody"/>
            </w:pPr>
            <w:r w:rsidRPr="003331F5">
              <w:t>0.98</w:t>
            </w:r>
          </w:p>
        </w:tc>
        <w:tc>
          <w:tcPr>
            <w:tcW w:w="708" w:type="dxa"/>
            <w:vAlign w:val="center"/>
          </w:tcPr>
          <w:p w14:paraId="08B8AA65" w14:textId="77777777" w:rsidR="00CF02F8" w:rsidRPr="003331F5" w:rsidRDefault="00CF02F8" w:rsidP="00DD2ED2">
            <w:pPr>
              <w:pStyle w:val="TableBody"/>
            </w:pPr>
            <w:r w:rsidRPr="003331F5">
              <w:t>42.2</w:t>
            </w:r>
          </w:p>
        </w:tc>
        <w:tc>
          <w:tcPr>
            <w:tcW w:w="709" w:type="dxa"/>
            <w:vAlign w:val="center"/>
          </w:tcPr>
          <w:p w14:paraId="2F6D9EE9" w14:textId="77777777" w:rsidR="00CF02F8" w:rsidRPr="003331F5" w:rsidRDefault="00CF02F8" w:rsidP="00DD2ED2">
            <w:pPr>
              <w:pStyle w:val="TableBody"/>
            </w:pPr>
            <w:r w:rsidRPr="003331F5">
              <w:t>11.5</w:t>
            </w:r>
          </w:p>
        </w:tc>
        <w:tc>
          <w:tcPr>
            <w:tcW w:w="709" w:type="dxa"/>
            <w:vAlign w:val="center"/>
          </w:tcPr>
          <w:p w14:paraId="1B762FA8" w14:textId="77777777" w:rsidR="00CF02F8" w:rsidRPr="003331F5" w:rsidRDefault="00CF02F8" w:rsidP="00DD2ED2">
            <w:pPr>
              <w:pStyle w:val="TableBody"/>
            </w:pPr>
            <w:proofErr w:type="spellStart"/>
            <w:r w:rsidRPr="003331F5">
              <w:t>n.s</w:t>
            </w:r>
            <w:proofErr w:type="spellEnd"/>
            <w:r w:rsidRPr="003331F5">
              <w:t>.</w:t>
            </w:r>
          </w:p>
        </w:tc>
        <w:tc>
          <w:tcPr>
            <w:tcW w:w="709" w:type="dxa"/>
            <w:vAlign w:val="center"/>
          </w:tcPr>
          <w:p w14:paraId="200EFFCC" w14:textId="77777777" w:rsidR="00CF02F8" w:rsidRPr="003331F5" w:rsidRDefault="00CF02F8" w:rsidP="00DD2ED2">
            <w:pPr>
              <w:pStyle w:val="TableBody"/>
            </w:pPr>
            <w:r w:rsidRPr="003331F5">
              <w:t>2.2</w:t>
            </w:r>
          </w:p>
        </w:tc>
        <w:tc>
          <w:tcPr>
            <w:tcW w:w="675" w:type="dxa"/>
            <w:vAlign w:val="center"/>
          </w:tcPr>
          <w:p w14:paraId="7A77FEB0" w14:textId="77777777" w:rsidR="00CF02F8" w:rsidRPr="003331F5" w:rsidRDefault="00CF02F8" w:rsidP="00DD2ED2">
            <w:pPr>
              <w:pStyle w:val="TableBody"/>
            </w:pPr>
            <w:proofErr w:type="spellStart"/>
            <w:r w:rsidRPr="003331F5">
              <w:t>n.s</w:t>
            </w:r>
            <w:proofErr w:type="spellEnd"/>
            <w:r w:rsidRPr="003331F5">
              <w:t>.</w:t>
            </w:r>
          </w:p>
        </w:tc>
        <w:tc>
          <w:tcPr>
            <w:tcW w:w="709" w:type="dxa"/>
            <w:vAlign w:val="center"/>
          </w:tcPr>
          <w:p w14:paraId="68728E03" w14:textId="77777777" w:rsidR="00CF02F8" w:rsidRPr="003331F5" w:rsidRDefault="00CF02F8" w:rsidP="00DD2ED2">
            <w:pPr>
              <w:pStyle w:val="TableBody"/>
            </w:pPr>
            <w:r w:rsidRPr="003331F5">
              <w:t>-2.4</w:t>
            </w:r>
          </w:p>
        </w:tc>
        <w:tc>
          <w:tcPr>
            <w:tcW w:w="742" w:type="dxa"/>
            <w:vAlign w:val="center"/>
          </w:tcPr>
          <w:p w14:paraId="0DBEEE79" w14:textId="77777777" w:rsidR="00CF02F8" w:rsidRPr="003331F5" w:rsidRDefault="00CF02F8" w:rsidP="00DD2ED2">
            <w:pPr>
              <w:pStyle w:val="TableBody"/>
            </w:pPr>
            <w:proofErr w:type="spellStart"/>
            <w:r w:rsidRPr="003331F5">
              <w:t>n.s</w:t>
            </w:r>
            <w:proofErr w:type="spellEnd"/>
            <w:r w:rsidRPr="003331F5">
              <w:t>.</w:t>
            </w:r>
          </w:p>
        </w:tc>
        <w:tc>
          <w:tcPr>
            <w:tcW w:w="567" w:type="dxa"/>
            <w:vAlign w:val="center"/>
          </w:tcPr>
          <w:p w14:paraId="70CF4237" w14:textId="77777777" w:rsidR="00CF02F8" w:rsidRPr="003331F5" w:rsidRDefault="00CF02F8" w:rsidP="00DD2ED2">
            <w:pPr>
              <w:pStyle w:val="TableBody"/>
            </w:pPr>
            <w:proofErr w:type="spellStart"/>
            <w:r w:rsidRPr="003331F5">
              <w:t>n.s</w:t>
            </w:r>
            <w:proofErr w:type="spellEnd"/>
            <w:r w:rsidRPr="003331F5">
              <w:t>.</w:t>
            </w:r>
          </w:p>
        </w:tc>
        <w:tc>
          <w:tcPr>
            <w:tcW w:w="709" w:type="dxa"/>
            <w:vAlign w:val="center"/>
          </w:tcPr>
          <w:p w14:paraId="5A2C22E7" w14:textId="77777777" w:rsidR="00CF02F8" w:rsidRPr="003331F5" w:rsidRDefault="00CF02F8" w:rsidP="00DD2ED2">
            <w:pPr>
              <w:pStyle w:val="TableBody"/>
            </w:pPr>
            <w:r w:rsidRPr="003331F5">
              <w:t>4.8</w:t>
            </w:r>
          </w:p>
        </w:tc>
        <w:tc>
          <w:tcPr>
            <w:tcW w:w="708" w:type="dxa"/>
            <w:vAlign w:val="center"/>
          </w:tcPr>
          <w:p w14:paraId="6A43D98C" w14:textId="77777777" w:rsidR="00CF02F8" w:rsidRPr="003331F5" w:rsidRDefault="00CF02F8" w:rsidP="00DD2ED2">
            <w:pPr>
              <w:pStyle w:val="TableBody"/>
            </w:pPr>
            <w:proofErr w:type="spellStart"/>
            <w:r w:rsidRPr="003331F5">
              <w:t>n.s</w:t>
            </w:r>
            <w:proofErr w:type="spellEnd"/>
            <w:r w:rsidRPr="003331F5">
              <w:t>.</w:t>
            </w:r>
          </w:p>
        </w:tc>
        <w:tc>
          <w:tcPr>
            <w:tcW w:w="709" w:type="dxa"/>
            <w:vAlign w:val="center"/>
          </w:tcPr>
          <w:p w14:paraId="47FDC3B3" w14:textId="77777777" w:rsidR="00CF02F8" w:rsidRPr="003331F5" w:rsidRDefault="00CF02F8" w:rsidP="00DD2ED2">
            <w:pPr>
              <w:pStyle w:val="TableBody"/>
            </w:pPr>
            <w:r w:rsidRPr="003331F5">
              <w:t>-3.9</w:t>
            </w:r>
          </w:p>
        </w:tc>
        <w:tc>
          <w:tcPr>
            <w:tcW w:w="567" w:type="dxa"/>
            <w:vAlign w:val="center"/>
          </w:tcPr>
          <w:p w14:paraId="6D497CD2" w14:textId="77777777" w:rsidR="00CF02F8" w:rsidRPr="003331F5" w:rsidRDefault="00CF02F8" w:rsidP="00DD2ED2">
            <w:pPr>
              <w:pStyle w:val="TableBody"/>
            </w:pPr>
            <w:proofErr w:type="spellStart"/>
            <w:r w:rsidRPr="003331F5">
              <w:t>n.s</w:t>
            </w:r>
            <w:proofErr w:type="spellEnd"/>
            <w:r w:rsidRPr="003331F5">
              <w:t>.</w:t>
            </w:r>
          </w:p>
        </w:tc>
        <w:tc>
          <w:tcPr>
            <w:tcW w:w="567" w:type="dxa"/>
            <w:vAlign w:val="center"/>
          </w:tcPr>
          <w:p w14:paraId="3746797A" w14:textId="77777777" w:rsidR="00CF02F8" w:rsidRPr="003331F5" w:rsidRDefault="00CF02F8" w:rsidP="00DD2ED2">
            <w:pPr>
              <w:pStyle w:val="TableBody"/>
            </w:pPr>
            <w:proofErr w:type="spellStart"/>
            <w:r w:rsidRPr="003331F5">
              <w:t>n.s</w:t>
            </w:r>
            <w:proofErr w:type="spellEnd"/>
            <w:r w:rsidRPr="003331F5">
              <w:t>.</w:t>
            </w:r>
          </w:p>
        </w:tc>
        <w:tc>
          <w:tcPr>
            <w:tcW w:w="567" w:type="dxa"/>
            <w:vAlign w:val="center"/>
          </w:tcPr>
          <w:p w14:paraId="25AF1A75" w14:textId="77777777" w:rsidR="00CF02F8" w:rsidRPr="003331F5" w:rsidRDefault="00CF02F8" w:rsidP="00DD2ED2">
            <w:pPr>
              <w:pStyle w:val="TableBody"/>
            </w:pPr>
            <w:proofErr w:type="spellStart"/>
            <w:r w:rsidRPr="003331F5">
              <w:t>n.s</w:t>
            </w:r>
            <w:proofErr w:type="spellEnd"/>
            <w:r w:rsidRPr="003331F5">
              <w:t>.</w:t>
            </w:r>
          </w:p>
        </w:tc>
        <w:tc>
          <w:tcPr>
            <w:tcW w:w="567" w:type="dxa"/>
            <w:vAlign w:val="center"/>
          </w:tcPr>
          <w:p w14:paraId="4996CBE0" w14:textId="77777777" w:rsidR="00CF02F8" w:rsidRPr="003331F5" w:rsidRDefault="00CF02F8" w:rsidP="00DD2ED2">
            <w:pPr>
              <w:pStyle w:val="TableBody"/>
            </w:pPr>
            <w:r w:rsidRPr="003331F5">
              <w:t>5.7</w:t>
            </w:r>
          </w:p>
        </w:tc>
      </w:tr>
      <w:tr w:rsidR="003331F5" w:rsidRPr="003331F5" w14:paraId="2A599E05" w14:textId="77777777" w:rsidTr="00DD2ED2">
        <w:tc>
          <w:tcPr>
            <w:tcW w:w="993" w:type="dxa"/>
            <w:vMerge/>
            <w:vAlign w:val="center"/>
          </w:tcPr>
          <w:p w14:paraId="70998052" w14:textId="77777777" w:rsidR="00CF02F8" w:rsidRPr="003331F5" w:rsidRDefault="00CF02F8" w:rsidP="00DD2ED2">
            <w:pPr>
              <w:pStyle w:val="TableBody"/>
              <w:jc w:val="left"/>
            </w:pPr>
          </w:p>
        </w:tc>
        <w:tc>
          <w:tcPr>
            <w:tcW w:w="567" w:type="dxa"/>
            <w:vMerge/>
            <w:vAlign w:val="center"/>
          </w:tcPr>
          <w:p w14:paraId="4BDCBA68" w14:textId="77777777" w:rsidR="00CF02F8" w:rsidRPr="003331F5" w:rsidRDefault="00CF02F8" w:rsidP="00DD2ED2">
            <w:pPr>
              <w:pStyle w:val="TableBody"/>
            </w:pPr>
          </w:p>
        </w:tc>
        <w:tc>
          <w:tcPr>
            <w:tcW w:w="708" w:type="dxa"/>
            <w:vAlign w:val="center"/>
          </w:tcPr>
          <w:p w14:paraId="6DE801EB" w14:textId="77777777" w:rsidR="00CF02F8" w:rsidRPr="003331F5" w:rsidRDefault="00CF02F8" w:rsidP="00DD2ED2">
            <w:pPr>
              <w:pStyle w:val="TableBody"/>
            </w:pPr>
          </w:p>
        </w:tc>
        <w:tc>
          <w:tcPr>
            <w:tcW w:w="709" w:type="dxa"/>
            <w:vAlign w:val="center"/>
          </w:tcPr>
          <w:p w14:paraId="789E81EA" w14:textId="77777777" w:rsidR="00CF02F8" w:rsidRPr="003331F5" w:rsidRDefault="00CF02F8" w:rsidP="00DD2ED2">
            <w:pPr>
              <w:pStyle w:val="TableBody"/>
            </w:pPr>
            <w:r w:rsidRPr="003331F5">
              <w:t>(51)</w:t>
            </w:r>
          </w:p>
        </w:tc>
        <w:tc>
          <w:tcPr>
            <w:tcW w:w="709" w:type="dxa"/>
            <w:vAlign w:val="center"/>
          </w:tcPr>
          <w:p w14:paraId="73EADD6C" w14:textId="77777777" w:rsidR="00CF02F8" w:rsidRPr="003331F5" w:rsidRDefault="00CF02F8" w:rsidP="00DD2ED2">
            <w:pPr>
              <w:pStyle w:val="TableBody"/>
            </w:pPr>
          </w:p>
        </w:tc>
        <w:tc>
          <w:tcPr>
            <w:tcW w:w="709" w:type="dxa"/>
            <w:vAlign w:val="center"/>
          </w:tcPr>
          <w:p w14:paraId="143D7C56" w14:textId="77777777" w:rsidR="00CF02F8" w:rsidRPr="003331F5" w:rsidRDefault="00CF02F8" w:rsidP="00DD2ED2">
            <w:pPr>
              <w:pStyle w:val="TableBody"/>
            </w:pPr>
            <w:r w:rsidRPr="003331F5">
              <w:t>(9)</w:t>
            </w:r>
          </w:p>
        </w:tc>
        <w:tc>
          <w:tcPr>
            <w:tcW w:w="675" w:type="dxa"/>
            <w:vAlign w:val="center"/>
          </w:tcPr>
          <w:p w14:paraId="15D7ABB6" w14:textId="77777777" w:rsidR="00CF02F8" w:rsidRPr="003331F5" w:rsidRDefault="00CF02F8" w:rsidP="00DD2ED2">
            <w:pPr>
              <w:pStyle w:val="TableBody"/>
            </w:pPr>
          </w:p>
        </w:tc>
        <w:tc>
          <w:tcPr>
            <w:tcW w:w="709" w:type="dxa"/>
            <w:vAlign w:val="center"/>
          </w:tcPr>
          <w:p w14:paraId="0DE32F00" w14:textId="77777777" w:rsidR="00CF02F8" w:rsidRPr="003331F5" w:rsidRDefault="00CF02F8" w:rsidP="00DD2ED2">
            <w:pPr>
              <w:pStyle w:val="TableBody"/>
            </w:pPr>
            <w:r w:rsidRPr="003331F5">
              <w:t>(9)</w:t>
            </w:r>
          </w:p>
        </w:tc>
        <w:tc>
          <w:tcPr>
            <w:tcW w:w="742" w:type="dxa"/>
            <w:vAlign w:val="center"/>
          </w:tcPr>
          <w:p w14:paraId="5F8ECA38" w14:textId="77777777" w:rsidR="00CF02F8" w:rsidRPr="003331F5" w:rsidRDefault="00CF02F8" w:rsidP="00DD2ED2">
            <w:pPr>
              <w:pStyle w:val="TableBody"/>
            </w:pPr>
          </w:p>
        </w:tc>
        <w:tc>
          <w:tcPr>
            <w:tcW w:w="567" w:type="dxa"/>
            <w:vAlign w:val="center"/>
          </w:tcPr>
          <w:p w14:paraId="03F0C188" w14:textId="77777777" w:rsidR="00CF02F8" w:rsidRPr="003331F5" w:rsidRDefault="00CF02F8" w:rsidP="00DD2ED2">
            <w:pPr>
              <w:pStyle w:val="TableBody"/>
            </w:pPr>
          </w:p>
        </w:tc>
        <w:tc>
          <w:tcPr>
            <w:tcW w:w="709" w:type="dxa"/>
            <w:vAlign w:val="center"/>
          </w:tcPr>
          <w:p w14:paraId="463D2332" w14:textId="77777777" w:rsidR="00CF02F8" w:rsidRPr="003331F5" w:rsidRDefault="00CF02F8" w:rsidP="00DD2ED2">
            <w:pPr>
              <w:pStyle w:val="TableBody"/>
            </w:pPr>
            <w:r w:rsidRPr="003331F5">
              <w:t>(21)</w:t>
            </w:r>
          </w:p>
        </w:tc>
        <w:tc>
          <w:tcPr>
            <w:tcW w:w="708" w:type="dxa"/>
            <w:vAlign w:val="center"/>
          </w:tcPr>
          <w:p w14:paraId="327C161F" w14:textId="77777777" w:rsidR="00CF02F8" w:rsidRPr="003331F5" w:rsidRDefault="00CF02F8" w:rsidP="00DD2ED2">
            <w:pPr>
              <w:pStyle w:val="TableBody"/>
            </w:pPr>
          </w:p>
        </w:tc>
        <w:tc>
          <w:tcPr>
            <w:tcW w:w="709" w:type="dxa"/>
            <w:vAlign w:val="center"/>
          </w:tcPr>
          <w:p w14:paraId="5D697EBF" w14:textId="77777777" w:rsidR="00CF02F8" w:rsidRPr="003331F5" w:rsidRDefault="00CF02F8" w:rsidP="00DD2ED2">
            <w:pPr>
              <w:pStyle w:val="TableBody"/>
            </w:pPr>
            <w:r w:rsidRPr="003331F5">
              <w:t>(2)</w:t>
            </w:r>
          </w:p>
        </w:tc>
        <w:tc>
          <w:tcPr>
            <w:tcW w:w="567" w:type="dxa"/>
            <w:vAlign w:val="center"/>
          </w:tcPr>
          <w:p w14:paraId="33305D46" w14:textId="77777777" w:rsidR="00CF02F8" w:rsidRPr="003331F5" w:rsidRDefault="00CF02F8" w:rsidP="00DD2ED2">
            <w:pPr>
              <w:pStyle w:val="TableBody"/>
            </w:pPr>
          </w:p>
        </w:tc>
        <w:tc>
          <w:tcPr>
            <w:tcW w:w="567" w:type="dxa"/>
            <w:vAlign w:val="center"/>
          </w:tcPr>
          <w:p w14:paraId="617711E1" w14:textId="77777777" w:rsidR="00CF02F8" w:rsidRPr="003331F5" w:rsidRDefault="00CF02F8" w:rsidP="00DD2ED2">
            <w:pPr>
              <w:pStyle w:val="TableBody"/>
            </w:pPr>
          </w:p>
        </w:tc>
        <w:tc>
          <w:tcPr>
            <w:tcW w:w="567" w:type="dxa"/>
            <w:vAlign w:val="center"/>
          </w:tcPr>
          <w:p w14:paraId="2FF5E192" w14:textId="77777777" w:rsidR="00CF02F8" w:rsidRPr="003331F5" w:rsidRDefault="00CF02F8" w:rsidP="00DD2ED2">
            <w:pPr>
              <w:pStyle w:val="TableBody"/>
            </w:pPr>
          </w:p>
        </w:tc>
        <w:tc>
          <w:tcPr>
            <w:tcW w:w="567" w:type="dxa"/>
            <w:vAlign w:val="center"/>
          </w:tcPr>
          <w:p w14:paraId="06DB690C" w14:textId="77777777" w:rsidR="00CF02F8" w:rsidRPr="003331F5" w:rsidRDefault="00CF02F8" w:rsidP="00DD2ED2">
            <w:pPr>
              <w:pStyle w:val="TableBody"/>
            </w:pPr>
            <w:r w:rsidRPr="003331F5">
              <w:t>(7)</w:t>
            </w:r>
          </w:p>
        </w:tc>
      </w:tr>
      <w:tr w:rsidR="003331F5" w:rsidRPr="003331F5" w14:paraId="095FB880" w14:textId="77777777" w:rsidTr="00DD2ED2">
        <w:tc>
          <w:tcPr>
            <w:tcW w:w="993" w:type="dxa"/>
            <w:vMerge w:val="restart"/>
            <w:vAlign w:val="center"/>
          </w:tcPr>
          <w:p w14:paraId="4B0FE32F" w14:textId="77777777" w:rsidR="00CF02F8" w:rsidRPr="003331F5" w:rsidRDefault="00CF02F8" w:rsidP="00DD2ED2">
            <w:pPr>
              <w:pStyle w:val="TableBody"/>
              <w:jc w:val="left"/>
            </w:pPr>
            <w:r w:rsidRPr="003331F5">
              <w:t xml:space="preserve">WHC </w:t>
            </w:r>
          </w:p>
          <w:p w14:paraId="3B8B52D9" w14:textId="31377568" w:rsidR="00CF02F8" w:rsidRPr="003331F5" w:rsidRDefault="007B2B2F" w:rsidP="00DD2ED2">
            <w:pPr>
              <w:pStyle w:val="TableBody"/>
              <w:jc w:val="left"/>
            </w:pPr>
            <w:r w:rsidRPr="003331F5">
              <w:t>[</w:t>
            </w:r>
            <w:r w:rsidR="00CF02F8" w:rsidRPr="003331F5">
              <w:t>g H2O/g</w:t>
            </w:r>
            <w:r w:rsidRPr="003331F5">
              <w:t>]</w:t>
            </w:r>
          </w:p>
        </w:tc>
        <w:tc>
          <w:tcPr>
            <w:tcW w:w="567" w:type="dxa"/>
            <w:vMerge w:val="restart"/>
            <w:vAlign w:val="center"/>
          </w:tcPr>
          <w:p w14:paraId="6AF62153" w14:textId="77777777" w:rsidR="00CF02F8" w:rsidRPr="003331F5" w:rsidRDefault="00CF02F8" w:rsidP="00DD2ED2">
            <w:pPr>
              <w:pStyle w:val="TableBody"/>
            </w:pPr>
            <w:r w:rsidRPr="003331F5">
              <w:t>0.99</w:t>
            </w:r>
          </w:p>
        </w:tc>
        <w:tc>
          <w:tcPr>
            <w:tcW w:w="708" w:type="dxa"/>
            <w:vAlign w:val="center"/>
          </w:tcPr>
          <w:p w14:paraId="7F696CD4" w14:textId="77777777" w:rsidR="00CF02F8" w:rsidRPr="003331F5" w:rsidRDefault="00CF02F8" w:rsidP="00DD2ED2">
            <w:pPr>
              <w:pStyle w:val="TableBody"/>
            </w:pPr>
            <w:r w:rsidRPr="003331F5">
              <w:t>25.0</w:t>
            </w:r>
          </w:p>
        </w:tc>
        <w:tc>
          <w:tcPr>
            <w:tcW w:w="709" w:type="dxa"/>
            <w:vAlign w:val="center"/>
          </w:tcPr>
          <w:p w14:paraId="0A80EEA4" w14:textId="77777777" w:rsidR="00CF02F8" w:rsidRPr="003331F5" w:rsidRDefault="00CF02F8" w:rsidP="00DD2ED2">
            <w:pPr>
              <w:pStyle w:val="TableBody"/>
            </w:pPr>
            <w:r w:rsidRPr="003331F5">
              <w:t>-0.7</w:t>
            </w:r>
          </w:p>
        </w:tc>
        <w:tc>
          <w:tcPr>
            <w:tcW w:w="709" w:type="dxa"/>
            <w:vAlign w:val="center"/>
          </w:tcPr>
          <w:p w14:paraId="0F4FB32B" w14:textId="77777777" w:rsidR="00CF02F8" w:rsidRPr="003331F5" w:rsidRDefault="00CF02F8" w:rsidP="00DD2ED2">
            <w:pPr>
              <w:pStyle w:val="TableBody"/>
            </w:pPr>
            <w:r w:rsidRPr="003331F5">
              <w:t>-1.1</w:t>
            </w:r>
          </w:p>
        </w:tc>
        <w:tc>
          <w:tcPr>
            <w:tcW w:w="709" w:type="dxa"/>
            <w:vAlign w:val="center"/>
          </w:tcPr>
          <w:p w14:paraId="7F9924D3" w14:textId="77777777" w:rsidR="00CF02F8" w:rsidRPr="003331F5" w:rsidRDefault="00CF02F8" w:rsidP="00DD2ED2">
            <w:pPr>
              <w:pStyle w:val="TableBody"/>
            </w:pPr>
            <w:proofErr w:type="spellStart"/>
            <w:r w:rsidRPr="003331F5">
              <w:t>n.s</w:t>
            </w:r>
            <w:proofErr w:type="spellEnd"/>
            <w:r w:rsidRPr="003331F5">
              <w:t>.</w:t>
            </w:r>
          </w:p>
        </w:tc>
        <w:tc>
          <w:tcPr>
            <w:tcW w:w="675" w:type="dxa"/>
            <w:vAlign w:val="center"/>
          </w:tcPr>
          <w:p w14:paraId="3126B94D" w14:textId="77777777" w:rsidR="00CF02F8" w:rsidRPr="003331F5" w:rsidRDefault="00CF02F8" w:rsidP="00DD2ED2">
            <w:pPr>
              <w:pStyle w:val="TableBody"/>
            </w:pPr>
            <w:r w:rsidRPr="003331F5">
              <w:t>2.2</w:t>
            </w:r>
          </w:p>
        </w:tc>
        <w:tc>
          <w:tcPr>
            <w:tcW w:w="709" w:type="dxa"/>
            <w:vAlign w:val="center"/>
          </w:tcPr>
          <w:p w14:paraId="359F822F" w14:textId="77777777" w:rsidR="00CF02F8" w:rsidRPr="003331F5" w:rsidRDefault="00CF02F8" w:rsidP="00DD2ED2">
            <w:pPr>
              <w:pStyle w:val="TableBody"/>
            </w:pPr>
            <w:r w:rsidRPr="003331F5">
              <w:t>1.2</w:t>
            </w:r>
          </w:p>
        </w:tc>
        <w:tc>
          <w:tcPr>
            <w:tcW w:w="742" w:type="dxa"/>
            <w:vAlign w:val="center"/>
          </w:tcPr>
          <w:p w14:paraId="43521C4A" w14:textId="77777777" w:rsidR="00CF02F8" w:rsidRPr="003331F5" w:rsidRDefault="00CF02F8" w:rsidP="00DD2ED2">
            <w:pPr>
              <w:pStyle w:val="TableBody"/>
            </w:pPr>
            <w:r w:rsidRPr="003331F5">
              <w:t>-1.6</w:t>
            </w:r>
          </w:p>
        </w:tc>
        <w:tc>
          <w:tcPr>
            <w:tcW w:w="567" w:type="dxa"/>
            <w:vAlign w:val="center"/>
          </w:tcPr>
          <w:p w14:paraId="40142D35" w14:textId="77777777" w:rsidR="00CF02F8" w:rsidRPr="003331F5" w:rsidRDefault="00CF02F8" w:rsidP="00DD2ED2">
            <w:pPr>
              <w:pStyle w:val="TableBody"/>
            </w:pPr>
            <w:r w:rsidRPr="003331F5">
              <w:t>1.45</w:t>
            </w:r>
          </w:p>
        </w:tc>
        <w:tc>
          <w:tcPr>
            <w:tcW w:w="709" w:type="dxa"/>
            <w:vAlign w:val="center"/>
          </w:tcPr>
          <w:p w14:paraId="61171A6D" w14:textId="77777777" w:rsidR="00CF02F8" w:rsidRPr="003331F5" w:rsidRDefault="00CF02F8" w:rsidP="00DD2ED2">
            <w:pPr>
              <w:pStyle w:val="TableBody"/>
            </w:pPr>
            <w:r w:rsidRPr="003331F5">
              <w:t>-0.9</w:t>
            </w:r>
          </w:p>
        </w:tc>
        <w:tc>
          <w:tcPr>
            <w:tcW w:w="708" w:type="dxa"/>
            <w:vAlign w:val="center"/>
          </w:tcPr>
          <w:p w14:paraId="4E5DAF13" w14:textId="77777777" w:rsidR="00CF02F8" w:rsidRPr="003331F5" w:rsidRDefault="00CF02F8" w:rsidP="00DD2ED2">
            <w:pPr>
              <w:pStyle w:val="TableBody"/>
            </w:pPr>
            <w:proofErr w:type="spellStart"/>
            <w:r w:rsidRPr="003331F5">
              <w:t>n.s</w:t>
            </w:r>
            <w:proofErr w:type="spellEnd"/>
            <w:r w:rsidRPr="003331F5">
              <w:t>.</w:t>
            </w:r>
          </w:p>
        </w:tc>
        <w:tc>
          <w:tcPr>
            <w:tcW w:w="709" w:type="dxa"/>
            <w:vAlign w:val="center"/>
          </w:tcPr>
          <w:p w14:paraId="7B123FD2" w14:textId="77777777" w:rsidR="00CF02F8" w:rsidRPr="003331F5" w:rsidRDefault="00CF02F8" w:rsidP="00DD2ED2">
            <w:pPr>
              <w:pStyle w:val="TableBody"/>
            </w:pPr>
            <w:r w:rsidRPr="003331F5">
              <w:t>2.1</w:t>
            </w:r>
          </w:p>
        </w:tc>
        <w:tc>
          <w:tcPr>
            <w:tcW w:w="567" w:type="dxa"/>
            <w:vAlign w:val="center"/>
          </w:tcPr>
          <w:p w14:paraId="062745EA" w14:textId="77777777" w:rsidR="00CF02F8" w:rsidRPr="003331F5" w:rsidRDefault="00CF02F8" w:rsidP="00DD2ED2">
            <w:pPr>
              <w:pStyle w:val="TableBody"/>
            </w:pPr>
            <w:proofErr w:type="spellStart"/>
            <w:r w:rsidRPr="003331F5">
              <w:t>n.s</w:t>
            </w:r>
            <w:proofErr w:type="spellEnd"/>
            <w:r w:rsidRPr="003331F5">
              <w:t>.</w:t>
            </w:r>
          </w:p>
        </w:tc>
        <w:tc>
          <w:tcPr>
            <w:tcW w:w="567" w:type="dxa"/>
            <w:vAlign w:val="center"/>
          </w:tcPr>
          <w:p w14:paraId="2BB1E7C5" w14:textId="77777777" w:rsidR="00CF02F8" w:rsidRPr="003331F5" w:rsidRDefault="00CF02F8" w:rsidP="00DD2ED2">
            <w:pPr>
              <w:pStyle w:val="TableBody"/>
            </w:pPr>
            <w:r w:rsidRPr="003331F5">
              <w:t>-0.7</w:t>
            </w:r>
          </w:p>
        </w:tc>
        <w:tc>
          <w:tcPr>
            <w:tcW w:w="567" w:type="dxa"/>
            <w:vAlign w:val="center"/>
          </w:tcPr>
          <w:p w14:paraId="63152829" w14:textId="77777777" w:rsidR="00CF02F8" w:rsidRPr="003331F5" w:rsidRDefault="00CF02F8" w:rsidP="00DD2ED2">
            <w:pPr>
              <w:pStyle w:val="TableBody"/>
            </w:pPr>
            <w:proofErr w:type="spellStart"/>
            <w:r w:rsidRPr="003331F5">
              <w:t>n.s</w:t>
            </w:r>
            <w:proofErr w:type="spellEnd"/>
            <w:r w:rsidRPr="003331F5">
              <w:t>.</w:t>
            </w:r>
          </w:p>
        </w:tc>
        <w:tc>
          <w:tcPr>
            <w:tcW w:w="567" w:type="dxa"/>
            <w:vAlign w:val="center"/>
          </w:tcPr>
          <w:p w14:paraId="3DB2A48E" w14:textId="77777777" w:rsidR="00CF02F8" w:rsidRPr="003331F5" w:rsidRDefault="00CF02F8" w:rsidP="00DD2ED2">
            <w:pPr>
              <w:pStyle w:val="TableBody"/>
            </w:pPr>
            <w:r w:rsidRPr="003331F5">
              <w:t>-4.6</w:t>
            </w:r>
          </w:p>
        </w:tc>
      </w:tr>
      <w:tr w:rsidR="003331F5" w:rsidRPr="003331F5" w14:paraId="5CDBCBE4" w14:textId="77777777" w:rsidTr="00DD2ED2">
        <w:tc>
          <w:tcPr>
            <w:tcW w:w="993" w:type="dxa"/>
            <w:vMerge/>
            <w:vAlign w:val="center"/>
          </w:tcPr>
          <w:p w14:paraId="3835C2F8" w14:textId="77777777" w:rsidR="00CF02F8" w:rsidRPr="003331F5" w:rsidRDefault="00CF02F8" w:rsidP="00DD2ED2">
            <w:pPr>
              <w:pStyle w:val="TableBody"/>
              <w:jc w:val="left"/>
            </w:pPr>
          </w:p>
        </w:tc>
        <w:tc>
          <w:tcPr>
            <w:tcW w:w="567" w:type="dxa"/>
            <w:vMerge/>
            <w:vAlign w:val="center"/>
          </w:tcPr>
          <w:p w14:paraId="01856DFA" w14:textId="77777777" w:rsidR="00CF02F8" w:rsidRPr="003331F5" w:rsidRDefault="00CF02F8" w:rsidP="00DD2ED2">
            <w:pPr>
              <w:pStyle w:val="TableBody"/>
            </w:pPr>
          </w:p>
        </w:tc>
        <w:tc>
          <w:tcPr>
            <w:tcW w:w="708" w:type="dxa"/>
            <w:vAlign w:val="center"/>
          </w:tcPr>
          <w:p w14:paraId="76D8C70A" w14:textId="77777777" w:rsidR="00CF02F8" w:rsidRPr="003331F5" w:rsidRDefault="00CF02F8" w:rsidP="00DD2ED2">
            <w:pPr>
              <w:pStyle w:val="TableBody"/>
            </w:pPr>
          </w:p>
        </w:tc>
        <w:tc>
          <w:tcPr>
            <w:tcW w:w="709" w:type="dxa"/>
            <w:vAlign w:val="center"/>
          </w:tcPr>
          <w:p w14:paraId="7558C5D0" w14:textId="77777777" w:rsidR="00CF02F8" w:rsidRPr="003331F5" w:rsidRDefault="00CF02F8" w:rsidP="00DD2ED2">
            <w:pPr>
              <w:pStyle w:val="TableBody"/>
            </w:pPr>
            <w:r w:rsidRPr="003331F5">
              <w:t>(6)</w:t>
            </w:r>
          </w:p>
        </w:tc>
        <w:tc>
          <w:tcPr>
            <w:tcW w:w="709" w:type="dxa"/>
            <w:vAlign w:val="center"/>
          </w:tcPr>
          <w:p w14:paraId="69A9B99E" w14:textId="77777777" w:rsidR="00CF02F8" w:rsidRPr="003331F5" w:rsidRDefault="00CF02F8" w:rsidP="00DD2ED2">
            <w:pPr>
              <w:pStyle w:val="TableBody"/>
            </w:pPr>
            <w:r w:rsidRPr="003331F5">
              <w:t>(9)</w:t>
            </w:r>
          </w:p>
        </w:tc>
        <w:tc>
          <w:tcPr>
            <w:tcW w:w="709" w:type="dxa"/>
            <w:vAlign w:val="center"/>
          </w:tcPr>
          <w:p w14:paraId="2F42C262" w14:textId="77777777" w:rsidR="00CF02F8" w:rsidRPr="003331F5" w:rsidRDefault="00CF02F8" w:rsidP="00DD2ED2">
            <w:pPr>
              <w:pStyle w:val="TableBody"/>
            </w:pPr>
          </w:p>
        </w:tc>
        <w:tc>
          <w:tcPr>
            <w:tcW w:w="675" w:type="dxa"/>
            <w:vAlign w:val="center"/>
          </w:tcPr>
          <w:p w14:paraId="2F27F73B" w14:textId="77777777" w:rsidR="00CF02F8" w:rsidRPr="003331F5" w:rsidRDefault="00CF02F8" w:rsidP="00DD2ED2">
            <w:pPr>
              <w:pStyle w:val="TableBody"/>
            </w:pPr>
            <w:r w:rsidRPr="003331F5">
              <w:t>(17)</w:t>
            </w:r>
          </w:p>
        </w:tc>
        <w:tc>
          <w:tcPr>
            <w:tcW w:w="709" w:type="dxa"/>
            <w:vAlign w:val="center"/>
          </w:tcPr>
          <w:p w14:paraId="2B444CCE" w14:textId="77777777" w:rsidR="00CF02F8" w:rsidRPr="003331F5" w:rsidRDefault="00CF02F8" w:rsidP="00DD2ED2">
            <w:pPr>
              <w:pStyle w:val="TableBody"/>
            </w:pPr>
            <w:r w:rsidRPr="003331F5">
              <w:t>(9)</w:t>
            </w:r>
          </w:p>
        </w:tc>
        <w:tc>
          <w:tcPr>
            <w:tcW w:w="742" w:type="dxa"/>
            <w:vAlign w:val="center"/>
          </w:tcPr>
          <w:p w14:paraId="7643416A" w14:textId="77777777" w:rsidR="00CF02F8" w:rsidRPr="003331F5" w:rsidRDefault="00CF02F8" w:rsidP="00DD2ED2">
            <w:pPr>
              <w:pStyle w:val="TableBody"/>
            </w:pPr>
            <w:r w:rsidRPr="003331F5">
              <w:t>(12)</w:t>
            </w:r>
          </w:p>
        </w:tc>
        <w:tc>
          <w:tcPr>
            <w:tcW w:w="567" w:type="dxa"/>
            <w:vAlign w:val="center"/>
          </w:tcPr>
          <w:p w14:paraId="0D3183C2" w14:textId="77777777" w:rsidR="00CF02F8" w:rsidRPr="003331F5" w:rsidRDefault="00CF02F8" w:rsidP="00DD2ED2">
            <w:pPr>
              <w:pStyle w:val="TableBody"/>
            </w:pPr>
            <w:r w:rsidRPr="003331F5">
              <w:t>(11)</w:t>
            </w:r>
          </w:p>
        </w:tc>
        <w:tc>
          <w:tcPr>
            <w:tcW w:w="709" w:type="dxa"/>
            <w:vAlign w:val="center"/>
          </w:tcPr>
          <w:p w14:paraId="3F9873E1" w14:textId="77777777" w:rsidR="00CF02F8" w:rsidRPr="003331F5" w:rsidRDefault="00CF02F8" w:rsidP="00DD2ED2">
            <w:pPr>
              <w:pStyle w:val="TableBody"/>
            </w:pPr>
            <w:r w:rsidRPr="003331F5">
              <w:t>(19)</w:t>
            </w:r>
          </w:p>
        </w:tc>
        <w:tc>
          <w:tcPr>
            <w:tcW w:w="708" w:type="dxa"/>
            <w:vAlign w:val="center"/>
          </w:tcPr>
          <w:p w14:paraId="56A266BD" w14:textId="77777777" w:rsidR="00CF02F8" w:rsidRPr="003331F5" w:rsidRDefault="00CF02F8" w:rsidP="00DD2ED2">
            <w:pPr>
              <w:pStyle w:val="TableBody"/>
            </w:pPr>
          </w:p>
        </w:tc>
        <w:tc>
          <w:tcPr>
            <w:tcW w:w="709" w:type="dxa"/>
            <w:vAlign w:val="center"/>
          </w:tcPr>
          <w:p w14:paraId="2F4C3EFF" w14:textId="77777777" w:rsidR="00CF02F8" w:rsidRPr="003331F5" w:rsidRDefault="00CF02F8" w:rsidP="00DD2ED2">
            <w:pPr>
              <w:pStyle w:val="TableBody"/>
            </w:pPr>
            <w:r w:rsidRPr="003331F5">
              <w:t>(1)</w:t>
            </w:r>
          </w:p>
        </w:tc>
        <w:tc>
          <w:tcPr>
            <w:tcW w:w="567" w:type="dxa"/>
            <w:vAlign w:val="center"/>
          </w:tcPr>
          <w:p w14:paraId="1B198A6A" w14:textId="77777777" w:rsidR="00CF02F8" w:rsidRPr="003331F5" w:rsidRDefault="00CF02F8" w:rsidP="00DD2ED2">
            <w:pPr>
              <w:pStyle w:val="TableBody"/>
            </w:pPr>
          </w:p>
        </w:tc>
        <w:tc>
          <w:tcPr>
            <w:tcW w:w="567" w:type="dxa"/>
            <w:vAlign w:val="center"/>
          </w:tcPr>
          <w:p w14:paraId="3DDFCCD0" w14:textId="77777777" w:rsidR="00CF02F8" w:rsidRPr="003331F5" w:rsidRDefault="00CF02F8" w:rsidP="00DD2ED2">
            <w:pPr>
              <w:pStyle w:val="TableBody"/>
            </w:pPr>
            <w:r w:rsidRPr="003331F5">
              <w:t>(5)</w:t>
            </w:r>
          </w:p>
        </w:tc>
        <w:tc>
          <w:tcPr>
            <w:tcW w:w="567" w:type="dxa"/>
            <w:vAlign w:val="center"/>
          </w:tcPr>
          <w:p w14:paraId="4DC12C44" w14:textId="77777777" w:rsidR="00CF02F8" w:rsidRPr="003331F5" w:rsidRDefault="00CF02F8" w:rsidP="00DD2ED2">
            <w:pPr>
              <w:pStyle w:val="TableBody"/>
            </w:pPr>
          </w:p>
        </w:tc>
        <w:tc>
          <w:tcPr>
            <w:tcW w:w="567" w:type="dxa"/>
            <w:vAlign w:val="center"/>
          </w:tcPr>
          <w:p w14:paraId="06CC0B57" w14:textId="77777777" w:rsidR="00CF02F8" w:rsidRPr="003331F5" w:rsidRDefault="00CF02F8" w:rsidP="00DD2ED2">
            <w:pPr>
              <w:pStyle w:val="TableBody"/>
            </w:pPr>
            <w:r w:rsidRPr="003331F5">
              <w:t>(11)</w:t>
            </w:r>
          </w:p>
        </w:tc>
      </w:tr>
      <w:tr w:rsidR="003331F5" w:rsidRPr="003331F5" w14:paraId="506CC336" w14:textId="77777777" w:rsidTr="00DD2ED2">
        <w:tc>
          <w:tcPr>
            <w:tcW w:w="993" w:type="dxa"/>
            <w:vMerge w:val="restart"/>
            <w:vAlign w:val="center"/>
          </w:tcPr>
          <w:p w14:paraId="7729C803" w14:textId="77777777" w:rsidR="00CF02F8" w:rsidRPr="003331F5" w:rsidRDefault="00CF02F8" w:rsidP="00DD2ED2">
            <w:pPr>
              <w:pStyle w:val="TableBody"/>
              <w:jc w:val="left"/>
            </w:pPr>
            <w:r w:rsidRPr="003331F5">
              <w:t>Mw</w:t>
            </w:r>
          </w:p>
          <w:p w14:paraId="18EB014B" w14:textId="15C35E8B" w:rsidR="00CF02F8" w:rsidRPr="003331F5" w:rsidRDefault="007B2B2F" w:rsidP="00DD2ED2">
            <w:pPr>
              <w:pStyle w:val="TableBody"/>
              <w:jc w:val="left"/>
            </w:pPr>
            <w:r w:rsidRPr="003331F5">
              <w:t>[</w:t>
            </w:r>
            <w:r w:rsidR="00CF02F8" w:rsidRPr="003331F5">
              <w:t>kg/</w:t>
            </w:r>
            <w:proofErr w:type="spellStart"/>
            <w:r w:rsidR="00CF02F8" w:rsidRPr="003331F5">
              <w:t>mol</w:t>
            </w:r>
            <w:proofErr w:type="spellEnd"/>
            <w:r w:rsidRPr="003331F5">
              <w:t>]</w:t>
            </w:r>
          </w:p>
        </w:tc>
        <w:tc>
          <w:tcPr>
            <w:tcW w:w="567" w:type="dxa"/>
            <w:vMerge w:val="restart"/>
            <w:vAlign w:val="center"/>
          </w:tcPr>
          <w:p w14:paraId="0A9D6ACC" w14:textId="77777777" w:rsidR="00CF02F8" w:rsidRPr="003331F5" w:rsidRDefault="00CF02F8" w:rsidP="00DD2ED2">
            <w:pPr>
              <w:pStyle w:val="TableBody"/>
            </w:pPr>
            <w:r w:rsidRPr="003331F5">
              <w:t>0.99</w:t>
            </w:r>
          </w:p>
        </w:tc>
        <w:tc>
          <w:tcPr>
            <w:tcW w:w="708" w:type="dxa"/>
            <w:vAlign w:val="center"/>
          </w:tcPr>
          <w:p w14:paraId="5416D1B3" w14:textId="77777777" w:rsidR="00CF02F8" w:rsidRPr="003331F5" w:rsidRDefault="00CF02F8" w:rsidP="00DD2ED2">
            <w:pPr>
              <w:pStyle w:val="TableBody"/>
            </w:pPr>
            <w:r w:rsidRPr="003331F5">
              <w:t>1·10</w:t>
            </w:r>
            <w:r w:rsidRPr="003331F5">
              <w:rPr>
                <w:vertAlign w:val="superscript"/>
              </w:rPr>
              <w:t>6</w:t>
            </w:r>
          </w:p>
        </w:tc>
        <w:tc>
          <w:tcPr>
            <w:tcW w:w="709" w:type="dxa"/>
            <w:vAlign w:val="center"/>
          </w:tcPr>
          <w:p w14:paraId="0A77A5B5" w14:textId="77777777" w:rsidR="00CF02F8" w:rsidRPr="003331F5" w:rsidRDefault="00CF02F8" w:rsidP="00DD2ED2">
            <w:pPr>
              <w:pStyle w:val="TableBody"/>
            </w:pPr>
            <w:r w:rsidRPr="003331F5">
              <w:t>-4·10</w:t>
            </w:r>
            <w:r w:rsidRPr="003331F5">
              <w:rPr>
                <w:vertAlign w:val="superscript"/>
              </w:rPr>
              <w:t>5</w:t>
            </w:r>
          </w:p>
        </w:tc>
        <w:tc>
          <w:tcPr>
            <w:tcW w:w="709" w:type="dxa"/>
            <w:vAlign w:val="center"/>
          </w:tcPr>
          <w:p w14:paraId="2B1CD6E3" w14:textId="77777777" w:rsidR="00CF02F8" w:rsidRPr="003331F5" w:rsidRDefault="00CF02F8" w:rsidP="00DD2ED2">
            <w:pPr>
              <w:pStyle w:val="TableBody"/>
            </w:pPr>
            <w:proofErr w:type="spellStart"/>
            <w:r w:rsidRPr="003331F5">
              <w:t>n.s</w:t>
            </w:r>
            <w:proofErr w:type="spellEnd"/>
            <w:r w:rsidRPr="003331F5">
              <w:t>.</w:t>
            </w:r>
          </w:p>
        </w:tc>
        <w:tc>
          <w:tcPr>
            <w:tcW w:w="709" w:type="dxa"/>
            <w:vAlign w:val="center"/>
          </w:tcPr>
          <w:p w14:paraId="0C6C9CE8" w14:textId="77777777" w:rsidR="00CF02F8" w:rsidRPr="003331F5" w:rsidRDefault="00CF02F8" w:rsidP="00DD2ED2">
            <w:pPr>
              <w:pStyle w:val="TableBody"/>
            </w:pPr>
            <w:proofErr w:type="spellStart"/>
            <w:r w:rsidRPr="003331F5">
              <w:t>n.s</w:t>
            </w:r>
            <w:proofErr w:type="spellEnd"/>
            <w:r w:rsidRPr="003331F5">
              <w:t>.</w:t>
            </w:r>
          </w:p>
        </w:tc>
        <w:tc>
          <w:tcPr>
            <w:tcW w:w="675" w:type="dxa"/>
            <w:vAlign w:val="center"/>
          </w:tcPr>
          <w:p w14:paraId="3DCC2CF9" w14:textId="77777777" w:rsidR="00CF02F8" w:rsidRPr="003331F5" w:rsidRDefault="00CF02F8" w:rsidP="00DD2ED2">
            <w:pPr>
              <w:pStyle w:val="TableBody"/>
            </w:pPr>
            <w:proofErr w:type="spellStart"/>
            <w:r w:rsidRPr="003331F5">
              <w:t>n.s</w:t>
            </w:r>
            <w:proofErr w:type="spellEnd"/>
            <w:r w:rsidRPr="003331F5">
              <w:t>.</w:t>
            </w:r>
          </w:p>
        </w:tc>
        <w:tc>
          <w:tcPr>
            <w:tcW w:w="709" w:type="dxa"/>
            <w:vAlign w:val="center"/>
          </w:tcPr>
          <w:p w14:paraId="5CE62B3D" w14:textId="77777777" w:rsidR="00CF02F8" w:rsidRPr="003331F5" w:rsidRDefault="00CF02F8" w:rsidP="00DD2ED2">
            <w:pPr>
              <w:pStyle w:val="TableBody"/>
            </w:pPr>
            <w:proofErr w:type="spellStart"/>
            <w:r w:rsidRPr="003331F5">
              <w:t>n.s</w:t>
            </w:r>
            <w:proofErr w:type="spellEnd"/>
            <w:r w:rsidRPr="003331F5">
              <w:t>.</w:t>
            </w:r>
          </w:p>
        </w:tc>
        <w:tc>
          <w:tcPr>
            <w:tcW w:w="742" w:type="dxa"/>
            <w:vAlign w:val="center"/>
          </w:tcPr>
          <w:p w14:paraId="0515BAC0" w14:textId="77777777" w:rsidR="00CF02F8" w:rsidRPr="003331F5" w:rsidRDefault="00CF02F8" w:rsidP="00DD2ED2">
            <w:pPr>
              <w:pStyle w:val="TableBody"/>
            </w:pPr>
            <w:r w:rsidRPr="003331F5">
              <w:t>-7·10</w:t>
            </w:r>
            <w:r w:rsidRPr="003331F5">
              <w:rPr>
                <w:vertAlign w:val="superscript"/>
              </w:rPr>
              <w:t>4</w:t>
            </w:r>
          </w:p>
        </w:tc>
        <w:tc>
          <w:tcPr>
            <w:tcW w:w="567" w:type="dxa"/>
            <w:vAlign w:val="center"/>
          </w:tcPr>
          <w:p w14:paraId="2DAA0755" w14:textId="77777777" w:rsidR="00CF02F8" w:rsidRPr="003331F5" w:rsidRDefault="00CF02F8" w:rsidP="00DD2ED2">
            <w:pPr>
              <w:pStyle w:val="TableBody"/>
            </w:pPr>
            <w:proofErr w:type="spellStart"/>
            <w:r w:rsidRPr="003331F5">
              <w:t>n.s</w:t>
            </w:r>
            <w:proofErr w:type="spellEnd"/>
            <w:r w:rsidRPr="003331F5">
              <w:t>.</w:t>
            </w:r>
          </w:p>
        </w:tc>
        <w:tc>
          <w:tcPr>
            <w:tcW w:w="709" w:type="dxa"/>
            <w:vAlign w:val="center"/>
          </w:tcPr>
          <w:p w14:paraId="6EE80877" w14:textId="77777777" w:rsidR="00CF02F8" w:rsidRPr="003331F5" w:rsidRDefault="00CF02F8" w:rsidP="00DD2ED2">
            <w:pPr>
              <w:pStyle w:val="TableBody"/>
              <w:rPr>
                <w:vertAlign w:val="superscript"/>
              </w:rPr>
            </w:pPr>
            <w:r w:rsidRPr="003331F5">
              <w:t>-3·10</w:t>
            </w:r>
            <w:r w:rsidRPr="003331F5">
              <w:rPr>
                <w:vertAlign w:val="superscript"/>
              </w:rPr>
              <w:t>5</w:t>
            </w:r>
          </w:p>
        </w:tc>
        <w:tc>
          <w:tcPr>
            <w:tcW w:w="708" w:type="dxa"/>
            <w:vAlign w:val="center"/>
          </w:tcPr>
          <w:p w14:paraId="5699AD19" w14:textId="77777777" w:rsidR="00CF02F8" w:rsidRPr="003331F5" w:rsidRDefault="00CF02F8" w:rsidP="00DD2ED2">
            <w:pPr>
              <w:pStyle w:val="TableBody"/>
            </w:pPr>
            <w:r w:rsidRPr="003331F5">
              <w:t>-7·10</w:t>
            </w:r>
            <w:r w:rsidRPr="003331F5">
              <w:rPr>
                <w:vertAlign w:val="superscript"/>
              </w:rPr>
              <w:t>4</w:t>
            </w:r>
          </w:p>
        </w:tc>
        <w:tc>
          <w:tcPr>
            <w:tcW w:w="709" w:type="dxa"/>
            <w:vAlign w:val="center"/>
          </w:tcPr>
          <w:p w14:paraId="60927943" w14:textId="77777777" w:rsidR="00CF02F8" w:rsidRPr="003331F5" w:rsidRDefault="00CF02F8" w:rsidP="00DD2ED2">
            <w:pPr>
              <w:pStyle w:val="TableBody"/>
            </w:pPr>
            <w:proofErr w:type="spellStart"/>
            <w:r w:rsidRPr="003331F5">
              <w:t>n.s</w:t>
            </w:r>
            <w:proofErr w:type="spellEnd"/>
            <w:r w:rsidRPr="003331F5">
              <w:t>.</w:t>
            </w:r>
          </w:p>
        </w:tc>
        <w:tc>
          <w:tcPr>
            <w:tcW w:w="567" w:type="dxa"/>
            <w:vAlign w:val="center"/>
          </w:tcPr>
          <w:p w14:paraId="6E42EFBB" w14:textId="77777777" w:rsidR="00CF02F8" w:rsidRPr="003331F5" w:rsidRDefault="00CF02F8" w:rsidP="00DD2ED2">
            <w:pPr>
              <w:pStyle w:val="TableBody"/>
            </w:pPr>
            <w:proofErr w:type="spellStart"/>
            <w:r w:rsidRPr="003331F5">
              <w:t>n.s</w:t>
            </w:r>
            <w:proofErr w:type="spellEnd"/>
            <w:r w:rsidRPr="003331F5">
              <w:t>.</w:t>
            </w:r>
          </w:p>
        </w:tc>
        <w:tc>
          <w:tcPr>
            <w:tcW w:w="567" w:type="dxa"/>
            <w:vAlign w:val="center"/>
          </w:tcPr>
          <w:p w14:paraId="18F3C475" w14:textId="77777777" w:rsidR="00CF02F8" w:rsidRPr="003331F5" w:rsidRDefault="00CF02F8" w:rsidP="00DD2ED2">
            <w:pPr>
              <w:pStyle w:val="TableBody"/>
            </w:pPr>
            <w:proofErr w:type="spellStart"/>
            <w:r w:rsidRPr="003331F5">
              <w:t>n.s</w:t>
            </w:r>
            <w:proofErr w:type="spellEnd"/>
            <w:r w:rsidRPr="003331F5">
              <w:t>.</w:t>
            </w:r>
          </w:p>
        </w:tc>
        <w:tc>
          <w:tcPr>
            <w:tcW w:w="567" w:type="dxa"/>
            <w:vAlign w:val="center"/>
          </w:tcPr>
          <w:p w14:paraId="5AC48927" w14:textId="77777777" w:rsidR="00CF02F8" w:rsidRPr="003331F5" w:rsidRDefault="00CF02F8" w:rsidP="00DD2ED2">
            <w:pPr>
              <w:pStyle w:val="TableBody"/>
            </w:pPr>
            <w:proofErr w:type="spellStart"/>
            <w:r w:rsidRPr="003331F5">
              <w:t>n.s</w:t>
            </w:r>
            <w:proofErr w:type="spellEnd"/>
            <w:r w:rsidRPr="003331F5">
              <w:t>.</w:t>
            </w:r>
          </w:p>
        </w:tc>
        <w:tc>
          <w:tcPr>
            <w:tcW w:w="567" w:type="dxa"/>
            <w:vAlign w:val="center"/>
          </w:tcPr>
          <w:p w14:paraId="40CE9667" w14:textId="77777777" w:rsidR="00CF02F8" w:rsidRPr="003331F5" w:rsidRDefault="00CF02F8" w:rsidP="00DD2ED2">
            <w:pPr>
              <w:pStyle w:val="TableBody"/>
            </w:pPr>
            <w:proofErr w:type="spellStart"/>
            <w:r w:rsidRPr="003331F5">
              <w:t>n.s</w:t>
            </w:r>
            <w:proofErr w:type="spellEnd"/>
            <w:r w:rsidRPr="003331F5">
              <w:t>.</w:t>
            </w:r>
          </w:p>
        </w:tc>
      </w:tr>
      <w:tr w:rsidR="003331F5" w:rsidRPr="003331F5" w14:paraId="7ADCAB92" w14:textId="77777777" w:rsidTr="00DD2ED2">
        <w:tc>
          <w:tcPr>
            <w:tcW w:w="993" w:type="dxa"/>
            <w:vMerge/>
            <w:vAlign w:val="center"/>
          </w:tcPr>
          <w:p w14:paraId="7789C7A1" w14:textId="77777777" w:rsidR="00CF02F8" w:rsidRPr="003331F5" w:rsidRDefault="00CF02F8" w:rsidP="00DD2ED2">
            <w:pPr>
              <w:pStyle w:val="TableBody"/>
              <w:jc w:val="left"/>
            </w:pPr>
          </w:p>
        </w:tc>
        <w:tc>
          <w:tcPr>
            <w:tcW w:w="567" w:type="dxa"/>
            <w:vMerge/>
            <w:vAlign w:val="center"/>
          </w:tcPr>
          <w:p w14:paraId="7BBC6398" w14:textId="77777777" w:rsidR="00CF02F8" w:rsidRPr="003331F5" w:rsidRDefault="00CF02F8" w:rsidP="00DD2ED2">
            <w:pPr>
              <w:pStyle w:val="TableBody"/>
            </w:pPr>
          </w:p>
        </w:tc>
        <w:tc>
          <w:tcPr>
            <w:tcW w:w="708" w:type="dxa"/>
            <w:vAlign w:val="center"/>
          </w:tcPr>
          <w:p w14:paraId="0545C505" w14:textId="77777777" w:rsidR="00CF02F8" w:rsidRPr="003331F5" w:rsidRDefault="00CF02F8" w:rsidP="00DD2ED2">
            <w:pPr>
              <w:pStyle w:val="TableBody"/>
            </w:pPr>
          </w:p>
        </w:tc>
        <w:tc>
          <w:tcPr>
            <w:tcW w:w="709" w:type="dxa"/>
            <w:vAlign w:val="center"/>
          </w:tcPr>
          <w:p w14:paraId="60A3FB99" w14:textId="77777777" w:rsidR="00CF02F8" w:rsidRPr="003331F5" w:rsidRDefault="00CF02F8" w:rsidP="00DD2ED2">
            <w:pPr>
              <w:pStyle w:val="TableBody"/>
            </w:pPr>
            <w:r w:rsidRPr="003331F5">
              <w:t>(54)</w:t>
            </w:r>
          </w:p>
        </w:tc>
        <w:tc>
          <w:tcPr>
            <w:tcW w:w="709" w:type="dxa"/>
            <w:vAlign w:val="center"/>
          </w:tcPr>
          <w:p w14:paraId="0DF811EC" w14:textId="77777777" w:rsidR="00CF02F8" w:rsidRPr="003331F5" w:rsidRDefault="00CF02F8" w:rsidP="00DD2ED2">
            <w:pPr>
              <w:pStyle w:val="TableBody"/>
            </w:pPr>
          </w:p>
        </w:tc>
        <w:tc>
          <w:tcPr>
            <w:tcW w:w="709" w:type="dxa"/>
            <w:vAlign w:val="center"/>
          </w:tcPr>
          <w:p w14:paraId="00D44F73" w14:textId="77777777" w:rsidR="00CF02F8" w:rsidRPr="003331F5" w:rsidRDefault="00CF02F8" w:rsidP="00DD2ED2">
            <w:pPr>
              <w:pStyle w:val="TableBody"/>
            </w:pPr>
          </w:p>
        </w:tc>
        <w:tc>
          <w:tcPr>
            <w:tcW w:w="675" w:type="dxa"/>
            <w:vAlign w:val="center"/>
          </w:tcPr>
          <w:p w14:paraId="6BF8918B" w14:textId="77777777" w:rsidR="00CF02F8" w:rsidRPr="003331F5" w:rsidRDefault="00CF02F8" w:rsidP="00DD2ED2">
            <w:pPr>
              <w:pStyle w:val="TableBody"/>
            </w:pPr>
          </w:p>
        </w:tc>
        <w:tc>
          <w:tcPr>
            <w:tcW w:w="709" w:type="dxa"/>
            <w:vAlign w:val="center"/>
          </w:tcPr>
          <w:p w14:paraId="39F46620" w14:textId="77777777" w:rsidR="00CF02F8" w:rsidRPr="003331F5" w:rsidRDefault="00CF02F8" w:rsidP="00DD2ED2">
            <w:pPr>
              <w:pStyle w:val="TableBody"/>
            </w:pPr>
          </w:p>
        </w:tc>
        <w:tc>
          <w:tcPr>
            <w:tcW w:w="742" w:type="dxa"/>
            <w:vAlign w:val="center"/>
          </w:tcPr>
          <w:p w14:paraId="6FFEBCE7" w14:textId="77777777" w:rsidR="00CF02F8" w:rsidRPr="003331F5" w:rsidRDefault="00CF02F8" w:rsidP="00DD2ED2">
            <w:pPr>
              <w:pStyle w:val="TableBody"/>
            </w:pPr>
            <w:r w:rsidRPr="003331F5">
              <w:t>(8)</w:t>
            </w:r>
          </w:p>
        </w:tc>
        <w:tc>
          <w:tcPr>
            <w:tcW w:w="567" w:type="dxa"/>
            <w:vAlign w:val="center"/>
          </w:tcPr>
          <w:p w14:paraId="1AA1DD9C" w14:textId="77777777" w:rsidR="00CF02F8" w:rsidRPr="003331F5" w:rsidRDefault="00CF02F8" w:rsidP="00DD2ED2">
            <w:pPr>
              <w:pStyle w:val="TableBody"/>
            </w:pPr>
          </w:p>
        </w:tc>
        <w:tc>
          <w:tcPr>
            <w:tcW w:w="709" w:type="dxa"/>
            <w:vAlign w:val="center"/>
          </w:tcPr>
          <w:p w14:paraId="4EBF6E88" w14:textId="77777777" w:rsidR="00CF02F8" w:rsidRPr="003331F5" w:rsidRDefault="00CF02F8" w:rsidP="00DD2ED2">
            <w:pPr>
              <w:pStyle w:val="TableBody"/>
            </w:pPr>
            <w:r w:rsidRPr="003331F5">
              <w:t>(33)</w:t>
            </w:r>
          </w:p>
        </w:tc>
        <w:tc>
          <w:tcPr>
            <w:tcW w:w="708" w:type="dxa"/>
            <w:vAlign w:val="center"/>
          </w:tcPr>
          <w:p w14:paraId="21002E7A" w14:textId="77777777" w:rsidR="00CF02F8" w:rsidRPr="003331F5" w:rsidRDefault="00CF02F8" w:rsidP="00DD2ED2">
            <w:pPr>
              <w:pStyle w:val="TableBody"/>
            </w:pPr>
            <w:r w:rsidRPr="003331F5">
              <w:t>(5)</w:t>
            </w:r>
          </w:p>
        </w:tc>
        <w:tc>
          <w:tcPr>
            <w:tcW w:w="709" w:type="dxa"/>
            <w:vAlign w:val="center"/>
          </w:tcPr>
          <w:p w14:paraId="1F03B459" w14:textId="77777777" w:rsidR="00CF02F8" w:rsidRPr="003331F5" w:rsidRDefault="00CF02F8" w:rsidP="00DD2ED2">
            <w:pPr>
              <w:pStyle w:val="TableBody"/>
            </w:pPr>
          </w:p>
        </w:tc>
        <w:tc>
          <w:tcPr>
            <w:tcW w:w="567" w:type="dxa"/>
            <w:vAlign w:val="center"/>
          </w:tcPr>
          <w:p w14:paraId="6C2A6C62" w14:textId="77777777" w:rsidR="00CF02F8" w:rsidRPr="003331F5" w:rsidRDefault="00CF02F8" w:rsidP="00DD2ED2">
            <w:pPr>
              <w:pStyle w:val="TableBody"/>
            </w:pPr>
          </w:p>
        </w:tc>
        <w:tc>
          <w:tcPr>
            <w:tcW w:w="567" w:type="dxa"/>
            <w:vAlign w:val="center"/>
          </w:tcPr>
          <w:p w14:paraId="328CD254" w14:textId="77777777" w:rsidR="00CF02F8" w:rsidRPr="003331F5" w:rsidRDefault="00CF02F8" w:rsidP="00DD2ED2">
            <w:pPr>
              <w:pStyle w:val="TableBody"/>
            </w:pPr>
          </w:p>
        </w:tc>
        <w:tc>
          <w:tcPr>
            <w:tcW w:w="567" w:type="dxa"/>
            <w:vAlign w:val="center"/>
          </w:tcPr>
          <w:p w14:paraId="5F6DBB8D" w14:textId="77777777" w:rsidR="00CF02F8" w:rsidRPr="003331F5" w:rsidRDefault="00CF02F8" w:rsidP="00DD2ED2">
            <w:pPr>
              <w:pStyle w:val="TableBody"/>
            </w:pPr>
          </w:p>
        </w:tc>
        <w:tc>
          <w:tcPr>
            <w:tcW w:w="567" w:type="dxa"/>
            <w:vAlign w:val="center"/>
          </w:tcPr>
          <w:p w14:paraId="0FC104AA" w14:textId="77777777" w:rsidR="00CF02F8" w:rsidRPr="003331F5" w:rsidRDefault="00CF02F8" w:rsidP="00DD2ED2">
            <w:pPr>
              <w:pStyle w:val="TableBody"/>
            </w:pPr>
          </w:p>
        </w:tc>
      </w:tr>
      <w:tr w:rsidR="003331F5" w:rsidRPr="003331F5" w14:paraId="055B6079" w14:textId="77777777" w:rsidTr="00DD2ED2">
        <w:tc>
          <w:tcPr>
            <w:tcW w:w="993" w:type="dxa"/>
            <w:vMerge w:val="restart"/>
            <w:vAlign w:val="center"/>
          </w:tcPr>
          <w:p w14:paraId="7EAEFA9E" w14:textId="77777777" w:rsidR="00CF02F8" w:rsidRPr="003331F5" w:rsidRDefault="00CF02F8" w:rsidP="00DD2ED2">
            <w:pPr>
              <w:pStyle w:val="TableBody"/>
              <w:jc w:val="left"/>
            </w:pPr>
            <w:r w:rsidRPr="003331F5">
              <w:t>Đ</w:t>
            </w:r>
          </w:p>
        </w:tc>
        <w:tc>
          <w:tcPr>
            <w:tcW w:w="567" w:type="dxa"/>
            <w:vMerge w:val="restart"/>
            <w:vAlign w:val="center"/>
          </w:tcPr>
          <w:p w14:paraId="19D185E6" w14:textId="77777777" w:rsidR="00CF02F8" w:rsidRPr="003331F5" w:rsidRDefault="00CF02F8" w:rsidP="00DD2ED2">
            <w:pPr>
              <w:pStyle w:val="TableBody"/>
            </w:pPr>
            <w:r w:rsidRPr="003331F5">
              <w:t>0.99</w:t>
            </w:r>
          </w:p>
        </w:tc>
        <w:tc>
          <w:tcPr>
            <w:tcW w:w="708" w:type="dxa"/>
            <w:vAlign w:val="center"/>
          </w:tcPr>
          <w:p w14:paraId="160A7DD5" w14:textId="77777777" w:rsidR="00CF02F8" w:rsidRPr="003331F5" w:rsidRDefault="00CF02F8" w:rsidP="00DD2ED2">
            <w:pPr>
              <w:pStyle w:val="TableBody"/>
            </w:pPr>
            <w:r w:rsidRPr="003331F5">
              <w:t>16.5</w:t>
            </w:r>
          </w:p>
        </w:tc>
        <w:tc>
          <w:tcPr>
            <w:tcW w:w="709" w:type="dxa"/>
            <w:vAlign w:val="center"/>
          </w:tcPr>
          <w:p w14:paraId="2B8A0D7A" w14:textId="77777777" w:rsidR="00CF02F8" w:rsidRPr="003331F5" w:rsidRDefault="00CF02F8" w:rsidP="00DD2ED2">
            <w:pPr>
              <w:pStyle w:val="TableBody"/>
            </w:pPr>
            <w:r w:rsidRPr="003331F5">
              <w:t>-8.3</w:t>
            </w:r>
          </w:p>
        </w:tc>
        <w:tc>
          <w:tcPr>
            <w:tcW w:w="709" w:type="dxa"/>
            <w:vAlign w:val="center"/>
          </w:tcPr>
          <w:p w14:paraId="6A33C487" w14:textId="77777777" w:rsidR="00CF02F8" w:rsidRPr="003331F5" w:rsidRDefault="00CF02F8" w:rsidP="00DD2ED2">
            <w:pPr>
              <w:pStyle w:val="TableBody"/>
            </w:pPr>
            <w:r w:rsidRPr="003331F5">
              <w:t>-2.1</w:t>
            </w:r>
          </w:p>
        </w:tc>
        <w:tc>
          <w:tcPr>
            <w:tcW w:w="709" w:type="dxa"/>
            <w:vAlign w:val="center"/>
          </w:tcPr>
          <w:p w14:paraId="5F076C9F" w14:textId="77777777" w:rsidR="00CF02F8" w:rsidRPr="003331F5" w:rsidRDefault="00CF02F8" w:rsidP="00DD2ED2">
            <w:pPr>
              <w:pStyle w:val="TableBody"/>
            </w:pPr>
            <w:r w:rsidRPr="003331F5">
              <w:t>-0.9</w:t>
            </w:r>
          </w:p>
        </w:tc>
        <w:tc>
          <w:tcPr>
            <w:tcW w:w="675" w:type="dxa"/>
            <w:vAlign w:val="center"/>
          </w:tcPr>
          <w:p w14:paraId="3ADEFA16" w14:textId="77777777" w:rsidR="00CF02F8" w:rsidRPr="003331F5" w:rsidRDefault="00CF02F8" w:rsidP="00DD2ED2">
            <w:pPr>
              <w:pStyle w:val="TableBody"/>
            </w:pPr>
            <w:proofErr w:type="spellStart"/>
            <w:r w:rsidRPr="003331F5">
              <w:t>n.s</w:t>
            </w:r>
            <w:proofErr w:type="spellEnd"/>
            <w:r w:rsidRPr="003331F5">
              <w:t>.</w:t>
            </w:r>
          </w:p>
        </w:tc>
        <w:tc>
          <w:tcPr>
            <w:tcW w:w="709" w:type="dxa"/>
            <w:vAlign w:val="center"/>
          </w:tcPr>
          <w:p w14:paraId="172CEE2B" w14:textId="77777777" w:rsidR="00CF02F8" w:rsidRPr="003331F5" w:rsidRDefault="00CF02F8" w:rsidP="00DD2ED2">
            <w:pPr>
              <w:pStyle w:val="TableBody"/>
            </w:pPr>
            <w:proofErr w:type="spellStart"/>
            <w:r w:rsidRPr="003331F5">
              <w:t>n.s</w:t>
            </w:r>
            <w:proofErr w:type="spellEnd"/>
            <w:r w:rsidRPr="003331F5">
              <w:t>.</w:t>
            </w:r>
          </w:p>
        </w:tc>
        <w:tc>
          <w:tcPr>
            <w:tcW w:w="742" w:type="dxa"/>
            <w:vAlign w:val="center"/>
          </w:tcPr>
          <w:p w14:paraId="31B9A8BC" w14:textId="77777777" w:rsidR="00CF02F8" w:rsidRPr="003331F5" w:rsidRDefault="00CF02F8" w:rsidP="00DD2ED2">
            <w:pPr>
              <w:pStyle w:val="TableBody"/>
            </w:pPr>
            <w:r w:rsidRPr="003331F5">
              <w:t>-0.6</w:t>
            </w:r>
          </w:p>
        </w:tc>
        <w:tc>
          <w:tcPr>
            <w:tcW w:w="567" w:type="dxa"/>
            <w:vAlign w:val="center"/>
          </w:tcPr>
          <w:p w14:paraId="3A8B0838" w14:textId="77777777" w:rsidR="00CF02F8" w:rsidRPr="003331F5" w:rsidRDefault="00CF02F8" w:rsidP="00DD2ED2">
            <w:pPr>
              <w:pStyle w:val="TableBody"/>
            </w:pPr>
            <w:proofErr w:type="spellStart"/>
            <w:r w:rsidRPr="003331F5">
              <w:t>n.s</w:t>
            </w:r>
            <w:proofErr w:type="spellEnd"/>
            <w:r w:rsidRPr="003331F5">
              <w:t>.</w:t>
            </w:r>
          </w:p>
        </w:tc>
        <w:tc>
          <w:tcPr>
            <w:tcW w:w="709" w:type="dxa"/>
            <w:vAlign w:val="center"/>
          </w:tcPr>
          <w:p w14:paraId="02C7109C" w14:textId="77777777" w:rsidR="00CF02F8" w:rsidRPr="003331F5" w:rsidRDefault="00CF02F8" w:rsidP="00DD2ED2">
            <w:pPr>
              <w:pStyle w:val="TableBody"/>
            </w:pPr>
            <w:r w:rsidRPr="003331F5">
              <w:t>-3.0</w:t>
            </w:r>
          </w:p>
        </w:tc>
        <w:tc>
          <w:tcPr>
            <w:tcW w:w="708" w:type="dxa"/>
            <w:vAlign w:val="center"/>
          </w:tcPr>
          <w:p w14:paraId="29D4CFFE" w14:textId="77777777" w:rsidR="00CF02F8" w:rsidRPr="003331F5" w:rsidRDefault="00CF02F8" w:rsidP="00DD2ED2">
            <w:pPr>
              <w:pStyle w:val="TableBody"/>
            </w:pPr>
            <w:proofErr w:type="spellStart"/>
            <w:r w:rsidRPr="003331F5">
              <w:t>n.s</w:t>
            </w:r>
            <w:proofErr w:type="spellEnd"/>
            <w:r w:rsidRPr="003331F5">
              <w:t>.</w:t>
            </w:r>
          </w:p>
        </w:tc>
        <w:tc>
          <w:tcPr>
            <w:tcW w:w="709" w:type="dxa"/>
            <w:vAlign w:val="center"/>
          </w:tcPr>
          <w:p w14:paraId="643C1A44" w14:textId="77777777" w:rsidR="00CF02F8" w:rsidRPr="003331F5" w:rsidRDefault="00CF02F8" w:rsidP="00DD2ED2">
            <w:pPr>
              <w:pStyle w:val="TableBody"/>
            </w:pPr>
            <w:proofErr w:type="spellStart"/>
            <w:r w:rsidRPr="003331F5">
              <w:t>n.s</w:t>
            </w:r>
            <w:proofErr w:type="spellEnd"/>
            <w:r w:rsidRPr="003331F5">
              <w:t>.</w:t>
            </w:r>
          </w:p>
        </w:tc>
        <w:tc>
          <w:tcPr>
            <w:tcW w:w="567" w:type="dxa"/>
            <w:vAlign w:val="center"/>
          </w:tcPr>
          <w:p w14:paraId="70C88F1F" w14:textId="77777777" w:rsidR="00CF02F8" w:rsidRPr="003331F5" w:rsidRDefault="00CF02F8" w:rsidP="00DD2ED2">
            <w:pPr>
              <w:pStyle w:val="TableBody"/>
            </w:pPr>
            <w:r w:rsidRPr="003331F5">
              <w:t>-1.7</w:t>
            </w:r>
          </w:p>
        </w:tc>
        <w:tc>
          <w:tcPr>
            <w:tcW w:w="567" w:type="dxa"/>
            <w:vAlign w:val="center"/>
          </w:tcPr>
          <w:p w14:paraId="59279218" w14:textId="77777777" w:rsidR="00CF02F8" w:rsidRPr="003331F5" w:rsidRDefault="00CF02F8" w:rsidP="00DD2ED2">
            <w:pPr>
              <w:pStyle w:val="TableBody"/>
            </w:pPr>
            <w:proofErr w:type="spellStart"/>
            <w:r w:rsidRPr="003331F5">
              <w:t>n.s</w:t>
            </w:r>
            <w:proofErr w:type="spellEnd"/>
            <w:r w:rsidRPr="003331F5">
              <w:t>.</w:t>
            </w:r>
          </w:p>
        </w:tc>
        <w:tc>
          <w:tcPr>
            <w:tcW w:w="567" w:type="dxa"/>
            <w:vAlign w:val="center"/>
          </w:tcPr>
          <w:p w14:paraId="5E1C8A0B" w14:textId="77777777" w:rsidR="00CF02F8" w:rsidRPr="003331F5" w:rsidRDefault="00CF02F8" w:rsidP="00DD2ED2">
            <w:pPr>
              <w:pStyle w:val="TableBody"/>
            </w:pPr>
            <w:r w:rsidRPr="003331F5">
              <w:t>1.3</w:t>
            </w:r>
          </w:p>
        </w:tc>
        <w:tc>
          <w:tcPr>
            <w:tcW w:w="567" w:type="dxa"/>
            <w:vAlign w:val="center"/>
          </w:tcPr>
          <w:p w14:paraId="07E8B459" w14:textId="77777777" w:rsidR="00CF02F8" w:rsidRPr="003331F5" w:rsidRDefault="00CF02F8" w:rsidP="00DD2ED2">
            <w:pPr>
              <w:pStyle w:val="TableBody"/>
            </w:pPr>
            <w:r w:rsidRPr="003331F5">
              <w:t>-1.6</w:t>
            </w:r>
          </w:p>
        </w:tc>
      </w:tr>
      <w:tr w:rsidR="003331F5" w:rsidRPr="003331F5" w14:paraId="47D7FE82" w14:textId="77777777" w:rsidTr="00DD2ED2">
        <w:tc>
          <w:tcPr>
            <w:tcW w:w="993" w:type="dxa"/>
            <w:vMerge/>
            <w:vAlign w:val="center"/>
          </w:tcPr>
          <w:p w14:paraId="1D90C6E5" w14:textId="77777777" w:rsidR="00CF02F8" w:rsidRPr="003331F5" w:rsidRDefault="00CF02F8" w:rsidP="00DD2ED2">
            <w:pPr>
              <w:pStyle w:val="TableBody"/>
              <w:jc w:val="left"/>
            </w:pPr>
          </w:p>
        </w:tc>
        <w:tc>
          <w:tcPr>
            <w:tcW w:w="567" w:type="dxa"/>
            <w:vMerge/>
            <w:vAlign w:val="center"/>
          </w:tcPr>
          <w:p w14:paraId="562AF6DD" w14:textId="77777777" w:rsidR="00CF02F8" w:rsidRPr="003331F5" w:rsidRDefault="00CF02F8" w:rsidP="00DD2ED2">
            <w:pPr>
              <w:pStyle w:val="TableBody"/>
            </w:pPr>
          </w:p>
        </w:tc>
        <w:tc>
          <w:tcPr>
            <w:tcW w:w="708" w:type="dxa"/>
            <w:vAlign w:val="center"/>
          </w:tcPr>
          <w:p w14:paraId="494D548D" w14:textId="77777777" w:rsidR="00CF02F8" w:rsidRPr="003331F5" w:rsidRDefault="00CF02F8" w:rsidP="00DD2ED2">
            <w:pPr>
              <w:pStyle w:val="TableBody"/>
            </w:pPr>
          </w:p>
        </w:tc>
        <w:tc>
          <w:tcPr>
            <w:tcW w:w="709" w:type="dxa"/>
            <w:vAlign w:val="center"/>
          </w:tcPr>
          <w:p w14:paraId="36B17E03" w14:textId="77777777" w:rsidR="00CF02F8" w:rsidRPr="003331F5" w:rsidRDefault="00CF02F8" w:rsidP="00DD2ED2">
            <w:pPr>
              <w:pStyle w:val="TableBody"/>
            </w:pPr>
            <w:r w:rsidRPr="003331F5">
              <w:t>(51)</w:t>
            </w:r>
          </w:p>
        </w:tc>
        <w:tc>
          <w:tcPr>
            <w:tcW w:w="709" w:type="dxa"/>
            <w:vAlign w:val="center"/>
          </w:tcPr>
          <w:p w14:paraId="523C1C4B" w14:textId="77777777" w:rsidR="00CF02F8" w:rsidRPr="003331F5" w:rsidRDefault="00CF02F8" w:rsidP="00DD2ED2">
            <w:pPr>
              <w:pStyle w:val="TableBody"/>
            </w:pPr>
            <w:r w:rsidRPr="003331F5">
              <w:t>(5)</w:t>
            </w:r>
          </w:p>
        </w:tc>
        <w:tc>
          <w:tcPr>
            <w:tcW w:w="709" w:type="dxa"/>
            <w:vAlign w:val="center"/>
          </w:tcPr>
          <w:p w14:paraId="671655F7" w14:textId="77777777" w:rsidR="00CF02F8" w:rsidRPr="003331F5" w:rsidRDefault="00CF02F8" w:rsidP="00DD2ED2">
            <w:pPr>
              <w:pStyle w:val="TableBody"/>
            </w:pPr>
            <w:r w:rsidRPr="003331F5">
              <w:t>(6)</w:t>
            </w:r>
          </w:p>
        </w:tc>
        <w:tc>
          <w:tcPr>
            <w:tcW w:w="675" w:type="dxa"/>
            <w:vAlign w:val="center"/>
          </w:tcPr>
          <w:p w14:paraId="5EECD413" w14:textId="77777777" w:rsidR="00CF02F8" w:rsidRPr="003331F5" w:rsidRDefault="00CF02F8" w:rsidP="00DD2ED2">
            <w:pPr>
              <w:pStyle w:val="TableBody"/>
            </w:pPr>
          </w:p>
        </w:tc>
        <w:tc>
          <w:tcPr>
            <w:tcW w:w="709" w:type="dxa"/>
            <w:vAlign w:val="center"/>
          </w:tcPr>
          <w:p w14:paraId="3E90B398" w14:textId="77777777" w:rsidR="00CF02F8" w:rsidRPr="003331F5" w:rsidRDefault="00CF02F8" w:rsidP="00DD2ED2">
            <w:pPr>
              <w:pStyle w:val="TableBody"/>
            </w:pPr>
          </w:p>
        </w:tc>
        <w:tc>
          <w:tcPr>
            <w:tcW w:w="742" w:type="dxa"/>
            <w:vAlign w:val="center"/>
          </w:tcPr>
          <w:p w14:paraId="5046AE20" w14:textId="77777777" w:rsidR="00CF02F8" w:rsidRPr="003331F5" w:rsidRDefault="00CF02F8" w:rsidP="00DD2ED2">
            <w:pPr>
              <w:pStyle w:val="TableBody"/>
            </w:pPr>
            <w:r w:rsidRPr="003331F5">
              <w:t>(4)</w:t>
            </w:r>
          </w:p>
        </w:tc>
        <w:tc>
          <w:tcPr>
            <w:tcW w:w="567" w:type="dxa"/>
            <w:vAlign w:val="center"/>
          </w:tcPr>
          <w:p w14:paraId="4292EEA5" w14:textId="77777777" w:rsidR="00CF02F8" w:rsidRPr="003331F5" w:rsidRDefault="00CF02F8" w:rsidP="00DD2ED2">
            <w:pPr>
              <w:pStyle w:val="TableBody"/>
            </w:pPr>
          </w:p>
        </w:tc>
        <w:tc>
          <w:tcPr>
            <w:tcW w:w="709" w:type="dxa"/>
            <w:vAlign w:val="center"/>
          </w:tcPr>
          <w:p w14:paraId="19DA14CC" w14:textId="77777777" w:rsidR="00CF02F8" w:rsidRPr="003331F5" w:rsidRDefault="00CF02F8" w:rsidP="00DD2ED2">
            <w:pPr>
              <w:pStyle w:val="TableBody"/>
            </w:pPr>
            <w:r w:rsidRPr="003331F5">
              <w:t>(20)</w:t>
            </w:r>
          </w:p>
        </w:tc>
        <w:tc>
          <w:tcPr>
            <w:tcW w:w="708" w:type="dxa"/>
            <w:vAlign w:val="center"/>
          </w:tcPr>
          <w:p w14:paraId="5E5C9C51" w14:textId="77777777" w:rsidR="00CF02F8" w:rsidRPr="003331F5" w:rsidRDefault="00CF02F8" w:rsidP="00DD2ED2">
            <w:pPr>
              <w:pStyle w:val="TableBody"/>
            </w:pPr>
          </w:p>
        </w:tc>
        <w:tc>
          <w:tcPr>
            <w:tcW w:w="709" w:type="dxa"/>
            <w:vAlign w:val="center"/>
          </w:tcPr>
          <w:p w14:paraId="21E5B0D6" w14:textId="77777777" w:rsidR="00CF02F8" w:rsidRPr="003331F5" w:rsidRDefault="00CF02F8" w:rsidP="00DD2ED2">
            <w:pPr>
              <w:pStyle w:val="TableBody"/>
            </w:pPr>
          </w:p>
        </w:tc>
        <w:tc>
          <w:tcPr>
            <w:tcW w:w="567" w:type="dxa"/>
            <w:vAlign w:val="center"/>
          </w:tcPr>
          <w:p w14:paraId="03BDBA51" w14:textId="77777777" w:rsidR="00CF02F8" w:rsidRPr="003331F5" w:rsidRDefault="00CF02F8" w:rsidP="00DD2ED2">
            <w:pPr>
              <w:pStyle w:val="TableBody"/>
            </w:pPr>
            <w:r w:rsidRPr="003331F5">
              <w:t>(5)</w:t>
            </w:r>
          </w:p>
        </w:tc>
        <w:tc>
          <w:tcPr>
            <w:tcW w:w="567" w:type="dxa"/>
            <w:vAlign w:val="center"/>
          </w:tcPr>
          <w:p w14:paraId="20A16E39" w14:textId="77777777" w:rsidR="00CF02F8" w:rsidRPr="003331F5" w:rsidRDefault="00CF02F8" w:rsidP="00DD2ED2">
            <w:pPr>
              <w:pStyle w:val="TableBody"/>
            </w:pPr>
          </w:p>
        </w:tc>
        <w:tc>
          <w:tcPr>
            <w:tcW w:w="567" w:type="dxa"/>
            <w:vAlign w:val="center"/>
          </w:tcPr>
          <w:p w14:paraId="6C0E4E68" w14:textId="77777777" w:rsidR="00CF02F8" w:rsidRPr="003331F5" w:rsidRDefault="00CF02F8" w:rsidP="00DD2ED2">
            <w:pPr>
              <w:pStyle w:val="TableBody"/>
            </w:pPr>
            <w:r w:rsidRPr="003331F5">
              <w:t>(4)</w:t>
            </w:r>
          </w:p>
        </w:tc>
        <w:tc>
          <w:tcPr>
            <w:tcW w:w="567" w:type="dxa"/>
            <w:vAlign w:val="center"/>
          </w:tcPr>
          <w:p w14:paraId="7BE2D37B" w14:textId="77777777" w:rsidR="00CF02F8" w:rsidRPr="003331F5" w:rsidRDefault="00CF02F8" w:rsidP="00DD2ED2">
            <w:pPr>
              <w:pStyle w:val="TableBody"/>
            </w:pPr>
            <w:r w:rsidRPr="003331F5">
              <w:t>(4)</w:t>
            </w:r>
          </w:p>
        </w:tc>
      </w:tr>
      <w:tr w:rsidR="003331F5" w:rsidRPr="003331F5" w14:paraId="7D080F58" w14:textId="77777777" w:rsidTr="00DD2ED2">
        <w:tc>
          <w:tcPr>
            <w:tcW w:w="993" w:type="dxa"/>
            <w:vMerge w:val="restart"/>
            <w:vAlign w:val="center"/>
          </w:tcPr>
          <w:p w14:paraId="444B9F90" w14:textId="77777777" w:rsidR="00CF02F8" w:rsidRPr="003331F5" w:rsidRDefault="00CF02F8" w:rsidP="00DD2ED2">
            <w:pPr>
              <w:pStyle w:val="TableBody"/>
              <w:jc w:val="left"/>
            </w:pPr>
            <w:r w:rsidRPr="003331F5">
              <w:t>Energy</w:t>
            </w:r>
          </w:p>
          <w:p w14:paraId="24352517" w14:textId="53D9F6C0" w:rsidR="00CF02F8" w:rsidRPr="003331F5" w:rsidRDefault="007B2B2F" w:rsidP="00DD2ED2">
            <w:pPr>
              <w:pStyle w:val="TableBody"/>
              <w:jc w:val="left"/>
            </w:pPr>
            <w:r w:rsidRPr="003331F5">
              <w:t>[</w:t>
            </w:r>
            <w:r w:rsidR="00CF02F8" w:rsidRPr="003331F5">
              <w:t>kWh</w:t>
            </w:r>
            <w:r w:rsidRPr="003331F5">
              <w:t>]</w:t>
            </w:r>
          </w:p>
        </w:tc>
        <w:tc>
          <w:tcPr>
            <w:tcW w:w="567" w:type="dxa"/>
            <w:vMerge w:val="restart"/>
            <w:vAlign w:val="center"/>
          </w:tcPr>
          <w:p w14:paraId="25DCABAA" w14:textId="77777777" w:rsidR="00CF02F8" w:rsidRPr="003331F5" w:rsidRDefault="00CF02F8" w:rsidP="00DD2ED2">
            <w:pPr>
              <w:pStyle w:val="TableBody"/>
            </w:pPr>
            <w:r w:rsidRPr="003331F5">
              <w:t>0.99</w:t>
            </w:r>
          </w:p>
        </w:tc>
        <w:tc>
          <w:tcPr>
            <w:tcW w:w="708" w:type="dxa"/>
            <w:vAlign w:val="center"/>
          </w:tcPr>
          <w:p w14:paraId="1DB2571A" w14:textId="77777777" w:rsidR="00CF02F8" w:rsidRPr="003331F5" w:rsidRDefault="00CF02F8" w:rsidP="00DD2ED2">
            <w:pPr>
              <w:pStyle w:val="TableBody"/>
            </w:pPr>
            <w:r w:rsidRPr="003331F5">
              <w:t>0.4</w:t>
            </w:r>
          </w:p>
        </w:tc>
        <w:tc>
          <w:tcPr>
            <w:tcW w:w="709" w:type="dxa"/>
            <w:vAlign w:val="center"/>
          </w:tcPr>
          <w:p w14:paraId="5DC438B7" w14:textId="77777777" w:rsidR="00CF02F8" w:rsidRPr="003331F5" w:rsidRDefault="00CF02F8" w:rsidP="00DD2ED2">
            <w:pPr>
              <w:pStyle w:val="TableBody"/>
            </w:pPr>
            <w:r w:rsidRPr="003331F5">
              <w:t>0.05</w:t>
            </w:r>
          </w:p>
        </w:tc>
        <w:tc>
          <w:tcPr>
            <w:tcW w:w="709" w:type="dxa"/>
            <w:vAlign w:val="center"/>
          </w:tcPr>
          <w:p w14:paraId="4BC0AE21" w14:textId="77777777" w:rsidR="00CF02F8" w:rsidRPr="003331F5" w:rsidRDefault="00CF02F8" w:rsidP="00DD2ED2">
            <w:pPr>
              <w:pStyle w:val="TableBody"/>
            </w:pPr>
            <w:r w:rsidRPr="003331F5">
              <w:t>-0.01</w:t>
            </w:r>
          </w:p>
        </w:tc>
        <w:tc>
          <w:tcPr>
            <w:tcW w:w="709" w:type="dxa"/>
            <w:vAlign w:val="center"/>
          </w:tcPr>
          <w:p w14:paraId="39E5062D" w14:textId="77777777" w:rsidR="00CF02F8" w:rsidRPr="003331F5" w:rsidRDefault="00CF02F8" w:rsidP="00DD2ED2">
            <w:pPr>
              <w:pStyle w:val="TableBody"/>
            </w:pPr>
            <w:r w:rsidRPr="003331F5">
              <w:t>0.17</w:t>
            </w:r>
          </w:p>
        </w:tc>
        <w:tc>
          <w:tcPr>
            <w:tcW w:w="675" w:type="dxa"/>
            <w:vAlign w:val="center"/>
          </w:tcPr>
          <w:p w14:paraId="222AAC30" w14:textId="77777777" w:rsidR="00CF02F8" w:rsidRPr="003331F5" w:rsidRDefault="00CF02F8" w:rsidP="00DD2ED2">
            <w:pPr>
              <w:pStyle w:val="TableBody"/>
            </w:pPr>
            <w:r w:rsidRPr="003331F5">
              <w:t>5·10</w:t>
            </w:r>
            <w:r w:rsidRPr="003331F5">
              <w:rPr>
                <w:vertAlign w:val="superscript"/>
              </w:rPr>
              <w:t>-3</w:t>
            </w:r>
          </w:p>
        </w:tc>
        <w:tc>
          <w:tcPr>
            <w:tcW w:w="709" w:type="dxa"/>
            <w:vAlign w:val="center"/>
          </w:tcPr>
          <w:p w14:paraId="5A1C7DFC" w14:textId="77777777" w:rsidR="00CF02F8" w:rsidRPr="003331F5" w:rsidRDefault="00CF02F8" w:rsidP="00DD2ED2">
            <w:pPr>
              <w:pStyle w:val="TableBody"/>
            </w:pPr>
            <w:r w:rsidRPr="003331F5">
              <w:t>-5·10</w:t>
            </w:r>
            <w:r w:rsidRPr="003331F5">
              <w:rPr>
                <w:vertAlign w:val="superscript"/>
              </w:rPr>
              <w:t>-3</w:t>
            </w:r>
          </w:p>
        </w:tc>
        <w:tc>
          <w:tcPr>
            <w:tcW w:w="742" w:type="dxa"/>
            <w:vAlign w:val="center"/>
          </w:tcPr>
          <w:p w14:paraId="121A1081" w14:textId="77777777" w:rsidR="00CF02F8" w:rsidRPr="003331F5" w:rsidRDefault="00CF02F8" w:rsidP="00DD2ED2">
            <w:pPr>
              <w:pStyle w:val="TableBody"/>
            </w:pPr>
            <w:r w:rsidRPr="003331F5">
              <w:t>0.02</w:t>
            </w:r>
          </w:p>
        </w:tc>
        <w:tc>
          <w:tcPr>
            <w:tcW w:w="567" w:type="dxa"/>
            <w:vAlign w:val="center"/>
          </w:tcPr>
          <w:p w14:paraId="0CF7E42E" w14:textId="77777777" w:rsidR="00CF02F8" w:rsidRPr="003331F5" w:rsidRDefault="00CF02F8" w:rsidP="00DD2ED2">
            <w:pPr>
              <w:pStyle w:val="TableBody"/>
            </w:pPr>
            <w:proofErr w:type="spellStart"/>
            <w:r w:rsidRPr="003331F5">
              <w:t>n.s</w:t>
            </w:r>
            <w:proofErr w:type="spellEnd"/>
            <w:r w:rsidRPr="003331F5">
              <w:t>.</w:t>
            </w:r>
          </w:p>
        </w:tc>
        <w:tc>
          <w:tcPr>
            <w:tcW w:w="709" w:type="dxa"/>
            <w:vAlign w:val="center"/>
          </w:tcPr>
          <w:p w14:paraId="1CF97ED9" w14:textId="77777777" w:rsidR="00CF02F8" w:rsidRPr="003331F5" w:rsidRDefault="00CF02F8" w:rsidP="00DD2ED2">
            <w:pPr>
              <w:pStyle w:val="TableBody"/>
            </w:pPr>
            <w:r w:rsidRPr="003331F5">
              <w:t>0.01</w:t>
            </w:r>
          </w:p>
        </w:tc>
        <w:tc>
          <w:tcPr>
            <w:tcW w:w="708" w:type="dxa"/>
            <w:vAlign w:val="center"/>
          </w:tcPr>
          <w:p w14:paraId="2A83FEE9" w14:textId="77777777" w:rsidR="00CF02F8" w:rsidRPr="003331F5" w:rsidRDefault="00CF02F8" w:rsidP="00DD2ED2">
            <w:pPr>
              <w:pStyle w:val="TableBody"/>
            </w:pPr>
            <w:proofErr w:type="spellStart"/>
            <w:r w:rsidRPr="003331F5">
              <w:t>n.s</w:t>
            </w:r>
            <w:proofErr w:type="spellEnd"/>
            <w:r w:rsidRPr="003331F5">
              <w:t>.</w:t>
            </w:r>
          </w:p>
        </w:tc>
        <w:tc>
          <w:tcPr>
            <w:tcW w:w="709" w:type="dxa"/>
            <w:vAlign w:val="center"/>
          </w:tcPr>
          <w:p w14:paraId="24D6ED57" w14:textId="77777777" w:rsidR="00CF02F8" w:rsidRPr="003331F5" w:rsidRDefault="00CF02F8" w:rsidP="00DD2ED2">
            <w:pPr>
              <w:pStyle w:val="TableBody"/>
            </w:pPr>
            <w:r w:rsidRPr="003331F5">
              <w:t>-0.001</w:t>
            </w:r>
          </w:p>
        </w:tc>
        <w:tc>
          <w:tcPr>
            <w:tcW w:w="567" w:type="dxa"/>
            <w:vAlign w:val="center"/>
          </w:tcPr>
          <w:p w14:paraId="645BDB06" w14:textId="77777777" w:rsidR="00CF02F8" w:rsidRPr="003331F5" w:rsidRDefault="00CF02F8" w:rsidP="00DD2ED2">
            <w:pPr>
              <w:pStyle w:val="TableBody"/>
            </w:pPr>
            <w:proofErr w:type="spellStart"/>
            <w:r w:rsidRPr="003331F5">
              <w:t>n.s</w:t>
            </w:r>
            <w:proofErr w:type="spellEnd"/>
            <w:r w:rsidRPr="003331F5">
              <w:t>.</w:t>
            </w:r>
          </w:p>
        </w:tc>
        <w:tc>
          <w:tcPr>
            <w:tcW w:w="567" w:type="dxa"/>
            <w:vAlign w:val="center"/>
          </w:tcPr>
          <w:p w14:paraId="32EE6CC4" w14:textId="77777777" w:rsidR="00CF02F8" w:rsidRPr="003331F5" w:rsidRDefault="00CF02F8" w:rsidP="00DD2ED2">
            <w:pPr>
              <w:pStyle w:val="TableBody"/>
            </w:pPr>
            <w:proofErr w:type="spellStart"/>
            <w:r w:rsidRPr="003331F5">
              <w:t>n.s</w:t>
            </w:r>
            <w:proofErr w:type="spellEnd"/>
            <w:r w:rsidRPr="003331F5">
              <w:t>.</w:t>
            </w:r>
          </w:p>
        </w:tc>
        <w:tc>
          <w:tcPr>
            <w:tcW w:w="567" w:type="dxa"/>
            <w:vAlign w:val="center"/>
          </w:tcPr>
          <w:p w14:paraId="7FCF7124" w14:textId="77777777" w:rsidR="00CF02F8" w:rsidRPr="003331F5" w:rsidRDefault="00CF02F8" w:rsidP="00DD2ED2">
            <w:pPr>
              <w:pStyle w:val="TableBody"/>
            </w:pPr>
            <w:proofErr w:type="spellStart"/>
            <w:r w:rsidRPr="003331F5">
              <w:t>n.s</w:t>
            </w:r>
            <w:proofErr w:type="spellEnd"/>
            <w:r w:rsidRPr="003331F5">
              <w:t>.</w:t>
            </w:r>
          </w:p>
        </w:tc>
        <w:tc>
          <w:tcPr>
            <w:tcW w:w="567" w:type="dxa"/>
            <w:vAlign w:val="center"/>
          </w:tcPr>
          <w:p w14:paraId="54347F64" w14:textId="77777777" w:rsidR="00CF02F8" w:rsidRPr="003331F5" w:rsidRDefault="00CF02F8" w:rsidP="00DD2ED2">
            <w:pPr>
              <w:pStyle w:val="TableBody"/>
            </w:pPr>
            <w:proofErr w:type="spellStart"/>
            <w:r w:rsidRPr="003331F5">
              <w:t>n.s</w:t>
            </w:r>
            <w:proofErr w:type="spellEnd"/>
            <w:r w:rsidRPr="003331F5">
              <w:t>.</w:t>
            </w:r>
          </w:p>
        </w:tc>
      </w:tr>
      <w:tr w:rsidR="003331F5" w:rsidRPr="003331F5" w14:paraId="31156AFA" w14:textId="77777777" w:rsidTr="00DD2ED2">
        <w:tc>
          <w:tcPr>
            <w:tcW w:w="993" w:type="dxa"/>
            <w:vMerge/>
            <w:vAlign w:val="center"/>
          </w:tcPr>
          <w:p w14:paraId="39419203" w14:textId="77777777" w:rsidR="00CF02F8" w:rsidRPr="003331F5" w:rsidRDefault="00CF02F8" w:rsidP="00DD2ED2">
            <w:pPr>
              <w:pStyle w:val="TableBody"/>
              <w:jc w:val="left"/>
            </w:pPr>
          </w:p>
        </w:tc>
        <w:tc>
          <w:tcPr>
            <w:tcW w:w="567" w:type="dxa"/>
            <w:vMerge/>
            <w:vAlign w:val="center"/>
          </w:tcPr>
          <w:p w14:paraId="238B5E6C" w14:textId="77777777" w:rsidR="00CF02F8" w:rsidRPr="003331F5" w:rsidRDefault="00CF02F8" w:rsidP="00DD2ED2">
            <w:pPr>
              <w:pStyle w:val="TableBody"/>
            </w:pPr>
          </w:p>
        </w:tc>
        <w:tc>
          <w:tcPr>
            <w:tcW w:w="708" w:type="dxa"/>
            <w:vAlign w:val="center"/>
          </w:tcPr>
          <w:p w14:paraId="34B22D34" w14:textId="77777777" w:rsidR="00CF02F8" w:rsidRPr="003331F5" w:rsidRDefault="00CF02F8" w:rsidP="00DD2ED2">
            <w:pPr>
              <w:pStyle w:val="TableBody"/>
            </w:pPr>
          </w:p>
        </w:tc>
        <w:tc>
          <w:tcPr>
            <w:tcW w:w="709" w:type="dxa"/>
            <w:vAlign w:val="center"/>
          </w:tcPr>
          <w:p w14:paraId="327CE0CF" w14:textId="77777777" w:rsidR="00CF02F8" w:rsidRPr="003331F5" w:rsidRDefault="00CF02F8" w:rsidP="00DD2ED2">
            <w:pPr>
              <w:pStyle w:val="TableBody"/>
            </w:pPr>
            <w:r w:rsidRPr="003331F5">
              <w:t>(19)</w:t>
            </w:r>
          </w:p>
        </w:tc>
        <w:tc>
          <w:tcPr>
            <w:tcW w:w="709" w:type="dxa"/>
            <w:vAlign w:val="center"/>
          </w:tcPr>
          <w:p w14:paraId="7BC93286" w14:textId="77777777" w:rsidR="00CF02F8" w:rsidRPr="003331F5" w:rsidRDefault="00CF02F8" w:rsidP="00DD2ED2">
            <w:pPr>
              <w:pStyle w:val="TableBody"/>
            </w:pPr>
            <w:r w:rsidRPr="003331F5">
              <w:t>(5)</w:t>
            </w:r>
          </w:p>
        </w:tc>
        <w:tc>
          <w:tcPr>
            <w:tcW w:w="709" w:type="dxa"/>
            <w:vAlign w:val="center"/>
          </w:tcPr>
          <w:p w14:paraId="70A429E6" w14:textId="77777777" w:rsidR="00CF02F8" w:rsidRPr="003331F5" w:rsidRDefault="00CF02F8" w:rsidP="00DD2ED2">
            <w:pPr>
              <w:pStyle w:val="TableBody"/>
            </w:pPr>
            <w:r w:rsidRPr="003331F5">
              <w:t>(62)</w:t>
            </w:r>
          </w:p>
        </w:tc>
        <w:tc>
          <w:tcPr>
            <w:tcW w:w="675" w:type="dxa"/>
            <w:vAlign w:val="center"/>
          </w:tcPr>
          <w:p w14:paraId="64E85A0F" w14:textId="77777777" w:rsidR="00CF02F8" w:rsidRPr="003331F5" w:rsidRDefault="00CF02F8" w:rsidP="00DD2ED2">
            <w:pPr>
              <w:pStyle w:val="TableBody"/>
            </w:pPr>
            <w:r w:rsidRPr="003331F5">
              <w:t>(2)</w:t>
            </w:r>
          </w:p>
        </w:tc>
        <w:tc>
          <w:tcPr>
            <w:tcW w:w="709" w:type="dxa"/>
            <w:vAlign w:val="center"/>
          </w:tcPr>
          <w:p w14:paraId="40D3D4E1" w14:textId="77777777" w:rsidR="00CF02F8" w:rsidRPr="003331F5" w:rsidRDefault="00CF02F8" w:rsidP="00DD2ED2">
            <w:pPr>
              <w:pStyle w:val="TableBody"/>
            </w:pPr>
            <w:r w:rsidRPr="003331F5">
              <w:t>(2)</w:t>
            </w:r>
          </w:p>
        </w:tc>
        <w:tc>
          <w:tcPr>
            <w:tcW w:w="742" w:type="dxa"/>
            <w:vAlign w:val="center"/>
          </w:tcPr>
          <w:p w14:paraId="199A9701" w14:textId="77777777" w:rsidR="00CF02F8" w:rsidRPr="003331F5" w:rsidRDefault="00CF02F8" w:rsidP="00DD2ED2">
            <w:pPr>
              <w:pStyle w:val="TableBody"/>
            </w:pPr>
            <w:r w:rsidRPr="003331F5">
              <w:t>(6)</w:t>
            </w:r>
          </w:p>
        </w:tc>
        <w:tc>
          <w:tcPr>
            <w:tcW w:w="567" w:type="dxa"/>
            <w:vAlign w:val="center"/>
          </w:tcPr>
          <w:p w14:paraId="5A9FBDFB" w14:textId="77777777" w:rsidR="00CF02F8" w:rsidRPr="003331F5" w:rsidRDefault="00CF02F8" w:rsidP="00DD2ED2">
            <w:pPr>
              <w:pStyle w:val="TableBody"/>
            </w:pPr>
          </w:p>
        </w:tc>
        <w:tc>
          <w:tcPr>
            <w:tcW w:w="709" w:type="dxa"/>
            <w:vAlign w:val="center"/>
          </w:tcPr>
          <w:p w14:paraId="3D481E00" w14:textId="77777777" w:rsidR="00CF02F8" w:rsidRPr="003331F5" w:rsidRDefault="00CF02F8" w:rsidP="00DD2ED2">
            <w:pPr>
              <w:pStyle w:val="TableBody"/>
            </w:pPr>
            <w:r w:rsidRPr="003331F5">
              <w:t>(2)</w:t>
            </w:r>
          </w:p>
        </w:tc>
        <w:tc>
          <w:tcPr>
            <w:tcW w:w="708" w:type="dxa"/>
            <w:vAlign w:val="center"/>
          </w:tcPr>
          <w:p w14:paraId="12B3BB59" w14:textId="77777777" w:rsidR="00CF02F8" w:rsidRPr="003331F5" w:rsidRDefault="00CF02F8" w:rsidP="00DD2ED2">
            <w:pPr>
              <w:pStyle w:val="TableBody"/>
            </w:pPr>
          </w:p>
        </w:tc>
        <w:tc>
          <w:tcPr>
            <w:tcW w:w="709" w:type="dxa"/>
            <w:vAlign w:val="center"/>
          </w:tcPr>
          <w:p w14:paraId="1426F48A" w14:textId="77777777" w:rsidR="00CF02F8" w:rsidRPr="003331F5" w:rsidRDefault="00CF02F8" w:rsidP="00DD2ED2">
            <w:pPr>
              <w:pStyle w:val="TableBody"/>
            </w:pPr>
            <w:r w:rsidRPr="003331F5">
              <w:t>(2)</w:t>
            </w:r>
          </w:p>
        </w:tc>
        <w:tc>
          <w:tcPr>
            <w:tcW w:w="567" w:type="dxa"/>
            <w:vAlign w:val="center"/>
          </w:tcPr>
          <w:p w14:paraId="3580163E" w14:textId="77777777" w:rsidR="00CF02F8" w:rsidRPr="003331F5" w:rsidRDefault="00CF02F8" w:rsidP="00DD2ED2">
            <w:pPr>
              <w:pStyle w:val="TableBody"/>
            </w:pPr>
          </w:p>
        </w:tc>
        <w:tc>
          <w:tcPr>
            <w:tcW w:w="567" w:type="dxa"/>
            <w:vAlign w:val="center"/>
          </w:tcPr>
          <w:p w14:paraId="0DE226A3" w14:textId="77777777" w:rsidR="00CF02F8" w:rsidRPr="003331F5" w:rsidRDefault="00CF02F8" w:rsidP="00DD2ED2">
            <w:pPr>
              <w:pStyle w:val="TableBody"/>
            </w:pPr>
          </w:p>
        </w:tc>
        <w:tc>
          <w:tcPr>
            <w:tcW w:w="567" w:type="dxa"/>
            <w:vAlign w:val="center"/>
          </w:tcPr>
          <w:p w14:paraId="37F0F416" w14:textId="77777777" w:rsidR="00CF02F8" w:rsidRPr="003331F5" w:rsidRDefault="00CF02F8" w:rsidP="00DD2ED2">
            <w:pPr>
              <w:pStyle w:val="TableBody"/>
            </w:pPr>
          </w:p>
        </w:tc>
        <w:tc>
          <w:tcPr>
            <w:tcW w:w="567" w:type="dxa"/>
            <w:vAlign w:val="center"/>
          </w:tcPr>
          <w:p w14:paraId="31D0C4AA" w14:textId="77777777" w:rsidR="00CF02F8" w:rsidRPr="003331F5" w:rsidRDefault="00CF02F8" w:rsidP="00DD2ED2">
            <w:pPr>
              <w:pStyle w:val="TableBody"/>
            </w:pPr>
          </w:p>
        </w:tc>
      </w:tr>
      <w:tr w:rsidR="003331F5" w:rsidRPr="003331F5" w14:paraId="78D6FDAC" w14:textId="77777777" w:rsidTr="00DD2ED2">
        <w:tc>
          <w:tcPr>
            <w:tcW w:w="993" w:type="dxa"/>
            <w:vMerge w:val="restart"/>
            <w:vAlign w:val="center"/>
          </w:tcPr>
          <w:p w14:paraId="1DB5BBA9" w14:textId="77777777" w:rsidR="00CF02F8" w:rsidRPr="003331F5" w:rsidRDefault="00CF02F8" w:rsidP="00DD2ED2">
            <w:pPr>
              <w:pStyle w:val="TableBody"/>
              <w:jc w:val="left"/>
            </w:pPr>
            <w:r w:rsidRPr="003331F5">
              <w:t xml:space="preserve">Cost </w:t>
            </w:r>
          </w:p>
          <w:p w14:paraId="5FECF6C5" w14:textId="091C80CF" w:rsidR="00CF02F8" w:rsidRPr="003331F5" w:rsidRDefault="007B2B2F" w:rsidP="00DD2ED2">
            <w:pPr>
              <w:pStyle w:val="TableBody"/>
              <w:jc w:val="left"/>
            </w:pPr>
            <w:r w:rsidRPr="003331F5">
              <w:t>[</w:t>
            </w:r>
            <w:r w:rsidR="00CF02F8" w:rsidRPr="003331F5">
              <w:t>€/kg</w:t>
            </w:r>
            <w:r w:rsidRPr="003331F5">
              <w:t>]</w:t>
            </w:r>
          </w:p>
        </w:tc>
        <w:tc>
          <w:tcPr>
            <w:tcW w:w="567" w:type="dxa"/>
            <w:vMerge w:val="restart"/>
            <w:vAlign w:val="center"/>
          </w:tcPr>
          <w:p w14:paraId="20C3BC22" w14:textId="77777777" w:rsidR="00CF02F8" w:rsidRPr="003331F5" w:rsidRDefault="00CF02F8" w:rsidP="00DD2ED2">
            <w:pPr>
              <w:pStyle w:val="TableBody"/>
            </w:pPr>
            <w:r w:rsidRPr="003331F5">
              <w:t>0.99</w:t>
            </w:r>
          </w:p>
        </w:tc>
        <w:tc>
          <w:tcPr>
            <w:tcW w:w="708" w:type="dxa"/>
            <w:vAlign w:val="center"/>
          </w:tcPr>
          <w:p w14:paraId="101532A8" w14:textId="77777777" w:rsidR="00CF02F8" w:rsidRPr="003331F5" w:rsidRDefault="00CF02F8" w:rsidP="00DD2ED2">
            <w:pPr>
              <w:pStyle w:val="TableBody"/>
            </w:pPr>
            <w:r w:rsidRPr="003331F5">
              <w:t>74.0</w:t>
            </w:r>
          </w:p>
        </w:tc>
        <w:tc>
          <w:tcPr>
            <w:tcW w:w="709" w:type="dxa"/>
            <w:vAlign w:val="center"/>
          </w:tcPr>
          <w:p w14:paraId="18450364" w14:textId="77777777" w:rsidR="00CF02F8" w:rsidRPr="003331F5" w:rsidRDefault="00CF02F8" w:rsidP="00DD2ED2">
            <w:pPr>
              <w:pStyle w:val="TableBody"/>
            </w:pPr>
            <w:r w:rsidRPr="003331F5">
              <w:t>34.5</w:t>
            </w:r>
          </w:p>
        </w:tc>
        <w:tc>
          <w:tcPr>
            <w:tcW w:w="709" w:type="dxa"/>
            <w:vAlign w:val="center"/>
          </w:tcPr>
          <w:p w14:paraId="2A9FDB30" w14:textId="77777777" w:rsidR="00CF02F8" w:rsidRPr="003331F5" w:rsidRDefault="00CF02F8" w:rsidP="00DD2ED2">
            <w:pPr>
              <w:pStyle w:val="TableBody"/>
            </w:pPr>
            <w:r w:rsidRPr="003331F5">
              <w:t>-54.8</w:t>
            </w:r>
          </w:p>
        </w:tc>
        <w:tc>
          <w:tcPr>
            <w:tcW w:w="709" w:type="dxa"/>
            <w:vAlign w:val="center"/>
          </w:tcPr>
          <w:p w14:paraId="51A87B55" w14:textId="77777777" w:rsidR="00CF02F8" w:rsidRPr="003331F5" w:rsidRDefault="00CF02F8" w:rsidP="00DD2ED2">
            <w:pPr>
              <w:pStyle w:val="TableBody"/>
            </w:pPr>
            <w:r w:rsidRPr="003331F5">
              <w:t>36.5</w:t>
            </w:r>
          </w:p>
        </w:tc>
        <w:tc>
          <w:tcPr>
            <w:tcW w:w="675" w:type="dxa"/>
            <w:vAlign w:val="center"/>
          </w:tcPr>
          <w:p w14:paraId="47903CE0" w14:textId="77777777" w:rsidR="00CF02F8" w:rsidRPr="003331F5" w:rsidRDefault="00CF02F8" w:rsidP="00DD2ED2">
            <w:pPr>
              <w:pStyle w:val="TableBody"/>
            </w:pPr>
            <w:r w:rsidRPr="003331F5">
              <w:t>-21.9</w:t>
            </w:r>
          </w:p>
        </w:tc>
        <w:tc>
          <w:tcPr>
            <w:tcW w:w="709" w:type="dxa"/>
            <w:vAlign w:val="center"/>
          </w:tcPr>
          <w:p w14:paraId="037C44C8" w14:textId="77777777" w:rsidR="00CF02F8" w:rsidRPr="003331F5" w:rsidRDefault="00CF02F8" w:rsidP="00DD2ED2">
            <w:pPr>
              <w:pStyle w:val="TableBody"/>
            </w:pPr>
            <w:proofErr w:type="spellStart"/>
            <w:r w:rsidRPr="003331F5">
              <w:t>n.s</w:t>
            </w:r>
            <w:proofErr w:type="spellEnd"/>
          </w:p>
        </w:tc>
        <w:tc>
          <w:tcPr>
            <w:tcW w:w="742" w:type="dxa"/>
            <w:vAlign w:val="center"/>
          </w:tcPr>
          <w:p w14:paraId="5167533E" w14:textId="77777777" w:rsidR="00CF02F8" w:rsidRPr="003331F5" w:rsidRDefault="00CF02F8" w:rsidP="00DD2ED2">
            <w:pPr>
              <w:pStyle w:val="TableBody"/>
            </w:pPr>
            <w:r w:rsidRPr="003331F5">
              <w:t>26.6</w:t>
            </w:r>
          </w:p>
        </w:tc>
        <w:tc>
          <w:tcPr>
            <w:tcW w:w="567" w:type="dxa"/>
            <w:vAlign w:val="center"/>
          </w:tcPr>
          <w:p w14:paraId="03F16045" w14:textId="77777777" w:rsidR="00CF02F8" w:rsidRPr="003331F5" w:rsidRDefault="00CF02F8" w:rsidP="00DD2ED2">
            <w:pPr>
              <w:pStyle w:val="TableBody"/>
            </w:pPr>
            <w:r w:rsidRPr="003331F5">
              <w:t>-14.6</w:t>
            </w:r>
          </w:p>
        </w:tc>
        <w:tc>
          <w:tcPr>
            <w:tcW w:w="709" w:type="dxa"/>
            <w:vAlign w:val="center"/>
          </w:tcPr>
          <w:p w14:paraId="5E06FC60" w14:textId="77777777" w:rsidR="00CF02F8" w:rsidRPr="003331F5" w:rsidRDefault="00CF02F8" w:rsidP="00DD2ED2">
            <w:pPr>
              <w:pStyle w:val="TableBody"/>
            </w:pPr>
            <w:proofErr w:type="spellStart"/>
            <w:r w:rsidRPr="003331F5">
              <w:t>n.s</w:t>
            </w:r>
            <w:proofErr w:type="spellEnd"/>
            <w:r w:rsidRPr="003331F5">
              <w:t>.</w:t>
            </w:r>
          </w:p>
        </w:tc>
        <w:tc>
          <w:tcPr>
            <w:tcW w:w="708" w:type="dxa"/>
            <w:vAlign w:val="center"/>
          </w:tcPr>
          <w:p w14:paraId="4D0CC963" w14:textId="77777777" w:rsidR="00CF02F8" w:rsidRPr="003331F5" w:rsidRDefault="00CF02F8" w:rsidP="00DD2ED2">
            <w:pPr>
              <w:pStyle w:val="TableBody"/>
            </w:pPr>
            <w:r w:rsidRPr="003331F5">
              <w:t>18.5</w:t>
            </w:r>
          </w:p>
        </w:tc>
        <w:tc>
          <w:tcPr>
            <w:tcW w:w="709" w:type="dxa"/>
            <w:vAlign w:val="center"/>
          </w:tcPr>
          <w:p w14:paraId="7E96C4FC" w14:textId="77777777" w:rsidR="00CF02F8" w:rsidRPr="003331F5" w:rsidRDefault="00CF02F8" w:rsidP="00DD2ED2">
            <w:pPr>
              <w:pStyle w:val="TableBody"/>
            </w:pPr>
            <w:r w:rsidRPr="003331F5">
              <w:t>-13.5</w:t>
            </w:r>
          </w:p>
        </w:tc>
        <w:tc>
          <w:tcPr>
            <w:tcW w:w="567" w:type="dxa"/>
            <w:vAlign w:val="center"/>
          </w:tcPr>
          <w:p w14:paraId="790FF892" w14:textId="77777777" w:rsidR="00CF02F8" w:rsidRPr="003331F5" w:rsidRDefault="00CF02F8" w:rsidP="00DD2ED2">
            <w:pPr>
              <w:pStyle w:val="TableBody"/>
            </w:pPr>
            <w:proofErr w:type="spellStart"/>
            <w:r w:rsidRPr="003331F5">
              <w:t>n.s</w:t>
            </w:r>
            <w:proofErr w:type="spellEnd"/>
            <w:r w:rsidRPr="003331F5">
              <w:t>.</w:t>
            </w:r>
          </w:p>
        </w:tc>
        <w:tc>
          <w:tcPr>
            <w:tcW w:w="567" w:type="dxa"/>
            <w:vAlign w:val="center"/>
          </w:tcPr>
          <w:p w14:paraId="74BFF125" w14:textId="77777777" w:rsidR="00CF02F8" w:rsidRPr="003331F5" w:rsidRDefault="00CF02F8" w:rsidP="00DD2ED2">
            <w:pPr>
              <w:pStyle w:val="TableBody"/>
            </w:pPr>
            <w:r w:rsidRPr="003331F5">
              <w:t>25.1</w:t>
            </w:r>
          </w:p>
        </w:tc>
        <w:tc>
          <w:tcPr>
            <w:tcW w:w="567" w:type="dxa"/>
            <w:vAlign w:val="center"/>
          </w:tcPr>
          <w:p w14:paraId="02931F3E" w14:textId="77777777" w:rsidR="00CF02F8" w:rsidRPr="003331F5" w:rsidRDefault="00CF02F8" w:rsidP="00DD2ED2">
            <w:pPr>
              <w:pStyle w:val="TableBody"/>
            </w:pPr>
            <w:r w:rsidRPr="003331F5">
              <w:t>14.9</w:t>
            </w:r>
          </w:p>
        </w:tc>
        <w:tc>
          <w:tcPr>
            <w:tcW w:w="567" w:type="dxa"/>
            <w:vAlign w:val="center"/>
          </w:tcPr>
          <w:p w14:paraId="6122384E" w14:textId="77777777" w:rsidR="00CF02F8" w:rsidRPr="003331F5" w:rsidRDefault="00CF02F8" w:rsidP="00DD2ED2">
            <w:pPr>
              <w:pStyle w:val="TableBody"/>
            </w:pPr>
            <w:r w:rsidRPr="003331F5">
              <w:t>29.4</w:t>
            </w:r>
          </w:p>
        </w:tc>
      </w:tr>
      <w:tr w:rsidR="003331F5" w:rsidRPr="003331F5" w14:paraId="29D2781F" w14:textId="77777777" w:rsidTr="00DD2ED2">
        <w:tc>
          <w:tcPr>
            <w:tcW w:w="993" w:type="dxa"/>
            <w:vMerge/>
            <w:vAlign w:val="center"/>
          </w:tcPr>
          <w:p w14:paraId="6ACEB18F" w14:textId="77777777" w:rsidR="00CF02F8" w:rsidRPr="003331F5" w:rsidRDefault="00CF02F8" w:rsidP="00DD2ED2">
            <w:pPr>
              <w:pStyle w:val="TableBody"/>
            </w:pPr>
          </w:p>
        </w:tc>
        <w:tc>
          <w:tcPr>
            <w:tcW w:w="567" w:type="dxa"/>
            <w:vMerge/>
            <w:vAlign w:val="center"/>
          </w:tcPr>
          <w:p w14:paraId="167EA161" w14:textId="77777777" w:rsidR="00CF02F8" w:rsidRPr="003331F5" w:rsidRDefault="00CF02F8" w:rsidP="00DD2ED2">
            <w:pPr>
              <w:pStyle w:val="TableBody"/>
            </w:pPr>
          </w:p>
        </w:tc>
        <w:tc>
          <w:tcPr>
            <w:tcW w:w="708" w:type="dxa"/>
            <w:vAlign w:val="center"/>
          </w:tcPr>
          <w:p w14:paraId="1301C568" w14:textId="77777777" w:rsidR="00CF02F8" w:rsidRPr="003331F5" w:rsidRDefault="00CF02F8" w:rsidP="00DD2ED2">
            <w:pPr>
              <w:pStyle w:val="TableBody"/>
            </w:pPr>
          </w:p>
        </w:tc>
        <w:tc>
          <w:tcPr>
            <w:tcW w:w="709" w:type="dxa"/>
            <w:vAlign w:val="center"/>
          </w:tcPr>
          <w:p w14:paraId="45FEDEFA" w14:textId="77777777" w:rsidR="00CF02F8" w:rsidRPr="003331F5" w:rsidRDefault="00CF02F8" w:rsidP="00DD2ED2">
            <w:pPr>
              <w:pStyle w:val="TableBody"/>
            </w:pPr>
            <w:r w:rsidRPr="003331F5">
              <w:t>(16)</w:t>
            </w:r>
          </w:p>
        </w:tc>
        <w:tc>
          <w:tcPr>
            <w:tcW w:w="709" w:type="dxa"/>
            <w:vAlign w:val="center"/>
          </w:tcPr>
          <w:p w14:paraId="5DBCFF80" w14:textId="77777777" w:rsidR="00CF02F8" w:rsidRPr="003331F5" w:rsidRDefault="00CF02F8" w:rsidP="00DD2ED2">
            <w:pPr>
              <w:pStyle w:val="TableBody"/>
            </w:pPr>
            <w:r w:rsidRPr="003331F5">
              <w:t>(19)</w:t>
            </w:r>
          </w:p>
        </w:tc>
        <w:tc>
          <w:tcPr>
            <w:tcW w:w="709" w:type="dxa"/>
            <w:vAlign w:val="center"/>
          </w:tcPr>
          <w:p w14:paraId="36A2B3CF" w14:textId="77777777" w:rsidR="00CF02F8" w:rsidRPr="003331F5" w:rsidRDefault="00CF02F8" w:rsidP="00DD2ED2">
            <w:pPr>
              <w:pStyle w:val="TableBody"/>
            </w:pPr>
            <w:r w:rsidRPr="003331F5">
              <w:t>(19)</w:t>
            </w:r>
          </w:p>
        </w:tc>
        <w:tc>
          <w:tcPr>
            <w:tcW w:w="675" w:type="dxa"/>
            <w:vAlign w:val="center"/>
          </w:tcPr>
          <w:p w14:paraId="1AD8CBAB" w14:textId="77777777" w:rsidR="00CF02F8" w:rsidRPr="003331F5" w:rsidRDefault="00CF02F8" w:rsidP="00DD2ED2">
            <w:pPr>
              <w:pStyle w:val="TableBody"/>
            </w:pPr>
            <w:r w:rsidRPr="003331F5">
              <w:t>(7)</w:t>
            </w:r>
          </w:p>
        </w:tc>
        <w:tc>
          <w:tcPr>
            <w:tcW w:w="709" w:type="dxa"/>
            <w:vAlign w:val="center"/>
          </w:tcPr>
          <w:p w14:paraId="0A0A0CD5" w14:textId="77777777" w:rsidR="00CF02F8" w:rsidRPr="003331F5" w:rsidRDefault="00CF02F8" w:rsidP="00DD2ED2">
            <w:pPr>
              <w:pStyle w:val="TableBody"/>
            </w:pPr>
          </w:p>
        </w:tc>
        <w:tc>
          <w:tcPr>
            <w:tcW w:w="742" w:type="dxa"/>
            <w:vAlign w:val="center"/>
          </w:tcPr>
          <w:p w14:paraId="3E9AF336" w14:textId="77777777" w:rsidR="00CF02F8" w:rsidRPr="003331F5" w:rsidRDefault="00CF02F8" w:rsidP="00DD2ED2">
            <w:pPr>
              <w:pStyle w:val="TableBody"/>
            </w:pPr>
            <w:r w:rsidRPr="003331F5">
              <w:t>(8)</w:t>
            </w:r>
          </w:p>
        </w:tc>
        <w:tc>
          <w:tcPr>
            <w:tcW w:w="567" w:type="dxa"/>
            <w:vAlign w:val="center"/>
          </w:tcPr>
          <w:p w14:paraId="5971426C" w14:textId="77777777" w:rsidR="00CF02F8" w:rsidRPr="003331F5" w:rsidRDefault="00CF02F8" w:rsidP="00DD2ED2">
            <w:pPr>
              <w:pStyle w:val="TableBody"/>
            </w:pPr>
            <w:r w:rsidRPr="003331F5">
              <w:t>(3)</w:t>
            </w:r>
          </w:p>
        </w:tc>
        <w:tc>
          <w:tcPr>
            <w:tcW w:w="709" w:type="dxa"/>
            <w:vAlign w:val="center"/>
          </w:tcPr>
          <w:p w14:paraId="690E00F9" w14:textId="77777777" w:rsidR="00CF02F8" w:rsidRPr="003331F5" w:rsidRDefault="00CF02F8" w:rsidP="00DD2ED2">
            <w:pPr>
              <w:pStyle w:val="TableBody"/>
            </w:pPr>
          </w:p>
        </w:tc>
        <w:tc>
          <w:tcPr>
            <w:tcW w:w="708" w:type="dxa"/>
            <w:vAlign w:val="center"/>
          </w:tcPr>
          <w:p w14:paraId="59484532" w14:textId="77777777" w:rsidR="00CF02F8" w:rsidRPr="003331F5" w:rsidRDefault="00CF02F8" w:rsidP="00DD2ED2">
            <w:pPr>
              <w:pStyle w:val="TableBody"/>
            </w:pPr>
            <w:r w:rsidRPr="003331F5">
              <w:t>(8)</w:t>
            </w:r>
          </w:p>
        </w:tc>
        <w:tc>
          <w:tcPr>
            <w:tcW w:w="709" w:type="dxa"/>
            <w:vAlign w:val="center"/>
          </w:tcPr>
          <w:p w14:paraId="449368DA" w14:textId="77777777" w:rsidR="00CF02F8" w:rsidRPr="003331F5" w:rsidRDefault="00CF02F8" w:rsidP="00DD2ED2">
            <w:pPr>
              <w:pStyle w:val="TableBody"/>
            </w:pPr>
            <w:r w:rsidRPr="003331F5">
              <w:t>(1)</w:t>
            </w:r>
          </w:p>
        </w:tc>
        <w:tc>
          <w:tcPr>
            <w:tcW w:w="567" w:type="dxa"/>
            <w:vAlign w:val="center"/>
          </w:tcPr>
          <w:p w14:paraId="662A5D4B" w14:textId="77777777" w:rsidR="00CF02F8" w:rsidRPr="003331F5" w:rsidRDefault="00CF02F8" w:rsidP="00DD2ED2">
            <w:pPr>
              <w:pStyle w:val="TableBody"/>
            </w:pPr>
          </w:p>
        </w:tc>
        <w:tc>
          <w:tcPr>
            <w:tcW w:w="567" w:type="dxa"/>
            <w:vAlign w:val="center"/>
          </w:tcPr>
          <w:p w14:paraId="0249E7E2" w14:textId="77777777" w:rsidR="00CF02F8" w:rsidRPr="003331F5" w:rsidRDefault="00CF02F8" w:rsidP="00DD2ED2">
            <w:pPr>
              <w:pStyle w:val="TableBody"/>
            </w:pPr>
            <w:r w:rsidRPr="003331F5">
              <w:t>(3)</w:t>
            </w:r>
          </w:p>
        </w:tc>
        <w:tc>
          <w:tcPr>
            <w:tcW w:w="567" w:type="dxa"/>
            <w:vAlign w:val="center"/>
          </w:tcPr>
          <w:p w14:paraId="68517036" w14:textId="77777777" w:rsidR="00CF02F8" w:rsidRPr="003331F5" w:rsidRDefault="00CF02F8" w:rsidP="00DD2ED2">
            <w:pPr>
              <w:pStyle w:val="TableBody"/>
            </w:pPr>
            <w:r w:rsidRPr="003331F5">
              <w:t>(2)</w:t>
            </w:r>
          </w:p>
        </w:tc>
        <w:tc>
          <w:tcPr>
            <w:tcW w:w="567" w:type="dxa"/>
            <w:vAlign w:val="center"/>
          </w:tcPr>
          <w:p w14:paraId="174AC0C8" w14:textId="77777777" w:rsidR="00CF02F8" w:rsidRPr="003331F5" w:rsidRDefault="00CF02F8" w:rsidP="00DD2ED2">
            <w:pPr>
              <w:pStyle w:val="TableBody"/>
            </w:pPr>
            <w:r w:rsidRPr="003331F5">
              <w:t>(3)</w:t>
            </w:r>
          </w:p>
        </w:tc>
      </w:tr>
    </w:tbl>
    <w:bookmarkEnd w:id="0"/>
    <w:p w14:paraId="0A571156" w14:textId="77777777" w:rsidR="00CF02F8" w:rsidRPr="003331F5" w:rsidRDefault="00CF02F8" w:rsidP="00CF02F8">
      <w:pPr>
        <w:pStyle w:val="TableFoot"/>
      </w:pPr>
      <w:r w:rsidRPr="003331F5">
        <w:rPr>
          <w:b/>
        </w:rPr>
        <w:t>N.S</w:t>
      </w:r>
      <w:r w:rsidRPr="003331F5">
        <w:t xml:space="preserve">: Non-significant with 95% confidence. Response = Ind. + Coefficient T·T + Coefficient C·C + Coefficient </w:t>
      </w:r>
      <w:proofErr w:type="spellStart"/>
      <w:r w:rsidRPr="003331F5">
        <w:t>t·t</w:t>
      </w:r>
      <w:proofErr w:type="spellEnd"/>
      <w:r w:rsidRPr="003331F5">
        <w:t xml:space="preserve"> + Coefficient TC·T·C + Coefficient </w:t>
      </w:r>
      <w:proofErr w:type="spellStart"/>
      <w:r w:rsidRPr="003331F5">
        <w:t>Tt·T·t</w:t>
      </w:r>
      <w:proofErr w:type="spellEnd"/>
      <w:r w:rsidRPr="003331F5">
        <w:t xml:space="preserve"> + Coefficient </w:t>
      </w:r>
      <w:proofErr w:type="spellStart"/>
      <w:r w:rsidRPr="003331F5">
        <w:t>TCt</w:t>
      </w:r>
      <w:proofErr w:type="spellEnd"/>
      <w:r w:rsidRPr="003331F5">
        <w:t xml:space="preserve"> · </w:t>
      </w:r>
      <w:proofErr w:type="spellStart"/>
      <w:r w:rsidRPr="003331F5">
        <w:t>T·C·t</w:t>
      </w:r>
      <w:proofErr w:type="spellEnd"/>
      <w:r w:rsidRPr="003331F5">
        <w:t xml:space="preserve"> Coefficient T</w:t>
      </w:r>
      <w:r w:rsidRPr="003331F5">
        <w:rPr>
          <w:vertAlign w:val="superscript"/>
        </w:rPr>
        <w:t>2</w:t>
      </w:r>
      <w:r w:rsidRPr="003331F5">
        <w:t>·T</w:t>
      </w:r>
      <w:r w:rsidRPr="003331F5">
        <w:rPr>
          <w:vertAlign w:val="superscript"/>
        </w:rPr>
        <w:t>2</w:t>
      </w:r>
      <w:r w:rsidRPr="003331F5">
        <w:t xml:space="preserve"> + Coefficient C</w:t>
      </w:r>
      <w:r w:rsidRPr="003331F5">
        <w:rPr>
          <w:vertAlign w:val="superscript"/>
        </w:rPr>
        <w:t>2</w:t>
      </w:r>
      <w:r w:rsidRPr="003331F5">
        <w:t>·C</w:t>
      </w:r>
      <w:r w:rsidRPr="003331F5">
        <w:rPr>
          <w:vertAlign w:val="superscript"/>
        </w:rPr>
        <w:t>2</w:t>
      </w:r>
      <w:r w:rsidRPr="003331F5">
        <w:t xml:space="preserve"> + Coefficient t</w:t>
      </w:r>
      <w:r w:rsidRPr="003331F5">
        <w:rPr>
          <w:vertAlign w:val="superscript"/>
        </w:rPr>
        <w:t>2</w:t>
      </w:r>
      <w:r w:rsidRPr="003331F5">
        <w:t>·t</w:t>
      </w:r>
      <w:r w:rsidRPr="003331F5">
        <w:rPr>
          <w:vertAlign w:val="superscript"/>
        </w:rPr>
        <w:t>2</w:t>
      </w:r>
      <w:r w:rsidRPr="003331F5">
        <w:t>+ Coefficient T</w:t>
      </w:r>
      <w:r w:rsidRPr="003331F5">
        <w:rPr>
          <w:vertAlign w:val="superscript"/>
        </w:rPr>
        <w:t>2</w:t>
      </w:r>
      <w:r w:rsidRPr="003331F5">
        <w:t>C·T</w:t>
      </w:r>
      <w:r w:rsidRPr="003331F5">
        <w:rPr>
          <w:vertAlign w:val="superscript"/>
        </w:rPr>
        <w:t>2</w:t>
      </w:r>
      <w:r w:rsidRPr="003331F5">
        <w:t>·C + Coefficient T</w:t>
      </w:r>
      <w:r w:rsidRPr="003331F5">
        <w:rPr>
          <w:vertAlign w:val="superscript"/>
        </w:rPr>
        <w:t>2</w:t>
      </w:r>
      <w:r w:rsidRPr="003331F5">
        <w:t>t·T</w:t>
      </w:r>
      <w:r w:rsidRPr="003331F5">
        <w:rPr>
          <w:vertAlign w:val="superscript"/>
        </w:rPr>
        <w:t>2</w:t>
      </w:r>
      <w:r w:rsidRPr="003331F5">
        <w:t>·t + Coefficient TC</w:t>
      </w:r>
      <w:r w:rsidRPr="003331F5">
        <w:rPr>
          <w:vertAlign w:val="superscript"/>
        </w:rPr>
        <w:t>2</w:t>
      </w:r>
      <w:r w:rsidRPr="003331F5">
        <w:t>·T·C</w:t>
      </w:r>
      <w:r w:rsidRPr="003331F5">
        <w:rPr>
          <w:vertAlign w:val="superscript"/>
        </w:rPr>
        <w:t>2</w:t>
      </w:r>
      <w:r w:rsidRPr="003331F5">
        <w:t xml:space="preserve"> + Coefficient T</w:t>
      </w:r>
      <w:r w:rsidRPr="003331F5">
        <w:rPr>
          <w:vertAlign w:val="superscript"/>
        </w:rPr>
        <w:t>2</w:t>
      </w:r>
      <w:r w:rsidRPr="003331F5">
        <w:t>t</w:t>
      </w:r>
      <w:r w:rsidRPr="003331F5">
        <w:rPr>
          <w:vertAlign w:val="superscript"/>
        </w:rPr>
        <w:t>2</w:t>
      </w:r>
      <w:r w:rsidRPr="003331F5">
        <w:t>·T</w:t>
      </w:r>
      <w:r w:rsidRPr="003331F5">
        <w:rPr>
          <w:vertAlign w:val="superscript"/>
        </w:rPr>
        <w:t>2</w:t>
      </w:r>
      <w:r w:rsidRPr="003331F5">
        <w:t>·t</w:t>
      </w:r>
      <w:r w:rsidRPr="003331F5">
        <w:rPr>
          <w:vertAlign w:val="superscript"/>
        </w:rPr>
        <w:t>2</w:t>
      </w:r>
      <w:r w:rsidRPr="003331F5">
        <w:t xml:space="preserve">. </w:t>
      </w:r>
      <w:proofErr w:type="spellStart"/>
      <w:r w:rsidRPr="003331F5">
        <w:t>n.s</w:t>
      </w:r>
      <w:proofErr w:type="spellEnd"/>
      <w:r w:rsidRPr="003331F5">
        <w:t xml:space="preserve">: Non-significant with 95% confidence. Response = Ind. + Coefficient T·T + Coefficient C·C + Coefficient </w:t>
      </w:r>
      <w:proofErr w:type="spellStart"/>
      <w:r w:rsidRPr="003331F5">
        <w:t>t·t</w:t>
      </w:r>
      <w:proofErr w:type="spellEnd"/>
      <w:r w:rsidRPr="003331F5">
        <w:t xml:space="preserve"> + Coefficient TC·T·C + Coefficient </w:t>
      </w:r>
      <w:proofErr w:type="spellStart"/>
      <w:r w:rsidRPr="003331F5">
        <w:t>Tt·T·t</w:t>
      </w:r>
      <w:proofErr w:type="spellEnd"/>
      <w:r w:rsidRPr="003331F5">
        <w:t xml:space="preserve"> + Coefficient </w:t>
      </w:r>
      <w:proofErr w:type="spellStart"/>
      <w:r w:rsidRPr="003331F5">
        <w:t>TCt</w:t>
      </w:r>
      <w:proofErr w:type="spellEnd"/>
      <w:r w:rsidRPr="003331F5">
        <w:t xml:space="preserve"> · </w:t>
      </w:r>
      <w:proofErr w:type="spellStart"/>
      <w:r w:rsidRPr="003331F5">
        <w:t>T·C·t</w:t>
      </w:r>
      <w:proofErr w:type="spellEnd"/>
      <w:r w:rsidRPr="003331F5">
        <w:t xml:space="preserve"> Coefficient T</w:t>
      </w:r>
      <w:r w:rsidRPr="003331F5">
        <w:rPr>
          <w:vertAlign w:val="superscript"/>
        </w:rPr>
        <w:t>2</w:t>
      </w:r>
      <w:r w:rsidRPr="003331F5">
        <w:t>·T</w:t>
      </w:r>
      <w:r w:rsidRPr="003331F5">
        <w:rPr>
          <w:vertAlign w:val="superscript"/>
        </w:rPr>
        <w:t>2</w:t>
      </w:r>
      <w:r w:rsidRPr="003331F5">
        <w:t xml:space="preserve"> + Coefficient C</w:t>
      </w:r>
      <w:r w:rsidRPr="003331F5">
        <w:rPr>
          <w:vertAlign w:val="superscript"/>
        </w:rPr>
        <w:t>2</w:t>
      </w:r>
      <w:r w:rsidRPr="003331F5">
        <w:t>·C</w:t>
      </w:r>
      <w:r w:rsidRPr="003331F5">
        <w:rPr>
          <w:vertAlign w:val="superscript"/>
        </w:rPr>
        <w:t>2</w:t>
      </w:r>
      <w:r w:rsidRPr="003331F5">
        <w:t xml:space="preserve"> + Coefficient t</w:t>
      </w:r>
      <w:r w:rsidRPr="003331F5">
        <w:rPr>
          <w:vertAlign w:val="superscript"/>
        </w:rPr>
        <w:t>2</w:t>
      </w:r>
      <w:r w:rsidRPr="003331F5">
        <w:t>·t</w:t>
      </w:r>
      <w:r w:rsidRPr="003331F5">
        <w:rPr>
          <w:vertAlign w:val="superscript"/>
        </w:rPr>
        <w:t>2</w:t>
      </w:r>
      <w:r w:rsidRPr="003331F5">
        <w:t>+ Coefficient T</w:t>
      </w:r>
      <w:r w:rsidRPr="003331F5">
        <w:rPr>
          <w:vertAlign w:val="superscript"/>
        </w:rPr>
        <w:t>2</w:t>
      </w:r>
      <w:r w:rsidRPr="003331F5">
        <w:t>C·T</w:t>
      </w:r>
      <w:r w:rsidRPr="003331F5">
        <w:rPr>
          <w:vertAlign w:val="superscript"/>
        </w:rPr>
        <w:t>2</w:t>
      </w:r>
      <w:r w:rsidRPr="003331F5">
        <w:t>·C + Coefficient T</w:t>
      </w:r>
      <w:r w:rsidRPr="003331F5">
        <w:rPr>
          <w:vertAlign w:val="superscript"/>
        </w:rPr>
        <w:t>2</w:t>
      </w:r>
      <w:r w:rsidRPr="003331F5">
        <w:t>t·T</w:t>
      </w:r>
      <w:r w:rsidRPr="003331F5">
        <w:rPr>
          <w:vertAlign w:val="superscript"/>
        </w:rPr>
        <w:t>2</w:t>
      </w:r>
      <w:r w:rsidRPr="003331F5">
        <w:t>·t + Coefficient TC</w:t>
      </w:r>
      <w:r w:rsidRPr="003331F5">
        <w:rPr>
          <w:vertAlign w:val="superscript"/>
        </w:rPr>
        <w:t>2</w:t>
      </w:r>
      <w:r w:rsidRPr="003331F5">
        <w:t>·T·C</w:t>
      </w:r>
      <w:r w:rsidRPr="003331F5">
        <w:rPr>
          <w:vertAlign w:val="superscript"/>
        </w:rPr>
        <w:t>2</w:t>
      </w:r>
      <w:r w:rsidRPr="003331F5">
        <w:t xml:space="preserve"> + Coefficient T</w:t>
      </w:r>
      <w:r w:rsidRPr="003331F5">
        <w:rPr>
          <w:vertAlign w:val="superscript"/>
        </w:rPr>
        <w:t>2</w:t>
      </w:r>
      <w:r w:rsidRPr="003331F5">
        <w:t>t</w:t>
      </w:r>
      <w:r w:rsidRPr="003331F5">
        <w:rPr>
          <w:vertAlign w:val="superscript"/>
        </w:rPr>
        <w:t>2</w:t>
      </w:r>
      <w:r w:rsidRPr="003331F5">
        <w:t>·T</w:t>
      </w:r>
      <w:r w:rsidRPr="003331F5">
        <w:rPr>
          <w:vertAlign w:val="superscript"/>
        </w:rPr>
        <w:t>2</w:t>
      </w:r>
      <w:r w:rsidRPr="003331F5">
        <w:t>·t</w:t>
      </w:r>
      <w:r w:rsidRPr="003331F5">
        <w:rPr>
          <w:vertAlign w:val="superscript"/>
        </w:rPr>
        <w:t>2</w:t>
      </w:r>
      <w:r w:rsidRPr="003331F5">
        <w:t>. T = temperature, C = concentration, t = holding time.</w:t>
      </w:r>
    </w:p>
    <w:p w14:paraId="0A7E2C99" w14:textId="6591F130" w:rsidR="0045212E" w:rsidRPr="003331F5" w:rsidRDefault="00CF02F8">
      <w:r w:rsidRPr="003331F5">
        <w:br w:type="page"/>
      </w:r>
    </w:p>
    <w:p w14:paraId="2ADEAB76" w14:textId="1F0C9238" w:rsidR="0045212E" w:rsidRPr="003331F5" w:rsidRDefault="007B2B2F">
      <w:r w:rsidRPr="003331F5">
        <w:rPr>
          <w:noProof/>
          <w:lang w:val="en-GB" w:eastAsia="en-GB"/>
        </w:rPr>
        <w:lastRenderedPageBreak/>
        <mc:AlternateContent>
          <mc:Choice Requires="wpg">
            <w:drawing>
              <wp:anchor distT="0" distB="0" distL="114300" distR="114300" simplePos="0" relativeHeight="251755008" behindDoc="0" locked="0" layoutInCell="1" allowOverlap="1" wp14:anchorId="4052378D" wp14:editId="25E66507">
                <wp:simplePos x="0" y="0"/>
                <wp:positionH relativeFrom="column">
                  <wp:posOffset>118087</wp:posOffset>
                </wp:positionH>
                <wp:positionV relativeFrom="paragraph">
                  <wp:posOffset>59608</wp:posOffset>
                </wp:positionV>
                <wp:extent cx="6245860" cy="5572125"/>
                <wp:effectExtent l="0" t="19050" r="2540" b="9525"/>
                <wp:wrapTopAndBottom/>
                <wp:docPr id="23" name="Group 23"/>
                <wp:cNvGraphicFramePr/>
                <a:graphic xmlns:a="http://schemas.openxmlformats.org/drawingml/2006/main">
                  <a:graphicData uri="http://schemas.microsoft.com/office/word/2010/wordprocessingGroup">
                    <wpg:wgp>
                      <wpg:cNvGrpSpPr/>
                      <wpg:grpSpPr>
                        <a:xfrm>
                          <a:off x="0" y="0"/>
                          <a:ext cx="6245860" cy="5572125"/>
                          <a:chOff x="0" y="0"/>
                          <a:chExt cx="6245860" cy="5572125"/>
                        </a:xfrm>
                      </wpg:grpSpPr>
                      <wpg:grpSp>
                        <wpg:cNvPr id="55" name="Group 55"/>
                        <wpg:cNvGrpSpPr/>
                        <wpg:grpSpPr>
                          <a:xfrm>
                            <a:off x="0" y="0"/>
                            <a:ext cx="6245860" cy="5572125"/>
                            <a:chOff x="0" y="0"/>
                            <a:chExt cx="6245860" cy="5572125"/>
                          </a:xfrm>
                        </wpg:grpSpPr>
                        <wpg:grpSp>
                          <wpg:cNvPr id="53" name="Group 53"/>
                          <wpg:cNvGrpSpPr>
                            <a:grpSpLocks noChangeAspect="1"/>
                          </wpg:cNvGrpSpPr>
                          <wpg:grpSpPr>
                            <a:xfrm>
                              <a:off x="0" y="0"/>
                              <a:ext cx="6227064" cy="4665438"/>
                              <a:chOff x="0" y="0"/>
                              <a:chExt cx="8789670" cy="6587490"/>
                            </a:xfrm>
                          </wpg:grpSpPr>
                          <pic:pic xmlns:pic="http://schemas.openxmlformats.org/drawingml/2006/picture">
                            <pic:nvPicPr>
                              <pic:cNvPr id="39" name="Picture 2" descr="A picture containing outdoor, riding, water, white&#10;&#10;Description generated with high confidence">
                                <a:extLst>
                                  <a:ext uri="{FF2B5EF4-FFF2-40B4-BE49-F238E27FC236}">
                                    <a16:creationId xmlns:a16="http://schemas.microsoft.com/office/drawing/2014/main" id="{8DFEA51E-EFAC-4049-AE50-78AFBB8C82F9}"/>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9525" y="0"/>
                                <a:ext cx="4389120" cy="3291840"/>
                              </a:xfrm>
                              <a:prstGeom prst="rect">
                                <a:avLst/>
                              </a:prstGeom>
                            </pic:spPr>
                          </pic:pic>
                          <pic:pic xmlns:pic="http://schemas.openxmlformats.org/drawingml/2006/picture">
                            <pic:nvPicPr>
                              <pic:cNvPr id="44" name="Picture 4" descr="A picture containing outdoor, tennis, ground, road&#10;&#10;Description generated with high confidence">
                                <a:extLst>
                                  <a:ext uri="{FF2B5EF4-FFF2-40B4-BE49-F238E27FC236}">
                                    <a16:creationId xmlns:a16="http://schemas.microsoft.com/office/drawing/2014/main" id="{294FBC84-A1E9-4368-817D-5F578F2E060E}"/>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4400550" y="0"/>
                                <a:ext cx="4389120" cy="3291840"/>
                              </a:xfrm>
                              <a:prstGeom prst="rect">
                                <a:avLst/>
                              </a:prstGeom>
                            </pic:spPr>
                          </pic:pic>
                          <pic:pic xmlns:pic="http://schemas.openxmlformats.org/drawingml/2006/picture">
                            <pic:nvPicPr>
                              <pic:cNvPr id="45" name="Picture 6" descr="A picture containing wall, indoor&#10;&#10;Description generated with very high confidence">
                                <a:extLst>
                                  <a:ext uri="{FF2B5EF4-FFF2-40B4-BE49-F238E27FC236}">
                                    <a16:creationId xmlns:a16="http://schemas.microsoft.com/office/drawing/2014/main" id="{99B9E50F-592D-4FF0-B29F-DB36B4C26074}"/>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9525" y="3295650"/>
                                <a:ext cx="4389120" cy="3291840"/>
                              </a:xfrm>
                              <a:prstGeom prst="rect">
                                <a:avLst/>
                              </a:prstGeom>
                            </pic:spPr>
                          </pic:pic>
                          <wps:wsp>
                            <wps:cNvPr id="35" name="TextBox 8">
                              <a:extLst/>
                            </wps:cNvPr>
                            <wps:cNvSpPr txBox="1"/>
                            <wps:spPr>
                              <a:xfrm>
                                <a:off x="9524" y="95252"/>
                                <a:ext cx="1212721" cy="522721"/>
                              </a:xfrm>
                              <a:prstGeom prst="rect">
                                <a:avLst/>
                              </a:prstGeom>
                              <a:noFill/>
                            </wps:spPr>
                            <wps:txbx>
                              <w:txbxContent>
                                <w:p w14:paraId="24616ABF" w14:textId="46A2E77A" w:rsidR="002D2767" w:rsidRDefault="002D2767" w:rsidP="00705628">
                                  <w:pPr>
                                    <w:pStyle w:val="NormalWeb"/>
                                  </w:pPr>
                                  <w:r>
                                    <w:rPr>
                                      <w:rFonts w:ascii="Calibri" w:eastAsia="+mn-ea" w:hAnsi="Calibri" w:cs="+mn-cs"/>
                                      <w:b/>
                                      <w:bCs/>
                                      <w:color w:val="FF0000"/>
                                      <w:kern w:val="24"/>
                                      <w:sz w:val="36"/>
                                      <w:szCs w:val="36"/>
                                    </w:rPr>
                                    <w:t>Run-13</w:t>
                                  </w:r>
                                </w:p>
                              </w:txbxContent>
                            </wps:txbx>
                            <wps:bodyPr wrap="none" rtlCol="0">
                              <a:spAutoFit/>
                            </wps:bodyPr>
                          </wps:wsp>
                          <wps:wsp>
                            <wps:cNvPr id="37" name="TextBox 9">
                              <a:extLst/>
                            </wps:cNvPr>
                            <wps:cNvSpPr txBox="1"/>
                            <wps:spPr>
                              <a:xfrm>
                                <a:off x="4485639" y="95252"/>
                                <a:ext cx="1212721" cy="522721"/>
                              </a:xfrm>
                              <a:prstGeom prst="rect">
                                <a:avLst/>
                              </a:prstGeom>
                              <a:noFill/>
                            </wps:spPr>
                            <wps:txbx>
                              <w:txbxContent>
                                <w:p w14:paraId="4848DB62" w14:textId="7D057BC2" w:rsidR="002D2767" w:rsidRDefault="002D2767" w:rsidP="00705628">
                                  <w:pPr>
                                    <w:pStyle w:val="NormalWeb"/>
                                  </w:pPr>
                                  <w:r>
                                    <w:rPr>
                                      <w:rFonts w:ascii="Calibri" w:eastAsia="+mn-ea" w:hAnsi="Calibri" w:cs="+mn-cs"/>
                                      <w:b/>
                                      <w:bCs/>
                                      <w:color w:val="FF0000"/>
                                      <w:kern w:val="24"/>
                                      <w:sz w:val="36"/>
                                      <w:szCs w:val="36"/>
                                    </w:rPr>
                                    <w:t>Run-10</w:t>
                                  </w:r>
                                </w:p>
                              </w:txbxContent>
                            </wps:txbx>
                            <wps:bodyPr wrap="none" rtlCol="0">
                              <a:spAutoFit/>
                            </wps:bodyPr>
                          </wps:wsp>
                          <wps:wsp>
                            <wps:cNvPr id="38" name="TextBox 10">
                              <a:extLst/>
                            </wps:cNvPr>
                            <wps:cNvSpPr txBox="1"/>
                            <wps:spPr>
                              <a:xfrm>
                                <a:off x="0" y="3428997"/>
                                <a:ext cx="1048694" cy="522721"/>
                              </a:xfrm>
                              <a:prstGeom prst="rect">
                                <a:avLst/>
                              </a:prstGeom>
                              <a:noFill/>
                            </wps:spPr>
                            <wps:txbx>
                              <w:txbxContent>
                                <w:p w14:paraId="2E1508B5" w14:textId="6C715CE1" w:rsidR="002D2767" w:rsidRDefault="002D2767" w:rsidP="00705628">
                                  <w:pPr>
                                    <w:pStyle w:val="NormalWeb"/>
                                  </w:pPr>
                                  <w:r>
                                    <w:rPr>
                                      <w:rFonts w:ascii="Calibri" w:eastAsia="+mn-ea" w:hAnsi="Calibri" w:cs="+mn-cs"/>
                                      <w:b/>
                                      <w:bCs/>
                                      <w:color w:val="FF0000"/>
                                      <w:kern w:val="24"/>
                                      <w:sz w:val="36"/>
                                      <w:szCs w:val="36"/>
                                    </w:rPr>
                                    <w:t>Run-8</w:t>
                                  </w:r>
                                </w:p>
                              </w:txbxContent>
                            </wps:txbx>
                            <wps:bodyPr wrap="none" rtlCol="0">
                              <a:spAutoFit/>
                            </wps:bodyPr>
                          </wps:wsp>
                          <pic:pic xmlns:pic="http://schemas.openxmlformats.org/drawingml/2006/picture">
                            <pic:nvPicPr>
                              <pic:cNvPr id="49" name="Picture 12">
                                <a:extLst>
                                  <a:ext uri="{FF2B5EF4-FFF2-40B4-BE49-F238E27FC236}">
                                    <a16:creationId xmlns:a16="http://schemas.microsoft.com/office/drawing/2014/main" id="{BE71838A-F93B-45FB-A864-C266C4DB3CE5}"/>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l="14790" t="59826" r="46043" b="1005"/>
                              <a:stretch/>
                            </pic:blipFill>
                            <pic:spPr>
                              <a:xfrm>
                                <a:off x="7200900" y="19050"/>
                                <a:ext cx="1587500" cy="1190625"/>
                              </a:xfrm>
                              <a:prstGeom prst="rect">
                                <a:avLst/>
                              </a:prstGeom>
                              <a:ln>
                                <a:solidFill>
                                  <a:sysClr val="windowText" lastClr="000000"/>
                                </a:solidFill>
                              </a:ln>
                            </pic:spPr>
                          </pic:pic>
                          <pic:pic xmlns:pic="http://schemas.openxmlformats.org/drawingml/2006/picture">
                            <pic:nvPicPr>
                              <pic:cNvPr id="51" name="Picture 14">
                                <a:extLst>
                                  <a:ext uri="{FF2B5EF4-FFF2-40B4-BE49-F238E27FC236}">
                                    <a16:creationId xmlns:a16="http://schemas.microsoft.com/office/drawing/2014/main" id="{862EA1EE-AFC2-49B7-8F66-24008223CCFC}"/>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l="16389" t="62245" r="46786" b="930"/>
                              <a:stretch/>
                            </pic:blipFill>
                            <pic:spPr>
                              <a:xfrm>
                                <a:off x="2809875" y="3314700"/>
                                <a:ext cx="1584960" cy="1188720"/>
                              </a:xfrm>
                              <a:prstGeom prst="rect">
                                <a:avLst/>
                              </a:prstGeom>
                              <a:ln>
                                <a:solidFill>
                                  <a:sysClr val="windowText" lastClr="000000"/>
                                </a:solidFill>
                              </a:ln>
                            </pic:spPr>
                          </pic:pic>
                          <pic:pic xmlns:pic="http://schemas.openxmlformats.org/drawingml/2006/picture">
                            <pic:nvPicPr>
                              <pic:cNvPr id="52" name="Picture 16" descr="A close up of a rock&#10;&#10;Description generated with high confidence">
                                <a:extLst>
                                  <a:ext uri="{FF2B5EF4-FFF2-40B4-BE49-F238E27FC236}">
                                    <a16:creationId xmlns:a16="http://schemas.microsoft.com/office/drawing/2014/main" id="{274F8934-7B8A-4D62-AF67-A38814F26C32}"/>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l="20073" t="64997" r="46361" b="1439"/>
                              <a:stretch/>
                            </pic:blipFill>
                            <pic:spPr>
                              <a:xfrm>
                                <a:off x="2797095" y="6392"/>
                                <a:ext cx="1584960" cy="1188721"/>
                              </a:xfrm>
                              <a:prstGeom prst="rect">
                                <a:avLst/>
                              </a:prstGeom>
                              <a:ln>
                                <a:solidFill>
                                  <a:sysClr val="windowText" lastClr="000000"/>
                                </a:solidFill>
                              </a:ln>
                            </pic:spPr>
                          </pic:pic>
                        </wpg:grpSp>
                        <wps:wsp>
                          <wps:cNvPr id="54" name="Text Box 54"/>
                          <wps:cNvSpPr txBox="1"/>
                          <wps:spPr>
                            <a:xfrm>
                              <a:off x="19050" y="4876800"/>
                              <a:ext cx="6226810" cy="695325"/>
                            </a:xfrm>
                            <a:prstGeom prst="rect">
                              <a:avLst/>
                            </a:prstGeom>
                            <a:solidFill>
                              <a:prstClr val="white"/>
                            </a:solidFill>
                            <a:ln>
                              <a:noFill/>
                            </a:ln>
                          </wps:spPr>
                          <wps:txbx>
                            <w:txbxContent>
                              <w:p w14:paraId="4B424D98" w14:textId="55FA00F0" w:rsidR="002D2767" w:rsidRPr="00297D91" w:rsidRDefault="002D2767" w:rsidP="00297D91">
                                <w:pPr>
                                  <w:pStyle w:val="FigureCaption"/>
                                  <w:rPr>
                                    <w:lang w:val="de-DE"/>
                                  </w:rPr>
                                </w:pPr>
                                <w:r w:rsidRPr="0055667D">
                                  <w:rPr>
                                    <w:highlight w:val="yellow"/>
                                  </w:rPr>
                                  <w:t xml:space="preserve">Figure </w:t>
                                </w:r>
                                <w:r w:rsidRPr="0055667D">
                                  <w:rPr>
                                    <w:highlight w:val="yellow"/>
                                  </w:rPr>
                                  <w:fldChar w:fldCharType="begin"/>
                                </w:r>
                                <w:r w:rsidRPr="0055667D">
                                  <w:rPr>
                                    <w:highlight w:val="yellow"/>
                                  </w:rPr>
                                  <w:instrText xml:space="preserve"> SEQ Figure \* ARABIC </w:instrText>
                                </w:r>
                                <w:r w:rsidRPr="0055667D">
                                  <w:rPr>
                                    <w:highlight w:val="yellow"/>
                                  </w:rPr>
                                  <w:fldChar w:fldCharType="separate"/>
                                </w:r>
                                <w:r w:rsidRPr="0055667D">
                                  <w:rPr>
                                    <w:noProof/>
                                    <w:highlight w:val="yellow"/>
                                  </w:rPr>
                                  <w:t>2</w:t>
                                </w:r>
                                <w:r w:rsidRPr="0055667D">
                                  <w:rPr>
                                    <w:highlight w:val="yellow"/>
                                  </w:rPr>
                                  <w:fldChar w:fldCharType="end"/>
                                </w:r>
                                <w:r>
                                  <w:rPr>
                                    <w:highlight w:val="yellow"/>
                                  </w:rPr>
                                  <w:t>.</w:t>
                                </w:r>
                                <w:r w:rsidRPr="0055667D">
                                  <w:rPr>
                                    <w:highlight w:val="yellow"/>
                                  </w:rPr>
                                  <w:t xml:space="preserve"> Selected examples of TEM and SEM (insets) images of the produced cellulosic material. TEM scale bar = 200 nm, SEM scale bar = 1 </w:t>
                                </w:r>
                                <w:r w:rsidRPr="0055667D">
                                  <w:rPr>
                                    <w:rFonts w:cs="Arial"/>
                                    <w:highlight w:val="yellow"/>
                                  </w:rPr>
                                  <w:t>µ</w:t>
                                </w:r>
                                <w:r w:rsidRPr="0055667D">
                                  <w:rPr>
                                    <w:highlight w:val="yellow"/>
                                  </w:rPr>
                                  <w:t xml:space="preserve">m. Average widths of the cellulose fibrils/crystals were calculated using </w:t>
                                </w:r>
                                <w:r w:rsidRPr="0055667D">
                                  <w:rPr>
                                    <w:i/>
                                    <w:highlight w:val="yellow"/>
                                  </w:rPr>
                                  <w:t>FIJI-Image J</w:t>
                                </w:r>
                                <w:r w:rsidRPr="0055667D">
                                  <w:rPr>
                                    <w:highlight w:val="yellow"/>
                                  </w:rPr>
                                  <w:t xml:space="preserve"> open-source software (available at: </w:t>
                                </w:r>
                                <w:hyperlink r:id="rId19" w:history="1">
                                  <w:r w:rsidRPr="0055667D">
                                    <w:rPr>
                                      <w:rStyle w:val="Hyperlink"/>
                                      <w:highlight w:val="yellow"/>
                                      <w:lang w:val="de-DE"/>
                                    </w:rPr>
                                    <w:t>https://imagej.net/Downloads</w:t>
                                  </w:r>
                                </w:hyperlink>
                                <w:r w:rsidRPr="0055667D">
                                  <w:rPr>
                                    <w:highlight w:val="yellow"/>
                                    <w:lang w:val="de-DE"/>
                                  </w:rPr>
                                  <w:t>). SD = standard deviation (n=10).</w:t>
                                </w:r>
                                <w:r>
                                  <w:rPr>
                                    <w:highlight w:val="yellow"/>
                                    <w:lang w:val="de-DE"/>
                                  </w:rPr>
                                  <w:t xml:space="preserve"> </w:t>
                                </w:r>
                                <w:r w:rsidRPr="007A673F">
                                  <w:rPr>
                                    <w:b/>
                                    <w:highlight w:val="yellow"/>
                                    <w:lang w:val="de-DE"/>
                                  </w:rPr>
                                  <w:t>N.B</w:t>
                                </w:r>
                                <w:r>
                                  <w:rPr>
                                    <w:b/>
                                    <w:highlight w:val="yellow"/>
                                    <w:lang w:val="de-DE"/>
                                  </w:rPr>
                                  <w:t>.</w:t>
                                </w:r>
                                <w:r w:rsidRPr="007A673F">
                                  <w:rPr>
                                    <w:b/>
                                    <w:highlight w:val="yellow"/>
                                    <w:lang w:val="de-DE"/>
                                  </w:rPr>
                                  <w:t>:</w:t>
                                </w:r>
                                <w:r>
                                  <w:rPr>
                                    <w:highlight w:val="yellow"/>
                                    <w:lang w:val="de-DE"/>
                                  </w:rPr>
                                  <w:t xml:space="preserve"> It is important to note that </w:t>
                                </w:r>
                                <w:r>
                                  <w:rPr>
                                    <w:highlight w:val="yellow"/>
                                    <w:lang w:val="en-US"/>
                                  </w:rPr>
                                  <w:t xml:space="preserve">the cellulosic materials shown here are unrefined and may contain a small fraction of fibrils aggregates </w:t>
                                </w:r>
                                <w:r w:rsidRPr="00456B3C">
                                  <w:rPr>
                                    <w:highlight w:val="yellow"/>
                                    <w:lang w:val="en-US"/>
                                  </w:rPr>
                                  <w:t>larger than 100 nm wide</w:t>
                                </w:r>
                                <w:r>
                                  <w:rPr>
                                    <w:highlight w:val="yellow"/>
                                    <w:lang w:val="en-US"/>
                                  </w:rPr>
                                  <w:t xml:space="preserve">, however, </w:t>
                                </w:r>
                                <w:r w:rsidRPr="00456B3C">
                                  <w:rPr>
                                    <w:highlight w:val="yellow"/>
                                    <w:lang w:val="en-US"/>
                                  </w:rPr>
                                  <w:t>eventual homogenization or centrifugation are able to rem</w:t>
                                </w:r>
                                <w:r>
                                  <w:rPr>
                                    <w:highlight w:val="yellow"/>
                                    <w:lang w:val="en-US"/>
                                  </w:rPr>
                                  <w:t>ove them.</w:t>
                                </w:r>
                              </w:p>
                              <w:p w14:paraId="4AB16043" w14:textId="400A6DAD" w:rsidR="002D2767" w:rsidRPr="009F7B49" w:rsidRDefault="002D2767" w:rsidP="00297D91">
                                <w:pPr>
                                  <w:pStyle w:val="FigureCaption"/>
                                  <w:rPr>
                                    <w:rFonts w:ascii="Times New Roman" w:hAnsi="Times New Roman"/>
                                    <w:noProof/>
                                    <w:sz w:val="24"/>
                                    <w:szCs w:val="24"/>
                                    <w:lang w:val="de-D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19" name="Picture 19"/>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3135887" y="2333684"/>
                            <a:ext cx="3099435" cy="2331720"/>
                          </a:xfrm>
                          <a:prstGeom prst="rect">
                            <a:avLst/>
                          </a:prstGeom>
                          <a:noFill/>
                        </pic:spPr>
                      </pic:pic>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052378D" id="Group 23" o:spid="_x0000_s1030" style="position:absolute;margin-left:9.3pt;margin-top:4.7pt;width:491.8pt;height:438.75pt;z-index:251755008" coordsize="62458,55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">
                <v:group id="Group 55" o:spid="_x0000_s1031" style="position:absolute;width:62458;height:55721" coordsize="62458,55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group id="Group 53" o:spid="_x0000_s1032" style="position:absolute;width:62270;height:46654" coordsize="87896,65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o:lock v:ext="edit" aspectratio="t"/>
                    <v:shape id="Picture 2" o:spid="_x0000_s1033" type="#_x0000_t75" alt="A picture containing outdoor, riding, water, white&#10;&#10;Description generated with high confidence" style="position:absolute;left:95;width:43891;height:32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">
                      <v:imagedata r:id="rId21" o:title="A picture containing outdoor, riding, water, white&#10;&#10;Description generated with high confidence"/>
                    </v:shape>
                    <v:shape id="Picture 4" o:spid="_x0000_s1034" type="#_x0000_t75" alt="A picture containing outdoor, tennis, ground, road&#10;&#10;Description generated with high confidence" style="position:absolute;left:44005;width:43891;height:32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">
                      <v:imagedata r:id="rId22" o:title="A picture containing outdoor, tennis, ground, road&#10;&#10;Description generated with high confidence"/>
                    </v:shape>
                    <v:shape id="Picture 6" o:spid="_x0000_s1035" type="#_x0000_t75" alt="A picture containing wall, indoor&#10;&#10;Description generated with very high confidence" style="position:absolute;left:95;top:32956;width:43891;height:32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">
                      <v:imagedata r:id="rId23" o:title="A picture containing wall, indoor&#10;&#10;Description generated with very high confidence"/>
                    </v:shape>
                    <v:shape id="TextBox 8" o:spid="_x0000_s1036" type="#_x0000_t202" style="position:absolute;left:95;top:952;width:12127;height:52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" filled="f" stroked="f">
                      <v:textbox style="mso-fit-shape-to-text:t">
                        <w:txbxContent>
                          <w:p w14:paraId="24616ABF" w14:textId="46A2E77A" w:rsidR="002D2767" w:rsidRDefault="002D2767" w:rsidP="00705628">
                            <w:pPr>
                              <w:pStyle w:val="NormalWeb"/>
                            </w:pPr>
                            <w:r>
                              <w:rPr>
                                <w:rFonts w:ascii="Calibri" w:eastAsia="+mn-ea" w:hAnsi="Calibri" w:cs="+mn-cs"/>
                                <w:b/>
                                <w:bCs/>
                                <w:color w:val="FF0000"/>
                                <w:kern w:val="24"/>
                                <w:sz w:val="36"/>
                                <w:szCs w:val="36"/>
                              </w:rPr>
                              <w:t>Run-13</w:t>
                            </w:r>
                          </w:p>
                        </w:txbxContent>
                      </v:textbox>
                    </v:shape>
                    <v:shape id="TextBox 9" o:spid="_x0000_s1037" type="#_x0000_t202" style="position:absolute;left:44856;top:952;width:12127;height:52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" filled="f" stroked="f">
                      <v:textbox style="mso-fit-shape-to-text:t">
                        <w:txbxContent>
                          <w:p w14:paraId="4848DB62" w14:textId="7D057BC2" w:rsidR="002D2767" w:rsidRDefault="002D2767" w:rsidP="00705628">
                            <w:pPr>
                              <w:pStyle w:val="NormalWeb"/>
                            </w:pPr>
                            <w:r>
                              <w:rPr>
                                <w:rFonts w:ascii="Calibri" w:eastAsia="+mn-ea" w:hAnsi="Calibri" w:cs="+mn-cs"/>
                                <w:b/>
                                <w:bCs/>
                                <w:color w:val="FF0000"/>
                                <w:kern w:val="24"/>
                                <w:sz w:val="36"/>
                                <w:szCs w:val="36"/>
                              </w:rPr>
                              <w:t>Run-10</w:t>
                            </w:r>
                          </w:p>
                        </w:txbxContent>
                      </v:textbox>
                    </v:shape>
                    <v:shape id="TextBox 10" o:spid="_x0000_s1038" type="#_x0000_t202" style="position:absolute;top:34289;width:10486;height:52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" filled="f" stroked="f">
                      <v:textbox style="mso-fit-shape-to-text:t">
                        <w:txbxContent>
                          <w:p w14:paraId="2E1508B5" w14:textId="6C715CE1" w:rsidR="002D2767" w:rsidRDefault="002D2767" w:rsidP="00705628">
                            <w:pPr>
                              <w:pStyle w:val="NormalWeb"/>
                            </w:pPr>
                            <w:r>
                              <w:rPr>
                                <w:rFonts w:ascii="Calibri" w:eastAsia="+mn-ea" w:hAnsi="Calibri" w:cs="+mn-cs"/>
                                <w:b/>
                                <w:bCs/>
                                <w:color w:val="FF0000"/>
                                <w:kern w:val="24"/>
                                <w:sz w:val="36"/>
                                <w:szCs w:val="36"/>
                              </w:rPr>
                              <w:t>Run-8</w:t>
                            </w:r>
                          </w:p>
                        </w:txbxContent>
                      </v:textbox>
                    </v:shape>
                    <v:shape id="Picture 12" o:spid="_x0000_s1039" type="#_x0000_t75" style="position:absolute;left:72009;top:190;width:15875;height:1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" stroked="t" strokecolor="windowText">
                      <v:imagedata r:id="rId24" o:title="" croptop="39208f" cropbottom="659f" cropleft="9693f" cropright="30175f"/>
                      <v:path arrowok="t"/>
                    </v:shape>
                    <v:shape id="Picture 14" o:spid="_x0000_s1040" type="#_x0000_t75" style="position:absolute;left:28098;top:33147;width:15850;height:11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" stroked="t" strokecolor="windowText">
                      <v:imagedata r:id="rId25" o:title="" croptop="40793f" cropbottom="609f" cropleft="10741f" cropright="30662f"/>
                      <v:path arrowok="t"/>
                    </v:shape>
                    <v:shape id="Picture 16" o:spid="_x0000_s1041" type="#_x0000_t75" alt="A close up of a rock&#10;&#10;Description generated with high confidence" style="position:absolute;left:27970;top:63;width:15850;height:11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" stroked="t" strokecolor="windowText">
                      <v:imagedata r:id="rId26" o:title="A close up of a rock&#10;&#10;Description generated with high confidence" croptop="42596f" cropbottom="943f" cropleft="13155f" cropright="30383f"/>
                      <v:path arrowok="t"/>
                    </v:shape>
                  </v:group>
                  <v:shape id="Text Box 54" o:spid="_x0000_s1042" type="#_x0000_t202" style="position:absolute;left:190;top:48768;width:62268;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" stroked="f">
                    <v:textbox inset="0,0,0,0">
                      <w:txbxContent>
                        <w:p w14:paraId="4B424D98" w14:textId="55FA00F0" w:rsidR="002D2767" w:rsidRPr="00297D91" w:rsidRDefault="002D2767" w:rsidP="00297D91">
                          <w:pPr>
                            <w:pStyle w:val="FigureCaption"/>
                            <w:rPr>
                              <w:lang w:val="de-DE"/>
                            </w:rPr>
                          </w:pPr>
                          <w:r w:rsidRPr="0055667D">
                            <w:rPr>
                              <w:highlight w:val="yellow"/>
                            </w:rPr>
                            <w:t xml:space="preserve">Figure </w:t>
                          </w:r>
                          <w:r w:rsidRPr="0055667D">
                            <w:rPr>
                              <w:highlight w:val="yellow"/>
                            </w:rPr>
                            <w:fldChar w:fldCharType="begin"/>
                          </w:r>
                          <w:r w:rsidRPr="0055667D">
                            <w:rPr>
                              <w:highlight w:val="yellow"/>
                            </w:rPr>
                            <w:instrText xml:space="preserve"> SEQ Figure \* ARABIC </w:instrText>
                          </w:r>
                          <w:r w:rsidRPr="0055667D">
                            <w:rPr>
                              <w:highlight w:val="yellow"/>
                            </w:rPr>
                            <w:fldChar w:fldCharType="separate"/>
                          </w:r>
                          <w:r w:rsidRPr="0055667D">
                            <w:rPr>
                              <w:noProof/>
                              <w:highlight w:val="yellow"/>
                            </w:rPr>
                            <w:t>2</w:t>
                          </w:r>
                          <w:r w:rsidRPr="0055667D">
                            <w:rPr>
                              <w:highlight w:val="yellow"/>
                            </w:rPr>
                            <w:fldChar w:fldCharType="end"/>
                          </w:r>
                          <w:r>
                            <w:rPr>
                              <w:highlight w:val="yellow"/>
                            </w:rPr>
                            <w:t>.</w:t>
                          </w:r>
                          <w:r w:rsidRPr="0055667D">
                            <w:rPr>
                              <w:highlight w:val="yellow"/>
                            </w:rPr>
                            <w:t xml:space="preserve"> Selected examples of TEM and SEM (insets) images of the produced cellulosic material. TEM scale bar = 200 nm, SEM scale bar = 1 </w:t>
                          </w:r>
                          <w:r w:rsidRPr="0055667D">
                            <w:rPr>
                              <w:rFonts w:cs="Arial"/>
                              <w:highlight w:val="yellow"/>
                            </w:rPr>
                            <w:t>µ</w:t>
                          </w:r>
                          <w:r w:rsidRPr="0055667D">
                            <w:rPr>
                              <w:highlight w:val="yellow"/>
                            </w:rPr>
                            <w:t xml:space="preserve">m. Average widths of the cellulose fibrils/crystals were calculated using </w:t>
                          </w:r>
                          <w:r w:rsidRPr="0055667D">
                            <w:rPr>
                              <w:i/>
                              <w:highlight w:val="yellow"/>
                            </w:rPr>
                            <w:t>FIJI-Image J</w:t>
                          </w:r>
                          <w:r w:rsidRPr="0055667D">
                            <w:rPr>
                              <w:highlight w:val="yellow"/>
                            </w:rPr>
                            <w:t xml:space="preserve"> open-source software (available at: </w:t>
                          </w:r>
                          <w:hyperlink r:id="rId27" w:history="1">
                            <w:r w:rsidRPr="0055667D">
                              <w:rPr>
                                <w:rStyle w:val="Hyperlink"/>
                                <w:highlight w:val="yellow"/>
                                <w:lang w:val="de-DE"/>
                              </w:rPr>
                              <w:t>https://imagej.net/Downloads</w:t>
                            </w:r>
                          </w:hyperlink>
                          <w:r w:rsidRPr="0055667D">
                            <w:rPr>
                              <w:highlight w:val="yellow"/>
                              <w:lang w:val="de-DE"/>
                            </w:rPr>
                            <w:t>). SD = standard deviation (n=10).</w:t>
                          </w:r>
                          <w:r>
                            <w:rPr>
                              <w:highlight w:val="yellow"/>
                              <w:lang w:val="de-DE"/>
                            </w:rPr>
                            <w:t xml:space="preserve"> </w:t>
                          </w:r>
                          <w:r w:rsidRPr="007A673F">
                            <w:rPr>
                              <w:b/>
                              <w:highlight w:val="yellow"/>
                              <w:lang w:val="de-DE"/>
                            </w:rPr>
                            <w:t>N.B</w:t>
                          </w:r>
                          <w:r>
                            <w:rPr>
                              <w:b/>
                              <w:highlight w:val="yellow"/>
                              <w:lang w:val="de-DE"/>
                            </w:rPr>
                            <w:t>.</w:t>
                          </w:r>
                          <w:r w:rsidRPr="007A673F">
                            <w:rPr>
                              <w:b/>
                              <w:highlight w:val="yellow"/>
                              <w:lang w:val="de-DE"/>
                            </w:rPr>
                            <w:t>:</w:t>
                          </w:r>
                          <w:r>
                            <w:rPr>
                              <w:highlight w:val="yellow"/>
                              <w:lang w:val="de-DE"/>
                            </w:rPr>
                            <w:t xml:space="preserve"> It is important to note that </w:t>
                          </w:r>
                          <w:r>
                            <w:rPr>
                              <w:highlight w:val="yellow"/>
                              <w:lang w:val="en-US"/>
                            </w:rPr>
                            <w:t xml:space="preserve">the cellulosic materials shown here are unrefined and may contain a small fraction of fibrils aggregates </w:t>
                          </w:r>
                          <w:r w:rsidRPr="00456B3C">
                            <w:rPr>
                              <w:highlight w:val="yellow"/>
                              <w:lang w:val="en-US"/>
                            </w:rPr>
                            <w:t>larger than 100 nm wide</w:t>
                          </w:r>
                          <w:r>
                            <w:rPr>
                              <w:highlight w:val="yellow"/>
                              <w:lang w:val="en-US"/>
                            </w:rPr>
                            <w:t xml:space="preserve">, however, </w:t>
                          </w:r>
                          <w:r w:rsidRPr="00456B3C">
                            <w:rPr>
                              <w:highlight w:val="yellow"/>
                              <w:lang w:val="en-US"/>
                            </w:rPr>
                            <w:t>eventual homogenization or centrifugation are able to rem</w:t>
                          </w:r>
                          <w:r>
                            <w:rPr>
                              <w:highlight w:val="yellow"/>
                              <w:lang w:val="en-US"/>
                            </w:rPr>
                            <w:t>ove them.</w:t>
                          </w:r>
                        </w:p>
                        <w:p w14:paraId="4AB16043" w14:textId="400A6DAD" w:rsidR="002D2767" w:rsidRPr="009F7B49" w:rsidRDefault="002D2767" w:rsidP="00297D91">
                          <w:pPr>
                            <w:pStyle w:val="FigureCaption"/>
                            <w:rPr>
                              <w:rFonts w:ascii="Times New Roman" w:hAnsi="Times New Roman"/>
                              <w:noProof/>
                              <w:sz w:val="24"/>
                              <w:szCs w:val="24"/>
                              <w:lang w:val="de-DE"/>
                            </w:rPr>
                          </w:pPr>
                        </w:p>
                      </w:txbxContent>
                    </v:textbox>
                  </v:shape>
                </v:group>
                <v:shape id="Picture 19" o:spid="_x0000_s1043" type="#_x0000_t75" style="position:absolute;left:31358;top:23336;width:30995;height:23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">
                  <v:imagedata r:id="rId28" o:title=""/>
                </v:shape>
                <w10:wrap type="topAndBottom"/>
              </v:group>
            </w:pict>
          </mc:Fallback>
        </mc:AlternateContent>
      </w:r>
    </w:p>
    <w:p w14:paraId="248A9021" w14:textId="0AAB1B99" w:rsidR="0045212E" w:rsidRPr="003331F5" w:rsidRDefault="0045212E"/>
    <w:p w14:paraId="0C8EE0A0" w14:textId="0FED8BEA" w:rsidR="0045212E" w:rsidRPr="003331F5" w:rsidRDefault="0045212E">
      <w:r w:rsidRPr="003331F5">
        <w:br w:type="page"/>
      </w:r>
    </w:p>
    <w:p w14:paraId="1943B4A0" w14:textId="4B36D4C1" w:rsidR="00CF02F8" w:rsidRPr="003331F5" w:rsidRDefault="00CF02F8" w:rsidP="00CF02F8"/>
    <w:p w14:paraId="537C08B5" w14:textId="77777777" w:rsidR="00CF02F8" w:rsidRPr="003331F5" w:rsidRDefault="00CF02F8" w:rsidP="00CF02F8">
      <w:pPr>
        <w:sectPr w:rsidR="00CF02F8" w:rsidRPr="003331F5" w:rsidSect="003348E9">
          <w:type w:val="continuous"/>
          <w:pgSz w:w="11906" w:h="16838" w:code="9"/>
          <w:pgMar w:top="1673" w:right="936" w:bottom="1134" w:left="936" w:header="709" w:footer="709" w:gutter="0"/>
          <w:cols w:space="284"/>
          <w:docGrid w:linePitch="360"/>
        </w:sectPr>
      </w:pPr>
    </w:p>
    <w:p w14:paraId="6DC47B48" w14:textId="37061F15" w:rsidR="00505808" w:rsidRPr="003331F5" w:rsidRDefault="00FB707C" w:rsidP="00E12AF9">
      <w:pPr>
        <w:pStyle w:val="P1"/>
        <w:ind w:firstLine="425"/>
      </w:pPr>
      <w:r w:rsidRPr="003331F5">
        <w:rPr>
          <w:b/>
          <w:noProof/>
          <w:lang w:val="en-GB" w:eastAsia="en-GB"/>
        </w:rPr>
        <mc:AlternateContent>
          <mc:Choice Requires="wpg">
            <w:drawing>
              <wp:anchor distT="0" distB="0" distL="114300" distR="114300" simplePos="0" relativeHeight="251757056" behindDoc="0" locked="0" layoutInCell="1" allowOverlap="1" wp14:anchorId="00E346AB" wp14:editId="12BE7897">
                <wp:simplePos x="0" y="0"/>
                <wp:positionH relativeFrom="column">
                  <wp:posOffset>167640</wp:posOffset>
                </wp:positionH>
                <wp:positionV relativeFrom="paragraph">
                  <wp:posOffset>2324735</wp:posOffset>
                </wp:positionV>
                <wp:extent cx="2895600" cy="5178386"/>
                <wp:effectExtent l="0" t="0" r="0" b="3810"/>
                <wp:wrapTopAndBottom/>
                <wp:docPr id="30" name="Group 30"/>
                <wp:cNvGraphicFramePr/>
                <a:graphic xmlns:a="http://schemas.openxmlformats.org/drawingml/2006/main">
                  <a:graphicData uri="http://schemas.microsoft.com/office/word/2010/wordprocessingGroup">
                    <wpg:wgp>
                      <wpg:cNvGrpSpPr/>
                      <wpg:grpSpPr>
                        <a:xfrm>
                          <a:off x="0" y="0"/>
                          <a:ext cx="2895600" cy="5178386"/>
                          <a:chOff x="0" y="0"/>
                          <a:chExt cx="2895600" cy="5178386"/>
                        </a:xfrm>
                      </wpg:grpSpPr>
                      <wps:wsp>
                        <wps:cNvPr id="7" name="Text Box 9"/>
                        <wps:cNvSpPr txBox="1">
                          <a:spLocks/>
                        </wps:cNvSpPr>
                        <wps:spPr>
                          <a:xfrm>
                            <a:off x="0" y="4629150"/>
                            <a:ext cx="2800350" cy="549236"/>
                          </a:xfrm>
                          <a:prstGeom prst="rect">
                            <a:avLst/>
                          </a:prstGeom>
                          <a:solidFill>
                            <a:prstClr val="white"/>
                          </a:solidFill>
                          <a:ln>
                            <a:noFill/>
                          </a:ln>
                        </wps:spPr>
                        <wps:txbx>
                          <w:txbxContent>
                            <w:p w14:paraId="5E63623C" w14:textId="4B7895A9" w:rsidR="002D2767" w:rsidRPr="00913775" w:rsidRDefault="002D2767" w:rsidP="003F2235">
                              <w:pPr>
                                <w:pStyle w:val="FigureCaption"/>
                                <w:rPr>
                                  <w:sz w:val="17"/>
                                  <w:szCs w:val="24"/>
                                  <w:lang w:val="de-DE"/>
                                </w:rPr>
                              </w:pPr>
                              <w:r w:rsidRPr="00342E74">
                                <w:rPr>
                                  <w:b/>
                                </w:rPr>
                                <w:t xml:space="preserve">Figure </w:t>
                              </w:r>
                              <w:r>
                                <w:rPr>
                                  <w:b/>
                                </w:rPr>
                                <w:t>3</w:t>
                              </w:r>
                              <w:r w:rsidRPr="00342E74">
                                <w:rPr>
                                  <w:b/>
                                </w:rPr>
                                <w:t>.</w:t>
                              </w:r>
                              <w:r>
                                <w:t xml:space="preserve"> Influence of temperature (</w:t>
                              </w:r>
                              <w:r w:rsidR="00233E34">
                                <w:t>°</w:t>
                              </w:r>
                              <w:r>
                                <w:t>C) on cellulosic matter</w:t>
                              </w:r>
                              <w:r w:rsidRPr="00EA4321">
                                <w:t xml:space="preserve"> yield </w:t>
                              </w:r>
                              <w:r>
                                <w:t>(%) at</w:t>
                              </w:r>
                              <w:r w:rsidRPr="00EA4321">
                                <w:t xml:space="preserve"> solid concentration</w:t>
                              </w:r>
                              <w:r>
                                <w:t>s of 1.4 and 5 wt</w:t>
                              </w:r>
                              <w:proofErr w:type="gramStart"/>
                              <w:r>
                                <w:t>.%</w:t>
                              </w:r>
                              <w:proofErr w:type="gramEnd"/>
                              <w:r>
                                <w:t xml:space="preserve"> and </w:t>
                              </w:r>
                              <w:r w:rsidRPr="00EA4321">
                                <w:t>reaction times of 0 min (a) and 30 min (b). Bars are LSD intervals with 95% confidence.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9" name="Imagen 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2895600" cy="4610100"/>
                          </a:xfrm>
                          <a:prstGeom prst="rect">
                            <a:avLst/>
                          </a:prstGeom>
                        </pic:spPr>
                      </pic:pic>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0E346AB" id="Group 30" o:spid="_x0000_s1044" style="position:absolute;left:0;text-align:left;margin-left:13.2pt;margin-top:183.05pt;width:228pt;height:407.75pt;z-index:251757056" coordsize="28956,5178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">
                <v:shape id="Text Box 9" o:spid="_x0000_s1045" type="#_x0000_t202" style="position:absolute;top:46291;width:28003;height:5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" stroked="f">
                  <v:textbox inset="0,0,0,0">
                    <w:txbxContent>
                      <w:p w14:paraId="5E63623C" w14:textId="4B7895A9" w:rsidR="002D2767" w:rsidRPr="00913775" w:rsidRDefault="002D2767" w:rsidP="003F2235">
                        <w:pPr>
                          <w:pStyle w:val="FigureCaption"/>
                          <w:rPr>
                            <w:sz w:val="17"/>
                            <w:szCs w:val="24"/>
                            <w:lang w:val="de-DE"/>
                          </w:rPr>
                        </w:pPr>
                        <w:r w:rsidRPr="00342E74">
                          <w:rPr>
                            <w:b/>
                          </w:rPr>
                          <w:t xml:space="preserve">Figure </w:t>
                        </w:r>
                        <w:r>
                          <w:rPr>
                            <w:b/>
                          </w:rPr>
                          <w:t>3</w:t>
                        </w:r>
                        <w:r w:rsidRPr="00342E74">
                          <w:rPr>
                            <w:b/>
                          </w:rPr>
                          <w:t>.</w:t>
                        </w:r>
                        <w:r>
                          <w:t xml:space="preserve"> Influence of temperature (</w:t>
                        </w:r>
                        <w:r w:rsidR="00233E34">
                          <w:t>°</w:t>
                        </w:r>
                        <w:r>
                          <w:t>C) on cellulosic matter</w:t>
                        </w:r>
                        <w:r w:rsidRPr="00EA4321">
                          <w:t xml:space="preserve"> yield </w:t>
                        </w:r>
                        <w:r>
                          <w:t>(%) at</w:t>
                        </w:r>
                        <w:r w:rsidRPr="00EA4321">
                          <w:t xml:space="preserve"> solid concentration</w:t>
                        </w:r>
                        <w:r>
                          <w:t xml:space="preserve">s of 1.4 and 5 wt.% and </w:t>
                        </w:r>
                        <w:r w:rsidRPr="00EA4321">
                          <w:t>reaction times of 0 min (a) and 30 min (b). Bars are LSD intervals with 95% confidence.</w:t>
                        </w:r>
                      </w:p>
                    </w:txbxContent>
                  </v:textbox>
                </v:shape>
                <v:shape id="Imagen 1" o:spid="_x0000_s1046" type="#_x0000_t75" style="position:absolute;width:28956;height:46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">
                  <v:imagedata r:id="rId30" o:title=""/>
                </v:shape>
                <w10:wrap type="topAndBottom"/>
              </v:group>
            </w:pict>
          </mc:Fallback>
        </mc:AlternateContent>
      </w:r>
      <w:r w:rsidR="00342E74" w:rsidRPr="003331F5">
        <w:rPr>
          <w:b/>
          <w:lang w:val="de-DE"/>
        </w:rPr>
        <w:t xml:space="preserve">Figure </w:t>
      </w:r>
      <w:r w:rsidR="008949C2" w:rsidRPr="003331F5">
        <w:rPr>
          <w:b/>
          <w:lang w:val="de-DE"/>
        </w:rPr>
        <w:t>3</w:t>
      </w:r>
      <w:r w:rsidR="00B4040C" w:rsidRPr="003331F5">
        <w:rPr>
          <w:lang w:val="de-DE"/>
        </w:rPr>
        <w:t xml:space="preserve"> shows that</w:t>
      </w:r>
      <w:r w:rsidR="002A2E18" w:rsidRPr="003331F5">
        <w:rPr>
          <w:lang w:val="de-DE"/>
        </w:rPr>
        <w:t xml:space="preserve"> an increase in</w:t>
      </w:r>
      <w:r w:rsidR="00342E74" w:rsidRPr="003331F5">
        <w:rPr>
          <w:lang w:val="de-DE"/>
        </w:rPr>
        <w:t xml:space="preserve"> reaction temperature f</w:t>
      </w:r>
      <w:r w:rsidR="00752FF3" w:rsidRPr="003331F5">
        <w:rPr>
          <w:lang w:val="de-DE"/>
        </w:rPr>
        <w:t>rom 120 to 200 °C decreases</w:t>
      </w:r>
      <w:r w:rsidR="002A2E18" w:rsidRPr="003331F5">
        <w:rPr>
          <w:lang w:val="de-DE"/>
        </w:rPr>
        <w:t xml:space="preserve"> </w:t>
      </w:r>
      <w:r w:rsidR="00752FF3" w:rsidRPr="003331F5">
        <w:rPr>
          <w:lang w:val="de-DE"/>
        </w:rPr>
        <w:t>isolat</w:t>
      </w:r>
      <w:r w:rsidR="002A2E18" w:rsidRPr="003331F5">
        <w:rPr>
          <w:lang w:val="de-DE"/>
        </w:rPr>
        <w:t xml:space="preserve">ed cellulosic </w:t>
      </w:r>
      <w:r w:rsidR="00A42158" w:rsidRPr="003331F5">
        <w:rPr>
          <w:lang w:val="de-DE"/>
        </w:rPr>
        <w:t xml:space="preserve">matter </w:t>
      </w:r>
      <w:r w:rsidR="002A2E18" w:rsidRPr="003331F5">
        <w:rPr>
          <w:lang w:val="de-DE"/>
        </w:rPr>
        <w:t>yield regardless of</w:t>
      </w:r>
      <w:r w:rsidR="00342E74" w:rsidRPr="003331F5">
        <w:rPr>
          <w:lang w:val="de-DE"/>
        </w:rPr>
        <w:t xml:space="preserve"> </w:t>
      </w:r>
      <w:r w:rsidR="002A2E18" w:rsidRPr="003331F5">
        <w:rPr>
          <w:lang w:val="de-DE"/>
        </w:rPr>
        <w:t>other operating conditions. The</w:t>
      </w:r>
      <w:r w:rsidR="00752FF3" w:rsidRPr="003331F5">
        <w:rPr>
          <w:lang w:val="de-DE"/>
        </w:rPr>
        <w:t xml:space="preserve"> mass loss is</w:t>
      </w:r>
      <w:r w:rsidR="00342E74" w:rsidRPr="003331F5">
        <w:rPr>
          <w:lang w:val="de-DE"/>
        </w:rPr>
        <w:t xml:space="preserve"> consistent w</w:t>
      </w:r>
      <w:r w:rsidR="002A2E18" w:rsidRPr="003331F5">
        <w:rPr>
          <w:lang w:val="de-DE"/>
        </w:rPr>
        <w:t>ith the positive effect that</w:t>
      </w:r>
      <w:r w:rsidR="00342E74" w:rsidRPr="003331F5">
        <w:rPr>
          <w:lang w:val="de-DE"/>
        </w:rPr>
        <w:t xml:space="preserve"> temperat</w:t>
      </w:r>
      <w:r w:rsidR="00FC1811" w:rsidRPr="003331F5">
        <w:rPr>
          <w:lang w:val="de-DE"/>
        </w:rPr>
        <w:t xml:space="preserve">ure exerts on </w:t>
      </w:r>
      <w:r w:rsidR="00342E74" w:rsidRPr="003331F5">
        <w:rPr>
          <w:lang w:val="de-DE"/>
        </w:rPr>
        <w:t>progressive removal of amorphous matter from the cellulosic matrix. Pectin</w:t>
      </w:r>
      <w:r w:rsidR="002A2E18" w:rsidRPr="003331F5">
        <w:rPr>
          <w:lang w:val="de-DE"/>
        </w:rPr>
        <w:t xml:space="preserve">aceous matter </w:t>
      </w:r>
      <w:r w:rsidR="00342E74" w:rsidRPr="003331F5">
        <w:rPr>
          <w:lang w:val="de-DE"/>
        </w:rPr>
        <w:t>is removed at lower temperatures (120-160 °C)</w:t>
      </w:r>
      <w:r w:rsidR="00560266" w:rsidRPr="003331F5">
        <w:rPr>
          <w:lang w:val="de-DE"/>
        </w:rPr>
        <w:t>,</w:t>
      </w:r>
      <w:r w:rsidR="00342E74" w:rsidRPr="003331F5">
        <w:rPr>
          <w:lang w:val="de-DE"/>
        </w:rPr>
        <w:t xml:space="preserve"> while at higher temperatures (200 °C) depolymerisation of amorphous cel</w:t>
      </w:r>
      <w:r w:rsidR="00FC1811" w:rsidRPr="003331F5">
        <w:rPr>
          <w:lang w:val="de-DE"/>
        </w:rPr>
        <w:t>lulose and hemicellulose occurs yielding soluble oligo- and mono-saccharides</w:t>
      </w:r>
      <w:r w:rsidR="00505808" w:rsidRPr="003331F5">
        <w:rPr>
          <w:lang w:val="de-DE"/>
        </w:rPr>
        <w:t xml:space="preserve"> as hydrolysate</w:t>
      </w:r>
      <w:r w:rsidR="00342E74" w:rsidRPr="003331F5">
        <w:rPr>
          <w:lang w:val="de-DE"/>
        </w:rPr>
        <w:t>.</w:t>
      </w:r>
      <w:r w:rsidR="00342E74" w:rsidRPr="003331F5">
        <w:rPr>
          <w:lang w:val="de-DE"/>
        </w:rPr>
        <w:fldChar w:fldCharType="begin" w:fldLock="1"/>
      </w:r>
      <w:r w:rsidR="00DE4BE4" w:rsidRPr="003331F5">
        <w:rPr>
          <w:lang w:val="de-DE"/>
        </w:rPr>
        <w:instrText>ADDIN CSL_CITATION { "citationItems" : [ { "id" : "ITEM-1", "itemData" : { "DOI" : "10.1021/ja4056273", "ISBN" : "1520-5126 (Electronic)\\n0002-7863 (Linking)", "ISSN" : "0002-7863", "PMID" : "23895516", "abstract" : "A systematic investigation of the interaction of microwave irradiation with microcrystalline cellulose has been carried out, covering a broad temperature range (150 \u2192 270 \u00b0C). A variety of analytical techniques (e.g., HPLC, (13)C NMR, FTIR, CHN analysis, hydrogen-deuterium exchange) allowed for the analysis of the obtained liquid and solid products. Based on these results a mechanism of cellulose interaction with microwaves is proposed. Thereby the degree of freedom of the cellulose enclosed CH2OH groups was found to be crucial. This mechanism allows for the explanation of the different experimental observations such as high efficiency of microwave treatment; the dependence of the selectivity/yield of glucose on the applied microwave density; the observed high glucose to HMF ratio; and the influence of the degree of cellulose crystallinity on the results of the hydrolysis process. The highest selectivity toward glucose was found to be ~75% while the highest glucose yield obtained was 21%.", "author" : [ { "dropping-particle" : "", "family" : "Fan", "given" : "Jiajun", "non-dropping-particle" : "", "parse-names" : false, "suffix" : "" }, { "dropping-particle" : "", "family" : "bruyn", "given" : "Mario", "non-dropping-particle" : "De", "parse-names" : false, "suffix" : "" }, { "dropping-particle" : "", "family" : "Budarin", "given" : "Vitaliy L.", "non-dropping-particle" : "", "parse-names" : false, "suffix" : "" }, { "dropping-particle" : "", "family" : "Gronnow", "given" : "Mark J.", "non-dropping-particle" : "", "parse-names" : false, "suffix" : "" }, { "dropping-particle" : "", "family" : "Shuttleworth", "given" : "Peter S.", "non-dropping-particle" : "", "parse-names" : false, "suffix" : "" }, { "dropping-particle" : "", "family" : "Breeden", "given" : "Simon", "non-dropping-particle" : "", "parse-names" : false, "suffix" : "" }, { "dropping-particle" : "", "family" : "Macquarrie", "given" : "Duncan J.", "non-dropping-particle" : "", "parse-names" : false, "suffix" : "" }, { "dropping-particle" : "", "family" : "Clark", "given" : "James H.", "non-dropping-particle" : "", "parse-names" : false, "suffix" : "" } ], "container-title" : "Journal of the American Chemical Society", "id" : "ITEM-1", "issue" : "32", "issued" : { "date-parts" : [ [ "2013", "8", "14" ] ] }, "page" : "11728-11731", "publisher" : "American Chemical Society", "title" : "Direct Microwave-Assisted Hydrothermal Depolymerization of Cellulose", "type" : "article-journal", "volume" : "135" }, "uris" : [ "http://www.mendeley.com/documents/?uuid=f4889d15-6544-3559-89e6-6eb072c1529e" ] }, { "id" : "ITEM-2", "itemData" : { "DOI" : "10.1039/C7GC01378G", "ISSN" : "1463-9262", "abstract" : "The hydrothermal microwave-assisted selective scissoring (Hy-MASS) of depectinated orange peel residues (OPR) to yield (meso)porous nanocellulose fibrils and crystals simultaneously in the absence of auxiliary reagents and mechanical treatment is reported.", "author" : [ { "dropping-particle" : "", "family" : "Melo", "given" : "Eduardo M.", "non-dropping-particle" : "de", "parse-names" : false, "suffix" : "" }, { "dropping-particle" : "", "family" : "Clark", "given" : "James H", "non-dropping-particle" : "", "parse-names" : false, "suffix" : "" }, { "dropping-particle" : "", "family" : "Matharu", "given" : "Avtar S", "non-dropping-particle" : "", "parse-names" : false, "suffix" : "" } ], "container-title" : "Green Chem.", "id" : "ITEM-2", "issue" : "14", "issued" : { "date-parts" : [ [ "2017" ] ] }, "page" : "3408-3417", "title" : "The Hy-MASS concept: hydrothermal microwave assisted selective scissoring of cellulose for in situ production of (meso)porous nanocellulose fibrils and crystals", "type" : "article-journal", "volume" : "19" }, "uris" : [ "http://www.mendeley.com/documents/?uuid=53ae3d6b-2d99-3af2-ab8c-fed85b7d0b23" ] } ], "mendeley" : { "formattedCitation" : "&lt;sup&gt;[23,24]&lt;/sup&gt;", "plainTextFormattedCitation" : "[23,24]", "previouslyFormattedCitation" : "&lt;sup&gt;[23,24]&lt;/sup&gt;" }, "properties" : {  }, "schema" : "https://github.com/citation-style-language/schema/raw/master/csl-citation.json" }</w:instrText>
      </w:r>
      <w:r w:rsidR="00342E74" w:rsidRPr="003331F5">
        <w:rPr>
          <w:lang w:val="de-DE"/>
        </w:rPr>
        <w:fldChar w:fldCharType="separate"/>
      </w:r>
      <w:r w:rsidR="00DE4BE4" w:rsidRPr="003331F5">
        <w:rPr>
          <w:noProof/>
          <w:vertAlign w:val="superscript"/>
          <w:lang w:val="de-DE"/>
        </w:rPr>
        <w:t>[23,24]</w:t>
      </w:r>
      <w:r w:rsidR="00342E74" w:rsidRPr="003331F5">
        <w:fldChar w:fldCharType="end"/>
      </w:r>
      <w:r w:rsidR="002A2E18" w:rsidRPr="003331F5">
        <w:t xml:space="preserve"> </w:t>
      </w:r>
      <w:r w:rsidR="00505808" w:rsidRPr="003331F5">
        <w:t xml:space="preserve">Although the hydrolysate was not the focus of this paper, nevertheless, its </w:t>
      </w:r>
      <w:r w:rsidR="00560266" w:rsidRPr="003331F5">
        <w:t xml:space="preserve">chemical </w:t>
      </w:r>
      <w:r w:rsidR="00505808" w:rsidRPr="003331F5">
        <w:t>composition based on HPLC</w:t>
      </w:r>
      <w:r w:rsidR="00560266" w:rsidRPr="003331F5">
        <w:t xml:space="preserve"> analysis</w:t>
      </w:r>
      <w:r w:rsidR="00505808" w:rsidRPr="003331F5">
        <w:t>, is given in the SI (</w:t>
      </w:r>
      <w:r w:rsidR="00505808" w:rsidRPr="003331F5">
        <w:rPr>
          <w:b/>
        </w:rPr>
        <w:t>S2)</w:t>
      </w:r>
      <w:r w:rsidR="00505808" w:rsidRPr="003331F5">
        <w:t xml:space="preserve">. </w:t>
      </w:r>
      <w:proofErr w:type="spellStart"/>
      <w:r w:rsidR="00505808" w:rsidRPr="003331F5">
        <w:t>Utilisation</w:t>
      </w:r>
      <w:proofErr w:type="spellEnd"/>
      <w:r w:rsidR="00505808" w:rsidRPr="003331F5">
        <w:t xml:space="preserve"> of the hydrolysate would be beneficial within a </w:t>
      </w:r>
      <w:proofErr w:type="spellStart"/>
      <w:r w:rsidR="00505808" w:rsidRPr="003331F5">
        <w:t>biorefinery</w:t>
      </w:r>
      <w:proofErr w:type="spellEnd"/>
      <w:r w:rsidR="00505808" w:rsidRPr="003331F5">
        <w:t xml:space="preserve"> concept as the products (sugars and sugar acids </w:t>
      </w:r>
      <w:r w:rsidR="00560266" w:rsidRPr="003331F5">
        <w:t xml:space="preserve">such </w:t>
      </w:r>
      <w:r w:rsidR="00505808" w:rsidRPr="003331F5">
        <w:t xml:space="preserve">as glucose, </w:t>
      </w:r>
      <w:proofErr w:type="spellStart"/>
      <w:r w:rsidR="00505808" w:rsidRPr="003331F5">
        <w:t>rhamnose</w:t>
      </w:r>
      <w:proofErr w:type="spellEnd"/>
      <w:r w:rsidR="00505808" w:rsidRPr="003331F5">
        <w:t xml:space="preserve"> and </w:t>
      </w:r>
      <w:proofErr w:type="spellStart"/>
      <w:r w:rsidR="00505808" w:rsidRPr="003331F5">
        <w:t>galacturonic</w:t>
      </w:r>
      <w:proofErr w:type="spellEnd"/>
      <w:r w:rsidR="00505808" w:rsidRPr="003331F5">
        <w:t xml:space="preserve"> acid) can be used as intermediates for further downstream processing or production of biofuels</w:t>
      </w:r>
      <w:r w:rsidR="00560266" w:rsidRPr="003331F5">
        <w:t xml:space="preserve"> and chemicals</w:t>
      </w:r>
      <w:r w:rsidR="00505808" w:rsidRPr="003331F5">
        <w:t>.</w:t>
      </w:r>
      <w:r w:rsidR="002A2E18" w:rsidRPr="003331F5">
        <w:t xml:space="preserve"> </w:t>
      </w:r>
    </w:p>
    <w:p w14:paraId="3104BA78" w14:textId="2254C7DC" w:rsidR="00C83E59" w:rsidRPr="003331F5" w:rsidRDefault="00C83E59" w:rsidP="00E12AF9">
      <w:pPr>
        <w:pStyle w:val="P1"/>
        <w:ind w:firstLine="425"/>
      </w:pPr>
      <w:r w:rsidRPr="003331F5">
        <w:t>In addition, the small influence of soli</w:t>
      </w:r>
      <w:r w:rsidR="00752FF3" w:rsidRPr="003331F5">
        <w:t xml:space="preserve">d concentration on </w:t>
      </w:r>
      <w:r w:rsidR="0052615B" w:rsidRPr="003331F5">
        <w:t xml:space="preserve">isolated </w:t>
      </w:r>
      <w:r w:rsidR="00752FF3" w:rsidRPr="003331F5">
        <w:t>yield depended</w:t>
      </w:r>
      <w:r w:rsidRPr="003331F5">
        <w:t xml:space="preserve"> on temperature and reactio</w:t>
      </w:r>
      <w:r w:rsidR="002A2E18" w:rsidRPr="003331F5">
        <w:t>n time. While an increase in</w:t>
      </w:r>
      <w:r w:rsidRPr="003331F5">
        <w:t xml:space="preserve"> solid conce</w:t>
      </w:r>
      <w:r w:rsidR="00752FF3" w:rsidRPr="003331F5">
        <w:t>ntration from 1.4 to 5 wt</w:t>
      </w:r>
      <w:proofErr w:type="gramStart"/>
      <w:r w:rsidR="00752FF3" w:rsidRPr="003331F5">
        <w:t>.%</w:t>
      </w:r>
      <w:proofErr w:type="gramEnd"/>
      <w:r w:rsidR="00752FF3" w:rsidRPr="003331F5">
        <w:t xml:space="preserve"> did</w:t>
      </w:r>
      <w:r w:rsidRPr="003331F5">
        <w:t xml:space="preserve"> not exert </w:t>
      </w:r>
      <w:r w:rsidR="00752FF3" w:rsidRPr="003331F5">
        <w:t xml:space="preserve">a significant effect on </w:t>
      </w:r>
      <w:r w:rsidR="002A2E18" w:rsidRPr="003331F5">
        <w:t>isolated cellulosic</w:t>
      </w:r>
      <w:r w:rsidRPr="003331F5">
        <w:t xml:space="preserve"> yield at 0 min. reaction </w:t>
      </w:r>
      <w:r w:rsidRPr="003331F5">
        <w:t>tim</w:t>
      </w:r>
      <w:r w:rsidR="00752FF3" w:rsidRPr="003331F5">
        <w:t xml:space="preserve">e, it </w:t>
      </w:r>
      <w:r w:rsidR="0052615B" w:rsidRPr="003331F5">
        <w:t>did</w:t>
      </w:r>
      <w:r w:rsidR="00FC1811" w:rsidRPr="003331F5">
        <w:t xml:space="preserve"> significantly affect</w:t>
      </w:r>
      <w:r w:rsidR="002A2E18" w:rsidRPr="003331F5">
        <w:t xml:space="preserve"> isolated cellulosic</w:t>
      </w:r>
      <w:r w:rsidRPr="003331F5">
        <w:t xml:space="preserve"> yield at 30 min. </w:t>
      </w:r>
      <w:r w:rsidR="00752FF3" w:rsidRPr="003331F5">
        <w:t xml:space="preserve">In this case, the effect of </w:t>
      </w:r>
      <w:r w:rsidRPr="003331F5">
        <w:t>solid concentration depends</w:t>
      </w:r>
      <w:r w:rsidR="00752FF3" w:rsidRPr="003331F5">
        <w:t xml:space="preserve"> on temperature; an increase in </w:t>
      </w:r>
      <w:r w:rsidR="00FC1811" w:rsidRPr="003331F5">
        <w:t>yield occurs</w:t>
      </w:r>
      <w:r w:rsidRPr="003331F5">
        <w:t xml:space="preserve"> at low temperature rather than at hig</w:t>
      </w:r>
      <w:r w:rsidR="00752FF3" w:rsidRPr="003331F5">
        <w:t>h temperature. Since</w:t>
      </w:r>
      <w:r w:rsidRPr="003331F5">
        <w:t xml:space="preserve"> tempe</w:t>
      </w:r>
      <w:r w:rsidR="00FC1811" w:rsidRPr="003331F5">
        <w:t>rature exerts</w:t>
      </w:r>
      <w:r w:rsidRPr="003331F5">
        <w:t xml:space="preserve"> t</w:t>
      </w:r>
      <w:r w:rsidR="00752FF3" w:rsidRPr="003331F5">
        <w:t>he highest influence on isolated cellulosic</w:t>
      </w:r>
      <w:r w:rsidRPr="003331F5">
        <w:t xml:space="preserve"> yield </w:t>
      </w:r>
      <w:r w:rsidR="00752FF3" w:rsidRPr="003331F5">
        <w:t>it can mask the effect of</w:t>
      </w:r>
      <w:r w:rsidRPr="003331F5">
        <w:t xml:space="preserve"> so</w:t>
      </w:r>
      <w:r w:rsidR="00FC1811" w:rsidRPr="003331F5">
        <w:t>lid concentration at t = 0 min</w:t>
      </w:r>
      <w:r w:rsidR="00752FF3" w:rsidRPr="003331F5">
        <w:t>. Conversely, as</w:t>
      </w:r>
      <w:r w:rsidRPr="003331F5">
        <w:t xml:space="preserve"> reaction time in</w:t>
      </w:r>
      <w:r w:rsidR="00752FF3" w:rsidRPr="003331F5">
        <w:t xml:space="preserve">creased, the effect of solid concentration </w:t>
      </w:r>
      <w:r w:rsidR="00FC1811" w:rsidRPr="003331F5">
        <w:t>became more significant, i.e., at t = 30 min.,</w:t>
      </w:r>
      <w:r w:rsidR="00752FF3" w:rsidRPr="003331F5">
        <w:t xml:space="preserve"> an increase</w:t>
      </w:r>
      <w:r w:rsidRPr="003331F5">
        <w:t xml:space="preserve"> </w:t>
      </w:r>
      <w:r w:rsidR="00752FF3" w:rsidRPr="003331F5">
        <w:t>in solid concentration leads</w:t>
      </w:r>
      <w:r w:rsidRPr="003331F5">
        <w:t xml:space="preserve"> to an increase </w:t>
      </w:r>
      <w:r w:rsidR="00752FF3" w:rsidRPr="003331F5">
        <w:t xml:space="preserve">in isolated </w:t>
      </w:r>
      <w:r w:rsidRPr="003331F5">
        <w:t>cellulose yield</w:t>
      </w:r>
      <w:r w:rsidR="00FC1811" w:rsidRPr="003331F5">
        <w:t xml:space="preserve"> which may be </w:t>
      </w:r>
      <w:r w:rsidR="00273766" w:rsidRPr="003331F5">
        <w:t xml:space="preserve">due to an </w:t>
      </w:r>
      <w:r w:rsidRPr="003331F5">
        <w:t>i</w:t>
      </w:r>
      <w:r w:rsidR="00273766" w:rsidRPr="003331F5">
        <w:t>ncrease in the amorphous matter</w:t>
      </w:r>
      <w:r w:rsidR="00560266" w:rsidRPr="003331F5">
        <w:t>/</w:t>
      </w:r>
      <w:r w:rsidRPr="003331F5">
        <w:t>microwave power-density ratio</w:t>
      </w:r>
      <w:r w:rsidR="00273766" w:rsidRPr="003331F5">
        <w:t xml:space="preserve">. The </w:t>
      </w:r>
      <w:r w:rsidR="00265ED5" w:rsidRPr="003331F5">
        <w:t xml:space="preserve">high solid content renders </w:t>
      </w:r>
      <w:r w:rsidR="00273766" w:rsidRPr="003331F5">
        <w:t>m</w:t>
      </w:r>
      <w:r w:rsidR="00265ED5" w:rsidRPr="003331F5">
        <w:t>icrowaves</w:t>
      </w:r>
      <w:r w:rsidR="00273766" w:rsidRPr="003331F5">
        <w:t xml:space="preserve"> less efficient in </w:t>
      </w:r>
      <w:proofErr w:type="spellStart"/>
      <w:r w:rsidR="00273766" w:rsidRPr="003331F5">
        <w:t>solubili</w:t>
      </w:r>
      <w:r w:rsidR="00560266" w:rsidRPr="003331F5">
        <w:t>s</w:t>
      </w:r>
      <w:r w:rsidR="00273766" w:rsidRPr="003331F5">
        <w:t>ing</w:t>
      </w:r>
      <w:proofErr w:type="spellEnd"/>
      <w:r w:rsidR="00273766" w:rsidRPr="003331F5">
        <w:t xml:space="preserve"> </w:t>
      </w:r>
      <w:proofErr w:type="spellStart"/>
      <w:r w:rsidR="00273766" w:rsidRPr="003331F5">
        <w:t>pectinaceous</w:t>
      </w:r>
      <w:proofErr w:type="spellEnd"/>
      <w:r w:rsidR="00273766" w:rsidRPr="003331F5">
        <w:t xml:space="preserve"> and (hemi</w:t>
      </w:r>
      <w:proofErr w:type="gramStart"/>
      <w:r w:rsidR="00273766" w:rsidRPr="003331F5">
        <w:t>)cellulosic</w:t>
      </w:r>
      <w:proofErr w:type="gramEnd"/>
      <w:r w:rsidR="00273766" w:rsidRPr="003331F5">
        <w:t xml:space="preserve"> matter.</w:t>
      </w:r>
    </w:p>
    <w:p w14:paraId="1D725561" w14:textId="3B38991E" w:rsidR="00C83E59" w:rsidRPr="003331F5" w:rsidRDefault="00C83E59" w:rsidP="00E12AF9">
      <w:pPr>
        <w:pStyle w:val="P1"/>
        <w:ind w:firstLine="425"/>
        <w:rPr>
          <w:noProof/>
          <w:lang w:val="de-DE"/>
        </w:rPr>
      </w:pPr>
      <w:r w:rsidRPr="003331F5">
        <w:rPr>
          <w:b/>
        </w:rPr>
        <w:t>Figure</w:t>
      </w:r>
      <w:r w:rsidR="0052615B" w:rsidRPr="003331F5">
        <w:rPr>
          <w:b/>
        </w:rPr>
        <w:t xml:space="preserve"> </w:t>
      </w:r>
      <w:r w:rsidR="008949C2" w:rsidRPr="003331F5">
        <w:rPr>
          <w:b/>
        </w:rPr>
        <w:t>3</w:t>
      </w:r>
      <w:r w:rsidR="0052615B" w:rsidRPr="003331F5">
        <w:t xml:space="preserve"> also</w:t>
      </w:r>
      <w:r w:rsidR="00265ED5" w:rsidRPr="003331F5">
        <w:t xml:space="preserve"> show</w:t>
      </w:r>
      <w:r w:rsidR="0052615B" w:rsidRPr="003331F5">
        <w:t>s</w:t>
      </w:r>
      <w:r w:rsidR="00265ED5" w:rsidRPr="003331F5">
        <w:t xml:space="preserve"> that </w:t>
      </w:r>
      <w:r w:rsidR="00273766" w:rsidRPr="003331F5">
        <w:t xml:space="preserve">the effect of </w:t>
      </w:r>
      <w:r w:rsidRPr="003331F5">
        <w:t>reaction t</w:t>
      </w:r>
      <w:r w:rsidR="00265ED5" w:rsidRPr="003331F5">
        <w:t xml:space="preserve">ime </w:t>
      </w:r>
      <w:r w:rsidR="0052615B" w:rsidRPr="003331F5">
        <w:t xml:space="preserve">is </w:t>
      </w:r>
      <w:r w:rsidR="00265ED5" w:rsidRPr="003331F5">
        <w:t>significantly dependent</w:t>
      </w:r>
      <w:r w:rsidR="00273766" w:rsidRPr="003331F5">
        <w:t xml:space="preserve"> on</w:t>
      </w:r>
      <w:r w:rsidR="00265ED5" w:rsidRPr="003331F5">
        <w:t xml:space="preserve"> solid concentration, displaying </w:t>
      </w:r>
      <w:r w:rsidR="00273766" w:rsidRPr="003331F5">
        <w:t>two different trends regardless of</w:t>
      </w:r>
      <w:r w:rsidRPr="003331F5">
        <w:t xml:space="preserve"> temperature: </w:t>
      </w:r>
      <w:r w:rsidRPr="003331F5">
        <w:rPr>
          <w:i/>
        </w:rPr>
        <w:t>i</w:t>
      </w:r>
      <w:r w:rsidR="00273766" w:rsidRPr="003331F5">
        <w:t>. at low solid concentration (1.4 wt</w:t>
      </w:r>
      <w:proofErr w:type="gramStart"/>
      <w:r w:rsidR="00273766" w:rsidRPr="003331F5">
        <w:t>.%</w:t>
      </w:r>
      <w:proofErr w:type="gramEnd"/>
      <w:r w:rsidR="00273766" w:rsidRPr="003331F5">
        <w:t>), an increase in reaction time decreases isolated cellulose yield across the entire temperature interval</w:t>
      </w:r>
      <w:r w:rsidRPr="003331F5">
        <w:t xml:space="preserve">, and; </w:t>
      </w:r>
      <w:r w:rsidRPr="003331F5">
        <w:rPr>
          <w:i/>
        </w:rPr>
        <w:t>ii</w:t>
      </w:r>
      <w:r w:rsidR="00265ED5" w:rsidRPr="003331F5">
        <w:t>. a</w:t>
      </w:r>
      <w:r w:rsidR="00273766" w:rsidRPr="003331F5">
        <w:t xml:space="preserve">t </w:t>
      </w:r>
      <w:r w:rsidRPr="003331F5">
        <w:t xml:space="preserve">high </w:t>
      </w:r>
      <w:r w:rsidR="00273766" w:rsidRPr="003331F5">
        <w:t>solid concentration (5 wt.%)</w:t>
      </w:r>
      <w:r w:rsidR="00265ED5" w:rsidRPr="003331F5">
        <w:t>,</w:t>
      </w:r>
      <w:r w:rsidR="00273766" w:rsidRPr="003331F5">
        <w:t xml:space="preserve"> an increase in </w:t>
      </w:r>
      <w:r w:rsidRPr="003331F5">
        <w:t xml:space="preserve">reaction time does not </w:t>
      </w:r>
      <w:r w:rsidR="00273766" w:rsidRPr="003331F5">
        <w:t xml:space="preserve">significantly influence isolated </w:t>
      </w:r>
      <w:r w:rsidRPr="003331F5">
        <w:t xml:space="preserve">cellulose yield. </w:t>
      </w:r>
      <w:r w:rsidR="00273766" w:rsidRPr="003331F5">
        <w:t>Thus, it can be concluded that t</w:t>
      </w:r>
      <w:r w:rsidRPr="003331F5">
        <w:t>hese t</w:t>
      </w:r>
      <w:r w:rsidR="00273766" w:rsidRPr="003331F5">
        <w:t xml:space="preserve">wo different trends have a kinetic origin, </w:t>
      </w:r>
      <w:r w:rsidR="00273766" w:rsidRPr="003331F5">
        <w:rPr>
          <w:i/>
        </w:rPr>
        <w:t>i.e</w:t>
      </w:r>
      <w:r w:rsidR="00273766" w:rsidRPr="003331F5">
        <w:t xml:space="preserve">., at </w:t>
      </w:r>
      <w:r w:rsidRPr="003331F5">
        <w:t>high solid co</w:t>
      </w:r>
      <w:r w:rsidR="00273766" w:rsidRPr="003331F5">
        <w:t xml:space="preserve">ncentration, an increase in </w:t>
      </w:r>
      <w:r w:rsidRPr="003331F5">
        <w:t>react</w:t>
      </w:r>
      <w:r w:rsidR="00817DD2" w:rsidRPr="003331F5">
        <w:t>ion time from 0 to 30 min is</w:t>
      </w:r>
      <w:r w:rsidRPr="003331F5">
        <w:t xml:space="preserve"> </w:t>
      </w:r>
      <w:r w:rsidR="00817DD2" w:rsidRPr="003331F5">
        <w:t>in</w:t>
      </w:r>
      <w:r w:rsidRPr="003331F5">
        <w:t>suff</w:t>
      </w:r>
      <w:r w:rsidR="0052615B" w:rsidRPr="003331F5">
        <w:t>icient to positively enhance</w:t>
      </w:r>
      <w:r w:rsidRPr="003331F5">
        <w:t xml:space="preserve"> kinetics of the leaching process to a</w:t>
      </w:r>
      <w:r w:rsidR="00817DD2" w:rsidRPr="003331F5">
        <w:t>ny</w:t>
      </w:r>
      <w:r w:rsidRPr="003331F5">
        <w:t xml:space="preserve"> significant e</w:t>
      </w:r>
      <w:r w:rsidR="00162025" w:rsidRPr="003331F5">
        <w:t>xtent, and, conversely, at</w:t>
      </w:r>
      <w:r w:rsidRPr="003331F5">
        <w:t xml:space="preserve"> a lo</w:t>
      </w:r>
      <w:r w:rsidR="00162025" w:rsidRPr="003331F5">
        <w:t xml:space="preserve">w solid concentration </w:t>
      </w:r>
      <w:r w:rsidR="00817DD2" w:rsidRPr="003331F5">
        <w:t xml:space="preserve">a positive kinetic effect is detected as </w:t>
      </w:r>
      <w:r w:rsidRPr="003331F5">
        <w:t>reaction time</w:t>
      </w:r>
      <w:r w:rsidR="00817DD2" w:rsidRPr="003331F5">
        <w:t xml:space="preserve"> leads to a decrease in isolated cellulose yield.</w:t>
      </w:r>
    </w:p>
    <w:p w14:paraId="3F0BE846" w14:textId="4D537280" w:rsidR="00EC13DD" w:rsidRPr="003331F5" w:rsidRDefault="00817DD2" w:rsidP="00B32FC2">
      <w:pPr>
        <w:pStyle w:val="Heading2"/>
      </w:pPr>
      <w:r w:rsidRPr="003331F5">
        <w:t xml:space="preserve">The effect of </w:t>
      </w:r>
      <w:r w:rsidR="00EC13DD" w:rsidRPr="003331F5">
        <w:t>operating condit</w:t>
      </w:r>
      <w:r w:rsidRPr="003331F5">
        <w:t xml:space="preserve">ions on isolated cellulose thermal </w:t>
      </w:r>
      <w:r w:rsidR="00EC13DD" w:rsidRPr="003331F5">
        <w:t>stability and crystallinity</w:t>
      </w:r>
    </w:p>
    <w:p w14:paraId="25AED2CE" w14:textId="5A060636" w:rsidR="003F2235" w:rsidRPr="003331F5" w:rsidRDefault="00817DD2" w:rsidP="003A4E8D">
      <w:pPr>
        <w:pStyle w:val="P1"/>
      </w:pPr>
      <w:r w:rsidRPr="003331F5">
        <w:t>The degradation</w:t>
      </w:r>
      <w:r w:rsidR="00EC13DD" w:rsidRPr="003331F5">
        <w:t xml:space="preserve"> temperature (T</w:t>
      </w:r>
      <w:r w:rsidR="00EC13DD" w:rsidRPr="003331F5">
        <w:rPr>
          <w:vertAlign w:val="subscript"/>
        </w:rPr>
        <w:t>d</w:t>
      </w:r>
      <w:r w:rsidR="00EC13DD" w:rsidRPr="003331F5">
        <w:t>) and cryst</w:t>
      </w:r>
      <w:r w:rsidR="0052615B" w:rsidRPr="003331F5">
        <w:t>allinity index (</w:t>
      </w:r>
      <w:proofErr w:type="spellStart"/>
      <w:r w:rsidR="0052615B" w:rsidRPr="003331F5">
        <w:t>CrI</w:t>
      </w:r>
      <w:proofErr w:type="spellEnd"/>
      <w:r w:rsidR="0052615B" w:rsidRPr="003331F5">
        <w:t xml:space="preserve">) of </w:t>
      </w:r>
      <w:r w:rsidRPr="003331F5">
        <w:t xml:space="preserve">isolated cellulosic residues </w:t>
      </w:r>
      <w:r w:rsidR="00EC13DD" w:rsidRPr="003331F5">
        <w:t>varied between 345-373 °C and 34-67%, respectively. The caus</w:t>
      </w:r>
      <w:r w:rsidRPr="003331F5">
        <w:t xml:space="preserve">e-effect Pareto analysis revealed temperature </w:t>
      </w:r>
      <w:r w:rsidR="0052615B" w:rsidRPr="003331F5">
        <w:t xml:space="preserve">as </w:t>
      </w:r>
      <w:r w:rsidR="00560266" w:rsidRPr="003331F5">
        <w:t xml:space="preserve">the </w:t>
      </w:r>
      <w:r w:rsidR="0052615B" w:rsidRPr="003331F5">
        <w:t>highest influencing factor</w:t>
      </w:r>
      <w:r w:rsidR="00EC13DD" w:rsidRPr="003331F5">
        <w:t xml:space="preserve"> on both properties, exerting a positive effect (positive term in th</w:t>
      </w:r>
      <w:r w:rsidR="0052615B" w:rsidRPr="003331F5">
        <w:t>e codec model). T</w:t>
      </w:r>
      <w:r w:rsidR="00EC13DD" w:rsidRPr="003331F5">
        <w:t>he</w:t>
      </w:r>
      <w:r w:rsidR="0052615B" w:rsidRPr="003331F5">
        <w:t xml:space="preserve"> degradation </w:t>
      </w:r>
      <w:r w:rsidRPr="003331F5">
        <w:t>temperature was</w:t>
      </w:r>
      <w:r w:rsidR="00EC13DD" w:rsidRPr="003331F5">
        <w:t xml:space="preserve"> influenced by </w:t>
      </w:r>
      <w:r w:rsidRPr="003331F5">
        <w:t xml:space="preserve">several interactions between </w:t>
      </w:r>
      <w:r w:rsidR="00EC13DD" w:rsidRPr="003331F5">
        <w:t xml:space="preserve">temperature, solid concentration and reaction time. </w:t>
      </w:r>
      <w:r w:rsidRPr="003331F5">
        <w:t xml:space="preserve">As shown in </w:t>
      </w:r>
      <w:r w:rsidR="00EC13DD" w:rsidRPr="003331F5">
        <w:rPr>
          <w:b/>
        </w:rPr>
        <w:t xml:space="preserve">Figure </w:t>
      </w:r>
      <w:r w:rsidR="003A7BD5" w:rsidRPr="003331F5">
        <w:rPr>
          <w:b/>
        </w:rPr>
        <w:t>4</w:t>
      </w:r>
      <w:r w:rsidRPr="003331F5">
        <w:t>,</w:t>
      </w:r>
      <w:r w:rsidRPr="003331F5">
        <w:rPr>
          <w:b/>
        </w:rPr>
        <w:t xml:space="preserve"> </w:t>
      </w:r>
      <w:r w:rsidRPr="003331F5">
        <w:t xml:space="preserve">the </w:t>
      </w:r>
      <w:r w:rsidR="0052615B" w:rsidRPr="003331F5">
        <w:t xml:space="preserve">effect of temperature on cellulosic </w:t>
      </w:r>
      <w:r w:rsidR="003A4E8D" w:rsidRPr="003331F5">
        <w:t>T</w:t>
      </w:r>
      <w:r w:rsidR="003A4E8D" w:rsidRPr="003331F5">
        <w:rPr>
          <w:vertAlign w:val="subscript"/>
        </w:rPr>
        <w:t>d</w:t>
      </w:r>
      <w:r w:rsidR="003A7BD5" w:rsidRPr="003331F5">
        <w:t xml:space="preserve"> </w:t>
      </w:r>
      <w:r w:rsidRPr="003331F5">
        <w:t>depended on solid concentration and reaction time. At</w:t>
      </w:r>
      <w:r w:rsidR="003A4E8D" w:rsidRPr="003331F5">
        <w:t xml:space="preserve"> short reaction time (0 min)</w:t>
      </w:r>
      <w:r w:rsidR="00354E54" w:rsidRPr="003331F5">
        <w:t>,</w:t>
      </w:r>
      <w:r w:rsidR="003A4E8D" w:rsidRPr="003331F5">
        <w:t xml:space="preserve"> two different o</w:t>
      </w:r>
      <w:r w:rsidR="0052615B" w:rsidRPr="003331F5">
        <w:t>utcomes for</w:t>
      </w:r>
      <w:r w:rsidRPr="003331F5">
        <w:t xml:space="preserve"> degradation</w:t>
      </w:r>
      <w:r w:rsidR="0052615B" w:rsidRPr="003331F5">
        <w:t xml:space="preserve"> temperature were</w:t>
      </w:r>
      <w:r w:rsidR="00354E54" w:rsidRPr="003331F5">
        <w:t xml:space="preserve"> observed depend</w:t>
      </w:r>
      <w:r w:rsidR="006D5ECA" w:rsidRPr="003331F5">
        <w:t>ing</w:t>
      </w:r>
      <w:r w:rsidR="00354E54" w:rsidRPr="003331F5">
        <w:t xml:space="preserve"> on</w:t>
      </w:r>
      <w:r w:rsidR="003A4E8D" w:rsidRPr="003331F5">
        <w:t xml:space="preserve"> solid concentration. At low solid concentration (1.</w:t>
      </w:r>
      <w:r w:rsidRPr="003331F5">
        <w:t>4 wt</w:t>
      </w:r>
      <w:proofErr w:type="gramStart"/>
      <w:r w:rsidRPr="003331F5">
        <w:t>.%</w:t>
      </w:r>
      <w:proofErr w:type="gramEnd"/>
      <w:r w:rsidRPr="003331F5">
        <w:t>), an increase in</w:t>
      </w:r>
      <w:r w:rsidR="003A4E8D" w:rsidRPr="003331F5">
        <w:t xml:space="preserve"> reaction temperature from 120 to 200 °C leads to a sharp </w:t>
      </w:r>
      <w:r w:rsidR="00354E54" w:rsidRPr="003331F5">
        <w:t>increase in</w:t>
      </w:r>
      <w:r w:rsidRPr="003331F5">
        <w:t xml:space="preserve"> </w:t>
      </w:r>
      <w:r w:rsidR="003A7BD5" w:rsidRPr="003331F5">
        <w:t>T</w:t>
      </w:r>
      <w:r w:rsidR="003A7BD5" w:rsidRPr="003331F5">
        <w:rPr>
          <w:vertAlign w:val="subscript"/>
        </w:rPr>
        <w:t>d</w:t>
      </w:r>
      <w:r w:rsidR="003A4E8D" w:rsidRPr="003331F5">
        <w:t>. Conversel</w:t>
      </w:r>
      <w:r w:rsidR="00354E54" w:rsidRPr="003331F5">
        <w:t xml:space="preserve">y, </w:t>
      </w:r>
      <w:r w:rsidRPr="003331F5">
        <w:t>a progressive increase in</w:t>
      </w:r>
      <w:r w:rsidR="003A4E8D" w:rsidRPr="003331F5">
        <w:t xml:space="preserve"> solid concentration dimin</w:t>
      </w:r>
      <w:r w:rsidRPr="003331F5">
        <w:t xml:space="preserve">ishes the positive </w:t>
      </w:r>
      <w:r w:rsidR="00FC1811" w:rsidRPr="003331F5">
        <w:t xml:space="preserve">effect of </w:t>
      </w:r>
      <w:r w:rsidRPr="003331F5">
        <w:t>temperature</w:t>
      </w:r>
      <w:r w:rsidR="003A4E8D" w:rsidRPr="003331F5">
        <w:t xml:space="preserve"> and, therefore, this same increase in temperature does not have a significant influence on the </w:t>
      </w:r>
      <w:r w:rsidR="003A7BD5" w:rsidRPr="003331F5">
        <w:t>T</w:t>
      </w:r>
      <w:r w:rsidR="003A7BD5" w:rsidRPr="003331F5">
        <w:rPr>
          <w:vertAlign w:val="subscript"/>
        </w:rPr>
        <w:t>d</w:t>
      </w:r>
      <w:r w:rsidR="00354E54" w:rsidRPr="003331F5">
        <w:t xml:space="preserve"> at high solid concentration (</w:t>
      </w:r>
      <w:r w:rsidR="003A4E8D" w:rsidRPr="003331F5">
        <w:t>5 wt</w:t>
      </w:r>
      <w:proofErr w:type="gramStart"/>
      <w:r w:rsidR="003A4E8D" w:rsidRPr="003331F5">
        <w:t>.%</w:t>
      </w:r>
      <w:proofErr w:type="gramEnd"/>
      <w:r w:rsidR="00354E54" w:rsidRPr="003331F5">
        <w:t>), most likely due a decrease in microwave efficiency as discussed earlier</w:t>
      </w:r>
      <w:r w:rsidR="003A4E8D" w:rsidRPr="003331F5">
        <w:t>. Interestingly, this effect was o</w:t>
      </w:r>
      <w:r w:rsidR="00354E54" w:rsidRPr="003331F5">
        <w:t>nly noticeable for isolated cellulose yield for long</w:t>
      </w:r>
      <w:r w:rsidR="003A4E8D" w:rsidRPr="003331F5">
        <w:t xml:space="preserve"> reaction </w:t>
      </w:r>
      <w:r w:rsidR="00354E54" w:rsidRPr="003331F5">
        <w:t>times probably due the positive effect of reaction time</w:t>
      </w:r>
      <w:r w:rsidR="003A4E8D" w:rsidRPr="003331F5">
        <w:t xml:space="preserve"> co</w:t>
      </w:r>
      <w:r w:rsidR="00354E54" w:rsidRPr="003331F5">
        <w:t>mpensating for the negative effect of solid concentration.</w:t>
      </w:r>
    </w:p>
    <w:p w14:paraId="3EC43FD2" w14:textId="77777777" w:rsidR="00354E54" w:rsidRPr="003331F5" w:rsidRDefault="00354E54" w:rsidP="003A4E8D">
      <w:pPr>
        <w:pStyle w:val="P1"/>
      </w:pPr>
    </w:p>
    <w:p w14:paraId="47055950" w14:textId="1DD2ADB3" w:rsidR="003F2235" w:rsidRPr="003331F5" w:rsidRDefault="00400E3C" w:rsidP="003A4E8D">
      <w:pPr>
        <w:pStyle w:val="P1"/>
      </w:pPr>
      <w:r w:rsidRPr="003331F5">
        <w:rPr>
          <w:noProof/>
          <w:lang w:val="en-GB" w:eastAsia="en-GB"/>
        </w:rPr>
        <w:lastRenderedPageBreak/>
        <mc:AlternateContent>
          <mc:Choice Requires="wpg">
            <w:drawing>
              <wp:anchor distT="0" distB="0" distL="114300" distR="114300" simplePos="0" relativeHeight="251714048" behindDoc="0" locked="0" layoutInCell="1" allowOverlap="1" wp14:anchorId="365E6439" wp14:editId="3024F16D">
                <wp:simplePos x="0" y="0"/>
                <wp:positionH relativeFrom="column">
                  <wp:posOffset>-13335</wp:posOffset>
                </wp:positionH>
                <wp:positionV relativeFrom="paragraph">
                  <wp:posOffset>137795</wp:posOffset>
                </wp:positionV>
                <wp:extent cx="6372225" cy="5067300"/>
                <wp:effectExtent l="0" t="0" r="9525" b="0"/>
                <wp:wrapTopAndBottom/>
                <wp:docPr id="6" name="Group 6"/>
                <wp:cNvGraphicFramePr/>
                <a:graphic xmlns:a="http://schemas.openxmlformats.org/drawingml/2006/main">
                  <a:graphicData uri="http://schemas.microsoft.com/office/word/2010/wordprocessingGroup">
                    <wpg:wgp>
                      <wpg:cNvGrpSpPr/>
                      <wpg:grpSpPr>
                        <a:xfrm>
                          <a:off x="0" y="0"/>
                          <a:ext cx="6372225" cy="5067300"/>
                          <a:chOff x="0" y="0"/>
                          <a:chExt cx="6372225" cy="5067300"/>
                        </a:xfrm>
                      </wpg:grpSpPr>
                      <pic:pic xmlns:pic="http://schemas.openxmlformats.org/drawingml/2006/picture">
                        <pic:nvPicPr>
                          <pic:cNvPr id="26" name="Imagen 1"/>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752475" y="0"/>
                            <a:ext cx="4893945" cy="4319905"/>
                          </a:xfrm>
                          <a:prstGeom prst="rect">
                            <a:avLst/>
                          </a:prstGeom>
                          <a:noFill/>
                          <a:ln>
                            <a:noFill/>
                          </a:ln>
                        </pic:spPr>
                      </pic:pic>
                      <wps:wsp>
                        <wps:cNvPr id="13" name="Text Box 13"/>
                        <wps:cNvSpPr txBox="1"/>
                        <wps:spPr>
                          <a:xfrm>
                            <a:off x="0" y="4400550"/>
                            <a:ext cx="6372225" cy="666750"/>
                          </a:xfrm>
                          <a:prstGeom prst="rect">
                            <a:avLst/>
                          </a:prstGeom>
                          <a:solidFill>
                            <a:prstClr val="white"/>
                          </a:solidFill>
                          <a:ln>
                            <a:noFill/>
                          </a:ln>
                        </wps:spPr>
                        <wps:txbx>
                          <w:txbxContent>
                            <w:p w14:paraId="30D161D1" w14:textId="273D6CC1" w:rsidR="002D2767" w:rsidRPr="004576F1" w:rsidRDefault="002D2767" w:rsidP="006E4144">
                              <w:pPr>
                                <w:pStyle w:val="FigureCaption"/>
                                <w:rPr>
                                  <w:noProof/>
                                  <w:sz w:val="17"/>
                                  <w:szCs w:val="24"/>
                                  <w:lang w:val="en-US"/>
                                </w:rPr>
                              </w:pPr>
                              <w:r>
                                <w:rPr>
                                  <w:b/>
                                </w:rPr>
                                <w:t>Figure 4</w:t>
                              </w:r>
                              <w:r w:rsidRPr="005863B8">
                                <w:rPr>
                                  <w:b/>
                                </w:rPr>
                                <w:t>.</w:t>
                              </w:r>
                              <w:r>
                                <w:t xml:space="preserve"> </w:t>
                              </w:r>
                              <w:r w:rsidRPr="008C0204">
                                <w:t xml:space="preserve">Influence of the temperature on the degradation rate temperature of cellulose </w:t>
                              </w:r>
                              <w:r>
                                <w:t>(</w:t>
                              </w:r>
                              <w:r w:rsidRPr="00F45A92">
                                <w:t>T</w:t>
                              </w:r>
                              <w:r w:rsidRPr="00F45A92">
                                <w:rPr>
                                  <w:vertAlign w:val="subscript"/>
                                </w:rPr>
                                <w:t>d</w:t>
                              </w:r>
                              <w:r>
                                <w:t xml:space="preserve">) </w:t>
                              </w:r>
                              <w:r w:rsidRPr="00F45A92">
                                <w:t>and</w:t>
                              </w:r>
                              <w:r w:rsidRPr="008C0204">
                                <w:t xml:space="preserve"> crystallinity index using a solid concentration of 1.4 and 5 wt.% for a reaction time of 0 min (a and c) and 30 min (c and d). Bars are LSD intervals with 95%</w:t>
                              </w:r>
                              <w:r>
                                <w:t xml:space="preserve"> confidence.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65E6439" id="Group 6" o:spid="_x0000_s1047" style="position:absolute;left:0;text-align:left;margin-left:-1.05pt;margin-top:10.85pt;width:501.75pt;height:399pt;z-index:251714048" coordsize="63722,5067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">
                <v:shape id="Imagen 1" o:spid="_x0000_s1048" type="#_x0000_t75" style="position:absolute;left:7524;width:48940;height:43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">
                  <v:imagedata r:id="rId32" o:title=""/>
                </v:shape>
                <v:shape id="Text Box 13" o:spid="_x0000_s1049" type="#_x0000_t202" style="position:absolute;top:44005;width:63722;height:6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" stroked="f">
                  <v:textbox style="mso-fit-shape-to-text:t" inset="0,0,0,0">
                    <w:txbxContent>
                      <w:p w14:paraId="30D161D1" w14:textId="273D6CC1" w:rsidR="002D2767" w:rsidRPr="004576F1" w:rsidRDefault="002D2767" w:rsidP="006E4144">
                        <w:pPr>
                          <w:pStyle w:val="FigureCaption"/>
                          <w:rPr>
                            <w:noProof/>
                            <w:sz w:val="17"/>
                            <w:szCs w:val="24"/>
                            <w:lang w:val="en-US"/>
                          </w:rPr>
                        </w:pPr>
                        <w:r>
                          <w:rPr>
                            <w:b/>
                          </w:rPr>
                          <w:t>Figure 4</w:t>
                        </w:r>
                        <w:r w:rsidRPr="005863B8">
                          <w:rPr>
                            <w:b/>
                          </w:rPr>
                          <w:t>.</w:t>
                        </w:r>
                        <w:r>
                          <w:t xml:space="preserve"> </w:t>
                        </w:r>
                        <w:r w:rsidRPr="008C0204">
                          <w:t xml:space="preserve">Influence of the temperature on the degradation rate temperature of cellulose </w:t>
                        </w:r>
                        <w:r>
                          <w:t>(</w:t>
                        </w:r>
                        <w:r w:rsidRPr="00F45A92">
                          <w:t>T</w:t>
                        </w:r>
                        <w:r w:rsidRPr="00F45A92">
                          <w:rPr>
                            <w:vertAlign w:val="subscript"/>
                          </w:rPr>
                          <w:t>d</w:t>
                        </w:r>
                        <w:r>
                          <w:t xml:space="preserve">) </w:t>
                        </w:r>
                        <w:r w:rsidRPr="00F45A92">
                          <w:t>and</w:t>
                        </w:r>
                        <w:r w:rsidRPr="008C0204">
                          <w:t xml:space="preserve"> crystallinity index using a solid concentration of 1.4 and 5 wt.% for a reaction time of 0 min (a and c) and 30 min (c and d). Bars are LSD intervals with 95%</w:t>
                        </w:r>
                        <w:r>
                          <w:t xml:space="preserve"> confidence.</w:t>
                        </w:r>
                      </w:p>
                    </w:txbxContent>
                  </v:textbox>
                </v:shape>
                <w10:wrap type="topAndBottom"/>
              </v:group>
            </w:pict>
          </mc:Fallback>
        </mc:AlternateContent>
      </w:r>
    </w:p>
    <w:p w14:paraId="4730311E" w14:textId="77777777" w:rsidR="003F2235" w:rsidRPr="003331F5" w:rsidRDefault="003F2235" w:rsidP="003A4E8D">
      <w:pPr>
        <w:pStyle w:val="P1"/>
        <w:sectPr w:rsidR="003F2235" w:rsidRPr="003331F5" w:rsidSect="003F2235">
          <w:type w:val="continuous"/>
          <w:pgSz w:w="11906" w:h="16838" w:code="9"/>
          <w:pgMar w:top="1673" w:right="936" w:bottom="1134" w:left="936" w:header="709" w:footer="709" w:gutter="0"/>
          <w:cols w:num="2" w:space="284"/>
          <w:docGrid w:linePitch="360"/>
        </w:sectPr>
      </w:pPr>
    </w:p>
    <w:p w14:paraId="39B68E9E" w14:textId="3F204A25" w:rsidR="003A4E8D" w:rsidRPr="003331F5" w:rsidRDefault="00354E54" w:rsidP="00E12AF9">
      <w:pPr>
        <w:pStyle w:val="P1"/>
        <w:ind w:firstLine="425"/>
      </w:pPr>
      <w:r w:rsidRPr="003331F5">
        <w:t xml:space="preserve">An increase in </w:t>
      </w:r>
      <w:r w:rsidR="003A4E8D" w:rsidRPr="003331F5">
        <w:t>reaction t</w:t>
      </w:r>
      <w:r w:rsidRPr="003331F5">
        <w:t>ime from 0 to 30 minutes resulted in different outcomes for</w:t>
      </w:r>
      <w:r w:rsidR="003A4E8D" w:rsidRPr="003331F5">
        <w:t xml:space="preserve"> T</w:t>
      </w:r>
      <w:r w:rsidR="003A4E8D" w:rsidRPr="003331F5">
        <w:rPr>
          <w:vertAlign w:val="subscript"/>
        </w:rPr>
        <w:t>d</w:t>
      </w:r>
      <w:r w:rsidRPr="003331F5">
        <w:t xml:space="preserve"> </w:t>
      </w:r>
      <w:r w:rsidR="003A4E8D" w:rsidRPr="003331F5">
        <w:t>depending on the solid concentration. At low solid concentration (1.4 wt</w:t>
      </w:r>
      <w:proofErr w:type="gramStart"/>
      <w:r w:rsidR="003A4E8D" w:rsidRPr="003331F5">
        <w:t>.%</w:t>
      </w:r>
      <w:proofErr w:type="gramEnd"/>
      <w:r w:rsidR="003A4E8D" w:rsidRPr="003331F5">
        <w:t>) and relatively long reaction t</w:t>
      </w:r>
      <w:r w:rsidRPr="003331F5">
        <w:t>ime (30 min.), the effect of temperature is in</w:t>
      </w:r>
      <w:r w:rsidR="003A4E8D" w:rsidRPr="003331F5">
        <w:t>significant. However, at high solid concentration (5 wt</w:t>
      </w:r>
      <w:proofErr w:type="gramStart"/>
      <w:r w:rsidR="003A4E8D" w:rsidRPr="003331F5">
        <w:t>.%</w:t>
      </w:r>
      <w:proofErr w:type="gramEnd"/>
      <w:r w:rsidR="003A4E8D" w:rsidRPr="003331F5">
        <w:t>), T</w:t>
      </w:r>
      <w:r w:rsidR="003A4E8D" w:rsidRPr="003331F5">
        <w:rPr>
          <w:vertAlign w:val="subscript"/>
        </w:rPr>
        <w:t>d</w:t>
      </w:r>
      <w:r w:rsidRPr="003331F5">
        <w:t xml:space="preserve"> significantly increased as reaction temperature was raised</w:t>
      </w:r>
      <w:r w:rsidR="00B00D15" w:rsidRPr="003331F5">
        <w:t xml:space="preserve"> from 160 to 200 °C. For</w:t>
      </w:r>
      <w:r w:rsidR="003A4E8D" w:rsidRPr="003331F5">
        <w:t xml:space="preserve"> low solid concentration</w:t>
      </w:r>
      <w:r w:rsidR="00B00D15" w:rsidRPr="003331F5">
        <w:t>s, the negligible effect of</w:t>
      </w:r>
      <w:r w:rsidR="003A4E8D" w:rsidRPr="003331F5">
        <w:t xml:space="preserve"> temperature on </w:t>
      </w:r>
      <w:r w:rsidR="00B00D15" w:rsidRPr="003331F5">
        <w:t>T</w:t>
      </w:r>
      <w:r w:rsidR="00B00D15" w:rsidRPr="003331F5">
        <w:rPr>
          <w:vertAlign w:val="subscript"/>
        </w:rPr>
        <w:t>d</w:t>
      </w:r>
      <w:r w:rsidR="00B00D15" w:rsidRPr="003331F5">
        <w:t xml:space="preserve"> is postulated as a compensatory effect between the</w:t>
      </w:r>
      <w:r w:rsidR="003A4E8D" w:rsidRPr="003331F5">
        <w:t xml:space="preserve"> two tre</w:t>
      </w:r>
      <w:r w:rsidR="00B00D15" w:rsidRPr="003331F5">
        <w:t>nds. Firstly, an increase in</w:t>
      </w:r>
      <w:r w:rsidR="003A4E8D" w:rsidRPr="003331F5">
        <w:t xml:space="preserve"> temperature leads to an i</w:t>
      </w:r>
      <w:r w:rsidR="00B00D15" w:rsidRPr="003331F5">
        <w:t>ncrease in the microwave efficiency aiding to enhanced</w:t>
      </w:r>
      <w:r w:rsidR="003A4E8D" w:rsidRPr="003331F5">
        <w:t xml:space="preserve"> dissolution of residual amorphous matter. This effect increases the relative amount of crystalline </w:t>
      </w:r>
      <w:r w:rsidR="00B00D15" w:rsidRPr="003331F5">
        <w:t>(</w:t>
      </w:r>
      <w:proofErr w:type="spellStart"/>
      <w:r w:rsidR="00B00D15" w:rsidRPr="003331F5">
        <w:t>nano</w:t>
      </w:r>
      <w:proofErr w:type="spellEnd"/>
      <w:proofErr w:type="gramStart"/>
      <w:r w:rsidR="00B00D15" w:rsidRPr="003331F5">
        <w:t>)</w:t>
      </w:r>
      <w:r w:rsidR="003A4E8D" w:rsidRPr="003331F5">
        <w:t>cellulose</w:t>
      </w:r>
      <w:proofErr w:type="gramEnd"/>
      <w:r w:rsidR="003A4E8D" w:rsidRPr="003331F5">
        <w:t xml:space="preserve"> in the </w:t>
      </w:r>
      <w:r w:rsidR="00B00D15" w:rsidRPr="003331F5">
        <w:t xml:space="preserve">isolated cellulosic matter and therefore shifts </w:t>
      </w:r>
      <w:r w:rsidR="003A4E8D" w:rsidRPr="003331F5">
        <w:t>T</w:t>
      </w:r>
      <w:r w:rsidR="003A4E8D" w:rsidRPr="003331F5">
        <w:rPr>
          <w:vertAlign w:val="subscript"/>
        </w:rPr>
        <w:t xml:space="preserve">d </w:t>
      </w:r>
      <w:r w:rsidR="003A4E8D" w:rsidRPr="003331F5">
        <w:t>to higher values</w:t>
      </w:r>
      <w:r w:rsidR="00B00D15" w:rsidRPr="003331F5">
        <w:t>. Secondly, the</w:t>
      </w:r>
      <w:r w:rsidR="003A4E8D" w:rsidRPr="003331F5">
        <w:t xml:space="preserve"> increase in T</w:t>
      </w:r>
      <w:r w:rsidR="003A4E8D" w:rsidRPr="003331F5">
        <w:rPr>
          <w:vertAlign w:val="subscript"/>
        </w:rPr>
        <w:t>d</w:t>
      </w:r>
      <w:r w:rsidR="003A4E8D" w:rsidRPr="003331F5">
        <w:t xml:space="preserve"> could also be due to the relative contribution of a greater amount of recalcitrant calcium salts (mostly calcium oxalate, CaC</w:t>
      </w:r>
      <w:r w:rsidR="003A4E8D" w:rsidRPr="003331F5">
        <w:rPr>
          <w:vertAlign w:val="subscript"/>
        </w:rPr>
        <w:t>2</w:t>
      </w:r>
      <w:r w:rsidR="003A4E8D" w:rsidRPr="003331F5">
        <w:t>O</w:t>
      </w:r>
      <w:r w:rsidR="003A4E8D" w:rsidRPr="003331F5">
        <w:rPr>
          <w:vertAlign w:val="subscript"/>
        </w:rPr>
        <w:t>4</w:t>
      </w:r>
      <w:r w:rsidR="00B00D15" w:rsidRPr="003331F5">
        <w:t>) in the isolated cellulos</w:t>
      </w:r>
      <w:r w:rsidR="006D5ECA" w:rsidRPr="003331F5">
        <w:t>ic material</w:t>
      </w:r>
      <w:r w:rsidR="003A4E8D" w:rsidRPr="003331F5">
        <w:t xml:space="preserve"> at high temperatures.</w:t>
      </w:r>
      <w:r w:rsidR="00B00D15" w:rsidRPr="003331F5">
        <w:t xml:space="preserve"> The presence of calcium salts in plant</w:t>
      </w:r>
      <w:r w:rsidR="003A4E8D" w:rsidRPr="003331F5">
        <w:t xml:space="preserve"> cell walls and vacuoles</w:t>
      </w:r>
      <w:r w:rsidR="00B00D15" w:rsidRPr="003331F5">
        <w:t xml:space="preserve"> is well known</w:t>
      </w:r>
      <w:r w:rsidR="003A4E8D" w:rsidRPr="003331F5">
        <w:t>.</w:t>
      </w:r>
      <w:r w:rsidR="003A4E8D" w:rsidRPr="003331F5">
        <w:fldChar w:fldCharType="begin" w:fldLock="1"/>
      </w:r>
      <w:r w:rsidR="00DE4BE4" w:rsidRPr="003331F5">
        <w:instrText>ADDIN CSL_CITATION { "citationItems" : [ { "id" : "ITEM-1", "itemData" : { "DOI" : "10.1016/j.biombioe.2016.05.001", "ISBN" : "0961-9534", "ISSN" : "09619534", "abstract" : "Occurrence of calcium oxalate (CaC2O4 - CaOX) crystals has been observed in more than 215 plant families. However, very little is known about the effects of calcium oxalate on biomass pretreatment and saccharification. Agave bagasse (AGB) was used as a model material due to its natural high levels of CaOX. To understand the physicochemical changes in function of biomass pretreatment, both raw AGB and CaOX-extracted agave bagasse (EAB) were subjected to ionic liquid (IL) with 1-Butyl-3-methylimidazolium chloride [C4C1Im][Cl] and alkaline hydrogen peroxide (AHP) pretreatments. Physicochemical changes were monitored by X-ray diffraction (XRD), Fourier transform infrared spectroscopy (FTIR), and wet chemistry methods. Results show that free CaOX crystals affected negatively (by ca 39%) the saccharification of AHP-pretreated EAB compared to AGB. On the other hand, IL pretreatment achieved higher sugar yield (7.8 g dm-3) and lower crystallinity (14%) with EAB than for AHP (5.4 g dm-3 and 29%, respectively).", "author" : [ { "dropping-particle" : "", "family" : "Perez-Pimienta", "given" : "Jos\u00e9 A.", "non-dropping-particle" : "", "parse-names" : false, "suffix" : "" }, { "dropping-particle" : "", "family" : "Poggi-Varaldo", "given" : "H\u00e9ctor M.", "non-dropping-particle" : "", "parse-names" : false, "suffix" : "" }, { "dropping-particle" : "", "family" : "Ponce-Noyola", "given" : "Teresa", "non-dropping-particle" : "", "parse-names" : false, "suffix" : "" }, { "dropping-particle" : "", "family" : "Ramos-Valdivia", "given" : "Ana C.", "non-dropping-particle" : "", "parse-names" : false, "suffix" : "" }, { "dropping-particle" : "", "family" : "Chavez-Carvayar", "given" : "Jos\u00e9 A.", "non-dropping-particle" : "", "parse-names" : false, "suffix" : "" }, { "dropping-particle" : "", "family" : "Stavila", "given" : "Vitalie", "non-dropping-particle" : "", "parse-names" : false, "suffix" : "" }, { "dropping-particle" : "", "family" : "Simmons", "given" : "Blake A.", "non-dropping-particle" : "", "parse-names" : false, "suffix" : "" } ], "container-title" : "Biomass and Bioenergy", "id" : "ITEM-1", "issue" : "May", "issued" : { "date-parts" : [ [ "2016", "8" ] ] }, "note" : "-metodo de extracao de oxalato de calcio", "page" : "48-55", "publisher" : "Elsevier Ltd", "title" : "Fractional pretreatment of raw and calcium oxalate-extracted agave bagasse using ionic liquid and alkaline hydrogen peroxide", "type" : "article-journal", "volume" : "91" }, "uris" : [ "http://www.mendeley.com/documents/?uuid=b7af928f-eba2-4c38-8ee6-19e9e22b0a1a" ] }, { "id" : "ITEM-2", "itemData" : { "DOI" : "10.1039/c4cc02146k", "ISBN" : "1364-548X (Electronic)\\r1359-7345 (Linking)", "ISSN" : "1359-7345", "PMID" : "24824140", "abstract" : "Amorphous calcium oxalate nanoparticles with sizes of \u224810 nm were synthesized at room temperature by hydrolysis of dimethyl oxalate from ethanolic solution.", "author" : [ { "dropping-particle" : "", "family" : "Hajir", "given" : "Myriam", "non-dropping-particle" : "", "parse-names" : false, "suffix" : "" }, { "dropping-particle" : "", "family" : "Graf", "given" : "Robert", "non-dropping-particle" : "", "parse-names" : false, "suffix" : "" }, { "dropping-particle" : "", "family" : "Tremel", "given" : "Wolfgang", "non-dropping-particle" : "", "parse-names" : false, "suffix" : "" } ], "container-title" : "Chemical Communications", "id" : "ITEM-2", "issue" : "49", "issued" : { "date-parts" : [ [ "2014" ] ] }, "note" : "caracteriza\u00e7\u00e3o de oxalato de c\u00e1lcio.", "page" : "6534", "publisher" : "Royal Society of Chemistry", "title" : "Stable amorphous calcium oxalate: synthesis and potential intermediate in biomineralization", "type" : "article-journal", "volume" : "50" }, "uris" : [ "http://www.mendeley.com/documents/?uuid=d8a1cc04-2aba-36b9-830b-7051cb8c5892" ] } ], "mendeley" : { "formattedCitation" : "&lt;sup&gt;[25,26]&lt;/sup&gt;", "plainTextFormattedCitation" : "[25,26]", "previouslyFormattedCitation" : "&lt;sup&gt;[25,26]&lt;/sup&gt;" }, "properties" : {  }, "schema" : "https://github.com/citation-style-language/schema/raw/master/csl-citation.json" }</w:instrText>
      </w:r>
      <w:r w:rsidR="003A4E8D" w:rsidRPr="003331F5">
        <w:fldChar w:fldCharType="separate"/>
      </w:r>
      <w:r w:rsidR="00DE4BE4" w:rsidRPr="003331F5">
        <w:rPr>
          <w:noProof/>
          <w:vertAlign w:val="superscript"/>
        </w:rPr>
        <w:t>[25,26]</w:t>
      </w:r>
      <w:r w:rsidR="003A4E8D" w:rsidRPr="003331F5">
        <w:fldChar w:fldCharType="end"/>
      </w:r>
      <w:r w:rsidR="003A4E8D" w:rsidRPr="003331F5">
        <w:rPr>
          <w:vertAlign w:val="superscript"/>
        </w:rPr>
        <w:t>,</w:t>
      </w:r>
      <w:r w:rsidR="003A4E8D" w:rsidRPr="003331F5">
        <w:fldChar w:fldCharType="begin" w:fldLock="1"/>
      </w:r>
      <w:r w:rsidR="00DE4BE4" w:rsidRPr="003331F5">
        <w:instrText>ADDIN CSL_CITATION { "citationItems" : [ { "id" : "ITEM-1", "itemData" : { "DOI" : "10.1039/C7GC01378G", "ISSN" : "1463-9262", "abstract" : "The hydrothermal microwave-assisted selective scissoring (Hy-MASS) of depectinated orange peel residues (OPR) to yield (meso)porous nanocellulose fibrils and crystals simultaneously in the absence of auxiliary reagents and mechanical treatment is reported.", "author" : [ { "dropping-particle" : "", "family" : "Melo", "given" : "Eduardo M.", "non-dropping-particle" : "de", "parse-names" : false, "suffix" : "" }, { "dropping-particle" : "", "family" : "Clark", "given" : "James H", "non-dropping-particle" : "", "parse-names" : false, "suffix" : "" }, { "dropping-particle" : "", "family" : "Matharu", "given" : "Avtar S", "non-dropping-particle" : "", "parse-names" : false, "suffix" : "" } ], "container-title" : "Green Chem.", "id" : "ITEM-1", "issue" : "14", "issued" : { "date-parts" : [ [ "2017" ] ] }, "page" : "3408-3417", "title" : "The Hy-MASS concept: hydrothermal microwave assisted selective scissoring of cellulose for in situ production of (meso)porous nanocellulose fibrils and crystals", "type" : "article-journal", "volume" : "19" }, "uris" : [ "http://www.mendeley.com/documents/?uuid=53ae3d6b-2d99-3af2-ab8c-fed85b7d0b23" ] } ], "mendeley" : { "formattedCitation" : "&lt;sup&gt;[23]&lt;/sup&gt;", "plainTextFormattedCitation" : "[23]", "previouslyFormattedCitation" : "&lt;sup&gt;[23]&lt;/sup&gt;" }, "properties" : {  }, "schema" : "https://github.com/citation-style-language/schema/raw/master/csl-citation.json" }</w:instrText>
      </w:r>
      <w:r w:rsidR="003A4E8D" w:rsidRPr="003331F5">
        <w:fldChar w:fldCharType="separate"/>
      </w:r>
      <w:r w:rsidR="00DE4BE4" w:rsidRPr="003331F5">
        <w:rPr>
          <w:noProof/>
          <w:vertAlign w:val="superscript"/>
        </w:rPr>
        <w:t>[23]</w:t>
      </w:r>
      <w:r w:rsidR="003A4E8D" w:rsidRPr="003331F5">
        <w:fldChar w:fldCharType="end"/>
      </w:r>
      <w:r w:rsidR="003A4E8D" w:rsidRPr="003331F5">
        <w:t xml:space="preserve"> </w:t>
      </w:r>
    </w:p>
    <w:p w14:paraId="73DED66F" w14:textId="207C0EB3" w:rsidR="00CF02F8" w:rsidRPr="003331F5" w:rsidRDefault="00CF02F8" w:rsidP="00E12AF9">
      <w:pPr>
        <w:pStyle w:val="P1"/>
        <w:ind w:firstLine="425"/>
      </w:pPr>
      <w:r w:rsidRPr="003331F5">
        <w:t xml:space="preserve">The effect of reaction time on </w:t>
      </w:r>
      <w:r w:rsidR="00B00D15" w:rsidRPr="003331F5">
        <w:t>T</w:t>
      </w:r>
      <w:r w:rsidR="00B00D15" w:rsidRPr="003331F5">
        <w:rPr>
          <w:vertAlign w:val="subscript"/>
        </w:rPr>
        <w:t>d</w:t>
      </w:r>
      <w:r w:rsidR="00B00D15" w:rsidRPr="003331F5">
        <w:t xml:space="preserve"> </w:t>
      </w:r>
      <w:r w:rsidRPr="003331F5">
        <w:t xml:space="preserve">is </w:t>
      </w:r>
      <w:r w:rsidR="00B00D15" w:rsidRPr="003331F5">
        <w:t xml:space="preserve">further </w:t>
      </w:r>
      <w:r w:rsidR="006325EF" w:rsidRPr="003331F5">
        <w:t>explored by comparing</w:t>
      </w:r>
      <w:r w:rsidR="00B00D15" w:rsidRPr="003331F5">
        <w:t xml:space="preserve"> </w:t>
      </w:r>
      <w:r w:rsidR="00B00D15" w:rsidRPr="003331F5">
        <w:rPr>
          <w:b/>
        </w:rPr>
        <w:t>F</w:t>
      </w:r>
      <w:r w:rsidRPr="003331F5">
        <w:rPr>
          <w:b/>
        </w:rPr>
        <w:t xml:space="preserve">igure </w:t>
      </w:r>
      <w:r w:rsidR="003A7BD5" w:rsidRPr="003331F5">
        <w:rPr>
          <w:b/>
        </w:rPr>
        <w:t>4</w:t>
      </w:r>
      <w:r w:rsidRPr="003331F5">
        <w:rPr>
          <w:b/>
        </w:rPr>
        <w:t>a</w:t>
      </w:r>
      <w:r w:rsidRPr="003331F5">
        <w:t xml:space="preserve"> with </w:t>
      </w:r>
      <w:r w:rsidR="003A7BD5" w:rsidRPr="003331F5">
        <w:rPr>
          <w:b/>
        </w:rPr>
        <w:t>4</w:t>
      </w:r>
      <w:r w:rsidRPr="003331F5">
        <w:rPr>
          <w:b/>
        </w:rPr>
        <w:t>b</w:t>
      </w:r>
      <w:r w:rsidRPr="003331F5">
        <w:t xml:space="preserve">, which </w:t>
      </w:r>
      <w:r w:rsidR="00B00D15" w:rsidRPr="003331F5">
        <w:t xml:space="preserve">shows dependency on solid </w:t>
      </w:r>
      <w:r w:rsidR="00B00D15" w:rsidRPr="003331F5">
        <w:t xml:space="preserve">concentration </w:t>
      </w:r>
      <w:r w:rsidR="006325EF" w:rsidRPr="003331F5">
        <w:t>and temperature. Reaction time exerts</w:t>
      </w:r>
      <w:r w:rsidRPr="003331F5">
        <w:t xml:space="preserve"> </w:t>
      </w:r>
      <w:r w:rsidR="006D5ECA" w:rsidRPr="003331F5">
        <w:t xml:space="preserve">the </w:t>
      </w:r>
      <w:r w:rsidRPr="003331F5">
        <w:t xml:space="preserve">greatest effect on </w:t>
      </w:r>
      <w:r w:rsidR="006325EF" w:rsidRPr="003331F5">
        <w:t>T</w:t>
      </w:r>
      <w:r w:rsidR="006325EF" w:rsidRPr="003331F5">
        <w:rPr>
          <w:vertAlign w:val="subscript"/>
        </w:rPr>
        <w:t>d</w:t>
      </w:r>
      <w:r w:rsidRPr="003331F5">
        <w:t xml:space="preserve"> betwee</w:t>
      </w:r>
      <w:r w:rsidR="006325EF" w:rsidRPr="003331F5">
        <w:t>n 160 and 200 °C. T</w:t>
      </w:r>
      <w:r w:rsidRPr="003331F5">
        <w:t xml:space="preserve">wo different trends </w:t>
      </w:r>
      <w:r w:rsidR="006325EF" w:rsidRPr="003331F5">
        <w:t>were noted dependent on solid concentration. At</w:t>
      </w:r>
      <w:r w:rsidRPr="003331F5">
        <w:t xml:space="preserve"> low </w:t>
      </w:r>
      <w:r w:rsidR="006325EF" w:rsidRPr="003331F5">
        <w:t xml:space="preserve">solid </w:t>
      </w:r>
      <w:r w:rsidRPr="003331F5">
        <w:t>concentratio</w:t>
      </w:r>
      <w:r w:rsidR="006325EF" w:rsidRPr="003331F5">
        <w:t>n (1.4 wt</w:t>
      </w:r>
      <w:proofErr w:type="gramStart"/>
      <w:r w:rsidR="006325EF" w:rsidRPr="003331F5">
        <w:t>.%</w:t>
      </w:r>
      <w:proofErr w:type="gramEnd"/>
      <w:r w:rsidR="006325EF" w:rsidRPr="003331F5">
        <w:t xml:space="preserve">), increasing </w:t>
      </w:r>
      <w:r w:rsidRPr="003331F5">
        <w:t>reaction</w:t>
      </w:r>
      <w:r w:rsidR="006325EF" w:rsidRPr="003331F5">
        <w:t xml:space="preserve"> time from 0 to 30 min decreased</w:t>
      </w:r>
      <w:r w:rsidRPr="003331F5">
        <w:t xml:space="preserve"> </w:t>
      </w:r>
      <w:r w:rsidR="006325EF" w:rsidRPr="003331F5">
        <w:t>T</w:t>
      </w:r>
      <w:r w:rsidR="006325EF" w:rsidRPr="003331F5">
        <w:rPr>
          <w:vertAlign w:val="subscript"/>
        </w:rPr>
        <w:t>d</w:t>
      </w:r>
      <w:r w:rsidR="006325EF" w:rsidRPr="003331F5">
        <w:t>, whereas, at high solid concentration (5</w:t>
      </w:r>
      <w:r w:rsidR="00E12AF9" w:rsidRPr="003331F5">
        <w:t>.0</w:t>
      </w:r>
      <w:r w:rsidR="006325EF" w:rsidRPr="003331F5">
        <w:t xml:space="preserve"> wt</w:t>
      </w:r>
      <w:r w:rsidR="00E12AF9" w:rsidRPr="003331F5">
        <w:t>.</w:t>
      </w:r>
      <w:r w:rsidR="006325EF" w:rsidRPr="003331F5">
        <w:t xml:space="preserve">%) an </w:t>
      </w:r>
      <w:r w:rsidRPr="003331F5">
        <w:t>increase</w:t>
      </w:r>
      <w:r w:rsidR="006325EF" w:rsidRPr="003331F5">
        <w:t xml:space="preserve"> in T</w:t>
      </w:r>
      <w:r w:rsidR="006325EF" w:rsidRPr="003331F5">
        <w:rPr>
          <w:vertAlign w:val="subscript"/>
        </w:rPr>
        <w:t>d</w:t>
      </w:r>
      <w:r w:rsidR="006325EF" w:rsidRPr="003331F5">
        <w:t xml:space="preserve"> is observed.</w:t>
      </w:r>
    </w:p>
    <w:p w14:paraId="267F696E" w14:textId="54C93E83" w:rsidR="00C83E59" w:rsidRPr="003331F5" w:rsidRDefault="00400E3C" w:rsidP="00C4793F">
      <w:pPr>
        <w:pStyle w:val="P1"/>
        <w:ind w:firstLine="425"/>
      </w:pPr>
      <w:r w:rsidRPr="003331F5">
        <w:rPr>
          <w:b/>
          <w:noProof/>
          <w:lang w:val="en-GB" w:eastAsia="en-GB"/>
        </w:rPr>
        <w:lastRenderedPageBreak/>
        <mc:AlternateContent>
          <mc:Choice Requires="wpg">
            <w:drawing>
              <wp:anchor distT="0" distB="0" distL="114300" distR="114300" simplePos="0" relativeHeight="251722240" behindDoc="0" locked="0" layoutInCell="1" allowOverlap="1" wp14:anchorId="1368DC09" wp14:editId="144EC1C2">
                <wp:simplePos x="0" y="0"/>
                <wp:positionH relativeFrom="column">
                  <wp:posOffset>3320415</wp:posOffset>
                </wp:positionH>
                <wp:positionV relativeFrom="paragraph">
                  <wp:posOffset>118745</wp:posOffset>
                </wp:positionV>
                <wp:extent cx="3044190" cy="5038725"/>
                <wp:effectExtent l="0" t="0" r="3810" b="9525"/>
                <wp:wrapTopAndBottom/>
                <wp:docPr id="9" name="Group 9"/>
                <wp:cNvGraphicFramePr/>
                <a:graphic xmlns:a="http://schemas.openxmlformats.org/drawingml/2006/main">
                  <a:graphicData uri="http://schemas.microsoft.com/office/word/2010/wordprocessingGroup">
                    <wpg:wgp>
                      <wpg:cNvGrpSpPr/>
                      <wpg:grpSpPr>
                        <a:xfrm>
                          <a:off x="0" y="0"/>
                          <a:ext cx="3044190" cy="5038725"/>
                          <a:chOff x="0" y="0"/>
                          <a:chExt cx="3044190" cy="5038725"/>
                        </a:xfrm>
                      </wpg:grpSpPr>
                      <wpg:grpSp>
                        <wpg:cNvPr id="24" name="Group 24"/>
                        <wpg:cNvGrpSpPr/>
                        <wpg:grpSpPr>
                          <a:xfrm>
                            <a:off x="276225" y="0"/>
                            <a:ext cx="2457450" cy="4348480"/>
                            <a:chOff x="-28575" y="0"/>
                            <a:chExt cx="1504950" cy="2663825"/>
                          </a:xfrm>
                        </wpg:grpSpPr>
                        <pic:pic xmlns:pic="http://schemas.openxmlformats.org/drawingml/2006/picture">
                          <pic:nvPicPr>
                            <pic:cNvPr id="8" name="Imagen 2"/>
                            <pic:cNvPicPr>
                              <a:picLocks noChangeAspect="1"/>
                            </pic:cNvPicPr>
                          </pic:nvPicPr>
                          <pic:blipFill rotWithShape="1">
                            <a:blip r:embed="rId33" cstate="print">
                              <a:extLst>
                                <a:ext uri="{28A0092B-C50C-407E-A947-70E740481C1C}">
                                  <a14:useLocalDpi xmlns:a14="http://schemas.microsoft.com/office/drawing/2010/main" val="0"/>
                                </a:ext>
                              </a:extLst>
                            </a:blip>
                            <a:srcRect r="51502"/>
                            <a:stretch/>
                          </pic:blipFill>
                          <pic:spPr bwMode="auto">
                            <a:xfrm>
                              <a:off x="0" y="0"/>
                              <a:ext cx="1476375" cy="13493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 name="Imagen 2"/>
                            <pic:cNvPicPr>
                              <a:picLocks noChangeAspect="1"/>
                            </pic:cNvPicPr>
                          </pic:nvPicPr>
                          <pic:blipFill rotWithShape="1">
                            <a:blip r:embed="rId33" cstate="print">
                              <a:extLst>
                                <a:ext uri="{28A0092B-C50C-407E-A947-70E740481C1C}">
                                  <a14:useLocalDpi xmlns:a14="http://schemas.microsoft.com/office/drawing/2010/main" val="0"/>
                                </a:ext>
                              </a:extLst>
                            </a:blip>
                            <a:srcRect l="47560" r="3942"/>
                            <a:stretch/>
                          </pic:blipFill>
                          <pic:spPr bwMode="auto">
                            <a:xfrm>
                              <a:off x="-28575" y="1314450"/>
                              <a:ext cx="1476375" cy="1349375"/>
                            </a:xfrm>
                            <a:prstGeom prst="rect">
                              <a:avLst/>
                            </a:prstGeom>
                            <a:noFill/>
                            <a:ln>
                              <a:noFill/>
                            </a:ln>
                            <a:extLst>
                              <a:ext uri="{53640926-AAD7-44D8-BBD7-CCE9431645EC}">
                                <a14:shadowObscured xmlns:a14="http://schemas.microsoft.com/office/drawing/2010/main"/>
                              </a:ext>
                            </a:extLst>
                          </pic:spPr>
                        </pic:pic>
                      </wpg:grpSp>
                      <wps:wsp>
                        <wps:cNvPr id="14" name="Text Box 14"/>
                        <wps:cNvSpPr txBox="1"/>
                        <wps:spPr>
                          <a:xfrm>
                            <a:off x="0" y="4400550"/>
                            <a:ext cx="3044190" cy="638175"/>
                          </a:xfrm>
                          <a:prstGeom prst="rect">
                            <a:avLst/>
                          </a:prstGeom>
                          <a:solidFill>
                            <a:prstClr val="white"/>
                          </a:solidFill>
                          <a:ln>
                            <a:noFill/>
                          </a:ln>
                        </wps:spPr>
                        <wps:txbx>
                          <w:txbxContent>
                            <w:p w14:paraId="7B15F6D3" w14:textId="7A8349FD" w:rsidR="002D2767" w:rsidRPr="00511F9F" w:rsidRDefault="002D2767" w:rsidP="00AE350D">
                              <w:pPr>
                                <w:pStyle w:val="FigureCaption"/>
                              </w:pPr>
                              <w:r w:rsidRPr="005863B8">
                                <w:rPr>
                                  <w:b/>
                                </w:rPr>
                                <w:t xml:space="preserve">Figure </w:t>
                              </w:r>
                              <w:r>
                                <w:rPr>
                                  <w:b/>
                                </w:rPr>
                                <w:t>5</w:t>
                              </w:r>
                              <w:r w:rsidRPr="005863B8">
                                <w:rPr>
                                  <w:b/>
                                </w:rPr>
                                <w:t>.</w:t>
                              </w:r>
                              <w:r>
                                <w:t xml:space="preserve"> </w:t>
                              </w:r>
                              <w:r w:rsidRPr="008D62E5">
                                <w:t>Influence of the temperature on the water holding capacity when using a solid concentration of 1.4 and 5 wt</w:t>
                              </w:r>
                              <w:proofErr w:type="gramStart"/>
                              <w:r w:rsidRPr="008D62E5">
                                <w:t>.%</w:t>
                              </w:r>
                              <w:proofErr w:type="gramEnd"/>
                              <w:r w:rsidRPr="008D62E5">
                                <w:t xml:space="preserve"> for a reaction time of 0 min (a) and 30 min (b). Bars are LSD intervals with 95% confidence.</w:t>
                              </w:r>
                            </w:p>
                            <w:p w14:paraId="14AAFCDC" w14:textId="77777777" w:rsidR="002D2767" w:rsidRPr="00256662" w:rsidRDefault="002D2767" w:rsidP="00AE350D">
                              <w:pPr>
                                <w:pStyle w:val="Caption"/>
                                <w:rPr>
                                  <w:rFonts w:ascii="Arial" w:hAnsi="Arial"/>
                                  <w:noProof/>
                                  <w:sz w:val="17"/>
                                  <w:szCs w:val="24"/>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368DC09" id="Group 9" o:spid="_x0000_s1050" style="position:absolute;left:0;text-align:left;margin-left:261.45pt;margin-top:9.35pt;width:239.7pt;height:396.75pt;z-index:251722240" coordsize="30441,5038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">
                <v:group id="Group 24" o:spid="_x0000_s1051" style="position:absolute;left:2762;width:24574;height:43484" coordorigin="-285" coordsize="15049,26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Imagen 2" o:spid="_x0000_s1052" type="#_x0000_t75" style="position:absolute;width:14763;height:13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">
                    <v:imagedata r:id="rId34" o:title="" cropright="33752f"/>
                  </v:shape>
                  <v:shape id="Imagen 2" o:spid="_x0000_s1053" type="#_x0000_t75" style="position:absolute;left:-285;top:13144;width:14763;height:13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">
                    <v:imagedata r:id="rId34" o:title="" cropleft="31169f" cropright="2583f"/>
                  </v:shape>
                </v:group>
                <v:shape id="Text Box 14" o:spid="_x0000_s1054" type="#_x0000_t202" style="position:absolute;top:44005;width:30441;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" stroked="f">
                  <v:textbox inset="0,0,0,0">
                    <w:txbxContent>
                      <w:p w14:paraId="7B15F6D3" w14:textId="7A8349FD" w:rsidR="002D2767" w:rsidRPr="00511F9F" w:rsidRDefault="002D2767" w:rsidP="00AE350D">
                        <w:pPr>
                          <w:pStyle w:val="FigureCaption"/>
                        </w:pPr>
                        <w:r w:rsidRPr="005863B8">
                          <w:rPr>
                            <w:b/>
                          </w:rPr>
                          <w:t xml:space="preserve">Figure </w:t>
                        </w:r>
                        <w:r>
                          <w:rPr>
                            <w:b/>
                          </w:rPr>
                          <w:t>5</w:t>
                        </w:r>
                        <w:r w:rsidRPr="005863B8">
                          <w:rPr>
                            <w:b/>
                          </w:rPr>
                          <w:t>.</w:t>
                        </w:r>
                        <w:r>
                          <w:t xml:space="preserve"> </w:t>
                        </w:r>
                        <w:r w:rsidRPr="008D62E5">
                          <w:t>Influence of the temperature on the water holding capacity when using a solid concentration of 1.4 and 5 wt.% for a reaction time of 0 min (a) and 30 min (b). Bars are LSD intervals with 95% confidence.</w:t>
                        </w:r>
                      </w:p>
                      <w:p w14:paraId="14AAFCDC" w14:textId="77777777" w:rsidR="002D2767" w:rsidRPr="00256662" w:rsidRDefault="002D2767" w:rsidP="00AE350D">
                        <w:pPr>
                          <w:pStyle w:val="Caption"/>
                          <w:rPr>
                            <w:rFonts w:ascii="Arial" w:hAnsi="Arial"/>
                            <w:noProof/>
                            <w:sz w:val="17"/>
                            <w:szCs w:val="24"/>
                            <w:lang w:val="en-US"/>
                          </w:rPr>
                        </w:pPr>
                      </w:p>
                    </w:txbxContent>
                  </v:textbox>
                </v:shape>
                <w10:wrap type="topAndBottom"/>
              </v:group>
            </w:pict>
          </mc:Fallback>
        </mc:AlternateContent>
      </w:r>
      <w:r w:rsidR="00C83E59" w:rsidRPr="003331F5">
        <w:rPr>
          <w:b/>
        </w:rPr>
        <w:t xml:space="preserve">Figure </w:t>
      </w:r>
      <w:r w:rsidR="003A7BD5" w:rsidRPr="003331F5">
        <w:rPr>
          <w:b/>
        </w:rPr>
        <w:t>4</w:t>
      </w:r>
      <w:r w:rsidR="00C83E59" w:rsidRPr="003331F5">
        <w:rPr>
          <w:b/>
        </w:rPr>
        <w:t xml:space="preserve">c </w:t>
      </w:r>
      <w:r w:rsidR="00C83E59" w:rsidRPr="003331F5">
        <w:t>and</w:t>
      </w:r>
      <w:r w:rsidR="00C83E59" w:rsidRPr="003331F5">
        <w:rPr>
          <w:b/>
        </w:rPr>
        <w:t xml:space="preserve"> </w:t>
      </w:r>
      <w:r w:rsidR="003A7BD5" w:rsidRPr="003331F5">
        <w:rPr>
          <w:b/>
        </w:rPr>
        <w:t>4</w:t>
      </w:r>
      <w:r w:rsidR="00C83E59" w:rsidRPr="003331F5">
        <w:rPr>
          <w:b/>
        </w:rPr>
        <w:t>d</w:t>
      </w:r>
      <w:r w:rsidR="00C83E59" w:rsidRPr="003331F5">
        <w:t xml:space="preserve"> </w:t>
      </w:r>
      <w:r w:rsidR="006325EF" w:rsidRPr="003331F5">
        <w:t>show that the crystallinity index (</w:t>
      </w:r>
      <w:proofErr w:type="spellStart"/>
      <w:r w:rsidR="006325EF" w:rsidRPr="003331F5">
        <w:t>CrI</w:t>
      </w:r>
      <w:proofErr w:type="spellEnd"/>
      <w:r w:rsidR="006325EF" w:rsidRPr="003331F5">
        <w:t>) is mainly affected by</w:t>
      </w:r>
      <w:r w:rsidR="00C83E59" w:rsidRPr="003331F5">
        <w:t xml:space="preserve"> reaction </w:t>
      </w:r>
      <w:r w:rsidR="006325EF" w:rsidRPr="003331F5">
        <w:t>temperature</w:t>
      </w:r>
      <w:r w:rsidR="00C83E59" w:rsidRPr="003331F5">
        <w:t xml:space="preserve"> as predicated by the Pa</w:t>
      </w:r>
      <w:r w:rsidR="006325EF" w:rsidRPr="003331F5">
        <w:t>reto analysis. Regardless of</w:t>
      </w:r>
      <w:r w:rsidR="00C83E59" w:rsidRPr="003331F5">
        <w:t xml:space="preserve"> </w:t>
      </w:r>
      <w:r w:rsidR="006325EF" w:rsidRPr="003331F5">
        <w:t xml:space="preserve">either solid concentration or reaction time, </w:t>
      </w:r>
      <w:r w:rsidR="00C83E59" w:rsidRPr="003331F5">
        <w:t>temperature exert</w:t>
      </w:r>
      <w:r w:rsidR="005B1475" w:rsidRPr="003331F5">
        <w:t>s</w:t>
      </w:r>
      <w:r w:rsidR="00C83E59" w:rsidRPr="003331F5">
        <w:t xml:space="preserve"> a</w:t>
      </w:r>
      <w:r w:rsidR="006325EF" w:rsidRPr="003331F5">
        <w:t>n</w:t>
      </w:r>
      <w:r w:rsidR="00C83E59" w:rsidRPr="003331F5">
        <w:t xml:space="preserve"> </w:t>
      </w:r>
      <w:r w:rsidR="006325EF" w:rsidRPr="003331F5">
        <w:t>in</w:t>
      </w:r>
      <w:r w:rsidR="00C83E59" w:rsidRPr="003331F5">
        <w:t>significant influenc</w:t>
      </w:r>
      <w:r w:rsidR="006325EF" w:rsidRPr="003331F5">
        <w:t xml:space="preserve">e on </w:t>
      </w:r>
      <w:proofErr w:type="spellStart"/>
      <w:r w:rsidR="006325EF" w:rsidRPr="003331F5">
        <w:t>CrI</w:t>
      </w:r>
      <w:proofErr w:type="spellEnd"/>
      <w:r w:rsidR="006325EF" w:rsidRPr="003331F5">
        <w:t xml:space="preserve"> </w:t>
      </w:r>
      <w:r w:rsidR="00C83E59" w:rsidRPr="003331F5">
        <w:t>be</w:t>
      </w:r>
      <w:r w:rsidR="006325EF" w:rsidRPr="003331F5">
        <w:t>tween 120 and 160 °C. However, increasing the temperature from 160</w:t>
      </w:r>
      <w:r w:rsidR="006D5ECA" w:rsidRPr="003331F5">
        <w:t xml:space="preserve"> to </w:t>
      </w:r>
      <w:r w:rsidR="006325EF" w:rsidRPr="003331F5">
        <w:t>200</w:t>
      </w:r>
      <w:r w:rsidR="002A6CD4" w:rsidRPr="003331F5">
        <w:t xml:space="preserve"> °</w:t>
      </w:r>
      <w:r w:rsidR="006325EF" w:rsidRPr="003331F5">
        <w:t xml:space="preserve">C leads to a substantial increase in </w:t>
      </w:r>
      <w:proofErr w:type="spellStart"/>
      <w:r w:rsidR="006325EF" w:rsidRPr="003331F5">
        <w:t>CrI</w:t>
      </w:r>
      <w:proofErr w:type="spellEnd"/>
      <w:r w:rsidR="00C83E59" w:rsidRPr="003331F5">
        <w:t>. From 120 to 160</w:t>
      </w:r>
      <w:r w:rsidR="006325EF" w:rsidRPr="003331F5">
        <w:t xml:space="preserve"> °C the selective removal of</w:t>
      </w:r>
      <w:r w:rsidR="00C83E59" w:rsidRPr="003331F5">
        <w:t xml:space="preserve"> </w:t>
      </w:r>
      <w:proofErr w:type="spellStart"/>
      <w:r w:rsidR="00C83E59" w:rsidRPr="003331F5">
        <w:t>pectin</w:t>
      </w:r>
      <w:r w:rsidR="006325EF" w:rsidRPr="003331F5">
        <w:t>aceous</w:t>
      </w:r>
      <w:proofErr w:type="spellEnd"/>
      <w:r w:rsidR="006325EF" w:rsidRPr="003331F5">
        <w:t xml:space="preserve"> matter</w:t>
      </w:r>
      <w:r w:rsidR="00C83E59" w:rsidRPr="003331F5">
        <w:t xml:space="preserve"> and other </w:t>
      </w:r>
      <w:r w:rsidR="00AD2971" w:rsidRPr="003331F5">
        <w:t xml:space="preserve">cellular </w:t>
      </w:r>
      <w:r w:rsidR="00C83E59" w:rsidRPr="003331F5">
        <w:t xml:space="preserve">components takes place along the </w:t>
      </w:r>
      <w:proofErr w:type="spellStart"/>
      <w:r w:rsidR="00C83E59" w:rsidRPr="003331F5">
        <w:t>fibre</w:t>
      </w:r>
      <w:proofErr w:type="spellEnd"/>
      <w:r w:rsidR="00C83E59" w:rsidRPr="003331F5">
        <w:t xml:space="preserve"> direction (longitudinal scissoring) with little impact </w:t>
      </w:r>
      <w:r w:rsidR="00AD2971" w:rsidRPr="003331F5">
        <w:t xml:space="preserve">on </w:t>
      </w:r>
      <w:proofErr w:type="spellStart"/>
      <w:r w:rsidR="00AD2971" w:rsidRPr="003331F5">
        <w:t>CrI</w:t>
      </w:r>
      <w:proofErr w:type="spellEnd"/>
      <w:r w:rsidR="00AD2971" w:rsidRPr="003331F5">
        <w:t xml:space="preserve">. </w:t>
      </w:r>
      <w:r w:rsidR="00C83E59" w:rsidRPr="003331F5">
        <w:t>However, above 180 °C the interaction between microwaves and the amorphous region</w:t>
      </w:r>
      <w:r w:rsidR="00AD2971" w:rsidRPr="003331F5">
        <w:t xml:space="preserve">s of </w:t>
      </w:r>
      <w:proofErr w:type="spellStart"/>
      <w:r w:rsidR="00AD2971" w:rsidRPr="003331F5">
        <w:t>lignocellulosic</w:t>
      </w:r>
      <w:proofErr w:type="spellEnd"/>
      <w:r w:rsidR="00AD2971" w:rsidRPr="003331F5">
        <w:t xml:space="preserve"> biomass becomes significant leading to</w:t>
      </w:r>
      <w:r w:rsidR="00C83E59" w:rsidRPr="003331F5">
        <w:t xml:space="preserve"> removal of strongly bonded hemicelluloses, lignin and amorphous regions of cellulose chains (transversal scissoring). This interaction is supported by a proton transfer mechanism</w:t>
      </w:r>
      <w:r w:rsidR="00C83E59" w:rsidRPr="003331F5">
        <w:fldChar w:fldCharType="begin" w:fldLock="1"/>
      </w:r>
      <w:r w:rsidR="00DE4BE4" w:rsidRPr="003331F5">
        <w:instrText>ADDIN CSL_CITATION { "citationItems" : [ { "id" : "ITEM-1", "itemData" : { "DOI" : "10.1021/ja4056273", "ISBN" : "1520-5126 (Electronic)\\n0002-7863 (Linking)", "ISSN" : "0002-7863", "PMID" : "23895516", "abstract" : "A systematic investigation of the interaction of microwave irradiation with microcrystalline cellulose has been carried out, covering a broad temperature range (150 \u2192 270 \u00b0C). A variety of analytical techniques (e.g., HPLC, (13)C NMR, FTIR, CHN analysis, hydrogen-deuterium exchange) allowed for the analysis of the obtained liquid and solid products. Based on these results a mechanism of cellulose interaction with microwaves is proposed. Thereby the degree of freedom of the cellulose enclosed CH2OH groups was found to be crucial. This mechanism allows for the explanation of the different experimental observations such as high efficiency of microwave treatment; the dependence of the selectivity/yield of glucose on the applied microwave density; the observed high glucose to HMF ratio; and the influence of the degree of cellulose crystallinity on the results of the hydrolysis process. The highest selectivity toward glucose was found to be ~75% while the highest glucose yield obtained was 21%.", "author" : [ { "dropping-particle" : "", "family" : "Fan", "given" : "Jiajun", "non-dropping-particle" : "", "parse-names" : false, "suffix" : "" }, { "dropping-particle" : "", "family" : "bruyn", "given" : "Mario", "non-dropping-particle" : "De", "parse-names" : false, "suffix" : "" }, { "dropping-particle" : "", "family" : "Budarin", "given" : "Vitaliy L.", "non-dropping-particle" : "", "parse-names" : false, "suffix" : "" }, { "dropping-particle" : "", "family" : "Gronnow", "given" : "Mark J.", "non-dropping-particle" : "", "parse-names" : false, "suffix" : "" }, { "dropping-particle" : "", "family" : "Shuttleworth", "given" : "Peter S.", "non-dropping-particle" : "", "parse-names" : false, "suffix" : "" }, { "dropping-particle" : "", "family" : "Breeden", "given" : "Simon", "non-dropping-particle" : "", "parse-names" : false, "suffix" : "" }, { "dropping-particle" : "", "family" : "Macquarrie", "given" : "Duncan J.", "non-dropping-particle" : "", "parse-names" : false, "suffix" : "" }, { "dropping-particle" : "", "family" : "Clark", "given" : "James H.", "non-dropping-particle" : "", "parse-names" : false, "suffix" : "" } ], "container-title" : "Journal of the American Chemical Society", "id" : "ITEM-1", "issue" : "32", "issued" : { "date-parts" : [ [ "2013", "8", "14" ] ] }, "page" : "11728-11731", "publisher" : "American Chemical Society", "title" : "Direct Microwave-Assisted Hydrothermal Depolymerization of Cellulose", "type" : "article-journal", "volume" : "135" }, "uris" : [ "http://www.mendeley.com/documents/?uuid=f4889d15-6544-3559-89e6-6eb072c1529e" ] }, { "id" : "ITEM-2", "itemData" : { "DOI" : "10.1007/s12155-014-9534-5", "ISSN" : "1939-1234", "author" : [ { "dropping-particle" : "", "family" : "Kim", "given" : "Young-Min", "non-dropping-particle" : "", "parse-names" : false, "suffix" : "" }, { "dropping-particle" : "", "family" : "Lee", "given" : "Hyung Won", "non-dropping-particle" : "", "parse-names" : false, "suffix" : "" }, { "dropping-particle" : "", "family" : "Kim", "given" : "Seungdo", "non-dropping-particle" : "", "parse-names" : false, "suffix" : "" }, { "dropping-particle" : "", "family" : "Watanabe", "given" : "Chuichi", "non-dropping-particle" : "", "parse-names" : false, "suffix" : "" }, { "dropping-particle" : "", "family" : "Park", "given" : "Young-Kwon", "non-dropping-particle" : "", "parse-names" : false, "suffix" : "" } ], "container-title" : "BioEnergy Research", "id" : "ITEM-2", "issue" : "1", "issued" : { "date-parts" : [ [ "2015", "3", "19" ] ] }, "note" : "TGA Analysis of citrus peel", "page" : "431-439", "title" : "Non-Isothermal Pyrolysis of Citrus Unshiu Peel", "type" : "article-journal", "volume" : "8" }, "uris" : [ "http://www.mendeley.com/documents/?uuid=ea3dc1ca-27a6-4a1c-8ae3-a1edbcad517a" ] }, { "id" : "ITEM-3", "itemData" : { "DOI" : "10.1016/j.jaap.2014.08.013", "ISBN" : "0167-577X", "ISSN" : "01652370", "author" : [ { "dropping-particle" : "", "family" : "Werner", "given" : "Kajsa", "non-dropping-particle" : "", "parse-names" : false, "suffix" : "" }, { "dropping-particle" : "", "family" : "Pommer", "given" : "Linda", "non-dropping-particle" : "", "parse-names" : false, "suffix" : "" }, { "dropping-particle" : "", "family" : "Brostr\u00f6m", "given" : "Markus", "non-dropping-particle" : "", "parse-names" : false, "suffix" : "" } ], "container-title" : "Journal of Analytical and Applied Pyrolysis", "id" : "ITEM-3", "issued" : { "date-parts" : [ [ "2014", "11" ] ] }, "note" : "differences in Py-GC/MS of hemicelluloses and cellulose:\n\n-anhydro sugar products\n-5HMF\n-levoglucosenone\n-ferulic acid product (2-methoxy-4-vinylphenol)", "page" : "130-137", "title" : "Thermal decomposition of hemicelluloses", "type" : "article-journal", "volume" : "110" }, "uris" : [ "http://www.mendeley.com/documents/?uuid=af69814b-eaa2-46e7-aa57-ecc8029b1327" ] } ], "mendeley" : { "formattedCitation" : "&lt;sup&gt;[24,27,28]&lt;/sup&gt;", "plainTextFormattedCitation" : "[24,27,28]", "previouslyFormattedCitation" : "&lt;sup&gt;[24,27,28]&lt;/sup&gt;" }, "properties" : {  }, "schema" : "https://github.com/citation-style-language/schema/raw/master/csl-citation.json" }</w:instrText>
      </w:r>
      <w:r w:rsidR="00C83E59" w:rsidRPr="003331F5">
        <w:fldChar w:fldCharType="separate"/>
      </w:r>
      <w:r w:rsidR="00DE4BE4" w:rsidRPr="003331F5">
        <w:rPr>
          <w:noProof/>
          <w:vertAlign w:val="superscript"/>
        </w:rPr>
        <w:t>[24,27,28]</w:t>
      </w:r>
      <w:r w:rsidR="00C83E59" w:rsidRPr="003331F5">
        <w:fldChar w:fldCharType="end"/>
      </w:r>
      <w:r w:rsidR="00C83E59" w:rsidRPr="003331F5">
        <w:t xml:space="preserve"> which promote</w:t>
      </w:r>
      <w:r w:rsidR="00AD2971" w:rsidRPr="003331F5">
        <w:t>s</w:t>
      </w:r>
      <w:r w:rsidR="00C83E59" w:rsidRPr="003331F5">
        <w:t xml:space="preserve"> the hydrolysis of amorphous matter by “selective scissoring”</w:t>
      </w:r>
      <w:r w:rsidR="00C83E59" w:rsidRPr="003331F5">
        <w:fldChar w:fldCharType="begin" w:fldLock="1"/>
      </w:r>
      <w:r w:rsidR="00DE4BE4" w:rsidRPr="003331F5">
        <w:instrText>ADDIN CSL_CITATION { "citationItems" : [ { "id" : "ITEM-1", "itemData" : { "DOI" : "10.1039/C7GC01378G", "ISSN" : "1463-9262", "abstract" : "The hydrothermal microwave-assisted selective scissoring (Hy-MASS) of depectinated orange peel residues (OPR) to yield (meso)porous nanocellulose fibrils and crystals simultaneously in the absence of auxiliary reagents and mechanical treatment is reported.", "author" : [ { "dropping-particle" : "", "family" : "Melo", "given" : "Eduardo M.", "non-dropping-particle" : "de", "parse-names" : false, "suffix" : "" }, { "dropping-particle" : "", "family" : "Clark", "given" : "James H", "non-dropping-particle" : "", "parse-names" : false, "suffix" : "" }, { "dropping-particle" : "", "family" : "Matharu", "given" : "Avtar S", "non-dropping-particle" : "", "parse-names" : false, "suffix" : "" } ], "container-title" : "Green Chem.", "id" : "ITEM-1", "issue" : "14", "issued" : { "date-parts" : [ [ "2017" ] ] }, "page" : "3408-3417", "title" : "The Hy-MASS concept: hydrothermal microwave assisted selective scissoring of cellulose for in situ production of (meso)porous nanocellulose fibrils and crystals", "type" : "article-journal", "volume" : "19" }, "uris" : [ "http://www.mendeley.com/documents/?uuid=53ae3d6b-2d99-3af2-ab8c-fed85b7d0b23" ] } ], "mendeley" : { "formattedCitation" : "&lt;sup&gt;[23]&lt;/sup&gt;", "plainTextFormattedCitation" : "[23]", "previouslyFormattedCitation" : "&lt;sup&gt;[23]&lt;/sup&gt;" }, "properties" : {  }, "schema" : "https://github.com/citation-style-language/schema/raw/master/csl-citation.json" }</w:instrText>
      </w:r>
      <w:r w:rsidR="00C83E59" w:rsidRPr="003331F5">
        <w:fldChar w:fldCharType="separate"/>
      </w:r>
      <w:r w:rsidR="00DE4BE4" w:rsidRPr="003331F5">
        <w:rPr>
          <w:noProof/>
          <w:vertAlign w:val="superscript"/>
        </w:rPr>
        <w:t>[23]</w:t>
      </w:r>
      <w:r w:rsidR="00C83E59" w:rsidRPr="003331F5">
        <w:fldChar w:fldCharType="end"/>
      </w:r>
      <w:r w:rsidR="00C83E59" w:rsidRPr="003331F5">
        <w:t xml:space="preserve"> </w:t>
      </w:r>
      <w:r w:rsidR="00AD2971" w:rsidRPr="003331F5">
        <w:t>thus increasing crystallinity in the sample.</w:t>
      </w:r>
      <w:r w:rsidR="00C83E59" w:rsidRPr="003331F5">
        <w:t xml:space="preserve"> However, care must be taken not to over-interpret this data as the diffraction response </w:t>
      </w:r>
      <w:r w:rsidR="00AD2971" w:rsidRPr="003331F5">
        <w:t xml:space="preserve">is </w:t>
      </w:r>
      <w:r w:rsidR="00C83E59" w:rsidRPr="003331F5">
        <w:t>heavily texture</w:t>
      </w:r>
      <w:r w:rsidR="00AD2971" w:rsidRPr="003331F5">
        <w:t xml:space="preserve">-dependent which may change due to </w:t>
      </w:r>
      <w:r w:rsidR="0023572A" w:rsidRPr="003331F5">
        <w:t>microwave</w:t>
      </w:r>
      <w:r w:rsidR="00C83E59" w:rsidRPr="003331F5">
        <w:t xml:space="preserve"> treatment.</w:t>
      </w:r>
    </w:p>
    <w:p w14:paraId="00FC5B8F" w14:textId="518C0D26" w:rsidR="00C83E59" w:rsidRPr="003331F5" w:rsidRDefault="00AD2971" w:rsidP="00E12AF9">
      <w:pPr>
        <w:pStyle w:val="P1"/>
        <w:ind w:firstLine="425"/>
      </w:pPr>
      <w:r w:rsidRPr="003331F5">
        <w:t>The effect of concentration depends on reaction time</w:t>
      </w:r>
      <w:r w:rsidR="00C83E59" w:rsidRPr="003331F5">
        <w:t xml:space="preserve">. </w:t>
      </w:r>
      <w:r w:rsidRPr="003331F5">
        <w:t>At short reaction times, an increase in solid concentration (1.4-</w:t>
      </w:r>
      <w:r w:rsidR="00C83E59" w:rsidRPr="003331F5">
        <w:t>5</w:t>
      </w:r>
      <w:r w:rsidR="002A6CD4" w:rsidRPr="003331F5">
        <w:t>.0</w:t>
      </w:r>
      <w:r w:rsidR="00C83E59" w:rsidRPr="003331F5">
        <w:t xml:space="preserve"> wt</w:t>
      </w:r>
      <w:proofErr w:type="gramStart"/>
      <w:r w:rsidR="00C83E59" w:rsidRPr="003331F5">
        <w:t>.%</w:t>
      </w:r>
      <w:proofErr w:type="gramEnd"/>
      <w:r w:rsidRPr="003331F5">
        <w:t xml:space="preserve">) slightly decreases </w:t>
      </w:r>
      <w:proofErr w:type="spellStart"/>
      <w:r w:rsidRPr="003331F5">
        <w:t>CrI</w:t>
      </w:r>
      <w:proofErr w:type="spellEnd"/>
      <w:r w:rsidRPr="003331F5">
        <w:t xml:space="preserve">, which is opposite at </w:t>
      </w:r>
      <w:r w:rsidR="00C83E59" w:rsidRPr="003331F5">
        <w:t>long reaction times (30 min</w:t>
      </w:r>
      <w:r w:rsidR="002A6CD4" w:rsidRPr="003331F5">
        <w:t>.</w:t>
      </w:r>
      <w:r w:rsidR="00C83E59" w:rsidRPr="003331F5">
        <w:t xml:space="preserve">). The comparison between </w:t>
      </w:r>
      <w:r w:rsidR="00C83E59" w:rsidRPr="003331F5">
        <w:rPr>
          <w:b/>
        </w:rPr>
        <w:t xml:space="preserve">Figure </w:t>
      </w:r>
      <w:r w:rsidR="002A6CD4" w:rsidRPr="003331F5">
        <w:rPr>
          <w:b/>
        </w:rPr>
        <w:t>4</w:t>
      </w:r>
      <w:r w:rsidR="00C83E59" w:rsidRPr="003331F5">
        <w:rPr>
          <w:b/>
        </w:rPr>
        <w:t>c</w:t>
      </w:r>
      <w:r w:rsidR="00C83E59" w:rsidRPr="003331F5">
        <w:t xml:space="preserve"> and </w:t>
      </w:r>
      <w:r w:rsidR="002A6CD4" w:rsidRPr="003331F5">
        <w:rPr>
          <w:b/>
        </w:rPr>
        <w:t>4</w:t>
      </w:r>
      <w:r w:rsidR="00C83E59" w:rsidRPr="003331F5">
        <w:rPr>
          <w:b/>
        </w:rPr>
        <w:t>d</w:t>
      </w:r>
      <w:r w:rsidRPr="003331F5">
        <w:t xml:space="preserve"> shows</w:t>
      </w:r>
      <w:r w:rsidR="00C83E59" w:rsidRPr="003331F5">
        <w:t xml:space="preserve"> an </w:t>
      </w:r>
      <w:r w:rsidRPr="003331F5">
        <w:t xml:space="preserve">increase in </w:t>
      </w:r>
      <w:r w:rsidR="00C83E59" w:rsidRPr="003331F5">
        <w:t>reaction time slig</w:t>
      </w:r>
      <w:r w:rsidRPr="003331F5">
        <w:t xml:space="preserve">htly increases </w:t>
      </w:r>
      <w:proofErr w:type="spellStart"/>
      <w:r w:rsidRPr="003331F5">
        <w:t>CrI</w:t>
      </w:r>
      <w:proofErr w:type="spellEnd"/>
      <w:r w:rsidRPr="003331F5">
        <w:t xml:space="preserve"> at </w:t>
      </w:r>
      <w:r w:rsidR="00C83E59" w:rsidRPr="003331F5">
        <w:t xml:space="preserve">low </w:t>
      </w:r>
      <w:r w:rsidRPr="003331F5">
        <w:t xml:space="preserve">solid concentration, whilst a decrease in </w:t>
      </w:r>
      <w:proofErr w:type="spellStart"/>
      <w:r w:rsidRPr="003331F5">
        <w:t>CrI</w:t>
      </w:r>
      <w:proofErr w:type="spellEnd"/>
      <w:r w:rsidRPr="003331F5">
        <w:t xml:space="preserve"> occurs at high solid concentration</w:t>
      </w:r>
      <w:r w:rsidR="00C83E59" w:rsidRPr="003331F5">
        <w:t>.</w:t>
      </w:r>
    </w:p>
    <w:p w14:paraId="6C513212" w14:textId="6C27AF2E" w:rsidR="00C83E59" w:rsidRPr="003331F5" w:rsidRDefault="00AD2971" w:rsidP="00B32FC2">
      <w:pPr>
        <w:pStyle w:val="Heading2"/>
      </w:pPr>
      <w:r w:rsidRPr="003331F5">
        <w:t>Effect of</w:t>
      </w:r>
      <w:r w:rsidR="00C83E59" w:rsidRPr="003331F5">
        <w:t xml:space="preserve"> opera</w:t>
      </w:r>
      <w:r w:rsidRPr="003331F5">
        <w:t>ting conditions on</w:t>
      </w:r>
      <w:r w:rsidR="00C83E59" w:rsidRPr="003331F5">
        <w:t xml:space="preserve"> water holding capacity</w:t>
      </w:r>
    </w:p>
    <w:p w14:paraId="31B8E647" w14:textId="133D10FF" w:rsidR="00C83E59" w:rsidRPr="003331F5" w:rsidRDefault="00C83E59" w:rsidP="00C83E59">
      <w:pPr>
        <w:pStyle w:val="P1"/>
      </w:pPr>
      <w:r w:rsidRPr="003331F5">
        <w:t xml:space="preserve">The </w:t>
      </w:r>
      <w:r w:rsidR="00886CC6" w:rsidRPr="003331F5">
        <w:t xml:space="preserve">water holding capacity (WHC) for the isolated cellulosic matter </w:t>
      </w:r>
      <w:r w:rsidRPr="003331F5">
        <w:t>varied between 15 and 27 g H</w:t>
      </w:r>
      <w:r w:rsidRPr="003331F5">
        <w:rPr>
          <w:vertAlign w:val="subscript"/>
        </w:rPr>
        <w:t>2</w:t>
      </w:r>
      <w:r w:rsidRPr="003331F5">
        <w:t>O·g</w:t>
      </w:r>
      <w:r w:rsidRPr="003331F5">
        <w:rPr>
          <w:vertAlign w:val="superscript"/>
        </w:rPr>
        <w:t>-1</w:t>
      </w:r>
      <w:r w:rsidRPr="003331F5">
        <w:t xml:space="preserve"> depending on the operating conditions used. Our WHC</w:t>
      </w:r>
      <w:r w:rsidR="00311642" w:rsidRPr="003331F5">
        <w:t xml:space="preserve"> values</w:t>
      </w:r>
      <w:r w:rsidRPr="003331F5">
        <w:t xml:space="preserve"> </w:t>
      </w:r>
      <w:r w:rsidR="00311642" w:rsidRPr="003331F5">
        <w:t>were</w:t>
      </w:r>
      <w:r w:rsidRPr="003331F5">
        <w:t xml:space="preserve"> </w:t>
      </w:r>
      <w:r w:rsidR="00311642" w:rsidRPr="003331F5">
        <w:t>higher or similar to</w:t>
      </w:r>
      <w:r w:rsidRPr="003331F5">
        <w:t xml:space="preserve"> </w:t>
      </w:r>
      <w:r w:rsidR="00311642" w:rsidRPr="003331F5">
        <w:t>those</w:t>
      </w:r>
      <w:r w:rsidRPr="003331F5">
        <w:t xml:space="preserve"> </w:t>
      </w:r>
      <w:r w:rsidR="00A0755F" w:rsidRPr="003331F5">
        <w:t xml:space="preserve">values reported in the </w:t>
      </w:r>
      <w:r w:rsidRPr="003331F5">
        <w:t>literature</w:t>
      </w:r>
      <w:r w:rsidR="00A0755F" w:rsidRPr="003331F5">
        <w:t xml:space="preserve"> (</w:t>
      </w:r>
      <w:r w:rsidR="005B1475" w:rsidRPr="003331F5">
        <w:t xml:space="preserve">when the </w:t>
      </w:r>
      <w:r w:rsidR="00A0755F" w:rsidRPr="003331F5">
        <w:t>same methodology</w:t>
      </w:r>
      <w:r w:rsidR="005B1475" w:rsidRPr="003331F5">
        <w:t xml:space="preserve"> was used in the analysis</w:t>
      </w:r>
      <w:r w:rsidR="00A0755F" w:rsidRPr="003331F5">
        <w:t>).</w:t>
      </w:r>
      <w:r w:rsidR="00311642" w:rsidRPr="003331F5">
        <w:fldChar w:fldCharType="begin" w:fldLock="1"/>
      </w:r>
      <w:r w:rsidR="009B547D" w:rsidRPr="003331F5">
        <w:instrText>ADDIN CSL_CITATION { "citationItems" : [ { "id" : "ITEM-1", "itemData" : { "DOI" : "10.4172/2155-9600.1000334", "ISSN" : "21559600", "abstract" : "Pomelo (Citrus grandis) peel is one of the under-utilized waste materials that have potential in the production of functional ingredients, due to its high fiber content. This study was conducted to isolate and characterize cellulose and nanocellulose from pomelo albedo. Cellulose was prepared via alkali treatment followed by bleaching process, while nanocellulose was produced via hydrolysis using sulfuric acid. The physicochemical and structural properties of the produced materials were characterized using proximate analysis, Fourier transform infrared spectroscopy (FTIR), and cellulose crystallinity index (CrI) by X-Ray Diffractometer (XRD) and water holding capacity (WHC). Proximate analysis showed that pomelo albedo contains 72.62% carbohydrate, 16.13% moisture, 6.27% protein, 3.41% ash and 1.56% fat. FTIR spectra for cellulose and nanocellulose confirms absorption bands characteristic of pure celluloses at 3334, 2902, 1630, 1427, 1030 and 896 cm -1 . The crystallinity index (CrI) of the isolated nanocellulose was found considerably higher than that of cellulose with the value of 60.27% and 57.47%, respectively. Water holding capacity (WHC) of nanocellulose was also higher (p&lt;0.05) than cellulose with the value of 12.75 g water/g and 8.9 g water/g respectively. We conclude that pomelo albedo can be a principal source of natural cellulose and nanocellulose materials which can be further manipulated for food ingredient applications.", "author" : [ { "dropping-particle" : "", "family" : "Mat Zain", "given" : "Nor Fazelin", "non-dropping-particle" : "", "parse-names" : false, "suffix" : "" }, { "dropping-particle" : "", "family" : "Yusop", "given" : "Salma Mohamad", "non-dropping-particle" : "", "parse-names" : false, "suffix" : "" }, { "dropping-particle" : "", "family" : "Ahmad", "given" : "Ishak", "non-dropping-particle" : "", "parse-names" : false, "suffix" : "" } ], "container-title" : "Journal of Nutrition &amp; Food Sciences", "id" : "ITEM-1", "issue" : "01", "issued" : { "date-parts" : [ [ "2014" ] ] }, "note" : "XRD analise of nanocelulose\nWHC", "page" : "10-13", "title" : "Preparation and Characterization of Cellulose and Nanocellulose From Pomelo (Citrus grandis) Albedo", "type" : "article-journal", "volume" : "05" }, "uris" : [ "http://www.mendeley.com/documents/?uuid=12db9dd8-284f-4753-892b-20bb097f925c" ] } ], "mendeley" : { "formattedCitation" : "&lt;sup&gt;[29]&lt;/sup&gt;", "plainTextFormattedCitation" : "[29]", "previouslyFormattedCitation" : "&lt;sup&gt;[29]&lt;/sup&gt;" }, "properties" : {  }, "schema" : "https://github.com/citation-style-language/schema/raw/master/csl-citation.json" }</w:instrText>
      </w:r>
      <w:r w:rsidR="00311642" w:rsidRPr="003331F5">
        <w:fldChar w:fldCharType="separate"/>
      </w:r>
      <w:r w:rsidR="00311642" w:rsidRPr="003331F5">
        <w:rPr>
          <w:noProof/>
          <w:vertAlign w:val="superscript"/>
        </w:rPr>
        <w:t>[29]</w:t>
      </w:r>
      <w:r w:rsidR="00311642" w:rsidRPr="003331F5">
        <w:fldChar w:fldCharType="end"/>
      </w:r>
      <w:r w:rsidRPr="003331F5">
        <w:t xml:space="preserve"> </w:t>
      </w:r>
      <w:r w:rsidR="00886CC6" w:rsidRPr="003331F5">
        <w:t>WHC was</w:t>
      </w:r>
      <w:r w:rsidRPr="003331F5">
        <w:t xml:space="preserve"> highly influenced by temperature (both linear and quadratic effects) and the interactions between this variable with the conce</w:t>
      </w:r>
      <w:r w:rsidR="00886CC6" w:rsidRPr="003331F5">
        <w:t xml:space="preserve">ntration and the reaction time </w:t>
      </w:r>
      <w:r w:rsidRPr="003331F5">
        <w:t xml:space="preserve">are plotted in </w:t>
      </w:r>
      <w:r w:rsidRPr="003331F5">
        <w:rPr>
          <w:b/>
        </w:rPr>
        <w:t xml:space="preserve">Figure </w:t>
      </w:r>
      <w:r w:rsidR="00A0755F" w:rsidRPr="003331F5">
        <w:rPr>
          <w:b/>
        </w:rPr>
        <w:t>5</w:t>
      </w:r>
      <w:r w:rsidR="00886CC6" w:rsidRPr="003331F5">
        <w:t>. T</w:t>
      </w:r>
      <w:r w:rsidRPr="003331F5">
        <w:t>emperature ex</w:t>
      </w:r>
      <w:r w:rsidR="00886CC6" w:rsidRPr="003331F5">
        <w:t>erts a positive influence on</w:t>
      </w:r>
      <w:r w:rsidRPr="003331F5">
        <w:t xml:space="preserve"> WHC </w:t>
      </w:r>
      <w:r w:rsidR="00886CC6" w:rsidRPr="003331F5">
        <w:t>for cellulosic samples isolated between 120 and 150 °C. A further increase in temperature to 200 °C led</w:t>
      </w:r>
      <w:r w:rsidRPr="003331F5">
        <w:t xml:space="preserve"> t</w:t>
      </w:r>
      <w:r w:rsidR="00886CC6" w:rsidRPr="003331F5">
        <w:t>o a substantial reduction in WHC. The WHC is assumed</w:t>
      </w:r>
      <w:r w:rsidRPr="003331F5">
        <w:t xml:space="preserve"> to be related to </w:t>
      </w:r>
      <w:r w:rsidR="00A0755F" w:rsidRPr="003331F5">
        <w:t xml:space="preserve">the </w:t>
      </w:r>
      <w:r w:rsidR="00886CC6" w:rsidRPr="003331F5">
        <w:t>nanostructur</w:t>
      </w:r>
      <w:r w:rsidR="00A0755F" w:rsidRPr="003331F5">
        <w:t>e</w:t>
      </w:r>
      <w:r w:rsidR="00886CC6" w:rsidRPr="003331F5">
        <w:t xml:space="preserve"> within the isolated cellulose.</w:t>
      </w:r>
      <w:r w:rsidRPr="003331F5">
        <w:fldChar w:fldCharType="begin" w:fldLock="1"/>
      </w:r>
      <w:r w:rsidR="00DE4BE4" w:rsidRPr="003331F5">
        <w:instrText>ADDIN CSL_CITATION { "citationItems" : [ { "id" : "ITEM-1", "itemData" : { "DOI" : "10.1039/C7GC01378G", "ISSN" : "1463-9262", "abstract" : "The hydrothermal microwave-assisted selective scissoring (Hy-MASS) of depectinated orange peel residues (OPR) to yield (meso)porous nanocellulose fibrils and crystals simultaneously in the absence of auxiliary reagents and mechanical treatment is reported.", "author" : [ { "dropping-particle" : "", "family" : "Melo", "given" : "Eduardo M.", "non-dropping-particle" : "de", "parse-names" : false, "suffix" : "" }, { "dropping-particle" : "", "family" : "Clark", "given" : "James H", "non-dropping-particle" : "", "parse-names" : false, "suffix" : "" }, { "dropping-particle" : "", "family" : "Matharu", "given" : "Avtar S", "non-dropping-particle" : "", "parse-names" : false, "suffix" : "" } ], "container-title" : "Green Chem.", "id" : "ITEM-1", "issue" : "14", "issued" : { "date-parts" : [ [ "2017" ] ] }, "page" : "3408-3417", "title" : "The Hy-MASS concept: hydrothermal microwave assisted selective scissoring of cellulose for in situ production of (meso)porous nanocellulose fibrils and crystals", "type" : "article-journal", "volume" : "19" }, "uris" : [ "http://www.mendeley.com/documents/?uuid=53ae3d6b-2d99-3af2-ab8c-fed85b7d0b23" ] } ], "mendeley" : { "formattedCitation" : "&lt;sup&gt;[23]&lt;/sup&gt;", "plainTextFormattedCitation" : "[23]", "previouslyFormattedCitation" : "&lt;sup&gt;[23]&lt;/sup&gt;" }, "properties" : {  }, "schema" : "https://github.com/citation-style-language/schema/raw/master/csl-citation.json" }</w:instrText>
      </w:r>
      <w:r w:rsidRPr="003331F5">
        <w:fldChar w:fldCharType="separate"/>
      </w:r>
      <w:r w:rsidR="00DE4BE4" w:rsidRPr="003331F5">
        <w:rPr>
          <w:noProof/>
          <w:vertAlign w:val="superscript"/>
        </w:rPr>
        <w:t>[23]</w:t>
      </w:r>
      <w:r w:rsidRPr="003331F5">
        <w:fldChar w:fldCharType="end"/>
      </w:r>
      <w:r w:rsidRPr="003331F5">
        <w:t xml:space="preserve"> Nanocellulose crystals and crystallites are derived from crystalline regions of elementary fibrils where cellulose chains are strongly bound by a structured network of hydrogen and van der Waals bonds. </w:t>
      </w:r>
      <w:r w:rsidR="00F00910" w:rsidRPr="003331F5">
        <w:t xml:space="preserve">The hydration capacity of </w:t>
      </w:r>
      <w:r w:rsidRPr="003331F5">
        <w:t>crystals</w:t>
      </w:r>
      <w:r w:rsidR="00F00910" w:rsidRPr="003331F5">
        <w:t xml:space="preserve"> is much lower than that of </w:t>
      </w:r>
      <w:r w:rsidRPr="003331F5">
        <w:t xml:space="preserve">fibrils, which are </w:t>
      </w:r>
      <w:r w:rsidR="00FA5620" w:rsidRPr="003331F5">
        <w:t>proposed to</w:t>
      </w:r>
      <w:r w:rsidR="00886CC6" w:rsidRPr="003331F5">
        <w:t xml:space="preserve"> better retain water </w:t>
      </w:r>
      <w:r w:rsidRPr="003331F5">
        <w:t>due to the presence of amorphous regio</w:t>
      </w:r>
      <w:r w:rsidR="00F00910" w:rsidRPr="003331F5">
        <w:t>ns or crystallite defects</w:t>
      </w:r>
      <w:r w:rsidRPr="003331F5">
        <w:t>.</w:t>
      </w:r>
      <w:r w:rsidRPr="003331F5">
        <w:fldChar w:fldCharType="begin" w:fldLock="1"/>
      </w:r>
      <w:r w:rsidR="009B547D" w:rsidRPr="003331F5">
        <w:instrText>ADDIN CSL_CITATION { "citationItems" : [ { "id" : "ITEM-1", "itemData" : { "author" : [ { "dropping-particle" : "Van", "family" : "Soest", "given" : "Peter J.", "non-dropping-particle" : "", "parse-names" : false, "suffix" : "" } ], "chapter-number" : "10", "container-title" : "Nutritional Ecology of the Ruminant", "edition" : "2nd.", "id" : "ITEM-1", "issued" : { "date-parts" : [ [ "1994" ] ] }, "note" : "differences between pectin and hemicell\n-separation of pec from hemicel by EDTA+detergent\n\n-scheme for conventional fractionation of biomass", "page" : "140-155", "publisher" : "Cornell University Press", "title" : "Fiber and Physicochemical Properties of Feed", "type" : "chapter" }, "uris" : [ "http://www.mendeley.com/documents/?uuid=88ebdbfc-b11c-4be9-bac9-faa234c20b93" ] }, { "id" : "ITEM-2", "itemData" : { "ISBN" : "978-0-8247-8960-2", "author" : [ { "dropping-particle" : "", "family" : "Cho", "given" : "S.S.", "non-dropping-particle" : "", "parse-names" : false, "suffix" : "" }, { "dropping-particle" : "", "family" : "Dreher", "given" : "M.L.", "non-dropping-particle" : "", "parse-names" : false, "suffix" : "" } ], "editor" : [ { "dropping-particle" : "", "family" : "Cho", "given" : "Susan Sungsoo", "non-dropping-particle" : "", "parse-names" : false, "suffix" : "" }, { "dropping-particle" : "", "family" : "Dreher", "given" : "Mark L.", "non-dropping-particle" : "", "parse-names" : false, "suffix" : "" } ], "id" : "ITEM-2", "issued" : { "date-parts" : [ [ "2001" ] ] }, "note" : "-what's dietary fibres in fruits/vegs? cap14\n-mostly from PCW of parenchyma cells from dicotyledonous plants\n-composed by polysacs +minor lignins (hydrophobic polymer) &amp;amp; suberin (plus waxes in ex. cork cells)\n-chap23: food uses of fibres....interesting", "title" : "Handbook of dietary fiber", "type" : "book", "volume" : "113" }, "uris" : [ "http://www.mendeley.com/documents/?uuid=a2145924-a4ae-4690-ae1a-fd035c289fa9" ] } ], "mendeley" : { "formattedCitation" : "&lt;sup&gt;[30,31]&lt;/sup&gt;", "plainTextFormattedCitation" : "[30,31]", "previouslyFormattedCitation" : "&lt;sup&gt;[30,31]&lt;/sup&gt;" }, "properties" : {  }, "schema" : "https://github.com/citation-style-language/schema/raw/master/csl-citation.json" }</w:instrText>
      </w:r>
      <w:r w:rsidRPr="003331F5">
        <w:fldChar w:fldCharType="separate"/>
      </w:r>
      <w:r w:rsidR="00311642" w:rsidRPr="003331F5">
        <w:rPr>
          <w:noProof/>
          <w:vertAlign w:val="superscript"/>
        </w:rPr>
        <w:t>[30,31]</w:t>
      </w:r>
      <w:r w:rsidRPr="003331F5">
        <w:fldChar w:fldCharType="end"/>
      </w:r>
      <w:r w:rsidR="00F00910" w:rsidRPr="003331F5">
        <w:t xml:space="preserve"> </w:t>
      </w:r>
      <w:proofErr w:type="gramStart"/>
      <w:r w:rsidR="00F00910" w:rsidRPr="003331F5">
        <w:t>As</w:t>
      </w:r>
      <w:proofErr w:type="gramEnd"/>
      <w:r w:rsidR="00F00910" w:rsidRPr="003331F5">
        <w:t xml:space="preserve"> explained earlier, an increase in</w:t>
      </w:r>
      <w:r w:rsidRPr="003331F5">
        <w:t xml:space="preserve"> temperature between 120 and 160</w:t>
      </w:r>
      <w:r w:rsidR="00F00910" w:rsidRPr="003331F5">
        <w:rPr>
          <w:vertAlign w:val="superscript"/>
        </w:rPr>
        <w:t>o</w:t>
      </w:r>
      <w:r w:rsidR="00F00910" w:rsidRPr="003331F5">
        <w:t>C did</w:t>
      </w:r>
      <w:r w:rsidRPr="003331F5">
        <w:t xml:space="preserve"> not significantly modify the overall crystallinity of the material, thus significantly increasing the water holding capacity of the </w:t>
      </w:r>
      <w:r w:rsidR="00F00910" w:rsidRPr="003331F5">
        <w:t xml:space="preserve">solid. A further increase in </w:t>
      </w:r>
      <w:r w:rsidRPr="003331F5">
        <w:t>temper</w:t>
      </w:r>
      <w:r w:rsidR="00F00910" w:rsidRPr="003331F5">
        <w:t>ature to 200 °C resulted</w:t>
      </w:r>
      <w:r w:rsidRPr="003331F5">
        <w:t xml:space="preserve"> in a sharp increase i</w:t>
      </w:r>
      <w:r w:rsidR="00F00910" w:rsidRPr="003331F5">
        <w:t xml:space="preserve">n </w:t>
      </w:r>
      <w:proofErr w:type="spellStart"/>
      <w:r w:rsidR="00F00910" w:rsidRPr="003331F5">
        <w:t>CrI</w:t>
      </w:r>
      <w:proofErr w:type="spellEnd"/>
      <w:r w:rsidR="00F00910" w:rsidRPr="003331F5">
        <w:t xml:space="preserve"> and, consequently a decrease in WHC.</w:t>
      </w:r>
    </w:p>
    <w:p w14:paraId="0859B929" w14:textId="4283579D" w:rsidR="0023572A" w:rsidRPr="003331F5" w:rsidRDefault="00F00910" w:rsidP="00E12AF9">
      <w:pPr>
        <w:pStyle w:val="P1"/>
        <w:ind w:firstLine="425"/>
      </w:pPr>
      <w:r w:rsidRPr="003331F5">
        <w:t>The effect of concentration was dependent on</w:t>
      </w:r>
      <w:r w:rsidR="0023572A" w:rsidRPr="003331F5">
        <w:t xml:space="preserve"> reaction time and </w:t>
      </w:r>
      <w:r w:rsidR="0023572A" w:rsidRPr="003331F5">
        <w:rPr>
          <w:i/>
        </w:rPr>
        <w:t>vice versa</w:t>
      </w:r>
      <w:r w:rsidRPr="003331F5">
        <w:t xml:space="preserve">. At short reaction time (0 min), </w:t>
      </w:r>
      <w:r w:rsidR="0023572A" w:rsidRPr="003331F5">
        <w:t>an increase in the solid concentration</w:t>
      </w:r>
      <w:r w:rsidRPr="003331F5">
        <w:t xml:space="preserve"> significantly reduced</w:t>
      </w:r>
      <w:r w:rsidR="0023572A" w:rsidRPr="003331F5">
        <w:t xml:space="preserve"> WHC</w:t>
      </w:r>
      <w:r w:rsidR="0055667D" w:rsidRPr="003331F5">
        <w:t xml:space="preserve">. </w:t>
      </w:r>
      <w:r w:rsidR="002102D6" w:rsidRPr="003331F5">
        <w:t>Conversely, at long</w:t>
      </w:r>
      <w:r w:rsidR="0023572A" w:rsidRPr="003331F5">
        <w:t xml:space="preserve"> reaction time</w:t>
      </w:r>
      <w:r w:rsidR="002102D6" w:rsidRPr="003331F5">
        <w:t xml:space="preserve"> (</w:t>
      </w:r>
      <w:r w:rsidR="0023572A" w:rsidRPr="003331F5">
        <w:t>3</w:t>
      </w:r>
      <w:r w:rsidR="002102D6" w:rsidRPr="003331F5">
        <w:t>0 min), the same decrease in WHC was</w:t>
      </w:r>
      <w:r w:rsidR="0023572A" w:rsidRPr="003331F5">
        <w:t xml:space="preserve"> observ</w:t>
      </w:r>
      <w:r w:rsidR="002102D6" w:rsidRPr="003331F5">
        <w:t xml:space="preserve">ed between 120 and 150 °C, whilst the opposite trend </w:t>
      </w:r>
      <w:r w:rsidR="00C61C40" w:rsidRPr="003331F5">
        <w:t>occurred</w:t>
      </w:r>
      <w:r w:rsidR="0023572A" w:rsidRPr="003331F5">
        <w:t xml:space="preserve"> between 150 and 200 °C; </w:t>
      </w:r>
      <w:r w:rsidR="0023572A" w:rsidRPr="003331F5">
        <w:rPr>
          <w:i/>
        </w:rPr>
        <w:t>i.e</w:t>
      </w:r>
      <w:r w:rsidR="002102D6" w:rsidRPr="003331F5">
        <w:t>. an increase in</w:t>
      </w:r>
      <w:r w:rsidR="0023572A" w:rsidRPr="003331F5">
        <w:t xml:space="preserve"> solid concentrat</w:t>
      </w:r>
      <w:r w:rsidR="002102D6" w:rsidRPr="003331F5">
        <w:t>ion results in a</w:t>
      </w:r>
      <w:r w:rsidR="00DE44E8" w:rsidRPr="003331F5">
        <w:t xml:space="preserve">n increase </w:t>
      </w:r>
      <w:r w:rsidR="002102D6" w:rsidRPr="003331F5">
        <w:t>in</w:t>
      </w:r>
      <w:r w:rsidR="0023572A" w:rsidRPr="003331F5">
        <w:t xml:space="preserve"> </w:t>
      </w:r>
      <w:r w:rsidR="002102D6" w:rsidRPr="003331F5">
        <w:t>WHC</w:t>
      </w:r>
      <w:r w:rsidR="008E3F32" w:rsidRPr="003331F5">
        <w:t>,</w:t>
      </w:r>
    </w:p>
    <w:p w14:paraId="11D9925E" w14:textId="56576574" w:rsidR="0023572A" w:rsidRPr="003331F5" w:rsidRDefault="002102D6" w:rsidP="00B32FC2">
      <w:pPr>
        <w:pStyle w:val="Heading2"/>
      </w:pPr>
      <w:r w:rsidRPr="003331F5">
        <w:t>Effect of</w:t>
      </w:r>
      <w:r w:rsidR="0023572A" w:rsidRPr="003331F5">
        <w:t xml:space="preserve"> operating conditions on molecular weight and </w:t>
      </w:r>
      <w:proofErr w:type="spellStart"/>
      <w:r w:rsidR="0023572A" w:rsidRPr="003331F5">
        <w:t>dispersity</w:t>
      </w:r>
      <w:proofErr w:type="spellEnd"/>
    </w:p>
    <w:p w14:paraId="62D0C7EF" w14:textId="32074733" w:rsidR="0023572A" w:rsidRPr="003331F5" w:rsidRDefault="0023572A" w:rsidP="0023572A">
      <w:pPr>
        <w:pStyle w:val="P1"/>
      </w:pPr>
      <w:r w:rsidRPr="003331F5">
        <w:t>The avera</w:t>
      </w:r>
      <w:r w:rsidR="000B2A2E" w:rsidRPr="003331F5">
        <w:t>ge molecular weight (Mw) and</w:t>
      </w:r>
      <w:r w:rsidR="002102D6" w:rsidRPr="003331F5">
        <w:t xml:space="preserve"> </w:t>
      </w:r>
      <w:proofErr w:type="spellStart"/>
      <w:r w:rsidR="002102D6" w:rsidRPr="003331F5">
        <w:t>dispersity</w:t>
      </w:r>
      <w:proofErr w:type="spellEnd"/>
      <w:r w:rsidR="002102D6" w:rsidRPr="003331F5">
        <w:t xml:space="preserve"> (Đ) of isolated cellulosic matter </w:t>
      </w:r>
      <w:r w:rsidRPr="003331F5">
        <w:t xml:space="preserve">varied from </w:t>
      </w:r>
      <w:r w:rsidRPr="003331F5">
        <w:rPr>
          <w:i/>
        </w:rPr>
        <w:t>ca</w:t>
      </w:r>
      <w:r w:rsidRPr="003331F5">
        <w:t>. 110 to 1100 kg·mol</w:t>
      </w:r>
      <w:r w:rsidRPr="003331F5">
        <w:rPr>
          <w:vertAlign w:val="superscript"/>
        </w:rPr>
        <w:t>-1</w:t>
      </w:r>
      <w:r w:rsidRPr="003331F5">
        <w:t xml:space="preserve"> and from 3 to 22, respectively. </w:t>
      </w:r>
      <w:r w:rsidR="000B2A2E" w:rsidRPr="003331F5">
        <w:t>The average molecular weight was strongly affected by</w:t>
      </w:r>
      <w:r w:rsidRPr="003331F5">
        <w:t xml:space="preserve"> temperature (both linear and quadratic effects) with a r</w:t>
      </w:r>
      <w:r w:rsidR="000B2A2E" w:rsidRPr="003331F5">
        <w:t>elative importance of 87%. Temperature also great</w:t>
      </w:r>
      <w:r w:rsidR="006D5ECA" w:rsidRPr="003331F5">
        <w:t>ly</w:t>
      </w:r>
      <w:r w:rsidR="000B2A2E" w:rsidRPr="003331F5">
        <w:t xml:space="preserve"> influence</w:t>
      </w:r>
      <w:r w:rsidR="006D5ECA" w:rsidRPr="003331F5">
        <w:t>s</w:t>
      </w:r>
      <w:r w:rsidR="000B2A2E" w:rsidRPr="003331F5">
        <w:t xml:space="preserve"> </w:t>
      </w:r>
      <w:r w:rsidR="006D5ECA" w:rsidRPr="003331F5">
        <w:t>the</w:t>
      </w:r>
      <w:r w:rsidR="000B2A2E" w:rsidRPr="003331F5">
        <w:t xml:space="preserve"> Đ (71%). T</w:t>
      </w:r>
      <w:r w:rsidRPr="003331F5">
        <w:t xml:space="preserve">his latter </w:t>
      </w:r>
      <w:r w:rsidR="000B2A2E" w:rsidRPr="003331F5">
        <w:t xml:space="preserve">was </w:t>
      </w:r>
      <w:r w:rsidRPr="003331F5">
        <w:t>also affe</w:t>
      </w:r>
      <w:r w:rsidR="000B2A2E" w:rsidRPr="003331F5">
        <w:t xml:space="preserve">cted by some interactions of temperature with </w:t>
      </w:r>
      <w:r w:rsidRPr="003331F5">
        <w:t xml:space="preserve">solid concentration and reaction time. </w:t>
      </w:r>
      <w:r w:rsidRPr="003331F5">
        <w:rPr>
          <w:b/>
        </w:rPr>
        <w:t xml:space="preserve">Figure </w:t>
      </w:r>
      <w:r w:rsidR="00AB7136" w:rsidRPr="003331F5">
        <w:rPr>
          <w:b/>
        </w:rPr>
        <w:t>6</w:t>
      </w:r>
      <w:r w:rsidR="000B2A2E" w:rsidRPr="003331F5">
        <w:t xml:space="preserve"> shows the effect of</w:t>
      </w:r>
      <w:r w:rsidRPr="003331F5">
        <w:t xml:space="preserve"> operating variables an</w:t>
      </w:r>
      <w:r w:rsidR="000B2A2E" w:rsidRPr="003331F5">
        <w:t>d interactions detected with an</w:t>
      </w:r>
      <w:r w:rsidRPr="003331F5">
        <w:t xml:space="preserve"> ANOVA analysis.</w:t>
      </w:r>
    </w:p>
    <w:p w14:paraId="7E9306F8" w14:textId="793CB459" w:rsidR="0023572A" w:rsidRPr="003331F5" w:rsidRDefault="000B2A2E" w:rsidP="00E12AF9">
      <w:pPr>
        <w:pStyle w:val="P1"/>
        <w:ind w:firstLine="425"/>
      </w:pPr>
      <w:r w:rsidRPr="003331F5">
        <w:t>With respect to</w:t>
      </w:r>
      <w:r w:rsidR="0023572A" w:rsidRPr="003331F5">
        <w:t xml:space="preserve"> </w:t>
      </w:r>
      <w:r w:rsidRPr="003331F5">
        <w:t>molecular weight</w:t>
      </w:r>
      <w:r w:rsidR="0023572A" w:rsidRPr="003331F5">
        <w:t xml:space="preserve">, </w:t>
      </w:r>
      <w:r w:rsidR="0023572A" w:rsidRPr="003331F5">
        <w:rPr>
          <w:b/>
        </w:rPr>
        <w:t xml:space="preserve">Figure </w:t>
      </w:r>
      <w:r w:rsidR="00004B27" w:rsidRPr="003331F5">
        <w:rPr>
          <w:b/>
        </w:rPr>
        <w:t>6</w:t>
      </w:r>
      <w:r w:rsidR="0023572A" w:rsidRPr="003331F5">
        <w:rPr>
          <w:b/>
        </w:rPr>
        <w:t>a</w:t>
      </w:r>
      <w:r w:rsidR="0023572A" w:rsidRPr="003331F5">
        <w:t xml:space="preserve"> and </w:t>
      </w:r>
      <w:r w:rsidR="00004B27" w:rsidRPr="003331F5">
        <w:rPr>
          <w:b/>
        </w:rPr>
        <w:t>6</w:t>
      </w:r>
      <w:r w:rsidR="0023572A" w:rsidRPr="003331F5">
        <w:rPr>
          <w:b/>
        </w:rPr>
        <w:t>b</w:t>
      </w:r>
      <w:r w:rsidRPr="003331F5">
        <w:t xml:space="preserve"> show that regardless of either solid concentration or</w:t>
      </w:r>
      <w:r w:rsidR="0023572A" w:rsidRPr="003331F5">
        <w:t xml:space="preserve"> reaction time, the molecular weight significantly decreases with increasing the temp</w:t>
      </w:r>
      <w:r w:rsidRPr="003331F5">
        <w:t xml:space="preserve">erature. From 120 to approximately 150 °C, temperature did not </w:t>
      </w:r>
      <w:r w:rsidR="00305ADE" w:rsidRPr="003331F5">
        <w:t xml:space="preserve">have </w:t>
      </w:r>
      <w:r w:rsidRPr="003331F5">
        <w:t>a</w:t>
      </w:r>
      <w:r w:rsidR="0023572A" w:rsidRPr="003331F5">
        <w:t xml:space="preserve"> sig</w:t>
      </w:r>
      <w:r w:rsidRPr="003331F5">
        <w:t xml:space="preserve">nificant effect. However, increasing temperature </w:t>
      </w:r>
      <w:r w:rsidR="0023572A" w:rsidRPr="003331F5">
        <w:t>to 200 °C re</w:t>
      </w:r>
      <w:r w:rsidRPr="003331F5">
        <w:t>sulted</w:t>
      </w:r>
      <w:r w:rsidR="0023572A" w:rsidRPr="003331F5">
        <w:t xml:space="preserve"> in a sharp decrease in the molecular weight. As predicted by the Pareto analysis, the effect of solid concentration on this property is very weak; </w:t>
      </w:r>
      <w:r w:rsidR="0023572A" w:rsidRPr="003331F5">
        <w:rPr>
          <w:i/>
        </w:rPr>
        <w:t>i.e</w:t>
      </w:r>
      <w:r w:rsidR="0023572A" w:rsidRPr="003331F5">
        <w:t xml:space="preserve">. an increase in solid </w:t>
      </w:r>
      <w:r w:rsidR="0023572A" w:rsidRPr="003331F5">
        <w:lastRenderedPageBreak/>
        <w:t>concentration from 1.4 to 5 wt</w:t>
      </w:r>
      <w:proofErr w:type="gramStart"/>
      <w:r w:rsidR="0023572A" w:rsidRPr="003331F5">
        <w:t>.%</w:t>
      </w:r>
      <w:proofErr w:type="gramEnd"/>
      <w:r w:rsidR="0023572A" w:rsidRPr="003331F5">
        <w:t xml:space="preserve"> does not greatly modify the molecular weight</w:t>
      </w:r>
      <w:r w:rsidRPr="003331F5">
        <w:t xml:space="preserve">. In addition, </w:t>
      </w:r>
      <w:r w:rsidR="0023572A" w:rsidRPr="003331F5">
        <w:t xml:space="preserve">comparison between </w:t>
      </w:r>
      <w:r w:rsidR="0023572A" w:rsidRPr="003331F5">
        <w:rPr>
          <w:b/>
        </w:rPr>
        <w:t xml:space="preserve">Figure </w:t>
      </w:r>
      <w:r w:rsidR="00004B27" w:rsidRPr="003331F5">
        <w:rPr>
          <w:b/>
        </w:rPr>
        <w:t>6</w:t>
      </w:r>
      <w:r w:rsidR="0023572A" w:rsidRPr="003331F5">
        <w:rPr>
          <w:b/>
        </w:rPr>
        <w:t>a</w:t>
      </w:r>
      <w:r w:rsidR="0023572A" w:rsidRPr="003331F5">
        <w:t xml:space="preserve"> and </w:t>
      </w:r>
      <w:r w:rsidR="00004B27" w:rsidRPr="003331F5">
        <w:rPr>
          <w:b/>
        </w:rPr>
        <w:t>6</w:t>
      </w:r>
      <w:r w:rsidR="0023572A" w:rsidRPr="003331F5">
        <w:rPr>
          <w:b/>
        </w:rPr>
        <w:t>b</w:t>
      </w:r>
      <w:r w:rsidRPr="003331F5">
        <w:t xml:space="preserve"> shows how the effect of reaction time depends on</w:t>
      </w:r>
      <w:r w:rsidR="0023572A" w:rsidRPr="003331F5">
        <w:t xml:space="preserve"> temperature due to a significant interaction occurring between these two variables. </w:t>
      </w:r>
      <w:r w:rsidR="00DB402C" w:rsidRPr="003331F5">
        <w:t>For the temperature range of</w:t>
      </w:r>
      <w:r w:rsidR="0023572A" w:rsidRPr="003331F5">
        <w:t xml:space="preserve"> 1</w:t>
      </w:r>
      <w:r w:rsidRPr="003331F5">
        <w:t>20</w:t>
      </w:r>
      <w:r w:rsidR="00DB402C" w:rsidRPr="003331F5">
        <w:t>-1</w:t>
      </w:r>
      <w:r w:rsidRPr="003331F5">
        <w:t>50 °C, an increase in</w:t>
      </w:r>
      <w:r w:rsidR="0023572A" w:rsidRPr="003331F5">
        <w:t xml:space="preserve"> reaction time from 0 to 30</w:t>
      </w:r>
      <w:r w:rsidRPr="003331F5">
        <w:t xml:space="preserve"> min leads to </w:t>
      </w:r>
      <w:r w:rsidR="00DB402C" w:rsidRPr="003331F5">
        <w:t>a positive effect</w:t>
      </w:r>
      <w:r w:rsidRPr="003331F5">
        <w:t xml:space="preserve"> </w:t>
      </w:r>
      <w:r w:rsidR="00DB402C" w:rsidRPr="003331F5">
        <w:t>(</w:t>
      </w:r>
      <w:r w:rsidRPr="003331F5">
        <w:t>increase</w:t>
      </w:r>
      <w:r w:rsidR="00DB402C" w:rsidRPr="003331F5">
        <w:t>)</w:t>
      </w:r>
      <w:r w:rsidRPr="003331F5">
        <w:t xml:space="preserve"> </w:t>
      </w:r>
      <w:r w:rsidR="00DB402C" w:rsidRPr="003331F5">
        <w:t>of the</w:t>
      </w:r>
      <w:r w:rsidR="0023572A" w:rsidRPr="003331F5">
        <w:t xml:space="preserve"> molecular weight. On the other hand, this time increment </w:t>
      </w:r>
      <w:r w:rsidR="00DB402C" w:rsidRPr="003331F5">
        <w:t>has</w:t>
      </w:r>
      <w:r w:rsidRPr="003331F5">
        <w:t xml:space="preserve"> a </w:t>
      </w:r>
      <w:r w:rsidR="00DB402C" w:rsidRPr="003331F5">
        <w:t>negative effect (</w:t>
      </w:r>
      <w:r w:rsidRPr="003331F5">
        <w:t>decrease</w:t>
      </w:r>
      <w:r w:rsidR="00DB402C" w:rsidRPr="003331F5">
        <w:t>)</w:t>
      </w:r>
      <w:r w:rsidRPr="003331F5">
        <w:t xml:space="preserve"> </w:t>
      </w:r>
      <w:r w:rsidR="00DB402C" w:rsidRPr="003331F5">
        <w:t>on</w:t>
      </w:r>
      <w:r w:rsidRPr="003331F5">
        <w:t xml:space="preserve"> </w:t>
      </w:r>
      <w:r w:rsidR="0023572A" w:rsidRPr="003331F5">
        <w:t>molecu</w:t>
      </w:r>
      <w:r w:rsidRPr="003331F5">
        <w:t xml:space="preserve">lar weight </w:t>
      </w:r>
      <w:r w:rsidR="0023572A" w:rsidRPr="003331F5">
        <w:t xml:space="preserve">between 150 and 200 °C. This is believed to result from the selective scissoring of the amorphous matter </w:t>
      </w:r>
      <w:r w:rsidRPr="003331F5">
        <w:t>within the cellulosic matrix as described earlier. Through this process</w:t>
      </w:r>
      <w:r w:rsidR="00305ADE" w:rsidRPr="003331F5">
        <w:t>,</w:t>
      </w:r>
      <w:r w:rsidRPr="003331F5">
        <w:t xml:space="preserve"> the propensity of </w:t>
      </w:r>
      <w:r w:rsidR="0023572A" w:rsidRPr="003331F5">
        <w:t>cellul</w:t>
      </w:r>
      <w:r w:rsidRPr="003331F5">
        <w:t xml:space="preserve">ose nanofibers and </w:t>
      </w:r>
      <w:r w:rsidR="0023572A" w:rsidRPr="003331F5">
        <w:t>cellulose nanocrystals</w:t>
      </w:r>
      <w:r w:rsidRPr="003331F5">
        <w:t xml:space="preserve"> increases</w:t>
      </w:r>
      <w:r w:rsidR="0023572A" w:rsidRPr="003331F5">
        <w:t xml:space="preserve">. </w:t>
      </w:r>
      <w:r w:rsidR="0023572A" w:rsidRPr="003331F5">
        <w:fldChar w:fldCharType="begin" w:fldLock="1"/>
      </w:r>
      <w:r w:rsidR="00DE4BE4" w:rsidRPr="003331F5">
        <w:instrText>ADDIN CSL_CITATION { "citationItems" : [ { "id" : "ITEM-1", "itemData" : { "DOI" : "10.1039/C7GC01378G", "ISSN" : "1463-9262", "abstract" : "The hydrothermal microwave-assisted selective scissoring (Hy-MASS) of depectinated orange peel residues (OPR) to yield (meso)porous nanocellulose fibrils and crystals simultaneously in the absence of auxiliary reagents and mechanical treatment is reported.", "author" : [ { "dropping-particle" : "", "family" : "Melo", "given" : "Eduardo M.", "non-dropping-particle" : "de", "parse-names" : false, "suffix" : "" }, { "dropping-particle" : "", "family" : "Clark", "given" : "James H", "non-dropping-particle" : "", "parse-names" : false, "suffix" : "" }, { "dropping-particle" : "", "family" : "Matharu", "given" : "Avtar S", "non-dropping-particle" : "", "parse-names" : false, "suffix" : "" } ], "container-title" : "Green Chem.", "id" : "ITEM-1", "issue" : "14", "issued" : { "date-parts" : [ [ "2017" ] ] }, "page" : "3408-3417", "title" : "The Hy-MASS concept: hydrothermal microwave assisted selective scissoring of cellulose for in situ production of (meso)porous nanocellulose fibrils and crystals", "type" : "article-journal", "volume" : "19" }, "uris" : [ "http://www.mendeley.com/documents/?uuid=53ae3d6b-2d99-3af2-ab8c-fed85b7d0b23" ] } ], "mendeley" : { "formattedCitation" : "&lt;sup&gt;[23]&lt;/sup&gt;", "plainTextFormattedCitation" : "[23]", "previouslyFormattedCitation" : "&lt;sup&gt;[23]&lt;/sup&gt;" }, "properties" : {  }, "schema" : "https://github.com/citation-style-language/schema/raw/master/csl-citation.json" }</w:instrText>
      </w:r>
      <w:r w:rsidR="0023572A" w:rsidRPr="003331F5">
        <w:fldChar w:fldCharType="separate"/>
      </w:r>
      <w:r w:rsidR="00DE4BE4" w:rsidRPr="003331F5">
        <w:rPr>
          <w:noProof/>
          <w:vertAlign w:val="superscript"/>
        </w:rPr>
        <w:t>[23]</w:t>
      </w:r>
      <w:r w:rsidR="0023572A" w:rsidRPr="003331F5">
        <w:fldChar w:fldCharType="end"/>
      </w:r>
    </w:p>
    <w:p w14:paraId="72F0EAFA" w14:textId="279E2795" w:rsidR="0023572A" w:rsidRPr="003331F5" w:rsidRDefault="0023572A" w:rsidP="00E12AF9">
      <w:pPr>
        <w:pStyle w:val="P1"/>
        <w:ind w:firstLine="425"/>
      </w:pPr>
      <w:r w:rsidRPr="003331F5">
        <w:t>With respect to</w:t>
      </w:r>
      <w:r w:rsidR="000B2A2E" w:rsidRPr="003331F5">
        <w:t xml:space="preserve"> </w:t>
      </w:r>
      <w:proofErr w:type="spellStart"/>
      <w:r w:rsidR="000B2A2E" w:rsidRPr="003331F5">
        <w:t>dispersity</w:t>
      </w:r>
      <w:proofErr w:type="spellEnd"/>
      <w:r w:rsidR="000B2A2E" w:rsidRPr="003331F5">
        <w:t xml:space="preserve">, an increase in </w:t>
      </w:r>
      <w:r w:rsidRPr="003331F5">
        <w:t>temper</w:t>
      </w:r>
      <w:r w:rsidR="000B2A2E" w:rsidRPr="003331F5">
        <w:t>ature</w:t>
      </w:r>
      <w:r w:rsidRPr="003331F5">
        <w:t xml:space="preserve"> f</w:t>
      </w:r>
      <w:r w:rsidR="000B2A2E" w:rsidRPr="003331F5">
        <w:t>rom 120 to 200 °C also decreased</w:t>
      </w:r>
      <w:r w:rsidRPr="003331F5">
        <w:t xml:space="preserve"> </w:t>
      </w:r>
      <w:proofErr w:type="spellStart"/>
      <w:r w:rsidRPr="003331F5">
        <w:t>dispersi</w:t>
      </w:r>
      <w:r w:rsidR="000B2A2E" w:rsidRPr="003331F5">
        <w:t>ty</w:t>
      </w:r>
      <w:proofErr w:type="spellEnd"/>
      <w:r w:rsidR="00004B27" w:rsidRPr="003331F5">
        <w:t xml:space="preserve"> (</w:t>
      </w:r>
      <w:r w:rsidR="00004B27" w:rsidRPr="003331F5">
        <w:rPr>
          <w:b/>
        </w:rPr>
        <w:t>Figure 6c</w:t>
      </w:r>
      <w:r w:rsidR="00004B27" w:rsidRPr="003331F5">
        <w:t xml:space="preserve"> and </w:t>
      </w:r>
      <w:r w:rsidR="00004B27" w:rsidRPr="003331F5">
        <w:rPr>
          <w:b/>
        </w:rPr>
        <w:t>6d</w:t>
      </w:r>
      <w:r w:rsidR="00004B27" w:rsidRPr="003331F5">
        <w:t>)</w:t>
      </w:r>
      <w:r w:rsidR="0091637A" w:rsidRPr="003331F5">
        <w:t>. However,</w:t>
      </w:r>
      <w:r w:rsidRPr="003331F5">
        <w:t xml:space="preserve"> this effect </w:t>
      </w:r>
      <w:r w:rsidR="0091637A" w:rsidRPr="003331F5">
        <w:t xml:space="preserve">was </w:t>
      </w:r>
      <w:r w:rsidRPr="003331F5">
        <w:t>a</w:t>
      </w:r>
      <w:r w:rsidR="0091637A" w:rsidRPr="003331F5">
        <w:t>lso dependent on</w:t>
      </w:r>
      <w:r w:rsidRPr="003331F5">
        <w:t xml:space="preserve"> solid concentration. For a low solid concentration (1.4 wt.%), the reduction </w:t>
      </w:r>
      <w:r w:rsidR="0091637A" w:rsidRPr="003331F5">
        <w:t xml:space="preserve">in </w:t>
      </w:r>
      <w:proofErr w:type="spellStart"/>
      <w:r w:rsidR="0091637A" w:rsidRPr="003331F5">
        <w:t>dispersity</w:t>
      </w:r>
      <w:proofErr w:type="spellEnd"/>
      <w:r w:rsidR="0091637A" w:rsidRPr="003331F5">
        <w:t xml:space="preserve"> </w:t>
      </w:r>
      <w:r w:rsidRPr="003331F5">
        <w:t xml:space="preserve">with </w:t>
      </w:r>
      <w:r w:rsidR="0091637A" w:rsidRPr="003331F5">
        <w:t xml:space="preserve">respect to </w:t>
      </w:r>
      <w:r w:rsidRPr="003331F5">
        <w:t>temperature occur</w:t>
      </w:r>
      <w:r w:rsidR="005B1475" w:rsidRPr="003331F5">
        <w:t>red</w:t>
      </w:r>
      <w:r w:rsidRPr="003331F5">
        <w:t xml:space="preserve"> between 140 and 200 °C, regardless of the reaction time. </w:t>
      </w:r>
      <w:r w:rsidR="0091637A" w:rsidRPr="003331F5">
        <w:t>Whereas, an increase in</w:t>
      </w:r>
      <w:r w:rsidRPr="003331F5">
        <w:t xml:space="preserve"> solid concentration increase</w:t>
      </w:r>
      <w:r w:rsidR="005B1475" w:rsidRPr="003331F5">
        <w:t>d</w:t>
      </w:r>
      <w:r w:rsidRPr="003331F5">
        <w:t xml:space="preserve"> the temperature required to produce a significant decrease in the </w:t>
      </w:r>
      <w:proofErr w:type="spellStart"/>
      <w:r w:rsidRPr="003331F5">
        <w:t>dispersity</w:t>
      </w:r>
      <w:proofErr w:type="spellEnd"/>
      <w:r w:rsidRPr="003331F5">
        <w:t>. At a sol</w:t>
      </w:r>
      <w:r w:rsidR="0091637A" w:rsidRPr="003331F5">
        <w:t>id concentration of 5 wt</w:t>
      </w:r>
      <w:proofErr w:type="gramStart"/>
      <w:r w:rsidR="0091637A" w:rsidRPr="003331F5">
        <w:t>.%</w:t>
      </w:r>
      <w:proofErr w:type="gramEnd"/>
      <w:r w:rsidR="0091637A" w:rsidRPr="003331F5">
        <w:t xml:space="preserve">, </w:t>
      </w:r>
      <w:proofErr w:type="spellStart"/>
      <w:r w:rsidRPr="003331F5">
        <w:t>dispersity</w:t>
      </w:r>
      <w:proofErr w:type="spellEnd"/>
      <w:r w:rsidRPr="003331F5">
        <w:t xml:space="preserve"> </w:t>
      </w:r>
      <w:r w:rsidR="0091637A" w:rsidRPr="003331F5">
        <w:t>did</w:t>
      </w:r>
      <w:r w:rsidRPr="003331F5">
        <w:t xml:space="preserve"> not vary betw</w:t>
      </w:r>
      <w:r w:rsidR="0091637A" w:rsidRPr="003331F5">
        <w:t>een 120 and 150 °C and decreased</w:t>
      </w:r>
      <w:r w:rsidRPr="003331F5">
        <w:t xml:space="preserve"> </w:t>
      </w:r>
      <w:r w:rsidR="0091637A" w:rsidRPr="003331F5">
        <w:t xml:space="preserve">as the temperature was raised to </w:t>
      </w:r>
      <w:r w:rsidRPr="003331F5">
        <w:t xml:space="preserve">200 °C. In addition, as the result of the different evolution of the </w:t>
      </w:r>
      <w:proofErr w:type="spellStart"/>
      <w:r w:rsidRPr="003331F5">
        <w:t>dispersity</w:t>
      </w:r>
      <w:proofErr w:type="spellEnd"/>
      <w:r w:rsidRPr="003331F5">
        <w:t xml:space="preserve"> with</w:t>
      </w:r>
      <w:r w:rsidR="0091637A" w:rsidRPr="003331F5">
        <w:t xml:space="preserve"> respect to</w:t>
      </w:r>
      <w:r w:rsidRPr="003331F5">
        <w:t xml:space="preserve"> temperature </w:t>
      </w:r>
      <w:r w:rsidR="0091637A" w:rsidRPr="003331F5">
        <w:t>and depending on</w:t>
      </w:r>
      <w:r w:rsidRPr="003331F5">
        <w:t xml:space="preserve"> solid c</w:t>
      </w:r>
      <w:r w:rsidR="0091637A" w:rsidRPr="003331F5">
        <w:t>oncentration, an increase in</w:t>
      </w:r>
      <w:r w:rsidRPr="003331F5">
        <w:t xml:space="preserve"> solid concentration from 1.4 to 5 wt</w:t>
      </w:r>
      <w:proofErr w:type="gramStart"/>
      <w:r w:rsidRPr="003331F5">
        <w:t>.%</w:t>
      </w:r>
      <w:proofErr w:type="gramEnd"/>
      <w:r w:rsidRPr="003331F5">
        <w:t xml:space="preserve"> significantly rises the </w:t>
      </w:r>
      <w:proofErr w:type="spellStart"/>
      <w:r w:rsidRPr="003331F5">
        <w:t>dispersity</w:t>
      </w:r>
      <w:proofErr w:type="spellEnd"/>
      <w:r w:rsidRPr="003331F5">
        <w:t xml:space="preserve"> of the material between 140 and 170 °C. </w:t>
      </w:r>
      <w:r w:rsidR="0091637A" w:rsidRPr="003331F5">
        <w:t>The effect of</w:t>
      </w:r>
      <w:r w:rsidRPr="003331F5">
        <w:t xml:space="preserve"> reaction time on</w:t>
      </w:r>
      <w:r w:rsidR="0091637A" w:rsidRPr="003331F5">
        <w:t xml:space="preserve"> </w:t>
      </w:r>
      <w:proofErr w:type="spellStart"/>
      <w:r w:rsidR="0091637A" w:rsidRPr="003331F5">
        <w:t>dispersity</w:t>
      </w:r>
      <w:proofErr w:type="spellEnd"/>
      <w:r w:rsidR="0091637A" w:rsidRPr="003331F5">
        <w:t xml:space="preserve"> was relatively weak and depended on</w:t>
      </w:r>
      <w:r w:rsidRPr="003331F5">
        <w:t xml:space="preserve"> temperature. While the reaction time does not significantly influence this variable between 120 and 160 °C, a small </w:t>
      </w:r>
      <w:r w:rsidR="00305ADE" w:rsidRPr="003331F5">
        <w:t xml:space="preserve">negative </w:t>
      </w:r>
      <w:r w:rsidR="00616120" w:rsidRPr="003331F5">
        <w:t>effect</w:t>
      </w:r>
      <w:r w:rsidR="00305ADE" w:rsidRPr="003331F5">
        <w:t xml:space="preserve"> (decrease in Đ)</w:t>
      </w:r>
      <w:r w:rsidRPr="003331F5">
        <w:t xml:space="preserve"> occurs between 160 and 200 °C when the reaction time augments from 0 to 30 min</w:t>
      </w:r>
      <w:r w:rsidR="00004B27" w:rsidRPr="003331F5">
        <w:t xml:space="preserve"> (</w:t>
      </w:r>
      <w:r w:rsidR="00004B27" w:rsidRPr="003331F5">
        <w:rPr>
          <w:b/>
        </w:rPr>
        <w:t>Figure 6c</w:t>
      </w:r>
      <w:r w:rsidR="00004B27" w:rsidRPr="003331F5">
        <w:t xml:space="preserve"> and </w:t>
      </w:r>
      <w:r w:rsidR="00004B27" w:rsidRPr="003331F5">
        <w:rPr>
          <w:b/>
        </w:rPr>
        <w:t>6d</w:t>
      </w:r>
      <w:r w:rsidR="00004B27" w:rsidRPr="003331F5">
        <w:t>, respectively)</w:t>
      </w:r>
      <w:r w:rsidRPr="003331F5">
        <w:t>.</w:t>
      </w:r>
    </w:p>
    <w:p w14:paraId="1F73610C" w14:textId="77777777" w:rsidR="0023572A" w:rsidRPr="003331F5" w:rsidRDefault="0023572A" w:rsidP="00B32FC2">
      <w:pPr>
        <w:pStyle w:val="Heading2"/>
      </w:pPr>
      <w:r w:rsidRPr="003331F5">
        <w:t>Energetic and economic assessments</w:t>
      </w:r>
    </w:p>
    <w:p w14:paraId="285ED650" w14:textId="3CB73F85" w:rsidR="0023572A" w:rsidRPr="003331F5" w:rsidRDefault="0023572A" w:rsidP="0023572A">
      <w:pPr>
        <w:pStyle w:val="P1"/>
      </w:pPr>
      <w:r w:rsidRPr="003331F5">
        <w:t xml:space="preserve">The energy input required for </w:t>
      </w:r>
      <w:r w:rsidR="0091637A" w:rsidRPr="003331F5">
        <w:t xml:space="preserve">production of isolated cellulosic matter varied </w:t>
      </w:r>
      <w:r w:rsidRPr="003331F5">
        <w:t>between 0.142 and 0.624 kWh (</w:t>
      </w:r>
      <w:r w:rsidRPr="003331F5">
        <w:rPr>
          <w:b/>
        </w:rPr>
        <w:t xml:space="preserve">Figure </w:t>
      </w:r>
      <w:r w:rsidR="00004B27" w:rsidRPr="003331F5">
        <w:rPr>
          <w:b/>
        </w:rPr>
        <w:t>7</w:t>
      </w:r>
      <w:r w:rsidRPr="003331F5">
        <w:t>). The statistical analysis of the results indicates that energy consumpt</w:t>
      </w:r>
      <w:r w:rsidR="0091637A" w:rsidRPr="003331F5">
        <w:t xml:space="preserve">ion is strongly affected by </w:t>
      </w:r>
      <w:r w:rsidRPr="003331F5">
        <w:t>reaction time</w:t>
      </w:r>
      <w:r w:rsidR="0091637A" w:rsidRPr="003331F5">
        <w:t xml:space="preserve"> (importance level, 62%) and temperature (importance level, 19%)</w:t>
      </w:r>
      <w:r w:rsidRPr="003331F5">
        <w:t xml:space="preserve"> (</w:t>
      </w:r>
      <w:r w:rsidRPr="003331F5">
        <w:rPr>
          <w:b/>
        </w:rPr>
        <w:t>Table 2</w:t>
      </w:r>
      <w:r w:rsidR="0091637A" w:rsidRPr="003331F5">
        <w:t>). T</w:t>
      </w:r>
      <w:r w:rsidRPr="003331F5">
        <w:t xml:space="preserve">he coefficients </w:t>
      </w:r>
      <w:r w:rsidR="0091637A" w:rsidRPr="003331F5">
        <w:t>of these variables</w:t>
      </w:r>
      <w:r w:rsidRPr="003331F5">
        <w:t xml:space="preserve"> show that an increase in both variables increases energy consumption. Therefore, for energy saving purposes, it is better to use the shortest reaction time as possible, although higher temperatures have to be used</w:t>
      </w:r>
      <w:r w:rsidR="0091637A" w:rsidRPr="003331F5">
        <w:t>. The relative importance of</w:t>
      </w:r>
      <w:r w:rsidRPr="003331F5">
        <w:t xml:space="preserve"> solid concentration is much weaker (5%) due to the relative low solid concentration used in the experiments (1.4–5.0 wt</w:t>
      </w:r>
      <w:proofErr w:type="gramStart"/>
      <w:r w:rsidRPr="003331F5">
        <w:t>.%</w:t>
      </w:r>
      <w:proofErr w:type="gramEnd"/>
      <w:r w:rsidRPr="003331F5">
        <w:t xml:space="preserve">). In addition, several interactions between the operating variables also occur. </w:t>
      </w:r>
      <w:r w:rsidRPr="003331F5">
        <w:rPr>
          <w:b/>
        </w:rPr>
        <w:t xml:space="preserve">Figure </w:t>
      </w:r>
      <w:r w:rsidR="00004B27" w:rsidRPr="003331F5">
        <w:rPr>
          <w:b/>
        </w:rPr>
        <w:t>7</w:t>
      </w:r>
      <w:r w:rsidRPr="003331F5">
        <w:rPr>
          <w:b/>
        </w:rPr>
        <w:t>a</w:t>
      </w:r>
      <w:r w:rsidRPr="003331F5">
        <w:t xml:space="preserve"> and </w:t>
      </w:r>
      <w:r w:rsidR="00004B27" w:rsidRPr="003331F5">
        <w:rPr>
          <w:b/>
        </w:rPr>
        <w:t>7</w:t>
      </w:r>
      <w:r w:rsidRPr="003331F5">
        <w:rPr>
          <w:b/>
        </w:rPr>
        <w:t>b</w:t>
      </w:r>
      <w:r w:rsidR="0091637A" w:rsidRPr="003331F5">
        <w:t xml:space="preserve"> show the effect of</w:t>
      </w:r>
      <w:r w:rsidRPr="003331F5">
        <w:t xml:space="preserve"> operating va</w:t>
      </w:r>
      <w:r w:rsidR="0091637A" w:rsidRPr="003331F5">
        <w:t xml:space="preserve">riables and interactions on </w:t>
      </w:r>
      <w:r w:rsidRPr="003331F5">
        <w:t>energy in</w:t>
      </w:r>
      <w:r w:rsidR="0091637A" w:rsidRPr="003331F5">
        <w:t xml:space="preserve">put. The third order interaction, </w:t>
      </w:r>
      <w:r w:rsidRPr="003331F5">
        <w:t>Temperature-time-conc</w:t>
      </w:r>
      <w:r w:rsidR="0091637A" w:rsidRPr="003331F5">
        <w:t>entration (</w:t>
      </w:r>
      <w:proofErr w:type="spellStart"/>
      <w:r w:rsidR="0091637A" w:rsidRPr="003331F5">
        <w:t>T·t·C</w:t>
      </w:r>
      <w:proofErr w:type="spellEnd"/>
      <w:r w:rsidR="0091637A" w:rsidRPr="003331F5">
        <w:t xml:space="preserve">), </w:t>
      </w:r>
      <w:r w:rsidRPr="003331F5">
        <w:t xml:space="preserve">is not statistically significant; therefore, the effect of the operating variables can be explained in groups of second order interactions. </w:t>
      </w:r>
      <w:r w:rsidRPr="003331F5">
        <w:rPr>
          <w:b/>
        </w:rPr>
        <w:t xml:space="preserve">Figure </w:t>
      </w:r>
      <w:r w:rsidR="00004B27" w:rsidRPr="003331F5">
        <w:rPr>
          <w:b/>
        </w:rPr>
        <w:t>7</w:t>
      </w:r>
      <w:r w:rsidRPr="003331F5">
        <w:rPr>
          <w:b/>
        </w:rPr>
        <w:t>a</w:t>
      </w:r>
      <w:r w:rsidR="0091637A" w:rsidRPr="003331F5">
        <w:t xml:space="preserve"> shows that, </w:t>
      </w:r>
      <w:r w:rsidRPr="003331F5">
        <w:t>regardless of</w:t>
      </w:r>
      <w:r w:rsidR="0091637A" w:rsidRPr="003331F5">
        <w:t xml:space="preserve"> the other operating conditions, an increase in</w:t>
      </w:r>
      <w:r w:rsidRPr="003331F5">
        <w:t xml:space="preserve"> reaction tempe</w:t>
      </w:r>
      <w:r w:rsidR="006C1977" w:rsidRPr="003331F5">
        <w:t>rature increases</w:t>
      </w:r>
      <w:r w:rsidRPr="003331F5">
        <w:t xml:space="preserve"> energy consumption as mor</w:t>
      </w:r>
      <w:r w:rsidR="0091637A" w:rsidRPr="003331F5">
        <w:t xml:space="preserve">e energy is required to heat </w:t>
      </w:r>
      <w:r w:rsidR="006C1977" w:rsidRPr="003331F5">
        <w:t xml:space="preserve">the feed </w:t>
      </w:r>
      <w:r w:rsidRPr="003331F5">
        <w:t>to h</w:t>
      </w:r>
      <w:r w:rsidR="006C1977" w:rsidRPr="003331F5">
        <w:t>igh temperatures. E</w:t>
      </w:r>
      <w:r w:rsidRPr="003331F5">
        <w:t>nergy inp</w:t>
      </w:r>
      <w:r w:rsidR="006C1977" w:rsidRPr="003331F5">
        <w:t>ut decreases with increasing</w:t>
      </w:r>
      <w:r w:rsidRPr="003331F5">
        <w:t xml:space="preserve"> </w:t>
      </w:r>
      <w:r w:rsidR="006C1977" w:rsidRPr="003331F5">
        <w:t xml:space="preserve">solid </w:t>
      </w:r>
      <w:r w:rsidRPr="003331F5">
        <w:t>concentratio</w:t>
      </w:r>
      <w:r w:rsidR="006C1977" w:rsidRPr="003331F5">
        <w:t xml:space="preserve">n, indicating </w:t>
      </w:r>
      <w:r w:rsidRPr="003331F5">
        <w:t>that the feedstock is a good m</w:t>
      </w:r>
      <w:r w:rsidR="006C1977" w:rsidRPr="003331F5">
        <w:t xml:space="preserve">icrowave absorber and therefore, </w:t>
      </w:r>
      <w:r w:rsidRPr="003331F5">
        <w:t xml:space="preserve">energy is released in form of heat during </w:t>
      </w:r>
      <w:r w:rsidR="006C1977" w:rsidRPr="003331F5">
        <w:t>the microwave treatment</w:t>
      </w:r>
      <w:r w:rsidRPr="003331F5">
        <w:t xml:space="preserve">. With respect to the reaction time, an </w:t>
      </w:r>
      <w:r w:rsidRPr="003331F5">
        <w:t>increase between 0 and 30 minutes leads to a sharply linear increase in energy consumption</w:t>
      </w:r>
      <w:r w:rsidR="00616120" w:rsidRPr="003331F5">
        <w:t xml:space="preserve"> (</w:t>
      </w:r>
      <w:r w:rsidR="00616120" w:rsidRPr="003331F5">
        <w:rPr>
          <w:b/>
        </w:rPr>
        <w:t>Figure 7b</w:t>
      </w:r>
      <w:r w:rsidR="00616120" w:rsidRPr="003331F5">
        <w:t>)</w:t>
      </w:r>
      <w:r w:rsidRPr="003331F5">
        <w:t xml:space="preserve">. </w:t>
      </w:r>
    </w:p>
    <w:p w14:paraId="59508371" w14:textId="6CC403ED" w:rsidR="0023572A" w:rsidRPr="003331F5" w:rsidRDefault="0023572A" w:rsidP="00E12AF9">
      <w:pPr>
        <w:pStyle w:val="P1"/>
        <w:ind w:firstLine="425"/>
      </w:pPr>
      <w:r w:rsidRPr="003331F5">
        <w:t>To gain a deeper in</w:t>
      </w:r>
      <w:r w:rsidR="006C1977" w:rsidRPr="003331F5">
        <w:t xml:space="preserve">sight in to the economics of this </w:t>
      </w:r>
      <w:r w:rsidRPr="003331F5">
        <w:t xml:space="preserve">process, the cost of this microwave process has been estimated. </w:t>
      </w:r>
      <w:r w:rsidRPr="003331F5">
        <w:rPr>
          <w:b/>
        </w:rPr>
        <w:t>Table 1</w:t>
      </w:r>
      <w:r w:rsidRPr="003331F5">
        <w:t xml:space="preserve"> shows</w:t>
      </w:r>
      <w:r w:rsidR="006C1977" w:rsidRPr="003331F5">
        <w:t xml:space="preserve"> the energy cost calculated as </w:t>
      </w:r>
      <w:r w:rsidR="00591812" w:rsidRPr="003331F5">
        <w:t>€</w:t>
      </w:r>
      <w:r w:rsidR="006C1977" w:rsidRPr="003331F5">
        <w:t>/kg of solid assumi</w:t>
      </w:r>
      <w:r w:rsidR="00616120" w:rsidRPr="003331F5">
        <w:t>n</w:t>
      </w:r>
      <w:r w:rsidR="006C1977" w:rsidRPr="003331F5">
        <w:t xml:space="preserve">g an energy price of 0.16 </w:t>
      </w:r>
      <w:r w:rsidR="00591812" w:rsidRPr="003331F5">
        <w:t>€</w:t>
      </w:r>
      <w:r w:rsidRPr="003331F5">
        <w:t>/kWh. The energy cost v</w:t>
      </w:r>
      <w:r w:rsidR="006C1977" w:rsidRPr="003331F5">
        <w:t xml:space="preserve">aries between 13 and 373 </w:t>
      </w:r>
      <w:r w:rsidR="00591812" w:rsidRPr="003331F5">
        <w:t>€</w:t>
      </w:r>
      <w:r w:rsidR="006C1977" w:rsidRPr="003331F5">
        <w:t>/kg isolated cellulosic matter</w:t>
      </w:r>
      <w:r w:rsidRPr="003331F5">
        <w:t xml:space="preserve"> produced. </w:t>
      </w:r>
      <w:r w:rsidR="006C1977" w:rsidRPr="003331F5">
        <w:t>Although our materials are still unrefined, t</w:t>
      </w:r>
      <w:r w:rsidRPr="003331F5">
        <w:t>hese values are sim</w:t>
      </w:r>
      <w:r w:rsidR="006C1977" w:rsidRPr="003331F5">
        <w:t xml:space="preserve">ilar to those reported by </w:t>
      </w:r>
      <w:r w:rsidRPr="003331F5">
        <w:t xml:space="preserve">de Assis </w:t>
      </w:r>
      <w:r w:rsidRPr="003331F5">
        <w:rPr>
          <w:i/>
        </w:rPr>
        <w:t>et al</w:t>
      </w:r>
      <w:r w:rsidRPr="003331F5">
        <w:t>.</w:t>
      </w:r>
      <w:r w:rsidRPr="003331F5">
        <w:fldChar w:fldCharType="begin" w:fldLock="1"/>
      </w:r>
      <w:r w:rsidR="00DE4BE4" w:rsidRPr="003331F5">
        <w:instrText>ADDIN CSL_CITATION { "citationItems" : [ { "id" : "ITEM-1", "itemData" : { "DOI" : "10.1002/bbb.1782", "ISSN" : "1932104X", "author" : [ { "dropping-particle" : "", "family" : "Assis", "given" : "Camilla Abbati", "non-dropping-particle" : "de", "parse-names" : false, "suffix" : "" }, { "dropping-particle" : "", "family" : "Houtman", "given" : "Carl", "non-dropping-particle" : "", "parse-names" : false, "suffix" : "" }, { "dropping-particle" : "", "family" : "Phillips", "given" : "Richard", "non-dropping-particle" : "", "parse-names" : false, "suffix" : "" }, { "dropping-particle" : "", "family" : "Bilek", "given" : "E.M. Ted", "non-dropping-particle" : "", "parse-names" : false, "suffix" : "" }, { "dropping-particle" : "", "family" : "Rojas", "given" : "Orlando J.", "non-dropping-particle" : "", "parse-names" : false, "suffix" : "" }, { "dropping-particle" : "", "family" : "Pal", "given" : "Lokendra", "non-dropping-particle" : "", "parse-names" : false, "suffix" : "" }, { "dropping-particle" : "", "family" : "Peresin", "given" : "Maria Soledad", "non-dropping-particle" : "", "parse-names" : false, "suffix" : "" }, { "dropping-particle" : "", "family" : "Jameel", "given" : "Hasan", "non-dropping-particle" : "", "parse-names" : false, "suffix" : "" }, { "dropping-particle" : "", "family" : "Gonzalez", "given" : "Ronalds", "non-dropping-particle" : "", "parse-names" : false, "suffix" : "" } ], "container-title" : "Biofuels, Bioproducts and Biorefining", "id" : "ITEM-1", "issue" : "4", "issued" : { "date-parts" : [ [ "2017", "7", "14" ] ] }, "note" : "electricity prices \nwood pulp costs", "page" : "682-700", "publisher" : "John Wiley &amp; Sons, Ltd", "title" : "Conversion Economics of Forest Biomaterials: Risk and Financial Analysis of CNC Manufacturing", "type" : "article-journal", "volume" : "11" }, "uris" : [ "http://www.mendeley.com/documents/?uuid=46c66917-3def-3269-90f8-91bf4f95c326" ] } ], "mendeley" : { "formattedCitation" : "&lt;sup&gt;[11]&lt;/sup&gt;", "plainTextFormattedCitation" : "[11]", "previouslyFormattedCitation" : "&lt;sup&gt;[11]&lt;/sup&gt;" }, "properties" : {  }, "schema" : "https://github.com/citation-style-language/schema/raw/master/csl-citation.json" }</w:instrText>
      </w:r>
      <w:r w:rsidRPr="003331F5">
        <w:fldChar w:fldCharType="separate"/>
      </w:r>
      <w:r w:rsidR="00DE4BE4" w:rsidRPr="003331F5">
        <w:rPr>
          <w:noProof/>
          <w:vertAlign w:val="superscript"/>
        </w:rPr>
        <w:t>[11]</w:t>
      </w:r>
      <w:r w:rsidRPr="003331F5">
        <w:fldChar w:fldCharType="end"/>
      </w:r>
      <w:r w:rsidRPr="003331F5">
        <w:t xml:space="preserve"> </w:t>
      </w:r>
      <w:r w:rsidR="006C1977" w:rsidRPr="003331F5">
        <w:t xml:space="preserve">(2.25 and 205.73 </w:t>
      </w:r>
      <w:r w:rsidR="00591812" w:rsidRPr="003331F5">
        <w:t>€</w:t>
      </w:r>
      <w:r w:rsidRPr="003331F5">
        <w:t>/kg</w:t>
      </w:r>
      <w:r w:rsidR="006C1977" w:rsidRPr="003331F5">
        <w:t>) for nanocellulose produced</w:t>
      </w:r>
      <w:r w:rsidRPr="003331F5">
        <w:t xml:space="preserve"> by means of oxidation, soft acid hydrolysis, enzymatic tr</w:t>
      </w:r>
      <w:r w:rsidR="006C1977" w:rsidRPr="003331F5">
        <w:t xml:space="preserve">eatment and mechanical beating. It is important </w:t>
      </w:r>
      <w:r w:rsidR="00591812" w:rsidRPr="003331F5">
        <w:t xml:space="preserve">to </w:t>
      </w:r>
      <w:r w:rsidR="006C1977" w:rsidRPr="003331F5">
        <w:t>re-iterate that our process relies on microwave processing alone without use of oxidants, acids and/or bleaching agents. The</w:t>
      </w:r>
      <w:r w:rsidRPr="003331F5">
        <w:t xml:space="preserve"> stati</w:t>
      </w:r>
      <w:r w:rsidR="006C1977" w:rsidRPr="003331F5">
        <w:t>stical analysis revealed</w:t>
      </w:r>
      <w:r w:rsidRPr="003331F5">
        <w:t xml:space="preserve"> </w:t>
      </w:r>
      <w:r w:rsidR="006C1977" w:rsidRPr="003331F5">
        <w:t xml:space="preserve">that </w:t>
      </w:r>
      <w:r w:rsidRPr="003331F5">
        <w:t>the three operating variables have a similar relative importance on economics, however their effect</w:t>
      </w:r>
      <w:r w:rsidR="006D5ECA" w:rsidRPr="003331F5">
        <w:t>s</w:t>
      </w:r>
      <w:r w:rsidRPr="003331F5">
        <w:t xml:space="preserve"> </w:t>
      </w:r>
      <w:r w:rsidR="006D5ECA" w:rsidRPr="003331F5">
        <w:t>are</w:t>
      </w:r>
      <w:r w:rsidRPr="003331F5">
        <w:t xml:space="preserve"> dif</w:t>
      </w:r>
      <w:r w:rsidR="006C1977" w:rsidRPr="003331F5">
        <w:t>ferent. While an increase in</w:t>
      </w:r>
      <w:r w:rsidRPr="003331F5">
        <w:t xml:space="preserve"> temperature and reaction time leads</w:t>
      </w:r>
      <w:r w:rsidR="006C1977" w:rsidRPr="003331F5">
        <w:t xml:space="preserve"> to an increase in isolated cellulosic matter</w:t>
      </w:r>
      <w:r w:rsidRPr="003331F5">
        <w:t xml:space="preserve"> pro</w:t>
      </w:r>
      <w:r w:rsidR="006C1977" w:rsidRPr="003331F5">
        <w:t>duction cost, an increase in</w:t>
      </w:r>
      <w:r w:rsidRPr="003331F5">
        <w:t xml:space="preserve"> solid concentration decreases th</w:t>
      </w:r>
      <w:r w:rsidR="006C1977" w:rsidRPr="003331F5">
        <w:t>e production cost of this</w:t>
      </w:r>
      <w:r w:rsidRPr="003331F5">
        <w:t xml:space="preserve"> material. </w:t>
      </w:r>
      <w:r w:rsidRPr="003331F5">
        <w:rPr>
          <w:b/>
        </w:rPr>
        <w:t xml:space="preserve">Figure </w:t>
      </w:r>
      <w:r w:rsidR="00004B27" w:rsidRPr="003331F5">
        <w:rPr>
          <w:b/>
        </w:rPr>
        <w:t>7</w:t>
      </w:r>
      <w:r w:rsidRPr="003331F5">
        <w:rPr>
          <w:b/>
        </w:rPr>
        <w:t>c</w:t>
      </w:r>
      <w:r w:rsidRPr="003331F5">
        <w:t xml:space="preserve"> and </w:t>
      </w:r>
      <w:r w:rsidR="00004B27" w:rsidRPr="003331F5">
        <w:rPr>
          <w:b/>
        </w:rPr>
        <w:t>7</w:t>
      </w:r>
      <w:r w:rsidRPr="003331F5">
        <w:rPr>
          <w:b/>
        </w:rPr>
        <w:t>d</w:t>
      </w:r>
      <w:r w:rsidR="006C1977" w:rsidRPr="003331F5">
        <w:t xml:space="preserve"> show the effects of</w:t>
      </w:r>
      <w:r w:rsidRPr="003331F5">
        <w:t xml:space="preserve"> operating variables and interactions on the </w:t>
      </w:r>
      <w:r w:rsidR="000C650A" w:rsidRPr="003331F5">
        <w:t>cost of producing our cellulosic matter.</w:t>
      </w:r>
      <w:r w:rsidRPr="003331F5">
        <w:t xml:space="preserve"> </w:t>
      </w:r>
    </w:p>
    <w:p w14:paraId="1E4E026E" w14:textId="75C7C7B5" w:rsidR="0090229F" w:rsidRPr="003331F5" w:rsidRDefault="0023572A" w:rsidP="0090229F">
      <w:pPr>
        <w:pStyle w:val="P1"/>
        <w:ind w:firstLine="425"/>
      </w:pPr>
      <w:r w:rsidRPr="003331F5">
        <w:t>Regardless of the other operating conditions, an increase i</w:t>
      </w:r>
      <w:r w:rsidR="000C650A" w:rsidRPr="003331F5">
        <w:t xml:space="preserve">n temperature increases </w:t>
      </w:r>
      <w:r w:rsidRPr="003331F5">
        <w:t xml:space="preserve">production cost, as </w:t>
      </w:r>
      <w:r w:rsidR="000C650A" w:rsidRPr="003331F5">
        <w:t xml:space="preserve">more energy is needed. </w:t>
      </w:r>
      <w:r w:rsidRPr="003331F5">
        <w:t xml:space="preserve">This economic increase is substantially </w:t>
      </w:r>
      <w:r w:rsidR="0090229F" w:rsidRPr="003331F5">
        <w:t xml:space="preserve">marked between 160 and 200 °C. Within this temperature interval the </w:t>
      </w:r>
      <w:r w:rsidR="006D5ECA" w:rsidRPr="003331F5">
        <w:t xml:space="preserve">yield of </w:t>
      </w:r>
      <w:r w:rsidR="0090229F" w:rsidRPr="003331F5">
        <w:t>cellulos</w:t>
      </w:r>
      <w:r w:rsidR="006D5ECA" w:rsidRPr="003331F5">
        <w:t xml:space="preserve">ic material </w:t>
      </w:r>
      <w:r w:rsidR="0090229F" w:rsidRPr="003331F5">
        <w:t xml:space="preserve">decreases, and the energy requirement increases, thus, leading to a sharp increase in the economic cost per kg of material produced. An increase in reaction time from 0 to 30 min produced a substantial increase in production cost due to the sharp augment in the energy requirement of the process; this increase being more marked between 160 and 200 °C. An increase in solid concentration led to a small decrease in production cost. This is a consequence of decreases occurring for both </w:t>
      </w:r>
      <w:r w:rsidR="0020741A" w:rsidRPr="003331F5">
        <w:t xml:space="preserve">yield of </w:t>
      </w:r>
      <w:r w:rsidR="0090229F" w:rsidRPr="003331F5">
        <w:t>cellulos</w:t>
      </w:r>
      <w:r w:rsidR="0020741A" w:rsidRPr="003331F5">
        <w:t>ic matter</w:t>
      </w:r>
      <w:r w:rsidR="0090229F" w:rsidRPr="003331F5">
        <w:t xml:space="preserve"> and energy input </w:t>
      </w:r>
      <w:r w:rsidR="0020741A" w:rsidRPr="003331F5">
        <w:t>when</w:t>
      </w:r>
      <w:r w:rsidR="0090229F" w:rsidRPr="003331F5">
        <w:t xml:space="preserve"> the solid concentration increases. From an energetic and economic cost saving perspective</w:t>
      </w:r>
      <w:r w:rsidR="00591812" w:rsidRPr="003331F5">
        <w:t>,</w:t>
      </w:r>
      <w:r w:rsidR="0090229F" w:rsidRPr="003331F5">
        <w:t xml:space="preserve"> short reaction times must be used. In particular, it is possible to achieve a production cost lower than 100 </w:t>
      </w:r>
      <w:r w:rsidR="00591812" w:rsidRPr="003331F5">
        <w:t>€</w:t>
      </w:r>
      <w:r w:rsidR="0090229F" w:rsidRPr="003331F5">
        <w:t>/kg using temperatures up to 200 °C and reaction time</w:t>
      </w:r>
      <w:r w:rsidR="005B1475" w:rsidRPr="003331F5">
        <w:t>s</w:t>
      </w:r>
      <w:r w:rsidR="0090229F" w:rsidRPr="003331F5">
        <w:t xml:space="preserve"> between 0 (for 1.4 wt.%) and 15 (for 5.0 wt.%) minutes. Within this interval the yields and physicochemical properties of the isolated cellulosic matter can be </w:t>
      </w:r>
      <w:proofErr w:type="spellStart"/>
      <w:r w:rsidR="0090229F" w:rsidRPr="003331F5">
        <w:t>customi</w:t>
      </w:r>
      <w:r w:rsidR="005B1475" w:rsidRPr="003331F5">
        <w:t>s</w:t>
      </w:r>
      <w:r w:rsidR="0090229F" w:rsidRPr="003331F5">
        <w:t>ed</w:t>
      </w:r>
      <w:proofErr w:type="spellEnd"/>
      <w:r w:rsidR="0090229F" w:rsidRPr="003331F5">
        <w:t xml:space="preserve"> for different applications without </w:t>
      </w:r>
      <w:r w:rsidR="005B1475" w:rsidRPr="003331F5">
        <w:t xml:space="preserve">substantially </w:t>
      </w:r>
      <w:r w:rsidR="0090229F" w:rsidRPr="003331F5">
        <w:t>compromising the energetic and economic aspects of the process.</w:t>
      </w:r>
    </w:p>
    <w:p w14:paraId="4D215618" w14:textId="7906AE10" w:rsidR="004A71E6" w:rsidRPr="003331F5" w:rsidRDefault="004A71E6" w:rsidP="00E12AF9">
      <w:pPr>
        <w:pStyle w:val="P1"/>
        <w:ind w:firstLine="425"/>
      </w:pPr>
    </w:p>
    <w:p w14:paraId="1050A0E3" w14:textId="77777777" w:rsidR="004A71E6" w:rsidRPr="003331F5" w:rsidRDefault="004A71E6">
      <w:pPr>
        <w:rPr>
          <w:rFonts w:ascii="Arial" w:hAnsi="Arial"/>
          <w:sz w:val="17"/>
          <w:lang w:val="en-US"/>
        </w:rPr>
      </w:pPr>
      <w:r w:rsidRPr="003331F5">
        <w:br w:type="page"/>
      </w:r>
    </w:p>
    <w:p w14:paraId="57C9EFF0" w14:textId="77777777" w:rsidR="00851A61" w:rsidRPr="003331F5" w:rsidRDefault="00851A61" w:rsidP="00E12AF9">
      <w:pPr>
        <w:pStyle w:val="P1"/>
        <w:ind w:firstLine="425"/>
      </w:pPr>
    </w:p>
    <w:p w14:paraId="59A3CE8C" w14:textId="77777777" w:rsidR="00851A61" w:rsidRPr="003331F5" w:rsidRDefault="00851A61" w:rsidP="0023572A">
      <w:pPr>
        <w:pStyle w:val="P1"/>
        <w:sectPr w:rsidR="00851A61" w:rsidRPr="003331F5" w:rsidSect="006E4144">
          <w:type w:val="continuous"/>
          <w:pgSz w:w="11906" w:h="16838" w:code="9"/>
          <w:pgMar w:top="1673" w:right="936" w:bottom="1134" w:left="936" w:header="709" w:footer="709" w:gutter="0"/>
          <w:cols w:num="2" w:space="284"/>
          <w:docGrid w:linePitch="360"/>
        </w:sectPr>
      </w:pPr>
    </w:p>
    <w:p w14:paraId="37E8A1A8" w14:textId="42DBB848" w:rsidR="00851A61" w:rsidRPr="003331F5" w:rsidRDefault="00851A61" w:rsidP="0023572A">
      <w:pPr>
        <w:pStyle w:val="P1"/>
      </w:pPr>
    </w:p>
    <w:p w14:paraId="282DF44D" w14:textId="77777777" w:rsidR="00851A61" w:rsidRPr="003331F5" w:rsidRDefault="00851A61" w:rsidP="0023572A">
      <w:pPr>
        <w:pStyle w:val="P1"/>
        <w:sectPr w:rsidR="00851A61" w:rsidRPr="003331F5" w:rsidSect="00851A61">
          <w:type w:val="continuous"/>
          <w:pgSz w:w="11906" w:h="16838" w:code="9"/>
          <w:pgMar w:top="1673" w:right="936" w:bottom="1134" w:left="936" w:header="709" w:footer="709" w:gutter="0"/>
          <w:cols w:space="284"/>
          <w:docGrid w:linePitch="360"/>
        </w:sectPr>
      </w:pPr>
    </w:p>
    <w:p w14:paraId="7302BE63" w14:textId="084D475C" w:rsidR="00851A61" w:rsidRPr="003331F5" w:rsidRDefault="00400E3C" w:rsidP="0023572A">
      <w:pPr>
        <w:pStyle w:val="P1"/>
      </w:pPr>
      <w:r w:rsidRPr="003331F5">
        <w:rPr>
          <w:noProof/>
          <w:lang w:val="en-GB" w:eastAsia="en-GB"/>
        </w:rPr>
        <mc:AlternateContent>
          <mc:Choice Requires="wpg">
            <w:drawing>
              <wp:anchor distT="0" distB="0" distL="114300" distR="114300" simplePos="0" relativeHeight="251727360" behindDoc="0" locked="0" layoutInCell="1" allowOverlap="1" wp14:anchorId="17B75803" wp14:editId="2C6BFD2E">
                <wp:simplePos x="0" y="0"/>
                <wp:positionH relativeFrom="column">
                  <wp:posOffset>5715</wp:posOffset>
                </wp:positionH>
                <wp:positionV relativeFrom="paragraph">
                  <wp:posOffset>156845</wp:posOffset>
                </wp:positionV>
                <wp:extent cx="6362700" cy="5181600"/>
                <wp:effectExtent l="0" t="0" r="0" b="0"/>
                <wp:wrapTopAndBottom/>
                <wp:docPr id="3" name="Group 3"/>
                <wp:cNvGraphicFramePr/>
                <a:graphic xmlns:a="http://schemas.openxmlformats.org/drawingml/2006/main">
                  <a:graphicData uri="http://schemas.microsoft.com/office/word/2010/wordprocessingGroup">
                    <wpg:wgp>
                      <wpg:cNvGrpSpPr/>
                      <wpg:grpSpPr>
                        <a:xfrm>
                          <a:off x="0" y="0"/>
                          <a:ext cx="6362700" cy="5181600"/>
                          <a:chOff x="0" y="0"/>
                          <a:chExt cx="6362700" cy="5181600"/>
                        </a:xfrm>
                      </wpg:grpSpPr>
                      <pic:pic xmlns:pic="http://schemas.openxmlformats.org/drawingml/2006/picture">
                        <pic:nvPicPr>
                          <pic:cNvPr id="10" name="Imagen 4"/>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609600" y="0"/>
                            <a:ext cx="5133340" cy="4319905"/>
                          </a:xfrm>
                          <a:prstGeom prst="rect">
                            <a:avLst/>
                          </a:prstGeom>
                          <a:noFill/>
                          <a:ln>
                            <a:noFill/>
                          </a:ln>
                        </pic:spPr>
                      </pic:pic>
                      <wps:wsp>
                        <wps:cNvPr id="18" name="Text Box 18"/>
                        <wps:cNvSpPr txBox="1"/>
                        <wps:spPr>
                          <a:xfrm>
                            <a:off x="0" y="4562475"/>
                            <a:ext cx="6362700" cy="619125"/>
                          </a:xfrm>
                          <a:prstGeom prst="rect">
                            <a:avLst/>
                          </a:prstGeom>
                          <a:solidFill>
                            <a:prstClr val="white"/>
                          </a:solidFill>
                          <a:ln>
                            <a:noFill/>
                          </a:ln>
                        </wps:spPr>
                        <wps:txbx>
                          <w:txbxContent>
                            <w:p w14:paraId="395E0FE4" w14:textId="40D440B3" w:rsidR="002D2767" w:rsidRPr="00BF053E" w:rsidRDefault="002D2767" w:rsidP="00E90C80">
                              <w:pPr>
                                <w:pStyle w:val="FigureCaption"/>
                                <w:rPr>
                                  <w:noProof/>
                                  <w:sz w:val="17"/>
                                  <w:szCs w:val="24"/>
                                  <w:lang w:val="en-US"/>
                                </w:rPr>
                              </w:pPr>
                              <w:r w:rsidRPr="005863B8">
                                <w:rPr>
                                  <w:b/>
                                </w:rPr>
                                <w:t xml:space="preserve">Figure </w:t>
                              </w:r>
                              <w:r>
                                <w:rPr>
                                  <w:b/>
                                </w:rPr>
                                <w:t>6</w:t>
                              </w:r>
                              <w:r w:rsidRPr="005863B8">
                                <w:rPr>
                                  <w:b/>
                                </w:rPr>
                                <w:t>.</w:t>
                              </w:r>
                              <w:r>
                                <w:t xml:space="preserve"> </w:t>
                              </w:r>
                              <w:r w:rsidRPr="00706340">
                                <w:t xml:space="preserve">Influence of the temperature on the degradation molecular weight (Mw) and </w:t>
                              </w:r>
                              <w:proofErr w:type="spellStart"/>
                              <w:r w:rsidRPr="00706340">
                                <w:t>dispersity</w:t>
                              </w:r>
                              <w:proofErr w:type="spellEnd"/>
                              <w:r w:rsidRPr="00706340">
                                <w:t xml:space="preserve"> (Đ) using a solid concentration of 1.4 and 5 wt.% for a reaction time of 0 min (a and c) and 30 min (c and d). Bars are LSD intervals with 95% confidence.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7B75803" id="Group 3" o:spid="_x0000_s1055" style="position:absolute;left:0;text-align:left;margin-left:.45pt;margin-top:12.35pt;width:501pt;height:408pt;z-index:251727360" coordsize="63627,5181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">
                <v:shape id="Imagen 4" o:spid="_x0000_s1056" type="#_x0000_t75" style="position:absolute;left:6096;width:51333;height:43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">
                  <v:imagedata r:id="rId36" o:title=""/>
                </v:shape>
                <v:shape id="Text Box 18" o:spid="_x0000_s1057" type="#_x0000_t202" style="position:absolute;top:45624;width:63627;height:6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" stroked="f">
                  <v:textbox inset="0,0,0,0">
                    <w:txbxContent>
                      <w:p w14:paraId="395E0FE4" w14:textId="40D440B3" w:rsidR="002D2767" w:rsidRPr="00BF053E" w:rsidRDefault="002D2767" w:rsidP="00E90C80">
                        <w:pPr>
                          <w:pStyle w:val="FigureCaption"/>
                          <w:rPr>
                            <w:noProof/>
                            <w:sz w:val="17"/>
                            <w:szCs w:val="24"/>
                            <w:lang w:val="en-US"/>
                          </w:rPr>
                        </w:pPr>
                        <w:r w:rsidRPr="005863B8">
                          <w:rPr>
                            <w:b/>
                          </w:rPr>
                          <w:t xml:space="preserve">Figure </w:t>
                        </w:r>
                        <w:r>
                          <w:rPr>
                            <w:b/>
                          </w:rPr>
                          <w:t>6</w:t>
                        </w:r>
                        <w:r w:rsidRPr="005863B8">
                          <w:rPr>
                            <w:b/>
                          </w:rPr>
                          <w:t>.</w:t>
                        </w:r>
                        <w:r>
                          <w:t xml:space="preserve"> </w:t>
                        </w:r>
                        <w:r w:rsidRPr="00706340">
                          <w:t>Influence of the temperature on the degradation molecular weight (Mw) and dispersity (Đ) using a solid concentration of 1.4 and 5 wt.% for a reaction time of 0 min (a and c) and 30 min (c and d). Bars are LSD intervals with 95% confidence.</w:t>
                        </w:r>
                      </w:p>
                    </w:txbxContent>
                  </v:textbox>
                </v:shape>
                <w10:wrap type="topAndBottom"/>
              </v:group>
            </w:pict>
          </mc:Fallback>
        </mc:AlternateContent>
      </w:r>
    </w:p>
    <w:p w14:paraId="5CDF3C4A" w14:textId="3ED095C7" w:rsidR="00851A61" w:rsidRPr="003331F5" w:rsidRDefault="00851A61" w:rsidP="0023572A">
      <w:pPr>
        <w:pStyle w:val="P1"/>
      </w:pPr>
    </w:p>
    <w:p w14:paraId="389EF4BB" w14:textId="43BDE79A" w:rsidR="00585A33" w:rsidRPr="003331F5" w:rsidRDefault="00585A33" w:rsidP="0023572A">
      <w:pPr>
        <w:pStyle w:val="P1"/>
      </w:pPr>
    </w:p>
    <w:p w14:paraId="7510FB2F" w14:textId="6DF891A6" w:rsidR="00585A33" w:rsidRPr="003331F5" w:rsidRDefault="00585A33" w:rsidP="0023572A">
      <w:pPr>
        <w:pStyle w:val="P1"/>
      </w:pPr>
    </w:p>
    <w:p w14:paraId="7E8E0758" w14:textId="77777777" w:rsidR="00851A61" w:rsidRPr="003331F5" w:rsidRDefault="00851A61" w:rsidP="0023572A">
      <w:pPr>
        <w:pStyle w:val="P1"/>
        <w:sectPr w:rsidR="00851A61" w:rsidRPr="003331F5" w:rsidSect="00851A61">
          <w:type w:val="continuous"/>
          <w:pgSz w:w="11906" w:h="16838" w:code="9"/>
          <w:pgMar w:top="1673" w:right="936" w:bottom="1134" w:left="936" w:header="709" w:footer="709" w:gutter="0"/>
          <w:cols w:space="284"/>
          <w:docGrid w:linePitch="360"/>
        </w:sectPr>
      </w:pPr>
    </w:p>
    <w:p w14:paraId="2C036781" w14:textId="15833505" w:rsidR="00585A33" w:rsidRPr="003331F5" w:rsidRDefault="00585A33">
      <w:pPr>
        <w:rPr>
          <w:rFonts w:ascii="Arial" w:hAnsi="Arial"/>
          <w:sz w:val="17"/>
          <w:lang w:val="en-US"/>
        </w:rPr>
      </w:pPr>
      <w:r w:rsidRPr="003331F5">
        <w:br w:type="page"/>
      </w:r>
    </w:p>
    <w:p w14:paraId="51269969" w14:textId="77777777" w:rsidR="00FB0231" w:rsidRPr="003331F5" w:rsidRDefault="00FB0231">
      <w:pPr>
        <w:sectPr w:rsidR="00FB0231" w:rsidRPr="003331F5" w:rsidSect="00851A61">
          <w:type w:val="continuous"/>
          <w:pgSz w:w="11906" w:h="16838" w:code="9"/>
          <w:pgMar w:top="1673" w:right="936" w:bottom="1134" w:left="936" w:header="709" w:footer="709" w:gutter="0"/>
          <w:cols w:num="2" w:space="284"/>
          <w:docGrid w:linePitch="360"/>
        </w:sectPr>
      </w:pPr>
    </w:p>
    <w:p w14:paraId="6802F0BA" w14:textId="1A956F9E" w:rsidR="00461163" w:rsidRPr="003331F5" w:rsidRDefault="00FB707C">
      <w:pPr>
        <w:sectPr w:rsidR="00461163" w:rsidRPr="003331F5" w:rsidSect="00851A61">
          <w:type w:val="continuous"/>
          <w:pgSz w:w="11906" w:h="16838" w:code="9"/>
          <w:pgMar w:top="1673" w:right="936" w:bottom="1134" w:left="936" w:header="709" w:footer="709" w:gutter="0"/>
          <w:cols w:num="2" w:space="284"/>
          <w:docGrid w:linePitch="360"/>
        </w:sectPr>
      </w:pPr>
      <w:r w:rsidRPr="003331F5">
        <w:rPr>
          <w:noProof/>
          <w:lang w:val="en-GB" w:eastAsia="en-GB"/>
        </w:rPr>
        <w:lastRenderedPageBreak/>
        <mc:AlternateContent>
          <mc:Choice Requires="wpg">
            <w:drawing>
              <wp:anchor distT="0" distB="0" distL="114300" distR="114300" simplePos="0" relativeHeight="251759104" behindDoc="0" locked="0" layoutInCell="1" allowOverlap="1" wp14:anchorId="71E7BAC4" wp14:editId="0250FDFA">
                <wp:simplePos x="0" y="0"/>
                <wp:positionH relativeFrom="column">
                  <wp:posOffset>-13335</wp:posOffset>
                </wp:positionH>
                <wp:positionV relativeFrom="paragraph">
                  <wp:posOffset>4445</wp:posOffset>
                </wp:positionV>
                <wp:extent cx="6372225" cy="5467350"/>
                <wp:effectExtent l="0" t="0" r="9525" b="0"/>
                <wp:wrapTopAndBottom/>
                <wp:docPr id="32" name="Group 32"/>
                <wp:cNvGraphicFramePr/>
                <a:graphic xmlns:a="http://schemas.openxmlformats.org/drawingml/2006/main">
                  <a:graphicData uri="http://schemas.microsoft.com/office/word/2010/wordprocessingGroup">
                    <wpg:wgp>
                      <wpg:cNvGrpSpPr/>
                      <wpg:grpSpPr>
                        <a:xfrm>
                          <a:off x="0" y="0"/>
                          <a:ext cx="6372225" cy="5467350"/>
                          <a:chOff x="19050" y="0"/>
                          <a:chExt cx="6372225" cy="5467350"/>
                        </a:xfrm>
                      </wpg:grpSpPr>
                      <wps:wsp>
                        <wps:cNvPr id="21" name="Text Box 21"/>
                        <wps:cNvSpPr txBox="1"/>
                        <wps:spPr>
                          <a:xfrm>
                            <a:off x="19050" y="4752975"/>
                            <a:ext cx="6372225" cy="714375"/>
                          </a:xfrm>
                          <a:prstGeom prst="rect">
                            <a:avLst/>
                          </a:prstGeom>
                          <a:solidFill>
                            <a:prstClr val="white"/>
                          </a:solidFill>
                          <a:ln>
                            <a:noFill/>
                          </a:ln>
                        </wps:spPr>
                        <wps:txbx>
                          <w:txbxContent>
                            <w:p w14:paraId="59CDACD2" w14:textId="33B2CD18" w:rsidR="002D2767" w:rsidRPr="00D93DFD" w:rsidRDefault="002D2767" w:rsidP="00461163">
                              <w:pPr>
                                <w:pStyle w:val="FigureCaption"/>
                                <w:rPr>
                                  <w:noProof/>
                                  <w:sz w:val="17"/>
                                  <w:szCs w:val="24"/>
                                  <w:lang w:val="en-US"/>
                                </w:rPr>
                              </w:pPr>
                              <w:r w:rsidRPr="005120E6">
                                <w:rPr>
                                  <w:b/>
                                </w:rPr>
                                <w:t xml:space="preserve">Figure </w:t>
                              </w:r>
                              <w:r>
                                <w:rPr>
                                  <w:b/>
                                </w:rPr>
                                <w:t>7</w:t>
                              </w:r>
                              <w:r w:rsidRPr="005120E6">
                                <w:rPr>
                                  <w:b/>
                                </w:rPr>
                                <w:t>.</w:t>
                              </w:r>
                              <w:r>
                                <w:t xml:space="preserve"> </w:t>
                              </w:r>
                              <w:r w:rsidRPr="0075503D">
                                <w:t>Interaction plots between the temperature and concentration (a) and reaction time and temperature (b) for the ener</w:t>
                              </w:r>
                              <w:r>
                                <w:t>gy input. Economic cost for cellulosic matter production using reac</w:t>
                              </w:r>
                              <w:r w:rsidRPr="0075503D">
                                <w:t>tion times of 0 (c) and 30 (d) minutes. Bars are LSD intervals with 95% co</w:t>
                              </w:r>
                              <w:r>
                                <w:t>nfidence.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1" name="Imagen 2"/>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552450" y="0"/>
                            <a:ext cx="5396230" cy="4592955"/>
                          </a:xfrm>
                          <a:prstGeom prst="rect">
                            <a:avLst/>
                          </a:prstGeom>
                        </pic:spPr>
                      </pic:pic>
                    </wpg:wg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1E7BAC4" id="Group 32" o:spid="_x0000_s1058" style="position:absolute;margin-left:-1.05pt;margin-top:.35pt;width:501.75pt;height:430.5pt;z-index:251759104;mso-height-relative:margin" coordorigin="190" coordsize="63722,5467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">
                <v:shape id="Text Box 21" o:spid="_x0000_s1059" type="#_x0000_t202" style="position:absolute;left:190;top:47529;width:63722;height:7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" stroked="f">
                  <v:textbox inset="0,0,0,0">
                    <w:txbxContent>
                      <w:p w14:paraId="59CDACD2" w14:textId="33B2CD18" w:rsidR="002D2767" w:rsidRPr="00D93DFD" w:rsidRDefault="002D2767" w:rsidP="00461163">
                        <w:pPr>
                          <w:pStyle w:val="FigureCaption"/>
                          <w:rPr>
                            <w:noProof/>
                            <w:sz w:val="17"/>
                            <w:szCs w:val="24"/>
                            <w:lang w:val="en-US"/>
                          </w:rPr>
                        </w:pPr>
                        <w:r w:rsidRPr="005120E6">
                          <w:rPr>
                            <w:b/>
                          </w:rPr>
                          <w:t xml:space="preserve">Figure </w:t>
                        </w:r>
                        <w:r>
                          <w:rPr>
                            <w:b/>
                          </w:rPr>
                          <w:t>7</w:t>
                        </w:r>
                        <w:r w:rsidRPr="005120E6">
                          <w:rPr>
                            <w:b/>
                          </w:rPr>
                          <w:t>.</w:t>
                        </w:r>
                        <w:r>
                          <w:t xml:space="preserve"> </w:t>
                        </w:r>
                        <w:r w:rsidRPr="0075503D">
                          <w:t>Interaction plots between the temperature and concentration (a) and reaction time and temperature (b) for the ener</w:t>
                        </w:r>
                        <w:r>
                          <w:t>gy input. Economic cost for cellulosic matter production using reac</w:t>
                        </w:r>
                        <w:r w:rsidRPr="0075503D">
                          <w:t>tion times of 0 (c) and 30 (d) minutes. Bars are LSD intervals with 95% co</w:t>
                        </w:r>
                        <w:r>
                          <w:t>nfidence.</w:t>
                        </w:r>
                      </w:p>
                    </w:txbxContent>
                  </v:textbox>
                </v:shape>
                <v:shape id="Imagen 2" o:spid="_x0000_s1060" type="#_x0000_t75" style="position:absolute;left:5524;width:53962;height:45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">
                  <v:imagedata r:id="rId38" o:title=""/>
                </v:shape>
                <w10:wrap type="topAndBottom"/>
              </v:group>
            </w:pict>
          </mc:Fallback>
        </mc:AlternateContent>
      </w:r>
    </w:p>
    <w:p w14:paraId="609BC890" w14:textId="151B2CD9" w:rsidR="00FB0231" w:rsidRPr="003331F5" w:rsidRDefault="00FB0231"/>
    <w:p w14:paraId="1D4C2979" w14:textId="569F691D" w:rsidR="00461163" w:rsidRPr="003331F5" w:rsidRDefault="00461163"/>
    <w:p w14:paraId="6E06A2D6" w14:textId="77777777" w:rsidR="00461163" w:rsidRPr="003331F5" w:rsidRDefault="00461163">
      <w:pPr>
        <w:sectPr w:rsidR="00461163" w:rsidRPr="003331F5" w:rsidSect="00461163">
          <w:type w:val="continuous"/>
          <w:pgSz w:w="11906" w:h="16838" w:code="9"/>
          <w:pgMar w:top="1673" w:right="936" w:bottom="1134" w:left="936" w:header="709" w:footer="709" w:gutter="0"/>
          <w:cols w:space="284"/>
          <w:docGrid w:linePitch="360"/>
        </w:sectPr>
      </w:pPr>
    </w:p>
    <w:p w14:paraId="5EE858FD" w14:textId="660EAB4A" w:rsidR="00461163" w:rsidRPr="003331F5" w:rsidRDefault="00461163"/>
    <w:p w14:paraId="27F5F978" w14:textId="74084A10" w:rsidR="00585A33" w:rsidRPr="003331F5" w:rsidRDefault="00585A33">
      <w:pPr>
        <w:rPr>
          <w:rFonts w:ascii="Arial" w:hAnsi="Arial"/>
          <w:sz w:val="17"/>
          <w:lang w:val="en-US"/>
        </w:rPr>
      </w:pPr>
      <w:r w:rsidRPr="003331F5">
        <w:br w:type="page"/>
      </w:r>
    </w:p>
    <w:p w14:paraId="4846F026" w14:textId="4370CA09" w:rsidR="00854A3E" w:rsidRPr="003331F5" w:rsidRDefault="00854A3E" w:rsidP="00B32FC2">
      <w:pPr>
        <w:pStyle w:val="H1"/>
        <w:outlineLvl w:val="0"/>
      </w:pPr>
      <w:r w:rsidRPr="003331F5">
        <w:lastRenderedPageBreak/>
        <w:t>Conclusions</w:t>
      </w:r>
    </w:p>
    <w:p w14:paraId="1BCCD58D" w14:textId="4FB6F48B" w:rsidR="00213A18" w:rsidRPr="003331F5" w:rsidRDefault="00213A18" w:rsidP="00213A18">
      <w:pPr>
        <w:pStyle w:val="P1"/>
      </w:pPr>
      <w:r w:rsidRPr="003331F5">
        <w:t xml:space="preserve">This </w:t>
      </w:r>
      <w:r w:rsidR="005F6849" w:rsidRPr="003331F5">
        <w:t>work addresses</w:t>
      </w:r>
      <w:r w:rsidRPr="003331F5">
        <w:t xml:space="preserve"> </w:t>
      </w:r>
      <w:r w:rsidR="005F6849" w:rsidRPr="003331F5">
        <w:t xml:space="preserve">the </w:t>
      </w:r>
      <w:r w:rsidRPr="003331F5">
        <w:rPr>
          <w:i/>
        </w:rPr>
        <w:t>Hydrothermal Microwave-Assisted Selective Scissoring</w:t>
      </w:r>
      <w:r w:rsidRPr="003331F5">
        <w:t xml:space="preserve"> (</w:t>
      </w:r>
      <w:proofErr w:type="spellStart"/>
      <w:r w:rsidRPr="003331F5">
        <w:t>Hy</w:t>
      </w:r>
      <w:proofErr w:type="spellEnd"/>
      <w:r w:rsidRPr="003331F5">
        <w:t>-MASS)</w:t>
      </w:r>
      <w:r w:rsidR="005F6849" w:rsidRPr="003331F5">
        <w:t xml:space="preserve"> of orange peel residues</w:t>
      </w:r>
      <w:r w:rsidRPr="003331F5">
        <w:t xml:space="preserve"> </w:t>
      </w:r>
      <w:r w:rsidR="005F6849" w:rsidRPr="003331F5">
        <w:t>for the deconstruction of (</w:t>
      </w:r>
      <w:proofErr w:type="spellStart"/>
      <w:r w:rsidR="005F6849" w:rsidRPr="003331F5">
        <w:t>lig</w:t>
      </w:r>
      <w:r w:rsidR="00E027DD" w:rsidRPr="003331F5">
        <w:t>n</w:t>
      </w:r>
      <w:r w:rsidR="005F6849" w:rsidRPr="003331F5">
        <w:t>o</w:t>
      </w:r>
      <w:proofErr w:type="spellEnd"/>
      <w:proofErr w:type="gramStart"/>
      <w:r w:rsidR="005F6849" w:rsidRPr="003331F5">
        <w:t>)cellulosic</w:t>
      </w:r>
      <w:proofErr w:type="gramEnd"/>
      <w:r w:rsidR="005F6849" w:rsidRPr="003331F5">
        <w:t xml:space="preserve"> matter </w:t>
      </w:r>
      <w:r w:rsidRPr="003331F5">
        <w:t>as an eff</w:t>
      </w:r>
      <w:r w:rsidR="000C650A" w:rsidRPr="003331F5">
        <w:t xml:space="preserve">ect, </w:t>
      </w:r>
      <w:r w:rsidR="005F6849" w:rsidRPr="003331F5">
        <w:t xml:space="preserve">via a rigorous </w:t>
      </w:r>
      <w:r w:rsidRPr="003331F5">
        <w:t>design of experiment</w:t>
      </w:r>
      <w:r w:rsidR="005F6849" w:rsidRPr="003331F5">
        <w:t xml:space="preserve"> study and two-way analysis of variance (ANOVA)</w:t>
      </w:r>
      <w:r w:rsidR="0020741A" w:rsidRPr="003331F5">
        <w:t xml:space="preserve"> of the results</w:t>
      </w:r>
      <w:r w:rsidR="005F6849" w:rsidRPr="003331F5">
        <w:t>. Three variables were studied: reaction temperature (120-200°C);</w:t>
      </w:r>
      <w:r w:rsidRPr="003331F5">
        <w:t xml:space="preserve"> </w:t>
      </w:r>
      <w:r w:rsidR="005F6849" w:rsidRPr="003331F5">
        <w:t xml:space="preserve">reaction time (0-30 min), </w:t>
      </w:r>
      <w:r w:rsidRPr="003331F5">
        <w:t>and</w:t>
      </w:r>
      <w:r w:rsidR="005F6849" w:rsidRPr="003331F5">
        <w:t>;</w:t>
      </w:r>
      <w:r w:rsidRPr="003331F5">
        <w:t xml:space="preserve"> </w:t>
      </w:r>
      <w:r w:rsidR="005F6849" w:rsidRPr="003331F5">
        <w:t>solid concentration (1.4-5 wt</w:t>
      </w:r>
      <w:proofErr w:type="gramStart"/>
      <w:r w:rsidR="005F6849" w:rsidRPr="003331F5">
        <w:t>.%</w:t>
      </w:r>
      <w:proofErr w:type="gramEnd"/>
      <w:r w:rsidR="005F6849" w:rsidRPr="003331F5">
        <w:t>),</w:t>
      </w:r>
      <w:r w:rsidRPr="003331F5">
        <w:t xml:space="preserve"> on the process. The most important conclusions obtained from this work are </w:t>
      </w:r>
      <w:proofErr w:type="spellStart"/>
      <w:r w:rsidRPr="003331F5">
        <w:t>summarised</w:t>
      </w:r>
      <w:proofErr w:type="spellEnd"/>
      <w:r w:rsidRPr="003331F5">
        <w:t xml:space="preserve"> as follows:</w:t>
      </w:r>
    </w:p>
    <w:p w14:paraId="1C2933FA" w14:textId="3AE2D159" w:rsidR="00213A18" w:rsidRPr="003331F5" w:rsidRDefault="00213A18" w:rsidP="00E12AF9">
      <w:pPr>
        <w:pStyle w:val="P1"/>
        <w:ind w:firstLine="425"/>
      </w:pPr>
      <w:r w:rsidRPr="003331F5">
        <w:rPr>
          <w:i/>
        </w:rPr>
        <w:t>1.</w:t>
      </w:r>
      <w:r w:rsidR="005F6849" w:rsidRPr="003331F5">
        <w:t xml:space="preserve"> </w:t>
      </w:r>
      <w:r w:rsidR="00C56B48" w:rsidRPr="003331F5">
        <w:t>The</w:t>
      </w:r>
      <w:r w:rsidRPr="003331F5">
        <w:t xml:space="preserve"> statistical analysis o</w:t>
      </w:r>
      <w:r w:rsidR="005F6849" w:rsidRPr="003331F5">
        <w:t xml:space="preserve">f the results revealed that </w:t>
      </w:r>
      <w:r w:rsidRPr="003331F5">
        <w:t>operating conditions hav</w:t>
      </w:r>
      <w:r w:rsidR="005F6849" w:rsidRPr="003331F5">
        <w:t>e a significant influence on</w:t>
      </w:r>
      <w:r w:rsidR="0020741A" w:rsidRPr="003331F5">
        <w:t xml:space="preserve"> yield of</w:t>
      </w:r>
      <w:r w:rsidR="005F6849" w:rsidRPr="003331F5">
        <w:t xml:space="preserve"> isolated cellulo</w:t>
      </w:r>
      <w:r w:rsidR="007E46E3" w:rsidRPr="003331F5">
        <w:t>sic matter</w:t>
      </w:r>
      <w:r w:rsidR="005F6849" w:rsidRPr="003331F5">
        <w:t xml:space="preserve"> with </w:t>
      </w:r>
      <w:r w:rsidRPr="003331F5">
        <w:t>temperatu</w:t>
      </w:r>
      <w:r w:rsidR="005F6849" w:rsidRPr="003331F5">
        <w:t xml:space="preserve">re </w:t>
      </w:r>
      <w:r w:rsidRPr="003331F5">
        <w:t>exerting the greatest influence.</w:t>
      </w:r>
      <w:r w:rsidR="005F6849" w:rsidRPr="003331F5">
        <w:t xml:space="preserve"> Increasing </w:t>
      </w:r>
      <w:r w:rsidRPr="003331F5">
        <w:t>temperat</w:t>
      </w:r>
      <w:r w:rsidR="005F6849" w:rsidRPr="003331F5">
        <w:t>ure significantly decreases isolated cellulos</w:t>
      </w:r>
      <w:r w:rsidR="0020741A" w:rsidRPr="003331F5">
        <w:t>ic</w:t>
      </w:r>
      <w:r w:rsidR="005F6849" w:rsidRPr="003331F5">
        <w:t xml:space="preserve"> </w:t>
      </w:r>
      <w:r w:rsidR="007E46E3" w:rsidRPr="003331F5">
        <w:t xml:space="preserve">matter </w:t>
      </w:r>
      <w:r w:rsidR="005F6849" w:rsidRPr="003331F5">
        <w:t>yield due to progressive removal of</w:t>
      </w:r>
      <w:r w:rsidRPr="003331F5">
        <w:t xml:space="preserve"> </w:t>
      </w:r>
      <w:proofErr w:type="spellStart"/>
      <w:r w:rsidRPr="003331F5">
        <w:t>pectinaceous</w:t>
      </w:r>
      <w:proofErr w:type="spellEnd"/>
      <w:r w:rsidRPr="003331F5">
        <w:t xml:space="preserve"> and (hemi</w:t>
      </w:r>
      <w:proofErr w:type="gramStart"/>
      <w:r w:rsidRPr="003331F5">
        <w:t>)cellul</w:t>
      </w:r>
      <w:r w:rsidR="005F6849" w:rsidRPr="003331F5">
        <w:t>osic</w:t>
      </w:r>
      <w:proofErr w:type="gramEnd"/>
      <w:r w:rsidR="005F6849" w:rsidRPr="003331F5">
        <w:t xml:space="preserve"> amorphous matter </w:t>
      </w:r>
      <w:r w:rsidRPr="003331F5">
        <w:t>present in t</w:t>
      </w:r>
      <w:r w:rsidR="005F6849" w:rsidRPr="003331F5">
        <w:t xml:space="preserve">he feedstock. Increasing </w:t>
      </w:r>
      <w:r w:rsidRPr="003331F5">
        <w:t>solid concentration from 1.4 to 5</w:t>
      </w:r>
      <w:r w:rsidR="00E027DD" w:rsidRPr="003331F5">
        <w:t>.0</w:t>
      </w:r>
      <w:r w:rsidRPr="003331F5">
        <w:t xml:space="preserve"> wt</w:t>
      </w:r>
      <w:proofErr w:type="gramStart"/>
      <w:r w:rsidRPr="003331F5">
        <w:t>.%</w:t>
      </w:r>
      <w:proofErr w:type="gramEnd"/>
      <w:r w:rsidRPr="003331F5">
        <w:t xml:space="preserve"> leads t</w:t>
      </w:r>
      <w:r w:rsidR="005F6849" w:rsidRPr="003331F5">
        <w:t>o a substantial decrease in efficiency of the process which also hinders removal of</w:t>
      </w:r>
      <w:r w:rsidRPr="003331F5">
        <w:t xml:space="preserve"> a</w:t>
      </w:r>
      <w:r w:rsidR="005F6849" w:rsidRPr="003331F5">
        <w:t>morphous matter. Whilst, an increase in</w:t>
      </w:r>
      <w:r w:rsidRPr="003331F5">
        <w:t xml:space="preserve"> r</w:t>
      </w:r>
      <w:r w:rsidR="005F6849" w:rsidRPr="003331F5">
        <w:t xml:space="preserve">eaction time is beneficial for concentrated solid </w:t>
      </w:r>
      <w:r w:rsidR="00E027DD" w:rsidRPr="003331F5">
        <w:t>suspensions</w:t>
      </w:r>
      <w:r w:rsidR="005F6849" w:rsidRPr="003331F5">
        <w:t xml:space="preserve"> (5</w:t>
      </w:r>
      <w:r w:rsidR="00E027DD" w:rsidRPr="003331F5">
        <w:t>.0</w:t>
      </w:r>
      <w:r w:rsidR="005F6849" w:rsidRPr="003331F5">
        <w:t xml:space="preserve"> wt</w:t>
      </w:r>
      <w:proofErr w:type="gramStart"/>
      <w:r w:rsidR="00E027DD" w:rsidRPr="003331F5">
        <w:t>.</w:t>
      </w:r>
      <w:r w:rsidR="005F6849" w:rsidRPr="003331F5">
        <w:t>%</w:t>
      </w:r>
      <w:proofErr w:type="gramEnd"/>
      <w:r w:rsidR="005F6849" w:rsidRPr="003331F5">
        <w:t>), as time can compensate for the</w:t>
      </w:r>
      <w:r w:rsidRPr="003331F5">
        <w:t xml:space="preserve"> lo</w:t>
      </w:r>
      <w:r w:rsidR="005F6849" w:rsidRPr="003331F5">
        <w:t>wer microwave energy efficiency</w:t>
      </w:r>
      <w:r w:rsidR="0020741A" w:rsidRPr="003331F5">
        <w:t>; t</w:t>
      </w:r>
      <w:r w:rsidRPr="003331F5">
        <w:t xml:space="preserve">hermal decomposition of the material </w:t>
      </w:r>
      <w:r w:rsidR="008515EA" w:rsidRPr="003331F5">
        <w:t xml:space="preserve">occurs </w:t>
      </w:r>
      <w:r w:rsidRPr="003331F5">
        <w:t>when low solid concentrations and long reaction times are used.</w:t>
      </w:r>
    </w:p>
    <w:p w14:paraId="060E59EF" w14:textId="73884CCF" w:rsidR="00213A18" w:rsidRPr="003331F5" w:rsidRDefault="003D2A7B" w:rsidP="00E12AF9">
      <w:pPr>
        <w:pStyle w:val="P1"/>
        <w:ind w:firstLine="425"/>
      </w:pPr>
      <w:r w:rsidRPr="003331F5">
        <w:rPr>
          <w:i/>
        </w:rPr>
        <w:t>2</w:t>
      </w:r>
      <w:r w:rsidR="00213A18" w:rsidRPr="003331F5">
        <w:rPr>
          <w:i/>
        </w:rPr>
        <w:t>.</w:t>
      </w:r>
      <w:r w:rsidR="00213A18" w:rsidRPr="003331F5">
        <w:t xml:space="preserve"> The degradation temperature (T</w:t>
      </w:r>
      <w:r w:rsidR="00213A18" w:rsidRPr="003331F5">
        <w:rPr>
          <w:vertAlign w:val="subscript"/>
        </w:rPr>
        <w:t>d</w:t>
      </w:r>
      <w:r w:rsidR="00213A18" w:rsidRPr="003331F5">
        <w:t>) and crystallinity index (</w:t>
      </w:r>
      <w:proofErr w:type="spellStart"/>
      <w:r w:rsidR="00213A18" w:rsidRPr="003331F5">
        <w:t>CrI</w:t>
      </w:r>
      <w:proofErr w:type="spellEnd"/>
      <w:r w:rsidR="00213A18" w:rsidRPr="003331F5">
        <w:t xml:space="preserve">) of </w:t>
      </w:r>
      <w:r w:rsidR="008515EA" w:rsidRPr="003331F5">
        <w:t xml:space="preserve">the isolated cellulosic matter </w:t>
      </w:r>
      <w:r w:rsidR="00213A18" w:rsidRPr="003331F5">
        <w:t>varied between 345-373 °C and 34-67%, respectively. These variabl</w:t>
      </w:r>
      <w:r w:rsidR="008515EA" w:rsidRPr="003331F5">
        <w:t xml:space="preserve">es are strongly affected by </w:t>
      </w:r>
      <w:r w:rsidR="00213A18" w:rsidRPr="003331F5">
        <w:t xml:space="preserve">reaction </w:t>
      </w:r>
      <w:r w:rsidR="008515EA" w:rsidRPr="003331F5">
        <w:t xml:space="preserve">temperature. An increase in </w:t>
      </w:r>
      <w:r w:rsidR="00213A18" w:rsidRPr="003331F5">
        <w:t>reaction temperature results in an inc</w:t>
      </w:r>
      <w:r w:rsidR="008515EA" w:rsidRPr="003331F5">
        <w:t xml:space="preserve">rease in </w:t>
      </w:r>
      <w:proofErr w:type="spellStart"/>
      <w:r w:rsidR="008515EA" w:rsidRPr="003331F5">
        <w:t>CrI</w:t>
      </w:r>
      <w:proofErr w:type="spellEnd"/>
      <w:r w:rsidR="008515EA" w:rsidRPr="003331F5">
        <w:t xml:space="preserve"> and T</w:t>
      </w:r>
      <w:r w:rsidR="008515EA" w:rsidRPr="003331F5">
        <w:rPr>
          <w:vertAlign w:val="subscript"/>
        </w:rPr>
        <w:t>d</w:t>
      </w:r>
      <w:r w:rsidR="00266E38" w:rsidRPr="003331F5">
        <w:t>.</w:t>
      </w:r>
      <w:r w:rsidR="00213A18" w:rsidRPr="003331F5">
        <w:t xml:space="preserve"> </w:t>
      </w:r>
    </w:p>
    <w:p w14:paraId="6F9CEB94" w14:textId="6A0FDAD1" w:rsidR="00213A18" w:rsidRPr="003331F5" w:rsidRDefault="003D2A7B" w:rsidP="00E12AF9">
      <w:pPr>
        <w:pStyle w:val="P1"/>
        <w:ind w:firstLine="425"/>
      </w:pPr>
      <w:r w:rsidRPr="003331F5">
        <w:rPr>
          <w:i/>
        </w:rPr>
        <w:t>3</w:t>
      </w:r>
      <w:r w:rsidR="00213A18" w:rsidRPr="003331F5">
        <w:rPr>
          <w:i/>
        </w:rPr>
        <w:t>.</w:t>
      </w:r>
      <w:r w:rsidR="00213A18" w:rsidRPr="003331F5">
        <w:t xml:space="preserve"> The statistical analysis of the most important physic</w:t>
      </w:r>
      <w:r w:rsidR="00CD2AC9" w:rsidRPr="003331F5">
        <w:t xml:space="preserve">al and </w:t>
      </w:r>
      <w:r w:rsidR="00213A18" w:rsidRPr="003331F5">
        <w:t xml:space="preserve">chemical properties of the </w:t>
      </w:r>
      <w:r w:rsidR="008515EA" w:rsidRPr="003331F5">
        <w:t xml:space="preserve">isolated </w:t>
      </w:r>
      <w:r w:rsidR="00213A18" w:rsidRPr="003331F5">
        <w:t>material revealed that the</w:t>
      </w:r>
      <w:r w:rsidR="008515EA" w:rsidRPr="003331F5">
        <w:t xml:space="preserve">y are strongly influenced by temperature, whereas, the effects of </w:t>
      </w:r>
      <w:r w:rsidR="00213A18" w:rsidRPr="003331F5">
        <w:t>reaction ti</w:t>
      </w:r>
      <w:r w:rsidR="008515EA" w:rsidRPr="003331F5">
        <w:t>me and solid concentration were</w:t>
      </w:r>
      <w:r w:rsidR="00213A18" w:rsidRPr="003331F5">
        <w:t xml:space="preserve"> less important. In particular, the water holding capacity and the molecular weight varied by 15 and 27 g H</w:t>
      </w:r>
      <w:r w:rsidR="00213A18" w:rsidRPr="003331F5">
        <w:rPr>
          <w:vertAlign w:val="subscript"/>
        </w:rPr>
        <w:t>2</w:t>
      </w:r>
      <w:r w:rsidR="00213A18" w:rsidRPr="003331F5">
        <w:t>O·g</w:t>
      </w:r>
      <w:r w:rsidR="00213A18" w:rsidRPr="003331F5">
        <w:rPr>
          <w:vertAlign w:val="superscript"/>
        </w:rPr>
        <w:t>-1</w:t>
      </w:r>
      <w:r w:rsidR="00213A18" w:rsidRPr="003331F5">
        <w:t xml:space="preserve"> and 110 and 1100 kg·mol</w:t>
      </w:r>
      <w:r w:rsidR="00213A18" w:rsidRPr="003331F5">
        <w:rPr>
          <w:vertAlign w:val="superscript"/>
        </w:rPr>
        <w:t>-1</w:t>
      </w:r>
      <w:r w:rsidR="00213A18" w:rsidRPr="003331F5">
        <w:t xml:space="preserve">, respectively. </w:t>
      </w:r>
      <w:r w:rsidR="008515EA" w:rsidRPr="003331F5">
        <w:t>Temperatures between 150-160 °C</w:t>
      </w:r>
      <w:r w:rsidR="00C56B48" w:rsidRPr="003331F5">
        <w:t xml:space="preserve"> </w:t>
      </w:r>
      <w:proofErr w:type="spellStart"/>
      <w:r w:rsidR="00213A18" w:rsidRPr="003331F5">
        <w:t>maximise</w:t>
      </w:r>
      <w:proofErr w:type="spellEnd"/>
      <w:r w:rsidR="00213A18" w:rsidRPr="003331F5">
        <w:t xml:space="preserve"> the water holding capacity of the </w:t>
      </w:r>
      <w:r w:rsidR="008515EA" w:rsidRPr="003331F5">
        <w:t xml:space="preserve">isolated </w:t>
      </w:r>
      <w:r w:rsidR="00213A18" w:rsidRPr="003331F5">
        <w:t>material (27 g H</w:t>
      </w:r>
      <w:r w:rsidR="00213A18" w:rsidRPr="003331F5">
        <w:rPr>
          <w:vertAlign w:val="subscript"/>
        </w:rPr>
        <w:t>2</w:t>
      </w:r>
      <w:r w:rsidR="00213A18" w:rsidRPr="003331F5">
        <w:t>O·g</w:t>
      </w:r>
      <w:r w:rsidR="00213A18" w:rsidRPr="003331F5">
        <w:rPr>
          <w:vertAlign w:val="superscript"/>
        </w:rPr>
        <w:t>-1</w:t>
      </w:r>
      <w:r w:rsidR="00213A18" w:rsidRPr="003331F5">
        <w:t xml:space="preserve">), </w:t>
      </w:r>
      <w:r w:rsidR="008515EA" w:rsidRPr="003331F5">
        <w:t xml:space="preserve">thus producing a biomaterial with a much </w:t>
      </w:r>
      <w:r w:rsidR="00213A18" w:rsidRPr="003331F5">
        <w:t>higher hydration capacity than that of the original fee</w:t>
      </w:r>
      <w:r w:rsidR="008515EA" w:rsidRPr="003331F5">
        <w:t>dstock.</w:t>
      </w:r>
      <w:r w:rsidR="00213A18" w:rsidRPr="003331F5" w:rsidDel="00A122F7">
        <w:t xml:space="preserve"> </w:t>
      </w:r>
    </w:p>
    <w:p w14:paraId="6477C5D5" w14:textId="1FF09B3C" w:rsidR="00D80821" w:rsidRPr="003331F5" w:rsidRDefault="003D2A7B" w:rsidP="00E12AF9">
      <w:pPr>
        <w:pStyle w:val="P1"/>
        <w:ind w:firstLine="425"/>
        <w:rPr>
          <w:lang w:val="de-DE"/>
        </w:rPr>
      </w:pPr>
      <w:r w:rsidRPr="003331F5">
        <w:rPr>
          <w:i/>
          <w:lang w:val="de-DE"/>
        </w:rPr>
        <w:t>4</w:t>
      </w:r>
      <w:r w:rsidR="00213A18" w:rsidRPr="003331F5">
        <w:rPr>
          <w:i/>
          <w:lang w:val="de-DE"/>
        </w:rPr>
        <w:t>.</w:t>
      </w:r>
      <w:r w:rsidR="008515EA" w:rsidRPr="003331F5">
        <w:rPr>
          <w:lang w:val="de-DE"/>
        </w:rPr>
        <w:t xml:space="preserve"> The energy input varied</w:t>
      </w:r>
      <w:r w:rsidR="00213A18" w:rsidRPr="003331F5">
        <w:rPr>
          <w:lang w:val="de-DE"/>
        </w:rPr>
        <w:t xml:space="preserve"> between 0.142 and 0.624 kWh, which resulted in an energy c</w:t>
      </w:r>
      <w:r w:rsidR="008515EA" w:rsidRPr="003331F5">
        <w:rPr>
          <w:lang w:val="de-DE"/>
        </w:rPr>
        <w:t xml:space="preserve">ost ranging between 13 and 373 </w:t>
      </w:r>
      <w:r w:rsidR="00CD2AC9" w:rsidRPr="003331F5">
        <w:rPr>
          <w:lang w:val="de-DE"/>
        </w:rPr>
        <w:t>€</w:t>
      </w:r>
      <w:r w:rsidR="008515EA" w:rsidRPr="003331F5">
        <w:rPr>
          <w:lang w:val="de-DE"/>
        </w:rPr>
        <w:t>/kg of cellulosic matter produced. R</w:t>
      </w:r>
      <w:r w:rsidR="00213A18" w:rsidRPr="003331F5">
        <w:rPr>
          <w:lang w:val="de-DE"/>
        </w:rPr>
        <w:t xml:space="preserve">eaction time </w:t>
      </w:r>
      <w:r w:rsidR="008515EA" w:rsidRPr="003331F5">
        <w:rPr>
          <w:lang w:val="de-DE"/>
        </w:rPr>
        <w:t>exert</w:t>
      </w:r>
      <w:r w:rsidR="00CD2AC9" w:rsidRPr="003331F5">
        <w:rPr>
          <w:lang w:val="de-DE"/>
        </w:rPr>
        <w:t>s</w:t>
      </w:r>
      <w:r w:rsidR="008515EA" w:rsidRPr="003331F5">
        <w:rPr>
          <w:lang w:val="de-DE"/>
        </w:rPr>
        <w:t xml:space="preserve"> the highest influence on</w:t>
      </w:r>
      <w:r w:rsidR="00213A18" w:rsidRPr="003331F5">
        <w:rPr>
          <w:lang w:val="de-DE"/>
        </w:rPr>
        <w:t xml:space="preserve"> energy requirements of the process; an increase from 0 to</w:t>
      </w:r>
      <w:r w:rsidR="008515EA" w:rsidRPr="003331F5">
        <w:rPr>
          <w:lang w:val="de-DE"/>
        </w:rPr>
        <w:t xml:space="preserve"> 30 min dramatically increases </w:t>
      </w:r>
      <w:r w:rsidR="00213A18" w:rsidRPr="003331F5">
        <w:rPr>
          <w:lang w:val="de-DE"/>
        </w:rPr>
        <w:t xml:space="preserve">the energy requirement and economic cost of the process. </w:t>
      </w:r>
      <w:r w:rsidR="008515EA" w:rsidRPr="003331F5">
        <w:rPr>
          <w:lang w:val="de-DE"/>
        </w:rPr>
        <w:t xml:space="preserve">Although our </w:t>
      </w:r>
      <w:r w:rsidR="00AC40CA" w:rsidRPr="003331F5">
        <w:rPr>
          <w:lang w:val="de-DE"/>
        </w:rPr>
        <w:t xml:space="preserve">material is still unrefine, and </w:t>
      </w:r>
      <w:r w:rsidR="008515EA" w:rsidRPr="003331F5">
        <w:rPr>
          <w:lang w:val="de-DE"/>
        </w:rPr>
        <w:t>more akin to microfibrillated cellulos</w:t>
      </w:r>
      <w:r w:rsidR="00AC40CA" w:rsidRPr="003331F5">
        <w:rPr>
          <w:lang w:val="de-DE"/>
        </w:rPr>
        <w:t>e at low temperatures but</w:t>
      </w:r>
      <w:r w:rsidR="008515EA" w:rsidRPr="003331F5">
        <w:rPr>
          <w:lang w:val="de-DE"/>
        </w:rPr>
        <w:t xml:space="preserve"> tending towards nano-objects (NFC and NCC)</w:t>
      </w:r>
      <w:r w:rsidR="00AC40CA" w:rsidRPr="003331F5">
        <w:rPr>
          <w:lang w:val="de-DE"/>
        </w:rPr>
        <w:t xml:space="preserve"> at higher temperatures</w:t>
      </w:r>
      <w:r w:rsidR="008515EA" w:rsidRPr="003331F5">
        <w:rPr>
          <w:lang w:val="de-DE"/>
        </w:rPr>
        <w:t>, it may be considered sustainably-beneficial. It does not require auxillary chemicals, reagents and</w:t>
      </w:r>
      <w:r w:rsidR="00CD2AC9" w:rsidRPr="003331F5">
        <w:rPr>
          <w:lang w:val="de-DE"/>
        </w:rPr>
        <w:t xml:space="preserve"> costly</w:t>
      </w:r>
      <w:r w:rsidR="008515EA" w:rsidRPr="003331F5">
        <w:rPr>
          <w:lang w:val="de-DE"/>
        </w:rPr>
        <w:t xml:space="preserve"> </w:t>
      </w:r>
      <w:r w:rsidR="00AC40CA" w:rsidRPr="003331F5">
        <w:rPr>
          <w:lang w:val="de-DE"/>
        </w:rPr>
        <w:t xml:space="preserve">mechanical </w:t>
      </w:r>
      <w:r w:rsidR="008515EA" w:rsidRPr="003331F5">
        <w:rPr>
          <w:lang w:val="de-DE"/>
        </w:rPr>
        <w:t xml:space="preserve">processes to </w:t>
      </w:r>
      <w:r w:rsidR="00CD2AC9" w:rsidRPr="003331F5">
        <w:rPr>
          <w:lang w:val="de-DE"/>
        </w:rPr>
        <w:t xml:space="preserve">be </w:t>
      </w:r>
      <w:r w:rsidR="00AC40CA" w:rsidRPr="003331F5">
        <w:rPr>
          <w:lang w:val="de-DE"/>
        </w:rPr>
        <w:t>produce</w:t>
      </w:r>
      <w:r w:rsidR="00CD2AC9" w:rsidRPr="003331F5">
        <w:rPr>
          <w:lang w:val="de-DE"/>
        </w:rPr>
        <w:t>d,</w:t>
      </w:r>
      <w:r w:rsidR="00AC40CA" w:rsidRPr="003331F5">
        <w:rPr>
          <w:lang w:val="de-DE"/>
        </w:rPr>
        <w:t xml:space="preserve"> which have negative environmental and economic implications in terms of effluent treatment costs and safety.</w:t>
      </w:r>
      <w:r w:rsidR="008515EA" w:rsidRPr="003331F5">
        <w:rPr>
          <w:lang w:val="de-DE"/>
        </w:rPr>
        <w:t xml:space="preserve"> </w:t>
      </w:r>
      <w:r w:rsidR="00AC40CA" w:rsidRPr="003331F5">
        <w:rPr>
          <w:lang w:val="de-DE"/>
        </w:rPr>
        <w:t>Using orange peel residues divert</w:t>
      </w:r>
      <w:r w:rsidR="007E357C" w:rsidRPr="003331F5">
        <w:rPr>
          <w:lang w:val="de-DE"/>
        </w:rPr>
        <w:t>s</w:t>
      </w:r>
      <w:r w:rsidR="00AC40CA" w:rsidRPr="003331F5">
        <w:rPr>
          <w:lang w:val="de-DE"/>
        </w:rPr>
        <w:t xml:space="preserve"> waste from landfill, </w:t>
      </w:r>
      <w:r w:rsidR="00AC40CA" w:rsidRPr="003331F5">
        <w:rPr>
          <w:i/>
          <w:lang w:val="de-DE"/>
        </w:rPr>
        <w:t>does more with less</w:t>
      </w:r>
      <w:r w:rsidR="00AC40CA" w:rsidRPr="003331F5">
        <w:rPr>
          <w:lang w:val="de-DE"/>
        </w:rPr>
        <w:t>, and fosters the principles of circular economy commensurate with global sustainable development goals, in particular SDG 12: sustainable consumption and production patterns.</w:t>
      </w:r>
      <w:r w:rsidR="00CD2AC9" w:rsidRPr="003331F5">
        <w:rPr>
          <w:lang w:val="de-DE"/>
        </w:rPr>
        <w:fldChar w:fldCharType="begin" w:fldLock="1"/>
      </w:r>
      <w:r w:rsidR="00CD2AC9" w:rsidRPr="003331F5">
        <w:rPr>
          <w:lang w:val="de-DE"/>
        </w:rPr>
        <w:instrText>ADDIN CSL_CITATION { "citationItems" : [ { "id" : "ITEM-1", "itemData" : { "author" : [ { "dropping-particle" : "", "family" : "United Nations", "given" : "", "non-dropping-particle" : "", "parse-names" : false, "suffix" : "" } ], "id" : "ITEM-1", "issued" : { "date-parts" : [ [ "2015" ] ] }, "number-of-pages" : "1-36", "publisher-place" : "New York", "title" : "Transforming Our World: The 2030 Agenda for Sustainable Development", "type" : "report" }, "uris" : [ "http://www.mendeley.com/documents/?uuid=8ed08627-3be9-4adb-96a3-d3b2095b6c22" ] } ], "mendeley" : { "formattedCitation" : "&lt;sup&gt;[32]&lt;/sup&gt;", "plainTextFormattedCitation" : "[32]", "previouslyFormattedCitation" : "&lt;sup&gt;[32]&lt;/sup&gt;" }, "properties" : {  }, "schema" : "https://github.com/citation-style-language/schema/raw/master/csl-citation.json" }</w:instrText>
      </w:r>
      <w:r w:rsidR="00CD2AC9" w:rsidRPr="003331F5">
        <w:rPr>
          <w:lang w:val="de-DE"/>
        </w:rPr>
        <w:fldChar w:fldCharType="separate"/>
      </w:r>
      <w:r w:rsidR="00CD2AC9" w:rsidRPr="003331F5">
        <w:rPr>
          <w:noProof/>
          <w:vertAlign w:val="superscript"/>
          <w:lang w:val="de-DE"/>
        </w:rPr>
        <w:t>[32]</w:t>
      </w:r>
      <w:r w:rsidR="00CD2AC9" w:rsidRPr="003331F5">
        <w:rPr>
          <w:lang w:val="de-DE"/>
        </w:rPr>
        <w:fldChar w:fldCharType="end"/>
      </w:r>
      <w:r w:rsidR="00AC40CA" w:rsidRPr="003331F5">
        <w:rPr>
          <w:lang w:val="de-DE"/>
        </w:rPr>
        <w:t xml:space="preserve"> Thus, from a holistic point of view our material may be considered to be </w:t>
      </w:r>
      <w:r w:rsidR="00213A18" w:rsidRPr="003331F5">
        <w:rPr>
          <w:lang w:val="de-DE"/>
        </w:rPr>
        <w:t>ec</w:t>
      </w:r>
      <w:r w:rsidR="00AC40CA" w:rsidRPr="003331F5">
        <w:rPr>
          <w:lang w:val="de-DE"/>
        </w:rPr>
        <w:t xml:space="preserve">onomically </w:t>
      </w:r>
      <w:r w:rsidR="00AC40CA" w:rsidRPr="003331F5">
        <w:rPr>
          <w:lang w:val="de-DE"/>
        </w:rPr>
        <w:t xml:space="preserve">competitive </w:t>
      </w:r>
      <w:r w:rsidR="00427712" w:rsidRPr="003331F5">
        <w:rPr>
          <w:lang w:val="de-DE"/>
        </w:rPr>
        <w:t xml:space="preserve">(&lt;100 </w:t>
      </w:r>
      <w:r w:rsidR="00CD2AC9" w:rsidRPr="003331F5">
        <w:rPr>
          <w:lang w:val="de-DE"/>
        </w:rPr>
        <w:t>€</w:t>
      </w:r>
      <w:r w:rsidR="00213A18" w:rsidRPr="003331F5">
        <w:rPr>
          <w:lang w:val="de-DE"/>
        </w:rPr>
        <w:t xml:space="preserve">/kg solid material) </w:t>
      </w:r>
      <w:r w:rsidR="00AC40CA" w:rsidRPr="003331F5">
        <w:rPr>
          <w:lang w:val="de-DE"/>
        </w:rPr>
        <w:t xml:space="preserve">as precursor for refined nano-objects as it is highly tuneable, i.e., its </w:t>
      </w:r>
      <w:r w:rsidR="00213A18" w:rsidRPr="003331F5">
        <w:rPr>
          <w:lang w:val="de-DE"/>
        </w:rPr>
        <w:t>physic</w:t>
      </w:r>
      <w:r w:rsidR="00CD2AC9" w:rsidRPr="003331F5">
        <w:rPr>
          <w:lang w:val="de-DE"/>
        </w:rPr>
        <w:t xml:space="preserve">al and </w:t>
      </w:r>
      <w:r w:rsidR="00213A18" w:rsidRPr="003331F5">
        <w:rPr>
          <w:lang w:val="de-DE"/>
        </w:rPr>
        <w:t>che</w:t>
      </w:r>
      <w:r w:rsidR="00AC40CA" w:rsidRPr="003331F5">
        <w:rPr>
          <w:lang w:val="de-DE"/>
        </w:rPr>
        <w:t>mical properties can be tailored based on temperature, reaction and solid concentration.</w:t>
      </w:r>
      <w:r w:rsidR="0008516F" w:rsidRPr="003331F5">
        <w:rPr>
          <w:lang w:val="de-DE"/>
        </w:rPr>
        <w:t xml:space="preserve"> Our process is still at bench-scale and its competitivess </w:t>
      </w:r>
      <w:r w:rsidR="00427712" w:rsidRPr="003331F5">
        <w:rPr>
          <w:lang w:val="de-DE"/>
        </w:rPr>
        <w:t xml:space="preserve">(&lt;100 </w:t>
      </w:r>
      <w:r w:rsidR="00CD2AC9" w:rsidRPr="003331F5">
        <w:rPr>
          <w:lang w:val="de-DE"/>
        </w:rPr>
        <w:t>€</w:t>
      </w:r>
      <w:r w:rsidR="00427712" w:rsidRPr="003331F5">
        <w:rPr>
          <w:lang w:val="de-DE"/>
        </w:rPr>
        <w:t xml:space="preserve">/kg solid material) </w:t>
      </w:r>
      <w:r w:rsidR="0008516F" w:rsidRPr="003331F5">
        <w:rPr>
          <w:lang w:val="de-DE"/>
        </w:rPr>
        <w:t xml:space="preserve">is expected to increase in line with the economies </w:t>
      </w:r>
      <w:r w:rsidR="00427712" w:rsidRPr="003331F5">
        <w:rPr>
          <w:lang w:val="de-DE"/>
        </w:rPr>
        <w:t xml:space="preserve">of scale principle. According to Bian </w:t>
      </w:r>
      <w:r w:rsidR="00427712" w:rsidRPr="003331F5">
        <w:rPr>
          <w:i/>
          <w:lang w:val="de-DE"/>
        </w:rPr>
        <w:t>et al</w:t>
      </w:r>
      <w:r w:rsidR="00427712" w:rsidRPr="003331F5">
        <w:rPr>
          <w:lang w:val="de-DE"/>
        </w:rPr>
        <w:t>.</w:t>
      </w:r>
      <w:r w:rsidR="00CD2AC9" w:rsidRPr="003331F5">
        <w:rPr>
          <w:lang w:val="de-DE"/>
        </w:rPr>
        <w:fldChar w:fldCharType="begin" w:fldLock="1"/>
      </w:r>
      <w:r w:rsidR="008F0DE5" w:rsidRPr="003331F5">
        <w:rPr>
          <w:lang w:val="de-DE"/>
        </w:rPr>
        <w:instrText>ADDIN CSL_CITATION { "citationItems" : [ { "id" : "ITEM-1", "itemData" : { "DOI" : "10.1039/C7GC00669A", "ISSN" : "1463-9262", "abstract" : "Here we report the unparalleled performance of a novel acid hydrotrope, p -toluenesulfonic acid ( p -TsOH), for the rapid and nearly-complete dissolution of wood lignin below the boiling temperature of water.", "author" : [ { "dropping-particle" : "", "family" : "Bian", "given" : "Huiyang", "non-dropping-particle" : "", "parse-names" : false, "suffix" : "" }, { "dropping-particle" : "", "family" : "Chen", "given" : "Liheng", "non-dropping-particle" : "", "parse-names" : false, "suffix" : "" }, { "dropping-particle" : "", "family" : "Gleisner", "given" : "R.", "non-dropping-particle" : "", "parse-names" : false, "suffix" : "" }, { "dropping-particle" : "", "family" : "Dai", "given" : "Hongqi", "non-dropping-particle" : "", "parse-names" : false, "suffix" : "" }, { "dropping-particle" : "", "family" : "Zhu", "given" : "J. Y.", "non-dropping-particle" : "", "parse-names" : false, "suffix" : "" } ], "container-title" : "Green Chemistry", "id" : "ITEM-1", "issue" : "14", "issued" : { "date-parts" : [ [ "2017", "7", "17" ] ] }, "note" : "prices of nanocellulose", "page" : "3370-3379", "publisher" : "The Royal Society of Chemistry", "title" : "Producing wood-based nanomaterials by rapid fractionation of wood at 80 \u00b0C using a recyclable acid hydrotrope", "type" : "article-journal", "volume" : "19" }, "uris" : [ "http://www.mendeley.com/documents/?uuid=4ea57121-cbaf-3225-9863-ec8c5d07baac" ] } ], "mendeley" : { "formattedCitation" : "&lt;sup&gt;[18]&lt;/sup&gt;", "plainTextFormattedCitation" : "[18]", "previouslyFormattedCitation" : "&lt;sup&gt;[18]&lt;/sup&gt;" }, "properties" : {  }, "schema" : "https://github.com/citation-style-language/schema/raw/master/csl-citation.json" }</w:instrText>
      </w:r>
      <w:r w:rsidR="00CD2AC9" w:rsidRPr="003331F5">
        <w:rPr>
          <w:lang w:val="de-DE"/>
        </w:rPr>
        <w:fldChar w:fldCharType="separate"/>
      </w:r>
      <w:r w:rsidR="00CD2AC9" w:rsidRPr="003331F5">
        <w:rPr>
          <w:noProof/>
          <w:vertAlign w:val="superscript"/>
          <w:lang w:val="de-DE"/>
        </w:rPr>
        <w:t>[18]</w:t>
      </w:r>
      <w:r w:rsidR="00CD2AC9" w:rsidRPr="003331F5">
        <w:rPr>
          <w:lang w:val="de-DE"/>
        </w:rPr>
        <w:fldChar w:fldCharType="end"/>
      </w:r>
      <w:r w:rsidR="00427712" w:rsidRPr="003331F5">
        <w:rPr>
          <w:lang w:val="de-DE"/>
        </w:rPr>
        <w:t xml:space="preserve"> </w:t>
      </w:r>
      <w:r w:rsidR="0008516F" w:rsidRPr="003331F5">
        <w:t>small quantities of CNC and CNF were sold from $550 (not for profit, produced by the USDA Forest Products Laboratory) to $1400 kg</w:t>
      </w:r>
      <w:r w:rsidR="0008516F" w:rsidRPr="003331F5">
        <w:rPr>
          <w:vertAlign w:val="superscript"/>
        </w:rPr>
        <w:t>−1</w:t>
      </w:r>
      <w:r w:rsidR="0008516F" w:rsidRPr="003331F5">
        <w:t xml:space="preserve"> (by commercial vendors for profit) and $110 (pure mechanical processing) to $3300 kg</w:t>
      </w:r>
      <w:r w:rsidR="0008516F" w:rsidRPr="003331F5">
        <w:rPr>
          <w:vertAlign w:val="superscript"/>
        </w:rPr>
        <w:t>−1</w:t>
      </w:r>
      <w:r w:rsidR="0008516F" w:rsidRPr="003331F5">
        <w:t xml:space="preserve"> (TEMPO oxidation treatment, produced by the USDA Forest Products</w:t>
      </w:r>
      <w:r w:rsidR="00427712" w:rsidRPr="003331F5">
        <w:t xml:space="preserve"> Laboratory), respectively.</w:t>
      </w:r>
    </w:p>
    <w:p w14:paraId="61ED6906" w14:textId="77777777" w:rsidR="007D2ED9" w:rsidRPr="003331F5" w:rsidRDefault="000E76B8" w:rsidP="00B32FC2">
      <w:pPr>
        <w:pStyle w:val="HExperimentalSection"/>
        <w:outlineLvl w:val="0"/>
        <w:rPr>
          <w:lang w:val="en-US"/>
        </w:rPr>
      </w:pPr>
      <w:r w:rsidRPr="003331F5">
        <w:rPr>
          <w:lang w:val="en-US"/>
        </w:rPr>
        <w:t>Experimental Section</w:t>
      </w:r>
    </w:p>
    <w:p w14:paraId="1B58666D" w14:textId="77777777" w:rsidR="00213A18" w:rsidRPr="003331F5" w:rsidRDefault="00213A18" w:rsidP="00B32FC2">
      <w:pPr>
        <w:pStyle w:val="ExperimentalSection"/>
        <w:outlineLvl w:val="0"/>
        <w:rPr>
          <w:b/>
          <w:bCs/>
          <w:iCs/>
          <w:lang w:val="en-US"/>
        </w:rPr>
      </w:pPr>
      <w:r w:rsidRPr="003331F5">
        <w:rPr>
          <w:b/>
          <w:bCs/>
          <w:iCs/>
          <w:lang w:val="en-US"/>
        </w:rPr>
        <w:t>Materials and Microwave Hydrothermal Treatment</w:t>
      </w:r>
    </w:p>
    <w:p w14:paraId="004C227B" w14:textId="5E46A6A0" w:rsidR="00266E38" w:rsidRPr="003331F5" w:rsidRDefault="00213A18" w:rsidP="00266E38">
      <w:pPr>
        <w:pStyle w:val="ExperimentalSection"/>
        <w:rPr>
          <w:lang w:val="en-US"/>
        </w:rPr>
      </w:pPr>
      <w:r w:rsidRPr="003331F5">
        <w:rPr>
          <w:lang w:val="en-US"/>
        </w:rPr>
        <w:t xml:space="preserve">Orange peel waste (OPW) was obtained from sweet oranges and </w:t>
      </w:r>
      <w:proofErr w:type="spellStart"/>
      <w:r w:rsidRPr="003331F5">
        <w:rPr>
          <w:lang w:val="en-US"/>
        </w:rPr>
        <w:t>depectinated</w:t>
      </w:r>
      <w:proofErr w:type="spellEnd"/>
      <w:r w:rsidRPr="003331F5">
        <w:rPr>
          <w:lang w:val="en-US"/>
        </w:rPr>
        <w:t xml:space="preserve"> as outlined in SI (</w:t>
      </w:r>
      <w:r w:rsidRPr="003331F5">
        <w:rPr>
          <w:b/>
          <w:lang w:val="en-US"/>
        </w:rPr>
        <w:t>S1</w:t>
      </w:r>
      <w:r w:rsidRPr="003331F5">
        <w:rPr>
          <w:lang w:val="en-US"/>
        </w:rPr>
        <w:t>).</w:t>
      </w:r>
      <w:r w:rsidR="005716EE" w:rsidRPr="003331F5">
        <w:rPr>
          <w:lang w:val="en-US"/>
        </w:rPr>
        <w:t xml:space="preserve"> All </w:t>
      </w:r>
      <w:r w:rsidR="00C75DC7" w:rsidRPr="003331F5">
        <w:rPr>
          <w:lang w:val="en-US"/>
        </w:rPr>
        <w:t xml:space="preserve">other </w:t>
      </w:r>
      <w:r w:rsidR="005716EE" w:rsidRPr="003331F5">
        <w:rPr>
          <w:lang w:val="en-US"/>
        </w:rPr>
        <w:t>experimental details are described in the SI.</w:t>
      </w:r>
      <w:r w:rsidR="00266E38" w:rsidRPr="003331F5">
        <w:rPr>
          <w:lang w:val="en-US"/>
        </w:rPr>
        <w:t xml:space="preserve"> </w:t>
      </w:r>
    </w:p>
    <w:p w14:paraId="1BBEAD86" w14:textId="77777777" w:rsidR="00213A18" w:rsidRPr="003331F5" w:rsidRDefault="00213A18" w:rsidP="00B32FC2">
      <w:pPr>
        <w:pStyle w:val="ExperimentalSection"/>
        <w:outlineLvl w:val="0"/>
        <w:rPr>
          <w:b/>
          <w:bCs/>
          <w:iCs/>
          <w:lang w:val="en-US"/>
        </w:rPr>
      </w:pPr>
      <w:r w:rsidRPr="003331F5">
        <w:rPr>
          <w:b/>
          <w:bCs/>
          <w:iCs/>
          <w:lang w:val="en-US"/>
        </w:rPr>
        <w:t>Experimental Plan, Response Variables and Data Analysis</w:t>
      </w:r>
    </w:p>
    <w:p w14:paraId="5B1011A5" w14:textId="77777777" w:rsidR="005120E6" w:rsidRPr="003331F5" w:rsidRDefault="00213A18" w:rsidP="00213A18">
      <w:pPr>
        <w:pStyle w:val="ExperimentalSection"/>
        <w:rPr>
          <w:lang w:val="en-US"/>
        </w:rPr>
      </w:pPr>
      <w:r w:rsidRPr="003331F5">
        <w:rPr>
          <w:lang w:val="en-US"/>
        </w:rPr>
        <w:t xml:space="preserve">The experiments (see </w:t>
      </w:r>
      <w:r w:rsidRPr="003331F5">
        <w:rPr>
          <w:b/>
          <w:lang w:val="en-US"/>
        </w:rPr>
        <w:t>Table 1</w:t>
      </w:r>
      <w:r w:rsidRPr="003331F5">
        <w:rPr>
          <w:lang w:val="en-US"/>
        </w:rPr>
        <w:t xml:space="preserve">) were planned with a 2-level-3-factor Box-Wilson Central Composite Face </w:t>
      </w:r>
      <w:proofErr w:type="spellStart"/>
      <w:r w:rsidRPr="003331F5">
        <w:rPr>
          <w:lang w:val="en-US"/>
        </w:rPr>
        <w:t>Centred</w:t>
      </w:r>
      <w:proofErr w:type="spellEnd"/>
      <w:r w:rsidRPr="003331F5">
        <w:rPr>
          <w:lang w:val="en-US"/>
        </w:rPr>
        <w:t xml:space="preserve"> design (CCF,</w:t>
      </w:r>
      <w:r w:rsidRPr="003331F5">
        <w:rPr>
          <w:lang w:val="en-US"/>
        </w:rPr>
        <w:sym w:font="Symbol" w:char="F061"/>
      </w:r>
      <w:r w:rsidRPr="003331F5">
        <w:rPr>
          <w:lang w:val="en-US"/>
        </w:rPr>
        <w:t xml:space="preserve">: </w:t>
      </w:r>
      <w:r w:rsidRPr="003331F5">
        <w:rPr>
          <w:lang w:val="en-US"/>
        </w:rPr>
        <w:sym w:font="Symbol" w:char="F0B1"/>
      </w:r>
      <w:r w:rsidRPr="003331F5">
        <w:rPr>
          <w:lang w:val="en-US"/>
        </w:rPr>
        <w:t xml:space="preserve"> 1). This corresponds to a full 2</w:t>
      </w:r>
      <w:r w:rsidRPr="003331F5">
        <w:rPr>
          <w:vertAlign w:val="superscript"/>
          <w:lang w:val="en-US"/>
        </w:rPr>
        <w:t>k</w:t>
      </w:r>
      <w:r w:rsidRPr="003331F5">
        <w:rPr>
          <w:lang w:val="en-US"/>
        </w:rPr>
        <w:t xml:space="preserve"> factorial design, where k indicates the number of factors studied (in this case 3 operating variables: temperature, concentration and reaction time) and 2</w:t>
      </w:r>
      <w:r w:rsidRPr="003331F5">
        <w:rPr>
          <w:vertAlign w:val="superscript"/>
          <w:lang w:val="en-US"/>
        </w:rPr>
        <w:t>k</w:t>
      </w:r>
      <w:r w:rsidRPr="003331F5">
        <w:rPr>
          <w:lang w:val="en-US"/>
        </w:rPr>
        <w:t xml:space="preserve"> represents the number of runs (in this case 8), enlarged with 6 axial experiments to study non-linear effects and interactions according to the CCF design. In addition, three replicates at the </w:t>
      </w:r>
      <w:proofErr w:type="spellStart"/>
      <w:r w:rsidRPr="003331F5">
        <w:rPr>
          <w:lang w:val="en-US"/>
        </w:rPr>
        <w:t>centre</w:t>
      </w:r>
      <w:proofErr w:type="spellEnd"/>
      <w:r w:rsidRPr="003331F5">
        <w:rPr>
          <w:lang w:val="en-US"/>
        </w:rPr>
        <w:t xml:space="preserve"> point (</w:t>
      </w:r>
      <w:proofErr w:type="spellStart"/>
      <w:r w:rsidRPr="003331F5">
        <w:rPr>
          <w:lang w:val="en-US"/>
        </w:rPr>
        <w:t>centre</w:t>
      </w:r>
      <w:proofErr w:type="spellEnd"/>
      <w:r w:rsidRPr="003331F5">
        <w:rPr>
          <w:lang w:val="en-US"/>
        </w:rPr>
        <w:t xml:space="preserve"> of the variation interval of each factor) were undertaken to evaluate experimental error. This experimental design is suitable not only for studying the influence of each variable (linear and quadratic effects) but also for understanding possible interactions between variables.</w:t>
      </w:r>
    </w:p>
    <w:p w14:paraId="462A44FE" w14:textId="095D615A" w:rsidR="00213A18" w:rsidRPr="003331F5" w:rsidRDefault="00213A18" w:rsidP="00DF7B86">
      <w:pPr>
        <w:pStyle w:val="ExperimentalSection"/>
        <w:ind w:firstLine="425"/>
        <w:rPr>
          <w:lang w:val="en-US"/>
        </w:rPr>
      </w:pPr>
      <w:r w:rsidRPr="003331F5">
        <w:rPr>
          <w:lang w:val="en-US"/>
        </w:rPr>
        <w:t xml:space="preserve">The effect of operating conditions on microwave-assisted hydrothermal treatment (MHT) of orange peel residues was evaluated using different response variables, namely: </w:t>
      </w:r>
      <w:r w:rsidR="00A42158" w:rsidRPr="003331F5">
        <w:rPr>
          <w:lang w:val="en-US"/>
        </w:rPr>
        <w:t xml:space="preserve">isolated cellulosic matter </w:t>
      </w:r>
      <w:r w:rsidRPr="003331F5">
        <w:rPr>
          <w:lang w:val="en-US"/>
        </w:rPr>
        <w:t>yield (%);</w:t>
      </w:r>
      <w:r w:rsidR="00FA5620" w:rsidRPr="003331F5">
        <w:rPr>
          <w:lang w:val="en-US"/>
        </w:rPr>
        <w:t xml:space="preserve"> </w:t>
      </w:r>
      <w:r w:rsidRPr="003331F5">
        <w:rPr>
          <w:lang w:val="en-US"/>
        </w:rPr>
        <w:t>maximum degradation</w:t>
      </w:r>
      <w:r w:rsidR="00A42158" w:rsidRPr="003331F5">
        <w:rPr>
          <w:lang w:val="en-US"/>
        </w:rPr>
        <w:t xml:space="preserve"> </w:t>
      </w:r>
      <w:r w:rsidRPr="003331F5">
        <w:rPr>
          <w:lang w:val="en-US"/>
        </w:rPr>
        <w:t>temperature (T</w:t>
      </w:r>
      <w:r w:rsidRPr="003331F5">
        <w:rPr>
          <w:vertAlign w:val="subscript"/>
          <w:lang w:val="en-US"/>
        </w:rPr>
        <w:t>d</w:t>
      </w:r>
      <w:r w:rsidRPr="003331F5">
        <w:rPr>
          <w:lang w:val="en-US"/>
        </w:rPr>
        <w:t>) of cellulose as determined by TGA (°C); crystallinity index (</w:t>
      </w:r>
      <w:proofErr w:type="spellStart"/>
      <w:r w:rsidRPr="003331F5">
        <w:rPr>
          <w:lang w:val="en-US"/>
        </w:rPr>
        <w:t>CrI</w:t>
      </w:r>
      <w:proofErr w:type="spellEnd"/>
      <w:r w:rsidRPr="003331F5">
        <w:rPr>
          <w:lang w:val="en-US"/>
        </w:rPr>
        <w:t>) calculated by powder XRD (%); water holding capacity (WHC, g water g</w:t>
      </w:r>
      <w:r w:rsidRPr="003331F5">
        <w:rPr>
          <w:vertAlign w:val="superscript"/>
          <w:lang w:val="en-US"/>
        </w:rPr>
        <w:t>-1</w:t>
      </w:r>
      <w:r w:rsidRPr="003331F5">
        <w:rPr>
          <w:lang w:val="en-US"/>
        </w:rPr>
        <w:t xml:space="preserve"> sample)</w:t>
      </w:r>
      <w:r w:rsidR="0090229F" w:rsidRPr="003331F5">
        <w:rPr>
          <w:lang w:val="en-US"/>
        </w:rPr>
        <w:t xml:space="preserve"> </w:t>
      </w:r>
      <w:r w:rsidRPr="003331F5">
        <w:rPr>
          <w:lang w:val="en-US"/>
        </w:rPr>
        <w:t>and; average molecular weight calculated by GPC. In addition, the effect of the operating conditions on the energy input (kWh) and process cost (</w:t>
      </w:r>
      <w:r w:rsidR="00DF7B86" w:rsidRPr="003331F5">
        <w:rPr>
          <w:lang w:val="en-US"/>
        </w:rPr>
        <w:t>E</w:t>
      </w:r>
      <w:r w:rsidRPr="003331F5">
        <w:rPr>
          <w:lang w:val="en-US"/>
        </w:rPr>
        <w:t>uros/kg of solid produced) was also addressed.</w:t>
      </w:r>
      <w:r w:rsidR="00DF7B86" w:rsidRPr="003331F5">
        <w:rPr>
          <w:lang w:val="en-US"/>
        </w:rPr>
        <w:t xml:space="preserve">  </w:t>
      </w:r>
      <w:r w:rsidRPr="003331F5">
        <w:rPr>
          <w:lang w:val="en-US"/>
        </w:rPr>
        <w:t>Energy and cost were measured by using a power meter (</w:t>
      </w:r>
      <w:proofErr w:type="spellStart"/>
      <w:r w:rsidRPr="003331F5">
        <w:rPr>
          <w:lang w:val="en-US"/>
        </w:rPr>
        <w:t>Energenie</w:t>
      </w:r>
      <w:proofErr w:type="spellEnd"/>
      <w:r w:rsidRPr="003331F5">
        <w:rPr>
          <w:lang w:val="en-US"/>
        </w:rPr>
        <w:t>® ENE007). Full</w:t>
      </w:r>
      <w:r w:rsidR="005716EE" w:rsidRPr="003331F5">
        <w:rPr>
          <w:lang w:val="en-US"/>
        </w:rPr>
        <w:t xml:space="preserve"> experimental and</w:t>
      </w:r>
      <w:r w:rsidRPr="003331F5">
        <w:rPr>
          <w:lang w:val="en-US"/>
        </w:rPr>
        <w:t xml:space="preserve"> instrument</w:t>
      </w:r>
      <w:r w:rsidR="005716EE" w:rsidRPr="003331F5">
        <w:rPr>
          <w:lang w:val="en-US"/>
        </w:rPr>
        <w:t>al</w:t>
      </w:r>
      <w:r w:rsidRPr="003331F5">
        <w:rPr>
          <w:lang w:val="en-US"/>
        </w:rPr>
        <w:t xml:space="preserve"> details are given in</w:t>
      </w:r>
      <w:r w:rsidR="00A42823" w:rsidRPr="003331F5">
        <w:rPr>
          <w:lang w:val="en-US"/>
        </w:rPr>
        <w:t xml:space="preserve"> the supplementary information</w:t>
      </w:r>
      <w:r w:rsidRPr="003331F5">
        <w:rPr>
          <w:lang w:val="en-US"/>
        </w:rPr>
        <w:t xml:space="preserve"> </w:t>
      </w:r>
      <w:r w:rsidR="00A42823" w:rsidRPr="003331F5">
        <w:rPr>
          <w:lang w:val="en-US"/>
        </w:rPr>
        <w:t>(</w:t>
      </w:r>
      <w:r w:rsidRPr="003331F5">
        <w:rPr>
          <w:lang w:val="en-US"/>
        </w:rPr>
        <w:t xml:space="preserve">SI). </w:t>
      </w:r>
    </w:p>
    <w:p w14:paraId="5EA5A202" w14:textId="315B73E7" w:rsidR="00213A18" w:rsidRPr="003331F5" w:rsidRDefault="00213A18" w:rsidP="00E12AF9">
      <w:pPr>
        <w:pStyle w:val="ExperimentalSection"/>
        <w:ind w:firstLine="425"/>
        <w:rPr>
          <w:lang w:val="en-US"/>
        </w:rPr>
      </w:pPr>
      <w:r w:rsidRPr="003331F5">
        <w:rPr>
          <w:lang w:val="en-US"/>
        </w:rPr>
        <w:t xml:space="preserve">The results were </w:t>
      </w:r>
      <w:proofErr w:type="spellStart"/>
      <w:r w:rsidRPr="003331F5">
        <w:rPr>
          <w:lang w:val="en-US"/>
        </w:rPr>
        <w:t>analysed</w:t>
      </w:r>
      <w:proofErr w:type="spellEnd"/>
      <w:r w:rsidRPr="003331F5">
        <w:rPr>
          <w:lang w:val="en-US"/>
        </w:rPr>
        <w:t xml:space="preserve"> with an analysis of variance (ANOVA) with 95% confidence level. In addition, the cause-effect Pareto principle was used to calculate the relative importance of</w:t>
      </w:r>
      <w:r w:rsidR="00DF7B86" w:rsidRPr="003331F5">
        <w:rPr>
          <w:lang w:val="en-US"/>
        </w:rPr>
        <w:t xml:space="preserve"> the operating variables with respect to </w:t>
      </w:r>
      <w:r w:rsidRPr="003331F5">
        <w:rPr>
          <w:lang w:val="en-US"/>
        </w:rPr>
        <w:t xml:space="preserve">response variables. The higher the Pareto percentage of an operating variable, the greater is its influence on the response variable. In these analyses the lower and upper limits of all the factors (temperature, solid concentration and reaction time) were </w:t>
      </w:r>
      <w:proofErr w:type="spellStart"/>
      <w:r w:rsidRPr="003331F5">
        <w:rPr>
          <w:lang w:val="en-US"/>
        </w:rPr>
        <w:t>normalised</w:t>
      </w:r>
      <w:proofErr w:type="spellEnd"/>
      <w:r w:rsidRPr="003331F5">
        <w:rPr>
          <w:lang w:val="en-US"/>
        </w:rPr>
        <w:t xml:space="preserve"> from -1 to 1 (codec factors). This codification permits all factors to vary within the same interval and helps to investigate their influence in comparable terms. Interaction plots have been developed from the statistical analyses conducted by means of the ANOVA test. In the interaction plots, the evolution of the response variables is plotted along with </w:t>
      </w:r>
      <w:r w:rsidR="00DF7B86" w:rsidRPr="003331F5">
        <w:rPr>
          <w:lang w:val="en-US"/>
        </w:rPr>
        <w:t>the LSD values obtained from</w:t>
      </w:r>
      <w:r w:rsidRPr="003331F5">
        <w:rPr>
          <w:lang w:val="en-US"/>
        </w:rPr>
        <w:t xml:space="preserve"> </w:t>
      </w:r>
      <w:r w:rsidRPr="003331F5">
        <w:rPr>
          <w:lang w:val="en-US"/>
        </w:rPr>
        <w:lastRenderedPageBreak/>
        <w:t>Fisher’s least significant difference (LSD) test. To ensure significant differences between any pairs of data or the within the evolution of a response variable, the LSD bars must not overlap.</w:t>
      </w:r>
    </w:p>
    <w:p w14:paraId="7CA66965" w14:textId="636F7121" w:rsidR="00E4350D" w:rsidRPr="003331F5" w:rsidRDefault="00E4350D" w:rsidP="00B32FC2">
      <w:pPr>
        <w:pStyle w:val="HAcknowledgements"/>
        <w:outlineLvl w:val="0"/>
      </w:pPr>
      <w:r w:rsidRPr="003331F5">
        <w:t xml:space="preserve">Acknowledgements </w:t>
      </w:r>
    </w:p>
    <w:p w14:paraId="56B6DB3C" w14:textId="2CA31338" w:rsidR="00DF7B86" w:rsidRPr="003331F5" w:rsidRDefault="00213A18" w:rsidP="00DF7B86">
      <w:pPr>
        <w:pStyle w:val="Acknowledgements"/>
        <w:rPr>
          <w:lang w:val="en-GB"/>
        </w:rPr>
      </w:pPr>
      <w:r w:rsidRPr="003331F5">
        <w:rPr>
          <w:lang w:val="en-US"/>
        </w:rPr>
        <w:t xml:space="preserve">The authors would like to thank </w:t>
      </w:r>
      <w:proofErr w:type="spellStart"/>
      <w:r w:rsidRPr="003331F5">
        <w:rPr>
          <w:lang w:val="en-US"/>
        </w:rPr>
        <w:t>CNPq</w:t>
      </w:r>
      <w:proofErr w:type="spellEnd"/>
      <w:r w:rsidRPr="003331F5">
        <w:rPr>
          <w:lang w:val="en-US"/>
        </w:rPr>
        <w:t xml:space="preserve"> - </w:t>
      </w:r>
      <w:proofErr w:type="spellStart"/>
      <w:r w:rsidRPr="003331F5">
        <w:rPr>
          <w:i/>
          <w:lang w:val="en-US"/>
        </w:rPr>
        <w:t>Conselho</w:t>
      </w:r>
      <w:proofErr w:type="spellEnd"/>
      <w:r w:rsidRPr="003331F5">
        <w:rPr>
          <w:i/>
          <w:lang w:val="en-US"/>
        </w:rPr>
        <w:t xml:space="preserve"> Nacional de </w:t>
      </w:r>
      <w:proofErr w:type="spellStart"/>
      <w:r w:rsidRPr="003331F5">
        <w:rPr>
          <w:i/>
          <w:lang w:val="en-US"/>
        </w:rPr>
        <w:t>Desenvolvimento</w:t>
      </w:r>
      <w:proofErr w:type="spellEnd"/>
      <w:r w:rsidRPr="003331F5">
        <w:rPr>
          <w:i/>
          <w:lang w:val="en-US"/>
        </w:rPr>
        <w:t xml:space="preserve"> </w:t>
      </w:r>
      <w:proofErr w:type="spellStart"/>
      <w:r w:rsidRPr="003331F5">
        <w:rPr>
          <w:i/>
          <w:lang w:val="en-US"/>
        </w:rPr>
        <w:t>Cientifico</w:t>
      </w:r>
      <w:proofErr w:type="spellEnd"/>
      <w:r w:rsidRPr="003331F5">
        <w:rPr>
          <w:i/>
          <w:lang w:val="en-US"/>
        </w:rPr>
        <w:t xml:space="preserve"> e </w:t>
      </w:r>
      <w:proofErr w:type="spellStart"/>
      <w:r w:rsidRPr="003331F5">
        <w:rPr>
          <w:i/>
          <w:lang w:val="en-US"/>
        </w:rPr>
        <w:t>Tecnologico</w:t>
      </w:r>
      <w:proofErr w:type="spellEnd"/>
      <w:r w:rsidRPr="003331F5">
        <w:rPr>
          <w:lang w:val="en-US"/>
        </w:rPr>
        <w:t xml:space="preserve"> (Brazil), for scholarly funding Eduardo Melo to undertake res</w:t>
      </w:r>
      <w:r w:rsidR="00DF7B86" w:rsidRPr="003331F5">
        <w:rPr>
          <w:lang w:val="en-US"/>
        </w:rPr>
        <w:t xml:space="preserve">earch at University of York, UK and </w:t>
      </w:r>
      <w:r w:rsidR="00DF7B86" w:rsidRPr="003331F5">
        <w:rPr>
          <w:lang w:val="en-GB"/>
        </w:rPr>
        <w:t>EPSRC for funding “Whole systems understanding of unavoidable food supply chain wastes for re-nutrition”, (EP/P008771/1).</w:t>
      </w:r>
    </w:p>
    <w:p w14:paraId="17264D97" w14:textId="4D3C7A7A" w:rsidR="00E4350D" w:rsidRPr="003331F5" w:rsidRDefault="00E4350D" w:rsidP="00EB27E9">
      <w:pPr>
        <w:pStyle w:val="Acknowledgements"/>
      </w:pPr>
    </w:p>
    <w:p w14:paraId="337B641C" w14:textId="17DFBA12" w:rsidR="004556E1" w:rsidRPr="003331F5" w:rsidRDefault="00F45722" w:rsidP="00F45722">
      <w:pPr>
        <w:pStyle w:val="Keywords"/>
      </w:pPr>
      <w:r w:rsidRPr="003331F5">
        <w:rPr>
          <w:b/>
        </w:rPr>
        <w:t>Keywords:</w:t>
      </w:r>
      <w:r w:rsidRPr="003331F5">
        <w:t xml:space="preserve"> </w:t>
      </w:r>
      <w:r w:rsidR="00213A18" w:rsidRPr="003331F5">
        <w:t>nanocellulose production and costs</w:t>
      </w:r>
      <w:r w:rsidRPr="003331F5">
        <w:t xml:space="preserve"> • </w:t>
      </w:r>
      <w:r w:rsidR="00213A18" w:rsidRPr="003331F5">
        <w:t>acid-free microwave hydrothermal treatment</w:t>
      </w:r>
      <w:r w:rsidRPr="003331F5">
        <w:t xml:space="preserve"> • </w:t>
      </w:r>
      <w:r w:rsidR="00213A18" w:rsidRPr="003331F5">
        <w:t>Box-Wilson DoE</w:t>
      </w:r>
    </w:p>
    <w:p w14:paraId="4A1B7945" w14:textId="1F802D7C" w:rsidR="00C658DD" w:rsidRPr="003331F5" w:rsidRDefault="00213A18" w:rsidP="00C658DD">
      <w:pPr>
        <w:widowControl w:val="0"/>
        <w:autoSpaceDE w:val="0"/>
        <w:autoSpaceDN w:val="0"/>
        <w:adjustRightInd w:val="0"/>
        <w:spacing w:line="240" w:lineRule="exact"/>
        <w:ind w:left="640" w:hanging="640"/>
        <w:rPr>
          <w:rFonts w:ascii="Arial" w:hAnsi="Arial" w:cs="Arial"/>
          <w:noProof/>
          <w:sz w:val="14"/>
        </w:rPr>
      </w:pPr>
      <w:r w:rsidRPr="003331F5">
        <w:fldChar w:fldCharType="begin" w:fldLock="1"/>
      </w:r>
      <w:r w:rsidRPr="003331F5">
        <w:instrText xml:space="preserve">ADDIN Mendeley Bibliography CSL_BIBLIOGRAPHY </w:instrText>
      </w:r>
      <w:r w:rsidRPr="003331F5">
        <w:fldChar w:fldCharType="separate"/>
      </w:r>
      <w:r w:rsidR="00C658DD" w:rsidRPr="003331F5">
        <w:rPr>
          <w:rFonts w:ascii="Arial" w:hAnsi="Arial" w:cs="Arial"/>
          <w:noProof/>
          <w:sz w:val="14"/>
        </w:rPr>
        <w:t>[1]</w:t>
      </w:r>
      <w:r w:rsidR="00C658DD" w:rsidRPr="003331F5">
        <w:rPr>
          <w:rFonts w:ascii="Arial" w:hAnsi="Arial" w:cs="Arial"/>
          <w:noProof/>
          <w:sz w:val="14"/>
        </w:rPr>
        <w:tab/>
        <w:t xml:space="preserve">W. Y. Hamad, </w:t>
      </w:r>
      <w:r w:rsidR="00C658DD" w:rsidRPr="003331F5">
        <w:rPr>
          <w:rFonts w:ascii="Arial" w:hAnsi="Arial" w:cs="Arial"/>
          <w:i/>
          <w:iCs/>
          <w:noProof/>
          <w:sz w:val="14"/>
        </w:rPr>
        <w:t>Cellulose Nanocrystals: Properties, Production and Applications</w:t>
      </w:r>
      <w:r w:rsidR="00C658DD" w:rsidRPr="003331F5">
        <w:rPr>
          <w:rFonts w:ascii="Arial" w:hAnsi="Arial" w:cs="Arial"/>
          <w:noProof/>
          <w:sz w:val="14"/>
        </w:rPr>
        <w:t xml:space="preserve">, John Wiley &amp; Sons, Chichester, UK, </w:t>
      </w:r>
      <w:r w:rsidR="00C658DD" w:rsidRPr="003331F5">
        <w:rPr>
          <w:rFonts w:ascii="Arial" w:hAnsi="Arial" w:cs="Arial"/>
          <w:b/>
          <w:bCs/>
          <w:noProof/>
          <w:sz w:val="14"/>
        </w:rPr>
        <w:t>2017</w:t>
      </w:r>
      <w:r w:rsidR="00C658DD" w:rsidRPr="003331F5">
        <w:rPr>
          <w:rFonts w:ascii="Arial" w:hAnsi="Arial" w:cs="Arial"/>
          <w:noProof/>
          <w:sz w:val="14"/>
        </w:rPr>
        <w:t>.</w:t>
      </w:r>
    </w:p>
    <w:p w14:paraId="1B082921" w14:textId="77777777" w:rsidR="00C658DD" w:rsidRPr="003331F5" w:rsidRDefault="00C658DD" w:rsidP="00C658DD">
      <w:pPr>
        <w:widowControl w:val="0"/>
        <w:autoSpaceDE w:val="0"/>
        <w:autoSpaceDN w:val="0"/>
        <w:adjustRightInd w:val="0"/>
        <w:spacing w:line="240" w:lineRule="exact"/>
        <w:ind w:left="640" w:hanging="640"/>
        <w:rPr>
          <w:rFonts w:ascii="Arial" w:hAnsi="Arial" w:cs="Arial"/>
          <w:noProof/>
          <w:sz w:val="14"/>
        </w:rPr>
      </w:pPr>
      <w:r w:rsidRPr="003331F5">
        <w:rPr>
          <w:rFonts w:ascii="Arial" w:hAnsi="Arial" w:cs="Arial"/>
          <w:noProof/>
          <w:sz w:val="14"/>
        </w:rPr>
        <w:t>[2]</w:t>
      </w:r>
      <w:r w:rsidRPr="003331F5">
        <w:rPr>
          <w:rFonts w:ascii="Arial" w:hAnsi="Arial" w:cs="Arial"/>
          <w:noProof/>
          <w:sz w:val="14"/>
        </w:rPr>
        <w:tab/>
        <w:t xml:space="preserve">D. Klemm, F. Kramer, S. Moritz, T. Lindström, M. Ankerfors, D. Gray, A. Dorris, </w:t>
      </w:r>
      <w:r w:rsidRPr="003331F5">
        <w:rPr>
          <w:rFonts w:ascii="Arial" w:hAnsi="Arial" w:cs="Arial"/>
          <w:i/>
          <w:iCs/>
          <w:noProof/>
          <w:sz w:val="14"/>
        </w:rPr>
        <w:t>Angew. Chemie Int. Ed.</w:t>
      </w:r>
      <w:r w:rsidRPr="003331F5">
        <w:rPr>
          <w:rFonts w:ascii="Arial" w:hAnsi="Arial" w:cs="Arial"/>
          <w:noProof/>
          <w:sz w:val="14"/>
        </w:rPr>
        <w:t xml:space="preserve"> </w:t>
      </w:r>
      <w:r w:rsidRPr="003331F5">
        <w:rPr>
          <w:rFonts w:ascii="Arial" w:hAnsi="Arial" w:cs="Arial"/>
          <w:b/>
          <w:bCs/>
          <w:noProof/>
          <w:sz w:val="14"/>
        </w:rPr>
        <w:t>2011</w:t>
      </w:r>
      <w:r w:rsidRPr="003331F5">
        <w:rPr>
          <w:rFonts w:ascii="Arial" w:hAnsi="Arial" w:cs="Arial"/>
          <w:noProof/>
          <w:sz w:val="14"/>
        </w:rPr>
        <w:t xml:space="preserve">, </w:t>
      </w:r>
      <w:r w:rsidRPr="003331F5">
        <w:rPr>
          <w:rFonts w:ascii="Arial" w:hAnsi="Arial" w:cs="Arial"/>
          <w:i/>
          <w:iCs/>
          <w:noProof/>
          <w:sz w:val="14"/>
        </w:rPr>
        <w:t>50</w:t>
      </w:r>
      <w:r w:rsidRPr="003331F5">
        <w:rPr>
          <w:rFonts w:ascii="Arial" w:hAnsi="Arial" w:cs="Arial"/>
          <w:noProof/>
          <w:sz w:val="14"/>
        </w:rPr>
        <w:t>, 5438–5466.</w:t>
      </w:r>
    </w:p>
    <w:p w14:paraId="231EA165" w14:textId="381F7EEC" w:rsidR="00C658DD" w:rsidRPr="003331F5" w:rsidRDefault="00C658DD" w:rsidP="00C658DD">
      <w:pPr>
        <w:widowControl w:val="0"/>
        <w:autoSpaceDE w:val="0"/>
        <w:autoSpaceDN w:val="0"/>
        <w:adjustRightInd w:val="0"/>
        <w:spacing w:line="240" w:lineRule="exact"/>
        <w:ind w:left="640" w:hanging="640"/>
        <w:rPr>
          <w:rFonts w:ascii="Arial" w:hAnsi="Arial" w:cs="Arial"/>
          <w:noProof/>
          <w:sz w:val="14"/>
        </w:rPr>
      </w:pPr>
      <w:r w:rsidRPr="003331F5">
        <w:rPr>
          <w:rFonts w:ascii="Arial" w:hAnsi="Arial" w:cs="Arial"/>
          <w:noProof/>
          <w:sz w:val="14"/>
        </w:rPr>
        <w:t>[3]</w:t>
      </w:r>
      <w:r w:rsidRPr="003331F5">
        <w:rPr>
          <w:rFonts w:ascii="Arial" w:hAnsi="Arial" w:cs="Arial"/>
          <w:noProof/>
          <w:sz w:val="14"/>
        </w:rPr>
        <w:tab/>
        <w:t xml:space="preserve">Internet, “Nanocellulose for tires: something new in performance and sustainability : Biofuels Digest,” can be found under https://goo.gl/47VeNO, </w:t>
      </w:r>
      <w:r w:rsidRPr="003331F5">
        <w:rPr>
          <w:rFonts w:ascii="Arial" w:hAnsi="Arial" w:cs="Arial"/>
          <w:b/>
          <w:bCs/>
          <w:noProof/>
          <w:sz w:val="14"/>
        </w:rPr>
        <w:t>2017</w:t>
      </w:r>
      <w:r w:rsidRPr="003331F5">
        <w:rPr>
          <w:rFonts w:ascii="Arial" w:hAnsi="Arial" w:cs="Arial"/>
          <w:noProof/>
          <w:sz w:val="14"/>
        </w:rPr>
        <w:t>.</w:t>
      </w:r>
      <w:r w:rsidR="00075218" w:rsidRPr="003331F5">
        <w:rPr>
          <w:rFonts w:ascii="Arial" w:hAnsi="Arial" w:cs="Arial"/>
          <w:noProof/>
          <w:sz w:val="14"/>
        </w:rPr>
        <w:t xml:space="preserve"> Accessed on 22/01/2018.</w:t>
      </w:r>
    </w:p>
    <w:p w14:paraId="69226154" w14:textId="77777777" w:rsidR="00C658DD" w:rsidRPr="003331F5" w:rsidRDefault="00C658DD" w:rsidP="00C658DD">
      <w:pPr>
        <w:widowControl w:val="0"/>
        <w:autoSpaceDE w:val="0"/>
        <w:autoSpaceDN w:val="0"/>
        <w:adjustRightInd w:val="0"/>
        <w:spacing w:line="240" w:lineRule="exact"/>
        <w:ind w:left="640" w:hanging="640"/>
        <w:rPr>
          <w:rFonts w:ascii="Arial" w:hAnsi="Arial" w:cs="Arial"/>
          <w:noProof/>
          <w:sz w:val="14"/>
        </w:rPr>
      </w:pPr>
      <w:r w:rsidRPr="003331F5">
        <w:rPr>
          <w:rFonts w:ascii="Arial" w:hAnsi="Arial" w:cs="Arial"/>
          <w:noProof/>
          <w:sz w:val="14"/>
        </w:rPr>
        <w:t>[4]</w:t>
      </w:r>
      <w:r w:rsidRPr="003331F5">
        <w:rPr>
          <w:rFonts w:ascii="Arial" w:hAnsi="Arial" w:cs="Arial"/>
          <w:noProof/>
          <w:sz w:val="14"/>
        </w:rPr>
        <w:tab/>
        <w:t xml:space="preserve">G. Ström, C. Öhgren, M. Ankerfors, </w:t>
      </w:r>
      <w:r w:rsidRPr="003331F5">
        <w:rPr>
          <w:rFonts w:ascii="Arial" w:hAnsi="Arial" w:cs="Arial"/>
          <w:i/>
          <w:iCs/>
          <w:noProof/>
          <w:sz w:val="14"/>
        </w:rPr>
        <w:t>Nanocellulose as an Additive in Foodstuff</w:t>
      </w:r>
      <w:r w:rsidRPr="003331F5">
        <w:rPr>
          <w:rFonts w:ascii="Arial" w:hAnsi="Arial" w:cs="Arial"/>
          <w:noProof/>
          <w:sz w:val="14"/>
        </w:rPr>
        <w:t xml:space="preserve">, </w:t>
      </w:r>
      <w:r w:rsidRPr="003331F5">
        <w:rPr>
          <w:rFonts w:ascii="Arial" w:hAnsi="Arial" w:cs="Arial"/>
          <w:b/>
          <w:bCs/>
          <w:noProof/>
          <w:sz w:val="14"/>
        </w:rPr>
        <w:t>2013</w:t>
      </w:r>
      <w:r w:rsidRPr="003331F5">
        <w:rPr>
          <w:rFonts w:ascii="Arial" w:hAnsi="Arial" w:cs="Arial"/>
          <w:noProof/>
          <w:sz w:val="14"/>
        </w:rPr>
        <w:t>.</w:t>
      </w:r>
    </w:p>
    <w:p w14:paraId="66FCB1D9" w14:textId="77777777" w:rsidR="00C658DD" w:rsidRPr="003331F5" w:rsidRDefault="00C658DD" w:rsidP="00C658DD">
      <w:pPr>
        <w:widowControl w:val="0"/>
        <w:autoSpaceDE w:val="0"/>
        <w:autoSpaceDN w:val="0"/>
        <w:adjustRightInd w:val="0"/>
        <w:spacing w:line="240" w:lineRule="exact"/>
        <w:ind w:left="640" w:hanging="640"/>
        <w:rPr>
          <w:rFonts w:ascii="Arial" w:hAnsi="Arial" w:cs="Arial"/>
          <w:noProof/>
          <w:sz w:val="14"/>
        </w:rPr>
      </w:pPr>
      <w:r w:rsidRPr="003331F5">
        <w:rPr>
          <w:rFonts w:ascii="Arial" w:hAnsi="Arial" w:cs="Arial"/>
          <w:noProof/>
          <w:sz w:val="14"/>
        </w:rPr>
        <w:t>[5]</w:t>
      </w:r>
      <w:r w:rsidRPr="003331F5">
        <w:rPr>
          <w:rFonts w:ascii="Arial" w:hAnsi="Arial" w:cs="Arial"/>
          <w:noProof/>
          <w:sz w:val="14"/>
        </w:rPr>
        <w:tab/>
        <w:t xml:space="preserve">H. Zhu, Z. Fang, C. Preston, Y. Li, L. Hu, </w:t>
      </w:r>
      <w:r w:rsidRPr="003331F5">
        <w:rPr>
          <w:rFonts w:ascii="Arial" w:hAnsi="Arial" w:cs="Arial"/>
          <w:i/>
          <w:iCs/>
          <w:noProof/>
          <w:sz w:val="14"/>
        </w:rPr>
        <w:t>Energy Environ. Sci.</w:t>
      </w:r>
      <w:r w:rsidRPr="003331F5">
        <w:rPr>
          <w:rFonts w:ascii="Arial" w:hAnsi="Arial" w:cs="Arial"/>
          <w:noProof/>
          <w:sz w:val="14"/>
        </w:rPr>
        <w:t xml:space="preserve"> </w:t>
      </w:r>
      <w:r w:rsidRPr="003331F5">
        <w:rPr>
          <w:rFonts w:ascii="Arial" w:hAnsi="Arial" w:cs="Arial"/>
          <w:b/>
          <w:bCs/>
          <w:noProof/>
          <w:sz w:val="14"/>
        </w:rPr>
        <w:t>2014</w:t>
      </w:r>
      <w:r w:rsidRPr="003331F5">
        <w:rPr>
          <w:rFonts w:ascii="Arial" w:hAnsi="Arial" w:cs="Arial"/>
          <w:noProof/>
          <w:sz w:val="14"/>
        </w:rPr>
        <w:t xml:space="preserve">, </w:t>
      </w:r>
      <w:r w:rsidRPr="003331F5">
        <w:rPr>
          <w:rFonts w:ascii="Arial" w:hAnsi="Arial" w:cs="Arial"/>
          <w:i/>
          <w:iCs/>
          <w:noProof/>
          <w:sz w:val="14"/>
        </w:rPr>
        <w:t>7</w:t>
      </w:r>
      <w:r w:rsidRPr="003331F5">
        <w:rPr>
          <w:rFonts w:ascii="Arial" w:hAnsi="Arial" w:cs="Arial"/>
          <w:noProof/>
          <w:sz w:val="14"/>
        </w:rPr>
        <w:t>, 269–287.</w:t>
      </w:r>
    </w:p>
    <w:p w14:paraId="073FC5FA" w14:textId="77777777" w:rsidR="00C658DD" w:rsidRPr="003331F5" w:rsidRDefault="00C658DD" w:rsidP="00C658DD">
      <w:pPr>
        <w:widowControl w:val="0"/>
        <w:autoSpaceDE w:val="0"/>
        <w:autoSpaceDN w:val="0"/>
        <w:adjustRightInd w:val="0"/>
        <w:spacing w:line="240" w:lineRule="exact"/>
        <w:ind w:left="640" w:hanging="640"/>
        <w:rPr>
          <w:rFonts w:ascii="Arial" w:hAnsi="Arial" w:cs="Arial"/>
          <w:noProof/>
          <w:sz w:val="14"/>
        </w:rPr>
      </w:pPr>
      <w:r w:rsidRPr="003331F5">
        <w:rPr>
          <w:rFonts w:ascii="Arial" w:hAnsi="Arial" w:cs="Arial"/>
          <w:noProof/>
          <w:sz w:val="14"/>
        </w:rPr>
        <w:t>[6]</w:t>
      </w:r>
      <w:r w:rsidRPr="003331F5">
        <w:rPr>
          <w:rFonts w:ascii="Arial" w:hAnsi="Arial" w:cs="Arial"/>
          <w:noProof/>
          <w:sz w:val="14"/>
        </w:rPr>
        <w:tab/>
        <w:t xml:space="preserve">I. Siró, D. Plackett, </w:t>
      </w:r>
      <w:r w:rsidRPr="003331F5">
        <w:rPr>
          <w:rFonts w:ascii="Arial" w:hAnsi="Arial" w:cs="Arial"/>
          <w:i/>
          <w:iCs/>
          <w:noProof/>
          <w:sz w:val="14"/>
        </w:rPr>
        <w:t>Cellulose</w:t>
      </w:r>
      <w:r w:rsidRPr="003331F5">
        <w:rPr>
          <w:rFonts w:ascii="Arial" w:hAnsi="Arial" w:cs="Arial"/>
          <w:noProof/>
          <w:sz w:val="14"/>
        </w:rPr>
        <w:t xml:space="preserve"> </w:t>
      </w:r>
      <w:r w:rsidRPr="003331F5">
        <w:rPr>
          <w:rFonts w:ascii="Arial" w:hAnsi="Arial" w:cs="Arial"/>
          <w:b/>
          <w:bCs/>
          <w:noProof/>
          <w:sz w:val="14"/>
        </w:rPr>
        <w:t>2010</w:t>
      </w:r>
      <w:r w:rsidRPr="003331F5">
        <w:rPr>
          <w:rFonts w:ascii="Arial" w:hAnsi="Arial" w:cs="Arial"/>
          <w:noProof/>
          <w:sz w:val="14"/>
        </w:rPr>
        <w:t xml:space="preserve">, </w:t>
      </w:r>
      <w:r w:rsidRPr="003331F5">
        <w:rPr>
          <w:rFonts w:ascii="Arial" w:hAnsi="Arial" w:cs="Arial"/>
          <w:i/>
          <w:iCs/>
          <w:noProof/>
          <w:sz w:val="14"/>
        </w:rPr>
        <w:t>17</w:t>
      </w:r>
      <w:r w:rsidRPr="003331F5">
        <w:rPr>
          <w:rFonts w:ascii="Arial" w:hAnsi="Arial" w:cs="Arial"/>
          <w:noProof/>
          <w:sz w:val="14"/>
        </w:rPr>
        <w:t>, 459–494.</w:t>
      </w:r>
    </w:p>
    <w:p w14:paraId="349AA9C4" w14:textId="77777777" w:rsidR="00C658DD" w:rsidRPr="003331F5" w:rsidRDefault="00C658DD" w:rsidP="00C658DD">
      <w:pPr>
        <w:widowControl w:val="0"/>
        <w:autoSpaceDE w:val="0"/>
        <w:autoSpaceDN w:val="0"/>
        <w:adjustRightInd w:val="0"/>
        <w:spacing w:line="240" w:lineRule="exact"/>
        <w:ind w:left="640" w:hanging="640"/>
        <w:rPr>
          <w:rFonts w:ascii="Arial" w:hAnsi="Arial" w:cs="Arial"/>
          <w:noProof/>
          <w:sz w:val="14"/>
        </w:rPr>
      </w:pPr>
      <w:r w:rsidRPr="003331F5">
        <w:rPr>
          <w:rFonts w:ascii="Arial" w:hAnsi="Arial" w:cs="Arial"/>
          <w:noProof/>
          <w:sz w:val="14"/>
        </w:rPr>
        <w:t>[7]</w:t>
      </w:r>
      <w:r w:rsidRPr="003331F5">
        <w:rPr>
          <w:rFonts w:ascii="Arial" w:hAnsi="Arial" w:cs="Arial"/>
          <w:noProof/>
          <w:sz w:val="14"/>
        </w:rPr>
        <w:tab/>
        <w:t xml:space="preserve">K. J. De France, T. Hoare, E. D. Cranston, </w:t>
      </w:r>
      <w:r w:rsidRPr="003331F5">
        <w:rPr>
          <w:rFonts w:ascii="Arial" w:hAnsi="Arial" w:cs="Arial"/>
          <w:i/>
          <w:iCs/>
          <w:noProof/>
          <w:sz w:val="14"/>
        </w:rPr>
        <w:t>Chem. Mater.</w:t>
      </w:r>
      <w:r w:rsidRPr="003331F5">
        <w:rPr>
          <w:rFonts w:ascii="Arial" w:hAnsi="Arial" w:cs="Arial"/>
          <w:noProof/>
          <w:sz w:val="14"/>
        </w:rPr>
        <w:t xml:space="preserve"> </w:t>
      </w:r>
      <w:r w:rsidRPr="003331F5">
        <w:rPr>
          <w:rFonts w:ascii="Arial" w:hAnsi="Arial" w:cs="Arial"/>
          <w:b/>
          <w:bCs/>
          <w:noProof/>
          <w:sz w:val="14"/>
        </w:rPr>
        <w:t>2017</w:t>
      </w:r>
      <w:r w:rsidRPr="003331F5">
        <w:rPr>
          <w:rFonts w:ascii="Arial" w:hAnsi="Arial" w:cs="Arial"/>
          <w:noProof/>
          <w:sz w:val="14"/>
        </w:rPr>
        <w:t xml:space="preserve">, </w:t>
      </w:r>
      <w:r w:rsidRPr="003331F5">
        <w:rPr>
          <w:rFonts w:ascii="Arial" w:hAnsi="Arial" w:cs="Arial"/>
          <w:i/>
          <w:iCs/>
          <w:noProof/>
          <w:sz w:val="14"/>
        </w:rPr>
        <w:t>29</w:t>
      </w:r>
      <w:r w:rsidRPr="003331F5">
        <w:rPr>
          <w:rFonts w:ascii="Arial" w:hAnsi="Arial" w:cs="Arial"/>
          <w:noProof/>
          <w:sz w:val="14"/>
        </w:rPr>
        <w:t>, 4609–4631.</w:t>
      </w:r>
    </w:p>
    <w:p w14:paraId="2C6F828C" w14:textId="77777777" w:rsidR="00C658DD" w:rsidRPr="003331F5" w:rsidRDefault="00C658DD" w:rsidP="00C658DD">
      <w:pPr>
        <w:widowControl w:val="0"/>
        <w:autoSpaceDE w:val="0"/>
        <w:autoSpaceDN w:val="0"/>
        <w:adjustRightInd w:val="0"/>
        <w:spacing w:line="240" w:lineRule="exact"/>
        <w:ind w:left="640" w:hanging="640"/>
        <w:rPr>
          <w:rFonts w:ascii="Arial" w:hAnsi="Arial" w:cs="Arial"/>
          <w:noProof/>
          <w:sz w:val="14"/>
        </w:rPr>
      </w:pPr>
      <w:r w:rsidRPr="003331F5">
        <w:rPr>
          <w:rFonts w:ascii="Arial" w:hAnsi="Arial" w:cs="Arial"/>
          <w:noProof/>
          <w:sz w:val="14"/>
        </w:rPr>
        <w:t>[8]</w:t>
      </w:r>
      <w:r w:rsidRPr="003331F5">
        <w:rPr>
          <w:rFonts w:ascii="Arial" w:hAnsi="Arial" w:cs="Arial"/>
          <w:noProof/>
          <w:sz w:val="14"/>
        </w:rPr>
        <w:tab/>
        <w:t xml:space="preserve">H. Sehaqui, Q. Zhou, L. A. Berglund, </w:t>
      </w:r>
      <w:r w:rsidRPr="003331F5">
        <w:rPr>
          <w:rFonts w:ascii="Arial" w:hAnsi="Arial" w:cs="Arial"/>
          <w:i/>
          <w:iCs/>
          <w:noProof/>
          <w:sz w:val="14"/>
        </w:rPr>
        <w:t>Compos. Sci. Technol.</w:t>
      </w:r>
      <w:r w:rsidRPr="003331F5">
        <w:rPr>
          <w:rFonts w:ascii="Arial" w:hAnsi="Arial" w:cs="Arial"/>
          <w:noProof/>
          <w:sz w:val="14"/>
        </w:rPr>
        <w:t xml:space="preserve"> </w:t>
      </w:r>
      <w:r w:rsidRPr="003331F5">
        <w:rPr>
          <w:rFonts w:ascii="Arial" w:hAnsi="Arial" w:cs="Arial"/>
          <w:b/>
          <w:bCs/>
          <w:noProof/>
          <w:sz w:val="14"/>
        </w:rPr>
        <w:t>2011</w:t>
      </w:r>
      <w:r w:rsidRPr="003331F5">
        <w:rPr>
          <w:rFonts w:ascii="Arial" w:hAnsi="Arial" w:cs="Arial"/>
          <w:noProof/>
          <w:sz w:val="14"/>
        </w:rPr>
        <w:t xml:space="preserve">, </w:t>
      </w:r>
      <w:r w:rsidRPr="003331F5">
        <w:rPr>
          <w:rFonts w:ascii="Arial" w:hAnsi="Arial" w:cs="Arial"/>
          <w:i/>
          <w:iCs/>
          <w:noProof/>
          <w:sz w:val="14"/>
        </w:rPr>
        <w:t>71</w:t>
      </w:r>
      <w:r w:rsidRPr="003331F5">
        <w:rPr>
          <w:rFonts w:ascii="Arial" w:hAnsi="Arial" w:cs="Arial"/>
          <w:noProof/>
          <w:sz w:val="14"/>
        </w:rPr>
        <w:t>, 1593–1599.</w:t>
      </w:r>
    </w:p>
    <w:p w14:paraId="4CEFED21" w14:textId="77777777" w:rsidR="00C658DD" w:rsidRPr="003331F5" w:rsidRDefault="00C658DD" w:rsidP="00C658DD">
      <w:pPr>
        <w:widowControl w:val="0"/>
        <w:autoSpaceDE w:val="0"/>
        <w:autoSpaceDN w:val="0"/>
        <w:adjustRightInd w:val="0"/>
        <w:spacing w:line="240" w:lineRule="exact"/>
        <w:ind w:left="640" w:hanging="640"/>
        <w:rPr>
          <w:rFonts w:ascii="Arial" w:hAnsi="Arial" w:cs="Arial"/>
          <w:noProof/>
          <w:sz w:val="14"/>
        </w:rPr>
      </w:pPr>
      <w:r w:rsidRPr="003331F5">
        <w:rPr>
          <w:rFonts w:ascii="Arial" w:hAnsi="Arial" w:cs="Arial"/>
          <w:noProof/>
          <w:sz w:val="14"/>
        </w:rPr>
        <w:t>[9]</w:t>
      </w:r>
      <w:r w:rsidRPr="003331F5">
        <w:rPr>
          <w:rFonts w:ascii="Arial" w:hAnsi="Arial" w:cs="Arial"/>
          <w:noProof/>
          <w:sz w:val="14"/>
        </w:rPr>
        <w:tab/>
        <w:t xml:space="preserve">C. Salas, T. Nypelö, C. Rodriguez-Abreu, C. Carrillo, O. J. Rojas, </w:t>
      </w:r>
      <w:r w:rsidRPr="003331F5">
        <w:rPr>
          <w:rFonts w:ascii="Arial" w:hAnsi="Arial" w:cs="Arial"/>
          <w:i/>
          <w:iCs/>
          <w:noProof/>
          <w:sz w:val="14"/>
        </w:rPr>
        <w:t>Curr. Opin. Colloid Interface Sci.</w:t>
      </w:r>
      <w:r w:rsidRPr="003331F5">
        <w:rPr>
          <w:rFonts w:ascii="Arial" w:hAnsi="Arial" w:cs="Arial"/>
          <w:noProof/>
          <w:sz w:val="14"/>
        </w:rPr>
        <w:t xml:space="preserve"> </w:t>
      </w:r>
      <w:r w:rsidRPr="003331F5">
        <w:rPr>
          <w:rFonts w:ascii="Arial" w:hAnsi="Arial" w:cs="Arial"/>
          <w:b/>
          <w:bCs/>
          <w:noProof/>
          <w:sz w:val="14"/>
        </w:rPr>
        <w:t>2014</w:t>
      </w:r>
      <w:r w:rsidRPr="003331F5">
        <w:rPr>
          <w:rFonts w:ascii="Arial" w:hAnsi="Arial" w:cs="Arial"/>
          <w:noProof/>
          <w:sz w:val="14"/>
        </w:rPr>
        <w:t xml:space="preserve">, </w:t>
      </w:r>
      <w:r w:rsidRPr="003331F5">
        <w:rPr>
          <w:rFonts w:ascii="Arial" w:hAnsi="Arial" w:cs="Arial"/>
          <w:i/>
          <w:iCs/>
          <w:noProof/>
          <w:sz w:val="14"/>
        </w:rPr>
        <w:t>19</w:t>
      </w:r>
      <w:r w:rsidRPr="003331F5">
        <w:rPr>
          <w:rFonts w:ascii="Arial" w:hAnsi="Arial" w:cs="Arial"/>
          <w:noProof/>
          <w:sz w:val="14"/>
        </w:rPr>
        <w:t>, 383–396.</w:t>
      </w:r>
    </w:p>
    <w:p w14:paraId="2B68F4A4" w14:textId="31E178FC" w:rsidR="00C658DD" w:rsidRPr="003331F5" w:rsidRDefault="00C658DD" w:rsidP="00C658DD">
      <w:pPr>
        <w:widowControl w:val="0"/>
        <w:autoSpaceDE w:val="0"/>
        <w:autoSpaceDN w:val="0"/>
        <w:adjustRightInd w:val="0"/>
        <w:spacing w:line="240" w:lineRule="exact"/>
        <w:ind w:left="640" w:hanging="640"/>
        <w:rPr>
          <w:rFonts w:ascii="Arial" w:hAnsi="Arial" w:cs="Arial"/>
          <w:noProof/>
          <w:sz w:val="14"/>
        </w:rPr>
      </w:pPr>
      <w:r w:rsidRPr="003331F5">
        <w:rPr>
          <w:rFonts w:ascii="Arial" w:hAnsi="Arial" w:cs="Arial"/>
          <w:noProof/>
          <w:sz w:val="14"/>
        </w:rPr>
        <w:t>[10]</w:t>
      </w:r>
      <w:r w:rsidRPr="003331F5">
        <w:rPr>
          <w:rFonts w:ascii="Arial" w:hAnsi="Arial" w:cs="Arial"/>
          <w:noProof/>
          <w:sz w:val="14"/>
        </w:rPr>
        <w:tab/>
        <w:t xml:space="preserve">Internet, “Nanocellulose State of the Industry,” can be found under https://goo.gl/Tzz2WV, </w:t>
      </w:r>
      <w:r w:rsidRPr="003331F5">
        <w:rPr>
          <w:rFonts w:ascii="Arial" w:hAnsi="Arial" w:cs="Arial"/>
          <w:b/>
          <w:bCs/>
          <w:noProof/>
          <w:sz w:val="14"/>
        </w:rPr>
        <w:t>2015</w:t>
      </w:r>
      <w:r w:rsidRPr="003331F5">
        <w:rPr>
          <w:rFonts w:ascii="Arial" w:hAnsi="Arial" w:cs="Arial"/>
          <w:noProof/>
          <w:sz w:val="14"/>
        </w:rPr>
        <w:t>.</w:t>
      </w:r>
      <w:r w:rsidR="00075218" w:rsidRPr="003331F5">
        <w:rPr>
          <w:rFonts w:ascii="Arial" w:hAnsi="Arial" w:cs="Arial"/>
          <w:noProof/>
          <w:sz w:val="14"/>
        </w:rPr>
        <w:t xml:space="preserve"> Accessed on 22/01/2018.</w:t>
      </w:r>
    </w:p>
    <w:p w14:paraId="747DEF66" w14:textId="77777777" w:rsidR="00C658DD" w:rsidRPr="003331F5" w:rsidRDefault="00C658DD" w:rsidP="00C658DD">
      <w:pPr>
        <w:widowControl w:val="0"/>
        <w:autoSpaceDE w:val="0"/>
        <w:autoSpaceDN w:val="0"/>
        <w:adjustRightInd w:val="0"/>
        <w:spacing w:line="240" w:lineRule="exact"/>
        <w:ind w:left="640" w:hanging="640"/>
        <w:rPr>
          <w:rFonts w:ascii="Arial" w:hAnsi="Arial" w:cs="Arial"/>
          <w:noProof/>
          <w:sz w:val="14"/>
        </w:rPr>
      </w:pPr>
      <w:r w:rsidRPr="003331F5">
        <w:rPr>
          <w:rFonts w:ascii="Arial" w:hAnsi="Arial" w:cs="Arial"/>
          <w:noProof/>
          <w:sz w:val="14"/>
        </w:rPr>
        <w:t>[11]</w:t>
      </w:r>
      <w:r w:rsidRPr="003331F5">
        <w:rPr>
          <w:rFonts w:ascii="Arial" w:hAnsi="Arial" w:cs="Arial"/>
          <w:noProof/>
          <w:sz w:val="14"/>
        </w:rPr>
        <w:tab/>
        <w:t xml:space="preserve">C. A. de Assis, C. Houtman, R. Phillips, E. M. T. Bilek, O. J. Rojas, L. Pal, M. S. Peresin, H. Jameel, R. Gonzalez, </w:t>
      </w:r>
      <w:r w:rsidRPr="003331F5">
        <w:rPr>
          <w:rFonts w:ascii="Arial" w:hAnsi="Arial" w:cs="Arial"/>
          <w:i/>
          <w:iCs/>
          <w:noProof/>
          <w:sz w:val="14"/>
        </w:rPr>
        <w:t>Biofuels, Bioprod. Biorefining</w:t>
      </w:r>
      <w:r w:rsidRPr="003331F5">
        <w:rPr>
          <w:rFonts w:ascii="Arial" w:hAnsi="Arial" w:cs="Arial"/>
          <w:noProof/>
          <w:sz w:val="14"/>
        </w:rPr>
        <w:t xml:space="preserve"> </w:t>
      </w:r>
      <w:r w:rsidRPr="003331F5">
        <w:rPr>
          <w:rFonts w:ascii="Arial" w:hAnsi="Arial" w:cs="Arial"/>
          <w:b/>
          <w:bCs/>
          <w:noProof/>
          <w:sz w:val="14"/>
        </w:rPr>
        <w:t>2017</w:t>
      </w:r>
      <w:r w:rsidRPr="003331F5">
        <w:rPr>
          <w:rFonts w:ascii="Arial" w:hAnsi="Arial" w:cs="Arial"/>
          <w:noProof/>
          <w:sz w:val="14"/>
        </w:rPr>
        <w:t xml:space="preserve">, </w:t>
      </w:r>
      <w:r w:rsidRPr="003331F5">
        <w:rPr>
          <w:rFonts w:ascii="Arial" w:hAnsi="Arial" w:cs="Arial"/>
          <w:i/>
          <w:iCs/>
          <w:noProof/>
          <w:sz w:val="14"/>
        </w:rPr>
        <w:t>11</w:t>
      </w:r>
      <w:r w:rsidRPr="003331F5">
        <w:rPr>
          <w:rFonts w:ascii="Arial" w:hAnsi="Arial" w:cs="Arial"/>
          <w:noProof/>
          <w:sz w:val="14"/>
        </w:rPr>
        <w:t>, 682–700.</w:t>
      </w:r>
    </w:p>
    <w:p w14:paraId="1E560242" w14:textId="77777777" w:rsidR="00C658DD" w:rsidRPr="003331F5" w:rsidRDefault="00C658DD" w:rsidP="00C658DD">
      <w:pPr>
        <w:widowControl w:val="0"/>
        <w:autoSpaceDE w:val="0"/>
        <w:autoSpaceDN w:val="0"/>
        <w:adjustRightInd w:val="0"/>
        <w:spacing w:line="240" w:lineRule="exact"/>
        <w:ind w:left="640" w:hanging="640"/>
        <w:rPr>
          <w:rFonts w:ascii="Arial" w:hAnsi="Arial" w:cs="Arial"/>
          <w:noProof/>
          <w:sz w:val="14"/>
        </w:rPr>
      </w:pPr>
      <w:r w:rsidRPr="003331F5">
        <w:rPr>
          <w:rFonts w:ascii="Arial" w:hAnsi="Arial" w:cs="Arial"/>
          <w:noProof/>
          <w:sz w:val="14"/>
        </w:rPr>
        <w:t>[12]</w:t>
      </w:r>
      <w:r w:rsidRPr="003331F5">
        <w:rPr>
          <w:rFonts w:ascii="Arial" w:hAnsi="Arial" w:cs="Arial"/>
          <w:noProof/>
          <w:sz w:val="14"/>
        </w:rPr>
        <w:tab/>
        <w:t xml:space="preserve">H. Kargarzadeh, M. Ioelovich, I. Ahmad, S. Thomas, A. Dufresne, in </w:t>
      </w:r>
      <w:r w:rsidRPr="003331F5">
        <w:rPr>
          <w:rFonts w:ascii="Arial" w:hAnsi="Arial" w:cs="Arial"/>
          <w:i/>
          <w:iCs/>
          <w:noProof/>
          <w:sz w:val="14"/>
        </w:rPr>
        <w:t>Handb. Nanocellulose Cellul. Nanocomposites</w:t>
      </w:r>
      <w:r w:rsidRPr="003331F5">
        <w:rPr>
          <w:rFonts w:ascii="Arial" w:hAnsi="Arial" w:cs="Arial"/>
          <w:noProof/>
          <w:sz w:val="14"/>
        </w:rPr>
        <w:t xml:space="preserve">, Wiley-VCH Verlag GmbH &amp; Co. KGaA, Weinheim, Germany, </w:t>
      </w:r>
      <w:r w:rsidRPr="003331F5">
        <w:rPr>
          <w:rFonts w:ascii="Arial" w:hAnsi="Arial" w:cs="Arial"/>
          <w:b/>
          <w:bCs/>
          <w:noProof/>
          <w:sz w:val="14"/>
        </w:rPr>
        <w:t>2017</w:t>
      </w:r>
      <w:r w:rsidRPr="003331F5">
        <w:rPr>
          <w:rFonts w:ascii="Arial" w:hAnsi="Arial" w:cs="Arial"/>
          <w:noProof/>
          <w:sz w:val="14"/>
        </w:rPr>
        <w:t>, pp. 1–49.</w:t>
      </w:r>
    </w:p>
    <w:p w14:paraId="64A16E86" w14:textId="77777777" w:rsidR="00C658DD" w:rsidRPr="003331F5" w:rsidRDefault="00C658DD" w:rsidP="00C658DD">
      <w:pPr>
        <w:widowControl w:val="0"/>
        <w:autoSpaceDE w:val="0"/>
        <w:autoSpaceDN w:val="0"/>
        <w:adjustRightInd w:val="0"/>
        <w:spacing w:line="240" w:lineRule="exact"/>
        <w:ind w:left="640" w:hanging="640"/>
        <w:rPr>
          <w:rFonts w:ascii="Arial" w:hAnsi="Arial" w:cs="Arial"/>
          <w:noProof/>
          <w:sz w:val="14"/>
        </w:rPr>
      </w:pPr>
      <w:r w:rsidRPr="003331F5">
        <w:rPr>
          <w:rFonts w:ascii="Arial" w:hAnsi="Arial" w:cs="Arial"/>
          <w:noProof/>
          <w:sz w:val="14"/>
        </w:rPr>
        <w:t>[13]</w:t>
      </w:r>
      <w:r w:rsidRPr="003331F5">
        <w:rPr>
          <w:rFonts w:ascii="Arial" w:hAnsi="Arial" w:cs="Arial"/>
          <w:noProof/>
          <w:sz w:val="14"/>
        </w:rPr>
        <w:tab/>
        <w:t xml:space="preserve">G. Chinga-Carrasco, </w:t>
      </w:r>
      <w:r w:rsidRPr="003331F5">
        <w:rPr>
          <w:rFonts w:ascii="Arial" w:hAnsi="Arial" w:cs="Arial"/>
          <w:i/>
          <w:iCs/>
          <w:noProof/>
          <w:sz w:val="14"/>
        </w:rPr>
        <w:t>Nanoscale Res. Lett.</w:t>
      </w:r>
      <w:r w:rsidRPr="003331F5">
        <w:rPr>
          <w:rFonts w:ascii="Arial" w:hAnsi="Arial" w:cs="Arial"/>
          <w:noProof/>
          <w:sz w:val="14"/>
        </w:rPr>
        <w:t xml:space="preserve"> </w:t>
      </w:r>
      <w:r w:rsidRPr="003331F5">
        <w:rPr>
          <w:rFonts w:ascii="Arial" w:hAnsi="Arial" w:cs="Arial"/>
          <w:b/>
          <w:bCs/>
          <w:noProof/>
          <w:sz w:val="14"/>
        </w:rPr>
        <w:t>2011</w:t>
      </w:r>
      <w:r w:rsidRPr="003331F5">
        <w:rPr>
          <w:rFonts w:ascii="Arial" w:hAnsi="Arial" w:cs="Arial"/>
          <w:noProof/>
          <w:sz w:val="14"/>
        </w:rPr>
        <w:t xml:space="preserve">, </w:t>
      </w:r>
      <w:r w:rsidRPr="003331F5">
        <w:rPr>
          <w:rFonts w:ascii="Arial" w:hAnsi="Arial" w:cs="Arial"/>
          <w:i/>
          <w:iCs/>
          <w:noProof/>
          <w:sz w:val="14"/>
        </w:rPr>
        <w:t>6</w:t>
      </w:r>
      <w:r w:rsidRPr="003331F5">
        <w:rPr>
          <w:rFonts w:ascii="Arial" w:hAnsi="Arial" w:cs="Arial"/>
          <w:noProof/>
          <w:sz w:val="14"/>
        </w:rPr>
        <w:t>, 417.</w:t>
      </w:r>
    </w:p>
    <w:p w14:paraId="2019EEA3" w14:textId="77777777" w:rsidR="00C658DD" w:rsidRPr="003331F5" w:rsidRDefault="00C658DD" w:rsidP="00C658DD">
      <w:pPr>
        <w:widowControl w:val="0"/>
        <w:autoSpaceDE w:val="0"/>
        <w:autoSpaceDN w:val="0"/>
        <w:adjustRightInd w:val="0"/>
        <w:spacing w:line="240" w:lineRule="exact"/>
        <w:ind w:left="640" w:hanging="640"/>
        <w:rPr>
          <w:rFonts w:ascii="Arial" w:hAnsi="Arial" w:cs="Arial"/>
          <w:noProof/>
          <w:sz w:val="14"/>
        </w:rPr>
      </w:pPr>
      <w:r w:rsidRPr="003331F5">
        <w:rPr>
          <w:rFonts w:ascii="Arial" w:hAnsi="Arial" w:cs="Arial"/>
          <w:noProof/>
          <w:sz w:val="14"/>
        </w:rPr>
        <w:t>[14]</w:t>
      </w:r>
      <w:r w:rsidRPr="003331F5">
        <w:rPr>
          <w:rFonts w:ascii="Arial" w:hAnsi="Arial" w:cs="Arial"/>
          <w:noProof/>
          <w:sz w:val="14"/>
        </w:rPr>
        <w:tab/>
        <w:t xml:space="preserve">A. Dufresne, </w:t>
      </w:r>
      <w:r w:rsidRPr="003331F5">
        <w:rPr>
          <w:rFonts w:ascii="Arial" w:hAnsi="Arial" w:cs="Arial"/>
          <w:i/>
          <w:iCs/>
          <w:noProof/>
          <w:sz w:val="14"/>
        </w:rPr>
        <w:t>Mater. Today</w:t>
      </w:r>
      <w:r w:rsidRPr="003331F5">
        <w:rPr>
          <w:rFonts w:ascii="Arial" w:hAnsi="Arial" w:cs="Arial"/>
          <w:noProof/>
          <w:sz w:val="14"/>
        </w:rPr>
        <w:t xml:space="preserve"> </w:t>
      </w:r>
      <w:r w:rsidRPr="003331F5">
        <w:rPr>
          <w:rFonts w:ascii="Arial" w:hAnsi="Arial" w:cs="Arial"/>
          <w:b/>
          <w:bCs/>
          <w:noProof/>
          <w:sz w:val="14"/>
        </w:rPr>
        <w:t>2013</w:t>
      </w:r>
      <w:r w:rsidRPr="003331F5">
        <w:rPr>
          <w:rFonts w:ascii="Arial" w:hAnsi="Arial" w:cs="Arial"/>
          <w:noProof/>
          <w:sz w:val="14"/>
        </w:rPr>
        <w:t xml:space="preserve">, </w:t>
      </w:r>
      <w:r w:rsidRPr="003331F5">
        <w:rPr>
          <w:rFonts w:ascii="Arial" w:hAnsi="Arial" w:cs="Arial"/>
          <w:i/>
          <w:iCs/>
          <w:noProof/>
          <w:sz w:val="14"/>
        </w:rPr>
        <w:t>16</w:t>
      </w:r>
      <w:r w:rsidRPr="003331F5">
        <w:rPr>
          <w:rFonts w:ascii="Arial" w:hAnsi="Arial" w:cs="Arial"/>
          <w:noProof/>
          <w:sz w:val="14"/>
        </w:rPr>
        <w:t>, 220–227.</w:t>
      </w:r>
    </w:p>
    <w:p w14:paraId="1DE4A288" w14:textId="77777777" w:rsidR="00C658DD" w:rsidRPr="003331F5" w:rsidRDefault="00C658DD" w:rsidP="00C658DD">
      <w:pPr>
        <w:widowControl w:val="0"/>
        <w:autoSpaceDE w:val="0"/>
        <w:autoSpaceDN w:val="0"/>
        <w:adjustRightInd w:val="0"/>
        <w:spacing w:line="240" w:lineRule="exact"/>
        <w:ind w:left="640" w:hanging="640"/>
        <w:rPr>
          <w:rFonts w:ascii="Arial" w:hAnsi="Arial" w:cs="Arial"/>
          <w:noProof/>
          <w:sz w:val="14"/>
        </w:rPr>
      </w:pPr>
      <w:r w:rsidRPr="003331F5">
        <w:rPr>
          <w:rFonts w:ascii="Arial" w:hAnsi="Arial" w:cs="Arial"/>
          <w:noProof/>
          <w:sz w:val="14"/>
        </w:rPr>
        <w:t>[15]</w:t>
      </w:r>
      <w:r w:rsidRPr="003331F5">
        <w:rPr>
          <w:rFonts w:ascii="Arial" w:hAnsi="Arial" w:cs="Arial"/>
          <w:noProof/>
          <w:sz w:val="14"/>
        </w:rPr>
        <w:tab/>
        <w:t xml:space="preserve">I. Graveson, R. English, </w:t>
      </w:r>
      <w:r w:rsidRPr="003331F5">
        <w:rPr>
          <w:rFonts w:ascii="Arial" w:hAnsi="Arial" w:cs="Arial"/>
          <w:i/>
          <w:iCs/>
          <w:noProof/>
          <w:sz w:val="14"/>
        </w:rPr>
        <w:t>Low Energy Method for the Preparation of Non-Derivatized Nanocellulose</w:t>
      </w:r>
      <w:r w:rsidRPr="003331F5">
        <w:rPr>
          <w:rFonts w:ascii="Arial" w:hAnsi="Arial" w:cs="Arial"/>
          <w:noProof/>
          <w:sz w:val="14"/>
        </w:rPr>
        <w:t xml:space="preserve">, </w:t>
      </w:r>
      <w:r w:rsidRPr="003331F5">
        <w:rPr>
          <w:rFonts w:ascii="Arial" w:hAnsi="Arial" w:cs="Arial"/>
          <w:b/>
          <w:bCs/>
          <w:noProof/>
          <w:sz w:val="14"/>
        </w:rPr>
        <w:t>2015</w:t>
      </w:r>
      <w:r w:rsidRPr="003331F5">
        <w:rPr>
          <w:rFonts w:ascii="Arial" w:hAnsi="Arial" w:cs="Arial"/>
          <w:noProof/>
          <w:sz w:val="14"/>
        </w:rPr>
        <w:t>, US20150158955 A1.</w:t>
      </w:r>
    </w:p>
    <w:p w14:paraId="673C0189" w14:textId="77777777" w:rsidR="00C658DD" w:rsidRPr="003331F5" w:rsidRDefault="00C658DD" w:rsidP="00C658DD">
      <w:pPr>
        <w:widowControl w:val="0"/>
        <w:autoSpaceDE w:val="0"/>
        <w:autoSpaceDN w:val="0"/>
        <w:adjustRightInd w:val="0"/>
        <w:spacing w:line="240" w:lineRule="exact"/>
        <w:ind w:left="640" w:hanging="640"/>
        <w:rPr>
          <w:rFonts w:ascii="Arial" w:hAnsi="Arial" w:cs="Arial"/>
          <w:noProof/>
          <w:sz w:val="14"/>
        </w:rPr>
      </w:pPr>
      <w:r w:rsidRPr="003331F5">
        <w:rPr>
          <w:rFonts w:ascii="Arial" w:hAnsi="Arial" w:cs="Arial"/>
          <w:noProof/>
          <w:sz w:val="14"/>
        </w:rPr>
        <w:t>[16]</w:t>
      </w:r>
      <w:r w:rsidRPr="003331F5">
        <w:rPr>
          <w:rFonts w:ascii="Arial" w:hAnsi="Arial" w:cs="Arial"/>
          <w:noProof/>
          <w:sz w:val="14"/>
        </w:rPr>
        <w:tab/>
        <w:t xml:space="preserve">K. Nelson, T. Retsina, V. Pylkkanen, R. O’Connor, </w:t>
      </w:r>
      <w:r w:rsidRPr="003331F5">
        <w:rPr>
          <w:rFonts w:ascii="Arial" w:hAnsi="Arial" w:cs="Arial"/>
          <w:i/>
          <w:iCs/>
          <w:noProof/>
          <w:sz w:val="14"/>
        </w:rPr>
        <w:t>Processes and Apparatus for Producing Nanocellulose , and Compositions and Products Produced Therefrom</w:t>
      </w:r>
      <w:r w:rsidRPr="003331F5">
        <w:rPr>
          <w:rFonts w:ascii="Arial" w:hAnsi="Arial" w:cs="Arial"/>
          <w:noProof/>
          <w:sz w:val="14"/>
        </w:rPr>
        <w:t xml:space="preserve">, </w:t>
      </w:r>
      <w:r w:rsidRPr="003331F5">
        <w:rPr>
          <w:rFonts w:ascii="Arial" w:hAnsi="Arial" w:cs="Arial"/>
          <w:b/>
          <w:bCs/>
          <w:noProof/>
          <w:sz w:val="14"/>
        </w:rPr>
        <w:t>2015</w:t>
      </w:r>
      <w:r w:rsidRPr="003331F5">
        <w:rPr>
          <w:rFonts w:ascii="Arial" w:hAnsi="Arial" w:cs="Arial"/>
          <w:noProof/>
          <w:sz w:val="14"/>
        </w:rPr>
        <w:t>, US9187865 B2.</w:t>
      </w:r>
    </w:p>
    <w:p w14:paraId="0413E593" w14:textId="77777777" w:rsidR="00C658DD" w:rsidRPr="003331F5" w:rsidRDefault="00C658DD" w:rsidP="00C658DD">
      <w:pPr>
        <w:widowControl w:val="0"/>
        <w:autoSpaceDE w:val="0"/>
        <w:autoSpaceDN w:val="0"/>
        <w:adjustRightInd w:val="0"/>
        <w:spacing w:line="240" w:lineRule="exact"/>
        <w:ind w:left="640" w:hanging="640"/>
        <w:rPr>
          <w:rFonts w:ascii="Arial" w:hAnsi="Arial" w:cs="Arial"/>
          <w:noProof/>
          <w:sz w:val="14"/>
        </w:rPr>
      </w:pPr>
      <w:r w:rsidRPr="003331F5">
        <w:rPr>
          <w:rFonts w:ascii="Arial" w:hAnsi="Arial" w:cs="Arial"/>
          <w:noProof/>
          <w:sz w:val="14"/>
        </w:rPr>
        <w:t>[17]</w:t>
      </w:r>
      <w:r w:rsidRPr="003331F5">
        <w:rPr>
          <w:rFonts w:ascii="Arial" w:hAnsi="Arial" w:cs="Arial"/>
          <w:noProof/>
          <w:sz w:val="14"/>
        </w:rPr>
        <w:tab/>
        <w:t xml:space="preserve">L. Chen, J. Y. Zhu, C. Baez, P. Kitin, T. Elder, </w:t>
      </w:r>
      <w:r w:rsidRPr="003331F5">
        <w:rPr>
          <w:rFonts w:ascii="Arial" w:hAnsi="Arial" w:cs="Arial"/>
          <w:i/>
          <w:iCs/>
          <w:noProof/>
          <w:sz w:val="14"/>
        </w:rPr>
        <w:t>Green Chem.</w:t>
      </w:r>
      <w:r w:rsidRPr="003331F5">
        <w:rPr>
          <w:rFonts w:ascii="Arial" w:hAnsi="Arial" w:cs="Arial"/>
          <w:noProof/>
          <w:sz w:val="14"/>
        </w:rPr>
        <w:t xml:space="preserve"> </w:t>
      </w:r>
      <w:r w:rsidRPr="003331F5">
        <w:rPr>
          <w:rFonts w:ascii="Arial" w:hAnsi="Arial" w:cs="Arial"/>
          <w:b/>
          <w:bCs/>
          <w:noProof/>
          <w:sz w:val="14"/>
        </w:rPr>
        <w:t>2016</w:t>
      </w:r>
      <w:r w:rsidRPr="003331F5">
        <w:rPr>
          <w:rFonts w:ascii="Arial" w:hAnsi="Arial" w:cs="Arial"/>
          <w:noProof/>
          <w:sz w:val="14"/>
        </w:rPr>
        <w:t xml:space="preserve">, </w:t>
      </w:r>
      <w:r w:rsidRPr="003331F5">
        <w:rPr>
          <w:rFonts w:ascii="Arial" w:hAnsi="Arial" w:cs="Arial"/>
          <w:i/>
          <w:iCs/>
          <w:noProof/>
          <w:sz w:val="14"/>
        </w:rPr>
        <w:t>18</w:t>
      </w:r>
      <w:r w:rsidRPr="003331F5">
        <w:rPr>
          <w:rFonts w:ascii="Arial" w:hAnsi="Arial" w:cs="Arial"/>
          <w:noProof/>
          <w:sz w:val="14"/>
        </w:rPr>
        <w:t>, 3835–3843.</w:t>
      </w:r>
    </w:p>
    <w:p w14:paraId="0A5AF519" w14:textId="77777777" w:rsidR="00C658DD" w:rsidRPr="003331F5" w:rsidRDefault="00C658DD" w:rsidP="00C658DD">
      <w:pPr>
        <w:widowControl w:val="0"/>
        <w:autoSpaceDE w:val="0"/>
        <w:autoSpaceDN w:val="0"/>
        <w:adjustRightInd w:val="0"/>
        <w:spacing w:line="240" w:lineRule="exact"/>
        <w:ind w:left="640" w:hanging="640"/>
        <w:rPr>
          <w:rFonts w:ascii="Arial" w:hAnsi="Arial" w:cs="Arial"/>
          <w:noProof/>
          <w:sz w:val="14"/>
        </w:rPr>
      </w:pPr>
      <w:r w:rsidRPr="003331F5">
        <w:rPr>
          <w:rFonts w:ascii="Arial" w:hAnsi="Arial" w:cs="Arial"/>
          <w:noProof/>
          <w:sz w:val="14"/>
        </w:rPr>
        <w:t>[18]</w:t>
      </w:r>
      <w:r w:rsidRPr="003331F5">
        <w:rPr>
          <w:rFonts w:ascii="Arial" w:hAnsi="Arial" w:cs="Arial"/>
          <w:noProof/>
          <w:sz w:val="14"/>
        </w:rPr>
        <w:tab/>
        <w:t xml:space="preserve">H. Bian, L. Chen, R. Gleisner, H. Dai, J. Y. Zhu, </w:t>
      </w:r>
      <w:r w:rsidRPr="003331F5">
        <w:rPr>
          <w:rFonts w:ascii="Arial" w:hAnsi="Arial" w:cs="Arial"/>
          <w:i/>
          <w:iCs/>
          <w:noProof/>
          <w:sz w:val="14"/>
        </w:rPr>
        <w:t>Green Chem.</w:t>
      </w:r>
      <w:r w:rsidRPr="003331F5">
        <w:rPr>
          <w:rFonts w:ascii="Arial" w:hAnsi="Arial" w:cs="Arial"/>
          <w:noProof/>
          <w:sz w:val="14"/>
        </w:rPr>
        <w:t xml:space="preserve"> </w:t>
      </w:r>
      <w:r w:rsidRPr="003331F5">
        <w:rPr>
          <w:rFonts w:ascii="Arial" w:hAnsi="Arial" w:cs="Arial"/>
          <w:b/>
          <w:bCs/>
          <w:noProof/>
          <w:sz w:val="14"/>
        </w:rPr>
        <w:t>2017</w:t>
      </w:r>
      <w:r w:rsidRPr="003331F5">
        <w:rPr>
          <w:rFonts w:ascii="Arial" w:hAnsi="Arial" w:cs="Arial"/>
          <w:noProof/>
          <w:sz w:val="14"/>
        </w:rPr>
        <w:t xml:space="preserve">, </w:t>
      </w:r>
      <w:r w:rsidRPr="003331F5">
        <w:rPr>
          <w:rFonts w:ascii="Arial" w:hAnsi="Arial" w:cs="Arial"/>
          <w:i/>
          <w:iCs/>
          <w:noProof/>
          <w:sz w:val="14"/>
        </w:rPr>
        <w:t>19</w:t>
      </w:r>
      <w:r w:rsidRPr="003331F5">
        <w:rPr>
          <w:rFonts w:ascii="Arial" w:hAnsi="Arial" w:cs="Arial"/>
          <w:noProof/>
          <w:sz w:val="14"/>
        </w:rPr>
        <w:t>, 3370–3379.</w:t>
      </w:r>
    </w:p>
    <w:p w14:paraId="5E797880" w14:textId="77777777" w:rsidR="00C658DD" w:rsidRPr="003331F5" w:rsidRDefault="00C658DD" w:rsidP="00C658DD">
      <w:pPr>
        <w:widowControl w:val="0"/>
        <w:autoSpaceDE w:val="0"/>
        <w:autoSpaceDN w:val="0"/>
        <w:adjustRightInd w:val="0"/>
        <w:spacing w:line="240" w:lineRule="exact"/>
        <w:ind w:left="640" w:hanging="640"/>
        <w:rPr>
          <w:rFonts w:ascii="Arial" w:hAnsi="Arial" w:cs="Arial"/>
          <w:noProof/>
          <w:sz w:val="14"/>
        </w:rPr>
      </w:pPr>
      <w:r w:rsidRPr="003331F5">
        <w:rPr>
          <w:rFonts w:ascii="Arial" w:hAnsi="Arial" w:cs="Arial"/>
          <w:noProof/>
          <w:sz w:val="14"/>
        </w:rPr>
        <w:t>[19]</w:t>
      </w:r>
      <w:r w:rsidRPr="003331F5">
        <w:rPr>
          <w:rFonts w:ascii="Arial" w:hAnsi="Arial" w:cs="Arial"/>
          <w:noProof/>
          <w:sz w:val="14"/>
        </w:rPr>
        <w:tab/>
        <w:t xml:space="preserve">A. S. Matharu, E. M. de Melo, J. A. Houghton, </w:t>
      </w:r>
      <w:r w:rsidRPr="003331F5">
        <w:rPr>
          <w:rFonts w:ascii="Arial" w:hAnsi="Arial" w:cs="Arial"/>
          <w:i/>
          <w:iCs/>
          <w:noProof/>
          <w:sz w:val="14"/>
        </w:rPr>
        <w:t>Bioresour. Technol.</w:t>
      </w:r>
      <w:r w:rsidRPr="003331F5">
        <w:rPr>
          <w:rFonts w:ascii="Arial" w:hAnsi="Arial" w:cs="Arial"/>
          <w:noProof/>
          <w:sz w:val="14"/>
        </w:rPr>
        <w:t xml:space="preserve"> </w:t>
      </w:r>
      <w:r w:rsidRPr="003331F5">
        <w:rPr>
          <w:rFonts w:ascii="Arial" w:hAnsi="Arial" w:cs="Arial"/>
          <w:b/>
          <w:bCs/>
          <w:noProof/>
          <w:sz w:val="14"/>
        </w:rPr>
        <w:t>2016</w:t>
      </w:r>
      <w:r w:rsidRPr="003331F5">
        <w:rPr>
          <w:rFonts w:ascii="Arial" w:hAnsi="Arial" w:cs="Arial"/>
          <w:noProof/>
          <w:sz w:val="14"/>
        </w:rPr>
        <w:t xml:space="preserve">, </w:t>
      </w:r>
      <w:r w:rsidRPr="003331F5">
        <w:rPr>
          <w:rFonts w:ascii="Arial" w:hAnsi="Arial" w:cs="Arial"/>
          <w:i/>
          <w:iCs/>
          <w:noProof/>
          <w:sz w:val="14"/>
        </w:rPr>
        <w:t>215</w:t>
      </w:r>
      <w:r w:rsidRPr="003331F5">
        <w:rPr>
          <w:rFonts w:ascii="Arial" w:hAnsi="Arial" w:cs="Arial"/>
          <w:noProof/>
          <w:sz w:val="14"/>
        </w:rPr>
        <w:t>, 123–130.</w:t>
      </w:r>
    </w:p>
    <w:p w14:paraId="7510BE15" w14:textId="77777777" w:rsidR="00C658DD" w:rsidRPr="003331F5" w:rsidRDefault="00C658DD" w:rsidP="00C658DD">
      <w:pPr>
        <w:widowControl w:val="0"/>
        <w:autoSpaceDE w:val="0"/>
        <w:autoSpaceDN w:val="0"/>
        <w:adjustRightInd w:val="0"/>
        <w:spacing w:line="240" w:lineRule="exact"/>
        <w:ind w:left="640" w:hanging="640"/>
        <w:rPr>
          <w:rFonts w:ascii="Arial" w:hAnsi="Arial" w:cs="Arial"/>
          <w:noProof/>
          <w:sz w:val="14"/>
        </w:rPr>
      </w:pPr>
      <w:r w:rsidRPr="003331F5">
        <w:rPr>
          <w:rFonts w:ascii="Arial" w:hAnsi="Arial" w:cs="Arial"/>
          <w:noProof/>
          <w:sz w:val="14"/>
        </w:rPr>
        <w:t>[20]</w:t>
      </w:r>
      <w:r w:rsidRPr="003331F5">
        <w:rPr>
          <w:rFonts w:ascii="Arial" w:hAnsi="Arial" w:cs="Arial"/>
          <w:noProof/>
          <w:sz w:val="14"/>
        </w:rPr>
        <w:tab/>
        <w:t xml:space="preserve">L. A. Pfaltzgraff, M. De bruyn, E. C. Cooper, V. Budarin, J. H. Clark, </w:t>
      </w:r>
      <w:r w:rsidRPr="003331F5">
        <w:rPr>
          <w:rFonts w:ascii="Arial" w:hAnsi="Arial" w:cs="Arial"/>
          <w:i/>
          <w:iCs/>
          <w:noProof/>
          <w:sz w:val="14"/>
        </w:rPr>
        <w:t>Green Chem.</w:t>
      </w:r>
      <w:r w:rsidRPr="003331F5">
        <w:rPr>
          <w:rFonts w:ascii="Arial" w:hAnsi="Arial" w:cs="Arial"/>
          <w:noProof/>
          <w:sz w:val="14"/>
        </w:rPr>
        <w:t xml:space="preserve"> </w:t>
      </w:r>
      <w:r w:rsidRPr="003331F5">
        <w:rPr>
          <w:rFonts w:ascii="Arial" w:hAnsi="Arial" w:cs="Arial"/>
          <w:b/>
          <w:bCs/>
          <w:noProof/>
          <w:sz w:val="14"/>
        </w:rPr>
        <w:t>2013</w:t>
      </w:r>
      <w:r w:rsidRPr="003331F5">
        <w:rPr>
          <w:rFonts w:ascii="Arial" w:hAnsi="Arial" w:cs="Arial"/>
          <w:noProof/>
          <w:sz w:val="14"/>
        </w:rPr>
        <w:t xml:space="preserve">, </w:t>
      </w:r>
      <w:r w:rsidRPr="003331F5">
        <w:rPr>
          <w:rFonts w:ascii="Arial" w:hAnsi="Arial" w:cs="Arial"/>
          <w:i/>
          <w:iCs/>
          <w:noProof/>
          <w:sz w:val="14"/>
        </w:rPr>
        <w:t>15</w:t>
      </w:r>
      <w:r w:rsidRPr="003331F5">
        <w:rPr>
          <w:rFonts w:ascii="Arial" w:hAnsi="Arial" w:cs="Arial"/>
          <w:noProof/>
          <w:sz w:val="14"/>
        </w:rPr>
        <w:t>, 307.</w:t>
      </w:r>
    </w:p>
    <w:p w14:paraId="1E5927F0" w14:textId="77777777" w:rsidR="00C658DD" w:rsidRPr="003331F5" w:rsidRDefault="00C658DD" w:rsidP="00C658DD">
      <w:pPr>
        <w:widowControl w:val="0"/>
        <w:autoSpaceDE w:val="0"/>
        <w:autoSpaceDN w:val="0"/>
        <w:adjustRightInd w:val="0"/>
        <w:spacing w:line="240" w:lineRule="exact"/>
        <w:ind w:left="640" w:hanging="640"/>
        <w:rPr>
          <w:rFonts w:ascii="Arial" w:hAnsi="Arial" w:cs="Arial"/>
          <w:noProof/>
          <w:sz w:val="14"/>
        </w:rPr>
      </w:pPr>
      <w:r w:rsidRPr="003331F5">
        <w:rPr>
          <w:rFonts w:ascii="Arial" w:hAnsi="Arial" w:cs="Arial"/>
          <w:noProof/>
          <w:sz w:val="14"/>
        </w:rPr>
        <w:t>[21]</w:t>
      </w:r>
      <w:r w:rsidRPr="003331F5">
        <w:rPr>
          <w:rFonts w:ascii="Arial" w:hAnsi="Arial" w:cs="Arial"/>
          <w:noProof/>
          <w:sz w:val="14"/>
        </w:rPr>
        <w:tab/>
        <w:t xml:space="preserve">M. Mariño, L. Lopes da Silva, N. Durán, L. Tasic, </w:t>
      </w:r>
      <w:r w:rsidRPr="003331F5">
        <w:rPr>
          <w:rFonts w:ascii="Arial" w:hAnsi="Arial" w:cs="Arial"/>
          <w:i/>
          <w:iCs/>
          <w:noProof/>
          <w:sz w:val="14"/>
        </w:rPr>
        <w:t>Molecules</w:t>
      </w:r>
      <w:r w:rsidRPr="003331F5">
        <w:rPr>
          <w:rFonts w:ascii="Arial" w:hAnsi="Arial" w:cs="Arial"/>
          <w:noProof/>
          <w:sz w:val="14"/>
        </w:rPr>
        <w:t xml:space="preserve"> </w:t>
      </w:r>
      <w:r w:rsidRPr="003331F5">
        <w:rPr>
          <w:rFonts w:ascii="Arial" w:hAnsi="Arial" w:cs="Arial"/>
          <w:b/>
          <w:bCs/>
          <w:noProof/>
          <w:sz w:val="14"/>
        </w:rPr>
        <w:t>2015</w:t>
      </w:r>
      <w:r w:rsidRPr="003331F5">
        <w:rPr>
          <w:rFonts w:ascii="Arial" w:hAnsi="Arial" w:cs="Arial"/>
          <w:noProof/>
          <w:sz w:val="14"/>
        </w:rPr>
        <w:t xml:space="preserve">, </w:t>
      </w:r>
      <w:r w:rsidRPr="003331F5">
        <w:rPr>
          <w:rFonts w:ascii="Arial" w:hAnsi="Arial" w:cs="Arial"/>
          <w:i/>
          <w:iCs/>
          <w:noProof/>
          <w:sz w:val="14"/>
        </w:rPr>
        <w:t>20</w:t>
      </w:r>
      <w:r w:rsidRPr="003331F5">
        <w:rPr>
          <w:rFonts w:ascii="Arial" w:hAnsi="Arial" w:cs="Arial"/>
          <w:noProof/>
          <w:sz w:val="14"/>
        </w:rPr>
        <w:t>, 5908–5923.</w:t>
      </w:r>
    </w:p>
    <w:p w14:paraId="5D5DE2D9" w14:textId="77777777" w:rsidR="00C658DD" w:rsidRPr="003331F5" w:rsidRDefault="00C658DD" w:rsidP="00C658DD">
      <w:pPr>
        <w:widowControl w:val="0"/>
        <w:autoSpaceDE w:val="0"/>
        <w:autoSpaceDN w:val="0"/>
        <w:adjustRightInd w:val="0"/>
        <w:spacing w:line="240" w:lineRule="exact"/>
        <w:ind w:left="640" w:hanging="640"/>
        <w:rPr>
          <w:rFonts w:ascii="Arial" w:hAnsi="Arial" w:cs="Arial"/>
          <w:noProof/>
          <w:sz w:val="14"/>
        </w:rPr>
      </w:pPr>
      <w:r w:rsidRPr="003331F5">
        <w:rPr>
          <w:rFonts w:ascii="Arial" w:hAnsi="Arial" w:cs="Arial"/>
          <w:noProof/>
          <w:sz w:val="14"/>
        </w:rPr>
        <w:t>[22]</w:t>
      </w:r>
      <w:r w:rsidRPr="003331F5">
        <w:rPr>
          <w:rFonts w:ascii="Arial" w:hAnsi="Arial" w:cs="Arial"/>
          <w:noProof/>
          <w:sz w:val="14"/>
        </w:rPr>
        <w:tab/>
        <w:t xml:space="preserve">A. García, A. Gandini, J. Labidi, N. Belgacem, J. Bras, </w:t>
      </w:r>
      <w:r w:rsidRPr="003331F5">
        <w:rPr>
          <w:rFonts w:ascii="Arial" w:hAnsi="Arial" w:cs="Arial"/>
          <w:i/>
          <w:iCs/>
          <w:noProof/>
          <w:sz w:val="14"/>
        </w:rPr>
        <w:t>Ind. Crops Prod.</w:t>
      </w:r>
      <w:r w:rsidRPr="003331F5">
        <w:rPr>
          <w:rFonts w:ascii="Arial" w:hAnsi="Arial" w:cs="Arial"/>
          <w:noProof/>
          <w:sz w:val="14"/>
        </w:rPr>
        <w:t xml:space="preserve"> </w:t>
      </w:r>
      <w:r w:rsidRPr="003331F5">
        <w:rPr>
          <w:rFonts w:ascii="Arial" w:hAnsi="Arial" w:cs="Arial"/>
          <w:b/>
          <w:bCs/>
          <w:noProof/>
          <w:sz w:val="14"/>
        </w:rPr>
        <w:t>2016</w:t>
      </w:r>
      <w:r w:rsidRPr="003331F5">
        <w:rPr>
          <w:rFonts w:ascii="Arial" w:hAnsi="Arial" w:cs="Arial"/>
          <w:noProof/>
          <w:sz w:val="14"/>
        </w:rPr>
        <w:t xml:space="preserve">, </w:t>
      </w:r>
      <w:r w:rsidRPr="003331F5">
        <w:rPr>
          <w:rFonts w:ascii="Arial" w:hAnsi="Arial" w:cs="Arial"/>
          <w:i/>
          <w:iCs/>
          <w:noProof/>
          <w:sz w:val="14"/>
        </w:rPr>
        <w:t>93</w:t>
      </w:r>
      <w:r w:rsidRPr="003331F5">
        <w:rPr>
          <w:rFonts w:ascii="Arial" w:hAnsi="Arial" w:cs="Arial"/>
          <w:noProof/>
          <w:sz w:val="14"/>
        </w:rPr>
        <w:t>, 26–38.</w:t>
      </w:r>
    </w:p>
    <w:p w14:paraId="75D495AA" w14:textId="77777777" w:rsidR="00C658DD" w:rsidRPr="003331F5" w:rsidRDefault="00C658DD" w:rsidP="00C658DD">
      <w:pPr>
        <w:widowControl w:val="0"/>
        <w:autoSpaceDE w:val="0"/>
        <w:autoSpaceDN w:val="0"/>
        <w:adjustRightInd w:val="0"/>
        <w:spacing w:line="240" w:lineRule="exact"/>
        <w:ind w:left="640" w:hanging="640"/>
        <w:rPr>
          <w:rFonts w:ascii="Arial" w:hAnsi="Arial" w:cs="Arial"/>
          <w:noProof/>
          <w:sz w:val="14"/>
        </w:rPr>
      </w:pPr>
      <w:r w:rsidRPr="003331F5">
        <w:rPr>
          <w:rFonts w:ascii="Arial" w:hAnsi="Arial" w:cs="Arial"/>
          <w:noProof/>
          <w:sz w:val="14"/>
        </w:rPr>
        <w:t>[23]</w:t>
      </w:r>
      <w:r w:rsidRPr="003331F5">
        <w:rPr>
          <w:rFonts w:ascii="Arial" w:hAnsi="Arial" w:cs="Arial"/>
          <w:noProof/>
          <w:sz w:val="14"/>
        </w:rPr>
        <w:tab/>
        <w:t xml:space="preserve">E. M. de Melo, J. H. Clark, A. S. Matharu, </w:t>
      </w:r>
      <w:r w:rsidRPr="003331F5">
        <w:rPr>
          <w:rFonts w:ascii="Arial" w:hAnsi="Arial" w:cs="Arial"/>
          <w:i/>
          <w:iCs/>
          <w:noProof/>
          <w:sz w:val="14"/>
        </w:rPr>
        <w:t>Green Chem.</w:t>
      </w:r>
      <w:r w:rsidRPr="003331F5">
        <w:rPr>
          <w:rFonts w:ascii="Arial" w:hAnsi="Arial" w:cs="Arial"/>
          <w:noProof/>
          <w:sz w:val="14"/>
        </w:rPr>
        <w:t xml:space="preserve"> </w:t>
      </w:r>
      <w:r w:rsidRPr="003331F5">
        <w:rPr>
          <w:rFonts w:ascii="Arial" w:hAnsi="Arial" w:cs="Arial"/>
          <w:b/>
          <w:bCs/>
          <w:noProof/>
          <w:sz w:val="14"/>
        </w:rPr>
        <w:t>2017</w:t>
      </w:r>
      <w:r w:rsidRPr="003331F5">
        <w:rPr>
          <w:rFonts w:ascii="Arial" w:hAnsi="Arial" w:cs="Arial"/>
          <w:noProof/>
          <w:sz w:val="14"/>
        </w:rPr>
        <w:t xml:space="preserve">, </w:t>
      </w:r>
      <w:r w:rsidRPr="003331F5">
        <w:rPr>
          <w:rFonts w:ascii="Arial" w:hAnsi="Arial" w:cs="Arial"/>
          <w:i/>
          <w:iCs/>
          <w:noProof/>
          <w:sz w:val="14"/>
        </w:rPr>
        <w:t>19</w:t>
      </w:r>
      <w:r w:rsidRPr="003331F5">
        <w:rPr>
          <w:rFonts w:ascii="Arial" w:hAnsi="Arial" w:cs="Arial"/>
          <w:noProof/>
          <w:sz w:val="14"/>
        </w:rPr>
        <w:t>, 3408–3417.</w:t>
      </w:r>
    </w:p>
    <w:p w14:paraId="777E9E1B" w14:textId="77777777" w:rsidR="00C658DD" w:rsidRPr="003331F5" w:rsidRDefault="00C658DD" w:rsidP="00C658DD">
      <w:pPr>
        <w:widowControl w:val="0"/>
        <w:autoSpaceDE w:val="0"/>
        <w:autoSpaceDN w:val="0"/>
        <w:adjustRightInd w:val="0"/>
        <w:spacing w:line="240" w:lineRule="exact"/>
        <w:ind w:left="640" w:hanging="640"/>
        <w:rPr>
          <w:rFonts w:ascii="Arial" w:hAnsi="Arial" w:cs="Arial"/>
          <w:noProof/>
          <w:sz w:val="14"/>
        </w:rPr>
      </w:pPr>
      <w:r w:rsidRPr="003331F5">
        <w:rPr>
          <w:rFonts w:ascii="Arial" w:hAnsi="Arial" w:cs="Arial"/>
          <w:noProof/>
          <w:sz w:val="14"/>
        </w:rPr>
        <w:t>[24]</w:t>
      </w:r>
      <w:r w:rsidRPr="003331F5">
        <w:rPr>
          <w:rFonts w:ascii="Arial" w:hAnsi="Arial" w:cs="Arial"/>
          <w:noProof/>
          <w:sz w:val="14"/>
        </w:rPr>
        <w:tab/>
        <w:t xml:space="preserve">J. Fan, M. De bruyn, V. L. Budarin, M. J. Gronnow, P. S. Shuttleworth, S. Breeden, D. J. Macquarrie, J. H. Clark, </w:t>
      </w:r>
      <w:r w:rsidRPr="003331F5">
        <w:rPr>
          <w:rFonts w:ascii="Arial" w:hAnsi="Arial" w:cs="Arial"/>
          <w:i/>
          <w:iCs/>
          <w:noProof/>
          <w:sz w:val="14"/>
        </w:rPr>
        <w:t>J. Am. Chem. Soc.</w:t>
      </w:r>
      <w:r w:rsidRPr="003331F5">
        <w:rPr>
          <w:rFonts w:ascii="Arial" w:hAnsi="Arial" w:cs="Arial"/>
          <w:noProof/>
          <w:sz w:val="14"/>
        </w:rPr>
        <w:t xml:space="preserve"> </w:t>
      </w:r>
      <w:r w:rsidRPr="003331F5">
        <w:rPr>
          <w:rFonts w:ascii="Arial" w:hAnsi="Arial" w:cs="Arial"/>
          <w:b/>
          <w:bCs/>
          <w:noProof/>
          <w:sz w:val="14"/>
        </w:rPr>
        <w:t>2013</w:t>
      </w:r>
      <w:r w:rsidRPr="003331F5">
        <w:rPr>
          <w:rFonts w:ascii="Arial" w:hAnsi="Arial" w:cs="Arial"/>
          <w:noProof/>
          <w:sz w:val="14"/>
        </w:rPr>
        <w:t xml:space="preserve">, </w:t>
      </w:r>
      <w:r w:rsidRPr="003331F5">
        <w:rPr>
          <w:rFonts w:ascii="Arial" w:hAnsi="Arial" w:cs="Arial"/>
          <w:i/>
          <w:iCs/>
          <w:noProof/>
          <w:sz w:val="14"/>
        </w:rPr>
        <w:t>135</w:t>
      </w:r>
      <w:r w:rsidRPr="003331F5">
        <w:rPr>
          <w:rFonts w:ascii="Arial" w:hAnsi="Arial" w:cs="Arial"/>
          <w:noProof/>
          <w:sz w:val="14"/>
        </w:rPr>
        <w:t>, 11728–11731.</w:t>
      </w:r>
    </w:p>
    <w:p w14:paraId="4F845BAF" w14:textId="77777777" w:rsidR="00C658DD" w:rsidRPr="003331F5" w:rsidRDefault="00C658DD" w:rsidP="00C658DD">
      <w:pPr>
        <w:widowControl w:val="0"/>
        <w:autoSpaceDE w:val="0"/>
        <w:autoSpaceDN w:val="0"/>
        <w:adjustRightInd w:val="0"/>
        <w:spacing w:line="240" w:lineRule="exact"/>
        <w:ind w:left="640" w:hanging="640"/>
        <w:rPr>
          <w:rFonts w:ascii="Arial" w:hAnsi="Arial" w:cs="Arial"/>
          <w:noProof/>
          <w:sz w:val="14"/>
        </w:rPr>
      </w:pPr>
      <w:r w:rsidRPr="003331F5">
        <w:rPr>
          <w:rFonts w:ascii="Arial" w:hAnsi="Arial" w:cs="Arial"/>
          <w:noProof/>
          <w:sz w:val="14"/>
        </w:rPr>
        <w:t>[25]</w:t>
      </w:r>
      <w:r w:rsidRPr="003331F5">
        <w:rPr>
          <w:rFonts w:ascii="Arial" w:hAnsi="Arial" w:cs="Arial"/>
          <w:noProof/>
          <w:sz w:val="14"/>
        </w:rPr>
        <w:tab/>
        <w:t xml:space="preserve">J. A. Perez-Pimienta, H. M. Poggi-Varaldo, T. Ponce-Noyola, A. C. Ramos-Valdivia, J. A. Chavez-Carvayar, V. Stavila, B. A. Simmons, </w:t>
      </w:r>
      <w:r w:rsidRPr="003331F5">
        <w:rPr>
          <w:rFonts w:ascii="Arial" w:hAnsi="Arial" w:cs="Arial"/>
          <w:i/>
          <w:iCs/>
          <w:noProof/>
          <w:sz w:val="14"/>
        </w:rPr>
        <w:t>Biomass and Bioenergy</w:t>
      </w:r>
      <w:r w:rsidRPr="003331F5">
        <w:rPr>
          <w:rFonts w:ascii="Arial" w:hAnsi="Arial" w:cs="Arial"/>
          <w:noProof/>
          <w:sz w:val="14"/>
        </w:rPr>
        <w:t xml:space="preserve"> </w:t>
      </w:r>
      <w:r w:rsidRPr="003331F5">
        <w:rPr>
          <w:rFonts w:ascii="Arial" w:hAnsi="Arial" w:cs="Arial"/>
          <w:b/>
          <w:bCs/>
          <w:noProof/>
          <w:sz w:val="14"/>
        </w:rPr>
        <w:t>2016</w:t>
      </w:r>
      <w:r w:rsidRPr="003331F5">
        <w:rPr>
          <w:rFonts w:ascii="Arial" w:hAnsi="Arial" w:cs="Arial"/>
          <w:noProof/>
          <w:sz w:val="14"/>
        </w:rPr>
        <w:t xml:space="preserve">, </w:t>
      </w:r>
      <w:r w:rsidRPr="003331F5">
        <w:rPr>
          <w:rFonts w:ascii="Arial" w:hAnsi="Arial" w:cs="Arial"/>
          <w:i/>
          <w:iCs/>
          <w:noProof/>
          <w:sz w:val="14"/>
        </w:rPr>
        <w:t>91</w:t>
      </w:r>
      <w:r w:rsidRPr="003331F5">
        <w:rPr>
          <w:rFonts w:ascii="Arial" w:hAnsi="Arial" w:cs="Arial"/>
          <w:noProof/>
          <w:sz w:val="14"/>
        </w:rPr>
        <w:t>, 48–55.</w:t>
      </w:r>
    </w:p>
    <w:p w14:paraId="23BE1561" w14:textId="77777777" w:rsidR="00C658DD" w:rsidRPr="003331F5" w:rsidRDefault="00C658DD" w:rsidP="00C658DD">
      <w:pPr>
        <w:widowControl w:val="0"/>
        <w:autoSpaceDE w:val="0"/>
        <w:autoSpaceDN w:val="0"/>
        <w:adjustRightInd w:val="0"/>
        <w:spacing w:line="240" w:lineRule="exact"/>
        <w:ind w:left="640" w:hanging="640"/>
        <w:rPr>
          <w:rFonts w:ascii="Arial" w:hAnsi="Arial" w:cs="Arial"/>
          <w:noProof/>
          <w:sz w:val="14"/>
        </w:rPr>
      </w:pPr>
      <w:r w:rsidRPr="003331F5">
        <w:rPr>
          <w:rFonts w:ascii="Arial" w:hAnsi="Arial" w:cs="Arial"/>
          <w:noProof/>
          <w:sz w:val="14"/>
        </w:rPr>
        <w:t>[26]</w:t>
      </w:r>
      <w:r w:rsidRPr="003331F5">
        <w:rPr>
          <w:rFonts w:ascii="Arial" w:hAnsi="Arial" w:cs="Arial"/>
          <w:noProof/>
          <w:sz w:val="14"/>
        </w:rPr>
        <w:tab/>
        <w:t xml:space="preserve">M. Hajir, R. Graf, W. Tremel, </w:t>
      </w:r>
      <w:r w:rsidRPr="003331F5">
        <w:rPr>
          <w:rFonts w:ascii="Arial" w:hAnsi="Arial" w:cs="Arial"/>
          <w:i/>
          <w:iCs/>
          <w:noProof/>
          <w:sz w:val="14"/>
        </w:rPr>
        <w:t>Chem. Commun.</w:t>
      </w:r>
      <w:r w:rsidRPr="003331F5">
        <w:rPr>
          <w:rFonts w:ascii="Arial" w:hAnsi="Arial" w:cs="Arial"/>
          <w:noProof/>
          <w:sz w:val="14"/>
        </w:rPr>
        <w:t xml:space="preserve"> </w:t>
      </w:r>
      <w:r w:rsidRPr="003331F5">
        <w:rPr>
          <w:rFonts w:ascii="Arial" w:hAnsi="Arial" w:cs="Arial"/>
          <w:b/>
          <w:bCs/>
          <w:noProof/>
          <w:sz w:val="14"/>
        </w:rPr>
        <w:t>2014</w:t>
      </w:r>
      <w:r w:rsidRPr="003331F5">
        <w:rPr>
          <w:rFonts w:ascii="Arial" w:hAnsi="Arial" w:cs="Arial"/>
          <w:noProof/>
          <w:sz w:val="14"/>
        </w:rPr>
        <w:t xml:space="preserve">, </w:t>
      </w:r>
      <w:r w:rsidRPr="003331F5">
        <w:rPr>
          <w:rFonts w:ascii="Arial" w:hAnsi="Arial" w:cs="Arial"/>
          <w:i/>
          <w:iCs/>
          <w:noProof/>
          <w:sz w:val="14"/>
        </w:rPr>
        <w:t>50</w:t>
      </w:r>
      <w:r w:rsidRPr="003331F5">
        <w:rPr>
          <w:rFonts w:ascii="Arial" w:hAnsi="Arial" w:cs="Arial"/>
          <w:noProof/>
          <w:sz w:val="14"/>
        </w:rPr>
        <w:t>, 6534.</w:t>
      </w:r>
    </w:p>
    <w:p w14:paraId="4E46E4AF" w14:textId="77777777" w:rsidR="00C658DD" w:rsidRPr="003331F5" w:rsidRDefault="00C658DD" w:rsidP="00C658DD">
      <w:pPr>
        <w:widowControl w:val="0"/>
        <w:autoSpaceDE w:val="0"/>
        <w:autoSpaceDN w:val="0"/>
        <w:adjustRightInd w:val="0"/>
        <w:spacing w:line="240" w:lineRule="exact"/>
        <w:ind w:left="640" w:hanging="640"/>
        <w:rPr>
          <w:rFonts w:ascii="Arial" w:hAnsi="Arial" w:cs="Arial"/>
          <w:noProof/>
          <w:sz w:val="14"/>
        </w:rPr>
      </w:pPr>
      <w:r w:rsidRPr="003331F5">
        <w:rPr>
          <w:rFonts w:ascii="Arial" w:hAnsi="Arial" w:cs="Arial"/>
          <w:noProof/>
          <w:sz w:val="14"/>
        </w:rPr>
        <w:t>[27]</w:t>
      </w:r>
      <w:r w:rsidRPr="003331F5">
        <w:rPr>
          <w:rFonts w:ascii="Arial" w:hAnsi="Arial" w:cs="Arial"/>
          <w:noProof/>
          <w:sz w:val="14"/>
        </w:rPr>
        <w:tab/>
        <w:t xml:space="preserve">Y.-M. Kim, H. W. Lee, S. Kim, C. Watanabe, Y.-K. Park, </w:t>
      </w:r>
      <w:r w:rsidRPr="003331F5">
        <w:rPr>
          <w:rFonts w:ascii="Arial" w:hAnsi="Arial" w:cs="Arial"/>
          <w:i/>
          <w:iCs/>
          <w:noProof/>
          <w:sz w:val="14"/>
        </w:rPr>
        <w:t>BioEnergy Res.</w:t>
      </w:r>
      <w:r w:rsidRPr="003331F5">
        <w:rPr>
          <w:rFonts w:ascii="Arial" w:hAnsi="Arial" w:cs="Arial"/>
          <w:noProof/>
          <w:sz w:val="14"/>
        </w:rPr>
        <w:t xml:space="preserve"> </w:t>
      </w:r>
      <w:r w:rsidRPr="003331F5">
        <w:rPr>
          <w:rFonts w:ascii="Arial" w:hAnsi="Arial" w:cs="Arial"/>
          <w:b/>
          <w:bCs/>
          <w:noProof/>
          <w:sz w:val="14"/>
        </w:rPr>
        <w:t>2015</w:t>
      </w:r>
      <w:r w:rsidRPr="003331F5">
        <w:rPr>
          <w:rFonts w:ascii="Arial" w:hAnsi="Arial" w:cs="Arial"/>
          <w:noProof/>
          <w:sz w:val="14"/>
        </w:rPr>
        <w:t xml:space="preserve">, </w:t>
      </w:r>
      <w:r w:rsidRPr="003331F5">
        <w:rPr>
          <w:rFonts w:ascii="Arial" w:hAnsi="Arial" w:cs="Arial"/>
          <w:i/>
          <w:iCs/>
          <w:noProof/>
          <w:sz w:val="14"/>
        </w:rPr>
        <w:t>8</w:t>
      </w:r>
      <w:r w:rsidRPr="003331F5">
        <w:rPr>
          <w:rFonts w:ascii="Arial" w:hAnsi="Arial" w:cs="Arial"/>
          <w:noProof/>
          <w:sz w:val="14"/>
        </w:rPr>
        <w:t>, 431–439.</w:t>
      </w:r>
    </w:p>
    <w:p w14:paraId="10BFDB21" w14:textId="77777777" w:rsidR="00C658DD" w:rsidRPr="003331F5" w:rsidRDefault="00C658DD" w:rsidP="00C658DD">
      <w:pPr>
        <w:widowControl w:val="0"/>
        <w:autoSpaceDE w:val="0"/>
        <w:autoSpaceDN w:val="0"/>
        <w:adjustRightInd w:val="0"/>
        <w:spacing w:line="240" w:lineRule="exact"/>
        <w:ind w:left="640" w:hanging="640"/>
        <w:rPr>
          <w:rFonts w:ascii="Arial" w:hAnsi="Arial" w:cs="Arial"/>
          <w:noProof/>
          <w:sz w:val="14"/>
        </w:rPr>
      </w:pPr>
      <w:r w:rsidRPr="003331F5">
        <w:rPr>
          <w:rFonts w:ascii="Arial" w:hAnsi="Arial" w:cs="Arial"/>
          <w:noProof/>
          <w:sz w:val="14"/>
        </w:rPr>
        <w:t>[28]</w:t>
      </w:r>
      <w:r w:rsidRPr="003331F5">
        <w:rPr>
          <w:rFonts w:ascii="Arial" w:hAnsi="Arial" w:cs="Arial"/>
          <w:noProof/>
          <w:sz w:val="14"/>
        </w:rPr>
        <w:tab/>
        <w:t xml:space="preserve">K. Werner, L. Pommer, M. Broström, </w:t>
      </w:r>
      <w:r w:rsidRPr="003331F5">
        <w:rPr>
          <w:rFonts w:ascii="Arial" w:hAnsi="Arial" w:cs="Arial"/>
          <w:i/>
          <w:iCs/>
          <w:noProof/>
          <w:sz w:val="14"/>
        </w:rPr>
        <w:t>J. Anal. Appl. Pyrolysis</w:t>
      </w:r>
      <w:r w:rsidRPr="003331F5">
        <w:rPr>
          <w:rFonts w:ascii="Arial" w:hAnsi="Arial" w:cs="Arial"/>
          <w:noProof/>
          <w:sz w:val="14"/>
        </w:rPr>
        <w:t xml:space="preserve"> </w:t>
      </w:r>
      <w:r w:rsidRPr="003331F5">
        <w:rPr>
          <w:rFonts w:ascii="Arial" w:hAnsi="Arial" w:cs="Arial"/>
          <w:b/>
          <w:bCs/>
          <w:noProof/>
          <w:sz w:val="14"/>
        </w:rPr>
        <w:t>2014</w:t>
      </w:r>
      <w:r w:rsidRPr="003331F5">
        <w:rPr>
          <w:rFonts w:ascii="Arial" w:hAnsi="Arial" w:cs="Arial"/>
          <w:noProof/>
          <w:sz w:val="14"/>
        </w:rPr>
        <w:t xml:space="preserve">, </w:t>
      </w:r>
      <w:r w:rsidRPr="003331F5">
        <w:rPr>
          <w:rFonts w:ascii="Arial" w:hAnsi="Arial" w:cs="Arial"/>
          <w:i/>
          <w:iCs/>
          <w:noProof/>
          <w:sz w:val="14"/>
        </w:rPr>
        <w:t>110</w:t>
      </w:r>
      <w:r w:rsidRPr="003331F5">
        <w:rPr>
          <w:rFonts w:ascii="Arial" w:hAnsi="Arial" w:cs="Arial"/>
          <w:noProof/>
          <w:sz w:val="14"/>
        </w:rPr>
        <w:t>, 130–137.</w:t>
      </w:r>
    </w:p>
    <w:p w14:paraId="2B463464" w14:textId="77777777" w:rsidR="00C658DD" w:rsidRPr="003331F5" w:rsidRDefault="00C658DD" w:rsidP="00C658DD">
      <w:pPr>
        <w:widowControl w:val="0"/>
        <w:autoSpaceDE w:val="0"/>
        <w:autoSpaceDN w:val="0"/>
        <w:adjustRightInd w:val="0"/>
        <w:spacing w:line="240" w:lineRule="exact"/>
        <w:ind w:left="640" w:hanging="640"/>
        <w:rPr>
          <w:rFonts w:ascii="Arial" w:hAnsi="Arial" w:cs="Arial"/>
          <w:noProof/>
          <w:sz w:val="14"/>
        </w:rPr>
      </w:pPr>
      <w:r w:rsidRPr="003331F5">
        <w:rPr>
          <w:rFonts w:ascii="Arial" w:hAnsi="Arial" w:cs="Arial"/>
          <w:noProof/>
          <w:sz w:val="14"/>
        </w:rPr>
        <w:t>[29]</w:t>
      </w:r>
      <w:r w:rsidRPr="003331F5">
        <w:rPr>
          <w:rFonts w:ascii="Arial" w:hAnsi="Arial" w:cs="Arial"/>
          <w:noProof/>
          <w:sz w:val="14"/>
        </w:rPr>
        <w:tab/>
        <w:t xml:space="preserve">N. F. Mat Zain, S. M. Yusop, I. Ahmad, </w:t>
      </w:r>
      <w:r w:rsidRPr="003331F5">
        <w:rPr>
          <w:rFonts w:ascii="Arial" w:hAnsi="Arial" w:cs="Arial"/>
          <w:i/>
          <w:iCs/>
          <w:noProof/>
          <w:sz w:val="14"/>
        </w:rPr>
        <w:t>J. Nutr. Food Sci.</w:t>
      </w:r>
      <w:r w:rsidRPr="003331F5">
        <w:rPr>
          <w:rFonts w:ascii="Arial" w:hAnsi="Arial" w:cs="Arial"/>
          <w:noProof/>
          <w:sz w:val="14"/>
        </w:rPr>
        <w:t xml:space="preserve"> </w:t>
      </w:r>
      <w:r w:rsidRPr="003331F5">
        <w:rPr>
          <w:rFonts w:ascii="Arial" w:hAnsi="Arial" w:cs="Arial"/>
          <w:b/>
          <w:bCs/>
          <w:noProof/>
          <w:sz w:val="14"/>
        </w:rPr>
        <w:t>2014</w:t>
      </w:r>
      <w:r w:rsidRPr="003331F5">
        <w:rPr>
          <w:rFonts w:ascii="Arial" w:hAnsi="Arial" w:cs="Arial"/>
          <w:noProof/>
          <w:sz w:val="14"/>
        </w:rPr>
        <w:t xml:space="preserve">, </w:t>
      </w:r>
      <w:r w:rsidRPr="003331F5">
        <w:rPr>
          <w:rFonts w:ascii="Arial" w:hAnsi="Arial" w:cs="Arial"/>
          <w:i/>
          <w:iCs/>
          <w:noProof/>
          <w:sz w:val="14"/>
        </w:rPr>
        <w:t>5</w:t>
      </w:r>
      <w:r w:rsidRPr="003331F5">
        <w:rPr>
          <w:rFonts w:ascii="Arial" w:hAnsi="Arial" w:cs="Arial"/>
          <w:noProof/>
          <w:sz w:val="14"/>
        </w:rPr>
        <w:t>, 10–13.</w:t>
      </w:r>
    </w:p>
    <w:p w14:paraId="3F54AB08" w14:textId="77777777" w:rsidR="00C658DD" w:rsidRPr="003331F5" w:rsidRDefault="00C658DD" w:rsidP="00C658DD">
      <w:pPr>
        <w:widowControl w:val="0"/>
        <w:autoSpaceDE w:val="0"/>
        <w:autoSpaceDN w:val="0"/>
        <w:adjustRightInd w:val="0"/>
        <w:spacing w:line="240" w:lineRule="exact"/>
        <w:ind w:left="640" w:hanging="640"/>
        <w:rPr>
          <w:rFonts w:ascii="Arial" w:hAnsi="Arial" w:cs="Arial"/>
          <w:noProof/>
          <w:sz w:val="14"/>
        </w:rPr>
      </w:pPr>
      <w:r w:rsidRPr="003331F5">
        <w:rPr>
          <w:rFonts w:ascii="Arial" w:hAnsi="Arial" w:cs="Arial"/>
          <w:noProof/>
          <w:sz w:val="14"/>
        </w:rPr>
        <w:t>[30]</w:t>
      </w:r>
      <w:r w:rsidRPr="003331F5">
        <w:rPr>
          <w:rFonts w:ascii="Arial" w:hAnsi="Arial" w:cs="Arial"/>
          <w:noProof/>
          <w:sz w:val="14"/>
        </w:rPr>
        <w:tab/>
        <w:t xml:space="preserve">P. J. Van Soest, in </w:t>
      </w:r>
      <w:r w:rsidRPr="003331F5">
        <w:rPr>
          <w:rFonts w:ascii="Arial" w:hAnsi="Arial" w:cs="Arial"/>
          <w:i/>
          <w:iCs/>
          <w:noProof/>
          <w:sz w:val="14"/>
        </w:rPr>
        <w:t>Nutr. Ecol. Rumin.</w:t>
      </w:r>
      <w:r w:rsidRPr="003331F5">
        <w:rPr>
          <w:rFonts w:ascii="Arial" w:hAnsi="Arial" w:cs="Arial"/>
          <w:noProof/>
          <w:sz w:val="14"/>
        </w:rPr>
        <w:t xml:space="preserve">, Cornell University Press, </w:t>
      </w:r>
      <w:r w:rsidRPr="003331F5">
        <w:rPr>
          <w:rFonts w:ascii="Arial" w:hAnsi="Arial" w:cs="Arial"/>
          <w:b/>
          <w:bCs/>
          <w:noProof/>
          <w:sz w:val="14"/>
        </w:rPr>
        <w:t>1994</w:t>
      </w:r>
      <w:r w:rsidRPr="003331F5">
        <w:rPr>
          <w:rFonts w:ascii="Arial" w:hAnsi="Arial" w:cs="Arial"/>
          <w:noProof/>
          <w:sz w:val="14"/>
        </w:rPr>
        <w:t>, pp. 140–155.</w:t>
      </w:r>
    </w:p>
    <w:p w14:paraId="2E322F6B" w14:textId="77777777" w:rsidR="00C658DD" w:rsidRPr="003331F5" w:rsidRDefault="00C658DD" w:rsidP="00C658DD">
      <w:pPr>
        <w:widowControl w:val="0"/>
        <w:autoSpaceDE w:val="0"/>
        <w:autoSpaceDN w:val="0"/>
        <w:adjustRightInd w:val="0"/>
        <w:spacing w:line="240" w:lineRule="exact"/>
        <w:ind w:left="640" w:hanging="640"/>
        <w:rPr>
          <w:rFonts w:ascii="Arial" w:hAnsi="Arial" w:cs="Arial"/>
          <w:noProof/>
          <w:sz w:val="14"/>
        </w:rPr>
      </w:pPr>
      <w:r w:rsidRPr="003331F5">
        <w:rPr>
          <w:rFonts w:ascii="Arial" w:hAnsi="Arial" w:cs="Arial"/>
          <w:noProof/>
          <w:sz w:val="14"/>
        </w:rPr>
        <w:t>[31]</w:t>
      </w:r>
      <w:r w:rsidRPr="003331F5">
        <w:rPr>
          <w:rFonts w:ascii="Arial" w:hAnsi="Arial" w:cs="Arial"/>
          <w:noProof/>
          <w:sz w:val="14"/>
        </w:rPr>
        <w:tab/>
        <w:t xml:space="preserve">S. S. Cho, M. L. Dreher, </w:t>
      </w:r>
      <w:r w:rsidRPr="003331F5">
        <w:rPr>
          <w:rFonts w:ascii="Arial" w:hAnsi="Arial" w:cs="Arial"/>
          <w:i/>
          <w:iCs/>
          <w:noProof/>
          <w:sz w:val="14"/>
        </w:rPr>
        <w:t>Handbook of Dietary Fiber</w:t>
      </w:r>
      <w:r w:rsidRPr="003331F5">
        <w:rPr>
          <w:rFonts w:ascii="Arial" w:hAnsi="Arial" w:cs="Arial"/>
          <w:noProof/>
          <w:sz w:val="14"/>
        </w:rPr>
        <w:t xml:space="preserve">, </w:t>
      </w:r>
      <w:r w:rsidRPr="003331F5">
        <w:rPr>
          <w:rFonts w:ascii="Arial" w:hAnsi="Arial" w:cs="Arial"/>
          <w:b/>
          <w:bCs/>
          <w:noProof/>
          <w:sz w:val="14"/>
        </w:rPr>
        <w:t>2001</w:t>
      </w:r>
      <w:r w:rsidRPr="003331F5">
        <w:rPr>
          <w:rFonts w:ascii="Arial" w:hAnsi="Arial" w:cs="Arial"/>
          <w:noProof/>
          <w:sz w:val="14"/>
        </w:rPr>
        <w:t>.</w:t>
      </w:r>
    </w:p>
    <w:p w14:paraId="5651E9B8" w14:textId="77777777" w:rsidR="00C658DD" w:rsidRPr="003331F5" w:rsidRDefault="00C658DD" w:rsidP="00C658DD">
      <w:pPr>
        <w:widowControl w:val="0"/>
        <w:autoSpaceDE w:val="0"/>
        <w:autoSpaceDN w:val="0"/>
        <w:adjustRightInd w:val="0"/>
        <w:spacing w:line="240" w:lineRule="exact"/>
        <w:ind w:left="640" w:hanging="640"/>
        <w:rPr>
          <w:rFonts w:ascii="Arial" w:hAnsi="Arial" w:cs="Arial"/>
          <w:noProof/>
          <w:sz w:val="14"/>
        </w:rPr>
      </w:pPr>
      <w:r w:rsidRPr="003331F5">
        <w:rPr>
          <w:rFonts w:ascii="Arial" w:hAnsi="Arial" w:cs="Arial"/>
          <w:noProof/>
          <w:sz w:val="14"/>
        </w:rPr>
        <w:t>[32]</w:t>
      </w:r>
      <w:r w:rsidRPr="003331F5">
        <w:rPr>
          <w:rFonts w:ascii="Arial" w:hAnsi="Arial" w:cs="Arial"/>
          <w:noProof/>
          <w:sz w:val="14"/>
        </w:rPr>
        <w:tab/>
        <w:t xml:space="preserve">United Nations, </w:t>
      </w:r>
      <w:r w:rsidRPr="003331F5">
        <w:rPr>
          <w:rFonts w:ascii="Arial" w:hAnsi="Arial" w:cs="Arial"/>
          <w:i/>
          <w:iCs/>
          <w:noProof/>
          <w:sz w:val="14"/>
        </w:rPr>
        <w:t>Transforming Our World: The 2030 Agenda for Sustainable Development</w:t>
      </w:r>
      <w:r w:rsidRPr="003331F5">
        <w:rPr>
          <w:rFonts w:ascii="Arial" w:hAnsi="Arial" w:cs="Arial"/>
          <w:noProof/>
          <w:sz w:val="14"/>
        </w:rPr>
        <w:t xml:space="preserve">, New York, </w:t>
      </w:r>
      <w:r w:rsidRPr="003331F5">
        <w:rPr>
          <w:rFonts w:ascii="Arial" w:hAnsi="Arial" w:cs="Arial"/>
          <w:b/>
          <w:bCs/>
          <w:noProof/>
          <w:sz w:val="14"/>
        </w:rPr>
        <w:t>2015</w:t>
      </w:r>
      <w:r w:rsidRPr="003331F5">
        <w:rPr>
          <w:rFonts w:ascii="Arial" w:hAnsi="Arial" w:cs="Arial"/>
          <w:noProof/>
          <w:sz w:val="14"/>
        </w:rPr>
        <w:t>.</w:t>
      </w:r>
    </w:p>
    <w:p w14:paraId="4FAE63E7" w14:textId="301FE9A6" w:rsidR="00A33868" w:rsidRPr="003331F5" w:rsidRDefault="00213A18" w:rsidP="00213A18">
      <w:pPr>
        <w:pStyle w:val="References"/>
      </w:pPr>
      <w:r w:rsidRPr="003331F5">
        <w:fldChar w:fldCharType="end"/>
      </w:r>
    </w:p>
    <w:p w14:paraId="703B6444" w14:textId="77777777" w:rsidR="00773C4B" w:rsidRPr="003331F5" w:rsidRDefault="00773C4B" w:rsidP="00773C4B">
      <w:pPr>
        <w:rPr>
          <w:lang w:val="en-GB"/>
        </w:rPr>
      </w:pPr>
    </w:p>
    <w:p w14:paraId="31826C41" w14:textId="77777777" w:rsidR="00773C4B" w:rsidRPr="003331F5" w:rsidRDefault="00773C4B" w:rsidP="00773C4B">
      <w:pPr>
        <w:rPr>
          <w:lang w:val="en-GB"/>
        </w:rPr>
        <w:sectPr w:rsidR="00773C4B" w:rsidRPr="003331F5" w:rsidSect="00461163">
          <w:type w:val="continuous"/>
          <w:pgSz w:w="11906" w:h="16838" w:code="9"/>
          <w:pgMar w:top="1673" w:right="936" w:bottom="1134" w:left="936" w:header="709" w:footer="709" w:gutter="0"/>
          <w:cols w:num="2" w:space="284"/>
          <w:docGrid w:linePitch="360"/>
        </w:sectPr>
      </w:pPr>
    </w:p>
    <w:p w14:paraId="5040D55A" w14:textId="77777777" w:rsidR="00773C4B" w:rsidRPr="003331F5" w:rsidRDefault="00773C4B" w:rsidP="00773C4B">
      <w:pPr>
        <w:rPr>
          <w:bCs/>
          <w:lang w:val="en-GB"/>
        </w:rPr>
      </w:pPr>
    </w:p>
    <w:p w14:paraId="6245BFD9" w14:textId="77777777" w:rsidR="007E773A" w:rsidRPr="003331F5" w:rsidRDefault="007E773A" w:rsidP="00B32FC2">
      <w:pPr>
        <w:outlineLvl w:val="0"/>
        <w:rPr>
          <w:b/>
          <w:lang w:val="en-GB"/>
        </w:rPr>
      </w:pPr>
      <w:r w:rsidRPr="003331F5">
        <w:rPr>
          <w:b/>
          <w:lang w:val="en-GB"/>
        </w:rPr>
        <w:t>Entry for the Table of Contents</w:t>
      </w:r>
      <w:r w:rsidRPr="003331F5">
        <w:rPr>
          <w:lang w:val="en-GB"/>
        </w:rPr>
        <w:t xml:space="preserve"> (Please choose one layout)</w:t>
      </w:r>
    </w:p>
    <w:p w14:paraId="28DDE617" w14:textId="77777777" w:rsidR="007E773A" w:rsidRPr="003331F5" w:rsidRDefault="007E773A" w:rsidP="007E773A">
      <w:pPr>
        <w:rPr>
          <w:b/>
          <w:lang w:val="en-GB"/>
        </w:rPr>
      </w:pPr>
    </w:p>
    <w:p w14:paraId="63D0B64D" w14:textId="77777777" w:rsidR="007E773A" w:rsidRPr="003331F5" w:rsidRDefault="007E773A" w:rsidP="00B32FC2">
      <w:pPr>
        <w:spacing w:after="240"/>
        <w:outlineLvl w:val="0"/>
        <w:rPr>
          <w:lang w:val="en-GB"/>
        </w:rPr>
      </w:pPr>
      <w:r w:rsidRPr="003331F5">
        <w:rPr>
          <w:lang w:val="en-GB"/>
        </w:rPr>
        <w:t>Layout 1:</w:t>
      </w:r>
    </w:p>
    <w:p w14:paraId="58EE9FC8" w14:textId="77777777" w:rsidR="007E773A" w:rsidRPr="003331F5" w:rsidRDefault="007E773A" w:rsidP="007E773A">
      <w:pPr>
        <w:rPr>
          <w:lang w:val="en-GB"/>
        </w:rPr>
      </w:pPr>
    </w:p>
    <w:tbl>
      <w:tblPr>
        <w:tblW w:w="10093" w:type="dxa"/>
        <w:tblLook w:val="01E0" w:firstRow="1" w:lastRow="1" w:firstColumn="1" w:lastColumn="1" w:noHBand="0" w:noVBand="0"/>
      </w:tblPr>
      <w:tblGrid>
        <w:gridCol w:w="3025"/>
        <w:gridCol w:w="281"/>
        <w:gridCol w:w="3334"/>
        <w:gridCol w:w="281"/>
        <w:gridCol w:w="3172"/>
      </w:tblGrid>
      <w:tr w:rsidR="003331F5" w:rsidRPr="003331F5" w14:paraId="77247D73" w14:textId="77777777" w:rsidTr="00323B68">
        <w:trPr>
          <w:trHeight w:hRule="exact" w:val="340"/>
        </w:trPr>
        <w:tc>
          <w:tcPr>
            <w:tcW w:w="10093" w:type="dxa"/>
            <w:gridSpan w:val="5"/>
            <w:tcBorders>
              <w:bottom w:val="single" w:sz="36" w:space="0" w:color="BFBFBF"/>
            </w:tcBorders>
            <w:shd w:val="clear" w:color="auto" w:fill="auto"/>
          </w:tcPr>
          <w:p w14:paraId="5574A681" w14:textId="77777777" w:rsidR="007E773A" w:rsidRPr="003331F5" w:rsidRDefault="00816397" w:rsidP="00720CC1">
            <w:pPr>
              <w:pStyle w:val="ColumnTitleTOC"/>
              <w:rPr>
                <w:color w:val="auto"/>
              </w:rPr>
            </w:pPr>
            <w:r w:rsidRPr="003331F5">
              <w:rPr>
                <w:color w:val="auto"/>
              </w:rPr>
              <w:t>FULL PAPER</w:t>
            </w:r>
          </w:p>
        </w:tc>
      </w:tr>
      <w:tr w:rsidR="003331F5" w:rsidRPr="003331F5" w14:paraId="6251D523" w14:textId="77777777" w:rsidTr="00233E34">
        <w:trPr>
          <w:trHeight w:val="340"/>
        </w:trPr>
        <w:tc>
          <w:tcPr>
            <w:tcW w:w="3025" w:type="dxa"/>
            <w:vMerge w:val="restart"/>
            <w:tcBorders>
              <w:top w:val="single" w:sz="36" w:space="0" w:color="BFBFBF"/>
            </w:tcBorders>
            <w:shd w:val="clear" w:color="auto" w:fill="auto"/>
          </w:tcPr>
          <w:p w14:paraId="4DED95C5" w14:textId="61F5994C" w:rsidR="007E773A" w:rsidRPr="003331F5" w:rsidRDefault="00FB707C" w:rsidP="00F15A3D">
            <w:pPr>
              <w:pStyle w:val="TableOfContentText"/>
              <w:jc w:val="both"/>
              <w:rPr>
                <w:color w:val="auto"/>
              </w:rPr>
            </w:pPr>
            <w:r w:rsidRPr="003331F5">
              <w:rPr>
                <w:color w:val="auto"/>
                <w:lang w:val="de-DE"/>
              </w:rPr>
              <w:t>A detailed design of experiment (DoE) study to investigate cause-effect interaction of three process variables: temperature (120-200 °C), holding time (0-30 min) and concentration (1.4-5.0 wt.%), on processing of citrus cellulosic matter using acid-free microwave-assisted selective scissoring (Hy-MASS) is reported.</w:t>
            </w:r>
          </w:p>
        </w:tc>
        <w:tc>
          <w:tcPr>
            <w:tcW w:w="281" w:type="dxa"/>
            <w:tcBorders>
              <w:top w:val="single" w:sz="36" w:space="0" w:color="BFBFBF"/>
            </w:tcBorders>
            <w:shd w:val="clear" w:color="auto" w:fill="auto"/>
          </w:tcPr>
          <w:p w14:paraId="2E977D1C" w14:textId="77777777" w:rsidR="007E773A" w:rsidRPr="003331F5" w:rsidRDefault="007E773A" w:rsidP="00720CC1">
            <w:pPr>
              <w:rPr>
                <w:lang w:val="en-GB"/>
              </w:rPr>
            </w:pPr>
          </w:p>
        </w:tc>
        <w:tc>
          <w:tcPr>
            <w:tcW w:w="3334" w:type="dxa"/>
            <w:vMerge w:val="restart"/>
            <w:tcBorders>
              <w:top w:val="single" w:sz="36" w:space="0" w:color="BFBFBF"/>
            </w:tcBorders>
            <w:shd w:val="clear" w:color="auto" w:fill="auto"/>
          </w:tcPr>
          <w:p w14:paraId="04A76D26" w14:textId="610125D9" w:rsidR="007E773A" w:rsidRPr="003331F5" w:rsidRDefault="00876AF4" w:rsidP="00720CC1">
            <w:pPr>
              <w:rPr>
                <w:lang w:val="en-GB"/>
              </w:rPr>
            </w:pPr>
            <w:r w:rsidRPr="003331F5">
              <w:rPr>
                <w:rFonts w:ascii="Arno Pro" w:eastAsia="Times New Roman" w:hAnsi="Arno Pro"/>
                <w:noProof/>
                <w:szCs w:val="20"/>
                <w:lang w:val="en-GB" w:eastAsia="en-GB"/>
              </w:rPr>
              <mc:AlternateContent>
                <mc:Choice Requires="wpc">
                  <w:drawing>
                    <wp:inline distT="0" distB="0" distL="0" distR="0" wp14:anchorId="0415DA9D" wp14:editId="77744DC4">
                      <wp:extent cx="1979930" cy="1219200"/>
                      <wp:effectExtent l="0" t="0" r="0" b="0"/>
                      <wp:docPr id="36" name="Canvas 3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noFill/>
                              </a:ln>
                            </wpc:whole>
                            <pic:pic xmlns:pic="http://schemas.openxmlformats.org/drawingml/2006/picture">
                              <pic:nvPicPr>
                                <pic:cNvPr id="40" name="Picture 40" descr="A picture containing linedrawing&#10;&#10;Description generated with very high confidence"/>
                                <pic:cNvPicPr>
                                  <a:picLocks noChangeAspect="1"/>
                                </pic:cNvPicPr>
                              </pic:nvPicPr>
                              <pic:blipFill rotWithShape="1">
                                <a:blip r:embed="rId39" cstate="print">
                                  <a:extLst>
                                    <a:ext uri="{28A0092B-C50C-407E-A947-70E740481C1C}">
                                      <a14:useLocalDpi xmlns:a14="http://schemas.microsoft.com/office/drawing/2010/main" val="0"/>
                                    </a:ext>
                                  </a:extLst>
                                </a:blip>
                                <a:srcRect l="10246" t="36065" r="35108" b="9289"/>
                                <a:stretch/>
                              </pic:blipFill>
                              <pic:spPr>
                                <a:xfrm>
                                  <a:off x="86056" y="279672"/>
                                  <a:ext cx="706644" cy="529954"/>
                                </a:xfrm>
                                <a:prstGeom prst="roundRect">
                                  <a:avLst/>
                                </a:prstGeom>
                                <a:ln>
                                  <a:solidFill>
                                    <a:srgbClr val="F79646"/>
                                  </a:solidFill>
                                </a:ln>
                              </pic:spPr>
                            </pic:pic>
                            <wps:wsp>
                              <wps:cNvPr id="41" name="Arrow: Right 41"/>
                              <wps:cNvSpPr/>
                              <wps:spPr>
                                <a:xfrm>
                                  <a:off x="862251" y="463772"/>
                                  <a:ext cx="341803" cy="144548"/>
                                </a:xfrm>
                                <a:prstGeom prst="rightArrow">
                                  <a:avLst/>
                                </a:prstGeom>
                                <a:solidFill>
                                  <a:srgbClr val="F79646"/>
                                </a:solidFill>
                                <a:ln>
                                  <a:noFill/>
                                </a:ln>
                                <a:effectLst/>
                              </wps:spPr>
                              <wps:txbx>
                                <w:txbxContent>
                                  <w:p w14:paraId="55B8B7D4" w14:textId="77777777" w:rsidR="002D2767" w:rsidRPr="000B4B85" w:rsidRDefault="002D2767" w:rsidP="00876AF4">
                                    <w:pPr>
                                      <w:jc w:val="center"/>
                                      <w:rPr>
                                        <w:sz w:val="20"/>
                                      </w:rPr>
                                    </w:pPr>
                                    <w:r w:rsidRPr="00855687">
                                      <w:rPr>
                                        <w:i/>
                                        <w:sz w:val="20"/>
                                      </w:rPr>
                                      <w:t>Box-Wilson</w:t>
                                    </w:r>
                                    <w:r w:rsidRPr="000B4B85">
                                      <w:rPr>
                                        <w:sz w:val="20"/>
                                      </w:rPr>
                                      <w:t xml:space="preserve"> DoE</w:t>
                                    </w:r>
                                  </w:p>
                                </w:txbxContent>
                              </wps:txbx>
                              <wps:bodyPr rot="0" spcFirstLastPara="0" vertOverflow="overflow" horzOverflow="overflow" vert="horz" wrap="square" lIns="81528" tIns="40764" rIns="81528" bIns="40764" numCol="1" spcCol="0" rtlCol="0" fromWordArt="0" anchor="ctr" anchorCtr="0" forceAA="0" compatLnSpc="1">
                                <a:prstTxWarp prst="textNoShape">
                                  <a:avLst/>
                                </a:prstTxWarp>
                                <a:noAutofit/>
                              </wps:bodyPr>
                            </wps:wsp>
                            <pic:pic xmlns:pic="http://schemas.openxmlformats.org/drawingml/2006/picture">
                              <pic:nvPicPr>
                                <pic:cNvPr id="42" name="Picture 42" descr="A picture containing sky&#10;&#10;Description generated with very high confidence"/>
                                <pic:cNvPicPr>
                                  <a:picLocks noChangeAspect="1"/>
                                </pic:cNvPicPr>
                              </pic:nvPicPr>
                              <pic:blipFill rotWithShape="1">
                                <a:blip r:embed="rId40" cstate="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41"/>
                                    </a:ext>
                                  </a:extLst>
                                </a:blip>
                                <a:srcRect l="58854" b="10394"/>
                                <a:stretch/>
                              </pic:blipFill>
                              <pic:spPr>
                                <a:xfrm>
                                  <a:off x="892962" y="204843"/>
                                  <a:ext cx="237915" cy="258900"/>
                                </a:xfrm>
                                <a:prstGeom prst="rect">
                                  <a:avLst/>
                                </a:prstGeom>
                              </pic:spPr>
                            </pic:pic>
                            <pic:pic xmlns:pic="http://schemas.openxmlformats.org/drawingml/2006/picture">
                              <pic:nvPicPr>
                                <pic:cNvPr id="43" name="Imagen 4"/>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1241637" y="182396"/>
                                  <a:ext cx="655955" cy="646280"/>
                                </a:xfrm>
                                <a:prstGeom prst="rect">
                                  <a:avLst/>
                                </a:prstGeom>
                                <a:noFill/>
                                <a:ln>
                                  <a:solidFill>
                                    <a:srgbClr val="F79646"/>
                                  </a:solidFill>
                                </a:ln>
                              </pic:spPr>
                            </pic:pic>
                            <pic:pic xmlns:pic="http://schemas.openxmlformats.org/drawingml/2006/picture">
                              <pic:nvPicPr>
                                <pic:cNvPr id="47" name="Graphic 47" descr="Flask"/>
                                <pic:cNvPicPr>
                                  <a:picLocks noChangeAspect="1"/>
                                </pic:cNvPicPr>
                              </pic:nvPicPr>
                              <pic:blipFill>
                                <a:blip r:embed="rId42"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3"/>
                                    </a:ext>
                                  </a:extLst>
                                </a:blip>
                                <a:stretch>
                                  <a:fillRect/>
                                </a:stretch>
                              </pic:blipFill>
                              <pic:spPr>
                                <a:xfrm>
                                  <a:off x="1650212" y="883073"/>
                                  <a:ext cx="266430" cy="266385"/>
                                </a:xfrm>
                                <a:prstGeom prst="rect">
                                  <a:avLst/>
                                </a:prstGeom>
                              </pic:spPr>
                            </pic:pic>
                            <pic:pic xmlns:pic="http://schemas.openxmlformats.org/drawingml/2006/picture">
                              <pic:nvPicPr>
                                <pic:cNvPr id="48" name="Graphic 48" descr="High Voltage"/>
                                <pic:cNvPicPr>
                                  <a:picLocks noChangeAspect="1"/>
                                </pic:cNvPicPr>
                              </pic:nvPicPr>
                              <pic:blipFill>
                                <a:blip r:embed="rId44"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5"/>
                                    </a:ext>
                                  </a:extLst>
                                </a:blip>
                                <a:stretch>
                                  <a:fillRect/>
                                </a:stretch>
                              </pic:blipFill>
                              <pic:spPr>
                                <a:xfrm>
                                  <a:off x="1289779" y="918868"/>
                                  <a:ext cx="249670" cy="249640"/>
                                </a:xfrm>
                                <a:prstGeom prst="rect">
                                  <a:avLst/>
                                </a:prstGeom>
                              </pic:spPr>
                            </pic:pic>
                            <wps:wsp>
                              <wps:cNvPr id="50" name="Text Box 2"/>
                              <wps:cNvSpPr txBox="1">
                                <a:spLocks noChangeArrowheads="1"/>
                              </wps:cNvSpPr>
                              <wps:spPr bwMode="auto">
                                <a:xfrm>
                                  <a:off x="32649" y="809626"/>
                                  <a:ext cx="879363" cy="255659"/>
                                </a:xfrm>
                                <a:prstGeom prst="rect">
                                  <a:avLst/>
                                </a:prstGeom>
                                <a:noFill/>
                                <a:ln w="9525">
                                  <a:noFill/>
                                  <a:miter lim="800000"/>
                                  <a:headEnd/>
                                  <a:tailEnd/>
                                </a:ln>
                              </wps:spPr>
                              <wps:txbx>
                                <w:txbxContent>
                                  <w:p w14:paraId="2A712DB6" w14:textId="734CB507" w:rsidR="002D2767" w:rsidRPr="00FB707C" w:rsidRDefault="002D2767" w:rsidP="00876AF4">
                                    <w:pPr>
                                      <w:pStyle w:val="NormalWeb"/>
                                      <w:spacing w:after="200"/>
                                      <w:jc w:val="both"/>
                                      <w:rPr>
                                        <w:color w:val="000000"/>
                                        <w:sz w:val="10"/>
                                      </w:rPr>
                                    </w:pPr>
                                    <w:r w:rsidRPr="00FB707C">
                                      <w:rPr>
                                        <w:rFonts w:ascii="Times" w:eastAsia="Times New Roman" w:hAnsi="Times"/>
                                        <w:color w:val="000000"/>
                                        <w:sz w:val="10"/>
                                        <w:lang w:val="en-US"/>
                                      </w:rPr>
                                      <w:t>CELLULOS</w:t>
                                    </w:r>
                                    <w:r w:rsidR="00FB707C" w:rsidRPr="00FB707C">
                                      <w:rPr>
                                        <w:rFonts w:ascii="Times" w:eastAsia="Times New Roman" w:hAnsi="Times"/>
                                        <w:color w:val="000000"/>
                                        <w:sz w:val="10"/>
                                        <w:lang w:val="en-US"/>
                                      </w:rPr>
                                      <w:t>IC MATTER</w:t>
                                    </w:r>
                                  </w:p>
                                </w:txbxContent>
                              </wps:txbx>
                              <wps:bodyPr rot="0" vert="horz" wrap="square" lIns="81528" tIns="40764" rIns="81528" bIns="40764" anchor="t" anchorCtr="0">
                                <a:noAutofit/>
                              </wps:bodyPr>
                            </wps:wsp>
                            <wps:wsp>
                              <wps:cNvPr id="28" name="Text Box 2"/>
                              <wps:cNvSpPr txBox="1">
                                <a:spLocks noChangeArrowheads="1"/>
                              </wps:cNvSpPr>
                              <wps:spPr bwMode="auto">
                                <a:xfrm>
                                  <a:off x="862251" y="554356"/>
                                  <a:ext cx="401025" cy="255270"/>
                                </a:xfrm>
                                <a:prstGeom prst="rect">
                                  <a:avLst/>
                                </a:prstGeom>
                                <a:noFill/>
                                <a:ln w="9525">
                                  <a:noFill/>
                                  <a:miter lim="800000"/>
                                  <a:headEnd/>
                                  <a:tailEnd/>
                                </a:ln>
                              </wps:spPr>
                              <wps:txbx>
                                <w:txbxContent>
                                  <w:p w14:paraId="52F375F5" w14:textId="77777777" w:rsidR="002D2767" w:rsidRDefault="002D2767" w:rsidP="00876AF4">
                                    <w:pPr>
                                      <w:pStyle w:val="NormalWeb"/>
                                      <w:spacing w:after="200"/>
                                      <w:jc w:val="both"/>
                                    </w:pPr>
                                    <w:r>
                                      <w:rPr>
                                        <w:rFonts w:ascii="Times" w:eastAsia="Times New Roman" w:hAnsi="Times"/>
                                        <w:color w:val="000000"/>
                                        <w:sz w:val="12"/>
                                        <w:szCs w:val="12"/>
                                        <w:lang w:val="en-US"/>
                                      </w:rPr>
                                      <w:t>DoE</w:t>
                                    </w:r>
                                  </w:p>
                                </w:txbxContent>
                              </wps:txbx>
                              <wps:bodyPr rot="0" vert="horz" wrap="square" lIns="81528" tIns="40764" rIns="81528" bIns="40764" anchor="t" anchorCtr="0">
                                <a:noAutofit/>
                              </wps:bodyPr>
                            </wps:wsp>
                          </wpc:wpc>
                        </a:graphicData>
                      </a:graphic>
                    </wp:inline>
                  </w:drawing>
                </mc:Choice>
                <mc:Fallback>
                  <w:pict>
                    <v:group w14:anchorId="0415DA9D" id="Canvas 36" o:spid="_x0000_s1061" editas="canvas" style="width:155.9pt;height:96pt;mso-position-horizontal-relative:char;mso-position-vertical-relative:line" coordsize="19799,12192" o:gfxdata="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2" type="#_x0000_t75" style="position:absolute;width:19799;height:12192;visibility:visible;mso-wrap-style:square">
                        <v:fill o:detectmouseclick="t"/>
                        <v:path o:connecttype="none"/>
                      </v:shape>
                      <v:shape id="Picture 40" o:spid="_x0000_s1063" type="#_x0000_t75" alt="A picture containing linedrawing&#10;&#10;Description generated with very high confidence" style="position:absolute;left:860;top:2796;width:7067;height:5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" adj="3600" stroked="t" strokecolor="#f79646">
                        <v:imagedata r:id="rId46" o:title="A picture containing linedrawing&#10;&#10;Description generated with very high confidence" croptop="23636f" cropbottom="6088f" cropleft="6715f" cropright="23008f"/>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41" o:spid="_x0000_s1064" type="#_x0000_t13" style="position:absolute;left:8622;top:4637;width:3418;height:14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" adj="17033" fillcolor="#f79646" stroked="f">
                        <v:textbox inset="2.26467mm,1.1323mm,2.26467mm,1.1323mm">
                          <w:txbxContent>
                            <w:p w14:paraId="55B8B7D4" w14:textId="77777777" w:rsidR="002D2767" w:rsidRPr="000B4B85" w:rsidRDefault="002D2767" w:rsidP="00876AF4">
                              <w:pPr>
                                <w:jc w:val="center"/>
                                <w:rPr>
                                  <w:sz w:val="20"/>
                                </w:rPr>
                              </w:pPr>
                              <w:r w:rsidRPr="00855687">
                                <w:rPr>
                                  <w:i/>
                                  <w:sz w:val="20"/>
                                </w:rPr>
                                <w:t>Box-Wilson</w:t>
                              </w:r>
                              <w:r w:rsidRPr="000B4B85">
                                <w:rPr>
                                  <w:sz w:val="20"/>
                                </w:rPr>
                                <w:t xml:space="preserve"> DoE</w:t>
                              </w:r>
                            </w:p>
                          </w:txbxContent>
                        </v:textbox>
                      </v:shape>
                      <v:shape id="Picture 42" o:spid="_x0000_s1065" type="#_x0000_t75" alt="A picture containing sky&#10;&#10;Description generated with very high confidence" style="position:absolute;left:8929;top:2048;width:2379;height:2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">
                        <v:imagedata r:id="rId47" o:title="A picture containing sky&#10;&#10;Description generated with very high confidence" cropbottom="6812f" cropleft="38571f"/>
                        <v:path arrowok="t"/>
                      </v:shape>
                      <v:shape id="Imagen 4" o:spid="_x0000_s1066" type="#_x0000_t75" style="position:absolute;left:12416;top:1823;width:6559;height:6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" stroked="t" strokecolor="#f79646">
                        <v:imagedata r:id="rId48" o:title=""/>
                      </v:shape>
                      <v:shape id="Graphic 47" o:spid="_x0000_s1067" type="#_x0000_t75" alt="Flask" style="position:absolute;left:16502;top:8830;width:2664;height:2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">
                        <v:imagedata r:id="rId49" o:title="Flask"/>
                        <v:path arrowok="t"/>
                      </v:shape>
                      <v:shape id="Graphic 48" o:spid="_x0000_s1068" type="#_x0000_t75" alt="High Voltage" style="position:absolute;left:12897;top:9188;width:2497;height:2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">
                        <v:imagedata r:id="rId50" o:title="High Voltage"/>
                        <v:path arrowok="t"/>
                      </v:shape>
                      <v:shapetype id="_x0000_t202" coordsize="21600,21600" o:spt="202" path="m,l,21600r21600,l21600,xe">
                        <v:stroke joinstyle="miter"/>
                        <v:path gradientshapeok="t" o:connecttype="rect"/>
                      </v:shapetype>
                      <v:shape id="Text Box 2" o:spid="_x0000_s1069" type="#_x0000_t202" style="position:absolute;left:326;top:8096;width:8794;height:2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" filled="f" stroked="f">
                        <v:textbox inset="2.26467mm,1.1323mm,2.26467mm,1.1323mm">
                          <w:txbxContent>
                            <w:p w14:paraId="2A712DB6" w14:textId="734CB507" w:rsidR="002D2767" w:rsidRPr="00FB707C" w:rsidRDefault="002D2767" w:rsidP="00876AF4">
                              <w:pPr>
                                <w:pStyle w:val="NormalWeb"/>
                                <w:spacing w:after="200"/>
                                <w:jc w:val="both"/>
                                <w:rPr>
                                  <w:color w:val="000000"/>
                                  <w:sz w:val="10"/>
                                </w:rPr>
                              </w:pPr>
                              <w:r w:rsidRPr="00FB707C">
                                <w:rPr>
                                  <w:rFonts w:ascii="Times" w:eastAsia="Times New Roman" w:hAnsi="Times"/>
                                  <w:color w:val="000000"/>
                                  <w:sz w:val="10"/>
                                  <w:lang w:val="en-US"/>
                                </w:rPr>
                                <w:t>CELLULOS</w:t>
                              </w:r>
                              <w:r w:rsidR="00FB707C" w:rsidRPr="00FB707C">
                                <w:rPr>
                                  <w:rFonts w:ascii="Times" w:eastAsia="Times New Roman" w:hAnsi="Times"/>
                                  <w:color w:val="000000"/>
                                  <w:sz w:val="10"/>
                                  <w:lang w:val="en-US"/>
                                </w:rPr>
                                <w:t>IC MATTER</w:t>
                              </w:r>
                            </w:p>
                          </w:txbxContent>
                        </v:textbox>
                      </v:shape>
                      <v:shape id="Text Box 2" o:spid="_x0000_s1070" type="#_x0000_t202" style="position:absolute;left:8622;top:5543;width:4010;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" filled="f" stroked="f">
                        <v:textbox inset="2.26467mm,1.1323mm,2.26467mm,1.1323mm">
                          <w:txbxContent>
                            <w:p w14:paraId="52F375F5" w14:textId="77777777" w:rsidR="002D2767" w:rsidRDefault="002D2767" w:rsidP="00876AF4">
                              <w:pPr>
                                <w:pStyle w:val="NormalWeb"/>
                                <w:spacing w:after="200"/>
                                <w:jc w:val="both"/>
                              </w:pPr>
                              <w:r>
                                <w:rPr>
                                  <w:rFonts w:ascii="Times" w:eastAsia="Times New Roman" w:hAnsi="Times"/>
                                  <w:color w:val="000000"/>
                                  <w:sz w:val="12"/>
                                  <w:szCs w:val="12"/>
                                  <w:lang w:val="en-US"/>
                                </w:rPr>
                                <w:t>DoE</w:t>
                              </w:r>
                            </w:p>
                          </w:txbxContent>
                        </v:textbox>
                      </v:shape>
                      <w10:anchorlock/>
                    </v:group>
                  </w:pict>
                </mc:Fallback>
              </mc:AlternateContent>
            </w:r>
          </w:p>
        </w:tc>
        <w:tc>
          <w:tcPr>
            <w:tcW w:w="281" w:type="dxa"/>
            <w:tcBorders>
              <w:top w:val="single" w:sz="36" w:space="0" w:color="BFBFBF"/>
            </w:tcBorders>
            <w:shd w:val="clear" w:color="auto" w:fill="auto"/>
          </w:tcPr>
          <w:p w14:paraId="2612F358" w14:textId="77777777" w:rsidR="007E773A" w:rsidRPr="003331F5" w:rsidRDefault="007E773A" w:rsidP="00720CC1">
            <w:pPr>
              <w:rPr>
                <w:lang w:val="en-GB"/>
              </w:rPr>
            </w:pPr>
          </w:p>
        </w:tc>
        <w:tc>
          <w:tcPr>
            <w:tcW w:w="3172" w:type="dxa"/>
            <w:vMerge w:val="restart"/>
            <w:tcBorders>
              <w:top w:val="single" w:sz="36" w:space="0" w:color="BFBFBF"/>
            </w:tcBorders>
            <w:shd w:val="clear" w:color="auto" w:fill="auto"/>
          </w:tcPr>
          <w:p w14:paraId="400E34B6" w14:textId="48D08A5F" w:rsidR="007E773A" w:rsidRPr="003331F5" w:rsidRDefault="00FB707C" w:rsidP="00720CC1">
            <w:pPr>
              <w:pStyle w:val="AuthorsTOC"/>
              <w:rPr>
                <w:lang w:val="pt-BR"/>
              </w:rPr>
            </w:pPr>
            <w:r w:rsidRPr="003331F5">
              <w:rPr>
                <w:lang w:val="pt-BR"/>
              </w:rPr>
              <w:t>Avtar S. Matharu</w:t>
            </w:r>
            <w:r w:rsidRPr="003331F5">
              <w:rPr>
                <w:vertAlign w:val="superscript"/>
                <w:lang w:val="pt-BR"/>
              </w:rPr>
              <w:t>*</w:t>
            </w:r>
            <w:r w:rsidRPr="003331F5">
              <w:rPr>
                <w:lang w:val="pt-BR"/>
              </w:rPr>
              <w:t>, Eduardo M. de Melo, Javier Remón, Shuting Wang, Alima Abdulina and Eero Kontturi</w:t>
            </w:r>
          </w:p>
          <w:p w14:paraId="7C08F75D" w14:textId="77777777" w:rsidR="007E773A" w:rsidRPr="003331F5" w:rsidRDefault="007E773A" w:rsidP="00720CC1">
            <w:pPr>
              <w:pStyle w:val="PageNumbers"/>
              <w:rPr>
                <w:lang w:val="pt-BR"/>
              </w:rPr>
            </w:pPr>
            <w:r w:rsidRPr="003331F5">
              <w:rPr>
                <w:lang w:val="pt-BR"/>
              </w:rPr>
              <w:t>Page No. – Page No.</w:t>
            </w:r>
          </w:p>
          <w:p w14:paraId="7F06B566" w14:textId="77777777" w:rsidR="007E773A" w:rsidRPr="003331F5" w:rsidRDefault="007E773A" w:rsidP="00720CC1">
            <w:pPr>
              <w:pStyle w:val="TitleTOC"/>
              <w:framePr w:hSpace="141" w:wrap="around" w:vAnchor="page" w:hAnchor="margin" w:y="1504"/>
              <w:rPr>
                <w:lang w:val="pt-BR"/>
              </w:rPr>
            </w:pPr>
            <w:r w:rsidRPr="003331F5">
              <w:rPr>
                <w:lang w:val="pt-BR"/>
              </w:rPr>
              <w:t>Title</w:t>
            </w:r>
          </w:p>
          <w:p w14:paraId="3F6A0BC2" w14:textId="77777777" w:rsidR="007E773A" w:rsidRPr="003331F5" w:rsidRDefault="007E773A" w:rsidP="00720CC1">
            <w:pPr>
              <w:framePr w:hSpace="141" w:wrap="around" w:vAnchor="page" w:hAnchor="margin" w:y="1504"/>
              <w:rPr>
                <w:lang w:val="pt-BR"/>
              </w:rPr>
            </w:pPr>
          </w:p>
        </w:tc>
      </w:tr>
      <w:tr w:rsidR="007E773A" w:rsidRPr="003331F5" w14:paraId="5567F5A3" w14:textId="77777777" w:rsidTr="00233E34">
        <w:trPr>
          <w:trHeight w:hRule="exact" w:val="2796"/>
        </w:trPr>
        <w:tc>
          <w:tcPr>
            <w:tcW w:w="3025" w:type="dxa"/>
            <w:vMerge/>
            <w:shd w:val="clear" w:color="auto" w:fill="auto"/>
          </w:tcPr>
          <w:p w14:paraId="786A7A60" w14:textId="77777777" w:rsidR="007E773A" w:rsidRPr="003331F5" w:rsidRDefault="007E773A" w:rsidP="00720CC1">
            <w:pPr>
              <w:rPr>
                <w:lang w:val="pt-BR"/>
              </w:rPr>
            </w:pPr>
          </w:p>
        </w:tc>
        <w:tc>
          <w:tcPr>
            <w:tcW w:w="281" w:type="dxa"/>
            <w:shd w:val="clear" w:color="auto" w:fill="auto"/>
          </w:tcPr>
          <w:p w14:paraId="27E5ACD6" w14:textId="77777777" w:rsidR="007E773A" w:rsidRPr="003331F5" w:rsidRDefault="007E773A" w:rsidP="00720CC1">
            <w:pPr>
              <w:rPr>
                <w:lang w:val="pt-BR"/>
              </w:rPr>
            </w:pPr>
          </w:p>
        </w:tc>
        <w:tc>
          <w:tcPr>
            <w:tcW w:w="3334" w:type="dxa"/>
            <w:vMerge/>
            <w:shd w:val="clear" w:color="auto" w:fill="auto"/>
          </w:tcPr>
          <w:p w14:paraId="3124603D" w14:textId="77777777" w:rsidR="007E773A" w:rsidRPr="003331F5" w:rsidRDefault="007E773A" w:rsidP="00720CC1">
            <w:pPr>
              <w:rPr>
                <w:lang w:val="pt-BR"/>
              </w:rPr>
            </w:pPr>
          </w:p>
        </w:tc>
        <w:tc>
          <w:tcPr>
            <w:tcW w:w="281" w:type="dxa"/>
            <w:shd w:val="clear" w:color="auto" w:fill="auto"/>
          </w:tcPr>
          <w:p w14:paraId="5B8CDD79" w14:textId="77777777" w:rsidR="007E773A" w:rsidRPr="003331F5" w:rsidRDefault="007E773A" w:rsidP="00720CC1">
            <w:pPr>
              <w:rPr>
                <w:lang w:val="pt-BR"/>
              </w:rPr>
            </w:pPr>
          </w:p>
        </w:tc>
        <w:tc>
          <w:tcPr>
            <w:tcW w:w="3172" w:type="dxa"/>
            <w:vMerge/>
            <w:shd w:val="clear" w:color="auto" w:fill="auto"/>
          </w:tcPr>
          <w:p w14:paraId="46195894" w14:textId="77777777" w:rsidR="007E773A" w:rsidRPr="003331F5" w:rsidRDefault="007E773A" w:rsidP="00720CC1">
            <w:pPr>
              <w:rPr>
                <w:lang w:val="pt-BR"/>
              </w:rPr>
            </w:pPr>
          </w:p>
        </w:tc>
      </w:tr>
    </w:tbl>
    <w:p w14:paraId="1047602F" w14:textId="77777777" w:rsidR="007E773A" w:rsidRPr="003331F5" w:rsidRDefault="007E773A" w:rsidP="007E773A">
      <w:pPr>
        <w:rPr>
          <w:lang w:val="pt-BR"/>
        </w:rPr>
      </w:pPr>
    </w:p>
    <w:tbl>
      <w:tblPr>
        <w:tblW w:w="10093" w:type="dxa"/>
        <w:tblLayout w:type="fixed"/>
        <w:tblLook w:val="01E0" w:firstRow="1" w:lastRow="1" w:firstColumn="1" w:lastColumn="1" w:noHBand="0" w:noVBand="0"/>
      </w:tblPr>
      <w:tblGrid>
        <w:gridCol w:w="6520"/>
        <w:gridCol w:w="284"/>
        <w:gridCol w:w="3289"/>
      </w:tblGrid>
      <w:tr w:rsidR="007E773A" w:rsidRPr="003331F5" w14:paraId="059FD4A9" w14:textId="77777777" w:rsidTr="00720CC1">
        <w:trPr>
          <w:trHeight w:hRule="exact" w:val="2722"/>
        </w:trPr>
        <w:tc>
          <w:tcPr>
            <w:tcW w:w="6520" w:type="dxa"/>
            <w:shd w:val="clear" w:color="auto" w:fill="auto"/>
          </w:tcPr>
          <w:p w14:paraId="419F3A0F" w14:textId="77777777" w:rsidR="007E773A" w:rsidRPr="003331F5" w:rsidRDefault="007E773A" w:rsidP="009E4FE5">
            <w:pPr>
              <w:rPr>
                <w:lang w:val="pt-BR"/>
              </w:rPr>
            </w:pPr>
          </w:p>
        </w:tc>
        <w:tc>
          <w:tcPr>
            <w:tcW w:w="284" w:type="dxa"/>
            <w:shd w:val="clear" w:color="auto" w:fill="auto"/>
          </w:tcPr>
          <w:p w14:paraId="148339E7" w14:textId="77777777" w:rsidR="007E773A" w:rsidRPr="003331F5" w:rsidRDefault="007E773A" w:rsidP="00720CC1">
            <w:pPr>
              <w:rPr>
                <w:lang w:val="pt-BR"/>
              </w:rPr>
            </w:pPr>
          </w:p>
        </w:tc>
        <w:tc>
          <w:tcPr>
            <w:tcW w:w="3289" w:type="dxa"/>
            <w:shd w:val="clear" w:color="auto" w:fill="auto"/>
          </w:tcPr>
          <w:p w14:paraId="09510E57" w14:textId="77777777" w:rsidR="007E773A" w:rsidRPr="003331F5" w:rsidRDefault="007E773A" w:rsidP="00720CC1">
            <w:pPr>
              <w:rPr>
                <w:lang w:val="pt-BR"/>
              </w:rPr>
            </w:pPr>
          </w:p>
        </w:tc>
      </w:tr>
    </w:tbl>
    <w:p w14:paraId="1727AB45" w14:textId="48CC1EFD" w:rsidR="001B41DE" w:rsidRPr="003331F5" w:rsidRDefault="001B41DE">
      <w:pPr>
        <w:rPr>
          <w:bCs/>
          <w:lang w:val="pt-BR"/>
        </w:rPr>
      </w:pPr>
      <w:bookmarkStart w:id="1" w:name="_GoBack"/>
      <w:bookmarkEnd w:id="1"/>
    </w:p>
    <w:sectPr w:rsidR="001B41DE" w:rsidRPr="003331F5" w:rsidSect="0095126A">
      <w:pgSz w:w="11906" w:h="16838" w:code="9"/>
      <w:pgMar w:top="1134" w:right="936" w:bottom="1134" w:left="936" w:header="1021" w:footer="0"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E12301" w14:textId="77777777" w:rsidR="00D56CD4" w:rsidRDefault="00D56CD4">
      <w:r>
        <w:separator/>
      </w:r>
    </w:p>
  </w:endnote>
  <w:endnote w:type="continuationSeparator" w:id="0">
    <w:p w14:paraId="21B071CD" w14:textId="77777777" w:rsidR="00D56CD4" w:rsidRDefault="00D56C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yriad Pro Light">
    <w:altName w:val="Times New Roman"/>
    <w:charset w:val="00"/>
    <w:family w:val="auto"/>
    <w:pitch w:val="variable"/>
    <w:sig w:usb0="00000001" w:usb1="00000001" w:usb2="00000000" w:usb3="00000000" w:csb0="0000019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Times">
    <w:panose1 w:val="02020603050405020304"/>
    <w:charset w:val="00"/>
    <w:family w:val="roman"/>
    <w:pitch w:val="variable"/>
    <w:sig w:usb0="E0002EFF" w:usb1="C0007843" w:usb2="00000009" w:usb3="00000000" w:csb0="000001FF" w:csb1="00000000"/>
  </w:font>
  <w:font w:name="Arno Pro">
    <w:altName w:val="Cambria"/>
    <w:panose1 w:val="00000000000000000000"/>
    <w:charset w:val="00"/>
    <w:family w:val="roman"/>
    <w:notTrueType/>
    <w:pitch w:val="variable"/>
    <w:sig w:usb0="60000287" w:usb1="00000001"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Symbol">
    <w:panose1 w:val="05050102010706020507"/>
    <w:charset w:val="02"/>
    <w:family w:val="roman"/>
    <w:pitch w:val="variable"/>
    <w:sig w:usb0="00000000" w:usb1="10000000" w:usb2="00000000" w:usb3="00000000" w:csb0="80000000"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52FBD3" w14:textId="77777777" w:rsidR="002D2767" w:rsidRDefault="002D2767" w:rsidP="0095126A">
    <w:pPr>
      <w:pStyle w:val="Footer"/>
      <w:pBdr>
        <w:top w:val="single" w:sz="18" w:space="1" w:color="C0C0C0"/>
      </w:pBdr>
    </w:pPr>
  </w:p>
  <w:p w14:paraId="5693919C" w14:textId="77777777" w:rsidR="002D2767" w:rsidRDefault="002D2767" w:rsidP="0095126A">
    <w:pPr>
      <w:pStyle w:val="Footer"/>
    </w:pPr>
  </w:p>
  <w:p w14:paraId="76460435" w14:textId="77777777" w:rsidR="002D2767" w:rsidRDefault="002D2767" w:rsidP="0095126A">
    <w:pPr>
      <w:pStyle w:val="Footer"/>
    </w:pPr>
  </w:p>
  <w:p w14:paraId="771C4CBA" w14:textId="77777777" w:rsidR="002D2767" w:rsidRPr="00205632" w:rsidRDefault="002D2767" w:rsidP="0095126A">
    <w:pPr>
      <w:pStyle w:val="Footer"/>
    </w:pPr>
  </w:p>
  <w:p w14:paraId="13B875EE" w14:textId="77777777" w:rsidR="002D2767" w:rsidRPr="0095126A" w:rsidRDefault="002D2767" w:rsidP="0095126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57CE812" w14:textId="77777777" w:rsidR="00D56CD4" w:rsidRDefault="00D56CD4">
      <w:r>
        <w:separator/>
      </w:r>
    </w:p>
  </w:footnote>
  <w:footnote w:type="continuationSeparator" w:id="0">
    <w:p w14:paraId="1C87630D" w14:textId="77777777" w:rsidR="00D56CD4" w:rsidRDefault="00D56CD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960C34" w14:textId="77777777" w:rsidR="002D2767" w:rsidRPr="00C8278A" w:rsidRDefault="00D56CD4" w:rsidP="00FB4551">
    <w:pPr>
      <w:pStyle w:val="Header"/>
      <w:pBdr>
        <w:bottom w:val="single" w:sz="36" w:space="1" w:color="C0C0C0"/>
      </w:pBdr>
      <w:rPr>
        <w:rFonts w:ascii="Arial Narrow" w:hAnsi="Arial Narrow" w:cs="Arial"/>
        <w:b/>
        <w:bCs/>
        <w:color w:val="C0C0C0"/>
        <w:sz w:val="36"/>
        <w:szCs w:val="36"/>
      </w:rPr>
    </w:pPr>
    <w:r>
      <w:rPr>
        <w:rFonts w:ascii="Arial Narrow" w:hAnsi="Arial Narrow" w:cs="Arial"/>
        <w:b/>
        <w:bCs/>
        <w:noProof/>
        <w:color w:val="C0C0C0"/>
        <w:sz w:val="40"/>
        <w:szCs w:val="36"/>
        <w:lang w:eastAsia="zh-CN"/>
      </w:rPr>
      <w:pict w14:anchorId="1B927EC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622074" o:spid="_x0000_s2055" type="#_x0000_t75" style="position:absolute;margin-left:0;margin-top:0;width:688.65pt;height:937.8pt;z-index:-251658240;mso-position-horizontal:center;mso-position-horizontal-relative:margin;mso-position-vertical:center;mso-position-vertical-relative:margin" o:allowincell="f">
          <v:imagedata r:id="rId1" o:title="Wiley-VCH_gedreht" gain="19661f" blacklevel="22938f"/>
          <w10:wrap anchorx="margin" anchory="margin"/>
        </v:shape>
      </w:pict>
    </w:r>
    <w:r w:rsidR="002D2767" w:rsidRPr="00C00B45">
      <w:rPr>
        <w:rFonts w:ascii="Arial Narrow" w:hAnsi="Arial Narrow" w:cs="Arial"/>
        <w:b/>
        <w:bCs/>
        <w:noProof/>
        <w:color w:val="C0C0C0"/>
        <w:sz w:val="40"/>
        <w:szCs w:val="36"/>
        <w:lang w:val="en-GB" w:eastAsia="en-GB"/>
      </w:rPr>
      <w:drawing>
        <wp:inline distT="0" distB="0" distL="0" distR="0" wp14:anchorId="5E1754A4" wp14:editId="4016ED12">
          <wp:extent cx="1438275" cy="4191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38275" cy="419100"/>
                  </a:xfrm>
                  <a:prstGeom prst="rect">
                    <a:avLst/>
                  </a:prstGeom>
                  <a:noFill/>
                  <a:ln>
                    <a:noFill/>
                  </a:ln>
                </pic:spPr>
              </pic:pic>
            </a:graphicData>
          </a:graphic>
        </wp:inline>
      </w:drawing>
    </w:r>
    <w:r w:rsidR="002D2767">
      <w:rPr>
        <w:rFonts w:ascii="Arial Narrow" w:hAnsi="Arial Narrow" w:cs="Arial"/>
        <w:b/>
        <w:bCs/>
        <w:color w:val="C0C0C0"/>
        <w:sz w:val="40"/>
        <w:szCs w:val="36"/>
      </w:rPr>
      <w:tab/>
    </w:r>
    <w:r w:rsidR="002D2767">
      <w:rPr>
        <w:rFonts w:ascii="Arial Narrow" w:hAnsi="Arial Narrow" w:cs="Arial"/>
        <w:b/>
        <w:bCs/>
        <w:color w:val="C0C0C0"/>
        <w:sz w:val="40"/>
        <w:szCs w:val="36"/>
      </w:rPr>
      <w:tab/>
      <w:t xml:space="preserve">                            </w:t>
    </w:r>
    <w:r w:rsidR="002D2767" w:rsidRPr="00FB4551">
      <w:rPr>
        <w:rFonts w:ascii="Arial" w:hAnsi="Arial" w:cs="Arial"/>
        <w:b/>
        <w:bCs/>
        <w:color w:val="C0C0C0"/>
      </w:rPr>
      <w:t>www.chemsuschem.org</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3011A8" w14:textId="77777777" w:rsidR="002D2767" w:rsidRPr="00863DFC" w:rsidRDefault="00D56CD4" w:rsidP="00863DFC">
    <w:pPr>
      <w:pStyle w:val="Header"/>
      <w:pBdr>
        <w:bottom w:val="single" w:sz="18" w:space="1" w:color="C0C0C0"/>
      </w:pBdr>
    </w:pPr>
    <w:r>
      <w:rPr>
        <w:rFonts w:ascii="Arial Narrow" w:hAnsi="Arial Narrow" w:cs="Arial"/>
        <w:b/>
        <w:bCs/>
        <w:noProof/>
        <w:color w:val="C0C0C0"/>
        <w:sz w:val="32"/>
        <w:szCs w:val="36"/>
        <w:lang w:eastAsia="zh-CN"/>
      </w:rPr>
      <w:pict w14:anchorId="4A91AF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622075" o:spid="_x0000_s2056" type="#_x0000_t75" style="position:absolute;margin-left:0;margin-top:0;width:688.65pt;height:937.8pt;z-index:-251657216;mso-position-horizontal:center;mso-position-horizontal-relative:margin;mso-position-vertical:center;mso-position-vertical-relative:margin" o:allowincell="f">
          <v:imagedata r:id="rId1" o:title="Wiley-VCH_gedreht" gain="19661f" blacklevel="22938f"/>
          <w10:wrap anchorx="margin" anchory="margin"/>
        </v:shape>
      </w:pict>
    </w:r>
    <w:r w:rsidR="002D2767">
      <w:rPr>
        <w:rFonts w:ascii="Arial Narrow" w:hAnsi="Arial Narrow" w:cs="Arial"/>
        <w:b/>
        <w:bCs/>
        <w:noProof/>
        <w:color w:val="C0C0C0"/>
        <w:sz w:val="32"/>
        <w:szCs w:val="36"/>
        <w:lang w:val="en-GB" w:eastAsia="en-GB"/>
      </w:rPr>
      <w:drawing>
        <wp:anchor distT="0" distB="0" distL="114300" distR="114300" simplePos="0" relativeHeight="251656192" behindDoc="0" locked="0" layoutInCell="1" allowOverlap="1" wp14:anchorId="51F51B3A" wp14:editId="43225EEE">
          <wp:simplePos x="0" y="0"/>
          <wp:positionH relativeFrom="column">
            <wp:posOffset>5344160</wp:posOffset>
          </wp:positionH>
          <wp:positionV relativeFrom="paragraph">
            <wp:posOffset>-40005</wp:posOffset>
          </wp:positionV>
          <wp:extent cx="1079500" cy="273050"/>
          <wp:effectExtent l="0" t="0" r="0" b="0"/>
          <wp:wrapTopAndBottom/>
          <wp:docPr id="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79500" cy="273050"/>
                  </a:xfrm>
                  <a:prstGeom prst="rect">
                    <a:avLst/>
                  </a:prstGeom>
                  <a:noFill/>
                  <a:ln>
                    <a:noFill/>
                  </a:ln>
                </pic:spPr>
              </pic:pic>
            </a:graphicData>
          </a:graphic>
          <wp14:sizeRelH relativeFrom="page">
            <wp14:pctWidth>0</wp14:pctWidth>
          </wp14:sizeRelH>
          <wp14:sizeRelV relativeFrom="page">
            <wp14:pctHeight>0</wp14:pctHeight>
          </wp14:sizeRelV>
        </wp:anchor>
      </w:drawing>
    </w:r>
    <w:r w:rsidR="002D2767">
      <w:rPr>
        <w:rFonts w:ascii="Arial Narrow" w:hAnsi="Arial Narrow" w:cs="Arial"/>
        <w:b/>
        <w:bCs/>
        <w:color w:val="C0C0C0"/>
        <w:sz w:val="32"/>
        <w:szCs w:val="36"/>
      </w:rPr>
      <w:t>FULL PAPER</w:t>
    </w:r>
    <w:r w:rsidR="002D2767" w:rsidRPr="00971FC5">
      <w:rPr>
        <w:rFonts w:ascii="Arial Narrow" w:hAnsi="Arial Narrow" w:cs="Arial"/>
        <w:sz w:val="32"/>
        <w:szCs w:val="36"/>
      </w:rPr>
      <w:tab/>
    </w:r>
    <w:r w:rsidR="002D2767" w:rsidRPr="00971FC5">
      <w:rPr>
        <w:rFonts w:ascii="Arial Narrow" w:hAnsi="Arial Narrow" w:cs="Arial"/>
        <w:sz w:val="32"/>
        <w:szCs w:val="36"/>
      </w:rPr>
      <w:tab/>
    </w:r>
    <w:r w:rsidR="002D2767">
      <w:rPr>
        <w:rFonts w:ascii="Arial Narrow" w:hAnsi="Arial Narrow" w:cs="Arial"/>
        <w:sz w:val="32"/>
        <w:szCs w:val="36"/>
      </w:rPr>
      <w:tab/>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5785BC" w14:textId="77777777" w:rsidR="002D2767" w:rsidRDefault="00D56CD4">
    <w:pPr>
      <w:pStyle w:val="Header"/>
    </w:pPr>
    <w:r>
      <w:rPr>
        <w:noProof/>
        <w:lang w:eastAsia="zh-CN"/>
      </w:rPr>
      <w:pict w14:anchorId="18A0A8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622073" o:spid="_x0000_s2054" type="#_x0000_t75" style="position:absolute;margin-left:0;margin-top:0;width:688.65pt;height:937.8pt;z-index:-251659264;mso-position-horizontal:center;mso-position-horizontal-relative:margin;mso-position-vertical:center;mso-position-vertical-relative:margin" o:allowincell="f">
          <v:imagedata r:id="rId1" o:title="Wiley-VCH_gedreht" gain="19661f" blacklevel="22938f"/>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5"/>
  <w:hyphenationZone w:val="425"/>
  <w:drawingGridHorizontalSpacing w:val="120"/>
  <w:displayHorizontalDrawingGridEvery w:val="2"/>
  <w:noPunctuationKerning/>
  <w:characterSpacingControl w:val="doNotCompress"/>
  <w:hdrShapeDefaults>
    <o:shapedefaults v:ext="edit" spidmax="2057">
      <o:colormru v:ext="edit" colors="#eaeaea"/>
    </o:shapedefaults>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423A"/>
    <w:rsid w:val="0000147D"/>
    <w:rsid w:val="0000214A"/>
    <w:rsid w:val="00002DBC"/>
    <w:rsid w:val="00003388"/>
    <w:rsid w:val="00003927"/>
    <w:rsid w:val="0000457A"/>
    <w:rsid w:val="00004B27"/>
    <w:rsid w:val="00010410"/>
    <w:rsid w:val="00011D51"/>
    <w:rsid w:val="00013DD7"/>
    <w:rsid w:val="000208F6"/>
    <w:rsid w:val="00022DB4"/>
    <w:rsid w:val="0003270A"/>
    <w:rsid w:val="00033C26"/>
    <w:rsid w:val="00033D1A"/>
    <w:rsid w:val="00033F43"/>
    <w:rsid w:val="00036490"/>
    <w:rsid w:val="0004091A"/>
    <w:rsid w:val="00042A2A"/>
    <w:rsid w:val="00042BF0"/>
    <w:rsid w:val="00045AB9"/>
    <w:rsid w:val="0005096E"/>
    <w:rsid w:val="0005140E"/>
    <w:rsid w:val="00055485"/>
    <w:rsid w:val="0006281D"/>
    <w:rsid w:val="00063E0F"/>
    <w:rsid w:val="0006489B"/>
    <w:rsid w:val="000650AB"/>
    <w:rsid w:val="0006694D"/>
    <w:rsid w:val="000669E3"/>
    <w:rsid w:val="00066B8E"/>
    <w:rsid w:val="00070B55"/>
    <w:rsid w:val="00070E0D"/>
    <w:rsid w:val="0007315F"/>
    <w:rsid w:val="000740D2"/>
    <w:rsid w:val="00075218"/>
    <w:rsid w:val="00077560"/>
    <w:rsid w:val="000806F8"/>
    <w:rsid w:val="0008077D"/>
    <w:rsid w:val="0008085D"/>
    <w:rsid w:val="0008516F"/>
    <w:rsid w:val="000919CD"/>
    <w:rsid w:val="0009539C"/>
    <w:rsid w:val="000953D4"/>
    <w:rsid w:val="00095C2F"/>
    <w:rsid w:val="00096345"/>
    <w:rsid w:val="000A37F3"/>
    <w:rsid w:val="000A7185"/>
    <w:rsid w:val="000A77DC"/>
    <w:rsid w:val="000B2A2E"/>
    <w:rsid w:val="000B4AE5"/>
    <w:rsid w:val="000B6DF3"/>
    <w:rsid w:val="000C1DBD"/>
    <w:rsid w:val="000C53F1"/>
    <w:rsid w:val="000C650A"/>
    <w:rsid w:val="000D324B"/>
    <w:rsid w:val="000D70F8"/>
    <w:rsid w:val="000D75B7"/>
    <w:rsid w:val="000D7701"/>
    <w:rsid w:val="000E0815"/>
    <w:rsid w:val="000E0CEA"/>
    <w:rsid w:val="000E0EC4"/>
    <w:rsid w:val="000E1C81"/>
    <w:rsid w:val="000E517A"/>
    <w:rsid w:val="000E5E60"/>
    <w:rsid w:val="000E5FDC"/>
    <w:rsid w:val="000E76B8"/>
    <w:rsid w:val="000F29A4"/>
    <w:rsid w:val="000F2C63"/>
    <w:rsid w:val="000F2EA1"/>
    <w:rsid w:val="000F5BD1"/>
    <w:rsid w:val="000F7847"/>
    <w:rsid w:val="001037A1"/>
    <w:rsid w:val="00103EF7"/>
    <w:rsid w:val="00104119"/>
    <w:rsid w:val="0010543E"/>
    <w:rsid w:val="00105F97"/>
    <w:rsid w:val="00107E8C"/>
    <w:rsid w:val="001158DE"/>
    <w:rsid w:val="00117DDC"/>
    <w:rsid w:val="00120F2E"/>
    <w:rsid w:val="001237B3"/>
    <w:rsid w:val="0012381E"/>
    <w:rsid w:val="001322FF"/>
    <w:rsid w:val="0013316F"/>
    <w:rsid w:val="001344F7"/>
    <w:rsid w:val="001348CD"/>
    <w:rsid w:val="0014043E"/>
    <w:rsid w:val="00141356"/>
    <w:rsid w:val="00143551"/>
    <w:rsid w:val="0014374D"/>
    <w:rsid w:val="00143B89"/>
    <w:rsid w:val="001475BF"/>
    <w:rsid w:val="00150605"/>
    <w:rsid w:val="00152E6D"/>
    <w:rsid w:val="00155FB7"/>
    <w:rsid w:val="0015631F"/>
    <w:rsid w:val="00157C67"/>
    <w:rsid w:val="00162025"/>
    <w:rsid w:val="0016203E"/>
    <w:rsid w:val="001639AE"/>
    <w:rsid w:val="001654DF"/>
    <w:rsid w:val="00166BEB"/>
    <w:rsid w:val="00166D41"/>
    <w:rsid w:val="001678B6"/>
    <w:rsid w:val="001703C8"/>
    <w:rsid w:val="0017048F"/>
    <w:rsid w:val="00170D5C"/>
    <w:rsid w:val="00171AA0"/>
    <w:rsid w:val="00172B86"/>
    <w:rsid w:val="00172F48"/>
    <w:rsid w:val="001732A4"/>
    <w:rsid w:val="001800AA"/>
    <w:rsid w:val="0018165B"/>
    <w:rsid w:val="00181774"/>
    <w:rsid w:val="00184380"/>
    <w:rsid w:val="00186601"/>
    <w:rsid w:val="001878D0"/>
    <w:rsid w:val="0019014F"/>
    <w:rsid w:val="00194818"/>
    <w:rsid w:val="00194A21"/>
    <w:rsid w:val="00196DEB"/>
    <w:rsid w:val="00197F42"/>
    <w:rsid w:val="001A0D55"/>
    <w:rsid w:val="001A2FE3"/>
    <w:rsid w:val="001A3120"/>
    <w:rsid w:val="001A3302"/>
    <w:rsid w:val="001A386D"/>
    <w:rsid w:val="001A39AE"/>
    <w:rsid w:val="001A438D"/>
    <w:rsid w:val="001B0DFC"/>
    <w:rsid w:val="001B286E"/>
    <w:rsid w:val="001B41DE"/>
    <w:rsid w:val="001B5BB3"/>
    <w:rsid w:val="001B73B9"/>
    <w:rsid w:val="001B7620"/>
    <w:rsid w:val="001C1039"/>
    <w:rsid w:val="001C21E3"/>
    <w:rsid w:val="001C26A7"/>
    <w:rsid w:val="001D1155"/>
    <w:rsid w:val="001D13EA"/>
    <w:rsid w:val="001D216B"/>
    <w:rsid w:val="001D24EA"/>
    <w:rsid w:val="001D29CA"/>
    <w:rsid w:val="001D54CA"/>
    <w:rsid w:val="001D7ECC"/>
    <w:rsid w:val="001E164A"/>
    <w:rsid w:val="001E2F1C"/>
    <w:rsid w:val="001F16EF"/>
    <w:rsid w:val="001F1A2D"/>
    <w:rsid w:val="001F252B"/>
    <w:rsid w:val="001F3ACC"/>
    <w:rsid w:val="001F4235"/>
    <w:rsid w:val="001F45C3"/>
    <w:rsid w:val="001F4EE4"/>
    <w:rsid w:val="00202BA7"/>
    <w:rsid w:val="0020306E"/>
    <w:rsid w:val="0020741A"/>
    <w:rsid w:val="00207975"/>
    <w:rsid w:val="002102D6"/>
    <w:rsid w:val="002124FA"/>
    <w:rsid w:val="00213A18"/>
    <w:rsid w:val="00213D0E"/>
    <w:rsid w:val="002221BA"/>
    <w:rsid w:val="00222D97"/>
    <w:rsid w:val="0022537E"/>
    <w:rsid w:val="0022582C"/>
    <w:rsid w:val="00232C14"/>
    <w:rsid w:val="00233E34"/>
    <w:rsid w:val="0023572A"/>
    <w:rsid w:val="002362C7"/>
    <w:rsid w:val="00241D85"/>
    <w:rsid w:val="00242E54"/>
    <w:rsid w:val="002433F0"/>
    <w:rsid w:val="00243927"/>
    <w:rsid w:val="00260EDA"/>
    <w:rsid w:val="00261387"/>
    <w:rsid w:val="00261882"/>
    <w:rsid w:val="00265DCA"/>
    <w:rsid w:val="00265ED5"/>
    <w:rsid w:val="00266E38"/>
    <w:rsid w:val="00267F8A"/>
    <w:rsid w:val="002702BC"/>
    <w:rsid w:val="0027068B"/>
    <w:rsid w:val="00273766"/>
    <w:rsid w:val="00287256"/>
    <w:rsid w:val="00287B32"/>
    <w:rsid w:val="002910D8"/>
    <w:rsid w:val="00291C93"/>
    <w:rsid w:val="00297D91"/>
    <w:rsid w:val="002A2E18"/>
    <w:rsid w:val="002A36FA"/>
    <w:rsid w:val="002A561E"/>
    <w:rsid w:val="002A69D1"/>
    <w:rsid w:val="002A6CD4"/>
    <w:rsid w:val="002A6FAF"/>
    <w:rsid w:val="002B16E2"/>
    <w:rsid w:val="002B1CC0"/>
    <w:rsid w:val="002B22BA"/>
    <w:rsid w:val="002B25E2"/>
    <w:rsid w:val="002B453B"/>
    <w:rsid w:val="002B56C9"/>
    <w:rsid w:val="002B7CA9"/>
    <w:rsid w:val="002C36E0"/>
    <w:rsid w:val="002D0B17"/>
    <w:rsid w:val="002D24CB"/>
    <w:rsid w:val="002D2767"/>
    <w:rsid w:val="002D42FF"/>
    <w:rsid w:val="002D5148"/>
    <w:rsid w:val="002E066F"/>
    <w:rsid w:val="002E2CA8"/>
    <w:rsid w:val="002E3FFF"/>
    <w:rsid w:val="002F0269"/>
    <w:rsid w:val="002F1479"/>
    <w:rsid w:val="002F17FB"/>
    <w:rsid w:val="002F56D6"/>
    <w:rsid w:val="002F6A4C"/>
    <w:rsid w:val="002F73A5"/>
    <w:rsid w:val="003006A7"/>
    <w:rsid w:val="00301167"/>
    <w:rsid w:val="00301D1E"/>
    <w:rsid w:val="00303FBE"/>
    <w:rsid w:val="003040CB"/>
    <w:rsid w:val="00305ADE"/>
    <w:rsid w:val="003079D2"/>
    <w:rsid w:val="00307C5A"/>
    <w:rsid w:val="00311642"/>
    <w:rsid w:val="003116F4"/>
    <w:rsid w:val="00312ED2"/>
    <w:rsid w:val="00315DBE"/>
    <w:rsid w:val="0032022A"/>
    <w:rsid w:val="0032048F"/>
    <w:rsid w:val="003219A5"/>
    <w:rsid w:val="00322D02"/>
    <w:rsid w:val="00322E1F"/>
    <w:rsid w:val="00323B68"/>
    <w:rsid w:val="00323FC3"/>
    <w:rsid w:val="003240A4"/>
    <w:rsid w:val="00324724"/>
    <w:rsid w:val="00325147"/>
    <w:rsid w:val="003254D1"/>
    <w:rsid w:val="00325516"/>
    <w:rsid w:val="003275FF"/>
    <w:rsid w:val="0033054D"/>
    <w:rsid w:val="00331B5E"/>
    <w:rsid w:val="003331F5"/>
    <w:rsid w:val="00333FAD"/>
    <w:rsid w:val="003348E9"/>
    <w:rsid w:val="0033586B"/>
    <w:rsid w:val="00336A5A"/>
    <w:rsid w:val="00337B38"/>
    <w:rsid w:val="003403BB"/>
    <w:rsid w:val="00340A08"/>
    <w:rsid w:val="00342E74"/>
    <w:rsid w:val="003447D7"/>
    <w:rsid w:val="0034496B"/>
    <w:rsid w:val="00354B57"/>
    <w:rsid w:val="00354E54"/>
    <w:rsid w:val="00364753"/>
    <w:rsid w:val="00364A2A"/>
    <w:rsid w:val="003657B6"/>
    <w:rsid w:val="00366676"/>
    <w:rsid w:val="003674A7"/>
    <w:rsid w:val="00375415"/>
    <w:rsid w:val="00376792"/>
    <w:rsid w:val="00376F37"/>
    <w:rsid w:val="00377488"/>
    <w:rsid w:val="0038506F"/>
    <w:rsid w:val="00390DD7"/>
    <w:rsid w:val="00391F23"/>
    <w:rsid w:val="00393154"/>
    <w:rsid w:val="00396BE2"/>
    <w:rsid w:val="003A08F9"/>
    <w:rsid w:val="003A4E8D"/>
    <w:rsid w:val="003A6168"/>
    <w:rsid w:val="003A7BD5"/>
    <w:rsid w:val="003B04BA"/>
    <w:rsid w:val="003B0FC4"/>
    <w:rsid w:val="003B6C60"/>
    <w:rsid w:val="003B70C8"/>
    <w:rsid w:val="003C134A"/>
    <w:rsid w:val="003C1CCA"/>
    <w:rsid w:val="003C2972"/>
    <w:rsid w:val="003C2C9C"/>
    <w:rsid w:val="003C6E1A"/>
    <w:rsid w:val="003D0F51"/>
    <w:rsid w:val="003D1C1A"/>
    <w:rsid w:val="003D2A7B"/>
    <w:rsid w:val="003D3F9A"/>
    <w:rsid w:val="003E54CD"/>
    <w:rsid w:val="003E7319"/>
    <w:rsid w:val="003F1223"/>
    <w:rsid w:val="003F2235"/>
    <w:rsid w:val="003F2261"/>
    <w:rsid w:val="003F2556"/>
    <w:rsid w:val="003F35CB"/>
    <w:rsid w:val="003F50D4"/>
    <w:rsid w:val="0040080D"/>
    <w:rsid w:val="00400E3C"/>
    <w:rsid w:val="00401BBA"/>
    <w:rsid w:val="0040270E"/>
    <w:rsid w:val="00403876"/>
    <w:rsid w:val="004062B1"/>
    <w:rsid w:val="004070B6"/>
    <w:rsid w:val="004072DD"/>
    <w:rsid w:val="00411AA6"/>
    <w:rsid w:val="00414412"/>
    <w:rsid w:val="00415971"/>
    <w:rsid w:val="00416B05"/>
    <w:rsid w:val="004219D2"/>
    <w:rsid w:val="00422AFE"/>
    <w:rsid w:val="00423593"/>
    <w:rsid w:val="00424978"/>
    <w:rsid w:val="0042545B"/>
    <w:rsid w:val="00427712"/>
    <w:rsid w:val="00427CBD"/>
    <w:rsid w:val="00431151"/>
    <w:rsid w:val="00432307"/>
    <w:rsid w:val="00432F75"/>
    <w:rsid w:val="004344FB"/>
    <w:rsid w:val="00435D6F"/>
    <w:rsid w:val="00436338"/>
    <w:rsid w:val="00437B5A"/>
    <w:rsid w:val="00444E3C"/>
    <w:rsid w:val="00445D5C"/>
    <w:rsid w:val="004465F9"/>
    <w:rsid w:val="004466B0"/>
    <w:rsid w:val="0045212E"/>
    <w:rsid w:val="00454A2D"/>
    <w:rsid w:val="004556E1"/>
    <w:rsid w:val="00456B3C"/>
    <w:rsid w:val="004609E1"/>
    <w:rsid w:val="00460C28"/>
    <w:rsid w:val="00461163"/>
    <w:rsid w:val="00461BD2"/>
    <w:rsid w:val="00462A09"/>
    <w:rsid w:val="004644E1"/>
    <w:rsid w:val="0046574E"/>
    <w:rsid w:val="004657E8"/>
    <w:rsid w:val="00467E99"/>
    <w:rsid w:val="00470790"/>
    <w:rsid w:val="00473029"/>
    <w:rsid w:val="00473EE4"/>
    <w:rsid w:val="00476ED3"/>
    <w:rsid w:val="00477B4C"/>
    <w:rsid w:val="00477B99"/>
    <w:rsid w:val="004823EF"/>
    <w:rsid w:val="004841CA"/>
    <w:rsid w:val="00485C84"/>
    <w:rsid w:val="00486215"/>
    <w:rsid w:val="0048630D"/>
    <w:rsid w:val="004921CF"/>
    <w:rsid w:val="004930F0"/>
    <w:rsid w:val="004952D8"/>
    <w:rsid w:val="004969A0"/>
    <w:rsid w:val="004A0BA8"/>
    <w:rsid w:val="004A2638"/>
    <w:rsid w:val="004A489D"/>
    <w:rsid w:val="004A4A2E"/>
    <w:rsid w:val="004A4CD0"/>
    <w:rsid w:val="004A71E6"/>
    <w:rsid w:val="004A73A8"/>
    <w:rsid w:val="004A75D5"/>
    <w:rsid w:val="004A771F"/>
    <w:rsid w:val="004A78AE"/>
    <w:rsid w:val="004B004E"/>
    <w:rsid w:val="004B0589"/>
    <w:rsid w:val="004B0B74"/>
    <w:rsid w:val="004B1783"/>
    <w:rsid w:val="004B34A4"/>
    <w:rsid w:val="004B5E3B"/>
    <w:rsid w:val="004B65AE"/>
    <w:rsid w:val="004B7661"/>
    <w:rsid w:val="004B76C6"/>
    <w:rsid w:val="004C1836"/>
    <w:rsid w:val="004C22E6"/>
    <w:rsid w:val="004C2834"/>
    <w:rsid w:val="004C2FAC"/>
    <w:rsid w:val="004C3CC9"/>
    <w:rsid w:val="004C471F"/>
    <w:rsid w:val="004C5F41"/>
    <w:rsid w:val="004C6D04"/>
    <w:rsid w:val="004C7A04"/>
    <w:rsid w:val="004D090A"/>
    <w:rsid w:val="004D31C6"/>
    <w:rsid w:val="004D4293"/>
    <w:rsid w:val="004D5ABB"/>
    <w:rsid w:val="004D6DB8"/>
    <w:rsid w:val="004D7675"/>
    <w:rsid w:val="004E3010"/>
    <w:rsid w:val="004E3F83"/>
    <w:rsid w:val="004E4A53"/>
    <w:rsid w:val="004E4DFF"/>
    <w:rsid w:val="004E5278"/>
    <w:rsid w:val="004E74F4"/>
    <w:rsid w:val="004F0129"/>
    <w:rsid w:val="004F257F"/>
    <w:rsid w:val="004F35CD"/>
    <w:rsid w:val="004F7F41"/>
    <w:rsid w:val="00501639"/>
    <w:rsid w:val="0050184B"/>
    <w:rsid w:val="00501EFF"/>
    <w:rsid w:val="0050277D"/>
    <w:rsid w:val="005035EB"/>
    <w:rsid w:val="00505808"/>
    <w:rsid w:val="0050689B"/>
    <w:rsid w:val="005068AA"/>
    <w:rsid w:val="00506EDB"/>
    <w:rsid w:val="00511093"/>
    <w:rsid w:val="00511E99"/>
    <w:rsid w:val="005120E6"/>
    <w:rsid w:val="00512A8E"/>
    <w:rsid w:val="00520422"/>
    <w:rsid w:val="0052085F"/>
    <w:rsid w:val="0052404D"/>
    <w:rsid w:val="0052423A"/>
    <w:rsid w:val="0052423E"/>
    <w:rsid w:val="0052615B"/>
    <w:rsid w:val="00526A7C"/>
    <w:rsid w:val="00530284"/>
    <w:rsid w:val="005321B0"/>
    <w:rsid w:val="0053418A"/>
    <w:rsid w:val="005349D6"/>
    <w:rsid w:val="00536BC1"/>
    <w:rsid w:val="00537F36"/>
    <w:rsid w:val="00541205"/>
    <w:rsid w:val="005433DE"/>
    <w:rsid w:val="0054420E"/>
    <w:rsid w:val="005472E5"/>
    <w:rsid w:val="0055057E"/>
    <w:rsid w:val="00550B0C"/>
    <w:rsid w:val="0055113D"/>
    <w:rsid w:val="005551F3"/>
    <w:rsid w:val="0055667D"/>
    <w:rsid w:val="00556A65"/>
    <w:rsid w:val="00560266"/>
    <w:rsid w:val="00561C0E"/>
    <w:rsid w:val="005662EA"/>
    <w:rsid w:val="00567B5A"/>
    <w:rsid w:val="00567C18"/>
    <w:rsid w:val="0057009B"/>
    <w:rsid w:val="005716EE"/>
    <w:rsid w:val="005735B3"/>
    <w:rsid w:val="005801F0"/>
    <w:rsid w:val="005826CC"/>
    <w:rsid w:val="005839B9"/>
    <w:rsid w:val="00585A33"/>
    <w:rsid w:val="005863B8"/>
    <w:rsid w:val="00586DF8"/>
    <w:rsid w:val="00591262"/>
    <w:rsid w:val="00591812"/>
    <w:rsid w:val="00591AB8"/>
    <w:rsid w:val="00592282"/>
    <w:rsid w:val="00597954"/>
    <w:rsid w:val="005A1667"/>
    <w:rsid w:val="005B10C2"/>
    <w:rsid w:val="005B1475"/>
    <w:rsid w:val="005B15A7"/>
    <w:rsid w:val="005B3509"/>
    <w:rsid w:val="005B430B"/>
    <w:rsid w:val="005B43B7"/>
    <w:rsid w:val="005B5D4F"/>
    <w:rsid w:val="005B6716"/>
    <w:rsid w:val="005B6C80"/>
    <w:rsid w:val="005B71FC"/>
    <w:rsid w:val="005C08BF"/>
    <w:rsid w:val="005C4CEE"/>
    <w:rsid w:val="005C4F38"/>
    <w:rsid w:val="005C5196"/>
    <w:rsid w:val="005C6D82"/>
    <w:rsid w:val="005D1EBB"/>
    <w:rsid w:val="005D43FD"/>
    <w:rsid w:val="005D65E6"/>
    <w:rsid w:val="005F19CB"/>
    <w:rsid w:val="005F5348"/>
    <w:rsid w:val="005F6849"/>
    <w:rsid w:val="005F74E7"/>
    <w:rsid w:val="006011C8"/>
    <w:rsid w:val="006024FD"/>
    <w:rsid w:val="0060310C"/>
    <w:rsid w:val="00605FAC"/>
    <w:rsid w:val="006134A3"/>
    <w:rsid w:val="006150DB"/>
    <w:rsid w:val="00616120"/>
    <w:rsid w:val="006200AB"/>
    <w:rsid w:val="00620450"/>
    <w:rsid w:val="00620753"/>
    <w:rsid w:val="00620911"/>
    <w:rsid w:val="006209A6"/>
    <w:rsid w:val="00620C61"/>
    <w:rsid w:val="0062305C"/>
    <w:rsid w:val="00627F57"/>
    <w:rsid w:val="006325EF"/>
    <w:rsid w:val="00636481"/>
    <w:rsid w:val="00644209"/>
    <w:rsid w:val="00647525"/>
    <w:rsid w:val="006479FE"/>
    <w:rsid w:val="00654E17"/>
    <w:rsid w:val="00654F95"/>
    <w:rsid w:val="006556AC"/>
    <w:rsid w:val="00656634"/>
    <w:rsid w:val="0066216C"/>
    <w:rsid w:val="00664779"/>
    <w:rsid w:val="00665E34"/>
    <w:rsid w:val="006675EA"/>
    <w:rsid w:val="00671E1E"/>
    <w:rsid w:val="006722A0"/>
    <w:rsid w:val="006724B9"/>
    <w:rsid w:val="00672587"/>
    <w:rsid w:val="006733E5"/>
    <w:rsid w:val="0067512C"/>
    <w:rsid w:val="00677AB5"/>
    <w:rsid w:val="00677D6F"/>
    <w:rsid w:val="006812E2"/>
    <w:rsid w:val="00681A96"/>
    <w:rsid w:val="00685DA5"/>
    <w:rsid w:val="006862F7"/>
    <w:rsid w:val="0068673B"/>
    <w:rsid w:val="00686FD6"/>
    <w:rsid w:val="00692B02"/>
    <w:rsid w:val="00694EC1"/>
    <w:rsid w:val="006956E5"/>
    <w:rsid w:val="0069644B"/>
    <w:rsid w:val="006969C2"/>
    <w:rsid w:val="006976AD"/>
    <w:rsid w:val="00697E3B"/>
    <w:rsid w:val="006A108F"/>
    <w:rsid w:val="006A2254"/>
    <w:rsid w:val="006A6116"/>
    <w:rsid w:val="006A7E4F"/>
    <w:rsid w:val="006B04A7"/>
    <w:rsid w:val="006B369F"/>
    <w:rsid w:val="006B4DC6"/>
    <w:rsid w:val="006B4E8D"/>
    <w:rsid w:val="006B5DE9"/>
    <w:rsid w:val="006B6806"/>
    <w:rsid w:val="006B72C2"/>
    <w:rsid w:val="006B7C3F"/>
    <w:rsid w:val="006C1123"/>
    <w:rsid w:val="006C1977"/>
    <w:rsid w:val="006C2DBE"/>
    <w:rsid w:val="006C5C46"/>
    <w:rsid w:val="006C5F03"/>
    <w:rsid w:val="006C643D"/>
    <w:rsid w:val="006C6BFE"/>
    <w:rsid w:val="006C6D39"/>
    <w:rsid w:val="006C7F18"/>
    <w:rsid w:val="006D02C0"/>
    <w:rsid w:val="006D184F"/>
    <w:rsid w:val="006D2D7B"/>
    <w:rsid w:val="006D3595"/>
    <w:rsid w:val="006D4F77"/>
    <w:rsid w:val="006D5ECA"/>
    <w:rsid w:val="006D6793"/>
    <w:rsid w:val="006D7F6A"/>
    <w:rsid w:val="006E041E"/>
    <w:rsid w:val="006E4144"/>
    <w:rsid w:val="006E5BEA"/>
    <w:rsid w:val="006F0EB7"/>
    <w:rsid w:val="006F5D06"/>
    <w:rsid w:val="006F6671"/>
    <w:rsid w:val="00700F72"/>
    <w:rsid w:val="007013DE"/>
    <w:rsid w:val="00701830"/>
    <w:rsid w:val="00702F63"/>
    <w:rsid w:val="00705628"/>
    <w:rsid w:val="007072E6"/>
    <w:rsid w:val="00710812"/>
    <w:rsid w:val="00710E65"/>
    <w:rsid w:val="00711E9D"/>
    <w:rsid w:val="007130CE"/>
    <w:rsid w:val="00713548"/>
    <w:rsid w:val="00713B1C"/>
    <w:rsid w:val="00714DB9"/>
    <w:rsid w:val="00714DC9"/>
    <w:rsid w:val="00716B99"/>
    <w:rsid w:val="0071700B"/>
    <w:rsid w:val="00717BD5"/>
    <w:rsid w:val="00720CC1"/>
    <w:rsid w:val="00720FED"/>
    <w:rsid w:val="007224DF"/>
    <w:rsid w:val="007249D7"/>
    <w:rsid w:val="007252DA"/>
    <w:rsid w:val="00732798"/>
    <w:rsid w:val="00737264"/>
    <w:rsid w:val="007406C2"/>
    <w:rsid w:val="007407AE"/>
    <w:rsid w:val="00740CE1"/>
    <w:rsid w:val="0074126C"/>
    <w:rsid w:val="00741B47"/>
    <w:rsid w:val="00745DE7"/>
    <w:rsid w:val="00746C0D"/>
    <w:rsid w:val="00750326"/>
    <w:rsid w:val="0075278E"/>
    <w:rsid w:val="00752FF3"/>
    <w:rsid w:val="00754F5F"/>
    <w:rsid w:val="00757401"/>
    <w:rsid w:val="00757673"/>
    <w:rsid w:val="007576FA"/>
    <w:rsid w:val="00757C71"/>
    <w:rsid w:val="00763D77"/>
    <w:rsid w:val="00763EDE"/>
    <w:rsid w:val="00764F01"/>
    <w:rsid w:val="00765C4D"/>
    <w:rsid w:val="007663E0"/>
    <w:rsid w:val="007720AC"/>
    <w:rsid w:val="00772C61"/>
    <w:rsid w:val="00773904"/>
    <w:rsid w:val="00773C4B"/>
    <w:rsid w:val="00773D16"/>
    <w:rsid w:val="007740A8"/>
    <w:rsid w:val="00775C8A"/>
    <w:rsid w:val="00775F73"/>
    <w:rsid w:val="007776E8"/>
    <w:rsid w:val="007815C4"/>
    <w:rsid w:val="00783FBE"/>
    <w:rsid w:val="0078628B"/>
    <w:rsid w:val="0078784C"/>
    <w:rsid w:val="007958BF"/>
    <w:rsid w:val="007A0D98"/>
    <w:rsid w:val="007A673F"/>
    <w:rsid w:val="007A6D99"/>
    <w:rsid w:val="007A7E01"/>
    <w:rsid w:val="007B05F5"/>
    <w:rsid w:val="007B2B2F"/>
    <w:rsid w:val="007B6A97"/>
    <w:rsid w:val="007C2805"/>
    <w:rsid w:val="007C3D60"/>
    <w:rsid w:val="007C4D0E"/>
    <w:rsid w:val="007C5712"/>
    <w:rsid w:val="007C672F"/>
    <w:rsid w:val="007D0337"/>
    <w:rsid w:val="007D0701"/>
    <w:rsid w:val="007D2ED9"/>
    <w:rsid w:val="007D43E1"/>
    <w:rsid w:val="007E2CB8"/>
    <w:rsid w:val="007E357C"/>
    <w:rsid w:val="007E3A49"/>
    <w:rsid w:val="007E46E3"/>
    <w:rsid w:val="007E52D5"/>
    <w:rsid w:val="007E6725"/>
    <w:rsid w:val="007E7187"/>
    <w:rsid w:val="007E773A"/>
    <w:rsid w:val="007F00BA"/>
    <w:rsid w:val="007F202F"/>
    <w:rsid w:val="007F20D5"/>
    <w:rsid w:val="007F20D9"/>
    <w:rsid w:val="007F46F6"/>
    <w:rsid w:val="007F604E"/>
    <w:rsid w:val="007F664A"/>
    <w:rsid w:val="007F66E6"/>
    <w:rsid w:val="007F6827"/>
    <w:rsid w:val="007F68CC"/>
    <w:rsid w:val="00804822"/>
    <w:rsid w:val="00804CB4"/>
    <w:rsid w:val="00813005"/>
    <w:rsid w:val="00813FEF"/>
    <w:rsid w:val="00814F98"/>
    <w:rsid w:val="00816397"/>
    <w:rsid w:val="00817ACD"/>
    <w:rsid w:val="00817DD2"/>
    <w:rsid w:val="00823310"/>
    <w:rsid w:val="008249B7"/>
    <w:rsid w:val="00826618"/>
    <w:rsid w:val="00826879"/>
    <w:rsid w:val="008272FD"/>
    <w:rsid w:val="00827A4E"/>
    <w:rsid w:val="00832891"/>
    <w:rsid w:val="008339A8"/>
    <w:rsid w:val="00836959"/>
    <w:rsid w:val="00847D4E"/>
    <w:rsid w:val="008515EA"/>
    <w:rsid w:val="00851A61"/>
    <w:rsid w:val="00851D03"/>
    <w:rsid w:val="008536CE"/>
    <w:rsid w:val="00854A3E"/>
    <w:rsid w:val="00854C3B"/>
    <w:rsid w:val="00855988"/>
    <w:rsid w:val="00856D80"/>
    <w:rsid w:val="00857B39"/>
    <w:rsid w:val="00860C40"/>
    <w:rsid w:val="00862A5B"/>
    <w:rsid w:val="00862D4C"/>
    <w:rsid w:val="00863DFC"/>
    <w:rsid w:val="0086441B"/>
    <w:rsid w:val="00865C7C"/>
    <w:rsid w:val="00870558"/>
    <w:rsid w:val="00873E64"/>
    <w:rsid w:val="00875FFC"/>
    <w:rsid w:val="00876AF4"/>
    <w:rsid w:val="008773A8"/>
    <w:rsid w:val="00880861"/>
    <w:rsid w:val="00884733"/>
    <w:rsid w:val="00886901"/>
    <w:rsid w:val="00886CC6"/>
    <w:rsid w:val="0089069D"/>
    <w:rsid w:val="00891E0A"/>
    <w:rsid w:val="008935DC"/>
    <w:rsid w:val="008949C2"/>
    <w:rsid w:val="0089622C"/>
    <w:rsid w:val="00896252"/>
    <w:rsid w:val="0089651C"/>
    <w:rsid w:val="00896608"/>
    <w:rsid w:val="008A5157"/>
    <w:rsid w:val="008A63A5"/>
    <w:rsid w:val="008A6F71"/>
    <w:rsid w:val="008A75A2"/>
    <w:rsid w:val="008B3DF0"/>
    <w:rsid w:val="008C0905"/>
    <w:rsid w:val="008C26A3"/>
    <w:rsid w:val="008C4A56"/>
    <w:rsid w:val="008D05CC"/>
    <w:rsid w:val="008D0D68"/>
    <w:rsid w:val="008D306F"/>
    <w:rsid w:val="008D3292"/>
    <w:rsid w:val="008D3912"/>
    <w:rsid w:val="008E1877"/>
    <w:rsid w:val="008E3374"/>
    <w:rsid w:val="008E3F32"/>
    <w:rsid w:val="008E4C32"/>
    <w:rsid w:val="008F0DE5"/>
    <w:rsid w:val="008F195C"/>
    <w:rsid w:val="008F3789"/>
    <w:rsid w:val="008F525A"/>
    <w:rsid w:val="008F5663"/>
    <w:rsid w:val="008F6D3F"/>
    <w:rsid w:val="008F71A1"/>
    <w:rsid w:val="008F7FE1"/>
    <w:rsid w:val="00900B9E"/>
    <w:rsid w:val="00901988"/>
    <w:rsid w:val="00901A45"/>
    <w:rsid w:val="0090229F"/>
    <w:rsid w:val="00902AF3"/>
    <w:rsid w:val="00915FA4"/>
    <w:rsid w:val="0091637A"/>
    <w:rsid w:val="00916C5E"/>
    <w:rsid w:val="009179FB"/>
    <w:rsid w:val="009203FD"/>
    <w:rsid w:val="00923644"/>
    <w:rsid w:val="0092483C"/>
    <w:rsid w:val="009264DF"/>
    <w:rsid w:val="009317ED"/>
    <w:rsid w:val="00932EA1"/>
    <w:rsid w:val="0093355D"/>
    <w:rsid w:val="009355AE"/>
    <w:rsid w:val="00935D92"/>
    <w:rsid w:val="009361EB"/>
    <w:rsid w:val="00941003"/>
    <w:rsid w:val="009425B3"/>
    <w:rsid w:val="00945BF2"/>
    <w:rsid w:val="0094711E"/>
    <w:rsid w:val="0094724E"/>
    <w:rsid w:val="0095126A"/>
    <w:rsid w:val="00952951"/>
    <w:rsid w:val="00953A07"/>
    <w:rsid w:val="00954442"/>
    <w:rsid w:val="00955B6D"/>
    <w:rsid w:val="009570F0"/>
    <w:rsid w:val="00957398"/>
    <w:rsid w:val="0096219B"/>
    <w:rsid w:val="00963289"/>
    <w:rsid w:val="00963607"/>
    <w:rsid w:val="00964854"/>
    <w:rsid w:val="009658DA"/>
    <w:rsid w:val="0096675F"/>
    <w:rsid w:val="00966884"/>
    <w:rsid w:val="00971D8C"/>
    <w:rsid w:val="00972425"/>
    <w:rsid w:val="009733F5"/>
    <w:rsid w:val="0097560B"/>
    <w:rsid w:val="009767DE"/>
    <w:rsid w:val="0098401D"/>
    <w:rsid w:val="009849E5"/>
    <w:rsid w:val="00985D3C"/>
    <w:rsid w:val="0098683C"/>
    <w:rsid w:val="0098753E"/>
    <w:rsid w:val="009923A9"/>
    <w:rsid w:val="00996071"/>
    <w:rsid w:val="009964CD"/>
    <w:rsid w:val="00997637"/>
    <w:rsid w:val="009A0E1D"/>
    <w:rsid w:val="009A27D2"/>
    <w:rsid w:val="009A35F6"/>
    <w:rsid w:val="009A53C8"/>
    <w:rsid w:val="009A6414"/>
    <w:rsid w:val="009A677C"/>
    <w:rsid w:val="009B3D65"/>
    <w:rsid w:val="009B426B"/>
    <w:rsid w:val="009B547D"/>
    <w:rsid w:val="009B5513"/>
    <w:rsid w:val="009B626F"/>
    <w:rsid w:val="009B7251"/>
    <w:rsid w:val="009C0ABF"/>
    <w:rsid w:val="009C43E7"/>
    <w:rsid w:val="009C65A0"/>
    <w:rsid w:val="009D14CA"/>
    <w:rsid w:val="009D5757"/>
    <w:rsid w:val="009D7DB0"/>
    <w:rsid w:val="009E1D78"/>
    <w:rsid w:val="009E20AB"/>
    <w:rsid w:val="009E295D"/>
    <w:rsid w:val="009E4FE5"/>
    <w:rsid w:val="009E5B17"/>
    <w:rsid w:val="009E78B5"/>
    <w:rsid w:val="009E7925"/>
    <w:rsid w:val="009E798E"/>
    <w:rsid w:val="009F1127"/>
    <w:rsid w:val="009F4D3D"/>
    <w:rsid w:val="009F6FBF"/>
    <w:rsid w:val="009F70DC"/>
    <w:rsid w:val="00A001C3"/>
    <w:rsid w:val="00A02C15"/>
    <w:rsid w:val="00A0349A"/>
    <w:rsid w:val="00A04427"/>
    <w:rsid w:val="00A04B91"/>
    <w:rsid w:val="00A04D83"/>
    <w:rsid w:val="00A054B0"/>
    <w:rsid w:val="00A069E1"/>
    <w:rsid w:val="00A0755F"/>
    <w:rsid w:val="00A1019C"/>
    <w:rsid w:val="00A11648"/>
    <w:rsid w:val="00A2029A"/>
    <w:rsid w:val="00A24878"/>
    <w:rsid w:val="00A25400"/>
    <w:rsid w:val="00A25ED4"/>
    <w:rsid w:val="00A26E89"/>
    <w:rsid w:val="00A30DC0"/>
    <w:rsid w:val="00A32D0C"/>
    <w:rsid w:val="00A33868"/>
    <w:rsid w:val="00A3587B"/>
    <w:rsid w:val="00A41956"/>
    <w:rsid w:val="00A42158"/>
    <w:rsid w:val="00A42756"/>
    <w:rsid w:val="00A42823"/>
    <w:rsid w:val="00A43EB3"/>
    <w:rsid w:val="00A44DD4"/>
    <w:rsid w:val="00A44E50"/>
    <w:rsid w:val="00A47DD9"/>
    <w:rsid w:val="00A50FB9"/>
    <w:rsid w:val="00A51F4E"/>
    <w:rsid w:val="00A5397B"/>
    <w:rsid w:val="00A54DA6"/>
    <w:rsid w:val="00A5664F"/>
    <w:rsid w:val="00A57D58"/>
    <w:rsid w:val="00A6116D"/>
    <w:rsid w:val="00A65F2C"/>
    <w:rsid w:val="00A71DC3"/>
    <w:rsid w:val="00A72188"/>
    <w:rsid w:val="00A734EF"/>
    <w:rsid w:val="00A737D3"/>
    <w:rsid w:val="00A73873"/>
    <w:rsid w:val="00A758F9"/>
    <w:rsid w:val="00A75D9E"/>
    <w:rsid w:val="00A8041F"/>
    <w:rsid w:val="00A8062A"/>
    <w:rsid w:val="00A807A5"/>
    <w:rsid w:val="00A80A9B"/>
    <w:rsid w:val="00A842F8"/>
    <w:rsid w:val="00A8458D"/>
    <w:rsid w:val="00A84692"/>
    <w:rsid w:val="00A87B0A"/>
    <w:rsid w:val="00A93198"/>
    <w:rsid w:val="00A9668D"/>
    <w:rsid w:val="00A97137"/>
    <w:rsid w:val="00AA1BF0"/>
    <w:rsid w:val="00AA4441"/>
    <w:rsid w:val="00AA5045"/>
    <w:rsid w:val="00AA73FE"/>
    <w:rsid w:val="00AA7D8F"/>
    <w:rsid w:val="00AB14AF"/>
    <w:rsid w:val="00AB3314"/>
    <w:rsid w:val="00AB7136"/>
    <w:rsid w:val="00AB747E"/>
    <w:rsid w:val="00AC390C"/>
    <w:rsid w:val="00AC40CA"/>
    <w:rsid w:val="00AC4A15"/>
    <w:rsid w:val="00AC51F3"/>
    <w:rsid w:val="00AC532F"/>
    <w:rsid w:val="00AC710B"/>
    <w:rsid w:val="00AC768E"/>
    <w:rsid w:val="00AC7B67"/>
    <w:rsid w:val="00AD075E"/>
    <w:rsid w:val="00AD0B89"/>
    <w:rsid w:val="00AD2971"/>
    <w:rsid w:val="00AD47D4"/>
    <w:rsid w:val="00AD62D8"/>
    <w:rsid w:val="00AD78DA"/>
    <w:rsid w:val="00AE1546"/>
    <w:rsid w:val="00AE33D9"/>
    <w:rsid w:val="00AE350D"/>
    <w:rsid w:val="00AE53BD"/>
    <w:rsid w:val="00AE7A63"/>
    <w:rsid w:val="00AF267E"/>
    <w:rsid w:val="00AF3514"/>
    <w:rsid w:val="00AF58C2"/>
    <w:rsid w:val="00AF63C3"/>
    <w:rsid w:val="00AF7CE1"/>
    <w:rsid w:val="00B00D15"/>
    <w:rsid w:val="00B00E7C"/>
    <w:rsid w:val="00B011E3"/>
    <w:rsid w:val="00B0301F"/>
    <w:rsid w:val="00B0351C"/>
    <w:rsid w:val="00B03934"/>
    <w:rsid w:val="00B048B1"/>
    <w:rsid w:val="00B11686"/>
    <w:rsid w:val="00B12C6B"/>
    <w:rsid w:val="00B13276"/>
    <w:rsid w:val="00B139D9"/>
    <w:rsid w:val="00B14EAD"/>
    <w:rsid w:val="00B22DD8"/>
    <w:rsid w:val="00B26826"/>
    <w:rsid w:val="00B31D15"/>
    <w:rsid w:val="00B31D8E"/>
    <w:rsid w:val="00B32E81"/>
    <w:rsid w:val="00B32FC2"/>
    <w:rsid w:val="00B34146"/>
    <w:rsid w:val="00B3509C"/>
    <w:rsid w:val="00B351C5"/>
    <w:rsid w:val="00B4040C"/>
    <w:rsid w:val="00B437D7"/>
    <w:rsid w:val="00B43C10"/>
    <w:rsid w:val="00B4624F"/>
    <w:rsid w:val="00B46744"/>
    <w:rsid w:val="00B477DB"/>
    <w:rsid w:val="00B50307"/>
    <w:rsid w:val="00B5050B"/>
    <w:rsid w:val="00B50EBF"/>
    <w:rsid w:val="00B53ED3"/>
    <w:rsid w:val="00B54E3D"/>
    <w:rsid w:val="00B55214"/>
    <w:rsid w:val="00B55FAF"/>
    <w:rsid w:val="00B621A7"/>
    <w:rsid w:val="00B64AEB"/>
    <w:rsid w:val="00B64D08"/>
    <w:rsid w:val="00B70A39"/>
    <w:rsid w:val="00B70AB2"/>
    <w:rsid w:val="00B72EEE"/>
    <w:rsid w:val="00B76F72"/>
    <w:rsid w:val="00B809B1"/>
    <w:rsid w:val="00B8108A"/>
    <w:rsid w:val="00B824F1"/>
    <w:rsid w:val="00B87183"/>
    <w:rsid w:val="00B917FA"/>
    <w:rsid w:val="00B92AD4"/>
    <w:rsid w:val="00BA1684"/>
    <w:rsid w:val="00BA221A"/>
    <w:rsid w:val="00BA6744"/>
    <w:rsid w:val="00BB1819"/>
    <w:rsid w:val="00BB42DF"/>
    <w:rsid w:val="00BB4EBA"/>
    <w:rsid w:val="00BB5DA9"/>
    <w:rsid w:val="00BC014F"/>
    <w:rsid w:val="00BC0164"/>
    <w:rsid w:val="00BC043F"/>
    <w:rsid w:val="00BC28D4"/>
    <w:rsid w:val="00BC5B54"/>
    <w:rsid w:val="00BC67F3"/>
    <w:rsid w:val="00BC78A2"/>
    <w:rsid w:val="00BD142D"/>
    <w:rsid w:val="00BD505D"/>
    <w:rsid w:val="00BD61A7"/>
    <w:rsid w:val="00BE09CA"/>
    <w:rsid w:val="00BE114C"/>
    <w:rsid w:val="00BE3EE9"/>
    <w:rsid w:val="00BE7761"/>
    <w:rsid w:val="00BF03A9"/>
    <w:rsid w:val="00BF0F57"/>
    <w:rsid w:val="00BF14BC"/>
    <w:rsid w:val="00C00948"/>
    <w:rsid w:val="00C00B45"/>
    <w:rsid w:val="00C047F9"/>
    <w:rsid w:val="00C06CDB"/>
    <w:rsid w:val="00C06D0F"/>
    <w:rsid w:val="00C070FB"/>
    <w:rsid w:val="00C13799"/>
    <w:rsid w:val="00C2460C"/>
    <w:rsid w:val="00C2552A"/>
    <w:rsid w:val="00C308BE"/>
    <w:rsid w:val="00C31F5F"/>
    <w:rsid w:val="00C32053"/>
    <w:rsid w:val="00C40FD8"/>
    <w:rsid w:val="00C41730"/>
    <w:rsid w:val="00C41733"/>
    <w:rsid w:val="00C43D44"/>
    <w:rsid w:val="00C44EC0"/>
    <w:rsid w:val="00C44ED2"/>
    <w:rsid w:val="00C462C4"/>
    <w:rsid w:val="00C4793F"/>
    <w:rsid w:val="00C52D64"/>
    <w:rsid w:val="00C55446"/>
    <w:rsid w:val="00C55603"/>
    <w:rsid w:val="00C55A65"/>
    <w:rsid w:val="00C56B48"/>
    <w:rsid w:val="00C60C71"/>
    <w:rsid w:val="00C61C40"/>
    <w:rsid w:val="00C632B3"/>
    <w:rsid w:val="00C63B7C"/>
    <w:rsid w:val="00C658DD"/>
    <w:rsid w:val="00C70D48"/>
    <w:rsid w:val="00C71038"/>
    <w:rsid w:val="00C716D3"/>
    <w:rsid w:val="00C75DC7"/>
    <w:rsid w:val="00C77158"/>
    <w:rsid w:val="00C77DFE"/>
    <w:rsid w:val="00C80D4B"/>
    <w:rsid w:val="00C8278A"/>
    <w:rsid w:val="00C83E59"/>
    <w:rsid w:val="00C8558C"/>
    <w:rsid w:val="00C85ABE"/>
    <w:rsid w:val="00C90A57"/>
    <w:rsid w:val="00C91F07"/>
    <w:rsid w:val="00C92120"/>
    <w:rsid w:val="00C942FC"/>
    <w:rsid w:val="00C966DA"/>
    <w:rsid w:val="00C976B2"/>
    <w:rsid w:val="00CA1213"/>
    <w:rsid w:val="00CA16E3"/>
    <w:rsid w:val="00CA2E29"/>
    <w:rsid w:val="00CA3607"/>
    <w:rsid w:val="00CA72F1"/>
    <w:rsid w:val="00CB2DCB"/>
    <w:rsid w:val="00CB4591"/>
    <w:rsid w:val="00CB6F85"/>
    <w:rsid w:val="00CC0473"/>
    <w:rsid w:val="00CC1C1D"/>
    <w:rsid w:val="00CC1E8D"/>
    <w:rsid w:val="00CC3970"/>
    <w:rsid w:val="00CC3ED1"/>
    <w:rsid w:val="00CC4988"/>
    <w:rsid w:val="00CD2AC9"/>
    <w:rsid w:val="00CD66D5"/>
    <w:rsid w:val="00CE0A40"/>
    <w:rsid w:val="00CE0A9A"/>
    <w:rsid w:val="00CE1852"/>
    <w:rsid w:val="00CE2946"/>
    <w:rsid w:val="00CE4329"/>
    <w:rsid w:val="00CE7935"/>
    <w:rsid w:val="00CF02F8"/>
    <w:rsid w:val="00CF1014"/>
    <w:rsid w:val="00CF72D2"/>
    <w:rsid w:val="00CF7619"/>
    <w:rsid w:val="00CF7900"/>
    <w:rsid w:val="00D00EA0"/>
    <w:rsid w:val="00D01999"/>
    <w:rsid w:val="00D01A50"/>
    <w:rsid w:val="00D05D33"/>
    <w:rsid w:val="00D160F3"/>
    <w:rsid w:val="00D17B72"/>
    <w:rsid w:val="00D17E86"/>
    <w:rsid w:val="00D201E6"/>
    <w:rsid w:val="00D20FFB"/>
    <w:rsid w:val="00D23118"/>
    <w:rsid w:val="00D2517E"/>
    <w:rsid w:val="00D25CD7"/>
    <w:rsid w:val="00D3261D"/>
    <w:rsid w:val="00D33A08"/>
    <w:rsid w:val="00D35402"/>
    <w:rsid w:val="00D35F06"/>
    <w:rsid w:val="00D36226"/>
    <w:rsid w:val="00D43886"/>
    <w:rsid w:val="00D455D4"/>
    <w:rsid w:val="00D45E62"/>
    <w:rsid w:val="00D46DC4"/>
    <w:rsid w:val="00D5062B"/>
    <w:rsid w:val="00D53541"/>
    <w:rsid w:val="00D55AAD"/>
    <w:rsid w:val="00D55E39"/>
    <w:rsid w:val="00D56CD4"/>
    <w:rsid w:val="00D60633"/>
    <w:rsid w:val="00D620FF"/>
    <w:rsid w:val="00D63E1C"/>
    <w:rsid w:val="00D65A90"/>
    <w:rsid w:val="00D65BF3"/>
    <w:rsid w:val="00D73D35"/>
    <w:rsid w:val="00D74C34"/>
    <w:rsid w:val="00D7679A"/>
    <w:rsid w:val="00D76A3B"/>
    <w:rsid w:val="00D80821"/>
    <w:rsid w:val="00D83505"/>
    <w:rsid w:val="00D872B1"/>
    <w:rsid w:val="00D91D07"/>
    <w:rsid w:val="00DA066F"/>
    <w:rsid w:val="00DA4F29"/>
    <w:rsid w:val="00DB402C"/>
    <w:rsid w:val="00DC1CC0"/>
    <w:rsid w:val="00DC273F"/>
    <w:rsid w:val="00DC38B8"/>
    <w:rsid w:val="00DC4475"/>
    <w:rsid w:val="00DC58C0"/>
    <w:rsid w:val="00DC609C"/>
    <w:rsid w:val="00DC69D8"/>
    <w:rsid w:val="00DD2ED2"/>
    <w:rsid w:val="00DD2F9D"/>
    <w:rsid w:val="00DD3A2B"/>
    <w:rsid w:val="00DD61DE"/>
    <w:rsid w:val="00DE11A5"/>
    <w:rsid w:val="00DE25A0"/>
    <w:rsid w:val="00DE44E8"/>
    <w:rsid w:val="00DE4BE4"/>
    <w:rsid w:val="00DE4E91"/>
    <w:rsid w:val="00DF0B35"/>
    <w:rsid w:val="00DF1EC4"/>
    <w:rsid w:val="00DF39D2"/>
    <w:rsid w:val="00DF56A7"/>
    <w:rsid w:val="00DF6BBB"/>
    <w:rsid w:val="00DF7125"/>
    <w:rsid w:val="00DF7B86"/>
    <w:rsid w:val="00E017F3"/>
    <w:rsid w:val="00E01912"/>
    <w:rsid w:val="00E0272A"/>
    <w:rsid w:val="00E027DD"/>
    <w:rsid w:val="00E04749"/>
    <w:rsid w:val="00E07A22"/>
    <w:rsid w:val="00E10208"/>
    <w:rsid w:val="00E12AF9"/>
    <w:rsid w:val="00E143D4"/>
    <w:rsid w:val="00E16674"/>
    <w:rsid w:val="00E21911"/>
    <w:rsid w:val="00E22F9E"/>
    <w:rsid w:val="00E2417A"/>
    <w:rsid w:val="00E25B4B"/>
    <w:rsid w:val="00E26437"/>
    <w:rsid w:val="00E27FB0"/>
    <w:rsid w:val="00E30E17"/>
    <w:rsid w:val="00E373A6"/>
    <w:rsid w:val="00E37F4B"/>
    <w:rsid w:val="00E411A9"/>
    <w:rsid w:val="00E4350D"/>
    <w:rsid w:val="00E4387D"/>
    <w:rsid w:val="00E43A22"/>
    <w:rsid w:val="00E50D6F"/>
    <w:rsid w:val="00E5325E"/>
    <w:rsid w:val="00E54CEB"/>
    <w:rsid w:val="00E557D7"/>
    <w:rsid w:val="00E55E85"/>
    <w:rsid w:val="00E560EA"/>
    <w:rsid w:val="00E560FA"/>
    <w:rsid w:val="00E62588"/>
    <w:rsid w:val="00E6313E"/>
    <w:rsid w:val="00E7396A"/>
    <w:rsid w:val="00E73FD6"/>
    <w:rsid w:val="00E74EFA"/>
    <w:rsid w:val="00E76CD4"/>
    <w:rsid w:val="00E86CF4"/>
    <w:rsid w:val="00E90586"/>
    <w:rsid w:val="00E90C80"/>
    <w:rsid w:val="00E9183E"/>
    <w:rsid w:val="00E91C1D"/>
    <w:rsid w:val="00E936B6"/>
    <w:rsid w:val="00E94476"/>
    <w:rsid w:val="00E948E4"/>
    <w:rsid w:val="00E960BA"/>
    <w:rsid w:val="00E96C90"/>
    <w:rsid w:val="00E9768D"/>
    <w:rsid w:val="00EA067A"/>
    <w:rsid w:val="00EA1A26"/>
    <w:rsid w:val="00EA2F92"/>
    <w:rsid w:val="00EA5A23"/>
    <w:rsid w:val="00EA7141"/>
    <w:rsid w:val="00EB132D"/>
    <w:rsid w:val="00EB27E9"/>
    <w:rsid w:val="00EB3CA1"/>
    <w:rsid w:val="00EB5774"/>
    <w:rsid w:val="00EB6169"/>
    <w:rsid w:val="00EB64CF"/>
    <w:rsid w:val="00EB6860"/>
    <w:rsid w:val="00EB74A3"/>
    <w:rsid w:val="00EC13DD"/>
    <w:rsid w:val="00EC1F3E"/>
    <w:rsid w:val="00EC65CA"/>
    <w:rsid w:val="00ED2C01"/>
    <w:rsid w:val="00ED7B9C"/>
    <w:rsid w:val="00EE3131"/>
    <w:rsid w:val="00EE6D9A"/>
    <w:rsid w:val="00EE7426"/>
    <w:rsid w:val="00EF0027"/>
    <w:rsid w:val="00EF0F49"/>
    <w:rsid w:val="00EF26EB"/>
    <w:rsid w:val="00EF291C"/>
    <w:rsid w:val="00EF584E"/>
    <w:rsid w:val="00F007F5"/>
    <w:rsid w:val="00F00910"/>
    <w:rsid w:val="00F01D4C"/>
    <w:rsid w:val="00F02583"/>
    <w:rsid w:val="00F04C12"/>
    <w:rsid w:val="00F04EEB"/>
    <w:rsid w:val="00F052B6"/>
    <w:rsid w:val="00F115D4"/>
    <w:rsid w:val="00F14219"/>
    <w:rsid w:val="00F14A3D"/>
    <w:rsid w:val="00F1565A"/>
    <w:rsid w:val="00F156C3"/>
    <w:rsid w:val="00F15A3D"/>
    <w:rsid w:val="00F248B4"/>
    <w:rsid w:val="00F25E14"/>
    <w:rsid w:val="00F271F7"/>
    <w:rsid w:val="00F36B32"/>
    <w:rsid w:val="00F444F7"/>
    <w:rsid w:val="00F45722"/>
    <w:rsid w:val="00F462EB"/>
    <w:rsid w:val="00F47E1B"/>
    <w:rsid w:val="00F50082"/>
    <w:rsid w:val="00F50290"/>
    <w:rsid w:val="00F519C6"/>
    <w:rsid w:val="00F51B2D"/>
    <w:rsid w:val="00F53845"/>
    <w:rsid w:val="00F54B9B"/>
    <w:rsid w:val="00F55497"/>
    <w:rsid w:val="00F56075"/>
    <w:rsid w:val="00F57A5E"/>
    <w:rsid w:val="00F57C6F"/>
    <w:rsid w:val="00F607AE"/>
    <w:rsid w:val="00F62599"/>
    <w:rsid w:val="00F62C3C"/>
    <w:rsid w:val="00F63B47"/>
    <w:rsid w:val="00F64602"/>
    <w:rsid w:val="00F64757"/>
    <w:rsid w:val="00F65701"/>
    <w:rsid w:val="00F7230C"/>
    <w:rsid w:val="00F74C22"/>
    <w:rsid w:val="00F80B2F"/>
    <w:rsid w:val="00F81D1A"/>
    <w:rsid w:val="00F84389"/>
    <w:rsid w:val="00F851EC"/>
    <w:rsid w:val="00F854CA"/>
    <w:rsid w:val="00F855A7"/>
    <w:rsid w:val="00F86B1F"/>
    <w:rsid w:val="00F87AF0"/>
    <w:rsid w:val="00F94259"/>
    <w:rsid w:val="00F96F1F"/>
    <w:rsid w:val="00FA0025"/>
    <w:rsid w:val="00FA0E7F"/>
    <w:rsid w:val="00FA24B0"/>
    <w:rsid w:val="00FA4314"/>
    <w:rsid w:val="00FA45BB"/>
    <w:rsid w:val="00FA5099"/>
    <w:rsid w:val="00FA5620"/>
    <w:rsid w:val="00FA72FD"/>
    <w:rsid w:val="00FB0231"/>
    <w:rsid w:val="00FB04B7"/>
    <w:rsid w:val="00FB3B1D"/>
    <w:rsid w:val="00FB4551"/>
    <w:rsid w:val="00FB698B"/>
    <w:rsid w:val="00FB707C"/>
    <w:rsid w:val="00FC1811"/>
    <w:rsid w:val="00FC2F44"/>
    <w:rsid w:val="00FC62BC"/>
    <w:rsid w:val="00FC63D2"/>
    <w:rsid w:val="00FC7039"/>
    <w:rsid w:val="00FD1481"/>
    <w:rsid w:val="00FD30D6"/>
    <w:rsid w:val="00FD6378"/>
    <w:rsid w:val="00FD6A8C"/>
    <w:rsid w:val="00FE09CA"/>
    <w:rsid w:val="00FE2612"/>
    <w:rsid w:val="00FE2DE8"/>
    <w:rsid w:val="00FE2F77"/>
    <w:rsid w:val="00FF018B"/>
    <w:rsid w:val="00FF0708"/>
    <w:rsid w:val="00FF0CF2"/>
    <w:rsid w:val="00FF170B"/>
    <w:rsid w:val="00FF3038"/>
    <w:rsid w:val="00FF432E"/>
    <w:rsid w:val="00FF47AC"/>
    <w:rsid w:val="00FF4B31"/>
    <w:rsid w:val="00FF4D03"/>
    <w:rsid w:val="00FF6320"/>
    <w:rsid w:val="00FF7048"/>
    <w:rsid w:val="00FF7BA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7">
      <o:colormru v:ext="edit" colors="#eaeaea"/>
    </o:shapedefaults>
    <o:shapelayout v:ext="edit">
      <o:idmap v:ext="edit" data="1"/>
    </o:shapelayout>
  </w:shapeDefaults>
  <w:decimalSymbol w:val="."/>
  <w:listSeparator w:val=","/>
  <w14:docId w14:val="537E1AEA"/>
  <w15:chartTrackingRefBased/>
  <w15:docId w15:val="{791B7BD1-96D0-4223-B902-9C52549A4D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MS Mincho"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val="de-DE" w:eastAsia="ja-JP"/>
    </w:rPr>
  </w:style>
  <w:style w:type="paragraph" w:styleId="Heading2">
    <w:name w:val="heading 2"/>
    <w:basedOn w:val="Normal"/>
    <w:next w:val="Normal"/>
    <w:link w:val="Heading2Char"/>
    <w:qFormat/>
    <w:rsid w:val="0000147D"/>
    <w:pPr>
      <w:keepNext/>
      <w:spacing w:before="60" w:after="60"/>
      <w:jc w:val="both"/>
      <w:outlineLvl w:val="1"/>
    </w:pPr>
    <w:rPr>
      <w:rFonts w:ascii="Myriad Pro Light" w:eastAsia="Times New Roman" w:hAnsi="Myriad Pro Light" w:cs="Arial"/>
      <w:b/>
      <w:bCs/>
      <w:iCs/>
      <w:sz w:val="20"/>
      <w:szCs w:val="28"/>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itle1">
    <w:name w:val="Title1"/>
    <w:basedOn w:val="Normal"/>
    <w:next w:val="Normal"/>
    <w:qFormat/>
    <w:rsid w:val="00411AA6"/>
    <w:pPr>
      <w:spacing w:before="120" w:line="480" w:lineRule="exact"/>
    </w:pPr>
    <w:rPr>
      <w:rFonts w:ascii="Arial" w:hAnsi="Arial"/>
      <w:b/>
      <w:sz w:val="32"/>
      <w:szCs w:val="28"/>
    </w:rPr>
  </w:style>
  <w:style w:type="paragraph" w:customStyle="1" w:styleId="Authors">
    <w:name w:val="Authors"/>
    <w:basedOn w:val="Normal"/>
    <w:qFormat/>
    <w:rsid w:val="00656634"/>
    <w:pPr>
      <w:spacing w:before="120" w:after="120" w:line="320" w:lineRule="exact"/>
    </w:pPr>
    <w:rPr>
      <w:rFonts w:ascii="Arial" w:hAnsi="Arial"/>
      <w:sz w:val="22"/>
      <w:lang w:val="en-GB"/>
    </w:rPr>
  </w:style>
  <w:style w:type="paragraph" w:customStyle="1" w:styleId="Dedication">
    <w:name w:val="Dedication"/>
    <w:basedOn w:val="Normal"/>
    <w:qFormat/>
    <w:rsid w:val="00D80821"/>
    <w:pPr>
      <w:spacing w:before="230" w:after="360" w:line="230" w:lineRule="exact"/>
    </w:pPr>
    <w:rPr>
      <w:rFonts w:ascii="Arial" w:hAnsi="Arial"/>
      <w:sz w:val="17"/>
    </w:rPr>
  </w:style>
  <w:style w:type="paragraph" w:customStyle="1" w:styleId="P1withoutIndendation">
    <w:name w:val="P1_without_Indendation"/>
    <w:basedOn w:val="Normal"/>
    <w:qFormat/>
    <w:rsid w:val="008D3292"/>
    <w:pPr>
      <w:spacing w:line="225" w:lineRule="exact"/>
      <w:jc w:val="both"/>
    </w:pPr>
    <w:rPr>
      <w:rFonts w:ascii="Arial" w:hAnsi="Arial"/>
      <w:sz w:val="17"/>
    </w:rPr>
  </w:style>
  <w:style w:type="paragraph" w:customStyle="1" w:styleId="History">
    <w:name w:val="History"/>
    <w:basedOn w:val="Normal"/>
    <w:rsid w:val="00713548"/>
    <w:pPr>
      <w:spacing w:before="230" w:after="460" w:line="180" w:lineRule="exact"/>
    </w:pPr>
    <w:rPr>
      <w:rFonts w:ascii="Arial" w:hAnsi="Arial"/>
      <w:sz w:val="14"/>
      <w:szCs w:val="16"/>
    </w:rPr>
  </w:style>
  <w:style w:type="paragraph" w:customStyle="1" w:styleId="Adress">
    <w:name w:val="Adress"/>
    <w:basedOn w:val="Normal"/>
    <w:qFormat/>
    <w:rsid w:val="0095126A"/>
    <w:pPr>
      <w:spacing w:line="180" w:lineRule="exact"/>
      <w:ind w:left="425" w:hanging="425"/>
    </w:pPr>
    <w:rPr>
      <w:rFonts w:ascii="Arial" w:hAnsi="Arial"/>
      <w:sz w:val="14"/>
      <w:szCs w:val="20"/>
    </w:rPr>
  </w:style>
  <w:style w:type="paragraph" w:customStyle="1" w:styleId="Footnote">
    <w:name w:val="Footnote"/>
    <w:basedOn w:val="Adress"/>
    <w:rsid w:val="00E9183E"/>
    <w:pPr>
      <w:spacing w:before="120"/>
    </w:pPr>
    <w:rPr>
      <w:szCs w:val="14"/>
      <w:lang w:val="en-GB"/>
    </w:rPr>
  </w:style>
  <w:style w:type="paragraph" w:customStyle="1" w:styleId="References">
    <w:name w:val="References"/>
    <w:basedOn w:val="Normal"/>
    <w:qFormat/>
    <w:rsid w:val="00EB27E9"/>
    <w:pPr>
      <w:spacing w:line="200" w:lineRule="exact"/>
      <w:ind w:left="425" w:hanging="425"/>
      <w:jc w:val="both"/>
    </w:pPr>
    <w:rPr>
      <w:rFonts w:ascii="Arial" w:hAnsi="Arial"/>
      <w:sz w:val="14"/>
      <w:szCs w:val="14"/>
      <w:lang w:val="en-GB"/>
    </w:rPr>
  </w:style>
  <w:style w:type="paragraph" w:customStyle="1" w:styleId="ColumnTitle">
    <w:name w:val="ColumnTitle"/>
    <w:basedOn w:val="Normal"/>
    <w:rsid w:val="005B15A7"/>
    <w:pPr>
      <w:pBdr>
        <w:bottom w:val="single" w:sz="36" w:space="1" w:color="DDDDDD"/>
      </w:pBdr>
      <w:spacing w:after="320"/>
      <w:jc w:val="right"/>
    </w:pPr>
    <w:rPr>
      <w:rFonts w:ascii="Arial" w:hAnsi="Arial" w:cs="Arial"/>
      <w:b/>
      <w:color w:val="C0C0C0"/>
      <w:sz w:val="36"/>
      <w:szCs w:val="36"/>
      <w:lang w:val="en-GB"/>
    </w:rPr>
  </w:style>
  <w:style w:type="paragraph" w:customStyle="1" w:styleId="ExperimentalSection">
    <w:name w:val="ExperimentalSection"/>
    <w:basedOn w:val="Normal"/>
    <w:qFormat/>
    <w:rsid w:val="00985D3C"/>
    <w:pPr>
      <w:spacing w:after="240" w:line="200" w:lineRule="exact"/>
      <w:jc w:val="both"/>
    </w:pPr>
    <w:rPr>
      <w:rFonts w:ascii="Arial" w:hAnsi="Arial"/>
      <w:sz w:val="15"/>
      <w:szCs w:val="14"/>
      <w:lang w:val="en-GB"/>
    </w:rPr>
  </w:style>
  <w:style w:type="paragraph" w:customStyle="1" w:styleId="HExperimentalSection">
    <w:name w:val="HExperimental_Section"/>
    <w:basedOn w:val="Normal"/>
    <w:autoRedefine/>
    <w:qFormat/>
    <w:rsid w:val="00955B6D"/>
    <w:pPr>
      <w:spacing w:before="460" w:after="230" w:line="230" w:lineRule="atLeast"/>
    </w:pPr>
    <w:rPr>
      <w:rFonts w:ascii="Arial" w:hAnsi="Arial"/>
      <w:b/>
      <w:sz w:val="22"/>
      <w:szCs w:val="20"/>
    </w:rPr>
  </w:style>
  <w:style w:type="paragraph" w:customStyle="1" w:styleId="SchemeCaption">
    <w:name w:val="SchemeCaption"/>
    <w:basedOn w:val="Normal"/>
    <w:rsid w:val="00BD505D"/>
    <w:pPr>
      <w:spacing w:before="230" w:after="460" w:line="180" w:lineRule="exact"/>
      <w:jc w:val="both"/>
    </w:pPr>
    <w:rPr>
      <w:rFonts w:ascii="Arial" w:hAnsi="Arial"/>
      <w:sz w:val="14"/>
      <w:szCs w:val="14"/>
      <w:lang w:val="en-GB"/>
    </w:rPr>
  </w:style>
  <w:style w:type="paragraph" w:customStyle="1" w:styleId="FigureCaption">
    <w:name w:val="FigureCaption"/>
    <w:basedOn w:val="Normal"/>
    <w:rsid w:val="00BD505D"/>
    <w:pPr>
      <w:spacing w:before="230" w:after="460" w:line="180" w:lineRule="exact"/>
      <w:jc w:val="both"/>
    </w:pPr>
    <w:rPr>
      <w:rFonts w:ascii="Arial" w:hAnsi="Arial"/>
      <w:sz w:val="14"/>
      <w:szCs w:val="14"/>
      <w:lang w:val="en-GB"/>
    </w:rPr>
  </w:style>
  <w:style w:type="paragraph" w:customStyle="1" w:styleId="TableCaption">
    <w:name w:val="TableCaption"/>
    <w:basedOn w:val="Normal"/>
    <w:qFormat/>
    <w:rsid w:val="0095126A"/>
    <w:pPr>
      <w:pBdr>
        <w:top w:val="single" w:sz="4" w:space="4" w:color="DDDDDD"/>
        <w:left w:val="single" w:sz="4" w:space="4" w:color="DDDDDD"/>
        <w:bottom w:val="single" w:sz="4" w:space="4" w:color="DDDDDD"/>
        <w:right w:val="single" w:sz="4" w:space="4" w:color="DDDDDD"/>
      </w:pBdr>
      <w:spacing w:line="180" w:lineRule="exact"/>
      <w:jc w:val="both"/>
    </w:pPr>
    <w:rPr>
      <w:rFonts w:ascii="Arial" w:hAnsi="Arial"/>
      <w:sz w:val="14"/>
      <w:szCs w:val="14"/>
      <w:lang w:val="en-GB"/>
    </w:rPr>
  </w:style>
  <w:style w:type="paragraph" w:customStyle="1" w:styleId="TableHead">
    <w:name w:val="TableHead"/>
    <w:basedOn w:val="TableCaption"/>
    <w:rsid w:val="009E20AB"/>
    <w:pPr>
      <w:pBdr>
        <w:top w:val="single" w:sz="4" w:space="4" w:color="FFFFFF"/>
        <w:left w:val="single" w:sz="4" w:space="4" w:color="FFFFFF"/>
        <w:bottom w:val="single" w:sz="4" w:space="4" w:color="FFFFFF"/>
        <w:right w:val="single" w:sz="4" w:space="4" w:color="FFFFFF"/>
      </w:pBdr>
    </w:pPr>
  </w:style>
  <w:style w:type="paragraph" w:customStyle="1" w:styleId="TableBody">
    <w:name w:val="TableBody"/>
    <w:basedOn w:val="TableHead"/>
    <w:rsid w:val="00880861"/>
  </w:style>
  <w:style w:type="paragraph" w:customStyle="1" w:styleId="TableFoot">
    <w:name w:val="TableFoot"/>
    <w:basedOn w:val="TableBody"/>
    <w:rsid w:val="007E3A49"/>
    <w:pPr>
      <w:spacing w:before="60" w:after="60"/>
    </w:pPr>
  </w:style>
  <w:style w:type="paragraph" w:customStyle="1" w:styleId="Keywords">
    <w:name w:val="Keywords"/>
    <w:basedOn w:val="Normal"/>
    <w:qFormat/>
    <w:rsid w:val="00985D3C"/>
    <w:pPr>
      <w:spacing w:before="240" w:after="240" w:line="250" w:lineRule="exact"/>
    </w:pPr>
    <w:rPr>
      <w:rFonts w:ascii="Arial" w:hAnsi="Arial"/>
      <w:sz w:val="17"/>
      <w:szCs w:val="20"/>
      <w:lang w:val="en-GB"/>
    </w:rPr>
  </w:style>
  <w:style w:type="paragraph" w:customStyle="1" w:styleId="ManuscriptID">
    <w:name w:val="ManuscriptID"/>
    <w:basedOn w:val="Normal"/>
    <w:qFormat/>
    <w:rsid w:val="00EB27E9"/>
    <w:pPr>
      <w:spacing w:before="220" w:line="230" w:lineRule="exact"/>
    </w:pPr>
    <w:rPr>
      <w:rFonts w:ascii="Arial" w:hAnsi="Arial"/>
      <w:b/>
      <w:sz w:val="17"/>
      <w:szCs w:val="15"/>
      <w:lang w:val="en-GB"/>
    </w:rPr>
  </w:style>
  <w:style w:type="paragraph" w:customStyle="1" w:styleId="AuthorsTOC">
    <w:name w:val="Authors_TOC"/>
    <w:basedOn w:val="Authors"/>
    <w:rsid w:val="00CC3970"/>
    <w:pPr>
      <w:spacing w:after="0" w:line="225" w:lineRule="atLeast"/>
    </w:pPr>
    <w:rPr>
      <w:i/>
      <w:sz w:val="17"/>
      <w:szCs w:val="20"/>
    </w:rPr>
  </w:style>
  <w:style w:type="paragraph" w:customStyle="1" w:styleId="TitleTOC">
    <w:name w:val="Title_TOC"/>
    <w:basedOn w:val="AuthorsTOC"/>
    <w:rsid w:val="00C942FC"/>
    <w:rPr>
      <w:b/>
      <w:i w:val="0"/>
    </w:rPr>
  </w:style>
  <w:style w:type="paragraph" w:customStyle="1" w:styleId="TableOfContentText">
    <w:name w:val="TableOfContentText"/>
    <w:basedOn w:val="AuthorsTOC"/>
    <w:rsid w:val="003040CB"/>
    <w:rPr>
      <w:i w:val="0"/>
      <w:color w:val="000000"/>
    </w:rPr>
  </w:style>
  <w:style w:type="paragraph" w:customStyle="1" w:styleId="P1withIndendation">
    <w:name w:val="P1_with_Indendation"/>
    <w:basedOn w:val="TableCaption"/>
    <w:qFormat/>
    <w:rsid w:val="00EB27E9"/>
    <w:pPr>
      <w:pBdr>
        <w:top w:val="none" w:sz="0" w:space="0" w:color="auto"/>
        <w:left w:val="none" w:sz="0" w:space="0" w:color="auto"/>
        <w:bottom w:val="none" w:sz="0" w:space="0" w:color="auto"/>
        <w:right w:val="none" w:sz="0" w:space="0" w:color="auto"/>
      </w:pBdr>
      <w:spacing w:line="225" w:lineRule="exact"/>
      <w:ind w:firstLine="284"/>
    </w:pPr>
    <w:rPr>
      <w:sz w:val="17"/>
    </w:rPr>
  </w:style>
  <w:style w:type="paragraph" w:customStyle="1" w:styleId="HAcknowledgements">
    <w:name w:val="HAcknowledgements"/>
    <w:basedOn w:val="Normal"/>
    <w:qFormat/>
    <w:rsid w:val="007A0D98"/>
    <w:pPr>
      <w:spacing w:before="480" w:after="230" w:line="230" w:lineRule="atLeast"/>
    </w:pPr>
    <w:rPr>
      <w:rFonts w:ascii="Arial" w:hAnsi="Arial"/>
      <w:b/>
      <w:sz w:val="22"/>
      <w:lang w:val="en-GB"/>
    </w:rPr>
  </w:style>
  <w:style w:type="paragraph" w:customStyle="1" w:styleId="Acknowledgements">
    <w:name w:val="Acknowledgements"/>
    <w:basedOn w:val="P1withoutIndendation"/>
    <w:qFormat/>
    <w:rsid w:val="007A0D98"/>
    <w:pPr>
      <w:spacing w:after="240" w:line="230" w:lineRule="atLeast"/>
    </w:pPr>
  </w:style>
  <w:style w:type="paragraph" w:customStyle="1" w:styleId="ColumnTitleTOC">
    <w:name w:val="ColumnTitle_TOC"/>
    <w:basedOn w:val="ColumnTitle"/>
    <w:rsid w:val="00F115D4"/>
    <w:pPr>
      <w:pBdr>
        <w:bottom w:val="single" w:sz="36" w:space="3" w:color="008080"/>
      </w:pBdr>
      <w:spacing w:after="0"/>
      <w:jc w:val="left"/>
    </w:pPr>
    <w:rPr>
      <w:b w:val="0"/>
      <w:color w:val="000000"/>
      <w:sz w:val="28"/>
      <w:szCs w:val="28"/>
    </w:rPr>
  </w:style>
  <w:style w:type="paragraph" w:customStyle="1" w:styleId="SubjectHeadingTOC">
    <w:name w:val="SubjectHeading_TOC"/>
    <w:basedOn w:val="Normal"/>
    <w:rsid w:val="000650AB"/>
    <w:pPr>
      <w:spacing w:before="60" w:after="60" w:line="230" w:lineRule="exact"/>
    </w:pPr>
    <w:rPr>
      <w:rFonts w:ascii="Arial" w:hAnsi="Arial"/>
      <w:b/>
      <w:i/>
      <w:color w:val="FFFFFF"/>
      <w:sz w:val="21"/>
      <w:szCs w:val="18"/>
      <w:lang w:val="en-GB"/>
    </w:rPr>
  </w:style>
  <w:style w:type="paragraph" w:customStyle="1" w:styleId="GAAuthors">
    <w:name w:val="GAAuthors"/>
    <w:basedOn w:val="Normal"/>
    <w:rsid w:val="000650AB"/>
    <w:pPr>
      <w:spacing w:before="360" w:after="60" w:line="220" w:lineRule="exact"/>
    </w:pPr>
    <w:rPr>
      <w:b/>
      <w:sz w:val="18"/>
      <w:szCs w:val="20"/>
      <w:lang w:val="en-GB"/>
    </w:rPr>
  </w:style>
  <w:style w:type="paragraph" w:customStyle="1" w:styleId="GACatchPhrase">
    <w:name w:val="GACatchPhrase"/>
    <w:basedOn w:val="Normal"/>
    <w:rsid w:val="000650AB"/>
    <w:pPr>
      <w:spacing w:before="40"/>
      <w:jc w:val="right"/>
    </w:pPr>
    <w:rPr>
      <w:rFonts w:cs="Arial"/>
      <w:b/>
      <w:color w:val="008080"/>
      <w:sz w:val="18"/>
      <w:szCs w:val="16"/>
      <w:lang w:val="en-GB"/>
    </w:rPr>
  </w:style>
  <w:style w:type="paragraph" w:customStyle="1" w:styleId="GAText">
    <w:name w:val="GAText"/>
    <w:basedOn w:val="Normal"/>
    <w:rsid w:val="000650AB"/>
    <w:pPr>
      <w:spacing w:before="120" w:line="220" w:lineRule="exact"/>
    </w:pPr>
    <w:rPr>
      <w:color w:val="000000"/>
      <w:sz w:val="18"/>
    </w:rPr>
  </w:style>
  <w:style w:type="paragraph" w:customStyle="1" w:styleId="GATitel">
    <w:name w:val="GATitel"/>
    <w:basedOn w:val="GAAuthors"/>
    <w:rsid w:val="000650AB"/>
    <w:pPr>
      <w:spacing w:before="240"/>
    </w:pPr>
    <w:rPr>
      <w:b w:val="0"/>
    </w:rPr>
  </w:style>
  <w:style w:type="paragraph" w:customStyle="1" w:styleId="GAKeywords">
    <w:name w:val="GAKeywords"/>
    <w:basedOn w:val="Keywords"/>
    <w:rsid w:val="000650AB"/>
    <w:pPr>
      <w:framePr w:hSpace="141" w:wrap="around" w:hAnchor="text" w:y="673"/>
      <w:spacing w:before="200" w:after="0" w:line="220" w:lineRule="exact"/>
    </w:pPr>
    <w:rPr>
      <w:rFonts w:ascii="Times New Roman" w:hAnsi="Times New Roman"/>
      <w:b/>
      <w:szCs w:val="24"/>
    </w:rPr>
  </w:style>
  <w:style w:type="paragraph" w:customStyle="1" w:styleId="MSType">
    <w:name w:val="MSType"/>
    <w:basedOn w:val="ColumnTitleTOC"/>
    <w:rsid w:val="000650AB"/>
    <w:pPr>
      <w:framePr w:hSpace="141" w:wrap="around" w:vAnchor="page" w:hAnchor="margin" w:y="1504"/>
      <w:pBdr>
        <w:bottom w:val="none" w:sz="0" w:space="0" w:color="auto"/>
      </w:pBdr>
      <w:spacing w:before="60" w:after="60"/>
    </w:pPr>
    <w:rPr>
      <w:rFonts w:ascii="Arial Black" w:hAnsi="Arial Black"/>
      <w:b/>
      <w:color w:val="FFFFFF"/>
      <w:spacing w:val="20"/>
      <w:sz w:val="20"/>
      <w:szCs w:val="20"/>
    </w:rPr>
  </w:style>
  <w:style w:type="paragraph" w:customStyle="1" w:styleId="PageNumbers">
    <w:name w:val="PageNumbers"/>
    <w:basedOn w:val="Normal"/>
    <w:rsid w:val="004B0B74"/>
    <w:pPr>
      <w:spacing w:before="230"/>
    </w:pPr>
    <w:rPr>
      <w:rFonts w:ascii="Arial" w:hAnsi="Arial"/>
      <w:b/>
      <w:i/>
      <w:sz w:val="17"/>
    </w:rPr>
  </w:style>
  <w:style w:type="paragraph" w:styleId="Header">
    <w:name w:val="header"/>
    <w:basedOn w:val="Normal"/>
    <w:link w:val="HeaderChar"/>
    <w:uiPriority w:val="99"/>
    <w:unhideWhenUsed/>
    <w:rsid w:val="001E2F1C"/>
    <w:pPr>
      <w:tabs>
        <w:tab w:val="center" w:pos="4703"/>
        <w:tab w:val="right" w:pos="9406"/>
      </w:tabs>
    </w:pPr>
  </w:style>
  <w:style w:type="character" w:customStyle="1" w:styleId="HeaderChar">
    <w:name w:val="Header Char"/>
    <w:link w:val="Header"/>
    <w:uiPriority w:val="99"/>
    <w:rsid w:val="001E2F1C"/>
    <w:rPr>
      <w:sz w:val="24"/>
      <w:szCs w:val="24"/>
      <w:lang w:val="de-DE" w:eastAsia="ja-JP" w:bidi="ar-SA"/>
    </w:rPr>
  </w:style>
  <w:style w:type="paragraph" w:styleId="Footer">
    <w:name w:val="footer"/>
    <w:basedOn w:val="Normal"/>
    <w:link w:val="FooterChar"/>
    <w:uiPriority w:val="99"/>
    <w:unhideWhenUsed/>
    <w:rsid w:val="001E2F1C"/>
    <w:pPr>
      <w:tabs>
        <w:tab w:val="center" w:pos="4703"/>
        <w:tab w:val="right" w:pos="9406"/>
      </w:tabs>
    </w:pPr>
  </w:style>
  <w:style w:type="character" w:customStyle="1" w:styleId="FooterChar">
    <w:name w:val="Footer Char"/>
    <w:link w:val="Footer"/>
    <w:uiPriority w:val="99"/>
    <w:rsid w:val="001E2F1C"/>
    <w:rPr>
      <w:sz w:val="24"/>
      <w:szCs w:val="24"/>
      <w:lang w:val="de-DE" w:eastAsia="ja-JP" w:bidi="ar-SA"/>
    </w:rPr>
  </w:style>
  <w:style w:type="paragraph" w:styleId="BalloonText">
    <w:name w:val="Balloon Text"/>
    <w:basedOn w:val="Normal"/>
    <w:link w:val="BalloonTextChar"/>
    <w:uiPriority w:val="99"/>
    <w:semiHidden/>
    <w:unhideWhenUsed/>
    <w:rsid w:val="00EE7426"/>
    <w:rPr>
      <w:rFonts w:ascii="Tahoma" w:hAnsi="Tahoma" w:cs="Tahoma"/>
      <w:sz w:val="16"/>
      <w:szCs w:val="16"/>
    </w:rPr>
  </w:style>
  <w:style w:type="character" w:customStyle="1" w:styleId="BalloonTextChar">
    <w:name w:val="Balloon Text Char"/>
    <w:link w:val="BalloonText"/>
    <w:uiPriority w:val="99"/>
    <w:semiHidden/>
    <w:rsid w:val="00EE7426"/>
    <w:rPr>
      <w:rFonts w:ascii="Tahoma" w:hAnsi="Tahoma" w:cs="Tahoma"/>
      <w:sz w:val="16"/>
      <w:szCs w:val="16"/>
      <w:lang w:val="de-DE" w:eastAsia="ja-JP" w:bidi="ar-SA"/>
    </w:rPr>
  </w:style>
  <w:style w:type="paragraph" w:customStyle="1" w:styleId="FormatvorlageHistoryObenEinfacheeinfarbigeLinie05PtZeilenbr">
    <w:name w:val="Formatvorlage History + Oben: (Einfache einfarbige Linie  05 Pt. Zeilenbr..."/>
    <w:basedOn w:val="History"/>
    <w:qFormat/>
    <w:rsid w:val="00955B6D"/>
    <w:pPr>
      <w:pBdr>
        <w:top w:val="single" w:sz="4" w:space="14" w:color="000000"/>
      </w:pBdr>
    </w:pPr>
    <w:rPr>
      <w:szCs w:val="20"/>
    </w:rPr>
  </w:style>
  <w:style w:type="paragraph" w:customStyle="1" w:styleId="FormatvorlageP1withoutIndendationVor36Pt">
    <w:name w:val="Formatvorlage P1_without_Indendation + Vor:  36 Pt."/>
    <w:basedOn w:val="P1withoutIndendation"/>
    <w:qFormat/>
    <w:rsid w:val="00EB27E9"/>
    <w:pPr>
      <w:spacing w:before="720"/>
    </w:pPr>
    <w:rPr>
      <w:szCs w:val="20"/>
    </w:rPr>
  </w:style>
  <w:style w:type="paragraph" w:customStyle="1" w:styleId="TableSpacer">
    <w:name w:val="TableSpacer"/>
    <w:basedOn w:val="Normal"/>
    <w:qFormat/>
    <w:rsid w:val="00C8278A"/>
    <w:pPr>
      <w:spacing w:before="360"/>
    </w:pPr>
    <w:rPr>
      <w:rFonts w:ascii="Arial" w:hAnsi="Arial"/>
      <w:noProof/>
      <w:sz w:val="14"/>
    </w:rPr>
  </w:style>
  <w:style w:type="paragraph" w:customStyle="1" w:styleId="Abstract">
    <w:name w:val="Abstract"/>
    <w:basedOn w:val="Normal"/>
    <w:qFormat/>
    <w:rsid w:val="00D80821"/>
    <w:pPr>
      <w:spacing w:after="600" w:line="225" w:lineRule="exact"/>
      <w:jc w:val="both"/>
    </w:pPr>
    <w:rPr>
      <w:rFonts w:ascii="Arial" w:hAnsi="Arial"/>
      <w:sz w:val="16"/>
      <w:szCs w:val="20"/>
      <w:lang w:val="en-GB"/>
    </w:rPr>
  </w:style>
  <w:style w:type="paragraph" w:customStyle="1" w:styleId="H1">
    <w:name w:val="H1"/>
    <w:basedOn w:val="Normal"/>
    <w:qFormat/>
    <w:rsid w:val="00C00B45"/>
    <w:pPr>
      <w:spacing w:before="480" w:after="230" w:line="225" w:lineRule="exact"/>
    </w:pPr>
    <w:rPr>
      <w:rFonts w:ascii="Arial" w:hAnsi="Arial"/>
      <w:b/>
      <w:sz w:val="22"/>
      <w:lang w:val="en-GB"/>
    </w:rPr>
  </w:style>
  <w:style w:type="paragraph" w:customStyle="1" w:styleId="P1">
    <w:name w:val="P1"/>
    <w:basedOn w:val="P1withoutIndendation"/>
    <w:qFormat/>
    <w:rsid w:val="00D80821"/>
    <w:rPr>
      <w:lang w:val="en-US"/>
    </w:rPr>
  </w:style>
  <w:style w:type="paragraph" w:styleId="Title">
    <w:name w:val="Title"/>
    <w:basedOn w:val="Normal"/>
    <w:next w:val="Normal"/>
    <w:link w:val="TitleChar"/>
    <w:uiPriority w:val="10"/>
    <w:qFormat/>
    <w:rsid w:val="00042A2A"/>
    <w:pPr>
      <w:contextualSpacing/>
      <w:jc w:val="center"/>
    </w:pPr>
    <w:rPr>
      <w:rFonts w:asciiTheme="majorHAnsi" w:eastAsiaTheme="majorEastAsia" w:hAnsiTheme="majorHAnsi" w:cstheme="majorBidi"/>
      <w:b/>
      <w:bCs/>
      <w:spacing w:val="-7"/>
      <w:sz w:val="48"/>
      <w:szCs w:val="48"/>
      <w:lang w:val="en-GB" w:eastAsia="en-GB"/>
    </w:rPr>
  </w:style>
  <w:style w:type="character" w:customStyle="1" w:styleId="TitleChar">
    <w:name w:val="Title Char"/>
    <w:basedOn w:val="DefaultParagraphFont"/>
    <w:link w:val="Title"/>
    <w:uiPriority w:val="10"/>
    <w:rsid w:val="00042A2A"/>
    <w:rPr>
      <w:rFonts w:asciiTheme="majorHAnsi" w:eastAsiaTheme="majorEastAsia" w:hAnsiTheme="majorHAnsi" w:cstheme="majorBidi"/>
      <w:b/>
      <w:bCs/>
      <w:spacing w:val="-7"/>
      <w:sz w:val="48"/>
      <w:szCs w:val="48"/>
    </w:rPr>
  </w:style>
  <w:style w:type="character" w:styleId="CommentReference">
    <w:name w:val="annotation reference"/>
    <w:basedOn w:val="DefaultParagraphFont"/>
    <w:semiHidden/>
    <w:unhideWhenUsed/>
    <w:rsid w:val="00042A2A"/>
    <w:rPr>
      <w:sz w:val="16"/>
      <w:szCs w:val="16"/>
    </w:rPr>
  </w:style>
  <w:style w:type="paragraph" w:styleId="CommentText">
    <w:name w:val="annotation text"/>
    <w:basedOn w:val="Normal"/>
    <w:link w:val="CommentTextChar"/>
    <w:semiHidden/>
    <w:unhideWhenUsed/>
    <w:rsid w:val="00042A2A"/>
    <w:pPr>
      <w:spacing w:after="200"/>
      <w:jc w:val="both"/>
    </w:pPr>
    <w:rPr>
      <w:rFonts w:ascii="Times" w:eastAsia="Times New Roman" w:hAnsi="Times"/>
      <w:sz w:val="20"/>
      <w:szCs w:val="20"/>
      <w:lang w:val="en-US" w:eastAsia="en-US"/>
    </w:rPr>
  </w:style>
  <w:style w:type="character" w:customStyle="1" w:styleId="CommentTextChar">
    <w:name w:val="Comment Text Char"/>
    <w:basedOn w:val="DefaultParagraphFont"/>
    <w:link w:val="CommentText"/>
    <w:semiHidden/>
    <w:rsid w:val="00042A2A"/>
    <w:rPr>
      <w:rFonts w:ascii="Times" w:eastAsia="Times New Roman" w:hAnsi="Times"/>
      <w:lang w:val="en-US" w:eastAsia="en-US"/>
    </w:rPr>
  </w:style>
  <w:style w:type="paragraph" w:styleId="CommentSubject">
    <w:name w:val="annotation subject"/>
    <w:basedOn w:val="CommentText"/>
    <w:next w:val="CommentText"/>
    <w:link w:val="CommentSubjectChar"/>
    <w:uiPriority w:val="99"/>
    <w:semiHidden/>
    <w:unhideWhenUsed/>
    <w:rsid w:val="00042A2A"/>
    <w:pPr>
      <w:spacing w:after="0"/>
      <w:jc w:val="left"/>
    </w:pPr>
    <w:rPr>
      <w:rFonts w:ascii="Times New Roman" w:eastAsia="MS Mincho" w:hAnsi="Times New Roman"/>
      <w:b/>
      <w:bCs/>
      <w:lang w:val="de-DE" w:eastAsia="ja-JP"/>
    </w:rPr>
  </w:style>
  <w:style w:type="character" w:customStyle="1" w:styleId="CommentSubjectChar">
    <w:name w:val="Comment Subject Char"/>
    <w:basedOn w:val="CommentTextChar"/>
    <w:link w:val="CommentSubject"/>
    <w:uiPriority w:val="99"/>
    <w:semiHidden/>
    <w:rsid w:val="00042A2A"/>
    <w:rPr>
      <w:rFonts w:ascii="Times" w:eastAsia="Times New Roman" w:hAnsi="Times"/>
      <w:b/>
      <w:bCs/>
      <w:lang w:val="de-DE" w:eastAsia="ja-JP"/>
    </w:rPr>
  </w:style>
  <w:style w:type="paragraph" w:customStyle="1" w:styleId="TAMainText">
    <w:name w:val="TA_Main_Text"/>
    <w:basedOn w:val="Normal"/>
    <w:autoRedefine/>
    <w:rsid w:val="006209A6"/>
    <w:pPr>
      <w:spacing w:after="60"/>
      <w:ind w:firstLine="180"/>
      <w:jc w:val="both"/>
    </w:pPr>
    <w:rPr>
      <w:rFonts w:ascii="Arno Pro" w:eastAsia="Times New Roman" w:hAnsi="Arno Pro"/>
      <w:kern w:val="21"/>
      <w:sz w:val="19"/>
      <w:szCs w:val="20"/>
      <w:lang w:val="en-US" w:eastAsia="en-US"/>
    </w:rPr>
  </w:style>
  <w:style w:type="paragraph" w:customStyle="1" w:styleId="VAFigureCaption">
    <w:name w:val="VA_Figure_Caption"/>
    <w:basedOn w:val="Normal"/>
    <w:next w:val="Normal"/>
    <w:autoRedefine/>
    <w:rsid w:val="006209A6"/>
    <w:pPr>
      <w:spacing w:before="200" w:after="120"/>
      <w:jc w:val="both"/>
    </w:pPr>
    <w:rPr>
      <w:rFonts w:ascii="Arno Pro" w:eastAsia="Times New Roman" w:hAnsi="Arno Pro"/>
      <w:kern w:val="20"/>
      <w:sz w:val="18"/>
      <w:szCs w:val="20"/>
      <w:lang w:val="en-US" w:eastAsia="en-US"/>
    </w:rPr>
  </w:style>
  <w:style w:type="character" w:customStyle="1" w:styleId="Heading2Char">
    <w:name w:val="Heading 2 Char"/>
    <w:basedOn w:val="DefaultParagraphFont"/>
    <w:link w:val="Heading2"/>
    <w:rsid w:val="0000147D"/>
    <w:rPr>
      <w:rFonts w:ascii="Myriad Pro Light" w:eastAsia="Times New Roman" w:hAnsi="Myriad Pro Light" w:cs="Arial"/>
      <w:b/>
      <w:bCs/>
      <w:iCs/>
      <w:szCs w:val="28"/>
      <w:lang w:val="en-US" w:eastAsia="en-US"/>
    </w:rPr>
  </w:style>
  <w:style w:type="paragraph" w:customStyle="1" w:styleId="StyleTCTableBodyBold">
    <w:name w:val="Style TC_Table_Body + Bold"/>
    <w:basedOn w:val="Normal"/>
    <w:link w:val="StyleTCTableBodyBoldChar"/>
    <w:rsid w:val="0000147D"/>
    <w:pPr>
      <w:framePr w:hSpace="180" w:wrap="around" w:vAnchor="text" w:hAnchor="page" w:x="234" w:y="241"/>
      <w:spacing w:before="20" w:after="60"/>
    </w:pPr>
    <w:rPr>
      <w:rFonts w:ascii="Arno Pro" w:eastAsia="Times New Roman" w:hAnsi="Arno Pro"/>
      <w:b/>
      <w:bCs/>
      <w:kern w:val="22"/>
      <w:sz w:val="15"/>
      <w:szCs w:val="20"/>
      <w:lang w:val="en-US" w:eastAsia="en-US"/>
    </w:rPr>
  </w:style>
  <w:style w:type="character" w:customStyle="1" w:styleId="StyleTCTableBodyBoldChar">
    <w:name w:val="Style TC_Table_Body + Bold Char"/>
    <w:link w:val="StyleTCTableBodyBold"/>
    <w:rsid w:val="0000147D"/>
    <w:rPr>
      <w:rFonts w:ascii="Arno Pro" w:eastAsia="Times New Roman" w:hAnsi="Arno Pro"/>
      <w:b/>
      <w:bCs/>
      <w:kern w:val="22"/>
      <w:sz w:val="15"/>
      <w:lang w:val="en-US" w:eastAsia="en-US"/>
    </w:rPr>
  </w:style>
  <w:style w:type="paragraph" w:styleId="Caption">
    <w:name w:val="caption"/>
    <w:basedOn w:val="Normal"/>
    <w:next w:val="Normal"/>
    <w:uiPriority w:val="35"/>
    <w:unhideWhenUsed/>
    <w:qFormat/>
    <w:rsid w:val="00342E74"/>
    <w:pPr>
      <w:spacing w:after="200"/>
    </w:pPr>
    <w:rPr>
      <w:i/>
      <w:iCs/>
      <w:color w:val="44546A" w:themeColor="text2"/>
      <w:sz w:val="18"/>
      <w:szCs w:val="18"/>
    </w:rPr>
  </w:style>
  <w:style w:type="paragraph" w:customStyle="1" w:styleId="TCTableBody">
    <w:name w:val="TC_Table_Body"/>
    <w:basedOn w:val="Normal"/>
    <w:next w:val="Normal"/>
    <w:link w:val="TCTableBodyChar"/>
    <w:autoRedefine/>
    <w:rsid w:val="003348E9"/>
    <w:pPr>
      <w:framePr w:hSpace="180" w:wrap="around" w:vAnchor="text" w:hAnchor="page" w:x="234" w:y="241"/>
      <w:spacing w:before="20" w:after="60"/>
    </w:pPr>
    <w:rPr>
      <w:rFonts w:ascii="Arno Pro" w:eastAsia="Times New Roman" w:hAnsi="Arno Pro"/>
      <w:kern w:val="20"/>
      <w:sz w:val="18"/>
      <w:szCs w:val="20"/>
      <w:lang w:val="en-US" w:eastAsia="en-US"/>
    </w:rPr>
  </w:style>
  <w:style w:type="character" w:customStyle="1" w:styleId="TCTableBodyChar">
    <w:name w:val="TC_Table_Body Char"/>
    <w:link w:val="TCTableBody"/>
    <w:rsid w:val="003348E9"/>
    <w:rPr>
      <w:rFonts w:ascii="Arno Pro" w:eastAsia="Times New Roman" w:hAnsi="Arno Pro"/>
      <w:kern w:val="20"/>
      <w:sz w:val="18"/>
      <w:lang w:val="en-US" w:eastAsia="en-US"/>
    </w:rPr>
  </w:style>
  <w:style w:type="table" w:styleId="TableGrid">
    <w:name w:val="Table Grid"/>
    <w:basedOn w:val="TableNormal"/>
    <w:uiPriority w:val="39"/>
    <w:rsid w:val="003348E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876AF4"/>
  </w:style>
  <w:style w:type="character" w:styleId="Hyperlink">
    <w:name w:val="Hyperlink"/>
    <w:basedOn w:val="DefaultParagraphFont"/>
    <w:uiPriority w:val="99"/>
    <w:unhideWhenUsed/>
    <w:rsid w:val="009C65A0"/>
    <w:rPr>
      <w:color w:val="0563C1" w:themeColor="hyperlink"/>
      <w:u w:val="single"/>
    </w:rPr>
  </w:style>
  <w:style w:type="character" w:customStyle="1" w:styleId="UnresolvedMention1">
    <w:name w:val="Unresolved Mention1"/>
    <w:basedOn w:val="DefaultParagraphFont"/>
    <w:uiPriority w:val="99"/>
    <w:semiHidden/>
    <w:unhideWhenUsed/>
    <w:rsid w:val="009C65A0"/>
    <w:rPr>
      <w:color w:val="808080"/>
      <w:shd w:val="clear" w:color="auto" w:fill="E6E6E6"/>
    </w:rPr>
  </w:style>
  <w:style w:type="paragraph" w:styleId="Revision">
    <w:name w:val="Revision"/>
    <w:hidden/>
    <w:uiPriority w:val="99"/>
    <w:semiHidden/>
    <w:rsid w:val="00B32FC2"/>
    <w:rPr>
      <w:sz w:val="24"/>
      <w:szCs w:val="24"/>
      <w:lang w:val="de-DE"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70789031">
      <w:bodyDiv w:val="1"/>
      <w:marLeft w:val="0"/>
      <w:marRight w:val="0"/>
      <w:marTop w:val="0"/>
      <w:marBottom w:val="0"/>
      <w:divBdr>
        <w:top w:val="none" w:sz="0" w:space="0" w:color="auto"/>
        <w:left w:val="none" w:sz="0" w:space="0" w:color="auto"/>
        <w:bottom w:val="none" w:sz="0" w:space="0" w:color="auto"/>
        <w:right w:val="none" w:sz="0" w:space="0" w:color="auto"/>
      </w:divBdr>
    </w:div>
    <w:div w:id="1924994657">
      <w:bodyDiv w:val="1"/>
      <w:marLeft w:val="0"/>
      <w:marRight w:val="0"/>
      <w:marTop w:val="0"/>
      <w:marBottom w:val="0"/>
      <w:divBdr>
        <w:top w:val="none" w:sz="0" w:space="0" w:color="auto"/>
        <w:left w:val="none" w:sz="0" w:space="0" w:color="auto"/>
        <w:bottom w:val="none" w:sz="0" w:space="0" w:color="auto"/>
        <w:right w:val="none" w:sz="0" w:space="0" w:color="auto"/>
      </w:divBdr>
    </w:div>
    <w:div w:id="1926571533">
      <w:bodyDiv w:val="1"/>
      <w:marLeft w:val="0"/>
      <w:marRight w:val="0"/>
      <w:marTop w:val="0"/>
      <w:marBottom w:val="0"/>
      <w:divBdr>
        <w:top w:val="none" w:sz="0" w:space="0" w:color="auto"/>
        <w:left w:val="none" w:sz="0" w:space="0" w:color="auto"/>
        <w:bottom w:val="none" w:sz="0" w:space="0" w:color="auto"/>
        <w:right w:val="none" w:sz="0" w:space="0" w:color="auto"/>
      </w:divBdr>
    </w:div>
    <w:div w:id="1940673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3.png"/><Relationship Id="rId34" Type="http://schemas.openxmlformats.org/officeDocument/2006/relationships/image" Target="media/image25.emf"/><Relationship Id="rId42" Type="http://schemas.openxmlformats.org/officeDocument/2006/relationships/image" Target="media/image22.png"/><Relationship Id="rId47" Type="http://schemas.openxmlformats.org/officeDocument/2006/relationships/image" Target="media/image25.jpeg"/><Relationship Id="rId50" Type="http://schemas.openxmlformats.org/officeDocument/2006/relationships/image" Target="media/image28.png"/><Relationship Id="rId7" Type="http://schemas.openxmlformats.org/officeDocument/2006/relationships/header" Target="header1.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15.emf"/><Relationship Id="rId38" Type="http://schemas.openxmlformats.org/officeDocument/2006/relationships/image" Target="media/image29.emf"/><Relationship Id="rId46" Type="http://schemas.openxmlformats.org/officeDocument/2006/relationships/image" Target="media/image24.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2.png"/><Relationship Id="rId29" Type="http://schemas.openxmlformats.org/officeDocument/2006/relationships/image" Target="media/image13.emf"/><Relationship Id="rId41" Type="http://schemas.openxmlformats.org/officeDocument/2006/relationships/hyperlink" Target="http://chemwiki.ucdavis.edu/Analytical_Chemistry/Analytical_Chemistry_2.0/14_Developing_a_Standard_Method/14A_Optimizing_the_Experimental_Procedure"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3.emf"/><Relationship Id="rId37" Type="http://schemas.openxmlformats.org/officeDocument/2006/relationships/image" Target="media/image17.emf"/><Relationship Id="rId40" Type="http://schemas.openxmlformats.org/officeDocument/2006/relationships/image" Target="media/image21.jpeg"/><Relationship Id="rId45" Type="http://schemas.openxmlformats.org/officeDocument/2006/relationships/image" Target="media/image35.sv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7.emf"/><Relationship Id="rId49" Type="http://schemas.openxmlformats.org/officeDocument/2006/relationships/image" Target="media/image27.png"/><Relationship Id="rId10" Type="http://schemas.openxmlformats.org/officeDocument/2006/relationships/header" Target="header3.xml"/><Relationship Id="rId19" Type="http://schemas.openxmlformats.org/officeDocument/2006/relationships/hyperlink" Target="https://imagej.net/Downloads" TargetMode="External"/><Relationship Id="rId31" Type="http://schemas.openxmlformats.org/officeDocument/2006/relationships/image" Target="media/image14.emf"/><Relationship Id="rId44" Type="http://schemas.openxmlformats.org/officeDocument/2006/relationships/image" Target="media/image23.pn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hyperlink" Target="https://imagej.net/Downloads" TargetMode="External"/><Relationship Id="rId30" Type="http://schemas.openxmlformats.org/officeDocument/2006/relationships/image" Target="media/image21.emf"/><Relationship Id="rId35" Type="http://schemas.openxmlformats.org/officeDocument/2006/relationships/image" Target="media/image16.emf"/><Relationship Id="rId43" Type="http://schemas.openxmlformats.org/officeDocument/2006/relationships/image" Target="media/image33.svg"/><Relationship Id="rId48" Type="http://schemas.openxmlformats.org/officeDocument/2006/relationships/image" Target="media/image26.emf"/><Relationship Id="rId8" Type="http://schemas.openxmlformats.org/officeDocument/2006/relationships/header" Target="header2.xml"/><Relationship Id="rId51"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du\Google%20Drive\PhD\PUBLICATIONS\DoE\ChemsusChem\full_pape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AD56AC-060E-48FB-935B-1822B6A441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full_paper</Template>
  <TotalTime>1</TotalTime>
  <Pages>14</Pages>
  <Words>20257</Words>
  <Characters>115471</Characters>
  <Application>Microsoft Office Word</Application>
  <DocSecurity>0</DocSecurity>
  <Lines>962</Lines>
  <Paragraphs>270</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((Title))</vt:lpstr>
      <vt:lpstr>((Title))</vt:lpstr>
    </vt:vector>
  </TitlesOfParts>
  <Company>WILEY-VCH Verlag GmbH &amp; Co. KGaA</Company>
  <LinksUpToDate>false</LinksUpToDate>
  <CharactersWithSpaces>135458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Eduardo Melo</dc:creator>
  <cp:keywords/>
  <cp:lastModifiedBy>Waste-Valor</cp:lastModifiedBy>
  <cp:revision>2</cp:revision>
  <cp:lastPrinted>2012-11-08T15:19:00Z</cp:lastPrinted>
  <dcterms:created xsi:type="dcterms:W3CDTF">2018-01-29T14:25:00Z</dcterms:created>
  <dcterms:modified xsi:type="dcterms:W3CDTF">2018-01-29T14:25:00Z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http://www.zotero.org/styles/angewandte-chemie</vt:lpwstr>
  </property>
  <property fmtid="{D5CDD505-2E9C-101B-9397-08002B2CF9AE}" pid="11" name="Mendeley Recent Style Name 4_1">
    <vt:lpwstr>Angewandte Chemie International Edition</vt:lpwstr>
  </property>
  <property fmtid="{D5CDD505-2E9C-101B-9397-08002B2CF9AE}" pid="12" name="Mendeley Recent Style Id 5_1">
    <vt:lpwstr>http://www.zotero.org/styles/chicago-author-date</vt:lpwstr>
  </property>
  <property fmtid="{D5CDD505-2E9C-101B-9397-08002B2CF9AE}" pid="13" name="Mendeley Recent Style Name 5_1">
    <vt:lpwstr>Chicago Manual of Style 16th edition (author-date)</vt:lpwstr>
  </property>
  <property fmtid="{D5CDD505-2E9C-101B-9397-08002B2CF9AE}" pid="14" name="Mendeley Recent Style Id 6_1">
    <vt:lpwstr>http://www.zotero.org/styles/harvard-cite-them-right</vt:lpwstr>
  </property>
  <property fmtid="{D5CDD505-2E9C-101B-9397-08002B2CF9AE}" pid="15" name="Mendeley Recent Style Name 6_1">
    <vt:lpwstr>Cite Them Right 10th edition - Harvard</vt:lpwstr>
  </property>
  <property fmtid="{D5CDD505-2E9C-101B-9397-08002B2CF9AE}" pid="16" name="Mendeley Recent Style Id 7_1">
    <vt:lpwstr>http://www.zotero.org/styles/green-chemistry</vt:lpwstr>
  </property>
  <property fmtid="{D5CDD505-2E9C-101B-9397-08002B2CF9AE}" pid="17" name="Mendeley Recent Style Name 7_1">
    <vt:lpwstr>Green Chemistry</vt:lpwstr>
  </property>
  <property fmtid="{D5CDD505-2E9C-101B-9397-08002B2CF9AE}" pid="18" name="Mendeley Recent Style Id 8_1">
    <vt:lpwstr>http://www.zotero.org/styles/ieee</vt:lpwstr>
  </property>
  <property fmtid="{D5CDD505-2E9C-101B-9397-08002B2CF9AE}" pid="19" name="Mendeley Recent Style Name 8_1">
    <vt:lpwstr>IEEE</vt:lpwstr>
  </property>
  <property fmtid="{D5CDD505-2E9C-101B-9397-08002B2CF9AE}" pid="20" name="Mendeley Recent Style Id 9_1">
    <vt:lpwstr>http://www.zotero.org/styles/modern-humanities-research-association</vt:lpwstr>
  </property>
  <property fmtid="{D5CDD505-2E9C-101B-9397-08002B2CF9AE}" pid="21" name="Mendeley Recent Style Name 9_1">
    <vt:lpwstr>Modern Humanities Research Association 3rd edition (note with bibliography)</vt:lpwstr>
  </property>
  <property fmtid="{D5CDD505-2E9C-101B-9397-08002B2CF9AE}" pid="22" name="Mendeley Document_1">
    <vt:lpwstr>True</vt:lpwstr>
  </property>
  <property fmtid="{D5CDD505-2E9C-101B-9397-08002B2CF9AE}" pid="23" name="Mendeley Citation Style_1">
    <vt:lpwstr>http://www.zotero.org/styles/angewandte-chemie</vt:lpwstr>
  </property>
  <property fmtid="{D5CDD505-2E9C-101B-9397-08002B2CF9AE}" pid="24" name="Mendeley Unique User Id_1">
    <vt:lpwstr>ac0ca1e4-16de-3e24-9e1c-3dfea33ecf24</vt:lpwstr>
  </property>
</Properties>
</file>