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269F80" w14:textId="77777777" w:rsidR="00F62C8B" w:rsidRPr="00270DD5" w:rsidRDefault="000F3A41" w:rsidP="004C531E">
      <w:pPr>
        <w:pStyle w:val="RSCM01ReceivedAccepted"/>
      </w:pPr>
      <w:r w:rsidRPr="00270DD5">
        <mc:AlternateContent>
          <mc:Choice Requires="wps">
            <w:drawing>
              <wp:anchor distT="180340" distB="0" distL="114300" distR="114300" simplePos="0" relativeHeight="251595776" behindDoc="1" locked="1" layoutInCell="0" allowOverlap="0" wp14:anchorId="5D615C26" wp14:editId="6C4BF5DD">
                <wp:simplePos x="0" y="0"/>
                <wp:positionH relativeFrom="column">
                  <wp:posOffset>-58</wp:posOffset>
                </wp:positionH>
                <wp:positionV relativeFrom="margin">
                  <wp:align>bottom</wp:align>
                </wp:positionV>
                <wp:extent cx="3158490" cy="655320"/>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490" cy="655320"/>
                        </a:xfrm>
                        <a:prstGeom prst="rect">
                          <a:avLst/>
                        </a:prstGeom>
                        <a:solidFill>
                          <a:srgbClr val="FFFFFF"/>
                        </a:solidFill>
                        <a:ln w="9525">
                          <a:noFill/>
                          <a:miter lim="800000"/>
                          <a:headEnd/>
                          <a:tailEnd/>
                        </a:ln>
                      </wps:spPr>
                      <wps:txbx>
                        <w:txbxContent>
                          <w:p w14:paraId="1AAAB5CB" w14:textId="77777777" w:rsidR="003E247B" w:rsidRPr="00C405FD" w:rsidRDefault="003E247B" w:rsidP="004F1DC8">
                            <w:pPr>
                              <w:pStyle w:val="RSCF01FootnoteAuthorAddress"/>
                            </w:pPr>
                            <w:r w:rsidRPr="004F1DC8">
                              <w:t>Environmental Department, University of York, Heslington, York, YO10 5DD, UK</w:t>
                            </w:r>
                            <w:r w:rsidRPr="00C405FD">
                              <w:t>.</w:t>
                            </w:r>
                          </w:p>
                          <w:p w14:paraId="220CFE6C" w14:textId="77777777" w:rsidR="003E247B" w:rsidRDefault="003E247B" w:rsidP="004F1DC8">
                            <w:pPr>
                              <w:pStyle w:val="RSCF01FootnoteAuthorAddress"/>
                            </w:pPr>
                            <w:r w:rsidRPr="004F1DC8">
                              <w:t>Department of Environmental Geosciences</w:t>
                            </w:r>
                            <w:r>
                              <w:t xml:space="preserve"> and Environmental Science Research Network</w:t>
                            </w:r>
                            <w:r w:rsidRPr="004F1DC8">
                              <w:t>, University of Vienna, Althanstr. 14, 1090 Vienna, Austria</w:t>
                            </w:r>
                            <w:r>
                              <w:t>.</w:t>
                            </w:r>
                          </w:p>
                          <w:p w14:paraId="67892842" w14:textId="77777777" w:rsidR="003E247B" w:rsidRPr="00C405FD" w:rsidRDefault="003E247B" w:rsidP="004F1DC8">
                            <w:pPr>
                              <w:pStyle w:val="RSCF01FootnoteAuthorAddress"/>
                            </w:pPr>
                            <w:r>
                              <w:t>Research Platform Nano-Norms-Nature, University of Vienna, 1090 Vienna, Austria.</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5D615C26" id="_x0000_t202" coordsize="21600,21600" o:spt="202" path="m,l,21600r21600,l21600,xe">
                <v:stroke joinstyle="miter"/>
                <v:path gradientshapeok="t" o:connecttype="rect"/>
              </v:shapetype>
              <v:shape id="Text Box 2" o:spid="_x0000_s1026" type="#_x0000_t202" style="position:absolute;margin-left:0;margin-top:0;width:248.7pt;height:51.6pt;z-index:-251720704;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" o:allowincell="f" o:allowoverlap="f" stroked="f">
                <o:lock v:ext="edit" aspectratio="t"/>
                <v:textbox style="mso-fit-shape-to-text:t" inset="0,1mm,0,1mm">
                  <w:txbxContent>
                    <w:p w14:paraId="1AAAB5CB" w14:textId="77777777" w:rsidR="003E247B" w:rsidRPr="00C405FD" w:rsidRDefault="003E247B" w:rsidP="004F1DC8">
                      <w:pPr>
                        <w:pStyle w:val="RSCF01FootnoteAuthorAddress"/>
                      </w:pPr>
                      <w:r w:rsidRPr="004F1DC8">
                        <w:t>Environmental Department, University of York, Heslington, York, YO10 5DD, UK</w:t>
                      </w:r>
                      <w:r w:rsidRPr="00C405FD">
                        <w:t>.</w:t>
                      </w:r>
                    </w:p>
                    <w:p w14:paraId="220CFE6C" w14:textId="77777777" w:rsidR="003E247B" w:rsidRDefault="003E247B" w:rsidP="004F1DC8">
                      <w:pPr>
                        <w:pStyle w:val="RSCF01FootnoteAuthorAddress"/>
                      </w:pPr>
                      <w:r w:rsidRPr="004F1DC8">
                        <w:t>Department of Environmental Geosciences</w:t>
                      </w:r>
                      <w:r>
                        <w:t xml:space="preserve"> and Environmental Science Research Network</w:t>
                      </w:r>
                      <w:r w:rsidRPr="004F1DC8">
                        <w:t>, University of Vienna, Althanstr. 14, 1090 Vienna, Austria</w:t>
                      </w:r>
                      <w:r>
                        <w:t>.</w:t>
                      </w:r>
                    </w:p>
                    <w:p w14:paraId="67892842" w14:textId="77777777" w:rsidR="003E247B" w:rsidRPr="00C405FD" w:rsidRDefault="003E247B" w:rsidP="004F1DC8">
                      <w:pPr>
                        <w:pStyle w:val="RSCF01FootnoteAuthorAddress"/>
                      </w:pPr>
                      <w:r>
                        <w:t>Research Platform Nano-Norms-Nature, University of Vienna, 1090 Vienna, Austria.</w:t>
                      </w:r>
                    </w:p>
                  </w:txbxContent>
                </v:textbox>
                <w10:wrap type="topAndBottom" anchory="margin"/>
                <w10:anchorlock/>
              </v:shape>
            </w:pict>
          </mc:Fallback>
        </mc:AlternateContent>
      </w:r>
      <w:r w:rsidR="00F62C8B" w:rsidRPr="00270DD5">
        <w:t>Received 00th January 20</w:t>
      </w:r>
      <w:r w:rsidR="00F15F90" w:rsidRPr="00270DD5">
        <w:t>xx</w:t>
      </w:r>
      <w:r w:rsidR="00F62C8B" w:rsidRPr="00270DD5">
        <w:t>,</w:t>
      </w:r>
    </w:p>
    <w:p w14:paraId="26C1B589" w14:textId="77777777" w:rsidR="00F62C8B" w:rsidRPr="00270DD5" w:rsidRDefault="00F62C8B" w:rsidP="004C531E">
      <w:pPr>
        <w:pStyle w:val="RSCM01ReceivedAccepted"/>
      </w:pPr>
      <w:r w:rsidRPr="00270DD5">
        <w:t>Accepted 00th January 20</w:t>
      </w:r>
      <w:r w:rsidR="00F15F90" w:rsidRPr="00270DD5">
        <w:t>xx</w:t>
      </w:r>
    </w:p>
    <w:p w14:paraId="705E1FE9" w14:textId="77777777" w:rsidR="00F62C8B" w:rsidRPr="00461137" w:rsidRDefault="00F62C8B" w:rsidP="004C531E">
      <w:pPr>
        <w:pStyle w:val="RSCM02DOI"/>
        <w:rPr>
          <w:lang w:val="fr-FR"/>
        </w:rPr>
      </w:pPr>
      <w:r w:rsidRPr="00461137">
        <w:rPr>
          <w:lang w:val="fr-FR"/>
        </w:rPr>
        <w:t>DOI: 10.1039/x0xx00000x</w:t>
      </w:r>
    </w:p>
    <w:p w14:paraId="65FB10FF" w14:textId="77777777" w:rsidR="00A9649E" w:rsidRPr="00461137" w:rsidRDefault="00A9649E" w:rsidP="004C531E">
      <w:pPr>
        <w:pStyle w:val="RSCM03Website"/>
        <w:rPr>
          <w:lang w:val="fr-FR"/>
        </w:rPr>
      </w:pPr>
      <w:r w:rsidRPr="00461137">
        <w:rPr>
          <w:lang w:val="fr-FR"/>
        </w:rPr>
        <w:t>www.rsc.org/</w:t>
      </w:r>
    </w:p>
    <w:p w14:paraId="6BC80171" w14:textId="3DE482CD" w:rsidR="004414A5" w:rsidRPr="00B07621" w:rsidRDefault="00F62C8B" w:rsidP="00C32EDF">
      <w:pPr>
        <w:pStyle w:val="RSCH01PaperTitle"/>
      </w:pPr>
      <w:r w:rsidRPr="00FC08B6">
        <w:rPr>
          <w:lang w:val="en-US"/>
        </w:rPr>
        <w:br w:type="column"/>
      </w:r>
      <w:bookmarkStart w:id="0" w:name="_GoBack"/>
      <w:r w:rsidR="00407B93" w:rsidRPr="00B07621">
        <w:rPr>
          <w:lang w:val="en-US"/>
        </w:rPr>
        <w:t>Emission and fate modelling</w:t>
      </w:r>
      <w:r w:rsidR="00407B93" w:rsidRPr="00B07621">
        <w:t xml:space="preserve"> </w:t>
      </w:r>
      <w:r w:rsidR="00CB2F29" w:rsidRPr="00B07621">
        <w:t>framework for engineered nanoparticles in urban aquatic systems at high spatial and temporal resolution</w:t>
      </w:r>
    </w:p>
    <w:p w14:paraId="72EC4116" w14:textId="21E77E50" w:rsidR="009D7B8A" w:rsidRPr="00B07621" w:rsidRDefault="00E160E2" w:rsidP="009D7B8A">
      <w:pPr>
        <w:pStyle w:val="RSCH02PaperAuthorsandByline"/>
        <w:rPr>
          <w:vertAlign w:val="superscript"/>
        </w:rPr>
      </w:pPr>
      <w:r w:rsidRPr="00B07621">
        <w:t>Prado Domercq</w:t>
      </w:r>
      <w:r w:rsidR="00CC7C64" w:rsidRPr="00B07621">
        <w:rPr>
          <w:vertAlign w:val="superscript"/>
        </w:rPr>
        <w:t>a</w:t>
      </w:r>
      <w:r w:rsidRPr="00B07621">
        <w:t>, Antonia Praetorius</w:t>
      </w:r>
      <w:r w:rsidR="00CC7C64" w:rsidRPr="00B07621">
        <w:rPr>
          <w:vertAlign w:val="superscript"/>
        </w:rPr>
        <w:t>b</w:t>
      </w:r>
      <w:r w:rsidR="00461137" w:rsidRPr="00B07621">
        <w:rPr>
          <w:vertAlign w:val="superscript"/>
        </w:rPr>
        <w:t>c</w:t>
      </w:r>
      <w:r w:rsidR="00BF2436" w:rsidRPr="00B07621">
        <w:t xml:space="preserve"> and Alistair</w:t>
      </w:r>
      <w:r w:rsidR="000D75AC" w:rsidRPr="00B07621">
        <w:t xml:space="preserve"> B.A.</w:t>
      </w:r>
      <w:r w:rsidR="00BF2436" w:rsidRPr="00B07621">
        <w:t xml:space="preserve"> Boxall</w:t>
      </w:r>
      <w:r w:rsidRPr="00B07621">
        <w:rPr>
          <w:vertAlign w:val="superscript"/>
        </w:rPr>
        <w:t>a</w:t>
      </w:r>
    </w:p>
    <w:p w14:paraId="6C89DEB4" w14:textId="10DF010D" w:rsidR="00FA2DA2" w:rsidRPr="00B07621" w:rsidRDefault="007B664B" w:rsidP="00FA2DA2">
      <w:pPr>
        <w:pStyle w:val="RSCB01ARTAbstract"/>
      </w:pPr>
      <w:r w:rsidRPr="00B07621">
        <w:t xml:space="preserve">Trends in global urbanization and technology development have raised concerns </w:t>
      </w:r>
      <w:r w:rsidR="0002192C" w:rsidRPr="00B07621">
        <w:t>about</w:t>
      </w:r>
      <w:r w:rsidR="0002192C" w:rsidRPr="00B07621">
        <w:rPr>
          <w:b/>
        </w:rPr>
        <w:t xml:space="preserve"> </w:t>
      </w:r>
      <w:r w:rsidRPr="00B07621">
        <w:t>the associated increase in product waste emission</w:t>
      </w:r>
      <w:r w:rsidR="0002192C" w:rsidRPr="00B07621">
        <w:t>s</w:t>
      </w:r>
      <w:r w:rsidRPr="00B07621">
        <w:t xml:space="preserve">, including novel contaminants such as engineered nanoparticles (ENPs). The </w:t>
      </w:r>
      <w:r w:rsidR="00920C03" w:rsidRPr="00B07621">
        <w:t xml:space="preserve">assessment </w:t>
      </w:r>
      <w:r w:rsidRPr="00B07621">
        <w:t xml:space="preserve">of these emissions in urban systems requires modelling approaches that integrate the complexity of urban </w:t>
      </w:r>
      <w:r w:rsidR="00A02714" w:rsidRPr="00B07621">
        <w:t>environments</w:t>
      </w:r>
      <w:r w:rsidR="00EC66B4" w:rsidRPr="00B07621">
        <w:t xml:space="preserve"> as well as </w:t>
      </w:r>
      <w:r w:rsidR="00920C03" w:rsidRPr="00B07621">
        <w:t xml:space="preserve">the </w:t>
      </w:r>
      <w:r w:rsidR="00EC66B4" w:rsidRPr="00B07621">
        <w:t>high spatial and temporal variability</w:t>
      </w:r>
      <w:r w:rsidR="00920C03" w:rsidRPr="00B07621">
        <w:t xml:space="preserve"> of contaminant emissions</w:t>
      </w:r>
      <w:r w:rsidR="00906016" w:rsidRPr="00B07621">
        <w:t>.</w:t>
      </w:r>
      <w:r w:rsidRPr="00B07621">
        <w:t xml:space="preserve"> ENPs are emitted to urban surface waters through a variety of point and diffuse sources, </w:t>
      </w:r>
      <w:r w:rsidR="00BE5155" w:rsidRPr="00B07621">
        <w:t xml:space="preserve">with </w:t>
      </w:r>
      <w:r w:rsidR="000D4AEE" w:rsidRPr="00B07621">
        <w:t>these emissions being driven by</w:t>
      </w:r>
      <w:r w:rsidRPr="00B07621">
        <w:t xml:space="preserve"> weather</w:t>
      </w:r>
      <w:r w:rsidR="00D31536" w:rsidRPr="00B07621">
        <w:t xml:space="preserve">, </w:t>
      </w:r>
      <w:r w:rsidRPr="00B07621">
        <w:t>usage patterns</w:t>
      </w:r>
      <w:r w:rsidR="00D31536" w:rsidRPr="00B07621">
        <w:t xml:space="preserve"> and population density</w:t>
      </w:r>
      <w:r w:rsidRPr="00B07621">
        <w:t xml:space="preserve">. </w:t>
      </w:r>
      <w:r w:rsidR="000D4AEE" w:rsidRPr="00B07621">
        <w:t>W</w:t>
      </w:r>
      <w:r w:rsidRPr="00B07621">
        <w:t>hile the potential environmental and health impacts of ENPs are still not fully understood,</w:t>
      </w:r>
      <w:r w:rsidR="00EC66B4" w:rsidRPr="00B07621">
        <w:t xml:space="preserve"> understanding the</w:t>
      </w:r>
      <w:r w:rsidRPr="00B07621">
        <w:t xml:space="preserve"> spatial and temporal </w:t>
      </w:r>
      <w:r w:rsidR="00EC66B4" w:rsidRPr="00B07621">
        <w:t xml:space="preserve">distribution of </w:t>
      </w:r>
      <w:r w:rsidR="000D4AEE" w:rsidRPr="00B07621">
        <w:t>ENPs</w:t>
      </w:r>
      <w:r w:rsidR="00EC66B4" w:rsidRPr="00B07621">
        <w:t xml:space="preserve"> at the local scale will help</w:t>
      </w:r>
      <w:r w:rsidR="00F15167" w:rsidRPr="00B07621">
        <w:t xml:space="preserve"> to inform risk assessment</w:t>
      </w:r>
      <w:r w:rsidRPr="00B07621">
        <w:t xml:space="preserve">. In this paper, we propose a novel modelling approach for estimating the exposure of ENPs in surface waters of urban systems. </w:t>
      </w:r>
      <w:r w:rsidR="000A7101" w:rsidRPr="00B07621">
        <w:t>An integrative modelling framework combining</w:t>
      </w:r>
      <w:r w:rsidRPr="00B07621">
        <w:t xml:space="preserve"> an emission and a fate model for ENPs with high spatial and temporal resolution</w:t>
      </w:r>
      <w:r w:rsidR="009146FC" w:rsidRPr="00B07621">
        <w:t xml:space="preserve"> is presented and strat</w:t>
      </w:r>
      <w:r w:rsidR="000D4AEE" w:rsidRPr="00B07621">
        <w:t>e</w:t>
      </w:r>
      <w:r w:rsidR="009146FC" w:rsidRPr="00B07621">
        <w:t xml:space="preserve">gies for data gathering and </w:t>
      </w:r>
      <w:r w:rsidR="000D4AEE" w:rsidRPr="00B07621">
        <w:t xml:space="preserve">the </w:t>
      </w:r>
      <w:r w:rsidR="00920C03" w:rsidRPr="00B07621">
        <w:t>handling</w:t>
      </w:r>
      <w:r w:rsidR="009146FC" w:rsidRPr="00B07621">
        <w:t xml:space="preserve"> </w:t>
      </w:r>
      <w:r w:rsidR="00615BFC" w:rsidRPr="00B07621">
        <w:t xml:space="preserve">of </w:t>
      </w:r>
      <w:r w:rsidR="009146FC" w:rsidRPr="00B07621">
        <w:t>knowledge gaps are discussed</w:t>
      </w:r>
      <w:r w:rsidRPr="00B07621">
        <w:t xml:space="preserve">.  </w:t>
      </w:r>
      <w:r w:rsidR="009356FD" w:rsidRPr="00B07621">
        <w:t>Our framework is capa</w:t>
      </w:r>
      <w:r w:rsidR="008B7FCC" w:rsidRPr="00B07621">
        <w:t>ble</w:t>
      </w:r>
      <w:r w:rsidR="009356FD" w:rsidRPr="00B07621">
        <w:t xml:space="preserve"> </w:t>
      </w:r>
      <w:r w:rsidR="00920C03" w:rsidRPr="00B07621">
        <w:t xml:space="preserve">of </w:t>
      </w:r>
      <w:r w:rsidR="009356FD" w:rsidRPr="00B07621">
        <w:t>identify</w:t>
      </w:r>
      <w:r w:rsidR="00920C03" w:rsidRPr="00B07621">
        <w:t>ing</w:t>
      </w:r>
      <w:r w:rsidR="009356FD" w:rsidRPr="00B07621">
        <w:t xml:space="preserve"> local</w:t>
      </w:r>
      <w:r w:rsidR="00167888" w:rsidRPr="00B07621">
        <w:t xml:space="preserve"> </w:t>
      </w:r>
      <w:r w:rsidR="009356FD" w:rsidRPr="00B07621">
        <w:t>emission</w:t>
      </w:r>
      <w:r w:rsidRPr="00B07621">
        <w:t xml:space="preserve"> hot spots and </w:t>
      </w:r>
      <w:r w:rsidR="009356FD" w:rsidRPr="00B07621">
        <w:t>predict</w:t>
      </w:r>
      <w:r w:rsidR="000D4AEE" w:rsidRPr="00B07621">
        <w:t>ing</w:t>
      </w:r>
      <w:r w:rsidR="009356FD" w:rsidRPr="00B07621">
        <w:t xml:space="preserve"> </w:t>
      </w:r>
      <w:r w:rsidRPr="00B07621">
        <w:t xml:space="preserve">exposure across </w:t>
      </w:r>
      <w:r w:rsidR="00920C03" w:rsidRPr="00B07621">
        <w:t xml:space="preserve">a </w:t>
      </w:r>
      <w:r w:rsidRPr="00B07621">
        <w:t xml:space="preserve">city, </w:t>
      </w:r>
      <w:r w:rsidR="009356FD" w:rsidRPr="00B07621">
        <w:t>while generating information on</w:t>
      </w:r>
      <w:r w:rsidRPr="00B07621">
        <w:t xml:space="preserve"> the final speciation of the emitted ENPs (nano form, aggregates and other transformation products) within the studied environmental compartments over time. </w:t>
      </w:r>
    </w:p>
    <w:p w14:paraId="00318705" w14:textId="77777777" w:rsidR="00A87DEC" w:rsidRPr="00B07621" w:rsidRDefault="00A87DEC" w:rsidP="00FA2DA2">
      <w:pPr>
        <w:pStyle w:val="RSCB01ARTAbstract"/>
        <w:sectPr w:rsidR="00A87DEC" w:rsidRPr="00B07621" w:rsidSect="00514CBA">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p>
    <w:p w14:paraId="07158663" w14:textId="77777777" w:rsidR="00FA2DA2" w:rsidRPr="00B07621" w:rsidRDefault="00FA2DA2" w:rsidP="00FA2DA2">
      <w:pPr>
        <w:pStyle w:val="RSCB04AHeadingSection"/>
      </w:pPr>
      <w:r w:rsidRPr="00B07621">
        <w:t>Introduction</w:t>
      </w:r>
    </w:p>
    <w:p w14:paraId="5FD146F3" w14:textId="08497DCE" w:rsidR="000B2929" w:rsidRPr="00B07621" w:rsidRDefault="000B2929" w:rsidP="000B2929">
      <w:pPr>
        <w:pStyle w:val="RSCB02ArticleText"/>
      </w:pPr>
      <w:r w:rsidRPr="00B07621">
        <w:t>Cities are centres of human activit</w:t>
      </w:r>
      <w:r w:rsidR="000D75AC" w:rsidRPr="00B07621">
        <w:t>y</w:t>
      </w:r>
      <w:r w:rsidRPr="00B07621">
        <w:t xml:space="preserve"> and consequently </w:t>
      </w:r>
      <w:r w:rsidR="00C164FB" w:rsidRPr="00B07621">
        <w:t xml:space="preserve">represent </w:t>
      </w:r>
      <w:r w:rsidRPr="00B07621">
        <w:t>hot spots of pollutant emissions. With increasing urbanization and the steady growth of the urban population</w:t>
      </w:r>
      <w:r w:rsidR="00C164FB" w:rsidRPr="00B07621">
        <w:t>,</w:t>
      </w:r>
      <w:r w:rsidRPr="00B07621">
        <w:fldChar w:fldCharType="begin" w:fldLock="1"/>
      </w:r>
      <w:r w:rsidRPr="00B07621">
        <w:instrText>ADDIN CSL_CITATION { "citationItems" : [ { "id" : "ITEM-1", "itemData" : { "ISBN" : "978-92-1-151517-6", "abstract" : "The Department of Economic and Social Affairs of the United Nations Secretariat is a vital interface between global policies in the economic, social and environmental spheres and national action. The Department works in three main interlinked areas: (i) it com-piles, generates and analyses a wide range of economic, social and environmental data and information on which States Members of the United Nations draw to review common problems and take stock of policy options; (ii) it facilitates the negotiations of Member States in many intergovernmental bodies on joint courses of action to address ongoing or emerging global challenges; and (iii) it advises interested Governments on the ways and means of translating policy frameworks developed in United Nations conferences and summits into programmes at the country level and, through technical assistance, helps build national capacities.", "author" : [ { "dropping-particle" : "", "family" : "United Nations, Department of Economic and Social Affairs", "given" : "Population Division (2014).", "non-dropping-particle" : "", "parse-names" : false, "suffix" : "" }, { "dropping-particle" : "", "family" : "World Urbanization Prospects: The 2014 Revision", "given" : "Highlights (ST/ESA/SER.A/352)", "non-dropping-particle" : "", "parse-names" : false, "suffix" : "" } ], "id" : "ITEM-1", "issued" : { "date-parts" : [ [ "2014" ] ] }, "title" : "World Urbanization Prospects.The 2014 Revision", "type" : "report" }, "uris" : [ "http://www.mendeley.com/documents/?uuid=d9dacd99-55eb-36cf-8b3a-3c19f3b4765a" ] } ], "mendeley" : { "formattedCitation" : "&lt;sup&gt;1&lt;/sup&gt;", "plainTextFormattedCitation" : "1", "previouslyFormattedCitation" : "&lt;sup&gt;1&lt;/sup&gt;" }, "properties" : { "noteIndex" : 0 }, "schema" : "https://github.com/citation-style-language/schema/raw/master/csl-citation.json" }</w:instrText>
      </w:r>
      <w:r w:rsidRPr="00B07621">
        <w:fldChar w:fldCharType="separate"/>
      </w:r>
      <w:r w:rsidRPr="00B07621">
        <w:rPr>
          <w:noProof/>
          <w:vertAlign w:val="superscript"/>
        </w:rPr>
        <w:t>1</w:t>
      </w:r>
      <w:r w:rsidRPr="00B07621">
        <w:fldChar w:fldCharType="end"/>
      </w:r>
      <w:r w:rsidRPr="00B07621">
        <w:t xml:space="preserve"> waste and pollution issues arising from cities are becoming more important</w:t>
      </w:r>
      <w:r w:rsidR="00C164FB" w:rsidRPr="00B07621">
        <w:t>.</w:t>
      </w:r>
      <w:r w:rsidRPr="00B07621">
        <w:fldChar w:fldCharType="begin" w:fldLock="1"/>
      </w:r>
      <w:r w:rsidR="00F175A1" w:rsidRPr="00B07621">
        <w:instrText>ADDIN CSL_CITATION { "citationItems" : [ { "id" : "ITEM-1", "itemData" : { "DOI" : "10.1016/j.envint.2014.05.025", "ISBN" : "0160-4120", "ISSN" : "18736750", "PMID" : "24972248", "abstract" : "The contamination of the urban water cycle (UWC) with a wide array of emerging organic compounds (EOCs) increases with urbanization and population density. To produce drinking water from the UWC requires close examination of their sources, occurrence, pathways, and health effects and the efficacy of wastewater treatment and natural attenuation processes that may occur in surface water bodies and groundwater. This paper researches in details the structure of the UWC and investigates the routes by which the water cycle is increasingly contaminated with compounds generated from various anthropogenic activities. Along with a thorough survey of chemicals representing compound classes such as hormones, antibiotics, surfactants, endocrine disruptors, human and veterinary pharmaceuticals, X-ray contrast media, pesticides and metabolites, disinfection-by-products, algal toxins and taste-and-odor compounds, this paper provides a comprehensive and holistic review of the occurrence, fate, transport and potential health impact of the emerging organic contaminants of the UWC. This study also illustrates the widespread distribution of the emerging organic contaminants in the different aortas of the ecosystem and focuses on future research needs. ?? 2014 Elsevier Ltd.", "author" : [ { "dropping-particle" : "", "family" : "Pal", "given" : "Amrita", "non-dropping-particle" : "", "parse-names" : false, "suffix" : "" }, { "dropping-particle" : "", "family" : "He", "given" : "Yiliang", "non-dropping-particle" : "", "parse-names" : false, "suffix" : "" }, { "dropping-particle" : "", "family" : "Jekel", "given" : "Martin", "non-dropping-particle" : "", "parse-names" : false, "suffix" : "" }, { "dropping-particle" : "", "family" : "Reinhard", "given" : "Martin", "non-dropping-particle" : "", "parse-names" : false, "suffix" : "" }, { "dropping-particle" : "", "family" : "Gin", "given" : "Karina Yew Hoong", "non-dropping-particle" : "", "parse-names" : false, "suffix" : "" } ], "container-title" : "Environment International", "id" : "ITEM-1", "issued" : { "date-parts" : [ [ "2014", "10" ] ] }, "page" : "46-62", "title" : "Emerging contaminants of public health significance as water quality indicator compounds in the urban water cycle", "type" : "article", "volume" : "71" }, "uris" : [ "http://www.mendeley.com/documents/?uuid=f96b717f-7320-3752-9bc2-63e724ab37c6" ] } ], "mendeley" : { "formattedCitation" : "&lt;sup&gt;2&lt;/sup&gt;", "plainTextFormattedCitation" : "2", "previouslyFormattedCitation" : "&lt;sup&gt;2&lt;/sup&gt;" }, "properties" : { "noteIndex" : 0 }, "schema" : "https://github.com/citation-style-language/schema/raw/master/csl-citation.json" }</w:instrText>
      </w:r>
      <w:r w:rsidRPr="00B07621">
        <w:fldChar w:fldCharType="separate"/>
      </w:r>
      <w:r w:rsidRPr="00B07621">
        <w:rPr>
          <w:noProof/>
          <w:vertAlign w:val="superscript"/>
        </w:rPr>
        <w:t>2</w:t>
      </w:r>
      <w:r w:rsidRPr="00B07621">
        <w:fldChar w:fldCharType="end"/>
      </w:r>
      <w:r w:rsidRPr="00B07621">
        <w:t xml:space="preserve"> For example, fresh water supply and wastewater management have become compromised in fast-growing, low-income urban areas where the existing infrastructures and the receiving waters cannot cope with the rise </w:t>
      </w:r>
      <w:r w:rsidR="000D75AC" w:rsidRPr="00B07621">
        <w:t xml:space="preserve">in </w:t>
      </w:r>
      <w:r w:rsidRPr="00B07621">
        <w:t>fresh</w:t>
      </w:r>
      <w:r w:rsidR="00615BFC" w:rsidRPr="00B07621">
        <w:t xml:space="preserve"> </w:t>
      </w:r>
      <w:r w:rsidRPr="00B07621">
        <w:t>water demand and the generation of larger volumes of waste water</w:t>
      </w:r>
      <w:r w:rsidR="007E1E3D" w:rsidRPr="00B07621">
        <w:t>.</w:t>
      </w:r>
      <w:r w:rsidRPr="00B07621">
        <w:fldChar w:fldCharType="begin" w:fldLock="1"/>
      </w:r>
      <w:r w:rsidR="005848EA" w:rsidRPr="00B07621">
        <w:instrText>ADDIN CSL_CITATION { "citationItems" : [ { "id" : "ITEM-1", "itemData" : { "DOI" : "10.1007/s002670010238", "ISBN" : "0364-152X", "ISSN" : "0364152X", "PMID" : "11494067", "abstract" : "In South Asian countries such as Nepal, India, and Bangladesh, pollution of rivers is more severe and critical near urban stretches due to huge amounts of pollution load discharged by urban activities. The Bagmati River in the Kathmandu valley, the Yamuna River at Delhi, and peripheral rivers (mainly Buriganga River) of Dhaka suffer from severe pollution these days. The observed dry season average of biochemical oxygen demand (BOD) in all these rivers is in the range of 20-30 mg/liter and total coliform are as high as 104-105 MPN/100 ml. Per capita pollution load discharge of urban areas has been estimated to be about 31, 19, and 25 g BOD/capita/day in Bagmati, Yamuna, and the rivers of Dhaka, respectively. Regression analysis reveals pollution loads steadily increasing nearly in step with the trend in urbanization. The dissolved oxygen (DO) level of the Bagmati and Buriganga rivers is declining at an average annual rate of nearly 0.3 mg/liter/year. Unplanned urbanization and industrialization occurring in these cities may be largely responsible for this grave situation. Inadequate sewerage, on-site sanitation, and wastewater treatment facilities in one hand, and lack of effective pollution control measures and their strict enforcement on the other are the major causes of rampant discharge of pollutants in the aquatic systems.", "author" : [ { "dropping-particle" : "", "family" : "Karn", "given" : "Sunil Kumar", "non-dropping-particle" : "", "parse-names" : false, "suffix" : "" }, { "dropping-particle" : "", "family" : "Harada", "given" : "Hideki", "non-dropping-particle" : "", "parse-names" : false, "suffix" : "" } ], "container-title" : "Environmental Management", "id" : "ITEM-1", "issue" : "4", "issued" : { "date-parts" : [ [ "2001" ] ] }, "page" : "483-496", "title" : "Surface water pollution in three urban territories of Nepal, India, and Bangladesh", "type" : "article-journal", "volume" : "28" }, "uris" : [ "http://www.mendeley.com/documents/?uuid=d8d38b51-b504-3b20-9441-d608abdecf22" ] } ], "mendeley" : { "formattedCitation" : "&lt;sup&gt;3&lt;/sup&gt;", "plainTextFormattedCitation" : "3", "previouslyFormattedCitation" : "&lt;sup&gt;3&lt;/sup&gt;" }, "properties" : { "noteIndex" : 0 }, "schema" : "https://github.com/citation-style-language/schema/raw/master/csl-citation.json" }</w:instrText>
      </w:r>
      <w:r w:rsidRPr="00B07621">
        <w:fldChar w:fldCharType="separate"/>
      </w:r>
      <w:r w:rsidRPr="00B07621">
        <w:rPr>
          <w:noProof/>
          <w:vertAlign w:val="superscript"/>
        </w:rPr>
        <w:t>3</w:t>
      </w:r>
      <w:r w:rsidRPr="00B07621">
        <w:fldChar w:fldCharType="end"/>
      </w:r>
      <w:r w:rsidR="007E1E3D" w:rsidRPr="00B07621">
        <w:t xml:space="preserve"> </w:t>
      </w:r>
      <w:r w:rsidRPr="00B07621">
        <w:t>At the same time, in develop</w:t>
      </w:r>
      <w:r w:rsidR="00432C70" w:rsidRPr="00B07621">
        <w:t>ed</w:t>
      </w:r>
      <w:r w:rsidRPr="00B07621">
        <w:t xml:space="preserve"> countries, new technological developments and changes in consumer preferences (i.e. development and use of novel materials) together with demographic changes (</w:t>
      </w:r>
      <w:r w:rsidR="000D75AC" w:rsidRPr="00B07621">
        <w:t>e.g.</w:t>
      </w:r>
      <w:r w:rsidRPr="00B07621">
        <w:t xml:space="preserve"> ageing and consequent consumption of </w:t>
      </w:r>
      <w:r w:rsidR="00452BB7" w:rsidRPr="00B07621">
        <w:t xml:space="preserve">larger </w:t>
      </w:r>
      <w:r w:rsidRPr="00B07621">
        <w:t>amounts of pharmaceuticals) have raised concerns over the impacts of</w:t>
      </w:r>
      <w:r w:rsidR="00452BB7" w:rsidRPr="00B07621">
        <w:t xml:space="preserve"> the</w:t>
      </w:r>
      <w:r w:rsidRPr="00B07621">
        <w:t xml:space="preserve"> so</w:t>
      </w:r>
      <w:r w:rsidR="00C164FB" w:rsidRPr="00B07621">
        <w:t>-</w:t>
      </w:r>
      <w:r w:rsidRPr="00B07621">
        <w:t>called emerging pollutants (EPs), which will be emitted to city environments in increasing amounts in the future</w:t>
      </w:r>
      <w:r w:rsidR="00C164FB" w:rsidRPr="00B07621">
        <w:t>.</w:t>
      </w:r>
      <w:r w:rsidRPr="00B07621">
        <w:fldChar w:fldCharType="begin" w:fldLock="1"/>
      </w:r>
      <w:r w:rsidRPr="00B07621">
        <w:instrText>ADDIN CSL_CITATION { "citationItems" : [ { "id" : "ITEM-1", "itemData" : { "DOI" : "10.1016/j.iswcr.2015.03.002", "ISSN" : "20956339", "abstract" : "A significant number of emerging pollutants (EPs) resulting from point and diffuse pollution is present in the aquatic environment. These are chemicals that are not commonly monitored but have the potential to enter the environment and cause adverse ecological and human health effects. According to the NORMAN network, at least 700 substances categorized into 20 classes, have been identified in the European aquatic environment. In light of their potential impact action is urgently required. In this study, we present a concept that shows the current state of art and challenges for monitoring programs, fate and risk assessment tools and requirements for policies with respect to emerging pollutants as a base for sustainable water resource management. Currently, methods for sampling and analysis are not harmonized, being typically focused on certain EP classes. For a number of known highly hazardous EPs detection limits are too high to allow proper risk assessment. For other EPs such as microplastics method development is in its infancy. Advanced ultra-sensitive instrumental techniques should be used for quantitative determination of prioritized EPs in water, suspended matter, soil and biota. Data on EPs' and their metabolites' properties that determine their fate in the environment are often not available. National surveys on water quality often use different parameters for water quality assessment and often do not include EPs. A harmonized monitoring of surface and groundwater is not yet achieved and urgently required. Specific component integrated into models assessing the fate of EPs in a multi compartment environmental approach are missing and must be developed. The main goal of risk assessment is the overall protection of ecological communities in the aquatic environment and human health. New methods for assessing the cumulative risks from combined exposures to several stressors, including mixtures of EPs in a multi-scale approach are required. A combination of regulations and management measures with respect to use/emissions of EPs into the environment, as well as to their occurrence in the environment are fundamental to reach an efficient water resource management.", "author" : [ { "dropping-particle" : "", "family" : "Geissen", "given" : "Violette", "non-dropping-particle" : "", "parse-names" : false, "suffix" : "" }, { "dropping-particle" : "", "family" : "Mol", "given" : "Hans", "non-dropping-particle" : "", "parse-names" : false, "suffix" : "" }, { "dropping-particle" : "", "family" : "Klumpp", "given" : "Erwin", "non-dropping-particle" : "", "parse-names" : false, "suffix" : "" }, { "dropping-particle" : "", "family" : "Umlauf", "given" : "G\u00fcnter", "non-dropping-particle" : "", "parse-names" : false, "suffix" : "" }, { "dropping-particle" : "", "family" : "Nadal", "given" : "Marti", "non-dropping-particle" : "", "parse-names" : false, "suffix" : "" }, { "dropping-particle" : "", "family" : "Ploeg", "given" : "Martine", "non-dropping-particle" : "van der", "parse-names" : false, "suffix" : "" }, { "dropping-particle" : "", "family" : "Zee", "given" : "Sjoerd E.A.T.M.", "non-dropping-particle" : "van de", "parse-names" : false, "suffix" : "" }, { "dropping-particle" : "", "family" : "Ritsema", "given" : "Coen J.", "non-dropping-particle" : "", "parse-names" : false, "suffix" : "" } ], "container-title" : "International Soil and Water Conservation Research", "id" : "ITEM-1", "issue" : "1", "issued" : { "date-parts" : [ [ "2015" ] ] }, "page" : "57-65", "title" : "Emerging pollutants in the environment: A challenge for water resource management", "type" : "article-journal", "volume" : "3" }, "uris" : [ "http://www.mendeley.com/documents/?uuid=c510461b-24c4-4f26-8b3c-064c9df03e46" ] } ], "mendeley" : { "formattedCitation" : "&lt;sup&gt;4&lt;/sup&gt;", "plainTextFormattedCitation" : "4", "previouslyFormattedCitation" : "&lt;sup&gt;4&lt;/sup&gt;" }, "properties" : { "noteIndex" : 0 }, "schema" : "https://github.com/citation-style-language/schema/raw/master/csl-citation.json" }</w:instrText>
      </w:r>
      <w:r w:rsidRPr="00B07621">
        <w:fldChar w:fldCharType="separate"/>
      </w:r>
      <w:r w:rsidRPr="00B07621">
        <w:rPr>
          <w:noProof/>
          <w:vertAlign w:val="superscript"/>
        </w:rPr>
        <w:t>4</w:t>
      </w:r>
      <w:r w:rsidRPr="00B07621">
        <w:fldChar w:fldCharType="end"/>
      </w:r>
      <w:r w:rsidRPr="00B07621">
        <w:t xml:space="preserve"> </w:t>
      </w:r>
    </w:p>
    <w:p w14:paraId="7A9BCF53" w14:textId="436AC710" w:rsidR="000B2929" w:rsidRPr="00B07621" w:rsidRDefault="000B2929" w:rsidP="000B2929">
      <w:pPr>
        <w:pStyle w:val="RSCB02ArticleText"/>
      </w:pPr>
      <w:r w:rsidRPr="00B07621">
        <w:t>EPs are novel pollutants that are not conventionally monitored and which have the potential to enter the environment and caus</w:t>
      </w:r>
      <w:r w:rsidR="00C164FB" w:rsidRPr="00B07621">
        <w:t>e</w:t>
      </w:r>
      <w:r w:rsidRPr="00B07621">
        <w:t xml:space="preserve"> adverse effects on ecosystems and human health</w:t>
      </w:r>
      <w:r w:rsidR="00C164FB" w:rsidRPr="00B07621">
        <w:t>.</w:t>
      </w:r>
      <w:r w:rsidRPr="00B07621">
        <w:fldChar w:fldCharType="begin" w:fldLock="1"/>
      </w:r>
      <w:r w:rsidRPr="00B07621">
        <w:instrText>ADDIN CSL_CITATION { "citationItems" : [ { "id" : "ITEM-1", "itemData" : { "DOI" : "10.1016/j.iswcr.2015.03.002", "ISSN" : "20956339", "abstract" : "A significant number of emerging pollutants (EPs) resulting from point and diffuse pollution is present in the aquatic environment. These are chemicals that are not commonly monitored but have the potential to enter the environment and cause adverse ecological and human health effects. According to the NORMAN network, at least 700 substances categorized into 20 classes, have been identified in the European aquatic environment. In light of their potential impact action is urgently required. In this study, we present a concept that shows the current state of art and challenges for monitoring programs, fate and risk assessment tools and requirements for policies with respect to emerging pollutants as a base for sustainable water resource management. Currently, methods for sampling and analysis are not harmonized, being typically focused on certain EP classes. For a number of known highly hazardous EPs detection limits are too high to allow proper risk assessment. For other EPs such as microplastics method development is in its infancy. Advanced ultra-sensitive instrumental techniques should be used for quantitative determination of prioritized EPs in water, suspended matter, soil and biota. Data on EPs' and their metabolites' properties that determine their fate in the environment are often not available. National surveys on water quality often use different parameters for water quality assessment and often do not include EPs. A harmonized monitoring of surface and groundwater is not yet achieved and urgently required. Specific component integrated into models assessing the fate of EPs in a multi compartment environmental approach are missing and must be developed. The main goal of risk assessment is the overall protection of ecological communities in the aquatic environment and human health. New methods for assessing the cumulative risks from combined exposures to several stressors, including mixtures of EPs in a multi-scale approach are required. A combination of regulations and management measures with respect to use/emissions of EPs into the environment, as well as to their occurrence in the environment are fundamental to reach an efficient water resource management.", "author" : [ { "dropping-particle" : "", "family" : "Geissen", "given" : "Violette", "non-dropping-particle" : "", "parse-names" : false, "suffix" : "" }, { "dropping-particle" : "", "family" : "Mol", "given" : "Hans", "non-dropping-particle" : "", "parse-names" : false, "suffix" : "" }, { "dropping-particle" : "", "family" : "Klumpp", "given" : "Erwin", "non-dropping-particle" : "", "parse-names" : false, "suffix" : "" }, { "dropping-particle" : "", "family" : "Umlauf", "given" : "G\u00fcnter", "non-dropping-particle" : "", "parse-names" : false, "suffix" : "" }, { "dropping-particle" : "", "family" : "Nadal", "given" : "Marti", "non-dropping-particle" : "", "parse-names" : false, "suffix" : "" }, { "dropping-particle" : "", "family" : "Ploeg", "given" : "Martine", "non-dropping-particle" : "van der", "parse-names" : false, "suffix" : "" }, { "dropping-particle" : "", "family" : "Zee", "given" : "Sjoerd E.A.T.M.", "non-dropping-particle" : "van de", "parse-names" : false, "suffix" : "" }, { "dropping-particle" : "", "family" : "Ritsema", "given" : "Coen J.", "non-dropping-particle" : "", "parse-names" : false, "suffix" : "" } ], "container-title" : "International Soil and Water Conservation Research", "id" : "ITEM-1", "issue" : "1", "issued" : { "date-parts" : [ [ "2015" ] ] }, "page" : "57-65", "title" : "Emerging pollutants in the environment: A challenge for water resource management", "type" : "article-journal", "volume" : "3" }, "uris" : [ "http://www.mendeley.com/documents/?uuid=c510461b-24c4-4f26-8b3c-064c9df03e46" ] } ], "mendeley" : { "formattedCitation" : "&lt;sup&gt;4&lt;/sup&gt;", "plainTextFormattedCitation" : "4", "previouslyFormattedCitation" : "&lt;sup&gt;4&lt;/sup&gt;" }, "properties" : { "noteIndex" : 0 }, "schema" : "https://github.com/citation-style-language/schema/raw/master/csl-citation.json" }</w:instrText>
      </w:r>
      <w:r w:rsidRPr="00B07621">
        <w:fldChar w:fldCharType="separate"/>
      </w:r>
      <w:r w:rsidRPr="00B07621">
        <w:rPr>
          <w:noProof/>
          <w:vertAlign w:val="superscript"/>
        </w:rPr>
        <w:t>4</w:t>
      </w:r>
      <w:r w:rsidRPr="00B07621">
        <w:fldChar w:fldCharType="end"/>
      </w:r>
      <w:r w:rsidRPr="00B07621">
        <w:t xml:space="preserve"> Examples of EPs include pharmaceutical residues, personal care products (PCPs), engineered nanopar</w:t>
      </w:r>
      <w:r w:rsidR="001375BF" w:rsidRPr="00B07621">
        <w:t xml:space="preserve">ticles (ENPs) and </w:t>
      </w:r>
      <w:r w:rsidR="001375BF" w:rsidRPr="00B07621">
        <w:t xml:space="preserve">microplastics </w:t>
      </w:r>
      <w:r w:rsidRPr="00B07621">
        <w:t>(MPs). The appearance of PCPs in surface waters</w:t>
      </w:r>
      <w:r w:rsidRPr="00B07621">
        <w:fldChar w:fldCharType="begin" w:fldLock="1"/>
      </w:r>
      <w:r w:rsidR="00F175A1" w:rsidRPr="00B07621">
        <w:instrText>ADDIN CSL_CITATION { "citationItems" : [ { "id" : "ITEM-1", "itemData" : { "DOI" : "10.1016/j.chemosphere.2010.11.018", "ISBN" : "0045-6535", "ISSN" : "00456535", "PMID" : "21185057", "abstract" : "Considerable research has been conducted examining occurrence and effects of human use pharmaceuticals in the aquatic environment; however, relatively little research has been conducted examining personal care products although they are found more often and in higher concentrations than pharmaceuticals. Personal care products are continually released into the aquatic environment and are biologically active and persistent. This article examines the acute and chronic toxicity data available for personal care products and highlights areas of concern. Toxicity and environmental data were synergized to develop a preliminary hazard assessment in which only triclosan and triclocarban presented any hazard. However, numerous PCPs including triclosan, paraben preservatives, and UV filters have evidence suggesting endocrine effects in aquatic organisms and thus need to be investigated and incorporated in definitive risk assessments. Additional data pertaining to environmental concentrations of UV filters and parabens, in vivo toxicity data for parabens, and potential for bioaccumulation of PCPs needs to obtained to develop definitive aquatic risk assessments. ?? 2010 Elsevier Ltd.", "author" : [ { "dropping-particle" : "", "family" : "Brausch", "given" : "John M.", "non-dropping-particle" : "", "parse-names" : false, "suffix" : "" }, { "dropping-particle" : "", "family" : "Rand", "given" : "Gary M.", "non-dropping-particle" : "", "parse-names" : false, "suffix" : "" } ], "container-title" : "Chemosphere", "id" : "ITEM-1", "issue" : "11", "issued" : { "date-parts" : [ [ "2011" ] ] }, "page" : "1518-1532", "title" : "A review of personal care products in the aquatic environment: Environmental concentrations and toxicity", "type" : "article", "volume" : "82" }, "uris" : [ "http://www.mendeley.com/documents/?uuid=0f14858b-1a0a-348a-ad5a-66eec1bb8ecd" ] } ], "mendeley" : { "formattedCitation" : "&lt;sup&gt;5&lt;/sup&gt;", "plainTextFormattedCitation" : "5", "previouslyFormattedCitation" : "&lt;sup&gt;5&lt;/sup&gt;" }, "properties" : { "noteIndex" : 0 }, "schema" : "https://github.com/citation-style-language/schema/raw/master/csl-citation.json" }</w:instrText>
      </w:r>
      <w:r w:rsidRPr="00B07621">
        <w:fldChar w:fldCharType="separate"/>
      </w:r>
      <w:r w:rsidRPr="00B07621">
        <w:rPr>
          <w:noProof/>
          <w:vertAlign w:val="superscript"/>
        </w:rPr>
        <w:t>5</w:t>
      </w:r>
      <w:r w:rsidRPr="00B07621">
        <w:fldChar w:fldCharType="end"/>
      </w:r>
      <w:r w:rsidRPr="00B07621">
        <w:rPr>
          <w:vertAlign w:val="superscript"/>
        </w:rPr>
        <w:t>,</w:t>
      </w:r>
      <w:r w:rsidRPr="00B07621">
        <w:fldChar w:fldCharType="begin" w:fldLock="1"/>
      </w:r>
      <w:r w:rsidR="00F175A1" w:rsidRPr="00B07621">
        <w:instrText>ADDIN CSL_CITATION { "citationItems" : [ { "id" : "ITEM-1", "itemData" : { "DOI" : "10.1016/j.scitotenv.2008.02.059", "ISBN" : "0048-9697", "ISSN" : "00489697", "PMID" : "18407320", "abstract" : "A scoping study was conducted to investigate the residues of nineteen pharmaceuticals and personal care products (PPCPs), including 4 natural and 3 synthetic steroid estrogens, 7 endocrine-disrupting phenols, and 5 acid pharmaceuticals in three urban streams and the Major Pearl River at Guangzhou, a megapolis in the Pearl River Delta, South China. Estrone was detected in &gt; 60% water samples with a maximum concentration of 65 ng L- 1. Endocrine-disrupting phenols (nonylphenol, bisphenol A, triclosan, 2-phenylphenol, methyparaben, and propylparaben) were found to be widely present at rather high concentrations in the urban riverine water of Guangzhou. Salicylic acid, clofibric acid and ibuprofen were detected in most water samples with maximum concentrations of 2098, 248 and 1417 ng L- 1 respectively, whereas naproxen was less frequently detected and also at lower concentration. Both the detection frequencies and median concentrations of the PPCPs appeared higher during the low-flow season than during the high-flow season. The seasonal difference in PPCPs occurrence was probably attributed to the dilution effect caused by the rainfall. PPCPs in the urban riverine water of Guangzhou originated mainly from random discharge and/or leakage of municipal wastewater. PPCPs contamination in the Major Pearl River may be of a potential environmental issue, especially during the low-flow season. \u00a9 2008 Elsevier B.V. All rights reserved.", "author" : [ { "dropping-particle" : "", "family" : "Peng", "given" : "Xianzhi", "non-dropping-particle" : "", "parse-names" : false, "suffix" : "" }, { "dropping-particle" : "", "family" : "Yu", "given" : "Yiyi", "non-dropping-particle" : "", "parse-names" : false, "suffix" : "" }, { "dropping-particle" : "", "family" : "Tang", "given" : "Caiming", "non-dropping-particle" : "", "parse-names" : false, "suffix" : "" }, { "dropping-particle" : "", "family" : "Tan", "given" : "Jianhua", "non-dropping-particle" : "", "parse-names" : false, "suffix" : "" }, { "dropping-particle" : "", "family" : "Huang", "given" : "Qiuxin", "non-dropping-particle" : "", "parse-names" : false, "suffix" : "" }, { "dropping-particle" : "", "family" : "Wang", "given" : "Zhendi", "non-dropping-particle" : "", "parse-names" : false, "suffix" : "" } ], "container-title" : "Science of the Total Environment", "id" : "ITEM-1", "issue" : "1-3", "issued" : { "date-parts" : [ [ "2008" ] ] }, "page" : "158-166", "title" : "Occurrence of steroid estrogens, endocrine-disrupting phenols, and acid pharmaceutical residues in urban riverine water of the Pearl River Delta, South China", "type" : "article-journal", "volume" : "397" }, "uris" : [ "http://www.mendeley.com/documents/?uuid=131e5591-b36d-35ac-9192-4360e4a1ce86" ] } ], "mendeley" : { "formattedCitation" : "&lt;sup&gt;6&lt;/sup&gt;", "plainTextFormattedCitation" : "6", "previouslyFormattedCitation" : "&lt;sup&gt;6&lt;/sup&gt;" }, "properties" : { "noteIndex" : 0 }, "schema" : "https://github.com/citation-style-language/schema/raw/master/csl-citation.json" }</w:instrText>
      </w:r>
      <w:r w:rsidRPr="00B07621">
        <w:fldChar w:fldCharType="separate"/>
      </w:r>
      <w:r w:rsidRPr="00B07621">
        <w:rPr>
          <w:noProof/>
          <w:vertAlign w:val="superscript"/>
        </w:rPr>
        <w:t>6</w:t>
      </w:r>
      <w:r w:rsidRPr="00B07621">
        <w:fldChar w:fldCharType="end"/>
      </w:r>
      <w:r w:rsidRPr="00B07621">
        <w:t xml:space="preserve"> and of pharmaceutical residues in </w:t>
      </w:r>
      <w:r w:rsidR="00452BB7" w:rsidRPr="00B07621">
        <w:t>wastewater</w:t>
      </w:r>
      <w:r w:rsidRPr="00B07621">
        <w:t>, surface, ground and drinking water in and around cities has already been proven</w:t>
      </w:r>
      <w:r w:rsidR="00C164FB" w:rsidRPr="00B07621">
        <w:t>,</w:t>
      </w:r>
      <w:r w:rsidRPr="00B07621">
        <w:fldChar w:fldCharType="begin" w:fldLock="1"/>
      </w:r>
      <w:r w:rsidR="00F175A1" w:rsidRPr="00B07621">
        <w:instrText>ADDIN CSL_CITATION { "citationItems" : [ { "id" : "ITEM-1", "itemData" : { "ISBN" : "0273-1223", "ISSN" : "02731223", "PMID" : "12227607", "abstract" : "Recently, the occurrence and fate of pharmaceutically active compounds (PhACs) in the aquatic environment was recognized as one of the emerging issues in environmental chemistry and as a matter of public concern. Residues of PhACs have been found as contaminants in sewage, surface, and ground- and drinking water samples. Since June 2000, a new long-term monitoring program of sewage, surface, ground- and drinking water has been carried out in Berlin, Germany. Samples, collected periodically from selected sites in the Berlin area, are investigated for residues of PhACs and related contaminants. The purpose of this monitoring is to investigate these compounds over a long time period to get more reliable data on their occurrence and fate in the different aquatic compartments. Moreover, the surface water investigations allow the calculation of season-dependent contaminant loads in the Berlin waters. In the course of the monitoring program, PhACs and some other polar compounds were detected at concentrations up to the microg/L-level in all compartments of the Berlin water cycle. The monitoring is accompanied and supported by several other investigations such as laboratory column experiments and studies on bank filtration and drinking water treatment using conventional or membrane filtration techniques.", "author" : [ { "dropping-particle" : "", "family" : "Heberer", "given" : "Th", "non-dropping-particle" : "", "parse-names" : false, "suffix" : "" }, { "dropping-particle" : "", "family" : "Reddersen", "given" : "K", "non-dropping-particle" : "", "parse-names" : false, "suffix" : "" }, { "dropping-particle" : "", "family" : "Mechlinski", "given" : "A.", "non-dropping-particle" : "", "parse-names" : false, "suffix" : "" } ], "container-title" : "Water Science and Technology", "id" : "ITEM-1", "issue" : "3", "issued" : { "date-parts" : [ [ "2002" ] ] }, "page" : "81-88", "title" : "From municipal sewage to drinking water: Fate and removal of pharmaceutical residues in the aquatic environment in urban areas", "type" : "paper-conference", "volume" : "46" }, "uris" : [ "http://www.mendeley.com/documents/?uuid=64bb83c5-9625-3612-8cb3-7e3ed57052ca" ] } ], "mendeley" : { "formattedCitation" : "&lt;sup&gt;7&lt;/sup&gt;", "plainTextFormattedCitation" : "7", "previouslyFormattedCitation" : "&lt;sup&gt;7&lt;/sup&gt;" }, "properties" : { "noteIndex" : 0 }, "schema" : "https://github.com/citation-style-language/schema/raw/master/csl-citation.json" }</w:instrText>
      </w:r>
      <w:r w:rsidRPr="00B07621">
        <w:fldChar w:fldCharType="separate"/>
      </w:r>
      <w:r w:rsidRPr="00B07621">
        <w:rPr>
          <w:noProof/>
          <w:vertAlign w:val="superscript"/>
        </w:rPr>
        <w:t>7</w:t>
      </w:r>
      <w:r w:rsidRPr="00B07621">
        <w:fldChar w:fldCharType="end"/>
      </w:r>
      <w:r w:rsidRPr="00B07621">
        <w:t xml:space="preserve"> </w:t>
      </w:r>
      <w:r w:rsidR="00C164FB" w:rsidRPr="00B07621">
        <w:t xml:space="preserve">and </w:t>
      </w:r>
      <w:r w:rsidRPr="00B07621">
        <w:t>signs of adverse ecological effects have been observed</w:t>
      </w:r>
      <w:r w:rsidRPr="00B07621">
        <w:fldChar w:fldCharType="begin" w:fldLock="1"/>
      </w:r>
      <w:r w:rsidR="00F175A1" w:rsidRPr="00B07621">
        <w:instrText>ADDIN CSL_CITATION { "citationItems" : [ { "id" : "ITEM-1", "itemData" : { "DOI" : "10.1007/s11270-013-1770-3", "ISBN" : "0049-6979", "ISSN" : "00496979", "abstract" : "There are growing concerns about the increasing trends of emerging micropollutants in the environment due to their potential negative impacts on natural ecosystems and humans. This has attracted attention from both governmental and non-governmental organisations worldwide. Pharmaceuticals, personal care products, and endocrine disruptors are continuously being released consciously or unconsciously into water sources due to poor regulatory frameworks especially in the developing countries. The effects of these contaminants are poorly known. They are not easily biodegradable and have become an environmental nuisance and public health issue. This has heightened the risk of exposure to their deleterious effects in such countries where the majority of the population are still struggling to have access to good quality drinking water supplies and better sanitation. With the rising fear of short- and long-term impacts of the ever-increasing number of persistent recalcitrant organic compounds accumulating in the environment, their removal is gradually becoming an issue to the water treatment industry. Hence, there is a need to develop functional techniques for the management of water contaminated by these emerging contaminants so as to increase the availability and access to safe and good-quality drinking water. We conducted a narrative review on these emerging micropollutants and examined their various documented sources, effects, as well as recent techniques for their effective removal. This becomes necessary due to the increasing occurrence of these pollutants in the aquatic and terrestrial environment. These levels are expected to further increase in the coming years as a consequence of the ever-increasing population density which undoubtedly characterizes developing economies. Our findings show that the present reported treatment techniques in the literature such as biological oxidation/biodegradation, coagulation/flocculation, ozonation, electrodialysis, reverse osmosis, sedimentation, filtration, and activated carbon were not designed for removal of these newly identified contaminants, and as such, the techniques are not sufficient and unable to completely degrade the compounds. We therefore recommended the need for concerted efforts to develop better techniques, especially combined advanced oxidative methods to address the shortcomings of and growing challenge to current practices.", "author" : [ { "dropping-particle" : "", "family" : "Tijani", "given" : "Jimoh O", "non-dropping-particle" : "", "parse-names" : false, "suffix" : "" }, { "dropping-particle" : "", "family" : "Fatoba", "given" : "Ojo O", "non-dropping-particle" : "", "parse-names" : false, "suffix" : "" }, { "dropping-particle" : "", "family" : "Petrik", "given" : "Leslie F", "non-dropping-particle" : "", "parse-names" : false, "suffix" : "" } ], "container-title" : "Water, Air, and Soil Pollution", "id" : "ITEM-1", "issue" : "11", "issued" : { "date-parts" : [ [ "2013" ] ] }, "page" : "1770", "title" : "A review of pharmaceuticals and endocrine-disrupting compounds: Sources, effects, removal, and detections", "type" : "article-journal", "volume" : "224" }, "uris" : [ "http://www.mendeley.com/documents/?uuid=cd2a1387-a68a-3986-b361-ca52f2480ae7" ] } ], "mendeley" : { "formattedCitation" : "&lt;sup&gt;8&lt;/sup&gt;", "plainTextFormattedCitation" : "8", "previouslyFormattedCitation" : "&lt;sup&gt;8&lt;/sup&gt;" }, "properties" : { "noteIndex" : 0 }, "schema" : "https://github.com/citation-style-language/schema/raw/master/csl-citation.json" }</w:instrText>
      </w:r>
      <w:r w:rsidRPr="00B07621">
        <w:fldChar w:fldCharType="separate"/>
      </w:r>
      <w:r w:rsidRPr="00B07621">
        <w:rPr>
          <w:noProof/>
          <w:vertAlign w:val="superscript"/>
        </w:rPr>
        <w:t>8</w:t>
      </w:r>
      <w:r w:rsidRPr="00B07621">
        <w:fldChar w:fldCharType="end"/>
      </w:r>
      <w:r w:rsidRPr="00B07621">
        <w:t xml:space="preserve">. However, for certain EPs such as ENPs and MPs, appropriate analytical methods for their detection in environmental matrices are still under development, making </w:t>
      </w:r>
      <w:r w:rsidR="00C164FB" w:rsidRPr="00B07621">
        <w:t>large-scale monitoring campaigns</w:t>
      </w:r>
      <w:r w:rsidRPr="00B07621">
        <w:t xml:space="preserve"> currently</w:t>
      </w:r>
      <w:r w:rsidR="00452BB7" w:rsidRPr="00B07621">
        <w:t xml:space="preserve"> difficult or</w:t>
      </w:r>
      <w:r w:rsidRPr="00B07621">
        <w:t xml:space="preserve"> impossible</w:t>
      </w:r>
      <w:r w:rsidR="00C164FB" w:rsidRPr="00B07621">
        <w:t>.</w:t>
      </w:r>
      <w:r w:rsidRPr="00B07621">
        <w:fldChar w:fldCharType="begin" w:fldLock="1"/>
      </w:r>
      <w:r w:rsidRPr="00B07621">
        <w:instrText>ADDIN CSL_CITATION { "citationItems" : [ { "id" : "ITEM-1", "itemData" : { "DOI" : "10.1016/j.iswcr.2015.03.002", "ISSN" : "20956339", "abstract" : "A significant number of emerging pollutants (EPs) resulting from point and diffuse pollution is present in the aquatic environment. These are chemicals that are not commonly monitored but have the potential to enter the environment and cause adverse ecological and human health effects. According to the NORMAN network, at least 700 substances categorized into 20 classes, have been identified in the European aquatic environment. In light of their potential impact action is urgently required. In this study, we present a concept that shows the current state of art and challenges for monitoring programs, fate and risk assessment tools and requirements for policies with respect to emerging pollutants as a base for sustainable water resource management. Currently, methods for sampling and analysis are not harmonized, being typically focused on certain EP classes. For a number of known highly hazardous EPs detection limits are too high to allow proper risk assessment. For other EPs such as microplastics method development is in its infancy. Advanced ultra-sensitive instrumental techniques should be used for quantitative determination of prioritized EPs in water, suspended matter, soil and biota. Data on EPs' and their metabolites' properties that determine their fate in the environment are often not available. National surveys on water quality often use different parameters for water quality assessment and often do not include EPs. A harmonized monitoring of surface and groundwater is not yet achieved and urgently required. Specific component integrated into models assessing the fate of EPs in a multi compartment environmental approach are missing and must be developed. The main goal of risk assessment is the overall protection of ecological communities in the aquatic environment and human health. New methods for assessing the cumulative risks from combined exposures to several stressors, including mixtures of EPs in a multi-scale approach are required. A combination of regulations and management measures with respect to use/emissions of EPs into the environment, as well as to their occurrence in the environment are fundamental to reach an efficient water resource management.", "author" : [ { "dropping-particle" : "", "family" : "Geissen", "given" : "Violette", "non-dropping-particle" : "", "parse-names" : false, "suffix" : "" }, { "dropping-particle" : "", "family" : "Mol", "given" : "Hans", "non-dropping-particle" : "", "parse-names" : false, "suffix" : "" }, { "dropping-particle" : "", "family" : "Klumpp", "given" : "Erwin", "non-dropping-particle" : "", "parse-names" : false, "suffix" : "" }, { "dropping-particle" : "", "family" : "Umlauf", "given" : "G\u00fcnter", "non-dropping-particle" : "", "parse-names" : false, "suffix" : "" }, { "dropping-particle" : "", "family" : "Nadal", "given" : "Marti", "non-dropping-particle" : "", "parse-names" : false, "suffix" : "" }, { "dropping-particle" : "", "family" : "Ploeg", "given" : "Martine", "non-dropping-particle" : "van der", "parse-names" : false, "suffix" : "" }, { "dropping-particle" : "", "family" : "Zee", "given" : "Sjoerd E.A.T.M.", "non-dropping-particle" : "van de", "parse-names" : false, "suffix" : "" }, { "dropping-particle" : "", "family" : "Ritsema", "given" : "Coen J.", "non-dropping-particle" : "", "parse-names" : false, "suffix" : "" } ], "container-title" : "International Soil and Water Conservation Research", "id" : "ITEM-1", "issue" : "1", "issued" : { "date-parts" : [ [ "2015" ] ] }, "page" : "57-65", "title" : "Emerging pollutants in the environment: A challenge for water resource management", "type" : "article-journal", "volume" : "3" }, "uris" : [ "http://www.mendeley.com/documents/?uuid=c510461b-24c4-4f26-8b3c-064c9df03e46" ] } ], "mendeley" : { "formattedCitation" : "&lt;sup&gt;4&lt;/sup&gt;", "plainTextFormattedCitation" : "4", "previouslyFormattedCitation" : "&lt;sup&gt;4&lt;/sup&gt;" }, "properties" : { "noteIndex" : 0 }, "schema" : "https://github.com/citation-style-language/schema/raw/master/csl-citation.json" }</w:instrText>
      </w:r>
      <w:r w:rsidRPr="00B07621">
        <w:fldChar w:fldCharType="separate"/>
      </w:r>
      <w:r w:rsidRPr="00B07621">
        <w:rPr>
          <w:noProof/>
          <w:vertAlign w:val="superscript"/>
        </w:rPr>
        <w:t>4</w:t>
      </w:r>
      <w:r w:rsidRPr="00B07621">
        <w:fldChar w:fldCharType="end"/>
      </w:r>
      <w:r w:rsidR="007E1E3D" w:rsidRPr="00B07621">
        <w:t xml:space="preserve"> </w:t>
      </w:r>
      <w:r w:rsidRPr="00B07621">
        <w:t>Over the last twenty years ENPs have become more and more prevalent on the market due to their demonstrated advantages over conventional chemicals. These new materials bring a wide range of benefits, including improved energy efficiency, material use reduction, and better performance in many existing and new applications</w:t>
      </w:r>
      <w:r w:rsidR="00C164FB" w:rsidRPr="00B07621">
        <w:t>.</w:t>
      </w:r>
      <w:r w:rsidRPr="00B07621">
        <w:fldChar w:fldCharType="begin" w:fldLock="1"/>
      </w:r>
      <w:r w:rsidR="00F175A1" w:rsidRPr="00B07621">
        <w:instrText>ADDIN CSL_CITATION { "citationItems" : [ { "id" : "ITEM-1", "itemData" : { "DOI" : "10.1007/s11051-013-1692-4", "ISBN" : "1388-0764", "ISSN" : "13880764", "abstract" : "Engineered nanomaterials (ENMs) are now becoming a significant fraction of the material flows in the global economy. We are already reaping the benefits of improved energy efficiency, material use reduction, and better performance in many existing and new applications that have been enabled by these technological advances. As ENMs pervade the global economy, however, it becomes important to understand their environmental implications. As a first step, we combined ENM market information and material flow modeling to produce the first global assessment of the likely ENM emissions to the environment and landfills. The top ten most produced ENMs by mass were analyzed in a dozen major applications. Emissions during the manufacturing, use, and disposal stages were estimated, including intermediate steps through wastewater treatment plants and waste incineration plants. In 2010, silica, titania, alumina, and iron and zinc oxides dominate the ENM market in terms of mass flow through the global economy, used mostly in coatings/paints/pigments, electronics and optics, cosmetics, energy and environmental applications, and as catalysts. We estimate that 63\u201391 % of over 260,000\u2013309,000 metric tons of global ENM production in 2010 ended up in landfills, with the balance released into soils (8\u201328 %), water bodies (0.4\u20137 %), and atmosphere (0.1\u20131.5 %). While there are considerable uncertain- ties in the estimates, the framework for estimating emissions can be easily improved as better data become available. The material flow estimates can be used to quantify emissions at the local level, as inputs for fate and transport models to estimate concentra- tions in different environmental compartments.", "author" : [ { "dropping-particle" : "", "family" : "Keller", "given" : "Arturo A.", "non-dropping-particle" : "", "parse-names" : false, "suffix" : "" }, { "dropping-particle" : "", "family" : "McFerran", "given" : "Suzanne", "non-dropping-particle" : "", "parse-names" : false, "suffix" : "" }, { "dropping-particle" : "", "family" : "Lazareva", "given" : "Anastasiya", "non-dropping-particle" : "", "parse-names" : false, "suffix" : "" }, { "dropping-particle" : "", "family" : "Suh", "given" : "Sangwon", "non-dropping-particle" : "", "parse-names" : false, "suffix" : "" } ], "container-title" : "Journal of Nanoparticle Research", "id" : "ITEM-1", "issue" : "6", "issued" : { "date-parts" : [ [ "2013", "6", "16" ] ] }, "page" : "1692", "publisher" : "Springer Netherlands", "title" : "Global life cycle releases of engineered nanomaterials", "type" : "article-journal", "volume" : "15" }, "uris" : [ "http://www.mendeley.com/documents/?uuid=fe1105ad-9703-39c4-a7b8-e875b924827d" ] } ], "mendeley" : { "formattedCitation" : "&lt;sup&gt;9&lt;/sup&gt;", "plainTextFormattedCitation" : "9", "previouslyFormattedCitation" : "&lt;sup&gt;9&lt;/sup&gt;" }, "properties" : { "noteIndex" : 0 }, "schema" : "https://github.com/citation-style-language/schema/raw/master/csl-citation.json" }</w:instrText>
      </w:r>
      <w:r w:rsidRPr="00B07621">
        <w:fldChar w:fldCharType="separate"/>
      </w:r>
      <w:r w:rsidRPr="00B07621">
        <w:rPr>
          <w:noProof/>
          <w:vertAlign w:val="superscript"/>
        </w:rPr>
        <w:t>9</w:t>
      </w:r>
      <w:r w:rsidRPr="00B07621">
        <w:fldChar w:fldCharType="end"/>
      </w:r>
      <w:r w:rsidRPr="00B07621">
        <w:t xml:space="preserve"> They are </w:t>
      </w:r>
      <w:r w:rsidR="00C164FB" w:rsidRPr="00B07621">
        <w:t xml:space="preserve">already </w:t>
      </w:r>
      <w:r w:rsidRPr="00B07621">
        <w:t>incorporated into a wide variety of products spanning various urban sectors (industry, households, buildings, traffic, leisure activities) and are likely emitted to urban surface waters through diffuse (runoff and leaching) and point sources (wastewater treatment plants, surface water overflows)</w:t>
      </w:r>
      <w:r w:rsidR="00861708" w:rsidRPr="00B07621">
        <w:t>.</w:t>
      </w:r>
      <w:r w:rsidRPr="00B07621">
        <w:fldChar w:fldCharType="begin" w:fldLock="1"/>
      </w:r>
      <w:r w:rsidRPr="00B07621">
        <w:instrText>ADDIN CSL_CITATION { "citationItems" : [ { "id" : "ITEM-1", "itemData" : { "DOI" : "10.1016/j.scitotenv.2016.03.132", "ISSN" : "18791026", "PMID" : "27046139", "abstract" : "Engineered nanomaterials (ENMs) are currently widely incorporated in the outdoor urban environmental fabric and numerous new applications and products containing ENMs are expected in the future. As has been shown repeatedly, products containing ENMs have the potential, at some point in their lifetime, to release ENMs into their surrounding environment. However, the expanding body in environmental nanomaterial research has not yet shifted toward ENMs in the context of the complex outdoor urban environment. This is especially surprising because the world's human populations are on a steady march toward more and more urbanization and technological development, accompanied with increased applications for ENMs in the outdoor urban environment. Our objective for this paper is therefore to review, assess, and provide new information in this emerging field. We provide an overview of nanomaterials (NMs, encompassing both ENMs and incidental nanomaterials, INMs) that are likely to be released in the urban environment from outdoor sources by discussing 1) the applications of ENMs that may lead to release of ENMs in urban areas, 2) the recently published data on the release of ENMs from novel nano-enabled applications in the outdoor urban environment, 3) the available literature on the occurrence of INMs in the atmosphere and within/on dust particles, and 4) the potential pathways and fate of NMs in the outdoor urban environment. This review is then followed by three case studies demonstrating the importance of NMs in the outdoor urban environment. The first and second case studies illustrate the occurrence of NMs in urban dust and stormwater ponds, respectively, whereas the third case study discusses the lessons learned from the release of NMs (e.g. Pt, ph and Rh) from automotive vehicle catalytic convertors. This article ends with a discussion of the research priorities needed to advance this emerging field of \"outdoor urban nanomaterials\" and to assess the potential risks of NMs in the context of urban environments.", "author" : [ { "dropping-particle" : "", "family" : "Baalousha", "given" : "Mohammed", "non-dropping-particle" : "", "parse-names" : false, "suffix" : "" }, { "dropping-particle" : "", "family" : "Yang", "given" : "Yi", "non-dropping-particle" : "", "parse-names" : false, "suffix" : "" }, { "dropping-particle" : "", "family" : "Vance", "given" : "Marina E.", "non-dropping-particle" : "", "parse-names" : false, "suffix" : "" }, { "dropping-particle" : "", "family" : "Colman", "given" : "Benjamin P.", "non-dropping-particle" : "", "parse-names" : false, "suffix" : "" }, { "dropping-particle" : "", "family" : "McNeal", "given" : "Samantha", "non-dropping-particle" : "", "parse-names" : false, "suffix" : "" }, { "dropping-particle" : "", "family" : "Xu", "given" : "Jie", "non-dropping-particle" : "", "parse-names" : false, "suffix" : "" }, { "dropping-particle" : "", "family" : "Blaszczak", "given" : "Joanna", "non-dropping-particle" : "", "parse-names" : false, "suffix" : "" }, { "dropping-particle" : "", "family" : "Steele", "given" : "Meredith", "non-dropping-particle" : "", "parse-names" : false, "suffix" : "" }, { "dropping-particle" : "", "family" : "Bernhardt", "given" : "Emily", "non-dropping-particle" : "", "parse-names" : false, "suffix" : "" }, { "dropping-particle" : "", "family" : "Hochella", "given" : "Michael F.", "non-dropping-particle" : "", "parse-names" : false, "suffix" : "" } ], "container-title" : "Science of the Total Environment", "id" : "ITEM-1", "issued" : { "date-parts" : [ [ "2016" ] ] }, "page" : "740-753", "publisher" : "Elsevier B.V.", "title" : "Outdoor urban nanomaterials: The emergence of a new, integrated, and critical field of study", "type" : "article-journal", "volume" : "557-558" }, "uris" : [ "http://www.mendeley.com/documents/?uuid=f5881b7f-3dd8-47a6-968b-a4d05aabf374" ] } ], "mendeley" : { "formattedCitation" : "&lt;sup&gt;10&lt;/sup&gt;", "plainTextFormattedCitation" : "10", "previouslyFormattedCitation" : "&lt;sup&gt;10&lt;/sup&gt;" }, "properties" : { "noteIndex" : 0 }, "schema" : "https://github.com/citation-style-language/schema/raw/master/csl-citation.json" }</w:instrText>
      </w:r>
      <w:r w:rsidRPr="00B07621">
        <w:fldChar w:fldCharType="separate"/>
      </w:r>
      <w:r w:rsidRPr="00B07621">
        <w:rPr>
          <w:noProof/>
          <w:vertAlign w:val="superscript"/>
        </w:rPr>
        <w:t>10</w:t>
      </w:r>
      <w:r w:rsidRPr="00B07621">
        <w:fldChar w:fldCharType="end"/>
      </w:r>
      <w:r w:rsidRPr="00B07621">
        <w:t xml:space="preserve"> Further expansion of the nanotechnology sector is forecast by the latest report published on Global Nanotechnology Outlook 2022</w:t>
      </w:r>
      <w:r w:rsidRPr="00B07621">
        <w:fldChar w:fldCharType="begin" w:fldLock="1"/>
      </w:r>
      <w:r w:rsidR="00F175A1" w:rsidRPr="00B07621">
        <w:instrText>ADDIN CSL_CITATION { "citationItems" : [ { "id" : "ITEM-1", "itemData" : { "DOI" : "10.1177/1357633X12474964", "ISBN" : "1758-1109", "ISSN" : "1758-1109", "PMID" : "23434538", "abstract" : "We evaluated the accuracy of an app for the iPad tablet computer (Eye Chart Pro) as a portable method of visual acuity (VA) testing. A total of 120 consecutive patients (240 eyes) underwent visual acuity test with an iPad 2 and a conventional light-box chart. The logMAR VA results from the iPad were significantly higher than those from the light-box (P &lt; 0.001). Bland-Altman analysis revealed a mean difference (bias) of 0.02 logMAR units between the VA results from the iPad chart and the light-box chart, with 95% limits of agreement of -0.14 to 0.19. Two groups of patients were defined: in Group 1 there were 182 eyes with VA better than 0.1 according to the light-box VA test. The median logMAR VA by the iPad was 0.54 and by the light-box chart it was 0.52; there was no significant difference between them (P = 0.69). In Group 2 there were 58 eyes with VA equal to or worse than 0.1 according to the light-box VA test. The median logMAR VA by the iPad was 1.26 and was 1.10 by the light box; the result from the iPad was significantly lower (P &lt; 0.001). The Eye Chart Pro app installed on the iPad is reliable for VA testing only when the Snellen VA is better than 0.1 (20/200).", "author" : [ { "dropping-particle" : "", "family" : "Zhang", "given" : "Zhao-tian", "non-dropping-particle" : "", "parse-names" : false, "suffix" : "" }, { "dropping-particle" : "", "family" : "Zhang", "given" : "Shao-chong", "non-dropping-particle" : "", "parse-names" : false, "suffix" : "" }, { "dropping-particle" : "", "family" : "Huang", "given" : "Xiong-gao", "non-dropping-particle" : "", "parse-names" : false, "suffix" : "" }, { "dropping-particle" : "", "family" : "Liang", "given" : "Ling-yi", "non-dropping-particle" : "", "parse-names" : false, "suffix" : "" } ], "container-title" : "Journal of telemedicine and telecare", "id" : "ITEM-1", "issue" : "December 2012", "issued" : { "date-parts" : [ [ "2013" ] ] }, "page" : "55-9", "title" : "A pilot trial of the iPad tablet computer as a portable device for visual acuity testing.", "type" : "article-journal", "volume" : "19" }, "uris" : [ "http://www.mendeley.com/documents/?uuid=a191c218-22e4-35aa-a10f-83e07d569e72" ] } ], "mendeley" : { "formattedCitation" : "&lt;sup&gt;11&lt;/sup&gt;", "plainTextFormattedCitation" : "11", "previouslyFormattedCitation" : "&lt;sup&gt;11&lt;/sup&gt;" }, "properties" : { "noteIndex" : 0 }, "schema" : "https://github.com/citation-style-language/schema/raw/master/csl-citation.json" }</w:instrText>
      </w:r>
      <w:r w:rsidRPr="00B07621">
        <w:fldChar w:fldCharType="separate"/>
      </w:r>
      <w:r w:rsidRPr="00B07621">
        <w:rPr>
          <w:noProof/>
          <w:vertAlign w:val="superscript"/>
        </w:rPr>
        <w:t>11</w:t>
      </w:r>
      <w:r w:rsidRPr="00B07621">
        <w:fldChar w:fldCharType="end"/>
      </w:r>
      <w:r w:rsidRPr="00B07621">
        <w:t xml:space="preserve"> </w:t>
      </w:r>
      <w:r w:rsidR="00861708" w:rsidRPr="00B07621">
        <w:t>meaning t</w:t>
      </w:r>
      <w:r w:rsidR="00167888" w:rsidRPr="00B07621">
        <w:t>h</w:t>
      </w:r>
      <w:r w:rsidR="00861708" w:rsidRPr="00B07621">
        <w:t xml:space="preserve">at </w:t>
      </w:r>
      <w:r w:rsidRPr="00B07621">
        <w:t>concentrations in the environment are set to continue increasing. Therefore, approaches to quantify local ENP emissions and exposures will be needed. Currently, acceptable exposure levels of ENPs in surface waters in terms of risk are under debate, while the overall picture of ENP emissions and fate in urban environments remains unclear</w:t>
      </w:r>
      <w:r w:rsidR="00861708" w:rsidRPr="00B07621">
        <w:t>.</w:t>
      </w:r>
      <w:r w:rsidRPr="00B07621">
        <w:fldChar w:fldCharType="begin" w:fldLock="1"/>
      </w:r>
      <w:r w:rsidRPr="00B07621">
        <w:instrText>ADDIN CSL_CITATION { "citationItems" : [ { "id" : "ITEM-1", "itemData" : { "DOI" : "10.1016/j.scitotenv.2016.03.132", "ISSN" : "18791026", "PMID" : "27046139", "abstract" : "Engineered nanomaterials (ENMs) are currently widely incorporated in the outdoor urban environmental fabric and numerous new applications and products containing ENMs are expected in the future. As has been shown repeatedly, products containing ENMs have the potential, at some point in their lifetime, to release ENMs into their surrounding environment. However, the expanding body in environmental nanomaterial research has not yet shifted toward ENMs in the context of the complex outdoor urban environment. This is especially surprising because the world's human populations are on a steady march toward more and more urbanization and technological development, accompanied with increased applications for ENMs in the outdoor urban environment. Our objective for this paper is therefore to review, assess, and provide new information in this emerging field. We provide an overview of nanomaterials (NMs, encompassing both ENMs and incidental nanomaterials, INMs) that are likely to be released in the urban environment from outdoor sources by discussing 1) the applications of ENMs that may lead to release of ENMs in urban areas, 2) the recently published data on the release of ENMs from novel nano-enabled applications in the outdoor urban environment, 3) the available literature on the occurrence of INMs in the atmosphere and within/on dust particles, and 4) the potential pathways and fate of NMs in the outdoor urban environment. This review is then followed by three case studies demonstrating the importance of NMs in the outdoor urban environment. The first and second case studies illustrate the occurrence of NMs in urban dust and stormwater ponds, respectively, whereas the third case study discusses the lessons learned from the release of NMs (e.g. Pt, ph and Rh) from automotive vehicle catalytic convertors. This article ends with a discussion of the research priorities needed to advance this emerging field of \"outdoor urban nanomaterials\" and to assess the potential risks of NMs in the context of urban environments.", "author" : [ { "dropping-particle" : "", "family" : "Baalousha", "given" : "Mohammed", "non-dropping-particle" : "", "parse-names" : false, "suffix" : "" }, { "dropping-particle" : "", "family" : "Yang", "given" : "Yi", "non-dropping-particle" : "", "parse-names" : false, "suffix" : "" }, { "dropping-particle" : "", "family" : "Vance", "given" : "Marina E.", "non-dropping-particle" : "", "parse-names" : false, "suffix" : "" }, { "dropping-particle" : "", "family" : "Colman", "given" : "Benjamin P.", "non-dropping-particle" : "", "parse-names" : false, "suffix" : "" }, { "dropping-particle" : "", "family" : "McNeal", "given" : "Samantha", "non-dropping-particle" : "", "parse-names" : false, "suffix" : "" }, { "dropping-particle" : "", "family" : "Xu", "given" : "Jie", "non-dropping-particle" : "", "parse-names" : false, "suffix" : "" }, { "dropping-particle" : "", "family" : "Blaszczak", "given" : "Joanna", "non-dropping-particle" : "", "parse-names" : false, "suffix" : "" }, { "dropping-particle" : "", "family" : "Steele", "given" : "Meredith", "non-dropping-particle" : "", "parse-names" : false, "suffix" : "" }, { "dropping-particle" : "", "family" : "Bernhardt", "given" : "Emily", "non-dropping-particle" : "", "parse-names" : false, "suffix" : "" }, { "dropping-particle" : "", "family" : "Hochella", "given" : "Michael F.", "non-dropping-particle" : "", "parse-names" : false, "suffix" : "" } ], "container-title" : "Science of the Total Environment", "id" : "ITEM-1", "issued" : { "date-parts" : [ [ "2016" ] ] }, "page" : "740-753", "publisher" : "Elsevier B.V.", "title" : "Outdoor urban nanomaterials: The emergence of a new, integrated, and critical field of study", "type" : "article-journal", "volume" : "557-558" }, "uris" : [ "http://www.mendeley.com/documents/?uuid=f5881b7f-3dd8-47a6-968b-a4d05aabf374" ] } ], "mendeley" : { "formattedCitation" : "&lt;sup&gt;10&lt;/sup&gt;", "plainTextFormattedCitation" : "10", "previouslyFormattedCitation" : "&lt;sup&gt;10&lt;/sup&gt;" }, "properties" : { "noteIndex" : 0 }, "schema" : "https://github.com/citation-style-language/schema/raw/master/csl-citation.json" }</w:instrText>
      </w:r>
      <w:r w:rsidRPr="00B07621">
        <w:fldChar w:fldCharType="separate"/>
      </w:r>
      <w:r w:rsidRPr="00B07621">
        <w:rPr>
          <w:noProof/>
          <w:vertAlign w:val="superscript"/>
        </w:rPr>
        <w:t>10</w:t>
      </w:r>
      <w:r w:rsidRPr="00B07621">
        <w:fldChar w:fldCharType="end"/>
      </w:r>
      <w:r w:rsidR="00815C60" w:rsidRPr="00B07621">
        <w:rPr>
          <w:vertAlign w:val="superscript"/>
        </w:rPr>
        <w:t>,</w:t>
      </w:r>
      <w:r w:rsidR="00815C60" w:rsidRPr="00B07621">
        <w:fldChar w:fldCharType="begin" w:fldLock="1"/>
      </w:r>
      <w:r w:rsidR="006A16E5" w:rsidRPr="00B07621">
        <w:instrText>ADDIN CSL_CITATION { "citationItems" : [ { "id" : "ITEM-1", "itemData" : { "DOI" : "10.3389/fchem.2014.00039", "ISSN" : "2296-2646", "PMID" : "25003102", "abstract" : "The European COoperation in Science and Technology (COST) Action ES1205 on the transfer of Engineered Nano materials from wastewater Treatment and stormwatEr to Rivers (ENTER) aims to create and to maintain a trans European network among scientists. This perspective article delivers a brief overview on the status quo at the beginning of the project by addressing the following aspects on engineered nano materials (ENMs) in the urban systems: (1) ENMs that need to be considered on a European level; (2) uncertainties on production-volume estimations; (3) fate of selected ENMs during waste water transport and treatment; (4) analytical strategies for ENM analysis; (5) ecotoxicity of ENMs, and (6) future needs. These six step stones deliver the derivation of the position of the ES1205 network at the beginning of the projects runtime, by defining six fundamental aspects that should be considered in future discussions on risk evaluation of ENMs in urban water systems.", "author" : [ { "dropping-particle" : "", "family" : "Duester", "given" : "Lars", "non-dropping-particle" : "", "parse-names" : false, "suffix" : "" }, { "dropping-particle" : "", "family" : "Burkhardt", "given" : "Michael", "non-dropping-particle" : "", "parse-names" : false, "suffix" : "" }, { "dropping-particle" : "", "family" : "Gutleb", "given" : "Arno C", "non-dropping-particle" : "", "parse-names" : false, "suffix" : "" }, { "dropping-particle" : "", "family" : "Kaegi", "given" : "Ralf", "non-dropping-particle" : "", "parse-names" : false, "suffix" : "" }, { "dropping-particle" : "", "family" : "Macken", "given" : "Ailbhe", "non-dropping-particle" : "", "parse-names" : false, "suffix" : "" }, { "dropping-particle" : "", "family" : "Meermann", "given" : "Bj\u00f6rn", "non-dropping-particle" : "", "parse-names" : false, "suffix" : "" }, { "dropping-particle" : "", "family" : "Kammer", "given" : "Frank", "non-dropping-particle" : "von der", "parse-names" : false, "suffix" : "" } ], "container-title" : "Frontiers in chemistry", "id" : "ITEM-1", "issued" : { "date-parts" : [ [ "2014" ] ] }, "page" : "39", "publisher" : "Frontiers Media SA", "title" : "Toward a comprehensive and realistic risk evaluation of engineered nanomaterials in the urban water system.", "type" : "article-journal", "volume" : "2" }, "uris" : [ "http://www.mendeley.com/documents/?uuid=abff133e-e353-35e4-90f8-fe9fa6c04c88" ] } ], "mendeley" : { "formattedCitation" : "&lt;sup&gt;12&lt;/sup&gt;", "plainTextFormattedCitation" : "12", "previouslyFormattedCitation" : "&lt;sup&gt;12&lt;/sup&gt;" }, "properties" : { "noteIndex" : 0 }, "schema" : "https://github.com/citation-style-language/schema/raw/master/csl-citation.json" }</w:instrText>
      </w:r>
      <w:r w:rsidR="00815C60" w:rsidRPr="00B07621">
        <w:fldChar w:fldCharType="separate"/>
      </w:r>
      <w:r w:rsidR="00815C60" w:rsidRPr="00B07621">
        <w:rPr>
          <w:noProof/>
          <w:vertAlign w:val="superscript"/>
        </w:rPr>
        <w:t>12</w:t>
      </w:r>
      <w:r w:rsidR="00815C60" w:rsidRPr="00B07621">
        <w:fldChar w:fldCharType="end"/>
      </w:r>
      <w:r w:rsidRPr="00B07621">
        <w:t xml:space="preserve"> </w:t>
      </w:r>
    </w:p>
    <w:p w14:paraId="466DAC1F" w14:textId="0BD7040B" w:rsidR="001375BF" w:rsidRPr="00B07621" w:rsidRDefault="00744A7E" w:rsidP="000B2929">
      <w:pPr>
        <w:pStyle w:val="RSCB02ArticleText"/>
      </w:pPr>
      <w:r w:rsidRPr="00B07621">
        <w:t>T</w:t>
      </w:r>
      <w:r w:rsidR="000B2929" w:rsidRPr="00B07621">
        <w:t>he inherent characteristics of urban environments differ significan</w:t>
      </w:r>
      <w:r w:rsidRPr="00B07621">
        <w:t xml:space="preserve">tly from natural environments and </w:t>
      </w:r>
      <w:r w:rsidR="000B2929" w:rsidRPr="00B07621">
        <w:t xml:space="preserve">they represent unique reactors that will influence ENP transformation and </w:t>
      </w:r>
      <w:r w:rsidR="000B2929" w:rsidRPr="00B07621">
        <w:lastRenderedPageBreak/>
        <w:t>transport. An interplay of various natural and anthropogenic factors will affect ENP emissions and fate</w:t>
      </w:r>
      <w:r w:rsidR="0066543F" w:rsidRPr="00B07621">
        <w:t xml:space="preserve"> in cities</w:t>
      </w:r>
      <w:r w:rsidR="000B2929" w:rsidRPr="00B07621">
        <w:t xml:space="preserve"> (Figure 1). The complexity of sewage networks (with separated and combined systems), specific characteristics of wastewater treatment plants, geographical and meteorological conditions together with the variety of land cover types, predominant activities and specific regulations present in cities, need to be assessed. Temporal variations </w:t>
      </w:r>
      <w:r w:rsidR="000D75AC" w:rsidRPr="00B07621">
        <w:t xml:space="preserve">in </w:t>
      </w:r>
      <w:r w:rsidR="000B2929" w:rsidRPr="00B07621">
        <w:t>the emissions</w:t>
      </w:r>
      <w:r w:rsidR="000D75AC" w:rsidRPr="00B07621">
        <w:t xml:space="preserve"> of ENPs</w:t>
      </w:r>
      <w:r w:rsidR="000B2929" w:rsidRPr="00B07621">
        <w:t xml:space="preserve"> and exposure at the local scale are also expected due to dependenc</w:t>
      </w:r>
      <w:r w:rsidR="0066543F" w:rsidRPr="00B07621">
        <w:t>ies</w:t>
      </w:r>
      <w:r w:rsidR="000B2929" w:rsidRPr="00B07621">
        <w:t xml:space="preserve"> on weather events and usage pa</w:t>
      </w:r>
      <w:r w:rsidR="009B533C" w:rsidRPr="00B07621">
        <w:t>tterns</w:t>
      </w:r>
      <w:r w:rsidR="00615BFC" w:rsidRPr="00B07621">
        <w:t>;</w:t>
      </w:r>
      <w:r w:rsidR="009B533C" w:rsidRPr="00B07621">
        <w:t xml:space="preserve"> the same apply </w:t>
      </w:r>
      <w:r w:rsidR="00A70CDC" w:rsidRPr="00B07621">
        <w:t xml:space="preserve">to </w:t>
      </w:r>
      <w:r w:rsidR="009B533C" w:rsidRPr="00B07621">
        <w:t xml:space="preserve">the spatial variation of </w:t>
      </w:r>
      <w:r w:rsidR="00A70CDC" w:rsidRPr="00B07621">
        <w:t xml:space="preserve">emissions and </w:t>
      </w:r>
      <w:r w:rsidR="009B533C" w:rsidRPr="00B07621">
        <w:t>exposure.</w:t>
      </w:r>
      <w:r w:rsidR="00EA6AA6" w:rsidRPr="00B07621">
        <w:t xml:space="preserve"> This was shown in</w:t>
      </w:r>
      <w:r w:rsidR="00CA720C" w:rsidRPr="00B07621">
        <w:t xml:space="preserve"> the stu</w:t>
      </w:r>
      <w:r w:rsidR="00EA6AA6" w:rsidRPr="00B07621">
        <w:t>dy carried out by Gottschalk et al., 2011.</w:t>
      </w:r>
      <w:r w:rsidR="00247C8B" w:rsidRPr="00B07621">
        <w:fldChar w:fldCharType="begin" w:fldLock="1"/>
      </w:r>
      <w:r w:rsidR="006A16E5" w:rsidRPr="00B07621">
        <w:instrText>ADDIN CSL_CITATION { "citationItems" : [ { "id" : "ITEM-1", "itemData" : { "DOI" : "10.1016/j.envpol.2011.08.023", "ISBN" : "0269-7491", "ISSN" : "02697491", "PMID" : "21890252", "abstract" : "Probabilistic material flow analysis and graph theory were combined to calculate predicted environmental concentrations (PECs) of engineered nanomaterials (ENMs) in Swiss rivers: 543 river sections were used to assess the geographical variability of nano-TiO 2, nano-ZnO and nano-Ag, and flow measurements over a 20-year period at 21 locations served to evaluate temporal variation. A conservative scenario assuming no ENM removal and an optimistic scenario covering complete ENM transformation/deposition were considered. ENM concentrations varied by a factor 5 due to uncertain ENM emissions (15%-85% quantiles of ENM emissions) and up to a factor of 10 due to temporal river flow variations (15%-85% quantiles of flow). The results indicate highly variable local PECs and a location- and time-dependent risk evaluation. Nano-TiO 2 median PECs ranged from 11 to 1\u2032623 ng L -1 (conservative scenario) and from 2 to 1\u2032618 ng L -1 (optimistic scenario). The equivalent values for nano-ZnO and nano-Ag were by factors of 14 and 240 smaller. \u00a9 2011 Elsevier Ltd. All rights reserved.", "author" : [ { "dropping-particle" : "", "family" : "Gottschalk", "given" : "F.", "non-dropping-particle" : "", "parse-names" : false, "suffix" : "" }, { "dropping-particle" : "", "family" : "Ort", "given" : "C.", "non-dropping-particle" : "", "parse-names" : false, "suffix" : "" }, { "dropping-particle" : "", "family" : "Scholz", "given" : "R. W.", "non-dropping-particle" : "", "parse-names" : false, "suffix" : "" }, { "dropping-particle" : "", "family" : "Nowack", "given" : "B.", "non-dropping-particle" : "", "parse-names" : false, "suffix" : "" } ], "container-title" : "Environmental Pollution", "id" : "ITEM-1", "issue" : "12", "issued" : { "date-parts" : [ [ "2011" ] ] }, "page" : "3439-3445", "title" : "Engineered nanomaterials in rivers - Exposure scenarios for Switzerland at high spatial and temporal resolution", "type" : "article-journal", "volume" : "159" }, "uris" : [ "http://www.mendeley.com/documents/?uuid=721cf4ff-eee5-358d-884e-cedbb754d1fa" ] } ], "mendeley" : { "formattedCitation" : "&lt;sup&gt;13&lt;/sup&gt;", "plainTextFormattedCitation" : "13", "previouslyFormattedCitation" : "&lt;sup&gt;13&lt;/sup&gt;" }, "properties" : { "noteIndex" : 0 }, "schema" : "https://github.com/citation-style-language/schema/raw/master/csl-citation.json" }</w:instrText>
      </w:r>
      <w:r w:rsidR="00247C8B" w:rsidRPr="00B07621">
        <w:fldChar w:fldCharType="separate"/>
      </w:r>
      <w:r w:rsidR="00815C60" w:rsidRPr="00B07621">
        <w:rPr>
          <w:noProof/>
          <w:vertAlign w:val="superscript"/>
        </w:rPr>
        <w:t>13</w:t>
      </w:r>
      <w:r w:rsidR="00247C8B" w:rsidRPr="00B07621">
        <w:fldChar w:fldCharType="end"/>
      </w:r>
      <w:r w:rsidR="00EA6AA6" w:rsidRPr="00B07621">
        <w:t>, where they found high</w:t>
      </w:r>
      <w:r w:rsidR="007E1E3D" w:rsidRPr="00B07621">
        <w:t xml:space="preserve"> temporal and spatial</w:t>
      </w:r>
      <w:r w:rsidR="00EA6AA6" w:rsidRPr="00B07621">
        <w:t xml:space="preserve"> variability in the local </w:t>
      </w:r>
      <w:r w:rsidR="00A70CDC" w:rsidRPr="00B07621">
        <w:t>predicted environmental concentrations (PECs)</w:t>
      </w:r>
      <w:r w:rsidR="00EA6AA6" w:rsidRPr="00B07621">
        <w:t xml:space="preserve"> determined for several ENPs and pointed out the location-time dependency for their risk assessment.</w:t>
      </w:r>
      <w:r w:rsidR="00CB428A" w:rsidRPr="00B07621">
        <w:t xml:space="preserve"> </w:t>
      </w:r>
      <w:r w:rsidR="00E31410" w:rsidRPr="00B07621">
        <w:t>M</w:t>
      </w:r>
      <w:r w:rsidR="00CB428A" w:rsidRPr="00B07621">
        <w:t>ore recent stud</w:t>
      </w:r>
      <w:r w:rsidR="00E31410" w:rsidRPr="00B07621">
        <w:t>ies</w:t>
      </w:r>
      <w:r w:rsidR="00CB428A" w:rsidRPr="00B07621">
        <w:t xml:space="preserve"> by Dumont et al., 2014</w:t>
      </w:r>
      <w:r w:rsidR="00247C8B" w:rsidRPr="00B07621">
        <w:fldChar w:fldCharType="begin" w:fldLock="1"/>
      </w:r>
      <w:r w:rsidR="006A16E5" w:rsidRPr="00B07621">
        <w:instrText>ADDIN CSL_CITATION { "citationItems" : [ { "id" : "ITEM-1", "itemData" : { "DOI" : "10.1016/j.envpol.2014.10.022", "ISBN" : "0269-7491", "ISSN" : "18736424", "PMID" : "25463731", "abstract" : "Nano silver and nano zinc-oxide monthly concentrations in surface waters across Europe were modeled at \u223c6 \u00d7 9 km spatial resolution. Nano-particle loadings from households to rivers were simulated considering household connectivity to sewerage, sewage treatment efficiency, the spatial distribution of sewage treatment plants, and their associated populations. These loadings were used to model temporally varying nano-particle concentrations in rivers, lakes and wetlands by considering dilution, downstream transport, water evaporation, water abstraction, and nano-particle sedimentation. Temporal variability in concentrations caused by weather variation was simulated using monthly weather data for a representative 31-year period. Modeled concentrations represent current levels of nano-particle production. Two scenarios were modeled. In the most likely scenario, half the river stretches had long-term average concentrations exceeding 0.002 ng L\u22121 nano silver and 1.5 ng L\u22121 nano zinc oxide. In 10% of the river stretches, these concentrations exceeded 0.18 ng L\u22121 and 150 ng L\u22121, respectively. Predicted concentrations were usually highest in July.", "author" : [ { "dropping-particle" : "", "family" : "Dumont", "given" : "Egon", "non-dropping-particle" : "", "parse-names" : false, "suffix" : "" }, { "dropping-particle" : "", "family" : "Johnson", "given" : "Andrew C.", "non-dropping-particle" : "", "parse-names" : false, "suffix" : "" }, { "dropping-particle" : "", "family" : "Keller", "given" : "Virginie D.J.", "non-dropping-particle" : "", "parse-names" : false, "suffix" : "" }, { "dropping-particle" : "", "family" : "Williams", "given" : "Richard J.", "non-dropping-particle" : "", "parse-names" : false, "suffix" : "" } ], "container-title" : "Environmental Pollution", "id" : "ITEM-1", "issued" : { "date-parts" : [ [ "2015", "1", "1" ] ] }, "page" : "341-349", "publisher" : "Elsevier", "title" : "Nano silver and nano zinc-oxide in surface waters \u2013 Exposure estimation for Europe at high spatial and temporal resolution", "type" : "article-journal", "volume" : "196" }, "uris" : [ "http://www.mendeley.com/documents/?uuid=74d8a74d-3842-36b0-9b31-5feedc4c00d1" ] } ], "mendeley" : { "formattedCitation" : "&lt;sup&gt;14&lt;/sup&gt;", "plainTextFormattedCitation" : "14", "previouslyFormattedCitation" : "&lt;sup&gt;14&lt;/sup&gt;" }, "properties" : { "noteIndex" : 0 }, "schema" : "https://github.com/citation-style-language/schema/raw/master/csl-citation.json" }</w:instrText>
      </w:r>
      <w:r w:rsidR="00247C8B" w:rsidRPr="00B07621">
        <w:fldChar w:fldCharType="separate"/>
      </w:r>
      <w:r w:rsidR="00815C60" w:rsidRPr="00B07621">
        <w:rPr>
          <w:noProof/>
          <w:vertAlign w:val="superscript"/>
        </w:rPr>
        <w:t>14</w:t>
      </w:r>
      <w:r w:rsidR="00247C8B" w:rsidRPr="00B07621">
        <w:fldChar w:fldCharType="end"/>
      </w:r>
      <w:r w:rsidR="00E31410" w:rsidRPr="00B07621">
        <w:t xml:space="preserve"> and Dale et al., 2015</w:t>
      </w:r>
      <w:r w:rsidR="005848EA" w:rsidRPr="00B07621">
        <w:fldChar w:fldCharType="begin" w:fldLock="1"/>
      </w:r>
      <w:r w:rsidR="006A16E5" w:rsidRPr="00B07621">
        <w:instrText>ADDIN CSL_CITATION { "citationItems" : [ { "id" : "ITEM-1", "itemData" : { "DOI" : "10.1021/acs.est.5b01205", "ISBN" : "0013-936X", "ISSN" : "15205851", "PMID" : "26018454", "abstract" : "Mathematical models are needed to estimate environmental concentrations of engineered nanoparticles (NPs), which enter the environment upon the use and disposal of consumer goods and other products. We present a spatially resolved environmental fate model for the James River Basin, Virginia, that explores the influence of daily variation in streamflow, sediment transport, and stream loads from point and nonpoint sources on water column and sediment concentrations of zinc oxide (ZnO) and silver (Ag) NPs and their reaction byproducts over 20 simulation years. Spatial and temporal variability in sediment transport rates led to high NP transport such that less than 6% of NP-derived metals were retained in the river and sediments. Chemical transformations entirely eliminated ZnO NPs and doubled Zn mobility in the stream relative to Ag. Agricultural runoff accounted for 23% of total metal stream loads from NPs. Average NP-derived metal concentrations in the sediment varied spatially up to 9 orders of magnitude, highlighting the need for high-resolution models. Overall, our results suggest that \"first generation\" NP risk models have probably misrepresented NP fate in freshwater rivers due to low model resolutions and the simplification of NP chemistry and sediment transport. \u00a9 2015 American Chemical Society.", "author" : [ { "dropping-particle" : "", "family" : "Dale", "given" : "Amy L.", "non-dropping-particle" : "", "parse-names" : false, "suffix" : "" }, { "dropping-particle" : "V.", "family" : "Lowry", "given" : "Gregory", "non-dropping-particle" : "", "parse-names" : false, "suffix" : "" }, { "dropping-particle" : "", "family" : "Casman", "given" : "Elizabeth A.", "non-dropping-particle" : "", "parse-names" : false, "suffix" : "" } ], "container-title" : "Environmental Science and Technology", "id" : "ITEM-1", "issue" : "12", "issued" : { "date-parts" : [ [ "2015", "6", "16" ] ] }, "page" : "7285-7293", "publisher" : "American Chemical Society", "title" : "Stream Dynamics and Chemical Transformations Control the Environmental Fate of Silver and Zinc Oxide Nanoparticles in a Watershed-Scale Model", "type" : "article-journal", "volume" : "49" }, "uris" : [ "http://www.mendeley.com/documents/?uuid=3ecfa2cd-d8fc-3ea4-be44-751f49752df9" ] } ], "mendeley" : { "formattedCitation" : "&lt;sup&gt;15&lt;/sup&gt;", "plainTextFormattedCitation" : "15", "previouslyFormattedCitation" : "&lt;sup&gt;15&lt;/sup&gt;" }, "properties" : { "noteIndex" : 0 }, "schema" : "https://github.com/citation-style-language/schema/raw/master/csl-citation.json" }</w:instrText>
      </w:r>
      <w:r w:rsidR="005848EA" w:rsidRPr="00B07621">
        <w:fldChar w:fldCharType="separate"/>
      </w:r>
      <w:r w:rsidR="00815C60" w:rsidRPr="00B07621">
        <w:rPr>
          <w:noProof/>
          <w:vertAlign w:val="superscript"/>
        </w:rPr>
        <w:t>15</w:t>
      </w:r>
      <w:r w:rsidR="005848EA" w:rsidRPr="00B07621">
        <w:fldChar w:fldCharType="end"/>
      </w:r>
      <w:r w:rsidR="00CB428A" w:rsidRPr="00B07621">
        <w:t xml:space="preserve"> also emphasize the importance of understanding the spatial and temporal variations</w:t>
      </w:r>
      <w:r w:rsidR="00B55865" w:rsidRPr="00B07621">
        <w:t xml:space="preserve"> of ENP concentr</w:t>
      </w:r>
      <w:r w:rsidR="00016FBD" w:rsidRPr="00B07621">
        <w:t>ations in surface w</w:t>
      </w:r>
      <w:r w:rsidR="00B55865" w:rsidRPr="00B07621">
        <w:t>aters</w:t>
      </w:r>
      <w:r w:rsidR="00CB428A" w:rsidRPr="00B07621">
        <w:t>.</w:t>
      </w:r>
    </w:p>
    <w:p w14:paraId="6900D4BE" w14:textId="7755754A" w:rsidR="001C45EB" w:rsidRPr="00B07621" w:rsidRDefault="006A16E5" w:rsidP="001375BF">
      <w:pPr>
        <w:pStyle w:val="RSCB02ArticleText"/>
      </w:pPr>
      <w:r w:rsidRPr="00B07621">
        <w:rPr>
          <w:noProof/>
          <w:w w:val="100"/>
          <w:lang w:eastAsia="en-GB"/>
        </w:rPr>
        <mc:AlternateContent>
          <mc:Choice Requires="wpg">
            <w:drawing>
              <wp:anchor distT="0" distB="0" distL="114300" distR="114300" simplePos="0" relativeHeight="251666432" behindDoc="0" locked="0" layoutInCell="1" allowOverlap="1" wp14:anchorId="234B6F1A" wp14:editId="73648769">
                <wp:simplePos x="0" y="0"/>
                <wp:positionH relativeFrom="column">
                  <wp:align>right</wp:align>
                </wp:positionH>
                <wp:positionV relativeFrom="paragraph">
                  <wp:posOffset>3098165</wp:posOffset>
                </wp:positionV>
                <wp:extent cx="3168015" cy="2732405"/>
                <wp:effectExtent l="0" t="0" r="0" b="0"/>
                <wp:wrapTopAndBottom/>
                <wp:docPr id="293" name="Group 293"/>
                <wp:cNvGraphicFramePr/>
                <a:graphic xmlns:a="http://schemas.openxmlformats.org/drawingml/2006/main">
                  <a:graphicData uri="http://schemas.microsoft.com/office/word/2010/wordprocessingGroup">
                    <wpg:wgp>
                      <wpg:cNvGrpSpPr/>
                      <wpg:grpSpPr>
                        <a:xfrm>
                          <a:off x="0" y="0"/>
                          <a:ext cx="3168015" cy="2732405"/>
                          <a:chOff x="0" y="0"/>
                          <a:chExt cx="3168015" cy="2732405"/>
                        </a:xfrm>
                      </wpg:grpSpPr>
                      <wpg:grpSp>
                        <wpg:cNvPr id="292" name="Group 292"/>
                        <wpg:cNvGrpSpPr/>
                        <wpg:grpSpPr>
                          <a:xfrm>
                            <a:off x="0" y="233158"/>
                            <a:ext cx="3168015" cy="2499247"/>
                            <a:chOff x="0" y="10908"/>
                            <a:chExt cx="3168015" cy="2499247"/>
                          </a:xfrm>
                        </wpg:grpSpPr>
                        <pic:pic xmlns:pic="http://schemas.openxmlformats.org/drawingml/2006/picture">
                          <pic:nvPicPr>
                            <pic:cNvPr id="13" name="Picture 13"/>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10908"/>
                              <a:ext cx="3168015" cy="2046378"/>
                            </a:xfrm>
                            <a:prstGeom prst="rect">
                              <a:avLst/>
                            </a:prstGeom>
                          </pic:spPr>
                        </pic:pic>
                        <wps:wsp>
                          <wps:cNvPr id="14" name="Text Box 14"/>
                          <wps:cNvSpPr txBox="1"/>
                          <wps:spPr>
                            <a:xfrm>
                              <a:off x="0" y="2203450"/>
                              <a:ext cx="3168015" cy="306705"/>
                            </a:xfrm>
                            <a:prstGeom prst="rect">
                              <a:avLst/>
                            </a:prstGeom>
                            <a:solidFill>
                              <a:prstClr val="white"/>
                            </a:solidFill>
                            <a:ln>
                              <a:noFill/>
                            </a:ln>
                          </wps:spPr>
                          <wps:txbx>
                            <w:txbxContent>
                              <w:p w14:paraId="58732E8E" w14:textId="135B3557" w:rsidR="003E247B" w:rsidRPr="002E24DB" w:rsidRDefault="003E247B" w:rsidP="00EC3CDE">
                                <w:pPr>
                                  <w:pStyle w:val="RSCI05CaptiontoFigureSchemeChartwithbottombar"/>
                                </w:pPr>
                                <w:r w:rsidRPr="002E24DB">
                                  <w:t xml:space="preserve">Figure </w:t>
                                </w:r>
                                <w:fldSimple w:instr=" SEQ Figure \* ARABIC ">
                                  <w:r>
                                    <w:rPr>
                                      <w:noProof/>
                                    </w:rPr>
                                    <w:t>1</w:t>
                                  </w:r>
                                </w:fldSimple>
                                <w:r>
                                  <w:rPr>
                                    <w:noProof/>
                                  </w:rPr>
                                  <w:t>.</w:t>
                                </w:r>
                                <w:r w:rsidRPr="002E24DB">
                                  <w:t xml:space="preserve"> Representation of the main factors influencing the emission of pollutants, including ENPs, in urban environments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89" name="Text Box 289"/>
                        <wps:cNvSpPr txBox="1"/>
                        <wps:spPr>
                          <a:xfrm>
                            <a:off x="0" y="0"/>
                            <a:ext cx="3168015" cy="158750"/>
                          </a:xfrm>
                          <a:prstGeom prst="rect">
                            <a:avLst/>
                          </a:prstGeom>
                          <a:solidFill>
                            <a:prstClr val="white"/>
                          </a:solidFill>
                          <a:ln>
                            <a:noFill/>
                          </a:ln>
                        </wps:spPr>
                        <wps:txbx>
                          <w:txbxContent>
                            <w:p w14:paraId="55CDDB18" w14:textId="77777777" w:rsidR="003E247B" w:rsidRPr="005414F2" w:rsidRDefault="003E247B" w:rsidP="00EC3CDE">
                              <w:pPr>
                                <w:pStyle w:val="RSCI02FigureSchemeChartwithtopba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4B6F1A" id="Group 293" o:spid="_x0000_s1027" style="position:absolute;left:0;text-align:left;margin-left:198.25pt;margin-top:243.95pt;width:249.45pt;height:215.15pt;z-index:251666432;mso-position-horizontal:right;mso-width-relative:margin;mso-height-relative:margin" coordsize="31680,27324"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">
                <v:group id="Group 292" o:spid="_x0000_s1028" style="position:absolute;top:2331;width:31680;height:24993" coordorigin=",109" coordsize="31680,24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9" type="#_x0000_t75" style="position:absolute;top:109;width:31680;height:20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">
                    <v:imagedata r:id="rId15" o:title=""/>
                    <v:path arrowok="t"/>
                  </v:shape>
                  <v:shape id="Text Box 14" o:spid="_x0000_s1030" type="#_x0000_t202" style="position:absolute;top:22034;width:31680;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JdwgAAANsAAAAPAAAAZHJzL2Rvd25yZXYueG1sRE9La8JA&#10;EL4L/Q/LFHqRumko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DmGdJdwgAAANsAAAAPAAAA&#10;AAAAAAAAAAAAAAcCAABkcnMvZG93bnJldi54bWxQSwUGAAAAAAMAAwC3AAAA9gIAAAAA&#10;" stroked="f">
                    <v:textbox inset="0,0,0,0">
                      <w:txbxContent>
                        <w:p w14:paraId="58732E8E" w14:textId="135B3557" w:rsidR="003E247B" w:rsidRPr="002E24DB" w:rsidRDefault="003E247B" w:rsidP="00EC3CDE">
                          <w:pPr>
                            <w:pStyle w:val="RSCI05CaptiontoFigureSchemeChartwithbottombar"/>
                          </w:pPr>
                          <w:r w:rsidRPr="002E24DB">
                            <w:t xml:space="preserve">Figure </w:t>
                          </w:r>
                          <w:fldSimple w:instr=" SEQ Figure \* ARABIC ">
                            <w:r>
                              <w:rPr>
                                <w:noProof/>
                              </w:rPr>
                              <w:t>1</w:t>
                            </w:r>
                          </w:fldSimple>
                          <w:r>
                            <w:rPr>
                              <w:noProof/>
                            </w:rPr>
                            <w:t>.</w:t>
                          </w:r>
                          <w:r w:rsidRPr="002E24DB">
                            <w:t xml:space="preserve"> Representation of the main factors influencing the emission of pollutants, including ENPs, in urban environments</w:t>
                          </w:r>
                        </w:p>
                      </w:txbxContent>
                    </v:textbox>
                  </v:shape>
                </v:group>
                <v:shape id="Text Box 289" o:spid="_x0000_s1031" type="#_x0000_t202" style="position:absolute;width:31680;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" stroked="f">
                  <v:textbox inset="0,0,0,0">
                    <w:txbxContent>
                      <w:p w14:paraId="55CDDB18" w14:textId="77777777" w:rsidR="003E247B" w:rsidRPr="005414F2" w:rsidRDefault="003E247B" w:rsidP="00EC3CDE">
                        <w:pPr>
                          <w:pStyle w:val="RSCI02FigureSchemeChartwithtopbar"/>
                          <w:rPr>
                            <w:noProof/>
                          </w:rPr>
                        </w:pPr>
                      </w:p>
                    </w:txbxContent>
                  </v:textbox>
                </v:shape>
                <w10:wrap type="topAndBottom"/>
              </v:group>
            </w:pict>
          </mc:Fallback>
        </mc:AlternateContent>
      </w:r>
      <w:r w:rsidR="001375BF" w:rsidRPr="00B07621">
        <w:t>Clearly, the estimation of ENP exposure in urban surface waters is a complex challenge and, in order to understand potential environmental impacts of ENPs in urban settings, exposure concentrations need to be assessed at high temporal and spatial resolution. To address this challenge, mathematical models emerge as powerful tools that can be used to estimate ENP emissions and environmental concentrations and provide an indication of what the environment is exposed to when experimental and monitoring data is missing</w:t>
      </w:r>
      <w:r w:rsidR="00466153" w:rsidRPr="00B07621">
        <w:t>.</w:t>
      </w:r>
      <w:r w:rsidR="001375BF" w:rsidRPr="00B07621">
        <w:fldChar w:fldCharType="begin" w:fldLock="1"/>
      </w:r>
      <w:r w:rsidRPr="00B07621">
        <w:instrText>ADDIN CSL_CITATION { "citationItems" : [ { "id" : "ITEM-1", "itemData" : { "DOI" : "10.1016/j.impact.2017.06.005", "ISBN" : "2452-0748", "ISSN" : "24520748", "abstract" : "Exposure modeling is an important tool in the risk assessment process because it can provide information on predicted environmental concentrations (PEC values) even in the absence of analytical data. A suite of different models has been used in the last years to predict environmental flows and concentrations of engineered nanomaterials (ENM). These models can be separated into material flow models that track the flows of ENM from production and use to end-of-life processes and finally to the environment, and environmental fate models that describe the behavior within and the transfer between environmental compartments. This review presents the existing material flow and fate models for ENM and evaluates them within a regulatory context. The reliability of the models and their relevance to the regulatory process is discussed, knowledge gaps are identified and recommendations are made about the use of the models for regulation. Some of the available fate models for nanomaterials are built on concepts that are accepted by regulators for conventional chemicals, thus those nano-models are also likely accepted. A critical issue for all models is the missing validation of PEC values by analytical measurements; however, validation on a conceptual level is possible. It is recommended that the material flow models should also include information on the material characteristics, e.g. form, size distribution, and if the material has already been transformed, because this constitutes very important input information for fate models.", "author" : [ { "dropping-particle" : "", "family" : "Nowack", "given" : "Bernd", "non-dropping-particle" : "", "parse-names" : false, "suffix" : "" } ], "container-title" : "NanoImpact", "id" : "ITEM-1", "issued" : { "date-parts" : [ [ "2017" ] ] }, "page" : "38-47", "title" : "Evaluation of environmental exposure models for engineered nanomaterials in a regulatory context", "type" : "article", "volume" : "8" }, "uris" : [ "http://www.mendeley.com/documents/?uuid=b2b79d10-5aa5-3dd6-be67-3c1bc9535599" ] } ], "mendeley" : { "formattedCitation" : "&lt;sup&gt;16&lt;/sup&gt;", "plainTextFormattedCitation" : "16", "previouslyFormattedCitation" : "&lt;sup&gt;16&lt;/sup&gt;" }, "properties" : { "noteIndex" : 0 }, "schema" : "https://github.com/citation-style-language/schema/raw/master/csl-citation.json" }</w:instrText>
      </w:r>
      <w:r w:rsidR="001375BF" w:rsidRPr="00B07621">
        <w:fldChar w:fldCharType="separate"/>
      </w:r>
      <w:r w:rsidR="00815C60" w:rsidRPr="00B07621">
        <w:rPr>
          <w:noProof/>
          <w:vertAlign w:val="superscript"/>
        </w:rPr>
        <w:t>16</w:t>
      </w:r>
      <w:r w:rsidR="001375BF" w:rsidRPr="00B07621">
        <w:fldChar w:fldCharType="end"/>
      </w:r>
      <w:r w:rsidR="001375BF" w:rsidRPr="00B07621">
        <w:rPr>
          <w:vertAlign w:val="superscript"/>
        </w:rPr>
        <w:t>,</w:t>
      </w:r>
      <w:r w:rsidR="001375BF" w:rsidRPr="00B07621">
        <w:rPr>
          <w:vertAlign w:val="subscript"/>
        </w:rPr>
        <w:fldChar w:fldCharType="begin" w:fldLock="1"/>
      </w:r>
      <w:r w:rsidRPr="00B07621">
        <w:rPr>
          <w:vertAlign w:val="subscript"/>
        </w:rPr>
        <w:instrText>ADDIN CSL_CITATION { "citationItems" : [ { "id" : "ITEM-1", "itemData" : { "DOI" : "10.1016/j.scitotenv.2014.12.025", "ISBN" : "0048-9697", "ISSN" : "18791026", "PMID" : "25636351", "abstract" : "Engineered nanoparticle (ENP) fate models developed to date - aimed at predicting ENP concentration in the aqueous environment - have limited applicability because they employ constant environmental conditions along the modeled system or a highly specific environmental representation; both approaches do not show the effects of spatial and/or temporal variability. To address this conceptual gap, we developed a novel modeling strategy that: 1) incorporates spatial variability in environmental conditions in an existing ENP fate model; and 2) analyzes the effect of a wide range of randomly sampled environmental conditions (representing variations in water chemistry). This approach was employed to investigate the transport of nano-TiO2 in the Lower Rh\u00f4ne River (France) under numerous sets of environmental conditions. The predicted spatial concentration profiles of nano-TiO2 were then grouped according to their similarity by using cluster analysis. The analysis resulted in a small number of clusters representing groups of spatial concentration profiles. All clusters show nano-TiO2 accumulation in the sediment layer, supporting results from previous studies. Analysis of the characteristic features of each cluster demonstrated a strong association between the water conditions in regions close to the ENP emission source and the cluster membership of the corresponding spatial concentration profiles. In particular, water compositions favoring heteroaggregation between the ENPs and suspended particulate matter resulted in clusters of low variability. These conditions are, therefore, reliable predictors of the eventual fate of the modeled ENPs. The conclusions from this study are also valid for ENP fate in other large river systems. Our results, therefore, shift the focus of future modeling and experimental research of ENP environmental fate to the water characteristic in regions near the expected ENP emission sources. Under conditions favoring heteroaggregation in these regions, the fate of the ENPs can be readily predicted.", "author" : [ { "dropping-particle" : "", "family" : "Sani-Kast", "given" : "Nicole", "non-dropping-particle" : "", "parse-names" : false, "suffix" : "" }, { "dropping-particle" : "", "family" : "Scheringer", "given" : "Martin", "non-dropping-particle" : "", "parse-names" : false, "suffix" : "" }, { "dropping-particle" : "", "family" : "Slomberg", "given" : "Danielle", "non-dropping-particle" : "", "parse-names" : false, "suffix" : "" }, { "dropping-particle" : "", "family" : "Labille", "given" : "J\u00e9r\u00f4me", "non-dropping-particle" : "", "parse-names" : false, "suffix" : "" }, { "dropping-particle" : "", "family" : "Praetorius", "given" : "Antonia", "non-dropping-particle" : "", "parse-names" : false, "suffix" : "" }, { "dropping-particle" : "", "family" : "Ollivier", "given" : "Patrick", "non-dropping-particle" : "", "parse-names" : false, "suffix" : "" }, { "dropping-particle" : "", "family" : "Hungerb\u00fchler", "given" : "Konrad", "non-dropping-particle" : "", "parse-names" : false, "suffix" : "" } ], "container-title" : "Science of the Total Environment", "id" : "ITEM-1", "issued" : { "date-parts" : [ [ "2015" ] ] }, "page" : "150-159", "title" : "Addressing the complexity of water chemistry in environmental fate modeling for engineered nanoparticles", "type" : "article-journal", "volume" : "535" }, "uris" : [ "http://www.mendeley.com/documents/?uuid=7b3f42d9-4098-3d99-94bc-6b0388ebb84a" ] } ], "mendeley" : { "formattedCitation" : "&lt;sup&gt;17&lt;/sup&gt;", "plainTextFormattedCitation" : "17", "previouslyFormattedCitation" : "&lt;sup&gt;17&lt;/sup&gt;" }, "properties" : { "noteIndex" : 0 }, "schema" : "https://github.com/citation-style-language/schema/raw/master/csl-citation.json" }</w:instrText>
      </w:r>
      <w:r w:rsidR="001375BF" w:rsidRPr="00B07621">
        <w:rPr>
          <w:vertAlign w:val="subscript"/>
        </w:rPr>
        <w:fldChar w:fldCharType="separate"/>
      </w:r>
      <w:r w:rsidR="00815C60" w:rsidRPr="00B07621">
        <w:rPr>
          <w:noProof/>
          <w:vertAlign w:val="superscript"/>
        </w:rPr>
        <w:t>17</w:t>
      </w:r>
      <w:r w:rsidR="001375BF" w:rsidRPr="00B07621">
        <w:fldChar w:fldCharType="end"/>
      </w:r>
      <w:r w:rsidR="006C4256" w:rsidRPr="00B07621">
        <w:rPr>
          <w:vertAlign w:val="superscript"/>
        </w:rPr>
        <w:t>,</w:t>
      </w:r>
      <w:r w:rsidR="006C4256" w:rsidRPr="00B07621">
        <w:fldChar w:fldCharType="begin" w:fldLock="1"/>
      </w:r>
      <w:r w:rsidR="006C4256" w:rsidRPr="00B07621">
        <w:instrText>ADDIN CSL_CITATION { "citationItems" : [ { "id" : "ITEM-1", "itemData" : { "DOI" : "10.3389/fchem.2014.00039", "ISSN" : "2296-2646", "PMID" : "25003102", "abstract" : "The European COoperation in Science and Technology (COST) Action ES1205 on the transfer of Engineered Nano materials from wastewater Treatment and stormwatEr to Rivers (ENTER) aims to create and to maintain a trans European network among scientists. This perspective article delivers a brief overview on the status quo at the beginning of the project by addressing the following aspects on engineered nano materials (ENMs) in the urban systems: (1) ENMs that need to be considered on a European level; (2) uncertainties on production-volume estimations; (3) fate of selected ENMs during waste water transport and treatment; (4) analytical strategies for ENM analysis; (5) ecotoxicity of ENMs, and (6) future needs. These six step stones deliver the derivation of the position of the ES1205 network at the beginning of the projects runtime, by defining six fundamental aspects that should be considered in future discussions on risk evaluation of ENMs in urban water systems.", "author" : [ { "dropping-particle" : "", "family" : "Duester", "given" : "Lars", "non-dropping-particle" : "", "parse-names" : false, "suffix" : "" }, { "dropping-particle" : "", "family" : "Burkhardt", "given" : "Michael", "non-dropping-particle" : "", "parse-names" : false, "suffix" : "" }, { "dropping-particle" : "", "family" : "Gutleb", "given" : "Arno C", "non-dropping-particle" : "", "parse-names" : false, "suffix" : "" }, { "dropping-particle" : "", "family" : "Kaegi", "given" : "Ralf", "non-dropping-particle" : "", "parse-names" : false, "suffix" : "" }, { "dropping-particle" : "", "family" : "Macken", "given" : "Ailbhe", "non-dropping-particle" : "", "parse-names" : false, "suffix" : "" }, { "dropping-particle" : "", "family" : "Meermann", "given" : "Bj\u00f6rn", "non-dropping-particle" : "", "parse-names" : false, "suffix" : "" }, { "dropping-particle" : "", "family" : "Kammer", "given" : "Frank", "non-dropping-particle" : "von der", "parse-names" : false, "suffix" : "" } ], "container-title" : "Frontiers in chemistry", "id" : "ITEM-1", "issued" : { "date-parts" : [ [ "2014" ] ] }, "page" : "39", "publisher" : "Frontiers Media SA", "title" : "Toward a comprehensive and realistic risk evaluation of engineered nanomaterials in the urban water system.", "type" : "article-journal", "volume" : "2" }, "uris" : [ "http://www.mendeley.com/documents/?uuid=abff133e-e353-35e4-90f8-fe9fa6c04c88" ] } ], "mendeley" : { "formattedCitation" : "&lt;sup&gt;12&lt;/sup&gt;", "plainTextFormattedCitation" : "12" }, "properties" : { "noteIndex" : 0 }, "schema" : "https://github.com/citation-style-language/schema/raw/master/csl-citation.json" }</w:instrText>
      </w:r>
      <w:r w:rsidR="006C4256" w:rsidRPr="00B07621">
        <w:fldChar w:fldCharType="separate"/>
      </w:r>
      <w:r w:rsidR="006C4256" w:rsidRPr="00B07621">
        <w:rPr>
          <w:noProof/>
          <w:vertAlign w:val="superscript"/>
        </w:rPr>
        <w:t>12</w:t>
      </w:r>
      <w:r w:rsidR="006C4256" w:rsidRPr="00B07621">
        <w:fldChar w:fldCharType="end"/>
      </w:r>
      <w:r w:rsidR="001375BF" w:rsidRPr="00B07621">
        <w:rPr>
          <w:vertAlign w:val="subscript"/>
        </w:rPr>
        <w:t xml:space="preserve"> </w:t>
      </w:r>
      <w:r w:rsidR="001375BF" w:rsidRPr="00B07621">
        <w:t>Furthermore, models enable a deeper understanding of the relative importance of different emission sources and pathways and therefore can serve as tools to support decision making</w:t>
      </w:r>
      <w:r w:rsidR="00466153" w:rsidRPr="00B07621">
        <w:t xml:space="preserve"> and prioritize regulations</w:t>
      </w:r>
      <w:r w:rsidR="001375BF" w:rsidRPr="00B07621">
        <w:t>. For example, when studying emission mitigation measures</w:t>
      </w:r>
      <w:r w:rsidR="00D21D03" w:rsidRPr="00B07621">
        <w:t>, models can help</w:t>
      </w:r>
      <w:r w:rsidR="001375BF" w:rsidRPr="00B07621">
        <w:t xml:space="preserve"> </w:t>
      </w:r>
      <w:r w:rsidR="00BA3ED3" w:rsidRPr="00B07621">
        <w:t>develop</w:t>
      </w:r>
      <w:r w:rsidR="001375BF" w:rsidRPr="00B07621">
        <w:t xml:space="preserve"> more targeted monitoring campaigns</w:t>
      </w:r>
      <w:r w:rsidR="00D21D03" w:rsidRPr="00B07621">
        <w:t xml:space="preserve"> </w:t>
      </w:r>
      <w:r w:rsidR="00A70CDC" w:rsidRPr="00B07621">
        <w:t xml:space="preserve">once potential </w:t>
      </w:r>
      <w:r w:rsidR="00D21D03" w:rsidRPr="00B07621">
        <w:t>hot spots are identified</w:t>
      </w:r>
      <w:r w:rsidR="001375BF" w:rsidRPr="00B07621">
        <w:t xml:space="preserve">. Models can also help inform the development of analytical methodologies for ENPs by helping to define which material types </w:t>
      </w:r>
      <w:r w:rsidR="005552A0" w:rsidRPr="00B07621">
        <w:t xml:space="preserve">most </w:t>
      </w:r>
      <w:r w:rsidR="001375BF" w:rsidRPr="00B07621">
        <w:t xml:space="preserve">need to be monitored and the required performance of the methods in terms of detection limits for particle number and particle size. </w:t>
      </w:r>
    </w:p>
    <w:p w14:paraId="21976388" w14:textId="2830BA9B" w:rsidR="001375BF" w:rsidRPr="00B07621" w:rsidRDefault="001375BF" w:rsidP="001375BF">
      <w:pPr>
        <w:pStyle w:val="RSCB02ArticleText"/>
      </w:pPr>
      <w:r w:rsidRPr="00B07621">
        <w:t xml:space="preserve">Several different modelling approaches for </w:t>
      </w:r>
      <w:r w:rsidR="008862B9" w:rsidRPr="00B07621">
        <w:t>deriving</w:t>
      </w:r>
      <w:r w:rsidR="002F1B35" w:rsidRPr="00B07621">
        <w:t xml:space="preserve"> </w:t>
      </w:r>
      <w:r w:rsidRPr="00B07621">
        <w:t>PEC</w:t>
      </w:r>
      <w:r w:rsidR="000E4C8D" w:rsidRPr="00B07621">
        <w:t>s</w:t>
      </w:r>
      <w:r w:rsidR="002F1B35" w:rsidRPr="00B07621">
        <w:t xml:space="preserve"> of ENPs</w:t>
      </w:r>
      <w:r w:rsidRPr="00B07621">
        <w:t xml:space="preserve"> have been developed over the last 10 years</w:t>
      </w:r>
      <w:r w:rsidR="005848EA" w:rsidRPr="00B07621">
        <w:fldChar w:fldCharType="begin" w:fldLock="1"/>
      </w:r>
      <w:r w:rsidR="006A16E5" w:rsidRPr="00B07621">
        <w:instrText>ADDIN CSL_CITATION { "citationItems" : [ { "id" : "ITEM-1", "itemData" : { "abstract" : "Environmental Pollution, 181 (2013) 287-300. doi:10.1016/j.envpol.2013.06.003", "author" : [ { "dropping-particle" : "", "family" : "Gottschalk", "given" : "Fadri", "non-dropping-particle" : "", "parse-names" : false, "suffix" : "" }, { "dropping-particle" : "", "family" : "Sun", "given" : "Tian Yin", "non-dropping-particle" : "", "parse-names" : false, "suffix" : "" }, { "dropping-particle" : "", "family" : "Nowack", "given" : "Bernd", "non-dropping-particle" : "", "parse-names" : false, "suffix" : "" } ], "container-title" : "Environmental Pollution", "id" : "ITEM-1", "issue" : "181", "issued" : { "date-parts" : [ [ "2013" ] ] }, "page" : "287-300", "title" : "Environmental concentrations of engineered nanomaterials: Review of modeling and analytical studies", "type" : "article-journal", "volume" : "2013" }, "uris" : [ "http://www.mendeley.com/documents/?uuid=b90e168a-f819-3238-877b-3d399a635371" ] }, { "id" : "ITEM-2", "itemData" : { "DOI" : "10.1021/es505076w", "ISBN" : "0013-936X", "ISSN" : "15205851", "PMID" : "25611674", "abstract" : "Mathematical models improve our fundamental understanding of the environmental behavior, fate, and transport of engineered nanomaterials (NMs, chemical substances or materials roughly 1-100 nm in size) and facilitate risk assessment and management activities. Although today's large-scale environmental fate models for NMs are a considerable improvement over early efforts, a gap still remains between the experimental research performed to date on the environmental fate of NMs and its incorporation into models. This article provides an introduction to the current state of the science in modeling the fate and behavior of NMs in aquatic environments. We address the strengths and weaknesses of existing fate models, identify the challenges facing researchers in developing and validating these models, and offer a perspective on how these challenges can be addressed through the combined efforts of modelers and experimentalists.", "author" : [ { "dropping-particle" : "", "family" : "Dale", "given" : "Amy L.", "non-dropping-particle" : "", "parse-names" : false, "suffix" : "" }, { "dropping-particle" : "", "family" : "Casman", "given" : "Elizabeth A.", "non-dropping-particle" : "", "parse-names" : false, "suffix" : "" }, { "dropping-particle" : "V.", "family" : "Lowry", "given" : "Gregory", "non-dropping-particle" : "", "parse-names" : false, "suffix" : "" }, { "dropping-particle" : "", "family" : "Lead", "given" : "Jamie R.", "non-dropping-particle" : "", "parse-names" : false, "suffix" : "" }, { "dropping-particle" : "", "family" : "Viparelli", "given" : "Enrica", "non-dropping-particle" : "", "parse-names" : false, "suffix" : "" }, { "dropping-particle" : "", "family" : "Baalousha", "given" : "Mohammed", "non-dropping-particle" : "", "parse-names" : false, "suffix" : "" } ], "container-title" : "Environmental Science and Technology", "id" : "ITEM-2", "issue" : "5", "issued" : { "date-parts" : [ [ "2015", "3", "3" ] ] }, "page" : "2587-2593", "publisher" : "American Chemical Society", "title" : "Modeling nanomaterial environmental fate in aquatic systems", "type" : "article-journal", "volume" : "49" }, "uris" : [ "http://www.mendeley.com/documents/?uuid=c8ad7b5e-5c8b-35f2-8b9f-b39de014da9e" ] }, { "id" : "ITEM-3", "itemData" : { "DOI" : "10.1016/j.impact.2017.06.005", "ISBN" : "2452-0748", "ISSN" : "24520748", "abstract" : "Exposure modeling is an important tool in the risk assessment process because it can provide information on predicted environmental concentrations (PEC values) even in the absence of analytical data. A suite of different models has been used in the last years to predict environmental flows and concentrations of engineered nanomaterials (ENM). These models can be separated into material flow models that track the flows of ENM from production and use to end-of-life processes and finally to the environment, and environmental fate models that describe the behavior within and the transfer between environmental compartments. This review presents the existing material flow and fate models for ENM and evaluates them within a regulatory context. The reliability of the models and their relevance to the regulatory process is discussed, knowledge gaps are identified and recommendations are made about the use of the models for regulation. Some of the available fate models for nanomaterials are built on concepts that are accepted by regulators for conventional chemicals, thus those nano-models are also likely accepted. A critical issue for all models is the missing validation of PEC values by analytical measurements; however, validation on a conceptual level is possible. It is recommended that the material flow models should also include information on the material characteristics, e.g. form, size distribution, and if the material has already been transformed, because this constitutes very important input information for fate models.", "author" : [ { "dropping-particle" : "", "family" : "Nowack", "given" : "Bernd", "non-dropping-particle" : "", "parse-names" : false, "suffix" : "" } ], "container-title" : "NanoImpact", "id" : "ITEM-3", "issued" : { "date-parts" : [ [ "2017" ] ] }, "page" : "38-47", "title" : "Evaluation of environmental exposure models for engineered nanomaterials in a regulatory context", "type" : "article", "volume" : "8" }, "uris" : [ "http://www.mendeley.com/documents/?uuid=b2b79d10-5aa5-3dd6-be67-3c1bc9535599" ] } ], "mendeley" : { "formattedCitation" : "&lt;sup&gt;16,18,19&lt;/sup&gt;", "plainTextFormattedCitation" : "16,18,19", "previouslyFormattedCitation" : "&lt;sup&gt;16,18,19&lt;/sup&gt;" }, "properties" : { "noteIndex" : 0 }, "schema" : "https://github.com/citation-style-language/schema/raw/master/csl-citation.json" }</w:instrText>
      </w:r>
      <w:r w:rsidR="005848EA" w:rsidRPr="00B07621">
        <w:fldChar w:fldCharType="separate"/>
      </w:r>
      <w:r w:rsidR="00815C60" w:rsidRPr="00B07621">
        <w:rPr>
          <w:noProof/>
          <w:vertAlign w:val="superscript"/>
        </w:rPr>
        <w:t>16,18,19</w:t>
      </w:r>
      <w:r w:rsidR="005848EA" w:rsidRPr="00B07621">
        <w:fldChar w:fldCharType="end"/>
      </w:r>
      <w:r w:rsidRPr="00B07621">
        <w:t>. Since Boxall at al.</w:t>
      </w:r>
      <w:r w:rsidR="00961A0A" w:rsidRPr="00B07621">
        <w:t>,</w:t>
      </w:r>
      <w:r w:rsidRPr="00B07621">
        <w:t xml:space="preserve"> 2007</w:t>
      </w:r>
      <w:r w:rsidR="00E0583B" w:rsidRPr="00B07621">
        <w:t>,</w:t>
      </w:r>
      <w:r w:rsidR="00961A0A" w:rsidRPr="00B07621">
        <w:fldChar w:fldCharType="begin" w:fldLock="1"/>
      </w:r>
      <w:r w:rsidR="006A16E5" w:rsidRPr="00B07621">
        <w:instrText>ADDIN CSL_CITATION { "citationItems" : [ { "id" : "ITEM-1", "itemData" : { "DOI" : "196111", "ISBN" : "4444444444444", "abstract" : "The overall objective of this study was to evaluate the current environmental exposure arising from existing production, uses and disposal of engineered nanomaterials and to predict likely future exposures of nanomaterials in development. This was addressed using the following specific aims: 1. to identify current nanomaterials produced in the UK and their actual and predicted usage volumes (Chapter 3) 2. to identify new developments in the field of nanomaterials and to assess the potential for environmental contamination arising from these (Chapter 3) 3. to assess the likely fate and behaviour of nanomaterials in the environment (Chapter 4) 4. to determine the potential for exposure at all stages of nanomaterial production, use, disposal and recycling (Chapter 3) 5. to quantify current and potential concentrations of nanomaterials in the environment and assess the value of current models for predicting exposure (Chapter 5) 6. to identify work ongoing elsewhere of relevance to the study (Chapters 3, 4, 5, 6) 7. to recommend future research requirement (Chapter 6)", "author" : [ { "dropping-particle" : "", "family" : "Boxall, A. B., Chaudhry, Q., Sinclair, C., Jones, A., Aitken, R., Jefferson, B., &amp; Watts", "given" : "C.", "non-dropping-particle" : "", "parse-names" : false, "suffix" : "" } ], "container-title" : "Central Science Laboratory, Department of the Environment and Rural Affairs, London, UK,", "id" : "ITEM-1", "issued" : { "date-parts" : [ [ "2007" ] ] }, "number-of-pages" : "89", "title" : "Current and Future Predicted Environmental Exposure To Engineered Nanoparticles", "type" : "report" }, "uris" : [ "http://www.mendeley.com/documents/?uuid=42236072-e880-374c-b659-aec19ac5a0d7" ] } ], "mendeley" : { "formattedCitation" : "&lt;sup&gt;20&lt;/sup&gt;", "plainTextFormattedCitation" : "20", "previouslyFormattedCitation" : "&lt;sup&gt;20&lt;/sup&gt;" }, "properties" : { "noteIndex" : 0 }, "schema" : "https://github.com/citation-style-language/schema/raw/master/csl-citation.json" }</w:instrText>
      </w:r>
      <w:r w:rsidR="00961A0A" w:rsidRPr="00B07621">
        <w:fldChar w:fldCharType="separate"/>
      </w:r>
      <w:r w:rsidR="00815C60" w:rsidRPr="00B07621">
        <w:rPr>
          <w:noProof/>
          <w:vertAlign w:val="superscript"/>
        </w:rPr>
        <w:t>20</w:t>
      </w:r>
      <w:r w:rsidR="00961A0A" w:rsidRPr="00B07621">
        <w:fldChar w:fldCharType="end"/>
      </w:r>
      <w:r w:rsidRPr="00B07621">
        <w:t xml:space="preserve"> provided the first approach and theoretical basis to quantitatively assess ENPs concentrations in air, soil and water using a series of algorithms</w:t>
      </w:r>
      <w:r w:rsidR="00E14CB8" w:rsidRPr="00B07621">
        <w:t>,</w:t>
      </w:r>
      <w:r w:rsidRPr="00B07621">
        <w:t xml:space="preserve"> ENP emission and fate models have been in constant evolution. From approaches based on hypothetical ENP production and use volumes (when no empirical studies had yet been performed)</w:t>
      </w:r>
      <w:r w:rsidR="00E14CB8" w:rsidRPr="00B07621">
        <w:t>,</w:t>
      </w:r>
      <w:r w:rsidRPr="00B07621">
        <w:fldChar w:fldCharType="begin" w:fldLock="1"/>
      </w:r>
      <w:r w:rsidR="006A16E5" w:rsidRPr="00B07621">
        <w:instrText>ADDIN CSL_CITATION { "citationItems" : [ { "id" : "ITEM-1", "itemData" : { "DOI" : "196111", "ISBN" : "4444444444444", "abstract" : "The overall objective of this study was to evaluate the current environmental exposure arising from existing production, uses and disposal of engineered nanomaterials and to predict likely future exposures of nanomaterials in development. This was addressed using the following specific aims: 1. to identify current nanomaterials produced in the UK and their actual and predicted usage volumes (Chapter 3) 2. to identify new developments in the field of nanomaterials and to assess the potential for environmental contamination arising from these (Chapter 3) 3. to assess the likely fate and behaviour of nanomaterials in the environment (Chapter 4) 4. to determine the potential for exposure at all stages of nanomaterial production, use, disposal and recycling (Chapter 3) 5. to quantify current and potential concentrations of nanomaterials in the environment and assess the value of current models for predicting exposure (Chapter 5) 6. to identify work ongoing elsewhere of relevance to the study (Chapters 3, 4, 5, 6) 7. to recommend future research requirement (Chapter 6)", "author" : [ { "dropping-particle" : "", "family" : "Boxall, A. B., Chaudhry, Q., Sinclair, C., Jones, A., Aitken, R., Jefferson, B., &amp; Watts", "given" : "C.", "non-dropping-particle" : "", "parse-names" : false, "suffix" : "" } ], "container-title" : "Central Science Laboratory, Department of the Environment and Rural Affairs, London, UK,", "id" : "ITEM-1", "issued" : { "date-parts" : [ [ "2007" ] ] }, "number-of-pages" : "89", "title" : "Current and Future Predicted Environmental Exposure To Engineered Nanoparticles", "type" : "report" }, "uris" : [ "http://www.mendeley.com/documents/?uuid=42236072-e880-374c-b659-aec19ac5a0d7" ] } ], "mendeley" : { "formattedCitation" : "&lt;sup&gt;20&lt;/sup&gt;", "plainTextFormattedCitation" : "20", "previouslyFormattedCitation" : "&lt;sup&gt;20&lt;/sup&gt;" }, "properties" : { "noteIndex" : 0 }, "schema" : "https://github.com/citation-style-language/schema/raw/master/csl-citation.json" }</w:instrText>
      </w:r>
      <w:r w:rsidRPr="00B07621">
        <w:fldChar w:fldCharType="separate"/>
      </w:r>
      <w:r w:rsidR="00815C60" w:rsidRPr="00B07621">
        <w:rPr>
          <w:noProof/>
          <w:vertAlign w:val="superscript"/>
        </w:rPr>
        <w:t>20</w:t>
      </w:r>
      <w:r w:rsidRPr="00B07621">
        <w:fldChar w:fldCharType="end"/>
      </w:r>
      <w:r w:rsidRPr="00B07621">
        <w:t xml:space="preserve"> to material flow analysis (MFA)</w:t>
      </w:r>
      <w:r w:rsidRPr="00B07621">
        <w:fldChar w:fldCharType="begin" w:fldLock="1"/>
      </w:r>
      <w:r w:rsidR="006A16E5" w:rsidRPr="00B07621">
        <w:instrText>ADDIN CSL_CITATION { "citationItems" : [ { "id" : "ITEM-1", "itemData" : { "DOI" : "10.1021/es7029637", "ISBN" : "0013-936X", "ISSN" : "16601394", "PMID" : "18605569", "abstract" : "The aim of this study was to use a life-cycle perspective to model the quantities of engineered nanoparticles released into the environment. Three types of nanoparticles were studied: nano silver (nano-Ag), nano TiO2 (nano-TiO2), and carbon nanotubes (CNT). The quantification was based on a substance flowanalysis from products to air, soil, and water in Switzerland. The following parameters were used as model inputs: estimated worldwide production volume, allocation of the production volume to product categories, particle release from products, and flow coefficients within the environmental compartments. The predicted environmental concentrations (PEC) were then compared to the predicted no effect concentrations (PNEC) derived from the literature to estimate a possible risk. The expected concentrations of the three nanoparticles in the different environmental compartments vary widely, caused by the different life cycles of the nanoparticlecontaining products. The PEC values for nano-TiO2 in water are 0.7-16 \u03bcg/L and close to or higher than the PNEC value for nano-TiO2 (&lt;1 \u03bcg/L). The risk quotients (PEC/PNEC) for CNT and nano-Ag were much smaller than one, therefore comprising no reason to expect adverse effects from those particles. The results of this study make it possible for the first time to carry out a quantitative risk assessment of nanoparticles in the environment and suggest further detailed studies of nano-TiO2.", "author" : [ { "dropping-particle" : "", "family" : "Mueller", "given" : "N. C", "non-dropping-particle" : "", "parse-names" : false, "suffix" : "" }, { "dropping-particle" : "", "family" : "Nowack", "given" : "B", "non-dropping-particle" : "", "parse-names" : false, "suffix" : "" } ], "container-title" : "Environmental science &amp; technology", "id" : "ITEM-1", "issue" : "12", "issued" : { "date-parts" : [ [ "2008" ] ] }, "page" : "44447-53", "title" : "Exposure modelling of engineered nanoparticles in the environment.", "type" : "article-journal", "volume" : "42" }, "uris" : [ "http://www.mendeley.com/documents/?uuid=671721d7-aec5-3b35-a575-f1dc7854ed88" ] } ], "mendeley" : { "formattedCitation" : "&lt;sup&gt;21&lt;/sup&gt;", "plainTextFormattedCitation" : "21", "previouslyFormattedCitation" : "&lt;sup&gt;21&lt;/sup&gt;" }, "properties" : { "noteIndex" : 0 }, "schema" : "https://github.com/citation-style-language/schema/raw/master/csl-citation.json" }</w:instrText>
      </w:r>
      <w:r w:rsidRPr="00B07621">
        <w:fldChar w:fldCharType="separate"/>
      </w:r>
      <w:r w:rsidR="00815C60" w:rsidRPr="00B07621">
        <w:rPr>
          <w:noProof/>
          <w:vertAlign w:val="superscript"/>
        </w:rPr>
        <w:t>21</w:t>
      </w:r>
      <w:r w:rsidRPr="00B07621">
        <w:fldChar w:fldCharType="end"/>
      </w:r>
      <w:r w:rsidRPr="00B07621">
        <w:t xml:space="preserve"> or particle flow analysis (PFA)</w:t>
      </w:r>
      <w:r w:rsidR="00E14CB8" w:rsidRPr="00B07621">
        <w:t>,</w:t>
      </w:r>
      <w:r w:rsidRPr="00B07621">
        <w:fldChar w:fldCharType="begin" w:fldLock="1"/>
      </w:r>
      <w:r w:rsidR="006A16E5" w:rsidRPr="00B07621">
        <w:instrText>ADDIN CSL_CITATION { "citationItems" : [ { "id" : "ITEM-1", "itemData" : { "DOI" : "10.1111/j.1530-9290.2011.00429.x", "ISBN" : "1530-9290", "ISSN" : "10881980", "abstract" : "Several authors have highlighted the potential risks of nanoparticles (NPs). Still, little is known about the magnitude of emissions of NPs from society. Here, the method of explorative particle flow analysis (PFA), a modification of the more well-known substance flow analysis (SFA), is suggested. In explorative PFA, particle number instead of mass is used as flow and stock metric and explorative scenarios are used to account for potential technology diffusion and, consequently, potentially higher emissions. The method has been applied in a case study of the use phase of titanium dioxide (TiO 2) NPs in paint, sunscreen and self-cleaning cement. The results indicate that the current largest emissions of TiO 2 NPs originate from the use of sunscreen. One scenario implies that, in the future, the largest flows and stocks of TiO 2 NPs could be related to self-cleaning cement. Gaps in current knowledge are identified and suggestions for future research are given. \u00a9 2012 by Yale University.", "author" : [ { "dropping-particle" : "", "family" : "Arvidsson", "given" : "Rickard", "non-dropping-particle" : "", "parse-names" : false, "suffix" : "" }, { "dropping-particle" : "", "family" : "Molander", "given" : "Sverker", "non-dropping-particle" : "", "parse-names" : false, "suffix" : "" }, { "dropping-particle" : "", "family" : "Sanden", "given" : "Bjorn A.", "non-dropping-particle" : "", "parse-names" : false, "suffix" : "" } ], "container-title" : "Journal of Industrial Ecology", "id" : "ITEM-1", "issue" : "3", "issued" : { "date-parts" : [ [ "2012" ] ] }, "page" : "343-351", "title" : "Particle Flow Analysis: Exploring Potential Use Phase Emissions of Titanium Dioxide Nanoparticles from Sunscreen, Paint, and Cement", "type" : "article-journal", "volume" : "16" }, "uris" : [ "http://www.mendeley.com/documents/?uuid=def48d78-1468-47d5-88bf-57296adf1cd8" ] } ], "mendeley" : { "formattedCitation" : "&lt;sup&gt;22&lt;/sup&gt;", "plainTextFormattedCitation" : "22", "previouslyFormattedCitation" : "&lt;sup&gt;22&lt;/sup&gt;" }, "properties" : { "noteIndex" : 0 }, "schema" : "https://github.com/citation-style-language/schema/raw/master/csl-citation.json" }</w:instrText>
      </w:r>
      <w:r w:rsidRPr="00B07621">
        <w:fldChar w:fldCharType="separate"/>
      </w:r>
      <w:r w:rsidR="00815C60" w:rsidRPr="00B07621">
        <w:rPr>
          <w:noProof/>
          <w:vertAlign w:val="superscript"/>
        </w:rPr>
        <w:t>22</w:t>
      </w:r>
      <w:r w:rsidRPr="00B07621">
        <w:fldChar w:fldCharType="end"/>
      </w:r>
      <w:r w:rsidRPr="00B07621">
        <w:t xml:space="preserve"> to the most recent incorporation of probabilistic elements using Monte Carlo simulations</w:t>
      </w:r>
      <w:r w:rsidR="00E14CB8" w:rsidRPr="00B07621">
        <w:t>.</w:t>
      </w:r>
      <w:r w:rsidRPr="00B07621">
        <w:fldChar w:fldCharType="begin" w:fldLock="1"/>
      </w:r>
      <w:r w:rsidR="006A16E5" w:rsidRPr="00B07621">
        <w:instrText>ADDIN CSL_CITATION { "citationItems" : [ { "id" : "ITEM-1", "itemData" : { "ISBN" : "1364-8152", "ISSN" : "1364-8152", "author" : [ { "dropping-particle" : "", "family" : "Gottschalk", "given" : "Fadri", "non-dropping-particle" : "", "parse-names" : false, "suffix" : "" }, { "dropping-particle" : "", "family" : "Scholz", "given" : "Roland W", "non-dropping-particle" : "", "parse-names" : false, "suffix" : "" }, { "dropping-particle" : "", "family" : "Nowack", "given" : "Bernd", "non-dropping-particle" : "", "parse-names" : false, "suffix" : "" } ], "container-title" : "Environmental Modelling &amp; Software", "id" : "ITEM-1", "issue" : "3", "issued" : { "date-parts" : [ [ "2010" ] ] }, "page" : "320-332", "title" : "Probabilistic material flow modeling for assessing the environmental exposure to compounds: Methodology and an application to engineered nano-TiO 2 particles", "type" : "article-journal", "volume" : "25" }, "uris" : [ "http://www.mendeley.com/documents/?uuid=c5ed2551-d7f8-39cf-8224-da5cff5f6a16" ] } ], "mendeley" : { "formattedCitation" : "&lt;sup&gt;23&lt;/sup&gt;", "plainTextFormattedCitation" : "23", "previouslyFormattedCitation" : "&lt;sup&gt;23&lt;/sup&gt;" }, "properties" : { "noteIndex" : 0 }, "schema" : "https://github.com/citation-style-language/schema/raw/master/csl-citation.json" }</w:instrText>
      </w:r>
      <w:r w:rsidRPr="00B07621">
        <w:fldChar w:fldCharType="separate"/>
      </w:r>
      <w:r w:rsidR="00815C60" w:rsidRPr="00B07621">
        <w:rPr>
          <w:noProof/>
          <w:vertAlign w:val="superscript"/>
        </w:rPr>
        <w:t>23</w:t>
      </w:r>
      <w:r w:rsidRPr="00B07621">
        <w:fldChar w:fldCharType="end"/>
      </w:r>
      <w:r w:rsidRPr="00B07621">
        <w:t xml:space="preserve"> </w:t>
      </w:r>
      <w:r w:rsidR="000D75AC" w:rsidRPr="00B07621">
        <w:t>The e</w:t>
      </w:r>
      <w:r w:rsidRPr="00B07621">
        <w:t>xisting models cover different spatial scales (global, regional and local) as well as different environmental compartments (sediments, soils, atmosphere, surface water, sewage treatment plant effluents and sewage treatment sludge), however more recent models can integrate various compartments</w:t>
      </w:r>
      <w:r w:rsidRPr="00B07621">
        <w:fldChar w:fldCharType="begin" w:fldLock="1"/>
      </w:r>
      <w:r w:rsidR="006A16E5" w:rsidRPr="00B07621">
        <w:instrText>ADDIN CSL_CITATION { "citationItems" : [ { "id" : "ITEM-1", "itemData" : { "DOI" : "10.1039/C6EN00081A", "ISBN" : "2051-8153", "ISSN" : "2051-8153", "abstract" : "The robustness of novel multimedia fate models in environmental exposure estimation of engineered nanoparticles (ENPs) remains unclear, because of uncertainties in the emission, physicochemical properties and natural variability in environmental systems. Here, we evaluate the uncertainty in predicted environmental concentrations (PECs) by using the SimpleBox4nano (SB4N) model. Monte Carlo (MC) simulations were performed on the environmental fate, concentrations and speciation of nano-CeO2, -TiO2 and -ZnO. Realistic distributions of uncertainty and variability were applied for all of SB4N's input and model parameter values. Environmental distribution over air, water, soil and sediment as well as nanomaterial speciation across natural colloid and coarse particles appeared to be similar for nano-CeO2, -TiO2 and -ZnO. ENPs in the atmosphere were effectively removed by deposition. ENPs in the water column were removed through hetero-aggregation-sedimentation with natural particles. ENPs accumulated in soil by attachment to grains. The sources of uncertainty and variability driving variation in PECs, which was identified in Spearman rank analysis, were related to production, emission, compartment volumes, and removal by dissolution or advection and appeared to be similar for the three ENPs. The variation in speciation within environmental compartments was influenced most by the physicochemical properties of the ENP and by model parameters that relate to the compartment of interest.", "author" : [ { "dropping-particle" : "", "family" : "Meesters", "given" : "J. A. J.", "non-dropping-particle" : "", "parse-names" : false, "suffix" : "" }, { "dropping-particle" : "", "family" : "Quik", "given" : "J. T. K.", "non-dropping-particle" : "", "parse-names" : false, "suffix" : "" }, { "dropping-particle" : "", "family" : "Koelmans", "given" : "A. A.", "non-dropping-particle" : "", "parse-names" : false, "suffix" : "" }, { "dropping-particle" : "", "family" : "Hendriks", "given" : "A. J.", "non-dropping-particle" : "", "parse-names" : false, "suffix" : "" }, { "dropping-particle" : "", "family" : "Meent", "given" : "D.", "non-dropping-particle" : "van de", "parse-names" : false, "suffix" : "" } ], "container-title" : "Environ. Sci.: Nano", "id" : "ITEM-1", "issue" : "4", "issued" : { "date-parts" : [ [ "2016" ] ] }, "page" : "715-727", "title" : "Multimedia environmental fate and speciation of engineered nanoparticles: a probabilistic modeling approach", "type" : "article-journal", "volume" : "3" }, "uris" : [ "http://www.mendeley.com/documents/?uuid=46b751c1-24b3-3bfc-b420-9520b637cbf6" ] } ], "mendeley" : { "formattedCitation" : "&lt;sup&gt;24&lt;/sup&gt;", "plainTextFormattedCitation" : "24", "previouslyFormattedCitation" : "&lt;sup&gt;24&lt;/sup&gt;" }, "properties" : { "noteIndex" : 0 }, "schema" : "https://github.com/citation-style-language/schema/raw/master/csl-citation.json" }</w:instrText>
      </w:r>
      <w:r w:rsidRPr="00B07621">
        <w:fldChar w:fldCharType="separate"/>
      </w:r>
      <w:r w:rsidR="00815C60" w:rsidRPr="00B07621">
        <w:rPr>
          <w:noProof/>
          <w:vertAlign w:val="superscript"/>
        </w:rPr>
        <w:t>24</w:t>
      </w:r>
      <w:r w:rsidRPr="00B07621">
        <w:fldChar w:fldCharType="end"/>
      </w:r>
      <w:r w:rsidRPr="00B07621">
        <w:t xml:space="preserve"> and spatial scales</w:t>
      </w:r>
      <w:r w:rsidR="00E14CB8" w:rsidRPr="00B07621">
        <w:t>.</w:t>
      </w:r>
      <w:r w:rsidRPr="00B07621">
        <w:fldChar w:fldCharType="begin" w:fldLock="1"/>
      </w:r>
      <w:r w:rsidR="006A16E5" w:rsidRPr="00B07621">
        <w:instrText>ADDIN CSL_CITATION { "citationItems" : [ { "id" : "ITEM-1", "itemData" : { "DOI" : "10.1021/ez400106t", "ISBN" : "2328-8930", "ISSN" : "23288930", "abstract" : "A key question for industry, regulators, toxicologists, and risk assessors working with nanomaterials is what relevant environmental engineered nanomaterial (ENM) concentrations should be considered. Answering this question requires ENM material flow estimates at the local level. Using a life-cycle approach, global ENM production and application data were used to estimate releases at global, regional, national, and local levels. Local level emissions were then used to estimate releases to water (direct and from wastewater treatment effluent), soils (direct and from runoff and biosolids), and air (direct and from incineration of ENM-containing products). Waste management data for dozens of countries were used to estimate the flow of 10 major ENMs through eight world regions. A national and local release example was conducted with data from the United States, providing predicted wastewater effluent concentrations for the San Francisco Bay area, ranging from low nanograms per liter to micrograms per liter depending on the ENM. A key question for industry, regulators, toxicologists, and risk assessors working with nanomaterials is what relevant environmental engineered nanomaterial (ENM) concentrations should be considered. Answering this question requires ENM material flow estimates at the local level. Using a life-cycle approach, global ENM production and application data were used to estimate releases at global, regional, national, and local levels. Local level emissions were then used to estimate releases to water (direct and from wastewater treatment effluent), soils (direct and from runoff and biosolids), and air (direct and from incineration of ENM-containing products). Waste management data for dozens of countries were used to estimate the flow of 10 major ENMs through eight world regions. A national and local release example was conducted with data from the United States, providing predicted wastewater effluent concentrations for the San Francisco Bay area, ranging from low nanograms per liter to micrograms per liter depending on the ENM.", "author" : [ { "dropping-particle" : "", "family" : "Keller", "given" : "Arturo A.", "non-dropping-particle" : "", "parse-names" : false, "suffix" : "" }, { "dropping-particle" : "", "family" : "Lazareva", "given" : "Anastasiya", "non-dropping-particle" : "", "parse-names" : false, "suffix" : "" } ], "container-title" : "Environmental Science and Technology Letters", "id" : "ITEM-1", "issue" : "1", "issued" : { "date-parts" : [ [ "2013" ] ] }, "page" : "65-70", "title" : "Predicted Releases of Engineered Nanomaterials: From Global to Regional to Local", "type" : "article-journal", "volume" : "1" }, "uris" : [ "http://www.mendeley.com/documents/?uuid=1259eb33-deee-3eaa-894f-a0aeac1e4367" ] } ], "mendeley" : { "formattedCitation" : "&lt;sup&gt;25&lt;/sup&gt;", "plainTextFormattedCitation" : "25", "previouslyFormattedCitation" : "&lt;sup&gt;25&lt;/sup&gt;" }, "properties" : { "noteIndex" : 0 }, "schema" : "https://github.com/citation-style-language/schema/raw/master/csl-citation.json" }</w:instrText>
      </w:r>
      <w:r w:rsidRPr="00B07621">
        <w:fldChar w:fldCharType="separate"/>
      </w:r>
      <w:r w:rsidR="00815C60" w:rsidRPr="00B07621">
        <w:rPr>
          <w:noProof/>
          <w:vertAlign w:val="superscript"/>
        </w:rPr>
        <w:t>25</w:t>
      </w:r>
      <w:r w:rsidRPr="00B07621">
        <w:fldChar w:fldCharType="end"/>
      </w:r>
      <w:r w:rsidRPr="00B07621">
        <w:t xml:space="preserve"> They also vary in complexity depending on the number of uses targeted for a single ENP (from one single use to the consideration of the full </w:t>
      </w:r>
      <w:r w:rsidR="00E14CB8" w:rsidRPr="00B07621">
        <w:t xml:space="preserve">product </w:t>
      </w:r>
      <w:r w:rsidRPr="00B07621">
        <w:t>life cycle) and the incorporation of nanoparticle-specific environmental fate processes. Models can be classified into two main categories: top-down models, in which the environmental compartment is typically treated as a black box and no specific information about the ENP fate processes is included</w:t>
      </w:r>
      <w:r w:rsidR="00846F2D" w:rsidRPr="00B07621">
        <w:t xml:space="preserve"> (mainly </w:t>
      </w:r>
      <w:r w:rsidR="007D165E" w:rsidRPr="00B07621">
        <w:t>MFA</w:t>
      </w:r>
      <w:r w:rsidR="00846F2D" w:rsidRPr="00B07621">
        <w:t xml:space="preserve"> models)</w:t>
      </w:r>
      <w:r w:rsidRPr="00B07621">
        <w:t>, and the more mechanistic bottom up models (environmental fate models), which include relevant information on the ENP transport and fate processes such as advective transport, (hetero-)</w:t>
      </w:r>
      <w:r w:rsidR="00D3161D" w:rsidRPr="00B07621">
        <w:t xml:space="preserve"> </w:t>
      </w:r>
      <w:r w:rsidRPr="00B07621">
        <w:t>aggregation, dissolution, surface transformations, sedimentation and resuspension</w:t>
      </w:r>
      <w:r w:rsidR="00E14CB8" w:rsidRPr="00B07621">
        <w:t>.</w:t>
      </w:r>
      <w:r w:rsidR="00463105" w:rsidRPr="00B07621">
        <w:fldChar w:fldCharType="begin" w:fldLock="1"/>
      </w:r>
      <w:r w:rsidR="006A16E5" w:rsidRPr="00B07621">
        <w:instrText>ADDIN CSL_CITATION { "citationItems" : [ { "id" : "ITEM-1", "itemData" : { "DOI" : "10.1039/c2em30677h", "ISBN" : "0013-936X", "ISSN" : "1520-5851", "PMID" : "22502632", "abstract" : "Exposure assessment of engineered nanoparticles (ENPs) is a challenging task mainly due to the novel properties of these new materials and the complexity caused by a wide range of particle characteristics, ENP-containing products and possible environmental interactions. We here present a research agenda in which we propose to face the complexity associated with ENP exposure assessment through informed and systematic simplifications. Exposure modelling is presented as a method for addressing complexity by identifying processes dominant for the fate of ENPs in the environment and enabling an iterative learning process by studying different emission and fate scenarios. Furthermore, the use of models is important to highlight most pressing research needs. For this reason, we also strongly encourage improved communication and collaboration between modellers and experimental scientists. Feedback between modellers and experimental scientists is crucial in order to understand the big picture of ENP exposure assessment and to establish common research strategies. Through joint research efforts and projects, the field of ENP exposure assessment can greatly improve and significantly contribute to a comprehensive and systematic risk assessment of ENPs. \u00a9 2013 The Royal Society of Chemistry.", "author" : [ { "dropping-particle" : "", "family" : "Praetorius", "given" : "Antonia", "non-dropping-particle" : "", "parse-names" : false, "suffix" : "" }, { "dropping-particle" : "", "family" : "Arvidsson", "given" : "Rickard", "non-dropping-particle" : "", "parse-names" : false, "suffix" : "" }, { "dropping-particle" : "", "family" : "Molander", "given" : "Sverker", "non-dropping-particle" : "", "parse-names" : false, "suffix" : "" }, { "dropping-particle" : "", "family" : "Scheringer", "given" : "Martin", "non-dropping-particle" : "", "parse-names" : false, "suffix" : "" } ], "container-title" : "Environmental Sciences: Processes and Impacts", "id" : "ITEM-1", "issue" : "1", "issued" : { "date-parts" : [ [ "2013" ] ] }, "page" : "161-168", "publisher" : "Royal Society of Chemistry", "title" : "Facing complexity through informed simplifications: A research agenda for aquatic exposure assessment of nanoparticles", "type" : "article-journal", "volume" : "15" }, "uris" : [ "http://www.mendeley.com/documents/?uuid=4e1ef77d-c0f7-313f-b338-1e3a895d33fe" ] }, { "id" : "ITEM-2", "itemData" : { "DOI" : "10.1021/es505076w", "ISBN" : "0013-936X", "ISSN" : "15205851", "PMID" : "25611674", "abstract" : "Mathematical models improve our fundamental understanding of the environmental behavior, fate, and transport of engineered nanomaterials (NMs, chemical substances or materials roughly 1-100 nm in size) and facilitate risk assessment and management activities. Although today's large-scale environmental fate models for NMs are a considerable improvement over early efforts, a gap still remains between the experimental research performed to date on the environmental fate of NMs and its incorporation into models. This article provides an introduction to the current state of the science in modeling the fate and behavior of NMs in aquatic environments. We address the strengths and weaknesses of existing fate models, identify the challenges facing researchers in developing and validating these models, and offer a perspective on how these challenges can be addressed through the combined efforts of modelers and experimentalists.", "author" : [ { "dropping-particle" : "", "family" : "Dale", "given" : "Amy L.", "non-dropping-particle" : "", "parse-names" : false, "suffix" : "" }, { "dropping-particle" : "", "family" : "Casman", "given" : "Elizabeth A.", "non-dropping-particle" : "", "parse-names" : false, "suffix" : "" }, { "dropping-particle" : "V.", "family" : "Lowry", "given" : "Gregory", "non-dropping-particle" : "", "parse-names" : false, "suffix" : "" }, { "dropping-particle" : "", "family" : "Lead", "given" : "Jamie R.", "non-dropping-particle" : "", "parse-names" : false, "suffix" : "" }, { "dropping-particle" : "", "family" : "Viparelli", "given" : "Enrica", "non-dropping-particle" : "", "parse-names" : false, "suffix" : "" }, { "dropping-particle" : "", "family" : "Baalousha", "given" : "Mohammed", "non-dropping-particle" : "", "parse-names" : false, "suffix" : "" } ], "container-title" : "Environmental Science and Technology", "id" : "ITEM-2", "issue" : "5", "issued" : { "date-parts" : [ [ "2015", "3", "3" ] ] }, "page" : "2587-2593", "publisher" : "American Chemical Society", "title" : "Modeling nanomaterial environmental fate in aquatic systems", "type" : "article-journal", "volume" : "49" }, "uris" : [ "http://www.mendeley.com/documents/?uuid=acc91ad3-3beb-3639-a71d-f134c6801e87" ] }, { "id" : "ITEM-3", "itemData" : { "DOI" : "10.1016/j.envpol.2014.10.022", "ISBN" : "0269-7491", "ISSN" : "18736424", "PMID" : "25463731", "abstract" : "Nano silver and nano zinc-oxide monthly concentrations in surface waters across Europe were modeled at \u223c6 \u00d7 9 km spatial resolution. Nano-particle loadings from households to rivers were simulated considering household connectivity to sewerage, sewage treatment efficiency, the spatial distribution of sewage treatment plants, and their associated populations. These loadings were used to model temporally varying nano-particle concentrations in rivers, lakes and wetlands by considering dilution, downstream transport, water evaporation, water abstraction, and nano-particle sedimentation. Temporal variability in concentrations caused by weather variation was simulated using monthly weather data for a representative 31-year period. Modeled concentrations represent current levels of nano-particle production. Two scenarios were modeled. In the most likely scenario, half the river stretches had long-term average concentrations exceeding 0.002 ng L\u22121 nano silver and 1.5 ng L\u22121 nano zinc oxide. In 10% of the river stretches, these concentrations exceeded 0.18 ng L\u22121 and 150 ng L\u22121, respectively. Predicted concentrations were usually highest in July.", "author" : [ { "dropping-particle" : "", "family" : "Dumont", "given" : "Egon", "non-dropping-particle" : "", "parse-names" : false, "suffix" : "" }, { "dropping-particle" : "", "family" : "Johnson", "given" : "Andrew C.", "non-dropping-particle" : "", "parse-names" : false, "suffix" : "" }, { "dropping-particle" : "", "family" : "Keller", "given" : "Virginie D.J.", "non-dropping-particle" : "", "parse-names" : false, "suffix" : "" }, { "dropping-particle" : "", "family" : "Williams", "given" : "Richard J.", "non-dropping-particle" : "", "parse-names" : false, "suffix" : "" } ], "container-title" : "Environmental Pollution", "id" : "ITEM-3", "issued" : { "date-parts" : [ [ "2015", "1", "1" ] ] }, "page" : "341-349", "publisher" : "Elsevier", "title" : "Nano silver and nano zinc-oxide in surface waters \u2013 Exposure estimation for Europe at high spatial and temporal resolution", "type" : "article-journal", "volume" : "196" }, "uris" : [ "http://www.mendeley.com/documents/?uuid=74d8a74d-3842-36b0-9b31-5feedc4c00d1" ] }, { "id" : "ITEM-4", "itemData" : { "DOI" : "10.1016/j.scitotenv.2014.12.025", "ISBN" : "0048-9697", "ISSN" : "18791026", "PMID" : "25636351", "abstract" : "Engineered nanoparticle (ENP) fate models developed to date - aimed at predicting ENP concentration in the aqueous environment - have limited applicability because they employ constant environmental conditions along the modeled system or a highly specific environmental representation; both approaches do not show the effects of spatial and/or temporal variability. To address this conceptual gap, we developed a novel modeling strategy that: 1) incorporates spatial variability in environmental conditions in an existing ENP fate model; and 2) analyzes the effect of a wide range of randomly sampled environmental conditions (representing variations in water chemistry). This approach was employed to investigate the transport of nano-TiO2 in the Lower Rh\u00f4ne River (France) under numerous sets of environmental conditions. The predicted spatial concentration profiles of nano-TiO2 were then grouped according to their similarity by using cluster analysis. The analysis resulted in a small number of clusters representing groups of spatial concentration profiles. All clusters show nano-TiO2 accumulation in the sediment layer, supporting results from previous studies. Analysis of the characteristic features of each cluster demonstrated a strong association between the water conditions in regions close to the ENP emission source and the cluster membership of the corresponding spatial concentration profiles. In particular, water compositions favoring heteroaggregation between the ENPs and suspended particulate matter resulted in clusters of low variability. These conditions are, therefore, reliable predictors of the eventual fate of the modeled ENPs. The conclusions from this study are also valid for ENP fate in other large river systems. Our results, therefore, shift the focus of future modeling and experimental research of ENP environmental fate to the water characteristic in regions near the expected ENP emission sources. Under conditions favoring heteroaggregation in these regions, the fate of the ENPs can be readily predicted.", "author" : [ { "dropping-particle" : "", "family" : "Sani-Kast", "given" : "Nicole", "non-dropping-particle" : "", "parse-names" : false, "suffix" : "" }, { "dropping-particle" : "", "family" : "Scheringer", "given" : "Martin", "non-dropping-particle" : "", "parse-names" : false, "suffix" : "" }, { "dropping-particle" : "", "family" : "Slomberg", "given" : "Danielle", "non-dropping-particle" : "", "parse-names" : false, "suffix" : "" }, { "dropping-particle" : "", "family" : "Labille", "given" : "J\u00e9r\u00f4me", "non-dropping-particle" : "", "parse-names" : false, "suffix" : "" }, { "dropping-particle" : "", "family" : "Praetorius", "given" : "Antonia", "non-dropping-particle" : "", "parse-names" : false, "suffix" : "" }, { "dropping-particle" : "", "family" : "Ollivier", "given" : "Patrick", "non-dropping-particle" : "", "parse-names" : false, "suffix" : "" }, { "dropping-particle" : "", "family" : "Hungerb\u00fchler", "given" : "Konrad", "non-dropping-particle" : "", "parse-names" : false, "suffix" : "" } ], "container-title" : "Science of the Total Environment", "id" : "ITEM-4", "issued" : { "date-parts" : [ [ "2015" ] ] }, "page" : "150-159", "title" : "Addressing the complexity of water chemistry in environmental fate modeling for engineered nanoparticles", "type" : "article-journal", "volume" : "535" }, "uris" : [ "http://www.mendeley.com/documents/?uuid=7b3f42d9-4098-3d99-94bc-6b0388ebb84a" ] }, { "id" : "ITEM-5", "itemData" : { "DOI" : "10.1039/c5en00270b", "ISBN" : "2051-8153", "ISSN" : "2051-8153", "abstract" : "It is generally acknowledged that fate models for engineered nanoparticles (ENPs) hardly can be validated, given present limitations in analytical methods available for ENPs. Here we report on progress towards validation of the spatially resolved hydrological ENP fate model NanoDUFLOW, by comparing measured and modeled concentrations of &lt;450 nm Ce, Al, Ti and Zr-based particles for river Dommel (NL), as measured by Asymmetric Flow-Field-Flow Fractionation (AF4) coupled to ICP-MS. NanoDUFLOW simulates advection, aggregation-sedimentation, resuspension, dissolution and burial for singular ENPs, 5 classes of ENP homoaggregates and 25 classes of heteroaggregates, dynamically in space and time, and uses actual hydrological data of the river, 5 tributaries and a waste water treatment plant effluent. Validation for Ce particles was very good, whereas for Al, Ti and Zr particles, reasonable results were obtained. Model output was relatively insensitive to the attachment efficiency parameter, due to fast heteroaggregation. We argue that although the results cannot be taken as formal validation of singular &lt;100 nm ENP behavior, they probably validate the reflection of that behavior on the level of natural and ENP-inclusive aggregate transport in the modeled system. \u00a9 The Royal Society of Chemistry 2016.", "author" : [ { "dropping-particle" : "", "family" : "Klein", "given" : "J J M", "non-dropping-particle" : "De", "parse-names" : false, "suffix" : "" }, { "dropping-particle" : "", "family" : "Quik", "given" : "J T K", "non-dropping-particle" : "", "parse-names" : false, "suffix" : "" }, { "dropping-particle" : "", "family" : "B\u00e4uerlein", "given" : "P S", "non-dropping-particle" : "", "parse-names" : false, "suffix" : "" }, { "dropping-particle" : "", "family" : "Koelmans", "given" : "A A", "non-dropping-particle" : "", "parse-names" : false, "suffix" : "" } ], "container-title" : "Environmental Science: Nano", "id" : "ITEM-5", "issue" : "2", "issued" : { "date-parts" : [ [ "2016" ] ] }, "page" : "434-441", "title" : "Towards validation of the NanoDUFLOW nanoparticle fate model for the river Dommel, the Netherlands", "type" : "article-journal", "volume" : "3" }, "uris" : [ "http://www.mendeley.com/documents/?uuid=bd808144-d2d5-3d8a-aaeb-3e64e29a0737" ] }, { "id" : "ITEM-6", "itemData" : { "DOI" : "10.1016/j.watres.2016.01.003", "ISBN" : "0043-1354", "ISSN" : "18792448", "PMID" : "26799711", "abstract" : "As engineered nanoparticles of zinc oxide, titanium dioxide and silver, are increasingly used in consumer products, they will most probably enter the natural environment via wastewater, atmospheric deposition and other routes. The aim of this study is to predict the concentrations of these nanoparticles via wastewater emissions in a typical river system by means of a numerical model. The calculations rely on estimates of the use of nanomaterials in consumer products and the removal efficiency in wastewater treatment plants as well as model calculations of the fate and transport of nanoparticles in a riverine system. The river Rhine was chosen for this work as it is one of the major and best studied rivers in Europe. The study gives insight in the concentrations that can be expected and, by comparing the model results with measurements of the total metal concentrations, of the relative contribution of these emerging contaminants.Six scenarios were examined. Two scenarios concerned the total emission: in the first it was assumed that nanoparticles are only released via wastewater (treated or untreated) and in the second it was assumed that in addition nanoparticles can enter the river system via runoff from the application of sludge as a fertilizer. In both cases the assumption was that the nanoparticles enter the river system as free, unattached particles. Four additional scenarios, based on the total emissions from the second scenario, were examined to highlight the consequences of the assumption of free nanoparticles and the uncertainties about the aggregation processes.If all nanoparticles enter as free particles, roughly a third would end up attached to suspended particulate matter due to the aggregation processes nanoparticles are subject to. For the other scenarios the contribution varies from 20 to 45%. Since the Rhine is a fast flowing river, sedimentation is unlikely to occur, except at the floodplains and the lakes in the downstream regions, as in fact shown by the sediment mass balance. Nanoparticles will therefore be transported along the whole river until they enter the North Sea.For the first scenario, the concentrations predicted for zinc oxide and titanium dioxide nanoparticles are in the order of 0.5 \u03bcg/l, for silver nanoparticles in the order of 5 ng/l. For zinc and titanium compounds this amounts to 5-10% of the measured total metal concentrations, for silver to 2%. For the other scenarios, the predicted nanoparticle concentrations are\u2026", "author" : [ { "dropping-particle" : "", "family" : "Markus", "given" : "A. A.", "non-dropping-particle" : "", "parse-names" : false, "suffix" : "" }, { "dropping-particle" : "", "family" : "Parsons", "given" : "J. R.", "non-dropping-particle" : "", "parse-names" : false, "suffix" : "" }, { "dropping-particle" : "", "family" : "Roex", "given" : "E. W.M.", "non-dropping-particle" : "", "parse-names" : false, "suffix" : "" }, { "dropping-particle" : "", "family" : "Voogt", "given" : "P.", "non-dropping-particle" : "de", "parse-names" : false, "suffix" : "" }, { "dropping-particle" : "", "family" : "Laane", "given" : "R. W.P.M.", "non-dropping-particle" : "", "parse-names" : false, "suffix" : "" } ], "container-title" : "Water Research", "id" : "ITEM-6", "issued" : { "date-parts" : [ [ "2016", "3", "15" ] ] }, "page" : "214-224", "publisher" : "Pergamon", "title" : "Modelling the transport of engineered metallic nanoparticles in the river Rhine", "type" : "article-journal", "volume" : "91" }, "uris" : [ "http://www.mendeley.com/documents/?uuid=e43226d3-9e2e-3954-9636-2e2c5b25c086" ] } ], "mendeley" : { "formattedCitation" : "&lt;sup&gt;14,17,26\u201329&lt;/sup&gt;", "plainTextFormattedCitation" : "14,17,26\u201329", "previouslyFormattedCitation" : "&lt;sup&gt;14,17,26\u201329&lt;/sup&gt;" }, "properties" : { "noteIndex" : 0 }, "schema" : "https://github.com/citation-style-language/schema/raw/master/csl-citation.json" }</w:instrText>
      </w:r>
      <w:r w:rsidR="00463105" w:rsidRPr="00B07621">
        <w:fldChar w:fldCharType="separate"/>
      </w:r>
      <w:r w:rsidR="00815C60" w:rsidRPr="00B07621">
        <w:rPr>
          <w:noProof/>
          <w:vertAlign w:val="superscript"/>
        </w:rPr>
        <w:t>14,17,26–29</w:t>
      </w:r>
      <w:r w:rsidR="00463105" w:rsidRPr="00B07621">
        <w:fldChar w:fldCharType="end"/>
      </w:r>
      <w:r w:rsidR="00417EA8" w:rsidRPr="00B07621">
        <w:t xml:space="preserve"> In a recent review </w:t>
      </w:r>
      <w:r w:rsidR="00C722FA" w:rsidRPr="00B07621">
        <w:t>by</w:t>
      </w:r>
      <w:r w:rsidR="00846F2D" w:rsidRPr="00B07621">
        <w:t xml:space="preserve"> Nowack</w:t>
      </w:r>
      <w:r w:rsidR="009B533C" w:rsidRPr="00B07621">
        <w:t>, 2017</w:t>
      </w:r>
      <w:r w:rsidR="00E0583B" w:rsidRPr="00B07621">
        <w:t>,</w:t>
      </w:r>
      <w:r w:rsidR="00846F2D" w:rsidRPr="00B07621">
        <w:fldChar w:fldCharType="begin" w:fldLock="1"/>
      </w:r>
      <w:r w:rsidR="006A16E5" w:rsidRPr="00B07621">
        <w:instrText>ADDIN CSL_CITATION { "citationItems" : [ { "id" : "ITEM-1", "itemData" : { "DOI" : "10.1016/j.impact.2017.06.005", "ISBN" : "2452-0748", "ISSN" : "24520748", "abstract" : "Exposure modeling is an important tool in the risk assessment process because it can provide information on predicted environmental concentrations (PEC values) even in the absence of analytical data. A suite of different models has been used in the last years to predict environmental flows and concentrations of engineered nanomaterials (ENM). These models can be separated into material flow models that track the flows of ENM from production and use to end-of-life processes and finally to the environment, and environmental fate models that describe the behavior within and the transfer between environmental compartments. This review presents the existing material flow and fate models for ENM and evaluates them within a regulatory context. The reliability of the models and their relevance to the regulatory process is discussed, knowledge gaps are identified and recommendations are made about the use of the models for regulation. Some of the available fate models for nanomaterials are built on concepts that are accepted by regulators for conventional chemicals, thus those nano-models are also likely accepted. A critical issue for all models is the missing validation of PEC values by analytical measurements; however, validation on a conceptual level is possible. It is recommended that the material flow models should also include information on the material characteristics, e.g. form, size distribution, and if the material has already been transformed, because this constitutes very important input information for fate models.", "author" : [ { "dropping-particle" : "", "family" : "Nowack", "given" : "Bernd", "non-dropping-particle" : "", "parse-names" : false, "suffix" : "" } ], "container-title" : "NanoImpact", "id" : "ITEM-1", "issued" : { "date-parts" : [ [ "2017" ] ] }, "page" : "38-47", "title" : "Evaluation of environmental exposure models for engineered nanomaterials in a regulatory context", "type" : "article", "volume" : "8" }, "uris" : [ "http://www.mendeley.com/documents/?uuid=b2b79d10-5aa5-3dd6-be67-3c1bc9535599" ] } ], "mendeley" : { "formattedCitation" : "&lt;sup&gt;16&lt;/sup&gt;", "plainTextFormattedCitation" : "16", "previouslyFormattedCitation" : "&lt;sup&gt;16&lt;/sup&gt;" }, "properties" : { "noteIndex" : 0 }, "schema" : "https://github.com/citation-style-language/schema/raw/master/csl-citation.json" }</w:instrText>
      </w:r>
      <w:r w:rsidR="00846F2D" w:rsidRPr="00B07621">
        <w:fldChar w:fldCharType="separate"/>
      </w:r>
      <w:r w:rsidR="00815C60" w:rsidRPr="00B07621">
        <w:rPr>
          <w:noProof/>
          <w:vertAlign w:val="superscript"/>
        </w:rPr>
        <w:t>16</w:t>
      </w:r>
      <w:r w:rsidR="00846F2D" w:rsidRPr="00B07621">
        <w:fldChar w:fldCharType="end"/>
      </w:r>
      <w:r w:rsidR="00C722FA" w:rsidRPr="00B07621">
        <w:t xml:space="preserve"> a summary of the available models of</w:t>
      </w:r>
      <w:r w:rsidR="00846F2D" w:rsidRPr="00B07621">
        <w:t xml:space="preserve"> both</w:t>
      </w:r>
      <w:r w:rsidR="00C722FA" w:rsidRPr="00B07621">
        <w:t xml:space="preserve"> types (material flow and environmental fate models) is presented together with the identified knowledge gaps. A series of recommendations </w:t>
      </w:r>
      <w:r w:rsidR="00D3161D" w:rsidRPr="00B07621">
        <w:t xml:space="preserve">to enable exposure models to be used </w:t>
      </w:r>
      <w:r w:rsidR="00F14C81" w:rsidRPr="00B07621">
        <w:t>from a regulatory perspective,</w:t>
      </w:r>
      <w:r w:rsidR="00C722FA" w:rsidRPr="00B07621">
        <w:t xml:space="preserve"> are</w:t>
      </w:r>
      <w:r w:rsidR="00F14C81" w:rsidRPr="00B07621">
        <w:t xml:space="preserve"> </w:t>
      </w:r>
      <w:r w:rsidR="009B533C" w:rsidRPr="00B07621">
        <w:t xml:space="preserve">also </w:t>
      </w:r>
      <w:r w:rsidR="00F14C81" w:rsidRPr="00B07621">
        <w:t>presented</w:t>
      </w:r>
      <w:r w:rsidR="00D3161D" w:rsidRPr="00B07621">
        <w:t>. Within</w:t>
      </w:r>
      <w:r w:rsidR="00C722FA" w:rsidRPr="00B07621">
        <w:t xml:space="preserve"> th</w:t>
      </w:r>
      <w:r w:rsidR="00D3161D" w:rsidRPr="00B07621">
        <w:t>e</w:t>
      </w:r>
      <w:r w:rsidR="00C722FA" w:rsidRPr="00B07621">
        <w:t xml:space="preserve"> modelling framework</w:t>
      </w:r>
      <w:r w:rsidR="00D3161D" w:rsidRPr="00B07621">
        <w:t xml:space="preserve"> that we present here</w:t>
      </w:r>
      <w:r w:rsidR="00C722FA" w:rsidRPr="00B07621">
        <w:t>, we aim to integrate</w:t>
      </w:r>
      <w:r w:rsidR="009414BE" w:rsidRPr="00B07621">
        <w:t xml:space="preserve"> some of these recommendations: </w:t>
      </w:r>
      <w:r w:rsidR="00485138" w:rsidRPr="00B07621">
        <w:t>creating a better link</w:t>
      </w:r>
      <w:r w:rsidR="00F14C81" w:rsidRPr="00B07621">
        <w:t xml:space="preserve"> between emis</w:t>
      </w:r>
      <w:r w:rsidR="009414BE" w:rsidRPr="00B07621">
        <w:t>sion estimation and fate models and</w:t>
      </w:r>
      <w:r w:rsidR="00F14C81" w:rsidRPr="00B07621">
        <w:t xml:space="preserve"> the inclusion of temporal and spatial resolution.</w:t>
      </w:r>
    </w:p>
    <w:p w14:paraId="47D22C40" w14:textId="205DD8DE" w:rsidR="001375BF" w:rsidRPr="00B07621" w:rsidRDefault="001375BF" w:rsidP="001375BF">
      <w:pPr>
        <w:pStyle w:val="RSCB02ArticleText"/>
      </w:pPr>
      <w:r w:rsidRPr="00B07621">
        <w:t>In the</w:t>
      </w:r>
      <w:r w:rsidR="003828B5" w:rsidRPr="00B07621">
        <w:t xml:space="preserve"> context of</w:t>
      </w:r>
      <w:r w:rsidRPr="00B07621">
        <w:t xml:space="preserve"> urban environment</w:t>
      </w:r>
      <w:r w:rsidR="003828B5" w:rsidRPr="00B07621">
        <w:t>s</w:t>
      </w:r>
      <w:r w:rsidRPr="00B07621">
        <w:t>, no nanoparticle-specific models have been developed</w:t>
      </w:r>
      <w:r w:rsidR="007D165E" w:rsidRPr="00B07621">
        <w:t xml:space="preserve"> yet</w:t>
      </w:r>
      <w:r w:rsidRPr="00B07621">
        <w:t xml:space="preserve"> and </w:t>
      </w:r>
      <w:r w:rsidR="009414BE" w:rsidRPr="00B07621">
        <w:t>several key factors are essential</w:t>
      </w:r>
      <w:r w:rsidRPr="00B07621">
        <w:t xml:space="preserve"> for performing a comprehensive urban exposure assessment. These factors need to be targeted within an </w:t>
      </w:r>
      <w:r w:rsidR="003828B5" w:rsidRPr="00B07621">
        <w:t xml:space="preserve">integrated </w:t>
      </w:r>
      <w:r w:rsidRPr="00B07621">
        <w:t xml:space="preserve">urban ENP model framework. Firstly, on the local scale of a city, </w:t>
      </w:r>
      <w:r w:rsidRPr="00B07621">
        <w:rPr>
          <w:b/>
        </w:rPr>
        <w:t xml:space="preserve">high spatial and temporal resolution </w:t>
      </w:r>
      <w:r w:rsidR="00336852" w:rsidRPr="00B07621">
        <w:rPr>
          <w:b/>
        </w:rPr>
        <w:t xml:space="preserve">data </w:t>
      </w:r>
      <w:r w:rsidRPr="00B07621">
        <w:rPr>
          <w:b/>
        </w:rPr>
        <w:t>on ENP emissions</w:t>
      </w:r>
      <w:r w:rsidRPr="00B07621">
        <w:t xml:space="preserve"> is required to account for all the source variabilities present in an urban environment (traffic, industry, leisure, etc.), as well as for the local temporal variations in emissions (weather influence, activity dynamics, etc.) and to ultimately provide highly resolved local exposure patterns. Most of the currently available ENP emission models base their ENP emission estimations on global or regional production and usage rates (generally obtained from market reports and other peer-reviewed studies)</w:t>
      </w:r>
      <w:r w:rsidR="00336852" w:rsidRPr="00B07621">
        <w:t>,</w:t>
      </w:r>
      <w:r w:rsidRPr="00B07621">
        <w:fldChar w:fldCharType="begin" w:fldLock="1"/>
      </w:r>
      <w:r w:rsidR="006A16E5" w:rsidRPr="00B07621">
        <w:instrText>ADDIN CSL_CITATION { "citationItems" : [ { "id" : "ITEM-1", "itemData" : { "DOI" : "10.1007/s11051-013-1692-4", "ISBN" : "1388-0764", "ISSN" : "13880764", "abstract" : "Engineered nanomaterials (ENMs) are now becoming a significant fraction of the material flows in the global economy. We are already reaping the benefits of improved energy efficiency, material use reduction, and better performance in many existing and new applications that have been enabled by these technological advances. As ENMs pervade the global economy, however, it becomes important to understand their environmental implications. As a first step, we combined ENM market information and material flow modeling to produce the first global assessment of the likely ENM emissions to the environment and landfills. The top ten most produced ENMs by mass were analyzed in a dozen major applications. Emissions during the manufacturing, use, and disposal stages were estimated, including intermediate steps through wastewater treatment plants and waste incineration plants. In 2010, silica, titania, alumina, and iron and zinc oxides dominate the ENM market in terms of mass flow through the global economy, used mostly in coatings/paints/pigments, electronics and optics, cosmetics, energy and environmental applications, and as catalysts. We estimate that 63\u201391 % of over 260,000\u2013309,000 metric tons of global ENM production in 2010 ended up in landfills, with the balance released into soils (8\u201328 %), water bodies (0.4\u20137 %), and atmosphere (0.1\u20131.5 %). While there are considerable uncertain- ties in the estimates, the framework for estimating emissions can be easily improved as better data become available. The material flow estimates can be used to quantify emissions at the local level, as inputs for fate and transport models to estimate concentra- tions in different environmental compartments.", "author" : [ { "dropping-particle" : "", "family" : "Keller", "given" : "Arturo A.", "non-dropping-particle" : "", "parse-names" : false, "suffix" : "" }, { "dropping-particle" : "", "family" : "McFerran", "given" : "Suzanne", "non-dropping-particle" : "", "parse-names" : false, "suffix" : "" }, { "dropping-particle" : "", "family" : "Lazareva", "given" : "Anastasiya", "non-dropping-particle" : "", "parse-names" : false, "suffix" : "" }, { "dropping-particle" : "", "family" : "Suh", "given" : "Sangwon", "non-dropping-particle" : "", "parse-names" : false, "suffix" : "" } ], "container-title" : "Journal of Nanoparticle Research", "id" : "ITEM-1", "issue" : "6", "issued" : { "date-parts" : [ [ "2013" ] ] }, "page" : "1692-4", "title" : "Global life cycle releases of engineered nanomaterials", "type" : "article-journal", "volume" : "15" }, "uris" : [ "http://www.mendeley.com/documents/?uuid=f532d48f-3eac-3deb-981b-f7fefd1cdfd8" ] } ], "mendeley" : { "formattedCitation" : "&lt;sup&gt;30&lt;/sup&gt;", "plainTextFormattedCitation" : "30", "previouslyFormattedCitation" : "&lt;sup&gt;30&lt;/sup&gt;" }, "properties" : { "noteIndex" : 0 }, "schema" : "https://github.com/citation-style-language/schema/raw/master/csl-citation.json" }</w:instrText>
      </w:r>
      <w:r w:rsidRPr="00B07621">
        <w:fldChar w:fldCharType="separate"/>
      </w:r>
      <w:r w:rsidR="00815C60" w:rsidRPr="00B07621">
        <w:rPr>
          <w:noProof/>
          <w:vertAlign w:val="superscript"/>
        </w:rPr>
        <w:t>30</w:t>
      </w:r>
      <w:r w:rsidRPr="00B07621">
        <w:fldChar w:fldCharType="end"/>
      </w:r>
      <w:r w:rsidRPr="00B07621">
        <w:rPr>
          <w:vertAlign w:val="superscript"/>
        </w:rPr>
        <w:t>,</w:t>
      </w:r>
      <w:r w:rsidRPr="00B07621">
        <w:fldChar w:fldCharType="begin" w:fldLock="1"/>
      </w:r>
      <w:r w:rsidR="006A16E5" w:rsidRPr="00B07621">
        <w:instrText>ADDIN CSL_CITATION { "citationItems" : [ { "id" : "ITEM-1", "itemData" : { "DOI" : "10.1021/ez400106t", "ISBN" : "2328-8930", "ISSN" : "23288930", "abstract" : "A key question for industry, regulators, toxicologists, and risk assessors working with nanomaterials is what relevant environmental engineered nanomaterial (ENM) concentrations should be considered. Answering this question requires ENM material flow estimates at the local level. Using a life-cycle approach, global ENM production and application data were used to estimate releases at global, regional, national, and local levels. Local level emissions were then used to estimate releases to water (direct and from wastewater treatment effluent), soils (direct and from runoff and biosolids), and air (direct and from incineration of ENM-containing products). Waste management data for dozens of countries were used to estimate the flow of 10 major ENMs through eight world regions. A national and local release example was conducted with data from the United States, providing predicted wastewater effluent concentrations for the San Francisco Bay area, ranging from low nanograms per liter to micrograms per liter depending on the ENM. A key question for industry, regulators, toxicologists, and risk assessors working with nanomaterials is what relevant environmental engineered nanomaterial (ENM) concentrations should be considered. Answering this question requires ENM material flow estimates at the local level. Using a life-cycle approach, global ENM production and application data were used to estimate releases at global, regional, national, and local levels. Local level emissions were then used to estimate releases to water (direct and from wastewater treatment effluent), soils (direct and from runoff and biosolids), and air (direct and from incineration of ENM-containing products). Waste management data for dozens of countries were used to estimate the flow of 10 major ENMs through eight world regions. A national and local release example was conducted with data from the United States, providing predicted wastewater effluent concentrations for the San Francisco Bay area, ranging from low nanograms per liter to micrograms per liter depending on the ENM.", "author" : [ { "dropping-particle" : "", "family" : "Keller", "given" : "Arturo A.", "non-dropping-particle" : "", "parse-names" : false, "suffix" : "" }, { "dropping-particle" : "", "family" : "Lazareva", "given" : "Anastasiya", "non-dropping-particle" : "", "parse-names" : false, "suffix" : "" } ], "container-title" : "Environmental Science and Technology Letters", "id" : "ITEM-1", "issue" : "1", "issued" : { "date-parts" : [ [ "2013" ] ] }, "page" : "65-70", "title" : "Predicted Releases of Engineered Nanomaterials: From Global to Regional to Local", "type" : "article-journal", "volume" : "1" }, "uris" : [ "http://www.mendeley.com/documents/?uuid=1259eb33-deee-3eaa-894f-a0aeac1e4367" ] } ], "mendeley" : { "formattedCitation" : "&lt;sup&gt;25&lt;/sup&gt;", "plainTextFormattedCitation" : "25", "previouslyFormattedCitation" : "&lt;sup&gt;25&lt;/sup&gt;" }, "properties" : { "noteIndex" : 0 }, "schema" : "https://github.com/citation-style-language/schema/raw/master/csl-citation.json" }</w:instrText>
      </w:r>
      <w:r w:rsidRPr="00B07621">
        <w:fldChar w:fldCharType="separate"/>
      </w:r>
      <w:r w:rsidR="00815C60" w:rsidRPr="00B07621">
        <w:rPr>
          <w:noProof/>
          <w:vertAlign w:val="superscript"/>
        </w:rPr>
        <w:t>25</w:t>
      </w:r>
      <w:r w:rsidRPr="00B07621">
        <w:fldChar w:fldCharType="end"/>
      </w:r>
      <w:r w:rsidRPr="00B07621">
        <w:t xml:space="preserve"> and the dynamics of the emissions are only rarely considered</w:t>
      </w:r>
      <w:r w:rsidR="00336852" w:rsidRPr="00B07621">
        <w:t>.</w:t>
      </w:r>
      <w:r w:rsidRPr="00B07621">
        <w:fldChar w:fldCharType="begin" w:fldLock="1"/>
      </w:r>
      <w:r w:rsidR="006A16E5" w:rsidRPr="00B07621">
        <w:instrText>ADDIN CSL_CITATION { "citationItems" : [ { "id" : "ITEM-1", "itemData" : { "DOI" : "10.1039/c5en00004a", "ISBN" : "2051-8153", "ISSN" : "2051-8153", "abstract" : "For the environmental risk assessment of engineered nanomaterials (ENM) knowledge about environmental concentrations is crucial. Soils and sediments are considered sinks for ENM and thus a better understanding of the spatial and temporal variability of concentrations is needed. In this work we use South Australia as a case study for a region with significant biosolids and treated wastewater application on soils, representing a system with almost \"closed loops\". The probabilistic material flow modelling approach was extended to include a temporal modelling of ENM production and biosolids handling and transfer onto soils, focusing on nano-TiO&lt;inf&gt;2&lt;/inf&gt;, nano-ZnO, nano-Ag, Carbon Nanotubes(CNT) and fullerenes. The results thus not only incorporate the uncertainty on ENM flows but also the spatial and temporal variability of ENM concentrations between 2005 and 2012. The ENM concentrations in different waste amended soils vary by more than 2 orders of magnitude due to different biosolids and wastewater application rates. Because of the almost complete transformation of nano-ZnO and nano-Ag during wastewater treatment, we also modelled the total flows of Zn and Ag derived from the nanoparticles and compared their modelled concentrations to measured total Ag and Zn concentration in biosolids and soils in South Australia. The modelled Ag concentration derived from nano-Ag is 50-times smaller than measured Ag in soils and 10-times in biosolids. For Zn the respective values are 250 and 7. If in the future the accumulation continues with the same rate as in 2012 it would take about 170 years until a regulatory threshold value of 500 ug Ag per kg of soil would be reached. For Zn, it will take 930 years. The results from this modelling highlight that regional and site-specific conditions need to be considered when assessing the environmental risks of nanomaterials. \u00a9 2015 The Royal Society of Chemistry.", "author" : [ { "dropping-particle" : "", "family" : "Sun", "given" : "Tian Yin", "non-dropping-particle" : "", "parse-names" : false, "suffix" : "" }, { "dropping-particle" : "", "family" : "Conroy", "given" : "Gulliver", "non-dropping-particle" : "", "parse-names" : false, "suffix" : "" }, { "dropping-particle" : "", "family" : "Donner", "given" : "Erica", "non-dropping-particle" : "", "parse-names" : false, "suffix" : "" }, { "dropping-particle" : "", "family" : "Hungerb\u00fchler", "given" : "Konrad", "non-dropping-particle" : "", "parse-names" : false, "suffix" : "" }, { "dropping-particle" : "", "family" : "Lombi", "given" : "Enzo", "non-dropping-particle" : "", "parse-names" : false, "suffix" : "" }, { "dropping-particle" : "", "family" : "Nowack", "given" : "Bernd", "non-dropping-particle" : "", "parse-names" : false, "suffix" : "" } ], "container-title" : "Environmental Science: Nano", "id" : "ITEM-1", "issue" : "4", "issued" : { "date-parts" : [ [ "2015", "7", "30" ] ] }, "page" : "340-351", "publisher" : "The Royal Society of Chemistry", "title" : "Probabilistic modelling of engineered nanomaterial emissions to the environment: A spatio-temporal approach", "type" : "article-journal", "volume" : "2" }, "uris" : [ "http://www.mendeley.com/documents/?uuid=fa369b00-4bfb-3b9d-bf8a-b949e60ef243" ] } ], "mendeley" : { "formattedCitation" : "&lt;sup&gt;31&lt;/sup&gt;", "plainTextFormattedCitation" : "31", "previouslyFormattedCitation" : "&lt;sup&gt;31&lt;/sup&gt;" }, "properties" : { "noteIndex" : 0 }, "schema" : "https://github.com/citation-style-language/schema/raw/master/csl-citation.json" }</w:instrText>
      </w:r>
      <w:r w:rsidRPr="00B07621">
        <w:fldChar w:fldCharType="separate"/>
      </w:r>
      <w:r w:rsidR="00815C60" w:rsidRPr="00B07621">
        <w:rPr>
          <w:noProof/>
          <w:vertAlign w:val="superscript"/>
        </w:rPr>
        <w:t>31</w:t>
      </w:r>
      <w:r w:rsidRPr="00B07621">
        <w:fldChar w:fldCharType="end"/>
      </w:r>
      <w:r w:rsidR="002336AE" w:rsidRPr="00B07621">
        <w:rPr>
          <w:vertAlign w:val="superscript"/>
        </w:rPr>
        <w:t>,</w:t>
      </w:r>
      <w:r w:rsidR="00616C4F" w:rsidRPr="00B07621">
        <w:rPr>
          <w:vertAlign w:val="superscript"/>
        </w:rPr>
        <w:t>26</w:t>
      </w:r>
      <w:r w:rsidRPr="00B07621">
        <w:t xml:space="preserve"> In terms of spatial resolution, the values of estimated emissions volumes are usually provided as average figures per environmental compartment (natural: water, soil, air; or technical: sewage sludge, landfill, etc.) rather </w:t>
      </w:r>
      <w:r w:rsidRPr="00B07621">
        <w:lastRenderedPageBreak/>
        <w:t xml:space="preserve">than spatially resolved estimates.  Secondly, the use of a </w:t>
      </w:r>
      <w:r w:rsidRPr="00B07621">
        <w:rPr>
          <w:b/>
        </w:rPr>
        <w:t xml:space="preserve">bottom up mechanistic approach for the ENP emissions </w:t>
      </w:r>
      <w:r w:rsidRPr="00B07621">
        <w:t xml:space="preserve">is also missing </w:t>
      </w:r>
      <w:r w:rsidR="007D165E" w:rsidRPr="00B07621">
        <w:t xml:space="preserve">as an input for </w:t>
      </w:r>
      <w:r w:rsidRPr="00B07621">
        <w:t>existing ENPs environmental fate models. As previously stated, those models include nano-specific transport and fate process descriptors, however, they usually rely on averaged production and emission volumes and transfer coefficients derived from MFA models</w:t>
      </w:r>
      <w:r w:rsidR="00336852" w:rsidRPr="00B07621">
        <w:t>.</w:t>
      </w:r>
      <w:r w:rsidRPr="00B07621">
        <w:fldChar w:fldCharType="begin" w:fldLock="1"/>
      </w:r>
      <w:r w:rsidR="006A16E5" w:rsidRPr="00B07621">
        <w:instrText>ADDIN CSL_CITATION { "citationItems" : [ { "id" : "ITEM-1", "itemData" : { "DOI" : "10.1007/s11051-013-1692-4", "ISBN" : "1388-0764", "ISSN" : "13880764", "abstract" : "Engineered nanomaterials (ENMs) are now becoming a significant fraction of the material flows in the global economy. We are already reaping the benefits of improved energy efficiency, material use reduction, and better performance in many existing and new applications that have been enabled by these technological advances. As ENMs pervade the global economy, however, it becomes important to understand their environmental implications. As a first step, we combined ENM market information and material flow modeling to produce the first global assessment of the likely ENM emissions to the environment and landfills. The top ten most produced ENMs by mass were analyzed in a dozen major applications. Emissions during the manufacturing, use, and disposal stages were estimated, including intermediate steps through wastewater treatment plants and waste incineration plants. In 2010, silica, titania, alumina, and iron and zinc oxides dominate the ENM market in terms of mass flow through the global economy, used mostly in coatings/paints/pigments, electronics and optics, cosmetics, energy and environmental applications, and as catalysts. We estimate that 63\u201391 % of over 260,000\u2013309,000 metric tons of global ENM production in 2010 ended up in landfills, with the balance released into soils (8\u201328 %), water bodies (0.4\u20137 %), and atmosphere (0.1\u20131.5 %). While there are considerable uncertain- ties in the estimates, the framework for estimating emissions can be easily improved as better data become available. The material flow estimates can be used to quantify emissions at the local level, as inputs for fate and transport models to estimate concentra- tions in different environmental compartments.", "author" : [ { "dropping-particle" : "", "family" : "Keller", "given" : "Arturo A.", "non-dropping-particle" : "", "parse-names" : false, "suffix" : "" }, { "dropping-particle" : "", "family" : "McFerran", "given" : "Suzanne", "non-dropping-particle" : "", "parse-names" : false, "suffix" : "" }, { "dropping-particle" : "", "family" : "Lazareva", "given" : "Anastasiya", "non-dropping-particle" : "", "parse-names" : false, "suffix" : "" }, { "dropping-particle" : "", "family" : "Suh", "given" : "Sangwon", "non-dropping-particle" : "", "parse-names" : false, "suffix" : "" } ], "container-title" : "Journal of Nanoparticle Research", "id" : "ITEM-1", "issue" : "6", "issued" : { "date-parts" : [ [ "2013" ] ] }, "page" : "1692-4", "title" : "Global life cycle releases of engineered nanomaterials", "type" : "article-journal", "volume" : "15" }, "uris" : [ "http://www.mendeley.com/documents/?uuid=f532d48f-3eac-3deb-981b-f7fefd1cdfd8" ] } ], "mendeley" : { "formattedCitation" : "&lt;sup&gt;30&lt;/sup&gt;", "plainTextFormattedCitation" : "30", "previouslyFormattedCitation" : "&lt;sup&gt;30&lt;/sup&gt;" }, "properties" : { "noteIndex" : 0 }, "schema" : "https://github.com/citation-style-language/schema/raw/master/csl-citation.json" }</w:instrText>
      </w:r>
      <w:r w:rsidRPr="00B07621">
        <w:fldChar w:fldCharType="separate"/>
      </w:r>
      <w:r w:rsidR="00815C60" w:rsidRPr="00B07621">
        <w:rPr>
          <w:noProof/>
          <w:vertAlign w:val="superscript"/>
        </w:rPr>
        <w:t>30</w:t>
      </w:r>
      <w:r w:rsidRPr="00B07621">
        <w:fldChar w:fldCharType="end"/>
      </w:r>
      <w:r w:rsidRPr="00B07621">
        <w:rPr>
          <w:vertAlign w:val="superscript"/>
        </w:rPr>
        <w:t>,</w:t>
      </w:r>
      <w:r w:rsidRPr="00B07621">
        <w:fldChar w:fldCharType="begin" w:fldLock="1"/>
      </w:r>
      <w:r w:rsidR="006A16E5" w:rsidRPr="00B07621">
        <w:instrText>ADDIN CSL_CITATION { "citationItems" : [ { "id" : "ITEM-1", "itemData" : { "DOI" : "10.1021/ez400106t", "ISBN" : "2328-8930", "ISSN" : "23288930", "abstract" : "A key question for industry, regulators, toxicologists, and risk assessors working with nanomaterials is what relevant environmental engineered nanomaterial (ENM) concentrations should be considered. Answering this question requires ENM material flow estimates at the local level. Using a life-cycle approach, global ENM production and application data were used to estimate releases at global, regional, national, and local levels. Local level emissions were then used to estimate releases to water (direct and from wastewater treatment effluent), soils (direct and from runoff and biosolids), and air (direct and from incineration of ENM-containing products). Waste management data for dozens of countries were used to estimate the flow of 10 major ENMs through eight world regions. A national and local release example was conducted with data from the United States, providing predicted wastewater effluent concentrations for the San Francisco Bay area, ranging from low nanograms per liter to micrograms per liter depending on the ENM. A key question for industry, regulators, toxicologists, and risk assessors working with nanomaterials is what relevant environmental engineered nanomaterial (ENM) concentrations should be considered. Answering this question requires ENM material flow estimates at the local level. Using a life-cycle approach, global ENM production and application data were used to estimate releases at global, regional, national, and local levels. Local level emissions were then used to estimate releases to water (direct and from wastewater treatment effluent), soils (direct and from runoff and biosolids), and air (direct and from incineration of ENM-containing products). Waste management data for dozens of countries were used to estimate the flow of 10 major ENMs through eight world regions. A national and local release example was conducted with data from the United States, providing predicted wastewater effluent concentrations for the San Francisco Bay area, ranging from low nanograms per liter to micrograms per liter depending on the ENM.", "author" : [ { "dropping-particle" : "", "family" : "Keller", "given" : "Arturo A.", "non-dropping-particle" : "", "parse-names" : false, "suffix" : "" }, { "dropping-particle" : "", "family" : "Lazareva", "given" : "Anastasiya", "non-dropping-particle" : "", "parse-names" : false, "suffix" : "" } ], "container-title" : "Environmental Science and Technology Letters", "id" : "ITEM-1", "issue" : "1", "issued" : { "date-parts" : [ [ "2013" ] ] }, "page" : "65-70", "title" : "Predicted Releases of Engineered Nanomaterials: From Global to Regional to Local", "type" : "article-journal", "volume" : "1" }, "uris" : [ "http://www.mendeley.com/documents/?uuid=1259eb33-deee-3eaa-894f-a0aeac1e4367" ] } ], "mendeley" : { "formattedCitation" : "&lt;sup&gt;25&lt;/sup&gt;", "plainTextFormattedCitation" : "25", "previouslyFormattedCitation" : "&lt;sup&gt;25&lt;/sup&gt;" }, "properties" : { "noteIndex" : 0 }, "schema" : "https://github.com/citation-style-language/schema/raw/master/csl-citation.json" }</w:instrText>
      </w:r>
      <w:r w:rsidRPr="00B07621">
        <w:fldChar w:fldCharType="separate"/>
      </w:r>
      <w:r w:rsidR="00815C60" w:rsidRPr="00B07621">
        <w:rPr>
          <w:noProof/>
          <w:vertAlign w:val="superscript"/>
        </w:rPr>
        <w:t>25</w:t>
      </w:r>
      <w:r w:rsidRPr="00B07621">
        <w:fldChar w:fldCharType="end"/>
      </w:r>
      <w:r w:rsidRPr="00B07621">
        <w:t xml:space="preserve"> In the urban context, we believe that very specific usage patterns of the ENP</w:t>
      </w:r>
      <w:r w:rsidR="004D675C" w:rsidRPr="00B07621">
        <w:t>-</w:t>
      </w:r>
      <w:r w:rsidRPr="00B07621">
        <w:t>containing</w:t>
      </w:r>
      <w:r w:rsidR="004D675C" w:rsidRPr="00B07621">
        <w:t xml:space="preserve"> </w:t>
      </w:r>
      <w:r w:rsidRPr="00B07621">
        <w:t xml:space="preserve">products can be obtained and that these will influence the ENP release mechanisms and final emissions. </w:t>
      </w:r>
      <w:r w:rsidR="00066AFB" w:rsidRPr="00B07621">
        <w:t>M</w:t>
      </w:r>
      <w:r w:rsidR="0050254C" w:rsidRPr="00B07621">
        <w:t>ore</w:t>
      </w:r>
      <w:r w:rsidRPr="00B07621">
        <w:t xml:space="preserve"> detailed process descriptions </w:t>
      </w:r>
      <w:r w:rsidR="0050254C" w:rsidRPr="00B07621">
        <w:t xml:space="preserve">are needed </w:t>
      </w:r>
      <w:r w:rsidRPr="00B07621">
        <w:t xml:space="preserve">to replace the averaged transfer coefficients values used so far in MFA models. </w:t>
      </w:r>
      <w:r w:rsidR="0050254C" w:rsidRPr="00B07621">
        <w:t>This can be achieved</w:t>
      </w:r>
      <w:r w:rsidRPr="00B07621">
        <w:t xml:space="preserve"> by developing release pathway-specific emission equations parametrized with product-specific release rates. Finally, since ENP behaviour is characterized by kinetically dominated transformation and transport processes (e.g. aggregation, sedimentation, dissolution, surface transformations) and </w:t>
      </w:r>
      <w:r w:rsidR="0050254C" w:rsidRPr="00B07621">
        <w:t xml:space="preserve">is </w:t>
      </w:r>
      <w:r w:rsidRPr="00B07621">
        <w:t xml:space="preserve">affected by the physical and chemical properties of the surrounding environment (surface water flow, </w:t>
      </w:r>
      <w:r w:rsidR="00876AC8" w:rsidRPr="00B07621">
        <w:rPr>
          <w:noProof/>
          <w:w w:val="100"/>
          <w:lang w:eastAsia="en-GB"/>
        </w:rPr>
        <mc:AlternateContent>
          <mc:Choice Requires="wpg">
            <w:drawing>
              <wp:anchor distT="0" distB="0" distL="114300" distR="114300" simplePos="0" relativeHeight="251651072" behindDoc="0" locked="0" layoutInCell="1" allowOverlap="1" wp14:anchorId="3B832DA1" wp14:editId="1FFCF52D">
                <wp:simplePos x="0" y="0"/>
                <wp:positionH relativeFrom="margin">
                  <wp:align>left</wp:align>
                </wp:positionH>
                <wp:positionV relativeFrom="paragraph">
                  <wp:posOffset>5201920</wp:posOffset>
                </wp:positionV>
                <wp:extent cx="6617188" cy="3518716"/>
                <wp:effectExtent l="0" t="0" r="0" b="5715"/>
                <wp:wrapTopAndBottom/>
                <wp:docPr id="299" name="Group 299"/>
                <wp:cNvGraphicFramePr/>
                <a:graphic xmlns:a="http://schemas.openxmlformats.org/drawingml/2006/main">
                  <a:graphicData uri="http://schemas.microsoft.com/office/word/2010/wordprocessingGroup">
                    <wpg:wgp>
                      <wpg:cNvGrpSpPr/>
                      <wpg:grpSpPr>
                        <a:xfrm>
                          <a:off x="0" y="0"/>
                          <a:ext cx="6617188" cy="3518716"/>
                          <a:chOff x="0" y="0"/>
                          <a:chExt cx="6617188" cy="3518716"/>
                        </a:xfrm>
                      </wpg:grpSpPr>
                      <wps:wsp>
                        <wps:cNvPr id="291" name="Text Box 291"/>
                        <wps:cNvSpPr txBox="1"/>
                        <wps:spPr>
                          <a:xfrm>
                            <a:off x="0" y="0"/>
                            <a:ext cx="6473190" cy="295910"/>
                          </a:xfrm>
                          <a:prstGeom prst="rect">
                            <a:avLst/>
                          </a:prstGeom>
                          <a:solidFill>
                            <a:prstClr val="white"/>
                          </a:solidFill>
                          <a:ln>
                            <a:noFill/>
                          </a:ln>
                        </wps:spPr>
                        <wps:txbx>
                          <w:txbxContent>
                            <w:p w14:paraId="35EEE011" w14:textId="77777777" w:rsidR="003E247B" w:rsidRPr="00B349E6" w:rsidRDefault="003E247B" w:rsidP="001D7F29">
                              <w:pPr>
                                <w:pStyle w:val="RSCI02FigureSchemeChartwithtopba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98" name="Group 298"/>
                        <wpg:cNvGrpSpPr/>
                        <wpg:grpSpPr>
                          <a:xfrm>
                            <a:off x="0" y="152400"/>
                            <a:ext cx="6617188" cy="3366316"/>
                            <a:chOff x="0" y="0"/>
                            <a:chExt cx="6617188" cy="3366316"/>
                          </a:xfrm>
                        </wpg:grpSpPr>
                        <wps:wsp>
                          <wps:cNvPr id="27" name="Text Box 27"/>
                          <wps:cNvSpPr txBox="1"/>
                          <wps:spPr>
                            <a:xfrm>
                              <a:off x="0" y="3105150"/>
                              <a:ext cx="6617188" cy="261166"/>
                            </a:xfrm>
                            <a:prstGeom prst="rect">
                              <a:avLst/>
                            </a:prstGeom>
                            <a:solidFill>
                              <a:prstClr val="white"/>
                            </a:solidFill>
                            <a:ln>
                              <a:noFill/>
                            </a:ln>
                          </wps:spPr>
                          <wps:txbx>
                            <w:txbxContent>
                              <w:p w14:paraId="5F474F9A" w14:textId="2DFDF07B" w:rsidR="003E247B" w:rsidRPr="000B6858" w:rsidRDefault="003E247B" w:rsidP="00F95D29">
                                <w:pPr>
                                  <w:pStyle w:val="RSCI05CaptiontoFigureSchemeChartwithbottombar"/>
                                  <w:rPr>
                                    <w:noProof/>
                                    <w:sz w:val="18"/>
                                  </w:rPr>
                                </w:pPr>
                                <w:r>
                                  <w:t>Figure 2.</w:t>
                                </w:r>
                                <w:r w:rsidRPr="001375BF">
                                  <w:rPr>
                                    <w:sz w:val="18"/>
                                    <w:szCs w:val="22"/>
                                  </w:rPr>
                                  <w:t xml:space="preserve"> </w:t>
                                </w:r>
                                <w:r w:rsidRPr="001375BF">
                                  <w:t>Urban modelling framework: source-pathway-receptor structure</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97" name="Picture 297"/>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32953" y="0"/>
                              <a:ext cx="5217443" cy="3005454"/>
                            </a:xfrm>
                            <a:prstGeom prst="rect">
                              <a:avLst/>
                            </a:prstGeom>
                          </pic:spPr>
                        </pic:pic>
                      </wpg:grpSp>
                    </wpg:wgp>
                  </a:graphicData>
                </a:graphic>
                <wp14:sizeRelV relativeFrom="margin">
                  <wp14:pctHeight>0</wp14:pctHeight>
                </wp14:sizeRelV>
              </wp:anchor>
            </w:drawing>
          </mc:Choice>
          <mc:Fallback>
            <w:pict>
              <v:group w14:anchorId="3B832DA1" id="Group 299" o:spid="_x0000_s1032" style="position:absolute;left:0;text-align:left;margin-left:0;margin-top:409.6pt;width:521.05pt;height:277.05pt;z-index:251651072;mso-position-horizontal:left;mso-position-horizontal-relative:margin;mso-height-relative:margin" coordsize="66171,35187"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">
                <v:shape id="Text Box 291" o:spid="_x0000_s1033" type="#_x0000_t202" style="position:absolute;width:64731;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" stroked="f">
                  <v:textbox inset="0,0,0,0">
                    <w:txbxContent>
                      <w:p w14:paraId="35EEE011" w14:textId="77777777" w:rsidR="003E247B" w:rsidRPr="00B349E6" w:rsidRDefault="003E247B" w:rsidP="001D7F29">
                        <w:pPr>
                          <w:pStyle w:val="RSCI02FigureSchemeChartwithtopbar"/>
                          <w:rPr>
                            <w:noProof/>
                          </w:rPr>
                        </w:pPr>
                      </w:p>
                    </w:txbxContent>
                  </v:textbox>
                </v:shape>
                <v:group id="Group 298" o:spid="_x0000_s1034" style="position:absolute;top:1524;width:66171;height:33663" coordsize="66171,33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shape id="Text Box 27" o:spid="_x0000_s1035" type="#_x0000_t202" style="position:absolute;top:31051;width:66171;height:2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" stroked="f">
                    <v:textbox inset="0,0,0,0">
                      <w:txbxContent>
                        <w:p w14:paraId="5F474F9A" w14:textId="2DFDF07B" w:rsidR="003E247B" w:rsidRPr="000B6858" w:rsidRDefault="003E247B" w:rsidP="00F95D29">
                          <w:pPr>
                            <w:pStyle w:val="RSCI05CaptiontoFigureSchemeChartwithbottombar"/>
                            <w:rPr>
                              <w:noProof/>
                              <w:sz w:val="18"/>
                            </w:rPr>
                          </w:pPr>
                          <w:r>
                            <w:t>Figure 2.</w:t>
                          </w:r>
                          <w:r w:rsidRPr="001375BF">
                            <w:rPr>
                              <w:sz w:val="18"/>
                              <w:szCs w:val="22"/>
                            </w:rPr>
                            <w:t xml:space="preserve"> </w:t>
                          </w:r>
                          <w:r w:rsidRPr="001375BF">
                            <w:t>Urban modelling framework: source-pathway-receptor structure</w:t>
                          </w:r>
                          <w:r>
                            <w:t xml:space="preserve">. </w:t>
                          </w:r>
                        </w:p>
                      </w:txbxContent>
                    </v:textbox>
                  </v:shape>
                  <v:shape id="Picture 297" o:spid="_x0000_s1036" type="#_x0000_t75" style="position:absolute;left:6329;width:52174;height:30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">
                    <v:imagedata r:id="rId17" o:title=""/>
                    <v:path arrowok="t"/>
                  </v:shape>
                </v:group>
                <w10:wrap type="topAndBottom" anchorx="margin"/>
              </v:group>
            </w:pict>
          </mc:Fallback>
        </mc:AlternateContent>
      </w:r>
      <w:r w:rsidRPr="00B07621">
        <w:t xml:space="preserve">pH, ionic content, UV exposure, etc.), </w:t>
      </w:r>
      <w:r w:rsidR="00066AFB" w:rsidRPr="00B07621">
        <w:t xml:space="preserve">a </w:t>
      </w:r>
      <w:r w:rsidRPr="00B07621">
        <w:rPr>
          <w:b/>
        </w:rPr>
        <w:t xml:space="preserve">high spatial and temporal resolution of ENP fate processes </w:t>
      </w:r>
      <w:r w:rsidRPr="00B07621">
        <w:t xml:space="preserve">is needed to account for the spatial and temporal variations in these parameters occurring within the urban environment. </w:t>
      </w:r>
    </w:p>
    <w:p w14:paraId="64F876E7" w14:textId="2D5434C3" w:rsidR="004F1DC8" w:rsidRPr="00B07621" w:rsidRDefault="0050254C" w:rsidP="001375BF">
      <w:pPr>
        <w:pStyle w:val="RSCB02ArticleText"/>
      </w:pPr>
      <w:r w:rsidRPr="00B07621">
        <w:t>Here</w:t>
      </w:r>
      <w:r w:rsidR="001375BF" w:rsidRPr="00B07621">
        <w:t xml:space="preserve">, we propose a novel and comprehensive urban exposure modelling framework for assessing exposure to ENPs in urban aquatic environments based on a source-pathway-receptor structure (Figure 2).  The framework uses a bottom up approach were PEC values can be derived from a detailed study of the emission, transport and fate mechanisms of ENPs contained in products used in cities.  By considering all different ENP emission sources, all the identified release pathways, the temporal dynamics of those emissions, as well as the urban and environmental parameters influencing ENP fate processes, the framework presented here is able to estimate exposure at high </w:t>
      </w:r>
      <w:r w:rsidR="001375BF" w:rsidRPr="00B07621">
        <w:t>spatial and temporal resolution.  At this local scale the main interest is to be able to identify hot spots of emission and exposure across the city, including the final speciation of the emitted ENPs (nano form, aggregates</w:t>
      </w:r>
      <w:r w:rsidR="001375BF" w:rsidRPr="00B07621" w:rsidDel="00B12CB0">
        <w:t xml:space="preserve"> </w:t>
      </w:r>
      <w:r w:rsidR="001375BF" w:rsidRPr="00B07621">
        <w:t>and other transformation products) within the studied environmental compartments over time.</w:t>
      </w:r>
    </w:p>
    <w:p w14:paraId="2AF66C16" w14:textId="5237DCA7" w:rsidR="001375BF" w:rsidRPr="00B07621" w:rsidRDefault="00A059C0" w:rsidP="00FA2DA2">
      <w:pPr>
        <w:pStyle w:val="RSCB04AHeadingSection"/>
      </w:pPr>
      <w:r w:rsidRPr="00B07621">
        <w:t>Model framework for ENPs in urban environments</w:t>
      </w:r>
    </w:p>
    <w:p w14:paraId="4A9D5E9C" w14:textId="77777777" w:rsidR="001375BF" w:rsidRPr="00B07621" w:rsidRDefault="001375BF" w:rsidP="001375BF">
      <w:pPr>
        <w:pStyle w:val="RSCB02ArticleText"/>
      </w:pPr>
      <w:r w:rsidRPr="00B07621">
        <w:t xml:space="preserve">The proposed modelling framework for estimating exposure to ENPs </w:t>
      </w:r>
      <w:r w:rsidR="00BA185E" w:rsidRPr="00B07621">
        <w:t xml:space="preserve">in urban environments </w:t>
      </w:r>
      <w:r w:rsidRPr="00B07621">
        <w:t xml:space="preserve">brings together two separated but interconnected models: </w:t>
      </w:r>
    </w:p>
    <w:p w14:paraId="12435F9D" w14:textId="77777777" w:rsidR="00BD4124" w:rsidRPr="00B07621" w:rsidRDefault="00BD4124" w:rsidP="001375BF">
      <w:pPr>
        <w:pStyle w:val="RSCB02ArticleText"/>
      </w:pPr>
    </w:p>
    <w:p w14:paraId="3DB7D4D0" w14:textId="77777777" w:rsidR="001375BF" w:rsidRPr="00B07621" w:rsidRDefault="00BA185E" w:rsidP="001375BF">
      <w:pPr>
        <w:pStyle w:val="RSCB02ArticleText"/>
        <w:numPr>
          <w:ilvl w:val="0"/>
          <w:numId w:val="10"/>
        </w:numPr>
        <w:ind w:left="504"/>
      </w:pPr>
      <w:r w:rsidRPr="00B07621">
        <w:t xml:space="preserve">an </w:t>
      </w:r>
      <w:r w:rsidR="001375BF" w:rsidRPr="00B07621">
        <w:rPr>
          <w:b/>
        </w:rPr>
        <w:t>emission estimation model</w:t>
      </w:r>
      <w:r w:rsidR="001375BF" w:rsidRPr="00B07621">
        <w:t>, that estimates the emissions rates of specific ENP-containing products used in cities at high spatial and temporal resolution; and</w:t>
      </w:r>
    </w:p>
    <w:p w14:paraId="5D49B3B9" w14:textId="0D3E9112" w:rsidR="00BD4124" w:rsidRPr="00B07621" w:rsidRDefault="00BA185E" w:rsidP="00BD4124">
      <w:pPr>
        <w:pStyle w:val="RSCB02ArticleText"/>
        <w:numPr>
          <w:ilvl w:val="0"/>
          <w:numId w:val="10"/>
        </w:numPr>
        <w:ind w:left="504"/>
      </w:pPr>
      <w:r w:rsidRPr="00B07621">
        <w:t xml:space="preserve">a </w:t>
      </w:r>
      <w:r w:rsidR="00691A97" w:rsidRPr="00B07621">
        <w:rPr>
          <w:b/>
        </w:rPr>
        <w:t xml:space="preserve">surface </w:t>
      </w:r>
      <w:r w:rsidR="00C31B42" w:rsidRPr="00B07621">
        <w:rPr>
          <w:b/>
        </w:rPr>
        <w:t xml:space="preserve">water </w:t>
      </w:r>
      <w:r w:rsidR="001375BF" w:rsidRPr="00B07621">
        <w:rPr>
          <w:b/>
        </w:rPr>
        <w:t xml:space="preserve">fate model </w:t>
      </w:r>
      <w:r w:rsidR="001375BF" w:rsidRPr="00B07621">
        <w:t xml:space="preserve">that provides the final surface water concentrations (also in a spatially and temporally resolved way) for the parent ENPs and any transformation products (e.g. aggregates), taking into account the transport and fate processes that the ENPs undergo once released to the water compartment. </w:t>
      </w:r>
    </w:p>
    <w:p w14:paraId="30CAB921" w14:textId="62E6ECCE" w:rsidR="0004142D" w:rsidRPr="00B07621" w:rsidRDefault="0004142D" w:rsidP="0004142D">
      <w:pPr>
        <w:pStyle w:val="RSCB02ArticleText"/>
      </w:pPr>
    </w:p>
    <w:p w14:paraId="75E7E355" w14:textId="30249699" w:rsidR="00BD4124" w:rsidRPr="00B07621" w:rsidRDefault="004C71C1" w:rsidP="001375BF">
      <w:pPr>
        <w:pStyle w:val="RSCB02ArticleText"/>
      </w:pPr>
      <w:r w:rsidRPr="00B07621">
        <w:t xml:space="preserve">Both </w:t>
      </w:r>
      <w:r w:rsidR="001375BF" w:rsidRPr="00B07621">
        <w:t xml:space="preserve">models employ a bottom up approach where emission equations and fate processes are based on the specific usage </w:t>
      </w:r>
      <w:r w:rsidR="006F1C6F" w:rsidRPr="00B07621">
        <w:rPr>
          <w:noProof/>
          <w:w w:val="100"/>
          <w:lang w:eastAsia="en-GB"/>
        </w:rPr>
        <w:lastRenderedPageBreak/>
        <mc:AlternateContent>
          <mc:Choice Requires="wpg">
            <w:drawing>
              <wp:anchor distT="0" distB="0" distL="114300" distR="114300" simplePos="0" relativeHeight="251654144" behindDoc="0" locked="0" layoutInCell="1" allowOverlap="1" wp14:anchorId="3CECCE99" wp14:editId="3D4F45EB">
                <wp:simplePos x="0" y="0"/>
                <wp:positionH relativeFrom="margin">
                  <wp:posOffset>3308350</wp:posOffset>
                </wp:positionH>
                <wp:positionV relativeFrom="paragraph">
                  <wp:posOffset>8890</wp:posOffset>
                </wp:positionV>
                <wp:extent cx="3183237" cy="2372587"/>
                <wp:effectExtent l="0" t="0" r="0" b="8890"/>
                <wp:wrapTopAndBottom/>
                <wp:docPr id="8" name="Group 8"/>
                <wp:cNvGraphicFramePr/>
                <a:graphic xmlns:a="http://schemas.openxmlformats.org/drawingml/2006/main">
                  <a:graphicData uri="http://schemas.microsoft.com/office/word/2010/wordprocessingGroup">
                    <wpg:wgp>
                      <wpg:cNvGrpSpPr/>
                      <wpg:grpSpPr>
                        <a:xfrm>
                          <a:off x="0" y="0"/>
                          <a:ext cx="3183237" cy="2372587"/>
                          <a:chOff x="0" y="0"/>
                          <a:chExt cx="3183237" cy="2372587"/>
                        </a:xfrm>
                      </wpg:grpSpPr>
                      <wpg:grpSp>
                        <wpg:cNvPr id="17" name="Group 17"/>
                        <wpg:cNvGrpSpPr/>
                        <wpg:grpSpPr>
                          <a:xfrm>
                            <a:off x="15857" y="169137"/>
                            <a:ext cx="3167380" cy="2203450"/>
                            <a:chOff x="0" y="0"/>
                            <a:chExt cx="3168015" cy="2204592"/>
                          </a:xfrm>
                        </wpg:grpSpPr>
                        <pic:pic xmlns:pic="http://schemas.openxmlformats.org/drawingml/2006/picture">
                          <pic:nvPicPr>
                            <pic:cNvPr id="301" name="Picture 30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3168015" cy="1910715"/>
                            </a:xfrm>
                            <a:prstGeom prst="rect">
                              <a:avLst/>
                            </a:prstGeom>
                          </pic:spPr>
                        </pic:pic>
                        <wps:wsp>
                          <wps:cNvPr id="18" name="Text Box 18"/>
                          <wps:cNvSpPr txBox="1"/>
                          <wps:spPr>
                            <a:xfrm>
                              <a:off x="17360" y="1984653"/>
                              <a:ext cx="3149600" cy="219939"/>
                            </a:xfrm>
                            <a:prstGeom prst="rect">
                              <a:avLst/>
                            </a:prstGeom>
                            <a:solidFill>
                              <a:prstClr val="white"/>
                            </a:solidFill>
                            <a:ln>
                              <a:noFill/>
                            </a:ln>
                          </wps:spPr>
                          <wps:txbx>
                            <w:txbxContent>
                              <w:p w14:paraId="3FCFEF88" w14:textId="274CAF8C" w:rsidR="003E247B" w:rsidRPr="00370815" w:rsidRDefault="003E247B" w:rsidP="005074F1">
                                <w:pPr>
                                  <w:pStyle w:val="RSCI01FigureSchemeChartwithbottombar"/>
                                  <w:rPr>
                                    <w:noProof/>
                                    <w:sz w:val="24"/>
                                  </w:rPr>
                                </w:pPr>
                                <w:r>
                                  <w:t xml:space="preserve">Figure 3. </w:t>
                                </w:r>
                                <w:r w:rsidRPr="00BD4124">
                                  <w:t xml:space="preserve">Schematic representation </w:t>
                                </w:r>
                                <w:r w:rsidRPr="005074F1">
                                  <w:t>of</w:t>
                                </w:r>
                                <w:r w:rsidRPr="00BD4124">
                                  <w:t xml:space="preserve"> model framework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03" name="Text Box 303"/>
                        <wps:cNvSpPr txBox="1"/>
                        <wps:spPr>
                          <a:xfrm>
                            <a:off x="0" y="0"/>
                            <a:ext cx="3167799" cy="126987"/>
                          </a:xfrm>
                          <a:prstGeom prst="rect">
                            <a:avLst/>
                          </a:prstGeom>
                          <a:solidFill>
                            <a:prstClr val="white"/>
                          </a:solidFill>
                          <a:ln>
                            <a:noFill/>
                          </a:ln>
                        </wps:spPr>
                        <wps:txbx>
                          <w:txbxContent>
                            <w:p w14:paraId="5B18E290" w14:textId="05A40F67" w:rsidR="003E247B" w:rsidRPr="0034293C" w:rsidRDefault="003E247B" w:rsidP="00FE4351">
                              <w:pPr>
                                <w:pStyle w:val="RSCI02FigureSchemeChartwithtopba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CECCE99" id="Group 8" o:spid="_x0000_s1037" style="position:absolute;left:0;text-align:left;margin-left:260.5pt;margin-top:.7pt;width:250.65pt;height:186.8pt;z-index:251654144;mso-position-horizontal-relative:margin" coordsize="31832,237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lnw7+1pqHh744eJvCfjezSDwmupfYtM8RxgL&#10;HbykttguMcKCFO1zx8pyckV9TV8Y6PoOn+KPHfxc0vVLWO8sbnVNksMq5DDMlAz7NVgygg5B6EUt&#10;fJnwr+KOofs+axZeCfGV3NfeBLqUQaH4lunLNYk/ctLpz2x92Q/3W3HkV9ZKwdQykMpGQR3oEL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8g+C&#10;f+SpfFL/ALC/9ZK+vq+QfBP/ACVL4pf9hf8ArJQNHXeIPD+n+KNHutK1W0jvbC6QxywSrlWBrnPh&#10;X8UtR/Z/1q18F+M7yW+8CXcoh0PxJdOWayY8C1unPbptkPXDZ7V2dZ3iDw/p3irRbvSdWs4r/Trq&#10;MxzW8y7ldT1BFAz6PVhIoZSGVhkEdCKdXyb8K/ilqfwB1608F+NLyS+8CXkiw6H4kunLPZuTgWt0&#10;x/h+7tkPXLZxgV9YRyLIiujBkYZDA5BHrQSO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QfBP/JUvil/2F/6yV9fV8g+Cf8AkqXxS/7C/wDWSgaO+ooooKCiiigDP17QdO8UaRdaXqtpHfaf&#10;dIY5oJhlWUjBH/165z4W/FTUv2fdasfBvjfUJL/wNezC30LxFcHc9k7HCWly3oWICOf76r2zXZ1n&#10;69oOn+KNIutL1W0jvbC5QxywyjIYEY/A+/agR9HJIsiK6MHRhkMpyCPWnV8l/C/4qal+z7rVr4P8&#10;b6hJf+BbyZYNC8Q3HLWLMcJaXLdwWOEc/wB5F7Zr6yR1kVWVgysMhlOQR60Ejq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kHwT/wAlS+KX/YX/AKyV9fV8g+Cf+Spf&#10;FL/sL/1koGjvqKKKCgooooAKKKKAM/XtB0/xRo91peqWsd5YXSGOWGQZBB/kfQ9q5z4X/FTUv2f9&#10;ctfB3jW+m1DwNeSLDoXiGfLNYseFtblv7ueEf3RevNdnWfr+g2HijR7vStUtY7ywuozHLDIMhgf6&#10;9wexoEfRyOsiqysGVhkMpyCPWnV8mfC74qaj+z7rln4M8aX1xqPgW7YQaH4inyzWLH7tpct2QDIR&#10;/ZFPJzX1irrIoZSGVhkMDkEUEjq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QfBP/JUvil/2F/6yV9fV8g+Cf+SpfFL/ALC/9ZKBo76iiigoKKKKACiiigAooooAz9e0Gw8T&#10;aPd6XqdtHeWN1GY5YZBkMD/UdQexFc38LfilqP7PmtWHgrxnez6j4Fu28jRPEVwSzWDfwWly3ZQM&#10;hHPZVB5NdpVDXdCsfE2kXWmanbR3djcoY5YZFBBH+I6g+ooEfRqusihlYMrDIYHINOr5K+FnxR1H&#10;9nrWNP8ABXjK8m1DwLdyfZ9E8R3DFmsD/Ba3LH+EDIWQ9kAJyRX1orB1DKQynkEdKCRa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5A8DqF+KPxSA4H9r/ANZK+v6+QfBP/JUvil/2&#10;F/6yUDR31FFFBQUUUUAFFFFABRRRQAUUUUAUNe0Kw8TaTdaZqdrHeWNymyWGVchhXM/Cz4oaj+zz&#10;q9l4L8Y3U1/4Du5fI0TxJcvubTyfuWlyx/hxwsh/uHcckV2tZ+vaDYeJ9HutL1S1jvLC5TZLDKuV&#10;YUCPo9WDAEHIPQilr5L+FvxR1H9nvWLXwb4xupb7wDdSiHRPEl1IWawJ4W1unPVcY2yH+6249K+s&#10;1YMoZTkEZBFBIt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yD4J/wCSpfFL/sL/ANZK&#10;+vq+QfBP/JUvil/2F/6yUDR31FFFBQUUUUAFFFFABRRRQAUUUUAFFFFAGfr+gaf4o0e70rVbSO90&#10;+6QxzQTLlXU9iK5v4W/FLUv2fdctPBvjK7lvvAV06w6J4kun3PYsTgW10x/h6bZD6Nu7V2lZ/iDw&#10;/p3irRrvSdWs4r/TruMxT28y7kdT1BFAj6OR1kRXQhlYZDDoRTq+TPhb8UtT/Z/1yz8GeM7uS+8B&#10;XbiHRPEly5Z7JycC2umP8P3dsh9WzgAV9YxyLLGrowdGGVZTkEHvQSO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yD4J/5Kl8Uv8AsL/1kr6+r5B8E/8AJUvil/2F&#10;/wCslA0d9RRRQUFFFFABRRRQAUUUUAFFFFABRRRQAUUUUAFFFFABRRRQAUUVynxC+Idh8P8ASY5p&#10;kkvdSun8jT9MtxunvJj91EX9SewBPagBfiD8QtP+H+lxSzq95qV4/wBn0/TLcbp7ycg7Y0Xv0JJ7&#10;AE9q634C/Aa/0zU18f8AxC8m/wDHV1GRbWq/NBo0LEEQxZ/jwFDP3IOMA074D/Ae/wBL1QeP/iCY&#10;dQ8cXUW22tVG6DRoGwRDED/y0xgO46ndg4Ne90EhRRRQI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5B8E/8AJUvil/2F&#10;/wCslfX1fIPgn/kqXxS/7C/9ZKBo76iiigoKKKKACiiigAooooAKKKKACiiigAooooAKKKKACiiu&#10;T+InxEsPh3pMU9xHLfajeSrbafplqu6e8nYhURF9MkZbooyTwKAD4jfEbT/h1o8dxco95qN3Ittp&#10;+m243T3k7HCRov1IyegGSeldj8B/gPf6Tq7eP/H7Rah42vItttaD5oNGgPIhiB/jx95+pJYA4NHw&#10;H+A19pOrv4/8fPHqPjW8TFtaAboNGgI4hhB/jIyWfrlmGcYr3ugkKKKKB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yD4J/5Kl8Uv8AsL/1kr6+r5B8E/8AJUvil/2F/wCslA0d9RRRQUFFFFABRRRQAUUUUAFFFFAB&#10;RRRQAUUUUAFFFcr8QviFZfD7S4Z5oJtQ1G7kFvp+l2ozPezHAWNB7kjnoM80AJ8Q/iHY/D3SoZp4&#10;pb/UbyUW2n6XajdPezsQFjQfUjJ6AHJ4rsPgL8B7/R9Wfx/4/kj1DxveKRbWqjMGjQEYEMQP8RBJ&#10;Z+pLEdAKT4C/Ae+0nVP+FgePnjv/ABzdoRb2q8waPAQf3MOerEE7n6ndjoBXvlBIUUUUC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IPgn/AJKl8Uv+wv8A1kr6+r5B8E/8&#10;lS+KX/YX/rJQNHfUUUUFBRRRQAUUUUAFFFFABRRXKfEL4h2Hw/02GSdZL3U7yT7Pp+l2w3T3kxBw&#10;iL36Ek9gCaAF+IXxCsfh/pkMk0cl9qd5KLbT9LtV3z3k5BIRF6ngEk9gDXXfAX4C32laofH/AMQU&#10;hvfHl0hEFsjb4NGgYg+RF2LcKGk/iKgjFHwF+A19pWpf8J/8QRDfeO7uMiC2U74NGgYg+RF238KG&#10;fuVyMA175QSFFFFA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QfBP/JUvil/2F/6y&#10;V9fV8geB23fFH4pHGP8Aib9PxkoGjv6KKKCgooooAKKKKACiiuU+InxEsfh9pMcs0cl9qd24t9P0&#10;u2G6e8nPCoi/qT0ABJ6UAHxC+Ilh8P8AS4pJle91S8fyNO0u3G6e8mP3URfzJPYAntXY/AX4D3+k&#10;6p/wn/xAMOoeOruLbb2y/NBo0DEHyIs/x8KHcdSDjg0fAb4D3+j6o3j7x+YdR8c3kO2C2UboNHgO&#10;CIYgf48Y3uOSd2Dg171QSFFFFA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k&#10;HwST/wALS+KQ7f2v/WSvr6vkHwT/AMlS+KX/AGF/6yUDR31FFFBQUUUUAFFFcp8RPiJY/DzSoZp4&#10;pb/UryUW2naZarunvJ2ICxoPqRluijk8CgBPiJ8RLH4eaTFPNHJfaldyLbafplqN095OxAVEX0yR&#10;luijJPArsvgP8Br7R9Wk8e+Pmi1Hxvepi3th80GjwHpDCD/Fj7z9SSwBxR8BfgNfaLqj+PfH0ial&#10;44vVxb22MwaNARxBD/tYyWfqSzDpiveqCQooooE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IPgn/kqXxS/7C/9ZK+vq+QfBP8AyVL4pf8AYX/rJQNHfUUUUFBRRXLfEL4g&#10;Wfw/0mK4lt5tR1G7kFvp+l2g3T3s5+7Gg9zjk8DPNACfEL4hWPw+0uGaaGXUNSvJBb6fpdqMz3k5&#10;ICxoPqRk9BnJ4rsPgH8B77RdTPj/AMeyR6j46vEIgtwMwaPAQQIIf9ogks/UliOgFHwD+A97o2pj&#10;4gePXjv/AB3dxlYbdfmg0iFs/uYf9ognc/U7sdAK96oJCiiig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IPgn/kqXxS/7C/9ZK+vq+QfBP8AyVL4pf8AYX/rJQNH&#10;fUUVyfxE+Idn8PtISeSCbUtUunEGn6TZjfc3sx+7HGvqfXoO9BQvxE+IVn8PdJSeS2n1TVLp/J0/&#10;SLMbrm+mP3Y4x6kkDJ4GRmuw+A3wDu9H1b/hYPj1o9Q8eXcWyG3U7rfSITn9zCD/ABHJ3P1PA/hF&#10;L8B/gHeaLrDfEDx60eoeO7yPZDbo2620iE8+TAP7xz8z9WwvpXvVBIUUUUC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QfBP/JUvil/2F/6yV9fV8L3nxCsv&#10;APxA+JjyRSX+qXuuC207S7Ubri8nJl2oi9T0JJ7AUDR3vxD+IVl8P9Kilkhl1DVLyUW2n6VaDfcX&#10;kxztRF6np16Cux+A/wABL3RdWk8fePjFf+O7xNsNujb7bR4Tz5MH+1/efq21fSk+AvwFvtH1JvH3&#10;xBEN949u1Iht4232+jQnnyIfU9Nz/wAW0Hive6ACiiig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">
                <v:group id="Group 17" o:spid="_x0000_s1038" style="position:absolute;left:158;top:1691;width:31674;height:22034" coordsize="31680,22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Picture 301" o:spid="_x0000_s1039" type="#_x0000_t75" style="position:absolute;width:31680;height:19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">
                    <v:imagedata r:id="rId19" o:title=""/>
                    <v:path arrowok="t"/>
                  </v:shape>
                  <v:shape id="Text Box 18" o:spid="_x0000_s1040" type="#_x0000_t202" style="position:absolute;left:173;top:19846;width:31496;height:2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3FCFEF88" w14:textId="274CAF8C" w:rsidR="003E247B" w:rsidRPr="00370815" w:rsidRDefault="003E247B" w:rsidP="005074F1">
                          <w:pPr>
                            <w:pStyle w:val="RSCI01FigureSchemeChartwithbottombar"/>
                            <w:rPr>
                              <w:noProof/>
                              <w:sz w:val="24"/>
                            </w:rPr>
                          </w:pPr>
                          <w:r>
                            <w:t xml:space="preserve">Figure 3. </w:t>
                          </w:r>
                          <w:r w:rsidRPr="00BD4124">
                            <w:t xml:space="preserve">Schematic representation </w:t>
                          </w:r>
                          <w:r w:rsidRPr="005074F1">
                            <w:t>of</w:t>
                          </w:r>
                          <w:r w:rsidRPr="00BD4124">
                            <w:t xml:space="preserve"> model framework</w:t>
                          </w:r>
                        </w:p>
                      </w:txbxContent>
                    </v:textbox>
                  </v:shape>
                </v:group>
                <v:shape id="Text Box 303" o:spid="_x0000_s1041" type="#_x0000_t202" style="position:absolute;width:31677;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" stroked="f">
                  <v:textbox inset="0,0,0,0">
                    <w:txbxContent>
                      <w:p w14:paraId="5B18E290" w14:textId="05A40F67" w:rsidR="003E247B" w:rsidRPr="0034293C" w:rsidRDefault="003E247B" w:rsidP="00FE4351">
                        <w:pPr>
                          <w:pStyle w:val="RSCI02FigureSchemeChartwithtopbar"/>
                          <w:rPr>
                            <w:noProof/>
                          </w:rPr>
                        </w:pPr>
                      </w:p>
                    </w:txbxContent>
                  </v:textbox>
                </v:shape>
                <w10:wrap type="topAndBottom" anchorx="margin"/>
              </v:group>
            </w:pict>
          </mc:Fallback>
        </mc:AlternateContent>
      </w:r>
      <w:r w:rsidR="001375BF" w:rsidRPr="00B07621">
        <w:t>patterns, release pathways, transformation and transport behaviour of the ENP-containing products used within the city. The framework includes the use of monitored chemical and physical characteristics of the targeted surface water(s) in the city of interest to parametrize the fate processes. High spatial and temporal resolution is achieved using spatially resolved city information, geographic information system (GIS) tools and local weather patterns.</w:t>
      </w:r>
      <w:r w:rsidR="00035397" w:rsidRPr="00B07621">
        <w:t xml:space="preserve"> </w:t>
      </w:r>
      <w:r w:rsidR="001375BF" w:rsidRPr="00B07621">
        <w:t xml:space="preserve">The proposed framework builds on four mains steps (summarized in Figure 3) to obtain highly resolved predictions of exposure for ENPs in the urban surface water system: </w:t>
      </w:r>
    </w:p>
    <w:p w14:paraId="5C0929D1" w14:textId="73A21982" w:rsidR="001375BF" w:rsidRPr="00B07621" w:rsidRDefault="001375BF" w:rsidP="00BD4124">
      <w:pPr>
        <w:pStyle w:val="RSCB02ArticleText"/>
        <w:numPr>
          <w:ilvl w:val="0"/>
          <w:numId w:val="9"/>
        </w:numPr>
        <w:ind w:left="504"/>
      </w:pPr>
      <w:r w:rsidRPr="00B07621">
        <w:rPr>
          <w:b/>
        </w:rPr>
        <w:t>City analysis</w:t>
      </w:r>
      <w:r w:rsidR="004C71C1" w:rsidRPr="00B07621">
        <w:rPr>
          <w:b/>
        </w:rPr>
        <w:t xml:space="preserve"> - </w:t>
      </w:r>
      <w:r w:rsidRPr="00B07621">
        <w:rPr>
          <w:b/>
        </w:rPr>
        <w:t>urban zoning and river reach</w:t>
      </w:r>
      <w:r w:rsidR="00BC7AFB" w:rsidRPr="00B07621">
        <w:rPr>
          <w:b/>
        </w:rPr>
        <w:t xml:space="preserve"> </w:t>
      </w:r>
      <w:r w:rsidRPr="00B07621">
        <w:rPr>
          <w:b/>
        </w:rPr>
        <w:t>delimitation</w:t>
      </w:r>
      <w:r w:rsidR="004C71C1" w:rsidRPr="00B07621">
        <w:rPr>
          <w:b/>
        </w:rPr>
        <w:t>:</w:t>
      </w:r>
      <w:r w:rsidRPr="00B07621">
        <w:t xml:space="preserve"> In order to obtain the required high local spatial resolution, we propose a subdivision of the urban area of study into so</w:t>
      </w:r>
      <w:r w:rsidR="00CA051B" w:rsidRPr="00B07621">
        <w:t>-called hydrological zones</w:t>
      </w:r>
      <w:r w:rsidRPr="00B07621">
        <w:t>, and a further delimitation of the surface water bodies into river reaches</w:t>
      </w:r>
      <w:r w:rsidR="00BA185E" w:rsidRPr="00B07621">
        <w:t xml:space="preserve"> </w:t>
      </w:r>
      <w:r w:rsidR="00D87B5B" w:rsidRPr="00B07621">
        <w:t>(</w:t>
      </w:r>
      <w:r w:rsidR="00BA185E" w:rsidRPr="00B07621">
        <w:t xml:space="preserve">or </w:t>
      </w:r>
      <w:r w:rsidR="008A4126" w:rsidRPr="00B07621">
        <w:t>other surface water sections, e.g. for lakes</w:t>
      </w:r>
      <w:r w:rsidR="00D87B5B" w:rsidRPr="00B07621">
        <w:t>)</w:t>
      </w:r>
      <w:r w:rsidR="006C4DA5" w:rsidRPr="00B07621">
        <w:t xml:space="preserve">. </w:t>
      </w:r>
      <w:r w:rsidRPr="00B07621">
        <w:t xml:space="preserve">ENP emission rates can </w:t>
      </w:r>
      <w:r w:rsidR="00D87B5B" w:rsidRPr="00B07621">
        <w:t xml:space="preserve">then </w:t>
      </w:r>
      <w:r w:rsidRPr="00B07621">
        <w:t xml:space="preserve">be obtained per </w:t>
      </w:r>
      <w:r w:rsidR="00CA051B" w:rsidRPr="00B07621">
        <w:t>hydrological zone</w:t>
      </w:r>
      <w:r w:rsidRPr="00B07621">
        <w:t xml:space="preserve"> and specific ENP exposure concentrations</w:t>
      </w:r>
      <w:r w:rsidR="0050254C" w:rsidRPr="00B07621">
        <w:t xml:space="preserve"> can be obtained</w:t>
      </w:r>
      <w:r w:rsidRPr="00B07621">
        <w:t xml:space="preserve"> for each of the connected river reaches. </w:t>
      </w:r>
    </w:p>
    <w:p w14:paraId="66960D2B" w14:textId="3257D8EB" w:rsidR="001375BF" w:rsidRPr="00B07621" w:rsidRDefault="001375BF" w:rsidP="00BD4124">
      <w:pPr>
        <w:pStyle w:val="RSCB02ArticleText"/>
        <w:numPr>
          <w:ilvl w:val="0"/>
          <w:numId w:val="9"/>
        </w:numPr>
        <w:ind w:left="504"/>
      </w:pPr>
      <w:r w:rsidRPr="00B07621">
        <w:rPr>
          <w:b/>
        </w:rPr>
        <w:t>Nano product inventory (NPI)</w:t>
      </w:r>
      <w:r w:rsidR="004C71C1" w:rsidRPr="00B07621">
        <w:t>:</w:t>
      </w:r>
      <w:r w:rsidRPr="00B07621">
        <w:t xml:space="preserve"> A product inventory of the currently used products containing ENPs in the studied urban area is developed and a preliminary classification is performed based on their probable sources of emission. </w:t>
      </w:r>
      <w:r w:rsidR="006C4DA5" w:rsidRPr="00B07621">
        <w:t>A database wit</w:t>
      </w:r>
      <w:r w:rsidR="00163B59" w:rsidRPr="00B07621">
        <w:t>h</w:t>
      </w:r>
      <w:r w:rsidR="006C4DA5" w:rsidRPr="00B07621">
        <w:t xml:space="preserve"> relevant information o</w:t>
      </w:r>
      <w:r w:rsidR="00163B59" w:rsidRPr="00B07621">
        <w:t>n</w:t>
      </w:r>
      <w:r w:rsidR="006C4DA5" w:rsidRPr="00B07621">
        <w:t xml:space="preserve"> th</w:t>
      </w:r>
      <w:r w:rsidR="00163B59" w:rsidRPr="00B07621">
        <w:t>ese</w:t>
      </w:r>
      <w:r w:rsidR="006C4DA5" w:rsidRPr="00B07621">
        <w:t xml:space="preserve"> products (usage rates, mar</w:t>
      </w:r>
      <w:r w:rsidR="00C913D0" w:rsidRPr="00B07621">
        <w:t xml:space="preserve">ket penetration, etc.) and the properties of the contained ENPs (size distribution, concentration, </w:t>
      </w:r>
      <w:r w:rsidR="00163B59" w:rsidRPr="00B07621">
        <w:t xml:space="preserve">surface properties/coatings </w:t>
      </w:r>
      <w:r w:rsidR="00C913D0" w:rsidRPr="00B07621">
        <w:t xml:space="preserve">etc.) </w:t>
      </w:r>
      <w:r w:rsidR="00163B59" w:rsidRPr="00B07621">
        <w:t>should be included in the inventory where available</w:t>
      </w:r>
      <w:r w:rsidR="00C913D0" w:rsidRPr="00B07621">
        <w:t>.</w:t>
      </w:r>
      <w:r w:rsidR="006C4DA5" w:rsidRPr="00B07621">
        <w:t xml:space="preserve"> </w:t>
      </w:r>
    </w:p>
    <w:p w14:paraId="25840716" w14:textId="5E518472" w:rsidR="001375BF" w:rsidRPr="00B07621" w:rsidRDefault="001375BF" w:rsidP="00BD4124">
      <w:pPr>
        <w:pStyle w:val="RSCB02ArticleText"/>
        <w:numPr>
          <w:ilvl w:val="0"/>
          <w:numId w:val="9"/>
        </w:numPr>
        <w:ind w:left="504"/>
      </w:pPr>
      <w:r w:rsidRPr="00B07621">
        <w:rPr>
          <w:b/>
        </w:rPr>
        <w:t>Emission estimation model (EEM)</w:t>
      </w:r>
      <w:r w:rsidR="00163B59" w:rsidRPr="00B07621">
        <w:rPr>
          <w:b/>
        </w:rPr>
        <w:t>:</w:t>
      </w:r>
      <w:r w:rsidRPr="00B07621">
        <w:rPr>
          <w:b/>
        </w:rPr>
        <w:t xml:space="preserve"> </w:t>
      </w:r>
      <w:r w:rsidRPr="00B07621">
        <w:t xml:space="preserve">To obtain the ENP emission rates to each </w:t>
      </w:r>
      <w:r w:rsidR="00882A92" w:rsidRPr="00B07621">
        <w:t>river reach,</w:t>
      </w:r>
      <w:r w:rsidRPr="00B07621">
        <w:t xml:space="preserve"> calculations based on the source of emission, release pathway and release dynamics are performed. For that</w:t>
      </w:r>
      <w:r w:rsidR="00802B20" w:rsidRPr="00B07621">
        <w:t xml:space="preserve"> purpose</w:t>
      </w:r>
      <w:r w:rsidRPr="00B07621">
        <w:t xml:space="preserve">, the specific ENP release mechanisms from the specific product usage pattern (bottom up approach) and the emission pathway mechanisms are studied and the emission equation designed accordingly. </w:t>
      </w:r>
    </w:p>
    <w:p w14:paraId="55109003" w14:textId="5C9465C8" w:rsidR="00BD4124" w:rsidRPr="00B07621" w:rsidRDefault="00C31B42" w:rsidP="00BD4124">
      <w:pPr>
        <w:pStyle w:val="RSCB02ArticleText"/>
        <w:numPr>
          <w:ilvl w:val="0"/>
          <w:numId w:val="9"/>
        </w:numPr>
        <w:ind w:left="504"/>
      </w:pPr>
      <w:r w:rsidRPr="00B07621">
        <w:rPr>
          <w:b/>
        </w:rPr>
        <w:t xml:space="preserve">Surface water </w:t>
      </w:r>
      <w:r w:rsidR="001375BF" w:rsidRPr="00B07621">
        <w:rPr>
          <w:b/>
        </w:rPr>
        <w:t xml:space="preserve">fate </w:t>
      </w:r>
      <w:r w:rsidR="007B0932" w:rsidRPr="00B07621">
        <w:rPr>
          <w:b/>
        </w:rPr>
        <w:t>model (SWF</w:t>
      </w:r>
      <w:r w:rsidR="001375BF" w:rsidRPr="00B07621">
        <w:rPr>
          <w:b/>
        </w:rPr>
        <w:t>M)</w:t>
      </w:r>
      <w:r w:rsidRPr="00B07621">
        <w:t>:</w:t>
      </w:r>
      <w:r w:rsidR="001375BF" w:rsidRPr="00B07621">
        <w:t xml:space="preserve"> </w:t>
      </w:r>
      <w:r w:rsidRPr="00B07621">
        <w:t xml:space="preserve">Surface water </w:t>
      </w:r>
      <w:r w:rsidR="001375BF" w:rsidRPr="00B07621">
        <w:t>exposure concentrati</w:t>
      </w:r>
      <w:r w:rsidR="00882A92" w:rsidRPr="00B07621">
        <w:t>ons for specific ENPs in each river reach</w:t>
      </w:r>
      <w:r w:rsidR="001375BF" w:rsidRPr="00B07621">
        <w:t xml:space="preserve"> are obtained from </w:t>
      </w:r>
      <w:r w:rsidR="00802B20" w:rsidRPr="00B07621">
        <w:t xml:space="preserve">a </w:t>
      </w:r>
      <w:r w:rsidR="001375BF" w:rsidRPr="00B07621">
        <w:t xml:space="preserve">simulation of the fate processes that will occur for ENPs in the </w:t>
      </w:r>
      <w:r w:rsidRPr="00B07621">
        <w:t>surface</w:t>
      </w:r>
      <w:r w:rsidR="006F1C6F" w:rsidRPr="00B07621">
        <w:t xml:space="preserve"> water </w:t>
      </w:r>
      <w:r w:rsidR="001375BF" w:rsidRPr="00B07621">
        <w:t>system.</w:t>
      </w:r>
    </w:p>
    <w:p w14:paraId="07FA4AC3" w14:textId="2C7D346E" w:rsidR="0004142D" w:rsidRPr="00B07621" w:rsidRDefault="001375BF" w:rsidP="001375BF">
      <w:pPr>
        <w:pStyle w:val="RSCB02ArticleText"/>
      </w:pPr>
      <w:r w:rsidRPr="00B07621">
        <w:t xml:space="preserve">By employing this approach based on spatial information on usage and environmental parameters </w:t>
      </w:r>
      <w:r w:rsidR="005C5E35" w:rsidRPr="00B07621">
        <w:t xml:space="preserve">specific to </w:t>
      </w:r>
      <w:r w:rsidRPr="00B07621">
        <w:t xml:space="preserve">a </w:t>
      </w:r>
      <w:r w:rsidR="005C5E35" w:rsidRPr="00B07621">
        <w:t xml:space="preserve">certain </w:t>
      </w:r>
      <w:r w:rsidRPr="00B07621">
        <w:t xml:space="preserve">city it is possible to generate spatially and temporally explicit exposure estimations for ENPs in the studied urban surface water system. In the next sections, the </w:t>
      </w:r>
      <w:r w:rsidR="00B06E6C" w:rsidRPr="00B07621">
        <w:t xml:space="preserve">individual </w:t>
      </w:r>
      <w:r w:rsidRPr="00B07621">
        <w:t>steps</w:t>
      </w:r>
      <w:r w:rsidR="00B06E6C" w:rsidRPr="00B07621">
        <w:t xml:space="preserve"> are described</w:t>
      </w:r>
      <w:r w:rsidRPr="00B07621">
        <w:t xml:space="preserve"> in more detail.</w:t>
      </w:r>
    </w:p>
    <w:p w14:paraId="5A512EC9" w14:textId="77777777" w:rsidR="0004142D" w:rsidRPr="00B07621" w:rsidRDefault="0004142D" w:rsidP="001375BF">
      <w:pPr>
        <w:pStyle w:val="RSCB02ArticleText"/>
      </w:pPr>
    </w:p>
    <w:p w14:paraId="5DEE7900" w14:textId="30998C5A" w:rsidR="00A059C0" w:rsidRPr="00B07621" w:rsidRDefault="00A059C0" w:rsidP="00A059C0">
      <w:pPr>
        <w:pStyle w:val="RSCB06BHeadingSub-Section"/>
      </w:pPr>
      <w:r w:rsidRPr="00B07621">
        <w:t>1. City analysis: urban zoning and river reaches delimitation</w:t>
      </w:r>
    </w:p>
    <w:p w14:paraId="20A4DF07" w14:textId="5652E516" w:rsidR="002B5A79" w:rsidRPr="00B07621" w:rsidRDefault="002B5A79" w:rsidP="002B5A79">
      <w:pPr>
        <w:pStyle w:val="RSCB02ArticleText"/>
      </w:pPr>
      <w:r w:rsidRPr="00B07621">
        <w:t>ENPs will be emitted to urban environment</w:t>
      </w:r>
      <w:r w:rsidR="00F713E4" w:rsidRPr="00B07621">
        <w:t>s</w:t>
      </w:r>
      <w:r w:rsidRPr="00B07621">
        <w:t xml:space="preserve"> from point (wastewater generated in households, hospitals and industry) and diffuse sources (traffic emissions or weathering of urban landcover material for example). By knowing the potential emission sources and their localization within the studied city, and performing a spatial analysis of the area,</w:t>
      </w:r>
      <w:r w:rsidR="00F713E4" w:rsidRPr="00B07621">
        <w:t xml:space="preserve"> a</w:t>
      </w:r>
      <w:r w:rsidRPr="00B07621">
        <w:t xml:space="preserve"> high spatial</w:t>
      </w:r>
      <w:r w:rsidR="00616C4F" w:rsidRPr="00B07621">
        <w:t xml:space="preserve"> </w:t>
      </w:r>
      <w:r w:rsidRPr="00B07621">
        <w:t xml:space="preserve">resolution </w:t>
      </w:r>
      <w:r w:rsidR="0050254C" w:rsidRPr="00B07621">
        <w:t xml:space="preserve">understanding </w:t>
      </w:r>
      <w:r w:rsidRPr="00B07621">
        <w:t xml:space="preserve">of the emissions can be achieved and a map of emissions across the city can be obtained. </w:t>
      </w:r>
    </w:p>
    <w:p w14:paraId="700CC3D7" w14:textId="2BB74025" w:rsidR="002B5A79" w:rsidRPr="00B07621" w:rsidRDefault="002B5A79" w:rsidP="002B5A79">
      <w:pPr>
        <w:pStyle w:val="RSCB02ArticleText"/>
        <w:rPr>
          <w:szCs w:val="20"/>
        </w:rPr>
      </w:pPr>
      <w:r w:rsidRPr="00B07621">
        <w:rPr>
          <w:szCs w:val="20"/>
        </w:rPr>
        <w:t xml:space="preserve">We propose a subdivision of the studied </w:t>
      </w:r>
      <w:r w:rsidR="00D5621A" w:rsidRPr="00B07621">
        <w:rPr>
          <w:szCs w:val="20"/>
        </w:rPr>
        <w:t xml:space="preserve">urban </w:t>
      </w:r>
      <w:r w:rsidRPr="00B07621">
        <w:rPr>
          <w:szCs w:val="20"/>
        </w:rPr>
        <w:t xml:space="preserve">area into </w:t>
      </w:r>
      <w:r w:rsidR="00CA051B" w:rsidRPr="00B07621">
        <w:rPr>
          <w:szCs w:val="20"/>
        </w:rPr>
        <w:t xml:space="preserve">so-called </w:t>
      </w:r>
      <w:r w:rsidR="00CA051B" w:rsidRPr="00B07621">
        <w:t>hydrological zones</w:t>
      </w:r>
      <w:r w:rsidRPr="00B07621">
        <w:rPr>
          <w:szCs w:val="20"/>
        </w:rPr>
        <w:t xml:space="preserve">, </w:t>
      </w:r>
      <w:r w:rsidR="0063631C" w:rsidRPr="00B07621">
        <w:rPr>
          <w:szCs w:val="20"/>
        </w:rPr>
        <w:t xml:space="preserve">which contain all sections of the city’s sewage network and smaller </w:t>
      </w:r>
      <w:r w:rsidRPr="00B07621">
        <w:rPr>
          <w:szCs w:val="20"/>
        </w:rPr>
        <w:t xml:space="preserve">surface water bodies </w:t>
      </w:r>
      <w:r w:rsidR="0050254C" w:rsidRPr="00B07621">
        <w:rPr>
          <w:szCs w:val="20"/>
        </w:rPr>
        <w:t xml:space="preserve">that flow into a </w:t>
      </w:r>
      <w:r w:rsidRPr="00B07621">
        <w:rPr>
          <w:szCs w:val="20"/>
        </w:rPr>
        <w:t>previously defined</w:t>
      </w:r>
      <w:r w:rsidR="0050254C" w:rsidRPr="00B07621">
        <w:rPr>
          <w:szCs w:val="20"/>
        </w:rPr>
        <w:t xml:space="preserve"> specific</w:t>
      </w:r>
      <w:r w:rsidRPr="00B07621">
        <w:rPr>
          <w:szCs w:val="20"/>
        </w:rPr>
        <w:t xml:space="preserve"> </w:t>
      </w:r>
      <w:r w:rsidR="00882A92" w:rsidRPr="00B07621">
        <w:t>river reach</w:t>
      </w:r>
      <w:r w:rsidRPr="00B07621">
        <w:rPr>
          <w:szCs w:val="20"/>
        </w:rPr>
        <w:t>. In this way, EN</w:t>
      </w:r>
      <w:r w:rsidR="00CA051B" w:rsidRPr="00B07621">
        <w:rPr>
          <w:szCs w:val="20"/>
        </w:rPr>
        <w:t xml:space="preserve">P emissions are estimated per </w:t>
      </w:r>
      <w:r w:rsidR="00CA051B" w:rsidRPr="00B07621">
        <w:t>hydrological zone</w:t>
      </w:r>
      <w:r w:rsidRPr="00B07621">
        <w:rPr>
          <w:szCs w:val="20"/>
        </w:rPr>
        <w:t xml:space="preserve"> (enabling the identification of hot spots of emission within the city area) and their distribution along the surface water systems </w:t>
      </w:r>
      <w:r w:rsidR="0063631C" w:rsidRPr="00B07621">
        <w:rPr>
          <w:szCs w:val="20"/>
        </w:rPr>
        <w:t xml:space="preserve">can be </w:t>
      </w:r>
      <w:r w:rsidRPr="00B07621">
        <w:rPr>
          <w:szCs w:val="20"/>
        </w:rPr>
        <w:t>tracked</w:t>
      </w:r>
      <w:r w:rsidR="00CA051B" w:rsidRPr="00B07621">
        <w:rPr>
          <w:szCs w:val="20"/>
        </w:rPr>
        <w:t xml:space="preserve"> based on the </w:t>
      </w:r>
      <w:r w:rsidR="00CA051B" w:rsidRPr="00B07621">
        <w:t>hydrological zone</w:t>
      </w:r>
      <w:r w:rsidRPr="00B07621">
        <w:rPr>
          <w:szCs w:val="20"/>
        </w:rPr>
        <w:t>-</w:t>
      </w:r>
      <w:r w:rsidR="00882A92" w:rsidRPr="00B07621">
        <w:t>river reach</w:t>
      </w:r>
      <w:r w:rsidRPr="00B07621">
        <w:rPr>
          <w:szCs w:val="20"/>
        </w:rPr>
        <w:t xml:space="preserve"> </w:t>
      </w:r>
      <w:r w:rsidR="002E0EB3" w:rsidRPr="00B07621">
        <w:rPr>
          <w:szCs w:val="20"/>
        </w:rPr>
        <w:t>connections</w:t>
      </w:r>
      <w:r w:rsidRPr="00B07621">
        <w:rPr>
          <w:szCs w:val="20"/>
        </w:rPr>
        <w:t xml:space="preserve">. </w:t>
      </w:r>
      <w:r w:rsidR="00C96206" w:rsidRPr="00B07621">
        <w:rPr>
          <w:szCs w:val="20"/>
        </w:rPr>
        <w:t>T</w:t>
      </w:r>
      <w:r w:rsidR="0063631C" w:rsidRPr="00B07621">
        <w:rPr>
          <w:szCs w:val="20"/>
        </w:rPr>
        <w:t xml:space="preserve">he subdivision into </w:t>
      </w:r>
      <w:r w:rsidR="00CA051B" w:rsidRPr="00B07621">
        <w:t>hydrological zones</w:t>
      </w:r>
      <w:r w:rsidR="0063631C" w:rsidRPr="00B07621">
        <w:rPr>
          <w:szCs w:val="20"/>
        </w:rPr>
        <w:t xml:space="preserve"> </w:t>
      </w:r>
      <w:r w:rsidR="00882A92" w:rsidRPr="00B07621">
        <w:rPr>
          <w:szCs w:val="20"/>
        </w:rPr>
        <w:t xml:space="preserve">and </w:t>
      </w:r>
      <w:r w:rsidR="00882A92" w:rsidRPr="00B07621">
        <w:t>river reach</w:t>
      </w:r>
      <w:r w:rsidR="00882A92" w:rsidRPr="00B07621">
        <w:rPr>
          <w:szCs w:val="20"/>
        </w:rPr>
        <w:t>es</w:t>
      </w:r>
      <w:r w:rsidRPr="00B07621">
        <w:rPr>
          <w:szCs w:val="20"/>
        </w:rPr>
        <w:t xml:space="preserve"> </w:t>
      </w:r>
      <w:r w:rsidR="00C96206" w:rsidRPr="00B07621">
        <w:rPr>
          <w:szCs w:val="20"/>
        </w:rPr>
        <w:t xml:space="preserve">is </w:t>
      </w:r>
      <w:r w:rsidRPr="00B07621">
        <w:rPr>
          <w:szCs w:val="20"/>
        </w:rPr>
        <w:t>done using GIS tools and by analysing two main data sets: the digital elevation map (DEM) of the area (digital elevation data of the area derived from surveys carried out by remote sensing) and the city drainage network maps (sewage networks maps of the city containing the combined, surface and foul drainage networks, as well as combined sewer overflow (CSO) and storm water outlets</w:t>
      </w:r>
      <w:r w:rsidRPr="00B07621">
        <w:t xml:space="preserve"> (</w:t>
      </w:r>
      <w:r w:rsidRPr="00B07621">
        <w:rPr>
          <w:szCs w:val="20"/>
        </w:rPr>
        <w:t>SWO</w:t>
      </w:r>
      <w:r w:rsidR="00F713E4" w:rsidRPr="00B07621">
        <w:rPr>
          <w:szCs w:val="20"/>
        </w:rPr>
        <w:t>s</w:t>
      </w:r>
      <w:r w:rsidRPr="00B07621">
        <w:rPr>
          <w:szCs w:val="20"/>
        </w:rPr>
        <w:t>) locations). Information on the location of the sewage treatment plants (STP</w:t>
      </w:r>
      <w:r w:rsidR="00F713E4" w:rsidRPr="00B07621">
        <w:rPr>
          <w:szCs w:val="20"/>
        </w:rPr>
        <w:t>s</w:t>
      </w:r>
      <w:r w:rsidRPr="00B07621">
        <w:rPr>
          <w:szCs w:val="20"/>
        </w:rPr>
        <w:t>) serving the area and their discharge points, as well as the localization of industrial a</w:t>
      </w:r>
      <w:r w:rsidR="00CA051B" w:rsidRPr="00B07621">
        <w:rPr>
          <w:szCs w:val="20"/>
        </w:rPr>
        <w:t xml:space="preserve">ctivities will also guide the </w:t>
      </w:r>
      <w:r w:rsidR="00CA051B" w:rsidRPr="00B07621">
        <w:t>hydrological zone</w:t>
      </w:r>
      <w:r w:rsidRPr="00B07621">
        <w:rPr>
          <w:szCs w:val="20"/>
        </w:rPr>
        <w:t xml:space="preserve"> delimitation. </w:t>
      </w:r>
    </w:p>
    <w:p w14:paraId="3E962310" w14:textId="0E393E9D" w:rsidR="00554C38" w:rsidRPr="00B07621" w:rsidRDefault="002B5A79" w:rsidP="00295B78">
      <w:pPr>
        <w:pStyle w:val="RSCB02ArticleText"/>
        <w:rPr>
          <w:szCs w:val="20"/>
        </w:rPr>
      </w:pPr>
      <w:r w:rsidRPr="00B07621">
        <w:t>The DEM of the area provides information on the water flow directions and sub-catchment areas of the city based on the elevation of the terrain analysed. This information guides the delimitation of areas of the city with confluent flows of runoff water and the identification of their discharge point</w:t>
      </w:r>
      <w:r w:rsidR="00CA051B" w:rsidRPr="00B07621">
        <w:t>s along the river (hydrological zone</w:t>
      </w:r>
      <w:r w:rsidR="00882A92" w:rsidRPr="00B07621">
        <w:t>-river reach</w:t>
      </w:r>
      <w:r w:rsidRPr="00B07621">
        <w:t xml:space="preserve"> conne</w:t>
      </w:r>
      <w:r w:rsidR="00E82F34" w:rsidRPr="00B07621">
        <w:t>ct</w:t>
      </w:r>
      <w:r w:rsidRPr="00B07621">
        <w:t xml:space="preserve">ions). Additionally, the </w:t>
      </w:r>
      <w:r w:rsidRPr="00B07621">
        <w:rPr>
          <w:szCs w:val="20"/>
        </w:rPr>
        <w:t xml:space="preserve">city drainage network maps provide information on the connectivity of the different areas of the city to the local </w:t>
      </w:r>
      <w:r w:rsidR="00C96206" w:rsidRPr="00B07621">
        <w:rPr>
          <w:szCs w:val="20"/>
        </w:rPr>
        <w:t>STPs</w:t>
      </w:r>
      <w:r w:rsidRPr="00B07621">
        <w:rPr>
          <w:szCs w:val="20"/>
        </w:rPr>
        <w:t xml:space="preserve"> and the location of CSO and SWO, so that the path of the </w:t>
      </w:r>
      <w:r w:rsidR="00876AC8" w:rsidRPr="00B07621">
        <w:rPr>
          <w:szCs w:val="20"/>
        </w:rPr>
        <w:t>wastewater</w:t>
      </w:r>
      <w:r w:rsidRPr="00B07621">
        <w:rPr>
          <w:szCs w:val="20"/>
        </w:rPr>
        <w:t xml:space="preserve"> and collected runoff water can be </w:t>
      </w:r>
      <w:r w:rsidR="00E82F34" w:rsidRPr="00B07621">
        <w:rPr>
          <w:szCs w:val="20"/>
        </w:rPr>
        <w:t xml:space="preserve">fully </w:t>
      </w:r>
      <w:r w:rsidRPr="00B07621">
        <w:rPr>
          <w:szCs w:val="20"/>
        </w:rPr>
        <w:t xml:space="preserve">tracked. </w:t>
      </w:r>
      <w:r w:rsidR="00554C38" w:rsidRPr="00B07621">
        <w:rPr>
          <w:szCs w:val="20"/>
        </w:rPr>
        <w:t>Thereby</w:t>
      </w:r>
      <w:r w:rsidR="00CA051B" w:rsidRPr="00B07621">
        <w:rPr>
          <w:szCs w:val="20"/>
        </w:rPr>
        <w:t xml:space="preserve">, the </w:t>
      </w:r>
      <w:r w:rsidR="00CA051B" w:rsidRPr="00B07621">
        <w:t>hydrological zone</w:t>
      </w:r>
      <w:r w:rsidRPr="00B07621">
        <w:rPr>
          <w:szCs w:val="20"/>
        </w:rPr>
        <w:t xml:space="preserve"> delimitation is guided by the extension of the areas of confluent flows of runoff waters and also by their connectivity to specific waste water treatment plants. In this sense the waste water generated by the household</w:t>
      </w:r>
      <w:r w:rsidR="000A2D7C" w:rsidRPr="00B07621">
        <w:rPr>
          <w:szCs w:val="20"/>
        </w:rPr>
        <w:t>s</w:t>
      </w:r>
      <w:r w:rsidR="00CA051B" w:rsidRPr="00B07621">
        <w:rPr>
          <w:szCs w:val="20"/>
        </w:rPr>
        <w:t xml:space="preserve"> of one specific </w:t>
      </w:r>
      <w:r w:rsidR="00CA051B" w:rsidRPr="00B07621">
        <w:t>hydrological zone</w:t>
      </w:r>
      <w:r w:rsidRPr="00B07621">
        <w:rPr>
          <w:szCs w:val="20"/>
        </w:rPr>
        <w:t xml:space="preserve"> will all be connected to the same waste water drainage system and directed to the same </w:t>
      </w:r>
      <w:r w:rsidR="00C96206" w:rsidRPr="00B07621">
        <w:rPr>
          <w:szCs w:val="20"/>
        </w:rPr>
        <w:t>STP</w:t>
      </w:r>
      <w:r w:rsidRPr="00B07621">
        <w:rPr>
          <w:szCs w:val="20"/>
        </w:rPr>
        <w:t>, and the runoff</w:t>
      </w:r>
      <w:r w:rsidR="00CA051B" w:rsidRPr="00B07621">
        <w:rPr>
          <w:szCs w:val="20"/>
        </w:rPr>
        <w:t xml:space="preserve"> water generated in that same </w:t>
      </w:r>
      <w:r w:rsidR="00CA051B" w:rsidRPr="00B07621">
        <w:t>hydrological zone</w:t>
      </w:r>
      <w:r w:rsidRPr="00B07621">
        <w:rPr>
          <w:szCs w:val="20"/>
        </w:rPr>
        <w:t xml:space="preserve"> wil</w:t>
      </w:r>
      <w:r w:rsidR="00CA051B" w:rsidRPr="00B07621">
        <w:rPr>
          <w:szCs w:val="20"/>
        </w:rPr>
        <w:t xml:space="preserve">l all discharge into the same </w:t>
      </w:r>
      <w:r w:rsidR="00CA051B" w:rsidRPr="00B07621">
        <w:t>river reach</w:t>
      </w:r>
      <w:r w:rsidRPr="00B07621">
        <w:rPr>
          <w:szCs w:val="20"/>
        </w:rPr>
        <w:t xml:space="preserve">. The criteria for the river reach delimitation </w:t>
      </w:r>
      <w:r w:rsidR="00554C38" w:rsidRPr="00B07621">
        <w:rPr>
          <w:szCs w:val="20"/>
        </w:rPr>
        <w:t xml:space="preserve">are </w:t>
      </w:r>
      <w:r w:rsidRPr="00B07621">
        <w:rPr>
          <w:szCs w:val="20"/>
        </w:rPr>
        <w:t xml:space="preserve">based in the mentioned connections as well as the location of </w:t>
      </w:r>
      <w:r w:rsidRPr="00B07621">
        <w:rPr>
          <w:szCs w:val="20"/>
        </w:rPr>
        <w:lastRenderedPageBreak/>
        <w:t xml:space="preserve">water parameters monitoring locations. As an example, the </w:t>
      </w:r>
      <w:r w:rsidR="000A2D7C" w:rsidRPr="00B07621">
        <w:rPr>
          <w:szCs w:val="20"/>
        </w:rPr>
        <w:t xml:space="preserve">subdivision for the </w:t>
      </w:r>
      <w:r w:rsidR="00CA051B" w:rsidRPr="00B07621">
        <w:rPr>
          <w:szCs w:val="20"/>
        </w:rPr>
        <w:t>city of York (UK) in</w:t>
      </w:r>
      <w:r w:rsidR="00AC6ED3" w:rsidRPr="00B07621">
        <w:rPr>
          <w:szCs w:val="20"/>
        </w:rPr>
        <w:t>to</w:t>
      </w:r>
      <w:r w:rsidR="00CA051B" w:rsidRPr="00B07621">
        <w:rPr>
          <w:szCs w:val="20"/>
        </w:rPr>
        <w:t xml:space="preserve"> </w:t>
      </w:r>
      <w:r w:rsidR="00CA051B" w:rsidRPr="00B07621">
        <w:t>hydrological zones</w:t>
      </w:r>
      <w:r w:rsidRPr="00B07621">
        <w:rPr>
          <w:szCs w:val="20"/>
        </w:rPr>
        <w:t xml:space="preserve"> is presented in Figure 4.</w:t>
      </w:r>
    </w:p>
    <w:p w14:paraId="69BD2F3E" w14:textId="33243506" w:rsidR="00C41E9A" w:rsidRPr="00B07621" w:rsidRDefault="00AC6ED3" w:rsidP="00EC3CDE">
      <w:pPr>
        <w:pStyle w:val="RSCB02ArticleText"/>
        <w:rPr>
          <w:b/>
        </w:rPr>
      </w:pPr>
      <w:r w:rsidRPr="00B07621">
        <w:rPr>
          <w:lang w:val="en-US"/>
        </w:rPr>
        <w:t>Following this approach</w:t>
      </w:r>
      <w:r w:rsidR="00C41E9A" w:rsidRPr="00B07621">
        <w:rPr>
          <w:lang w:val="en-US"/>
        </w:rPr>
        <w:t>, ENP</w:t>
      </w:r>
      <w:r w:rsidR="005C0AB1" w:rsidRPr="00B07621">
        <w:rPr>
          <w:lang w:val="en-US"/>
        </w:rPr>
        <w:t xml:space="preserve"> emission estimates can be obtained in a spatially resolved manner. For example, ENPs</w:t>
      </w:r>
      <w:r w:rsidR="00C41E9A" w:rsidRPr="00B07621">
        <w:rPr>
          <w:lang w:val="en-US"/>
        </w:rPr>
        <w:t xml:space="preserve"> emitted </w:t>
      </w:r>
      <w:r w:rsidR="005C0AB1" w:rsidRPr="00B07621">
        <w:rPr>
          <w:lang w:val="en-US"/>
        </w:rPr>
        <w:t xml:space="preserve">from point sources can </w:t>
      </w:r>
      <w:r w:rsidR="00C41E9A" w:rsidRPr="00B07621">
        <w:rPr>
          <w:lang w:val="en-US"/>
        </w:rPr>
        <w:t xml:space="preserve">be </w:t>
      </w:r>
      <w:r w:rsidR="005C0AB1" w:rsidRPr="00B07621">
        <w:rPr>
          <w:lang w:val="en-US"/>
        </w:rPr>
        <w:t>tracked</w:t>
      </w:r>
      <w:r w:rsidR="00C41E9A" w:rsidRPr="00B07621">
        <w:rPr>
          <w:lang w:val="en-US"/>
        </w:rPr>
        <w:t xml:space="preserve"> by knowing the specific location of the STP and CSO outlets (given by the water management local authorities). For the ENP</w:t>
      </w:r>
      <w:r w:rsidR="005C0AB1" w:rsidRPr="00B07621">
        <w:rPr>
          <w:lang w:val="en-US"/>
        </w:rPr>
        <w:t xml:space="preserve"> emitted from diffuse sources and through runoff</w:t>
      </w:r>
      <w:r w:rsidR="00C41E9A" w:rsidRPr="00B07621">
        <w:rPr>
          <w:lang w:val="en-US"/>
        </w:rPr>
        <w:t>, the emissions’ spatial distribution will depend on the terrain elevation (which determines the runoff waters flow directions) as well as on sewer infrastructure (localization and sewer system type and capacity of the area studied).</w:t>
      </w:r>
    </w:p>
    <w:p w14:paraId="4E532A78" w14:textId="1112FA69" w:rsidR="001F7615" w:rsidRPr="00B07621" w:rsidRDefault="001F7615" w:rsidP="00EC3CDE">
      <w:pPr>
        <w:pStyle w:val="RSCB02ArticleText"/>
      </w:pPr>
    </w:p>
    <w:p w14:paraId="1295E9AD" w14:textId="47D160F1" w:rsidR="00A059C0" w:rsidRPr="00B07621" w:rsidRDefault="00A059C0" w:rsidP="00FA2DA2">
      <w:pPr>
        <w:pStyle w:val="RSCB06BHeadingSub-Section"/>
      </w:pPr>
      <w:r w:rsidRPr="00B07621">
        <w:t>2. Nano product inventory and classification of emission sources</w:t>
      </w:r>
    </w:p>
    <w:p w14:paraId="1C3244CD" w14:textId="5AD76C95" w:rsidR="002B11CD" w:rsidRPr="00B07621" w:rsidRDefault="002B11CD" w:rsidP="002B11CD">
      <w:pPr>
        <w:pStyle w:val="RSCB02ArticleText"/>
      </w:pPr>
      <w:r w:rsidRPr="00B07621">
        <w:t xml:space="preserve">In the urban context, nanotechnology is widely </w:t>
      </w:r>
      <w:r w:rsidR="00746846" w:rsidRPr="00B07621">
        <w:t>applied</w:t>
      </w:r>
      <w:r w:rsidR="00E65383" w:rsidRPr="00B07621">
        <w:t>.</w:t>
      </w:r>
      <w:r w:rsidRPr="00B07621">
        <w:t xml:space="preserve"> ENPs </w:t>
      </w:r>
      <w:r w:rsidR="00E65383" w:rsidRPr="00B07621">
        <w:t>are</w:t>
      </w:r>
      <w:r w:rsidRPr="00B07621">
        <w:t xml:space="preserve"> integrated in</w:t>
      </w:r>
      <w:r w:rsidR="00E65383" w:rsidRPr="00B07621">
        <w:t>to</w:t>
      </w:r>
      <w:r w:rsidRPr="00B07621">
        <w:t xml:space="preserve"> a wide variety of daily use products such as cosmetics, textiles, foods and paints</w:t>
      </w:r>
      <w:r w:rsidR="00E65383" w:rsidRPr="00B07621">
        <w:t xml:space="preserve"> and</w:t>
      </w:r>
      <w:r w:rsidRPr="00B07621">
        <w:t xml:space="preserve"> can be found in different outdoor urban materials such as building façade paints, wood coatings, self-cleaning glass, photocatalytic concrete pavements, </w:t>
      </w:r>
      <w:r w:rsidR="009B2B24" w:rsidRPr="00B07621">
        <w:t>and more.</w:t>
      </w:r>
      <w:r w:rsidRPr="00B07621">
        <w:fldChar w:fldCharType="begin" w:fldLock="1"/>
      </w:r>
      <w:r w:rsidRPr="00B07621">
        <w:instrText>ADDIN CSL_CITATION { "citationItems" : [ { "id" : "ITEM-1", "itemData" : { "DOI" : "10.1016/j.scitotenv.2016.03.132", "ISSN" : "18791026", "PMID" : "27046139", "abstract" : "Engineered nanomaterials (ENMs) are currently widely incorporated in the outdoor urban environmental fabric and numerous new applications and products containing ENMs are expected in the future. As has been shown repeatedly, products containing ENMs have the potential, at some point in their lifetime, to release ENMs into their surrounding environment. However, the expanding body in environmental nanomaterial research has not yet shifted toward ENMs in the context of the complex outdoor urban environment. This is especially surprising because the world's human populations are on a steady march toward more and more urbanization and technological development, accompanied with increased applications for ENMs in the outdoor urban environment. Our objective for this paper is therefore to review, assess, and provide new information in this emerging field. We provide an overview of nanomaterials (NMs, encompassing both ENMs and incidental nanomaterials, INMs) that are likely to be released in the urban environment from outdoor sources by discussing 1) the applications of ENMs that may lead to release of ENMs in urban areas, 2) the recently published data on the release of ENMs from novel nano-enabled applications in the outdoor urban environment, 3) the available literature on the occurrence of INMs in the atmosphere and within/on dust particles, and 4) the potential pathways and fate of NMs in the outdoor urban environment. This review is then followed by three case studies demonstrating the importance of NMs in the outdoor urban environment. The first and second case studies illustrate the occurrence of NMs in urban dust and stormwater ponds, respectively, whereas the third case study discusses the lessons learned from the release of NMs (e.g. Pt, ph and Rh) from automotive vehicle catalytic convertors. This article ends with a discussion of the research priorities needed to advance this emerging field of \"outdoor urban nanomaterials\" and to assess the potential risks of NMs in the context of urban environments.", "author" : [ { "dropping-particle" : "", "family" : "Baalousha", "given" : "Mohammed", "non-dropping-particle" : "", "parse-names" : false, "suffix" : "" }, { "dropping-particle" : "", "family" : "Yang", "given" : "Yi", "non-dropping-particle" : "", "parse-names" : false, "suffix" : "" }, { "dropping-particle" : "", "family" : "Vance", "given" : "Marina E.", "non-dropping-particle" : "", "parse-names" : false, "suffix" : "" }, { "dropping-particle" : "", "family" : "Colman", "given" : "Benjamin P.", "non-dropping-particle" : "", "parse-names" : false, "suffix" : "" }, { "dropping-particle" : "", "family" : "McNeal", "given" : "Samantha", "non-dropping-particle" : "", "parse-names" : false, "suffix" : "" }, { "dropping-particle" : "", "family" : "Xu", "given" : "Jie", "non-dropping-particle" : "", "parse-names" : false, "suffix" : "" }, { "dropping-particle" : "", "family" : "Blaszczak", "given" : "Joanna", "non-dropping-particle" : "", "parse-names" : false, "suffix" : "" }, { "dropping-particle" : "", "family" : "Steele", "given" : "Meredith", "non-dropping-particle" : "", "parse-names" : false, "suffix" : "" }, { "dropping-particle" : "", "family" : "Bernhardt", "given" : "Emily", "non-dropping-particle" : "", "parse-names" : false, "suffix" : "" }, { "dropping-particle" : "", "family" : "Hochella", "given" : "Michael F.", "non-dropping-particle" : "", "parse-names" : false, "suffix" : "" } ], "container-title" : "Science of the Total Environment", "id" : "ITEM-1", "issued" : { "date-parts" : [ [ "2016" ] ] }, "page" : "740-753", "publisher" : "Elsevier B.V.", "title" : "Outdoor urban nanomaterials: The emergence of a new, integrated, and critical field of study", "type" : "article-journal", "volume" : "557-558" }, "uris" : [ "http://www.mendeley.com/documents/?uuid=f5881b7f-3dd8-47a6-968b-a4d05aabf374" ] } ], "mendeley" : { "formattedCitation" : "&lt;sup&gt;10&lt;/sup&gt;", "plainTextFormattedCitation" : "10", "previouslyFormattedCitation" : "&lt;sup&gt;10&lt;/sup&gt;" }, "properties" : { "noteIndex" : 0 }, "schema" : "https://github.com/citation-style-language/schema/raw/master/csl-citation.json" }</w:instrText>
      </w:r>
      <w:r w:rsidRPr="00B07621">
        <w:fldChar w:fldCharType="separate"/>
      </w:r>
      <w:r w:rsidRPr="00B07621">
        <w:rPr>
          <w:noProof/>
          <w:vertAlign w:val="superscript"/>
        </w:rPr>
        <w:t>10</w:t>
      </w:r>
      <w:r w:rsidRPr="00B07621">
        <w:fldChar w:fldCharType="end"/>
      </w:r>
      <w:r w:rsidR="001519B3" w:rsidRPr="00B07621">
        <w:t xml:space="preserve"> </w:t>
      </w:r>
      <w:r w:rsidRPr="00B07621">
        <w:t xml:space="preserve">Furthermore, urban nanotechnology is seen as a potential source of solutions for </w:t>
      </w:r>
      <w:r w:rsidR="001F7615" w:rsidRPr="00B07621">
        <w:t xml:space="preserve">a </w:t>
      </w:r>
      <w:r w:rsidRPr="00B07621">
        <w:t>sustainable</w:t>
      </w:r>
      <w:r w:rsidR="001F7615" w:rsidRPr="00B07621">
        <w:t xml:space="preserve"> urban</w:t>
      </w:r>
      <w:r w:rsidRPr="00B07621">
        <w:t xml:space="preserve"> development: </w:t>
      </w:r>
      <w:r w:rsidR="0001748A" w:rsidRPr="00B07621">
        <w:t xml:space="preserve">ranging </w:t>
      </w:r>
      <w:r w:rsidRPr="00B07621">
        <w:t>from providing more resilient and durable construction materials with the potential of decreasing the urban heat-island effect, to contributing to the production of solar power generated by nano-photovoltaic systems, to improving water and air quality through the use of nano-based photocatalytic applications or fuel combustion ENP-catalysts that reduce exhaust emissions</w:t>
      </w:r>
      <w:r w:rsidR="00EB4D14" w:rsidRPr="00B07621">
        <w:t>.</w:t>
      </w:r>
      <w:r w:rsidRPr="00B07621">
        <w:fldChar w:fldCharType="begin" w:fldLock="1"/>
      </w:r>
      <w:r w:rsidR="006A16E5" w:rsidRPr="00B07621">
        <w:instrText>ADDIN CSL_CITATION { "citationItems" : [ { "id" : "ITEM-1", "itemData" : { "DOI" : "10.1080/10630732.2012.735415", "ISSN" : "1063-0732", "abstract" : "Visions about the use of nanotechnologies in the city, including in the design and construction of built environments, suggest that these technologies could be critically important for solving urban sustainability problems. We argue that such visions often overlook two critical and interrelated elements. First, conjectures about future nano-enhanced cities tend to rely on flawed concepts of urban sustainability that underestimate the challenges presented by deeply-rooted paradigms of market economics, risk assessment, and the absorption of disruptive technologies. Second, opportunities for stakeholders such as city officials, non-governmental organizations, and citizens to consider the nature and distribution of the potential benefits and adverse effects of nano-enabled urban technologies are rarely triggered sufficiently early. Limitations in early engagement will lead to problems and missed opportunities in the use of nanotechnologies for urban sustainability. In this article, we critically explore idea...", "author" : [ { "dropping-particle" : "", "family" : "Wiek", "given" : "Arnim", "non-dropping-particle" : "", "parse-names" : false, "suffix" : "" }, { "dropping-particle" : "", "family" : "Guston", "given" : "David", "non-dropping-particle" : "", "parse-names" : false, "suffix" : "" }, { "dropping-particle" : "", "family" : "Leeuw", "given" : "Sander", "non-dropping-particle" : "van der", "parse-names" : false, "suffix" : "" }, { "dropping-particle" : "", "family" : "Selin", "given" : "Cynthia", "non-dropping-particle" : "", "parse-names" : false, "suffix" : "" }, { "dropping-particle" : "", "family" : "Shapira", "given" : "Philip", "non-dropping-particle" : "", "parse-names" : false, "suffix" : "" } ], "container-title" : "Journal of Urban Technology", "id" : "ITEM-1", "issue" : "2", "issued" : { "date-parts" : [ [ "2013", "4" ] ] }, "page" : "45-62", "publisher" : "Routledge", "title" : "Nanotechnology in the City: Sustainability Challenges and Anticipatory Governance", "type" : "article-journal", "volume" : "20" }, "uris" : [ "http://www.mendeley.com/documents/?uuid=fcaf320e-a508-3de9-bd64-165a4c309204" ] } ], "mendeley" : { "formattedCitation" : "&lt;sup&gt;32&lt;/sup&gt;", "plainTextFormattedCitation" : "32", "previouslyFormattedCitation" : "&lt;sup&gt;32&lt;/sup&gt;" }, "properties" : { "noteIndex" : 0 }, "schema" : "https://github.com/citation-style-language/schema/raw/master/csl-citation.json" }</w:instrText>
      </w:r>
      <w:r w:rsidRPr="00B07621">
        <w:fldChar w:fldCharType="separate"/>
      </w:r>
      <w:r w:rsidR="00815C60" w:rsidRPr="00B07621">
        <w:rPr>
          <w:noProof/>
          <w:vertAlign w:val="superscript"/>
        </w:rPr>
        <w:t>32</w:t>
      </w:r>
      <w:r w:rsidRPr="00B07621">
        <w:fldChar w:fldCharType="end"/>
      </w:r>
      <w:r w:rsidRPr="00B07621">
        <w:rPr>
          <w:vertAlign w:val="superscript"/>
        </w:rPr>
        <w:t>,</w:t>
      </w:r>
      <w:r w:rsidRPr="00B07621">
        <w:fldChar w:fldCharType="begin" w:fldLock="1"/>
      </w:r>
      <w:r w:rsidR="006A16E5" w:rsidRPr="00B07621">
        <w:instrText>ADDIN CSL_CITATION { "citationItems" : [ { "id" : "ITEM-1", "itemData" : { "ISBN" : "ISSN 1819-6608", "ISSN" : "1816949X", "abstract" : "An experimental investigation is carried out to establish the performance and emission characteristics of a compression ignition engine while using cerium oxide nanoparticles as additive in neat diesel and diesel-biodiesel-ethanol blends. In the first phase of the experiments, stability of neat diesel and diesel-biodiesel-ethanol fuel blends with the addition of cerium oxide nanoparticles are analyzed. After series of experiments, it is found that the blends subjected to high speed blending followed by ultrasonic bath stabilization improves the stability. The phase separation between diesel and ethanol is prevented using vegetable methyl ester (Biodiesel) prepared from the castor oil through transesterification process. In the second phase, performance characteristics are studied using the stable fuel blends in a single cylinder four stroke computerised variable compression ratio engine coupled with an eddy current dynamometer and a data acquisition system. The cerium oxide acts as an oxygen donating catalyst and provides oxygen for the oxidation of CO or absorbs oxygen for the reduction of NOx. The activation energy of cerium oxide acts to burn off carbon deposits within the engine cylinder at the wall temperature and prevents the deposition of non-polar compounds on the cylinder wall results reduction in HC emissions. The tests revealed that cerium oxide nanoparticles can be used as additive in diesel and diesel-biodiesel-ethanol blend to improve complete combustion of the fuel and reduce the exhaust emissions significantly. \u00a9 2006-2009 Asian Research Publishing Network (ARPN). All rights reserved.", "author" : [ { "dropping-particle" : "", "family" : "Selvan", "given" : "V. Arul Mozhi", "non-dropping-particle" : "", "parse-names" : false, "suffix" : "" }, { "dropping-particle" : "", "family" : "Anand", "given" : "R B", "non-dropping-particle" : "", "parse-names" : false, "suffix" : "" }, { "dropping-particle" : "", "family" : "Udayakumar", "given" : "M", "non-dropping-particle" : "", "parse-names" : false, "suffix" : "" } ], "container-title" : "Journal of Engineering and Applied Sciences", "id" : "ITEM-1", "issue" : "7", "issued" : { "date-parts" : [ [ "2009" ] ] }, "page" : "1-6", "title" : "Effects of cerium oxide nanoparticle addition in diesel and diesel-biodiesel-ethanol blends on the performance and emission characteristics of a CI engine", "type" : "article", "volume" : "4" }, "uris" : [ "http://www.mendeley.com/documents/?uuid=58e4cb15-edb6-33df-8be8-63375bd85de8" ] } ], "mendeley" : { "formattedCitation" : "&lt;sup&gt;33&lt;/sup&gt;", "plainTextFormattedCitation" : "33", "previouslyFormattedCitation" : "&lt;sup&gt;33&lt;/sup&gt;" }, "properties" : { "noteIndex" : 0 }, "schema" : "https://github.com/citation-style-language/schema/raw/master/csl-citation.json" }</w:instrText>
      </w:r>
      <w:r w:rsidRPr="00B07621">
        <w:fldChar w:fldCharType="separate"/>
      </w:r>
      <w:r w:rsidR="00815C60" w:rsidRPr="00B07621">
        <w:rPr>
          <w:noProof/>
          <w:vertAlign w:val="superscript"/>
        </w:rPr>
        <w:t>33</w:t>
      </w:r>
      <w:r w:rsidRPr="00B07621">
        <w:fldChar w:fldCharType="end"/>
      </w:r>
      <w:r w:rsidRPr="00B07621">
        <w:t xml:space="preserve"> </w:t>
      </w:r>
    </w:p>
    <w:p w14:paraId="4F8633BB" w14:textId="156D7762" w:rsidR="002B11CD" w:rsidRPr="00B07621" w:rsidRDefault="001A56C3" w:rsidP="002B11CD">
      <w:pPr>
        <w:pStyle w:val="RSCB02ArticleText"/>
      </w:pPr>
      <w:r w:rsidRPr="00B07621">
        <w:rPr>
          <w:rFonts w:cstheme="minorHAnsi"/>
          <w:i/>
          <w:noProof/>
          <w:w w:val="100"/>
          <w:lang w:eastAsia="en-GB"/>
        </w:rPr>
        <mc:AlternateContent>
          <mc:Choice Requires="wpg">
            <w:drawing>
              <wp:anchor distT="0" distB="0" distL="114300" distR="114300" simplePos="0" relativeHeight="251657216" behindDoc="0" locked="0" layoutInCell="1" allowOverlap="1" wp14:anchorId="56548097" wp14:editId="2B8CD7BA">
                <wp:simplePos x="0" y="0"/>
                <wp:positionH relativeFrom="column">
                  <wp:align>right</wp:align>
                </wp:positionH>
                <wp:positionV relativeFrom="paragraph">
                  <wp:posOffset>365125</wp:posOffset>
                </wp:positionV>
                <wp:extent cx="3173730" cy="3389630"/>
                <wp:effectExtent l="0" t="0" r="7620" b="1270"/>
                <wp:wrapTopAndBottom/>
                <wp:docPr id="23" name="Group 23"/>
                <wp:cNvGraphicFramePr/>
                <a:graphic xmlns:a="http://schemas.openxmlformats.org/drawingml/2006/main">
                  <a:graphicData uri="http://schemas.microsoft.com/office/word/2010/wordprocessingGroup">
                    <wpg:wgp>
                      <wpg:cNvGrpSpPr/>
                      <wpg:grpSpPr>
                        <a:xfrm>
                          <a:off x="0" y="0"/>
                          <a:ext cx="3173730" cy="3389630"/>
                          <a:chOff x="0" y="0"/>
                          <a:chExt cx="3173803" cy="3390040"/>
                        </a:xfrm>
                      </wpg:grpSpPr>
                      <wps:wsp>
                        <wps:cNvPr id="21" name="Text Box 21"/>
                        <wps:cNvSpPr txBox="1"/>
                        <wps:spPr>
                          <a:xfrm>
                            <a:off x="0" y="2928395"/>
                            <a:ext cx="3136900" cy="461645"/>
                          </a:xfrm>
                          <a:prstGeom prst="rect">
                            <a:avLst/>
                          </a:prstGeom>
                          <a:solidFill>
                            <a:prstClr val="white"/>
                          </a:solidFill>
                          <a:ln>
                            <a:noFill/>
                          </a:ln>
                        </wps:spPr>
                        <wps:txbx>
                          <w:txbxContent>
                            <w:p w14:paraId="69B47300" w14:textId="75AE7C2C" w:rsidR="003E247B" w:rsidRPr="001A795E" w:rsidRDefault="003E247B" w:rsidP="009C7B70">
                              <w:pPr>
                                <w:pStyle w:val="RSCI05CaptiontoFigureSchemeChartwithbottombar"/>
                                <w:rPr>
                                  <w:b/>
                                  <w:noProof/>
                                  <w:sz w:val="18"/>
                                </w:rPr>
                              </w:pPr>
                              <w:r>
                                <w:t xml:space="preserve">Figure 4. </w:t>
                              </w:r>
                              <w:r w:rsidRPr="00B65112">
                                <w:t>Subdivision of the York area of study into hydrological zones, delimitation of its rivers (Ou</w:t>
                              </w:r>
                              <w:r>
                                <w:t xml:space="preserve">se and Foss) into river reaches </w:t>
                              </w:r>
                              <w:r w:rsidRPr="00B65112">
                                <w:t xml:space="preserve">and localization of the local </w:t>
                              </w:r>
                              <w:r>
                                <w:t>sewage treatment plants (</w:t>
                              </w:r>
                              <w:r w:rsidRPr="00B65112">
                                <w:t>STPs</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2" name="Group 22"/>
                        <wpg:cNvGrpSpPr/>
                        <wpg:grpSpPr>
                          <a:xfrm>
                            <a:off x="5788" y="0"/>
                            <a:ext cx="3168015" cy="2854735"/>
                            <a:chOff x="0" y="0"/>
                            <a:chExt cx="3168015" cy="2854735"/>
                          </a:xfrm>
                        </wpg:grpSpPr>
                        <pic:pic xmlns:pic="http://schemas.openxmlformats.org/drawingml/2006/picture">
                          <pic:nvPicPr>
                            <pic:cNvPr id="304" name="Picture 304"/>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185195"/>
                              <a:ext cx="3168015" cy="2669540"/>
                            </a:xfrm>
                            <a:prstGeom prst="rect">
                              <a:avLst/>
                            </a:prstGeom>
                          </pic:spPr>
                        </pic:pic>
                        <wps:wsp>
                          <wps:cNvPr id="305" name="Text Box 305"/>
                          <wps:cNvSpPr txBox="1"/>
                          <wps:spPr>
                            <a:xfrm>
                              <a:off x="0" y="0"/>
                              <a:ext cx="3168015" cy="152400"/>
                            </a:xfrm>
                            <a:prstGeom prst="rect">
                              <a:avLst/>
                            </a:prstGeom>
                            <a:solidFill>
                              <a:prstClr val="white"/>
                            </a:solidFill>
                            <a:ln>
                              <a:noFill/>
                            </a:ln>
                          </wps:spPr>
                          <wps:txbx>
                            <w:txbxContent>
                              <w:p w14:paraId="319371DD" w14:textId="09E45AF9" w:rsidR="003E247B" w:rsidRPr="000E0476" w:rsidRDefault="003E247B" w:rsidP="001E3EBF">
                                <w:pPr>
                                  <w:pStyle w:val="RSCI02FigureSchemeChartwithtopba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56548097" id="Group 23" o:spid="_x0000_s1042" style="position:absolute;left:0;text-align:left;margin-left:198.7pt;margin-top:28.75pt;width:249.9pt;height:266.9pt;z-index:251657216;mso-position-horizontal:right;mso-height-relative:margin" coordsize="31738,3390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">
                <v:shape id="Text Box 21" o:spid="_x0000_s1043" type="#_x0000_t202" style="position:absolute;top:29283;width:31369;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" stroked="f">
                  <v:textbox inset="0,0,0,0">
                    <w:txbxContent>
                      <w:p w14:paraId="69B47300" w14:textId="75AE7C2C" w:rsidR="003E247B" w:rsidRPr="001A795E" w:rsidRDefault="003E247B" w:rsidP="009C7B70">
                        <w:pPr>
                          <w:pStyle w:val="RSCI05CaptiontoFigureSchemeChartwithbottombar"/>
                          <w:rPr>
                            <w:b/>
                            <w:noProof/>
                            <w:sz w:val="18"/>
                          </w:rPr>
                        </w:pPr>
                        <w:r>
                          <w:t xml:space="preserve">Figure 4. </w:t>
                        </w:r>
                        <w:r w:rsidRPr="00B65112">
                          <w:t>Subdivision of the York area of study into hydrological zones, delimitation of its rivers (Ou</w:t>
                        </w:r>
                        <w:r>
                          <w:t xml:space="preserve">se and Foss) into river reaches </w:t>
                        </w:r>
                        <w:r w:rsidRPr="00B65112">
                          <w:t xml:space="preserve">and localization of the local </w:t>
                        </w:r>
                        <w:r>
                          <w:t>sewage treatment plants (</w:t>
                        </w:r>
                        <w:r w:rsidRPr="00B65112">
                          <w:t>STPs</w:t>
                        </w:r>
                        <w:r>
                          <w:t>)</w:t>
                        </w:r>
                      </w:p>
                    </w:txbxContent>
                  </v:textbox>
                </v:shape>
                <v:group id="Group 22" o:spid="_x0000_s1044" style="position:absolute;left:57;width:31681;height:28547" coordsize="31680,28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Picture 304" o:spid="_x0000_s1045" type="#_x0000_t75" style="position:absolute;top:1851;width:31680;height:26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">
                    <v:imagedata r:id="rId21" o:title=""/>
                    <v:path arrowok="t"/>
                  </v:shape>
                  <v:shape id="Text Box 305" o:spid="_x0000_s1046" type="#_x0000_t202" style="position:absolute;width:3168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" stroked="f">
                    <v:textbox inset="0,0,0,0">
                      <w:txbxContent>
                        <w:p w14:paraId="319371DD" w14:textId="09E45AF9" w:rsidR="003E247B" w:rsidRPr="000E0476" w:rsidRDefault="003E247B" w:rsidP="001E3EBF">
                          <w:pPr>
                            <w:pStyle w:val="RSCI02FigureSchemeChartwithtopbar"/>
                          </w:pPr>
                        </w:p>
                      </w:txbxContent>
                    </v:textbox>
                  </v:shape>
                </v:group>
                <w10:wrap type="topAndBottom"/>
              </v:group>
            </w:pict>
          </mc:Fallback>
        </mc:AlternateContent>
      </w:r>
      <w:r w:rsidR="002B11CD" w:rsidRPr="00B07621">
        <w:t xml:space="preserve">To evaluate the urban ENP exposure, all the </w:t>
      </w:r>
      <w:r w:rsidR="002B11CD" w:rsidRPr="00B07621">
        <w:rPr>
          <w:rFonts w:cstheme="minorHAnsi"/>
        </w:rPr>
        <w:t xml:space="preserve">potential ENP emission sources must be identified. Therefore, </w:t>
      </w:r>
      <w:r w:rsidR="002B11CD" w:rsidRPr="00B07621">
        <w:t xml:space="preserve">all potential </w:t>
      </w:r>
      <w:r w:rsidR="002B11CD" w:rsidRPr="00B07621">
        <w:t>ENP-containing products commercialized and used in the targeted city need to be investigated and classified according to th</w:t>
      </w:r>
      <w:r w:rsidR="00AC6ED3" w:rsidRPr="00B07621">
        <w:t>e</w:t>
      </w:r>
      <w:r w:rsidR="002B11CD" w:rsidRPr="00B07621">
        <w:t xml:space="preserve">se emission sources. The main categories of ENP emission sources identified for urban environments are briefly presented in Figure 2 and explained in the following list: </w:t>
      </w:r>
    </w:p>
    <w:p w14:paraId="6A7B5CCE" w14:textId="0C520D20" w:rsidR="002B11CD" w:rsidRPr="00B07621" w:rsidRDefault="002B11CD" w:rsidP="009C7B70">
      <w:pPr>
        <w:pStyle w:val="RSCB02ArticleText"/>
        <w:numPr>
          <w:ilvl w:val="0"/>
          <w:numId w:val="14"/>
        </w:numPr>
        <w:ind w:left="504"/>
      </w:pPr>
      <w:r w:rsidRPr="00B07621">
        <w:rPr>
          <w:i/>
        </w:rPr>
        <w:t>Household</w:t>
      </w:r>
      <w:r w:rsidRPr="00B07621">
        <w:t>: this category includes all products used indoors that would be released down the drain together with normal wastewater. Product types within the household category include clothing, cosmetics, cleaning products and food additives.</w:t>
      </w:r>
    </w:p>
    <w:p w14:paraId="19A43CCE" w14:textId="5F51B3FE" w:rsidR="002B11CD" w:rsidRPr="00B07621" w:rsidRDefault="002B11CD" w:rsidP="009C7B70">
      <w:pPr>
        <w:pStyle w:val="RSCB02ArticleText"/>
        <w:numPr>
          <w:ilvl w:val="0"/>
          <w:numId w:val="14"/>
        </w:numPr>
        <w:ind w:left="504"/>
        <w:rPr>
          <w:rFonts w:cstheme="minorHAnsi"/>
        </w:rPr>
      </w:pPr>
      <w:r w:rsidRPr="00B07621">
        <w:rPr>
          <w:rFonts w:cstheme="minorHAnsi"/>
          <w:i/>
        </w:rPr>
        <w:t xml:space="preserve">Industry: </w:t>
      </w:r>
      <w:r w:rsidRPr="00B07621">
        <w:rPr>
          <w:rFonts w:cstheme="minorHAnsi"/>
        </w:rPr>
        <w:t xml:space="preserve">ENPs manufactured on site (depending on the industries present </w:t>
      </w:r>
      <w:r w:rsidR="001F7615" w:rsidRPr="00B07621">
        <w:rPr>
          <w:rFonts w:cstheme="minorHAnsi"/>
        </w:rPr>
        <w:t xml:space="preserve">in </w:t>
      </w:r>
      <w:r w:rsidRPr="00B07621">
        <w:rPr>
          <w:rFonts w:cstheme="minorHAnsi"/>
        </w:rPr>
        <w:t xml:space="preserve">the studied city) will be included in this category as well as other ENPs that might be used in industrial processes (catalysts, fuel additives, cleaning products, </w:t>
      </w:r>
      <w:r w:rsidR="00E462D4" w:rsidRPr="00B07621">
        <w:rPr>
          <w:rFonts w:cstheme="minorHAnsi"/>
        </w:rPr>
        <w:t>etc.</w:t>
      </w:r>
      <w:r w:rsidRPr="00B07621">
        <w:rPr>
          <w:rFonts w:cstheme="minorHAnsi"/>
        </w:rPr>
        <w:t>).</w:t>
      </w:r>
    </w:p>
    <w:p w14:paraId="4CBD68E0" w14:textId="0C65B648" w:rsidR="002B11CD" w:rsidRPr="00B07621" w:rsidRDefault="002B11CD" w:rsidP="009C7B70">
      <w:pPr>
        <w:pStyle w:val="RSCB02ArticleText"/>
        <w:numPr>
          <w:ilvl w:val="0"/>
          <w:numId w:val="14"/>
        </w:numPr>
        <w:ind w:left="504"/>
        <w:rPr>
          <w:rFonts w:cstheme="minorHAnsi"/>
        </w:rPr>
      </w:pPr>
      <w:r w:rsidRPr="00B07621">
        <w:rPr>
          <w:rFonts w:cstheme="minorHAnsi"/>
          <w:i/>
        </w:rPr>
        <w:t>Hospitals:</w:t>
      </w:r>
      <w:r w:rsidRPr="00B07621">
        <w:rPr>
          <w:rFonts w:cstheme="minorHAnsi"/>
        </w:rPr>
        <w:t xml:space="preserve"> ENP</w:t>
      </w:r>
      <w:r w:rsidR="00EB4D14" w:rsidRPr="00B07621">
        <w:rPr>
          <w:rFonts w:cstheme="minorHAnsi"/>
        </w:rPr>
        <w:t>s</w:t>
      </w:r>
      <w:r w:rsidRPr="00B07621">
        <w:rPr>
          <w:rFonts w:cstheme="minorHAnsi"/>
        </w:rPr>
        <w:t xml:space="preserve"> are currently used in medical applications and can consequently be released from hospitals or </w:t>
      </w:r>
      <w:r w:rsidR="00E65383" w:rsidRPr="00B07621">
        <w:rPr>
          <w:rFonts w:cstheme="minorHAnsi"/>
        </w:rPr>
        <w:t xml:space="preserve">patients </w:t>
      </w:r>
      <w:r w:rsidR="00AC6ED3" w:rsidRPr="00B07621">
        <w:rPr>
          <w:rFonts w:cstheme="minorHAnsi"/>
        </w:rPr>
        <w:t xml:space="preserve">during a hospital stay or </w:t>
      </w:r>
      <w:r w:rsidR="00E65383" w:rsidRPr="00B07621">
        <w:rPr>
          <w:rFonts w:cstheme="minorHAnsi"/>
        </w:rPr>
        <w:t>in their households</w:t>
      </w:r>
      <w:r w:rsidRPr="00B07621">
        <w:rPr>
          <w:rFonts w:cstheme="minorHAnsi"/>
        </w:rPr>
        <w:t xml:space="preserve">. </w:t>
      </w:r>
    </w:p>
    <w:p w14:paraId="196D4281" w14:textId="74BD77DE" w:rsidR="002B11CD" w:rsidRPr="00B07621" w:rsidRDefault="002B11CD" w:rsidP="009C7B70">
      <w:pPr>
        <w:pStyle w:val="RSCB02ArticleText"/>
        <w:numPr>
          <w:ilvl w:val="0"/>
          <w:numId w:val="14"/>
        </w:numPr>
        <w:ind w:left="504"/>
        <w:rPr>
          <w:rFonts w:cstheme="minorHAnsi"/>
        </w:rPr>
      </w:pPr>
      <w:r w:rsidRPr="00B07621">
        <w:rPr>
          <w:rFonts w:cstheme="minorHAnsi"/>
          <w:i/>
        </w:rPr>
        <w:t>Traffic</w:t>
      </w:r>
      <w:r w:rsidRPr="00B07621">
        <w:rPr>
          <w:rFonts w:cstheme="minorHAnsi"/>
        </w:rPr>
        <w:t>: ENP-containing products that might be released to street</w:t>
      </w:r>
      <w:r w:rsidR="00076CD1" w:rsidRPr="00B07621">
        <w:rPr>
          <w:rFonts w:cstheme="minorHAnsi"/>
        </w:rPr>
        <w:t>s</w:t>
      </w:r>
      <w:r w:rsidRPr="00B07621">
        <w:rPr>
          <w:rFonts w:cstheme="minorHAnsi"/>
        </w:rPr>
        <w:t xml:space="preserve"> and roads due to traffic (i.e. by exhaust emission and deposition) are included in this category. Examples include ENP-based fuel additives, ENPs generated due to tyre abrasion or ENP-containing products that are used for car maintenance such as car wax or car paint.</w:t>
      </w:r>
    </w:p>
    <w:p w14:paraId="0F9CFC46" w14:textId="42CB5EC3" w:rsidR="002B11CD" w:rsidRPr="00B07621" w:rsidRDefault="002B11CD" w:rsidP="009C7B70">
      <w:pPr>
        <w:pStyle w:val="RSCB02ArticleText"/>
        <w:numPr>
          <w:ilvl w:val="0"/>
          <w:numId w:val="14"/>
        </w:numPr>
        <w:ind w:left="504"/>
        <w:rPr>
          <w:rFonts w:cstheme="minorHAnsi"/>
        </w:rPr>
      </w:pPr>
      <w:r w:rsidRPr="00B07621">
        <w:rPr>
          <w:rFonts w:cstheme="minorHAnsi"/>
          <w:i/>
        </w:rPr>
        <w:t>Land cover:</w:t>
      </w:r>
      <w:r w:rsidRPr="00B07621">
        <w:rPr>
          <w:rFonts w:cstheme="minorHAnsi"/>
        </w:rPr>
        <w:t xml:space="preserve"> this category includes all ENP-containing products used outdoors and that will potentially release ENPs through weathering with rainfall. Examples of th</w:t>
      </w:r>
      <w:r w:rsidR="00E65383" w:rsidRPr="00B07621">
        <w:rPr>
          <w:rFonts w:cstheme="minorHAnsi"/>
        </w:rPr>
        <w:t>e</w:t>
      </w:r>
      <w:r w:rsidRPr="00B07621">
        <w:rPr>
          <w:rFonts w:cstheme="minorHAnsi"/>
        </w:rPr>
        <w:t xml:space="preserve">se products are paints and other outdoor urban coating products, ENP-containing construction materials (photocatalytic glass, solar panels, cement etc.) as well as ENPs </w:t>
      </w:r>
      <w:r w:rsidR="001F7615" w:rsidRPr="00B07621">
        <w:rPr>
          <w:rFonts w:cstheme="minorHAnsi"/>
        </w:rPr>
        <w:t xml:space="preserve">used in </w:t>
      </w:r>
      <w:r w:rsidRPr="00B07621">
        <w:rPr>
          <w:rFonts w:cstheme="minorHAnsi"/>
        </w:rPr>
        <w:t>novel nano-enabled agricultural technologies such as nano-pesticides and nano-fertilizers that can be use</w:t>
      </w:r>
      <w:r w:rsidR="00076CD1" w:rsidRPr="00B07621">
        <w:rPr>
          <w:rFonts w:cstheme="minorHAnsi"/>
        </w:rPr>
        <w:t>d</w:t>
      </w:r>
      <w:r w:rsidRPr="00B07621">
        <w:rPr>
          <w:rFonts w:cstheme="minorHAnsi"/>
        </w:rPr>
        <w:t xml:space="preserve"> in urban gardens and road verges.</w:t>
      </w:r>
    </w:p>
    <w:p w14:paraId="1486BFC1" w14:textId="2B04BA26" w:rsidR="002B11CD" w:rsidRPr="00B07621" w:rsidRDefault="002B11CD" w:rsidP="009C7B70">
      <w:pPr>
        <w:pStyle w:val="RSCB02ArticleText"/>
        <w:numPr>
          <w:ilvl w:val="0"/>
          <w:numId w:val="14"/>
        </w:numPr>
        <w:ind w:left="504"/>
        <w:rPr>
          <w:rFonts w:cstheme="minorHAnsi"/>
        </w:rPr>
      </w:pPr>
      <w:r w:rsidRPr="00B07621">
        <w:rPr>
          <w:rFonts w:cstheme="minorHAnsi"/>
          <w:i/>
        </w:rPr>
        <w:t>Leisure:</w:t>
      </w:r>
      <w:r w:rsidRPr="00B07621">
        <w:rPr>
          <w:rFonts w:cstheme="minorHAnsi"/>
        </w:rPr>
        <w:t xml:space="preserve"> ENP-containing products that might be used during and for leisure activities such as sunscreens or boat paints fall under this category.</w:t>
      </w:r>
    </w:p>
    <w:p w14:paraId="587FF15F" w14:textId="23260785" w:rsidR="0098088B" w:rsidRPr="00B07621" w:rsidRDefault="002B11CD" w:rsidP="005074F1">
      <w:pPr>
        <w:pStyle w:val="RSCB02ArticleText"/>
        <w:sectPr w:rsidR="0098088B" w:rsidRPr="00B07621" w:rsidSect="00A21F06">
          <w:type w:val="continuous"/>
          <w:pgSz w:w="11907" w:h="16840" w:code="9"/>
          <w:pgMar w:top="1009" w:right="851" w:bottom="1758" w:left="851" w:header="851" w:footer="1049" w:gutter="0"/>
          <w:cols w:num="2" w:space="227"/>
          <w:titlePg/>
          <w:docGrid w:linePitch="360"/>
        </w:sectPr>
      </w:pPr>
      <w:r w:rsidRPr="00B07621">
        <w:t xml:space="preserve">Table 1 provides a summary of the ENP-containing products most relevant to urban environments that will fall within the different emission source categories as well as the types of </w:t>
      </w:r>
      <w:r w:rsidR="00076CD1" w:rsidRPr="00B07621">
        <w:t xml:space="preserve">ENPs </w:t>
      </w:r>
      <w:r w:rsidRPr="00B07621">
        <w:t>that can be integrated in the products. This list was developed by combining information gathered from the scientific literature and nano-product inventories such as the Nanotechnology Consumer products inventory (CPI), developed by the Woodrow Wilson International Centre for Scholars and the Project on Emerging nanotechnologies</w:t>
      </w:r>
      <w:r w:rsidR="00076CD1" w:rsidRPr="00B07621">
        <w:t>,</w:t>
      </w:r>
      <w:r w:rsidRPr="00B07621">
        <w:fldChar w:fldCharType="begin" w:fldLock="1"/>
      </w:r>
      <w:r w:rsidR="006A16E5" w:rsidRPr="00B07621">
        <w:instrText>ADDIN CSL_CITATION { "citationItems" : [ { "id" : "ITEM-1", "itemData" : { "DOI" : "10.3762/bjnano.6.181", "ISBN" : "2190-4286", "ISSN" : "21904286", "PMID" : "26425429", "abstract" : "To document the marketing and distribution of nano-enabled products into the commercial marketplace, the Woodrow Wilson International Center for Scholars and the Project on Emerging Nanotechnologies created the Nanotechnology Consumer Products Inventory (CPI) in 2005. The objective of this present work is to redevelop the CPI by leading a research effort to increase the usefulness and reliability of this inventory. We created eight new descriptors for consumer products, including information pertaining to the nanomaterials contained in each product. The project was motivated by the recognition that a diverse group of stakeholders from academia, industry, and state/federal government had become highly dependent on the inventory as an important resource and bellweather of the pervasiveness of nanotechnology in society. We interviewed 68 nanotechnology experts to assess key information needs. Their answers guided inventory modifications by providing a clear conceptual framework best suited for user expectations. The revised inventory was released in October 2013. It currently lists 1814 consumer products from 622 companies in 32 countries. The Health and Fitness category contains the most products (762, or 42% of the total). Silver is the most frequently used nanomaterial (435 products, or 24%); however, 49% of the products (889) included in the CPI do not provide the composition of the nanomaterial used in them. About 29% of the CPI (528 products) contain nanomaterials suspended in a variety of liquid media and dermal contact is the most likely exposure scenario from their use. The majority (1288 products, or 71%) of the products do not present enough supporting information to corroborate the claim that nanomaterials are used. The modified CPI has enabled crowdsourcing capabilities, which allow users to suggest edits to any entry and permits researchers to upload new findings ranging from human and environmental exposure data to complete life cycle assessments. There are inherent limitations to this type of database, but these modifications to the inventory addressed the majority of criticisms raised in published literature and in surveys of nanotechnology stakeholders and experts. The development of standardized methods and metrics for nanomaterial characterization and labelling in consumer products can lead to greater understanding between the key stakeholders in nanotechnology, especially consumers, researchers, regulators, and industry.", "author" : [ { "dropping-particle" : "", "family" : "Vance", "given" : "Marina E.", "non-dropping-particle" : "", "parse-names" : false, "suffix" : "" }, { "dropping-particle" : "", "family" : "Kuiken", "given" : "Todd", "non-dropping-particle" : "", "parse-names" : false, "suffix" : "" }, { "dropping-particle" : "", "family" : "Vejerano", "given" : "Eric P.", "non-dropping-particle" : "", "parse-names" : false, "suffix" : "" }, { "dropping-particle" : "", "family" : "McGinnis", "given" : "Sean P.", "non-dropping-particle" : "", "parse-names" : false, "suffix" : "" }, { "dropping-particle" : "", "family" : "Hochella", "given" : "Michael F.", "non-dropping-particle" : "", "parse-names" : false, "suffix" : "" }, { "dropping-particle" : "", "family" : "Hull", "given" : "David Rejeski", "non-dropping-particle" : "", "parse-names" : false, "suffix" : "" } ], "container-title" : "Beilstein Journal of Nanotechnology", "id" : "ITEM-1", "issue" : "1", "issued" : { "date-parts" : [ [ "2015" ] ] }, "page" : "1769-1780", "title" : "Nanotechnology in the real world: Redeveloping the nanomaterial consumer products inventory", "type" : "article-journal", "volume" : "6" }, "uris" : [ "http://www.mendeley.com/documents/?uuid=f2573e7b-3b64-3ae3-9c64-6a8c1d7787c8" ] } ], "mendeley" : { "formattedCitation" : "&lt;sup&gt;34&lt;/sup&gt;", "plainTextFormattedCitation" : "34", "previouslyFormattedCitation" : "&lt;sup&gt;34&lt;/sup&gt;" }, "properties" : { "noteIndex" : 0 }, "schema" : "https://github.com/citation-style-language/schema/raw/master/csl-citation.json" }</w:instrText>
      </w:r>
      <w:r w:rsidRPr="00B07621">
        <w:fldChar w:fldCharType="separate"/>
      </w:r>
      <w:r w:rsidR="00815C60" w:rsidRPr="00B07621">
        <w:rPr>
          <w:noProof/>
          <w:vertAlign w:val="superscript"/>
        </w:rPr>
        <w:t>34</w:t>
      </w:r>
      <w:r w:rsidRPr="00B07621">
        <w:fldChar w:fldCharType="end"/>
      </w:r>
      <w:r w:rsidRPr="00B07621">
        <w:t xml:space="preserve"> and the most recent Nanodatabase</w:t>
      </w:r>
      <w:r w:rsidR="00076CD1" w:rsidRPr="00B07621">
        <w:t>.</w:t>
      </w:r>
      <w:r w:rsidRPr="00B07621">
        <w:fldChar w:fldCharType="begin" w:fldLock="1"/>
      </w:r>
      <w:r w:rsidR="006A16E5" w:rsidRPr="00B07621">
        <w:instrText>ADDIN CSL_CITATION { "citationItems" : [ { "id" : "ITEM-1", "itemData" : { "DOI" : "10.1039/C5EN00182J", "ISBN" : "2051-8153", "ISSN" : "2051-8153", "abstract" : "It remains unclear which kinds of nanoproducts are available on the European market, although this information is a prerequisite for any kind of exposure and risk assessment. In order to address this lack of information, we have established The Nanodatabase (http://www.nanodb.dk), which is an online inventory of products claimed by manufacturers to contain nanomaterials (NMs) or be based on nanotechnology. The database currently entails 2231 products. The database is unique and includes basic information about the product (name, NM used, location of NM, product category, etc.) as well as a safety evaluation of each individual product according to the NanoRiskCat-framework. Our analysis of products that are currently present in the database shows that most products fall into \u201cpersonal care\u201d and \u201cclothing\u201d categories (\u2265300), followed by \u201csporting goods\u201d and \u201ccleaning\u201d (&amp;gt;200). Silver and titanium dioxide are the most used NMs, but it is not possible to identify the NMs used for almost 60% of the products in the database. The data analysis shows that for most product categories the dominant route of exposure is dermal, and that the exposure potential as well as human and environmental hazard potential of most products is either \u201chigh\u201d or \u201cunknown\u201d. In order to address the current lack of reporting by manufacturers when it comes to nanoproducts, we recommend that it is made mandatory to disclose and report any nanomaterials used in a consumer product and it becomes illegal to advertise and market products as \u201cnano\u201d when they have no content of nanomaterials.", "author" : [ { "dropping-particle" : "", "family" : "Foss Hansen", "given" : "Steffen", "non-dropping-particle" : "", "parse-names" : false, "suffix" : "" }, { "dropping-particle" : "", "family" : "Roverskov Heggelund", "given" : "Laura", "non-dropping-particle" : "", "parse-names" : false, "suffix" : "" }, { "dropping-particle" : "", "family" : "Revilla Besora", "given" : "Pau", "non-dropping-particle" : "", "parse-names" : false, "suffix" : "" }, { "dropping-particle" : "", "family" : "Mackevica", "given" : "Aiga", "non-dropping-particle" : "", "parse-names" : false, "suffix" : "" }, { "dropping-particle" : "", "family" : "Boldrin", "given" : "Alessio", "non-dropping-particle" : "", "parse-names" : false, "suffix" : "" }, { "dropping-particle" : "", "family" : "Baun", "given" : "Anders", "non-dropping-particle" : "", "parse-names" : false, "suffix" : "" } ], "container-title" : "Environ. Sci.: Nano", "id" : "ITEM-1", "issue" : "1", "issued" : { "date-parts" : [ [ "2016" ] ] }, "page" : "169-180", "title" : "Nanoproducts \u2013 what is actually available to European consumers?", "type" : "article-journal", "volume" : "3" }, "uris" : [ "http://www.mendeley.com/documents/?uuid=d35e812a-36c9-3e95-86f4-8138a1df9de6" ] } ], "mendeley" : { "formattedCitation" : "&lt;sup&gt;35&lt;/sup&gt;", "plainTextFormattedCitation" : "35", "previouslyFormattedCitation" : "&lt;sup&gt;35&lt;/sup&gt;" }, "properties" : { "noteIndex" : 0 }, "schema" : "https://github.com/citation-style-language/schema/raw/master/csl-citation.json" }</w:instrText>
      </w:r>
      <w:r w:rsidRPr="00B07621">
        <w:fldChar w:fldCharType="separate"/>
      </w:r>
      <w:r w:rsidR="00815C60" w:rsidRPr="00B07621">
        <w:rPr>
          <w:noProof/>
          <w:vertAlign w:val="superscript"/>
        </w:rPr>
        <w:t>35</w:t>
      </w:r>
      <w:r w:rsidRPr="00B07621">
        <w:fldChar w:fldCharType="end"/>
      </w:r>
      <w:r w:rsidRPr="00B07621">
        <w:t xml:space="preserve"> It is worth noting that Table 1 </w:t>
      </w:r>
      <w:r w:rsidR="00E65383" w:rsidRPr="00B07621">
        <w:t xml:space="preserve">not only </w:t>
      </w:r>
      <w:r w:rsidRPr="00B07621">
        <w:t>contains products already on the market (and identifiable as containing ENPs by the Nanodatabase), but also covers potential future applications of ENPs in urban environments (e.g. within building material or in medical applicati</w:t>
      </w:r>
      <w:r w:rsidR="000B125A" w:rsidRPr="00B07621">
        <w:t xml:space="preserve">ons, marked in the table by *). </w:t>
      </w:r>
      <w:r w:rsidR="002D77AA" w:rsidRPr="00B07621">
        <w:t xml:space="preserve">Once the emission sources have been </w:t>
      </w:r>
      <w:r w:rsidR="00E462D4" w:rsidRPr="00B07621">
        <w:t>identified,</w:t>
      </w:r>
      <w:r w:rsidR="002D77AA" w:rsidRPr="00B07621">
        <w:t xml:space="preserve"> additional information is required</w:t>
      </w:r>
    </w:p>
    <w:p w14:paraId="74F4D983" w14:textId="1DD2D7D5" w:rsidR="0098088B" w:rsidRPr="00B07621" w:rsidRDefault="0098088B" w:rsidP="0098088B">
      <w:pPr>
        <w:keepNext/>
        <w:keepLines/>
        <w:pBdr>
          <w:top w:val="single" w:sz="12" w:space="1" w:color="999999"/>
          <w:bottom w:val="single" w:sz="6" w:space="1" w:color="auto"/>
        </w:pBdr>
        <w:spacing w:before="120" w:after="120" w:line="200" w:lineRule="exact"/>
        <w:jc w:val="both"/>
        <w:rPr>
          <w:rFonts w:eastAsia="Times New Roman" w:cs="Times New Roman"/>
          <w:sz w:val="14"/>
          <w:szCs w:val="20"/>
          <w:lang w:eastAsia="en-GB"/>
        </w:rPr>
      </w:pPr>
      <w:r w:rsidRPr="00B07621">
        <w:rPr>
          <w:rFonts w:eastAsia="Times New Roman" w:cs="Times New Roman"/>
          <w:w w:val="108"/>
          <w:sz w:val="14"/>
          <w:szCs w:val="18"/>
          <w:lang w:eastAsia="en-GB"/>
        </w:rPr>
        <w:lastRenderedPageBreak/>
        <w:t xml:space="preserve">Table </w:t>
      </w:r>
      <w:r w:rsidR="0031347E" w:rsidRPr="00B07621">
        <w:rPr>
          <w:rFonts w:eastAsia="Times New Roman" w:cs="Times New Roman"/>
          <w:w w:val="108"/>
          <w:sz w:val="14"/>
          <w:szCs w:val="18"/>
          <w:lang w:eastAsia="en-GB"/>
        </w:rPr>
        <w:fldChar w:fldCharType="begin"/>
      </w:r>
      <w:r w:rsidR="0031347E" w:rsidRPr="00B07621">
        <w:rPr>
          <w:rFonts w:eastAsia="Times New Roman" w:cs="Times New Roman"/>
          <w:w w:val="108"/>
          <w:sz w:val="14"/>
          <w:szCs w:val="18"/>
          <w:lang w:eastAsia="en-GB"/>
        </w:rPr>
        <w:instrText xml:space="preserve"> SEQ Table \* ARABIC </w:instrText>
      </w:r>
      <w:r w:rsidR="0031347E" w:rsidRPr="00B07621">
        <w:rPr>
          <w:rFonts w:eastAsia="Times New Roman" w:cs="Times New Roman"/>
          <w:w w:val="108"/>
          <w:sz w:val="14"/>
          <w:szCs w:val="18"/>
          <w:lang w:eastAsia="en-GB"/>
        </w:rPr>
        <w:fldChar w:fldCharType="separate"/>
      </w:r>
      <w:r w:rsidR="0031347E" w:rsidRPr="00B07621">
        <w:rPr>
          <w:rFonts w:eastAsia="Times New Roman" w:cs="Times New Roman"/>
          <w:noProof/>
          <w:w w:val="108"/>
          <w:sz w:val="14"/>
          <w:szCs w:val="18"/>
          <w:lang w:eastAsia="en-GB"/>
        </w:rPr>
        <w:t>1</w:t>
      </w:r>
      <w:r w:rsidR="0031347E" w:rsidRPr="00B07621">
        <w:rPr>
          <w:rFonts w:eastAsia="Times New Roman" w:cs="Times New Roman"/>
          <w:w w:val="108"/>
          <w:sz w:val="14"/>
          <w:szCs w:val="18"/>
          <w:lang w:eastAsia="en-GB"/>
        </w:rPr>
        <w:fldChar w:fldCharType="end"/>
      </w:r>
      <w:r w:rsidRPr="00B07621">
        <w:rPr>
          <w:rFonts w:eastAsia="Times New Roman" w:cs="Times New Roman"/>
          <w:w w:val="108"/>
          <w:sz w:val="14"/>
          <w:szCs w:val="18"/>
          <w:lang w:eastAsia="en-GB"/>
        </w:rPr>
        <w:t xml:space="preserve">. </w:t>
      </w:r>
      <w:r w:rsidRPr="00B07621">
        <w:rPr>
          <w:rFonts w:eastAsia="Times New Roman" w:cs="Times New Roman"/>
          <w:w w:val="108"/>
          <w:sz w:val="14"/>
          <w:szCs w:val="18"/>
          <w:lang w:val="en-US" w:eastAsia="en-GB"/>
        </w:rPr>
        <w:t>Summary of ENP-containing products already available on the market and used in cities extracted from the Nanodatabase; and potential future applications of ENPs in</w:t>
      </w:r>
      <w:r w:rsidRPr="00B07621">
        <w:rPr>
          <w:rFonts w:eastAsia="Times New Roman" w:cs="Times New Roman"/>
          <w:sz w:val="14"/>
          <w:szCs w:val="20"/>
          <w:lang w:val="en-US" w:eastAsia="en-GB"/>
        </w:rPr>
        <w:t xml:space="preserve"> urban environments identified by a literature review (*)</w:t>
      </w:r>
    </w:p>
    <w:tbl>
      <w:tblPr>
        <w:tblStyle w:val="PlainTable221"/>
        <w:tblW w:w="4807" w:type="pct"/>
        <w:jc w:val="center"/>
        <w:tblLook w:val="04A0" w:firstRow="1" w:lastRow="0" w:firstColumn="1" w:lastColumn="0" w:noHBand="0" w:noVBand="1"/>
      </w:tblPr>
      <w:tblGrid>
        <w:gridCol w:w="3269"/>
        <w:gridCol w:w="3271"/>
        <w:gridCol w:w="3271"/>
      </w:tblGrid>
      <w:tr w:rsidR="00B07621" w:rsidRPr="00B07621" w14:paraId="42AD3EBD" w14:textId="77777777" w:rsidTr="002A3519">
        <w:trPr>
          <w:cnfStyle w:val="100000000000" w:firstRow="1" w:lastRow="0" w:firstColumn="0" w:lastColumn="0" w:oddVBand="0" w:evenVBand="0" w:oddHBand="0" w:evenHBand="0" w:firstRowFirstColumn="0" w:firstRowLastColumn="0" w:lastRowFirstColumn="0" w:lastRowLastColumn="0"/>
          <w:trHeight w:val="222"/>
          <w:jc w:val="center"/>
        </w:trPr>
        <w:tc>
          <w:tcPr>
            <w:cnfStyle w:val="001000000000" w:firstRow="0" w:lastRow="0" w:firstColumn="1" w:lastColumn="0" w:oddVBand="0" w:evenVBand="0" w:oddHBand="0" w:evenHBand="0" w:firstRowFirstColumn="0" w:firstRowLastColumn="0" w:lastRowFirstColumn="0" w:lastRowLastColumn="0"/>
            <w:tcW w:w="1666" w:type="pct"/>
          </w:tcPr>
          <w:p w14:paraId="70497C7C" w14:textId="77777777" w:rsidR="0098088B" w:rsidRPr="00B07621" w:rsidRDefault="0098088B" w:rsidP="003E247B">
            <w:pPr>
              <w:keepNext/>
              <w:keepLines/>
              <w:spacing w:line="220" w:lineRule="exact"/>
              <w:rPr>
                <w:rFonts w:eastAsia="Times New Roman" w:cs="Times New Roman"/>
                <w:b w:val="0"/>
                <w:bCs w:val="0"/>
                <w:sz w:val="16"/>
                <w:szCs w:val="16"/>
                <w:lang w:val="en-GB" w:eastAsia="en-GB"/>
              </w:rPr>
            </w:pPr>
            <w:r w:rsidRPr="00B07621">
              <w:rPr>
                <w:rFonts w:eastAsia="Times New Roman" w:cs="Times New Roman"/>
                <w:b w:val="0"/>
                <w:bCs w:val="0"/>
                <w:sz w:val="16"/>
                <w:szCs w:val="16"/>
                <w:lang w:val="en-GB" w:eastAsia="en-GB"/>
              </w:rPr>
              <w:t xml:space="preserve">Emission Source </w:t>
            </w:r>
          </w:p>
        </w:tc>
        <w:tc>
          <w:tcPr>
            <w:tcW w:w="1667" w:type="pct"/>
          </w:tcPr>
          <w:p w14:paraId="4E3991AA" w14:textId="77777777" w:rsidR="0098088B" w:rsidRPr="00B07621" w:rsidRDefault="0098088B" w:rsidP="003E247B">
            <w:pPr>
              <w:keepNext/>
              <w:keepLines/>
              <w:spacing w:line="220" w:lineRule="exac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6"/>
                <w:szCs w:val="16"/>
                <w:lang w:val="en-GB" w:eastAsia="en-GB"/>
              </w:rPr>
            </w:pPr>
            <w:r w:rsidRPr="00B07621">
              <w:rPr>
                <w:rFonts w:eastAsia="Times New Roman" w:cs="Times New Roman"/>
                <w:b w:val="0"/>
                <w:bCs w:val="0"/>
                <w:sz w:val="16"/>
                <w:szCs w:val="16"/>
                <w:lang w:val="en-GB" w:eastAsia="en-GB"/>
              </w:rPr>
              <w:t>Product type</w:t>
            </w:r>
          </w:p>
        </w:tc>
        <w:tc>
          <w:tcPr>
            <w:tcW w:w="1667" w:type="pct"/>
          </w:tcPr>
          <w:p w14:paraId="119600E6" w14:textId="77777777" w:rsidR="0098088B" w:rsidRPr="00B07621" w:rsidRDefault="0098088B" w:rsidP="003E247B">
            <w:pPr>
              <w:keepNext/>
              <w:keepLines/>
              <w:spacing w:line="220" w:lineRule="exac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6"/>
                <w:szCs w:val="16"/>
                <w:lang w:val="en-GB" w:eastAsia="en-GB"/>
              </w:rPr>
            </w:pPr>
            <w:r w:rsidRPr="00B07621">
              <w:rPr>
                <w:rFonts w:eastAsia="Times New Roman" w:cs="Times New Roman"/>
                <w:b w:val="0"/>
                <w:bCs w:val="0"/>
                <w:sz w:val="16"/>
                <w:szCs w:val="16"/>
                <w:lang w:val="en-GB" w:eastAsia="en-GB"/>
              </w:rPr>
              <w:t>ENP</w:t>
            </w:r>
          </w:p>
        </w:tc>
      </w:tr>
      <w:tr w:rsidR="00B07621" w:rsidRPr="00B07621" w14:paraId="162995CE" w14:textId="77777777" w:rsidTr="002A3519">
        <w:trPr>
          <w:cnfStyle w:val="000000100000" w:firstRow="0" w:lastRow="0" w:firstColumn="0" w:lastColumn="0" w:oddVBand="0" w:evenVBand="0" w:oddHBand="1" w:evenHBand="0" w:firstRowFirstColumn="0" w:firstRowLastColumn="0" w:lastRowFirstColumn="0" w:lastRowLastColumn="0"/>
          <w:trHeight w:val="1334"/>
          <w:jc w:val="center"/>
        </w:trPr>
        <w:tc>
          <w:tcPr>
            <w:cnfStyle w:val="001000000000" w:firstRow="0" w:lastRow="0" w:firstColumn="1" w:lastColumn="0" w:oddVBand="0" w:evenVBand="0" w:oddHBand="0" w:evenHBand="0" w:firstRowFirstColumn="0" w:firstRowLastColumn="0" w:lastRowFirstColumn="0" w:lastRowLastColumn="0"/>
            <w:tcW w:w="1666" w:type="pct"/>
          </w:tcPr>
          <w:p w14:paraId="0B4CA192" w14:textId="77777777" w:rsidR="0098088B" w:rsidRPr="00B07621" w:rsidRDefault="0098088B" w:rsidP="003E247B">
            <w:pPr>
              <w:keepNext/>
              <w:keepLines/>
              <w:spacing w:line="220" w:lineRule="exact"/>
              <w:rPr>
                <w:rFonts w:eastAsia="Times New Roman" w:cs="Times New Roman"/>
                <w:b w:val="0"/>
                <w:bCs w:val="0"/>
                <w:sz w:val="16"/>
                <w:szCs w:val="16"/>
                <w:lang w:val="en-GB" w:eastAsia="en-GB"/>
              </w:rPr>
            </w:pPr>
            <w:r w:rsidRPr="00B07621">
              <w:rPr>
                <w:rFonts w:eastAsia="Times New Roman" w:cs="Times New Roman"/>
                <w:b w:val="0"/>
                <w:bCs w:val="0"/>
                <w:sz w:val="16"/>
                <w:szCs w:val="16"/>
                <w:lang w:val="en-GB" w:eastAsia="en-GB"/>
              </w:rPr>
              <w:t>Household</w:t>
            </w:r>
          </w:p>
        </w:tc>
        <w:tc>
          <w:tcPr>
            <w:tcW w:w="1667" w:type="pct"/>
          </w:tcPr>
          <w:p w14:paraId="15DF0767"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Cosmetics (makeup and hair treatment)</w:t>
            </w:r>
          </w:p>
          <w:p w14:paraId="282BB816"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Personal care products (toothpaste, deodorants and creams)</w:t>
            </w:r>
          </w:p>
          <w:p w14:paraId="3041EA47"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Clothing</w:t>
            </w:r>
          </w:p>
          <w:p w14:paraId="6BC567CD"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Food additives</w:t>
            </w:r>
          </w:p>
          <w:p w14:paraId="0F2C24A7"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Sunscreens</w:t>
            </w:r>
          </w:p>
        </w:tc>
        <w:tc>
          <w:tcPr>
            <w:tcW w:w="1667" w:type="pct"/>
          </w:tcPr>
          <w:p w14:paraId="2B86D3D7"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SiO</w:t>
            </w:r>
            <w:r w:rsidRPr="00B07621">
              <w:rPr>
                <w:rFonts w:eastAsia="Times New Roman" w:cs="Times New Roman"/>
                <w:sz w:val="16"/>
                <w:szCs w:val="16"/>
                <w:vertAlign w:val="subscript"/>
                <w:lang w:val="en-GB" w:eastAsia="en-GB"/>
              </w:rPr>
              <w:t>2</w:t>
            </w:r>
            <w:r w:rsidRPr="00B07621">
              <w:rPr>
                <w:rFonts w:eastAsia="Times New Roman" w:cs="Times New Roman"/>
                <w:sz w:val="16"/>
                <w:szCs w:val="16"/>
                <w:lang w:val="en-GB" w:eastAsia="en-GB"/>
              </w:rPr>
              <w:t>, TiO</w:t>
            </w:r>
            <w:r w:rsidRPr="00B07621">
              <w:rPr>
                <w:rFonts w:eastAsia="Times New Roman" w:cs="Times New Roman"/>
                <w:sz w:val="16"/>
                <w:szCs w:val="16"/>
                <w:vertAlign w:val="subscript"/>
                <w:lang w:val="en-GB" w:eastAsia="en-GB"/>
              </w:rPr>
              <w:t>2</w:t>
            </w:r>
            <w:r w:rsidRPr="00B07621">
              <w:rPr>
                <w:rFonts w:eastAsia="Times New Roman" w:cs="Times New Roman"/>
                <w:sz w:val="16"/>
                <w:szCs w:val="16"/>
                <w:lang w:val="en-GB" w:eastAsia="en-GB"/>
              </w:rPr>
              <w:t xml:space="preserve">, ZnO, Carbon Black, Si, Cu </w:t>
            </w:r>
          </w:p>
          <w:p w14:paraId="6E79A948"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Ag, Au, TiO</w:t>
            </w:r>
            <w:r w:rsidRPr="00B07621">
              <w:rPr>
                <w:rFonts w:eastAsia="Times New Roman" w:cs="Times New Roman"/>
                <w:sz w:val="16"/>
                <w:szCs w:val="16"/>
                <w:vertAlign w:val="subscript"/>
                <w:lang w:val="en-GB" w:eastAsia="en-GB"/>
              </w:rPr>
              <w:t>2</w:t>
            </w:r>
            <w:r w:rsidRPr="00B07621">
              <w:rPr>
                <w:rFonts w:eastAsia="Times New Roman" w:cs="Times New Roman"/>
                <w:sz w:val="16"/>
                <w:szCs w:val="16"/>
                <w:lang w:val="en-GB" w:eastAsia="en-GB"/>
              </w:rPr>
              <w:t>, ZnO</w:t>
            </w:r>
          </w:p>
          <w:p w14:paraId="4C60289D"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p>
          <w:p w14:paraId="2002F9CF"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Ag, Si, ZnO</w:t>
            </w:r>
          </w:p>
          <w:p w14:paraId="2D364DD2"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TiO</w:t>
            </w:r>
            <w:r w:rsidRPr="00B07621">
              <w:rPr>
                <w:rFonts w:eastAsia="Times New Roman" w:cs="Times New Roman"/>
                <w:sz w:val="16"/>
                <w:szCs w:val="16"/>
                <w:vertAlign w:val="subscript"/>
                <w:lang w:val="en-GB" w:eastAsia="en-GB"/>
              </w:rPr>
              <w:t>2</w:t>
            </w:r>
            <w:r w:rsidRPr="00B07621">
              <w:rPr>
                <w:rFonts w:eastAsia="Times New Roman" w:cs="Times New Roman"/>
                <w:sz w:val="16"/>
                <w:szCs w:val="16"/>
                <w:lang w:val="en-GB" w:eastAsia="en-GB"/>
              </w:rPr>
              <w:t>, Cu, Zn, SiO</w:t>
            </w:r>
            <w:r w:rsidRPr="00B07621">
              <w:rPr>
                <w:rFonts w:eastAsia="Times New Roman" w:cs="Times New Roman"/>
                <w:sz w:val="16"/>
                <w:szCs w:val="16"/>
                <w:vertAlign w:val="subscript"/>
                <w:lang w:val="en-GB" w:eastAsia="en-GB"/>
              </w:rPr>
              <w:t>2</w:t>
            </w:r>
          </w:p>
          <w:p w14:paraId="1754400B"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TiO</w:t>
            </w:r>
            <w:r w:rsidRPr="00B07621">
              <w:rPr>
                <w:rFonts w:eastAsia="Times New Roman" w:cs="Times New Roman"/>
                <w:sz w:val="16"/>
                <w:szCs w:val="16"/>
                <w:vertAlign w:val="subscript"/>
                <w:lang w:val="en-GB" w:eastAsia="en-GB"/>
              </w:rPr>
              <w:t>2</w:t>
            </w:r>
            <w:r w:rsidRPr="00B07621">
              <w:rPr>
                <w:rFonts w:eastAsia="Times New Roman" w:cs="Times New Roman"/>
                <w:sz w:val="16"/>
                <w:szCs w:val="16"/>
                <w:lang w:val="en-GB" w:eastAsia="en-GB"/>
              </w:rPr>
              <w:t>, ZnO</w:t>
            </w:r>
          </w:p>
        </w:tc>
      </w:tr>
      <w:tr w:rsidR="00B07621" w:rsidRPr="00B07621" w14:paraId="4E036907" w14:textId="77777777" w:rsidTr="002A3519">
        <w:trPr>
          <w:trHeight w:val="222"/>
          <w:jc w:val="center"/>
        </w:trPr>
        <w:tc>
          <w:tcPr>
            <w:cnfStyle w:val="001000000000" w:firstRow="0" w:lastRow="0" w:firstColumn="1" w:lastColumn="0" w:oddVBand="0" w:evenVBand="0" w:oddHBand="0" w:evenHBand="0" w:firstRowFirstColumn="0" w:firstRowLastColumn="0" w:lastRowFirstColumn="0" w:lastRowLastColumn="0"/>
            <w:tcW w:w="1666" w:type="pct"/>
          </w:tcPr>
          <w:p w14:paraId="5464AEF7" w14:textId="77777777" w:rsidR="0098088B" w:rsidRPr="00B07621" w:rsidRDefault="0098088B" w:rsidP="003E247B">
            <w:pPr>
              <w:keepNext/>
              <w:keepLines/>
              <w:spacing w:line="220" w:lineRule="exact"/>
              <w:rPr>
                <w:rFonts w:eastAsia="Times New Roman" w:cs="Times New Roman"/>
                <w:b w:val="0"/>
                <w:bCs w:val="0"/>
                <w:sz w:val="16"/>
                <w:szCs w:val="16"/>
                <w:lang w:val="en-GB" w:eastAsia="en-GB"/>
              </w:rPr>
            </w:pPr>
            <w:r w:rsidRPr="00B07621">
              <w:rPr>
                <w:rFonts w:eastAsia="Times New Roman" w:cs="Times New Roman"/>
                <w:b w:val="0"/>
                <w:bCs w:val="0"/>
                <w:sz w:val="16"/>
                <w:szCs w:val="16"/>
                <w:lang w:val="en-GB" w:eastAsia="en-GB"/>
              </w:rPr>
              <w:t>Industry</w:t>
            </w:r>
          </w:p>
        </w:tc>
        <w:tc>
          <w:tcPr>
            <w:tcW w:w="3334" w:type="pct"/>
            <w:gridSpan w:val="2"/>
          </w:tcPr>
          <w:p w14:paraId="35991D3C" w14:textId="77777777" w:rsidR="0098088B" w:rsidRPr="00B07621" w:rsidRDefault="0098088B" w:rsidP="003E247B">
            <w:pPr>
              <w:keepNext/>
              <w:keepLines/>
              <w:spacing w:line="220" w:lineRule="exac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All product types and ENPs listed above and below</w:t>
            </w:r>
          </w:p>
        </w:tc>
      </w:tr>
      <w:tr w:rsidR="00B07621" w:rsidRPr="00B07621" w14:paraId="4138E1F8" w14:textId="77777777" w:rsidTr="002A3519">
        <w:trPr>
          <w:cnfStyle w:val="000000100000" w:firstRow="0" w:lastRow="0" w:firstColumn="0" w:lastColumn="0" w:oddVBand="0" w:evenVBand="0" w:oddHBand="1" w:evenHBand="0" w:firstRowFirstColumn="0" w:firstRowLastColumn="0" w:lastRowFirstColumn="0" w:lastRowLastColumn="0"/>
          <w:trHeight w:val="222"/>
          <w:jc w:val="center"/>
        </w:trPr>
        <w:tc>
          <w:tcPr>
            <w:cnfStyle w:val="001000000000" w:firstRow="0" w:lastRow="0" w:firstColumn="1" w:lastColumn="0" w:oddVBand="0" w:evenVBand="0" w:oddHBand="0" w:evenHBand="0" w:firstRowFirstColumn="0" w:firstRowLastColumn="0" w:lastRowFirstColumn="0" w:lastRowLastColumn="0"/>
            <w:tcW w:w="1666" w:type="pct"/>
          </w:tcPr>
          <w:p w14:paraId="73E11066" w14:textId="77777777" w:rsidR="0098088B" w:rsidRPr="00B07621" w:rsidRDefault="0098088B" w:rsidP="003E247B">
            <w:pPr>
              <w:keepNext/>
              <w:keepLines/>
              <w:spacing w:line="220" w:lineRule="exact"/>
              <w:rPr>
                <w:rFonts w:eastAsia="Times New Roman" w:cs="Times New Roman"/>
                <w:b w:val="0"/>
                <w:bCs w:val="0"/>
                <w:sz w:val="16"/>
                <w:szCs w:val="16"/>
                <w:lang w:val="en-GB" w:eastAsia="en-GB"/>
              </w:rPr>
            </w:pPr>
            <w:r w:rsidRPr="00B07621">
              <w:rPr>
                <w:rFonts w:eastAsia="Times New Roman" w:cs="Times New Roman"/>
                <w:b w:val="0"/>
                <w:bCs w:val="0"/>
                <w:sz w:val="16"/>
                <w:szCs w:val="16"/>
                <w:lang w:val="en-GB" w:eastAsia="en-GB"/>
              </w:rPr>
              <w:t>Hospitals</w:t>
            </w:r>
          </w:p>
        </w:tc>
        <w:tc>
          <w:tcPr>
            <w:tcW w:w="1667" w:type="pct"/>
          </w:tcPr>
          <w:p w14:paraId="1C3F179C"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Medical nanoformulations*</w:t>
            </w:r>
          </w:p>
        </w:tc>
        <w:tc>
          <w:tcPr>
            <w:tcW w:w="1667" w:type="pct"/>
          </w:tcPr>
          <w:p w14:paraId="3B798D92"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w:t>
            </w:r>
          </w:p>
        </w:tc>
      </w:tr>
      <w:tr w:rsidR="00B07621" w:rsidRPr="00B07621" w14:paraId="333A8CCF" w14:textId="77777777" w:rsidTr="002A3519">
        <w:trPr>
          <w:trHeight w:val="889"/>
          <w:jc w:val="center"/>
        </w:trPr>
        <w:tc>
          <w:tcPr>
            <w:cnfStyle w:val="001000000000" w:firstRow="0" w:lastRow="0" w:firstColumn="1" w:lastColumn="0" w:oddVBand="0" w:evenVBand="0" w:oddHBand="0" w:evenHBand="0" w:firstRowFirstColumn="0" w:firstRowLastColumn="0" w:lastRowFirstColumn="0" w:lastRowLastColumn="0"/>
            <w:tcW w:w="1666" w:type="pct"/>
          </w:tcPr>
          <w:p w14:paraId="3E41CF52" w14:textId="77777777" w:rsidR="0098088B" w:rsidRPr="00B07621" w:rsidRDefault="0098088B" w:rsidP="003E247B">
            <w:pPr>
              <w:keepNext/>
              <w:keepLines/>
              <w:spacing w:line="220" w:lineRule="exact"/>
              <w:rPr>
                <w:rFonts w:eastAsia="Times New Roman" w:cs="Times New Roman"/>
                <w:b w:val="0"/>
                <w:bCs w:val="0"/>
                <w:sz w:val="16"/>
                <w:szCs w:val="16"/>
                <w:lang w:val="en-GB" w:eastAsia="en-GB"/>
              </w:rPr>
            </w:pPr>
            <w:r w:rsidRPr="00B07621">
              <w:rPr>
                <w:rFonts w:eastAsia="Times New Roman" w:cs="Times New Roman"/>
                <w:b w:val="0"/>
                <w:bCs w:val="0"/>
                <w:sz w:val="16"/>
                <w:szCs w:val="16"/>
                <w:lang w:val="en-GB" w:eastAsia="en-GB"/>
              </w:rPr>
              <w:t>Traffic</w:t>
            </w:r>
          </w:p>
        </w:tc>
        <w:tc>
          <w:tcPr>
            <w:tcW w:w="1667" w:type="pct"/>
          </w:tcPr>
          <w:p w14:paraId="7DBB49A9" w14:textId="77777777" w:rsidR="0098088B" w:rsidRPr="00B07621" w:rsidRDefault="0098088B" w:rsidP="003E247B">
            <w:pPr>
              <w:keepNext/>
              <w:keepLines/>
              <w:spacing w:line="220" w:lineRule="exac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Fuel additives</w:t>
            </w:r>
          </w:p>
          <w:p w14:paraId="1505E689" w14:textId="77777777" w:rsidR="0098088B" w:rsidRPr="00B07621" w:rsidRDefault="0098088B" w:rsidP="003E247B">
            <w:pPr>
              <w:keepNext/>
              <w:keepLines/>
              <w:spacing w:line="220" w:lineRule="exac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Cleaning agents</w:t>
            </w:r>
          </w:p>
          <w:p w14:paraId="1E69DF47" w14:textId="77777777" w:rsidR="0098088B" w:rsidRPr="00B07621" w:rsidRDefault="0098088B" w:rsidP="003E247B">
            <w:pPr>
              <w:keepNext/>
              <w:keepLines/>
              <w:spacing w:line="220" w:lineRule="exac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Maintenance products</w:t>
            </w:r>
          </w:p>
          <w:p w14:paraId="5EA76189" w14:textId="77777777" w:rsidR="0098088B" w:rsidRPr="00B07621" w:rsidRDefault="0098088B" w:rsidP="003E247B">
            <w:pPr>
              <w:keepNext/>
              <w:keepLines/>
              <w:spacing w:line="220" w:lineRule="exac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Tyres (abrasion of tyres)</w:t>
            </w:r>
          </w:p>
        </w:tc>
        <w:tc>
          <w:tcPr>
            <w:tcW w:w="1667" w:type="pct"/>
          </w:tcPr>
          <w:p w14:paraId="5655AE31" w14:textId="77777777" w:rsidR="0098088B" w:rsidRPr="00B07621" w:rsidRDefault="0098088B" w:rsidP="003E247B">
            <w:pPr>
              <w:keepNext/>
              <w:keepLines/>
              <w:spacing w:line="220" w:lineRule="exac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lang w:val="de-AT" w:eastAsia="en-GB"/>
              </w:rPr>
            </w:pPr>
            <w:r w:rsidRPr="00B07621">
              <w:rPr>
                <w:rFonts w:eastAsia="Times New Roman" w:cs="Times New Roman"/>
                <w:sz w:val="16"/>
                <w:szCs w:val="16"/>
                <w:lang w:val="de-AT" w:eastAsia="en-GB"/>
              </w:rPr>
              <w:t>CeO</w:t>
            </w:r>
            <w:r w:rsidRPr="00B07621">
              <w:rPr>
                <w:rFonts w:eastAsia="Times New Roman" w:cs="Times New Roman"/>
                <w:sz w:val="16"/>
                <w:szCs w:val="16"/>
                <w:vertAlign w:val="subscript"/>
                <w:lang w:val="de-AT" w:eastAsia="en-GB"/>
              </w:rPr>
              <w:t>2</w:t>
            </w:r>
          </w:p>
          <w:p w14:paraId="30087D72" w14:textId="77777777" w:rsidR="0098088B" w:rsidRPr="00B07621" w:rsidRDefault="0098088B" w:rsidP="003E247B">
            <w:pPr>
              <w:keepNext/>
              <w:keepLines/>
              <w:spacing w:line="220" w:lineRule="exac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lang w:val="de-AT" w:eastAsia="en-GB"/>
              </w:rPr>
            </w:pPr>
            <w:r w:rsidRPr="00B07621">
              <w:rPr>
                <w:rFonts w:eastAsia="Times New Roman" w:cs="Times New Roman"/>
                <w:sz w:val="16"/>
                <w:szCs w:val="16"/>
                <w:lang w:val="de-AT" w:eastAsia="en-GB"/>
              </w:rPr>
              <w:t>Ag, TiO</w:t>
            </w:r>
            <w:r w:rsidRPr="00B07621">
              <w:rPr>
                <w:rFonts w:eastAsia="Times New Roman" w:cs="Times New Roman"/>
                <w:sz w:val="16"/>
                <w:szCs w:val="16"/>
                <w:vertAlign w:val="subscript"/>
                <w:lang w:val="de-AT" w:eastAsia="en-GB"/>
              </w:rPr>
              <w:t>2</w:t>
            </w:r>
            <w:r w:rsidRPr="00B07621">
              <w:rPr>
                <w:rFonts w:eastAsia="Times New Roman" w:cs="Times New Roman"/>
                <w:sz w:val="16"/>
                <w:szCs w:val="16"/>
                <w:lang w:val="de-AT" w:eastAsia="en-GB"/>
              </w:rPr>
              <w:t>, Au</w:t>
            </w:r>
          </w:p>
          <w:p w14:paraId="50C14A9E" w14:textId="77777777" w:rsidR="0098088B" w:rsidRPr="00B07621" w:rsidRDefault="0098088B" w:rsidP="003E247B">
            <w:pPr>
              <w:keepNext/>
              <w:keepLines/>
              <w:spacing w:line="220" w:lineRule="exac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lang w:val="de-AT" w:eastAsia="en-GB"/>
              </w:rPr>
            </w:pPr>
            <w:r w:rsidRPr="00B07621">
              <w:rPr>
                <w:rFonts w:eastAsia="Times New Roman" w:cs="Times New Roman"/>
                <w:sz w:val="16"/>
                <w:szCs w:val="16"/>
                <w:lang w:val="de-AT" w:eastAsia="en-GB"/>
              </w:rPr>
              <w:t>SiO</w:t>
            </w:r>
            <w:r w:rsidRPr="00B07621">
              <w:rPr>
                <w:rFonts w:eastAsia="Times New Roman" w:cs="Times New Roman"/>
                <w:sz w:val="16"/>
                <w:szCs w:val="16"/>
                <w:vertAlign w:val="subscript"/>
                <w:lang w:val="de-AT" w:eastAsia="en-GB"/>
              </w:rPr>
              <w:t>2</w:t>
            </w:r>
            <w:r w:rsidRPr="00B07621">
              <w:rPr>
                <w:rFonts w:eastAsia="Times New Roman" w:cs="Times New Roman"/>
                <w:sz w:val="16"/>
                <w:szCs w:val="16"/>
                <w:lang w:val="de-AT" w:eastAsia="en-GB"/>
              </w:rPr>
              <w:t>, Ti, Au, Ag</w:t>
            </w:r>
          </w:p>
          <w:p w14:paraId="22585ED3" w14:textId="1B382209" w:rsidR="0098088B" w:rsidRPr="00B07621" w:rsidRDefault="0098088B" w:rsidP="00815C60">
            <w:pPr>
              <w:keepNext/>
              <w:keepLines/>
              <w:spacing w:line="220" w:lineRule="exac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ZnO,</w:t>
            </w:r>
            <w:r w:rsidRPr="00B07621">
              <w:rPr>
                <w:rFonts w:eastAsia="Times New Roman" w:cs="Times New Roman"/>
                <w:sz w:val="16"/>
                <w:szCs w:val="16"/>
                <w:lang w:eastAsia="en-GB"/>
              </w:rPr>
              <w:fldChar w:fldCharType="begin" w:fldLock="1"/>
            </w:r>
            <w:r w:rsidR="006A16E5" w:rsidRPr="00B07621">
              <w:rPr>
                <w:rFonts w:eastAsia="Times New Roman" w:cs="Times New Roman"/>
                <w:sz w:val="16"/>
                <w:szCs w:val="16"/>
                <w:lang w:val="en-GB" w:eastAsia="en-GB"/>
              </w:rPr>
              <w:instrText>ADDIN CSL_CITATION { "citationItems" : [ { "id" : "ITEM-1", "itemData" : { "DOI" : "10.1039/C6EN00056H", "ISBN" : "1352-2310", "ISSN" : "18732844", "PMID" : "2014318044", "abstract" : "Indoor concentrations of fine (PM2.5: aerodynamic diameter???2.5) and inhalable (PM10: aerodynamic diameter???10??m) particles and its associated toxic metals are of concern now-a-days due to its effects on human health and environment. PM10 and PM2.5 samples were collected from indoor microenvironments on glass fiber and PTFE filter paper using low volume air sampler in Pune. The average concentration of PM2.5 and PM10 were 89.7??43.2??gm-3 and 138.2??68.2??gm-3 at urban site while it was 197.5??84.3 and 287??92??gm-3 at rural site. Trace metals such as Cd, Co, Cr, Cu, Fe, Mn, Pb, Sb and Zn in particulate matter were estimated by ICP-AES. Concentrations of crustal metals were found to be higher than the carcinogenic metals in both the microenvironments. On the contrary the soluble and bio-availability fraction of carcinogenic metals were found higher thus it may cause the higher risk to human health. Therefore, cancer risk assessment of carcinogenic metals; Cr, Ni and Cd was calculated. Among the carcinogenic metals, Ni showed highest cancer risk in indoor PM. The higher cancer risk assessment of Ni has been supported by In-silico study which suggested that Ni actively formed co-ordination complex with histone proteins (i.e. H3-Ni/H4-Ni) by maintaining strong hydrogen bonding interactions with Asp and Glu residues of nucleosomal proteins. Present In-silico study of Ni-histone complexes will help to emphasize the possible role of Asp and Glu residues in DNA methylation, deacetylation and ubiquitinations of nucleosomal proteins. Hence, this study could pave the way to understand the structural consequence of Ni in nucleosomal proteins and its impact on epigenetic changes which ultimately cause lung and nasal cancer. ?? 2014 Elsevier Ltd.", "author" : [ { "dropping-particle" : "", "family" : "Yang", "given" : "Yi", "non-dropping-particle" : "", "parse-names" : false, "suffix" : "" }, { "dropping-particle" : "", "family" : "Vance", "given" : "Marina", "non-dropping-particle" : "", "parse-names" : false, "suffix" : "" }, { "dropping-particle" : "", "family" : "Tou", "given" : "Feiyun", "non-dropping-particle" : "", "parse-names" : false, "suffix" : "" }, { "dropping-particle" : "", "family" : "Tiwari", "given" : "Andrea", "non-dropping-particle" : "", "parse-names" : false, "suffix" : "" }, { "dropping-particle" : "", "family" : "Liu", "given" : "Min", "non-dropping-particle" : "", "parse-names" : false, "suffix" : "" }, { "dropping-particle" : "", "family" : "Hochella.", "given" : "Michael F.", "non-dropping-particle" : "", "parse-names" : false, "suffix" : "" } ], "container-title" : "Atmospheric Environment", "id" : "ITEM-1", "issue" : "1", "issued" : { "date-parts" : [ [ "2014", "6", "9" ] ] }, "page" : "534-544", "publisher" : "Royal Society of Chemistry", "title" : "Nanoparticles in road dust from impervious urban surfaces: distribution, identification, and environmental implications", "type" : "article-journal", "volume" : "2" }, "uris" : [ "http://www.mendeley.com/documents/?uuid=7a57f79e-cf18-3399-8936-3855d02f2ea7" ] } ], "mendeley" : { "formattedCitation" : "&lt;sup&gt;36&lt;/sup&gt;", "plainTextFormattedCitation" : "36", "previouslyFormattedCitation" : "&lt;sup&gt;36&lt;/sup&gt;" }, "properties" : { "noteIndex" : 0 }, "schema" : "https://github.com/citation-style-language/schema/raw/master/csl-citation.json" }</w:instrText>
            </w:r>
            <w:r w:rsidRPr="00B07621">
              <w:rPr>
                <w:rFonts w:eastAsia="Times New Roman" w:cs="Times New Roman"/>
                <w:sz w:val="16"/>
                <w:szCs w:val="16"/>
                <w:lang w:eastAsia="en-GB"/>
              </w:rPr>
              <w:fldChar w:fldCharType="separate"/>
            </w:r>
            <w:r w:rsidR="00815C60" w:rsidRPr="00B07621">
              <w:rPr>
                <w:rFonts w:eastAsia="Times New Roman" w:cs="Times New Roman"/>
                <w:noProof/>
                <w:sz w:val="16"/>
                <w:szCs w:val="16"/>
                <w:vertAlign w:val="superscript"/>
                <w:lang w:val="en-GB" w:eastAsia="en-GB"/>
              </w:rPr>
              <w:t>36</w:t>
            </w:r>
            <w:r w:rsidRPr="00B07621">
              <w:rPr>
                <w:rFonts w:eastAsia="Times New Roman" w:cs="Times New Roman"/>
                <w:sz w:val="16"/>
                <w:szCs w:val="16"/>
                <w:lang w:eastAsia="en-GB"/>
              </w:rPr>
              <w:fldChar w:fldCharType="end"/>
            </w:r>
            <w:r w:rsidRPr="00B07621">
              <w:rPr>
                <w:rFonts w:eastAsia="Times New Roman" w:cs="Times New Roman"/>
                <w:sz w:val="16"/>
                <w:szCs w:val="16"/>
                <w:lang w:val="en-GB" w:eastAsia="en-GB"/>
              </w:rPr>
              <w:t xml:space="preserve"> ZnS, Carbon Black</w:t>
            </w:r>
            <w:r w:rsidRPr="00B07621">
              <w:rPr>
                <w:rFonts w:eastAsia="Times New Roman" w:cs="Times New Roman"/>
                <w:sz w:val="16"/>
                <w:szCs w:val="16"/>
                <w:lang w:eastAsia="en-GB"/>
              </w:rPr>
              <w:fldChar w:fldCharType="begin" w:fldLock="1"/>
            </w:r>
            <w:r w:rsidR="006A16E5" w:rsidRPr="00B07621">
              <w:rPr>
                <w:rFonts w:eastAsia="Times New Roman" w:cs="Times New Roman"/>
                <w:sz w:val="16"/>
                <w:szCs w:val="16"/>
                <w:lang w:val="en-GB" w:eastAsia="en-GB"/>
              </w:rPr>
              <w:instrText>ADDIN CSL_CITATION { "citationItems" : [ { "id" : "ITEM-1", "itemData" : { "DOI" : "10.1016/j.atmosenv.2012.11.011", "ISBN" : "1352-2310", "ISSN" : "13522310", "PMID" : "84651572", "abstract" : "Nanoparticle emissions from road vehicles have been studied extensively in the recent past due to their dominant contribution towards the total airborne particle number concentrations (PNCs) found in the urban atmospheric environment. In view of upcoming tighter vehicle emission standards and adoption of cleaner fuels in many parts of the world, the contribution to urban nanoparticles from non-vehicle exhaust sources (NES) may become more pronounced in future. As of now, only limited information exists on nanoparticle emissions from NES through the discretely published studies. This article presents critically synthesised information in a consolidated manner on 11 NES (i.e. road-tyre interaction, construction and demolition, aircraft, ships, municipal waste incineration, power plants, domestic biomass burning, forest fires, cigarette smoking, cooking, and secondary formation). Source characteristics and formation mechanisms of nanoparticles emitted from each NES are firstly discussed, followed by their emission strengths, airborne concentrations and physicochemical characteristics. Direct comparisons of the strengths of NES are not straightforward but an attempt has been made to discuss their importance relative to the most prominent source (i.e. road vehicles) of urban nanoparticles. Some interesting comparisons emerged such as 1 kg of fast and slow wood burning produces nearly the same number of particles as for each km driven by a heavy duty vehicle (HDV) and a light duty vehicle, respectively. About 1 min of cooking on gas can produce the similar particle numbers generated by ~10 min of cigarette smoking or 1 m travel by a HDV. Apportioning the contribution of numerous sources from the bulk measured airborne PNCs is essential for determining their relative importance. Receptor modelling methods for estimation of source emission contributions are discussed. A further section evaluates the likely exposure risks, health and regulatory implications associated with each NES. It is concluded that much research is needed to provide adequate quantification of all nanoparticle sources, and to establish the relative toxicity of nanosize particles from each. \u00a9 2012 Elsevier Ltd.", "author" : [ { "dropping-particle" : "", "family" : "Kumar", "given" : "Prashant", "non-dropping-particle" : "", "parse-names" : false, "suffix" : "" }, { "dropping-particle" : "", "family" : "Pirjola", "given" : "Liisa", "non-dropping-particle" : "", "parse-names" : false, "suffix" : "" }, { "dropping-particle" : "", "family" : "Ketzel", "given" : "Matthias", "non-dropping-particle" : "", "parse-names" : false, "suffix" : "" }, { "dropping-particle" : "", "family" : "Harrison", "given" : "Roy M.", "non-dropping-particle" : "", "parse-names" : false, "suffix" : "" } ], "container-title" : "Atmospheric Environment", "id" : "ITEM-1", "issued" : { "date-parts" : [ [ "2013", "3" ] ] }, "page" : "252-277", "title" : "Nanoparticle emissions from 11 non-vehicle exhaust sources - A review", "type" : "article", "volume" : "67" }, "uris" : [ "http://www.mendeley.com/documents/?uuid=b0e3f280-7888-3e90-b3e8-312d22b0270b" ] } ], "mendeley" : { "formattedCitation" : "&lt;sup&gt;37&lt;/sup&gt;", "plainTextFormattedCitation" : "37", "previouslyFormattedCitation" : "&lt;sup&gt;37&lt;/sup&gt;" }, "properties" : { "noteIndex" : 0 }, "schema" : "https://github.com/citation-style-language/schema/raw/master/csl-citation.json" }</w:instrText>
            </w:r>
            <w:r w:rsidRPr="00B07621">
              <w:rPr>
                <w:rFonts w:eastAsia="Times New Roman" w:cs="Times New Roman"/>
                <w:sz w:val="16"/>
                <w:szCs w:val="16"/>
                <w:lang w:eastAsia="en-GB"/>
              </w:rPr>
              <w:fldChar w:fldCharType="separate"/>
            </w:r>
            <w:r w:rsidR="00815C60" w:rsidRPr="00B07621">
              <w:rPr>
                <w:rFonts w:eastAsia="Times New Roman" w:cs="Times New Roman"/>
                <w:noProof/>
                <w:sz w:val="16"/>
                <w:szCs w:val="16"/>
                <w:vertAlign w:val="superscript"/>
                <w:lang w:val="en-GB" w:eastAsia="en-GB"/>
              </w:rPr>
              <w:t>37</w:t>
            </w:r>
            <w:r w:rsidRPr="00B07621">
              <w:rPr>
                <w:rFonts w:eastAsia="Times New Roman" w:cs="Times New Roman"/>
                <w:sz w:val="16"/>
                <w:szCs w:val="16"/>
                <w:lang w:eastAsia="en-GB"/>
              </w:rPr>
              <w:fldChar w:fldCharType="end"/>
            </w:r>
          </w:p>
        </w:tc>
      </w:tr>
      <w:tr w:rsidR="00B07621" w:rsidRPr="00B07621" w14:paraId="0D99D913" w14:textId="77777777" w:rsidTr="002A3519">
        <w:trPr>
          <w:cnfStyle w:val="000000100000" w:firstRow="0" w:lastRow="0" w:firstColumn="0" w:lastColumn="0" w:oddVBand="0" w:evenVBand="0" w:oddHBand="1" w:evenHBand="0" w:firstRowFirstColumn="0" w:firstRowLastColumn="0" w:lastRowFirstColumn="0" w:lastRowLastColumn="0"/>
          <w:trHeight w:val="889"/>
          <w:jc w:val="center"/>
        </w:trPr>
        <w:tc>
          <w:tcPr>
            <w:cnfStyle w:val="001000000000" w:firstRow="0" w:lastRow="0" w:firstColumn="1" w:lastColumn="0" w:oddVBand="0" w:evenVBand="0" w:oddHBand="0" w:evenHBand="0" w:firstRowFirstColumn="0" w:firstRowLastColumn="0" w:lastRowFirstColumn="0" w:lastRowLastColumn="0"/>
            <w:tcW w:w="1666" w:type="pct"/>
          </w:tcPr>
          <w:p w14:paraId="6838B7F7" w14:textId="77777777" w:rsidR="0098088B" w:rsidRPr="00B07621" w:rsidRDefault="0098088B" w:rsidP="003E247B">
            <w:pPr>
              <w:keepNext/>
              <w:keepLines/>
              <w:spacing w:line="220" w:lineRule="exact"/>
              <w:rPr>
                <w:rFonts w:eastAsia="Times New Roman" w:cs="Times New Roman"/>
                <w:b w:val="0"/>
                <w:bCs w:val="0"/>
                <w:sz w:val="16"/>
                <w:szCs w:val="16"/>
                <w:lang w:val="en-GB" w:eastAsia="en-GB"/>
              </w:rPr>
            </w:pPr>
            <w:r w:rsidRPr="00B07621">
              <w:rPr>
                <w:rFonts w:eastAsia="Times New Roman" w:cs="Times New Roman"/>
                <w:b w:val="0"/>
                <w:bCs w:val="0"/>
                <w:sz w:val="16"/>
                <w:szCs w:val="16"/>
                <w:lang w:val="en-GB" w:eastAsia="en-GB"/>
              </w:rPr>
              <w:t>Land cover</w:t>
            </w:r>
          </w:p>
        </w:tc>
        <w:tc>
          <w:tcPr>
            <w:tcW w:w="1667" w:type="pct"/>
          </w:tcPr>
          <w:p w14:paraId="62F6659B"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Construction materials*</w:t>
            </w:r>
          </w:p>
          <w:p w14:paraId="21A4D436"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Paints and surface coatings</w:t>
            </w:r>
          </w:p>
          <w:p w14:paraId="4B6DDA7B"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Nano-pesticides and nano-fertilizers*</w:t>
            </w:r>
          </w:p>
          <w:p w14:paraId="506389BB"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Environmental remediation</w:t>
            </w:r>
          </w:p>
        </w:tc>
        <w:tc>
          <w:tcPr>
            <w:tcW w:w="1667" w:type="pct"/>
          </w:tcPr>
          <w:p w14:paraId="15A7BE1A"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eastAsia="en-GB"/>
              </w:rPr>
            </w:pPr>
            <w:r w:rsidRPr="00B07621">
              <w:rPr>
                <w:rFonts w:eastAsia="Times New Roman" w:cs="Times New Roman"/>
                <w:sz w:val="16"/>
                <w:szCs w:val="16"/>
                <w:lang w:val="en-GB" w:eastAsia="en-GB"/>
              </w:rPr>
              <w:t>carbon nanotubes, SiO</w:t>
            </w:r>
            <w:r w:rsidRPr="00B07621">
              <w:rPr>
                <w:rFonts w:eastAsia="Times New Roman" w:cs="Times New Roman"/>
                <w:sz w:val="16"/>
                <w:szCs w:val="16"/>
                <w:vertAlign w:val="subscript"/>
                <w:lang w:val="en-GB" w:eastAsia="en-GB"/>
              </w:rPr>
              <w:t>2</w:t>
            </w:r>
            <w:r w:rsidRPr="00B07621">
              <w:rPr>
                <w:rFonts w:eastAsia="Times New Roman" w:cs="Times New Roman"/>
                <w:sz w:val="16"/>
                <w:szCs w:val="16"/>
                <w:lang w:val="en-GB" w:eastAsia="en-GB"/>
              </w:rPr>
              <w:t>, Ag, TiO</w:t>
            </w:r>
            <w:r w:rsidRPr="00B07621">
              <w:rPr>
                <w:rFonts w:eastAsia="Times New Roman" w:cs="Times New Roman"/>
                <w:sz w:val="16"/>
                <w:szCs w:val="16"/>
                <w:vertAlign w:val="subscript"/>
                <w:lang w:val="en-GB" w:eastAsia="en-GB"/>
              </w:rPr>
              <w:t>2</w:t>
            </w:r>
            <w:r w:rsidRPr="00B07621">
              <w:rPr>
                <w:rFonts w:eastAsia="Times New Roman" w:cs="Times New Roman"/>
                <w:sz w:val="16"/>
                <w:szCs w:val="16"/>
                <w:lang w:val="en-GB" w:eastAsia="en-GB"/>
              </w:rPr>
              <w:t>, Al</w:t>
            </w:r>
            <w:r w:rsidRPr="00B07621">
              <w:rPr>
                <w:rFonts w:eastAsia="Times New Roman" w:cs="Times New Roman"/>
                <w:sz w:val="16"/>
                <w:szCs w:val="16"/>
                <w:vertAlign w:val="subscript"/>
                <w:lang w:val="en-GB" w:eastAsia="en-GB"/>
              </w:rPr>
              <w:t>2</w:t>
            </w:r>
            <w:r w:rsidRPr="00B07621">
              <w:rPr>
                <w:rFonts w:eastAsia="Times New Roman" w:cs="Times New Roman"/>
                <w:sz w:val="16"/>
                <w:szCs w:val="16"/>
                <w:lang w:val="en-GB" w:eastAsia="en-GB"/>
              </w:rPr>
              <w:t>O</w:t>
            </w:r>
            <w:r w:rsidRPr="00B07621">
              <w:rPr>
                <w:rFonts w:eastAsia="Times New Roman" w:cs="Times New Roman"/>
                <w:sz w:val="16"/>
                <w:szCs w:val="16"/>
                <w:vertAlign w:val="subscript"/>
                <w:lang w:val="en-GB" w:eastAsia="en-GB"/>
              </w:rPr>
              <w:t>3</w:t>
            </w:r>
          </w:p>
          <w:p w14:paraId="5F34A5E3"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vertAlign w:val="subscript"/>
                <w:lang w:val="en-GB" w:eastAsia="en-GB"/>
              </w:rPr>
            </w:pPr>
            <w:r w:rsidRPr="00B07621">
              <w:rPr>
                <w:rFonts w:eastAsia="Times New Roman" w:cs="Times New Roman"/>
                <w:sz w:val="16"/>
                <w:szCs w:val="16"/>
                <w:lang w:val="en-GB" w:eastAsia="en-GB"/>
              </w:rPr>
              <w:t>TiO</w:t>
            </w:r>
            <w:r w:rsidRPr="00B07621">
              <w:rPr>
                <w:rFonts w:eastAsia="Times New Roman" w:cs="Times New Roman"/>
                <w:sz w:val="16"/>
                <w:szCs w:val="16"/>
                <w:vertAlign w:val="subscript"/>
                <w:lang w:val="en-GB" w:eastAsia="en-GB"/>
              </w:rPr>
              <w:t>2</w:t>
            </w:r>
            <w:r w:rsidRPr="00B07621">
              <w:rPr>
                <w:rFonts w:eastAsia="Times New Roman" w:cs="Times New Roman"/>
                <w:sz w:val="16"/>
                <w:szCs w:val="16"/>
                <w:lang w:val="en-GB" w:eastAsia="en-GB"/>
              </w:rPr>
              <w:t>, Ag, SiO</w:t>
            </w:r>
            <w:r w:rsidRPr="00B07621">
              <w:rPr>
                <w:rFonts w:eastAsia="Times New Roman" w:cs="Times New Roman"/>
                <w:sz w:val="16"/>
                <w:szCs w:val="16"/>
                <w:vertAlign w:val="subscript"/>
                <w:lang w:val="en-GB" w:eastAsia="en-GB"/>
              </w:rPr>
              <w:t>2</w:t>
            </w:r>
            <w:r w:rsidRPr="00B07621">
              <w:rPr>
                <w:rFonts w:eastAsia="Times New Roman" w:cs="Times New Roman"/>
                <w:sz w:val="16"/>
                <w:szCs w:val="16"/>
                <w:lang w:val="en-GB" w:eastAsia="en-GB"/>
              </w:rPr>
              <w:t>, Cu, ZnO</w:t>
            </w:r>
          </w:p>
          <w:p w14:paraId="01CCE962"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vertAlign w:val="subscript"/>
                <w:lang w:eastAsia="en-GB"/>
              </w:rPr>
            </w:pPr>
            <w:r w:rsidRPr="00B07621">
              <w:rPr>
                <w:rFonts w:eastAsia="Times New Roman" w:cs="Times New Roman"/>
                <w:sz w:val="16"/>
                <w:szCs w:val="16"/>
                <w:lang w:val="en-GB" w:eastAsia="en-GB"/>
              </w:rPr>
              <w:t>Cu/CuO</w:t>
            </w:r>
          </w:p>
          <w:p w14:paraId="2D220801" w14:textId="77777777" w:rsidR="0098088B" w:rsidRPr="00B07621" w:rsidRDefault="0098088B" w:rsidP="003E247B">
            <w:pPr>
              <w:keepNext/>
              <w:keepLines/>
              <w:spacing w:line="220" w:lineRule="exac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lang w:eastAsia="en-GB"/>
              </w:rPr>
            </w:pPr>
            <w:r w:rsidRPr="00B07621">
              <w:rPr>
                <w:rFonts w:eastAsia="Times New Roman" w:cs="Times New Roman"/>
                <w:sz w:val="16"/>
                <w:szCs w:val="16"/>
                <w:lang w:val="en-GB" w:eastAsia="en-GB"/>
              </w:rPr>
              <w:t>Nano zero-valent iron (nZVI)</w:t>
            </w:r>
          </w:p>
        </w:tc>
      </w:tr>
      <w:tr w:rsidR="00B07621" w:rsidRPr="00B07621" w14:paraId="53CB9266" w14:textId="77777777" w:rsidTr="002A3519">
        <w:trPr>
          <w:trHeight w:val="444"/>
          <w:jc w:val="center"/>
        </w:trPr>
        <w:tc>
          <w:tcPr>
            <w:cnfStyle w:val="001000000000" w:firstRow="0" w:lastRow="0" w:firstColumn="1" w:lastColumn="0" w:oddVBand="0" w:evenVBand="0" w:oddHBand="0" w:evenHBand="0" w:firstRowFirstColumn="0" w:firstRowLastColumn="0" w:lastRowFirstColumn="0" w:lastRowLastColumn="0"/>
            <w:tcW w:w="1666" w:type="pct"/>
          </w:tcPr>
          <w:p w14:paraId="622955B0" w14:textId="77777777" w:rsidR="0098088B" w:rsidRPr="00B07621" w:rsidRDefault="0098088B" w:rsidP="003E247B">
            <w:pPr>
              <w:keepNext/>
              <w:keepLines/>
              <w:spacing w:line="220" w:lineRule="exact"/>
              <w:rPr>
                <w:rFonts w:eastAsia="Times New Roman" w:cs="Times New Roman"/>
                <w:b w:val="0"/>
                <w:bCs w:val="0"/>
                <w:sz w:val="16"/>
                <w:szCs w:val="16"/>
                <w:lang w:val="en-GB" w:eastAsia="en-GB"/>
              </w:rPr>
            </w:pPr>
            <w:r w:rsidRPr="00B07621">
              <w:rPr>
                <w:rFonts w:eastAsia="Times New Roman" w:cs="Times New Roman"/>
                <w:b w:val="0"/>
                <w:bCs w:val="0"/>
                <w:sz w:val="16"/>
                <w:szCs w:val="16"/>
                <w:lang w:val="en-GB" w:eastAsia="en-GB"/>
              </w:rPr>
              <w:t>Leisure</w:t>
            </w:r>
          </w:p>
        </w:tc>
        <w:tc>
          <w:tcPr>
            <w:tcW w:w="1667" w:type="pct"/>
          </w:tcPr>
          <w:p w14:paraId="66C92C15" w14:textId="77777777" w:rsidR="0098088B" w:rsidRPr="00B07621" w:rsidRDefault="0098088B" w:rsidP="003E247B">
            <w:pPr>
              <w:keepNext/>
              <w:keepLines/>
              <w:spacing w:line="220" w:lineRule="exac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Sunscreens</w:t>
            </w:r>
          </w:p>
          <w:p w14:paraId="4EAD1817" w14:textId="77777777" w:rsidR="0098088B" w:rsidRPr="00B07621" w:rsidRDefault="0098088B" w:rsidP="003E247B">
            <w:pPr>
              <w:keepNext/>
              <w:keepLines/>
              <w:spacing w:line="220" w:lineRule="exac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lang w:val="en-GB" w:eastAsia="en-GB"/>
              </w:rPr>
            </w:pPr>
            <w:r w:rsidRPr="00B07621">
              <w:rPr>
                <w:rFonts w:eastAsia="Times New Roman" w:cs="Times New Roman"/>
                <w:sz w:val="16"/>
                <w:szCs w:val="16"/>
                <w:lang w:val="en-GB" w:eastAsia="en-GB"/>
              </w:rPr>
              <w:t>Paints and surface coatings for boats</w:t>
            </w:r>
          </w:p>
        </w:tc>
        <w:tc>
          <w:tcPr>
            <w:tcW w:w="1667" w:type="pct"/>
          </w:tcPr>
          <w:p w14:paraId="61820ADD" w14:textId="77777777" w:rsidR="0098088B" w:rsidRPr="00B07621" w:rsidRDefault="0098088B" w:rsidP="003E247B">
            <w:pPr>
              <w:keepNext/>
              <w:keepLines/>
              <w:spacing w:line="220" w:lineRule="exac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lang w:eastAsia="en-GB"/>
              </w:rPr>
            </w:pPr>
            <w:r w:rsidRPr="00B07621">
              <w:rPr>
                <w:rFonts w:eastAsia="Times New Roman" w:cs="Times New Roman"/>
                <w:sz w:val="16"/>
                <w:szCs w:val="16"/>
                <w:lang w:val="en-GB" w:eastAsia="en-GB"/>
              </w:rPr>
              <w:t>TiO</w:t>
            </w:r>
            <w:r w:rsidRPr="00B07621">
              <w:rPr>
                <w:rFonts w:eastAsia="Times New Roman" w:cs="Times New Roman"/>
                <w:sz w:val="16"/>
                <w:szCs w:val="16"/>
                <w:vertAlign w:val="subscript"/>
                <w:lang w:val="en-GB" w:eastAsia="en-GB"/>
              </w:rPr>
              <w:t>2</w:t>
            </w:r>
            <w:r w:rsidRPr="00B07621">
              <w:rPr>
                <w:rFonts w:eastAsia="Times New Roman" w:cs="Times New Roman"/>
                <w:sz w:val="16"/>
                <w:szCs w:val="16"/>
                <w:lang w:val="en-GB" w:eastAsia="en-GB"/>
              </w:rPr>
              <w:t>, ZnO</w:t>
            </w:r>
          </w:p>
          <w:p w14:paraId="54E79853" w14:textId="77777777" w:rsidR="0098088B" w:rsidRPr="00B07621" w:rsidRDefault="0098088B" w:rsidP="0098088B">
            <w:pPr>
              <w:keepNext/>
              <w:keepLines/>
              <w:spacing w:line="220" w:lineRule="exac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lang w:eastAsia="en-GB"/>
              </w:rPr>
            </w:pPr>
            <w:r w:rsidRPr="00B07621">
              <w:rPr>
                <w:rFonts w:eastAsia="Times New Roman" w:cs="Times New Roman"/>
                <w:sz w:val="16"/>
                <w:szCs w:val="16"/>
                <w:lang w:val="en-GB" w:eastAsia="en-GB"/>
              </w:rPr>
              <w:t>TiO</w:t>
            </w:r>
            <w:r w:rsidRPr="00B07621">
              <w:rPr>
                <w:rFonts w:eastAsia="Times New Roman" w:cs="Times New Roman"/>
                <w:sz w:val="16"/>
                <w:szCs w:val="16"/>
                <w:vertAlign w:val="subscript"/>
                <w:lang w:val="en-GB" w:eastAsia="en-GB"/>
              </w:rPr>
              <w:t>2</w:t>
            </w:r>
            <w:r w:rsidRPr="00B07621">
              <w:rPr>
                <w:rFonts w:eastAsia="Times New Roman" w:cs="Times New Roman"/>
                <w:sz w:val="16"/>
                <w:szCs w:val="16"/>
                <w:lang w:val="en-GB" w:eastAsia="en-GB"/>
              </w:rPr>
              <w:t>, Ag, SiO</w:t>
            </w:r>
            <w:r w:rsidRPr="00B07621">
              <w:rPr>
                <w:rFonts w:eastAsia="Times New Roman" w:cs="Times New Roman"/>
                <w:sz w:val="16"/>
                <w:szCs w:val="16"/>
                <w:vertAlign w:val="subscript"/>
                <w:lang w:val="en-GB" w:eastAsia="en-GB"/>
              </w:rPr>
              <w:t>2</w:t>
            </w:r>
            <w:r w:rsidRPr="00B07621">
              <w:rPr>
                <w:rFonts w:eastAsia="Times New Roman" w:cs="Times New Roman"/>
                <w:sz w:val="16"/>
                <w:szCs w:val="16"/>
                <w:lang w:val="en-GB" w:eastAsia="en-GB"/>
              </w:rPr>
              <w:t>, Cu</w:t>
            </w:r>
          </w:p>
        </w:tc>
      </w:tr>
    </w:tbl>
    <w:p w14:paraId="02DCCEA7" w14:textId="44CE9D96" w:rsidR="0098088B" w:rsidRPr="00B07621" w:rsidRDefault="0098088B" w:rsidP="0098088B">
      <w:pPr>
        <w:pStyle w:val="RSCT04TableFootnotewithbottombar"/>
        <w:sectPr w:rsidR="0098088B" w:rsidRPr="00B07621" w:rsidSect="0098088B">
          <w:type w:val="continuous"/>
          <w:pgSz w:w="11907" w:h="16840" w:code="9"/>
          <w:pgMar w:top="1009" w:right="851" w:bottom="1758" w:left="851" w:header="851" w:footer="1049" w:gutter="0"/>
          <w:cols w:space="227"/>
          <w:titlePg/>
          <w:docGrid w:linePitch="360"/>
        </w:sectPr>
      </w:pPr>
    </w:p>
    <w:p w14:paraId="306F371C" w14:textId="23A12F3D" w:rsidR="0098088B" w:rsidRPr="00B07621" w:rsidRDefault="0098088B" w:rsidP="0098088B">
      <w:pPr>
        <w:pStyle w:val="RSCT04TableFootnotewithbottombar"/>
      </w:pPr>
    </w:p>
    <w:p w14:paraId="39636673" w14:textId="032A49C7" w:rsidR="0098088B" w:rsidRPr="00B07621" w:rsidRDefault="0098088B" w:rsidP="005074F1">
      <w:pPr>
        <w:pStyle w:val="RSCB02ArticleText"/>
        <w:sectPr w:rsidR="0098088B" w:rsidRPr="00B07621" w:rsidSect="0098088B">
          <w:type w:val="continuous"/>
          <w:pgSz w:w="11907" w:h="16840" w:code="9"/>
          <w:pgMar w:top="1009" w:right="851" w:bottom="1758" w:left="851" w:header="851" w:footer="1049" w:gutter="0"/>
          <w:cols w:space="227"/>
          <w:titlePg/>
          <w:docGrid w:linePitch="360"/>
        </w:sectPr>
      </w:pPr>
    </w:p>
    <w:p w14:paraId="75594347" w14:textId="421DF4DD" w:rsidR="00FF147C" w:rsidRPr="00B07621" w:rsidRDefault="002D77AA" w:rsidP="005074F1">
      <w:pPr>
        <w:pStyle w:val="RSCB02ArticleText"/>
      </w:pPr>
      <w:r w:rsidRPr="00B07621">
        <w:t>for the evaluation of their relevance and quantification. Generally, the market penetration of the product (in terms of ratio of ENP-containing product available on the market vs non</w:t>
      </w:r>
      <w:r w:rsidR="0098088B" w:rsidRPr="00B07621">
        <w:t xml:space="preserve"> </w:t>
      </w:r>
      <w:r w:rsidRPr="00B07621">
        <w:t>nano option</w:t>
      </w:r>
      <w:r w:rsidR="00BE490B" w:rsidRPr="00B07621">
        <w:t>s</w:t>
      </w:r>
      <w:r w:rsidRPr="00B07621">
        <w:t>) and product</w:t>
      </w:r>
      <w:r w:rsidR="00E65383" w:rsidRPr="00B07621">
        <w:t xml:space="preserve"> type</w:t>
      </w:r>
      <w:r w:rsidRPr="00B07621">
        <w:t xml:space="preserve"> usage (amount of product use</w:t>
      </w:r>
      <w:r w:rsidR="00BE490B" w:rsidRPr="00B07621">
        <w:t>d</w:t>
      </w:r>
      <w:r w:rsidR="004B29C7" w:rsidRPr="00B07621">
        <w:t xml:space="preserve"> per capita in the selected time range</w:t>
      </w:r>
      <w:r w:rsidRPr="00B07621">
        <w:t xml:space="preserve">) will be the two main factors to consider </w:t>
      </w:r>
      <w:r w:rsidR="009067DA" w:rsidRPr="00B07621">
        <w:t>when estimating the relevance of</w:t>
      </w:r>
      <w:r w:rsidR="0098088B" w:rsidRPr="00B07621">
        <w:t xml:space="preserve"> </w:t>
      </w:r>
      <w:r w:rsidR="00BE490B" w:rsidRPr="00B07621">
        <w:t xml:space="preserve">various </w:t>
      </w:r>
      <w:r w:rsidRPr="00B07621">
        <w:t>emissions in the city investigated. For example, in a southern</w:t>
      </w:r>
      <w:r w:rsidR="00E65383" w:rsidRPr="00B07621">
        <w:t xml:space="preserve"> European</w:t>
      </w:r>
      <w:r w:rsidRPr="00B07621">
        <w:t xml:space="preserve">, coastal city, where the water leisure activities </w:t>
      </w:r>
      <w:r w:rsidR="00E65383" w:rsidRPr="00B07621">
        <w:t xml:space="preserve">may be the </w:t>
      </w:r>
      <w:r w:rsidRPr="00B07621">
        <w:t>main drivers of the economy, the market penetration and usage rates of products such as sunscreens will be higher than in cities with no seaside and colder weather. Therefore, for the first case the leisure source will be considered as one of the most relevant sources, while in the second city case it might not even be integrated into the emissions analysis. Other city characteristics, such as local or regional regulations regarding the specific use of certain products (i.e. banning of specific products or traffic restrictions in certain city zones), will influence the relevance of studying certain types of ENP emissions for different cities. Also, the presence of industrial areas or urban agricultural areas (with consequent potential use of nano-pesticides or nano-fertilizers) in the city will influence the ENP emissions sources to be considered (industry or land cover sources respectively).</w:t>
      </w:r>
      <w:r w:rsidR="00C913D0" w:rsidRPr="00B07621">
        <w:t xml:space="preserve"> Other information, relevant for the emission estimation calculations, such as ENP content of the </w:t>
      </w:r>
      <w:r w:rsidR="00C913D0" w:rsidRPr="00B07621">
        <w:t xml:space="preserve">product, </w:t>
      </w:r>
      <w:r w:rsidR="004B3D83" w:rsidRPr="00B07621">
        <w:t>composition and size distribution of the ENPs, will also be gathered</w:t>
      </w:r>
      <w:r w:rsidR="004B29C7" w:rsidRPr="00B07621">
        <w:t xml:space="preserve">. Some potential sources for gathering such information are discussed in the </w:t>
      </w:r>
      <w:r w:rsidR="00FF147C" w:rsidRPr="00B07621">
        <w:t>next section.</w:t>
      </w:r>
    </w:p>
    <w:p w14:paraId="51F57FBA" w14:textId="77777777" w:rsidR="00FF147C" w:rsidRPr="00B07621" w:rsidRDefault="00FF147C" w:rsidP="005074F1">
      <w:pPr>
        <w:pStyle w:val="RSCB02ArticleText"/>
      </w:pPr>
    </w:p>
    <w:p w14:paraId="4DFD0578" w14:textId="6534620A" w:rsidR="00BF4FC0" w:rsidRPr="00B07621" w:rsidRDefault="00BF4FC0" w:rsidP="00FF147C">
      <w:pPr>
        <w:pStyle w:val="RSCB06BHeadingSub-Section"/>
      </w:pPr>
      <w:r w:rsidRPr="00B07621">
        <w:t>3. Emissions estimation model</w:t>
      </w:r>
    </w:p>
    <w:p w14:paraId="7EC7B497" w14:textId="47517C74" w:rsidR="00BF4FC0" w:rsidRPr="00B07621" w:rsidRDefault="00BF4FC0" w:rsidP="00BF4FC0">
      <w:pPr>
        <w:pStyle w:val="RSCB02ArticleText"/>
      </w:pPr>
      <w:r w:rsidRPr="00B07621">
        <w:t>The emissions of ENPs from ENP-containing products can occur during the different stages of their life cycle (production, transport, use and disposal)</w:t>
      </w:r>
      <w:r w:rsidRPr="00B07621">
        <w:fldChar w:fldCharType="begin" w:fldLock="1"/>
      </w:r>
      <w:r w:rsidRPr="00B07621">
        <w:instrText>ADDIN CSL_CITATION { "citationItems" : [ { "id" : "ITEM-1", "itemData" : { "DOI" : "10.1007/s11051-013-1692-4", "ISBN" : "1388-0764", "ISSN" : "13880764", "abstract" : "Engineered nanomaterials (ENMs) are now becoming a significant fraction of the material flows in the global economy. We are already reaping the benefits of improved energy efficiency, material use reduction, and better performance in many existing and new applications that have been enabled by these technological advances. As ENMs pervade the global economy, however, it becomes important to understand their environmental implications. As a first step, we combined ENM market information and material flow modeling to produce the first global assessment of the likely ENM emissions to the environment and landfills. The top ten most produced ENMs by mass were analyzed in a dozen major applications. Emissions during the manufacturing, use, and disposal stages were estimated, including intermediate steps through wastewater treatment plants and waste incineration plants. In 2010, silica, titania, alumina, and iron and zinc oxides dominate the ENM market in terms of mass flow through the global economy, used mostly in coatings/paints/pigments, electronics and optics, cosmetics, energy and environmental applications, and as catalysts. We estimate that 63\u201391 % of over 260,000\u2013309,000 metric tons of global ENM production in 2010 ended up in landfills, with the balance released into soils (8\u201328 %), water bodies (0.4\u20137 %), and atmosphere (0.1\u20131.5 %). While there are considerable uncertain- ties in the estimates, the framework for estimating emissions can be easily improved as better data become available. The material flow estimates can be used to quantify emissions at the local level, as inputs for fate and transport models to estimate concentra- tions in different environmental compartments.", "author" : [ { "dropping-particle" : "", "family" : "Keller", "given" : "Arturo A.", "non-dropping-particle" : "", "parse-names" : false, "suffix" : "" }, { "dropping-particle" : "", "family" : "McFerran", "given" : "Suzanne", "non-dropping-particle" : "", "parse-names" : false, "suffix" : "" }, { "dropping-particle" : "", "family" : "Lazareva", "given" : "Anastasiya", "non-dropping-particle" : "", "parse-names" : false, "suffix" : "" }, { "dropping-particle" : "", "family" : "Suh", "given" : "Sangwon", "non-dropping-particle" : "", "parse-names" : false, "suffix" : "" } ], "container-title" : "Journal of Nanoparticle Research", "id" : "ITEM-1", "issue" : "6", "issued" : { "date-parts" : [ [ "2013", "6", "16" ] ] }, "page" : "1692", "publisher" : "Springer Netherlands", "title" : "Global life cycle releases of engineered nanomaterials", "type" : "article-journal", "volume" : "15" }, "uris" : [ "http://www.mendeley.com/documents/?uuid=fe1105ad-9703-39c4-a7b8-e875b924827d" ] } ], "mendeley" : { "formattedCitation" : "&lt;sup&gt;9&lt;/sup&gt;", "plainTextFormattedCitation" : "9", "previouslyFormattedCitation" : "&lt;sup&gt;9&lt;/sup&gt;" }, "properties" : { "noteIndex" : 0 }, "schema" : "https://github.com/citation-style-language/schema/raw/master/csl-citation.json" }</w:instrText>
      </w:r>
      <w:r w:rsidRPr="00B07621">
        <w:fldChar w:fldCharType="separate"/>
      </w:r>
      <w:r w:rsidRPr="00B07621">
        <w:rPr>
          <w:noProof/>
          <w:vertAlign w:val="superscript"/>
        </w:rPr>
        <w:t>9</w:t>
      </w:r>
      <w:r w:rsidRPr="00B07621">
        <w:fldChar w:fldCharType="end"/>
      </w:r>
      <w:r w:rsidRPr="00B07621">
        <w:t xml:space="preserve"> and the extent of these emissions will be source and pathway dependent. A schematic representation of the emission sources and identified emission pathways to urban surface waters is summarised in Figure 2. </w:t>
      </w:r>
      <w:r w:rsidR="00403EB7" w:rsidRPr="00B07621">
        <w:t>The three most relevant release pathways for ENPs towards urban surface waters are i) down the drain, ii) runoff and iii) direct release.</w:t>
      </w:r>
    </w:p>
    <w:p w14:paraId="4E68098E" w14:textId="14F338E2" w:rsidR="00BF4FC0" w:rsidRPr="00B07621" w:rsidRDefault="00BF4FC0" w:rsidP="00BF4FC0">
      <w:pPr>
        <w:pStyle w:val="RSCB02ArticleText"/>
      </w:pPr>
      <w:r w:rsidRPr="00B07621">
        <w:t>Some experimental studies have already demonstrated ENP emissions from everyday products. For example, Benn et al. 2010</w:t>
      </w:r>
      <w:r w:rsidRPr="00B07621">
        <w:fldChar w:fldCharType="begin" w:fldLock="1"/>
      </w:r>
      <w:r w:rsidR="006A16E5" w:rsidRPr="00B07621">
        <w:instrText>ADDIN CSL_CITATION { "citationItems" : [ { "id" : "ITEM-1", "itemData" : { "DOI" : "10.2134/jeq2009.0363", "ISBN" : "0047-2425", "ISSN" : "1537-2537", "PMID" : "21284285", "abstract" : "Nanosilver has become one of the most widely used nanomaterials in consumer products because of its antimicrobial properties. Public concern over the potential adverse effects of nanosilver's environmental release has prompted discussion of federal regulation. In this paper, we assess several classes of consumer products for their silver content and potential to release nanosilver into water, air, or soil. Silver was quantified in a shirt, a medical mask and cloth, toothpaste, shampoo, detergent, a towel, a toy teddy bear, and two humidifiers. Silver concentrations ranged from 1.4 to 270,000 microg Ag g product(-1). Products were washed in 500 mL of tap water to assess the potential release of silver into aqueous environmental matrices (wastewater, surface water, saliva, etc.). Silver was released in quantities up to 45 microg Ag g product(-1), and size fractions were both larger and smaller than 100 nm. Scanning electron microscopy confirmed the presence of nanoparticle silver in most products as well as in the wash water samples. Four products were subjected to a toxicity characterization leaching procedure to assess the release of silver in a landfill. The medical cloth released an amount of silver comparable to the toxicity characterization limit. This paper presents methodologies that can be used to quantify and characterize silver and other nanomaterials in consumer products. The quantities of silver in consumer products can in turn be used to estimate real-world human and environmental exposure levels.", "author" : [ { "dropping-particle" : "", "family" : "Benn", "given" : "Troy", "non-dropping-particle" : "", "parse-names" : false, "suffix" : "" }, { "dropping-particle" : "", "family" : "Cavanagh", "given" : "Bridget", "non-dropping-particle" : "", "parse-names" : false, "suffix" : "" }, { "dropping-particle" : "", "family" : "Hristovski", "given" : "Kiril", "non-dropping-particle" : "", "parse-names" : false, "suffix" : "" }, { "dropping-particle" : "", "family" : "Posner", "given" : "Jonathan D", "non-dropping-particle" : "", "parse-names" : false, "suffix" : "" }, { "dropping-particle" : "", "family" : "Westerhoff", "given" : "Paul", "non-dropping-particle" : "", "parse-names" : false, "suffix" : "" } ], "container-title" : "Journal of environmental quality", "id" : "ITEM-1", "issue" : "6", "issued" : { "date-parts" : [ [ "2010" ] ] }, "page" : "1875-1882", "title" : "The release of nanosilver from consumer products used in the home.", "type" : "article-journal", "volume" : "39" }, "uris" : [ "http://www.mendeley.com/documents/?uuid=c33caa1b-2a50-3f68-8172-ff9c09ea7da3" ] } ], "mendeley" : { "formattedCitation" : "&lt;sup&gt;38&lt;/sup&gt;", "plainTextFormattedCitation" : "38", "previouslyFormattedCitation" : "&lt;sup&gt;38&lt;/sup&gt;" }, "properties" : { "noteIndex" : 0 }, "schema" : "https://github.com/citation-style-language/schema/raw/master/csl-citation.json" }</w:instrText>
      </w:r>
      <w:r w:rsidRPr="00B07621">
        <w:fldChar w:fldCharType="separate"/>
      </w:r>
      <w:r w:rsidR="00815C60" w:rsidRPr="00B07621">
        <w:rPr>
          <w:noProof/>
          <w:vertAlign w:val="superscript"/>
        </w:rPr>
        <w:t>38</w:t>
      </w:r>
      <w:r w:rsidRPr="00B07621">
        <w:fldChar w:fldCharType="end"/>
      </w:r>
      <w:r w:rsidRPr="00B07621">
        <w:t xml:space="preserve"> found that Ag ENPs integrated in toothpaste, shampoo, medical cloth and other household products were released to different extents down the drain after a 1 hour washing process in tap water. Also, in studies performed by Bossa et al. 2017</w:t>
      </w:r>
      <w:r w:rsidRPr="00B07621">
        <w:fldChar w:fldCharType="begin" w:fldLock="1"/>
      </w:r>
      <w:r w:rsidR="006A16E5" w:rsidRPr="00B07621">
        <w:instrText>ADDIN CSL_CITATION { "citationItems" : [ { "id" : "ITEM-1", "itemData" : { "DOI" : "10.1016/j.envpol.2016.11.019", "ISSN" : "02697491", "abstract" : "Nanomaterials are increasingly being used to improve the properties and functions of common building materials. A new type of self-cleaning cement incorporating TiO2 nanomaterials (TiO2-NMs) with photocatalytic properties is now marketed. This promising cement might provide air pollution-reducing properties but its environmental impact must be validated. During cement use and aging, an altered surface layer is formed that exhibits increased porosity. The surface layer thickness alteration and porosity increase with the cement degradation rate. The hardened cement paste leaching behavior has been fully documented, but the fate of incorporated TiO2-NMs and their state during/after potential release is currently unknown. In this study, photocatalytic cement pastes with increasing initial porosity were leached at a lab-scale to produce a range of degradation rates concerning the altered layer porosity and thickness. No dissolved Ti was released during leaching, only particulate TiO2-NM release was detected. The extent of release from this batch test simulating accelerated worst-case scenario was limited and ranged from 18.7 \u00b1 2.1 to 33.5 \u00b1 5.1 mg of Ti/m2 of cement after 168 h of leaching. TiO2-NMs released into neutral aquatic media (simulate pH of surface water) were not associated or coated by cement minerals. The TiO2-NM release mechanism is suspected to start from freeing of TiO2-NMs in the altered layer pore network due to partial cement paste dissolution followed by diffusion into the bulk pore solution to the surface. The extent of TiO2-NM release was not solely related to the cement degradation rate.", "author" : [ { "dropping-particle" : "", "family" : "Bossa", "given" : "Nathan", "non-dropping-particle" : "", "parse-names" : false, "suffix" : "" }, { "dropping-particle" : "", "family" : "Chaurand", "given" : "Perrine", "non-dropping-particle" : "", "parse-names" : false, "suffix" : "" }, { "dropping-particle" : "", "family" : "Levard", "given" : "Cl\u00e9ment", "non-dropping-particle" : "", "parse-names" : false, "suffix" : "" }, { "dropping-particle" : "", "family" : "Borschneck", "given" : "Daniel", "non-dropping-particle" : "", "parse-names" : false, "suffix" : "" }, { "dropping-particle" : "", "family" : "Miche", "given" : "H\u00e9l\u00e8ne", "non-dropping-particle" : "", "parse-names" : false, "suffix" : "" }, { "dropping-particle" : "", "family" : "Vicente", "given" : "J\u00e9r\u00f4me", "non-dropping-particle" : "", "parse-names" : false, "suffix" : "" }, { "dropping-particle" : "", "family" : "Geantet", "given" : "Christophe", "non-dropping-particle" : "", "parse-names" : false, "suffix" : "" }, { "dropping-particle" : "", "family" : "Aguerre-Chariol", "given" : "Olivier", "non-dropping-particle" : "", "parse-names" : false, "suffix" : "" }, { "dropping-particle" : "", "family" : "Michel", "given" : "F. Marc", "non-dropping-particle" : "", "parse-names" : false, "suffix" : "" }, { "dropping-particle" : "", "family" : "Rose", "given" : "J\u00e9r\u00f4me", "non-dropping-particle" : "", "parse-names" : false, "suffix" : "" } ], "container-title" : "Environmental Pollution", "id" : "ITEM-1", "issued" : { "date-parts" : [ [ "2017" ] ] }, "page" : "1160-1170", "title" : "Environmental exposure to TiO 2 nanomaterials incorporated in building material", "type" : "article-journal", "volume" : "220" }, "uris" : [ "http://www.mendeley.com/documents/?uuid=0280f575-6481-3c5f-aa5e-b082764eb00a" ] } ], "mendeley" : { "formattedCitation" : "&lt;sup&gt;39&lt;/sup&gt;", "plainTextFormattedCitation" : "39", "previouslyFormattedCitation" : "&lt;sup&gt;39&lt;/sup&gt;" }, "properties" : { "noteIndex" : 0 }, "schema" : "https://github.com/citation-style-language/schema/raw/master/csl-citation.json" }</w:instrText>
      </w:r>
      <w:r w:rsidRPr="00B07621">
        <w:fldChar w:fldCharType="separate"/>
      </w:r>
      <w:r w:rsidR="00815C60" w:rsidRPr="00B07621">
        <w:rPr>
          <w:noProof/>
          <w:vertAlign w:val="superscript"/>
        </w:rPr>
        <w:t>39</w:t>
      </w:r>
      <w:r w:rsidRPr="00B07621">
        <w:fldChar w:fldCharType="end"/>
      </w:r>
      <w:r w:rsidRPr="00B07621">
        <w:t xml:space="preserve"> and Kägi et al. 2008,</w:t>
      </w:r>
      <w:r w:rsidRPr="00B07621">
        <w:fldChar w:fldCharType="begin" w:fldLock="1"/>
      </w:r>
      <w:r w:rsidR="006A16E5" w:rsidRPr="00B07621">
        <w:instrText>ADDIN CSL_CITATION { "citationItems" : [ { "id" : "ITEM-1", "itemData" : { "DOI" : "10.1016/j.envpol.2008.08.004", "ISBN" : "0269-7491", "ISSN" : "02697491", "PMID" : "18824285", "abstract" : "We present direct evidence of the release of synthetic nanoparticles from urban applications into the aquatic environment. We investigated TiO2 particles as these particles are used in large quantities in exterior paints as whitening pigments and are to some extent also present in the nano-size range. TiO2 particles were traced from exterior facade paints to the discharge into surface waters. We used a centrifugation based sample preparation which recovers TiO2 particles between roughly 20 and 300 nm. Analytical electron microscopy revealed that TiO2 particles are detached from new and aged facade paints by natural weather conditions and are then transported by facade runoff and are discharged into natural, receiving waters. Microscopic investigations are confirmed by bulk chemical analysis. By combining results from microscopic investigations with bulk chemical analysis we calculated the number densities of synthetic TiO2 particles in the runoff. ?? 2008 Elsevier Ltd. All rights reserved.", "author" : [ { "dropping-particle" : "", "family" : "Kaegi", "given" : "R.", "non-dropping-particle" : "", "parse-names" : false, "suffix" : "" }, { "dropping-particle" : "", "family" : "Ulrich", "given" : "A.", "non-dropping-particle" : "", "parse-names" : false, "suffix" : "" }, { "dropping-particle" : "", "family" : "Sinnet", "given" : "B.", "non-dropping-particle" : "", "parse-names" : false, "suffix" : "" }, { "dropping-particle" : "", "family" : "Vonbank", "given" : "R.", "non-dropping-particle" : "", "parse-names" : false, "suffix" : "" }, { "dropping-particle" : "", "family" : "Wichser", "given" : "A.", "non-dropping-particle" : "", "parse-names" : false, "suffix" : "" }, { "dropping-particle" : "", "family" : "Zuleeg", "given" : "S.", "non-dropping-particle" : "", "parse-names" : false, "suffix" : "" }, { "dropping-particle" : "", "family" : "Simmler", "given" : "H.", "non-dropping-particle" : "", "parse-names" : false, "suffix" : "" }, { "dropping-particle" : "", "family" : "Brunner", "given" : "S.", "non-dropping-particle" : "", "parse-names" : false, "suffix" : "" }, { "dropping-particle" : "", "family" : "Vonmont", "given" : "H.", "non-dropping-particle" : "", "parse-names" : false, "suffix" : "" }, { "dropping-particle" : "", "family" : "Burkhardt", "given" : "M.", "non-dropping-particle" : "", "parse-names" : false, "suffix" : "" }, { "dropping-particle" : "", "family" : "Boller", "given" : "M.", "non-dropping-particle" : "", "parse-names" : false, "suffix" : "" } ], "container-title" : "Environmental Pollution", "id" : "ITEM-1", "issue" : "2", "issued" : { "date-parts" : [ [ "2008" ] ] }, "page" : "233-239", "publisher" : "Elsevier Ltd", "title" : "Synthetic TiO2 nanoparticle emission from exterior facades into the aquatic environment", "type" : "article-journal", "volume" : "156" }, "uris" : [ "http://www.mendeley.com/documents/?uuid=21076171-b40c-4476-b73f-241e0e75a402" ] } ], "mendeley" : { "formattedCitation" : "&lt;sup&gt;40&lt;/sup&gt;", "plainTextFormattedCitation" : "40", "previouslyFormattedCitation" : "&lt;sup&gt;40&lt;/sup&gt;" }, "properties" : { "noteIndex" : 0 }, "schema" : "https://github.com/citation-style-language/schema/raw/master/csl-citation.json" }</w:instrText>
      </w:r>
      <w:r w:rsidRPr="00B07621">
        <w:fldChar w:fldCharType="separate"/>
      </w:r>
      <w:r w:rsidR="00815C60" w:rsidRPr="00B07621">
        <w:rPr>
          <w:noProof/>
          <w:vertAlign w:val="superscript"/>
        </w:rPr>
        <w:t>40</w:t>
      </w:r>
      <w:r w:rsidRPr="00B07621">
        <w:fldChar w:fldCharType="end"/>
      </w:r>
      <w:r w:rsidRPr="00B07621">
        <w:t xml:space="preserve"> TiO</w:t>
      </w:r>
      <w:r w:rsidRPr="00B07621">
        <w:rPr>
          <w:vertAlign w:val="subscript"/>
        </w:rPr>
        <w:t>2</w:t>
      </w:r>
      <w:r w:rsidRPr="00B07621">
        <w:t xml:space="preserve"> ENPs incorporated in building material (self-cleaning cement) and exterior paints respectively, were found in the leachate collected after simulated runoff events leading to emission estimates of 33.5 mg of Ti/m</w:t>
      </w:r>
      <w:r w:rsidRPr="00B07621">
        <w:rPr>
          <w:vertAlign w:val="superscript"/>
        </w:rPr>
        <w:t>2</w:t>
      </w:r>
      <w:r w:rsidRPr="00B07621">
        <w:t xml:space="preserve"> and </w:t>
      </w:r>
      <w:r w:rsidRPr="00B07621">
        <w:lastRenderedPageBreak/>
        <w:t>16.7 mg of Ti/m</w:t>
      </w:r>
      <w:r w:rsidRPr="00B07621">
        <w:rPr>
          <w:vertAlign w:val="superscript"/>
        </w:rPr>
        <w:t>2</w:t>
      </w:r>
      <w:r w:rsidRPr="00B07621">
        <w:t>. These released ENPs will be emitted to the aquatic environment (wastewater and/or surface waters) in different contexts (outdoors and indoors) depending no</w:t>
      </w:r>
      <w:r w:rsidR="00AD0610" w:rsidRPr="00B07621">
        <w:t>t only on</w:t>
      </w:r>
      <w:r w:rsidRPr="00B07621">
        <w:t xml:space="preserve"> the specific usage and disposal pattern of the product, but also, in the case of outdoor use products (i.e. in traffic or landcover), on specific weather conditions (i.e. rainfall events leading to weathering of outdoor ENP-containing materials and transport of ENP deposited on the land cover of the city). At the same time, it has been demonstrated that a considerable portion of ENPs emitted with </w:t>
      </w:r>
      <w:r w:rsidR="00403EB7" w:rsidRPr="00B07621">
        <w:t xml:space="preserve">the </w:t>
      </w:r>
      <w:r w:rsidRPr="00B07621">
        <w:t>wastewater (i.e. Ag and CeO</w:t>
      </w:r>
      <w:r w:rsidRPr="00B07621">
        <w:rPr>
          <w:vertAlign w:val="subscript"/>
        </w:rPr>
        <w:t>2</w:t>
      </w:r>
      <w:r w:rsidRPr="00B07621">
        <w:t xml:space="preserve"> ENPs for the studies of Kaegi et al. 2011</w:t>
      </w:r>
      <w:r w:rsidRPr="00B07621">
        <w:fldChar w:fldCharType="begin" w:fldLock="1"/>
      </w:r>
      <w:r w:rsidR="006A16E5" w:rsidRPr="00B07621">
        <w:instrText>ADDIN CSL_CITATION { "citationItems" : [ { "id" : "ITEM-1", "itemData" : { "author" : [ { "dropping-particle" : "", "family" : "Kaegi", "given" : "R", "non-dropping-particle" : "", "parse-names" : false, "suffix" : "" }, { "dropping-particle" : "", "family" : "Voegelin", "given" : "A", "non-dropping-particle" : "", "parse-names" : false, "suffix" : "" }, { "dropping-particle" : "", "family" : "Sinnet", "given" : "B", "non-dropping-particle" : "", "parse-names" : false, "suffix" : "" }, { "dropping-particle" : "", "family" : "Zuleeg", "given" : "S", "non-dropping-particle" : "", "parse-names" : false, "suffix" : "" }, { "dropping-particle" : "", "family" : "Hagendorfer", "given" : "H", "non-dropping-particle" : "", "parse-names" : false, "suffix" : "" }, { "dropping-particle" : "", "family" : "Burkhardt", "given" : "M", "non-dropping-particle" : "", "parse-names" : false, "suffix" : "" }, { "dropping-particle" : "", "family" : "Siegrist", "given" : "H", "non-dropping-particle" : "", "parse-names" : false, "suffix" : "" } ], "container-title" : "Environmental Science &amp; Technology", "id" : "ITEM-1", "issue" : "9", "issued" : { "date-parts" : [ [ "2011" ] ] }, "page" : "3902-3908", "title" : "Behavior of metallic silver manoparticles in a pilot wastewater treatment plant", "type" : "article-journal", "volume" : "45" }, "uris" : [ "http://www.mendeley.com/documents/?uuid=971c7aca-92c3-348b-8b37-a9e057161cdc" ] } ], "mendeley" : { "formattedCitation" : "&lt;sup&gt;41&lt;/sup&gt;", "plainTextFormattedCitation" : "41", "previouslyFormattedCitation" : "&lt;sup&gt;41&lt;/sup&gt;" }, "properties" : { "noteIndex" : 0 }, "schema" : "https://github.com/citation-style-language/schema/raw/master/csl-citation.json" }</w:instrText>
      </w:r>
      <w:r w:rsidRPr="00B07621">
        <w:fldChar w:fldCharType="separate"/>
      </w:r>
      <w:r w:rsidR="00815C60" w:rsidRPr="00B07621">
        <w:rPr>
          <w:noProof/>
          <w:vertAlign w:val="superscript"/>
        </w:rPr>
        <w:t>41</w:t>
      </w:r>
      <w:r w:rsidRPr="00B07621">
        <w:fldChar w:fldCharType="end"/>
      </w:r>
      <w:r w:rsidRPr="00B07621">
        <w:t xml:space="preserve"> and Limbach et al. 2008</w:t>
      </w:r>
      <w:r w:rsidRPr="00B07621">
        <w:fldChar w:fldCharType="begin" w:fldLock="1"/>
      </w:r>
      <w:r w:rsidR="006A16E5" w:rsidRPr="00B07621">
        <w:instrText>ADDIN CSL_CITATION { "citationItems" : [ { "id" : "ITEM-1", "itemData" : { "author" : [ { "dropping-particle" : "", "family" : "Limbach", "given" : "L K", "non-dropping-particle" : "", "parse-names" : false, "suffix" : "" }, { "dropping-particle" : "", "family" : "Bereiter", "given" : "R", "non-dropping-particle" : "", "parse-names" : false, "suffix" : "" }, { "dropping-particle" : "", "family" : "Muller", "given" : "E", "non-dropping-particle" : "", "parse-names" : false, "suffix" : "" }, { "dropping-particle" : "", "family" : "Krebs", "given" : "R", "non-dropping-particle" : "", "parse-names" : false, "suffix" : "" }, { "dropping-particle" : "", "family" : "Galli", "given" : "R", "non-dropping-particle" : "", "parse-names" : false, "suffix" : "" }, { "dropping-particle" : "", "family" : "Srtark", "given" : "W J", "non-dropping-particle" : "", "parse-names" : false, "suffix" : "" } ], "container-title" : "Enviromental Science and Technology", "id" : "ITEM-1", "issue" : "15", "issued" : { "date-parts" : [ [ "2008" ] ] }, "page" : "5828-5833", "title" : "Removal of Oxide Nanoparticles in aModel Wastewater Treatment Plant:Influence of Agglomeration andSurfactants on Clearing Efficiency", "type" : "article-journal", "volume" : "42" }, "uris" : [ "http://www.mendeley.com/documents/?uuid=3b9f66a6-0f09-3a11-8752-2c9a99a3db85" ] } ], "mendeley" : { "formattedCitation" : "&lt;sup&gt;42&lt;/sup&gt;", "plainTextFormattedCitation" : "42", "previouslyFormattedCitation" : "&lt;sup&gt;42&lt;/sup&gt;" }, "properties" : { "noteIndex" : 0 }, "schema" : "https://github.com/citation-style-language/schema/raw/master/csl-citation.json" }</w:instrText>
      </w:r>
      <w:r w:rsidRPr="00B07621">
        <w:fldChar w:fldCharType="separate"/>
      </w:r>
      <w:r w:rsidR="00815C60" w:rsidRPr="00B07621">
        <w:rPr>
          <w:noProof/>
          <w:vertAlign w:val="superscript"/>
        </w:rPr>
        <w:t>42</w:t>
      </w:r>
      <w:r w:rsidRPr="00B07621">
        <w:fldChar w:fldCharType="end"/>
      </w:r>
      <w:r w:rsidRPr="00B07621">
        <w:t xml:space="preserve"> respectively), is retained in the sludge of wastewater treatment plants. A similar process could occur for ENPs emitted with runoff, where ENPs could be retained to some extent in the impervious cover through physical or chemical interactions (i.e. adsorption to concrete). Therefore, to estimate ENP emissions to surface waters, </w:t>
      </w:r>
      <w:r w:rsidR="00403EB7" w:rsidRPr="00B07621">
        <w:t xml:space="preserve">it is </w:t>
      </w:r>
      <w:r w:rsidRPr="00B07621">
        <w:t xml:space="preserve">not only </w:t>
      </w:r>
      <w:r w:rsidR="00403EB7" w:rsidRPr="00B07621">
        <w:t xml:space="preserve">important to consider </w:t>
      </w:r>
      <w:r w:rsidRPr="00B07621">
        <w:t xml:space="preserve">the emissions of the ENPs from the source, but also the pathway that </w:t>
      </w:r>
      <w:r w:rsidR="00403EB7" w:rsidRPr="00B07621">
        <w:t xml:space="preserve">the </w:t>
      </w:r>
      <w:r w:rsidRPr="00B07621">
        <w:t>ENPs follow once released from the product to the surface waters (that will determine the retention rates), and the weather conditions that trigger such emissions (in the case of runoff emissions). To estimate emissions of ENPs to surface water for each of the three identified release pathways we have developed the following generic equations:</w:t>
      </w:r>
    </w:p>
    <w:p w14:paraId="08435A71" w14:textId="77777777" w:rsidR="00BF4FC0" w:rsidRPr="00B07621" w:rsidRDefault="00BF4FC0" w:rsidP="00BF4FC0">
      <w:pPr>
        <w:pStyle w:val="RSCB02ArticleText"/>
      </w:pPr>
    </w:p>
    <w:p w14:paraId="1AF149F7" w14:textId="1E64AB56" w:rsidR="00BF4FC0" w:rsidRPr="00B07621" w:rsidRDefault="00BF4FC0" w:rsidP="00BF4FC0">
      <w:pPr>
        <w:pStyle w:val="RSCB02ArticleText"/>
        <w:numPr>
          <w:ilvl w:val="0"/>
          <w:numId w:val="13"/>
        </w:numPr>
        <w:ind w:left="504"/>
      </w:pPr>
      <w:r w:rsidRPr="00B07621">
        <w:t xml:space="preserve">Down the drain (wastewater) emissions: </w:t>
      </w:r>
    </w:p>
    <w:p w14:paraId="35AF42F3" w14:textId="77777777" w:rsidR="00BF4FC0" w:rsidRPr="00B07621" w:rsidRDefault="00BF4FC0" w:rsidP="00BF4FC0">
      <w:pPr>
        <w:pStyle w:val="RSCB02ArticleText"/>
      </w:pPr>
    </w:p>
    <w:p w14:paraId="1FA8434A" w14:textId="5B863EE8" w:rsidR="00BF4FC0" w:rsidRPr="00B07621" w:rsidRDefault="003E247B" w:rsidP="002C2DBC">
      <w:pPr>
        <w:pStyle w:val="Caption"/>
        <w:rPr>
          <w:rStyle w:val="RSCB02ArticleTextChar"/>
        </w:rPr>
      </w:pPr>
      <m:oMath>
        <m:sSub>
          <m:sSubPr>
            <m:ctrlPr>
              <w:rPr>
                <w:rStyle w:val="RSCB03MathematicsGreeketcChar"/>
                <w:rFonts w:ascii="Cambria Math" w:hAnsi="Cambria Math"/>
              </w:rPr>
            </m:ctrlPr>
          </m:sSubPr>
          <m:e>
            <m:r>
              <w:rPr>
                <w:rStyle w:val="RSCB03MathematicsGreeketcChar"/>
                <w:rFonts w:ascii="Cambria Math" w:hAnsi="Cambria Math"/>
              </w:rPr>
              <m:t>E</m:t>
            </m:r>
          </m:e>
          <m:sub>
            <m:r>
              <m:rPr>
                <m:sty m:val="p"/>
              </m:rPr>
              <w:rPr>
                <w:rStyle w:val="RSCB03MathematicsGreeketcChar"/>
                <w:rFonts w:ascii="Cambria Math" w:hAnsi="Cambria Math"/>
              </w:rPr>
              <m:t>WW</m:t>
            </m:r>
          </m:sub>
        </m:sSub>
        <m:r>
          <m:rPr>
            <m:sty m:val="p"/>
          </m:rPr>
          <w:rPr>
            <w:rStyle w:val="RSCB03MathematicsGreeketcChar"/>
            <w:rFonts w:ascii="Cambria Math" w:hAnsi="Cambria Math"/>
          </w:rPr>
          <m:t>=</m:t>
        </m:r>
        <m:sSub>
          <m:sSubPr>
            <m:ctrlPr>
              <w:rPr>
                <w:rStyle w:val="RSCB03MathematicsGreeketcChar"/>
                <w:rFonts w:ascii="Cambria Math" w:hAnsi="Cambria Math"/>
              </w:rPr>
            </m:ctrlPr>
          </m:sSubPr>
          <m:e>
            <m:r>
              <w:rPr>
                <w:rStyle w:val="RSCB03MathematicsGreeketcChar"/>
                <w:rFonts w:ascii="Cambria Math" w:hAnsi="Cambria Math"/>
              </w:rPr>
              <m:t>P</m:t>
            </m:r>
          </m:e>
          <m:sub>
            <m:r>
              <m:rPr>
                <m:sty m:val="p"/>
              </m:rPr>
              <w:rPr>
                <w:rStyle w:val="RSCB03MathematicsGreeketcChar"/>
                <w:rFonts w:ascii="Cambria Math" w:hAnsi="Cambria Math"/>
              </w:rPr>
              <m:t>Emiss</m:t>
            </m:r>
            <m:r>
              <w:rPr>
                <w:rStyle w:val="RSCB03MathematicsGreeketcChar"/>
                <w:rFonts w:ascii="Cambria Math" w:hAnsi="Cambria Math"/>
              </w:rPr>
              <m:t xml:space="preserve"> </m:t>
            </m:r>
          </m:sub>
        </m:sSub>
        <m:r>
          <m:rPr>
            <m:sty m:val="p"/>
          </m:rPr>
          <w:rPr>
            <w:rStyle w:val="RSCB03MathematicsGreeketcChar"/>
            <w:rFonts w:ascii="Cambria Math" w:hAnsi="Cambria Math"/>
          </w:rPr>
          <m:t>∙</m:t>
        </m:r>
        <m:sSub>
          <m:sSubPr>
            <m:ctrlPr>
              <w:rPr>
                <w:rStyle w:val="RSCB03MathematicsGreeketcChar"/>
                <w:rFonts w:ascii="Cambria Math" w:hAnsi="Cambria Math"/>
              </w:rPr>
            </m:ctrlPr>
          </m:sSubPr>
          <m:e>
            <m:r>
              <w:rPr>
                <w:rStyle w:val="RSCB03MathematicsGreeketcChar"/>
                <w:rFonts w:ascii="Cambria Math" w:hAnsi="Cambria Math"/>
              </w:rPr>
              <m:t>F</m:t>
            </m:r>
          </m:e>
          <m:sub>
            <m:r>
              <m:rPr>
                <m:sty m:val="p"/>
              </m:rPr>
              <w:rPr>
                <w:rStyle w:val="RSCB03MathematicsGreeketcChar"/>
                <w:rFonts w:ascii="Cambria Math" w:hAnsi="Cambria Math"/>
              </w:rPr>
              <m:t>STP</m:t>
            </m:r>
          </m:sub>
        </m:sSub>
        <m:r>
          <m:rPr>
            <m:sty m:val="p"/>
          </m:rPr>
          <w:rPr>
            <w:rStyle w:val="RSCB03MathematicsGreeketcChar"/>
            <w:rFonts w:ascii="Cambria Math" w:hAnsi="Cambria Math"/>
          </w:rPr>
          <m:t>∙</m:t>
        </m:r>
        <m:d>
          <m:dPr>
            <m:ctrlPr>
              <w:rPr>
                <w:rStyle w:val="RSCB03MathematicsGreeketcChar"/>
                <w:rFonts w:ascii="Cambria Math" w:hAnsi="Cambria Math"/>
              </w:rPr>
            </m:ctrlPr>
          </m:dPr>
          <m:e>
            <m:r>
              <m:rPr>
                <m:sty m:val="p"/>
              </m:rPr>
              <w:rPr>
                <w:rStyle w:val="RSCB03MathematicsGreeketcChar"/>
                <w:rFonts w:ascii="Cambria Math" w:hAnsi="Cambria Math"/>
              </w:rPr>
              <m:t>1-</m:t>
            </m:r>
            <m:sSub>
              <m:sSubPr>
                <m:ctrlPr>
                  <w:rPr>
                    <w:rFonts w:ascii="Cambria Math" w:hAnsi="Cambria Math"/>
                    <w:sz w:val="18"/>
                  </w:rPr>
                </m:ctrlPr>
              </m:sSubPr>
              <m:e>
                <m:r>
                  <w:rPr>
                    <w:rFonts w:ascii="Cambria Math" w:hAnsi="Cambria Math"/>
                    <w:sz w:val="18"/>
                  </w:rPr>
                  <m:t>c</m:t>
                </m:r>
              </m:e>
              <m:sub>
                <m:r>
                  <m:rPr>
                    <m:sty m:val="p"/>
                  </m:rPr>
                  <w:rPr>
                    <w:rFonts w:ascii="Cambria Math" w:hAnsi="Cambria Math"/>
                    <w:sz w:val="18"/>
                  </w:rPr>
                  <m:t>ret</m:t>
                </m:r>
              </m:sub>
            </m:sSub>
          </m:e>
        </m:d>
        <m:r>
          <m:rPr>
            <m:sty m:val="p"/>
          </m:rPr>
          <w:rPr>
            <w:rStyle w:val="RSCB03MathematicsGreeketcChar"/>
            <w:rFonts w:ascii="Cambria Math" w:hAnsi="Cambria Math"/>
          </w:rPr>
          <m:t>+</m:t>
        </m:r>
        <m:sSub>
          <m:sSubPr>
            <m:ctrlPr>
              <w:rPr>
                <w:rStyle w:val="RSCB03MathematicsGreeketcChar"/>
                <w:rFonts w:ascii="Cambria Math" w:hAnsi="Cambria Math"/>
              </w:rPr>
            </m:ctrlPr>
          </m:sSubPr>
          <m:e>
            <m:r>
              <w:rPr>
                <w:rStyle w:val="RSCB03MathematicsGreeketcChar"/>
                <w:rFonts w:ascii="Cambria Math" w:hAnsi="Cambria Math"/>
              </w:rPr>
              <m:t>P</m:t>
            </m:r>
          </m:e>
          <m:sub>
            <m:r>
              <m:rPr>
                <m:sty m:val="p"/>
              </m:rPr>
              <w:rPr>
                <w:rStyle w:val="RSCB03MathematicsGreeketcChar"/>
                <w:rFonts w:ascii="Cambria Math" w:hAnsi="Cambria Math"/>
              </w:rPr>
              <m:t>Emiss</m:t>
            </m:r>
          </m:sub>
        </m:sSub>
        <m:r>
          <m:rPr>
            <m:sty m:val="p"/>
          </m:rPr>
          <w:rPr>
            <w:rStyle w:val="RSCB03MathematicsGreeketcChar"/>
            <w:rFonts w:ascii="Cambria Math" w:hAnsi="Cambria Math"/>
          </w:rPr>
          <m:t>∙(1-</m:t>
        </m:r>
        <m:sSub>
          <m:sSubPr>
            <m:ctrlPr>
              <w:rPr>
                <w:rStyle w:val="RSCB03MathematicsGreeketcChar"/>
                <w:rFonts w:ascii="Cambria Math" w:hAnsi="Cambria Math"/>
              </w:rPr>
            </m:ctrlPr>
          </m:sSubPr>
          <m:e>
            <m:r>
              <w:rPr>
                <w:rStyle w:val="RSCB03MathematicsGreeketcChar"/>
                <w:rFonts w:ascii="Cambria Math" w:hAnsi="Cambria Math"/>
              </w:rPr>
              <m:t>F</m:t>
            </m:r>
          </m:e>
          <m:sub>
            <m:r>
              <m:rPr>
                <m:sty m:val="p"/>
              </m:rPr>
              <w:rPr>
                <w:rStyle w:val="RSCB03MathematicsGreeketcChar"/>
                <w:rFonts w:ascii="Cambria Math" w:hAnsi="Cambria Math"/>
              </w:rPr>
              <m:t>STP</m:t>
            </m:r>
          </m:sub>
        </m:sSub>
        <m:r>
          <w:rPr>
            <w:rStyle w:val="RSCB03MathematicsGreeketcChar"/>
            <w:rFonts w:ascii="Cambria Math" w:hAnsi="Cambria Math"/>
          </w:rPr>
          <m:t>)∙</m:t>
        </m:r>
        <m:sSub>
          <m:sSubPr>
            <m:ctrlPr>
              <w:rPr>
                <w:rStyle w:val="RSCB03MathematicsGreeketcChar"/>
                <w:rFonts w:ascii="Cambria Math" w:hAnsi="Cambria Math"/>
                <w:bCs w:val="0"/>
                <w:i/>
              </w:rPr>
            </m:ctrlPr>
          </m:sSubPr>
          <m:e>
            <m:r>
              <w:rPr>
                <w:rStyle w:val="RSCB03MathematicsGreeketcChar"/>
                <w:rFonts w:ascii="Cambria Math" w:hAnsi="Cambria Math"/>
              </w:rPr>
              <m:t>T</m:t>
            </m:r>
          </m:e>
          <m:sub>
            <m:r>
              <m:rPr>
                <m:sty m:val="p"/>
              </m:rPr>
              <w:rPr>
                <w:rStyle w:val="RSCB03MathematicsGreeketcChar"/>
                <w:rFonts w:ascii="Cambria Math" w:hAnsi="Cambria Math"/>
              </w:rPr>
              <m:t>lag</m:t>
            </m:r>
          </m:sub>
        </m:sSub>
      </m:oMath>
      <w:r w:rsidR="002C2DBC" w:rsidRPr="00B07621">
        <w:rPr>
          <w:rStyle w:val="RSCB03MathematicsGreeketcChar"/>
          <w:rFonts w:asciiTheme="minorHAnsi" w:eastAsiaTheme="minorEastAsia" w:hAnsiTheme="minorHAnsi" w:cs="Times New Roman"/>
        </w:rPr>
        <w:t xml:space="preserve"> </w:t>
      </w:r>
      <w:r w:rsidR="005D2A19" w:rsidRPr="00B07621">
        <w:rPr>
          <w:rStyle w:val="RSCB03MathematicsGreeketcChar"/>
          <w:rFonts w:asciiTheme="minorHAnsi" w:eastAsiaTheme="minorEastAsia" w:hAnsiTheme="minorHAnsi" w:cs="Times New Roman"/>
        </w:rPr>
        <w:t xml:space="preserve">   </w:t>
      </w:r>
      <w:r w:rsidR="00BF4FC0" w:rsidRPr="00B07621">
        <w:rPr>
          <w:rStyle w:val="RSCB03MathematicsGreeketcChar"/>
          <w:rFonts w:asciiTheme="minorHAnsi" w:eastAsiaTheme="minorEastAsia" w:hAnsiTheme="minorHAnsi" w:cs="Times New Roman"/>
        </w:rPr>
        <w:t>(1)</w:t>
      </w:r>
    </w:p>
    <w:p w14:paraId="4C2C89AC" w14:textId="21067F18" w:rsidR="001D1E55" w:rsidRPr="00B07621" w:rsidRDefault="00BF4FC0" w:rsidP="001D1E55">
      <w:pPr>
        <w:pStyle w:val="RSCB02ArticleText"/>
        <w:numPr>
          <w:ilvl w:val="0"/>
          <w:numId w:val="13"/>
        </w:numPr>
        <w:ind w:left="504"/>
      </w:pPr>
      <w:r w:rsidRPr="00B07621">
        <w:t xml:space="preserve">Runoff emissions: </w:t>
      </w:r>
    </w:p>
    <w:p w14:paraId="11468BE5" w14:textId="77777777" w:rsidR="001D1E55" w:rsidRPr="00B07621" w:rsidRDefault="001D1E55" w:rsidP="001D1E55">
      <w:pPr>
        <w:pStyle w:val="RSCB02ArticleText"/>
        <w:ind w:left="504"/>
      </w:pPr>
    </w:p>
    <w:p w14:paraId="0E2602E3" w14:textId="66AE6FD2" w:rsidR="00BF4FC0" w:rsidRPr="00B07621" w:rsidRDefault="003E247B" w:rsidP="001D1E55">
      <w:pPr>
        <w:pStyle w:val="RSCB02ArticleText"/>
        <w:ind w:left="144"/>
      </w:pPr>
      <m:oMath>
        <m:sSub>
          <m:sSubPr>
            <m:ctrlPr>
              <w:rPr>
                <w:rFonts w:ascii="Cambria Math" w:hAnsi="Cambria Math"/>
              </w:rPr>
            </m:ctrlPr>
          </m:sSubPr>
          <m:e>
            <m:r>
              <w:rPr>
                <w:rFonts w:ascii="Cambria Math" w:hAnsi="Cambria Math"/>
              </w:rPr>
              <m:t>E</m:t>
            </m:r>
          </m:e>
          <m:sub>
            <m:r>
              <w:rPr>
                <w:rFonts w:ascii="Cambria Math" w:hAnsi="Cambria Math"/>
              </w:rPr>
              <m:t>R</m:t>
            </m:r>
            <m:r>
              <m:rPr>
                <m:sty m:val="p"/>
              </m:rPr>
              <w:rPr>
                <w:rFonts w:ascii="Cambria Math" w:hAnsi="Cambria Math"/>
              </w:rPr>
              <m:t>O</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m:rPr>
                <m:sty m:val="p"/>
              </m:rPr>
              <w:rPr>
                <w:rFonts w:ascii="Cambria Math" w:hAnsi="Cambria Math"/>
              </w:rPr>
              <m:t>Emiss</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c</m:t>
                </m:r>
              </m:e>
              <m:sub>
                <m:r>
                  <m:rPr>
                    <m:sty m:val="p"/>
                  </m:rPr>
                  <w:rPr>
                    <w:rFonts w:ascii="Cambria Math" w:hAnsi="Cambria Math"/>
                  </w:rPr>
                  <m:t>ret</m:t>
                </m:r>
              </m:sub>
            </m:sSub>
          </m:e>
        </m:d>
        <m:r>
          <m:rPr>
            <m:sty m:val="p"/>
          </m:rPr>
          <w:rPr>
            <w:rFonts w:ascii="Cambria Math" w:hAnsi="Cambria Math"/>
          </w:rPr>
          <m:t>∙</m:t>
        </m:r>
        <m:sSub>
          <m:sSubPr>
            <m:ctrlPr>
              <w:rPr>
                <w:rStyle w:val="RSCB03MathematicsGreeketcChar"/>
                <w:rFonts w:ascii="Cambria Math" w:hAnsi="Cambria Math"/>
                <w:bCs/>
                <w:i/>
              </w:rPr>
            </m:ctrlPr>
          </m:sSubPr>
          <m:e>
            <m:r>
              <w:rPr>
                <w:rStyle w:val="RSCB03MathematicsGreeketcChar"/>
                <w:rFonts w:ascii="Cambria Math" w:hAnsi="Cambria Math"/>
              </w:rPr>
              <m:t>T</m:t>
            </m:r>
          </m:e>
          <m:sub>
            <m:r>
              <m:rPr>
                <m:sty m:val="p"/>
              </m:rPr>
              <w:rPr>
                <w:rStyle w:val="RSCB03MathematicsGreeketcChar"/>
                <w:rFonts w:ascii="Cambria Math" w:hAnsi="Cambria Math"/>
              </w:rPr>
              <m:t>lag</m:t>
            </m:r>
          </m:sub>
        </m:sSub>
      </m:oMath>
      <w:r w:rsidR="00C41E9A" w:rsidRPr="00B07621">
        <w:rPr>
          <w:rStyle w:val="RSCB03MathematicsGreeketcChar"/>
          <w:rFonts w:asciiTheme="minorHAnsi" w:eastAsiaTheme="minorEastAsia" w:hAnsiTheme="minorHAnsi"/>
          <w:bCs/>
        </w:rPr>
        <w:tab/>
      </w:r>
      <w:r w:rsidR="00FF147C" w:rsidRPr="00B07621">
        <w:rPr>
          <w:rStyle w:val="RSCB03MathematicsGreeketcChar"/>
          <w:rFonts w:asciiTheme="minorHAnsi" w:eastAsiaTheme="minorEastAsia" w:hAnsiTheme="minorHAnsi"/>
          <w:bCs/>
        </w:rPr>
        <w:t xml:space="preserve">   </w:t>
      </w:r>
      <w:r w:rsidR="002C2DBC" w:rsidRPr="00B07621">
        <w:rPr>
          <w:rStyle w:val="RSCB03MathematicsGreeketcChar"/>
          <w:rFonts w:asciiTheme="minorHAnsi" w:eastAsiaTheme="minorEastAsia" w:hAnsiTheme="minorHAnsi"/>
          <w:bCs/>
        </w:rPr>
        <w:t xml:space="preserve">  </w:t>
      </w:r>
      <w:r w:rsidR="00C41E9A" w:rsidRPr="00B07621">
        <w:rPr>
          <w:rStyle w:val="RSCB03MathematicsGreeketcChar"/>
          <w:rFonts w:asciiTheme="minorHAnsi" w:eastAsiaTheme="minorEastAsia" w:hAnsiTheme="minorHAnsi"/>
          <w:bCs/>
        </w:rPr>
        <w:t xml:space="preserve">   </w:t>
      </w:r>
      <w:r w:rsidR="00FF147C" w:rsidRPr="00B07621">
        <w:rPr>
          <w:rStyle w:val="RSCB03MathematicsGreeketcChar"/>
          <w:rFonts w:asciiTheme="minorHAnsi" w:eastAsiaTheme="minorEastAsia" w:hAnsiTheme="minorHAnsi"/>
          <w:bCs/>
        </w:rPr>
        <w:t xml:space="preserve">  </w:t>
      </w:r>
      <w:r w:rsidR="001D1E55" w:rsidRPr="00B07621">
        <w:rPr>
          <w:rStyle w:val="RSCB03MathematicsGreeketcChar"/>
          <w:rFonts w:asciiTheme="minorHAnsi" w:eastAsiaTheme="minorEastAsia" w:hAnsiTheme="minorHAnsi"/>
          <w:bCs/>
        </w:rPr>
        <w:tab/>
      </w:r>
      <w:r w:rsidR="001D1E55" w:rsidRPr="00B07621">
        <w:rPr>
          <w:rStyle w:val="RSCB03MathematicsGreeketcChar"/>
          <w:rFonts w:asciiTheme="minorHAnsi" w:eastAsiaTheme="minorEastAsia" w:hAnsiTheme="minorHAnsi"/>
          <w:bCs/>
        </w:rPr>
        <w:tab/>
      </w:r>
      <w:r w:rsidR="001D1E55" w:rsidRPr="00B07621">
        <w:rPr>
          <w:rStyle w:val="RSCB03MathematicsGreeketcChar"/>
          <w:rFonts w:asciiTheme="minorHAnsi" w:eastAsiaTheme="minorEastAsia" w:hAnsiTheme="minorHAnsi"/>
          <w:bCs/>
        </w:rPr>
        <w:tab/>
      </w:r>
      <w:r w:rsidR="001D1E55" w:rsidRPr="00B07621">
        <w:rPr>
          <w:rStyle w:val="RSCB03MathematicsGreeketcChar"/>
          <w:rFonts w:asciiTheme="minorHAnsi" w:eastAsiaTheme="minorEastAsia" w:hAnsiTheme="minorHAnsi"/>
          <w:bCs/>
        </w:rPr>
        <w:tab/>
      </w:r>
      <w:r w:rsidR="001D1E55" w:rsidRPr="00B07621">
        <w:rPr>
          <w:rStyle w:val="RSCB03MathematicsGreeketcChar"/>
          <w:rFonts w:asciiTheme="minorHAnsi" w:eastAsiaTheme="minorEastAsia" w:hAnsiTheme="minorHAnsi"/>
          <w:bCs/>
        </w:rPr>
        <w:tab/>
      </w:r>
      <w:r w:rsidR="00FF147C" w:rsidRPr="00B07621">
        <w:rPr>
          <w:rStyle w:val="RSCB03MathematicsGreeketcChar"/>
          <w:rFonts w:asciiTheme="minorHAnsi" w:eastAsiaTheme="minorEastAsia" w:hAnsiTheme="minorHAnsi"/>
          <w:bCs/>
        </w:rPr>
        <w:t xml:space="preserve"> </w:t>
      </w:r>
      <w:r w:rsidR="00BF4FC0" w:rsidRPr="00B07621">
        <w:rPr>
          <w:rFonts w:eastAsiaTheme="minorEastAsia"/>
        </w:rPr>
        <w:t>(2)</w:t>
      </w:r>
    </w:p>
    <w:p w14:paraId="062924E8" w14:textId="77777777" w:rsidR="001D1E55" w:rsidRPr="00B07621" w:rsidRDefault="001D1E55" w:rsidP="001D1E55">
      <w:pPr>
        <w:pStyle w:val="RSCB02ArticleText"/>
      </w:pPr>
    </w:p>
    <w:p w14:paraId="28283804" w14:textId="6C013A5E" w:rsidR="00C41E9A" w:rsidRPr="00B07621" w:rsidRDefault="00BF4FC0" w:rsidP="00BF4FC0">
      <w:pPr>
        <w:pStyle w:val="RSCB02ArticleText"/>
        <w:numPr>
          <w:ilvl w:val="0"/>
          <w:numId w:val="13"/>
        </w:numPr>
        <w:ind w:left="504"/>
      </w:pPr>
      <w:r w:rsidRPr="00B07621">
        <w:t>Direct release emissions:</w:t>
      </w:r>
    </w:p>
    <w:p w14:paraId="15C723A7" w14:textId="322DB2D8" w:rsidR="00BF4FC0" w:rsidRPr="00B07621" w:rsidRDefault="00C41E9A" w:rsidP="00EC3CDE">
      <w:pPr>
        <w:pStyle w:val="RSCB02ArticleText"/>
        <w:ind w:left="144"/>
        <w:rPr>
          <w:rFonts w:eastAsiaTheme="minorEastAsia"/>
        </w:rPr>
      </w:pPr>
      <w:r w:rsidRPr="00B07621">
        <w:rPr>
          <w:rFonts w:eastAsiaTheme="minorEastAsia"/>
        </w:rPr>
        <w:t xml:space="preserve">  </w:t>
      </w:r>
      <m:oMath>
        <m:sSub>
          <m:sSubPr>
            <m:ctrlPr>
              <w:rPr>
                <w:rFonts w:ascii="Cambria Math" w:hAnsi="Cambria Math"/>
              </w:rPr>
            </m:ctrlPr>
          </m:sSubPr>
          <m:e>
            <m:r>
              <w:rPr>
                <w:rFonts w:ascii="Cambria Math" w:hAnsi="Cambria Math"/>
              </w:rPr>
              <m:t>E</m:t>
            </m:r>
          </m:e>
          <m:sub>
            <m:r>
              <m:rPr>
                <m:sty m:val="p"/>
              </m:rPr>
              <w:rPr>
                <w:rFonts w:ascii="Cambria Math" w:hAnsi="Cambria Math"/>
              </w:rPr>
              <m:t>D</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m:rPr>
                <m:sty m:val="p"/>
              </m:rPr>
              <w:rPr>
                <w:rFonts w:ascii="Cambria Math" w:hAnsi="Cambria Math"/>
              </w:rPr>
              <m:t>Emiss</m:t>
            </m:r>
          </m:sub>
        </m:sSub>
        <m:r>
          <w:rPr>
            <w:rFonts w:ascii="Cambria Math" w:hAnsi="Cambria Math"/>
          </w:rPr>
          <m:t>∙</m:t>
        </m:r>
        <m:sSub>
          <m:sSubPr>
            <m:ctrlPr>
              <w:rPr>
                <w:rStyle w:val="RSCB03MathematicsGreeketcChar"/>
                <w:rFonts w:ascii="Cambria Math" w:hAnsi="Cambria Math"/>
                <w:bCs/>
                <w:i/>
              </w:rPr>
            </m:ctrlPr>
          </m:sSubPr>
          <m:e>
            <m:r>
              <w:rPr>
                <w:rStyle w:val="RSCB03MathematicsGreeketcChar"/>
                <w:rFonts w:ascii="Cambria Math" w:hAnsi="Cambria Math"/>
              </w:rPr>
              <m:t>T</m:t>
            </m:r>
          </m:e>
          <m:sub>
            <m:r>
              <m:rPr>
                <m:sty m:val="p"/>
              </m:rPr>
              <w:rPr>
                <w:rStyle w:val="RSCB03MathematicsGreeketcChar"/>
                <w:rFonts w:ascii="Cambria Math" w:hAnsi="Cambria Math"/>
              </w:rPr>
              <m:t>lag</m:t>
            </m:r>
          </m:sub>
        </m:sSub>
      </m:oMath>
      <w:r w:rsidR="00BF4FC0" w:rsidRPr="00B07621">
        <w:rPr>
          <w:rFonts w:eastAsiaTheme="minorEastAsia"/>
        </w:rPr>
        <w:tab/>
      </w:r>
      <w:r w:rsidR="00FF147C" w:rsidRPr="00B07621">
        <w:rPr>
          <w:rFonts w:eastAsiaTheme="minorEastAsia"/>
        </w:rPr>
        <w:tab/>
      </w:r>
      <w:r w:rsidR="00FF147C" w:rsidRPr="00B07621">
        <w:rPr>
          <w:rFonts w:eastAsiaTheme="minorEastAsia"/>
        </w:rPr>
        <w:tab/>
      </w:r>
      <w:r w:rsidRPr="00B07621">
        <w:rPr>
          <w:rFonts w:eastAsiaTheme="minorEastAsia"/>
        </w:rPr>
        <w:tab/>
      </w:r>
      <w:r w:rsidRPr="00B07621">
        <w:rPr>
          <w:rFonts w:eastAsiaTheme="minorEastAsia"/>
        </w:rPr>
        <w:tab/>
      </w:r>
      <w:r w:rsidRPr="00B07621">
        <w:rPr>
          <w:rFonts w:eastAsiaTheme="minorEastAsia"/>
        </w:rPr>
        <w:tab/>
      </w:r>
      <w:r w:rsidRPr="00B07621">
        <w:rPr>
          <w:rFonts w:eastAsiaTheme="minorEastAsia"/>
        </w:rPr>
        <w:tab/>
      </w:r>
      <w:r w:rsidRPr="00B07621">
        <w:rPr>
          <w:rFonts w:eastAsiaTheme="minorEastAsia"/>
        </w:rPr>
        <w:tab/>
      </w:r>
      <w:r w:rsidR="002C2DBC" w:rsidRPr="00B07621">
        <w:rPr>
          <w:rFonts w:eastAsiaTheme="minorEastAsia"/>
        </w:rPr>
        <w:t xml:space="preserve">   </w:t>
      </w:r>
      <w:r w:rsidR="002C2DBC" w:rsidRPr="00B07621">
        <w:rPr>
          <w:rFonts w:eastAsiaTheme="minorEastAsia"/>
        </w:rPr>
        <w:tab/>
      </w:r>
      <w:r w:rsidR="002C2DBC" w:rsidRPr="00B07621">
        <w:rPr>
          <w:rFonts w:eastAsiaTheme="minorEastAsia"/>
        </w:rPr>
        <w:tab/>
      </w:r>
      <w:r w:rsidRPr="00B07621">
        <w:rPr>
          <w:rFonts w:eastAsiaTheme="minorEastAsia"/>
        </w:rPr>
        <w:tab/>
      </w:r>
      <w:r w:rsidR="001D1E55" w:rsidRPr="00B07621">
        <w:rPr>
          <w:rFonts w:eastAsiaTheme="minorEastAsia"/>
        </w:rPr>
        <w:t xml:space="preserve"> </w:t>
      </w:r>
      <w:r w:rsidR="00BF4FC0" w:rsidRPr="00B07621">
        <w:rPr>
          <w:rFonts w:eastAsiaTheme="minorEastAsia"/>
        </w:rPr>
        <w:t>(3)</w:t>
      </w:r>
    </w:p>
    <w:p w14:paraId="340228FC" w14:textId="77777777" w:rsidR="00C41E9A" w:rsidRPr="00B07621" w:rsidRDefault="00C41E9A" w:rsidP="00EC3CDE">
      <w:pPr>
        <w:pStyle w:val="RSCB02ArticleText"/>
        <w:ind w:left="144"/>
        <w:rPr>
          <w:sz w:val="16"/>
        </w:rPr>
      </w:pPr>
    </w:p>
    <w:p w14:paraId="0FA086F6" w14:textId="23116B1E" w:rsidR="008A5181" w:rsidRPr="00B07621" w:rsidRDefault="00BF4FC0" w:rsidP="00BF4FC0">
      <w:pPr>
        <w:pStyle w:val="RSCB02ArticleText"/>
      </w:pPr>
      <w:r w:rsidRPr="00B07621">
        <w:t xml:space="preserve">Where </w:t>
      </w:r>
      <m:oMath>
        <m:sSub>
          <m:sSubPr>
            <m:ctrlPr>
              <w:rPr>
                <w:rFonts w:ascii="Cambria Math" w:hAnsi="Cambria Math"/>
                <w:i/>
              </w:rPr>
            </m:ctrlPr>
          </m:sSubPr>
          <m:e>
            <m:r>
              <w:rPr>
                <w:rFonts w:ascii="Cambria Math" w:hAnsi="Cambria Math"/>
              </w:rPr>
              <m:t>P</m:t>
            </m:r>
          </m:e>
          <m:sub>
            <m:r>
              <m:rPr>
                <m:sty m:val="p"/>
              </m:rPr>
              <w:rPr>
                <w:rFonts w:ascii="Cambria Math" w:hAnsi="Cambria Math"/>
              </w:rPr>
              <m:t>Emiss</m:t>
            </m:r>
          </m:sub>
        </m:sSub>
      </m:oMath>
      <w:r w:rsidRPr="00B07621">
        <w:t xml:space="preserve"> represents the rate of emissions of the ENPs from the product, </w:t>
      </w:r>
      <m:oMath>
        <m:sSub>
          <m:sSubPr>
            <m:ctrlPr>
              <w:rPr>
                <w:rFonts w:ascii="Cambria Math" w:hAnsi="Cambria Math"/>
                <w:i/>
              </w:rPr>
            </m:ctrlPr>
          </m:sSubPr>
          <m:e>
            <m:r>
              <w:rPr>
                <w:rFonts w:ascii="Cambria Math" w:hAnsi="Cambria Math"/>
              </w:rPr>
              <m:t>F</m:t>
            </m:r>
          </m:e>
          <m:sub>
            <m:r>
              <m:rPr>
                <m:sty m:val="p"/>
              </m:rPr>
              <w:rPr>
                <w:rFonts w:ascii="Cambria Math" w:hAnsi="Cambria Math"/>
              </w:rPr>
              <m:t>STP</m:t>
            </m:r>
          </m:sub>
        </m:sSub>
      </m:oMath>
      <w:r w:rsidRPr="00B07621">
        <w:t xml:space="preserve"> is the fraction of the generated sewage that is directed to the corresponding STP, </w:t>
      </w:r>
      <m:oMath>
        <m:sSub>
          <m:sSubPr>
            <m:ctrlPr>
              <w:rPr>
                <w:rFonts w:ascii="Cambria Math" w:hAnsi="Cambria Math"/>
              </w:rPr>
            </m:ctrlPr>
          </m:sSubPr>
          <m:e>
            <m:r>
              <w:rPr>
                <w:rFonts w:ascii="Cambria Math" w:hAnsi="Cambria Math"/>
              </w:rPr>
              <m:t>c</m:t>
            </m:r>
          </m:e>
          <m:sub>
            <m:r>
              <m:rPr>
                <m:sty m:val="p"/>
              </m:rPr>
              <w:rPr>
                <w:rFonts w:ascii="Cambria Math" w:hAnsi="Cambria Math"/>
              </w:rPr>
              <m:t>ret</m:t>
            </m:r>
          </m:sub>
        </m:sSub>
      </m:oMath>
      <w:r w:rsidRPr="00B07621">
        <w:t xml:space="preserve">is the ENP retention coefficient which the ENPs are subject </w:t>
      </w:r>
      <w:r w:rsidR="00FE7465" w:rsidRPr="00B07621">
        <w:t xml:space="preserve">to </w:t>
      </w:r>
      <w:r w:rsidRPr="00B07621">
        <w:t xml:space="preserve">depending on the release pathway followed (down the drain, runoff or direct release) and </w:t>
      </w:r>
      <m:oMath>
        <m:sSub>
          <m:sSubPr>
            <m:ctrlPr>
              <w:rPr>
                <w:rStyle w:val="RSCB03MathematicsGreeketcChar"/>
                <w:rFonts w:ascii="Cambria Math" w:hAnsi="Cambria Math"/>
                <w:bCs/>
                <w:i/>
              </w:rPr>
            </m:ctrlPr>
          </m:sSubPr>
          <m:e>
            <m:r>
              <w:rPr>
                <w:rStyle w:val="RSCB03MathematicsGreeketcChar"/>
                <w:rFonts w:ascii="Cambria Math" w:hAnsi="Cambria Math"/>
              </w:rPr>
              <m:t>T</m:t>
            </m:r>
          </m:e>
          <m:sub>
            <m:r>
              <m:rPr>
                <m:sty m:val="p"/>
              </m:rPr>
              <w:rPr>
                <w:rStyle w:val="RSCB03MathematicsGreeketcChar"/>
                <w:rFonts w:ascii="Cambria Math" w:hAnsi="Cambria Math"/>
              </w:rPr>
              <m:t>lag</m:t>
            </m:r>
          </m:sub>
        </m:sSub>
      </m:oMath>
      <w:r w:rsidRPr="00B07621">
        <w:t>is the lag-time factor that considers the delay in the ENPs emission between the use of the product and ENPs release and their actual discharge into the surface waters.</w:t>
      </w:r>
    </w:p>
    <w:p w14:paraId="16BB1558" w14:textId="3130360D" w:rsidR="00BF4FC0" w:rsidRPr="00B07621" w:rsidRDefault="00BF4FC0" w:rsidP="00BF4FC0">
      <w:pPr>
        <w:pStyle w:val="RSCB02ArticleText"/>
      </w:pPr>
      <w:r w:rsidRPr="00B07621">
        <w:t>A more detailed explanation of the</w:t>
      </w:r>
      <w:r w:rsidR="00C36DEB" w:rsidRPr="00B07621">
        <w:t xml:space="preserve"> variables integrating equations 1, 2 and 3</w:t>
      </w:r>
      <w:r w:rsidRPr="00B07621">
        <w:t xml:space="preserve"> </w:t>
      </w:r>
      <w:r w:rsidR="00C36DEB" w:rsidRPr="00B07621">
        <w:t xml:space="preserve">is </w:t>
      </w:r>
      <w:r w:rsidRPr="00B07621">
        <w:t>provided in the next sections.</w:t>
      </w:r>
    </w:p>
    <w:p w14:paraId="222E9621" w14:textId="77777777" w:rsidR="00BF4FC0" w:rsidRPr="00B07621" w:rsidRDefault="00BF4FC0" w:rsidP="00BF4FC0">
      <w:pPr>
        <w:pStyle w:val="RSCB02ArticleText"/>
      </w:pPr>
    </w:p>
    <w:p w14:paraId="70423C90" w14:textId="386371A9" w:rsidR="00BF4FC0" w:rsidRPr="00B07621" w:rsidRDefault="00BF4FC0" w:rsidP="00BF4FC0">
      <w:pPr>
        <w:pStyle w:val="RSCB06BHeadingSub-Section"/>
        <w:jc w:val="both"/>
        <w:rPr>
          <w:b w:val="0"/>
        </w:rPr>
      </w:pPr>
      <w:r w:rsidRPr="00B07621">
        <w:tab/>
        <w:t>3.1. Rate of ENP emissions from the product (</w:t>
      </w:r>
      <w:r w:rsidRPr="00B07621">
        <w:rPr>
          <w:i/>
        </w:rPr>
        <w:t>P</w:t>
      </w:r>
      <w:r w:rsidRPr="00B07621">
        <w:rPr>
          <w:vertAlign w:val="subscript"/>
        </w:rPr>
        <w:t>Emiss</w:t>
      </w:r>
      <w:r w:rsidRPr="00B07621">
        <w:t xml:space="preserve">). </w:t>
      </w:r>
      <w:r w:rsidRPr="00B07621">
        <w:rPr>
          <w:b w:val="0"/>
        </w:rPr>
        <w:t>The bottom up approach proposed for this modelling framework establishes a detailed quantification of the emissions of ENPs from the product based on its specific usage and disposal pattern</w:t>
      </w:r>
      <w:r w:rsidR="0021054E" w:rsidRPr="00B07621">
        <w:rPr>
          <w:b w:val="0"/>
        </w:rPr>
        <w:t>s</w:t>
      </w:r>
      <w:r w:rsidRPr="00B07621">
        <w:rPr>
          <w:b w:val="0"/>
        </w:rPr>
        <w:t>. For this purpose, the following formula was established:</w:t>
      </w:r>
    </w:p>
    <w:p w14:paraId="381A5294" w14:textId="4AB60396" w:rsidR="00BF4FC0" w:rsidRPr="00B07621" w:rsidRDefault="00BF4FC0" w:rsidP="00BF4FC0">
      <w:pPr>
        <w:pStyle w:val="RSCB03MathematicsGreeketc"/>
        <w:jc w:val="center"/>
      </w:pPr>
      <w:r w:rsidRPr="00B07621">
        <w:rPr>
          <w:rFonts w:asciiTheme="minorHAnsi" w:eastAsiaTheme="minorEastAsia" w:hAnsiTheme="minorHAnsi"/>
        </w:rPr>
        <w:tab/>
      </w:r>
      <m:oMath>
        <m:sSub>
          <m:sSubPr>
            <m:ctrlPr>
              <w:rPr>
                <w:rFonts w:ascii="Cambria Math" w:hAnsi="Cambria Math"/>
              </w:rPr>
            </m:ctrlPr>
          </m:sSubPr>
          <m:e>
            <m:r>
              <w:rPr>
                <w:rFonts w:ascii="Cambria Math" w:hAnsi="Cambria Math"/>
              </w:rPr>
              <m:t>P</m:t>
            </m:r>
          </m:e>
          <m:sub>
            <m:r>
              <m:rPr>
                <m:sty m:val="p"/>
              </m:rPr>
              <w:rPr>
                <w:rFonts w:ascii="Cambria Math" w:hAnsi="Cambria Math"/>
              </w:rPr>
              <m:t>Emiss</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ENP</m:t>
            </m:r>
          </m:sub>
        </m:sSub>
        <m:r>
          <m:rPr>
            <m:sty m:val="p"/>
          </m:rPr>
          <w:rPr>
            <w:rFonts w:ascii="Cambria Math" w:hAnsi="Cambria Math"/>
          </w:rPr>
          <m:t>∙</m:t>
        </m:r>
        <m:sSub>
          <m:sSubPr>
            <m:ctrlPr>
              <w:rPr>
                <w:rFonts w:ascii="Cambria Math" w:hAnsi="Cambria Math"/>
              </w:rPr>
            </m:ctrlPr>
          </m:sSubPr>
          <m:e>
            <m:r>
              <w:rPr>
                <w:rFonts w:ascii="Cambria Math" w:hAnsi="Cambria Math"/>
              </w:rPr>
              <m:t>U</m:t>
            </m:r>
          </m:e>
          <m:sub>
            <m:r>
              <m:rPr>
                <m:sty m:val="p"/>
              </m:rPr>
              <w:rPr>
                <w:rFonts w:ascii="Cambria Math" w:hAnsi="Cambria Math"/>
              </w:rPr>
              <m:t>prod</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pen</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Release</m:t>
            </m:r>
          </m:sub>
        </m:sSub>
      </m:oMath>
      <w:r w:rsidRPr="00B07621">
        <w:rPr>
          <w:rFonts w:eastAsiaTheme="minorEastAsia"/>
        </w:rPr>
        <w:t xml:space="preserve"> </w:t>
      </w:r>
      <w:r w:rsidRPr="00B07621">
        <w:rPr>
          <w:rFonts w:eastAsiaTheme="minorEastAsia"/>
        </w:rPr>
        <w:tab/>
      </w:r>
      <w:r w:rsidR="005D2A19" w:rsidRPr="00B07621">
        <w:rPr>
          <w:rFonts w:eastAsiaTheme="minorEastAsia"/>
        </w:rPr>
        <w:t xml:space="preserve">   </w:t>
      </w:r>
      <w:r w:rsidRPr="00B07621">
        <w:rPr>
          <w:rFonts w:asciiTheme="minorHAnsi" w:eastAsiaTheme="minorEastAsia" w:hAnsiTheme="minorHAnsi" w:cs="Times New Roman"/>
          <w:w w:val="108"/>
          <w:szCs w:val="18"/>
        </w:rPr>
        <w:t>(4)</w:t>
      </w:r>
    </w:p>
    <w:p w14:paraId="64DED1C1" w14:textId="76F0AF9E" w:rsidR="00BF4FC0" w:rsidRPr="00B07621" w:rsidRDefault="00BF4FC0" w:rsidP="00BF4FC0">
      <w:pPr>
        <w:pStyle w:val="RSCB02ArticleText"/>
      </w:pPr>
      <w:r w:rsidRPr="00B07621">
        <w:t xml:space="preserve">Where </w:t>
      </w:r>
      <m:oMath>
        <m:sSub>
          <m:sSubPr>
            <m:ctrlPr>
              <w:rPr>
                <w:rStyle w:val="RSCB03MathematicsGreeketcChar"/>
                <w:rFonts w:ascii="Cambria Math" w:hAnsi="Cambria Math"/>
              </w:rPr>
            </m:ctrlPr>
          </m:sSubPr>
          <m:e>
            <m:r>
              <w:rPr>
                <w:rStyle w:val="RSCB03MathematicsGreeketcChar"/>
                <w:rFonts w:ascii="Cambria Math" w:hAnsi="Cambria Math"/>
              </w:rPr>
              <m:t>C</m:t>
            </m:r>
          </m:e>
          <m:sub>
            <m:r>
              <m:rPr>
                <m:sty m:val="p"/>
              </m:rPr>
              <w:rPr>
                <w:rStyle w:val="RSCB03MathematicsGreeketcChar"/>
                <w:rFonts w:ascii="Cambria Math" w:hAnsi="Cambria Math"/>
              </w:rPr>
              <m:t>ENP</m:t>
            </m:r>
          </m:sub>
        </m:sSub>
      </m:oMath>
      <w:r w:rsidRPr="00B07621">
        <w:t xml:space="preserve"> is the concentration of the ENP in the product, </w:t>
      </w:r>
      <m:oMath>
        <m:sSub>
          <m:sSubPr>
            <m:ctrlPr>
              <w:rPr>
                <w:rStyle w:val="RSCB03MathematicsGreeketcChar"/>
                <w:rFonts w:ascii="Cambria Math" w:hAnsi="Cambria Math"/>
              </w:rPr>
            </m:ctrlPr>
          </m:sSubPr>
          <m:e>
            <m:r>
              <w:rPr>
                <w:rStyle w:val="RSCB03MathematicsGreeketcChar"/>
                <w:rFonts w:ascii="Cambria Math" w:hAnsi="Cambria Math"/>
              </w:rPr>
              <m:t>U</m:t>
            </m:r>
          </m:e>
          <m:sub>
            <m:r>
              <m:rPr>
                <m:sty m:val="p"/>
              </m:rPr>
              <w:rPr>
                <w:rStyle w:val="RSCB03MathematicsGreeketcChar"/>
                <w:rFonts w:ascii="Cambria Math" w:hAnsi="Cambria Math"/>
              </w:rPr>
              <m:t>prod</m:t>
            </m:r>
          </m:sub>
        </m:sSub>
      </m:oMath>
      <w:r w:rsidRPr="00B07621">
        <w:t xml:space="preserve"> is the amount of product used per capita over the time step of the model (</w:t>
      </w:r>
      <w:r w:rsidR="0021054E" w:rsidRPr="00B07621">
        <w:t>e.g</w:t>
      </w:r>
      <w:r w:rsidRPr="00B07621">
        <w:t>. per day in the area studied),</w:t>
      </w:r>
      <m:oMath>
        <m:r>
          <m:rPr>
            <m:sty m:val="p"/>
          </m:rPr>
          <w:rPr>
            <w:rFonts w:ascii="Cambria Math" w:hAnsi="Cambria Math"/>
          </w:rPr>
          <m:t xml:space="preserve"> </m:t>
        </m:r>
        <m:sSub>
          <m:sSubPr>
            <m:ctrlPr>
              <w:rPr>
                <w:rStyle w:val="RSCB03MathematicsGreeketcChar"/>
                <w:rFonts w:ascii="Cambria Math" w:hAnsi="Cambria Math"/>
              </w:rPr>
            </m:ctrlPr>
          </m:sSubPr>
          <m:e>
            <m:r>
              <w:rPr>
                <w:rStyle w:val="RSCB03MathematicsGreeketcChar"/>
                <w:rFonts w:ascii="Cambria Math" w:hAnsi="Cambria Math"/>
              </w:rPr>
              <m:t>F</m:t>
            </m:r>
          </m:e>
          <m:sub>
            <m:r>
              <m:rPr>
                <m:sty m:val="p"/>
              </m:rPr>
              <w:rPr>
                <w:rStyle w:val="RSCB03MathematicsGreeketcChar"/>
                <w:rFonts w:ascii="Cambria Math" w:hAnsi="Cambria Math"/>
              </w:rPr>
              <m:t>pen</m:t>
            </m:r>
          </m:sub>
        </m:sSub>
      </m:oMath>
      <w:r w:rsidRPr="00B07621">
        <w:t xml:space="preserve"> is the </w:t>
      </w:r>
      <w:r w:rsidRPr="00B07621">
        <w:t xml:space="preserve">market penetration of the ENP-containing product, and </w:t>
      </w:r>
      <m:oMath>
        <m:sSub>
          <m:sSubPr>
            <m:ctrlPr>
              <w:rPr>
                <w:rStyle w:val="RSCB03MathematicsGreeketcChar"/>
                <w:rFonts w:ascii="Cambria Math" w:hAnsi="Cambria Math"/>
                <w:i/>
              </w:rPr>
            </m:ctrlPr>
          </m:sSubPr>
          <m:e>
            <m:r>
              <w:rPr>
                <w:rStyle w:val="RSCB03MathematicsGreeketcChar"/>
                <w:rFonts w:ascii="Cambria Math" w:hAnsi="Cambria Math"/>
              </w:rPr>
              <m:t>R</m:t>
            </m:r>
          </m:e>
          <m:sub>
            <m:r>
              <m:rPr>
                <m:sty m:val="p"/>
              </m:rPr>
              <w:rPr>
                <w:rStyle w:val="RSCB03MathematicsGreeketcChar"/>
                <w:rFonts w:ascii="Cambria Math" w:hAnsi="Cambria Math"/>
              </w:rPr>
              <m:t>release</m:t>
            </m:r>
          </m:sub>
        </m:sSub>
      </m:oMath>
      <w:r w:rsidRPr="00B07621">
        <w:t xml:space="preserve"> is the product</w:t>
      </w:r>
      <w:r w:rsidR="00A016DF" w:rsidRPr="00B07621">
        <w:t>-</w:t>
      </w:r>
      <w:r w:rsidRPr="00B07621">
        <w:t>specific release rate.</w:t>
      </w:r>
    </w:p>
    <w:p w14:paraId="5321B8B9" w14:textId="47D877A6" w:rsidR="00BF4FC0" w:rsidRPr="00B07621" w:rsidRDefault="00BF4FC0" w:rsidP="00317A3D">
      <w:pPr>
        <w:pStyle w:val="RSCB02ArticleText"/>
      </w:pPr>
      <w:r w:rsidRPr="00B07621">
        <w:t xml:space="preserve">The value of </w:t>
      </w:r>
      <m:oMath>
        <m:sSub>
          <m:sSubPr>
            <m:ctrlPr>
              <w:rPr>
                <w:rStyle w:val="RSCB03MathematicsGreeketcChar"/>
                <w:rFonts w:ascii="Cambria Math" w:hAnsi="Cambria Math"/>
              </w:rPr>
            </m:ctrlPr>
          </m:sSubPr>
          <m:e>
            <m:r>
              <w:rPr>
                <w:rStyle w:val="RSCB03MathematicsGreeketcChar"/>
                <w:rFonts w:ascii="Cambria Math" w:hAnsi="Cambria Math"/>
              </w:rPr>
              <m:t>C</m:t>
            </m:r>
          </m:e>
          <m:sub>
            <m:r>
              <m:rPr>
                <m:sty m:val="p"/>
              </m:rPr>
              <w:rPr>
                <w:rStyle w:val="RSCB03MathematicsGreeketcChar"/>
                <w:rFonts w:ascii="Cambria Math" w:hAnsi="Cambria Math"/>
              </w:rPr>
              <m:t>ENP</m:t>
            </m:r>
          </m:sub>
        </m:sSub>
      </m:oMath>
      <w:r w:rsidRPr="00B07621">
        <w:t xml:space="preserve"> should be obtained either from the product manufacturer (as done by Tiede et al</w:t>
      </w:r>
      <w:r w:rsidR="00BD1098" w:rsidRPr="00B07621">
        <w:t>.</w:t>
      </w:r>
      <w:r w:rsidRPr="00B07621">
        <w:t xml:space="preserve"> 201</w:t>
      </w:r>
      <w:r w:rsidR="00317A3D" w:rsidRPr="00B07621">
        <w:t>6</w:t>
      </w:r>
      <w:r w:rsidRPr="00B07621">
        <w:fldChar w:fldCharType="begin" w:fldLock="1"/>
      </w:r>
      <w:r w:rsidR="006A16E5" w:rsidRPr="00B07621">
        <w:instrText>ADDIN CSL_CITATION { "citationItems" : [ { "id" : "ITEM-1", "itemData" : { "DOI" : "10.3109/17435390.2015.1022888", "ISBN" : "1743-5390", "ISSN" : "1743-5390", "PMID" : "25962682", "abstract" : "This study explored the potential for engineered nanoparticles (ENPs) to contaminate the UK drinking water supplies and established the significance of the drinking water exposure route compared to other routes of human exposure. A review of the occurrence and quantities of ENPs in different product types on the UK market as well as release scenarios, their possible fate and behaviour in raw water and during drinking water treatment was performed. Based on the available data, all the ENPs which are likely to reach water sources were identified and categorized. Worst case concentrations of ENPs in raw water and treated drinking water, using a simple exposure model, were estimated and then qualitatively compared to available estimates for human exposure through other routes. A range of metal, metal oxide and organic-based ENPs were identified that have the potential to contaminate drinking waters. Worst case predicted concentrations in drinking waters were in the low-to sub-mg/l range and more realistic estimates were tens of ng/l or less. For the majority of product types, human exposure via drinking water was predicted to be less important than exposure via other routes. The exceptions were some clothing materials, paints and coatings and cleaning products containing Ag, Al, TiO 2 , Fe 2 O 3 ENPs and carbon-based materials.", "author" : [ { "dropping-particle" : "", "family" : "Tiede", "given" : "Karen", "non-dropping-particle" : "", "parse-names" : false, "suffix" : "" }, { "dropping-particle" : "", "family" : "Foss Hanssen", "given" : "Steffen", "non-dropping-particle" : "", "parse-names" : false, "suffix" : "" }, { "dropping-particle" : "", "family" : "Westerhoff", "given" : "Paul", "non-dropping-particle" : "", "parse-names" : false, "suffix" : "" }, { "dropping-particle" : "", "family" : "Fern", "given" : "Gordon J", "non-dropping-particle" : "", "parse-names" : false, "suffix" : "" }, { "dropping-particle" : "", "family" : "Hankin", "given" : "Steven M", "non-dropping-particle" : "", "parse-names" : false, "suffix" : "" }, { "dropping-particle" : "", "family" : "Aitken", "given" : "Robert J", "non-dropping-particle" : "", "parse-names" : false, "suffix" : "" }, { "dropping-particle" : "", "family" : "Chaudhry", "given" : "Qasim", "non-dropping-particle" : "", "parse-names" : false, "suffix" : "" }, { "dropping-particle" : "", "family" : "Boxall", "given" : "Alistair B A", "non-dropping-particle" : "", "parse-names" : false, "suffix" : "" } ], "container-title" : "Nanotoxicology", "id" : "ITEM-1", "issue" : "1", "issued" : { "date-parts" : [ [ "2016" ] ] }, "page" : "1743-5390", "title" : "How important is drinking water exposure for the risks of engineered nanoparticles to consumers?", "type" : "article-journal", "volume" : "10" }, "uris" : [ "http://www.mendeley.com/documents/?uuid=fb94a877-d989-3bf7-a819-1c24e2443a87" ] } ], "mendeley" : { "formattedCitation" : "&lt;sup&gt;43&lt;/sup&gt;", "plainTextFormattedCitation" : "43", "previouslyFormattedCitation" : "&lt;sup&gt;43&lt;/sup&gt;" }, "properties" : { "noteIndex" : 0 }, "schema" : "https://github.com/citation-style-language/schema/raw/master/csl-citation.json" }</w:instrText>
      </w:r>
      <w:r w:rsidRPr="00B07621">
        <w:fldChar w:fldCharType="separate"/>
      </w:r>
      <w:r w:rsidR="00815C60" w:rsidRPr="00B07621">
        <w:rPr>
          <w:noProof/>
          <w:vertAlign w:val="superscript"/>
        </w:rPr>
        <w:t>43</w:t>
      </w:r>
      <w:r w:rsidRPr="00B07621">
        <w:fldChar w:fldCharType="end"/>
      </w:r>
      <w:r w:rsidRPr="00B07621">
        <w:t>) or from chemical analysis of a product</w:t>
      </w:r>
      <w:r w:rsidR="0059272C" w:rsidRPr="00B07621">
        <w:fldChar w:fldCharType="begin" w:fldLock="1"/>
      </w:r>
      <w:r w:rsidR="006A16E5" w:rsidRPr="00B07621">
        <w:instrText>ADDIN CSL_CITATION { "citationItems" : [ { "id" : "ITEM-1", "itemData" : { "DOI" : "10.1016/j.ijheh.2015.02.002", "ISBN" : "1438-4639", "ISSN" : "1618131X", "PMID" : "25747543", "abstract" : "Due to their antifungal, antibacterial, antiviral, and antimicrobial properties, silver nanoparticles (AgNPs) are used in consumer products intended for use by children or in the home. Children may be especially affected by the normal use of consumer products because of their physiological functions, developmental stage, and activities and behaviors. Despite much research to date, children's potential exposures to AgNPs are not well characterized. Our objectives were to characterize selected consumer products containing AgNPs and to use the data to estimate a child's potential non-dietary ingestion exposure. We identified and cataloged 165 consumer products claiming to contain AgNPs that may be used by or near children or found in the home. Nineteen products (textile, liquid, plastic) were selected for further analysis. We developed a tiered analytical approach to determine silver content, form (particulate or ionic), size, morphology, agglomeration state, and composition. Silver was detected in all products except one sippy cup body. Among products in a given category, silver mass contributions were highly variable and not always uniformly distributed within products, highlighting the need to sample multiple areas of a product. Electron microscopy confirmed the presence of AgNPs. Using this data, a child's potential non-dietary ingestion exposure to AgNPs when drinking milk formula from a sippy cup is 1.53. ??g Ag/kg. Additional research is needed to understand the number and types of consumer products containing silver and the concentrations of silver in these products in order to more accurately predict children's potential aggregate and cumulative exposures to AgNPs.", "author" : [ { "dropping-particle" : "", "family" : "Tulve", "given" : "Nicolle S.", "non-dropping-particle" : "", "parse-names" : false, "suffix" : "" }, { "dropping-particle" : "", "family" : "Stefaniak", "given" : "Aleksandr B.", "non-dropping-particle" : "", "parse-names" : false, "suffix" : "" }, { "dropping-particle" : "", "family" : "Vance", "given" : "Marina E.", "non-dropping-particle" : "", "parse-names" : false, "suffix" : "" }, { "dropping-particle" : "", "family" : "Rogers", "given" : "Kim", "non-dropping-particle" : "", "parse-names" : false, "suffix" : "" }, { "dropping-particle" : "", "family" : "Mwilu", "given" : "Samuel", "non-dropping-particle" : "", "parse-names" : false, "suffix" : "" }, { "dropping-particle" : "", "family" : "LeBouf", "given" : "Ryan F.", "non-dropping-particle" : "", "parse-names" : false, "suffix" : "" }, { "dropping-particle" : "", "family" : "Schwegler-Berry", "given" : "Diane", "non-dropping-particle" : "", "parse-names" : false, "suffix" : "" }, { "dropping-particle" : "", "family" : "Willis", "given" : "Robert", "non-dropping-particle" : "", "parse-names" : false, "suffix" : "" }, { "dropping-particle" : "", "family" : "Thomas", "given" : "Treye A.", "non-dropping-particle" : "", "parse-names" : false, "suffix" : "" }, { "dropping-particle" : "", "family" : "Marr", "given" : "Linsey C.", "non-dropping-particle" : "", "parse-names" : false, "suffix" : "" } ], "container-title" : "International Journal of Hygiene and Environmental Health", "id" : "ITEM-1", "issue" : "3", "issued" : { "date-parts" : [ [ "2015", "5", "1" ] ] }, "page" : "345-357", "publisher" : "Urban &amp; Fischer", "title" : "Characterization of silver nanoparticles in selected consumer products and its relevance for predicting children's potential exposures", "type" : "article-journal", "volume" : "218" }, "uris" : [ "http://www.mendeley.com/documents/?uuid=e450c652-2ad8-3d8e-841f-cd0e51489914" ] } ], "mendeley" : { "formattedCitation" : "&lt;sup&gt;44&lt;/sup&gt;", "plainTextFormattedCitation" : "44", "previouslyFormattedCitation" : "&lt;sup&gt;44&lt;/sup&gt;" }, "properties" : { "noteIndex" : 0 }, "schema" : "https://github.com/citation-style-language/schema/raw/master/csl-citation.json" }</w:instrText>
      </w:r>
      <w:r w:rsidR="0059272C" w:rsidRPr="00B07621">
        <w:fldChar w:fldCharType="separate"/>
      </w:r>
      <w:r w:rsidR="00815C60" w:rsidRPr="00B07621">
        <w:rPr>
          <w:noProof/>
          <w:vertAlign w:val="superscript"/>
        </w:rPr>
        <w:t>44</w:t>
      </w:r>
      <w:r w:rsidR="0059272C" w:rsidRPr="00B07621">
        <w:fldChar w:fldCharType="end"/>
      </w:r>
      <w:r w:rsidRPr="00B07621">
        <w:t>;</w:t>
      </w:r>
      <w:r w:rsidR="00B77DCC" w:rsidRPr="00B07621">
        <w:t xml:space="preserve"> </w:t>
      </w:r>
      <w:r w:rsidRPr="00B07621">
        <w:t xml:space="preserve">the value of </w:t>
      </w:r>
      <m:oMath>
        <m:sSub>
          <m:sSubPr>
            <m:ctrlPr>
              <w:rPr>
                <w:rStyle w:val="RSCB03MathematicsGreeketcChar"/>
                <w:rFonts w:ascii="Cambria Math" w:hAnsi="Cambria Math"/>
              </w:rPr>
            </m:ctrlPr>
          </m:sSubPr>
          <m:e>
            <m:r>
              <w:rPr>
                <w:rStyle w:val="RSCB03MathematicsGreeketcChar"/>
                <w:rFonts w:ascii="Cambria Math" w:hAnsi="Cambria Math"/>
              </w:rPr>
              <m:t>F</m:t>
            </m:r>
          </m:e>
          <m:sub>
            <m:r>
              <m:rPr>
                <m:sty m:val="p"/>
              </m:rPr>
              <w:rPr>
                <w:rStyle w:val="RSCB03MathematicsGreeketcChar"/>
                <w:rFonts w:ascii="Cambria Math" w:hAnsi="Cambria Math"/>
              </w:rPr>
              <m:t>pen</m:t>
            </m:r>
          </m:sub>
        </m:sSub>
      </m:oMath>
      <w:r w:rsidRPr="00B07621">
        <w:t xml:space="preserve"> will be obtained from sources such as consumer product surveys </w:t>
      </w:r>
      <w:r w:rsidR="00B77DCC" w:rsidRPr="00B07621">
        <w:t xml:space="preserve">(such as </w:t>
      </w:r>
      <w:r w:rsidR="0021054E" w:rsidRPr="00B07621">
        <w:t>surveys</w:t>
      </w:r>
      <w:r w:rsidR="00B77DCC" w:rsidRPr="00B07621">
        <w:t xml:space="preserve"> performed by Tiede et al</w:t>
      </w:r>
      <w:r w:rsidR="00BD1098" w:rsidRPr="00B07621">
        <w:t>.</w:t>
      </w:r>
      <w:r w:rsidR="00B77DCC" w:rsidRPr="00B07621">
        <w:t xml:space="preserve"> 201</w:t>
      </w:r>
      <w:r w:rsidR="00317A3D" w:rsidRPr="00B07621">
        <w:t>6</w:t>
      </w:r>
      <w:r w:rsidR="00B77DCC" w:rsidRPr="00B07621">
        <w:fldChar w:fldCharType="begin" w:fldLock="1"/>
      </w:r>
      <w:r w:rsidR="006A16E5" w:rsidRPr="00B07621">
        <w:instrText>ADDIN CSL_CITATION { "citationItems" : [ { "id" : "ITEM-1", "itemData" : { "DOI" : "10.3109/17435390.2015.1022888", "ISBN" : "1743-5390", "ISSN" : "1743-5390", "PMID" : "25962682", "abstract" : "This study explored the potential for engineered nanoparticles (ENPs) to contaminate the UK drinking water supplies and established the significance of the drinking water exposure route compared to other routes of human exposure. A review of the occurrence and quantities of ENPs in different product types on the UK market as well as release scenarios, their possible fate and behaviour in raw water and during drinking water treatment was performed. Based on the available data, all the ENPs which are likely to reach water sources were identified and categorized. Worst case concentrations of ENPs in raw water and treated drinking water, using a simple exposure model, were estimated and then qualitatively compared to available estimates for human exposure through other routes. A range of metal, metal oxide and organic-based ENPs were identified that have the potential to contaminate drinking waters. Worst case predicted concentrations in drinking waters were in the low-to sub-mg/l range and more realistic estimates were tens of ng/l or less. For the majority of product types, human exposure via drinking water was predicted to be less important than exposure via other routes. The exceptions were some clothing materials, paints and coatings and cleaning products containing Ag, Al, TiO 2 , Fe 2 O 3 ENPs and carbon-based materials.", "author" : [ { "dropping-particle" : "", "family" : "Tiede", "given" : "Karen", "non-dropping-particle" : "", "parse-names" : false, "suffix" : "" }, { "dropping-particle" : "", "family" : "Foss Hanssen", "given" : "Steffen", "non-dropping-particle" : "", "parse-names" : false, "suffix" : "" }, { "dropping-particle" : "", "family" : "Westerhoff", "given" : "Paul", "non-dropping-particle" : "", "parse-names" : false, "suffix" : "" }, { "dropping-particle" : "", "family" : "Fern", "given" : "Gordon J", "non-dropping-particle" : "", "parse-names" : false, "suffix" : "" }, { "dropping-particle" : "", "family" : "Hankin", "given" : "Steven M", "non-dropping-particle" : "", "parse-names" : false, "suffix" : "" }, { "dropping-particle" : "", "family" : "Aitken", "given" : "Robert J", "non-dropping-particle" : "", "parse-names" : false, "suffix" : "" }, { "dropping-particle" : "", "family" : "Chaudhry", "given" : "Qasim", "non-dropping-particle" : "", "parse-names" : false, "suffix" : "" }, { "dropping-particle" : "", "family" : "Boxall", "given" : "Alistair B A", "non-dropping-particle" : "", "parse-names" : false, "suffix" : "" } ], "container-title" : "Nanotoxicology", "id" : "ITEM-1", "issue" : "1", "issued" : { "date-parts" : [ [ "2016" ] ] }, "page" : "1743-5390", "title" : "How important is drinking water exposure for the risks of engineered nanoparticles to consumers?", "type" : "article-journal", "volume" : "10" }, "uris" : [ "http://www.mendeley.com/documents/?uuid=fb94a877-d989-3bf7-a819-1c24e2443a87" ] } ], "mendeley" : { "formattedCitation" : "&lt;sup&gt;43&lt;/sup&gt;", "plainTextFormattedCitation" : "43", "previouslyFormattedCitation" : "&lt;sup&gt;43&lt;/sup&gt;" }, "properties" : { "noteIndex" : 0 }, "schema" : "https://github.com/citation-style-language/schema/raw/master/csl-citation.json" }</w:instrText>
      </w:r>
      <w:r w:rsidR="00B77DCC" w:rsidRPr="00B07621">
        <w:fldChar w:fldCharType="separate"/>
      </w:r>
      <w:r w:rsidR="00815C60" w:rsidRPr="00B07621">
        <w:rPr>
          <w:noProof/>
          <w:vertAlign w:val="superscript"/>
        </w:rPr>
        <w:t>43</w:t>
      </w:r>
      <w:r w:rsidR="00B77DCC" w:rsidRPr="00B07621">
        <w:fldChar w:fldCharType="end"/>
      </w:r>
      <w:r w:rsidR="00B77DCC" w:rsidRPr="00B07621">
        <w:t xml:space="preserve"> or </w:t>
      </w:r>
      <w:r w:rsidR="00D258B8" w:rsidRPr="00B07621">
        <w:t>Zhang et al. 2015</w:t>
      </w:r>
      <w:r w:rsidR="00D258B8" w:rsidRPr="00B07621">
        <w:fldChar w:fldCharType="begin" w:fldLock="1"/>
      </w:r>
      <w:r w:rsidR="006A16E5" w:rsidRPr="00B07621">
        <w:instrText>ADDIN CSL_CITATION { "citationItems" : [ { "id" : "ITEM-1", "itemData" : { "DOI" : "10.3390/ijerph120808717", "ISSN" : "16604601", "PMID" : "26213957", "abstract" : "Consumer products containing engineered nanoparticles (ENP) are already entering the marketplace. This leads, inter alia, to questions about the potential for release of ENP into the environment from commercial products. We have inventoried the prevalence of ENP-containing consumer products in the Singapore market by carrying out onsite assessments of products sold in all major chains of retail and cosmetic stores. We have assessed their usage patterns and estimated release factors and emission quantities to obtain a better understanding of the quantities of ENP that are released into which compartments of the aquatic environment in Singapore. Products investigated were assessed for their likelihood to contain ENP based on the declaration of ENP by producers, feature descriptions, and the information on particle size from the literature. Among the 1,432 products investigated, 138 were \"confirmed\" and 293 were \"likely\" to contain ENP. Product categories included sunscreens, cosmetics, health and fitness, automotive, food, home and garden, clothing and footwear, and eyeglass/lens coatings. Among the 27 different types of nanomaterials identified, SiO2 was predominant, followed by TiO2 and ZnO, Carbon Black, Ag, and Au. The amounts of ENP released into the aquatic system, which was estimated on the basis of typical product use, ENP concentration in the product, daily use quantity, release factor, and market share, were in the range of several hundred tons per year. As these quantities are likely to increase, it will be important to further study the fate of ENP that reach the aquatic environment in Singapore.", "author" : [ { "dropping-particle" : "", "family" : "Zhang", "given" : "Yuanyuan", "non-dropping-particle" : "", "parse-names" : false, "suffix" : "" }, { "dropping-particle" : "", "family" : "Leu", "given" : "Yu Rui", "non-dropping-particle" : "", "parse-names" : false, "suffix" : "" }, { "dropping-particle" : "", "family" : "Aitken", "given" : "Robert J.", "non-dropping-particle" : "", "parse-names" : false, "suffix" : "" }, { "dropping-particle" : "", "family" : "Riediker", "given" : "Michael", "non-dropping-particle" : "", "parse-names" : false, "suffix" : "" } ], "container-title" : "International Journal of Environmental Research and Public Health", "id" : "ITEM-1", "issue" : "8", "issued" : { "date-parts" : [ [ "2015" ] ] }, "page" : "8717-8743", "title" : "Inventory of engineered nanoparticle-containing consumer products available in the singapore retail market and likelihood of release into the aquatic environment", "type" : "article-journal", "volume" : "12" }, "uris" : [ "http://www.mendeley.com/documents/?uuid=93fdf0c5-81c2-39ad-877e-f21c23884d02" ] } ], "mendeley" : { "formattedCitation" : "&lt;sup&gt;45&lt;/sup&gt;", "plainTextFormattedCitation" : "45", "previouslyFormattedCitation" : "&lt;sup&gt;45&lt;/sup&gt;" }, "properties" : { "noteIndex" : 0 }, "schema" : "https://github.com/citation-style-language/schema/raw/master/csl-citation.json" }</w:instrText>
      </w:r>
      <w:r w:rsidR="00D258B8" w:rsidRPr="00B07621">
        <w:fldChar w:fldCharType="separate"/>
      </w:r>
      <w:r w:rsidR="00815C60" w:rsidRPr="00B07621">
        <w:rPr>
          <w:noProof/>
          <w:vertAlign w:val="superscript"/>
        </w:rPr>
        <w:t>45</w:t>
      </w:r>
      <w:r w:rsidR="00D258B8" w:rsidRPr="00B07621">
        <w:fldChar w:fldCharType="end"/>
      </w:r>
      <w:r w:rsidR="00D258B8" w:rsidRPr="00B07621">
        <w:t>)</w:t>
      </w:r>
      <w:r w:rsidR="00B77DCC" w:rsidRPr="00B07621">
        <w:t>, manufacturers surveys</w:t>
      </w:r>
      <w:r w:rsidRPr="00B07621">
        <w:t xml:space="preserve"> and market reports (</w:t>
      </w:r>
      <w:r w:rsidR="0021054E" w:rsidRPr="00B07621">
        <w:t>e.g</w:t>
      </w:r>
      <w:r w:rsidRPr="00B07621">
        <w:t>. Future Markets 2012</w:t>
      </w:r>
      <w:r w:rsidR="007E5B2D" w:rsidRPr="00B07621">
        <w:t xml:space="preserve"> used by Keller et al. 201</w:t>
      </w:r>
      <w:r w:rsidR="00F30215" w:rsidRPr="00B07621">
        <w:t>3</w:t>
      </w:r>
      <w:r w:rsidR="007E5B2D" w:rsidRPr="00B07621">
        <w:fldChar w:fldCharType="begin" w:fldLock="1"/>
      </w:r>
      <w:r w:rsidR="006A16E5" w:rsidRPr="00B07621">
        <w:instrText>ADDIN CSL_CITATION { "citationItems" : [ { "id" : "ITEM-1", "itemData" : { "DOI" : "10.1021/ez400106t", "ISBN" : "2328-8930", "ISSN" : "23288930", "abstract" : "A key question for industry, regulators, toxicologists, and risk assessors working with nanomaterials is what relevant environmental engineered nanomaterial (ENM) concentrations should be considered. Answering this question requires ENM material flow estimates at the local level. Using a life-cycle approach, global ENM production and application data were used to estimate releases at global, regional, national, and local levels. Local level emissions were then used to estimate releases to water (direct and from wastewater treatment effluent), soils (direct and from runoff and biosolids), and air (direct and from incineration of ENM-containing products). Waste management data for dozens of countries were used to estimate the flow of 10 major ENMs through eight world regions. A national and local release example was conducted with data from the United States, providing predicted wastewater effluent concentrations for the San Francisco Bay area, ranging from low nanograms per liter to micrograms per liter depending on the ENM. A key question for industry, regulators, toxicologists, and risk assessors working with nanomaterials is what relevant environmental engineered nanomaterial (ENM) concentrations should be considered. Answering this question requires ENM material flow estimates at the local level. Using a life-cycle approach, global ENM production and application data were used to estimate releases at global, regional, national, and local levels. Local level emissions were then used to estimate releases to water (direct and from wastewater treatment effluent), soils (direct and from runoff and biosolids), and air (direct and from incineration of ENM-containing products). Waste management data for dozens of countries were used to estimate the flow of 10 major ENMs through eight world regions. A national and local release example was conducted with data from the United States, providing predicted wastewater effluent concentrations for the San Francisco Bay area, ranging from low nanograms per liter to micrograms per liter depending on the ENM.", "author" : [ { "dropping-particle" : "", "family" : "Keller", "given" : "Arturo A.", "non-dropping-particle" : "", "parse-names" : false, "suffix" : "" }, { "dropping-particle" : "", "family" : "Lazareva", "given" : "Anastasiya", "non-dropping-particle" : "", "parse-names" : false, "suffix" : "" } ], "container-title" : "Environmental Science and Technology Letters", "id" : "ITEM-1", "issue" : "1", "issued" : { "date-parts" : [ [ "2013" ] ] }, "page" : "65-70", "title" : "Predicted Releases of Engineered Nanomaterials: From Global to Regional to Local", "type" : "article-journal", "volume" : "1" }, "uris" : [ "http://www.mendeley.com/documents/?uuid=1259eb33-deee-3eaa-894f-a0aeac1e4367" ] } ], "mendeley" : { "formattedCitation" : "&lt;sup&gt;25&lt;/sup&gt;", "plainTextFormattedCitation" : "25", "previouslyFormattedCitation" : "&lt;sup&gt;25&lt;/sup&gt;" }, "properties" : { "noteIndex" : 0 }, "schema" : "https://github.com/citation-style-language/schema/raw/master/csl-citation.json" }</w:instrText>
      </w:r>
      <w:r w:rsidR="007E5B2D" w:rsidRPr="00B07621">
        <w:fldChar w:fldCharType="separate"/>
      </w:r>
      <w:r w:rsidR="00815C60" w:rsidRPr="00B07621">
        <w:rPr>
          <w:noProof/>
          <w:vertAlign w:val="superscript"/>
        </w:rPr>
        <w:t>25</w:t>
      </w:r>
      <w:r w:rsidR="007E5B2D" w:rsidRPr="00B07621">
        <w:fldChar w:fldCharType="end"/>
      </w:r>
      <w:r w:rsidR="007E5B2D" w:rsidRPr="00B07621">
        <w:t>)</w:t>
      </w:r>
      <w:r w:rsidRPr="00B07621">
        <w:t xml:space="preserve">. The values of </w:t>
      </w:r>
      <m:oMath>
        <m:sSub>
          <m:sSubPr>
            <m:ctrlPr>
              <w:rPr>
                <w:rStyle w:val="RSCB03MathematicsGreeketcChar"/>
                <w:rFonts w:ascii="Cambria Math" w:hAnsi="Cambria Math"/>
                <w:i/>
              </w:rPr>
            </m:ctrlPr>
          </m:sSubPr>
          <m:e>
            <m:r>
              <w:rPr>
                <w:rStyle w:val="RSCB03MathematicsGreeketcChar"/>
                <w:rFonts w:ascii="Cambria Math" w:hAnsi="Cambria Math"/>
              </w:rPr>
              <m:t>U</m:t>
            </m:r>
          </m:e>
          <m:sub>
            <m:r>
              <m:rPr>
                <m:sty m:val="p"/>
              </m:rPr>
              <w:rPr>
                <w:rStyle w:val="RSCB03MathematicsGreeketcChar"/>
                <w:rFonts w:ascii="Cambria Math" w:hAnsi="Cambria Math"/>
              </w:rPr>
              <m:t>prod</m:t>
            </m:r>
          </m:sub>
        </m:sSub>
      </m:oMath>
      <w:r w:rsidR="00BD0360" w:rsidRPr="00B07621">
        <w:t xml:space="preserve"> </w:t>
      </w:r>
      <w:r w:rsidRPr="00B07621">
        <w:t>will be estimated</w:t>
      </w:r>
      <w:r w:rsidR="00BD0360" w:rsidRPr="00B07621">
        <w:t xml:space="preserve"> either by the use of technical guidance documents (such as European Chemicals Bureau, 2003</w:t>
      </w:r>
      <w:r w:rsidR="00820392" w:rsidRPr="00B07621">
        <w:fldChar w:fldCharType="begin" w:fldLock="1"/>
      </w:r>
      <w:r w:rsidR="006A16E5" w:rsidRPr="00B07621">
        <w:instrText>ADDIN CSL_CITATION { "citationItems" : [ { "id" : "ITEM-1", "itemData" : { "author" : [ { "dropping-particle" : "", "family" : "European Commission - Joint Research Centre - Institute for Health and Consumer Protection", "given" : "", "non-dropping-particle" : "", "parse-names" : false, "suffix" : "" } ], "id" : "ITEM-1", "issued" : { "date-parts" : [ [ "2003" ] ] }, "number-of-pages" : "398", "title" : "Technical Guidance Document on Risk Assessment", "type" : "report" }, "uris" : [ "http://www.mendeley.com/documents/?uuid=95593b4d-1759-32e7-9a64-98b50a58fb01" ] } ], "mendeley" : { "formattedCitation" : "&lt;sup&gt;46&lt;/sup&gt;", "plainTextFormattedCitation" : "46", "previouslyFormattedCitation" : "&lt;sup&gt;46&lt;/sup&gt;" }, "properties" : { "noteIndex" : 0 }, "schema" : "https://github.com/citation-style-language/schema/raw/master/csl-citation.json" }</w:instrText>
      </w:r>
      <w:r w:rsidR="00820392" w:rsidRPr="00B07621">
        <w:fldChar w:fldCharType="separate"/>
      </w:r>
      <w:r w:rsidR="00815C60" w:rsidRPr="00B07621">
        <w:rPr>
          <w:noProof/>
          <w:vertAlign w:val="superscript"/>
        </w:rPr>
        <w:t>46</w:t>
      </w:r>
      <w:r w:rsidR="00820392" w:rsidRPr="00B07621">
        <w:fldChar w:fldCharType="end"/>
      </w:r>
      <w:r w:rsidR="00BD0360" w:rsidRPr="00B07621">
        <w:t xml:space="preserve"> </w:t>
      </w:r>
      <w:r w:rsidR="00820392" w:rsidRPr="00B07621">
        <w:t>used by Tiede et</w:t>
      </w:r>
      <w:r w:rsidR="00BD0360" w:rsidRPr="00B07621">
        <w:t xml:space="preserve"> al. 2016</w:t>
      </w:r>
      <w:r w:rsidR="00BD0360" w:rsidRPr="00B07621">
        <w:fldChar w:fldCharType="begin" w:fldLock="1"/>
      </w:r>
      <w:r w:rsidR="006A16E5" w:rsidRPr="00B07621">
        <w:instrText>ADDIN CSL_CITATION { "citationItems" : [ { "id" : "ITEM-1", "itemData" : { "DOI" : "10.3109/17435390.2015.1022888", "ISBN" : "1743-5390", "ISSN" : "1743-5390", "PMID" : "25962682", "abstract" : "This study explored the potential for engineered nanoparticles (ENPs) to contaminate the UK drinking water supplies and established the significance of the drinking water exposure route compared to other routes of human exposure. A review of the occurrence and quantities of ENPs in different product types on the UK market as well as release scenarios, their possible fate and behaviour in raw water and during drinking water treatment was performed. Based on the available data, all the ENPs which are likely to reach water sources were identified and categorized. Worst case concentrations of ENPs in raw water and treated drinking water, using a simple exposure model, were estimated and then qualitatively compared to available estimates for human exposure through other routes. A range of metal, metal oxide and organic-based ENPs were identified that have the potential to contaminate drinking waters. Worst case predicted concentrations in drinking waters were in the low-to sub-mg/l range and more realistic estimates were tens of ng/l or less. For the majority of product types, human exposure via drinking water was predicted to be less important than exposure via other routes. The exceptions were some clothing materials, paints and coatings and cleaning products containing Ag, Al, TiO 2 , Fe 2 O 3 ENPs and carbon-based materials.", "author" : [ { "dropping-particle" : "", "family" : "Tiede", "given" : "Karen", "non-dropping-particle" : "", "parse-names" : false, "suffix" : "" }, { "dropping-particle" : "", "family" : "Foss Hanssen", "given" : "Steffen", "non-dropping-particle" : "", "parse-names" : false, "suffix" : "" }, { "dropping-particle" : "", "family" : "Westerhoff", "given" : "Paul", "non-dropping-particle" : "", "parse-names" : false, "suffix" : "" }, { "dropping-particle" : "", "family" : "Fern", "given" : "Gordon J", "non-dropping-particle" : "", "parse-names" : false, "suffix" : "" }, { "dropping-particle" : "", "family" : "Hankin", "given" : "Steven M", "non-dropping-particle" : "", "parse-names" : false, "suffix" : "" }, { "dropping-particle" : "", "family" : "Aitken", "given" : "Robert J", "non-dropping-particle" : "", "parse-names" : false, "suffix" : "" }, { "dropping-particle" : "", "family" : "Chaudhry", "given" : "Qasim", "non-dropping-particle" : "", "parse-names" : false, "suffix" : "" }, { "dropping-particle" : "", "family" : "Boxall", "given" : "Alistair B A", "non-dropping-particle" : "", "parse-names" : false, "suffix" : "" } ], "container-title" : "Nanotoxicology", "id" : "ITEM-1", "issue" : "1", "issued" : { "date-parts" : [ [ "2016" ] ] }, "page" : "1743-5390", "title" : "How important is drinking water exposure for the risks of engineered nanoparticles to consumers?", "type" : "article-journal", "volume" : "10" }, "uris" : [ "http://www.mendeley.com/documents/?uuid=fb94a877-d989-3bf7-a819-1c24e2443a87" ] } ], "mendeley" : { "formattedCitation" : "&lt;sup&gt;43&lt;/sup&gt;", "plainTextFormattedCitation" : "43", "previouslyFormattedCitation" : "&lt;sup&gt;43&lt;/sup&gt;" }, "properties" : { "noteIndex" : 0 }, "schema" : "https://github.com/citation-style-language/schema/raw/master/csl-citation.json" }</w:instrText>
      </w:r>
      <w:r w:rsidR="00BD0360" w:rsidRPr="00B07621">
        <w:fldChar w:fldCharType="separate"/>
      </w:r>
      <w:r w:rsidR="00815C60" w:rsidRPr="00B07621">
        <w:rPr>
          <w:noProof/>
          <w:vertAlign w:val="superscript"/>
        </w:rPr>
        <w:t>43</w:t>
      </w:r>
      <w:r w:rsidR="00BD0360" w:rsidRPr="00B07621">
        <w:fldChar w:fldCharType="end"/>
      </w:r>
      <w:r w:rsidRPr="00B07621">
        <w:t xml:space="preserve"> </w:t>
      </w:r>
      <w:r w:rsidR="00BD0360" w:rsidRPr="00B07621">
        <w:t>) or obtained through consumer surveys</w:t>
      </w:r>
      <w:r w:rsidR="00BD0360" w:rsidRPr="00B07621">
        <w:fldChar w:fldCharType="begin" w:fldLock="1"/>
      </w:r>
      <w:r w:rsidR="006A16E5" w:rsidRPr="00B07621">
        <w:instrText>ADDIN CSL_CITATION { "citationItems" : [ { "id" : "ITEM-1", "itemData" : { "DOI" : "10.1007/s11051-014-2489-9", "ISBN" : "1388-0764", "ISSN" : "1572896X", "abstract" : "The impetus for this study was to provide release estimates that can serve to improve predictions of engineered nanomaterial (ENM) exposure for risk assessment. We determined the likely release of ENMs from personal care products (PCPs) through a consumer survey on use and disposal habits, and research on the types and quantities of ENMs in PCPs. Our estimates show that in the US zinc oxide (ZnO), with 1,800\u20132,100 mt yr\u22121, and titanium dioxide (TiO2), with 870\u20131,000 mt yr\u22121, represent 94 % of ENMs released into the environment or landfills from the use of PCPs. Around 36\u201343 % of ENMs from PCPs were estimated to end up in landfills, 24\u201336 % released to soils, 0.7\u20130.8 % to air, and 28\u201332 % to water bodies. ENMs in sunscreen represent around 81\u201382 % of total release, from ZnO and TiO2 as UV blockers, followed by facial moisturizer (7.5 %), foundation (5.7 %), and hair coloring products (3.1 %). Daily care products such as body wash, shampoo, and conditioner had by far the highest per capita and total use, but contributed little to the ENM release estimates as these products generally contain little or no ENMs. However, if ENMs are incorporated into these daily care products, this may substantially increase ENM release.", "author" : [ { "dropping-particle" : "", "family" : "Keller", "given" : "Arturo A.", "non-dropping-particle" : "", "parse-names" : false, "suffix" : "" }, { "dropping-particle" : "", "family" : "Vosti", "given" : "William", "non-dropping-particle" : "", "parse-names" : false, "suffix" : "" }, { "dropping-particle" : "", "family" : "Wang", "given" : "Hongtao", "non-dropping-particle" : "", "parse-names" : false, "suffix" : "" }, { "dropping-particle" : "", "family" : "Lazareva", "given" : "Anastasiya", "non-dropping-particle" : "", "parse-names" : false, "suffix" : "" } ], "container-title" : "Journal of Nanoparticle Research", "id" : "ITEM-1", "issue" : "7", "issued" : { "date-parts" : [ [ "2014", "7", "21" ] ] }, "page" : "2489", "publisher" : "Springer Netherlands", "title" : "Release of engineered nanomaterials from personal care products throughout their life cycle", "type" : "article-journal", "volume" : "16" }, "uris" : [ "http://www.mendeley.com/documents/?uuid=df3924c2-4da7-3756-b7a0-5ed1132102a7" ] } ], "mendeley" : { "formattedCitation" : "&lt;sup&gt;47&lt;/sup&gt;", "plainTextFormattedCitation" : "47", "previouslyFormattedCitation" : "&lt;sup&gt;47&lt;/sup&gt;" }, "properties" : { "noteIndex" : 0 }, "schema" : "https://github.com/citation-style-language/schema/raw/master/csl-citation.json" }</w:instrText>
      </w:r>
      <w:r w:rsidR="00BD0360" w:rsidRPr="00B07621">
        <w:fldChar w:fldCharType="separate"/>
      </w:r>
      <w:r w:rsidR="00815C60" w:rsidRPr="00B07621">
        <w:rPr>
          <w:noProof/>
          <w:vertAlign w:val="superscript"/>
        </w:rPr>
        <w:t>47</w:t>
      </w:r>
      <w:r w:rsidR="00BD0360" w:rsidRPr="00B07621">
        <w:fldChar w:fldCharType="end"/>
      </w:r>
      <w:r w:rsidR="00C36DEB" w:rsidRPr="00B07621">
        <w:t>;</w:t>
      </w:r>
      <w:r w:rsidR="00BD0360" w:rsidRPr="00B07621">
        <w:t xml:space="preserve"> or by the use of product-specific equations based on the product usage patterns. </w:t>
      </w:r>
      <w:r w:rsidR="00C36DEB" w:rsidRPr="00B07621">
        <w:t>Finally</w:t>
      </w:r>
      <w:r w:rsidR="00BD0360" w:rsidRPr="00B07621">
        <w:t xml:space="preserve">, </w:t>
      </w:r>
      <m:oMath>
        <m:sSub>
          <m:sSubPr>
            <m:ctrlPr>
              <w:rPr>
                <w:rFonts w:ascii="Cambria Math" w:hAnsi="Cambria Math"/>
                <w:i/>
              </w:rPr>
            </m:ctrlPr>
          </m:sSubPr>
          <m:e>
            <m:r>
              <w:rPr>
                <w:rFonts w:ascii="Cambria Math" w:hAnsi="Cambria Math"/>
              </w:rPr>
              <m:t>R</m:t>
            </m:r>
          </m:e>
          <m:sub>
            <m:r>
              <m:rPr>
                <m:sty m:val="p"/>
              </m:rPr>
              <w:rPr>
                <w:rFonts w:ascii="Cambria Math" w:hAnsi="Cambria Math"/>
              </w:rPr>
              <m:t>release</m:t>
            </m:r>
          </m:sub>
        </m:sSub>
      </m:oMath>
      <w:r w:rsidR="00BD0360" w:rsidRPr="00B07621">
        <w:t xml:space="preserve"> will be obtained from experimental studies</w:t>
      </w:r>
      <w:r w:rsidR="00BD0360" w:rsidRPr="00B07621">
        <w:fldChar w:fldCharType="begin" w:fldLock="1"/>
      </w:r>
      <w:r w:rsidR="006A16E5" w:rsidRPr="00B07621">
        <w:instrText>ADDIN CSL_CITATION { "citationItems" : [ { "id" : "ITEM-1", "itemData" : { "DOI" : "10.1016/j.envpol.2016.11.019", "ISSN" : "02697491", "abstract" : "Nanomaterials are increasingly being used to improve the properties and functions of common building materials. A new type of self-cleaning cement incorporating TiO2 nanomaterials (TiO2-NMs) with photocatalytic properties is now marketed. This promising cement might provide air pollution-reducing properties but its environmental impact must be validated. During cement use and aging, an altered surface layer is formed that exhibits increased porosity. The surface layer thickness alteration and porosity increase with the cement degradation rate. The hardened cement paste leaching behavior has been fully documented, but the fate of incorporated TiO2-NMs and their state during/after potential release is currently unknown. In this study, photocatalytic cement pastes with increasing initial porosity were leached at a lab-scale to produce a range of degradation rates concerning the altered layer porosity and thickness. No dissolved Ti was released during leaching, only particulate TiO2-NM release was detected. The extent of release from this batch test simulating accelerated worst-case scenario was limited and ranged from 18.7 \u00b1 2.1 to 33.5 \u00b1 5.1 mg of Ti/m2 of cement after 168 h of leaching. TiO2-NMs released into neutral aquatic media (simulate pH of surface water) were not associated or coated by cement minerals. The TiO2-NM release mechanism is suspected to start from freeing of TiO2-NMs in the altered layer pore network due to partial cement paste dissolution followed by diffusion into the bulk pore solution to the surface. The extent of TiO2-NM release was not solely related to the cement degradation rate.", "author" : [ { "dropping-particle" : "", "family" : "Bossa", "given" : "Nathan", "non-dropping-particle" : "", "parse-names" : false, "suffix" : "" }, { "dropping-particle" : "", "family" : "Chaurand", "given" : "Perrine", "non-dropping-particle" : "", "parse-names" : false, "suffix" : "" }, { "dropping-particle" : "", "family" : "Levard", "given" : "Cl\u00e9ment", "non-dropping-particle" : "", "parse-names" : false, "suffix" : "" }, { "dropping-particle" : "", "family" : "Borschneck", "given" : "Daniel", "non-dropping-particle" : "", "parse-names" : false, "suffix" : "" }, { "dropping-particle" : "", "family" : "Miche", "given" : "H\u00e9l\u00e8ne", "non-dropping-particle" : "", "parse-names" : false, "suffix" : "" }, { "dropping-particle" : "", "family" : "Vicente", "given" : "J\u00e9r\u00f4me", "non-dropping-particle" : "", "parse-names" : false, "suffix" : "" }, { "dropping-particle" : "", "family" : "Geantet", "given" : "Christophe", "non-dropping-particle" : "", "parse-names" : false, "suffix" : "" }, { "dropping-particle" : "", "family" : "Aguerre-Chariol", "given" : "Olivier", "non-dropping-particle" : "", "parse-names" : false, "suffix" : "" }, { "dropping-particle" : "", "family" : "Michel", "given" : "F. Marc", "non-dropping-particle" : "", "parse-names" : false, "suffix" : "" }, { "dropping-particle" : "", "family" : "Rose", "given" : "J\u00e9r\u00f4me", "non-dropping-particle" : "", "parse-names" : false, "suffix" : "" } ], "container-title" : "Environmental Pollution", "id" : "ITEM-1", "issued" : { "date-parts" : [ [ "2017" ] ] }, "page" : "1160-1170", "title" : "Environmental exposure to TiO 2 nanomaterials incorporated in building material", "type" : "article-journal", "volume" : "220" }, "uris" : [ "http://www.mendeley.com/documents/?uuid=0280f575-6481-3c5f-aa5e-b082764eb00a" ] } ], "mendeley" : { "formattedCitation" : "&lt;sup&gt;39&lt;/sup&gt;", "plainTextFormattedCitation" : "39", "previouslyFormattedCitation" : "&lt;sup&gt;39&lt;/sup&gt;" }, "properties" : { "noteIndex" : 0 }, "schema" : "https://github.com/citation-style-language/schema/raw/master/csl-citation.json" }</w:instrText>
      </w:r>
      <w:r w:rsidR="00BD0360" w:rsidRPr="00B07621">
        <w:fldChar w:fldCharType="separate"/>
      </w:r>
      <w:r w:rsidR="00815C60" w:rsidRPr="00B07621">
        <w:rPr>
          <w:noProof/>
          <w:vertAlign w:val="superscript"/>
        </w:rPr>
        <w:t>39</w:t>
      </w:r>
      <w:r w:rsidR="00BD0360" w:rsidRPr="00B07621">
        <w:fldChar w:fldCharType="end"/>
      </w:r>
      <w:r w:rsidR="00BD0360" w:rsidRPr="00B07621">
        <w:t xml:space="preserve"> or </w:t>
      </w:r>
      <w:r w:rsidR="00827B35" w:rsidRPr="00B07621">
        <w:t>from manufacturers (i.e. ageing and end of life experiments)</w:t>
      </w:r>
      <w:r w:rsidR="00BD0360" w:rsidRPr="00B07621">
        <w:t xml:space="preserve">. Some examples of equations for estimating the </w:t>
      </w:r>
      <m:oMath>
        <m:sSub>
          <m:sSubPr>
            <m:ctrlPr>
              <w:rPr>
                <w:rFonts w:ascii="Cambria Math" w:hAnsi="Cambria Math"/>
                <w:i/>
              </w:rPr>
            </m:ctrlPr>
          </m:sSubPr>
          <m:e>
            <m:r>
              <w:rPr>
                <w:rFonts w:ascii="Cambria Math" w:hAnsi="Cambria Math"/>
              </w:rPr>
              <m:t>U</m:t>
            </m:r>
          </m:e>
          <m:sub>
            <m:r>
              <m:rPr>
                <m:sty m:val="p"/>
              </m:rPr>
              <w:rPr>
                <w:rFonts w:ascii="Cambria Math" w:hAnsi="Cambria Math"/>
              </w:rPr>
              <m:t>prod</m:t>
            </m:r>
          </m:sub>
        </m:sSub>
      </m:oMath>
      <w:r w:rsidR="00BD0360" w:rsidRPr="00B07621">
        <w:t xml:space="preserve"> for a selection of product types</w:t>
      </w:r>
      <w:r w:rsidR="00155801" w:rsidRPr="00B07621">
        <w:t xml:space="preserve"> and their corresponding </w:t>
      </w:r>
      <m:oMath>
        <m:sSub>
          <m:sSubPr>
            <m:ctrlPr>
              <w:rPr>
                <w:rFonts w:ascii="Cambria Math" w:hAnsi="Cambria Math"/>
                <w:i/>
              </w:rPr>
            </m:ctrlPr>
          </m:sSubPr>
          <m:e>
            <m:r>
              <w:rPr>
                <w:rFonts w:ascii="Cambria Math" w:hAnsi="Cambria Math"/>
              </w:rPr>
              <m:t>R</m:t>
            </m:r>
          </m:e>
          <m:sub>
            <m:r>
              <m:rPr>
                <m:sty m:val="p"/>
              </m:rPr>
              <w:rPr>
                <w:rFonts w:ascii="Cambria Math" w:hAnsi="Cambria Math"/>
              </w:rPr>
              <m:t>release</m:t>
            </m:r>
          </m:sub>
        </m:sSub>
      </m:oMath>
      <w:r w:rsidR="00155801" w:rsidRPr="00B07621">
        <w:t xml:space="preserve"> </w:t>
      </w:r>
      <w:r w:rsidR="00BD0360" w:rsidRPr="00B07621">
        <w:t xml:space="preserve">are presented in Table 2.  </w:t>
      </w:r>
    </w:p>
    <w:p w14:paraId="42FDD268" w14:textId="60E2DC28" w:rsidR="00C36DEB" w:rsidRPr="00B07621" w:rsidRDefault="00BF4FC0" w:rsidP="00BF4FC0">
      <w:pPr>
        <w:pStyle w:val="RSCB02ArticleText"/>
      </w:pPr>
      <w:r w:rsidRPr="00B07621">
        <w:t xml:space="preserve">In the study performed by Tiede </w:t>
      </w:r>
      <w:r w:rsidR="00357A43" w:rsidRPr="00B07621">
        <w:t>et al.</w:t>
      </w:r>
      <w:r w:rsidR="00BD1098" w:rsidRPr="00B07621">
        <w:t xml:space="preserve"> </w:t>
      </w:r>
      <w:r w:rsidR="00357A43" w:rsidRPr="00B07621">
        <w:t>2016</w:t>
      </w:r>
      <w:r w:rsidR="00BD1098" w:rsidRPr="00B07621">
        <w:t>,</w:t>
      </w:r>
      <w:r w:rsidR="00357A43" w:rsidRPr="00B07621">
        <w:fldChar w:fldCharType="begin" w:fldLock="1"/>
      </w:r>
      <w:r w:rsidR="006A16E5" w:rsidRPr="00B07621">
        <w:instrText>ADDIN CSL_CITATION { "citationItems" : [ { "id" : "ITEM-1", "itemData" : { "DOI" : "10.3109/17435390.2015.1022888", "ISBN" : "1743-5390", "ISSN" : "1743-5390", "PMID" : "25962682", "abstract" : "This study explored the potential for engineered nanoparticles (ENPs) to contaminate the UK drinking water supplies and established the significance of the drinking water exposure route compared to other routes of human exposure. A review of the occurrence and quantities of ENPs in different product types on the UK market as well as release scenarios, their possible fate and behaviour in raw water and during drinking water treatment was performed. Based on the available data, all the ENPs which are likely to reach water sources were identified and categorized. Worst case concentrations of ENPs in raw water and treated drinking water, using a simple exposure model, were estimated and then qualitatively compared to available estimates for human exposure through other routes. A range of metal, metal oxide and organic-based ENPs were identified that have the potential to contaminate drinking waters. Worst case predicted concentrations in drinking waters were in the low-to sub-mg/l range and more realistic estimates were tens of ng/l or less. For the majority of product types, human exposure via drinking water was predicted to be less important than exposure via other routes. The exceptions were some clothing materials, paints and coatings and cleaning products containing Ag, Al, TiO 2 , Fe 2 O 3 ENPs and carbon-based materials.", "author" : [ { "dropping-particle" : "", "family" : "Tiede", "given" : "Karen", "non-dropping-particle" : "", "parse-names" : false, "suffix" : "" }, { "dropping-particle" : "", "family" : "Foss Hanssen", "given" : "Steffen", "non-dropping-particle" : "", "parse-names" : false, "suffix" : "" }, { "dropping-particle" : "", "family" : "Westerhoff", "given" : "Paul", "non-dropping-particle" : "", "parse-names" : false, "suffix" : "" }, { "dropping-particle" : "", "family" : "Fern", "given" : "Gordon J", "non-dropping-particle" : "", "parse-names" : false, "suffix" : "" }, { "dropping-particle" : "", "family" : "Hankin", "given" : "Steven M", "non-dropping-particle" : "", "parse-names" : false, "suffix" : "" }, { "dropping-particle" : "", "family" : "Aitken", "given" : "Robert J", "non-dropping-particle" : "", "parse-names" : false, "suffix" : "" }, { "dropping-particle" : "", "family" : "Chaudhry", "given" : "Qasim", "non-dropping-particle" : "", "parse-names" : false, "suffix" : "" }, { "dropping-particle" : "", "family" : "Boxall", "given" : "Alistair B A", "non-dropping-particle" : "", "parse-names" : false, "suffix" : "" } ], "container-title" : "Nanotoxicology", "id" : "ITEM-1", "issue" : "1", "issued" : { "date-parts" : [ [ "2016" ] ] }, "page" : "1743-5390", "title" : "How important is drinking water exposure for the risks of engineered nanoparticles to consumers?", "type" : "article-journal", "volume" : "10" }, "uris" : [ "http://www.mendeley.com/documents/?uuid=fb94a877-d989-3bf7-a819-1c24e2443a87" ] } ], "mendeley" : { "formattedCitation" : "&lt;sup&gt;43&lt;/sup&gt;", "plainTextFormattedCitation" : "43", "previouslyFormattedCitation" : "&lt;sup&gt;43&lt;/sup&gt;" }, "properties" : { "noteIndex" : 0 }, "schema" : "https://github.com/citation-style-language/schema/raw/master/csl-citation.json" }</w:instrText>
      </w:r>
      <w:r w:rsidR="00357A43" w:rsidRPr="00B07621">
        <w:fldChar w:fldCharType="separate"/>
      </w:r>
      <w:r w:rsidR="00815C60" w:rsidRPr="00B07621">
        <w:rPr>
          <w:noProof/>
          <w:vertAlign w:val="superscript"/>
        </w:rPr>
        <w:t>43</w:t>
      </w:r>
      <w:r w:rsidR="00357A43" w:rsidRPr="00B07621">
        <w:fldChar w:fldCharType="end"/>
      </w:r>
      <w:r w:rsidRPr="00B07621">
        <w:t xml:space="preserve"> where data available for 126 ENP-containing products commercialised in </w:t>
      </w:r>
      <w:r w:rsidR="00BD1098" w:rsidRPr="00B07621">
        <w:t xml:space="preserve">the </w:t>
      </w:r>
      <w:r w:rsidRPr="00B07621">
        <w:t xml:space="preserve">UK </w:t>
      </w:r>
      <w:r w:rsidR="00BD1098" w:rsidRPr="00B07621">
        <w:t xml:space="preserve">were </w:t>
      </w:r>
      <w:r w:rsidRPr="00B07621">
        <w:t xml:space="preserve">analysed, quantitative information of the </w:t>
      </w:r>
      <w:r w:rsidRPr="00B07621">
        <w:rPr>
          <w:i/>
        </w:rPr>
        <w:t>C</w:t>
      </w:r>
      <w:r w:rsidRPr="00B07621">
        <w:rPr>
          <w:vertAlign w:val="subscript"/>
        </w:rPr>
        <w:t>ENP</w:t>
      </w:r>
      <w:r w:rsidRPr="00B07621">
        <w:t xml:space="preserve">, </w:t>
      </w:r>
      <w:r w:rsidRPr="00B07621">
        <w:rPr>
          <w:i/>
        </w:rPr>
        <w:t>U</w:t>
      </w:r>
      <w:r w:rsidRPr="00B07621">
        <w:rPr>
          <w:vertAlign w:val="subscript"/>
        </w:rPr>
        <w:t>prod</w:t>
      </w:r>
      <w:r w:rsidRPr="00B07621">
        <w:t xml:space="preserve"> and </w:t>
      </w:r>
      <w:r w:rsidRPr="00B07621">
        <w:rPr>
          <w:i/>
        </w:rPr>
        <w:t>F</w:t>
      </w:r>
      <w:r w:rsidRPr="00B07621">
        <w:rPr>
          <w:vertAlign w:val="subscript"/>
        </w:rPr>
        <w:t>pen</w:t>
      </w:r>
      <w:r w:rsidRPr="00B07621">
        <w:t xml:space="preserve"> for 62 of them was found fro</w:t>
      </w:r>
      <w:r w:rsidR="00FE3B90" w:rsidRPr="00B07621">
        <w:t xml:space="preserve">m similar information sources. </w:t>
      </w:r>
      <w:r w:rsidRPr="00B07621">
        <w:t>For example, for cosmetics containing SiO</w:t>
      </w:r>
      <w:r w:rsidRPr="00B07621">
        <w:rPr>
          <w:vertAlign w:val="subscript"/>
        </w:rPr>
        <w:t>2</w:t>
      </w:r>
      <w:r w:rsidRPr="00B07621">
        <w:t xml:space="preserve"> ENP</w:t>
      </w:r>
      <w:r w:rsidR="00BD1098" w:rsidRPr="00B07621">
        <w:t>s</w:t>
      </w:r>
      <w:r w:rsidRPr="00B07621">
        <w:t xml:space="preserve">, the </w:t>
      </w:r>
      <m:oMath>
        <m:sSub>
          <m:sSubPr>
            <m:ctrlPr>
              <w:rPr>
                <w:rStyle w:val="RSCB03MathematicsGreeketcChar"/>
                <w:rFonts w:ascii="Cambria Math" w:hAnsi="Cambria Math"/>
              </w:rPr>
            </m:ctrlPr>
          </m:sSubPr>
          <m:e>
            <m:r>
              <w:rPr>
                <w:rStyle w:val="RSCB03MathematicsGreeketcChar"/>
                <w:rFonts w:ascii="Cambria Math" w:hAnsi="Cambria Math"/>
              </w:rPr>
              <m:t>C</m:t>
            </m:r>
          </m:e>
          <m:sub>
            <m:r>
              <m:rPr>
                <m:sty m:val="p"/>
              </m:rPr>
              <w:rPr>
                <w:rStyle w:val="RSCB03MathematicsGreeketcChar"/>
                <w:rFonts w:ascii="Cambria Math" w:hAnsi="Cambria Math"/>
              </w:rPr>
              <m:t>ENP</m:t>
            </m:r>
          </m:sub>
        </m:sSub>
      </m:oMath>
      <w:r w:rsidRPr="00B07621">
        <w:rPr>
          <w:rStyle w:val="RSCB03MathematicsGreeketcChar"/>
          <w:rFonts w:asciiTheme="minorHAnsi" w:eastAsiaTheme="minorEastAsia" w:hAnsiTheme="minorHAnsi"/>
        </w:rPr>
        <w:t xml:space="preserve"> value was found from the manufacturers information (labelling) as 15% of the cosmetic composition. The usage was estimated as 0.8 g of product per capita per day by following the ECHA technical guidance 2003 (TGD 2003)</w:t>
      </w:r>
      <w:r w:rsidR="00EB2DE9" w:rsidRPr="00B07621">
        <w:rPr>
          <w:rStyle w:val="RSCB03MathematicsGreeketcChar"/>
          <w:rFonts w:asciiTheme="minorHAnsi" w:eastAsiaTheme="minorEastAsia" w:hAnsiTheme="minorHAnsi"/>
        </w:rPr>
        <w:fldChar w:fldCharType="begin" w:fldLock="1"/>
      </w:r>
      <w:r w:rsidR="006A16E5" w:rsidRPr="00B07621">
        <w:rPr>
          <w:rStyle w:val="RSCB03MathematicsGreeketcChar"/>
          <w:rFonts w:asciiTheme="minorHAnsi" w:eastAsiaTheme="minorEastAsia" w:hAnsiTheme="minorHAnsi"/>
        </w:rPr>
        <w:instrText>ADDIN CSL_CITATION { "citationItems" : [ { "id" : "ITEM-1", "itemData" : { "author" : [ { "dropping-particle" : "", "family" : "European Commission - Joint Research Centre - Institute for Health and Consumer Protection", "given" : "", "non-dropping-particle" : "", "parse-names" : false, "suffix" : "" } ], "id" : "ITEM-1", "issued" : { "date-parts" : [ [ "2003" ] ] }, "number-of-pages" : "398", "title" : "Technical Guidance Document on Risk Assessment", "type" : "report" }, "uris" : [ "http://www.mendeley.com/documents/?uuid=95593b4d-1759-32e7-9a64-98b50a58fb01" ] } ], "mendeley" : { "formattedCitation" : "&lt;sup&gt;46&lt;/sup&gt;", "plainTextFormattedCitation" : "46", "previouslyFormattedCitation" : "&lt;sup&gt;46&lt;/sup&gt;" }, "properties" : { "noteIndex" : 0 }, "schema" : "https://github.com/citation-style-language/schema/raw/master/csl-citation.json" }</w:instrText>
      </w:r>
      <w:r w:rsidR="00EB2DE9" w:rsidRPr="00B07621">
        <w:rPr>
          <w:rStyle w:val="RSCB03MathematicsGreeketcChar"/>
          <w:rFonts w:asciiTheme="minorHAnsi" w:eastAsiaTheme="minorEastAsia" w:hAnsiTheme="minorHAnsi"/>
        </w:rPr>
        <w:fldChar w:fldCharType="separate"/>
      </w:r>
      <w:r w:rsidR="00815C60" w:rsidRPr="00B07621">
        <w:rPr>
          <w:rStyle w:val="RSCB03MathematicsGreeketcChar"/>
          <w:rFonts w:asciiTheme="minorHAnsi" w:eastAsiaTheme="minorEastAsia" w:hAnsiTheme="minorHAnsi"/>
          <w:noProof/>
          <w:vertAlign w:val="superscript"/>
        </w:rPr>
        <w:t>46</w:t>
      </w:r>
      <w:r w:rsidR="00EB2DE9" w:rsidRPr="00B07621">
        <w:rPr>
          <w:rStyle w:val="RSCB03MathematicsGreeketcChar"/>
          <w:rFonts w:asciiTheme="minorHAnsi" w:eastAsiaTheme="minorEastAsia" w:hAnsiTheme="minorHAnsi"/>
        </w:rPr>
        <w:fldChar w:fldCharType="end"/>
      </w:r>
      <w:r w:rsidRPr="00B07621">
        <w:rPr>
          <w:rStyle w:val="RSCB03MathematicsGreeketcChar"/>
          <w:rFonts w:asciiTheme="minorHAnsi" w:eastAsiaTheme="minorEastAsia" w:hAnsiTheme="minorHAnsi"/>
        </w:rPr>
        <w:t xml:space="preserve">. And </w:t>
      </w:r>
      <w:r w:rsidRPr="00B07621">
        <w:rPr>
          <w:rStyle w:val="RSCB03MathematicsGreeketcChar"/>
          <w:rFonts w:asciiTheme="minorHAnsi" w:eastAsiaTheme="minorEastAsia" w:hAnsiTheme="minorHAnsi"/>
          <w:i/>
        </w:rPr>
        <w:t>F</w:t>
      </w:r>
      <w:r w:rsidRPr="00B07621">
        <w:rPr>
          <w:rStyle w:val="RSCB03MathematicsGreeketcChar"/>
          <w:rFonts w:asciiTheme="minorHAnsi" w:eastAsiaTheme="minorEastAsia" w:hAnsiTheme="minorHAnsi"/>
          <w:vertAlign w:val="subscript"/>
        </w:rPr>
        <w:t>pen</w:t>
      </w:r>
      <w:r w:rsidRPr="00B07621">
        <w:rPr>
          <w:rStyle w:val="RSCB03MathematicsGreeketcChar"/>
          <w:rFonts w:asciiTheme="minorHAnsi" w:eastAsiaTheme="minorEastAsia" w:hAnsiTheme="minorHAnsi"/>
        </w:rPr>
        <w:t xml:space="preserve"> was estimated through the use of a local product survey where the number of nano-containing products was </w:t>
      </w:r>
      <w:r w:rsidR="005E6417" w:rsidRPr="00B07621">
        <w:rPr>
          <w:rStyle w:val="RSCB03MathematicsGreeketcChar"/>
          <w:rFonts w:asciiTheme="minorHAnsi" w:eastAsiaTheme="minorEastAsia" w:hAnsiTheme="minorHAnsi"/>
        </w:rPr>
        <w:t>divided by the total amount of products (nano and non nano)</w:t>
      </w:r>
      <w:r w:rsidRPr="00B07621">
        <w:rPr>
          <w:rStyle w:val="RSCB03MathematicsGreeketcChar"/>
          <w:rFonts w:asciiTheme="minorHAnsi" w:eastAsiaTheme="minorEastAsia" w:hAnsiTheme="minorHAnsi"/>
        </w:rPr>
        <w:t xml:space="preserve"> available on the same market (0.5% of the skincare market)</w:t>
      </w:r>
      <w:r w:rsidRPr="00B07621">
        <w:t>.</w:t>
      </w:r>
    </w:p>
    <w:p w14:paraId="4AA136EF" w14:textId="77777777" w:rsidR="005E6417" w:rsidRPr="00B07621" w:rsidRDefault="005E6417" w:rsidP="00BF4FC0">
      <w:pPr>
        <w:pStyle w:val="RSCB02ArticleText"/>
      </w:pPr>
    </w:p>
    <w:p w14:paraId="383BACA5" w14:textId="7DD304CF" w:rsidR="00A40403" w:rsidRPr="00B07621" w:rsidRDefault="00BF4FC0" w:rsidP="00BF4FC0">
      <w:pPr>
        <w:pStyle w:val="RSCB02ArticleText"/>
        <w:rPr>
          <w:rStyle w:val="RSCB08CHeadingIn-lineChar"/>
          <w:b w:val="0"/>
        </w:rPr>
      </w:pPr>
      <w:r w:rsidRPr="00B07621">
        <w:tab/>
      </w:r>
      <w:r w:rsidRPr="00B07621">
        <w:rPr>
          <w:rStyle w:val="RSCB08CHeadingIn-lineChar"/>
        </w:rPr>
        <w:t>3.2.</w:t>
      </w:r>
      <w:r w:rsidRPr="00B07621">
        <w:t xml:space="preserve"> </w:t>
      </w:r>
      <w:r w:rsidR="00D24E59" w:rsidRPr="00B07621">
        <w:rPr>
          <w:b/>
        </w:rPr>
        <w:t>Lag time</w:t>
      </w:r>
      <w:r w:rsidR="00D24E59" w:rsidRPr="00B07621">
        <w:rPr>
          <w:rStyle w:val="RSCB08CHeadingIn-lineChar"/>
        </w:rPr>
        <w:t xml:space="preserve"> (</w:t>
      </w:r>
      <m:oMath>
        <m:sSub>
          <m:sSubPr>
            <m:ctrlPr>
              <w:rPr>
                <w:rStyle w:val="RSCB03MathematicsGreeketcChar"/>
                <w:rFonts w:ascii="Cambria Math" w:hAnsi="Cambria Math"/>
                <w:b/>
                <w:bCs/>
                <w:i/>
              </w:rPr>
            </m:ctrlPr>
          </m:sSubPr>
          <m:e>
            <m:r>
              <m:rPr>
                <m:sty m:val="bi"/>
              </m:rPr>
              <w:rPr>
                <w:rStyle w:val="RSCB03MathematicsGreeketcChar"/>
                <w:rFonts w:ascii="Cambria Math" w:hAnsi="Cambria Math"/>
              </w:rPr>
              <m:t>T</m:t>
            </m:r>
          </m:e>
          <m:sub>
            <m:r>
              <m:rPr>
                <m:sty m:val="bi"/>
              </m:rPr>
              <w:rPr>
                <w:rStyle w:val="RSCB03MathematicsGreeketcChar"/>
                <w:rFonts w:ascii="Cambria Math" w:hAnsi="Cambria Math"/>
              </w:rPr>
              <m:t>lag</m:t>
            </m:r>
          </m:sub>
        </m:sSub>
      </m:oMath>
      <w:r w:rsidR="00D24E59" w:rsidRPr="00B07621">
        <w:rPr>
          <w:rStyle w:val="RSCB08CHeadingIn-lineChar"/>
        </w:rPr>
        <w:t xml:space="preserve">). </w:t>
      </w:r>
      <w:r w:rsidR="00D24E59" w:rsidRPr="00B07621">
        <w:rPr>
          <w:rStyle w:val="RSCB08CHeadingIn-lineChar"/>
          <w:b w:val="0"/>
        </w:rPr>
        <w:t xml:space="preserve">ENP emissions to surface waters </w:t>
      </w:r>
      <w:r w:rsidR="007E0236" w:rsidRPr="00B07621">
        <w:rPr>
          <w:rStyle w:val="RSCB08CHeadingIn-lineChar"/>
          <w:b w:val="0"/>
        </w:rPr>
        <w:t xml:space="preserve">do not </w:t>
      </w:r>
      <w:r w:rsidR="00D24E59" w:rsidRPr="00B07621">
        <w:rPr>
          <w:rStyle w:val="RSCB08CHeadingIn-lineChar"/>
          <w:b w:val="0"/>
        </w:rPr>
        <w:t xml:space="preserve">always occur straight </w:t>
      </w:r>
      <w:r w:rsidR="00D278EC" w:rsidRPr="00B07621">
        <w:rPr>
          <w:rStyle w:val="RSCB08CHeadingIn-lineChar"/>
          <w:b w:val="0"/>
        </w:rPr>
        <w:t>after</w:t>
      </w:r>
      <w:r w:rsidR="00D24E59" w:rsidRPr="00B07621">
        <w:rPr>
          <w:rStyle w:val="RSCB08CHeadingIn-lineChar"/>
          <w:b w:val="0"/>
        </w:rPr>
        <w:t xml:space="preserve"> product usage</w:t>
      </w:r>
      <w:r w:rsidR="008456A9" w:rsidRPr="00B07621">
        <w:rPr>
          <w:rStyle w:val="RSCB08CHeadingIn-lineChar"/>
          <w:b w:val="0"/>
        </w:rPr>
        <w:t xml:space="preserve"> in terms of time,</w:t>
      </w:r>
      <w:r w:rsidR="00B97009" w:rsidRPr="00B07621">
        <w:rPr>
          <w:rStyle w:val="RSCB08CHeadingIn-lineChar"/>
          <w:b w:val="0"/>
        </w:rPr>
        <w:t xml:space="preserve"> but instead they can be released over time or in specific moments after some </w:t>
      </w:r>
      <w:r w:rsidR="00F2551E" w:rsidRPr="00B07621">
        <w:rPr>
          <w:rStyle w:val="RSCB08CHeadingIn-lineChar"/>
          <w:b w:val="0"/>
        </w:rPr>
        <w:t>stock-</w:t>
      </w:r>
      <w:r w:rsidR="00DC0E44" w:rsidRPr="00B07621">
        <w:rPr>
          <w:rStyle w:val="RSCB08CHeadingIn-lineChar"/>
          <w:b w:val="0"/>
        </w:rPr>
        <w:t xml:space="preserve">time </w:t>
      </w:r>
      <w:r w:rsidR="00F2551E" w:rsidRPr="00B07621">
        <w:rPr>
          <w:rStyle w:val="RSCB08CHeadingIn-lineChar"/>
          <w:b w:val="0"/>
        </w:rPr>
        <w:t>period</w:t>
      </w:r>
      <w:r w:rsidR="00F2551E" w:rsidRPr="00B07621">
        <w:rPr>
          <w:rStyle w:val="RSCB08CHeadingIn-lineChar"/>
          <w:b w:val="0"/>
        </w:rPr>
        <w:fldChar w:fldCharType="begin" w:fldLock="1"/>
      </w:r>
      <w:r w:rsidR="006A16E5" w:rsidRPr="00B07621">
        <w:rPr>
          <w:rStyle w:val="RSCB08CHeadingIn-lineChar"/>
          <w:b w:val="0"/>
        </w:rPr>
        <w:instrText>ADDIN CSL_CITATION { "citationItems" : [ { "id" : "ITEM-1", "itemData" : { "DOI" : "10.1021/acs.est.6b05702", "ISSN" : "15205851", "abstract" : "The need for an environmental risk assessment for engineered nanomaterials (ENM) necessitates the knowledge about their environmental emissions. Material flow models (MFA) have been used to provide predicted environmental emissions but most current nano-MFA models consider neither the rapid development of ENM production nor the fact that a large proportion of ENM are entering an in-use stock and are released from products over time (i.e., have a lag phase). Here we use dynamic probabilistic material flow modeling to predict scenarios of the future flows of four ENM (nano-TiO2, nano-ZnO, nano-Ag and CNT) to environmental compartments and to quantify their amounts in (temporary) sinks such as the in-use stock and (\u201cfinal\u201d) environmental sinks such as soil and sediment. In these scenarios, we estimate likely future amounts if the use and distribution of ENM in products continues along current trends (i.e., a business-as-usual approach) and predict the effect of hypothetical trends in the market development of nanomaterials, such as the emergence of a new widely used product or the ban on certain substances, on the flows of nanomaterials to the environment in years to come. We show that depending on the scenario and the product type affected, significant changes of the flows occur over time, driven by the growth of stocks and delayed release dynamics.", "author" : [ { "dropping-particle" : "", "family" : "Sun", "given" : "Tian Yin", "non-dropping-particle" : "", "parse-names" : false, "suffix" : "" }, { "dropping-particle" : "", "family" : "Mitrano", "given" : "Denise M.", "non-dropping-particle" : "", "parse-names" : false, "suffix" : "" }, { "dropping-particle" : "", "family" : "Bornh\u00f6ft", "given" : "Nikolaus A.", "non-dropping-particle" : "", "parse-names" : false, "suffix" : "" }, { "dropping-particle" : "", "family" : "Scheringer", "given" : "Martin", "non-dropping-particle" : "", "parse-names" : false, "suffix" : "" }, { "dropping-particle" : "", "family" : "Hungerb\u00fchler", "given" : "Konrad", "non-dropping-particle" : "", "parse-names" : false, "suffix" : "" }, { "dropping-particle" : "", "family" : "Nowack", "given" : "Bernd", "non-dropping-particle" : "", "parse-names" : false, "suffix" : "" } ], "container-title" : "Environmental Science and Technology", "id" : "ITEM-1", "issue" : "5", "issued" : { "date-parts" : [ [ "2017", "3", "7" ] ] }, "page" : "2854-2863", "title" : "Envisioning Nano Release Dynamics in a Changing World: Using Dynamic Probabilistic Modeling to Assess Future Environmental Emissions of Engineered Nanomaterials", "type" : "article-journal", "volume" : "51" }, "uris" : [ "http://www.mendeley.com/documents/?uuid=67dc8466-da60-3747-ad64-974663d2187a" ] } ], "mendeley" : { "formattedCitation" : "&lt;sup&gt;48&lt;/sup&gt;", "plainTextFormattedCitation" : "48", "previouslyFormattedCitation" : "&lt;sup&gt;48&lt;/sup&gt;" }, "properties" : { "noteIndex" : 0 }, "schema" : "https://github.com/citation-style-language/schema/raw/master/csl-citation.json" }</w:instrText>
      </w:r>
      <w:r w:rsidR="00F2551E" w:rsidRPr="00B07621">
        <w:rPr>
          <w:rStyle w:val="RSCB08CHeadingIn-lineChar"/>
          <w:b w:val="0"/>
        </w:rPr>
        <w:fldChar w:fldCharType="separate"/>
      </w:r>
      <w:r w:rsidR="00815C60" w:rsidRPr="00B07621">
        <w:rPr>
          <w:rStyle w:val="RSCB08CHeadingIn-lineChar"/>
          <w:b w:val="0"/>
          <w:noProof/>
          <w:vertAlign w:val="superscript"/>
        </w:rPr>
        <w:t>48</w:t>
      </w:r>
      <w:r w:rsidR="00F2551E" w:rsidRPr="00B07621">
        <w:rPr>
          <w:rStyle w:val="RSCB08CHeadingIn-lineChar"/>
          <w:b w:val="0"/>
        </w:rPr>
        <w:fldChar w:fldCharType="end"/>
      </w:r>
      <w:r w:rsidR="00B97009" w:rsidRPr="00B07621">
        <w:rPr>
          <w:rStyle w:val="RSCB08CHeadingIn-lineChar"/>
          <w:b w:val="0"/>
        </w:rPr>
        <w:t xml:space="preserve">. Therefore, a factor that integrates this time dependency into the estimation of ENP emissions has to be adopted </w:t>
      </w:r>
      <w:r w:rsidR="00E67ACB" w:rsidRPr="00B07621">
        <w:rPr>
          <w:rStyle w:val="RSCB08CHeadingIn-lineChar"/>
          <w:b w:val="0"/>
        </w:rPr>
        <w:t>if temporal resolution</w:t>
      </w:r>
      <w:r w:rsidR="00D278EC" w:rsidRPr="00B07621">
        <w:rPr>
          <w:rStyle w:val="RSCB08CHeadingIn-lineChar"/>
          <w:b w:val="0"/>
        </w:rPr>
        <w:t xml:space="preserve"> in exposure</w:t>
      </w:r>
      <w:r w:rsidR="00145E2B" w:rsidRPr="00B07621">
        <w:rPr>
          <w:rStyle w:val="RSCB08CHeadingIn-lineChar"/>
          <w:b w:val="0"/>
        </w:rPr>
        <w:t xml:space="preserve"> </w:t>
      </w:r>
      <w:r w:rsidR="00D278EC" w:rsidRPr="00B07621">
        <w:rPr>
          <w:rStyle w:val="RSCB08CHeadingIn-lineChar"/>
          <w:b w:val="0"/>
        </w:rPr>
        <w:t>is to be obtained</w:t>
      </w:r>
      <w:r w:rsidR="00145E2B" w:rsidRPr="00B07621">
        <w:rPr>
          <w:rStyle w:val="RSCB08CHeadingIn-lineChar"/>
          <w:b w:val="0"/>
        </w:rPr>
        <w:t>.</w:t>
      </w:r>
    </w:p>
    <w:p w14:paraId="59B3C624" w14:textId="4F8DFF52" w:rsidR="00D24E59" w:rsidRPr="00B07621" w:rsidRDefault="00145E2B" w:rsidP="00BF4FC0">
      <w:pPr>
        <w:pStyle w:val="RSCB02ArticleText"/>
        <w:rPr>
          <w:rStyle w:val="RSCB08CHeadingIn-lineChar"/>
          <w:b w:val="0"/>
        </w:rPr>
      </w:pPr>
      <w:r w:rsidRPr="00B07621">
        <w:rPr>
          <w:rStyle w:val="RSCB08CHeadingIn-lineChar"/>
          <w:b w:val="0"/>
        </w:rPr>
        <w:t xml:space="preserve">In this modelling approach time resolution is given by a lag time factor </w:t>
      </w:r>
      <w:r w:rsidR="00E67ACB" w:rsidRPr="00B07621">
        <w:rPr>
          <w:rStyle w:val="RSCB08CHeadingIn-lineChar"/>
          <w:b w:val="0"/>
        </w:rPr>
        <w:t xml:space="preserve">called </w:t>
      </w:r>
      <m:oMath>
        <m:sSub>
          <m:sSubPr>
            <m:ctrlPr>
              <w:rPr>
                <w:rStyle w:val="RSCB03MathematicsGreeketcChar"/>
                <w:rFonts w:ascii="Cambria Math" w:hAnsi="Cambria Math"/>
                <w:bCs/>
                <w:i/>
              </w:rPr>
            </m:ctrlPr>
          </m:sSubPr>
          <m:e>
            <m:r>
              <w:rPr>
                <w:rStyle w:val="RSCB03MathematicsGreeketcChar"/>
                <w:rFonts w:ascii="Cambria Math" w:hAnsi="Cambria Math"/>
              </w:rPr>
              <m:t>T</m:t>
            </m:r>
          </m:e>
          <m:sub>
            <m:r>
              <m:rPr>
                <m:sty m:val="p"/>
              </m:rPr>
              <w:rPr>
                <w:rStyle w:val="RSCB03MathematicsGreeketcChar"/>
                <w:rFonts w:ascii="Cambria Math" w:hAnsi="Cambria Math"/>
              </w:rPr>
              <m:t>lag</m:t>
            </m:r>
          </m:sub>
        </m:sSub>
      </m:oMath>
      <w:r w:rsidR="00B97009" w:rsidRPr="00B07621">
        <w:rPr>
          <w:rStyle w:val="RSCB08CHeadingIn-lineChar"/>
          <w:b w:val="0"/>
        </w:rPr>
        <w:t xml:space="preserve">. We </w:t>
      </w:r>
      <w:r w:rsidR="008456A9" w:rsidRPr="00B07621">
        <w:rPr>
          <w:rStyle w:val="RSCB08CHeadingIn-lineChar"/>
          <w:b w:val="0"/>
        </w:rPr>
        <w:t>generally</w:t>
      </w:r>
      <w:r w:rsidR="00B97009" w:rsidRPr="00B07621">
        <w:rPr>
          <w:rStyle w:val="RSCB08CHeadingIn-lineChar"/>
          <w:b w:val="0"/>
        </w:rPr>
        <w:t xml:space="preserve"> describe </w:t>
      </w:r>
      <m:oMath>
        <m:sSub>
          <m:sSubPr>
            <m:ctrlPr>
              <w:rPr>
                <w:rStyle w:val="RSCB03MathematicsGreeketcChar"/>
                <w:rFonts w:ascii="Cambria Math" w:hAnsi="Cambria Math"/>
                <w:bCs/>
                <w:i/>
              </w:rPr>
            </m:ctrlPr>
          </m:sSubPr>
          <m:e>
            <m:r>
              <w:rPr>
                <w:rStyle w:val="RSCB03MathematicsGreeketcChar"/>
                <w:rFonts w:ascii="Cambria Math" w:hAnsi="Cambria Math"/>
              </w:rPr>
              <m:t>T</m:t>
            </m:r>
          </m:e>
          <m:sub>
            <m:r>
              <m:rPr>
                <m:sty m:val="p"/>
              </m:rPr>
              <w:rPr>
                <w:rStyle w:val="RSCB03MathematicsGreeketcChar"/>
                <w:rFonts w:ascii="Cambria Math" w:hAnsi="Cambria Math"/>
              </w:rPr>
              <m:t>lag</m:t>
            </m:r>
          </m:sub>
        </m:sSub>
      </m:oMath>
      <w:r w:rsidR="00B97009" w:rsidRPr="00B07621">
        <w:rPr>
          <w:rStyle w:val="RSCB08CHeadingIn-lineChar"/>
          <w:b w:val="0"/>
        </w:rPr>
        <w:t xml:space="preserve"> as </w:t>
      </w:r>
      <w:r w:rsidR="00B97009" w:rsidRPr="00B07621">
        <w:t>the period of delay between the use</w:t>
      </w:r>
      <w:r w:rsidR="008456A9" w:rsidRPr="00B07621">
        <w:t xml:space="preserve"> phase</w:t>
      </w:r>
      <w:r w:rsidR="00B97009" w:rsidRPr="00B07621">
        <w:t xml:space="preserve"> of the product </w:t>
      </w:r>
      <w:r w:rsidR="008456A9" w:rsidRPr="00B07621">
        <w:t xml:space="preserve">(with potential </w:t>
      </w:r>
      <w:r w:rsidR="00B97009" w:rsidRPr="00B07621">
        <w:t>ENPs release</w:t>
      </w:r>
      <w:r w:rsidR="008456A9" w:rsidRPr="00B07621">
        <w:t>) and the</w:t>
      </w:r>
      <w:r w:rsidR="00B97009" w:rsidRPr="00B07621">
        <w:t xml:space="preserve"> actual discharge</w:t>
      </w:r>
      <w:r w:rsidR="008456A9" w:rsidRPr="00B07621">
        <w:t xml:space="preserve"> of the ENPs</w:t>
      </w:r>
      <w:r w:rsidR="00B97009" w:rsidRPr="00B07621">
        <w:t xml:space="preserve"> into the surface waters</w:t>
      </w:r>
      <w:r w:rsidR="008456A9" w:rsidRPr="00B07621">
        <w:t>. This factor</w:t>
      </w:r>
      <w:r w:rsidR="00A40403" w:rsidRPr="00B07621">
        <w:t xml:space="preserve"> is release </w:t>
      </w:r>
      <w:r w:rsidRPr="00B07621">
        <w:t>pathway dependent</w:t>
      </w:r>
      <w:r w:rsidR="00DC0E44" w:rsidRPr="00B07621">
        <w:t xml:space="preserve"> </w:t>
      </w:r>
      <w:r w:rsidR="008456A9" w:rsidRPr="00B07621">
        <w:t>in terms</w:t>
      </w:r>
      <w:r w:rsidRPr="00B07621">
        <w:t>.</w:t>
      </w:r>
    </w:p>
    <w:p w14:paraId="109B8EAA" w14:textId="77777777" w:rsidR="00936AAA" w:rsidRPr="00B07621" w:rsidRDefault="00D24E59">
      <w:pPr>
        <w:pStyle w:val="RSCB02ArticleText"/>
        <w:sectPr w:rsidR="00936AAA" w:rsidRPr="00B07621" w:rsidSect="00A21F06">
          <w:type w:val="continuous"/>
          <w:pgSz w:w="11907" w:h="16840" w:code="9"/>
          <w:pgMar w:top="1009" w:right="851" w:bottom="1758" w:left="851" w:header="851" w:footer="1049" w:gutter="0"/>
          <w:cols w:num="2" w:space="227"/>
          <w:titlePg/>
          <w:docGrid w:linePitch="360"/>
        </w:sectPr>
      </w:pPr>
      <w:r w:rsidRPr="00B07621">
        <w:rPr>
          <w:rFonts w:eastAsiaTheme="minorEastAsia"/>
        </w:rPr>
        <w:t xml:space="preserve">For example, in runoff processes </w:t>
      </w:r>
      <m:oMath>
        <m:sSub>
          <m:sSubPr>
            <m:ctrlPr>
              <w:rPr>
                <w:rStyle w:val="RSCB03MathematicsGreeketcChar"/>
                <w:rFonts w:ascii="Cambria Math" w:hAnsi="Cambria Math"/>
                <w:bCs/>
                <w:i/>
              </w:rPr>
            </m:ctrlPr>
          </m:sSubPr>
          <m:e>
            <m:r>
              <w:rPr>
                <w:rStyle w:val="RSCB03MathematicsGreeketcChar"/>
                <w:rFonts w:ascii="Cambria Math" w:hAnsi="Cambria Math"/>
              </w:rPr>
              <m:t>T</m:t>
            </m:r>
          </m:e>
          <m:sub>
            <m:r>
              <m:rPr>
                <m:sty m:val="p"/>
              </m:rPr>
              <w:rPr>
                <w:rStyle w:val="RSCB03MathematicsGreeketcChar"/>
                <w:rFonts w:ascii="Cambria Math" w:hAnsi="Cambria Math"/>
              </w:rPr>
              <m:t>lag</m:t>
            </m:r>
          </m:sub>
        </m:sSub>
        <m:r>
          <w:rPr>
            <w:rStyle w:val="RSCB03MathematicsGreeketcChar"/>
            <w:rFonts w:ascii="Cambria Math" w:hAnsi="Cambria Math" w:cstheme="minorBidi"/>
            <w:w w:val="100"/>
          </w:rPr>
          <m:t xml:space="preserve"> </m:t>
        </m:r>
      </m:oMath>
      <w:r w:rsidRPr="00B07621">
        <w:t xml:space="preserve">is </w:t>
      </w:r>
      <w:r w:rsidR="00A40403" w:rsidRPr="00B07621">
        <w:t>equivalent</w:t>
      </w:r>
      <w:r w:rsidRPr="00B07621">
        <w:t xml:space="preserve"> to the duration of a dry period. During this period of time, while no rainfall events happen, either the ENPs are not emitted (mainly the ones emitted through weathering of surfaces), or the</w:t>
      </w:r>
      <w:r w:rsidR="003D47F4" w:rsidRPr="00B07621">
        <w:t>y are emitted (mainly to the atmosphere) and</w:t>
      </w:r>
      <w:r w:rsidRPr="00B07621">
        <w:t xml:space="preserve"> deposit</w:t>
      </w:r>
      <w:r w:rsidR="003D47F4" w:rsidRPr="00B07621">
        <w:t>ed and accumulated</w:t>
      </w:r>
      <w:r w:rsidRPr="00B07621">
        <w:t xml:space="preserve"> in the urban surfaces through dry deposition </w:t>
      </w:r>
      <w:r w:rsidR="003D47F4" w:rsidRPr="00B07621">
        <w:t xml:space="preserve">but not discharged in the surface waters </w:t>
      </w:r>
      <w:r w:rsidRPr="00B07621">
        <w:t xml:space="preserve">until the actual runoff emission occurs during a rain event. In the case of wastewater emission, </w:t>
      </w:r>
      <m:oMath>
        <m:sSub>
          <m:sSubPr>
            <m:ctrlPr>
              <w:rPr>
                <w:rStyle w:val="RSCB03MathematicsGreeketcChar"/>
                <w:rFonts w:ascii="Cambria Math" w:hAnsi="Cambria Math"/>
                <w:bCs/>
                <w:i/>
              </w:rPr>
            </m:ctrlPr>
          </m:sSubPr>
          <m:e>
            <m:r>
              <w:rPr>
                <w:rStyle w:val="RSCB03MathematicsGreeketcChar"/>
                <w:rFonts w:ascii="Cambria Math" w:hAnsi="Cambria Math"/>
              </w:rPr>
              <m:t>T</m:t>
            </m:r>
          </m:e>
          <m:sub>
            <m:r>
              <m:rPr>
                <m:sty m:val="p"/>
              </m:rPr>
              <w:rPr>
                <w:rStyle w:val="RSCB03MathematicsGreeketcChar"/>
                <w:rFonts w:ascii="Cambria Math" w:hAnsi="Cambria Math"/>
              </w:rPr>
              <m:t>lag</m:t>
            </m:r>
          </m:sub>
        </m:sSub>
      </m:oMath>
      <w:r w:rsidR="003D47F4" w:rsidRPr="00B07621">
        <w:rPr>
          <w:rStyle w:val="RSCB03MathematicsGreeketcChar"/>
          <w:rFonts w:asciiTheme="minorHAnsi" w:eastAsiaTheme="minorEastAsia" w:hAnsiTheme="minorHAnsi"/>
          <w:bCs/>
          <w:w w:val="100"/>
        </w:rPr>
        <w:t xml:space="preserve"> is</w:t>
      </w:r>
      <w:r w:rsidRPr="00B07621">
        <w:rPr>
          <w:rStyle w:val="RSCB03MathematicsGreeketcChar"/>
          <w:rFonts w:asciiTheme="minorHAnsi" w:eastAsiaTheme="minorEastAsia" w:hAnsiTheme="minorHAnsi"/>
          <w:bCs/>
          <w:w w:val="100"/>
        </w:rPr>
        <w:t xml:space="preserve"> measured in terms of the average residence time of wastewater in a</w:t>
      </w:r>
      <w:r w:rsidR="00D278EC" w:rsidRPr="00B07621">
        <w:rPr>
          <w:rStyle w:val="RSCB03MathematicsGreeketcChar"/>
          <w:rFonts w:asciiTheme="minorHAnsi" w:eastAsiaTheme="minorEastAsia" w:hAnsiTheme="minorHAnsi"/>
          <w:bCs/>
          <w:w w:val="100"/>
        </w:rPr>
        <w:t>n</w:t>
      </w:r>
      <w:r w:rsidRPr="00B07621">
        <w:rPr>
          <w:rStyle w:val="RSCB03MathematicsGreeketcChar"/>
          <w:rFonts w:asciiTheme="minorHAnsi" w:eastAsiaTheme="minorEastAsia" w:hAnsiTheme="minorHAnsi"/>
          <w:bCs/>
          <w:w w:val="100"/>
        </w:rPr>
        <w:t xml:space="preserve"> STP</w:t>
      </w:r>
      <w:r w:rsidR="0013028F" w:rsidRPr="00B07621">
        <w:rPr>
          <w:rStyle w:val="RSCB03MathematicsGreeketcChar"/>
          <w:rFonts w:asciiTheme="minorHAnsi" w:eastAsiaTheme="minorEastAsia" w:hAnsiTheme="minorHAnsi"/>
          <w:bCs/>
          <w:w w:val="100"/>
        </w:rPr>
        <w:t xml:space="preserve"> (time that the wastewater</w:t>
      </w:r>
      <w:r w:rsidR="003D47F4" w:rsidRPr="00B07621">
        <w:rPr>
          <w:rStyle w:val="RSCB03MathematicsGreeketcChar"/>
          <w:rFonts w:asciiTheme="minorHAnsi" w:eastAsiaTheme="minorEastAsia" w:hAnsiTheme="minorHAnsi"/>
          <w:bCs/>
          <w:w w:val="100"/>
        </w:rPr>
        <w:t xml:space="preserve"> spends in the STP </w:t>
      </w:r>
      <w:r w:rsidR="0013028F" w:rsidRPr="00B07621">
        <w:rPr>
          <w:rStyle w:val="RSCB03MathematicsGreeketcChar"/>
          <w:rFonts w:asciiTheme="minorHAnsi" w:eastAsiaTheme="minorEastAsia" w:hAnsiTheme="minorHAnsi"/>
          <w:bCs/>
          <w:w w:val="100"/>
        </w:rPr>
        <w:t>without</w:t>
      </w:r>
      <w:r w:rsidR="003D47F4" w:rsidRPr="00B07621">
        <w:rPr>
          <w:rStyle w:val="RSCB03MathematicsGreeketcChar"/>
          <w:rFonts w:asciiTheme="minorHAnsi" w:eastAsiaTheme="minorEastAsia" w:hAnsiTheme="minorHAnsi"/>
          <w:bCs/>
          <w:w w:val="100"/>
        </w:rPr>
        <w:t xml:space="preserve"> being discharged into the surface water bodies)</w:t>
      </w:r>
      <w:r w:rsidRPr="00B07621">
        <w:rPr>
          <w:rStyle w:val="RSCB03MathematicsGreeketcChar"/>
          <w:rFonts w:asciiTheme="minorHAnsi" w:eastAsiaTheme="minorEastAsia" w:hAnsiTheme="minorHAnsi"/>
          <w:bCs/>
          <w:w w:val="100"/>
        </w:rPr>
        <w:t>.</w:t>
      </w:r>
      <w:r w:rsidRPr="00B07621">
        <w:t xml:space="preserve"> And for the direct release</w:t>
      </w:r>
      <w:r w:rsidRPr="00B07621">
        <w:rPr>
          <w:rFonts w:eastAsiaTheme="minorEastAsia"/>
        </w:rPr>
        <w:t xml:space="preserve"> pathway, </w:t>
      </w:r>
      <m:oMath>
        <m:sSub>
          <m:sSubPr>
            <m:ctrlPr>
              <w:rPr>
                <w:rStyle w:val="RSCB03MathematicsGreeketcChar"/>
                <w:rFonts w:ascii="Cambria Math" w:hAnsi="Cambria Math"/>
                <w:bCs/>
                <w:i/>
              </w:rPr>
            </m:ctrlPr>
          </m:sSubPr>
          <m:e>
            <m:r>
              <w:rPr>
                <w:rStyle w:val="RSCB03MathematicsGreeketcChar"/>
                <w:rFonts w:ascii="Cambria Math" w:hAnsi="Cambria Math"/>
              </w:rPr>
              <m:t>T</m:t>
            </m:r>
          </m:e>
          <m:sub>
            <m:r>
              <m:rPr>
                <m:sty m:val="p"/>
              </m:rPr>
              <w:rPr>
                <w:rStyle w:val="RSCB03MathematicsGreeketcChar"/>
                <w:rFonts w:ascii="Cambria Math" w:hAnsi="Cambria Math"/>
              </w:rPr>
              <m:t>lag</m:t>
            </m:r>
          </m:sub>
        </m:sSub>
      </m:oMath>
      <w:r w:rsidRPr="00B07621">
        <w:t xml:space="preserve"> would be zero in the case </w:t>
      </w:r>
    </w:p>
    <w:p w14:paraId="38C73EBA" w14:textId="77777777" w:rsidR="00936AAA" w:rsidRPr="00B07621" w:rsidRDefault="00936AAA" w:rsidP="00936AAA">
      <w:pPr>
        <w:pStyle w:val="RSCB02ArticleText"/>
        <w:sectPr w:rsidR="00936AAA" w:rsidRPr="00B07621" w:rsidSect="0098088B">
          <w:type w:val="continuous"/>
          <w:pgSz w:w="11907" w:h="16840" w:code="9"/>
          <w:pgMar w:top="1009" w:right="851" w:bottom="1758" w:left="851" w:header="851" w:footer="1049" w:gutter="0"/>
          <w:cols w:num="2" w:space="227"/>
          <w:titlePg/>
          <w:docGrid w:linePitch="360"/>
        </w:sectPr>
      </w:pPr>
    </w:p>
    <w:p w14:paraId="4EBE4507" w14:textId="77777777" w:rsidR="00936AAA" w:rsidRPr="00B07621" w:rsidRDefault="00936AAA" w:rsidP="00936AAA">
      <w:pPr>
        <w:pStyle w:val="RSCT01TableTitlewithtopbar"/>
      </w:pPr>
      <w:r w:rsidRPr="00B07621">
        <w:lastRenderedPageBreak/>
        <w:t>Table 2.</w:t>
      </w:r>
      <w:r w:rsidRPr="00B07621">
        <w:rPr>
          <w:bCs/>
          <w:sz w:val="16"/>
          <w:lang w:val="en-US"/>
        </w:rPr>
        <w:t xml:space="preserve"> </w:t>
      </w:r>
      <w:r w:rsidRPr="00B07621">
        <w:rPr>
          <w:lang w:val="en-US"/>
        </w:rPr>
        <w:t>Examples of estimation of product usage (</w:t>
      </w:r>
      <m:oMath>
        <m:sSub>
          <m:sSubPr>
            <m:ctrlPr>
              <w:rPr>
                <w:rFonts w:ascii="Cambria Math" w:hAnsi="Cambria Math"/>
                <w:i/>
                <w:lang w:val="en-US"/>
              </w:rPr>
            </m:ctrlPr>
          </m:sSubPr>
          <m:e>
            <m:r>
              <w:rPr>
                <w:rFonts w:ascii="Cambria Math" w:hAnsi="Cambria Math"/>
                <w:lang w:val="en-US"/>
              </w:rPr>
              <m:t>U</m:t>
            </m:r>
          </m:e>
          <m:sub>
            <m:r>
              <m:rPr>
                <m:sty m:val="p"/>
              </m:rPr>
              <w:rPr>
                <w:rFonts w:ascii="Cambria Math" w:hAnsi="Cambria Math"/>
                <w:lang w:val="en-US"/>
              </w:rPr>
              <m:t>prod</m:t>
            </m:r>
          </m:sub>
        </m:sSub>
      </m:oMath>
      <w:r w:rsidRPr="00B07621">
        <w:rPr>
          <w:lang w:val="en-US"/>
        </w:rPr>
        <w:t>) and release rates (</w:t>
      </w:r>
      <m:oMath>
        <m:sSub>
          <m:sSubPr>
            <m:ctrlPr>
              <w:rPr>
                <w:rFonts w:ascii="Cambria Math" w:hAnsi="Cambria Math"/>
                <w:i/>
                <w:lang w:val="en-US"/>
              </w:rPr>
            </m:ctrlPr>
          </m:sSubPr>
          <m:e>
            <m:r>
              <w:rPr>
                <w:rFonts w:ascii="Cambria Math" w:hAnsi="Cambria Math"/>
                <w:lang w:val="en-US"/>
              </w:rPr>
              <m:t>R</m:t>
            </m:r>
          </m:e>
          <m:sub>
            <m:r>
              <m:rPr>
                <m:sty m:val="p"/>
              </m:rPr>
              <w:rPr>
                <w:rFonts w:ascii="Cambria Math" w:hAnsi="Cambria Math"/>
                <w:lang w:val="en-US"/>
              </w:rPr>
              <m:t>release</m:t>
            </m:r>
          </m:sub>
        </m:sSub>
      </m:oMath>
      <w:r w:rsidRPr="00B07621">
        <w:rPr>
          <w:lang w:val="en-US"/>
        </w:rPr>
        <w:t xml:space="preserve">) for different ENP-containing product types. </w:t>
      </w:r>
      <w:r w:rsidRPr="00B07621">
        <w:t>The meaning and the units of these factors will vary depending on the product type and the information available.</w:t>
      </w:r>
    </w:p>
    <w:tbl>
      <w:tblPr>
        <w:tblStyle w:val="PlainTable211"/>
        <w:tblW w:w="10149" w:type="dxa"/>
        <w:jc w:val="center"/>
        <w:tblLook w:val="04A0" w:firstRow="1" w:lastRow="0" w:firstColumn="1" w:lastColumn="0" w:noHBand="0" w:noVBand="1"/>
      </w:tblPr>
      <w:tblGrid>
        <w:gridCol w:w="2931"/>
        <w:gridCol w:w="4021"/>
        <w:gridCol w:w="3197"/>
      </w:tblGrid>
      <w:tr w:rsidR="00B07621" w:rsidRPr="00B07621" w14:paraId="5FE86B18" w14:textId="77777777" w:rsidTr="004D0BF0">
        <w:trPr>
          <w:cnfStyle w:val="100000000000" w:firstRow="1" w:lastRow="0" w:firstColumn="0" w:lastColumn="0" w:oddVBand="0" w:evenVBand="0" w:oddHBand="0"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46B071D" w14:textId="77777777" w:rsidR="00936AAA" w:rsidRPr="00B07621" w:rsidRDefault="00936AAA" w:rsidP="003E247B">
            <w:pPr>
              <w:spacing w:line="240" w:lineRule="exact"/>
              <w:rPr>
                <w:rFonts w:cs="Times New Roman"/>
                <w:w w:val="108"/>
                <w:sz w:val="16"/>
                <w:szCs w:val="16"/>
              </w:rPr>
            </w:pPr>
            <w:r w:rsidRPr="00B07621">
              <w:rPr>
                <w:rFonts w:cs="Times New Roman"/>
                <w:w w:val="108"/>
                <w:sz w:val="16"/>
                <w:szCs w:val="16"/>
              </w:rPr>
              <w:t>Product type</w:t>
            </w:r>
          </w:p>
        </w:tc>
        <w:tc>
          <w:tcPr>
            <w:tcW w:w="0" w:type="auto"/>
            <w:hideMark/>
          </w:tcPr>
          <w:p w14:paraId="48FCE11D" w14:textId="77777777" w:rsidR="00936AAA" w:rsidRPr="00B07621" w:rsidRDefault="00936AAA" w:rsidP="003E247B">
            <w:pPr>
              <w:spacing w:line="240" w:lineRule="exact"/>
              <w:cnfStyle w:val="100000000000" w:firstRow="1" w:lastRow="0" w:firstColumn="0" w:lastColumn="0" w:oddVBand="0" w:evenVBand="0" w:oddHBand="0" w:evenHBand="0" w:firstRowFirstColumn="0" w:firstRowLastColumn="0" w:lastRowFirstColumn="0" w:lastRowLastColumn="0"/>
              <w:rPr>
                <w:rFonts w:cs="Times New Roman"/>
                <w:w w:val="108"/>
                <w:sz w:val="16"/>
                <w:szCs w:val="16"/>
              </w:rPr>
            </w:pPr>
            <w:r w:rsidRPr="00B07621">
              <w:rPr>
                <w:rFonts w:cs="Times New Roman"/>
                <w:w w:val="108"/>
                <w:sz w:val="16"/>
                <w:szCs w:val="16"/>
              </w:rPr>
              <w:t>U</w:t>
            </w:r>
            <w:r w:rsidRPr="00B07621">
              <w:rPr>
                <w:rFonts w:cs="Times New Roman"/>
                <w:w w:val="108"/>
                <w:sz w:val="16"/>
                <w:szCs w:val="16"/>
                <w:vertAlign w:val="subscript"/>
              </w:rPr>
              <w:t>prod</w:t>
            </w:r>
            <w:r w:rsidRPr="00B07621">
              <w:rPr>
                <w:rFonts w:cs="Times New Roman"/>
                <w:w w:val="108"/>
                <w:sz w:val="16"/>
                <w:szCs w:val="16"/>
              </w:rPr>
              <w:t xml:space="preserve"> (mass or volume of product/time)</w:t>
            </w:r>
          </w:p>
        </w:tc>
        <w:tc>
          <w:tcPr>
            <w:tcW w:w="0" w:type="auto"/>
          </w:tcPr>
          <w:p w14:paraId="2854FFDC" w14:textId="77777777" w:rsidR="00936AAA" w:rsidRPr="00B07621" w:rsidRDefault="00936AAA" w:rsidP="003E247B">
            <w:pPr>
              <w:spacing w:line="240" w:lineRule="exact"/>
              <w:cnfStyle w:val="100000000000" w:firstRow="1" w:lastRow="0" w:firstColumn="0" w:lastColumn="0" w:oddVBand="0" w:evenVBand="0" w:oddHBand="0" w:evenHBand="0" w:firstRowFirstColumn="0" w:firstRowLastColumn="0" w:lastRowFirstColumn="0" w:lastRowLastColumn="0"/>
              <w:rPr>
                <w:rFonts w:cs="Times New Roman"/>
                <w:w w:val="108"/>
                <w:sz w:val="16"/>
                <w:szCs w:val="16"/>
              </w:rPr>
            </w:pPr>
            <w:r w:rsidRPr="00B07621">
              <w:rPr>
                <w:rFonts w:cs="Times New Roman"/>
                <w:w w:val="108"/>
                <w:sz w:val="16"/>
                <w:szCs w:val="16"/>
              </w:rPr>
              <w:t>R</w:t>
            </w:r>
            <w:r w:rsidRPr="00B07621">
              <w:rPr>
                <w:rFonts w:cs="Times New Roman"/>
                <w:w w:val="108"/>
                <w:sz w:val="16"/>
                <w:szCs w:val="16"/>
                <w:vertAlign w:val="subscript"/>
              </w:rPr>
              <w:t>Release</w:t>
            </w:r>
            <w:r w:rsidRPr="00B07621">
              <w:rPr>
                <w:rFonts w:cs="Times New Roman"/>
                <w:w w:val="108"/>
                <w:sz w:val="16"/>
                <w:szCs w:val="16"/>
              </w:rPr>
              <w:t xml:space="preserve"> </w:t>
            </w:r>
          </w:p>
        </w:tc>
      </w:tr>
      <w:tr w:rsidR="00B07621" w:rsidRPr="00B07621" w14:paraId="703F0B5C" w14:textId="77777777" w:rsidTr="004D0BF0">
        <w:trPr>
          <w:cnfStyle w:val="000000100000" w:firstRow="0" w:lastRow="0" w:firstColumn="0" w:lastColumn="0" w:oddVBand="0" w:evenVBand="0" w:oddHBand="1" w:evenHBand="0" w:firstRowFirstColumn="0" w:firstRowLastColumn="0" w:lastRowFirstColumn="0" w:lastRowLastColumn="0"/>
          <w:trHeight w:val="995"/>
          <w:jc w:val="center"/>
        </w:trPr>
        <w:tc>
          <w:tcPr>
            <w:cnfStyle w:val="001000000000" w:firstRow="0" w:lastRow="0" w:firstColumn="1" w:lastColumn="0" w:oddVBand="0" w:evenVBand="0" w:oddHBand="0" w:evenHBand="0" w:firstRowFirstColumn="0" w:firstRowLastColumn="0" w:lastRowFirstColumn="0" w:lastRowLastColumn="0"/>
            <w:tcW w:w="0" w:type="auto"/>
            <w:noWrap/>
          </w:tcPr>
          <w:p w14:paraId="72615F31" w14:textId="77777777" w:rsidR="00936AAA" w:rsidRPr="00B07621" w:rsidRDefault="00936AAA" w:rsidP="003E247B">
            <w:pPr>
              <w:spacing w:line="240" w:lineRule="exact"/>
              <w:rPr>
                <w:rFonts w:cs="Times New Roman"/>
                <w:w w:val="108"/>
                <w:sz w:val="16"/>
                <w:szCs w:val="16"/>
              </w:rPr>
            </w:pPr>
            <w:r w:rsidRPr="00B07621">
              <w:rPr>
                <w:rFonts w:cs="Times New Roman"/>
                <w:w w:val="108"/>
                <w:sz w:val="16"/>
                <w:szCs w:val="16"/>
              </w:rPr>
              <w:t>Cosmetics and personal care products</w:t>
            </w:r>
          </w:p>
        </w:tc>
        <w:tc>
          <w:tcPr>
            <w:tcW w:w="0" w:type="auto"/>
          </w:tcPr>
          <w:p w14:paraId="1C8DD516" w14:textId="77777777" w:rsidR="00936AAA" w:rsidRPr="00B07621" w:rsidRDefault="00936AAA" w:rsidP="003E247B">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 xml:space="preserve">= </w:t>
            </w:r>
            <m:oMath>
              <m:r>
                <w:rPr>
                  <w:rFonts w:ascii="Cambria Math" w:hAnsi="Cambria Math" w:cs="Times New Roman"/>
                  <w:w w:val="108"/>
                  <w:sz w:val="16"/>
                  <w:szCs w:val="16"/>
                </w:rPr>
                <m:t>U∙Pop</m:t>
              </m:r>
            </m:oMath>
          </w:p>
          <w:p w14:paraId="08347141" w14:textId="77777777" w:rsidR="00936AAA" w:rsidRPr="00B07621" w:rsidRDefault="00936AAA" w:rsidP="003E247B">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m:oMath>
              <m:r>
                <w:rPr>
                  <w:rFonts w:ascii="Cambria Math" w:hAnsi="Cambria Math" w:cs="Times New Roman"/>
                  <w:w w:val="108"/>
                  <w:sz w:val="16"/>
                  <w:szCs w:val="16"/>
                </w:rPr>
                <m:t>U</m:t>
              </m:r>
            </m:oMath>
            <w:r w:rsidRPr="00B07621">
              <w:rPr>
                <w:rFonts w:cs="Times New Roman"/>
                <w:w w:val="108"/>
                <w:sz w:val="16"/>
                <w:szCs w:val="16"/>
              </w:rPr>
              <w:t>: usage per capita per day</w:t>
            </w:r>
          </w:p>
          <w:p w14:paraId="5EE9904C" w14:textId="77777777" w:rsidR="00936AAA" w:rsidRPr="00B07621" w:rsidRDefault="00936AAA" w:rsidP="003E247B">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m:oMath>
              <m:r>
                <w:rPr>
                  <w:rFonts w:ascii="Cambria Math" w:hAnsi="Cambria Math" w:cs="Times New Roman"/>
                  <w:w w:val="108"/>
                  <w:sz w:val="16"/>
                  <w:szCs w:val="16"/>
                </w:rPr>
                <m:t>Pop</m:t>
              </m:r>
            </m:oMath>
            <w:r w:rsidRPr="00B07621">
              <w:rPr>
                <w:rFonts w:eastAsiaTheme="minorEastAsia" w:cs="Times New Roman"/>
                <w:w w:val="108"/>
                <w:sz w:val="16"/>
                <w:szCs w:val="16"/>
              </w:rPr>
              <w:t xml:space="preserve"> </w:t>
            </w:r>
            <w:r w:rsidRPr="00B07621">
              <w:rPr>
                <w:rFonts w:cs="Times New Roman"/>
                <w:w w:val="108"/>
                <w:sz w:val="16"/>
                <w:szCs w:val="16"/>
              </w:rPr>
              <w:t>: population of the area studied</w:t>
            </w:r>
          </w:p>
        </w:tc>
        <w:tc>
          <w:tcPr>
            <w:tcW w:w="0" w:type="auto"/>
          </w:tcPr>
          <w:p w14:paraId="41518A9A" w14:textId="77777777" w:rsidR="00936AAA" w:rsidRPr="00B07621" w:rsidRDefault="00936AAA" w:rsidP="003E247B">
            <w:pPr>
              <w:spacing w:line="240" w:lineRule="exact"/>
              <w:cnfStyle w:val="000000100000" w:firstRow="0" w:lastRow="0" w:firstColumn="0" w:lastColumn="0" w:oddVBand="0" w:evenVBand="0" w:oddHBand="1" w:evenHBand="0" w:firstRowFirstColumn="0" w:firstRowLastColumn="0" w:lastRowFirstColumn="0" w:lastRowLastColumn="0"/>
              <w:rPr>
                <w:rFonts w:ascii="Calibri" w:eastAsia="Calibri" w:hAnsi="Calibri" w:cs="Calibri"/>
                <w:iCs/>
                <w:w w:val="108"/>
                <w:sz w:val="16"/>
                <w:szCs w:val="16"/>
              </w:rPr>
            </w:pPr>
            <w:r w:rsidRPr="00B07621">
              <w:rPr>
                <w:rFonts w:ascii="Cambria Math" w:eastAsia="Calibri" w:hAnsi="Cambria Math" w:cs="Cambria Math"/>
                <w:iCs/>
                <w:w w:val="108"/>
                <w:sz w:val="16"/>
                <w:szCs w:val="16"/>
              </w:rPr>
              <w:t>=</w:t>
            </w:r>
            <w:r w:rsidRPr="00B07621">
              <w:rPr>
                <w:rFonts w:ascii="Calibri" w:eastAsia="Calibri" w:hAnsi="Calibri" w:cs="Calibri"/>
                <w:iCs/>
                <w:w w:val="108"/>
                <w:sz w:val="16"/>
                <w:szCs w:val="16"/>
              </w:rPr>
              <w:t>fraction of ENPs released from the specific product during usage. (i.e. as worst case scenario 100% of the contained ENPs would be released so R</w:t>
            </w:r>
            <w:r w:rsidRPr="00B07621">
              <w:rPr>
                <w:rFonts w:ascii="Calibri" w:eastAsia="Calibri" w:hAnsi="Calibri" w:cs="Calibri"/>
                <w:iCs/>
                <w:w w:val="108"/>
                <w:sz w:val="16"/>
                <w:szCs w:val="16"/>
                <w:vertAlign w:val="subscript"/>
              </w:rPr>
              <w:t>Release</w:t>
            </w:r>
            <w:r w:rsidRPr="00B07621">
              <w:rPr>
                <w:rFonts w:ascii="Calibri" w:eastAsia="Calibri" w:hAnsi="Calibri" w:cs="Calibri"/>
                <w:iCs/>
                <w:w w:val="108"/>
                <w:sz w:val="16"/>
                <w:szCs w:val="16"/>
              </w:rPr>
              <w:t xml:space="preserve"> = 1)</w:t>
            </w:r>
          </w:p>
        </w:tc>
      </w:tr>
      <w:tr w:rsidR="00B07621" w:rsidRPr="00B07621" w14:paraId="67175100" w14:textId="77777777" w:rsidTr="004D0BF0">
        <w:trPr>
          <w:trHeight w:val="1039"/>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DA3CB52" w14:textId="77777777" w:rsidR="00936AAA" w:rsidRPr="00B07621" w:rsidRDefault="00936AAA" w:rsidP="003E247B">
            <w:pPr>
              <w:spacing w:line="240" w:lineRule="exact"/>
              <w:rPr>
                <w:rFonts w:cs="Times New Roman"/>
                <w:w w:val="108"/>
                <w:sz w:val="16"/>
                <w:szCs w:val="16"/>
              </w:rPr>
            </w:pPr>
            <w:r w:rsidRPr="00B07621">
              <w:rPr>
                <w:rFonts w:cs="Times New Roman"/>
                <w:w w:val="108"/>
                <w:sz w:val="16"/>
                <w:szCs w:val="16"/>
              </w:rPr>
              <w:t>Fuel additives</w:t>
            </w:r>
          </w:p>
        </w:tc>
        <w:tc>
          <w:tcPr>
            <w:tcW w:w="0" w:type="auto"/>
          </w:tcPr>
          <w:p w14:paraId="4FBBEF37" w14:textId="77777777" w:rsidR="00936AAA" w:rsidRPr="00B07621" w:rsidRDefault="00936AAA" w:rsidP="003E247B">
            <w:pPr>
              <w:spacing w:line="240" w:lineRule="exact"/>
              <w:cnfStyle w:val="000000000000" w:firstRow="0" w:lastRow="0" w:firstColumn="0" w:lastColumn="0" w:oddVBand="0" w:evenVBand="0" w:oddHBand="0" w:evenHBand="0" w:firstRowFirstColumn="0" w:firstRowLastColumn="0" w:lastRowFirstColumn="0" w:lastRowLastColumn="0"/>
              <w:rPr>
                <w:rFonts w:ascii="Calibri" w:eastAsia="Calibri" w:hAnsi="Calibri" w:cs="Calibri"/>
                <w:iCs/>
                <w:w w:val="108"/>
                <w:sz w:val="16"/>
                <w:szCs w:val="16"/>
              </w:rPr>
            </w:pPr>
            <w:r w:rsidRPr="00B07621">
              <w:rPr>
                <w:rFonts w:ascii="Calibri" w:eastAsia="Calibri" w:hAnsi="Calibri" w:cs="Calibri"/>
                <w:iCs/>
                <w:w w:val="108"/>
                <w:sz w:val="16"/>
                <w:szCs w:val="16"/>
              </w:rPr>
              <w:t>=</w:t>
            </w:r>
            <m:oMath>
              <m:sSub>
                <m:sSubPr>
                  <m:ctrlPr>
                    <w:rPr>
                      <w:rFonts w:ascii="Cambria Math" w:eastAsia="Calibri" w:hAnsi="Cambria Math" w:cs="Calibri"/>
                      <w:iCs/>
                      <w:w w:val="108"/>
                      <w:sz w:val="16"/>
                      <w:szCs w:val="16"/>
                    </w:rPr>
                  </m:ctrlPr>
                </m:sSubPr>
                <m:e>
                  <m:r>
                    <w:rPr>
                      <w:rFonts w:ascii="Cambria Math" w:eastAsia="Calibri" w:hAnsi="Cambria Math" w:cs="Calibri"/>
                      <w:w w:val="108"/>
                      <w:sz w:val="16"/>
                      <w:szCs w:val="16"/>
                    </w:rPr>
                    <m:t>F</m:t>
                  </m:r>
                </m:e>
                <m:sub>
                  <m:r>
                    <w:rPr>
                      <w:rFonts w:ascii="Cambria Math" w:eastAsia="Calibri" w:hAnsi="Cambria Math" w:cs="Calibri"/>
                      <w:w w:val="108"/>
                      <w:sz w:val="16"/>
                      <w:szCs w:val="16"/>
                    </w:rPr>
                    <m:t>j</m:t>
                  </m:r>
                </m:sub>
              </m:sSub>
              <m:r>
                <m:rPr>
                  <m:sty m:val="p"/>
                </m:rPr>
                <w:rPr>
                  <w:rFonts w:ascii="Cambria Math" w:eastAsia="Calibri" w:hAnsi="Cambria Math" w:cs="Calibri"/>
                  <w:w w:val="108"/>
                  <w:sz w:val="16"/>
                  <w:szCs w:val="16"/>
                </w:rPr>
                <m:t>∙</m:t>
              </m:r>
              <m:sSub>
                <m:sSubPr>
                  <m:ctrlPr>
                    <w:rPr>
                      <w:rFonts w:ascii="Cambria Math" w:eastAsia="Calibri" w:hAnsi="Cambria Math" w:cs="Calibri"/>
                      <w:iCs/>
                      <w:w w:val="108"/>
                      <w:sz w:val="16"/>
                      <w:szCs w:val="16"/>
                    </w:rPr>
                  </m:ctrlPr>
                </m:sSubPr>
                <m:e>
                  <m:r>
                    <w:rPr>
                      <w:rFonts w:ascii="Cambria Math" w:eastAsia="Calibri" w:hAnsi="Cambria Math" w:cs="Calibri"/>
                      <w:w w:val="108"/>
                      <w:sz w:val="16"/>
                      <w:szCs w:val="16"/>
                    </w:rPr>
                    <m:t>N</m:t>
                  </m:r>
                </m:e>
                <m:sub>
                  <m:r>
                    <w:rPr>
                      <w:rFonts w:ascii="Cambria Math" w:eastAsia="Calibri" w:hAnsi="Cambria Math" w:cs="Calibri"/>
                      <w:w w:val="108"/>
                      <w:sz w:val="16"/>
                      <w:szCs w:val="16"/>
                    </w:rPr>
                    <m:t>j</m:t>
                  </m:r>
                </m:sub>
              </m:sSub>
            </m:oMath>
          </w:p>
          <w:p w14:paraId="77D4F66E" w14:textId="77777777" w:rsidR="00936AAA" w:rsidRPr="00B07621" w:rsidRDefault="003E247B" w:rsidP="003E247B">
            <w:pPr>
              <w:spacing w:line="240" w:lineRule="exact"/>
              <w:cnfStyle w:val="000000000000" w:firstRow="0" w:lastRow="0" w:firstColumn="0" w:lastColumn="0" w:oddVBand="0" w:evenVBand="0" w:oddHBand="0" w:evenHBand="0" w:firstRowFirstColumn="0" w:firstRowLastColumn="0" w:lastRowFirstColumn="0" w:lastRowLastColumn="0"/>
              <w:rPr>
                <w:rFonts w:ascii="Calibri" w:eastAsia="Calibri" w:hAnsi="Calibri" w:cs="Calibri"/>
                <w:iCs/>
                <w:w w:val="108"/>
                <w:sz w:val="16"/>
                <w:szCs w:val="16"/>
              </w:rPr>
            </w:pPr>
            <m:oMath>
              <m:sSub>
                <m:sSubPr>
                  <m:ctrlPr>
                    <w:rPr>
                      <w:rFonts w:ascii="Cambria Math" w:eastAsia="Calibri" w:hAnsi="Cambria Math" w:cs="Calibri"/>
                      <w:iCs/>
                      <w:w w:val="108"/>
                      <w:sz w:val="16"/>
                      <w:szCs w:val="16"/>
                    </w:rPr>
                  </m:ctrlPr>
                </m:sSubPr>
                <m:e>
                  <m:r>
                    <m:rPr>
                      <m:sty m:val="p"/>
                    </m:rPr>
                    <w:rPr>
                      <w:rFonts w:ascii="Cambria Math" w:eastAsia="Calibri" w:hAnsi="Cambria Math" w:cs="Calibri"/>
                      <w:w w:val="108"/>
                      <w:sz w:val="16"/>
                      <w:szCs w:val="16"/>
                    </w:rPr>
                    <m:t>F</m:t>
                  </m:r>
                </m:e>
                <m:sub>
                  <m:r>
                    <m:rPr>
                      <m:sty m:val="p"/>
                    </m:rPr>
                    <w:rPr>
                      <w:rFonts w:ascii="Cambria Math" w:eastAsia="Calibri" w:hAnsi="Cambria Math" w:cs="Calibri"/>
                      <w:w w:val="108"/>
                      <w:sz w:val="16"/>
                      <w:szCs w:val="16"/>
                    </w:rPr>
                    <m:t>j</m:t>
                  </m:r>
                </m:sub>
              </m:sSub>
            </m:oMath>
            <w:r w:rsidR="00936AAA" w:rsidRPr="00B07621">
              <w:rPr>
                <w:rFonts w:ascii="Calibri" w:eastAsia="Calibri" w:hAnsi="Calibri" w:cs="Calibri"/>
                <w:iCs/>
                <w:w w:val="108"/>
                <w:sz w:val="16"/>
                <w:szCs w:val="16"/>
              </w:rPr>
              <w:t>: fuel consumed (L) per vehicle type (j) per day,</w:t>
            </w:r>
          </w:p>
          <w:p w14:paraId="3FFED7EA" w14:textId="77777777" w:rsidR="00936AAA" w:rsidRPr="00B07621" w:rsidRDefault="003E247B" w:rsidP="003E247B">
            <w:pPr>
              <w:spacing w:line="240" w:lineRule="exact"/>
              <w:cnfStyle w:val="000000000000" w:firstRow="0" w:lastRow="0" w:firstColumn="0" w:lastColumn="0" w:oddVBand="0" w:evenVBand="0" w:oddHBand="0" w:evenHBand="0" w:firstRowFirstColumn="0" w:firstRowLastColumn="0" w:lastRowFirstColumn="0" w:lastRowLastColumn="0"/>
              <w:rPr>
                <w:rFonts w:ascii="Calibri" w:eastAsia="Calibri" w:hAnsi="Calibri" w:cs="Calibri"/>
                <w:iCs/>
                <w:w w:val="108"/>
                <w:sz w:val="16"/>
                <w:szCs w:val="16"/>
              </w:rPr>
            </w:pPr>
            <m:oMath>
              <m:sSub>
                <m:sSubPr>
                  <m:ctrlPr>
                    <w:rPr>
                      <w:rFonts w:ascii="Cambria Math" w:eastAsia="Calibri" w:hAnsi="Cambria Math" w:cs="Calibri"/>
                      <w:iCs/>
                      <w:w w:val="108"/>
                      <w:sz w:val="16"/>
                      <w:szCs w:val="16"/>
                    </w:rPr>
                  </m:ctrlPr>
                </m:sSubPr>
                <m:e>
                  <m:r>
                    <m:rPr>
                      <m:sty m:val="p"/>
                    </m:rPr>
                    <w:rPr>
                      <w:rFonts w:ascii="Cambria Math" w:eastAsia="Calibri" w:hAnsi="Cambria Math" w:cs="Calibri"/>
                      <w:w w:val="108"/>
                      <w:sz w:val="16"/>
                      <w:szCs w:val="16"/>
                    </w:rPr>
                    <m:t>N</m:t>
                  </m:r>
                </m:e>
                <m:sub>
                  <m:r>
                    <m:rPr>
                      <m:sty m:val="p"/>
                    </m:rPr>
                    <w:rPr>
                      <w:rFonts w:ascii="Cambria Math" w:eastAsia="Calibri" w:hAnsi="Cambria Math" w:cs="Calibri"/>
                      <w:w w:val="108"/>
                      <w:sz w:val="16"/>
                      <w:szCs w:val="16"/>
                    </w:rPr>
                    <m:t>j</m:t>
                  </m:r>
                </m:sub>
              </m:sSub>
            </m:oMath>
            <w:r w:rsidR="00936AAA" w:rsidRPr="00B07621">
              <w:rPr>
                <w:rFonts w:ascii="Calibri" w:eastAsia="Calibri" w:hAnsi="Calibri" w:cs="Calibri"/>
                <w:iCs/>
                <w:w w:val="108"/>
                <w:sz w:val="16"/>
                <w:szCs w:val="16"/>
              </w:rPr>
              <w:t xml:space="preserve">: average number of vehicles of type </w:t>
            </w:r>
            <w:r w:rsidR="00936AAA" w:rsidRPr="00B07621">
              <w:rPr>
                <w:rFonts w:ascii="Calibri" w:eastAsia="Calibri" w:hAnsi="Calibri" w:cs="Calibri"/>
                <w:i/>
                <w:iCs/>
                <w:w w:val="108"/>
                <w:sz w:val="16"/>
                <w:szCs w:val="16"/>
              </w:rPr>
              <w:t>j</w:t>
            </w:r>
            <w:r w:rsidR="00936AAA" w:rsidRPr="00B07621">
              <w:rPr>
                <w:rFonts w:ascii="Calibri" w:eastAsia="Calibri" w:hAnsi="Calibri" w:cs="Calibri"/>
                <w:iCs/>
                <w:w w:val="108"/>
                <w:sz w:val="16"/>
                <w:szCs w:val="16"/>
              </w:rPr>
              <w:t xml:space="preserve"> circulating in the area studied per day; </w:t>
            </w:r>
          </w:p>
        </w:tc>
        <w:tc>
          <w:tcPr>
            <w:tcW w:w="0" w:type="auto"/>
          </w:tcPr>
          <w:p w14:paraId="2EAE12E3" w14:textId="77777777" w:rsidR="00936AAA" w:rsidRPr="00B07621" w:rsidRDefault="00936AAA" w:rsidP="003E247B">
            <w:pPr>
              <w:spacing w:line="240" w:lineRule="exact"/>
              <w:cnfStyle w:val="000000000000" w:firstRow="0" w:lastRow="0" w:firstColumn="0" w:lastColumn="0" w:oddVBand="0" w:evenVBand="0" w:oddHBand="0" w:evenHBand="0" w:firstRowFirstColumn="0" w:firstRowLastColumn="0" w:lastRowFirstColumn="0" w:lastRowLastColumn="0"/>
              <w:rPr>
                <w:rFonts w:ascii="Calibri" w:eastAsia="Calibri" w:hAnsi="Calibri" w:cs="Calibri"/>
                <w:iCs/>
                <w:w w:val="108"/>
                <w:sz w:val="16"/>
                <w:szCs w:val="16"/>
              </w:rPr>
            </w:pPr>
            <w:r w:rsidRPr="00B07621">
              <w:rPr>
                <w:rFonts w:ascii="Calibri" w:eastAsia="Calibri" w:hAnsi="Calibri" w:cs="Calibri"/>
                <w:iCs/>
                <w:w w:val="108"/>
                <w:sz w:val="16"/>
                <w:szCs w:val="16"/>
              </w:rPr>
              <w:t>= fraction of ENPs released from the specific product during usage (in this case percentage of fuel additive that escapes from the exhaust)</w:t>
            </w:r>
          </w:p>
        </w:tc>
      </w:tr>
      <w:tr w:rsidR="00B07621" w:rsidRPr="00B07621" w14:paraId="004D0AED" w14:textId="77777777" w:rsidTr="004D0BF0">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8B523B" w14:textId="77777777" w:rsidR="00936AAA" w:rsidRPr="00B07621" w:rsidRDefault="00936AAA" w:rsidP="003E247B">
            <w:pPr>
              <w:spacing w:line="240" w:lineRule="exact"/>
              <w:rPr>
                <w:rFonts w:cs="Times New Roman"/>
                <w:w w:val="108"/>
                <w:sz w:val="16"/>
                <w:szCs w:val="16"/>
              </w:rPr>
            </w:pPr>
            <w:r w:rsidRPr="00B07621">
              <w:rPr>
                <w:rFonts w:cs="Times New Roman"/>
                <w:w w:val="108"/>
                <w:sz w:val="16"/>
                <w:szCs w:val="16"/>
              </w:rPr>
              <w:t>Maintenance products</w:t>
            </w:r>
          </w:p>
        </w:tc>
        <w:tc>
          <w:tcPr>
            <w:tcW w:w="0" w:type="auto"/>
          </w:tcPr>
          <w:p w14:paraId="6FDE641E" w14:textId="77777777" w:rsidR="00936AAA" w:rsidRPr="00B07621" w:rsidRDefault="00936AAA" w:rsidP="003E247B">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w:t>
            </w:r>
            <w:r w:rsidRPr="00B07621">
              <w:rPr>
                <w:rFonts w:ascii="Cambria Math" w:eastAsiaTheme="minorEastAsia" w:hAnsi="Cambria Math" w:cs="Times New Roman"/>
                <w:i/>
                <w:iCs/>
                <w:w w:val="108"/>
                <w:sz w:val="16"/>
                <w:szCs w:val="16"/>
              </w:rPr>
              <w:t>U ∙ SA</w:t>
            </w:r>
            <w:r w:rsidRPr="00B07621">
              <w:rPr>
                <w:rFonts w:ascii="Cambria Math" w:eastAsiaTheme="minorEastAsia" w:hAnsi="Cambria Math" w:cs="Times New Roman"/>
                <w:i/>
                <w:iCs/>
                <w:w w:val="108"/>
                <w:sz w:val="16"/>
                <w:szCs w:val="16"/>
                <w:vertAlign w:val="subscript"/>
              </w:rPr>
              <w:t>j</w:t>
            </w:r>
            <m:oMath>
              <m:r>
                <w:rPr>
                  <w:rFonts w:ascii="Cambria Math" w:eastAsiaTheme="minorEastAsia" w:hAnsi="Cambria Math" w:cs="Times New Roman"/>
                  <w:w w:val="108"/>
                  <w:sz w:val="16"/>
                  <w:szCs w:val="16"/>
                  <w:vertAlign w:val="subscript"/>
                </w:rPr>
                <m:t xml:space="preserve"> </m:t>
              </m:r>
              <m:r>
                <w:rPr>
                  <w:rFonts w:ascii="Cambria Math" w:eastAsiaTheme="minorEastAsia" w:hAnsi="Cambria Math" w:cs="Times New Roman"/>
                  <w:w w:val="108"/>
                  <w:sz w:val="16"/>
                  <w:szCs w:val="16"/>
                </w:rPr>
                <m:t>∙</m:t>
              </m:r>
              <m:sSub>
                <m:sSubPr>
                  <m:ctrlPr>
                    <w:rPr>
                      <w:rFonts w:ascii="Cambria Math" w:eastAsiaTheme="minorEastAsia" w:hAnsi="Cambria Math" w:cs="Times New Roman"/>
                      <w:i/>
                      <w:iCs/>
                      <w:w w:val="108"/>
                      <w:sz w:val="16"/>
                      <w:szCs w:val="16"/>
                    </w:rPr>
                  </m:ctrlPr>
                </m:sSubPr>
                <m:e>
                  <m:r>
                    <w:rPr>
                      <w:rFonts w:ascii="Cambria Math" w:eastAsiaTheme="minorEastAsia" w:hAnsi="Cambria Math" w:cs="Times New Roman"/>
                      <w:w w:val="108"/>
                      <w:sz w:val="16"/>
                      <w:szCs w:val="16"/>
                    </w:rPr>
                    <m:t>N</m:t>
                  </m:r>
                </m:e>
                <m:sub>
                  <m:r>
                    <w:rPr>
                      <w:rFonts w:ascii="Cambria Math" w:eastAsiaTheme="minorEastAsia" w:hAnsi="Cambria Math" w:cs="Times New Roman"/>
                      <w:w w:val="108"/>
                      <w:sz w:val="16"/>
                      <w:szCs w:val="16"/>
                    </w:rPr>
                    <m:t>j</m:t>
                  </m:r>
                </m:sub>
              </m:sSub>
            </m:oMath>
          </w:p>
          <w:p w14:paraId="41B3C610" w14:textId="77777777" w:rsidR="00936AAA" w:rsidRPr="00B07621" w:rsidRDefault="00936AAA" w:rsidP="003E247B">
            <w:pPr>
              <w:spacing w:line="240" w:lineRule="exact"/>
              <w:cnfStyle w:val="000000100000" w:firstRow="0" w:lastRow="0" w:firstColumn="0" w:lastColumn="0" w:oddVBand="0" w:evenVBand="0" w:oddHBand="1" w:evenHBand="0" w:firstRowFirstColumn="0" w:firstRowLastColumn="0" w:lastRowFirstColumn="0" w:lastRowLastColumn="0"/>
              <w:rPr>
                <w:rFonts w:ascii="Calibri" w:eastAsia="Calibri" w:hAnsi="Calibri" w:cs="Calibri"/>
                <w:iCs/>
                <w:w w:val="108"/>
                <w:sz w:val="16"/>
                <w:szCs w:val="16"/>
              </w:rPr>
            </w:pPr>
            <w:r w:rsidRPr="00B07621">
              <w:rPr>
                <w:rFonts w:ascii="Calibri" w:eastAsia="Calibri" w:hAnsi="Calibri" w:cs="Calibri"/>
                <w:iCs/>
                <w:w w:val="108"/>
                <w:sz w:val="16"/>
                <w:szCs w:val="16"/>
              </w:rPr>
              <w:t xml:space="preserve">U: product usage per day per surface area of material exposed </w:t>
            </w:r>
          </w:p>
          <w:p w14:paraId="28C234B2" w14:textId="77777777" w:rsidR="00936AAA" w:rsidRPr="00B07621" w:rsidRDefault="00936AAA" w:rsidP="003E247B">
            <w:pPr>
              <w:spacing w:line="240" w:lineRule="exact"/>
              <w:cnfStyle w:val="000000100000" w:firstRow="0" w:lastRow="0" w:firstColumn="0" w:lastColumn="0" w:oddVBand="0" w:evenVBand="0" w:oddHBand="1" w:evenHBand="0" w:firstRowFirstColumn="0" w:firstRowLastColumn="0" w:lastRowFirstColumn="0" w:lastRowLastColumn="0"/>
              <w:rPr>
                <w:rFonts w:ascii="Calibri" w:eastAsia="Calibri" w:hAnsi="Calibri" w:cs="Calibri"/>
                <w:iCs/>
                <w:w w:val="108"/>
                <w:sz w:val="16"/>
                <w:szCs w:val="16"/>
              </w:rPr>
            </w:pPr>
            <w:r w:rsidRPr="00B07621">
              <w:rPr>
                <w:rFonts w:ascii="Calibri" w:eastAsia="Calibri" w:hAnsi="Calibri" w:cs="Calibri"/>
                <w:iCs/>
                <w:w w:val="108"/>
                <w:sz w:val="16"/>
                <w:szCs w:val="16"/>
              </w:rPr>
              <w:t>SA: surface area covered by the product per vehicle type (j)</w:t>
            </w:r>
          </w:p>
          <w:p w14:paraId="3D6C652F" w14:textId="77777777" w:rsidR="00936AAA" w:rsidRPr="00B07621" w:rsidRDefault="003E247B" w:rsidP="003E247B">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m:oMath>
              <m:sSub>
                <m:sSubPr>
                  <m:ctrlPr>
                    <w:rPr>
                      <w:rFonts w:ascii="Cambria Math" w:eastAsia="Calibri" w:hAnsi="Cambria Math" w:cs="Calibri"/>
                      <w:iCs/>
                      <w:w w:val="108"/>
                      <w:sz w:val="16"/>
                      <w:szCs w:val="16"/>
                    </w:rPr>
                  </m:ctrlPr>
                </m:sSubPr>
                <m:e>
                  <m:r>
                    <m:rPr>
                      <m:sty m:val="p"/>
                    </m:rPr>
                    <w:rPr>
                      <w:rFonts w:ascii="Cambria Math" w:eastAsia="Calibri" w:hAnsi="Cambria Math" w:cs="Calibri"/>
                      <w:w w:val="108"/>
                      <w:sz w:val="16"/>
                      <w:szCs w:val="16"/>
                    </w:rPr>
                    <m:t>N</m:t>
                  </m:r>
                </m:e>
                <m:sub>
                  <m:r>
                    <m:rPr>
                      <m:sty m:val="p"/>
                    </m:rPr>
                    <w:rPr>
                      <w:rFonts w:ascii="Cambria Math" w:eastAsia="Calibri" w:hAnsi="Cambria Math" w:cs="Calibri"/>
                      <w:w w:val="108"/>
                      <w:sz w:val="16"/>
                      <w:szCs w:val="16"/>
                    </w:rPr>
                    <m:t>j</m:t>
                  </m:r>
                </m:sub>
              </m:sSub>
            </m:oMath>
            <w:r w:rsidR="00936AAA" w:rsidRPr="00B07621">
              <w:rPr>
                <w:rFonts w:ascii="Calibri" w:eastAsia="Calibri" w:hAnsi="Calibri" w:cs="Calibri"/>
                <w:iCs/>
                <w:w w:val="108"/>
                <w:sz w:val="16"/>
                <w:szCs w:val="16"/>
              </w:rPr>
              <w:t xml:space="preserve">: average number of vehicles of type </w:t>
            </w:r>
            <w:r w:rsidR="00936AAA" w:rsidRPr="00B07621">
              <w:rPr>
                <w:rFonts w:ascii="Calibri" w:eastAsia="Calibri" w:hAnsi="Calibri" w:cs="Calibri"/>
                <w:i/>
                <w:iCs/>
                <w:w w:val="108"/>
                <w:sz w:val="16"/>
                <w:szCs w:val="16"/>
              </w:rPr>
              <w:t>j</w:t>
            </w:r>
            <w:r w:rsidR="00936AAA" w:rsidRPr="00B07621">
              <w:rPr>
                <w:rFonts w:ascii="Calibri" w:eastAsia="Calibri" w:hAnsi="Calibri" w:cs="Calibri"/>
                <w:iCs/>
                <w:w w:val="108"/>
                <w:sz w:val="16"/>
                <w:szCs w:val="16"/>
              </w:rPr>
              <w:t xml:space="preserve"> circulating in the area studied per day</w:t>
            </w:r>
          </w:p>
        </w:tc>
        <w:tc>
          <w:tcPr>
            <w:tcW w:w="0" w:type="auto"/>
          </w:tcPr>
          <w:p w14:paraId="027291B9" w14:textId="77777777" w:rsidR="00936AAA" w:rsidRPr="00B07621" w:rsidRDefault="00936AAA" w:rsidP="003E247B">
            <w:pPr>
              <w:spacing w:line="240" w:lineRule="exact"/>
              <w:cnfStyle w:val="000000100000" w:firstRow="0" w:lastRow="0" w:firstColumn="0" w:lastColumn="0" w:oddVBand="0" w:evenVBand="0" w:oddHBand="1" w:evenHBand="0" w:firstRowFirstColumn="0" w:firstRowLastColumn="0" w:lastRowFirstColumn="0" w:lastRowLastColumn="0"/>
              <w:rPr>
                <w:rFonts w:ascii="Calibri" w:eastAsia="Calibri" w:hAnsi="Calibri" w:cs="Calibri"/>
                <w:iCs/>
                <w:w w:val="108"/>
                <w:sz w:val="16"/>
                <w:szCs w:val="16"/>
              </w:rPr>
            </w:pPr>
            <w:r w:rsidRPr="00B07621">
              <w:rPr>
                <w:rFonts w:cs="Times New Roman"/>
                <w:w w:val="108"/>
                <w:sz w:val="16"/>
                <w:szCs w:val="16"/>
              </w:rPr>
              <w:t>=</w:t>
            </w:r>
            <w:r w:rsidRPr="00B07621">
              <w:rPr>
                <w:rFonts w:ascii="Calibri" w:eastAsia="Calibri" w:hAnsi="Calibri" w:cs="Calibri"/>
                <w:iCs/>
                <w:w w:val="108"/>
                <w:sz w:val="16"/>
                <w:szCs w:val="16"/>
              </w:rPr>
              <w:t xml:space="preserve"> fraction of ENPs released from the product </w:t>
            </w:r>
          </w:p>
        </w:tc>
      </w:tr>
      <w:tr w:rsidR="00B07621" w:rsidRPr="00B07621" w14:paraId="39400810" w14:textId="77777777" w:rsidTr="004D0BF0">
        <w:trPr>
          <w:trHeight w:val="1948"/>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A8D9BA" w14:textId="77777777" w:rsidR="00936AAA" w:rsidRPr="00B07621" w:rsidRDefault="00936AAA" w:rsidP="003E247B">
            <w:pPr>
              <w:spacing w:line="240" w:lineRule="exact"/>
              <w:rPr>
                <w:rFonts w:cs="Times New Roman"/>
                <w:w w:val="108"/>
                <w:sz w:val="16"/>
                <w:szCs w:val="16"/>
              </w:rPr>
            </w:pPr>
            <w:r w:rsidRPr="00B07621">
              <w:rPr>
                <w:rFonts w:cs="Times New Roman"/>
                <w:w w:val="108"/>
                <w:sz w:val="16"/>
                <w:szCs w:val="16"/>
              </w:rPr>
              <w:t>Construction materials</w:t>
            </w:r>
          </w:p>
        </w:tc>
        <w:tc>
          <w:tcPr>
            <w:tcW w:w="0" w:type="auto"/>
          </w:tcPr>
          <w:p w14:paraId="36B584D0" w14:textId="77777777" w:rsidR="00936AAA" w:rsidRPr="00B07621" w:rsidRDefault="00936AAA" w:rsidP="003E247B">
            <w:pPr>
              <w:spacing w:line="240" w:lineRule="exact"/>
              <w:cnfStyle w:val="000000000000" w:firstRow="0" w:lastRow="0" w:firstColumn="0" w:lastColumn="0" w:oddVBand="0" w:evenVBand="0" w:oddHBand="0" w:evenHBand="0" w:firstRowFirstColumn="0" w:firstRowLastColumn="0" w:lastRowFirstColumn="0" w:lastRowLastColumn="0"/>
              <w:rPr>
                <w:rFonts w:ascii="Cambria Math" w:eastAsiaTheme="minorEastAsia" w:hAnsi="Cambria Math" w:cs="Times New Roman"/>
                <w:i/>
                <w:iCs/>
                <w:w w:val="108"/>
                <w:sz w:val="16"/>
                <w:szCs w:val="16"/>
              </w:rPr>
            </w:pPr>
            <w:r w:rsidRPr="00B07621">
              <w:rPr>
                <w:rFonts w:ascii="Cambria Math" w:eastAsiaTheme="minorEastAsia" w:hAnsi="Cambria Math" w:cs="Times New Roman"/>
                <w:iCs/>
                <w:w w:val="108"/>
                <w:sz w:val="16"/>
                <w:szCs w:val="16"/>
              </w:rPr>
              <w:t>=</w:t>
            </w:r>
            <w:r w:rsidRPr="00B07621">
              <w:rPr>
                <w:rFonts w:ascii="Cambria Math" w:eastAsiaTheme="minorEastAsia" w:hAnsi="Cambria Math" w:cs="Times New Roman"/>
                <w:i/>
                <w:iCs/>
                <w:w w:val="108"/>
                <w:sz w:val="16"/>
                <w:szCs w:val="16"/>
              </w:rPr>
              <w:t xml:space="preserve">U ∙ SA / </w:t>
            </w:r>
            <w:r w:rsidRPr="00B07621">
              <w:rPr>
                <w:rFonts w:ascii="Cambria Math" w:eastAsia="Calibri" w:hAnsi="Cambria Math" w:cs="Cambria Math"/>
                <w:iCs/>
                <w:w w:val="108"/>
                <w:sz w:val="16"/>
                <w:szCs w:val="16"/>
              </w:rPr>
              <w:t>𝜏</w:t>
            </w:r>
          </w:p>
          <w:p w14:paraId="6CB4FDBF" w14:textId="77777777" w:rsidR="00936AAA" w:rsidRPr="00B07621" w:rsidRDefault="00936AAA" w:rsidP="003E247B">
            <w:pPr>
              <w:spacing w:line="240" w:lineRule="exact"/>
              <w:cnfStyle w:val="000000000000" w:firstRow="0" w:lastRow="0" w:firstColumn="0" w:lastColumn="0" w:oddVBand="0" w:evenVBand="0" w:oddHBand="0" w:evenHBand="0" w:firstRowFirstColumn="0" w:firstRowLastColumn="0" w:lastRowFirstColumn="0" w:lastRowLastColumn="0"/>
              <w:rPr>
                <w:rFonts w:ascii="Calibri" w:eastAsia="Calibri" w:hAnsi="Calibri" w:cs="Calibri"/>
                <w:iCs/>
                <w:w w:val="108"/>
                <w:sz w:val="16"/>
                <w:szCs w:val="16"/>
              </w:rPr>
            </w:pPr>
            <w:r w:rsidRPr="00B07621">
              <w:rPr>
                <w:rFonts w:ascii="Calibri" w:eastAsia="Calibri" w:hAnsi="Calibri" w:cs="Calibri"/>
                <w:iCs/>
                <w:w w:val="108"/>
                <w:sz w:val="16"/>
                <w:szCs w:val="16"/>
              </w:rPr>
              <w:t xml:space="preserve">U: mass of product used per surface area of material exposed </w:t>
            </w:r>
          </w:p>
          <w:p w14:paraId="76776E96" w14:textId="77777777" w:rsidR="00936AAA" w:rsidRPr="00B07621" w:rsidRDefault="00936AAA" w:rsidP="003E247B">
            <w:pPr>
              <w:spacing w:line="240" w:lineRule="exact"/>
              <w:cnfStyle w:val="000000000000" w:firstRow="0" w:lastRow="0" w:firstColumn="0" w:lastColumn="0" w:oddVBand="0" w:evenVBand="0" w:oddHBand="0" w:evenHBand="0" w:firstRowFirstColumn="0" w:firstRowLastColumn="0" w:lastRowFirstColumn="0" w:lastRowLastColumn="0"/>
              <w:rPr>
                <w:rFonts w:ascii="Calibri" w:eastAsia="Calibri" w:hAnsi="Calibri" w:cs="Calibri"/>
                <w:iCs/>
                <w:w w:val="108"/>
                <w:sz w:val="16"/>
                <w:szCs w:val="16"/>
              </w:rPr>
            </w:pPr>
            <w:r w:rsidRPr="00B07621">
              <w:rPr>
                <w:rFonts w:ascii="Cambria Math" w:eastAsia="Calibri" w:hAnsi="Cambria Math" w:cs="Cambria Math"/>
                <w:iCs/>
                <w:w w:val="108"/>
                <w:sz w:val="16"/>
                <w:szCs w:val="16"/>
              </w:rPr>
              <w:t>𝜏</w:t>
            </w:r>
            <w:r w:rsidRPr="00B07621">
              <w:rPr>
                <w:rFonts w:ascii="Calibri" w:eastAsia="Calibri" w:hAnsi="Calibri" w:cs="Calibri"/>
                <w:iCs/>
                <w:w w:val="108"/>
                <w:sz w:val="16"/>
                <w:szCs w:val="16"/>
              </w:rPr>
              <w:t xml:space="preserve">: number of days of exposure of the product, in this case lifetime of the construction material (i.e. 10 years, </w:t>
            </w:r>
            <w:r w:rsidRPr="00B07621">
              <w:rPr>
                <w:rFonts w:ascii="Cambria Math" w:eastAsia="Calibri" w:hAnsi="Cambria Math" w:cs="Cambria Math"/>
                <w:iCs/>
                <w:w w:val="108"/>
                <w:sz w:val="16"/>
                <w:szCs w:val="16"/>
              </w:rPr>
              <w:t>𝜏 =</w:t>
            </w:r>
            <w:r w:rsidRPr="00B07621">
              <w:rPr>
                <w:rFonts w:ascii="Calibri" w:eastAsia="Calibri" w:hAnsi="Calibri" w:cs="Calibri"/>
                <w:iCs/>
                <w:w w:val="108"/>
                <w:sz w:val="16"/>
                <w:szCs w:val="16"/>
              </w:rPr>
              <w:t xml:space="preserve"> 3650 days)</w:t>
            </w:r>
          </w:p>
          <w:p w14:paraId="5EDA6767" w14:textId="77777777" w:rsidR="00936AAA" w:rsidRPr="00B07621" w:rsidRDefault="00936AAA" w:rsidP="003E247B">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r w:rsidRPr="00B07621">
              <w:rPr>
                <w:rFonts w:ascii="Calibri" w:eastAsia="Calibri" w:hAnsi="Calibri" w:cs="Calibri"/>
                <w:iCs/>
                <w:w w:val="108"/>
                <w:sz w:val="16"/>
                <w:szCs w:val="16"/>
              </w:rPr>
              <w:t>SA: building facades surface area exposed to weathering</w:t>
            </w:r>
          </w:p>
        </w:tc>
        <w:tc>
          <w:tcPr>
            <w:tcW w:w="0" w:type="auto"/>
          </w:tcPr>
          <w:p w14:paraId="7BBDBE72" w14:textId="77777777" w:rsidR="00936AAA" w:rsidRPr="00B07621" w:rsidRDefault="00936AAA" w:rsidP="003E247B">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r w:rsidRPr="00B07621">
              <w:rPr>
                <w:rFonts w:cs="Times New Roman"/>
                <w:w w:val="108"/>
                <w:sz w:val="16"/>
                <w:szCs w:val="16"/>
              </w:rPr>
              <w:t>=</w:t>
            </w:r>
            <w:r w:rsidRPr="00B07621">
              <w:rPr>
                <w:rFonts w:ascii="Cambria Math" w:eastAsiaTheme="minorEastAsia" w:hAnsi="Cambria Math" w:cs="Times New Roman"/>
                <w:i/>
                <w:iCs/>
                <w:w w:val="108"/>
                <w:sz w:val="16"/>
                <w:szCs w:val="16"/>
              </w:rPr>
              <w:t xml:space="preserve"> </w:t>
            </w:r>
            <w:r w:rsidRPr="00B07621">
              <w:rPr>
                <w:rFonts w:ascii="Calibri" w:eastAsia="Calibri" w:hAnsi="Calibri" w:cs="Calibri"/>
                <w:iCs/>
                <w:w w:val="108"/>
                <w:sz w:val="16"/>
                <w:szCs w:val="16"/>
              </w:rPr>
              <w:t xml:space="preserve">fraction of ENPs released from the product during it lifetime </w:t>
            </w:r>
          </w:p>
        </w:tc>
      </w:tr>
      <w:tr w:rsidR="00B07621" w:rsidRPr="00B07621" w14:paraId="60E6751D" w14:textId="77777777" w:rsidTr="004D0BF0">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8820FF9" w14:textId="77777777" w:rsidR="00936AAA" w:rsidRPr="00B07621" w:rsidRDefault="00936AAA" w:rsidP="003E247B">
            <w:pPr>
              <w:spacing w:line="240" w:lineRule="exact"/>
              <w:rPr>
                <w:rFonts w:cs="Times New Roman"/>
                <w:w w:val="108"/>
                <w:sz w:val="16"/>
                <w:szCs w:val="16"/>
              </w:rPr>
            </w:pPr>
            <w:r w:rsidRPr="00B07621">
              <w:rPr>
                <w:rFonts w:cs="Times New Roman"/>
                <w:w w:val="108"/>
                <w:sz w:val="16"/>
                <w:szCs w:val="16"/>
              </w:rPr>
              <w:t>Paints and surface coatings</w:t>
            </w:r>
          </w:p>
        </w:tc>
        <w:tc>
          <w:tcPr>
            <w:tcW w:w="0" w:type="auto"/>
          </w:tcPr>
          <w:p w14:paraId="60ABAC35" w14:textId="77777777" w:rsidR="00936AAA" w:rsidRPr="00B07621" w:rsidRDefault="00936AAA" w:rsidP="003E247B">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w:t>
            </w:r>
            <w:r w:rsidRPr="00B07621">
              <w:rPr>
                <w:rFonts w:ascii="Cambria Math" w:eastAsiaTheme="minorEastAsia" w:hAnsi="Cambria Math" w:cs="Times New Roman"/>
                <w:i/>
                <w:iCs/>
                <w:w w:val="108"/>
                <w:sz w:val="16"/>
                <w:szCs w:val="16"/>
              </w:rPr>
              <w:t>U∙ SA/</w:t>
            </w:r>
            <w:r w:rsidRPr="00B07621">
              <w:rPr>
                <w:rFonts w:ascii="Cambria Math" w:eastAsia="Calibri" w:hAnsi="Cambria Math" w:cs="Cambria Math"/>
                <w:iCs/>
                <w:w w:val="108"/>
                <w:sz w:val="16"/>
                <w:szCs w:val="16"/>
              </w:rPr>
              <w:t>𝜏</w:t>
            </w:r>
          </w:p>
          <w:p w14:paraId="34FA448C" w14:textId="77777777" w:rsidR="00936AAA" w:rsidRPr="00B07621" w:rsidRDefault="00936AAA" w:rsidP="003E247B">
            <w:pPr>
              <w:spacing w:line="240" w:lineRule="exact"/>
              <w:cnfStyle w:val="000000100000" w:firstRow="0" w:lastRow="0" w:firstColumn="0" w:lastColumn="0" w:oddVBand="0" w:evenVBand="0" w:oddHBand="1" w:evenHBand="0" w:firstRowFirstColumn="0" w:firstRowLastColumn="0" w:lastRowFirstColumn="0" w:lastRowLastColumn="0"/>
              <w:rPr>
                <w:rFonts w:ascii="Calibri" w:eastAsia="Calibri" w:hAnsi="Calibri" w:cs="Calibri"/>
                <w:iCs/>
                <w:w w:val="108"/>
                <w:sz w:val="16"/>
                <w:szCs w:val="16"/>
              </w:rPr>
            </w:pPr>
            <w:r w:rsidRPr="00B07621">
              <w:rPr>
                <w:rFonts w:ascii="Calibri" w:eastAsia="Calibri" w:hAnsi="Calibri" w:cs="Calibri"/>
                <w:iCs/>
                <w:w w:val="108"/>
                <w:sz w:val="16"/>
                <w:szCs w:val="16"/>
              </w:rPr>
              <w:t xml:space="preserve">U: product usage (in mass or volume) per surface area of material exposed </w:t>
            </w:r>
          </w:p>
          <w:p w14:paraId="002479CB" w14:textId="77777777" w:rsidR="00936AAA" w:rsidRPr="00B07621" w:rsidRDefault="00936AAA" w:rsidP="003E247B">
            <w:pPr>
              <w:spacing w:line="240" w:lineRule="exact"/>
              <w:cnfStyle w:val="000000100000" w:firstRow="0" w:lastRow="0" w:firstColumn="0" w:lastColumn="0" w:oddVBand="0" w:evenVBand="0" w:oddHBand="1" w:evenHBand="0" w:firstRowFirstColumn="0" w:firstRowLastColumn="0" w:lastRowFirstColumn="0" w:lastRowLastColumn="0"/>
              <w:rPr>
                <w:rFonts w:ascii="Calibri" w:eastAsia="Calibri" w:hAnsi="Calibri" w:cs="Calibri"/>
                <w:iCs/>
                <w:w w:val="108"/>
                <w:sz w:val="16"/>
                <w:szCs w:val="16"/>
              </w:rPr>
            </w:pPr>
            <w:r w:rsidRPr="00B07621">
              <w:rPr>
                <w:rFonts w:ascii="Calibri" w:eastAsia="Calibri" w:hAnsi="Calibri" w:cs="Calibri"/>
                <w:iCs/>
                <w:w w:val="108"/>
                <w:sz w:val="16"/>
                <w:szCs w:val="16"/>
              </w:rPr>
              <w:t>SA: building facades surface area exposed to weathering</w:t>
            </w:r>
          </w:p>
          <w:p w14:paraId="12610670" w14:textId="77777777" w:rsidR="00936AAA" w:rsidRPr="00B07621" w:rsidRDefault="00936AAA" w:rsidP="003E247B">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ascii="Cambria Math" w:eastAsia="Calibri" w:hAnsi="Cambria Math" w:cs="Cambria Math"/>
                <w:iCs/>
                <w:w w:val="108"/>
                <w:sz w:val="16"/>
                <w:szCs w:val="16"/>
              </w:rPr>
              <w:t>𝜏</w:t>
            </w:r>
            <w:r w:rsidRPr="00B07621">
              <w:rPr>
                <w:rFonts w:ascii="Calibri" w:eastAsia="Calibri" w:hAnsi="Calibri" w:cs="Calibri"/>
                <w:iCs/>
                <w:w w:val="108"/>
                <w:sz w:val="16"/>
                <w:szCs w:val="16"/>
              </w:rPr>
              <w:t xml:space="preserve">:  number of days of exposure of the product, in this case frequency of facade painting (i.e. once every six months, the paint will be exposed and the ENPs released through 6 months, </w:t>
            </w:r>
            <w:r w:rsidRPr="00B07621">
              <w:rPr>
                <w:rFonts w:ascii="Cambria Math" w:eastAsia="Calibri" w:hAnsi="Cambria Math" w:cs="Cambria Math"/>
                <w:iCs/>
                <w:w w:val="108"/>
                <w:sz w:val="16"/>
                <w:szCs w:val="16"/>
              </w:rPr>
              <w:t>𝜏 = 182 days)</w:t>
            </w:r>
          </w:p>
        </w:tc>
        <w:tc>
          <w:tcPr>
            <w:tcW w:w="0" w:type="auto"/>
          </w:tcPr>
          <w:p w14:paraId="2F40B82D" w14:textId="77777777" w:rsidR="00936AAA" w:rsidRPr="00B07621" w:rsidRDefault="00936AAA" w:rsidP="003E247B">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w:t>
            </w:r>
            <w:r w:rsidRPr="00B07621">
              <w:rPr>
                <w:rFonts w:ascii="Calibri" w:eastAsia="Calibri" w:hAnsi="Calibri" w:cs="Calibri"/>
                <w:iCs/>
                <w:w w:val="108"/>
                <w:sz w:val="16"/>
                <w:szCs w:val="16"/>
              </w:rPr>
              <w:t xml:space="preserve"> fraction of ENPs released from the product during its lifetime</w:t>
            </w:r>
          </w:p>
        </w:tc>
      </w:tr>
    </w:tbl>
    <w:p w14:paraId="1BAE2E82" w14:textId="77777777" w:rsidR="00936AAA" w:rsidRPr="00B07621" w:rsidRDefault="00936AAA" w:rsidP="00936AAA">
      <w:pPr>
        <w:pStyle w:val="RSCT04TableFootnotewithbottombar"/>
      </w:pPr>
    </w:p>
    <w:p w14:paraId="6A212559" w14:textId="77777777" w:rsidR="00936AAA" w:rsidRPr="00B07621" w:rsidRDefault="00936AAA">
      <w:pPr>
        <w:pStyle w:val="RSCB02ArticleText"/>
        <w:sectPr w:rsidR="00936AAA" w:rsidRPr="00B07621" w:rsidSect="00936AAA">
          <w:type w:val="continuous"/>
          <w:pgSz w:w="11907" w:h="16840" w:code="9"/>
          <w:pgMar w:top="1009" w:right="851" w:bottom="1758" w:left="851" w:header="851" w:footer="1049" w:gutter="0"/>
          <w:cols w:space="227"/>
          <w:titlePg/>
          <w:docGrid w:linePitch="360"/>
        </w:sectPr>
      </w:pPr>
    </w:p>
    <w:p w14:paraId="7DBA5CED" w14:textId="647A97DD" w:rsidR="00903C18" w:rsidRPr="00B07621" w:rsidRDefault="00D24E59" w:rsidP="00BF4FC0">
      <w:pPr>
        <w:pStyle w:val="RSCB02ArticleText"/>
      </w:pPr>
      <w:r w:rsidRPr="00B07621">
        <w:t>of leisure activities release (i.e. sunscreens release while bathing)</w:t>
      </w:r>
      <w:r w:rsidR="00BF7BC6" w:rsidRPr="00B07621">
        <w:t>,</w:t>
      </w:r>
      <w:r w:rsidR="00C540D4" w:rsidRPr="00B07621">
        <w:t xml:space="preserve"> but</w:t>
      </w:r>
      <w:r w:rsidR="003D47F4" w:rsidRPr="00B07621">
        <w:t xml:space="preserve"> dependent on the ENPs transport dynamics</w:t>
      </w:r>
      <w:r w:rsidR="0013028F" w:rsidRPr="00B07621">
        <w:t xml:space="preserve"> and weather conditions (wind speed, humidity, etc.)</w:t>
      </w:r>
      <w:r w:rsidR="003D47F4" w:rsidRPr="00B07621">
        <w:t xml:space="preserve"> in </w:t>
      </w:r>
      <w:r w:rsidR="00C540D4" w:rsidRPr="00B07621">
        <w:t xml:space="preserve">the </w:t>
      </w:r>
      <w:r w:rsidR="003D47F4" w:rsidRPr="00B07621">
        <w:t xml:space="preserve">case of </w:t>
      </w:r>
      <w:r w:rsidR="00A40403" w:rsidRPr="00B07621">
        <w:t xml:space="preserve">direct </w:t>
      </w:r>
      <w:r w:rsidR="003D47F4" w:rsidRPr="00B07621">
        <w:t>dry deposition.</w:t>
      </w:r>
      <w:r w:rsidR="003D47F4" w:rsidRPr="00B07621">
        <w:rPr>
          <w:rStyle w:val="RSCB02ArticleTextChar"/>
        </w:rPr>
        <w:t xml:space="preserve"> </w:t>
      </w:r>
      <w:r w:rsidRPr="00B07621">
        <w:t>To quantify this explicitly, atmospheric particle transport models would be needed. Kumar et al. 2011</w:t>
      </w:r>
      <w:r w:rsidR="00765E46" w:rsidRPr="00B07621">
        <w:t>,</w:t>
      </w:r>
      <w:r w:rsidRPr="00B07621">
        <w:fldChar w:fldCharType="begin" w:fldLock="1"/>
      </w:r>
      <w:r w:rsidR="006A16E5" w:rsidRPr="00B07621">
        <w:instrText>ADDIN CSL_CITATION { "citationItems" : [ { "id" : "ITEM-1", "itemData" : { "DOI" : "10.1016/j.jaerosci.2011.06.001", "ISBN" : "0021-8502", "ISSN" : "00218502", "abstract" : "Reducing exposure to atmospheric nanoparticles in urban areas is important for protecting public health. Developing new or improving the capabilities of existing dispersion models will help to design effective mitigation strategies for nanoparticle rich environments. The aims of this review are to summarise current practices of nanoparticle dispersion modelling at five local scales (i.e. vehicle wake, street canyons, neighbourhood, city and road tunnels), together with highlighting associated challenges, research gaps and priorities. The review begins with a synthesis of available information about the flow and mixing characteristics in urban environments which is followed by a brief discussion on dispersion modelling of nanoparticles. Further sections cover the effects of transformation processes in dispersion modelling of nanoparticles, and a critical discussion on associated structural and parametric uncertainties in modelling. The article concludes with a comprehensive summary of current knowledge and future research required on the topic areas covered.Appropriate treatment of transformation processes (i.e. nucleation, coagulation, deposition and condensation) in existing dispersion models is essential for extending the applicability of gaseous dispersion models to nanoparticles. Some modelling studies that consider the particles down to 1. nm size indicate importance of coagulation and condensation processes on street-scale modelling whereas others neglecting either sub-10. nm particles or Van der Waals forces along with fractal geometry suggest to discard these processes due to negligible effects on particle number and size distributions. Further, it is important to consider those transformation processes e.g. at city scale or in road tunnels because of the much longer residence time or much higher concentration levels compared to the street scale processes. Structural and parametric uncertainties affect the modelled results considerably. In particular, parametric uncertainty in the form of particle number emission factors appears to be the most significant due to considerably large variations in their estimates. A consistent approach to the use of emission factors, appropriate treatment of transformation processes in particle dispersion models and the evaluation of model performance against measured data are essential for producing reliable modelled results. \u00a9 2011 Elsevier Ltd.", "author" : [ { "dropping-particle" : "", "family" : "Kumar", "given" : "Prashant", "non-dropping-particle" : "", "parse-names" : false, "suffix" : "" }, { "dropping-particle" : "", "family" : "Ketzel", "given" : "Matthias", "non-dropping-particle" : "", "parse-names" : false, "suffix" : "" }, { "dropping-particle" : "", "family" : "Vardoulakis", "given" : "Sotiris", "non-dropping-particle" : "", "parse-names" : false, "suffix" : "" }, { "dropping-particle" : "", "family" : "Pirjola", "given" : "Liisa", "non-dropping-particle" : "", "parse-names" : false, "suffix" : "" }, { "dropping-particle" : "", "family" : "Britter", "given" : "Rex", "non-dropping-particle" : "", "parse-names" : false, "suffix" : "" } ], "container-title" : "Journal of Aerosol Science", "id" : "ITEM-1", "issue" : "9", "issued" : { "date-parts" : [ [ "2011", "9", "1" ] ] }, "page" : "580-603", "publisher" : "Pergamon", "title" : "Dynamics and dispersion modelling of nanoparticles from road traffic in the urban atmospheric environment-A review", "type" : "article-journal", "volume" : "42" }, "uris" : [ "http://www.mendeley.com/documents/?uuid=060ea4a1-47c8-33fd-8d82-7b4c0f978e01" ] } ], "mendeley" : { "formattedCitation" : "&lt;sup&gt;49&lt;/sup&gt;", "plainTextFormattedCitation" : "49", "previouslyFormattedCitation" : "&lt;sup&gt;49&lt;/sup&gt;" }, "properties" : { "noteIndex" : 0 }, "schema" : "https://github.com/citation-style-language/schema/raw/master/csl-citation.json" }</w:instrText>
      </w:r>
      <w:r w:rsidRPr="00B07621">
        <w:fldChar w:fldCharType="separate"/>
      </w:r>
      <w:r w:rsidR="00815C60" w:rsidRPr="00B07621">
        <w:rPr>
          <w:noProof/>
          <w:vertAlign w:val="superscript"/>
        </w:rPr>
        <w:t>49</w:t>
      </w:r>
      <w:r w:rsidRPr="00B07621">
        <w:fldChar w:fldCharType="end"/>
      </w:r>
      <w:r w:rsidRPr="00B07621">
        <w:t xml:space="preserve"> present a review on the different available dispersion models that address the dynamics of ENP dispersion in the atmosphere where lag time can be extrapolated from</w:t>
      </w:r>
      <w:r w:rsidR="00765E46" w:rsidRPr="00B07621">
        <w:t>.</w:t>
      </w:r>
      <w:r w:rsidRPr="00B07621">
        <w:fldChar w:fldCharType="begin" w:fldLock="1"/>
      </w:r>
      <w:r w:rsidR="006A16E5" w:rsidRPr="00B07621">
        <w:instrText>ADDIN CSL_CITATION { "citationItems" : [ { "id" : "ITEM-1", "itemData" : { "DOI" : "10.1016/j.jaerosci.2011.06.001", "ISBN" : "0021-8502", "ISSN" : "00218502", "abstract" : "Reducing exposure to atmospheric nanoparticles in urban areas is important for protecting public health. Developing new or improving the capabilities of existing dispersion models will help to design effective mitigation strategies for nanoparticle rich environments. The aims of this review are to summarise current practices of nanoparticle dispersion modelling at five local scales (i.e. vehicle wake, street canyons, neighbourhood, city and road tunnels), together with highlighting associated challenges, research gaps and priorities. The review begins with a synthesis of available information about the flow and mixing characteristics in urban environments which is followed by a brief discussion on dispersion modelling of nanoparticles. Further sections cover the effects of transformation processes in dispersion modelling of nanoparticles, and a critical discussion on associated structural and parametric uncertainties in modelling. The article concludes with a comprehensive summary of current knowledge and future research required on the topic areas covered.Appropriate treatment of transformation processes (i.e. nucleation, coagulation, deposition and condensation) in existing dispersion models is essential for extending the applicability of gaseous dispersion models to nanoparticles. Some modelling studies that consider the particles down to 1. nm size indicate importance of coagulation and condensation processes on street-scale modelling whereas others neglecting either sub-10. nm particles or Van der Waals forces along with fractal geometry suggest to discard these processes due to negligible effects on particle number and size distributions. Further, it is important to consider those transformation processes e.g. at city scale or in road tunnels because of the much longer residence time or much higher concentration levels compared to the street scale processes. Structural and parametric uncertainties affect the modelled results considerably. In particular, parametric uncertainty in the form of particle number emission factors appears to be the most significant due to considerably large variations in their estimates. A consistent approach to the use of emission factors, appropriate treatment of transformation processes in particle dispersion models and the evaluation of model performance against measured data are essential for producing reliable modelled results. \u00a9 2011 Elsevier Ltd.", "author" : [ { "dropping-particle" : "", "family" : "Kumar", "given" : "Prashant", "non-dropping-particle" : "", "parse-names" : false, "suffix" : "" }, { "dropping-particle" : "", "family" : "Ketzel", "given" : "Matthias", "non-dropping-particle" : "", "parse-names" : false, "suffix" : "" }, { "dropping-particle" : "", "family" : "Vardoulakis", "given" : "Sotiris", "non-dropping-particle" : "", "parse-names" : false, "suffix" : "" }, { "dropping-particle" : "", "family" : "Pirjola", "given" : "Liisa", "non-dropping-particle" : "", "parse-names" : false, "suffix" : "" }, { "dropping-particle" : "", "family" : "Britter", "given" : "Rex", "non-dropping-particle" : "", "parse-names" : false, "suffix" : "" } ], "container-title" : "Journal of Aerosol Science", "id" : "ITEM-1", "issue" : "9", "issued" : { "date-parts" : [ [ "2011", "9", "1" ] ] }, "page" : "580-603", "publisher" : "Pergamon", "title" : "Dynamics and dispersion modelling of nanoparticles from road traffic in the urban atmospheric environment-A review", "type" : "article-journal", "volume" : "42" }, "uris" : [ "http://www.mendeley.com/documents/?uuid=060ea4a1-47c8-33fd-8d82-7b4c0f978e01" ] } ], "mendeley" : { "formattedCitation" : "&lt;sup&gt;49&lt;/sup&gt;", "plainTextFormattedCitation" : "49", "previouslyFormattedCitation" : "&lt;sup&gt;49&lt;/sup&gt;" }, "properties" : { "noteIndex" : 0 }, "schema" : "https://github.com/citation-style-language/schema/raw/master/csl-citation.json" }</w:instrText>
      </w:r>
      <w:r w:rsidRPr="00B07621">
        <w:fldChar w:fldCharType="separate"/>
      </w:r>
      <w:r w:rsidR="00815C60" w:rsidRPr="00B07621">
        <w:rPr>
          <w:noProof/>
          <w:vertAlign w:val="superscript"/>
        </w:rPr>
        <w:t>49</w:t>
      </w:r>
      <w:r w:rsidRPr="00B07621">
        <w:fldChar w:fldCharType="end"/>
      </w:r>
    </w:p>
    <w:p w14:paraId="2DB62C46" w14:textId="7E4D7CD1" w:rsidR="00001DAA" w:rsidRPr="00B07621" w:rsidRDefault="00A40403" w:rsidP="00BF4FC0">
      <w:pPr>
        <w:pStyle w:val="RSCB02ArticleText"/>
      </w:pPr>
      <w:r w:rsidRPr="00B07621">
        <w:t>T</w:t>
      </w:r>
      <w:r w:rsidR="0013028F" w:rsidRPr="00B07621">
        <w:t>emporal variations can</w:t>
      </w:r>
      <w:r w:rsidR="00BF7BC6" w:rsidRPr="00B07621">
        <w:t xml:space="preserve"> therefore</w:t>
      </w:r>
      <w:r w:rsidR="0013028F" w:rsidRPr="00B07621">
        <w:t xml:space="preserve"> be integrated within t</w:t>
      </w:r>
      <w:r w:rsidR="00BF7BC6" w:rsidRPr="00B07621">
        <w:t xml:space="preserve">he model by </w:t>
      </w:r>
      <w:r w:rsidR="00C41E9A" w:rsidRPr="00B07621">
        <w:t xml:space="preserve">means </w:t>
      </w:r>
      <w:r w:rsidR="00001DAA" w:rsidRPr="00B07621">
        <w:t>of</w:t>
      </w:r>
      <w:r w:rsidR="00001DAA" w:rsidRPr="00B07621">
        <w:rPr>
          <w:rFonts w:eastAsiaTheme="minorEastAsia"/>
        </w:rPr>
        <w:t xml:space="preserve"> </w:t>
      </w:r>
      <m:oMath>
        <m:sSub>
          <m:sSubPr>
            <m:ctrlPr>
              <w:rPr>
                <w:rStyle w:val="RSCB03MathematicsGreeketcChar"/>
                <w:rFonts w:ascii="Cambria Math" w:hAnsi="Cambria Math"/>
                <w:bCs/>
                <w:i/>
              </w:rPr>
            </m:ctrlPr>
          </m:sSubPr>
          <m:e>
            <m:r>
              <w:rPr>
                <w:rStyle w:val="RSCB03MathematicsGreeketcChar"/>
                <w:rFonts w:ascii="Cambria Math" w:hAnsi="Cambria Math"/>
              </w:rPr>
              <m:t>T</m:t>
            </m:r>
          </m:e>
          <m:sub>
            <m:r>
              <w:rPr>
                <w:rStyle w:val="RSCB03MathematicsGreeketcChar"/>
                <w:rFonts w:ascii="Cambria Math" w:hAnsi="Cambria Math"/>
              </w:rPr>
              <m:t>lag</m:t>
            </m:r>
          </m:sub>
        </m:sSub>
      </m:oMath>
      <w:r w:rsidR="00E67ACB" w:rsidRPr="00B07621">
        <w:t xml:space="preserve">, and the determination of its values will usually be weather dependent. </w:t>
      </w:r>
      <w:r w:rsidR="00001DAA" w:rsidRPr="00B07621">
        <w:t>L</w:t>
      </w:r>
      <w:r w:rsidR="0013028F" w:rsidRPr="00B07621">
        <w:t xml:space="preserve">ocal water management authorities </w:t>
      </w:r>
      <w:r w:rsidR="00E67ACB" w:rsidRPr="00B07621">
        <w:t>would be the</w:t>
      </w:r>
      <w:r w:rsidR="00001DAA" w:rsidRPr="00B07621">
        <w:t xml:space="preserve">refore a key information source to </w:t>
      </w:r>
      <w:r w:rsidR="00765E46" w:rsidRPr="00B07621">
        <w:t>e</w:t>
      </w:r>
      <w:r w:rsidR="00001DAA" w:rsidRPr="00B07621">
        <w:t xml:space="preserve">stablish </w:t>
      </w:r>
      <m:oMath>
        <m:sSub>
          <m:sSubPr>
            <m:ctrlPr>
              <w:rPr>
                <w:rStyle w:val="RSCB03MathematicsGreeketcChar"/>
                <w:rFonts w:ascii="Cambria Math" w:hAnsi="Cambria Math"/>
                <w:bCs/>
                <w:i/>
              </w:rPr>
            </m:ctrlPr>
          </m:sSubPr>
          <m:e>
            <m:r>
              <w:rPr>
                <w:rStyle w:val="RSCB03MathematicsGreeketcChar"/>
                <w:rFonts w:ascii="Cambria Math" w:hAnsi="Cambria Math"/>
              </w:rPr>
              <m:t>T</m:t>
            </m:r>
          </m:e>
          <m:sub>
            <m:r>
              <w:rPr>
                <w:rStyle w:val="RSCB03MathematicsGreeketcChar"/>
                <w:rFonts w:ascii="Cambria Math" w:hAnsi="Cambria Math"/>
              </w:rPr>
              <m:t>lag</m:t>
            </m:r>
          </m:sub>
        </m:sSub>
      </m:oMath>
      <w:r w:rsidR="00001DAA" w:rsidRPr="00B07621">
        <w:t xml:space="preserve"> values.</w:t>
      </w:r>
    </w:p>
    <w:p w14:paraId="5508F32E" w14:textId="77777777" w:rsidR="004D0BF0" w:rsidRPr="00B07621" w:rsidRDefault="00001DAA" w:rsidP="00BF4FC0">
      <w:pPr>
        <w:pStyle w:val="RSCB02ArticleText"/>
      </w:pPr>
      <w:r w:rsidRPr="00B07621">
        <w:t>Alternatively, h</w:t>
      </w:r>
      <w:r w:rsidR="0013028F" w:rsidRPr="00B07621">
        <w:t xml:space="preserve">igher time resolution could be implemented if desired and if permitted by the computational power, depending on data availability. For example, different patterns of usage and disposal of specific product at different times </w:t>
      </w:r>
    </w:p>
    <w:p w14:paraId="5B0B51C8" w14:textId="299BB203" w:rsidR="0013028F" w:rsidRPr="00B07621" w:rsidRDefault="0013028F" w:rsidP="00BF4FC0">
      <w:pPr>
        <w:pStyle w:val="RSCB02ArticleText"/>
      </w:pPr>
      <w:r w:rsidRPr="00B07621">
        <w:lastRenderedPageBreak/>
        <w:t xml:space="preserve">during the day could be included by the application of other time specific factors to </w:t>
      </w:r>
      <w:r w:rsidR="001D1E55" w:rsidRPr="00B07621">
        <w:t>the</w:t>
      </w:r>
      <w:r w:rsidR="001D1E55" w:rsidRPr="00B07621">
        <w:rPr>
          <w:rFonts w:eastAsiaTheme="minorEastAsia"/>
        </w:rPr>
        <w:t xml:space="preserve"> </w:t>
      </w:r>
      <m:oMath>
        <m:sSub>
          <m:sSubPr>
            <m:ctrlPr>
              <w:rPr>
                <w:rFonts w:ascii="Cambria Math" w:hAnsi="Cambria Math"/>
                <w:i/>
              </w:rPr>
            </m:ctrlPr>
          </m:sSubPr>
          <m:e>
            <m:r>
              <w:rPr>
                <w:rFonts w:ascii="Cambria Math" w:hAnsi="Cambria Math"/>
              </w:rPr>
              <m:t>P</m:t>
            </m:r>
          </m:e>
          <m:sub>
            <m:r>
              <w:rPr>
                <w:rFonts w:ascii="Cambria Math" w:hAnsi="Cambria Math"/>
              </w:rPr>
              <m:t>Emiss</m:t>
            </m:r>
          </m:sub>
        </m:sSub>
      </m:oMath>
      <w:r w:rsidRPr="00B07621">
        <w:t>.</w:t>
      </w:r>
    </w:p>
    <w:p w14:paraId="069742DD" w14:textId="6D4F5778" w:rsidR="00936AAA" w:rsidRPr="00B07621" w:rsidRDefault="00936AAA" w:rsidP="00EC3CDE">
      <w:pPr>
        <w:pStyle w:val="RSCB08CHeadingIn-line"/>
        <w:jc w:val="both"/>
      </w:pPr>
    </w:p>
    <w:p w14:paraId="756A56BF" w14:textId="21ACE727" w:rsidR="00A40403" w:rsidRPr="00B07621" w:rsidRDefault="000B2929" w:rsidP="00EC3CDE">
      <w:pPr>
        <w:pStyle w:val="RSCB08CHeadingIn-line"/>
        <w:jc w:val="both"/>
        <w:rPr>
          <w:b w:val="0"/>
        </w:rPr>
      </w:pPr>
      <w:r w:rsidRPr="00B07621">
        <w:t xml:space="preserve">3.3. </w:t>
      </w:r>
      <w:r w:rsidR="007220E9" w:rsidRPr="00B07621">
        <w:t>R</w:t>
      </w:r>
      <w:r w:rsidRPr="00B07621">
        <w:t>etention coefficient (</w:t>
      </w:r>
      <w:r w:rsidR="001D1E55" w:rsidRPr="00B07621">
        <w:rPr>
          <w:i/>
        </w:rPr>
        <w:t>c</w:t>
      </w:r>
      <w:r w:rsidR="001D1E55" w:rsidRPr="00B07621">
        <w:rPr>
          <w:i/>
          <w:vertAlign w:val="subscript"/>
        </w:rPr>
        <w:t>ret</w:t>
      </w:r>
      <w:r w:rsidRPr="00B07621">
        <w:t>)</w:t>
      </w:r>
      <w:r w:rsidR="001A5A26" w:rsidRPr="00B07621">
        <w:t xml:space="preserve">. </w:t>
      </w:r>
      <w:r w:rsidR="001A5A26" w:rsidRPr="00B07621">
        <w:rPr>
          <w:b w:val="0"/>
        </w:rPr>
        <w:t xml:space="preserve">Once released, </w:t>
      </w:r>
      <w:r w:rsidR="007220E9" w:rsidRPr="00B07621">
        <w:rPr>
          <w:b w:val="0"/>
        </w:rPr>
        <w:t xml:space="preserve">the </w:t>
      </w:r>
      <w:r w:rsidR="001A5A26" w:rsidRPr="00B07621">
        <w:rPr>
          <w:b w:val="0"/>
        </w:rPr>
        <w:t xml:space="preserve">pathways </w:t>
      </w:r>
      <w:r w:rsidR="007220E9" w:rsidRPr="00B07621">
        <w:rPr>
          <w:b w:val="0"/>
        </w:rPr>
        <w:t xml:space="preserve">of ENPs </w:t>
      </w:r>
      <w:r w:rsidR="001A5A26" w:rsidRPr="00B07621">
        <w:rPr>
          <w:b w:val="0"/>
        </w:rPr>
        <w:t xml:space="preserve">towards the surface waters will determine </w:t>
      </w:r>
      <w:r w:rsidR="001D1E55" w:rsidRPr="00B07621">
        <w:rPr>
          <w:b w:val="0"/>
        </w:rPr>
        <w:t xml:space="preserve">the </w:t>
      </w:r>
      <m:oMath>
        <m:sSub>
          <m:sSubPr>
            <m:ctrlPr>
              <w:rPr>
                <w:rFonts w:ascii="Cambria Math" w:hAnsi="Cambria Math"/>
                <w:szCs w:val="18"/>
              </w:rPr>
            </m:ctrlPr>
          </m:sSubPr>
          <m:e>
            <m:r>
              <m:rPr>
                <m:sty m:val="bi"/>
              </m:rPr>
              <w:rPr>
                <w:rFonts w:ascii="Cambria Math" w:hAnsi="Cambria Math"/>
              </w:rPr>
              <m:t>c</m:t>
            </m:r>
          </m:e>
          <m:sub>
            <m:r>
              <m:rPr>
                <m:sty m:val="b"/>
              </m:rPr>
              <w:rPr>
                <w:rFonts w:ascii="Cambria Math" w:hAnsi="Cambria Math"/>
                <w:szCs w:val="18"/>
              </w:rPr>
              <m:t>ret</m:t>
            </m:r>
          </m:sub>
        </m:sSub>
      </m:oMath>
      <w:r w:rsidR="001D1E55" w:rsidRPr="00B07621">
        <w:rPr>
          <w:rFonts w:eastAsiaTheme="minorEastAsia"/>
          <w:szCs w:val="18"/>
        </w:rPr>
        <w:t xml:space="preserve"> </w:t>
      </w:r>
      <w:r w:rsidR="001A5A26" w:rsidRPr="00B07621">
        <w:rPr>
          <w:b w:val="0"/>
        </w:rPr>
        <w:t xml:space="preserve">to be applied in the emission estimation calculations. As pictured in Figure 2, ENPs emitted from point sources (households, industry and hospitals) will be discharged down the drain into surface waters via </w:t>
      </w:r>
      <w:r w:rsidR="00FB402D" w:rsidRPr="00B07621">
        <w:rPr>
          <w:b w:val="0"/>
        </w:rPr>
        <w:t>STPs</w:t>
      </w:r>
      <w:r w:rsidR="001A5A26" w:rsidRPr="00B07621">
        <w:rPr>
          <w:b w:val="0"/>
        </w:rPr>
        <w:t xml:space="preserve">. When ENPs follow this pathway a </w:t>
      </w:r>
      <m:oMath>
        <m:sSub>
          <m:sSubPr>
            <m:ctrlPr>
              <w:rPr>
                <w:rFonts w:ascii="Cambria Math" w:hAnsi="Cambria Math"/>
                <w:szCs w:val="18"/>
              </w:rPr>
            </m:ctrlPr>
          </m:sSubPr>
          <m:e>
            <m:r>
              <m:rPr>
                <m:sty m:val="bi"/>
              </m:rPr>
              <w:rPr>
                <w:rFonts w:ascii="Cambria Math" w:hAnsi="Cambria Math"/>
              </w:rPr>
              <m:t>c</m:t>
            </m:r>
          </m:e>
          <m:sub>
            <m:r>
              <m:rPr>
                <m:sty m:val="b"/>
              </m:rPr>
              <w:rPr>
                <w:rFonts w:ascii="Cambria Math" w:hAnsi="Cambria Math"/>
                <w:szCs w:val="18"/>
              </w:rPr>
              <m:t>ret</m:t>
            </m:r>
          </m:sub>
        </m:sSub>
      </m:oMath>
      <w:r w:rsidR="001A5A26" w:rsidRPr="00B07621">
        <w:rPr>
          <w:b w:val="0"/>
        </w:rPr>
        <w:t xml:space="preserve"> factor must be applied based on the removal efficiency for the specific ENP and type of STP in place. Alternatively, whenever the sewage system in place is a combined system and a sewer overflow occurs</w:t>
      </w:r>
      <w:r w:rsidR="005B1D01" w:rsidRPr="00B07621">
        <w:rPr>
          <w:b w:val="0"/>
        </w:rPr>
        <w:t>, a fraction of sewage water (</w:t>
      </w:r>
      <m:oMath>
        <m:r>
          <m:rPr>
            <m:sty m:val="bi"/>
          </m:rPr>
          <w:rPr>
            <w:rFonts w:ascii="Cambria Math" w:hAnsi="Cambria Math"/>
          </w:rPr>
          <m:t>1-</m:t>
        </m:r>
        <m:sSub>
          <m:sSubPr>
            <m:ctrlPr>
              <w:rPr>
                <w:rFonts w:ascii="Cambria Math" w:hAnsi="Cambria Math"/>
                <w:b w:val="0"/>
                <w:i/>
              </w:rPr>
            </m:ctrlPr>
          </m:sSubPr>
          <m:e>
            <m:r>
              <m:rPr>
                <m:sty m:val="bi"/>
              </m:rPr>
              <w:rPr>
                <w:rFonts w:ascii="Cambria Math" w:hAnsi="Cambria Math"/>
              </w:rPr>
              <m:t>F</m:t>
            </m:r>
          </m:e>
          <m:sub>
            <m:r>
              <m:rPr>
                <m:sty m:val="b"/>
              </m:rPr>
              <w:rPr>
                <w:rFonts w:ascii="Cambria Math" w:hAnsi="Cambria Math"/>
              </w:rPr>
              <m:t>STP</m:t>
            </m:r>
          </m:sub>
        </m:sSub>
      </m:oMath>
      <w:r w:rsidR="005B1D01" w:rsidRPr="00B07621">
        <w:rPr>
          <w:b w:val="0"/>
        </w:rPr>
        <w:t xml:space="preserve">) is directly discharged into the rivers </w:t>
      </w:r>
      <w:r w:rsidR="001A5A26" w:rsidRPr="00B07621">
        <w:rPr>
          <w:b w:val="0"/>
        </w:rPr>
        <w:t xml:space="preserve">via CSO without passing through the </w:t>
      </w:r>
      <w:r w:rsidR="005B1D01" w:rsidRPr="00B07621">
        <w:rPr>
          <w:b w:val="0"/>
        </w:rPr>
        <w:t>wastewater</w:t>
      </w:r>
      <w:r w:rsidR="001A5A26" w:rsidRPr="00B07621">
        <w:rPr>
          <w:b w:val="0"/>
        </w:rPr>
        <w:t xml:space="preserve"> treatment facilities and consequently no</w:t>
      </w:r>
      <w:r w:rsidR="001A5A26" w:rsidRPr="00B07621">
        <w:t xml:space="preserve"> </w:t>
      </w:r>
      <m:oMath>
        <m:sSub>
          <m:sSubPr>
            <m:ctrlPr>
              <w:rPr>
                <w:rFonts w:ascii="Cambria Math" w:hAnsi="Cambria Math"/>
                <w:szCs w:val="18"/>
              </w:rPr>
            </m:ctrlPr>
          </m:sSubPr>
          <m:e>
            <m:r>
              <m:rPr>
                <m:sty m:val="bi"/>
              </m:rPr>
              <w:rPr>
                <w:rFonts w:ascii="Cambria Math" w:hAnsi="Cambria Math"/>
              </w:rPr>
              <m:t>c</m:t>
            </m:r>
          </m:e>
          <m:sub>
            <m:r>
              <m:rPr>
                <m:sty m:val="b"/>
              </m:rPr>
              <w:rPr>
                <w:rFonts w:ascii="Cambria Math" w:hAnsi="Cambria Math"/>
                <w:szCs w:val="18"/>
              </w:rPr>
              <m:t>ret</m:t>
            </m:r>
          </m:sub>
        </m:sSub>
      </m:oMath>
      <w:r w:rsidR="001A5A26" w:rsidRPr="00B07621">
        <w:t xml:space="preserve"> </w:t>
      </w:r>
      <w:r w:rsidR="001A5A26" w:rsidRPr="00B07621">
        <w:rPr>
          <w:b w:val="0"/>
        </w:rPr>
        <w:t>is applied.</w:t>
      </w:r>
      <w:r w:rsidR="004A4556" w:rsidRPr="00B07621">
        <w:rPr>
          <w:b w:val="0"/>
        </w:rPr>
        <w:t xml:space="preserve"> </w:t>
      </w:r>
      <w:r w:rsidR="001A5A26" w:rsidRPr="00B07621">
        <w:rPr>
          <w:b w:val="0"/>
        </w:rPr>
        <w:t>ENPs emitted from diffuse sources (traffic, land cover and leisure)</w:t>
      </w:r>
      <w:r w:rsidR="00DD5F09" w:rsidRPr="00B07621">
        <w:rPr>
          <w:b w:val="0"/>
        </w:rPr>
        <w:t xml:space="preserve"> </w:t>
      </w:r>
      <w:r w:rsidR="001A5A26" w:rsidRPr="00B07621">
        <w:rPr>
          <w:b w:val="0"/>
        </w:rPr>
        <w:t>will enter surface waters either via</w:t>
      </w:r>
      <w:r w:rsidR="00A84989" w:rsidRPr="00B07621">
        <w:rPr>
          <w:b w:val="0"/>
        </w:rPr>
        <w:t xml:space="preserve"> </w:t>
      </w:r>
      <w:r w:rsidR="001A5A26" w:rsidRPr="00B07621">
        <w:rPr>
          <w:b w:val="0"/>
        </w:rPr>
        <w:t>SWO</w:t>
      </w:r>
      <w:r w:rsidR="00582717" w:rsidRPr="00B07621">
        <w:rPr>
          <w:b w:val="0"/>
        </w:rPr>
        <w:t>s</w:t>
      </w:r>
      <w:r w:rsidR="001A5A26" w:rsidRPr="00B07621">
        <w:rPr>
          <w:b w:val="0"/>
        </w:rPr>
        <w:t xml:space="preserve"> from separate surface water systems, and/or via CSO from combined sewer systems, or </w:t>
      </w:r>
      <w:r w:rsidR="00A40403" w:rsidRPr="00B07621">
        <w:rPr>
          <w:b w:val="0"/>
        </w:rPr>
        <w:t xml:space="preserve">through direct release (in the case of leisure activities sources). As previously stated, the pathway of emission will determine the </w:t>
      </w:r>
      <m:oMath>
        <m:sSub>
          <m:sSubPr>
            <m:ctrlPr>
              <w:rPr>
                <w:rFonts w:ascii="Cambria Math" w:hAnsi="Cambria Math"/>
                <w:szCs w:val="18"/>
              </w:rPr>
            </m:ctrlPr>
          </m:sSubPr>
          <m:e>
            <m:r>
              <m:rPr>
                <m:sty m:val="bi"/>
              </m:rPr>
              <w:rPr>
                <w:rFonts w:ascii="Cambria Math" w:hAnsi="Cambria Math"/>
              </w:rPr>
              <m:t>c</m:t>
            </m:r>
          </m:e>
          <m:sub>
            <m:r>
              <m:rPr>
                <m:sty m:val="b"/>
              </m:rPr>
              <w:rPr>
                <w:rFonts w:ascii="Cambria Math" w:hAnsi="Cambria Math"/>
                <w:szCs w:val="18"/>
              </w:rPr>
              <m:t>ret</m:t>
            </m:r>
          </m:sub>
        </m:sSub>
      </m:oMath>
      <w:r w:rsidR="00A40403" w:rsidRPr="00B07621">
        <w:rPr>
          <w:b w:val="0"/>
        </w:rPr>
        <w:t xml:space="preserve"> that applies to the ENPs as well as </w:t>
      </w:r>
      <w:r w:rsidR="001D1E55" w:rsidRPr="00B07621">
        <w:rPr>
          <w:b w:val="0"/>
        </w:rPr>
        <w:t xml:space="preserve">their spatial distribution. The </w:t>
      </w:r>
      <m:oMath>
        <m:sSub>
          <m:sSubPr>
            <m:ctrlPr>
              <w:rPr>
                <w:rFonts w:ascii="Cambria Math" w:hAnsi="Cambria Math"/>
                <w:szCs w:val="18"/>
              </w:rPr>
            </m:ctrlPr>
          </m:sSubPr>
          <m:e>
            <m:r>
              <m:rPr>
                <m:sty m:val="bi"/>
              </m:rPr>
              <w:rPr>
                <w:rFonts w:ascii="Cambria Math" w:hAnsi="Cambria Math"/>
              </w:rPr>
              <m:t>c</m:t>
            </m:r>
          </m:e>
          <m:sub>
            <m:r>
              <m:rPr>
                <m:sty m:val="b"/>
              </m:rPr>
              <w:rPr>
                <w:rFonts w:ascii="Cambria Math" w:hAnsi="Cambria Math"/>
                <w:szCs w:val="18"/>
              </w:rPr>
              <m:t>ret</m:t>
            </m:r>
          </m:sub>
        </m:sSub>
      </m:oMath>
      <w:r w:rsidR="00A40403" w:rsidRPr="00B07621">
        <w:rPr>
          <w:b w:val="0"/>
        </w:rPr>
        <w:t xml:space="preserve"> identified for the three established release pathways are summarised in </w:t>
      </w:r>
      <w:r w:rsidR="00F13720" w:rsidRPr="00B07621">
        <w:rPr>
          <w:b w:val="0"/>
        </w:rPr>
        <w:t>the following table:</w:t>
      </w:r>
    </w:p>
    <w:p w14:paraId="57C237F9" w14:textId="1FA30005" w:rsidR="00F13720" w:rsidRPr="00B07621" w:rsidRDefault="00F13720" w:rsidP="00F13720">
      <w:pPr>
        <w:pStyle w:val="RSCT01TableTitlewithtopbar"/>
      </w:pPr>
      <w:r w:rsidRPr="00B07621">
        <w:t>Table 3. Retention coefficients for the three ENP release pathways</w:t>
      </w:r>
    </w:p>
    <w:tbl>
      <w:tblPr>
        <w:tblStyle w:val="PlainTable211"/>
        <w:tblW w:w="10167" w:type="dxa"/>
        <w:tblInd w:w="108" w:type="dxa"/>
        <w:tblLook w:val="04A0" w:firstRow="1" w:lastRow="0" w:firstColumn="1" w:lastColumn="0" w:noHBand="0" w:noVBand="1"/>
      </w:tblPr>
      <w:tblGrid>
        <w:gridCol w:w="1242"/>
        <w:gridCol w:w="1276"/>
        <w:gridCol w:w="2444"/>
        <w:gridCol w:w="1735"/>
        <w:gridCol w:w="1735"/>
        <w:gridCol w:w="1735"/>
      </w:tblGrid>
      <w:tr w:rsidR="00B07621" w:rsidRPr="00B07621" w14:paraId="3871FB80" w14:textId="77777777" w:rsidTr="00704549">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tcBorders>
              <w:top w:val="nil"/>
            </w:tcBorders>
          </w:tcPr>
          <w:p w14:paraId="01267C3D" w14:textId="36FC3AD2" w:rsidR="00570EAC" w:rsidRPr="00B07621" w:rsidRDefault="00570EAC" w:rsidP="00570EAC">
            <w:pPr>
              <w:pStyle w:val="RSCT05TableFootnotewithoutbottombar"/>
              <w:jc w:val="center"/>
            </w:pPr>
            <w:r w:rsidRPr="00B07621">
              <w:t>Pathway</w:t>
            </w:r>
          </w:p>
        </w:tc>
        <w:tc>
          <w:tcPr>
            <w:tcW w:w="1276" w:type="dxa"/>
            <w:tcBorders>
              <w:top w:val="nil"/>
            </w:tcBorders>
          </w:tcPr>
          <w:p w14:paraId="3C78EA4E" w14:textId="11670FAF" w:rsidR="00570EAC" w:rsidRPr="00B07621" w:rsidRDefault="00570EAC" w:rsidP="00570EAC">
            <w:pPr>
              <w:pStyle w:val="RSCT05TableFootnotewithoutbottombar"/>
              <w:jc w:val="center"/>
              <w:cnfStyle w:val="100000000000" w:firstRow="1" w:lastRow="0" w:firstColumn="0" w:lastColumn="0" w:oddVBand="0" w:evenVBand="0" w:oddHBand="0" w:evenHBand="0" w:firstRowFirstColumn="0" w:firstRowLastColumn="0" w:lastRowFirstColumn="0" w:lastRowLastColumn="0"/>
            </w:pPr>
            <m:oMathPara>
              <m:oMathParaPr>
                <m:jc m:val="center"/>
              </m:oMathParaPr>
              <m:oMath>
                <m:sSub>
                  <m:sSubPr>
                    <m:ctrlPr>
                      <w:rPr>
                        <w:rFonts w:ascii="Cambria Math" w:hAnsi="Cambria Math"/>
                      </w:rPr>
                    </m:ctrlPr>
                  </m:sSubPr>
                  <m:e>
                    <m:r>
                      <m:rPr>
                        <m:sty m:val="bi"/>
                      </m:rPr>
                      <w:rPr>
                        <w:rFonts w:ascii="Cambria Math" w:hAnsi="Cambria Math"/>
                      </w:rPr>
                      <m:t>c</m:t>
                    </m:r>
                  </m:e>
                  <m:sub>
                    <m:r>
                      <m:rPr>
                        <m:sty m:val="b"/>
                      </m:rPr>
                      <w:rPr>
                        <w:rFonts w:ascii="Cambria Math" w:hAnsi="Cambria Math"/>
                      </w:rPr>
                      <m:t>ret</m:t>
                    </m:r>
                  </m:sub>
                </m:sSub>
              </m:oMath>
            </m:oMathPara>
          </w:p>
        </w:tc>
        <w:tc>
          <w:tcPr>
            <w:tcW w:w="2444" w:type="dxa"/>
            <w:tcBorders>
              <w:top w:val="nil"/>
            </w:tcBorders>
          </w:tcPr>
          <w:p w14:paraId="05C18A62" w14:textId="78F98AA1" w:rsidR="00570EAC" w:rsidRPr="00B07621" w:rsidRDefault="00570EAC" w:rsidP="00570EAC">
            <w:pPr>
              <w:pStyle w:val="RSCT05TableFootnotewithoutbottombar"/>
              <w:jc w:val="center"/>
              <w:cnfStyle w:val="100000000000" w:firstRow="1" w:lastRow="0" w:firstColumn="0" w:lastColumn="0" w:oddVBand="0" w:evenVBand="0" w:oddHBand="0" w:evenHBand="0" w:firstRowFirstColumn="0" w:firstRowLastColumn="0" w:lastRowFirstColumn="0" w:lastRowLastColumn="0"/>
            </w:pPr>
            <w:r w:rsidRPr="00B07621">
              <w:t>Description</w:t>
            </w:r>
          </w:p>
        </w:tc>
        <w:tc>
          <w:tcPr>
            <w:tcW w:w="1735" w:type="dxa"/>
            <w:vMerge w:val="restart"/>
            <w:tcBorders>
              <w:top w:val="nil"/>
              <w:bottom w:val="nil"/>
            </w:tcBorders>
          </w:tcPr>
          <w:p w14:paraId="0C09C440" w14:textId="1BBA58C8" w:rsidR="00570EAC" w:rsidRPr="00B07621" w:rsidRDefault="00570EAC" w:rsidP="00F13720">
            <w:pPr>
              <w:pStyle w:val="RSCB08CHeadingIn-line"/>
              <w:jc w:val="both"/>
              <w:cnfStyle w:val="100000000000" w:firstRow="1" w:lastRow="0" w:firstColumn="0" w:lastColumn="0" w:oddVBand="0" w:evenVBand="0" w:oddHBand="0" w:evenHBand="0" w:firstRowFirstColumn="0" w:firstRowLastColumn="0" w:lastRowFirstColumn="0" w:lastRowLastColumn="0"/>
              <w:rPr>
                <w:b/>
              </w:rPr>
            </w:pPr>
          </w:p>
        </w:tc>
        <w:tc>
          <w:tcPr>
            <w:tcW w:w="1735" w:type="dxa"/>
          </w:tcPr>
          <w:p w14:paraId="6DBA72B3" w14:textId="0E9714D4" w:rsidR="00570EAC" w:rsidRPr="00B07621" w:rsidRDefault="00570EAC" w:rsidP="00F13720">
            <w:pPr>
              <w:pStyle w:val="RSCB08CHeadingIn-line"/>
              <w:jc w:val="both"/>
              <w:cnfStyle w:val="100000000000" w:firstRow="1" w:lastRow="0" w:firstColumn="0" w:lastColumn="0" w:oddVBand="0" w:evenVBand="0" w:oddHBand="0" w:evenHBand="0" w:firstRowFirstColumn="0" w:firstRowLastColumn="0" w:lastRowFirstColumn="0" w:lastRowLastColumn="0"/>
              <w:rPr>
                <w:b/>
              </w:rPr>
            </w:pPr>
          </w:p>
        </w:tc>
        <w:tc>
          <w:tcPr>
            <w:tcW w:w="1735" w:type="dxa"/>
          </w:tcPr>
          <w:p w14:paraId="24CF1C00" w14:textId="77777777" w:rsidR="00570EAC" w:rsidRPr="00B07621" w:rsidRDefault="00570EAC" w:rsidP="00F13720">
            <w:pPr>
              <w:pStyle w:val="RSCB08CHeadingIn-line"/>
              <w:jc w:val="both"/>
              <w:cnfStyle w:val="100000000000" w:firstRow="1" w:lastRow="0" w:firstColumn="0" w:lastColumn="0" w:oddVBand="0" w:evenVBand="0" w:oddHBand="0" w:evenHBand="0" w:firstRowFirstColumn="0" w:firstRowLastColumn="0" w:lastRowFirstColumn="0" w:lastRowLastColumn="0"/>
              <w:rPr>
                <w:b/>
              </w:rPr>
            </w:pPr>
          </w:p>
        </w:tc>
      </w:tr>
      <w:tr w:rsidR="00B07621" w:rsidRPr="00B07621" w14:paraId="51707B74" w14:textId="77777777" w:rsidTr="0070454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tcPr>
          <w:p w14:paraId="60F9B40B" w14:textId="1848489D" w:rsidR="00570EAC" w:rsidRPr="00B07621" w:rsidRDefault="00570EAC" w:rsidP="00570EAC">
            <w:pPr>
              <w:pStyle w:val="RSCT05TableFootnotewithoutbottombar"/>
              <w:jc w:val="center"/>
              <w:rPr>
                <w:b w:val="0"/>
              </w:rPr>
            </w:pPr>
            <w:r w:rsidRPr="00B07621">
              <w:rPr>
                <w:b w:val="0"/>
              </w:rPr>
              <w:t>Down the drain</w:t>
            </w:r>
          </w:p>
        </w:tc>
        <w:tc>
          <w:tcPr>
            <w:tcW w:w="1276" w:type="dxa"/>
          </w:tcPr>
          <w:p w14:paraId="667CE508" w14:textId="7C4DD0F1" w:rsidR="00570EAC" w:rsidRPr="00B07621" w:rsidRDefault="00570EAC" w:rsidP="00570EAC">
            <w:pPr>
              <w:pStyle w:val="RSCT05TableFootnotewithoutbottombar"/>
              <w:jc w:val="center"/>
              <w:cnfStyle w:val="000000100000" w:firstRow="0" w:lastRow="0" w:firstColumn="0" w:lastColumn="0" w:oddVBand="0" w:evenVBand="0" w:oddHBand="1" w:evenHBand="0" w:firstRowFirstColumn="0" w:firstRowLastColumn="0" w:lastRowFirstColumn="0" w:lastRowLastColumn="0"/>
            </w:pPr>
            <m:oMathPara>
              <m:oMathParaPr>
                <m:jc m:val="center"/>
              </m:oMathParaPr>
              <m:oMath>
                <m:sSub>
                  <m:sSubPr>
                    <m:ctrlPr>
                      <w:rPr>
                        <w:rFonts w:ascii="Cambria Math" w:hAnsi="Cambria Math"/>
                      </w:rPr>
                    </m:ctrlPr>
                  </m:sSubPr>
                  <m:e>
                    <m:r>
                      <w:rPr>
                        <w:rFonts w:ascii="Cambria Math" w:hAnsi="Cambria Math"/>
                      </w:rPr>
                      <m:t>c</m:t>
                    </m:r>
                  </m:e>
                  <m:sub>
                    <m:r>
                      <w:rPr>
                        <w:rFonts w:ascii="Cambria Math" w:hAnsi="Cambria Math"/>
                      </w:rPr>
                      <m:t>s</m:t>
                    </m:r>
                    <m:r>
                      <m:rPr>
                        <m:sty m:val="p"/>
                      </m:rPr>
                      <w:rPr>
                        <w:rFonts w:ascii="Cambria Math" w:hAnsi="Cambria Math"/>
                      </w:rPr>
                      <m:t>tp</m:t>
                    </m:r>
                  </m:sub>
                </m:sSub>
              </m:oMath>
            </m:oMathPara>
          </w:p>
        </w:tc>
        <w:tc>
          <w:tcPr>
            <w:tcW w:w="2444" w:type="dxa"/>
          </w:tcPr>
          <w:p w14:paraId="606B5858" w14:textId="7E9D03F2" w:rsidR="00570EAC" w:rsidRPr="00B07621" w:rsidRDefault="00570EAC" w:rsidP="00570EAC">
            <w:pPr>
              <w:pStyle w:val="RSCT05TableFootnotewithoutbottombar"/>
              <w:jc w:val="center"/>
              <w:cnfStyle w:val="000000100000" w:firstRow="0" w:lastRow="0" w:firstColumn="0" w:lastColumn="0" w:oddVBand="0" w:evenVBand="0" w:oddHBand="1" w:evenHBand="0" w:firstRowFirstColumn="0" w:firstRowLastColumn="0" w:lastRowFirstColumn="0" w:lastRowLastColumn="0"/>
            </w:pPr>
            <w:r w:rsidRPr="00B07621">
              <w:t>the STP removal efficiency for the specific ENP and type of STP in place</w:t>
            </w:r>
          </w:p>
        </w:tc>
        <w:tc>
          <w:tcPr>
            <w:tcW w:w="1735" w:type="dxa"/>
            <w:vMerge/>
            <w:tcBorders>
              <w:bottom w:val="nil"/>
            </w:tcBorders>
          </w:tcPr>
          <w:p w14:paraId="07CA2CA1" w14:textId="6CE67A96" w:rsidR="00570EAC" w:rsidRPr="00B07621" w:rsidRDefault="00570EAC" w:rsidP="00F13720">
            <w:pPr>
              <w:pStyle w:val="RSCB08CHeadingIn-line"/>
              <w:jc w:val="both"/>
              <w:cnfStyle w:val="000000100000" w:firstRow="0" w:lastRow="0" w:firstColumn="0" w:lastColumn="0" w:oddVBand="0" w:evenVBand="0" w:oddHBand="1" w:evenHBand="0" w:firstRowFirstColumn="0" w:firstRowLastColumn="0" w:lastRowFirstColumn="0" w:lastRowLastColumn="0"/>
              <w:rPr>
                <w:b w:val="0"/>
              </w:rPr>
            </w:pPr>
          </w:p>
        </w:tc>
        <w:tc>
          <w:tcPr>
            <w:tcW w:w="1735" w:type="dxa"/>
          </w:tcPr>
          <w:p w14:paraId="721EC8C5" w14:textId="118BCB0E" w:rsidR="00570EAC" w:rsidRPr="00B07621" w:rsidRDefault="00570EAC" w:rsidP="00F13720">
            <w:pPr>
              <w:pStyle w:val="RSCB08CHeadingIn-line"/>
              <w:jc w:val="both"/>
              <w:cnfStyle w:val="000000100000" w:firstRow="0" w:lastRow="0" w:firstColumn="0" w:lastColumn="0" w:oddVBand="0" w:evenVBand="0" w:oddHBand="1" w:evenHBand="0" w:firstRowFirstColumn="0" w:firstRowLastColumn="0" w:lastRowFirstColumn="0" w:lastRowLastColumn="0"/>
              <w:rPr>
                <w:b w:val="0"/>
              </w:rPr>
            </w:pPr>
          </w:p>
        </w:tc>
        <w:tc>
          <w:tcPr>
            <w:tcW w:w="1735" w:type="dxa"/>
          </w:tcPr>
          <w:p w14:paraId="220914D2" w14:textId="77777777" w:rsidR="00570EAC" w:rsidRPr="00B07621" w:rsidRDefault="00570EAC" w:rsidP="00F13720">
            <w:pPr>
              <w:pStyle w:val="RSCB08CHeadingIn-line"/>
              <w:jc w:val="both"/>
              <w:cnfStyle w:val="000000100000" w:firstRow="0" w:lastRow="0" w:firstColumn="0" w:lastColumn="0" w:oddVBand="0" w:evenVBand="0" w:oddHBand="1" w:evenHBand="0" w:firstRowFirstColumn="0" w:firstRowLastColumn="0" w:lastRowFirstColumn="0" w:lastRowLastColumn="0"/>
              <w:rPr>
                <w:b w:val="0"/>
              </w:rPr>
            </w:pPr>
          </w:p>
        </w:tc>
      </w:tr>
      <w:tr w:rsidR="00B07621" w:rsidRPr="00B07621" w14:paraId="1E9AA747" w14:textId="77777777" w:rsidTr="00704549">
        <w:trPr>
          <w:trHeight w:val="397"/>
        </w:trPr>
        <w:tc>
          <w:tcPr>
            <w:cnfStyle w:val="001000000000" w:firstRow="0" w:lastRow="0" w:firstColumn="1" w:lastColumn="0" w:oddVBand="0" w:evenVBand="0" w:oddHBand="0" w:evenHBand="0" w:firstRowFirstColumn="0" w:firstRowLastColumn="0" w:lastRowFirstColumn="0" w:lastRowLastColumn="0"/>
            <w:tcW w:w="1242" w:type="dxa"/>
          </w:tcPr>
          <w:p w14:paraId="6EC3E206" w14:textId="68AD64DB" w:rsidR="00570EAC" w:rsidRPr="00B07621" w:rsidRDefault="00570EAC" w:rsidP="00570EAC">
            <w:pPr>
              <w:pStyle w:val="RSCT05TableFootnotewithoutbottombar"/>
              <w:jc w:val="center"/>
              <w:rPr>
                <w:b w:val="0"/>
              </w:rPr>
            </w:pPr>
            <w:r w:rsidRPr="00B07621">
              <w:rPr>
                <w:b w:val="0"/>
              </w:rPr>
              <w:t>Runoff</w:t>
            </w:r>
          </w:p>
        </w:tc>
        <w:tc>
          <w:tcPr>
            <w:tcW w:w="1276" w:type="dxa"/>
          </w:tcPr>
          <w:p w14:paraId="6BC2E04F" w14:textId="49EC810A" w:rsidR="00570EAC" w:rsidRPr="00B07621" w:rsidRDefault="00570EAC" w:rsidP="00570EAC">
            <w:pPr>
              <w:pStyle w:val="RSCT05TableFootnotewithoutbottombar"/>
              <w:jc w:val="center"/>
              <w:cnfStyle w:val="000000000000" w:firstRow="0" w:lastRow="0" w:firstColumn="0" w:lastColumn="0" w:oddVBand="0" w:evenVBand="0" w:oddHBand="0" w:evenHBand="0" w:firstRowFirstColumn="0" w:firstRowLastColumn="0" w:lastRowFirstColumn="0" w:lastRowLastColumn="0"/>
            </w:pPr>
            <m:oMathPara>
              <m:oMathParaPr>
                <m:jc m:val="center"/>
              </m:oMathParaPr>
              <m:oMath>
                <m:sSub>
                  <m:sSubPr>
                    <m:ctrlPr>
                      <w:rPr>
                        <w:rFonts w:ascii="Cambria Math" w:hAnsi="Cambria Math"/>
                      </w:rPr>
                    </m:ctrlPr>
                  </m:sSubPr>
                  <m:e>
                    <m:r>
                      <w:rPr>
                        <w:rFonts w:ascii="Cambria Math" w:hAnsi="Cambria Math"/>
                      </w:rPr>
                      <m:t>c</m:t>
                    </m:r>
                  </m:e>
                  <m:sub>
                    <m:r>
                      <m:rPr>
                        <m:sty m:val="p"/>
                      </m:rPr>
                      <w:rPr>
                        <w:rFonts w:ascii="Cambria Math" w:hAnsi="Cambria Math"/>
                      </w:rPr>
                      <m:t>road</m:t>
                    </m:r>
                  </m:sub>
                </m:sSub>
              </m:oMath>
            </m:oMathPara>
          </w:p>
        </w:tc>
        <w:tc>
          <w:tcPr>
            <w:tcW w:w="2444" w:type="dxa"/>
          </w:tcPr>
          <w:p w14:paraId="2E2438B4" w14:textId="249F922E" w:rsidR="00570EAC" w:rsidRPr="00B07621" w:rsidRDefault="00570EAC" w:rsidP="00570EAC">
            <w:pPr>
              <w:pStyle w:val="RSCT05TableFootnotewithoutbottombar"/>
              <w:jc w:val="center"/>
              <w:cnfStyle w:val="000000000000" w:firstRow="0" w:lastRow="0" w:firstColumn="0" w:lastColumn="0" w:oddVBand="0" w:evenVBand="0" w:oddHBand="0" w:evenHBand="0" w:firstRowFirstColumn="0" w:firstRowLastColumn="0" w:lastRowFirstColumn="0" w:lastRowLastColumn="0"/>
            </w:pPr>
            <w:r w:rsidRPr="00B07621">
              <w:t>road retention efficiency for the specific ENP</w:t>
            </w:r>
          </w:p>
        </w:tc>
        <w:tc>
          <w:tcPr>
            <w:tcW w:w="1735" w:type="dxa"/>
            <w:vMerge/>
            <w:tcBorders>
              <w:bottom w:val="nil"/>
            </w:tcBorders>
          </w:tcPr>
          <w:p w14:paraId="633CEFB3" w14:textId="11290C27" w:rsidR="00570EAC" w:rsidRPr="00B07621" w:rsidRDefault="00570EAC" w:rsidP="00F13720">
            <w:pPr>
              <w:pStyle w:val="RSCB08CHeadingIn-line"/>
              <w:jc w:val="both"/>
              <w:cnfStyle w:val="000000000000" w:firstRow="0" w:lastRow="0" w:firstColumn="0" w:lastColumn="0" w:oddVBand="0" w:evenVBand="0" w:oddHBand="0" w:evenHBand="0" w:firstRowFirstColumn="0" w:firstRowLastColumn="0" w:lastRowFirstColumn="0" w:lastRowLastColumn="0"/>
              <w:rPr>
                <w:b w:val="0"/>
              </w:rPr>
            </w:pPr>
          </w:p>
        </w:tc>
        <w:tc>
          <w:tcPr>
            <w:tcW w:w="1735" w:type="dxa"/>
          </w:tcPr>
          <w:p w14:paraId="33C488B5" w14:textId="3F5BED6C" w:rsidR="00570EAC" w:rsidRPr="00B07621" w:rsidRDefault="00570EAC" w:rsidP="00F13720">
            <w:pPr>
              <w:pStyle w:val="RSCB08CHeadingIn-line"/>
              <w:jc w:val="both"/>
              <w:cnfStyle w:val="000000000000" w:firstRow="0" w:lastRow="0" w:firstColumn="0" w:lastColumn="0" w:oddVBand="0" w:evenVBand="0" w:oddHBand="0" w:evenHBand="0" w:firstRowFirstColumn="0" w:firstRowLastColumn="0" w:lastRowFirstColumn="0" w:lastRowLastColumn="0"/>
              <w:rPr>
                <w:b w:val="0"/>
              </w:rPr>
            </w:pPr>
          </w:p>
        </w:tc>
        <w:tc>
          <w:tcPr>
            <w:tcW w:w="1735" w:type="dxa"/>
          </w:tcPr>
          <w:p w14:paraId="15BD6A10" w14:textId="77777777" w:rsidR="00570EAC" w:rsidRPr="00B07621" w:rsidRDefault="00570EAC" w:rsidP="00F13720">
            <w:pPr>
              <w:pStyle w:val="RSCB08CHeadingIn-line"/>
              <w:jc w:val="both"/>
              <w:cnfStyle w:val="000000000000" w:firstRow="0" w:lastRow="0" w:firstColumn="0" w:lastColumn="0" w:oddVBand="0" w:evenVBand="0" w:oddHBand="0" w:evenHBand="0" w:firstRowFirstColumn="0" w:firstRowLastColumn="0" w:lastRowFirstColumn="0" w:lastRowLastColumn="0"/>
              <w:rPr>
                <w:b w:val="0"/>
              </w:rPr>
            </w:pPr>
          </w:p>
        </w:tc>
      </w:tr>
      <w:tr w:rsidR="00B07621" w:rsidRPr="00B07621" w14:paraId="73CE7726" w14:textId="77777777" w:rsidTr="0070454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tcBorders>
              <w:bottom w:val="nil"/>
            </w:tcBorders>
          </w:tcPr>
          <w:p w14:paraId="1CC2007E" w14:textId="6D80976F" w:rsidR="00570EAC" w:rsidRPr="00B07621" w:rsidRDefault="00570EAC" w:rsidP="00570EAC">
            <w:pPr>
              <w:pStyle w:val="RSCT05TableFootnotewithoutbottombar"/>
              <w:jc w:val="center"/>
              <w:rPr>
                <w:b w:val="0"/>
              </w:rPr>
            </w:pPr>
            <w:r w:rsidRPr="00B07621">
              <w:rPr>
                <w:b w:val="0"/>
              </w:rPr>
              <w:t>Direct release</w:t>
            </w:r>
          </w:p>
        </w:tc>
        <w:tc>
          <w:tcPr>
            <w:tcW w:w="1276" w:type="dxa"/>
            <w:tcBorders>
              <w:bottom w:val="nil"/>
            </w:tcBorders>
          </w:tcPr>
          <w:p w14:paraId="5999B4DE" w14:textId="244A9A40" w:rsidR="00570EAC" w:rsidRPr="00B07621" w:rsidRDefault="00570EAC" w:rsidP="00570EAC">
            <w:pPr>
              <w:pStyle w:val="RSCT05TableFootnotewithoutbottombar"/>
              <w:jc w:val="center"/>
              <w:cnfStyle w:val="000000100000" w:firstRow="0" w:lastRow="0" w:firstColumn="0" w:lastColumn="0" w:oddVBand="0" w:evenVBand="0" w:oddHBand="1" w:evenHBand="0" w:firstRowFirstColumn="0" w:firstRowLastColumn="0" w:lastRowFirstColumn="0" w:lastRowLastColumn="0"/>
            </w:pPr>
            <w:r w:rsidRPr="00B07621">
              <w:t>-</w:t>
            </w:r>
          </w:p>
        </w:tc>
        <w:tc>
          <w:tcPr>
            <w:tcW w:w="2444" w:type="dxa"/>
            <w:tcBorders>
              <w:bottom w:val="nil"/>
            </w:tcBorders>
          </w:tcPr>
          <w:p w14:paraId="78BC9358" w14:textId="7DA5D876" w:rsidR="00570EAC" w:rsidRPr="00B07621" w:rsidRDefault="00570EAC" w:rsidP="00570EAC">
            <w:pPr>
              <w:pStyle w:val="RSCT05TableFootnotewithoutbottombar"/>
              <w:jc w:val="center"/>
              <w:cnfStyle w:val="000000100000" w:firstRow="0" w:lastRow="0" w:firstColumn="0" w:lastColumn="0" w:oddVBand="0" w:evenVBand="0" w:oddHBand="1" w:evenHBand="0" w:firstRowFirstColumn="0" w:firstRowLastColumn="0" w:lastRowFirstColumn="0" w:lastRowLastColumn="0"/>
            </w:pPr>
            <w:r w:rsidRPr="00B07621">
              <w:t>No retention processes happen in this case</w:t>
            </w:r>
          </w:p>
        </w:tc>
        <w:tc>
          <w:tcPr>
            <w:tcW w:w="1735" w:type="dxa"/>
            <w:vMerge/>
            <w:tcBorders>
              <w:bottom w:val="nil"/>
            </w:tcBorders>
          </w:tcPr>
          <w:p w14:paraId="2E1022DD" w14:textId="3EA00A90" w:rsidR="00570EAC" w:rsidRPr="00B07621" w:rsidRDefault="00570EAC" w:rsidP="00F13720">
            <w:pPr>
              <w:pStyle w:val="RSCB08CHeadingIn-line"/>
              <w:jc w:val="both"/>
              <w:cnfStyle w:val="000000100000" w:firstRow="0" w:lastRow="0" w:firstColumn="0" w:lastColumn="0" w:oddVBand="0" w:evenVBand="0" w:oddHBand="1" w:evenHBand="0" w:firstRowFirstColumn="0" w:firstRowLastColumn="0" w:lastRowFirstColumn="0" w:lastRowLastColumn="0"/>
              <w:rPr>
                <w:b w:val="0"/>
              </w:rPr>
            </w:pPr>
          </w:p>
        </w:tc>
        <w:tc>
          <w:tcPr>
            <w:tcW w:w="1735" w:type="dxa"/>
          </w:tcPr>
          <w:p w14:paraId="3C164A7B" w14:textId="77777777" w:rsidR="00570EAC" w:rsidRPr="00B07621" w:rsidRDefault="00570EAC" w:rsidP="00F13720">
            <w:pPr>
              <w:pStyle w:val="RSCB08CHeadingIn-line"/>
              <w:jc w:val="both"/>
              <w:cnfStyle w:val="000000100000" w:firstRow="0" w:lastRow="0" w:firstColumn="0" w:lastColumn="0" w:oddVBand="0" w:evenVBand="0" w:oddHBand="1" w:evenHBand="0" w:firstRowFirstColumn="0" w:firstRowLastColumn="0" w:lastRowFirstColumn="0" w:lastRowLastColumn="0"/>
              <w:rPr>
                <w:b w:val="0"/>
              </w:rPr>
            </w:pPr>
          </w:p>
        </w:tc>
        <w:tc>
          <w:tcPr>
            <w:tcW w:w="1735" w:type="dxa"/>
          </w:tcPr>
          <w:p w14:paraId="3E34347D" w14:textId="77777777" w:rsidR="00570EAC" w:rsidRPr="00B07621" w:rsidRDefault="00570EAC" w:rsidP="00F13720">
            <w:pPr>
              <w:pStyle w:val="RSCB08CHeadingIn-line"/>
              <w:keepNext/>
              <w:jc w:val="both"/>
              <w:cnfStyle w:val="000000100000" w:firstRow="0" w:lastRow="0" w:firstColumn="0" w:lastColumn="0" w:oddVBand="0" w:evenVBand="0" w:oddHBand="1" w:evenHBand="0" w:firstRowFirstColumn="0" w:firstRowLastColumn="0" w:lastRowFirstColumn="0" w:lastRowLastColumn="0"/>
              <w:rPr>
                <w:b w:val="0"/>
              </w:rPr>
            </w:pPr>
          </w:p>
        </w:tc>
      </w:tr>
    </w:tbl>
    <w:p w14:paraId="5E7D8B63" w14:textId="7E99EEA6" w:rsidR="00F13720" w:rsidRPr="00B07621" w:rsidRDefault="00F13720" w:rsidP="00F13720">
      <w:pPr>
        <w:pStyle w:val="RSCT04TableFootnotewithbottombar"/>
        <w:pBdr>
          <w:bottom w:val="single" w:sz="12" w:space="0" w:color="999999"/>
        </w:pBdr>
        <w:rPr>
          <w:b/>
          <w:sz w:val="10"/>
        </w:rPr>
      </w:pPr>
    </w:p>
    <w:p w14:paraId="6381C645" w14:textId="17DDE379" w:rsidR="001D1E55" w:rsidRPr="00B07621" w:rsidRDefault="0064343B" w:rsidP="0092687D">
      <w:pPr>
        <w:pStyle w:val="RSCB02ArticleText"/>
      </w:pPr>
      <w:r w:rsidRPr="00B07621">
        <w:t xml:space="preserve">The values for each </w:t>
      </w:r>
      <m:oMath>
        <m:sSub>
          <m:sSubPr>
            <m:ctrlPr>
              <w:rPr>
                <w:rFonts w:ascii="Cambria Math" w:hAnsi="Cambria Math"/>
              </w:rPr>
            </m:ctrlPr>
          </m:sSubPr>
          <m:e>
            <m:r>
              <w:rPr>
                <w:rFonts w:ascii="Cambria Math" w:hAnsi="Cambria Math"/>
              </w:rPr>
              <m:t>c</m:t>
            </m:r>
          </m:e>
          <m:sub>
            <m:r>
              <m:rPr>
                <m:sty m:val="p"/>
              </m:rPr>
              <w:rPr>
                <w:rFonts w:ascii="Cambria Math" w:hAnsi="Cambria Math"/>
              </w:rPr>
              <m:t>ret</m:t>
            </m:r>
          </m:sub>
        </m:sSub>
      </m:oMath>
      <w:r w:rsidRPr="00B07621">
        <w:t xml:space="preserve"> will need to be obtained from experimental studies, if available, and will be ENP specific.</w:t>
      </w:r>
    </w:p>
    <w:p w14:paraId="62D5B857" w14:textId="77777777" w:rsidR="004D0BF0" w:rsidRPr="00B07621" w:rsidRDefault="004D0BF0" w:rsidP="00FA2DA2">
      <w:pPr>
        <w:pStyle w:val="RSCB06BHeadingSub-Section"/>
      </w:pPr>
    </w:p>
    <w:p w14:paraId="5274EE55" w14:textId="392F3374" w:rsidR="00A059C0" w:rsidRPr="00B07621" w:rsidRDefault="00A059C0" w:rsidP="00FA2DA2">
      <w:pPr>
        <w:pStyle w:val="RSCB06BHeadingSub-Section"/>
      </w:pPr>
      <w:r w:rsidRPr="00B07621">
        <w:t>4. River model</w:t>
      </w:r>
    </w:p>
    <w:p w14:paraId="6AE80154" w14:textId="3608F140" w:rsidR="0064343B" w:rsidRPr="00B07621" w:rsidRDefault="0064343B" w:rsidP="0064343B">
      <w:pPr>
        <w:pStyle w:val="RSCB02ArticleText"/>
      </w:pPr>
      <w:r w:rsidRPr="00B07621">
        <w:t>While the emission estimates serve to quantify ENP loads towards urban surface waters, environmental fate processes will determine the final concentration and distribution of ENPs within the water bodies (Figure 5). Furthermore, the environmental impact and health risks associated with exposure to ENPs will be strongly affected by the “form” in which the ENPs are present, i.e. whether they are freely dispersed, homo- and/or hetero</w:t>
      </w:r>
      <w:r w:rsidR="002C5417" w:rsidRPr="00B07621">
        <w:t>-</w:t>
      </w:r>
      <w:r w:rsidRPr="00B07621">
        <w:t xml:space="preserve">aggregated, dissolved or whether they have undergone transformations of their surface or surface coating. ENP concentration and form will be determined by processes such as </w:t>
      </w:r>
      <w:r w:rsidR="00FC08B6" w:rsidRPr="00B07621">
        <w:t xml:space="preserve">homo- and heteroaggregation, </w:t>
      </w:r>
      <w:r w:rsidRPr="00B07621">
        <w:t>photochemical transformations, oxidation</w:t>
      </w:r>
      <w:r w:rsidR="00F13720" w:rsidRPr="00B07621">
        <w:t xml:space="preserve"> </w:t>
      </w:r>
      <w:r w:rsidRPr="00B07621">
        <w:t xml:space="preserve">and reduction, dissolution, precipitation, adsorption/desorption of macromolecules, biotransformation </w:t>
      </w:r>
      <w:r w:rsidRPr="00B07621">
        <w:t>among other biogeochemically driven processes</w:t>
      </w:r>
      <w:r w:rsidR="00645367" w:rsidRPr="00B07621">
        <w:t>.</w:t>
      </w:r>
      <w:r w:rsidRPr="00B07621">
        <w:fldChar w:fldCharType="begin" w:fldLock="1"/>
      </w:r>
      <w:r w:rsidR="006A16E5" w:rsidRPr="00B07621">
        <w:instrText>ADDIN CSL_CITATION { "citationItems" : [ { "id" : "ITEM-1", "itemData" : { "DOI" : "10.1002/etc.726", "ISBN" : "1552-8618 (Electronic)\\r0730-7268 (Linking)", "ISSN" : "07307268", "PMID" : "22038832", "abstract" : "The risks associated with exposure to engineered nanomaterials (ENM) will be determined in part by the processes that control their environmental fate and transformation. These processes act not only on ENM that might be released directly into the environment, but more importantly also on ENM in consumer products and those that have been released from the product. The environmental fate and transformation are likely to differ significantly for each of these cases. The ENM released from actual direct use or from nanomaterial-containing products are much more relevant for ecotoxicological studies and risk assessment than pristine ENM. Released ENM may have a greater or lesser environmental impact than the starting materials, depending on the transformation reactions and the material. Almost nothing is known about the environmental behavior and the effects of released and transformed ENM, although these are the materials that are actually present in the environment. Further research is needed to determine whether the release and transformation processes result in a similar or more diverse set of ENM and ultimately how this affects environmental behavior. This article addresses these questions, using four hypothetical case studies that cover a wide range of ENM, their direct use or product applications, and their likely fate in the environment. Furthermore, a more definitive classification scheme for ENM should be adopted that reflects their surface condition, which is a result of both industrial and environmental processes acting on the ENM. The authors conclude that it is not possible to assess the risks associated with the use of ENM by investigating only the pristine form of the ENM, without considering alterations and transformation processes.", "author" : [ { "dropping-particle" : "", "family" : "Nowack", "given" : "Bernd", "non-dropping-particle" : "", "parse-names" : false, "suffix" : "" }, { "dropping-particle" : "", "family" : "Ranville", "given" : "James F.", "non-dropping-particle" : "", "parse-names" : false, "suffix" : "" }, { "dropping-particle" : "", "family" : "Diamond", "given" : "Stephen", "non-dropping-particle" : "", "parse-names" : false, "suffix" : "" }, { "dropping-particle" : "", "family" : "Gallego-Urrea", "given" : "Julian A.", "non-dropping-particle" : "", "parse-names" : false, "suffix" : "" }, { "dropping-particle" : "", "family" : "Metcalfe", "given" : "Chris", "non-dropping-particle" : "", "parse-names" : false, "suffix" : "" }, { "dropping-particle" : "", "family" : "Rose", "given" : "Jerome", "non-dropping-particle" : "", "parse-names" : false, "suffix" : "" }, { "dropping-particle" : "", "family" : "Horne", "given" : "Nina", "non-dropping-particle" : "", "parse-names" : false, "suffix" : "" }, { "dropping-particle" : "", "family" : "Koelmans", "given" : "Albert A.", "non-dropping-particle" : "", "parse-names" : false, "suffix" : "" }, { "dropping-particle" : "", "family" : "Klaine", "given" : "Stephen J.", "non-dropping-particle" : "", "parse-names" : false, "suffix" : "" } ], "container-title" : "Environmental Toxicology and Chemistry", "id" : "ITEM-1", "issue" : "1", "issued" : { "date-parts" : [ [ "2012", "1", "1" ] ] }, "page" : "50-59", "publisher" : "John Wiley &amp; Sons, Inc.", "title" : "Potential scenarios for nanomaterial release and subsequent alteration in the environment", "type" : "article", "volume" : "31" }, "uris" : [ "http://www.mendeley.com/documents/?uuid=c7ee4e40-2e75-3cee-84e3-12503e53a3cb" ] } ], "mendeley" : { "formattedCitation" : "&lt;sup&gt;50&lt;/sup&gt;", "plainTextFormattedCitation" : "50", "previouslyFormattedCitation" : "&lt;sup&gt;50&lt;/sup&gt;" }, "properties" : { "noteIndex" : 0 }, "schema" : "https://github.com/citation-style-language/schema/raw/master/csl-citation.json" }</w:instrText>
      </w:r>
      <w:r w:rsidRPr="00B07621">
        <w:fldChar w:fldCharType="separate"/>
      </w:r>
      <w:r w:rsidR="00815C60" w:rsidRPr="00B07621">
        <w:rPr>
          <w:noProof/>
          <w:vertAlign w:val="superscript"/>
        </w:rPr>
        <w:t>50</w:t>
      </w:r>
      <w:r w:rsidRPr="00B07621">
        <w:fldChar w:fldCharType="end"/>
      </w:r>
      <w:r w:rsidR="003A2028" w:rsidRPr="00B07621">
        <w:t xml:space="preserve"> </w:t>
      </w:r>
      <w:r w:rsidR="005752DE" w:rsidRPr="00B07621">
        <w:t>Many environmental factors, biotic and abiotic, play important roles in these transformation and transport processes: Ionic</w:t>
      </w:r>
      <w:r w:rsidR="003A2028" w:rsidRPr="00B07621">
        <w:t xml:space="preserve"> </w:t>
      </w:r>
      <w:r w:rsidRPr="00B07621">
        <w:t>strength and composition, pH, water hardness and the presence of dissolved organic matter and suspended particulate matter (SPM) will alter aggregation and transformation processes and are expected to ultimately influence ENPs toxicity by altering their availability for uptake and distribution within organisms, and via interactions with other pollutants</w:t>
      </w:r>
      <w:r w:rsidR="00FC08B6" w:rsidRPr="00B07621">
        <w:t>.</w:t>
      </w:r>
      <w:r w:rsidRPr="00B07621">
        <w:fldChar w:fldCharType="begin" w:fldLock="1"/>
      </w:r>
      <w:r w:rsidR="006A16E5" w:rsidRPr="00B07621">
        <w:instrText>ADDIN CSL_CITATION { "citationItems" : [ { "id" : "ITEM-1", "itemData" : { "DOI" : "10.1007/s10646-008-0206-0", "ISBN" : "0963-9292", "ISSN" : "09639292", "PMID" : "18408994", "abstract" : "This paper introduces a special issue on the ecotoxicology and environmental chemistry of nanoparticles (NPs), and nanomaterials (NMs), in the journal Ecotoxicology. There are many types of NMs and the scientific community is making observations on NP ecotoxicity to inform the wider debate about the risks and benefits of these materials. Natural NPs have existed in the environment since the beginning of Earth's history, and natural sources can be found in volcanic dust, most natural waters, soils and sediments. Natural NPs are generated by a wide variety of geological and biological processes, and while there is evidence that some natural NPs can be toxic, organisms have also evolved in an environment containing natural NPs. There are concerns that natural nano-scale process could be influenced by the presence of pollution. Manufactured NPs show some complex colloid and aggregation chemistry, which is likely to be affected by particle shape, size, surface area and surface charge, as well as the adsorption properties of the material. Abiotic factors such as pH, ionic strength, water hardness and the presence of organic matter will alter aggregation chemistry; and are expected to influence toxicity. The physico-chemistry is essential to understanding of the fate and behaviour of NPs in the environment, as well as uptake and distribution within organisms, and the interactions of NPs with other pollutants. Data on biological effects show that NPs can be toxic to bacteria, algae, invertebrates and fish species, as well as mammals. However, much of the ecotoxicological data is limited to species used in regulatory testing and freshwater organism. Data on bacteria, terrestrial species, marine species and higher plants is particularly lacking. Detailed investigations of absorption, distribution, metabolism and excretion (ADME) remain to be performed on species from the major phyla, although there are some data on fish. The environmental risk assessment of NMs could be performed using the existing tiered approach and regulatory framework, but with modifications to methodology including chemical characterisation of the materials being used. There are many challenges ahead, and controversies (e.g., reference substances for ecotoxicology), but knowledge transfer from mammalian toxicology, colloid chemistry, as well as material and geological sciences, will enable ecotoxicology studies to move forward in this new multi-disciplinary field.", "author" : [ { "dropping-particle" : "", "family" : "Handy", "given" : "Richard D.", "non-dropping-particle" : "", "parse-names" : false, "suffix" : "" }, { "dropping-particle" : "", "family" : "Owen", "given" : "Richard", "non-dropping-particle" : "", "parse-names" : false, "suffix" : "" }, { "dropping-particle" : "", "family" : "Valsami-Jones", "given" : "Eugenia", "non-dropping-particle" : "", "parse-names" : false, "suffix" : "" } ], "container-title" : "Ecotoxicology", "id" : "ITEM-1", "issue" : "5", "issued" : { "date-parts" : [ [ "2008", "7", "12" ] ] }, "page" : "315-325", "publisher" : "Springer US", "title" : "The ecotoxicology of nanoparticles and nanomaterials: Current status, knowledge gaps, challenges, and future needs", "type" : "article", "volume" : "17" }, "uris" : [ "http://www.mendeley.com/documents/?uuid=925f1ae8-d012-3fe7-b0d4-f3116766ae4b" ] } ], "mendeley" : { "formattedCitation" : "&lt;sup&gt;51&lt;/sup&gt;", "plainTextFormattedCitation" : "51", "previouslyFormattedCitation" : "&lt;sup&gt;51&lt;/sup&gt;" }, "properties" : { "noteIndex" : 0 }, "schema" : "https://github.com/citation-style-language/schema/raw/master/csl-citation.json" }</w:instrText>
      </w:r>
      <w:r w:rsidRPr="00B07621">
        <w:fldChar w:fldCharType="separate"/>
      </w:r>
      <w:r w:rsidR="00815C60" w:rsidRPr="00B07621">
        <w:rPr>
          <w:noProof/>
          <w:vertAlign w:val="superscript"/>
        </w:rPr>
        <w:t>51</w:t>
      </w:r>
      <w:r w:rsidRPr="00B07621">
        <w:fldChar w:fldCharType="end"/>
      </w:r>
    </w:p>
    <w:p w14:paraId="7FA8FFDC" w14:textId="759E8ED7" w:rsidR="00607093" w:rsidRPr="00B07621" w:rsidRDefault="0064343B" w:rsidP="00BA1D2B">
      <w:pPr>
        <w:pStyle w:val="RSCB02ArticleText"/>
      </w:pPr>
      <w:r w:rsidRPr="00B07621">
        <w:t>To account for the importance of environmental fate processes on the final exposure estimates of ENPs a comprehensive model framework for ENPs in surface waters needs to integrate a mechanistic river model where relevant transport and fate processes such as advective transport, sedimentation, resuspension, hetero</w:t>
      </w:r>
      <w:r w:rsidR="002C5417" w:rsidRPr="00B07621">
        <w:t>-</w:t>
      </w:r>
      <w:r w:rsidRPr="00B07621">
        <w:t>aggregation and dissolution of ENPs are simulated at high spatial and temporal resolution. A modular multimedia-box model including nanoparticle-specific process descriptions for water and sediments, such as the one developed by Praetorius et al. 2012,</w:t>
      </w:r>
      <w:r w:rsidR="00A07094" w:rsidRPr="00B07621">
        <w:fldChar w:fldCharType="begin" w:fldLock="1"/>
      </w:r>
      <w:r w:rsidR="006A16E5" w:rsidRPr="00B07621">
        <w:instrText>ADDIN CSL_CITATION { "citationItems" : [ { "id" : "ITEM-1", "itemData" : { "DOI" : "10.1021/es204530n", "ISBN" : "0013-936X", "ISSN" : "1520-5851", "PMID" : "22502632", "abstract" : "For a proactive risk assessment of engineered nanoparticles (ENPs) it is imperative to derive predicted environmental concentration (PEC) values for ENPs in different environmental compartments; PECs can then be compared to effect thresholds. From the basis of established multimedia environmental fate models for organic pollutants, we develop a new concept of environmental fate modeling for ENPs with process descriptions based on the specific properties of ENPs. Our new fate modeling framework is highly flexible and can be adjusted to different ENPs and various environmental settings. As a first case study, the fate and transport of TiO(2) NPs in the Rhine River is investigated. Predicted TiO(2) NP concentrations lie in the ng/L range in the water compartment and mg/kg in the sediment, which represents the main reservoir for the nanoparticles. We also find that a significant downstream transport of ENPs is possible. A fundamental process, the heteroaggregation between TiO(2) NPs and suspended particulate matter (SPM), is analyzed in more detail. Our modeling results demonstrate the importance of both the SPM properties (concentration, size, density) as well as the affinity of TiO(2) NPs and SPM, characterized by the attachment efficiency, \u03b1(het-agg), on the transport potential of ENPs in a surface water system.", "author" : [ { "dropping-particle" : "", "family" : "Praetorius", "given" : "Antonia", "non-dropping-particle" : "", "parse-names" : false, "suffix" : "" }, { "dropping-particle" : "", "family" : "Scheringer", "given" : "Martin", "non-dropping-particle" : "", "parse-names" : false, "suffix" : "" }, { "dropping-particle" : "", "family" : "Hungerb\u00fchler", "given" : "Konrad", "non-dropping-particle" : "", "parse-names" : false, "suffix" : "" } ], "container-title" : "Environmental science &amp; technology", "id" : "ITEM-1", "issue" : "12", "issued" : { "date-parts" : [ [ "2012" ] ] }, "page" : "6705-6713", "title" : "Development of environmental fate models for engineered nanoparticles--a case study of TiO2 nanoparticles in the Rhine River.", "type" : "article-journal", "volume" : "46" }, "uris" : [ "http://www.mendeley.com/documents/?uuid=3df30b68-38d6-310b-a7e9-cc86dc7b7579" ] } ], "mendeley" : { "formattedCitation" : "&lt;sup&gt;52&lt;/sup&gt;", "plainTextFormattedCitation" : "52", "previouslyFormattedCitation" : "&lt;sup&gt;52&lt;/sup&gt;" }, "properties" : { "noteIndex" : 0 }, "schema" : "https://github.com/citation-style-language/schema/raw/master/csl-citation.json" }</w:instrText>
      </w:r>
      <w:r w:rsidR="00A07094" w:rsidRPr="00B07621">
        <w:fldChar w:fldCharType="separate"/>
      </w:r>
      <w:r w:rsidR="00815C60" w:rsidRPr="00B07621">
        <w:rPr>
          <w:noProof/>
          <w:vertAlign w:val="superscript"/>
        </w:rPr>
        <w:t>52</w:t>
      </w:r>
      <w:r w:rsidR="00A07094" w:rsidRPr="00B07621">
        <w:fldChar w:fldCharType="end"/>
      </w:r>
      <w:r w:rsidRPr="00B07621">
        <w:t xml:space="preserve"> can be directly linked to the emission estimation model. This river model can be easily adjusted and parameterized to represent the properties (e.g. dimensions and discharge) of the specific river(s) of a given city. In the model, spatial resolution is provided by the subdivision of the model into individual boxes, each of which is divided into three compartments (stagnant and flowing water compartments and sediment compartment). This model approach takes into account ENP-specific properties (composition, size, density, attachment efficiencies for aggregation etc</w:t>
      </w:r>
      <w:r w:rsidR="00FC08B6" w:rsidRPr="00B07621">
        <w:t>.</w:t>
      </w:r>
      <w:r w:rsidRPr="00B07621">
        <w:t xml:space="preserve">) to parametrise their fate processes in an aquatic medium. Variations in aquatic properties (discharge, water depth, pH, water composition etc.) can be included by subdividing the river model into individual sections of distinct conditions. For optimal parameterization of the model, we recommend to accompany the model development </w:t>
      </w:r>
      <w:r w:rsidR="005A0D7E" w:rsidRPr="00B07621">
        <w:t xml:space="preserve">with </w:t>
      </w:r>
      <w:r w:rsidRPr="00B07621">
        <w:t>a local monitoring campaign of surface water</w:t>
      </w:r>
      <w:r w:rsidR="00FC08B6" w:rsidRPr="00B07621">
        <w:t>s</w:t>
      </w:r>
      <w:r w:rsidRPr="00B07621">
        <w:t xml:space="preserve"> </w:t>
      </w:r>
      <w:r w:rsidR="005A0D7E" w:rsidRPr="00B07621">
        <w:t>to provide actual data on the key water parameters (e.g. pH, conductivity, ion concentration and concentrations of dissolved organics an</w:t>
      </w:r>
      <w:r w:rsidR="00485661" w:rsidRPr="00B07621">
        <w:t>d</w:t>
      </w:r>
      <w:r w:rsidR="005A0D7E" w:rsidRPr="00B07621">
        <w:t xml:space="preserve"> suspended solids) which will affect the fate and distribution of ENPs around the </w:t>
      </w:r>
      <w:r w:rsidR="00FC08B6" w:rsidRPr="00B07621">
        <w:t xml:space="preserve">surface water </w:t>
      </w:r>
      <w:r w:rsidR="005A0D7E" w:rsidRPr="00B07621">
        <w:t>system of the</w:t>
      </w:r>
      <w:r w:rsidRPr="00B07621">
        <w:t xml:space="preserve"> city. </w:t>
      </w:r>
    </w:p>
    <w:p w14:paraId="7AAD944B" w14:textId="77777777" w:rsidR="004D0BF0" w:rsidRPr="00B07621" w:rsidRDefault="004D0BF0" w:rsidP="00990390">
      <w:pPr>
        <w:pStyle w:val="RSCB06BHeadingSub-Section"/>
        <w:rPr>
          <w:rFonts w:cs="Times New Roman"/>
          <w:b w:val="0"/>
          <w:w w:val="108"/>
          <w:szCs w:val="18"/>
        </w:rPr>
      </w:pPr>
    </w:p>
    <w:p w14:paraId="689CF451" w14:textId="2674AB9C" w:rsidR="00102DE7" w:rsidRPr="00B07621" w:rsidRDefault="00BF4FC0" w:rsidP="00990390">
      <w:pPr>
        <w:pStyle w:val="RSCB06BHeadingSub-Section"/>
      </w:pPr>
      <w:r w:rsidRPr="00B07621">
        <w:t xml:space="preserve">5. </w:t>
      </w:r>
      <w:r w:rsidR="00102DE7" w:rsidRPr="00B07621">
        <w:t>Challenges in m</w:t>
      </w:r>
      <w:r w:rsidR="00990390" w:rsidRPr="00B07621">
        <w:t>odel parametrization</w:t>
      </w:r>
    </w:p>
    <w:p w14:paraId="59A32A70" w14:textId="77AB5272" w:rsidR="00513E00" w:rsidRPr="00B07621" w:rsidRDefault="00513E00" w:rsidP="00BF4FC0">
      <w:pPr>
        <w:pStyle w:val="RSCB02ArticleText"/>
      </w:pPr>
      <w:r w:rsidRPr="00B07621">
        <w:t xml:space="preserve">As seen throughout the modelling framework description, a vast amount of data is required for </w:t>
      </w:r>
      <w:r w:rsidR="002C5417" w:rsidRPr="00B07621">
        <w:t>full</w:t>
      </w:r>
      <w:r w:rsidR="00BF4883" w:rsidRPr="00B07621">
        <w:t xml:space="preserve"> parametrization</w:t>
      </w:r>
      <w:r w:rsidR="002C5417" w:rsidRPr="00B07621">
        <w:t xml:space="preserve"> of the modelling approach</w:t>
      </w:r>
      <w:r w:rsidR="00BF4883" w:rsidRPr="00B07621">
        <w:t>. Table 4</w:t>
      </w:r>
      <w:r w:rsidRPr="00B07621">
        <w:t xml:space="preserve"> summarises </w:t>
      </w:r>
      <w:r w:rsidR="00BA3ED3" w:rsidRPr="00B07621">
        <w:t>examples of</w:t>
      </w:r>
      <w:r w:rsidRPr="00B07621">
        <w:t xml:space="preserve"> data that could feed into each of the modelling framework steps, as well as </w:t>
      </w:r>
      <w:r w:rsidR="0034449C" w:rsidRPr="00B07621">
        <w:t xml:space="preserve">some </w:t>
      </w:r>
      <w:r w:rsidRPr="00B07621">
        <w:t>potential data sources.</w:t>
      </w:r>
    </w:p>
    <w:p w14:paraId="44BE9906" w14:textId="100C1AC9" w:rsidR="00B179E4" w:rsidRPr="00B07621" w:rsidRDefault="005601B5" w:rsidP="00B179E4">
      <w:pPr>
        <w:pStyle w:val="RSCB02ArticleText"/>
      </w:pPr>
      <w:r w:rsidRPr="00B07621">
        <w:t>The m</w:t>
      </w:r>
      <w:r w:rsidR="00513E00" w:rsidRPr="00B07621">
        <w:t>odel parametrization is indeed one of the biggest challenges in exposure modelling</w:t>
      </w:r>
      <w:r w:rsidR="00C02ECA" w:rsidRPr="00B07621">
        <w:t>.</w:t>
      </w:r>
      <w:r w:rsidR="00A95281" w:rsidRPr="00B07621">
        <w:fldChar w:fldCharType="begin" w:fldLock="1"/>
      </w:r>
      <w:r w:rsidR="006A16E5" w:rsidRPr="00B07621">
        <w:instrText>ADDIN CSL_CITATION { "citationItems" : [ { "id" : "ITEM-1", "itemData" : { "DOI" : "10.1016/j.impact.2017.06.005", "ISBN" : "2452-0748", "ISSN" : "24520748", "abstract" : "Exposure modeling is an important tool in the risk assessment process because it can provide information on predicted environmental concentrations (PEC values) even in the absence of analytical data. A suite of different models has been used in the last years to predict environmental flows and concentrations of engineered nanomaterials (ENM). These models can be separated into material flow models that track the flows of ENM from production and use to end-of-life processes and finally to the environment, and environmental fate models that describe the behavior within and the transfer between environmental compartments. This review presents the existing material flow and fate models for ENM and evaluates them within a regulatory context. The reliability of the models and their relevance to the regulatory process is discussed, knowledge gaps are identified and recommendations are made about the use of the models for regulation. Some of the available fate models for nanomaterials are built on concepts that are accepted by regulators for conventional chemicals, thus those nano-models are also likely accepted. A critical issue for all models is the missing validation of PEC values by analytical measurements; however, validation on a conceptual level is possible. It is recommended that the material flow models should also include information on the material characteristics, e.g. form, size distribution, and if the material has already been transformed, because this constitutes very important input information for fate models.", "author" : [ { "dropping-particle" : "", "family" : "Nowack", "given" : "Bernd", "non-dropping-particle" : "", "parse-names" : false, "suffix" : "" } ], "container-title" : "NanoImpact", "id" : "ITEM-1", "issued" : { "date-parts" : [ [ "2017" ] ] }, "page" : "38-47", "title" : "Evaluation of environmental exposure models for engineered nanomaterials in a regulatory context", "type" : "article", "volume" : "8" }, "uris" : [ "http://www.mendeley.com/documents/?uuid=b2b79d10-5aa5-3dd6-be67-3c1bc9535599" ] } ], "mendeley" : { "formattedCitation" : "&lt;sup&gt;16&lt;/sup&gt;", "plainTextFormattedCitation" : "16", "previouslyFormattedCitation" : "&lt;sup&gt;16&lt;/sup&gt;" }, "properties" : { "noteIndex" : 0 }, "schema" : "https://github.com/citation-style-language/schema/raw/master/csl-citation.json" }</w:instrText>
      </w:r>
      <w:r w:rsidR="00A95281" w:rsidRPr="00B07621">
        <w:fldChar w:fldCharType="separate"/>
      </w:r>
      <w:r w:rsidR="00815C60" w:rsidRPr="00B07621">
        <w:rPr>
          <w:noProof/>
          <w:vertAlign w:val="superscript"/>
        </w:rPr>
        <w:t>16</w:t>
      </w:r>
      <w:r w:rsidR="00A95281" w:rsidRPr="00B07621">
        <w:fldChar w:fldCharType="end"/>
      </w:r>
      <w:r w:rsidR="002C5417" w:rsidRPr="00B07621">
        <w:t>-</w:t>
      </w:r>
      <w:r w:rsidR="00513E00" w:rsidRPr="00B07621">
        <w:t xml:space="preserve"> </w:t>
      </w:r>
      <w:r w:rsidR="00C02ECA" w:rsidRPr="00B07621">
        <w:t>T</w:t>
      </w:r>
      <w:r w:rsidR="00513E00" w:rsidRPr="00B07621">
        <w:t>his is because</w:t>
      </w:r>
      <w:r w:rsidR="00B179E4" w:rsidRPr="00B07621">
        <w:t xml:space="preserve"> experimental data is often scarce or missing, especially in the case of emerging pollutants, such as ENPs, that are not conventionally monitored or regulated. </w:t>
      </w:r>
      <w:r w:rsidR="00EC3CDE" w:rsidRPr="00B07621">
        <w:t>To date, solely some nano-specific provisions in product-centric regulations (e.g. EU cosmetics, food information and biocide regulations) for products containing nanomaterials exists</w:t>
      </w:r>
      <w:r w:rsidR="00EC3CDE" w:rsidRPr="00B07621">
        <w:fldChar w:fldCharType="begin" w:fldLock="1"/>
      </w:r>
      <w:r w:rsidR="006A16E5" w:rsidRPr="00B07621">
        <w:instrText>ADDIN CSL_CITATION { "citationItems" : [ { "id" : "ITEM-1", "itemData" : { "author" : [ { "dropping-particle" : "", "family" : "Amenta, V., Aschberger, K., Arena, M., Bouwmeester, H., Moniz, F.B., Brandhoff, P., Gottardo, S., Marvin, H.J., Mech, A., Pesudo, L.Q. and Rauscher", "given" : "H.", "non-dropping-particle" : "", "parse-names" : false, "suffix" : "" } ], "container-title" : "Regulatory toxicology and pharmacology : RTP", "id" : "ITEM-1", "issue" : "1", "issued" : { "date-parts" : [ [ "2015" ] ] }, "page" : "463-476", "title" : "Regulatory aspects of nanotechnology in the agri/feed/food sector in EU and non-EU countries.", "type" : "article-journal", "volume" : "73" }, "uris" : [ "http://www.mendeley.com/documents/?uuid=19fa1afd-161d-3684-b4ee-13687c44495d" ] } ], "mendeley" : { "formattedCitation" : "&lt;sup&gt;53&lt;/sup&gt;", "plainTextFormattedCitation" : "53", "previouslyFormattedCitation" : "&lt;sup&gt;53&lt;/sup&gt;" }, "properties" : { "noteIndex" : 0 }, "schema" : "https://github.com/citation-style-language/schema/raw/master/csl-citation.json" }</w:instrText>
      </w:r>
      <w:r w:rsidR="00EC3CDE" w:rsidRPr="00B07621">
        <w:fldChar w:fldCharType="separate"/>
      </w:r>
      <w:r w:rsidR="00815C60" w:rsidRPr="00B07621">
        <w:rPr>
          <w:noProof/>
          <w:vertAlign w:val="superscript"/>
        </w:rPr>
        <w:t>53</w:t>
      </w:r>
      <w:r w:rsidR="00EC3CDE" w:rsidRPr="00B07621">
        <w:fldChar w:fldCharType="end"/>
      </w:r>
      <w:r w:rsidR="00EC3CDE" w:rsidRPr="00B07621">
        <w:rPr>
          <w:vertAlign w:val="superscript"/>
        </w:rPr>
        <w:t>,</w:t>
      </w:r>
      <w:r w:rsidR="00EC3CDE" w:rsidRPr="00B07621">
        <w:fldChar w:fldCharType="begin" w:fldLock="1"/>
      </w:r>
      <w:r w:rsidR="006A16E5" w:rsidRPr="00B07621">
        <w:instrText>ADDIN CSL_CITATION { "citationItems" : [ { "id" : "ITEM-1", "itemData" : { "DOI" : "10.1038/nnano.2010.12", "ISBN" : "1748-3387", "ISSN" : "1748-3387", "PMID" : "20130584", "author" : [ { "dropping-particle" : "", "family" : "Bowman", "given" : "Diana M", "non-dropping-particle" : "", "parse-names" : false, "suffix" : "" }, { "dropping-particle" : "", "family" : "Calster", "given" : "Geert", "non-dropping-particle" : "van", "parse-names" : false, "suffix" : "" }, { "dropping-particle" : "", "family" : "Friedrichs", "given" : "Steffi", "non-dropping-particle" : "", "parse-names" : false, "suffix" : "" } ], "container-title" : "Nature nanotechnology", "id" : "ITEM-1", "issue" : "2", "issued" : { "date-parts" : [ [ "2010" ] ] }, "page" : "92", "title" : "Nanomaterials and regulation of cosmetics.", "type" : "article-journal", "volume" : "5" }, "uris" : [ "http://www.mendeley.com/documents/?uuid=2f10269d-3b59-3674-9a9e-8c07c86fcaf2" ] } ], "mendeley" : { "formattedCitation" : "&lt;sup&gt;54&lt;/sup&gt;", "plainTextFormattedCitation" : "54", "previouslyFormattedCitation" : "&lt;sup&gt;54&lt;/sup&gt;" }, "properties" : { "noteIndex" : 0 }, "schema" : "https://github.com/citation-style-language/schema/raw/master/csl-citation.json" }</w:instrText>
      </w:r>
      <w:r w:rsidR="00EC3CDE" w:rsidRPr="00B07621">
        <w:fldChar w:fldCharType="separate"/>
      </w:r>
      <w:r w:rsidR="00815C60" w:rsidRPr="00B07621">
        <w:rPr>
          <w:noProof/>
          <w:vertAlign w:val="superscript"/>
        </w:rPr>
        <w:t>54</w:t>
      </w:r>
      <w:r w:rsidR="00EC3CDE" w:rsidRPr="00B07621">
        <w:fldChar w:fldCharType="end"/>
      </w:r>
      <w:r w:rsidR="00EC3CDE" w:rsidRPr="00B07621">
        <w:t xml:space="preserve"> But, uniformity in ENP regulations in terms of product labelling and notification requirements is still lacking, which makes the estimation of ENP </w:t>
      </w:r>
      <w:r w:rsidR="00F01808" w:rsidRPr="00B07621">
        <w:rPr>
          <w:noProof/>
          <w:lang w:eastAsia="en-GB"/>
        </w:rPr>
        <w:lastRenderedPageBreak/>
        <mc:AlternateContent>
          <mc:Choice Requires="wpg">
            <w:drawing>
              <wp:anchor distT="0" distB="0" distL="114300" distR="114300" simplePos="0" relativeHeight="251668480" behindDoc="0" locked="0" layoutInCell="1" allowOverlap="1" wp14:anchorId="17C7B1FD" wp14:editId="5D89B3F1">
                <wp:simplePos x="0" y="0"/>
                <wp:positionH relativeFrom="margin">
                  <wp:align>left</wp:align>
                </wp:positionH>
                <wp:positionV relativeFrom="paragraph">
                  <wp:posOffset>104775</wp:posOffset>
                </wp:positionV>
                <wp:extent cx="6475730" cy="3257550"/>
                <wp:effectExtent l="0" t="0" r="1270" b="0"/>
                <wp:wrapTopAndBottom/>
                <wp:docPr id="10" name="Group 10"/>
                <wp:cNvGraphicFramePr/>
                <a:graphic xmlns:a="http://schemas.openxmlformats.org/drawingml/2006/main">
                  <a:graphicData uri="http://schemas.microsoft.com/office/word/2010/wordprocessingGroup">
                    <wpg:wgp>
                      <wpg:cNvGrpSpPr/>
                      <wpg:grpSpPr>
                        <a:xfrm>
                          <a:off x="0" y="0"/>
                          <a:ext cx="6475730" cy="3257550"/>
                          <a:chOff x="0" y="0"/>
                          <a:chExt cx="6475730" cy="3257550"/>
                        </a:xfrm>
                      </wpg:grpSpPr>
                      <wpg:grpSp>
                        <wpg:cNvPr id="310" name="Group 310"/>
                        <wpg:cNvGrpSpPr/>
                        <wpg:grpSpPr>
                          <a:xfrm>
                            <a:off x="0" y="482600"/>
                            <a:ext cx="6470650" cy="2774950"/>
                            <a:chOff x="0" y="0"/>
                            <a:chExt cx="6470650" cy="2774950"/>
                          </a:xfrm>
                        </wpg:grpSpPr>
                        <pic:pic xmlns:pic="http://schemas.openxmlformats.org/drawingml/2006/picture">
                          <pic:nvPicPr>
                            <pic:cNvPr id="308" name="Picture 30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95300" y="0"/>
                              <a:ext cx="5486400" cy="2394585"/>
                            </a:xfrm>
                            <a:prstGeom prst="rect">
                              <a:avLst/>
                            </a:prstGeom>
                          </pic:spPr>
                        </pic:pic>
                        <wps:wsp>
                          <wps:cNvPr id="309" name="Text Box 309"/>
                          <wps:cNvSpPr txBox="1"/>
                          <wps:spPr>
                            <a:xfrm>
                              <a:off x="0" y="2501900"/>
                              <a:ext cx="6470650" cy="273050"/>
                            </a:xfrm>
                            <a:prstGeom prst="rect">
                              <a:avLst/>
                            </a:prstGeom>
                            <a:solidFill>
                              <a:prstClr val="white"/>
                            </a:solidFill>
                            <a:ln>
                              <a:noFill/>
                            </a:ln>
                          </wps:spPr>
                          <wps:txbx>
                            <w:txbxContent>
                              <w:p w14:paraId="0A5C094A" w14:textId="77777777" w:rsidR="00F01808" w:rsidRPr="00E34D7B" w:rsidRDefault="00F01808" w:rsidP="00F01808">
                                <w:pPr>
                                  <w:pStyle w:val="RSCI01FigureSchemeChartwithbottombar"/>
                                  <w:rPr>
                                    <w:szCs w:val="18"/>
                                  </w:rPr>
                                </w:pPr>
                                <w:r w:rsidRPr="0092687D">
                                  <w:t>Figure 5. Schematic representation of the ENP transport into, out of and throughout the defined river reaches and fate processes inside the river system. Adapted from Praetorius et al. 2012.</w:t>
                                </w:r>
                                <w:r w:rsidRPr="00625A55">
                                  <w:rPr>
                                    <w:vertAlign w:val="superscript"/>
                                  </w:rPr>
                                  <w:t>46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9" name="Text Box 9"/>
                        <wps:cNvSpPr txBox="1"/>
                        <wps:spPr>
                          <a:xfrm>
                            <a:off x="5080" y="0"/>
                            <a:ext cx="6470650" cy="457200"/>
                          </a:xfrm>
                          <a:prstGeom prst="rect">
                            <a:avLst/>
                          </a:prstGeom>
                          <a:solidFill>
                            <a:prstClr val="white"/>
                          </a:solidFill>
                          <a:ln>
                            <a:noFill/>
                          </a:ln>
                        </wps:spPr>
                        <wps:txbx>
                          <w:txbxContent>
                            <w:p w14:paraId="07DD138F" w14:textId="77777777" w:rsidR="00F01808" w:rsidRPr="008B4EA3" w:rsidRDefault="00F01808" w:rsidP="00F01808">
                              <w:pPr>
                                <w:pStyle w:val="RSCI02FigureSchemeChartwithtopba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C7B1FD" id="Group 10" o:spid="_x0000_s1047" style="position:absolute;left:0;text-align:left;margin-left:0;margin-top:8.25pt;width:509.9pt;height:256.5pt;z-index:251668480;mso-position-horizontal:left;mso-position-horizontal-relative:margin;mso-width-relative:margin;mso-height-relative:margin" coordsize="64757,3257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">
                <v:group id="Group 310" o:spid="_x0000_s1048" style="position:absolute;top:4826;width:64706;height:27749" coordsize="64706,27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shape id="Picture 308" o:spid="_x0000_s1049" type="#_x0000_t75" style="position:absolute;left:4953;width:54864;height:23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">
                    <v:imagedata r:id="rId23" o:title=""/>
                    <v:path arrowok="t"/>
                  </v:shape>
                  <v:shape id="Text Box 309" o:spid="_x0000_s1050" type="#_x0000_t202" style="position:absolute;top:25019;width:64706;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" stroked="f">
                    <v:textbox inset="0,0,0,0">
                      <w:txbxContent>
                        <w:p w14:paraId="0A5C094A" w14:textId="77777777" w:rsidR="00F01808" w:rsidRPr="00E34D7B" w:rsidRDefault="00F01808" w:rsidP="00F01808">
                          <w:pPr>
                            <w:pStyle w:val="RSCI01FigureSchemeChartwithbottombar"/>
                            <w:rPr>
                              <w:szCs w:val="18"/>
                            </w:rPr>
                          </w:pPr>
                          <w:r w:rsidRPr="0092687D">
                            <w:t>Figure 5. Schematic representation of the ENP transport into, out of and throughout the defined river reaches and fate processes inside the river system. Adapted from Praetorius et al. 2012.</w:t>
                          </w:r>
                          <w:r w:rsidRPr="00625A55">
                            <w:rPr>
                              <w:vertAlign w:val="superscript"/>
                            </w:rPr>
                            <w:t>46</w:t>
                          </w:r>
                        </w:p>
                      </w:txbxContent>
                    </v:textbox>
                  </v:shape>
                </v:group>
                <v:shape id="Text Box 9" o:spid="_x0000_s1051" type="#_x0000_t202" style="position:absolute;left:50;width:6470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" stroked="f">
                  <v:textbox inset="0,0,0,0">
                    <w:txbxContent>
                      <w:p w14:paraId="07DD138F" w14:textId="77777777" w:rsidR="00F01808" w:rsidRPr="008B4EA3" w:rsidRDefault="00F01808" w:rsidP="00F01808">
                        <w:pPr>
                          <w:pStyle w:val="RSCI02FigureSchemeChartwithtopbar"/>
                          <w:rPr>
                            <w:noProof/>
                          </w:rPr>
                        </w:pPr>
                      </w:p>
                    </w:txbxContent>
                  </v:textbox>
                </v:shape>
                <w10:wrap type="topAndBottom" anchorx="margin"/>
              </v:group>
            </w:pict>
          </mc:Fallback>
        </mc:AlternateContent>
      </w:r>
      <w:r w:rsidR="00EC3CDE" w:rsidRPr="00B07621">
        <w:t>emissions</w:t>
      </w:r>
      <w:r w:rsidR="002C5417" w:rsidRPr="00B07621">
        <w:t>,</w:t>
      </w:r>
      <w:r w:rsidR="00EC3CDE" w:rsidRPr="00B07621">
        <w:t xml:space="preserve"> based on production and usage volumes</w:t>
      </w:r>
      <w:r w:rsidR="002C5417" w:rsidRPr="00B07621">
        <w:t>,</w:t>
      </w:r>
      <w:r w:rsidR="00EC3CDE" w:rsidRPr="00B07621">
        <w:t xml:space="preserve"> hard to perform.</w:t>
      </w:r>
    </w:p>
    <w:p w14:paraId="2351C2B3" w14:textId="6136D812" w:rsidR="008A16AD" w:rsidRPr="00B07621" w:rsidRDefault="00B179E4" w:rsidP="00513E00">
      <w:pPr>
        <w:pStyle w:val="RSCB02ArticleText"/>
      </w:pPr>
      <w:r w:rsidRPr="00B07621">
        <w:t xml:space="preserve">Therefore, new strategies have to be found in order to bridge those data gaps. Some strategies are described </w:t>
      </w:r>
      <w:r w:rsidR="002C5417" w:rsidRPr="00B07621">
        <w:t xml:space="preserve">within </w:t>
      </w:r>
      <w:r w:rsidR="008A16AD" w:rsidRPr="00B07621">
        <w:t>this modelling framework, where w</w:t>
      </w:r>
      <w:r w:rsidRPr="00B07621">
        <w:t xml:space="preserve">e propose the use of </w:t>
      </w:r>
      <w:r w:rsidR="002C5417" w:rsidRPr="00B07621">
        <w:t xml:space="preserve">a </w:t>
      </w:r>
      <w:r w:rsidR="00B852F0" w:rsidRPr="00B07621">
        <w:t>bottom up approach</w:t>
      </w:r>
      <w:r w:rsidRPr="00B07621">
        <w:t xml:space="preserve"> </w:t>
      </w:r>
      <w:r w:rsidR="003F263C" w:rsidRPr="00B07621">
        <w:t>for the determination of usage and release rates at the local level</w:t>
      </w:r>
      <w:r w:rsidR="00B204DF" w:rsidRPr="00B07621">
        <w:t xml:space="preserve"> (Table 2)</w:t>
      </w:r>
      <w:r w:rsidR="003F263C" w:rsidRPr="00B07621">
        <w:t>. Local data, such as traffic patterns for the estimation of ENP</w:t>
      </w:r>
      <w:r w:rsidR="00077762" w:rsidRPr="00B07621">
        <w:t>-traffic related emissions,</w:t>
      </w:r>
      <w:r w:rsidR="008A16AD" w:rsidRPr="00B07621">
        <w:t xml:space="preserve"> or</w:t>
      </w:r>
      <w:r w:rsidR="003F263C" w:rsidRPr="00B07621">
        <w:t xml:space="preserve"> local weather information for the estimation of local release rates</w:t>
      </w:r>
      <w:r w:rsidR="0034449C" w:rsidRPr="00B07621">
        <w:t xml:space="preserve"> of ENPs imbibed in materials exposed to weathering such as outdoor paints</w:t>
      </w:r>
      <w:r w:rsidR="003F263C" w:rsidRPr="00B07621">
        <w:t xml:space="preserve">, </w:t>
      </w:r>
      <w:r w:rsidR="0034449C" w:rsidRPr="00B07621">
        <w:t>are more</w:t>
      </w:r>
      <w:r w:rsidR="003F263C" w:rsidRPr="00B07621">
        <w:t xml:space="preserve"> easily accessible and accurate than using average ENP production estimates and steady-state release coefficients</w:t>
      </w:r>
      <w:r w:rsidR="008A16AD" w:rsidRPr="00B07621">
        <w:t xml:space="preserve"> for example</w:t>
      </w:r>
      <w:r w:rsidR="003F263C" w:rsidRPr="00B07621">
        <w:t xml:space="preserve">. </w:t>
      </w:r>
    </w:p>
    <w:p w14:paraId="7A4E1617" w14:textId="3072732E" w:rsidR="0031347E" w:rsidRPr="00B07621" w:rsidRDefault="00C02ECA" w:rsidP="00F31841">
      <w:pPr>
        <w:pStyle w:val="RSCB02ArticleText"/>
        <w:sectPr w:rsidR="0031347E" w:rsidRPr="00B07621" w:rsidSect="00B93140">
          <w:type w:val="continuous"/>
          <w:pgSz w:w="11907" w:h="16840" w:code="9"/>
          <w:pgMar w:top="1009" w:right="851" w:bottom="1758" w:left="851" w:header="851" w:footer="1049" w:gutter="0"/>
          <w:cols w:num="2" w:space="227"/>
          <w:titlePg/>
          <w:docGrid w:linePitch="360"/>
        </w:sectPr>
      </w:pPr>
      <w:r w:rsidRPr="00B07621">
        <w:t>Additionally</w:t>
      </w:r>
      <w:r w:rsidR="008A16AD" w:rsidRPr="00B07621">
        <w:t xml:space="preserve">, it is worth </w:t>
      </w:r>
      <w:r w:rsidRPr="00B07621">
        <w:t xml:space="preserve">noting </w:t>
      </w:r>
      <w:r w:rsidR="008A16AD" w:rsidRPr="00B07621">
        <w:t>that one</w:t>
      </w:r>
      <w:r w:rsidR="003F263C" w:rsidRPr="00B07621">
        <w:t xml:space="preserve"> of the advantages of modelling is its flexibility in terms of scenario analysis. In this sense different tiers of assessment are always possible. For example, one could start with a rather rough estimation, using market data for consumption and averaged environmental conditions and later </w:t>
      </w:r>
      <w:r w:rsidR="008A16AD" w:rsidRPr="00B07621">
        <w:t xml:space="preserve">move </w:t>
      </w:r>
      <w:r w:rsidR="003F263C" w:rsidRPr="00B07621">
        <w:t>to a more refined assessment (as data becomes available), using data collected specific</w:t>
      </w:r>
      <w:r w:rsidR="0034449C" w:rsidRPr="00B07621">
        <w:t>ally</w:t>
      </w:r>
      <w:r w:rsidR="003F263C" w:rsidRPr="00B07621">
        <w:t xml:space="preserve"> for the given city through the use of local consumption surveys</w:t>
      </w:r>
      <w:r w:rsidR="008A16AD" w:rsidRPr="00B07621">
        <w:t xml:space="preserve"> and </w:t>
      </w:r>
      <w:r w:rsidR="00DB3FE4" w:rsidRPr="00B07621">
        <w:t xml:space="preserve">local </w:t>
      </w:r>
      <w:r w:rsidR="008A16AD" w:rsidRPr="00B07621">
        <w:t>water monitoring data</w:t>
      </w:r>
      <w:r w:rsidR="003F263C" w:rsidRPr="00B07621">
        <w:t xml:space="preserve">. These different tiers can be </w:t>
      </w:r>
      <w:r w:rsidRPr="00B07621">
        <w:t xml:space="preserve">assessed </w:t>
      </w:r>
      <w:r w:rsidR="003F263C" w:rsidRPr="00B07621">
        <w:t xml:space="preserve">at different resolution, both in terms of </w:t>
      </w:r>
      <w:r w:rsidRPr="00B07621">
        <w:t>space and time</w:t>
      </w:r>
      <w:r w:rsidR="003F263C" w:rsidRPr="00B07621">
        <w:t>.</w:t>
      </w:r>
    </w:p>
    <w:p w14:paraId="7B51802F" w14:textId="77777777" w:rsidR="0031347E" w:rsidRPr="00B07621" w:rsidRDefault="00F31841" w:rsidP="0031347E">
      <w:pPr>
        <w:pStyle w:val="RSCT01TableTitlewithtopbar"/>
      </w:pPr>
      <w:r w:rsidRPr="00B07621">
        <w:t xml:space="preserve"> </w:t>
      </w:r>
      <w:r w:rsidR="0031347E" w:rsidRPr="00B07621">
        <w:t>Table 4. Summary of potential parametrization data and sources for the modelling framework</w:t>
      </w:r>
    </w:p>
    <w:tbl>
      <w:tblPr>
        <w:tblStyle w:val="PlainTable21"/>
        <w:tblW w:w="4897" w:type="pct"/>
        <w:tblInd w:w="108" w:type="dxa"/>
        <w:tblLook w:val="04A0" w:firstRow="1" w:lastRow="0" w:firstColumn="1" w:lastColumn="0" w:noHBand="0" w:noVBand="1"/>
      </w:tblPr>
      <w:tblGrid>
        <w:gridCol w:w="1699"/>
        <w:gridCol w:w="3800"/>
        <w:gridCol w:w="4496"/>
      </w:tblGrid>
      <w:tr w:rsidR="00B07621" w:rsidRPr="00B07621" w14:paraId="3BF92553" w14:textId="77777777" w:rsidTr="003134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pct"/>
          </w:tcPr>
          <w:p w14:paraId="00AF751A" w14:textId="77777777" w:rsidR="0031347E" w:rsidRPr="00B07621" w:rsidRDefault="0031347E" w:rsidP="005734BD">
            <w:pPr>
              <w:spacing w:line="240" w:lineRule="exact"/>
              <w:rPr>
                <w:rFonts w:cs="Times New Roman"/>
                <w:w w:val="108"/>
                <w:sz w:val="16"/>
                <w:szCs w:val="16"/>
              </w:rPr>
            </w:pPr>
            <w:r w:rsidRPr="00B07621">
              <w:rPr>
                <w:rFonts w:cs="Times New Roman"/>
                <w:w w:val="108"/>
                <w:sz w:val="16"/>
                <w:szCs w:val="16"/>
              </w:rPr>
              <w:t>Framework steps</w:t>
            </w:r>
          </w:p>
        </w:tc>
        <w:tc>
          <w:tcPr>
            <w:tcW w:w="1901" w:type="pct"/>
          </w:tcPr>
          <w:p w14:paraId="662C1AD1" w14:textId="77777777" w:rsidR="0031347E" w:rsidRPr="00B07621" w:rsidRDefault="0031347E" w:rsidP="005734BD">
            <w:pPr>
              <w:spacing w:line="240" w:lineRule="exact"/>
              <w:cnfStyle w:val="100000000000" w:firstRow="1" w:lastRow="0" w:firstColumn="0" w:lastColumn="0" w:oddVBand="0" w:evenVBand="0" w:oddHBand="0" w:evenHBand="0" w:firstRowFirstColumn="0" w:firstRowLastColumn="0" w:lastRowFirstColumn="0" w:lastRowLastColumn="0"/>
              <w:rPr>
                <w:rFonts w:cs="Times New Roman"/>
                <w:w w:val="108"/>
                <w:sz w:val="16"/>
                <w:szCs w:val="16"/>
              </w:rPr>
            </w:pPr>
            <w:r w:rsidRPr="00B07621">
              <w:rPr>
                <w:rFonts w:cs="Times New Roman"/>
                <w:w w:val="108"/>
                <w:sz w:val="16"/>
                <w:szCs w:val="16"/>
              </w:rPr>
              <w:t>Related data</w:t>
            </w:r>
          </w:p>
        </w:tc>
        <w:tc>
          <w:tcPr>
            <w:tcW w:w="2249" w:type="pct"/>
          </w:tcPr>
          <w:p w14:paraId="450DC2DB" w14:textId="77777777" w:rsidR="0031347E" w:rsidRPr="00B07621" w:rsidRDefault="0031347E" w:rsidP="005734BD">
            <w:pPr>
              <w:spacing w:line="240" w:lineRule="exact"/>
              <w:cnfStyle w:val="100000000000" w:firstRow="1" w:lastRow="0" w:firstColumn="0" w:lastColumn="0" w:oddVBand="0" w:evenVBand="0" w:oddHBand="0" w:evenHBand="0" w:firstRowFirstColumn="0" w:firstRowLastColumn="0" w:lastRowFirstColumn="0" w:lastRowLastColumn="0"/>
              <w:rPr>
                <w:rFonts w:cs="Times New Roman"/>
                <w:w w:val="108"/>
                <w:sz w:val="16"/>
                <w:szCs w:val="16"/>
              </w:rPr>
            </w:pPr>
            <w:r w:rsidRPr="00B07621">
              <w:rPr>
                <w:rFonts w:cs="Times New Roman"/>
                <w:w w:val="108"/>
                <w:sz w:val="16"/>
                <w:szCs w:val="16"/>
              </w:rPr>
              <w:t>Sources</w:t>
            </w:r>
          </w:p>
        </w:tc>
      </w:tr>
      <w:tr w:rsidR="00B07621" w:rsidRPr="00B07621" w14:paraId="2615C580" w14:textId="77777777" w:rsidTr="003134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pct"/>
          </w:tcPr>
          <w:p w14:paraId="6019ABDB" w14:textId="77777777" w:rsidR="0031347E" w:rsidRPr="00B07621" w:rsidRDefault="0031347E" w:rsidP="005734BD">
            <w:pPr>
              <w:spacing w:line="240" w:lineRule="exact"/>
              <w:rPr>
                <w:rFonts w:cs="Times New Roman"/>
                <w:w w:val="108"/>
                <w:sz w:val="16"/>
                <w:szCs w:val="16"/>
              </w:rPr>
            </w:pPr>
            <w:r w:rsidRPr="00B07621">
              <w:rPr>
                <w:rFonts w:cs="Times New Roman"/>
                <w:w w:val="108"/>
                <w:sz w:val="16"/>
                <w:szCs w:val="16"/>
              </w:rPr>
              <w:t>1. City analysis</w:t>
            </w:r>
          </w:p>
        </w:tc>
        <w:tc>
          <w:tcPr>
            <w:tcW w:w="1901" w:type="pct"/>
          </w:tcPr>
          <w:p w14:paraId="53E2CE11"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Surface water distribution, flow directions, catchment areas (digital elevation maps, surface water maps)</w:t>
            </w:r>
          </w:p>
          <w:p w14:paraId="3F085664"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p>
          <w:p w14:paraId="3DE7099A"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Urban wastewater and surface water distribution and connections with surface water bodies (city drainage network maps, STP and CSO locations)</w:t>
            </w:r>
          </w:p>
          <w:p w14:paraId="63683987"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p>
          <w:p w14:paraId="3073CF0E"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ENP emission source locations and distribution in the studied area (location of Industrial areas, STPs, traffic networks, leisure areas, etc.)</w:t>
            </w:r>
          </w:p>
        </w:tc>
        <w:tc>
          <w:tcPr>
            <w:tcW w:w="2249" w:type="pct"/>
          </w:tcPr>
          <w:p w14:paraId="65DB0BD9"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Governmental geographical or environmental agencies (e.g. USGS, EEA, EPA, etc.). National or regional mapping agencies (i.e. Ordnance Survey)</w:t>
            </w:r>
          </w:p>
          <w:p w14:paraId="1F6273C7"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p>
          <w:p w14:paraId="1F005B02"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 xml:space="preserve">City council urban planning department or local water management companies (e.g. Yorkshire Water Ltd.) </w:t>
            </w:r>
          </w:p>
          <w:p w14:paraId="6BB01AAA"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p>
          <w:p w14:paraId="5DFBDBC6"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p>
          <w:p w14:paraId="6CF8F682"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 xml:space="preserve">City council urban planning department, open source city council resources (e.g. YorkOpenData) and/or regional mapping agencies (e.g. Ordnance Survey) </w:t>
            </w:r>
          </w:p>
        </w:tc>
      </w:tr>
      <w:tr w:rsidR="00B07621" w:rsidRPr="00B07621" w14:paraId="6B15E42C" w14:textId="77777777" w:rsidTr="0031347E">
        <w:tc>
          <w:tcPr>
            <w:cnfStyle w:val="001000000000" w:firstRow="0" w:lastRow="0" w:firstColumn="1" w:lastColumn="0" w:oddVBand="0" w:evenVBand="0" w:oddHBand="0" w:evenHBand="0" w:firstRowFirstColumn="0" w:firstRowLastColumn="0" w:lastRowFirstColumn="0" w:lastRowLastColumn="0"/>
            <w:tcW w:w="850" w:type="pct"/>
          </w:tcPr>
          <w:p w14:paraId="2C46851C" w14:textId="77777777" w:rsidR="0031347E" w:rsidRPr="00B07621" w:rsidRDefault="0031347E" w:rsidP="005734BD">
            <w:pPr>
              <w:spacing w:line="240" w:lineRule="exact"/>
              <w:rPr>
                <w:rFonts w:cs="Times New Roman"/>
                <w:w w:val="108"/>
                <w:sz w:val="16"/>
                <w:szCs w:val="16"/>
              </w:rPr>
            </w:pPr>
            <w:r w:rsidRPr="00B07621">
              <w:rPr>
                <w:rFonts w:cs="Times New Roman"/>
                <w:w w:val="108"/>
                <w:sz w:val="16"/>
                <w:szCs w:val="16"/>
              </w:rPr>
              <w:t>2. NPI</w:t>
            </w:r>
          </w:p>
        </w:tc>
        <w:tc>
          <w:tcPr>
            <w:tcW w:w="1901" w:type="pct"/>
          </w:tcPr>
          <w:p w14:paraId="286D5332"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r w:rsidRPr="00B07621">
              <w:rPr>
                <w:rFonts w:cs="Times New Roman"/>
                <w:w w:val="108"/>
                <w:sz w:val="16"/>
                <w:szCs w:val="16"/>
              </w:rPr>
              <w:t>List of commercialized ENP-containing products</w:t>
            </w:r>
          </w:p>
          <w:p w14:paraId="051D7EB5"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p>
          <w:p w14:paraId="57929B8D"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p>
          <w:p w14:paraId="2E665A19"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p>
          <w:p w14:paraId="279B3DCF"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r w:rsidRPr="00B07621">
              <w:rPr>
                <w:rFonts w:cs="Times New Roman"/>
                <w:w w:val="108"/>
                <w:sz w:val="16"/>
                <w:szCs w:val="16"/>
              </w:rPr>
              <w:t>ENP-containing products information (</w:t>
            </w:r>
            <m:oMath>
              <m:sSub>
                <m:sSubPr>
                  <m:ctrlPr>
                    <w:rPr>
                      <w:rFonts w:ascii="Cambria Math" w:hAnsi="Cambria Math"/>
                      <w:sz w:val="16"/>
                      <w:szCs w:val="16"/>
                    </w:rPr>
                  </m:ctrlPr>
                </m:sSubPr>
                <m:e>
                  <m:r>
                    <w:rPr>
                      <w:rFonts w:ascii="Cambria Math" w:hAnsi="Cambria Math"/>
                      <w:sz w:val="16"/>
                      <w:szCs w:val="16"/>
                    </w:rPr>
                    <m:t>C</m:t>
                  </m:r>
                </m:e>
                <m:sub>
                  <m:r>
                    <w:rPr>
                      <w:rFonts w:ascii="Cambria Math" w:hAnsi="Cambria Math"/>
                      <w:sz w:val="16"/>
                      <w:szCs w:val="16"/>
                    </w:rPr>
                    <m:t>ENP</m:t>
                  </m:r>
                </m:sub>
              </m:sSub>
              <m:r>
                <w:rPr>
                  <w:rFonts w:ascii="Cambria Math" w:hAnsi="Cambria Math"/>
                  <w:sz w:val="16"/>
                  <w:szCs w:val="16"/>
                </w:rPr>
                <m:t xml:space="preserve">, </m:t>
              </m:r>
              <m:sSub>
                <m:sSubPr>
                  <m:ctrlPr>
                    <w:rPr>
                      <w:rFonts w:ascii="Cambria Math" w:hAnsi="Cambria Math"/>
                      <w:sz w:val="16"/>
                      <w:szCs w:val="16"/>
                    </w:rPr>
                  </m:ctrlPr>
                </m:sSubPr>
                <m:e>
                  <m:r>
                    <w:rPr>
                      <w:rFonts w:ascii="Cambria Math" w:hAnsi="Cambria Math"/>
                      <w:sz w:val="16"/>
                      <w:szCs w:val="16"/>
                    </w:rPr>
                    <m:t>U</m:t>
                  </m:r>
                </m:e>
                <m:sub>
                  <m:r>
                    <w:rPr>
                      <w:rFonts w:ascii="Cambria Math" w:hAnsi="Cambria Math"/>
                      <w:sz w:val="16"/>
                      <w:szCs w:val="16"/>
                    </w:rPr>
                    <m:t>prod</m:t>
                  </m:r>
                </m:sub>
              </m:sSub>
              <m:r>
                <m:rPr>
                  <m:sty m:val="p"/>
                </m:rPr>
                <w:rPr>
                  <w:rFonts w:ascii="Cambria Math" w:hAnsi="Cambria Math"/>
                  <w:sz w:val="16"/>
                  <w:szCs w:val="16"/>
                </w:rPr>
                <m:t xml:space="preserve">,  </m:t>
              </m:r>
              <m:sSub>
                <m:sSubPr>
                  <m:ctrlPr>
                    <w:rPr>
                      <w:rFonts w:ascii="Cambria Math" w:hAnsi="Cambria Math"/>
                      <w:sz w:val="16"/>
                      <w:szCs w:val="16"/>
                    </w:rPr>
                  </m:ctrlPr>
                </m:sSubPr>
                <m:e>
                  <m:r>
                    <w:rPr>
                      <w:rFonts w:ascii="Cambria Math" w:hAnsi="Cambria Math"/>
                      <w:sz w:val="16"/>
                      <w:szCs w:val="16"/>
                    </w:rPr>
                    <m:t>F</m:t>
                  </m:r>
                </m:e>
                <m:sub>
                  <m:r>
                    <w:rPr>
                      <w:rFonts w:ascii="Cambria Math" w:hAnsi="Cambria Math"/>
                      <w:sz w:val="16"/>
                      <w:szCs w:val="16"/>
                    </w:rPr>
                    <m:t>pen</m:t>
                  </m:r>
                </m:sub>
              </m:sSub>
              <m:r>
                <m:rPr>
                  <m:sty m:val="p"/>
                </m:rPr>
                <w:rPr>
                  <w:rFonts w:ascii="Cambria Math" w:hAnsi="Cambria Math"/>
                  <w:sz w:val="16"/>
                  <w:szCs w:val="16"/>
                </w:rPr>
                <m:t xml:space="preserve">,  </m:t>
              </m:r>
              <m:sSub>
                <m:sSubPr>
                  <m:ctrlPr>
                    <w:rPr>
                      <w:rFonts w:ascii="Cambria Math" w:hAnsi="Cambria Math"/>
                      <w:sz w:val="16"/>
                      <w:szCs w:val="16"/>
                    </w:rPr>
                  </m:ctrlPr>
                </m:sSubPr>
                <m:e>
                  <m:r>
                    <w:rPr>
                      <w:rFonts w:ascii="Cambria Math" w:hAnsi="Cambria Math"/>
                      <w:sz w:val="16"/>
                      <w:szCs w:val="16"/>
                    </w:rPr>
                    <m:t>R</m:t>
                  </m:r>
                </m:e>
                <m:sub>
                  <m:r>
                    <w:rPr>
                      <w:rFonts w:ascii="Cambria Math" w:hAnsi="Cambria Math"/>
                      <w:sz w:val="16"/>
                      <w:szCs w:val="16"/>
                    </w:rPr>
                    <m:t>Release</m:t>
                  </m:r>
                </m:sub>
              </m:sSub>
            </m:oMath>
            <w:r w:rsidRPr="00B07621">
              <w:rPr>
                <w:rFonts w:cs="Times New Roman"/>
                <w:w w:val="108"/>
                <w:sz w:val="16"/>
                <w:szCs w:val="16"/>
              </w:rPr>
              <w:t>)</w:t>
            </w:r>
          </w:p>
          <w:p w14:paraId="099F080B"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p>
          <w:p w14:paraId="3504394E"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p>
          <w:p w14:paraId="7E173EB9"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p>
          <w:p w14:paraId="5CCE33CB"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p>
          <w:p w14:paraId="6DA5E4DC"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p>
          <w:p w14:paraId="1049BE44"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r w:rsidRPr="00B07621">
              <w:rPr>
                <w:rFonts w:cs="Times New Roman"/>
                <w:w w:val="108"/>
                <w:sz w:val="16"/>
                <w:szCs w:val="16"/>
              </w:rPr>
              <w:t>ENP characteristics (size distribution, surface/coating properties, etc.)</w:t>
            </w:r>
          </w:p>
        </w:tc>
        <w:tc>
          <w:tcPr>
            <w:tcW w:w="2249" w:type="pct"/>
          </w:tcPr>
          <w:p w14:paraId="7814F15E" w14:textId="7A94778B"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r w:rsidRPr="00B07621">
              <w:rPr>
                <w:rFonts w:cs="Times New Roman"/>
                <w:w w:val="108"/>
                <w:sz w:val="16"/>
                <w:szCs w:val="16"/>
              </w:rPr>
              <w:lastRenderedPageBreak/>
              <w:t>Online nano-product inventories (i.e. CPI</w:t>
            </w:r>
            <w:r w:rsidRPr="00B07621">
              <w:rPr>
                <w:rFonts w:cs="Times New Roman"/>
                <w:w w:val="108"/>
                <w:sz w:val="16"/>
                <w:szCs w:val="16"/>
              </w:rPr>
              <w:fldChar w:fldCharType="begin" w:fldLock="1"/>
            </w:r>
            <w:r w:rsidR="006A16E5" w:rsidRPr="00B07621">
              <w:rPr>
                <w:rFonts w:cs="Times New Roman"/>
                <w:w w:val="108"/>
                <w:sz w:val="16"/>
                <w:szCs w:val="16"/>
              </w:rPr>
              <w:instrText>ADDIN CSL_CITATION { "citationItems" : [ { "id" : "ITEM-1", "itemData" : { "DOI" : "10.3762/bjnano.6.181", "ISBN" : "2190-4286", "ISSN" : "21904286", "PMID" : "26425429", "abstract" : "To document the marketing and distribution of nano-enabled products into the commercial marketplace, the Woodrow Wilson International Center for Scholars and the Project on Emerging Nanotechnologies created the Nanotechnology Consumer Products Inventory (CPI) in 2005. The objective of this present work is to redevelop the CPI by leading a research effort to increase the usefulness and reliability of this inventory. We created eight new descriptors for consumer products, including information pertaining to the nanomaterials contained in each product. The project was motivated by the recognition that a diverse group of stakeholders from academia, industry, and state/federal government had become highly dependent on the inventory as an important resource and bellweather of the pervasiveness of nanotechnology in society. We interviewed 68 nanotechnology experts to assess key information needs. Their answers guided inventory modifications by providing a clear conceptual framework best suited for user expectations. The revised inventory was released in October 2013. It currently lists 1814 consumer products from 622 companies in 32 countries. The Health and Fitness category contains the most products (762, or 42% of the total). Silver is the most frequently used nanomaterial (435 products, or 24%); however, 49% of the products (889) included in the CPI do not provide the composition of the nanomaterial used in them. About 29% of the CPI (528 products) contain nanomaterials suspended in a variety of liquid media and dermal contact is the most likely exposure scenario from their use. The majority (1288 products, or 71%) of the products do not present enough supporting information to corroborate the claim that nanomaterials are used. The modified CPI has enabled crowdsourcing capabilities, which allow users to suggest edits to any entry and permits researchers to upload new findings ranging from human and environmental exposure data to complete life cycle assessments. There are inherent limitations to this type of database, but these modifications to the inventory addressed the majority of criticisms raised in published literature and in surveys of nanotechnology stakeholders and experts. The development of standardized methods and metrics for nanomaterial characterization and labelling in consumer products can lead to greater understanding between the key stakeholders in nanotechnology, especially consumers, researchers, regulators, and industry.", "author" : [ { "dropping-particle" : "", "family" : "Vance", "given" : "Marina E.", "non-dropping-particle" : "", "parse-names" : false, "suffix" : "" }, { "dropping-particle" : "", "family" : "Kuiken", "given" : "Todd", "non-dropping-particle" : "", "parse-names" : false, "suffix" : "" }, { "dropping-particle" : "", "family" : "Vejerano", "given" : "Eric P.", "non-dropping-particle" : "", "parse-names" : false, "suffix" : "" }, { "dropping-particle" : "", "family" : "McGinnis", "given" : "Sean P.", "non-dropping-particle" : "", "parse-names" : false, "suffix" : "" }, { "dropping-particle" : "", "family" : "Hochella", "given" : "Michael F.", "non-dropping-particle" : "", "parse-names" : false, "suffix" : "" }, { "dropping-particle" : "", "family" : "Hull", "given" : "David Rejeski", "non-dropping-particle" : "", "parse-names" : false, "suffix" : "" } ], "container-title" : "Beilstein Journal of Nanotechnology", "id" : "ITEM-1", "issue" : "1", "issued" : { "date-parts" : [ [ "2015" ] ] }, "page" : "1769-1780", "title" : "Nanotechnology in the real world: Redeveloping the nanomaterial consumer products inventory", "type" : "article-journal", "volume" : "6" }, "uris" : [ "http://www.mendeley.com/documents/?uuid=f2573e7b-3b64-3ae3-9c64-6a8c1d7787c8" ] } ], "mendeley" : { "formattedCitation" : "&lt;sup&gt;34&lt;/sup&gt;", "plainTextFormattedCitation" : "34", "previouslyFormattedCitation" : "&lt;sup&gt;34&lt;/sup&gt;" }, "properties" : { "noteIndex" : 0 }, "schema" : "https://github.com/citation-style-language/schema/raw/master/csl-citation.json" }</w:instrText>
            </w:r>
            <w:r w:rsidRPr="00B07621">
              <w:rPr>
                <w:rFonts w:cs="Times New Roman"/>
                <w:w w:val="108"/>
                <w:sz w:val="16"/>
                <w:szCs w:val="16"/>
              </w:rPr>
              <w:fldChar w:fldCharType="separate"/>
            </w:r>
            <w:r w:rsidR="00815C60" w:rsidRPr="00B07621">
              <w:rPr>
                <w:rFonts w:cs="Times New Roman"/>
                <w:noProof/>
                <w:w w:val="108"/>
                <w:sz w:val="16"/>
                <w:szCs w:val="16"/>
                <w:vertAlign w:val="superscript"/>
              </w:rPr>
              <w:t>34</w:t>
            </w:r>
            <w:r w:rsidRPr="00B07621">
              <w:rPr>
                <w:rFonts w:cs="Times New Roman"/>
                <w:w w:val="108"/>
                <w:sz w:val="16"/>
                <w:szCs w:val="16"/>
              </w:rPr>
              <w:fldChar w:fldCharType="end"/>
            </w:r>
            <w:r w:rsidRPr="00B07621">
              <w:rPr>
                <w:rFonts w:cs="Times New Roman"/>
                <w:w w:val="108"/>
                <w:sz w:val="16"/>
                <w:szCs w:val="16"/>
              </w:rPr>
              <w:t>, Nanodatabase</w:t>
            </w:r>
            <w:r w:rsidRPr="00B07621">
              <w:rPr>
                <w:rFonts w:cs="Times New Roman"/>
                <w:w w:val="108"/>
                <w:sz w:val="16"/>
                <w:szCs w:val="16"/>
              </w:rPr>
              <w:fldChar w:fldCharType="begin" w:fldLock="1"/>
            </w:r>
            <w:r w:rsidR="006A16E5" w:rsidRPr="00B07621">
              <w:rPr>
                <w:rFonts w:cs="Times New Roman"/>
                <w:w w:val="108"/>
                <w:sz w:val="16"/>
                <w:szCs w:val="16"/>
              </w:rPr>
              <w:instrText>ADDIN CSL_CITATION { "citationItems" : [ { "id" : "ITEM-1", "itemData" : { "DOI" : "10.1039/C5EN00182J", "ISBN" : "2051-8153", "ISSN" : "2051-8153", "abstract" : "It remains unclear which kinds of nanoproducts are available on the European market, although this information is a prerequisite for any kind of exposure and risk assessment. In order to address this lack of information, we have established The Nanodatabase (http://www.nanodb.dk), which is an online inventory of products claimed by manufacturers to contain nanomaterials (NMs) or be based on nanotechnology. The database currently entails 2231 products. The database is unique and includes basic information about the product (name, NM used, location of NM, product category, etc.) as well as a safety evaluation of each individual product according to the NanoRiskCat-framework. Our analysis of products that are currently present in the database shows that most products fall into \u201cpersonal care\u201d and \u201cclothing\u201d categories (\u2265300), followed by \u201csporting goods\u201d and \u201ccleaning\u201d (&amp;gt;200). Silver and titanium dioxide are the most used NMs, but it is not possible to identify the NMs used for almost 60% of the products in the database. The data analysis shows that for most product categories the dominant route of exposure is dermal, and that the exposure potential as well as human and environmental hazard potential of most products is either \u201chigh\u201d or \u201cunknown\u201d. In order to address the current lack of reporting by manufacturers when it comes to nanoproducts, we recommend that it is made mandatory to disclose and report any nanomaterials used in a consumer product and it becomes illegal to advertise and market products as \u201cnano\u201d when they have no content of nanomaterials.", "author" : [ { "dropping-particle" : "", "family" : "Foss Hansen", "given" : "Steffen", "non-dropping-particle" : "", "parse-names" : false, "suffix" : "" }, { "dropping-particle" : "", "family" : "Roverskov Heggelund", "given" : "Laura", "non-dropping-particle" : "", "parse-names" : false, "suffix" : "" }, { "dropping-particle" : "", "family" : "Revilla Besora", "given" : "Pau", "non-dropping-particle" : "", "parse-names" : false, "suffix" : "" }, { "dropping-particle" : "", "family" : "Mackevica", "given" : "Aiga", "non-dropping-particle" : "", "parse-names" : false, "suffix" : "" }, { "dropping-particle" : "", "family" : "Boldrin", "given" : "Alessio", "non-dropping-particle" : "", "parse-names" : false, "suffix" : "" }, { "dropping-particle" : "", "family" : "Baun", "given" : "Anders", "non-dropping-particle" : "", "parse-names" : false, "suffix" : "" } ], "container-title" : "Environ. Sci.: Nano", "id" : "ITEM-1", "issue" : "1", "issued" : { "date-parts" : [ [ "2016" ] ] }, "page" : "169-180", "title" : "Nanoproducts \u2013 what is actually available to European consumers?", "type" : "article-journal", "volume" : "3" }, "uris" : [ "http://www.mendeley.com/documents/?uuid=d35e812a-36c9-3e95-86f4-8138a1df9de6" ] } ], "mendeley" : { "formattedCitation" : "&lt;sup&gt;35&lt;/sup&gt;", "plainTextFormattedCitation" : "35", "previouslyFormattedCitation" : "&lt;sup&gt;35&lt;/sup&gt;" }, "properties" : { "noteIndex" : 0 }, "schema" : "https://github.com/citation-style-language/schema/raw/master/csl-citation.json" }</w:instrText>
            </w:r>
            <w:r w:rsidRPr="00B07621">
              <w:rPr>
                <w:rFonts w:cs="Times New Roman"/>
                <w:w w:val="108"/>
                <w:sz w:val="16"/>
                <w:szCs w:val="16"/>
              </w:rPr>
              <w:fldChar w:fldCharType="separate"/>
            </w:r>
            <w:r w:rsidR="00815C60" w:rsidRPr="00B07621">
              <w:rPr>
                <w:rFonts w:cs="Times New Roman"/>
                <w:noProof/>
                <w:w w:val="108"/>
                <w:sz w:val="16"/>
                <w:szCs w:val="16"/>
                <w:vertAlign w:val="superscript"/>
              </w:rPr>
              <w:t>35</w:t>
            </w:r>
            <w:r w:rsidRPr="00B07621">
              <w:rPr>
                <w:rFonts w:cs="Times New Roman"/>
                <w:w w:val="108"/>
                <w:sz w:val="16"/>
                <w:szCs w:val="16"/>
              </w:rPr>
              <w:fldChar w:fldCharType="end"/>
            </w:r>
            <w:r w:rsidRPr="00B07621">
              <w:rPr>
                <w:rFonts w:cs="Times New Roman"/>
                <w:w w:val="108"/>
                <w:sz w:val="16"/>
                <w:szCs w:val="16"/>
              </w:rPr>
              <w:t>), commercial, consumer and industrial surveys</w:t>
            </w:r>
            <w:r w:rsidRPr="00B07621">
              <w:rPr>
                <w:rFonts w:cs="Times New Roman"/>
                <w:w w:val="108"/>
                <w:sz w:val="16"/>
                <w:szCs w:val="16"/>
              </w:rPr>
              <w:fldChar w:fldCharType="begin" w:fldLock="1"/>
            </w:r>
            <w:r w:rsidR="006A16E5" w:rsidRPr="00B07621">
              <w:rPr>
                <w:rFonts w:cs="Times New Roman"/>
                <w:w w:val="108"/>
                <w:sz w:val="16"/>
                <w:szCs w:val="16"/>
              </w:rPr>
              <w:instrText>ADDIN CSL_CITATION { "citationItems" : [ { "id" : "ITEM-1", "itemData" : { "DOI" : "10.1016/j.scitotenv.2015.05.036", "ISSN" : "18791026", "PMID" : "26051596", "abstract" : "Consumer products are frequently and regularly used in the domestic environment. Realistic estimates for product use are required for exposure modelling and health risk assessment. This paper provides significant data that can be used as input for such modelling studies. A European survey was conducted, within the framework of the DG Sanco-funded EPHECT project, on the household use of 15 consumer products. These products are all-purpose cleaners, kitchen cleaners, floor cleaners, glass and window cleaners, bathroom cleaners, furniture and floor polish products, combustible air fresheners, spray air fresheners, electric air fresheners, passive air fresheners, coating products for leather and textiles, hair styling products, spray deodorants and perfumes. The analysis of the results from the household survey (1st phase) focused on identifying consumer behaviour patterns (selection criteria, frequency of use, quantities, period of use and ventilation conditions during product use). This can provide valuable input to modelling studies, as this information is not reported in the open literature. The above results were further analysed (2nd phase), to provide the basis for the development of '. most representative worst-case scenarios' regarding the use of the 15 products by home-based population groups (housekeepers and retired people), in four geographical regions in Europe. These scenarios will be used for the exposure and health risk assessment within the EPHECT project. To the best of our knowledge, it is the first time that daily worst-case scenarios are presented in the scientific published literature concerning the use of a wide range of 15 consumer products across Europe.", "author" : [ { "dropping-particle" : "", "family" : "Dimitroulopoulou", "given" : "C.", "non-dropping-particle" : "", "parse-names" : false, "suffix" : "" }, { "dropping-particle" : "", "family" : "Lucica", "given" : "E.", "non-dropping-particle" : "", "parse-names" : false, "suffix" : "" }, { "dropping-particle" : "", "family" : "Johnson", "given" : "A.", "non-dropping-particle" : "", "parse-names" : false, "suffix" : "" }, { "dropping-particle" : "", "family" : "Ashmore", "given" : "M. R.", "non-dropping-particle" : "", "parse-names" : false, "suffix" : "" }, { "dropping-particle" : "", "family" : "Sakellaris", "given" : "I.", "non-dropping-particle" : "", "parse-names" : false, "suffix" : "" }, { "dropping-particle" : "", "family" : "Stranger", "given" : "M.", "non-dropping-particle" : "", "parse-names" : false, "suffix" : "" }, { "dropping-particle" : "", "family" : "Goelen", "given" : "E.", "non-dropping-particle" : "", "parse-names" : false, "suffix" : "" } ], "container-title" : "Science of the Total Environment", "id" : "ITEM-1", "issued" : { "date-parts" : [ [ "2015" ] ] }, "page" : "880-889", "publisher" : "Elsevier B.V.", "title" : "EPHECT I: European household survey on domestic use of consumer products and development of worst-case scenarios for daily use", "type" : "article-journal", "volume" : "536" }, "uris" : [ "http://www.mendeley.com/documents/?uuid=89ba5dc2-4b28-4987-95d0-c73548d68bc0" ] } ], "mendeley" : { "formattedCitation" : "&lt;sup&gt;55&lt;/sup&gt;", "plainTextFormattedCitation" : "55", "previouslyFormattedCitation" : "&lt;sup&gt;55&lt;/sup&gt;" }, "properties" : { "noteIndex" : 0 }, "schema" : "https://github.com/citation-style-language/schema/raw/master/csl-citation.json" }</w:instrText>
            </w:r>
            <w:r w:rsidRPr="00B07621">
              <w:rPr>
                <w:rFonts w:cs="Times New Roman"/>
                <w:w w:val="108"/>
                <w:sz w:val="16"/>
                <w:szCs w:val="16"/>
              </w:rPr>
              <w:fldChar w:fldCharType="separate"/>
            </w:r>
            <w:r w:rsidR="00815C60" w:rsidRPr="00B07621">
              <w:rPr>
                <w:rFonts w:cs="Times New Roman"/>
                <w:noProof/>
                <w:w w:val="108"/>
                <w:sz w:val="16"/>
                <w:szCs w:val="16"/>
                <w:vertAlign w:val="superscript"/>
              </w:rPr>
              <w:t>55</w:t>
            </w:r>
            <w:r w:rsidRPr="00B07621">
              <w:rPr>
                <w:rFonts w:cs="Times New Roman"/>
                <w:w w:val="108"/>
                <w:sz w:val="16"/>
                <w:szCs w:val="16"/>
              </w:rPr>
              <w:fldChar w:fldCharType="end"/>
            </w:r>
            <w:r w:rsidRPr="00B07621">
              <w:rPr>
                <w:rFonts w:cs="Times New Roman"/>
                <w:w w:val="108"/>
                <w:sz w:val="16"/>
                <w:szCs w:val="16"/>
              </w:rPr>
              <w:t xml:space="preserve"> and market studies (i.e. Global Nanotechnology Market Outlook 2022</w:t>
            </w:r>
            <w:r w:rsidRPr="00B07621">
              <w:rPr>
                <w:rFonts w:cs="Times New Roman"/>
                <w:w w:val="108"/>
                <w:sz w:val="16"/>
                <w:szCs w:val="16"/>
              </w:rPr>
              <w:fldChar w:fldCharType="begin" w:fldLock="1"/>
            </w:r>
            <w:r w:rsidR="006A16E5" w:rsidRPr="00B07621">
              <w:rPr>
                <w:rFonts w:cs="Times New Roman"/>
                <w:w w:val="108"/>
                <w:sz w:val="16"/>
                <w:szCs w:val="16"/>
              </w:rPr>
              <w:instrText>ADDIN CSL_CITATION { "citationItems" : [ { "id" : "ITEM-1", "itemData" : { "DOI" : "10.1177/1357633X12474964", "ISSN" : "1758-1109", "PMID" : "23434538", "abstract" : "We evaluated the accuracy of an app for the iPad tablet computer (Eye Chart Pro) as a portable method of visual acuity (VA) testing. A total of 120 consecutive patients (240 eyes) underwent visual acuity test with an iPad 2 and a conventional light-box chart. The logMAR VA results from the iPad were significantly higher than those from the light-box (P &lt; 0.001). Bland-Altman analysis revealed a mean difference (bias) of 0.02 logMAR units between the VA results from the iPad chart and the light-box chart, with 95% limits of agreement of -0.14 to 0.19. Two groups of patients were defined: in Group 1 there were 182 eyes with VA better than 0.1 according to the light-box VA test. The median logMAR VA by the iPad was 0.54 and by the light-box chart it was 0.52; there was no significant difference between them (P = 0.69). In Group 2 there were 58 eyes with VA equal to or worse than 0.1 according to the light-box VA test. The median logMAR VA by the iPad was 1.26 and was 1.10 by the light box; the result from the iPad was significantly lower (P &lt; 0.001). The Eye Chart Pro app installed on the iPad is reliable for VA testing only when the Snellen VA is better than 0.1 (20/200).", "author" : [ { "dropping-particle" : "", "family" : "Markets", "given" : "Research and", "non-dropping-particle" : "", "parse-names" : false, "suffix" : "" } ], "container-title" : "RNCOS E-Services Private", "id" : "ITEM-1", "issue" : "1", "issued" : { "date-parts" : [ [ "2015" ] ] }, "page" : "175", "title" : "Global Nanotechnology Market Outlook 2022", "type" : "article-journal", "volume" : "175" }, "uris" : [ "http://www.mendeley.com/documents/?uuid=a1224ba0-9399-3389-ad21-3a7deb386799" ] } ], "mendeley" : { "formattedCitation" : "&lt;sup&gt;56&lt;/sup&gt;", "plainTextFormattedCitation" : "56", "previouslyFormattedCitation" : "&lt;sup&gt;56&lt;/sup&gt;" }, "properties" : { "noteIndex" : 0 }, "schema" : "https://github.com/citation-style-language/schema/raw/master/csl-citation.json" }</w:instrText>
            </w:r>
            <w:r w:rsidRPr="00B07621">
              <w:rPr>
                <w:rFonts w:cs="Times New Roman"/>
                <w:w w:val="108"/>
                <w:sz w:val="16"/>
                <w:szCs w:val="16"/>
              </w:rPr>
              <w:fldChar w:fldCharType="separate"/>
            </w:r>
            <w:r w:rsidR="00815C60" w:rsidRPr="00B07621">
              <w:rPr>
                <w:rFonts w:cs="Times New Roman"/>
                <w:noProof/>
                <w:w w:val="108"/>
                <w:sz w:val="16"/>
                <w:szCs w:val="16"/>
                <w:vertAlign w:val="superscript"/>
              </w:rPr>
              <w:t>56</w:t>
            </w:r>
            <w:r w:rsidRPr="00B07621">
              <w:rPr>
                <w:rFonts w:cs="Times New Roman"/>
                <w:w w:val="108"/>
                <w:sz w:val="16"/>
                <w:szCs w:val="16"/>
              </w:rPr>
              <w:fldChar w:fldCharType="end"/>
            </w:r>
            <w:r w:rsidRPr="00B07621">
              <w:rPr>
                <w:rFonts w:cs="Times New Roman"/>
                <w:w w:val="108"/>
                <w:sz w:val="16"/>
                <w:szCs w:val="16"/>
              </w:rPr>
              <w:t>)</w:t>
            </w:r>
          </w:p>
          <w:p w14:paraId="567CABF7"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p>
          <w:p w14:paraId="07DE16A6" w14:textId="7CA0928E"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r w:rsidRPr="00B07621">
              <w:rPr>
                <w:rFonts w:cs="Times New Roman"/>
                <w:w w:val="108"/>
                <w:sz w:val="16"/>
                <w:szCs w:val="16"/>
              </w:rPr>
              <w:t>Manufacturer specifications, technical guidelines</w:t>
            </w:r>
            <w:r w:rsidRPr="00B07621">
              <w:rPr>
                <w:rFonts w:cs="Times New Roman"/>
                <w:w w:val="108"/>
                <w:sz w:val="16"/>
                <w:szCs w:val="16"/>
              </w:rPr>
              <w:fldChar w:fldCharType="begin" w:fldLock="1"/>
            </w:r>
            <w:r w:rsidR="006A16E5" w:rsidRPr="00B07621">
              <w:rPr>
                <w:rFonts w:cs="Times New Roman"/>
                <w:w w:val="108"/>
                <w:sz w:val="16"/>
                <w:szCs w:val="16"/>
              </w:rPr>
              <w:instrText>ADDIN CSL_CITATION { "citationItems" : [ { "id" : "ITEM-1", "itemData" : { "author" : [ { "dropping-particle" : "", "family" : "European Commission - Joint Research Centre - Institute for Health and Consumer Protection", "given" : "", "non-dropping-particle" : "", "parse-names" : false, "suffix" : "" } ], "id" : "ITEM-1", "issued" : { "date-parts" : [ [ "2003" ] ] }, "number-of-pages" : "398", "title" : "Technical Guidance Document on Risk Assessment", "type" : "report" }, "uris" : [ "http://www.mendeley.com/documents/?uuid=95593b4d-1759-32e7-9a64-98b50a58fb01" ] } ], "mendeley" : { "formattedCitation" : "&lt;sup&gt;46&lt;/sup&gt;", "plainTextFormattedCitation" : "46", "previouslyFormattedCitation" : "&lt;sup&gt;46&lt;/sup&gt;" }, "properties" : { "noteIndex" : 0 }, "schema" : "https://github.com/citation-style-language/schema/raw/master/csl-citation.json" }</w:instrText>
            </w:r>
            <w:r w:rsidRPr="00B07621">
              <w:rPr>
                <w:rFonts w:cs="Times New Roman"/>
                <w:w w:val="108"/>
                <w:sz w:val="16"/>
                <w:szCs w:val="16"/>
              </w:rPr>
              <w:fldChar w:fldCharType="separate"/>
            </w:r>
            <w:r w:rsidR="00815C60" w:rsidRPr="00B07621">
              <w:rPr>
                <w:rFonts w:cs="Times New Roman"/>
                <w:noProof/>
                <w:w w:val="108"/>
                <w:sz w:val="16"/>
                <w:szCs w:val="16"/>
                <w:vertAlign w:val="superscript"/>
              </w:rPr>
              <w:t>46</w:t>
            </w:r>
            <w:r w:rsidRPr="00B07621">
              <w:rPr>
                <w:rFonts w:cs="Times New Roman"/>
                <w:w w:val="108"/>
                <w:sz w:val="16"/>
                <w:szCs w:val="16"/>
              </w:rPr>
              <w:fldChar w:fldCharType="end"/>
            </w:r>
            <w:r w:rsidRPr="00B07621">
              <w:rPr>
                <w:rFonts w:cs="Times New Roman"/>
                <w:w w:val="108"/>
                <w:sz w:val="16"/>
                <w:szCs w:val="16"/>
              </w:rPr>
              <w:t>, consumer</w:t>
            </w:r>
            <w:r w:rsidRPr="00B07621">
              <w:rPr>
                <w:rFonts w:cs="Times New Roman"/>
                <w:w w:val="108"/>
                <w:sz w:val="16"/>
                <w:szCs w:val="16"/>
              </w:rPr>
              <w:fldChar w:fldCharType="begin" w:fldLock="1"/>
            </w:r>
            <w:r w:rsidR="006A16E5" w:rsidRPr="00B07621">
              <w:rPr>
                <w:rFonts w:cs="Times New Roman"/>
                <w:w w:val="108"/>
                <w:sz w:val="16"/>
                <w:szCs w:val="16"/>
              </w:rPr>
              <w:instrText>ADDIN CSL_CITATION { "citationItems" : [ { "id" : "ITEM-1", "itemData" : { "DOI" : "10.1016/j.scitotenv.2015.05.036", "ISSN" : "18791026", "PMID" : "26051596", "abstract" : "Consumer products are frequently and regularly used in the domestic environment. Realistic estimates for product use are required for exposure modelling and health risk assessment. This paper provides significant data that can be used as input for such modelling studies. A European survey was conducted, within the framework of the DG Sanco-funded EPHECT project, on the household use of 15 consumer products. These products are all-purpose cleaners, kitchen cleaners, floor cleaners, glass and window cleaners, bathroom cleaners, furniture and floor polish products, combustible air fresheners, spray air fresheners, electric air fresheners, passive air fresheners, coating products for leather and textiles, hair styling products, spray deodorants and perfumes. The analysis of the results from the household survey (1st phase) focused on identifying consumer behaviour patterns (selection criteria, frequency of use, quantities, period of use and ventilation conditions during product use). This can provide valuable input to modelling studies, as this information is not reported in the open literature. The above results were further analysed (2nd phase), to provide the basis for the development of '. most representative worst-case scenarios' regarding the use of the 15 products by home-based population groups (housekeepers and retired people), in four geographical regions in Europe. These scenarios will be used for the exposure and health risk assessment within the EPHECT project. To the best of our knowledge, it is the first time that daily worst-case scenarios are presented in the scientific published literature concerning the use of a wide range of 15 consumer products across Europe.", "author" : [ { "dropping-particle" : "", "family" : "Dimitroulopoulou", "given" : "C.", "non-dropping-particle" : "", "parse-names" : false, "suffix" : "" }, { "dropping-particle" : "", "family" : "Lucica", "given" : "E.", "non-dropping-particle" : "", "parse-names" : false, "suffix" : "" }, { "dropping-particle" : "", "family" : "Johnson", "given" : "A.", "non-dropping-particle" : "", "parse-names" : false, "suffix" : "" }, { "dropping-particle" : "", "family" : "Ashmore", "given" : "M. R.", "non-dropping-particle" : "", "parse-names" : false, "suffix" : "" }, { "dropping-particle" : "", "family" : "Sakellaris", "given" : "I.", "non-dropping-particle" : "", "parse-names" : false, "suffix" : "" }, { "dropping-particle" : "", "family" : "Stranger", "given" : "M.", "non-dropping-particle" : "", "parse-names" : false, "suffix" : "" }, { "dropping-particle" : "", "family" : "Goelen", "given" : "E.", "non-dropping-particle" : "", "parse-names" : false, "suffix" : "" } ], "container-title" : "Science of the Total Environment", "id" : "ITEM-1", "issued" : { "date-parts" : [ [ "2015" ] ] }, "page" : "880-889", "publisher" : "Elsevier B.V.", "title" : "EPHECT I: European household survey on domestic use of consumer products and development of worst-case scenarios for daily use", "type" : "article-journal", "volume" : "536" }, "uris" : [ "http://www.mendeley.com/documents/?uuid=89ba5dc2-4b28-4987-95d0-c73548d68bc0" ] } ], "mendeley" : { "formattedCitation" : "&lt;sup&gt;55&lt;/sup&gt;", "plainTextFormattedCitation" : "55", "previouslyFormattedCitation" : "&lt;sup&gt;55&lt;/sup&gt;" }, "properties" : { "noteIndex" : 0 }, "schema" : "https://github.com/citation-style-language/schema/raw/master/csl-citation.json" }</w:instrText>
            </w:r>
            <w:r w:rsidRPr="00B07621">
              <w:rPr>
                <w:rFonts w:cs="Times New Roman"/>
                <w:w w:val="108"/>
                <w:sz w:val="16"/>
                <w:szCs w:val="16"/>
              </w:rPr>
              <w:fldChar w:fldCharType="separate"/>
            </w:r>
            <w:r w:rsidR="00815C60" w:rsidRPr="00B07621">
              <w:rPr>
                <w:rFonts w:cs="Times New Roman"/>
                <w:noProof/>
                <w:w w:val="108"/>
                <w:sz w:val="16"/>
                <w:szCs w:val="16"/>
                <w:vertAlign w:val="superscript"/>
              </w:rPr>
              <w:t>55</w:t>
            </w:r>
            <w:r w:rsidRPr="00B07621">
              <w:rPr>
                <w:rFonts w:cs="Times New Roman"/>
                <w:w w:val="108"/>
                <w:sz w:val="16"/>
                <w:szCs w:val="16"/>
              </w:rPr>
              <w:fldChar w:fldCharType="end"/>
            </w:r>
            <w:r w:rsidRPr="00B07621">
              <w:rPr>
                <w:rFonts w:cs="Times New Roman"/>
                <w:w w:val="108"/>
                <w:sz w:val="16"/>
                <w:szCs w:val="16"/>
              </w:rPr>
              <w:t xml:space="preserve"> and market surveys, market reports</w:t>
            </w:r>
            <w:r w:rsidRPr="00B07621">
              <w:rPr>
                <w:rFonts w:cs="Times New Roman"/>
                <w:w w:val="108"/>
                <w:sz w:val="16"/>
                <w:szCs w:val="16"/>
              </w:rPr>
              <w:fldChar w:fldCharType="begin" w:fldLock="1"/>
            </w:r>
            <w:r w:rsidR="006A16E5" w:rsidRPr="00B07621">
              <w:rPr>
                <w:rFonts w:cs="Times New Roman"/>
                <w:w w:val="108"/>
                <w:sz w:val="16"/>
                <w:szCs w:val="16"/>
              </w:rPr>
              <w:instrText>ADDIN CSL_CITATION { "citationItems" : [ { "id" : "ITEM-1", "itemData" : { "DOI" : "10.1177/1357633X12474964", "ISSN" : "1758-1109", "PMID" : "23434538", "abstract" : "We evaluated the accuracy of an app for the iPad tablet computer (Eye Chart Pro) as a portable method of visual acuity (VA) testing. A total of 120 consecutive patients (240 eyes) underwent visual acuity test with an iPad 2 and a conventional light-box chart. The logMAR VA results from the iPad were significantly higher than those from the light-box (P &lt; 0.001). Bland-Altman analysis revealed a mean difference (bias) of 0.02 logMAR units between the VA results from the iPad chart and the light-box chart, with 95% limits of agreement of -0.14 to 0.19. Two groups of patients were defined: in Group 1 there were 182 eyes with VA better than 0.1 according to the light-box VA test. The median logMAR VA by the iPad was 0.54 and by the light-box chart it was 0.52; there was no significant difference between them (P = 0.69). In Group 2 there were 58 eyes with VA equal to or worse than 0.1 according to the light-box VA test. The median logMAR VA by the iPad was 1.26 and was 1.10 by the light box; the result from the iPad was significantly lower (P &lt; 0.001). The Eye Chart Pro app installed on the iPad is reliable for VA testing only when the Snellen VA is better than 0.1 (20/200).", "author" : [ { "dropping-particle" : "", "family" : "Markets", "given" : "Research and", "non-dropping-particle" : "", "parse-names" : false, "suffix" : "" } ], "container-title" : "RNCOS E-Services Private", "id" : "ITEM-1", "issue" : "1", "issued" : { "date-parts" : [ [ "2015" ] ] }, "page" : "175", "title" : "Global Nanotechnology Market Outlook 2022", "type" : "article-journal", "volume" : "175" }, "uris" : [ "http://www.mendeley.com/documents/?uuid=a1224ba0-9399-3389-ad21-3a7deb386799" ] } ], "mendeley" : { "formattedCitation" : "&lt;sup&gt;56&lt;/sup&gt;", "plainTextFormattedCitation" : "56", "previouslyFormattedCitation" : "&lt;sup&gt;56&lt;/sup&gt;" }, "properties" : { "noteIndex" : 0 }, "schema" : "https://github.com/citation-style-language/schema/raw/master/csl-citation.json" }</w:instrText>
            </w:r>
            <w:r w:rsidRPr="00B07621">
              <w:rPr>
                <w:rFonts w:cs="Times New Roman"/>
                <w:w w:val="108"/>
                <w:sz w:val="16"/>
                <w:szCs w:val="16"/>
              </w:rPr>
              <w:fldChar w:fldCharType="separate"/>
            </w:r>
            <w:r w:rsidR="00815C60" w:rsidRPr="00B07621">
              <w:rPr>
                <w:rFonts w:cs="Times New Roman"/>
                <w:noProof/>
                <w:w w:val="108"/>
                <w:sz w:val="16"/>
                <w:szCs w:val="16"/>
                <w:vertAlign w:val="superscript"/>
              </w:rPr>
              <w:t>56</w:t>
            </w:r>
            <w:r w:rsidRPr="00B07621">
              <w:rPr>
                <w:rFonts w:cs="Times New Roman"/>
                <w:w w:val="108"/>
                <w:sz w:val="16"/>
                <w:szCs w:val="16"/>
              </w:rPr>
              <w:fldChar w:fldCharType="end"/>
            </w:r>
          </w:p>
          <w:p w14:paraId="6E1791B4"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r w:rsidRPr="00B07621">
              <w:rPr>
                <w:rFonts w:cs="Times New Roman"/>
                <w:w w:val="108"/>
                <w:sz w:val="16"/>
                <w:szCs w:val="16"/>
              </w:rPr>
              <w:lastRenderedPageBreak/>
              <w:t xml:space="preserve">When no data is available usage rates can be extrapolated from life cycle assessment studies (e.g. usage of ENP contained in fuel additives can be estimated from traffic data and vehicle performance  as specified in Table 2)  </w:t>
            </w:r>
          </w:p>
          <w:p w14:paraId="193D9776"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p>
          <w:p w14:paraId="6AE84116"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r w:rsidRPr="00B07621">
              <w:rPr>
                <w:rFonts w:cs="Times New Roman"/>
                <w:w w:val="108"/>
                <w:sz w:val="16"/>
                <w:szCs w:val="16"/>
              </w:rPr>
              <w:t>Manufacturer specifications, patent registry or in situ lab analysis of the product</w:t>
            </w:r>
          </w:p>
        </w:tc>
      </w:tr>
      <w:tr w:rsidR="00B07621" w:rsidRPr="00B07621" w14:paraId="074B9229" w14:textId="77777777" w:rsidTr="0031347E">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850" w:type="pct"/>
          </w:tcPr>
          <w:p w14:paraId="41DF5D80" w14:textId="77777777" w:rsidR="0031347E" w:rsidRPr="00B07621" w:rsidRDefault="0031347E" w:rsidP="005734BD">
            <w:pPr>
              <w:spacing w:line="240" w:lineRule="exact"/>
              <w:rPr>
                <w:rFonts w:cs="Times New Roman"/>
                <w:w w:val="108"/>
                <w:sz w:val="16"/>
                <w:szCs w:val="16"/>
              </w:rPr>
            </w:pPr>
            <w:r w:rsidRPr="00B07621">
              <w:rPr>
                <w:rFonts w:cs="Times New Roman"/>
                <w:w w:val="108"/>
                <w:sz w:val="16"/>
                <w:szCs w:val="16"/>
              </w:rPr>
              <w:lastRenderedPageBreak/>
              <w:t>3. EEM</w:t>
            </w:r>
          </w:p>
        </w:tc>
        <w:tc>
          <w:tcPr>
            <w:tcW w:w="1901" w:type="pct"/>
          </w:tcPr>
          <w:p w14:paraId="3112D889"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Release rates from products or applications</w:t>
            </w:r>
          </w:p>
          <w:p w14:paraId="3B09BBDD"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p>
          <w:p w14:paraId="7F78DAAF"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p>
          <w:p w14:paraId="5A6A5DC3"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vertAlign w:val="subscript"/>
              </w:rPr>
            </w:pPr>
            <w:r w:rsidRPr="00B07621">
              <w:rPr>
                <w:rFonts w:cs="Times New Roman"/>
                <w:w w:val="108"/>
                <w:sz w:val="16"/>
                <w:szCs w:val="16"/>
              </w:rPr>
              <w:t>Sewage fraction to go to connected STP (F</w:t>
            </w:r>
            <w:r w:rsidRPr="00B07621">
              <w:rPr>
                <w:rFonts w:cs="Times New Roman"/>
                <w:w w:val="108"/>
                <w:sz w:val="16"/>
                <w:szCs w:val="16"/>
                <w:vertAlign w:val="subscript"/>
              </w:rPr>
              <w:t>STP</w:t>
            </w:r>
            <w:r w:rsidRPr="00B07621">
              <w:rPr>
                <w:rFonts w:cs="Times New Roman"/>
                <w:w w:val="108"/>
                <w:sz w:val="16"/>
                <w:szCs w:val="16"/>
              </w:rPr>
              <w:t>)</w:t>
            </w:r>
          </w:p>
          <w:p w14:paraId="3D9BFB26"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p>
          <w:p w14:paraId="23FEBD91"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Retention coefficient (C</w:t>
            </w:r>
            <w:r w:rsidRPr="00B07621">
              <w:rPr>
                <w:rFonts w:cs="Times New Roman"/>
                <w:w w:val="108"/>
                <w:sz w:val="16"/>
                <w:szCs w:val="16"/>
                <w:vertAlign w:val="subscript"/>
              </w:rPr>
              <w:t>Ret</w:t>
            </w:r>
            <w:r w:rsidRPr="00B07621">
              <w:rPr>
                <w:rFonts w:cs="Times New Roman"/>
                <w:w w:val="108"/>
                <w:sz w:val="16"/>
                <w:szCs w:val="16"/>
              </w:rPr>
              <w:t>)</w:t>
            </w:r>
          </w:p>
          <w:p w14:paraId="7EBB3891"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p>
          <w:p w14:paraId="6F760B28"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p>
          <w:p w14:paraId="1E9700BC"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p>
          <w:p w14:paraId="2203E1DF"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Lag time (</w:t>
            </w:r>
            <w:r w:rsidRPr="00B07621">
              <w:rPr>
                <w:rFonts w:cs="Times New Roman"/>
                <w:i/>
                <w:w w:val="108"/>
                <w:sz w:val="16"/>
                <w:szCs w:val="16"/>
              </w:rPr>
              <w:t>T</w:t>
            </w:r>
            <w:r w:rsidRPr="00B07621">
              <w:rPr>
                <w:rFonts w:cs="Times New Roman"/>
                <w:w w:val="108"/>
                <w:sz w:val="16"/>
                <w:szCs w:val="16"/>
                <w:vertAlign w:val="subscript"/>
              </w:rPr>
              <w:t>lag</w:t>
            </w:r>
            <w:r w:rsidRPr="00B07621">
              <w:rPr>
                <w:rFonts w:cs="Times New Roman"/>
                <w:w w:val="108"/>
                <w:sz w:val="16"/>
                <w:szCs w:val="16"/>
              </w:rPr>
              <w:t xml:space="preserve">) </w:t>
            </w:r>
          </w:p>
        </w:tc>
        <w:tc>
          <w:tcPr>
            <w:tcW w:w="2249" w:type="pct"/>
          </w:tcPr>
          <w:p w14:paraId="09FCFCFC" w14:textId="47D4F5E0"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Experimental studies (i.e. release of TiO</w:t>
            </w:r>
            <w:r w:rsidRPr="00B07621">
              <w:rPr>
                <w:rFonts w:cs="Times New Roman"/>
                <w:w w:val="108"/>
                <w:sz w:val="16"/>
                <w:szCs w:val="16"/>
                <w:vertAlign w:val="subscript"/>
              </w:rPr>
              <w:t>2</w:t>
            </w:r>
            <w:r w:rsidRPr="00B07621">
              <w:rPr>
                <w:rFonts w:cs="Times New Roman"/>
                <w:w w:val="108"/>
                <w:sz w:val="16"/>
                <w:szCs w:val="16"/>
              </w:rPr>
              <w:t xml:space="preserve"> ENPs from paints</w:t>
            </w:r>
            <w:r w:rsidRPr="00B07621">
              <w:rPr>
                <w:rFonts w:cs="Times New Roman"/>
                <w:w w:val="108"/>
                <w:sz w:val="16"/>
                <w:szCs w:val="16"/>
              </w:rPr>
              <w:fldChar w:fldCharType="begin" w:fldLock="1"/>
            </w:r>
            <w:r w:rsidR="006A16E5" w:rsidRPr="00B07621">
              <w:rPr>
                <w:rFonts w:cs="Times New Roman"/>
                <w:w w:val="108"/>
                <w:sz w:val="16"/>
                <w:szCs w:val="16"/>
              </w:rPr>
              <w:instrText>ADDIN CSL_CITATION { "citationItems" : [ { "id" : "ITEM-1", "itemData" : { "DOI" : "10.1016/j.envpol.2008.08.004", "ISBN" : "0269-7491", "ISSN" : "02697491", "PMID" : "18824285", "abstract" : "We present direct evidence of the release of synthetic nanoparticles from urban applications into the aquatic environment. We investigated TiO2 particles as these particles are used in large quantities in exterior paints as whitening pigments and are to some extent also present in the nano-size range. TiO2 particles were traced from exterior facade paints to the discharge into surface waters. We used a centrifugation based sample preparation which recovers TiO2 particles between roughly 20 and 300 nm. Analytical electron microscopy revealed that TiO2 particles are detached from new and aged facade paints by natural weather conditions and are then transported by facade runoff and are discharged into natural, receiving waters. Microscopic investigations are confirmed by bulk chemical analysis. By combining results from microscopic investigations with bulk chemical analysis we calculated the number densities of synthetic TiO2 particles in the runoff. ?? 2008 Elsevier Ltd. All rights reserved.", "author" : [ { "dropping-particle" : "", "family" : "Kaegi", "given" : "R.", "non-dropping-particle" : "", "parse-names" : false, "suffix" : "" }, { "dropping-particle" : "", "family" : "Ulrich", "given" : "A.", "non-dropping-particle" : "", "parse-names" : false, "suffix" : "" }, { "dropping-particle" : "", "family" : "Sinnet", "given" : "B.", "non-dropping-particle" : "", "parse-names" : false, "suffix" : "" }, { "dropping-particle" : "", "family" : "Vonbank", "given" : "R.", "non-dropping-particle" : "", "parse-names" : false, "suffix" : "" }, { "dropping-particle" : "", "family" : "Wichser", "given" : "A.", "non-dropping-particle" : "", "parse-names" : false, "suffix" : "" }, { "dropping-particle" : "", "family" : "Zuleeg", "given" : "S.", "non-dropping-particle" : "", "parse-names" : false, "suffix" : "" }, { "dropping-particle" : "", "family" : "Simmler", "given" : "H.", "non-dropping-particle" : "", "parse-names" : false, "suffix" : "" }, { "dropping-particle" : "", "family" : "Brunner", "given" : "S.", "non-dropping-particle" : "", "parse-names" : false, "suffix" : "" }, { "dropping-particle" : "", "family" : "Vonmont", "given" : "H.", "non-dropping-particle" : "", "parse-names" : false, "suffix" : "" }, { "dropping-particle" : "", "family" : "Burkhardt", "given" : "M.", "non-dropping-particle" : "", "parse-names" : false, "suffix" : "" }, { "dropping-particle" : "", "family" : "Boller", "given" : "M.", "non-dropping-particle" : "", "parse-names" : false, "suffix" : "" } ], "container-title" : "Environmental Pollution", "id" : "ITEM-1", "issue" : "2", "issued" : { "date-parts" : [ [ "2008" ] ] }, "page" : "233-239", "publisher" : "Elsevier Ltd", "title" : "Synthetic TiO2 nanoparticle emission from exterior facades into the aquatic environment", "type" : "article-journal", "volume" : "156" }, "uris" : [ "http://www.mendeley.com/documents/?uuid=21076171-b40c-4476-b73f-241e0e75a402" ] } ], "mendeley" : { "formattedCitation" : "&lt;sup&gt;40&lt;/sup&gt;", "plainTextFormattedCitation" : "40", "previouslyFormattedCitation" : "&lt;sup&gt;40&lt;/sup&gt;" }, "properties" : { "noteIndex" : 0 }, "schema" : "https://github.com/citation-style-language/schema/raw/master/csl-citation.json" }</w:instrText>
            </w:r>
            <w:r w:rsidRPr="00B07621">
              <w:rPr>
                <w:rFonts w:cs="Times New Roman"/>
                <w:w w:val="108"/>
                <w:sz w:val="16"/>
                <w:szCs w:val="16"/>
              </w:rPr>
              <w:fldChar w:fldCharType="separate"/>
            </w:r>
            <w:r w:rsidR="00815C60" w:rsidRPr="00B07621">
              <w:rPr>
                <w:rFonts w:cs="Times New Roman"/>
                <w:noProof/>
                <w:w w:val="108"/>
                <w:sz w:val="16"/>
                <w:szCs w:val="16"/>
                <w:vertAlign w:val="superscript"/>
              </w:rPr>
              <w:t>40</w:t>
            </w:r>
            <w:r w:rsidRPr="00B07621">
              <w:rPr>
                <w:rFonts w:cs="Times New Roman"/>
                <w:w w:val="108"/>
                <w:sz w:val="16"/>
                <w:szCs w:val="16"/>
              </w:rPr>
              <w:fldChar w:fldCharType="end"/>
            </w:r>
            <w:r w:rsidRPr="00B07621">
              <w:rPr>
                <w:rFonts w:cs="Times New Roman"/>
                <w:w w:val="108"/>
                <w:sz w:val="16"/>
                <w:szCs w:val="16"/>
              </w:rPr>
              <w:t>, release of CeO</w:t>
            </w:r>
            <w:r w:rsidRPr="00B07621">
              <w:rPr>
                <w:rFonts w:cs="Times New Roman"/>
                <w:w w:val="108"/>
                <w:sz w:val="16"/>
                <w:szCs w:val="16"/>
                <w:vertAlign w:val="subscript"/>
              </w:rPr>
              <w:t>2</w:t>
            </w:r>
            <w:r w:rsidRPr="00B07621">
              <w:rPr>
                <w:rFonts w:cs="Times New Roman"/>
                <w:w w:val="108"/>
                <w:sz w:val="16"/>
                <w:szCs w:val="16"/>
              </w:rPr>
              <w:t xml:space="preserve"> ENPs from fuel additives application</w:t>
            </w:r>
            <w:r w:rsidRPr="00B07621">
              <w:rPr>
                <w:rFonts w:cs="Times New Roman"/>
                <w:w w:val="108"/>
                <w:sz w:val="16"/>
                <w:szCs w:val="16"/>
              </w:rPr>
              <w:fldChar w:fldCharType="begin" w:fldLock="1"/>
            </w:r>
            <w:r w:rsidR="006A16E5" w:rsidRPr="00B07621">
              <w:rPr>
                <w:rFonts w:cs="Times New Roman"/>
                <w:w w:val="108"/>
                <w:sz w:val="16"/>
                <w:szCs w:val="16"/>
              </w:rPr>
              <w:instrText>ADDIN CSL_CITATION { "citationItems" : [ { "id" : "ITEM-1", "itemData" : { "DOI" : "10.1002/etc.2246", "ISBN" : "1552-8618 (Electronic)\\r0730-7268 (Linking)", "ISSN" : "07307268", "PMID" : "23595783", "abstract" : "Nanoparticulate cerium dioxide (nano-CeO2 ), when combusted as an additive to diesel fuel, was transformed from 6 nm to 14 nm sizes into particles near 43 nm, with no obvious change in the unit cell dimensions or crystalline form. Cerium sulfate, if formed during combustion, was below detection limits. Ceria nanoparticles were agglomerated within the soot matrix, with a mean aerodynamic diameter near 100 nm. The dissolution of cerium from the dried ceria catalyst in synthetic soft water was extremely small (&lt;0.0006% or &lt;0.2 \u00b5g Ce/L), with particles being highly agglomerated (&lt;450 nm). Agglomeration was reduced in the presence of humic acid. In the combusted samples, soot was dominant, and the solubility of cerium in soft water showed an almost 100-fold increase in the &lt;1 nm fraction compared to that before combustion. It appeared that the nano-CeO2 remained agglomerated within the soot matrix and would not be present as dispersed nanoparticles in aquatic or soil environments. Despite the increased dissolution, the solubility was not sufficient for the combusted ceria to represent a risk in aquatic ecosystems. The predicted environmental concentrations were still orders of magnitude below the predicted no effects concentration of near 1 mg/L. In the soil environment, any cerium released from soot materials would interact with natural colloids, decreasing cerium concentrations in soil solutions and further minimizing the potential risk to soil organisms.", "author" : [ { "dropping-particle" : "", "family" : "Batley", "given" : "Graeme E.", "non-dropping-particle" : "", "parse-names" : false, "suffix" : "" }, { "dropping-particle" : "", "family" : "Halliburton", "given" : "Brendan", "non-dropping-particle" : "", "parse-names" : false, "suffix" : "" }, { "dropping-particle" : "", "family" : "Kirby", "given" : "Jason K.", "non-dropping-particle" : "", "parse-names" : false, "suffix" : "" }, { "dropping-particle" : "", "family" : "Doolette", "given" : "Casey L.", "non-dropping-particle" : "", "parse-names" : false, "suffix" : "" }, { "dropping-particle" : "", "family" : "Navarro", "given" : "Divina", "non-dropping-particle" : "", "parse-names" : false, "suffix" : "" }, { "dropping-particle" : "", "family" : "Mclaughlin", "given" : "Mike J.", "non-dropping-particle" : "", "parse-names" : false, "suffix" : "" }, { "dropping-particle" : "", "family" : "Veitch", "given" : "Colin", "non-dropping-particle" : "", "parse-names" : false, "suffix" : "" } ], "container-title" : "Environmental Toxicology and Chemistry", "id" : "ITEM-1", "issue" : "8", "issued" : { "date-parts" : [ [ "2013" ] ] }, "page" : "1896-1905", "title" : "Characterization and Ecological Risk Assessment Of Nanoparticulate CeO2 as a Diesel Fuel Catalyst", "type" : "article-journal", "volume" : "32" }, "uris" : [ "http://www.mendeley.com/documents/?uuid=85816036-643a-31e4-9550-dc2b24c0e765" ] } ], "mendeley" : { "formattedCitation" : "&lt;sup&gt;57&lt;/sup&gt;", "plainTextFormattedCitation" : "57", "previouslyFormattedCitation" : "&lt;sup&gt;57&lt;/sup&gt;" }, "properties" : { "noteIndex" : 0 }, "schema" : "https://github.com/citation-style-language/schema/raw/master/csl-citation.json" }</w:instrText>
            </w:r>
            <w:r w:rsidRPr="00B07621">
              <w:rPr>
                <w:rFonts w:cs="Times New Roman"/>
                <w:w w:val="108"/>
                <w:sz w:val="16"/>
                <w:szCs w:val="16"/>
              </w:rPr>
              <w:fldChar w:fldCharType="separate"/>
            </w:r>
            <w:r w:rsidR="00815C60" w:rsidRPr="00B07621">
              <w:rPr>
                <w:rFonts w:cs="Times New Roman"/>
                <w:noProof/>
                <w:w w:val="108"/>
                <w:sz w:val="16"/>
                <w:szCs w:val="16"/>
                <w:vertAlign w:val="superscript"/>
              </w:rPr>
              <w:t>57</w:t>
            </w:r>
            <w:r w:rsidRPr="00B07621">
              <w:rPr>
                <w:rFonts w:cs="Times New Roman"/>
                <w:w w:val="108"/>
                <w:sz w:val="16"/>
                <w:szCs w:val="16"/>
              </w:rPr>
              <w:fldChar w:fldCharType="end"/>
            </w:r>
            <w:r w:rsidRPr="00B07621">
              <w:rPr>
                <w:rFonts w:cs="Times New Roman"/>
                <w:w w:val="108"/>
                <w:sz w:val="16"/>
                <w:szCs w:val="16"/>
              </w:rPr>
              <w:t>)</w:t>
            </w:r>
          </w:p>
          <w:p w14:paraId="49820246"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p>
          <w:p w14:paraId="1B9E1026"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 xml:space="preserve">Local water management companies (e.g. Yorkshire Water Ltd.) </w:t>
            </w:r>
          </w:p>
          <w:p w14:paraId="19DE37AE"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p>
          <w:p w14:paraId="7D0AD8B0" w14:textId="43ABC71F"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Experimental studies (e.g. Kaegi et al. 2011</w:t>
            </w:r>
            <w:r w:rsidRPr="00B07621">
              <w:rPr>
                <w:rFonts w:cs="Times New Roman"/>
                <w:w w:val="108"/>
                <w:sz w:val="16"/>
                <w:szCs w:val="16"/>
              </w:rPr>
              <w:fldChar w:fldCharType="begin" w:fldLock="1"/>
            </w:r>
            <w:r w:rsidR="006A16E5" w:rsidRPr="00B07621">
              <w:rPr>
                <w:rFonts w:cs="Times New Roman"/>
                <w:w w:val="108"/>
                <w:sz w:val="16"/>
                <w:szCs w:val="16"/>
              </w:rPr>
              <w:instrText>ADDIN CSL_CITATION { "citationItems" : [ { "id" : "ITEM-1", "itemData" : { "author" : [ { "dropping-particle" : "", "family" : "Kaegi", "given" : "R", "non-dropping-particle" : "", "parse-names" : false, "suffix" : "" }, { "dropping-particle" : "", "family" : "Voegelin", "given" : "A", "non-dropping-particle" : "", "parse-names" : false, "suffix" : "" }, { "dropping-particle" : "", "family" : "Sinnet", "given" : "B", "non-dropping-particle" : "", "parse-names" : false, "suffix" : "" }, { "dropping-particle" : "", "family" : "Zuleeg", "given" : "S", "non-dropping-particle" : "", "parse-names" : false, "suffix" : "" }, { "dropping-particle" : "", "family" : "Hagendorfer", "given" : "H", "non-dropping-particle" : "", "parse-names" : false, "suffix" : "" }, { "dropping-particle" : "", "family" : "Burkhardt", "given" : "M", "non-dropping-particle" : "", "parse-names" : false, "suffix" : "" }, { "dropping-particle" : "", "family" : "Siegrist", "given" : "H", "non-dropping-particle" : "", "parse-names" : false, "suffix" : "" } ], "container-title" : "Environmental Science &amp; Technology", "id" : "ITEM-1", "issue" : "9", "issued" : { "date-parts" : [ [ "2011" ] ] }, "page" : "3902-3908", "title" : "Behavior of metallic silver manoparticles in a pilot wastewater treatment plant", "type" : "article-journal", "volume" : "45" }, "uris" : [ "http://www.mendeley.com/documents/?uuid=971c7aca-92c3-348b-8b37-a9e057161cdc" ] } ], "mendeley" : { "formattedCitation" : "&lt;sup&gt;41&lt;/sup&gt;", "plainTextFormattedCitation" : "41", "previouslyFormattedCitation" : "&lt;sup&gt;41&lt;/sup&gt;" }, "properties" : { "noteIndex" : 0 }, "schema" : "https://github.com/citation-style-language/schema/raw/master/csl-citation.json" }</w:instrText>
            </w:r>
            <w:r w:rsidRPr="00B07621">
              <w:rPr>
                <w:rFonts w:cs="Times New Roman"/>
                <w:w w:val="108"/>
                <w:sz w:val="16"/>
                <w:szCs w:val="16"/>
              </w:rPr>
              <w:fldChar w:fldCharType="separate"/>
            </w:r>
            <w:r w:rsidR="00815C60" w:rsidRPr="00B07621">
              <w:rPr>
                <w:rFonts w:cs="Times New Roman"/>
                <w:noProof/>
                <w:w w:val="108"/>
                <w:sz w:val="16"/>
                <w:szCs w:val="16"/>
                <w:vertAlign w:val="superscript"/>
              </w:rPr>
              <w:t>41</w:t>
            </w:r>
            <w:r w:rsidRPr="00B07621">
              <w:rPr>
                <w:rFonts w:cs="Times New Roman"/>
                <w:w w:val="108"/>
                <w:sz w:val="16"/>
                <w:szCs w:val="16"/>
              </w:rPr>
              <w:fldChar w:fldCharType="end"/>
            </w:r>
            <w:r w:rsidRPr="00B07621">
              <w:rPr>
                <w:rFonts w:cs="Times New Roman"/>
                <w:w w:val="108"/>
                <w:sz w:val="16"/>
                <w:szCs w:val="16"/>
              </w:rPr>
              <w:t xml:space="preserve"> and Limabch et al. 2008</w:t>
            </w:r>
            <w:r w:rsidRPr="00B07621">
              <w:rPr>
                <w:rFonts w:cs="Times New Roman"/>
                <w:w w:val="108"/>
                <w:sz w:val="16"/>
                <w:szCs w:val="16"/>
              </w:rPr>
              <w:fldChar w:fldCharType="begin" w:fldLock="1"/>
            </w:r>
            <w:r w:rsidR="006A16E5" w:rsidRPr="00B07621">
              <w:rPr>
                <w:rFonts w:cs="Times New Roman"/>
                <w:w w:val="108"/>
                <w:sz w:val="16"/>
                <w:szCs w:val="16"/>
              </w:rPr>
              <w:instrText>ADDIN CSL_CITATION { "citationItems" : [ { "id" : "ITEM-1", "itemData" : { "author" : [ { "dropping-particle" : "", "family" : "Limbach", "given" : "L K", "non-dropping-particle" : "", "parse-names" : false, "suffix" : "" }, { "dropping-particle" : "", "family" : "Bereiter", "given" : "R", "non-dropping-particle" : "", "parse-names" : false, "suffix" : "" }, { "dropping-particle" : "", "family" : "Muller", "given" : "E", "non-dropping-particle" : "", "parse-names" : false, "suffix" : "" }, { "dropping-particle" : "", "family" : "Krebs", "given" : "R", "non-dropping-particle" : "", "parse-names" : false, "suffix" : "" }, { "dropping-particle" : "", "family" : "Galli", "given" : "R", "non-dropping-particle" : "", "parse-names" : false, "suffix" : "" }, { "dropping-particle" : "", "family" : "Srtark", "given" : "W J", "non-dropping-particle" : "", "parse-names" : false, "suffix" : "" } ], "container-title" : "Enviromental Science and Technology", "id" : "ITEM-1", "issue" : "15", "issued" : { "date-parts" : [ [ "2008" ] ] }, "page" : "5828-5833", "title" : "Removal of Oxide Nanoparticles in aModel Wastewater Treatment Plant:Influence of Agglomeration andSurfactants on Clearing Efficiency", "type" : "article-journal", "volume" : "42" }, "uris" : [ "http://www.mendeley.com/documents/?uuid=3b9f66a6-0f09-3a11-8752-2c9a99a3db85" ] } ], "mendeley" : { "formattedCitation" : "&lt;sup&gt;42&lt;/sup&gt;", "plainTextFormattedCitation" : "42", "previouslyFormattedCitation" : "&lt;sup&gt;42&lt;/sup&gt;" }, "properties" : { "noteIndex" : 0 }, "schema" : "https://github.com/citation-style-language/schema/raw/master/csl-citation.json" }</w:instrText>
            </w:r>
            <w:r w:rsidRPr="00B07621">
              <w:rPr>
                <w:rFonts w:cs="Times New Roman"/>
                <w:w w:val="108"/>
                <w:sz w:val="16"/>
                <w:szCs w:val="16"/>
              </w:rPr>
              <w:fldChar w:fldCharType="separate"/>
            </w:r>
            <w:r w:rsidR="00815C60" w:rsidRPr="00B07621">
              <w:rPr>
                <w:rFonts w:cs="Times New Roman"/>
                <w:noProof/>
                <w:w w:val="108"/>
                <w:sz w:val="16"/>
                <w:szCs w:val="16"/>
                <w:vertAlign w:val="superscript"/>
              </w:rPr>
              <w:t>42</w:t>
            </w:r>
            <w:r w:rsidRPr="00B07621">
              <w:rPr>
                <w:rFonts w:cs="Times New Roman"/>
                <w:w w:val="108"/>
                <w:sz w:val="16"/>
                <w:szCs w:val="16"/>
              </w:rPr>
              <w:fldChar w:fldCharType="end"/>
            </w:r>
            <w:r w:rsidRPr="00B07621">
              <w:rPr>
                <w:rFonts w:cs="Times New Roman"/>
                <w:w w:val="108"/>
                <w:sz w:val="16"/>
                <w:szCs w:val="16"/>
              </w:rPr>
              <w:t>)</w:t>
            </w:r>
          </w:p>
          <w:p w14:paraId="2427C6E9" w14:textId="77777777" w:rsidR="0031347E" w:rsidRPr="00B07621" w:rsidRDefault="0031347E" w:rsidP="005734BD">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p>
          <w:p w14:paraId="25068C92" w14:textId="115C175A" w:rsidR="0031347E" w:rsidRPr="00B07621" w:rsidRDefault="0031347E" w:rsidP="00815C60">
            <w:pPr>
              <w:spacing w:line="240" w:lineRule="exact"/>
              <w:cnfStyle w:val="000000100000" w:firstRow="0" w:lastRow="0" w:firstColumn="0" w:lastColumn="0" w:oddVBand="0" w:evenVBand="0" w:oddHBand="1" w:evenHBand="0" w:firstRowFirstColumn="0" w:firstRowLastColumn="0" w:lastRowFirstColumn="0" w:lastRowLastColumn="0"/>
              <w:rPr>
                <w:rFonts w:cs="Times New Roman"/>
                <w:w w:val="108"/>
                <w:sz w:val="16"/>
                <w:szCs w:val="16"/>
              </w:rPr>
            </w:pPr>
            <w:r w:rsidRPr="00B07621">
              <w:rPr>
                <w:rFonts w:cs="Times New Roman"/>
                <w:w w:val="108"/>
                <w:sz w:val="16"/>
                <w:szCs w:val="16"/>
              </w:rPr>
              <w:t>Local water management companies, local weather stations (e.g. Yorkshire Water Ltd.) and ENP dynamic atmospheric transport models</w:t>
            </w:r>
            <w:r w:rsidRPr="00B07621">
              <w:rPr>
                <w:rFonts w:cs="Times New Roman"/>
                <w:w w:val="108"/>
                <w:sz w:val="16"/>
                <w:szCs w:val="16"/>
              </w:rPr>
              <w:fldChar w:fldCharType="begin" w:fldLock="1"/>
            </w:r>
            <w:r w:rsidR="006A16E5" w:rsidRPr="00B07621">
              <w:rPr>
                <w:rFonts w:cs="Times New Roman"/>
                <w:w w:val="108"/>
                <w:sz w:val="16"/>
                <w:szCs w:val="16"/>
              </w:rPr>
              <w:instrText>ADDIN CSL_CITATION { "citationItems" : [ { "id" : "ITEM-1", "itemData" : { "DOI" : "10.1016/j.jaerosci.2011.06.001", "ISBN" : "0021-8502", "ISSN" : "00218502", "abstract" : "Reducing exposure to atmospheric nanoparticles in urban areas is important for protecting public health. Developing new or improving the capabilities of existing dispersion models will help to design effective mitigation strategies for nanoparticle rich environments. The aims of this review are to summarise current practices of nanoparticle dispersion modelling at five local scales (i.e. vehicle wake, street canyons, neighbourhood, city and road tunnels), together with highlighting associated challenges, research gaps and priorities. The review begins with a synthesis of available information about the flow and mixing characteristics in urban environments which is followed by a brief discussion on dispersion modelling of nanoparticles. Further sections cover the effects of transformation processes in dispersion modelling of nanoparticles, and a critical discussion on associated structural and parametric uncertainties in modelling. The article concludes with a comprehensive summary of current knowledge and future research required on the topic areas covered.Appropriate treatment of transformation processes (i.e. nucleation, coagulation, deposition and condensation) in existing dispersion models is essential for extending the applicability of gaseous dispersion models to nanoparticles. Some modelling studies that consider the particles down to 1. nm size indicate importance of coagulation and condensation processes on street-scale modelling whereas others neglecting either sub-10. nm particles or Van der Waals forces along with fractal geometry suggest to discard these processes due to negligible effects on particle number and size distributions. Further, it is important to consider those transformation processes e.g. at city scale or in road tunnels because of the much longer residence time or much higher concentration levels compared to the street scale processes. Structural and parametric uncertainties affect the modelled results considerably. In particular, parametric uncertainty in the form of particle number emission factors appears to be the most significant due to considerably large variations in their estimates. A consistent approach to the use of emission factors, appropriate treatment of transformation processes in particle dispersion models and the evaluation of model performance against measured data are essential for producing reliable modelled results. \u00a9 2011 Elsevier Ltd.", "author" : [ { "dropping-particle" : "", "family" : "Kumar", "given" : "Prashant", "non-dropping-particle" : "", "parse-names" : false, "suffix" : "" }, { "dropping-particle" : "", "family" : "Ketzel", "given" : "Matthias", "non-dropping-particle" : "", "parse-names" : false, "suffix" : "" }, { "dropping-particle" : "", "family" : "Vardoulakis", "given" : "Sotiris", "non-dropping-particle" : "", "parse-names" : false, "suffix" : "" }, { "dropping-particle" : "", "family" : "Pirjola", "given" : "Liisa", "non-dropping-particle" : "", "parse-names" : false, "suffix" : "" }, { "dropping-particle" : "", "family" : "Britter", "given" : "Rex", "non-dropping-particle" : "", "parse-names" : false, "suffix" : "" } ], "container-title" : "Journal of Aerosol Science", "id" : "ITEM-1", "issue" : "9", "issued" : { "date-parts" : [ [ "2011", "9", "1" ] ] }, "page" : "580-603", "publisher" : "Pergamon", "title" : "Dynamics and dispersion modelling of nanoparticles from road traffic in the urban atmospheric environment-A review", "type" : "article-journal", "volume" : "42" }, "uris" : [ "http://www.mendeley.com/documents/?uuid=060ea4a1-47c8-33fd-8d82-7b4c0f978e01" ] } ], "mendeley" : { "formattedCitation" : "&lt;sup&gt;49&lt;/sup&gt;", "plainTextFormattedCitation" : "49", "previouslyFormattedCitation" : "&lt;sup&gt;49&lt;/sup&gt;" }, "properties" : { "noteIndex" : 0 }, "schema" : "https://github.com/citation-style-language/schema/raw/master/csl-citation.json" }</w:instrText>
            </w:r>
            <w:r w:rsidRPr="00B07621">
              <w:rPr>
                <w:rFonts w:cs="Times New Roman"/>
                <w:w w:val="108"/>
                <w:sz w:val="16"/>
                <w:szCs w:val="16"/>
              </w:rPr>
              <w:fldChar w:fldCharType="separate"/>
            </w:r>
            <w:r w:rsidR="00815C60" w:rsidRPr="00B07621">
              <w:rPr>
                <w:rFonts w:cs="Times New Roman"/>
                <w:noProof/>
                <w:w w:val="108"/>
                <w:sz w:val="16"/>
                <w:szCs w:val="16"/>
                <w:vertAlign w:val="superscript"/>
              </w:rPr>
              <w:t>49</w:t>
            </w:r>
            <w:r w:rsidRPr="00B07621">
              <w:rPr>
                <w:rFonts w:cs="Times New Roman"/>
                <w:w w:val="108"/>
                <w:sz w:val="16"/>
                <w:szCs w:val="16"/>
              </w:rPr>
              <w:fldChar w:fldCharType="end"/>
            </w:r>
            <w:r w:rsidRPr="00B07621">
              <w:rPr>
                <w:rFonts w:cs="Times New Roman"/>
                <w:w w:val="108"/>
                <w:sz w:val="16"/>
                <w:szCs w:val="16"/>
              </w:rPr>
              <w:t xml:space="preserve"> </w:t>
            </w:r>
          </w:p>
        </w:tc>
      </w:tr>
      <w:tr w:rsidR="00B07621" w:rsidRPr="00B07621" w14:paraId="77F03294" w14:textId="77777777" w:rsidTr="0031347E">
        <w:trPr>
          <w:trHeight w:val="978"/>
        </w:trPr>
        <w:tc>
          <w:tcPr>
            <w:cnfStyle w:val="001000000000" w:firstRow="0" w:lastRow="0" w:firstColumn="1" w:lastColumn="0" w:oddVBand="0" w:evenVBand="0" w:oddHBand="0" w:evenHBand="0" w:firstRowFirstColumn="0" w:firstRowLastColumn="0" w:lastRowFirstColumn="0" w:lastRowLastColumn="0"/>
            <w:tcW w:w="850" w:type="pct"/>
          </w:tcPr>
          <w:p w14:paraId="7932EF8E" w14:textId="77777777" w:rsidR="0031347E" w:rsidRPr="00B07621" w:rsidRDefault="0031347E" w:rsidP="005734BD">
            <w:pPr>
              <w:spacing w:line="240" w:lineRule="exact"/>
              <w:rPr>
                <w:rFonts w:cs="Times New Roman"/>
                <w:w w:val="108"/>
                <w:sz w:val="16"/>
                <w:szCs w:val="16"/>
              </w:rPr>
            </w:pPr>
            <w:r w:rsidRPr="00B07621">
              <w:rPr>
                <w:rFonts w:cs="Times New Roman"/>
                <w:w w:val="108"/>
                <w:sz w:val="16"/>
                <w:szCs w:val="16"/>
              </w:rPr>
              <w:t>4. SWFM</w:t>
            </w:r>
          </w:p>
        </w:tc>
        <w:tc>
          <w:tcPr>
            <w:tcW w:w="1901" w:type="pct"/>
          </w:tcPr>
          <w:p w14:paraId="321D116C"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r w:rsidRPr="00B07621">
              <w:rPr>
                <w:rFonts w:cs="Times New Roman"/>
                <w:w w:val="108"/>
                <w:sz w:val="16"/>
                <w:szCs w:val="16"/>
              </w:rPr>
              <w:t>Water parameters (pH, flow, ionic strength, etc.)</w:t>
            </w:r>
          </w:p>
          <w:p w14:paraId="2032395F"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p>
          <w:p w14:paraId="41CFC2E2"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p>
          <w:p w14:paraId="5A743BFB"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r w:rsidRPr="00B07621">
              <w:rPr>
                <w:rFonts w:cs="Times New Roman"/>
                <w:w w:val="108"/>
                <w:sz w:val="16"/>
                <w:szCs w:val="16"/>
              </w:rPr>
              <w:t>ENP characteristics (size distribution, composition, etc.)</w:t>
            </w:r>
          </w:p>
        </w:tc>
        <w:tc>
          <w:tcPr>
            <w:tcW w:w="2249" w:type="pct"/>
          </w:tcPr>
          <w:p w14:paraId="382DEAE5"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r w:rsidRPr="00B07621">
              <w:rPr>
                <w:rFonts w:cs="Times New Roman"/>
                <w:w w:val="108"/>
                <w:sz w:val="16"/>
                <w:szCs w:val="16"/>
              </w:rPr>
              <w:t>Water quality monitoring campaigns (environmental agencies or performed independently)</w:t>
            </w:r>
          </w:p>
          <w:p w14:paraId="54991D72" w14:textId="77777777" w:rsidR="0031347E" w:rsidRPr="00B07621" w:rsidRDefault="0031347E" w:rsidP="005734BD">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p>
          <w:p w14:paraId="0019C6E7" w14:textId="3E6D255A" w:rsidR="0031347E" w:rsidRPr="00B07621" w:rsidRDefault="0031347E" w:rsidP="00704549">
            <w:pPr>
              <w:spacing w:line="240" w:lineRule="exact"/>
              <w:cnfStyle w:val="000000000000" w:firstRow="0" w:lastRow="0" w:firstColumn="0" w:lastColumn="0" w:oddVBand="0" w:evenVBand="0" w:oddHBand="0" w:evenHBand="0" w:firstRowFirstColumn="0" w:firstRowLastColumn="0" w:lastRowFirstColumn="0" w:lastRowLastColumn="0"/>
              <w:rPr>
                <w:rFonts w:cs="Times New Roman"/>
                <w:w w:val="108"/>
                <w:sz w:val="16"/>
                <w:szCs w:val="16"/>
              </w:rPr>
            </w:pPr>
            <w:r w:rsidRPr="00B07621">
              <w:rPr>
                <w:rFonts w:cs="Times New Roman"/>
                <w:w w:val="108"/>
                <w:sz w:val="16"/>
                <w:szCs w:val="16"/>
              </w:rPr>
              <w:t>Product specifications from man</w:t>
            </w:r>
            <w:r w:rsidR="00704549" w:rsidRPr="00B07621">
              <w:rPr>
                <w:rFonts w:cs="Times New Roman"/>
                <w:w w:val="108"/>
                <w:sz w:val="16"/>
                <w:szCs w:val="16"/>
              </w:rPr>
              <w:t>ufacturers, or product analysis</w:t>
            </w:r>
          </w:p>
        </w:tc>
      </w:tr>
    </w:tbl>
    <w:p w14:paraId="73CED895" w14:textId="21B2EA38" w:rsidR="00F31841" w:rsidRPr="00B07621" w:rsidRDefault="00F31841" w:rsidP="0031347E">
      <w:pPr>
        <w:pStyle w:val="RSCT04TableFootnotewithbottombar"/>
      </w:pPr>
    </w:p>
    <w:p w14:paraId="1299721C" w14:textId="77777777" w:rsidR="0031347E" w:rsidRPr="00B07621" w:rsidRDefault="0031347E" w:rsidP="00F31841">
      <w:pPr>
        <w:pStyle w:val="RSCB02ArticleText"/>
        <w:sectPr w:rsidR="0031347E" w:rsidRPr="00B07621" w:rsidSect="0031347E">
          <w:type w:val="continuous"/>
          <w:pgSz w:w="11907" w:h="16840" w:code="9"/>
          <w:pgMar w:top="1009" w:right="851" w:bottom="1758" w:left="851" w:header="851" w:footer="1049" w:gutter="0"/>
          <w:cols w:space="227"/>
          <w:titlePg/>
          <w:docGrid w:linePitch="360"/>
        </w:sectPr>
      </w:pPr>
    </w:p>
    <w:p w14:paraId="32E3821D" w14:textId="10BF8B90" w:rsidR="00E61949" w:rsidRPr="00B07621" w:rsidRDefault="00180ABE" w:rsidP="00F31841">
      <w:pPr>
        <w:pStyle w:val="RSCB04AHeadingSection"/>
      </w:pPr>
      <w:r w:rsidRPr="00B07621">
        <w:t>Conclusions</w:t>
      </w:r>
    </w:p>
    <w:p w14:paraId="5D035C1D" w14:textId="2DBB8D22" w:rsidR="00FA2DA2" w:rsidRPr="00B07621" w:rsidRDefault="00AA6326" w:rsidP="00E61949">
      <w:pPr>
        <w:pStyle w:val="RSCB02ArticleText"/>
      </w:pPr>
      <w:r w:rsidRPr="00B07621">
        <w:t xml:space="preserve">The </w:t>
      </w:r>
      <w:r w:rsidR="00B965F0" w:rsidRPr="00B07621">
        <w:t>modelling</w:t>
      </w:r>
      <w:r w:rsidRPr="00B07621">
        <w:t xml:space="preserve"> framework presented here has been designed to serve as a guide for estimating exposure of urban environments to ENPs. Taking into account the complexity of such systems and the level of local resolution targeted, it is worth pointing out that the quality of the PECs estimated will highly depend on the data availability </w:t>
      </w:r>
      <w:r w:rsidR="00A07094" w:rsidRPr="00B07621">
        <w:t xml:space="preserve">and quality </w:t>
      </w:r>
      <w:r w:rsidRPr="00B07621">
        <w:t>for the city studied. Our framework proposes an integrated methodology to follow but has been designed in a highly flexible way so that it can be adapted to various types of cities and be workable for different levels of data availability. Furthermore, this urban modelling framework can be easily adjusted to other types of emerging pollutants, being particularly suited for other particulate contaminants such as microplastics. The modular nature of the framework makes it very versatile in terms of its inherent flexibility to integrate additional modules or release pathways that have not yet been identified but that could become relevant in the study of other emerging pollutants.</w:t>
      </w:r>
    </w:p>
    <w:p w14:paraId="64F1AC9C" w14:textId="77777777" w:rsidR="00C9557D" w:rsidRPr="00B07621" w:rsidRDefault="00C9557D" w:rsidP="00C9557D">
      <w:pPr>
        <w:pStyle w:val="RSCB04AHeadingSection"/>
      </w:pPr>
      <w:r w:rsidRPr="00B07621">
        <w:t>Conflict</w:t>
      </w:r>
      <w:r w:rsidR="00F05C18" w:rsidRPr="00B07621">
        <w:t>s</w:t>
      </w:r>
      <w:r w:rsidRPr="00B07621">
        <w:t xml:space="preserve"> of interest</w:t>
      </w:r>
    </w:p>
    <w:p w14:paraId="553A99F4" w14:textId="240C2188" w:rsidR="0031347E" w:rsidRPr="00B07621" w:rsidRDefault="00A05364" w:rsidP="00C43130">
      <w:pPr>
        <w:rPr>
          <w:rFonts w:cs="Times New Roman"/>
          <w:w w:val="108"/>
          <w:sz w:val="18"/>
          <w:szCs w:val="18"/>
        </w:rPr>
      </w:pPr>
      <w:r w:rsidRPr="00B07621">
        <w:rPr>
          <w:rFonts w:cs="Times New Roman"/>
          <w:w w:val="108"/>
          <w:sz w:val="18"/>
          <w:szCs w:val="18"/>
        </w:rPr>
        <w:t xml:space="preserve"> There are no conflicts to declare.</w:t>
      </w:r>
    </w:p>
    <w:p w14:paraId="5B595D79" w14:textId="7DEF025D" w:rsidR="00FA2DA2" w:rsidRPr="00B07621" w:rsidRDefault="00FA2DA2" w:rsidP="00FA2DA2">
      <w:pPr>
        <w:pStyle w:val="RSCB04AHeadingSection"/>
      </w:pPr>
      <w:r w:rsidRPr="00B07621">
        <w:t>Acknowledgements</w:t>
      </w:r>
    </w:p>
    <w:p w14:paraId="333E1532" w14:textId="1A3CCD14" w:rsidR="00EF52F4" w:rsidRPr="00B07621" w:rsidRDefault="00976667" w:rsidP="00EF52F4">
      <w:pPr>
        <w:pStyle w:val="RSCB02ArticleText"/>
      </w:pPr>
      <w:r w:rsidRPr="00B07621">
        <w:t>The authors thank Yorkshire</w:t>
      </w:r>
      <w:r w:rsidR="00512960" w:rsidRPr="00B07621">
        <w:t xml:space="preserve"> Water Services Limited for its support in this project. </w:t>
      </w:r>
      <w:r w:rsidR="00EF52F4" w:rsidRPr="00B07621">
        <w:t>This research is part of Cutti</w:t>
      </w:r>
      <w:r w:rsidR="003314D5" w:rsidRPr="00B07621">
        <w:t xml:space="preserve">ng-edge Approaches for Pollution </w:t>
      </w:r>
      <w:r w:rsidR="00EF52F4" w:rsidRPr="00B07621">
        <w:t xml:space="preserve">Assessment in Cities (CAPACITIE) </w:t>
      </w:r>
      <w:r w:rsidR="00EF52F4" w:rsidRPr="00B07621">
        <w:t>project, which has received funding from the European Union’s Seventh Framework Programme for research, technological development, and demonstration under grant agreement no 608014.</w:t>
      </w:r>
    </w:p>
    <w:p w14:paraId="27AF132F" w14:textId="15EC348A" w:rsidR="00D010E8" w:rsidRPr="00B07621" w:rsidRDefault="00635EC1" w:rsidP="00EF6BD4">
      <w:pPr>
        <w:pStyle w:val="RSCB04AHeadingSection"/>
      </w:pPr>
      <w:r w:rsidRPr="00B07621">
        <w:t>R</w:t>
      </w:r>
      <w:r w:rsidR="00E61949" w:rsidRPr="00B07621">
        <w:t>eferences</w:t>
      </w:r>
    </w:p>
    <w:p w14:paraId="79601CF7" w14:textId="3BDBB44D" w:rsidR="002A5421" w:rsidRPr="00B07621" w:rsidRDefault="002A5421" w:rsidP="00241ACD">
      <w:pPr>
        <w:pStyle w:val="RSCF02FootnotestoTitleAuthors"/>
        <w:spacing w:line="200" w:lineRule="exact"/>
        <w:rPr>
          <w:sz w:val="18"/>
          <w:szCs w:val="18"/>
        </w:rPr>
      </w:pPr>
    </w:p>
    <w:p w14:paraId="75F75AD9" w14:textId="01330F68" w:rsidR="006C4256" w:rsidRPr="00B07621" w:rsidRDefault="008A7309"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fldChar w:fldCharType="begin" w:fldLock="1"/>
      </w:r>
      <w:r w:rsidRPr="00B07621">
        <w:instrText xml:space="preserve">ADDIN Mendeley Bibliography CSL_BIBLIOGRAPHY </w:instrText>
      </w:r>
      <w:r w:rsidRPr="00B07621">
        <w:fldChar w:fldCharType="separate"/>
      </w:r>
      <w:r w:rsidR="006C4256" w:rsidRPr="00B07621">
        <w:rPr>
          <w:rFonts w:ascii="Calibri" w:hAnsi="Calibri" w:cs="Times New Roman"/>
          <w:noProof/>
          <w:sz w:val="18"/>
          <w:szCs w:val="24"/>
        </w:rPr>
        <w:t>1</w:t>
      </w:r>
      <w:r w:rsidR="006C4256" w:rsidRPr="00B07621">
        <w:rPr>
          <w:rFonts w:ascii="Calibri" w:hAnsi="Calibri" w:cs="Times New Roman"/>
          <w:noProof/>
          <w:sz w:val="18"/>
          <w:szCs w:val="24"/>
        </w:rPr>
        <w:tab/>
        <w:t xml:space="preserve">P. D. (2014). United Nations, Department of Economic and Social Affairs and H. (ST/ESA/SER. A. World Urbanization Prospects: The 2014 Revision, </w:t>
      </w:r>
      <w:r w:rsidR="006C4256" w:rsidRPr="00B07621">
        <w:rPr>
          <w:rFonts w:ascii="Calibri" w:hAnsi="Calibri" w:cs="Times New Roman"/>
          <w:i/>
          <w:iCs/>
          <w:noProof/>
          <w:sz w:val="18"/>
          <w:szCs w:val="24"/>
        </w:rPr>
        <w:t>World Urbanization Prospects.The 2014 Revision</w:t>
      </w:r>
      <w:r w:rsidR="006C4256" w:rsidRPr="00B07621">
        <w:rPr>
          <w:rFonts w:ascii="Calibri" w:hAnsi="Calibri" w:cs="Times New Roman"/>
          <w:noProof/>
          <w:sz w:val="18"/>
          <w:szCs w:val="24"/>
        </w:rPr>
        <w:t>, 2014.</w:t>
      </w:r>
    </w:p>
    <w:p w14:paraId="2D653C81"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2</w:t>
      </w:r>
      <w:r w:rsidRPr="00B07621">
        <w:rPr>
          <w:rFonts w:ascii="Calibri" w:hAnsi="Calibri" w:cs="Times New Roman"/>
          <w:noProof/>
          <w:sz w:val="18"/>
          <w:szCs w:val="24"/>
        </w:rPr>
        <w:tab/>
        <w:t xml:space="preserve">A. Pal, Y. He, M. Jekel, M. Reinhard and K. Y. H. Gin, </w:t>
      </w:r>
      <w:r w:rsidRPr="00B07621">
        <w:rPr>
          <w:rFonts w:ascii="Calibri" w:hAnsi="Calibri" w:cs="Times New Roman"/>
          <w:i/>
          <w:iCs/>
          <w:noProof/>
          <w:sz w:val="18"/>
          <w:szCs w:val="24"/>
        </w:rPr>
        <w:t>Environ. Int.</w:t>
      </w:r>
      <w:r w:rsidRPr="00B07621">
        <w:rPr>
          <w:rFonts w:ascii="Calibri" w:hAnsi="Calibri" w:cs="Times New Roman"/>
          <w:noProof/>
          <w:sz w:val="18"/>
          <w:szCs w:val="24"/>
        </w:rPr>
        <w:t>, 2014, 71, 46–62.</w:t>
      </w:r>
    </w:p>
    <w:p w14:paraId="1FCEFC81"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3</w:t>
      </w:r>
      <w:r w:rsidRPr="00B07621">
        <w:rPr>
          <w:rFonts w:ascii="Calibri" w:hAnsi="Calibri" w:cs="Times New Roman"/>
          <w:noProof/>
          <w:sz w:val="18"/>
          <w:szCs w:val="24"/>
        </w:rPr>
        <w:tab/>
        <w:t xml:space="preserve">S. K. Karn and H. Harada, </w:t>
      </w:r>
      <w:r w:rsidRPr="00B07621">
        <w:rPr>
          <w:rFonts w:ascii="Calibri" w:hAnsi="Calibri" w:cs="Times New Roman"/>
          <w:i/>
          <w:iCs/>
          <w:noProof/>
          <w:sz w:val="18"/>
          <w:szCs w:val="24"/>
        </w:rPr>
        <w:t>Environ. Manage.</w:t>
      </w:r>
      <w:r w:rsidRPr="00B07621">
        <w:rPr>
          <w:rFonts w:ascii="Calibri" w:hAnsi="Calibri" w:cs="Times New Roman"/>
          <w:noProof/>
          <w:sz w:val="18"/>
          <w:szCs w:val="24"/>
        </w:rPr>
        <w:t xml:space="preserve">, 2001, </w:t>
      </w:r>
      <w:r w:rsidRPr="00B07621">
        <w:rPr>
          <w:rFonts w:ascii="Calibri" w:hAnsi="Calibri" w:cs="Times New Roman"/>
          <w:b/>
          <w:bCs/>
          <w:noProof/>
          <w:sz w:val="18"/>
          <w:szCs w:val="24"/>
        </w:rPr>
        <w:t>28</w:t>
      </w:r>
      <w:r w:rsidRPr="00B07621">
        <w:rPr>
          <w:rFonts w:ascii="Calibri" w:hAnsi="Calibri" w:cs="Times New Roman"/>
          <w:noProof/>
          <w:sz w:val="18"/>
          <w:szCs w:val="24"/>
        </w:rPr>
        <w:t>, 483–496.</w:t>
      </w:r>
    </w:p>
    <w:p w14:paraId="62B999F5"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4</w:t>
      </w:r>
      <w:r w:rsidRPr="00B07621">
        <w:rPr>
          <w:rFonts w:ascii="Calibri" w:hAnsi="Calibri" w:cs="Times New Roman"/>
          <w:noProof/>
          <w:sz w:val="18"/>
          <w:szCs w:val="24"/>
        </w:rPr>
        <w:tab/>
        <w:t xml:space="preserve">V. Geissen, H. Mol, E. Klumpp, G. Umlauf, M. Nadal, M. van der Ploeg, S. E. A. T. M. van de Zee and C. J. Ritsema, </w:t>
      </w:r>
      <w:r w:rsidRPr="00B07621">
        <w:rPr>
          <w:rFonts w:ascii="Calibri" w:hAnsi="Calibri" w:cs="Times New Roman"/>
          <w:i/>
          <w:iCs/>
          <w:noProof/>
          <w:sz w:val="18"/>
          <w:szCs w:val="24"/>
        </w:rPr>
        <w:t>Int. Soil Water Conserv. Res.</w:t>
      </w:r>
      <w:r w:rsidRPr="00B07621">
        <w:rPr>
          <w:rFonts w:ascii="Calibri" w:hAnsi="Calibri" w:cs="Times New Roman"/>
          <w:noProof/>
          <w:sz w:val="18"/>
          <w:szCs w:val="24"/>
        </w:rPr>
        <w:t xml:space="preserve">, 2015, </w:t>
      </w:r>
      <w:r w:rsidRPr="00B07621">
        <w:rPr>
          <w:rFonts w:ascii="Calibri" w:hAnsi="Calibri" w:cs="Times New Roman"/>
          <w:b/>
          <w:bCs/>
          <w:noProof/>
          <w:sz w:val="18"/>
          <w:szCs w:val="24"/>
        </w:rPr>
        <w:t>3</w:t>
      </w:r>
      <w:r w:rsidRPr="00B07621">
        <w:rPr>
          <w:rFonts w:ascii="Calibri" w:hAnsi="Calibri" w:cs="Times New Roman"/>
          <w:noProof/>
          <w:sz w:val="18"/>
          <w:szCs w:val="24"/>
        </w:rPr>
        <w:t>, 57–65.</w:t>
      </w:r>
    </w:p>
    <w:p w14:paraId="05543595"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5</w:t>
      </w:r>
      <w:r w:rsidRPr="00B07621">
        <w:rPr>
          <w:rFonts w:ascii="Calibri" w:hAnsi="Calibri" w:cs="Times New Roman"/>
          <w:noProof/>
          <w:sz w:val="18"/>
          <w:szCs w:val="24"/>
        </w:rPr>
        <w:tab/>
        <w:t xml:space="preserve">J. M. Brausch and G. M. Rand, </w:t>
      </w:r>
      <w:r w:rsidRPr="00B07621">
        <w:rPr>
          <w:rFonts w:ascii="Calibri" w:hAnsi="Calibri" w:cs="Times New Roman"/>
          <w:i/>
          <w:iCs/>
          <w:noProof/>
          <w:sz w:val="18"/>
          <w:szCs w:val="24"/>
        </w:rPr>
        <w:t>Chemosphere</w:t>
      </w:r>
      <w:r w:rsidRPr="00B07621">
        <w:rPr>
          <w:rFonts w:ascii="Calibri" w:hAnsi="Calibri" w:cs="Times New Roman"/>
          <w:noProof/>
          <w:sz w:val="18"/>
          <w:szCs w:val="24"/>
        </w:rPr>
        <w:t>, 2011, 82, 1518–1532.</w:t>
      </w:r>
    </w:p>
    <w:p w14:paraId="0A9845FC"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6</w:t>
      </w:r>
      <w:r w:rsidRPr="00B07621">
        <w:rPr>
          <w:rFonts w:ascii="Calibri" w:hAnsi="Calibri" w:cs="Times New Roman"/>
          <w:noProof/>
          <w:sz w:val="18"/>
          <w:szCs w:val="24"/>
        </w:rPr>
        <w:tab/>
        <w:t xml:space="preserve">X. Peng, Y. Yu, C. Tang, J. Tan, Q. Huang and Z. Wang, </w:t>
      </w:r>
      <w:r w:rsidRPr="00B07621">
        <w:rPr>
          <w:rFonts w:ascii="Calibri" w:hAnsi="Calibri" w:cs="Times New Roman"/>
          <w:i/>
          <w:iCs/>
          <w:noProof/>
          <w:sz w:val="18"/>
          <w:szCs w:val="24"/>
        </w:rPr>
        <w:t>Sci. Total Environ.</w:t>
      </w:r>
      <w:r w:rsidRPr="00B07621">
        <w:rPr>
          <w:rFonts w:ascii="Calibri" w:hAnsi="Calibri" w:cs="Times New Roman"/>
          <w:noProof/>
          <w:sz w:val="18"/>
          <w:szCs w:val="24"/>
        </w:rPr>
        <w:t xml:space="preserve">, 2008, </w:t>
      </w:r>
      <w:r w:rsidRPr="00B07621">
        <w:rPr>
          <w:rFonts w:ascii="Calibri" w:hAnsi="Calibri" w:cs="Times New Roman"/>
          <w:b/>
          <w:bCs/>
          <w:noProof/>
          <w:sz w:val="18"/>
          <w:szCs w:val="24"/>
        </w:rPr>
        <w:t>397</w:t>
      </w:r>
      <w:r w:rsidRPr="00B07621">
        <w:rPr>
          <w:rFonts w:ascii="Calibri" w:hAnsi="Calibri" w:cs="Times New Roman"/>
          <w:noProof/>
          <w:sz w:val="18"/>
          <w:szCs w:val="24"/>
        </w:rPr>
        <w:t>, 158–166.</w:t>
      </w:r>
    </w:p>
    <w:p w14:paraId="0EC19883"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7</w:t>
      </w:r>
      <w:r w:rsidRPr="00B07621">
        <w:rPr>
          <w:rFonts w:ascii="Calibri" w:hAnsi="Calibri" w:cs="Times New Roman"/>
          <w:noProof/>
          <w:sz w:val="18"/>
          <w:szCs w:val="24"/>
        </w:rPr>
        <w:tab/>
        <w:t xml:space="preserve">T. Heberer, K. Reddersen and A. Mechlinski, in </w:t>
      </w:r>
      <w:r w:rsidRPr="00B07621">
        <w:rPr>
          <w:rFonts w:ascii="Calibri" w:hAnsi="Calibri" w:cs="Times New Roman"/>
          <w:i/>
          <w:iCs/>
          <w:noProof/>
          <w:sz w:val="18"/>
          <w:szCs w:val="24"/>
        </w:rPr>
        <w:t>Water Science and Technology</w:t>
      </w:r>
      <w:r w:rsidRPr="00B07621">
        <w:rPr>
          <w:rFonts w:ascii="Calibri" w:hAnsi="Calibri" w:cs="Times New Roman"/>
          <w:noProof/>
          <w:sz w:val="18"/>
          <w:szCs w:val="24"/>
        </w:rPr>
        <w:t>, 2002, vol. 46, pp. 81–88.</w:t>
      </w:r>
    </w:p>
    <w:p w14:paraId="34048367"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8</w:t>
      </w:r>
      <w:r w:rsidRPr="00B07621">
        <w:rPr>
          <w:rFonts w:ascii="Calibri" w:hAnsi="Calibri" w:cs="Times New Roman"/>
          <w:noProof/>
          <w:sz w:val="18"/>
          <w:szCs w:val="24"/>
        </w:rPr>
        <w:tab/>
        <w:t xml:space="preserve">J. O. Tijani, O. O. Fatoba and L. F. Petrik, </w:t>
      </w:r>
      <w:r w:rsidRPr="00B07621">
        <w:rPr>
          <w:rFonts w:ascii="Calibri" w:hAnsi="Calibri" w:cs="Times New Roman"/>
          <w:i/>
          <w:iCs/>
          <w:noProof/>
          <w:sz w:val="18"/>
          <w:szCs w:val="24"/>
        </w:rPr>
        <w:t>Water. Air. Soil Pollut.</w:t>
      </w:r>
      <w:r w:rsidRPr="00B07621">
        <w:rPr>
          <w:rFonts w:ascii="Calibri" w:hAnsi="Calibri" w:cs="Times New Roman"/>
          <w:noProof/>
          <w:sz w:val="18"/>
          <w:szCs w:val="24"/>
        </w:rPr>
        <w:t xml:space="preserve">, 2013, </w:t>
      </w:r>
      <w:r w:rsidRPr="00B07621">
        <w:rPr>
          <w:rFonts w:ascii="Calibri" w:hAnsi="Calibri" w:cs="Times New Roman"/>
          <w:b/>
          <w:bCs/>
          <w:noProof/>
          <w:sz w:val="18"/>
          <w:szCs w:val="24"/>
        </w:rPr>
        <w:t>224</w:t>
      </w:r>
      <w:r w:rsidRPr="00B07621">
        <w:rPr>
          <w:rFonts w:ascii="Calibri" w:hAnsi="Calibri" w:cs="Times New Roman"/>
          <w:noProof/>
          <w:sz w:val="18"/>
          <w:szCs w:val="24"/>
        </w:rPr>
        <w:t>, 1770.</w:t>
      </w:r>
    </w:p>
    <w:p w14:paraId="2C31C788"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9</w:t>
      </w:r>
      <w:r w:rsidRPr="00B07621">
        <w:rPr>
          <w:rFonts w:ascii="Calibri" w:hAnsi="Calibri" w:cs="Times New Roman"/>
          <w:noProof/>
          <w:sz w:val="18"/>
          <w:szCs w:val="24"/>
        </w:rPr>
        <w:tab/>
        <w:t xml:space="preserve">A. A. Keller, S. McFerran, A. Lazareva and S. Suh, </w:t>
      </w:r>
      <w:r w:rsidRPr="00B07621">
        <w:rPr>
          <w:rFonts w:ascii="Calibri" w:hAnsi="Calibri" w:cs="Times New Roman"/>
          <w:i/>
          <w:iCs/>
          <w:noProof/>
          <w:sz w:val="18"/>
          <w:szCs w:val="24"/>
        </w:rPr>
        <w:t>J. Nanoparticle Res.</w:t>
      </w:r>
      <w:r w:rsidRPr="00B07621">
        <w:rPr>
          <w:rFonts w:ascii="Calibri" w:hAnsi="Calibri" w:cs="Times New Roman"/>
          <w:noProof/>
          <w:sz w:val="18"/>
          <w:szCs w:val="24"/>
        </w:rPr>
        <w:t xml:space="preserve">, 2013, </w:t>
      </w:r>
      <w:r w:rsidRPr="00B07621">
        <w:rPr>
          <w:rFonts w:ascii="Calibri" w:hAnsi="Calibri" w:cs="Times New Roman"/>
          <w:b/>
          <w:bCs/>
          <w:noProof/>
          <w:sz w:val="18"/>
          <w:szCs w:val="24"/>
        </w:rPr>
        <w:t>15</w:t>
      </w:r>
      <w:r w:rsidRPr="00B07621">
        <w:rPr>
          <w:rFonts w:ascii="Calibri" w:hAnsi="Calibri" w:cs="Times New Roman"/>
          <w:noProof/>
          <w:sz w:val="18"/>
          <w:szCs w:val="24"/>
        </w:rPr>
        <w:t>, 1692.</w:t>
      </w:r>
    </w:p>
    <w:p w14:paraId="0CC08054"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10</w:t>
      </w:r>
      <w:r w:rsidRPr="00B07621">
        <w:rPr>
          <w:rFonts w:ascii="Calibri" w:hAnsi="Calibri" w:cs="Times New Roman"/>
          <w:noProof/>
          <w:sz w:val="18"/>
          <w:szCs w:val="24"/>
        </w:rPr>
        <w:tab/>
        <w:t xml:space="preserve">M. Baalousha, Y. Yang, M. E. Vance, B. P. Colman, S. </w:t>
      </w:r>
      <w:r w:rsidRPr="00B07621">
        <w:rPr>
          <w:rFonts w:ascii="Calibri" w:hAnsi="Calibri" w:cs="Times New Roman"/>
          <w:noProof/>
          <w:sz w:val="18"/>
          <w:szCs w:val="24"/>
        </w:rPr>
        <w:lastRenderedPageBreak/>
        <w:t xml:space="preserve">McNeal, J. Xu, J. Blaszczak, M. Steele, E. Bernhardt and M. F. Hochella, </w:t>
      </w:r>
      <w:r w:rsidRPr="00B07621">
        <w:rPr>
          <w:rFonts w:ascii="Calibri" w:hAnsi="Calibri" w:cs="Times New Roman"/>
          <w:i/>
          <w:iCs/>
          <w:noProof/>
          <w:sz w:val="18"/>
          <w:szCs w:val="24"/>
        </w:rPr>
        <w:t>Sci. Total Environ.</w:t>
      </w:r>
      <w:r w:rsidRPr="00B07621">
        <w:rPr>
          <w:rFonts w:ascii="Calibri" w:hAnsi="Calibri" w:cs="Times New Roman"/>
          <w:noProof/>
          <w:sz w:val="18"/>
          <w:szCs w:val="24"/>
        </w:rPr>
        <w:t xml:space="preserve">, 2016, </w:t>
      </w:r>
      <w:r w:rsidRPr="00B07621">
        <w:rPr>
          <w:rFonts w:ascii="Calibri" w:hAnsi="Calibri" w:cs="Times New Roman"/>
          <w:b/>
          <w:bCs/>
          <w:noProof/>
          <w:sz w:val="18"/>
          <w:szCs w:val="24"/>
        </w:rPr>
        <w:t>557</w:t>
      </w:r>
      <w:r w:rsidRPr="00B07621">
        <w:rPr>
          <w:rFonts w:ascii="Calibri" w:hAnsi="Calibri" w:cs="Times New Roman"/>
          <w:noProof/>
          <w:sz w:val="18"/>
          <w:szCs w:val="24"/>
        </w:rPr>
        <w:t>–</w:t>
      </w:r>
      <w:r w:rsidRPr="00B07621">
        <w:rPr>
          <w:rFonts w:ascii="Calibri" w:hAnsi="Calibri" w:cs="Times New Roman"/>
          <w:b/>
          <w:bCs/>
          <w:noProof/>
          <w:sz w:val="18"/>
          <w:szCs w:val="24"/>
        </w:rPr>
        <w:t>558</w:t>
      </w:r>
      <w:r w:rsidRPr="00B07621">
        <w:rPr>
          <w:rFonts w:ascii="Calibri" w:hAnsi="Calibri" w:cs="Times New Roman"/>
          <w:noProof/>
          <w:sz w:val="18"/>
          <w:szCs w:val="24"/>
        </w:rPr>
        <w:t>, 740–753.</w:t>
      </w:r>
    </w:p>
    <w:p w14:paraId="5007DAC6"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11</w:t>
      </w:r>
      <w:r w:rsidRPr="00B07621">
        <w:rPr>
          <w:rFonts w:ascii="Calibri" w:hAnsi="Calibri" w:cs="Times New Roman"/>
          <w:noProof/>
          <w:sz w:val="18"/>
          <w:szCs w:val="24"/>
        </w:rPr>
        <w:tab/>
        <w:t xml:space="preserve">Z. Zhang, S. Zhang, X. Huang and L. Liang, </w:t>
      </w:r>
      <w:r w:rsidRPr="00B07621">
        <w:rPr>
          <w:rFonts w:ascii="Calibri" w:hAnsi="Calibri" w:cs="Times New Roman"/>
          <w:i/>
          <w:iCs/>
          <w:noProof/>
          <w:sz w:val="18"/>
          <w:szCs w:val="24"/>
        </w:rPr>
        <w:t>J. Telemed. Telecare</w:t>
      </w:r>
      <w:r w:rsidRPr="00B07621">
        <w:rPr>
          <w:rFonts w:ascii="Calibri" w:hAnsi="Calibri" w:cs="Times New Roman"/>
          <w:noProof/>
          <w:sz w:val="18"/>
          <w:szCs w:val="24"/>
        </w:rPr>
        <w:t xml:space="preserve">, 2013, </w:t>
      </w:r>
      <w:r w:rsidRPr="00B07621">
        <w:rPr>
          <w:rFonts w:ascii="Calibri" w:hAnsi="Calibri" w:cs="Times New Roman"/>
          <w:b/>
          <w:bCs/>
          <w:noProof/>
          <w:sz w:val="18"/>
          <w:szCs w:val="24"/>
        </w:rPr>
        <w:t>19</w:t>
      </w:r>
      <w:r w:rsidRPr="00B07621">
        <w:rPr>
          <w:rFonts w:ascii="Calibri" w:hAnsi="Calibri" w:cs="Times New Roman"/>
          <w:noProof/>
          <w:sz w:val="18"/>
          <w:szCs w:val="24"/>
        </w:rPr>
        <w:t>, 55–9.</w:t>
      </w:r>
    </w:p>
    <w:p w14:paraId="5860C9FA"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12</w:t>
      </w:r>
      <w:r w:rsidRPr="00B07621">
        <w:rPr>
          <w:rFonts w:ascii="Calibri" w:hAnsi="Calibri" w:cs="Times New Roman"/>
          <w:noProof/>
          <w:sz w:val="18"/>
          <w:szCs w:val="24"/>
        </w:rPr>
        <w:tab/>
        <w:t xml:space="preserve">L. Duester, M. Burkhardt, A. C. Gutleb, R. Kaegi, A. Macken, B. Meermann and F. von der Kammer, </w:t>
      </w:r>
      <w:r w:rsidRPr="00B07621">
        <w:rPr>
          <w:rFonts w:ascii="Calibri" w:hAnsi="Calibri" w:cs="Times New Roman"/>
          <w:i/>
          <w:iCs/>
          <w:noProof/>
          <w:sz w:val="18"/>
          <w:szCs w:val="24"/>
        </w:rPr>
        <w:t>Front. Chem.</w:t>
      </w:r>
      <w:r w:rsidRPr="00B07621">
        <w:rPr>
          <w:rFonts w:ascii="Calibri" w:hAnsi="Calibri" w:cs="Times New Roman"/>
          <w:noProof/>
          <w:sz w:val="18"/>
          <w:szCs w:val="24"/>
        </w:rPr>
        <w:t xml:space="preserve">, 2014, </w:t>
      </w:r>
      <w:r w:rsidRPr="00B07621">
        <w:rPr>
          <w:rFonts w:ascii="Calibri" w:hAnsi="Calibri" w:cs="Times New Roman"/>
          <w:b/>
          <w:bCs/>
          <w:noProof/>
          <w:sz w:val="18"/>
          <w:szCs w:val="24"/>
        </w:rPr>
        <w:t>2</w:t>
      </w:r>
      <w:r w:rsidRPr="00B07621">
        <w:rPr>
          <w:rFonts w:ascii="Calibri" w:hAnsi="Calibri" w:cs="Times New Roman"/>
          <w:noProof/>
          <w:sz w:val="18"/>
          <w:szCs w:val="24"/>
        </w:rPr>
        <w:t>, 39.</w:t>
      </w:r>
    </w:p>
    <w:p w14:paraId="143152D1"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13</w:t>
      </w:r>
      <w:r w:rsidRPr="00B07621">
        <w:rPr>
          <w:rFonts w:ascii="Calibri" w:hAnsi="Calibri" w:cs="Times New Roman"/>
          <w:noProof/>
          <w:sz w:val="18"/>
          <w:szCs w:val="24"/>
        </w:rPr>
        <w:tab/>
        <w:t xml:space="preserve">F. Gottschalk, C. Ort, R. W. Scholz and B. Nowack, </w:t>
      </w:r>
      <w:r w:rsidRPr="00B07621">
        <w:rPr>
          <w:rFonts w:ascii="Calibri" w:hAnsi="Calibri" w:cs="Times New Roman"/>
          <w:i/>
          <w:iCs/>
          <w:noProof/>
          <w:sz w:val="18"/>
          <w:szCs w:val="24"/>
        </w:rPr>
        <w:t>Environ. Pollut.</w:t>
      </w:r>
      <w:r w:rsidRPr="00B07621">
        <w:rPr>
          <w:rFonts w:ascii="Calibri" w:hAnsi="Calibri" w:cs="Times New Roman"/>
          <w:noProof/>
          <w:sz w:val="18"/>
          <w:szCs w:val="24"/>
        </w:rPr>
        <w:t xml:space="preserve">, 2011, </w:t>
      </w:r>
      <w:r w:rsidRPr="00B07621">
        <w:rPr>
          <w:rFonts w:ascii="Calibri" w:hAnsi="Calibri" w:cs="Times New Roman"/>
          <w:b/>
          <w:bCs/>
          <w:noProof/>
          <w:sz w:val="18"/>
          <w:szCs w:val="24"/>
        </w:rPr>
        <w:t>159</w:t>
      </w:r>
      <w:r w:rsidRPr="00B07621">
        <w:rPr>
          <w:rFonts w:ascii="Calibri" w:hAnsi="Calibri" w:cs="Times New Roman"/>
          <w:noProof/>
          <w:sz w:val="18"/>
          <w:szCs w:val="24"/>
        </w:rPr>
        <w:t>, 3439–3445.</w:t>
      </w:r>
    </w:p>
    <w:p w14:paraId="4342CAFB"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14</w:t>
      </w:r>
      <w:r w:rsidRPr="00B07621">
        <w:rPr>
          <w:rFonts w:ascii="Calibri" w:hAnsi="Calibri" w:cs="Times New Roman"/>
          <w:noProof/>
          <w:sz w:val="18"/>
          <w:szCs w:val="24"/>
        </w:rPr>
        <w:tab/>
        <w:t xml:space="preserve">E. Dumont, A. C. Johnson, V. D. J. Keller and R. J. Williams, </w:t>
      </w:r>
      <w:r w:rsidRPr="00B07621">
        <w:rPr>
          <w:rFonts w:ascii="Calibri" w:hAnsi="Calibri" w:cs="Times New Roman"/>
          <w:i/>
          <w:iCs/>
          <w:noProof/>
          <w:sz w:val="18"/>
          <w:szCs w:val="24"/>
        </w:rPr>
        <w:t>Environ. Pollut.</w:t>
      </w:r>
      <w:r w:rsidRPr="00B07621">
        <w:rPr>
          <w:rFonts w:ascii="Calibri" w:hAnsi="Calibri" w:cs="Times New Roman"/>
          <w:noProof/>
          <w:sz w:val="18"/>
          <w:szCs w:val="24"/>
        </w:rPr>
        <w:t xml:space="preserve">, 2015, </w:t>
      </w:r>
      <w:r w:rsidRPr="00B07621">
        <w:rPr>
          <w:rFonts w:ascii="Calibri" w:hAnsi="Calibri" w:cs="Times New Roman"/>
          <w:b/>
          <w:bCs/>
          <w:noProof/>
          <w:sz w:val="18"/>
          <w:szCs w:val="24"/>
        </w:rPr>
        <w:t>196</w:t>
      </w:r>
      <w:r w:rsidRPr="00B07621">
        <w:rPr>
          <w:rFonts w:ascii="Calibri" w:hAnsi="Calibri" w:cs="Times New Roman"/>
          <w:noProof/>
          <w:sz w:val="18"/>
          <w:szCs w:val="24"/>
        </w:rPr>
        <w:t>, 341–349.</w:t>
      </w:r>
    </w:p>
    <w:p w14:paraId="7471DBB8"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15</w:t>
      </w:r>
      <w:r w:rsidRPr="00B07621">
        <w:rPr>
          <w:rFonts w:ascii="Calibri" w:hAnsi="Calibri" w:cs="Times New Roman"/>
          <w:noProof/>
          <w:sz w:val="18"/>
          <w:szCs w:val="24"/>
        </w:rPr>
        <w:tab/>
        <w:t xml:space="preserve">A. L. Dale, G. V. Lowry and E. A. Casman, </w:t>
      </w:r>
      <w:r w:rsidRPr="00B07621">
        <w:rPr>
          <w:rFonts w:ascii="Calibri" w:hAnsi="Calibri" w:cs="Times New Roman"/>
          <w:i/>
          <w:iCs/>
          <w:noProof/>
          <w:sz w:val="18"/>
          <w:szCs w:val="24"/>
        </w:rPr>
        <w:t>Environ. Sci. Technol.</w:t>
      </w:r>
      <w:r w:rsidRPr="00B07621">
        <w:rPr>
          <w:rFonts w:ascii="Calibri" w:hAnsi="Calibri" w:cs="Times New Roman"/>
          <w:noProof/>
          <w:sz w:val="18"/>
          <w:szCs w:val="24"/>
        </w:rPr>
        <w:t xml:space="preserve">, 2015, </w:t>
      </w:r>
      <w:r w:rsidRPr="00B07621">
        <w:rPr>
          <w:rFonts w:ascii="Calibri" w:hAnsi="Calibri" w:cs="Times New Roman"/>
          <w:b/>
          <w:bCs/>
          <w:noProof/>
          <w:sz w:val="18"/>
          <w:szCs w:val="24"/>
        </w:rPr>
        <w:t>49</w:t>
      </w:r>
      <w:r w:rsidRPr="00B07621">
        <w:rPr>
          <w:rFonts w:ascii="Calibri" w:hAnsi="Calibri" w:cs="Times New Roman"/>
          <w:noProof/>
          <w:sz w:val="18"/>
          <w:szCs w:val="24"/>
        </w:rPr>
        <w:t>, 7285–7293.</w:t>
      </w:r>
    </w:p>
    <w:p w14:paraId="4F070832"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16</w:t>
      </w:r>
      <w:r w:rsidRPr="00B07621">
        <w:rPr>
          <w:rFonts w:ascii="Calibri" w:hAnsi="Calibri" w:cs="Times New Roman"/>
          <w:noProof/>
          <w:sz w:val="18"/>
          <w:szCs w:val="24"/>
        </w:rPr>
        <w:tab/>
        <w:t xml:space="preserve">B. Nowack, </w:t>
      </w:r>
      <w:r w:rsidRPr="00B07621">
        <w:rPr>
          <w:rFonts w:ascii="Calibri" w:hAnsi="Calibri" w:cs="Times New Roman"/>
          <w:i/>
          <w:iCs/>
          <w:noProof/>
          <w:sz w:val="18"/>
          <w:szCs w:val="24"/>
        </w:rPr>
        <w:t>NanoImpact</w:t>
      </w:r>
      <w:r w:rsidRPr="00B07621">
        <w:rPr>
          <w:rFonts w:ascii="Calibri" w:hAnsi="Calibri" w:cs="Times New Roman"/>
          <w:noProof/>
          <w:sz w:val="18"/>
          <w:szCs w:val="24"/>
        </w:rPr>
        <w:t>, 2017, 8, 38–47.</w:t>
      </w:r>
    </w:p>
    <w:p w14:paraId="5BD244CC"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17</w:t>
      </w:r>
      <w:r w:rsidRPr="00B07621">
        <w:rPr>
          <w:rFonts w:ascii="Calibri" w:hAnsi="Calibri" w:cs="Times New Roman"/>
          <w:noProof/>
          <w:sz w:val="18"/>
          <w:szCs w:val="24"/>
        </w:rPr>
        <w:tab/>
        <w:t xml:space="preserve">N. Sani-Kast, M. Scheringer, D. Slomberg, J. Labille, A. Praetorius, P. Ollivier and K. Hungerbühler, </w:t>
      </w:r>
      <w:r w:rsidRPr="00B07621">
        <w:rPr>
          <w:rFonts w:ascii="Calibri" w:hAnsi="Calibri" w:cs="Times New Roman"/>
          <w:i/>
          <w:iCs/>
          <w:noProof/>
          <w:sz w:val="18"/>
          <w:szCs w:val="24"/>
        </w:rPr>
        <w:t>Sci. Total Environ.</w:t>
      </w:r>
      <w:r w:rsidRPr="00B07621">
        <w:rPr>
          <w:rFonts w:ascii="Calibri" w:hAnsi="Calibri" w:cs="Times New Roman"/>
          <w:noProof/>
          <w:sz w:val="18"/>
          <w:szCs w:val="24"/>
        </w:rPr>
        <w:t xml:space="preserve">, 2015, </w:t>
      </w:r>
      <w:r w:rsidRPr="00B07621">
        <w:rPr>
          <w:rFonts w:ascii="Calibri" w:hAnsi="Calibri" w:cs="Times New Roman"/>
          <w:b/>
          <w:bCs/>
          <w:noProof/>
          <w:sz w:val="18"/>
          <w:szCs w:val="24"/>
        </w:rPr>
        <w:t>535</w:t>
      </w:r>
      <w:r w:rsidRPr="00B07621">
        <w:rPr>
          <w:rFonts w:ascii="Calibri" w:hAnsi="Calibri" w:cs="Times New Roman"/>
          <w:noProof/>
          <w:sz w:val="18"/>
          <w:szCs w:val="24"/>
        </w:rPr>
        <w:t>, 150–159.</w:t>
      </w:r>
    </w:p>
    <w:p w14:paraId="2CA62FC3"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18</w:t>
      </w:r>
      <w:r w:rsidRPr="00B07621">
        <w:rPr>
          <w:rFonts w:ascii="Calibri" w:hAnsi="Calibri" w:cs="Times New Roman"/>
          <w:noProof/>
          <w:sz w:val="18"/>
          <w:szCs w:val="24"/>
        </w:rPr>
        <w:tab/>
        <w:t xml:space="preserve">F. Gottschalk, T. Y. Sun and B. Nowack, </w:t>
      </w:r>
      <w:r w:rsidRPr="00B07621">
        <w:rPr>
          <w:rFonts w:ascii="Calibri" w:hAnsi="Calibri" w:cs="Times New Roman"/>
          <w:i/>
          <w:iCs/>
          <w:noProof/>
          <w:sz w:val="18"/>
          <w:szCs w:val="24"/>
        </w:rPr>
        <w:t>Environ. Pollut.</w:t>
      </w:r>
      <w:r w:rsidRPr="00B07621">
        <w:rPr>
          <w:rFonts w:ascii="Calibri" w:hAnsi="Calibri" w:cs="Times New Roman"/>
          <w:noProof/>
          <w:sz w:val="18"/>
          <w:szCs w:val="24"/>
        </w:rPr>
        <w:t xml:space="preserve">, 2013, </w:t>
      </w:r>
      <w:r w:rsidRPr="00B07621">
        <w:rPr>
          <w:rFonts w:ascii="Calibri" w:hAnsi="Calibri" w:cs="Times New Roman"/>
          <w:b/>
          <w:bCs/>
          <w:noProof/>
          <w:sz w:val="18"/>
          <w:szCs w:val="24"/>
        </w:rPr>
        <w:t>2013</w:t>
      </w:r>
      <w:r w:rsidRPr="00B07621">
        <w:rPr>
          <w:rFonts w:ascii="Calibri" w:hAnsi="Calibri" w:cs="Times New Roman"/>
          <w:noProof/>
          <w:sz w:val="18"/>
          <w:szCs w:val="24"/>
        </w:rPr>
        <w:t>, 287–300.</w:t>
      </w:r>
    </w:p>
    <w:p w14:paraId="7E8303A8"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19</w:t>
      </w:r>
      <w:r w:rsidRPr="00B07621">
        <w:rPr>
          <w:rFonts w:ascii="Calibri" w:hAnsi="Calibri" w:cs="Times New Roman"/>
          <w:noProof/>
          <w:sz w:val="18"/>
          <w:szCs w:val="24"/>
        </w:rPr>
        <w:tab/>
        <w:t xml:space="preserve">A. L. Dale, E. A. Casman, G. V. Lowry, J. R. Lead, E. Viparelli and M. Baalousha, </w:t>
      </w:r>
      <w:r w:rsidRPr="00B07621">
        <w:rPr>
          <w:rFonts w:ascii="Calibri" w:hAnsi="Calibri" w:cs="Times New Roman"/>
          <w:i/>
          <w:iCs/>
          <w:noProof/>
          <w:sz w:val="18"/>
          <w:szCs w:val="24"/>
        </w:rPr>
        <w:t>Environ. Sci. Technol.</w:t>
      </w:r>
      <w:r w:rsidRPr="00B07621">
        <w:rPr>
          <w:rFonts w:ascii="Calibri" w:hAnsi="Calibri" w:cs="Times New Roman"/>
          <w:noProof/>
          <w:sz w:val="18"/>
          <w:szCs w:val="24"/>
        </w:rPr>
        <w:t xml:space="preserve">, 2015, </w:t>
      </w:r>
      <w:r w:rsidRPr="00B07621">
        <w:rPr>
          <w:rFonts w:ascii="Calibri" w:hAnsi="Calibri" w:cs="Times New Roman"/>
          <w:b/>
          <w:bCs/>
          <w:noProof/>
          <w:sz w:val="18"/>
          <w:szCs w:val="24"/>
        </w:rPr>
        <w:t>49</w:t>
      </w:r>
      <w:r w:rsidRPr="00B07621">
        <w:rPr>
          <w:rFonts w:ascii="Calibri" w:hAnsi="Calibri" w:cs="Times New Roman"/>
          <w:noProof/>
          <w:sz w:val="18"/>
          <w:szCs w:val="24"/>
        </w:rPr>
        <w:t>, 2587–2593.</w:t>
      </w:r>
    </w:p>
    <w:p w14:paraId="0330509A"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20</w:t>
      </w:r>
      <w:r w:rsidRPr="00B07621">
        <w:rPr>
          <w:rFonts w:ascii="Calibri" w:hAnsi="Calibri" w:cs="Times New Roman"/>
          <w:noProof/>
          <w:sz w:val="18"/>
          <w:szCs w:val="24"/>
        </w:rPr>
        <w:tab/>
        <w:t xml:space="preserve">C. Boxall, A. B., Chaudhry, Q., Sinclair, C., Jones, A., Aitken, R., Jefferson, B., &amp; Watts, </w:t>
      </w:r>
      <w:r w:rsidRPr="00B07621">
        <w:rPr>
          <w:rFonts w:ascii="Calibri" w:hAnsi="Calibri" w:cs="Times New Roman"/>
          <w:i/>
          <w:iCs/>
          <w:noProof/>
          <w:sz w:val="18"/>
          <w:szCs w:val="24"/>
        </w:rPr>
        <w:t>Current and Future Predicted Environmental Exposure To Engineered Nanoparticles</w:t>
      </w:r>
      <w:r w:rsidRPr="00B07621">
        <w:rPr>
          <w:rFonts w:ascii="Calibri" w:hAnsi="Calibri" w:cs="Times New Roman"/>
          <w:noProof/>
          <w:sz w:val="18"/>
          <w:szCs w:val="24"/>
        </w:rPr>
        <w:t>, 2007.</w:t>
      </w:r>
    </w:p>
    <w:p w14:paraId="6F90CE21"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21</w:t>
      </w:r>
      <w:r w:rsidRPr="00B07621">
        <w:rPr>
          <w:rFonts w:ascii="Calibri" w:hAnsi="Calibri" w:cs="Times New Roman"/>
          <w:noProof/>
          <w:sz w:val="18"/>
          <w:szCs w:val="24"/>
        </w:rPr>
        <w:tab/>
        <w:t xml:space="preserve">N. C. Mueller and B. Nowack, </w:t>
      </w:r>
      <w:r w:rsidRPr="00B07621">
        <w:rPr>
          <w:rFonts w:ascii="Calibri" w:hAnsi="Calibri" w:cs="Times New Roman"/>
          <w:i/>
          <w:iCs/>
          <w:noProof/>
          <w:sz w:val="18"/>
          <w:szCs w:val="24"/>
        </w:rPr>
        <w:t>Environ. Sci. Technol.</w:t>
      </w:r>
      <w:r w:rsidRPr="00B07621">
        <w:rPr>
          <w:rFonts w:ascii="Calibri" w:hAnsi="Calibri" w:cs="Times New Roman"/>
          <w:noProof/>
          <w:sz w:val="18"/>
          <w:szCs w:val="24"/>
        </w:rPr>
        <w:t xml:space="preserve">, 2008, </w:t>
      </w:r>
      <w:r w:rsidRPr="00B07621">
        <w:rPr>
          <w:rFonts w:ascii="Calibri" w:hAnsi="Calibri" w:cs="Times New Roman"/>
          <w:b/>
          <w:bCs/>
          <w:noProof/>
          <w:sz w:val="18"/>
          <w:szCs w:val="24"/>
        </w:rPr>
        <w:t>42</w:t>
      </w:r>
      <w:r w:rsidRPr="00B07621">
        <w:rPr>
          <w:rFonts w:ascii="Calibri" w:hAnsi="Calibri" w:cs="Times New Roman"/>
          <w:noProof/>
          <w:sz w:val="18"/>
          <w:szCs w:val="24"/>
        </w:rPr>
        <w:t>, 44447–53.</w:t>
      </w:r>
    </w:p>
    <w:p w14:paraId="2140ABF2"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22</w:t>
      </w:r>
      <w:r w:rsidRPr="00B07621">
        <w:rPr>
          <w:rFonts w:ascii="Calibri" w:hAnsi="Calibri" w:cs="Times New Roman"/>
          <w:noProof/>
          <w:sz w:val="18"/>
          <w:szCs w:val="24"/>
        </w:rPr>
        <w:tab/>
        <w:t xml:space="preserve">R. Arvidsson, S. Molander and B. A. Sanden, </w:t>
      </w:r>
      <w:r w:rsidRPr="00B07621">
        <w:rPr>
          <w:rFonts w:ascii="Calibri" w:hAnsi="Calibri" w:cs="Times New Roman"/>
          <w:i/>
          <w:iCs/>
          <w:noProof/>
          <w:sz w:val="18"/>
          <w:szCs w:val="24"/>
        </w:rPr>
        <w:t>J. Ind. Ecol.</w:t>
      </w:r>
      <w:r w:rsidRPr="00B07621">
        <w:rPr>
          <w:rFonts w:ascii="Calibri" w:hAnsi="Calibri" w:cs="Times New Roman"/>
          <w:noProof/>
          <w:sz w:val="18"/>
          <w:szCs w:val="24"/>
        </w:rPr>
        <w:t xml:space="preserve">, 2012, </w:t>
      </w:r>
      <w:r w:rsidRPr="00B07621">
        <w:rPr>
          <w:rFonts w:ascii="Calibri" w:hAnsi="Calibri" w:cs="Times New Roman"/>
          <w:b/>
          <w:bCs/>
          <w:noProof/>
          <w:sz w:val="18"/>
          <w:szCs w:val="24"/>
        </w:rPr>
        <w:t>16</w:t>
      </w:r>
      <w:r w:rsidRPr="00B07621">
        <w:rPr>
          <w:rFonts w:ascii="Calibri" w:hAnsi="Calibri" w:cs="Times New Roman"/>
          <w:noProof/>
          <w:sz w:val="18"/>
          <w:szCs w:val="24"/>
        </w:rPr>
        <w:t>, 343–351.</w:t>
      </w:r>
    </w:p>
    <w:p w14:paraId="4911394E"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23</w:t>
      </w:r>
      <w:r w:rsidRPr="00B07621">
        <w:rPr>
          <w:rFonts w:ascii="Calibri" w:hAnsi="Calibri" w:cs="Times New Roman"/>
          <w:noProof/>
          <w:sz w:val="18"/>
          <w:szCs w:val="24"/>
        </w:rPr>
        <w:tab/>
        <w:t xml:space="preserve">F. Gottschalk, R. W. Scholz and B. Nowack, </w:t>
      </w:r>
      <w:r w:rsidRPr="00B07621">
        <w:rPr>
          <w:rFonts w:ascii="Calibri" w:hAnsi="Calibri" w:cs="Times New Roman"/>
          <w:i/>
          <w:iCs/>
          <w:noProof/>
          <w:sz w:val="18"/>
          <w:szCs w:val="24"/>
        </w:rPr>
        <w:t>Environ. Model. Softw.</w:t>
      </w:r>
      <w:r w:rsidRPr="00B07621">
        <w:rPr>
          <w:rFonts w:ascii="Calibri" w:hAnsi="Calibri" w:cs="Times New Roman"/>
          <w:noProof/>
          <w:sz w:val="18"/>
          <w:szCs w:val="24"/>
        </w:rPr>
        <w:t xml:space="preserve">, 2010, </w:t>
      </w:r>
      <w:r w:rsidRPr="00B07621">
        <w:rPr>
          <w:rFonts w:ascii="Calibri" w:hAnsi="Calibri" w:cs="Times New Roman"/>
          <w:b/>
          <w:bCs/>
          <w:noProof/>
          <w:sz w:val="18"/>
          <w:szCs w:val="24"/>
        </w:rPr>
        <w:t>25</w:t>
      </w:r>
      <w:r w:rsidRPr="00B07621">
        <w:rPr>
          <w:rFonts w:ascii="Calibri" w:hAnsi="Calibri" w:cs="Times New Roman"/>
          <w:noProof/>
          <w:sz w:val="18"/>
          <w:szCs w:val="24"/>
        </w:rPr>
        <w:t>, 320–332.</w:t>
      </w:r>
    </w:p>
    <w:p w14:paraId="34D04FBC"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24</w:t>
      </w:r>
      <w:r w:rsidRPr="00B07621">
        <w:rPr>
          <w:rFonts w:ascii="Calibri" w:hAnsi="Calibri" w:cs="Times New Roman"/>
          <w:noProof/>
          <w:sz w:val="18"/>
          <w:szCs w:val="24"/>
        </w:rPr>
        <w:tab/>
        <w:t xml:space="preserve">J. A. J. Meesters, J. T. K. Quik, A. A. Koelmans, A. J. Hendriks and D. van de Meent, </w:t>
      </w:r>
      <w:r w:rsidRPr="00B07621">
        <w:rPr>
          <w:rFonts w:ascii="Calibri" w:hAnsi="Calibri" w:cs="Times New Roman"/>
          <w:i/>
          <w:iCs/>
          <w:noProof/>
          <w:sz w:val="18"/>
          <w:szCs w:val="24"/>
        </w:rPr>
        <w:t>Environ. Sci. Nano</w:t>
      </w:r>
      <w:r w:rsidRPr="00B07621">
        <w:rPr>
          <w:rFonts w:ascii="Calibri" w:hAnsi="Calibri" w:cs="Times New Roman"/>
          <w:noProof/>
          <w:sz w:val="18"/>
          <w:szCs w:val="24"/>
        </w:rPr>
        <w:t xml:space="preserve">, 2016, </w:t>
      </w:r>
      <w:r w:rsidRPr="00B07621">
        <w:rPr>
          <w:rFonts w:ascii="Calibri" w:hAnsi="Calibri" w:cs="Times New Roman"/>
          <w:b/>
          <w:bCs/>
          <w:noProof/>
          <w:sz w:val="18"/>
          <w:szCs w:val="24"/>
        </w:rPr>
        <w:t>3</w:t>
      </w:r>
      <w:r w:rsidRPr="00B07621">
        <w:rPr>
          <w:rFonts w:ascii="Calibri" w:hAnsi="Calibri" w:cs="Times New Roman"/>
          <w:noProof/>
          <w:sz w:val="18"/>
          <w:szCs w:val="24"/>
        </w:rPr>
        <w:t>, 715–727.</w:t>
      </w:r>
    </w:p>
    <w:p w14:paraId="368FB670"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25</w:t>
      </w:r>
      <w:r w:rsidRPr="00B07621">
        <w:rPr>
          <w:rFonts w:ascii="Calibri" w:hAnsi="Calibri" w:cs="Times New Roman"/>
          <w:noProof/>
          <w:sz w:val="18"/>
          <w:szCs w:val="24"/>
        </w:rPr>
        <w:tab/>
        <w:t xml:space="preserve">A. A. Keller and A. Lazareva, </w:t>
      </w:r>
      <w:r w:rsidRPr="00B07621">
        <w:rPr>
          <w:rFonts w:ascii="Calibri" w:hAnsi="Calibri" w:cs="Times New Roman"/>
          <w:i/>
          <w:iCs/>
          <w:noProof/>
          <w:sz w:val="18"/>
          <w:szCs w:val="24"/>
        </w:rPr>
        <w:t>Environ. Sci. Technol. Lett.</w:t>
      </w:r>
      <w:r w:rsidRPr="00B07621">
        <w:rPr>
          <w:rFonts w:ascii="Calibri" w:hAnsi="Calibri" w:cs="Times New Roman"/>
          <w:noProof/>
          <w:sz w:val="18"/>
          <w:szCs w:val="24"/>
        </w:rPr>
        <w:t xml:space="preserve">, 2013, </w:t>
      </w:r>
      <w:r w:rsidRPr="00B07621">
        <w:rPr>
          <w:rFonts w:ascii="Calibri" w:hAnsi="Calibri" w:cs="Times New Roman"/>
          <w:b/>
          <w:bCs/>
          <w:noProof/>
          <w:sz w:val="18"/>
          <w:szCs w:val="24"/>
        </w:rPr>
        <w:t>1</w:t>
      </w:r>
      <w:r w:rsidRPr="00B07621">
        <w:rPr>
          <w:rFonts w:ascii="Calibri" w:hAnsi="Calibri" w:cs="Times New Roman"/>
          <w:noProof/>
          <w:sz w:val="18"/>
          <w:szCs w:val="24"/>
        </w:rPr>
        <w:t>, 65–70.</w:t>
      </w:r>
    </w:p>
    <w:p w14:paraId="4256CA0B"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26</w:t>
      </w:r>
      <w:r w:rsidRPr="00B07621">
        <w:rPr>
          <w:rFonts w:ascii="Calibri" w:hAnsi="Calibri" w:cs="Times New Roman"/>
          <w:noProof/>
          <w:sz w:val="18"/>
          <w:szCs w:val="24"/>
        </w:rPr>
        <w:tab/>
        <w:t xml:space="preserve">A. Praetorius, R. Arvidsson, S. Molander and M. Scheringer, </w:t>
      </w:r>
      <w:r w:rsidRPr="00B07621">
        <w:rPr>
          <w:rFonts w:ascii="Calibri" w:hAnsi="Calibri" w:cs="Times New Roman"/>
          <w:i/>
          <w:iCs/>
          <w:noProof/>
          <w:sz w:val="18"/>
          <w:szCs w:val="24"/>
        </w:rPr>
        <w:t>Environ. Sci. Process. Impacts</w:t>
      </w:r>
      <w:r w:rsidRPr="00B07621">
        <w:rPr>
          <w:rFonts w:ascii="Calibri" w:hAnsi="Calibri" w:cs="Times New Roman"/>
          <w:noProof/>
          <w:sz w:val="18"/>
          <w:szCs w:val="24"/>
        </w:rPr>
        <w:t xml:space="preserve">, 2013, </w:t>
      </w:r>
      <w:r w:rsidRPr="00B07621">
        <w:rPr>
          <w:rFonts w:ascii="Calibri" w:hAnsi="Calibri" w:cs="Times New Roman"/>
          <w:b/>
          <w:bCs/>
          <w:noProof/>
          <w:sz w:val="18"/>
          <w:szCs w:val="24"/>
        </w:rPr>
        <w:t>15</w:t>
      </w:r>
      <w:r w:rsidRPr="00B07621">
        <w:rPr>
          <w:rFonts w:ascii="Calibri" w:hAnsi="Calibri" w:cs="Times New Roman"/>
          <w:noProof/>
          <w:sz w:val="18"/>
          <w:szCs w:val="24"/>
        </w:rPr>
        <w:t>, 161–168.</w:t>
      </w:r>
    </w:p>
    <w:p w14:paraId="1691DC4B"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27</w:t>
      </w:r>
      <w:r w:rsidRPr="00B07621">
        <w:rPr>
          <w:rFonts w:ascii="Calibri" w:hAnsi="Calibri" w:cs="Times New Roman"/>
          <w:noProof/>
          <w:sz w:val="18"/>
          <w:szCs w:val="24"/>
        </w:rPr>
        <w:tab/>
        <w:t xml:space="preserve">A. L. Dale, E. A. Casman, G. V. Lowry, J. R. Lead, E. Viparelli and M. Baalousha, </w:t>
      </w:r>
      <w:r w:rsidRPr="00B07621">
        <w:rPr>
          <w:rFonts w:ascii="Calibri" w:hAnsi="Calibri" w:cs="Times New Roman"/>
          <w:i/>
          <w:iCs/>
          <w:noProof/>
          <w:sz w:val="18"/>
          <w:szCs w:val="24"/>
        </w:rPr>
        <w:t>Environ. Sci. Technol.</w:t>
      </w:r>
      <w:r w:rsidRPr="00B07621">
        <w:rPr>
          <w:rFonts w:ascii="Calibri" w:hAnsi="Calibri" w:cs="Times New Roman"/>
          <w:noProof/>
          <w:sz w:val="18"/>
          <w:szCs w:val="24"/>
        </w:rPr>
        <w:t xml:space="preserve">, 2015, </w:t>
      </w:r>
      <w:r w:rsidRPr="00B07621">
        <w:rPr>
          <w:rFonts w:ascii="Calibri" w:hAnsi="Calibri" w:cs="Times New Roman"/>
          <w:b/>
          <w:bCs/>
          <w:noProof/>
          <w:sz w:val="18"/>
          <w:szCs w:val="24"/>
        </w:rPr>
        <w:t>49</w:t>
      </w:r>
      <w:r w:rsidRPr="00B07621">
        <w:rPr>
          <w:rFonts w:ascii="Calibri" w:hAnsi="Calibri" w:cs="Times New Roman"/>
          <w:noProof/>
          <w:sz w:val="18"/>
          <w:szCs w:val="24"/>
        </w:rPr>
        <w:t>, 2587–2593.</w:t>
      </w:r>
    </w:p>
    <w:p w14:paraId="74BCE9FB"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28</w:t>
      </w:r>
      <w:r w:rsidRPr="00B07621">
        <w:rPr>
          <w:rFonts w:ascii="Calibri" w:hAnsi="Calibri" w:cs="Times New Roman"/>
          <w:noProof/>
          <w:sz w:val="18"/>
          <w:szCs w:val="24"/>
        </w:rPr>
        <w:tab/>
        <w:t xml:space="preserve">J. J. M. De Klein, J. T. K. Quik, P. S. Bäuerlein and A. A. Koelmans, </w:t>
      </w:r>
      <w:r w:rsidRPr="00B07621">
        <w:rPr>
          <w:rFonts w:ascii="Calibri" w:hAnsi="Calibri" w:cs="Times New Roman"/>
          <w:i/>
          <w:iCs/>
          <w:noProof/>
          <w:sz w:val="18"/>
          <w:szCs w:val="24"/>
        </w:rPr>
        <w:t>Environ. Sci. Nano</w:t>
      </w:r>
      <w:r w:rsidRPr="00B07621">
        <w:rPr>
          <w:rFonts w:ascii="Calibri" w:hAnsi="Calibri" w:cs="Times New Roman"/>
          <w:noProof/>
          <w:sz w:val="18"/>
          <w:szCs w:val="24"/>
        </w:rPr>
        <w:t xml:space="preserve">, 2016, </w:t>
      </w:r>
      <w:r w:rsidRPr="00B07621">
        <w:rPr>
          <w:rFonts w:ascii="Calibri" w:hAnsi="Calibri" w:cs="Times New Roman"/>
          <w:b/>
          <w:bCs/>
          <w:noProof/>
          <w:sz w:val="18"/>
          <w:szCs w:val="24"/>
        </w:rPr>
        <w:t>3</w:t>
      </w:r>
      <w:r w:rsidRPr="00B07621">
        <w:rPr>
          <w:rFonts w:ascii="Calibri" w:hAnsi="Calibri" w:cs="Times New Roman"/>
          <w:noProof/>
          <w:sz w:val="18"/>
          <w:szCs w:val="24"/>
        </w:rPr>
        <w:t>, 434–441.</w:t>
      </w:r>
    </w:p>
    <w:p w14:paraId="0E693FFE"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29</w:t>
      </w:r>
      <w:r w:rsidRPr="00B07621">
        <w:rPr>
          <w:rFonts w:ascii="Calibri" w:hAnsi="Calibri" w:cs="Times New Roman"/>
          <w:noProof/>
          <w:sz w:val="18"/>
          <w:szCs w:val="24"/>
        </w:rPr>
        <w:tab/>
        <w:t xml:space="preserve">A. A. Markus, J. R. Parsons, E. W. M. Roex, P. de Voogt and R. W. P. M. Laane, </w:t>
      </w:r>
      <w:r w:rsidRPr="00B07621">
        <w:rPr>
          <w:rFonts w:ascii="Calibri" w:hAnsi="Calibri" w:cs="Times New Roman"/>
          <w:i/>
          <w:iCs/>
          <w:noProof/>
          <w:sz w:val="18"/>
          <w:szCs w:val="24"/>
        </w:rPr>
        <w:t>Water Res.</w:t>
      </w:r>
      <w:r w:rsidRPr="00B07621">
        <w:rPr>
          <w:rFonts w:ascii="Calibri" w:hAnsi="Calibri" w:cs="Times New Roman"/>
          <w:noProof/>
          <w:sz w:val="18"/>
          <w:szCs w:val="24"/>
        </w:rPr>
        <w:t xml:space="preserve">, 2016, </w:t>
      </w:r>
      <w:r w:rsidRPr="00B07621">
        <w:rPr>
          <w:rFonts w:ascii="Calibri" w:hAnsi="Calibri" w:cs="Times New Roman"/>
          <w:b/>
          <w:bCs/>
          <w:noProof/>
          <w:sz w:val="18"/>
          <w:szCs w:val="24"/>
        </w:rPr>
        <w:t>91</w:t>
      </w:r>
      <w:r w:rsidRPr="00B07621">
        <w:rPr>
          <w:rFonts w:ascii="Calibri" w:hAnsi="Calibri" w:cs="Times New Roman"/>
          <w:noProof/>
          <w:sz w:val="18"/>
          <w:szCs w:val="24"/>
        </w:rPr>
        <w:t>, 214–224.</w:t>
      </w:r>
    </w:p>
    <w:p w14:paraId="76C8A5D9"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30</w:t>
      </w:r>
      <w:r w:rsidRPr="00B07621">
        <w:rPr>
          <w:rFonts w:ascii="Calibri" w:hAnsi="Calibri" w:cs="Times New Roman"/>
          <w:noProof/>
          <w:sz w:val="18"/>
          <w:szCs w:val="24"/>
        </w:rPr>
        <w:tab/>
        <w:t xml:space="preserve">A. A. Keller, S. McFerran, A. Lazareva and S. Suh, </w:t>
      </w:r>
      <w:r w:rsidRPr="00B07621">
        <w:rPr>
          <w:rFonts w:ascii="Calibri" w:hAnsi="Calibri" w:cs="Times New Roman"/>
          <w:i/>
          <w:iCs/>
          <w:noProof/>
          <w:sz w:val="18"/>
          <w:szCs w:val="24"/>
        </w:rPr>
        <w:t>J. Nanoparticle Res.</w:t>
      </w:r>
      <w:r w:rsidRPr="00B07621">
        <w:rPr>
          <w:rFonts w:ascii="Calibri" w:hAnsi="Calibri" w:cs="Times New Roman"/>
          <w:noProof/>
          <w:sz w:val="18"/>
          <w:szCs w:val="24"/>
        </w:rPr>
        <w:t xml:space="preserve">, 2013, </w:t>
      </w:r>
      <w:r w:rsidRPr="00B07621">
        <w:rPr>
          <w:rFonts w:ascii="Calibri" w:hAnsi="Calibri" w:cs="Times New Roman"/>
          <w:b/>
          <w:bCs/>
          <w:noProof/>
          <w:sz w:val="18"/>
          <w:szCs w:val="24"/>
        </w:rPr>
        <w:t>15</w:t>
      </w:r>
      <w:r w:rsidRPr="00B07621">
        <w:rPr>
          <w:rFonts w:ascii="Calibri" w:hAnsi="Calibri" w:cs="Times New Roman"/>
          <w:noProof/>
          <w:sz w:val="18"/>
          <w:szCs w:val="24"/>
        </w:rPr>
        <w:t>, 1692–4.</w:t>
      </w:r>
    </w:p>
    <w:p w14:paraId="0A8F66FA"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31</w:t>
      </w:r>
      <w:r w:rsidRPr="00B07621">
        <w:rPr>
          <w:rFonts w:ascii="Calibri" w:hAnsi="Calibri" w:cs="Times New Roman"/>
          <w:noProof/>
          <w:sz w:val="18"/>
          <w:szCs w:val="24"/>
        </w:rPr>
        <w:tab/>
        <w:t xml:space="preserve">T. Y. Sun, G. Conroy, E. Donner, K. Hungerbühler, E. Lombi and B. Nowack, </w:t>
      </w:r>
      <w:r w:rsidRPr="00B07621">
        <w:rPr>
          <w:rFonts w:ascii="Calibri" w:hAnsi="Calibri" w:cs="Times New Roman"/>
          <w:i/>
          <w:iCs/>
          <w:noProof/>
          <w:sz w:val="18"/>
          <w:szCs w:val="24"/>
        </w:rPr>
        <w:t>Environ. Sci. Nano</w:t>
      </w:r>
      <w:r w:rsidRPr="00B07621">
        <w:rPr>
          <w:rFonts w:ascii="Calibri" w:hAnsi="Calibri" w:cs="Times New Roman"/>
          <w:noProof/>
          <w:sz w:val="18"/>
          <w:szCs w:val="24"/>
        </w:rPr>
        <w:t xml:space="preserve">, 2015, </w:t>
      </w:r>
      <w:r w:rsidRPr="00B07621">
        <w:rPr>
          <w:rFonts w:ascii="Calibri" w:hAnsi="Calibri" w:cs="Times New Roman"/>
          <w:b/>
          <w:bCs/>
          <w:noProof/>
          <w:sz w:val="18"/>
          <w:szCs w:val="24"/>
        </w:rPr>
        <w:t>2</w:t>
      </w:r>
      <w:r w:rsidRPr="00B07621">
        <w:rPr>
          <w:rFonts w:ascii="Calibri" w:hAnsi="Calibri" w:cs="Times New Roman"/>
          <w:noProof/>
          <w:sz w:val="18"/>
          <w:szCs w:val="24"/>
        </w:rPr>
        <w:t>, 340–351.</w:t>
      </w:r>
    </w:p>
    <w:p w14:paraId="3A6E4316"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32</w:t>
      </w:r>
      <w:r w:rsidRPr="00B07621">
        <w:rPr>
          <w:rFonts w:ascii="Calibri" w:hAnsi="Calibri" w:cs="Times New Roman"/>
          <w:noProof/>
          <w:sz w:val="18"/>
          <w:szCs w:val="24"/>
        </w:rPr>
        <w:tab/>
        <w:t xml:space="preserve">A. Wiek, D. Guston, S. van der Leeuw, C. Selin and P. Shapira, </w:t>
      </w:r>
      <w:r w:rsidRPr="00B07621">
        <w:rPr>
          <w:rFonts w:ascii="Calibri" w:hAnsi="Calibri" w:cs="Times New Roman"/>
          <w:i/>
          <w:iCs/>
          <w:noProof/>
          <w:sz w:val="18"/>
          <w:szCs w:val="24"/>
        </w:rPr>
        <w:t>J. Urban Technol.</w:t>
      </w:r>
      <w:r w:rsidRPr="00B07621">
        <w:rPr>
          <w:rFonts w:ascii="Calibri" w:hAnsi="Calibri" w:cs="Times New Roman"/>
          <w:noProof/>
          <w:sz w:val="18"/>
          <w:szCs w:val="24"/>
        </w:rPr>
        <w:t xml:space="preserve">, 2013, </w:t>
      </w:r>
      <w:r w:rsidRPr="00B07621">
        <w:rPr>
          <w:rFonts w:ascii="Calibri" w:hAnsi="Calibri" w:cs="Times New Roman"/>
          <w:b/>
          <w:bCs/>
          <w:noProof/>
          <w:sz w:val="18"/>
          <w:szCs w:val="24"/>
        </w:rPr>
        <w:t>20</w:t>
      </w:r>
      <w:r w:rsidRPr="00B07621">
        <w:rPr>
          <w:rFonts w:ascii="Calibri" w:hAnsi="Calibri" w:cs="Times New Roman"/>
          <w:noProof/>
          <w:sz w:val="18"/>
          <w:szCs w:val="24"/>
        </w:rPr>
        <w:t>, 45–62.</w:t>
      </w:r>
    </w:p>
    <w:p w14:paraId="33107AA9"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33</w:t>
      </w:r>
      <w:r w:rsidRPr="00B07621">
        <w:rPr>
          <w:rFonts w:ascii="Calibri" w:hAnsi="Calibri" w:cs="Times New Roman"/>
          <w:noProof/>
          <w:sz w:val="18"/>
          <w:szCs w:val="24"/>
        </w:rPr>
        <w:tab/>
        <w:t xml:space="preserve">V. A. M. Selvan, R. B. Anand and M. Udayakumar, </w:t>
      </w:r>
      <w:r w:rsidRPr="00B07621">
        <w:rPr>
          <w:rFonts w:ascii="Calibri" w:hAnsi="Calibri" w:cs="Times New Roman"/>
          <w:i/>
          <w:iCs/>
          <w:noProof/>
          <w:sz w:val="18"/>
          <w:szCs w:val="24"/>
        </w:rPr>
        <w:t>J. Eng. Appl. Sci.</w:t>
      </w:r>
      <w:r w:rsidRPr="00B07621">
        <w:rPr>
          <w:rFonts w:ascii="Calibri" w:hAnsi="Calibri" w:cs="Times New Roman"/>
          <w:noProof/>
          <w:sz w:val="18"/>
          <w:szCs w:val="24"/>
        </w:rPr>
        <w:t>, 2009, 4, 1–6.</w:t>
      </w:r>
    </w:p>
    <w:p w14:paraId="1A3E6CCE"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34</w:t>
      </w:r>
      <w:r w:rsidRPr="00B07621">
        <w:rPr>
          <w:rFonts w:ascii="Calibri" w:hAnsi="Calibri" w:cs="Times New Roman"/>
          <w:noProof/>
          <w:sz w:val="18"/>
          <w:szCs w:val="24"/>
        </w:rPr>
        <w:tab/>
        <w:t xml:space="preserve">M. E. Vance, T. Kuiken, E. P. Vejerano, S. P. McGinnis, M. F. Hochella and D. R. Hull, </w:t>
      </w:r>
      <w:r w:rsidRPr="00B07621">
        <w:rPr>
          <w:rFonts w:ascii="Calibri" w:hAnsi="Calibri" w:cs="Times New Roman"/>
          <w:i/>
          <w:iCs/>
          <w:noProof/>
          <w:sz w:val="18"/>
          <w:szCs w:val="24"/>
        </w:rPr>
        <w:t>Beilstein J. Nanotechnol.</w:t>
      </w:r>
      <w:r w:rsidRPr="00B07621">
        <w:rPr>
          <w:rFonts w:ascii="Calibri" w:hAnsi="Calibri" w:cs="Times New Roman"/>
          <w:noProof/>
          <w:sz w:val="18"/>
          <w:szCs w:val="24"/>
        </w:rPr>
        <w:t xml:space="preserve">, 2015, </w:t>
      </w:r>
      <w:r w:rsidRPr="00B07621">
        <w:rPr>
          <w:rFonts w:ascii="Calibri" w:hAnsi="Calibri" w:cs="Times New Roman"/>
          <w:b/>
          <w:bCs/>
          <w:noProof/>
          <w:sz w:val="18"/>
          <w:szCs w:val="24"/>
        </w:rPr>
        <w:t>6</w:t>
      </w:r>
      <w:r w:rsidRPr="00B07621">
        <w:rPr>
          <w:rFonts w:ascii="Calibri" w:hAnsi="Calibri" w:cs="Times New Roman"/>
          <w:noProof/>
          <w:sz w:val="18"/>
          <w:szCs w:val="24"/>
        </w:rPr>
        <w:t>, 1769–1780.</w:t>
      </w:r>
    </w:p>
    <w:p w14:paraId="67E0D248"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35</w:t>
      </w:r>
      <w:r w:rsidRPr="00B07621">
        <w:rPr>
          <w:rFonts w:ascii="Calibri" w:hAnsi="Calibri" w:cs="Times New Roman"/>
          <w:noProof/>
          <w:sz w:val="18"/>
          <w:szCs w:val="24"/>
        </w:rPr>
        <w:tab/>
        <w:t xml:space="preserve">S. Foss Hansen, L. Roverskov Heggelund, P. Revilla Besora, </w:t>
      </w:r>
      <w:r w:rsidRPr="00B07621">
        <w:rPr>
          <w:rFonts w:ascii="Calibri" w:hAnsi="Calibri" w:cs="Times New Roman"/>
          <w:noProof/>
          <w:sz w:val="18"/>
          <w:szCs w:val="24"/>
        </w:rPr>
        <w:t xml:space="preserve">A. Mackevica, A. Boldrin and A. Baun, </w:t>
      </w:r>
      <w:r w:rsidRPr="00B07621">
        <w:rPr>
          <w:rFonts w:ascii="Calibri" w:hAnsi="Calibri" w:cs="Times New Roman"/>
          <w:i/>
          <w:iCs/>
          <w:noProof/>
          <w:sz w:val="18"/>
          <w:szCs w:val="24"/>
        </w:rPr>
        <w:t>Environ. Sci. Nano</w:t>
      </w:r>
      <w:r w:rsidRPr="00B07621">
        <w:rPr>
          <w:rFonts w:ascii="Calibri" w:hAnsi="Calibri" w:cs="Times New Roman"/>
          <w:noProof/>
          <w:sz w:val="18"/>
          <w:szCs w:val="24"/>
        </w:rPr>
        <w:t xml:space="preserve">, 2016, </w:t>
      </w:r>
      <w:r w:rsidRPr="00B07621">
        <w:rPr>
          <w:rFonts w:ascii="Calibri" w:hAnsi="Calibri" w:cs="Times New Roman"/>
          <w:b/>
          <w:bCs/>
          <w:noProof/>
          <w:sz w:val="18"/>
          <w:szCs w:val="24"/>
        </w:rPr>
        <w:t>3</w:t>
      </w:r>
      <w:r w:rsidRPr="00B07621">
        <w:rPr>
          <w:rFonts w:ascii="Calibri" w:hAnsi="Calibri" w:cs="Times New Roman"/>
          <w:noProof/>
          <w:sz w:val="18"/>
          <w:szCs w:val="24"/>
        </w:rPr>
        <w:t>, 169–180.</w:t>
      </w:r>
    </w:p>
    <w:p w14:paraId="36EFFDE2"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36</w:t>
      </w:r>
      <w:r w:rsidRPr="00B07621">
        <w:rPr>
          <w:rFonts w:ascii="Calibri" w:hAnsi="Calibri" w:cs="Times New Roman"/>
          <w:noProof/>
          <w:sz w:val="18"/>
          <w:szCs w:val="24"/>
        </w:rPr>
        <w:tab/>
        <w:t xml:space="preserve">Y. Yang, M. Vance, F. Tou, A. Tiwari, M. Liu and M. F. Hochella., </w:t>
      </w:r>
      <w:r w:rsidRPr="00B07621">
        <w:rPr>
          <w:rFonts w:ascii="Calibri" w:hAnsi="Calibri" w:cs="Times New Roman"/>
          <w:i/>
          <w:iCs/>
          <w:noProof/>
          <w:sz w:val="18"/>
          <w:szCs w:val="24"/>
        </w:rPr>
        <w:t>Atmos. Environ.</w:t>
      </w:r>
      <w:r w:rsidRPr="00B07621">
        <w:rPr>
          <w:rFonts w:ascii="Calibri" w:hAnsi="Calibri" w:cs="Times New Roman"/>
          <w:noProof/>
          <w:sz w:val="18"/>
          <w:szCs w:val="24"/>
        </w:rPr>
        <w:t xml:space="preserve">, 2014, </w:t>
      </w:r>
      <w:r w:rsidRPr="00B07621">
        <w:rPr>
          <w:rFonts w:ascii="Calibri" w:hAnsi="Calibri" w:cs="Times New Roman"/>
          <w:b/>
          <w:bCs/>
          <w:noProof/>
          <w:sz w:val="18"/>
          <w:szCs w:val="24"/>
        </w:rPr>
        <w:t>2</w:t>
      </w:r>
      <w:r w:rsidRPr="00B07621">
        <w:rPr>
          <w:rFonts w:ascii="Calibri" w:hAnsi="Calibri" w:cs="Times New Roman"/>
          <w:noProof/>
          <w:sz w:val="18"/>
          <w:szCs w:val="24"/>
        </w:rPr>
        <w:t>, 534–544.</w:t>
      </w:r>
    </w:p>
    <w:p w14:paraId="2FEB85E5"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37</w:t>
      </w:r>
      <w:r w:rsidRPr="00B07621">
        <w:rPr>
          <w:rFonts w:ascii="Calibri" w:hAnsi="Calibri" w:cs="Times New Roman"/>
          <w:noProof/>
          <w:sz w:val="18"/>
          <w:szCs w:val="24"/>
        </w:rPr>
        <w:tab/>
        <w:t xml:space="preserve">P. Kumar, L. Pirjola, M. Ketzel and R. M. Harrison, </w:t>
      </w:r>
      <w:r w:rsidRPr="00B07621">
        <w:rPr>
          <w:rFonts w:ascii="Calibri" w:hAnsi="Calibri" w:cs="Times New Roman"/>
          <w:i/>
          <w:iCs/>
          <w:noProof/>
          <w:sz w:val="18"/>
          <w:szCs w:val="24"/>
        </w:rPr>
        <w:t>Atmos. Environ.</w:t>
      </w:r>
      <w:r w:rsidRPr="00B07621">
        <w:rPr>
          <w:rFonts w:ascii="Calibri" w:hAnsi="Calibri" w:cs="Times New Roman"/>
          <w:noProof/>
          <w:sz w:val="18"/>
          <w:szCs w:val="24"/>
        </w:rPr>
        <w:t>, 2013, 67, 252–277.</w:t>
      </w:r>
    </w:p>
    <w:p w14:paraId="797C5DE8"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38</w:t>
      </w:r>
      <w:r w:rsidRPr="00B07621">
        <w:rPr>
          <w:rFonts w:ascii="Calibri" w:hAnsi="Calibri" w:cs="Times New Roman"/>
          <w:noProof/>
          <w:sz w:val="18"/>
          <w:szCs w:val="24"/>
        </w:rPr>
        <w:tab/>
        <w:t xml:space="preserve">T. Benn, B. Cavanagh, K. Hristovski, J. D. Posner and P. Westerhoff, </w:t>
      </w:r>
      <w:r w:rsidRPr="00B07621">
        <w:rPr>
          <w:rFonts w:ascii="Calibri" w:hAnsi="Calibri" w:cs="Times New Roman"/>
          <w:i/>
          <w:iCs/>
          <w:noProof/>
          <w:sz w:val="18"/>
          <w:szCs w:val="24"/>
        </w:rPr>
        <w:t>J. Environ. Qual.</w:t>
      </w:r>
      <w:r w:rsidRPr="00B07621">
        <w:rPr>
          <w:rFonts w:ascii="Calibri" w:hAnsi="Calibri" w:cs="Times New Roman"/>
          <w:noProof/>
          <w:sz w:val="18"/>
          <w:szCs w:val="24"/>
        </w:rPr>
        <w:t xml:space="preserve">, 2010, </w:t>
      </w:r>
      <w:r w:rsidRPr="00B07621">
        <w:rPr>
          <w:rFonts w:ascii="Calibri" w:hAnsi="Calibri" w:cs="Times New Roman"/>
          <w:b/>
          <w:bCs/>
          <w:noProof/>
          <w:sz w:val="18"/>
          <w:szCs w:val="24"/>
        </w:rPr>
        <w:t>39</w:t>
      </w:r>
      <w:r w:rsidRPr="00B07621">
        <w:rPr>
          <w:rFonts w:ascii="Calibri" w:hAnsi="Calibri" w:cs="Times New Roman"/>
          <w:noProof/>
          <w:sz w:val="18"/>
          <w:szCs w:val="24"/>
        </w:rPr>
        <w:t>, 1875–1882.</w:t>
      </w:r>
    </w:p>
    <w:p w14:paraId="332B8491"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39</w:t>
      </w:r>
      <w:r w:rsidRPr="00B07621">
        <w:rPr>
          <w:rFonts w:ascii="Calibri" w:hAnsi="Calibri" w:cs="Times New Roman"/>
          <w:noProof/>
          <w:sz w:val="18"/>
          <w:szCs w:val="24"/>
        </w:rPr>
        <w:tab/>
        <w:t xml:space="preserve">N. Bossa, P. Chaurand, C. Levard, D. Borschneck, H. Miche, J. Vicente, C. Geantet, O. Aguerre-Chariol, F. M. Michel and J. Rose, </w:t>
      </w:r>
      <w:r w:rsidRPr="00B07621">
        <w:rPr>
          <w:rFonts w:ascii="Calibri" w:hAnsi="Calibri" w:cs="Times New Roman"/>
          <w:i/>
          <w:iCs/>
          <w:noProof/>
          <w:sz w:val="18"/>
          <w:szCs w:val="24"/>
        </w:rPr>
        <w:t>Environ. Pollut.</w:t>
      </w:r>
      <w:r w:rsidRPr="00B07621">
        <w:rPr>
          <w:rFonts w:ascii="Calibri" w:hAnsi="Calibri" w:cs="Times New Roman"/>
          <w:noProof/>
          <w:sz w:val="18"/>
          <w:szCs w:val="24"/>
        </w:rPr>
        <w:t xml:space="preserve">, 2017, </w:t>
      </w:r>
      <w:r w:rsidRPr="00B07621">
        <w:rPr>
          <w:rFonts w:ascii="Calibri" w:hAnsi="Calibri" w:cs="Times New Roman"/>
          <w:b/>
          <w:bCs/>
          <w:noProof/>
          <w:sz w:val="18"/>
          <w:szCs w:val="24"/>
        </w:rPr>
        <w:t>220</w:t>
      </w:r>
      <w:r w:rsidRPr="00B07621">
        <w:rPr>
          <w:rFonts w:ascii="Calibri" w:hAnsi="Calibri" w:cs="Times New Roman"/>
          <w:noProof/>
          <w:sz w:val="18"/>
          <w:szCs w:val="24"/>
        </w:rPr>
        <w:t>, 1160–1170.</w:t>
      </w:r>
    </w:p>
    <w:p w14:paraId="27898F1C"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40</w:t>
      </w:r>
      <w:r w:rsidRPr="00B07621">
        <w:rPr>
          <w:rFonts w:ascii="Calibri" w:hAnsi="Calibri" w:cs="Times New Roman"/>
          <w:noProof/>
          <w:sz w:val="18"/>
          <w:szCs w:val="24"/>
        </w:rPr>
        <w:tab/>
        <w:t xml:space="preserve">R. Kaegi, A. Ulrich, B. Sinnet, R. Vonbank, A. Wichser, S. Zuleeg, H. Simmler, S. Brunner, H. Vonmont, M. Burkhardt and M. Boller, </w:t>
      </w:r>
      <w:r w:rsidRPr="00B07621">
        <w:rPr>
          <w:rFonts w:ascii="Calibri" w:hAnsi="Calibri" w:cs="Times New Roman"/>
          <w:i/>
          <w:iCs/>
          <w:noProof/>
          <w:sz w:val="18"/>
          <w:szCs w:val="24"/>
        </w:rPr>
        <w:t>Environ. Pollut.</w:t>
      </w:r>
      <w:r w:rsidRPr="00B07621">
        <w:rPr>
          <w:rFonts w:ascii="Calibri" w:hAnsi="Calibri" w:cs="Times New Roman"/>
          <w:noProof/>
          <w:sz w:val="18"/>
          <w:szCs w:val="24"/>
        </w:rPr>
        <w:t xml:space="preserve">, 2008, </w:t>
      </w:r>
      <w:r w:rsidRPr="00B07621">
        <w:rPr>
          <w:rFonts w:ascii="Calibri" w:hAnsi="Calibri" w:cs="Times New Roman"/>
          <w:b/>
          <w:bCs/>
          <w:noProof/>
          <w:sz w:val="18"/>
          <w:szCs w:val="24"/>
        </w:rPr>
        <w:t>156</w:t>
      </w:r>
      <w:r w:rsidRPr="00B07621">
        <w:rPr>
          <w:rFonts w:ascii="Calibri" w:hAnsi="Calibri" w:cs="Times New Roman"/>
          <w:noProof/>
          <w:sz w:val="18"/>
          <w:szCs w:val="24"/>
        </w:rPr>
        <w:t>, 233–239.</w:t>
      </w:r>
    </w:p>
    <w:p w14:paraId="6343F63E"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41</w:t>
      </w:r>
      <w:r w:rsidRPr="00B07621">
        <w:rPr>
          <w:rFonts w:ascii="Calibri" w:hAnsi="Calibri" w:cs="Times New Roman"/>
          <w:noProof/>
          <w:sz w:val="18"/>
          <w:szCs w:val="24"/>
        </w:rPr>
        <w:tab/>
        <w:t xml:space="preserve">R. Kaegi, A. Voegelin, B. Sinnet, S. Zuleeg, H. Hagendorfer, M. Burkhardt and H. Siegrist, </w:t>
      </w:r>
      <w:r w:rsidRPr="00B07621">
        <w:rPr>
          <w:rFonts w:ascii="Calibri" w:hAnsi="Calibri" w:cs="Times New Roman"/>
          <w:i/>
          <w:iCs/>
          <w:noProof/>
          <w:sz w:val="18"/>
          <w:szCs w:val="24"/>
        </w:rPr>
        <w:t>Environ. Sci. Technol.</w:t>
      </w:r>
      <w:r w:rsidRPr="00B07621">
        <w:rPr>
          <w:rFonts w:ascii="Calibri" w:hAnsi="Calibri" w:cs="Times New Roman"/>
          <w:noProof/>
          <w:sz w:val="18"/>
          <w:szCs w:val="24"/>
        </w:rPr>
        <w:t xml:space="preserve">, 2011, </w:t>
      </w:r>
      <w:r w:rsidRPr="00B07621">
        <w:rPr>
          <w:rFonts w:ascii="Calibri" w:hAnsi="Calibri" w:cs="Times New Roman"/>
          <w:b/>
          <w:bCs/>
          <w:noProof/>
          <w:sz w:val="18"/>
          <w:szCs w:val="24"/>
        </w:rPr>
        <w:t>45</w:t>
      </w:r>
      <w:r w:rsidRPr="00B07621">
        <w:rPr>
          <w:rFonts w:ascii="Calibri" w:hAnsi="Calibri" w:cs="Times New Roman"/>
          <w:noProof/>
          <w:sz w:val="18"/>
          <w:szCs w:val="24"/>
        </w:rPr>
        <w:t>, 3902–3908.</w:t>
      </w:r>
    </w:p>
    <w:p w14:paraId="414A96E5"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42</w:t>
      </w:r>
      <w:r w:rsidRPr="00B07621">
        <w:rPr>
          <w:rFonts w:ascii="Calibri" w:hAnsi="Calibri" w:cs="Times New Roman"/>
          <w:noProof/>
          <w:sz w:val="18"/>
          <w:szCs w:val="24"/>
        </w:rPr>
        <w:tab/>
        <w:t xml:space="preserve">L. K. Limbach, R. Bereiter, E. Muller, R. Krebs, R. Galli and W. J. Srtark, </w:t>
      </w:r>
      <w:r w:rsidRPr="00B07621">
        <w:rPr>
          <w:rFonts w:ascii="Calibri" w:hAnsi="Calibri" w:cs="Times New Roman"/>
          <w:i/>
          <w:iCs/>
          <w:noProof/>
          <w:sz w:val="18"/>
          <w:szCs w:val="24"/>
        </w:rPr>
        <w:t>Enviromental Sci. Technol.</w:t>
      </w:r>
      <w:r w:rsidRPr="00B07621">
        <w:rPr>
          <w:rFonts w:ascii="Calibri" w:hAnsi="Calibri" w:cs="Times New Roman"/>
          <w:noProof/>
          <w:sz w:val="18"/>
          <w:szCs w:val="24"/>
        </w:rPr>
        <w:t xml:space="preserve">, 2008, </w:t>
      </w:r>
      <w:r w:rsidRPr="00B07621">
        <w:rPr>
          <w:rFonts w:ascii="Calibri" w:hAnsi="Calibri" w:cs="Times New Roman"/>
          <w:b/>
          <w:bCs/>
          <w:noProof/>
          <w:sz w:val="18"/>
          <w:szCs w:val="24"/>
        </w:rPr>
        <w:t>42</w:t>
      </w:r>
      <w:r w:rsidRPr="00B07621">
        <w:rPr>
          <w:rFonts w:ascii="Calibri" w:hAnsi="Calibri" w:cs="Times New Roman"/>
          <w:noProof/>
          <w:sz w:val="18"/>
          <w:szCs w:val="24"/>
        </w:rPr>
        <w:t>, 5828–5833.</w:t>
      </w:r>
    </w:p>
    <w:p w14:paraId="658B9805"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43</w:t>
      </w:r>
      <w:r w:rsidRPr="00B07621">
        <w:rPr>
          <w:rFonts w:ascii="Calibri" w:hAnsi="Calibri" w:cs="Times New Roman"/>
          <w:noProof/>
          <w:sz w:val="18"/>
          <w:szCs w:val="24"/>
        </w:rPr>
        <w:tab/>
        <w:t xml:space="preserve">K. Tiede, S. Foss Hanssen, P. Westerhoff, G. J. Fern, S. M. Hankin, R. J. Aitken, Q. Chaudhry and A. B. A. Boxall, </w:t>
      </w:r>
      <w:r w:rsidRPr="00B07621">
        <w:rPr>
          <w:rFonts w:ascii="Calibri" w:hAnsi="Calibri" w:cs="Times New Roman"/>
          <w:i/>
          <w:iCs/>
          <w:noProof/>
          <w:sz w:val="18"/>
          <w:szCs w:val="24"/>
        </w:rPr>
        <w:t>Nanotoxicology</w:t>
      </w:r>
      <w:r w:rsidRPr="00B07621">
        <w:rPr>
          <w:rFonts w:ascii="Calibri" w:hAnsi="Calibri" w:cs="Times New Roman"/>
          <w:noProof/>
          <w:sz w:val="18"/>
          <w:szCs w:val="24"/>
        </w:rPr>
        <w:t xml:space="preserve">, 2016, </w:t>
      </w:r>
      <w:r w:rsidRPr="00B07621">
        <w:rPr>
          <w:rFonts w:ascii="Calibri" w:hAnsi="Calibri" w:cs="Times New Roman"/>
          <w:b/>
          <w:bCs/>
          <w:noProof/>
          <w:sz w:val="18"/>
          <w:szCs w:val="24"/>
        </w:rPr>
        <w:t>10</w:t>
      </w:r>
      <w:r w:rsidRPr="00B07621">
        <w:rPr>
          <w:rFonts w:ascii="Calibri" w:hAnsi="Calibri" w:cs="Times New Roman"/>
          <w:noProof/>
          <w:sz w:val="18"/>
          <w:szCs w:val="24"/>
        </w:rPr>
        <w:t>, 1743–5390.</w:t>
      </w:r>
    </w:p>
    <w:p w14:paraId="3753E6F0"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44</w:t>
      </w:r>
      <w:r w:rsidRPr="00B07621">
        <w:rPr>
          <w:rFonts w:ascii="Calibri" w:hAnsi="Calibri" w:cs="Times New Roman"/>
          <w:noProof/>
          <w:sz w:val="18"/>
          <w:szCs w:val="24"/>
        </w:rPr>
        <w:tab/>
        <w:t xml:space="preserve">N. S. Tulve, A. B. Stefaniak, M. E. Vance, K. Rogers, S. Mwilu, R. F. LeBouf, D. Schwegler-Berry, R. Willis, T. A. Thomas and L. C. Marr, </w:t>
      </w:r>
      <w:r w:rsidRPr="00B07621">
        <w:rPr>
          <w:rFonts w:ascii="Calibri" w:hAnsi="Calibri" w:cs="Times New Roman"/>
          <w:i/>
          <w:iCs/>
          <w:noProof/>
          <w:sz w:val="18"/>
          <w:szCs w:val="24"/>
        </w:rPr>
        <w:t>Int. J. Hyg. Environ. Health</w:t>
      </w:r>
      <w:r w:rsidRPr="00B07621">
        <w:rPr>
          <w:rFonts w:ascii="Calibri" w:hAnsi="Calibri" w:cs="Times New Roman"/>
          <w:noProof/>
          <w:sz w:val="18"/>
          <w:szCs w:val="24"/>
        </w:rPr>
        <w:t xml:space="preserve">, 2015, </w:t>
      </w:r>
      <w:r w:rsidRPr="00B07621">
        <w:rPr>
          <w:rFonts w:ascii="Calibri" w:hAnsi="Calibri" w:cs="Times New Roman"/>
          <w:b/>
          <w:bCs/>
          <w:noProof/>
          <w:sz w:val="18"/>
          <w:szCs w:val="24"/>
        </w:rPr>
        <w:t>218</w:t>
      </w:r>
      <w:r w:rsidRPr="00B07621">
        <w:rPr>
          <w:rFonts w:ascii="Calibri" w:hAnsi="Calibri" w:cs="Times New Roman"/>
          <w:noProof/>
          <w:sz w:val="18"/>
          <w:szCs w:val="24"/>
        </w:rPr>
        <w:t>, 345–357.</w:t>
      </w:r>
    </w:p>
    <w:p w14:paraId="28CF46FA"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45</w:t>
      </w:r>
      <w:r w:rsidRPr="00B07621">
        <w:rPr>
          <w:rFonts w:ascii="Calibri" w:hAnsi="Calibri" w:cs="Times New Roman"/>
          <w:noProof/>
          <w:sz w:val="18"/>
          <w:szCs w:val="24"/>
        </w:rPr>
        <w:tab/>
        <w:t xml:space="preserve">Y. Zhang, Y. R. Leu, R. J. Aitken and M. Riediker, </w:t>
      </w:r>
      <w:r w:rsidRPr="00B07621">
        <w:rPr>
          <w:rFonts w:ascii="Calibri" w:hAnsi="Calibri" w:cs="Times New Roman"/>
          <w:i/>
          <w:iCs/>
          <w:noProof/>
          <w:sz w:val="18"/>
          <w:szCs w:val="24"/>
        </w:rPr>
        <w:t>Int. J. Environ. Res. Public Health</w:t>
      </w:r>
      <w:r w:rsidRPr="00B07621">
        <w:rPr>
          <w:rFonts w:ascii="Calibri" w:hAnsi="Calibri" w:cs="Times New Roman"/>
          <w:noProof/>
          <w:sz w:val="18"/>
          <w:szCs w:val="24"/>
        </w:rPr>
        <w:t xml:space="preserve">, 2015, </w:t>
      </w:r>
      <w:r w:rsidRPr="00B07621">
        <w:rPr>
          <w:rFonts w:ascii="Calibri" w:hAnsi="Calibri" w:cs="Times New Roman"/>
          <w:b/>
          <w:bCs/>
          <w:noProof/>
          <w:sz w:val="18"/>
          <w:szCs w:val="24"/>
        </w:rPr>
        <w:t>12</w:t>
      </w:r>
      <w:r w:rsidRPr="00B07621">
        <w:rPr>
          <w:rFonts w:ascii="Calibri" w:hAnsi="Calibri" w:cs="Times New Roman"/>
          <w:noProof/>
          <w:sz w:val="18"/>
          <w:szCs w:val="24"/>
        </w:rPr>
        <w:t>, 8717–8743.</w:t>
      </w:r>
    </w:p>
    <w:p w14:paraId="32E2AABB"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46</w:t>
      </w:r>
      <w:r w:rsidRPr="00B07621">
        <w:rPr>
          <w:rFonts w:ascii="Calibri" w:hAnsi="Calibri" w:cs="Times New Roman"/>
          <w:noProof/>
          <w:sz w:val="18"/>
          <w:szCs w:val="24"/>
        </w:rPr>
        <w:tab/>
        <w:t xml:space="preserve">European Commission - Joint Research Centre - Institute for Health and Consumer Protection, </w:t>
      </w:r>
      <w:r w:rsidRPr="00B07621">
        <w:rPr>
          <w:rFonts w:ascii="Calibri" w:hAnsi="Calibri" w:cs="Times New Roman"/>
          <w:i/>
          <w:iCs/>
          <w:noProof/>
          <w:sz w:val="18"/>
          <w:szCs w:val="24"/>
        </w:rPr>
        <w:t>Technical Guidance Document on Risk Assessment</w:t>
      </w:r>
      <w:r w:rsidRPr="00B07621">
        <w:rPr>
          <w:rFonts w:ascii="Calibri" w:hAnsi="Calibri" w:cs="Times New Roman"/>
          <w:noProof/>
          <w:sz w:val="18"/>
          <w:szCs w:val="24"/>
        </w:rPr>
        <w:t>, 2003.</w:t>
      </w:r>
    </w:p>
    <w:p w14:paraId="3CBC8D78"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47</w:t>
      </w:r>
      <w:r w:rsidRPr="00B07621">
        <w:rPr>
          <w:rFonts w:ascii="Calibri" w:hAnsi="Calibri" w:cs="Times New Roman"/>
          <w:noProof/>
          <w:sz w:val="18"/>
          <w:szCs w:val="24"/>
        </w:rPr>
        <w:tab/>
        <w:t xml:space="preserve">A. A. Keller, W. Vosti, H. Wang and A. Lazareva, </w:t>
      </w:r>
      <w:r w:rsidRPr="00B07621">
        <w:rPr>
          <w:rFonts w:ascii="Calibri" w:hAnsi="Calibri" w:cs="Times New Roman"/>
          <w:i/>
          <w:iCs/>
          <w:noProof/>
          <w:sz w:val="18"/>
          <w:szCs w:val="24"/>
        </w:rPr>
        <w:t>J. Nanoparticle Res.</w:t>
      </w:r>
      <w:r w:rsidRPr="00B07621">
        <w:rPr>
          <w:rFonts w:ascii="Calibri" w:hAnsi="Calibri" w:cs="Times New Roman"/>
          <w:noProof/>
          <w:sz w:val="18"/>
          <w:szCs w:val="24"/>
        </w:rPr>
        <w:t xml:space="preserve">, 2014, </w:t>
      </w:r>
      <w:r w:rsidRPr="00B07621">
        <w:rPr>
          <w:rFonts w:ascii="Calibri" w:hAnsi="Calibri" w:cs="Times New Roman"/>
          <w:b/>
          <w:bCs/>
          <w:noProof/>
          <w:sz w:val="18"/>
          <w:szCs w:val="24"/>
        </w:rPr>
        <w:t>16</w:t>
      </w:r>
      <w:r w:rsidRPr="00B07621">
        <w:rPr>
          <w:rFonts w:ascii="Calibri" w:hAnsi="Calibri" w:cs="Times New Roman"/>
          <w:noProof/>
          <w:sz w:val="18"/>
          <w:szCs w:val="24"/>
        </w:rPr>
        <w:t>, 2489.</w:t>
      </w:r>
    </w:p>
    <w:p w14:paraId="288BFDA7"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48</w:t>
      </w:r>
      <w:r w:rsidRPr="00B07621">
        <w:rPr>
          <w:rFonts w:ascii="Calibri" w:hAnsi="Calibri" w:cs="Times New Roman"/>
          <w:noProof/>
          <w:sz w:val="18"/>
          <w:szCs w:val="24"/>
        </w:rPr>
        <w:tab/>
        <w:t xml:space="preserve">T. Y. Sun, D. M. Mitrano, N. A. Bornhöft, M. Scheringer, K. Hungerbühler and B. Nowack, </w:t>
      </w:r>
      <w:r w:rsidRPr="00B07621">
        <w:rPr>
          <w:rFonts w:ascii="Calibri" w:hAnsi="Calibri" w:cs="Times New Roman"/>
          <w:i/>
          <w:iCs/>
          <w:noProof/>
          <w:sz w:val="18"/>
          <w:szCs w:val="24"/>
        </w:rPr>
        <w:t>Environ. Sci. Technol.</w:t>
      </w:r>
      <w:r w:rsidRPr="00B07621">
        <w:rPr>
          <w:rFonts w:ascii="Calibri" w:hAnsi="Calibri" w:cs="Times New Roman"/>
          <w:noProof/>
          <w:sz w:val="18"/>
          <w:szCs w:val="24"/>
        </w:rPr>
        <w:t xml:space="preserve">, 2017, </w:t>
      </w:r>
      <w:r w:rsidRPr="00B07621">
        <w:rPr>
          <w:rFonts w:ascii="Calibri" w:hAnsi="Calibri" w:cs="Times New Roman"/>
          <w:b/>
          <w:bCs/>
          <w:noProof/>
          <w:sz w:val="18"/>
          <w:szCs w:val="24"/>
        </w:rPr>
        <w:t>51</w:t>
      </w:r>
      <w:r w:rsidRPr="00B07621">
        <w:rPr>
          <w:rFonts w:ascii="Calibri" w:hAnsi="Calibri" w:cs="Times New Roman"/>
          <w:noProof/>
          <w:sz w:val="18"/>
          <w:szCs w:val="24"/>
        </w:rPr>
        <w:t>, 2854–2863.</w:t>
      </w:r>
    </w:p>
    <w:p w14:paraId="1D8EA6F8"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49</w:t>
      </w:r>
      <w:r w:rsidRPr="00B07621">
        <w:rPr>
          <w:rFonts w:ascii="Calibri" w:hAnsi="Calibri" w:cs="Times New Roman"/>
          <w:noProof/>
          <w:sz w:val="18"/>
          <w:szCs w:val="24"/>
        </w:rPr>
        <w:tab/>
        <w:t xml:space="preserve">P. Kumar, M. Ketzel, S. Vardoulakis, L. Pirjola and R. Britter, </w:t>
      </w:r>
      <w:r w:rsidRPr="00B07621">
        <w:rPr>
          <w:rFonts w:ascii="Calibri" w:hAnsi="Calibri" w:cs="Times New Roman"/>
          <w:i/>
          <w:iCs/>
          <w:noProof/>
          <w:sz w:val="18"/>
          <w:szCs w:val="24"/>
        </w:rPr>
        <w:t>J. Aerosol Sci.</w:t>
      </w:r>
      <w:r w:rsidRPr="00B07621">
        <w:rPr>
          <w:rFonts w:ascii="Calibri" w:hAnsi="Calibri" w:cs="Times New Roman"/>
          <w:noProof/>
          <w:sz w:val="18"/>
          <w:szCs w:val="24"/>
        </w:rPr>
        <w:t xml:space="preserve">, 2011, </w:t>
      </w:r>
      <w:r w:rsidRPr="00B07621">
        <w:rPr>
          <w:rFonts w:ascii="Calibri" w:hAnsi="Calibri" w:cs="Times New Roman"/>
          <w:b/>
          <w:bCs/>
          <w:noProof/>
          <w:sz w:val="18"/>
          <w:szCs w:val="24"/>
        </w:rPr>
        <w:t>42</w:t>
      </w:r>
      <w:r w:rsidRPr="00B07621">
        <w:rPr>
          <w:rFonts w:ascii="Calibri" w:hAnsi="Calibri" w:cs="Times New Roman"/>
          <w:noProof/>
          <w:sz w:val="18"/>
          <w:szCs w:val="24"/>
        </w:rPr>
        <w:t>, 580–603.</w:t>
      </w:r>
    </w:p>
    <w:p w14:paraId="04A82D86"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50</w:t>
      </w:r>
      <w:r w:rsidRPr="00B07621">
        <w:rPr>
          <w:rFonts w:ascii="Calibri" w:hAnsi="Calibri" w:cs="Times New Roman"/>
          <w:noProof/>
          <w:sz w:val="18"/>
          <w:szCs w:val="24"/>
        </w:rPr>
        <w:tab/>
        <w:t xml:space="preserve">B. Nowack, J. F. Ranville, S. Diamond, J. A. Gallego-Urrea, C. Metcalfe, J. Rose, N. Horne, A. A. Koelmans and S. J. Klaine, </w:t>
      </w:r>
      <w:r w:rsidRPr="00B07621">
        <w:rPr>
          <w:rFonts w:ascii="Calibri" w:hAnsi="Calibri" w:cs="Times New Roman"/>
          <w:i/>
          <w:iCs/>
          <w:noProof/>
          <w:sz w:val="18"/>
          <w:szCs w:val="24"/>
        </w:rPr>
        <w:t>Environ. Toxicol. Chem.</w:t>
      </w:r>
      <w:r w:rsidRPr="00B07621">
        <w:rPr>
          <w:rFonts w:ascii="Calibri" w:hAnsi="Calibri" w:cs="Times New Roman"/>
          <w:noProof/>
          <w:sz w:val="18"/>
          <w:szCs w:val="24"/>
        </w:rPr>
        <w:t>, 2012, 31, 50–59.</w:t>
      </w:r>
    </w:p>
    <w:p w14:paraId="42E70E59"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51</w:t>
      </w:r>
      <w:r w:rsidRPr="00B07621">
        <w:rPr>
          <w:rFonts w:ascii="Calibri" w:hAnsi="Calibri" w:cs="Times New Roman"/>
          <w:noProof/>
          <w:sz w:val="18"/>
          <w:szCs w:val="24"/>
        </w:rPr>
        <w:tab/>
        <w:t xml:space="preserve">R. D. Handy, R. Owen and E. Valsami-Jones, </w:t>
      </w:r>
      <w:r w:rsidRPr="00B07621">
        <w:rPr>
          <w:rFonts w:ascii="Calibri" w:hAnsi="Calibri" w:cs="Times New Roman"/>
          <w:i/>
          <w:iCs/>
          <w:noProof/>
          <w:sz w:val="18"/>
          <w:szCs w:val="24"/>
        </w:rPr>
        <w:t>Ecotoxicology</w:t>
      </w:r>
      <w:r w:rsidRPr="00B07621">
        <w:rPr>
          <w:rFonts w:ascii="Calibri" w:hAnsi="Calibri" w:cs="Times New Roman"/>
          <w:noProof/>
          <w:sz w:val="18"/>
          <w:szCs w:val="24"/>
        </w:rPr>
        <w:t>, 2008, 17, 315–325.</w:t>
      </w:r>
    </w:p>
    <w:p w14:paraId="351E4DAA"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52</w:t>
      </w:r>
      <w:r w:rsidRPr="00B07621">
        <w:rPr>
          <w:rFonts w:ascii="Calibri" w:hAnsi="Calibri" w:cs="Times New Roman"/>
          <w:noProof/>
          <w:sz w:val="18"/>
          <w:szCs w:val="24"/>
        </w:rPr>
        <w:tab/>
        <w:t xml:space="preserve">A. Praetorius, M. Scheringer and K. Hungerbühler, </w:t>
      </w:r>
      <w:r w:rsidRPr="00B07621">
        <w:rPr>
          <w:rFonts w:ascii="Calibri" w:hAnsi="Calibri" w:cs="Times New Roman"/>
          <w:i/>
          <w:iCs/>
          <w:noProof/>
          <w:sz w:val="18"/>
          <w:szCs w:val="24"/>
        </w:rPr>
        <w:t>Environ. Sci. Technol.</w:t>
      </w:r>
      <w:r w:rsidRPr="00B07621">
        <w:rPr>
          <w:rFonts w:ascii="Calibri" w:hAnsi="Calibri" w:cs="Times New Roman"/>
          <w:noProof/>
          <w:sz w:val="18"/>
          <w:szCs w:val="24"/>
        </w:rPr>
        <w:t xml:space="preserve">, 2012, </w:t>
      </w:r>
      <w:r w:rsidRPr="00B07621">
        <w:rPr>
          <w:rFonts w:ascii="Calibri" w:hAnsi="Calibri" w:cs="Times New Roman"/>
          <w:b/>
          <w:bCs/>
          <w:noProof/>
          <w:sz w:val="18"/>
          <w:szCs w:val="24"/>
        </w:rPr>
        <w:t>46</w:t>
      </w:r>
      <w:r w:rsidRPr="00B07621">
        <w:rPr>
          <w:rFonts w:ascii="Calibri" w:hAnsi="Calibri" w:cs="Times New Roman"/>
          <w:noProof/>
          <w:sz w:val="18"/>
          <w:szCs w:val="24"/>
        </w:rPr>
        <w:t>, 6705–6713.</w:t>
      </w:r>
    </w:p>
    <w:p w14:paraId="66964AB9"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53</w:t>
      </w:r>
      <w:r w:rsidRPr="00B07621">
        <w:rPr>
          <w:rFonts w:ascii="Calibri" w:hAnsi="Calibri" w:cs="Times New Roman"/>
          <w:noProof/>
          <w:sz w:val="18"/>
          <w:szCs w:val="24"/>
        </w:rPr>
        <w:tab/>
        <w:t xml:space="preserve">H. Amenta, V., Aschberger, K., Arena, M., Bouwmeester, H., Moniz, F.B., Brandhoff, P., Gottardo, S., Marvin, H.J., Mech, A., Pesudo, L.Q. and Rauscher, </w:t>
      </w:r>
      <w:r w:rsidRPr="00B07621">
        <w:rPr>
          <w:rFonts w:ascii="Calibri" w:hAnsi="Calibri" w:cs="Times New Roman"/>
          <w:i/>
          <w:iCs/>
          <w:noProof/>
          <w:sz w:val="18"/>
          <w:szCs w:val="24"/>
        </w:rPr>
        <w:t>Regul. Toxicol. Pharmacol.</w:t>
      </w:r>
      <w:r w:rsidRPr="00B07621">
        <w:rPr>
          <w:rFonts w:ascii="Calibri" w:hAnsi="Calibri" w:cs="Times New Roman"/>
          <w:noProof/>
          <w:sz w:val="18"/>
          <w:szCs w:val="24"/>
        </w:rPr>
        <w:t xml:space="preserve">, 2015, </w:t>
      </w:r>
      <w:r w:rsidRPr="00B07621">
        <w:rPr>
          <w:rFonts w:ascii="Calibri" w:hAnsi="Calibri" w:cs="Times New Roman"/>
          <w:b/>
          <w:bCs/>
          <w:noProof/>
          <w:sz w:val="18"/>
          <w:szCs w:val="24"/>
        </w:rPr>
        <w:t>73</w:t>
      </w:r>
      <w:r w:rsidRPr="00B07621">
        <w:rPr>
          <w:rFonts w:ascii="Calibri" w:hAnsi="Calibri" w:cs="Times New Roman"/>
          <w:noProof/>
          <w:sz w:val="18"/>
          <w:szCs w:val="24"/>
        </w:rPr>
        <w:t>, 463–476.</w:t>
      </w:r>
    </w:p>
    <w:p w14:paraId="2EBD7E7D"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54</w:t>
      </w:r>
      <w:r w:rsidRPr="00B07621">
        <w:rPr>
          <w:rFonts w:ascii="Calibri" w:hAnsi="Calibri" w:cs="Times New Roman"/>
          <w:noProof/>
          <w:sz w:val="18"/>
          <w:szCs w:val="24"/>
        </w:rPr>
        <w:tab/>
        <w:t xml:space="preserve">D. M. Bowman, G. van Calster and S. Friedrichs, </w:t>
      </w:r>
      <w:r w:rsidRPr="00B07621">
        <w:rPr>
          <w:rFonts w:ascii="Calibri" w:hAnsi="Calibri" w:cs="Times New Roman"/>
          <w:i/>
          <w:iCs/>
          <w:noProof/>
          <w:sz w:val="18"/>
          <w:szCs w:val="24"/>
        </w:rPr>
        <w:t>Nat. Nanotechnol.</w:t>
      </w:r>
      <w:r w:rsidRPr="00B07621">
        <w:rPr>
          <w:rFonts w:ascii="Calibri" w:hAnsi="Calibri" w:cs="Times New Roman"/>
          <w:noProof/>
          <w:sz w:val="18"/>
          <w:szCs w:val="24"/>
        </w:rPr>
        <w:t xml:space="preserve">, 2010, </w:t>
      </w:r>
      <w:r w:rsidRPr="00B07621">
        <w:rPr>
          <w:rFonts w:ascii="Calibri" w:hAnsi="Calibri" w:cs="Times New Roman"/>
          <w:b/>
          <w:bCs/>
          <w:noProof/>
          <w:sz w:val="18"/>
          <w:szCs w:val="24"/>
        </w:rPr>
        <w:t>5</w:t>
      </w:r>
      <w:r w:rsidRPr="00B07621">
        <w:rPr>
          <w:rFonts w:ascii="Calibri" w:hAnsi="Calibri" w:cs="Times New Roman"/>
          <w:noProof/>
          <w:sz w:val="18"/>
          <w:szCs w:val="24"/>
        </w:rPr>
        <w:t>, 92.</w:t>
      </w:r>
    </w:p>
    <w:p w14:paraId="36AA4EBD"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55</w:t>
      </w:r>
      <w:r w:rsidRPr="00B07621">
        <w:rPr>
          <w:rFonts w:ascii="Calibri" w:hAnsi="Calibri" w:cs="Times New Roman"/>
          <w:noProof/>
          <w:sz w:val="18"/>
          <w:szCs w:val="24"/>
        </w:rPr>
        <w:tab/>
        <w:t xml:space="preserve">C. Dimitroulopoulou, E. Lucica, A. Johnson, M. R. Ashmore, I. Sakellaris, M. Stranger and E. Goelen, </w:t>
      </w:r>
      <w:r w:rsidRPr="00B07621">
        <w:rPr>
          <w:rFonts w:ascii="Calibri" w:hAnsi="Calibri" w:cs="Times New Roman"/>
          <w:i/>
          <w:iCs/>
          <w:noProof/>
          <w:sz w:val="18"/>
          <w:szCs w:val="24"/>
        </w:rPr>
        <w:t>Sci. Total Environ.</w:t>
      </w:r>
      <w:r w:rsidRPr="00B07621">
        <w:rPr>
          <w:rFonts w:ascii="Calibri" w:hAnsi="Calibri" w:cs="Times New Roman"/>
          <w:noProof/>
          <w:sz w:val="18"/>
          <w:szCs w:val="24"/>
        </w:rPr>
        <w:t xml:space="preserve">, 2015, </w:t>
      </w:r>
      <w:r w:rsidRPr="00B07621">
        <w:rPr>
          <w:rFonts w:ascii="Calibri" w:hAnsi="Calibri" w:cs="Times New Roman"/>
          <w:b/>
          <w:bCs/>
          <w:noProof/>
          <w:sz w:val="18"/>
          <w:szCs w:val="24"/>
        </w:rPr>
        <w:t>536</w:t>
      </w:r>
      <w:r w:rsidRPr="00B07621">
        <w:rPr>
          <w:rFonts w:ascii="Calibri" w:hAnsi="Calibri" w:cs="Times New Roman"/>
          <w:noProof/>
          <w:sz w:val="18"/>
          <w:szCs w:val="24"/>
        </w:rPr>
        <w:t>, 880–889.</w:t>
      </w:r>
    </w:p>
    <w:p w14:paraId="3E9B6D85"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cs="Times New Roman"/>
          <w:noProof/>
          <w:sz w:val="18"/>
          <w:szCs w:val="24"/>
        </w:rPr>
      </w:pPr>
      <w:r w:rsidRPr="00B07621">
        <w:rPr>
          <w:rFonts w:ascii="Calibri" w:hAnsi="Calibri" w:cs="Times New Roman"/>
          <w:noProof/>
          <w:sz w:val="18"/>
          <w:szCs w:val="24"/>
        </w:rPr>
        <w:t>56</w:t>
      </w:r>
      <w:r w:rsidRPr="00B07621">
        <w:rPr>
          <w:rFonts w:ascii="Calibri" w:hAnsi="Calibri" w:cs="Times New Roman"/>
          <w:noProof/>
          <w:sz w:val="18"/>
          <w:szCs w:val="24"/>
        </w:rPr>
        <w:tab/>
        <w:t xml:space="preserve">R. and Markets, </w:t>
      </w:r>
      <w:r w:rsidRPr="00B07621">
        <w:rPr>
          <w:rFonts w:ascii="Calibri" w:hAnsi="Calibri" w:cs="Times New Roman"/>
          <w:i/>
          <w:iCs/>
          <w:noProof/>
          <w:sz w:val="18"/>
          <w:szCs w:val="24"/>
        </w:rPr>
        <w:t>RNCOS E-Services Priv.</w:t>
      </w:r>
      <w:r w:rsidRPr="00B07621">
        <w:rPr>
          <w:rFonts w:ascii="Calibri" w:hAnsi="Calibri" w:cs="Times New Roman"/>
          <w:noProof/>
          <w:sz w:val="18"/>
          <w:szCs w:val="24"/>
        </w:rPr>
        <w:t xml:space="preserve">, 2015, </w:t>
      </w:r>
      <w:r w:rsidRPr="00B07621">
        <w:rPr>
          <w:rFonts w:ascii="Calibri" w:hAnsi="Calibri" w:cs="Times New Roman"/>
          <w:b/>
          <w:bCs/>
          <w:noProof/>
          <w:sz w:val="18"/>
          <w:szCs w:val="24"/>
        </w:rPr>
        <w:t>175</w:t>
      </w:r>
      <w:r w:rsidRPr="00B07621">
        <w:rPr>
          <w:rFonts w:ascii="Calibri" w:hAnsi="Calibri" w:cs="Times New Roman"/>
          <w:noProof/>
          <w:sz w:val="18"/>
          <w:szCs w:val="24"/>
        </w:rPr>
        <w:t>, 175.</w:t>
      </w:r>
    </w:p>
    <w:p w14:paraId="6BC55E61" w14:textId="77777777" w:rsidR="006C4256" w:rsidRPr="00B07621" w:rsidRDefault="006C4256" w:rsidP="006C4256">
      <w:pPr>
        <w:widowControl w:val="0"/>
        <w:autoSpaceDE w:val="0"/>
        <w:autoSpaceDN w:val="0"/>
        <w:adjustRightInd w:val="0"/>
        <w:spacing w:after="0" w:line="240" w:lineRule="exact"/>
        <w:ind w:left="640" w:hanging="640"/>
        <w:rPr>
          <w:rFonts w:ascii="Calibri" w:hAnsi="Calibri"/>
          <w:noProof/>
          <w:sz w:val="18"/>
        </w:rPr>
      </w:pPr>
      <w:r w:rsidRPr="00B07621">
        <w:rPr>
          <w:rFonts w:ascii="Calibri" w:hAnsi="Calibri" w:cs="Times New Roman"/>
          <w:noProof/>
          <w:sz w:val="18"/>
          <w:szCs w:val="24"/>
        </w:rPr>
        <w:t>57</w:t>
      </w:r>
      <w:r w:rsidRPr="00B07621">
        <w:rPr>
          <w:rFonts w:ascii="Calibri" w:hAnsi="Calibri" w:cs="Times New Roman"/>
          <w:noProof/>
          <w:sz w:val="18"/>
          <w:szCs w:val="24"/>
        </w:rPr>
        <w:tab/>
        <w:t xml:space="preserve">G. E. Batley, B. Halliburton, J. K. Kirby, C. L. Doolette, D. </w:t>
      </w:r>
      <w:r w:rsidRPr="00B07621">
        <w:rPr>
          <w:rFonts w:ascii="Calibri" w:hAnsi="Calibri" w:cs="Times New Roman"/>
          <w:noProof/>
          <w:sz w:val="18"/>
          <w:szCs w:val="24"/>
        </w:rPr>
        <w:lastRenderedPageBreak/>
        <w:t xml:space="preserve">Navarro, M. J. Mclaughlin and C. Veitch, </w:t>
      </w:r>
      <w:r w:rsidRPr="00B07621">
        <w:rPr>
          <w:rFonts w:ascii="Calibri" w:hAnsi="Calibri" w:cs="Times New Roman"/>
          <w:i/>
          <w:iCs/>
          <w:noProof/>
          <w:sz w:val="18"/>
          <w:szCs w:val="24"/>
        </w:rPr>
        <w:t>Environ. Toxicol. Chem.</w:t>
      </w:r>
      <w:r w:rsidRPr="00B07621">
        <w:rPr>
          <w:rFonts w:ascii="Calibri" w:hAnsi="Calibri" w:cs="Times New Roman"/>
          <w:noProof/>
          <w:sz w:val="18"/>
          <w:szCs w:val="24"/>
        </w:rPr>
        <w:t xml:space="preserve">, 2013, </w:t>
      </w:r>
      <w:r w:rsidRPr="00B07621">
        <w:rPr>
          <w:rFonts w:ascii="Calibri" w:hAnsi="Calibri" w:cs="Times New Roman"/>
          <w:b/>
          <w:bCs/>
          <w:noProof/>
          <w:sz w:val="18"/>
          <w:szCs w:val="24"/>
        </w:rPr>
        <w:t>32</w:t>
      </w:r>
      <w:r w:rsidRPr="00B07621">
        <w:rPr>
          <w:rFonts w:ascii="Calibri" w:hAnsi="Calibri" w:cs="Times New Roman"/>
          <w:noProof/>
          <w:sz w:val="18"/>
          <w:szCs w:val="24"/>
        </w:rPr>
        <w:t>, 1896–1905.</w:t>
      </w:r>
    </w:p>
    <w:p w14:paraId="24BCA013" w14:textId="77777777" w:rsidR="008A7309" w:rsidRPr="008A7309" w:rsidRDefault="008A7309" w:rsidP="00967BB8">
      <w:pPr>
        <w:pStyle w:val="RSCR02References"/>
        <w:numPr>
          <w:ilvl w:val="0"/>
          <w:numId w:val="0"/>
        </w:numPr>
      </w:pPr>
      <w:r w:rsidRPr="00B07621">
        <w:fldChar w:fldCharType="end"/>
      </w:r>
      <w:bookmarkEnd w:id="0"/>
    </w:p>
    <w:p w14:paraId="7355BC2F" w14:textId="77777777" w:rsidR="00F175A1" w:rsidRPr="00241ACD" w:rsidRDefault="00F175A1" w:rsidP="00241ACD">
      <w:pPr>
        <w:pStyle w:val="RSCF02FootnotestoTitleAuthors"/>
        <w:spacing w:line="200" w:lineRule="exact"/>
        <w:rPr>
          <w:sz w:val="18"/>
          <w:szCs w:val="18"/>
        </w:rPr>
      </w:pPr>
    </w:p>
    <w:p w14:paraId="09C4C90B" w14:textId="77777777" w:rsidR="00F157DD" w:rsidRPr="00241ACD" w:rsidRDefault="00F157DD" w:rsidP="00967BB8">
      <w:pPr>
        <w:pStyle w:val="RSCR02References"/>
        <w:numPr>
          <w:ilvl w:val="0"/>
          <w:numId w:val="0"/>
        </w:numPr>
      </w:pPr>
    </w:p>
    <w:sectPr w:rsidR="00F157DD" w:rsidRPr="00241ACD" w:rsidSect="0031347E">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C0E787" w14:textId="77777777" w:rsidR="00771229" w:rsidRDefault="00771229" w:rsidP="00E547DB">
      <w:pPr>
        <w:spacing w:after="0" w:line="240" w:lineRule="auto"/>
      </w:pPr>
      <w:r>
        <w:separator/>
      </w:r>
    </w:p>
    <w:p w14:paraId="697EF9F6" w14:textId="77777777" w:rsidR="00771229" w:rsidRDefault="00771229"/>
    <w:p w14:paraId="47483CFD" w14:textId="77777777" w:rsidR="00771229" w:rsidRDefault="00771229"/>
    <w:p w14:paraId="3958A1F5" w14:textId="77777777" w:rsidR="00771229" w:rsidRDefault="00771229"/>
    <w:p w14:paraId="184A0B00" w14:textId="77777777" w:rsidR="00771229" w:rsidRDefault="00771229"/>
    <w:p w14:paraId="6B94AE0D" w14:textId="77777777" w:rsidR="00771229" w:rsidRDefault="00771229"/>
  </w:endnote>
  <w:endnote w:type="continuationSeparator" w:id="0">
    <w:p w14:paraId="36245931" w14:textId="77777777" w:rsidR="00771229" w:rsidRDefault="00771229" w:rsidP="00E547DB">
      <w:pPr>
        <w:spacing w:after="0" w:line="240" w:lineRule="auto"/>
      </w:pPr>
      <w:r>
        <w:continuationSeparator/>
      </w:r>
    </w:p>
    <w:p w14:paraId="2B7E6BE4" w14:textId="77777777" w:rsidR="00771229" w:rsidRDefault="00771229"/>
    <w:p w14:paraId="2BFDE16C" w14:textId="77777777" w:rsidR="00771229" w:rsidRDefault="00771229"/>
    <w:p w14:paraId="45BDACAC" w14:textId="77777777" w:rsidR="00771229" w:rsidRDefault="00771229"/>
    <w:p w14:paraId="1896246B" w14:textId="77777777" w:rsidR="00771229" w:rsidRDefault="00771229"/>
    <w:p w14:paraId="52FFDFDB" w14:textId="77777777" w:rsidR="00771229" w:rsidRDefault="007712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embedRegular r:id="rId1" w:fontKey="{4C98CB89-6060-498C-AD66-4E9BF5B4281E}"/>
    <w:embedBold r:id="rId2" w:fontKey="{7369331C-A7DB-4CC8-87CC-E92D6A3362B4}"/>
    <w:embedItalic r:id="rId3" w:fontKey="{D36ACE25-2492-4E8E-A657-09F52F60254E}"/>
    <w:embedBoldItalic r:id="rId4" w:fontKey="{C820BE31-2DBE-43EB-AE81-20F76162FAF2}"/>
  </w:font>
  <w:font w:name="Tahoma">
    <w:panose1 w:val="020B0604030504040204"/>
    <w:charset w:val="00"/>
    <w:family w:val="swiss"/>
    <w:pitch w:val="variable"/>
    <w:sig w:usb0="E1002EFF" w:usb1="C000605B" w:usb2="00000029" w:usb3="00000000" w:csb0="000101FF" w:csb1="00000000"/>
    <w:embedRegular r:id="rId5" w:fontKey="{CBF80090-3712-4998-A9D1-B9C81D4B203A}"/>
  </w:font>
  <w:font w:name="MS Mincho">
    <w:altName w:val="Yu Gothic UI"/>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embedRegular r:id="rId6" w:fontKey="{97B06586-E7CD-4D56-8899-9E56BB1E27C3}"/>
    <w:embedBold r:id="rId7" w:fontKey="{E6DB6F8D-EAEE-493A-8EB6-5C11AEFC5AFC}"/>
    <w:embedItalic r:id="rId8" w:fontKey="{9347E99C-411D-41C7-9DF2-1FDD7AD6F8F9}"/>
    <w:embedBoldItalic r:id="rId9" w:fontKey="{E32D6D68-38AD-4A9E-B8CE-8B4B4B43B7FD}"/>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embedRegular r:id="rId10" w:fontKey="{4DA4EFD4-344F-4421-B73C-B3583411B7CC}"/>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B6AB28" w14:textId="4B03016F" w:rsidR="003E247B" w:rsidRPr="006602F1" w:rsidRDefault="003E247B"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C32168">
      <w:rPr>
        <w:b/>
        <w:noProof/>
        <w:spacing w:val="10"/>
        <w:sz w:val="16"/>
        <w:szCs w:val="16"/>
      </w:rPr>
      <w:t>10</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32AC37" w14:textId="18A245CF" w:rsidR="003E247B" w:rsidRPr="006602F1" w:rsidRDefault="003E247B"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C32168">
      <w:rPr>
        <w:b/>
        <w:noProof/>
        <w:spacing w:val="10"/>
        <w:sz w:val="16"/>
        <w:szCs w:val="16"/>
      </w:rPr>
      <w:t>9</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BE6311" w14:textId="348B8C6D" w:rsidR="003E247B" w:rsidRPr="006602F1" w:rsidRDefault="003E247B" w:rsidP="00D45ADF">
    <w:pPr>
      <w:pStyle w:val="Footer"/>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64384" behindDoc="0" locked="0" layoutInCell="1" allowOverlap="1" wp14:anchorId="2DB36652" wp14:editId="56692484">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0BD4A140" w14:textId="77777777" w:rsidR="003E247B" w:rsidRPr="00F20A7C" w:rsidRDefault="003E247B"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DB36652" id="_x0000_t202" coordsize="21600,21600" o:spt="202" path="m,l,21600r21600,l21600,xe">
              <v:stroke joinstyle="miter"/>
              <v:path gradientshapeok="t" o:connecttype="rect"/>
            </v:shapetype>
            <v:shape id="_x0000_s1057"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7UbuWDECAABHBAAADgAAAAAAAAAAAAAAAAAuAgAA&#10;ZHJzL2Uyb0RvYy54bWxQSwECLQAUAAYACAAAACEA/zb6gNwAAAAFAQAADwAAAAAAAAAAAAAAAACL&#10;BAAAZHJzL2Rvd25yZXYueG1sUEsFBgAAAAAEAAQA8wAAAJQFAAAAAA==&#10;" fillcolor="#a5a5a5 [2092]" stroked="f">
              <v:textbox>
                <w:txbxContent>
                  <w:p w14:paraId="0BD4A140" w14:textId="77777777" w:rsidR="003E247B" w:rsidRPr="00F20A7C" w:rsidRDefault="003E247B"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2C0803">
      <w:rPr>
        <w:noProof/>
        <w:spacing w:val="2"/>
        <w:sz w:val="16"/>
        <w:szCs w:val="16"/>
      </w:rPr>
      <w:t xml:space="preserve">This journal is </w:t>
    </w:r>
    <w:r w:rsidRPr="002C0803">
      <w:rPr>
        <w:rFonts w:cstheme="minorHAnsi"/>
        <w:noProof/>
        <w:spacing w:val="2"/>
        <w:sz w:val="16"/>
        <w:szCs w:val="16"/>
      </w:rPr>
      <w:t>©</w:t>
    </w:r>
    <w:r w:rsidRPr="002C0803">
      <w:rPr>
        <w:noProof/>
        <w:spacing w:val="2"/>
        <w:sz w:val="16"/>
        <w:szCs w:val="16"/>
      </w:rPr>
      <w:t xml:space="preserve"> The</w:t>
    </w:r>
    <w:r>
      <w:rPr>
        <w:noProof/>
        <w:spacing w:val="2"/>
        <w:sz w:val="16"/>
        <w:szCs w:val="16"/>
      </w:rPr>
      <w:t xml:space="preserve"> Royal Society of Chemistry 20xx</w:t>
    </w:r>
    <w:r w:rsidRPr="006602F1">
      <w:rPr>
        <w:i/>
        <w:noProof/>
        <w:sz w:val="16"/>
        <w:szCs w:val="16"/>
      </w:rPr>
      <w:tab/>
    </w:r>
    <w:r>
      <w:rPr>
        <w:i/>
        <w:noProof/>
        <w:spacing w:val="10"/>
        <w:sz w:val="16"/>
        <w:szCs w:val="16"/>
      </w:rPr>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C32168">
      <w:rPr>
        <w:b/>
        <w:noProof/>
        <w:spacing w:val="10"/>
        <w:sz w:val="16"/>
        <w:szCs w:val="16"/>
      </w:rPr>
      <w:t>1</w:t>
    </w:r>
    <w:r w:rsidRPr="008C1387">
      <w:rPr>
        <w:b/>
        <w:noProof/>
        <w:spacing w:val="10"/>
        <w:sz w:val="16"/>
        <w:szCs w:val="16"/>
      </w:rPr>
      <w:fldChar w:fldCharType="end"/>
    </w:r>
    <w:r w:rsidRPr="00CC2E25">
      <w:rPr>
        <w:noProof/>
        <w:spacing w:val="2"/>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FCA529" w14:textId="77777777" w:rsidR="00771229" w:rsidRDefault="00771229" w:rsidP="00E547DB">
      <w:pPr>
        <w:spacing w:after="0" w:line="240" w:lineRule="auto"/>
      </w:pPr>
      <w:r>
        <w:separator/>
      </w:r>
    </w:p>
    <w:p w14:paraId="56590D1B" w14:textId="77777777" w:rsidR="00771229" w:rsidRDefault="00771229"/>
    <w:p w14:paraId="31589E59" w14:textId="77777777" w:rsidR="00771229" w:rsidRDefault="00771229"/>
    <w:p w14:paraId="2FBF987F" w14:textId="77777777" w:rsidR="00771229" w:rsidRDefault="00771229"/>
    <w:p w14:paraId="644A03A5" w14:textId="77777777" w:rsidR="00771229" w:rsidRDefault="00771229"/>
    <w:p w14:paraId="067AC409" w14:textId="77777777" w:rsidR="00771229" w:rsidRDefault="00771229"/>
  </w:footnote>
  <w:footnote w:type="continuationSeparator" w:id="0">
    <w:p w14:paraId="7A23B10E" w14:textId="77777777" w:rsidR="00771229" w:rsidRDefault="00771229" w:rsidP="00E547DB">
      <w:pPr>
        <w:spacing w:after="0" w:line="240" w:lineRule="auto"/>
      </w:pPr>
      <w:r>
        <w:continuationSeparator/>
      </w:r>
    </w:p>
    <w:p w14:paraId="464C65D7" w14:textId="77777777" w:rsidR="00771229" w:rsidRDefault="00771229"/>
    <w:p w14:paraId="7BEBB767" w14:textId="77777777" w:rsidR="00771229" w:rsidRDefault="00771229"/>
    <w:p w14:paraId="1CE7E381" w14:textId="77777777" w:rsidR="00771229" w:rsidRDefault="00771229"/>
    <w:p w14:paraId="070F93B9" w14:textId="77777777" w:rsidR="00771229" w:rsidRDefault="00771229"/>
    <w:p w14:paraId="7BA2DB19" w14:textId="77777777" w:rsidR="00771229" w:rsidRDefault="00771229"/>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C1DA6F" w14:textId="77777777" w:rsidR="003E247B" w:rsidRPr="00E70DCE" w:rsidRDefault="003E247B" w:rsidP="00D45ADF">
    <w:pPr>
      <w:pStyle w:val="Header"/>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7A9C981F" wp14:editId="6484E973">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14827F5C" w14:textId="77777777" w:rsidR="003E247B" w:rsidRPr="00F20A7C" w:rsidRDefault="003E247B"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A9C981F" id="_x0000_t202" coordsize="21600,21600" o:spt="202" path="m,l,21600r21600,l21600,xe">
              <v:stroke joinstyle="miter"/>
              <v:path gradientshapeok="t" o:connecttype="rect"/>
            </v:shapetype>
            <v:shape id="_x0000_s1052"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" fillcolor="#a5a5a5 [2092]" stroked="f">
              <v:textbox>
                <w:txbxContent>
                  <w:p w14:paraId="14827F5C" w14:textId="77777777" w:rsidR="003E247B" w:rsidRPr="00F20A7C" w:rsidRDefault="003E247B"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59FCDB49" wp14:editId="547558AF">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1754D660" w14:textId="77777777" w:rsidR="003E247B" w:rsidRPr="00F20A7C" w:rsidRDefault="003E247B"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9FCDB49" id="_x0000_s1053"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YiQ2qjECAABHBAAADgAAAAAAAAAAAAAAAAAuAgAA&#10;ZHJzL2Uyb0RvYy54bWxQSwECLQAUAAYACAAAACEA/zb6gNwAAAAFAQAADwAAAAAAAAAAAAAAAACL&#10;BAAAZHJzL2Rvd25yZXYueG1sUEsFBgAAAAAEAAQA8wAAAJQFAAAAAA==&#10;" fillcolor="#a5a5a5 [2092]" stroked="f">
              <v:textbox>
                <w:txbxContent>
                  <w:p w14:paraId="1754D660" w14:textId="77777777" w:rsidR="003E247B" w:rsidRPr="00F20A7C" w:rsidRDefault="003E247B"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B60327" w14:textId="77777777" w:rsidR="003E247B" w:rsidRPr="009316A6" w:rsidRDefault="003E247B" w:rsidP="00D45ADF">
    <w:pPr>
      <w:pStyle w:val="Header"/>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34D81142" wp14:editId="601AE917">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15DDDD3C" w14:textId="77777777" w:rsidR="003E247B" w:rsidRPr="00F20A7C" w:rsidRDefault="003E247B"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4D81142" id="_x0000_t202" coordsize="21600,21600" o:spt="202" path="m,l,21600r21600,l21600,xe">
              <v:stroke joinstyle="miter"/>
              <v:path gradientshapeok="t" o:connecttype="rect"/>
            </v:shapetype>
            <v:shape id="_x0000_s1054"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NnScb4yAgAARwQAAA4AAAAAAAAAAAAAAAAALgIA&#10;AGRycy9lMm9Eb2MueG1sUEsBAi0AFAAGAAgAAAAhAMCm0bfcAAAABQEAAA8AAAAAAAAAAAAAAAAA&#10;jAQAAGRycy9kb3ducmV2LnhtbFBLBQYAAAAABAAEAPMAAACVBQAAAAA=&#10;" fillcolor="#a5a5a5 [2092]" stroked="f">
              <v:textbox>
                <w:txbxContent>
                  <w:p w14:paraId="15DDDD3C" w14:textId="77777777" w:rsidR="003E247B" w:rsidRPr="00F20A7C" w:rsidRDefault="003E247B"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eastAsia="en-GB"/>
      </w:rPr>
      <mc:AlternateContent>
        <mc:Choice Requires="wps">
          <w:drawing>
            <wp:anchor distT="0" distB="0" distL="114300" distR="114300" simplePos="0" relativeHeight="251670528" behindDoc="0" locked="0" layoutInCell="1" allowOverlap="1" wp14:anchorId="036D0893" wp14:editId="08EEB47D">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04AB6054" w14:textId="77777777" w:rsidR="003E247B" w:rsidRPr="00F20A7C" w:rsidRDefault="003E247B"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36D0893" id="_x0000_s1055"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" fillcolor="#a5a5a5 [2092]" stroked="f">
              <v:textbox>
                <w:txbxContent>
                  <w:p w14:paraId="04AB6054" w14:textId="77777777" w:rsidR="003E247B" w:rsidRPr="00F20A7C" w:rsidRDefault="003E247B"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9775DF" w14:textId="77777777" w:rsidR="003E247B" w:rsidRDefault="003E247B" w:rsidP="00180ABE">
    <w:pPr>
      <w:pStyle w:val="Header"/>
      <w:shd w:val="clear" w:color="auto" w:fill="FFFFFF" w:themeFill="background1"/>
      <w:tabs>
        <w:tab w:val="clear" w:pos="4513"/>
        <w:tab w:val="clear" w:pos="9026"/>
        <w:tab w:val="right" w:pos="10205"/>
      </w:tabs>
      <w:spacing w:after="240"/>
      <w:rPr>
        <w:b/>
        <w:sz w:val="32"/>
        <w:szCs w:val="32"/>
      </w:rPr>
    </w:pPr>
    <w:r>
      <w:rPr>
        <w:noProof/>
        <w:lang w:eastAsia="en-GB"/>
      </w:rPr>
      <mc:AlternateContent>
        <mc:Choice Requires="wps">
          <w:drawing>
            <wp:anchor distT="0" distB="0" distL="114300" distR="114300" simplePos="0" relativeHeight="251662336" behindDoc="0" locked="0" layoutInCell="1" allowOverlap="1" wp14:anchorId="488EE505" wp14:editId="2CF4C0D7">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06A0B030" w14:textId="77777777" w:rsidR="003E247B" w:rsidRPr="00F20A7C" w:rsidRDefault="003E247B"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88EE505" id="_x0000_t202" coordsize="21600,21600" o:spt="202" path="m,l,21600r21600,l21600,xe">
              <v:stroke joinstyle="miter"/>
              <v:path gradientshapeok="t" o:connecttype="rect"/>
            </v:shapetype>
            <v:shape id="_x0000_s1056"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K9ZzlsyAgAARwQAAA4AAAAAAAAAAAAAAAAALgIA&#10;AGRycy9lMm9Eb2MueG1sUEsBAi0AFAAGAAgAAAAhAMCm0bfcAAAABQEAAA8AAAAAAAAAAAAAAAAA&#10;jAQAAGRycy9kb3ducmV2LnhtbFBLBQYAAAAABAAEAPMAAACVBQAAAAA=&#10;" fillcolor="#a5a5a5 [2092]" stroked="f">
              <v:textbox>
                <w:txbxContent>
                  <w:p w14:paraId="06A0B030" w14:textId="77777777" w:rsidR="003E247B" w:rsidRPr="00F20A7C" w:rsidRDefault="003E247B"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Journal Name</w:t>
    </w:r>
    <w:r>
      <w:rPr>
        <w:b/>
        <w:sz w:val="32"/>
        <w:szCs w:val="32"/>
      </w:rPr>
      <w:tab/>
    </w:r>
    <w:r>
      <w:rPr>
        <w:b/>
        <w:noProof/>
        <w:sz w:val="32"/>
        <w:szCs w:val="32"/>
        <w:lang w:eastAsia="en-GB"/>
      </w:rPr>
      <w:drawing>
        <wp:inline distT="0" distB="0" distL="0" distR="0" wp14:anchorId="4496D1A5" wp14:editId="68F5831A">
          <wp:extent cx="972312" cy="64922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C_LOGO_CORPORATE_CMYK.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972312" cy="649224"/>
                  </a:xfrm>
                  <a:prstGeom prst="rect">
                    <a:avLst/>
                  </a:prstGeom>
                </pic:spPr>
              </pic:pic>
            </a:graphicData>
          </a:graphic>
        </wp:inline>
      </w:drawing>
    </w:r>
  </w:p>
  <w:p w14:paraId="7091EEE9" w14:textId="77777777" w:rsidR="003E247B" w:rsidRPr="00180ABE" w:rsidRDefault="003E247B"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04461"/>
    <w:multiLevelType w:val="hybridMultilevel"/>
    <w:tmpl w:val="68E46A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0F318C"/>
    <w:multiLevelType w:val="hybridMultilevel"/>
    <w:tmpl w:val="FA70337E"/>
    <w:lvl w:ilvl="0" w:tplc="0809000F">
      <w:start w:val="1"/>
      <w:numFmt w:val="decimal"/>
      <w:lvlText w:val="%1."/>
      <w:lvlJc w:val="left"/>
      <w:pPr>
        <w:ind w:left="720" w:hanging="360"/>
      </w:pPr>
    </w:lvl>
    <w:lvl w:ilvl="1" w:tplc="F1141BB2">
      <w:start w:val="1"/>
      <w:numFmt w:val="lowerLetter"/>
      <w:lvlText w:val="%2."/>
      <w:lvlJc w:val="left"/>
      <w:pPr>
        <w:ind w:left="1440" w:hanging="360"/>
      </w:pPr>
      <w:rPr>
        <w:i/>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B8F72E0"/>
    <w:multiLevelType w:val="hybridMultilevel"/>
    <w:tmpl w:val="771E2730"/>
    <w:lvl w:ilvl="0" w:tplc="5094C6A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97342D"/>
    <w:multiLevelType w:val="hybridMultilevel"/>
    <w:tmpl w:val="C9461E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47FE1AA0"/>
    <w:multiLevelType w:val="hybridMultilevel"/>
    <w:tmpl w:val="3F5073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52695B"/>
    <w:multiLevelType w:val="hybridMultilevel"/>
    <w:tmpl w:val="4F141A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63E5326"/>
    <w:multiLevelType w:val="multilevel"/>
    <w:tmpl w:val="B3D8D7BC"/>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bullet"/>
      <w:lvlText w:val=""/>
      <w:lvlJc w:val="left"/>
      <w:pPr>
        <w:ind w:left="1224" w:hanging="504"/>
      </w:pPr>
      <w:rPr>
        <w:rFonts w:ascii="Wingdings" w:hAnsi="Wingding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743A139E"/>
    <w:multiLevelType w:val="hybridMultilevel"/>
    <w:tmpl w:val="96C0B26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6"/>
  </w:num>
  <w:num w:numId="4">
    <w:abstractNumId w:val="14"/>
  </w:num>
  <w:num w:numId="5">
    <w:abstractNumId w:val="10"/>
  </w:num>
  <w:num w:numId="6">
    <w:abstractNumId w:val="5"/>
  </w:num>
  <w:num w:numId="7">
    <w:abstractNumId w:val="8"/>
  </w:num>
  <w:num w:numId="8">
    <w:abstractNumId w:val="11"/>
  </w:num>
  <w:num w:numId="9">
    <w:abstractNumId w:val="1"/>
  </w:num>
  <w:num w:numId="10">
    <w:abstractNumId w:val="4"/>
  </w:num>
  <w:num w:numId="11">
    <w:abstractNumId w:val="12"/>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num>
  <w:num w:numId="13">
    <w:abstractNumId w:val="9"/>
  </w:num>
  <w:num w:numId="14">
    <w:abstractNumId w:val="3"/>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TrueTypeFonts/>
  <w:attachedTemplate r:id="rId1"/>
  <w:stylePaneSortMethod w:val="0000"/>
  <w:defaultTabStop w:val="284"/>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51C3"/>
    <w:rsid w:val="00000BEF"/>
    <w:rsid w:val="000015DB"/>
    <w:rsid w:val="00001DAA"/>
    <w:rsid w:val="000045D5"/>
    <w:rsid w:val="0000480E"/>
    <w:rsid w:val="00005B8A"/>
    <w:rsid w:val="00012E6A"/>
    <w:rsid w:val="00013162"/>
    <w:rsid w:val="00014A0B"/>
    <w:rsid w:val="00016564"/>
    <w:rsid w:val="00016FBD"/>
    <w:rsid w:val="0001748A"/>
    <w:rsid w:val="0002192C"/>
    <w:rsid w:val="00022D8A"/>
    <w:rsid w:val="00024478"/>
    <w:rsid w:val="00025548"/>
    <w:rsid w:val="00027DED"/>
    <w:rsid w:val="0003268D"/>
    <w:rsid w:val="00035397"/>
    <w:rsid w:val="00036F68"/>
    <w:rsid w:val="0004142D"/>
    <w:rsid w:val="00047280"/>
    <w:rsid w:val="000472C6"/>
    <w:rsid w:val="00060022"/>
    <w:rsid w:val="000618D7"/>
    <w:rsid w:val="000622D1"/>
    <w:rsid w:val="0006324E"/>
    <w:rsid w:val="00064BBF"/>
    <w:rsid w:val="0006576B"/>
    <w:rsid w:val="00066AFB"/>
    <w:rsid w:val="00070F35"/>
    <w:rsid w:val="00071E41"/>
    <w:rsid w:val="00071F8C"/>
    <w:rsid w:val="00073639"/>
    <w:rsid w:val="00076CD1"/>
    <w:rsid w:val="00077762"/>
    <w:rsid w:val="00082FD7"/>
    <w:rsid w:val="00085D6D"/>
    <w:rsid w:val="000A2670"/>
    <w:rsid w:val="000A2D7C"/>
    <w:rsid w:val="000A7101"/>
    <w:rsid w:val="000B125A"/>
    <w:rsid w:val="000B2929"/>
    <w:rsid w:val="000B32E5"/>
    <w:rsid w:val="000B5ACC"/>
    <w:rsid w:val="000C0A9D"/>
    <w:rsid w:val="000C4D47"/>
    <w:rsid w:val="000D25DE"/>
    <w:rsid w:val="000D2FAC"/>
    <w:rsid w:val="000D4AEE"/>
    <w:rsid w:val="000D522B"/>
    <w:rsid w:val="000D5891"/>
    <w:rsid w:val="000D5B7C"/>
    <w:rsid w:val="000D6963"/>
    <w:rsid w:val="000D75AC"/>
    <w:rsid w:val="000E4C8D"/>
    <w:rsid w:val="000E7A32"/>
    <w:rsid w:val="000F0959"/>
    <w:rsid w:val="000F3657"/>
    <w:rsid w:val="000F3A41"/>
    <w:rsid w:val="00102DE7"/>
    <w:rsid w:val="00110078"/>
    <w:rsid w:val="001103DA"/>
    <w:rsid w:val="001109EC"/>
    <w:rsid w:val="00120227"/>
    <w:rsid w:val="001214EE"/>
    <w:rsid w:val="00126027"/>
    <w:rsid w:val="0013028F"/>
    <w:rsid w:val="00136D40"/>
    <w:rsid w:val="001375BF"/>
    <w:rsid w:val="0014199A"/>
    <w:rsid w:val="001455D4"/>
    <w:rsid w:val="00145E2B"/>
    <w:rsid w:val="001508E9"/>
    <w:rsid w:val="001519B3"/>
    <w:rsid w:val="00155801"/>
    <w:rsid w:val="001633D9"/>
    <w:rsid w:val="00163B59"/>
    <w:rsid w:val="00164B76"/>
    <w:rsid w:val="00167774"/>
    <w:rsid w:val="00167888"/>
    <w:rsid w:val="001777B7"/>
    <w:rsid w:val="00177B0A"/>
    <w:rsid w:val="00180ABE"/>
    <w:rsid w:val="001837C3"/>
    <w:rsid w:val="00185A57"/>
    <w:rsid w:val="00191EB6"/>
    <w:rsid w:val="001923AB"/>
    <w:rsid w:val="00194F73"/>
    <w:rsid w:val="001A56C3"/>
    <w:rsid w:val="001A5A26"/>
    <w:rsid w:val="001A6E89"/>
    <w:rsid w:val="001A7FD0"/>
    <w:rsid w:val="001B25FF"/>
    <w:rsid w:val="001C1EB8"/>
    <w:rsid w:val="001C45EB"/>
    <w:rsid w:val="001C5A84"/>
    <w:rsid w:val="001D1E55"/>
    <w:rsid w:val="001D5755"/>
    <w:rsid w:val="001D7F29"/>
    <w:rsid w:val="001E3EBF"/>
    <w:rsid w:val="001E3F5F"/>
    <w:rsid w:val="001F2D05"/>
    <w:rsid w:val="001F5469"/>
    <w:rsid w:val="001F7615"/>
    <w:rsid w:val="0020091B"/>
    <w:rsid w:val="0020123D"/>
    <w:rsid w:val="00206A82"/>
    <w:rsid w:val="0021054E"/>
    <w:rsid w:val="00214BEC"/>
    <w:rsid w:val="00227C5B"/>
    <w:rsid w:val="00227E1C"/>
    <w:rsid w:val="002336AE"/>
    <w:rsid w:val="00237C8A"/>
    <w:rsid w:val="00237F9A"/>
    <w:rsid w:val="0024022C"/>
    <w:rsid w:val="00241ACD"/>
    <w:rsid w:val="00243BD1"/>
    <w:rsid w:val="00247C8B"/>
    <w:rsid w:val="002521DE"/>
    <w:rsid w:val="00253551"/>
    <w:rsid w:val="00254BC5"/>
    <w:rsid w:val="00256D46"/>
    <w:rsid w:val="00270D1C"/>
    <w:rsid w:val="00270DD5"/>
    <w:rsid w:val="00271235"/>
    <w:rsid w:val="00272D6F"/>
    <w:rsid w:val="00276377"/>
    <w:rsid w:val="002774ED"/>
    <w:rsid w:val="00294C2E"/>
    <w:rsid w:val="00295B78"/>
    <w:rsid w:val="002A02C6"/>
    <w:rsid w:val="002A3519"/>
    <w:rsid w:val="002A52B1"/>
    <w:rsid w:val="002A5421"/>
    <w:rsid w:val="002A6F68"/>
    <w:rsid w:val="002B11CD"/>
    <w:rsid w:val="002B5A79"/>
    <w:rsid w:val="002B5EBE"/>
    <w:rsid w:val="002B61E9"/>
    <w:rsid w:val="002C0803"/>
    <w:rsid w:val="002C251C"/>
    <w:rsid w:val="002C2C1B"/>
    <w:rsid w:val="002C2DBC"/>
    <w:rsid w:val="002C3D7C"/>
    <w:rsid w:val="002C5417"/>
    <w:rsid w:val="002D5A8F"/>
    <w:rsid w:val="002D70F8"/>
    <w:rsid w:val="002D77AA"/>
    <w:rsid w:val="002E056C"/>
    <w:rsid w:val="002E0EB3"/>
    <w:rsid w:val="002E24DB"/>
    <w:rsid w:val="002E3C50"/>
    <w:rsid w:val="002E5B1D"/>
    <w:rsid w:val="002F031E"/>
    <w:rsid w:val="002F1B35"/>
    <w:rsid w:val="002F1C61"/>
    <w:rsid w:val="002F52C3"/>
    <w:rsid w:val="00302F8B"/>
    <w:rsid w:val="00307211"/>
    <w:rsid w:val="00312D4B"/>
    <w:rsid w:val="0031347E"/>
    <w:rsid w:val="003148DC"/>
    <w:rsid w:val="00317A3D"/>
    <w:rsid w:val="003314D5"/>
    <w:rsid w:val="00336852"/>
    <w:rsid w:val="00340855"/>
    <w:rsid w:val="0034118F"/>
    <w:rsid w:val="0034449C"/>
    <w:rsid w:val="00352029"/>
    <w:rsid w:val="00352AA4"/>
    <w:rsid w:val="00354579"/>
    <w:rsid w:val="00356F00"/>
    <w:rsid w:val="00357A43"/>
    <w:rsid w:val="003624A3"/>
    <w:rsid w:val="00377481"/>
    <w:rsid w:val="00377D5E"/>
    <w:rsid w:val="00380254"/>
    <w:rsid w:val="003828B5"/>
    <w:rsid w:val="00385965"/>
    <w:rsid w:val="00391C36"/>
    <w:rsid w:val="00396A88"/>
    <w:rsid w:val="00396E44"/>
    <w:rsid w:val="003A2028"/>
    <w:rsid w:val="003A41CD"/>
    <w:rsid w:val="003A54D1"/>
    <w:rsid w:val="003A7E95"/>
    <w:rsid w:val="003B739C"/>
    <w:rsid w:val="003C0EC4"/>
    <w:rsid w:val="003C6313"/>
    <w:rsid w:val="003D0216"/>
    <w:rsid w:val="003D47F4"/>
    <w:rsid w:val="003D4ECA"/>
    <w:rsid w:val="003D6715"/>
    <w:rsid w:val="003E0B1F"/>
    <w:rsid w:val="003E247B"/>
    <w:rsid w:val="003E55B2"/>
    <w:rsid w:val="003F263C"/>
    <w:rsid w:val="00403EB7"/>
    <w:rsid w:val="00407B93"/>
    <w:rsid w:val="004163EA"/>
    <w:rsid w:val="00417EA8"/>
    <w:rsid w:val="00420E3D"/>
    <w:rsid w:val="00423FC9"/>
    <w:rsid w:val="0043180D"/>
    <w:rsid w:val="00432C70"/>
    <w:rsid w:val="00434CA9"/>
    <w:rsid w:val="004414A5"/>
    <w:rsid w:val="0044700B"/>
    <w:rsid w:val="004475E4"/>
    <w:rsid w:val="00450770"/>
    <w:rsid w:val="00452BB7"/>
    <w:rsid w:val="00456AB3"/>
    <w:rsid w:val="00461137"/>
    <w:rsid w:val="00463105"/>
    <w:rsid w:val="00466153"/>
    <w:rsid w:val="00467171"/>
    <w:rsid w:val="00467C80"/>
    <w:rsid w:val="004735CD"/>
    <w:rsid w:val="00474052"/>
    <w:rsid w:val="00481688"/>
    <w:rsid w:val="00485138"/>
    <w:rsid w:val="00485661"/>
    <w:rsid w:val="00485E1D"/>
    <w:rsid w:val="004877C8"/>
    <w:rsid w:val="004901D3"/>
    <w:rsid w:val="004A4556"/>
    <w:rsid w:val="004A50AB"/>
    <w:rsid w:val="004B29C7"/>
    <w:rsid w:val="004B3D83"/>
    <w:rsid w:val="004B5EA4"/>
    <w:rsid w:val="004C3DE1"/>
    <w:rsid w:val="004C531E"/>
    <w:rsid w:val="004C6C90"/>
    <w:rsid w:val="004C71C1"/>
    <w:rsid w:val="004D0BF0"/>
    <w:rsid w:val="004D262D"/>
    <w:rsid w:val="004D675C"/>
    <w:rsid w:val="004E04BF"/>
    <w:rsid w:val="004E0919"/>
    <w:rsid w:val="004F1ACA"/>
    <w:rsid w:val="004F1DC8"/>
    <w:rsid w:val="005020E4"/>
    <w:rsid w:val="0050254C"/>
    <w:rsid w:val="005037CD"/>
    <w:rsid w:val="00504795"/>
    <w:rsid w:val="00506AC5"/>
    <w:rsid w:val="005074F1"/>
    <w:rsid w:val="00512960"/>
    <w:rsid w:val="00513E00"/>
    <w:rsid w:val="00514CBA"/>
    <w:rsid w:val="00523804"/>
    <w:rsid w:val="00524D88"/>
    <w:rsid w:val="0052630A"/>
    <w:rsid w:val="0053177A"/>
    <w:rsid w:val="00533EA1"/>
    <w:rsid w:val="00554C38"/>
    <w:rsid w:val="005552A0"/>
    <w:rsid w:val="00555782"/>
    <w:rsid w:val="00556DEC"/>
    <w:rsid w:val="005601B5"/>
    <w:rsid w:val="00570EAC"/>
    <w:rsid w:val="005752DE"/>
    <w:rsid w:val="00575F05"/>
    <w:rsid w:val="0057628D"/>
    <w:rsid w:val="005771C3"/>
    <w:rsid w:val="00577968"/>
    <w:rsid w:val="00577B54"/>
    <w:rsid w:val="00582717"/>
    <w:rsid w:val="00582994"/>
    <w:rsid w:val="005848EA"/>
    <w:rsid w:val="00590F6D"/>
    <w:rsid w:val="0059272C"/>
    <w:rsid w:val="005965F6"/>
    <w:rsid w:val="005A0D7E"/>
    <w:rsid w:val="005A5A6D"/>
    <w:rsid w:val="005A5ED7"/>
    <w:rsid w:val="005B1D01"/>
    <w:rsid w:val="005B3268"/>
    <w:rsid w:val="005B5318"/>
    <w:rsid w:val="005B5341"/>
    <w:rsid w:val="005C0AB1"/>
    <w:rsid w:val="005C1A41"/>
    <w:rsid w:val="005C1B84"/>
    <w:rsid w:val="005C4565"/>
    <w:rsid w:val="005C47A9"/>
    <w:rsid w:val="005C5E35"/>
    <w:rsid w:val="005D2A19"/>
    <w:rsid w:val="005D3CDE"/>
    <w:rsid w:val="005E05CD"/>
    <w:rsid w:val="005E16AE"/>
    <w:rsid w:val="005E2D3B"/>
    <w:rsid w:val="005E6417"/>
    <w:rsid w:val="005F2A32"/>
    <w:rsid w:val="005F50C2"/>
    <w:rsid w:val="00607093"/>
    <w:rsid w:val="00607705"/>
    <w:rsid w:val="0061572F"/>
    <w:rsid w:val="00615A63"/>
    <w:rsid w:val="00615BFC"/>
    <w:rsid w:val="00616C4F"/>
    <w:rsid w:val="00624AD5"/>
    <w:rsid w:val="00625A55"/>
    <w:rsid w:val="006261C9"/>
    <w:rsid w:val="00631441"/>
    <w:rsid w:val="00632F4E"/>
    <w:rsid w:val="00634EFA"/>
    <w:rsid w:val="00635EC1"/>
    <w:rsid w:val="0063631C"/>
    <w:rsid w:val="00641030"/>
    <w:rsid w:val="0064343B"/>
    <w:rsid w:val="006451C3"/>
    <w:rsid w:val="00645367"/>
    <w:rsid w:val="00645D52"/>
    <w:rsid w:val="0064783D"/>
    <w:rsid w:val="0065133B"/>
    <w:rsid w:val="006516CF"/>
    <w:rsid w:val="0065224D"/>
    <w:rsid w:val="006556AC"/>
    <w:rsid w:val="006602F1"/>
    <w:rsid w:val="0066543F"/>
    <w:rsid w:val="00670567"/>
    <w:rsid w:val="00670ED4"/>
    <w:rsid w:val="00672928"/>
    <w:rsid w:val="00674A86"/>
    <w:rsid w:val="006822FC"/>
    <w:rsid w:val="00691A97"/>
    <w:rsid w:val="00696F03"/>
    <w:rsid w:val="006A0389"/>
    <w:rsid w:val="006A16E5"/>
    <w:rsid w:val="006A4D33"/>
    <w:rsid w:val="006A69C8"/>
    <w:rsid w:val="006B7853"/>
    <w:rsid w:val="006C11C2"/>
    <w:rsid w:val="006C4256"/>
    <w:rsid w:val="006C4DA5"/>
    <w:rsid w:val="006D19A4"/>
    <w:rsid w:val="006D2057"/>
    <w:rsid w:val="006D26F4"/>
    <w:rsid w:val="006D6163"/>
    <w:rsid w:val="006D728E"/>
    <w:rsid w:val="006E58B1"/>
    <w:rsid w:val="006E61B8"/>
    <w:rsid w:val="006F01C4"/>
    <w:rsid w:val="006F1C6F"/>
    <w:rsid w:val="006F487B"/>
    <w:rsid w:val="006F740B"/>
    <w:rsid w:val="006F76EA"/>
    <w:rsid w:val="00700AE8"/>
    <w:rsid w:val="0070323D"/>
    <w:rsid w:val="00704549"/>
    <w:rsid w:val="00720E35"/>
    <w:rsid w:val="007220E9"/>
    <w:rsid w:val="0072401B"/>
    <w:rsid w:val="00724038"/>
    <w:rsid w:val="00730ED9"/>
    <w:rsid w:val="007334E5"/>
    <w:rsid w:val="007359E9"/>
    <w:rsid w:val="00737689"/>
    <w:rsid w:val="00742CC1"/>
    <w:rsid w:val="00744A41"/>
    <w:rsid w:val="00744A7E"/>
    <w:rsid w:val="00746846"/>
    <w:rsid w:val="007561D4"/>
    <w:rsid w:val="00762520"/>
    <w:rsid w:val="00765E46"/>
    <w:rsid w:val="00766832"/>
    <w:rsid w:val="00771229"/>
    <w:rsid w:val="007718D6"/>
    <w:rsid w:val="00771937"/>
    <w:rsid w:val="00780A41"/>
    <w:rsid w:val="0078104F"/>
    <w:rsid w:val="00790736"/>
    <w:rsid w:val="00790AD9"/>
    <w:rsid w:val="007927AC"/>
    <w:rsid w:val="00794787"/>
    <w:rsid w:val="007A234F"/>
    <w:rsid w:val="007A3315"/>
    <w:rsid w:val="007A37D8"/>
    <w:rsid w:val="007B0932"/>
    <w:rsid w:val="007B18BC"/>
    <w:rsid w:val="007B664B"/>
    <w:rsid w:val="007C3D03"/>
    <w:rsid w:val="007C3D9A"/>
    <w:rsid w:val="007D165E"/>
    <w:rsid w:val="007D1EFA"/>
    <w:rsid w:val="007D5FE4"/>
    <w:rsid w:val="007E0236"/>
    <w:rsid w:val="007E1E3D"/>
    <w:rsid w:val="007E2D0D"/>
    <w:rsid w:val="007E3748"/>
    <w:rsid w:val="007E5B2D"/>
    <w:rsid w:val="007F2309"/>
    <w:rsid w:val="00802B20"/>
    <w:rsid w:val="00803AD8"/>
    <w:rsid w:val="00815C60"/>
    <w:rsid w:val="00820392"/>
    <w:rsid w:val="00827B35"/>
    <w:rsid w:val="008456A9"/>
    <w:rsid w:val="00846D2B"/>
    <w:rsid w:val="00846F2D"/>
    <w:rsid w:val="0085348E"/>
    <w:rsid w:val="008553CD"/>
    <w:rsid w:val="008560DE"/>
    <w:rsid w:val="00861708"/>
    <w:rsid w:val="008676F5"/>
    <w:rsid w:val="008718CE"/>
    <w:rsid w:val="00876AC8"/>
    <w:rsid w:val="0087770C"/>
    <w:rsid w:val="00881998"/>
    <w:rsid w:val="00882A92"/>
    <w:rsid w:val="0088525A"/>
    <w:rsid w:val="008862B9"/>
    <w:rsid w:val="00886D4E"/>
    <w:rsid w:val="0089074A"/>
    <w:rsid w:val="0089786D"/>
    <w:rsid w:val="008A0D60"/>
    <w:rsid w:val="008A16AD"/>
    <w:rsid w:val="008A4126"/>
    <w:rsid w:val="008A5181"/>
    <w:rsid w:val="008A7309"/>
    <w:rsid w:val="008B16A3"/>
    <w:rsid w:val="008B295C"/>
    <w:rsid w:val="008B7FCC"/>
    <w:rsid w:val="008C1387"/>
    <w:rsid w:val="008C1517"/>
    <w:rsid w:val="008C682F"/>
    <w:rsid w:val="008D1ED6"/>
    <w:rsid w:val="008D4B0A"/>
    <w:rsid w:val="008E509B"/>
    <w:rsid w:val="008F05C9"/>
    <w:rsid w:val="008F1E75"/>
    <w:rsid w:val="008F2315"/>
    <w:rsid w:val="008F4811"/>
    <w:rsid w:val="008F525A"/>
    <w:rsid w:val="008F609D"/>
    <w:rsid w:val="0090073F"/>
    <w:rsid w:val="00902192"/>
    <w:rsid w:val="009026D4"/>
    <w:rsid w:val="00903C18"/>
    <w:rsid w:val="0090477E"/>
    <w:rsid w:val="00906016"/>
    <w:rsid w:val="009067DA"/>
    <w:rsid w:val="00913539"/>
    <w:rsid w:val="009146FC"/>
    <w:rsid w:val="00915C47"/>
    <w:rsid w:val="00920C03"/>
    <w:rsid w:val="00922129"/>
    <w:rsid w:val="0092524C"/>
    <w:rsid w:val="0092687D"/>
    <w:rsid w:val="0092763E"/>
    <w:rsid w:val="009316A6"/>
    <w:rsid w:val="009316B7"/>
    <w:rsid w:val="009356FD"/>
    <w:rsid w:val="00936114"/>
    <w:rsid w:val="00936AAA"/>
    <w:rsid w:val="00937FA0"/>
    <w:rsid w:val="009400E9"/>
    <w:rsid w:val="00940B70"/>
    <w:rsid w:val="009414BE"/>
    <w:rsid w:val="00946830"/>
    <w:rsid w:val="0094732D"/>
    <w:rsid w:val="00953DCE"/>
    <w:rsid w:val="00961424"/>
    <w:rsid w:val="00961A0A"/>
    <w:rsid w:val="00962779"/>
    <w:rsid w:val="009654EC"/>
    <w:rsid w:val="00967880"/>
    <w:rsid w:val="00967BB8"/>
    <w:rsid w:val="00970D72"/>
    <w:rsid w:val="00976667"/>
    <w:rsid w:val="0098088B"/>
    <w:rsid w:val="00985E67"/>
    <w:rsid w:val="00990390"/>
    <w:rsid w:val="009918D9"/>
    <w:rsid w:val="0099791F"/>
    <w:rsid w:val="009A36CF"/>
    <w:rsid w:val="009A392D"/>
    <w:rsid w:val="009B2B24"/>
    <w:rsid w:val="009B533C"/>
    <w:rsid w:val="009C7B70"/>
    <w:rsid w:val="009D1308"/>
    <w:rsid w:val="009D17C3"/>
    <w:rsid w:val="009D47C2"/>
    <w:rsid w:val="009D49BB"/>
    <w:rsid w:val="009D7B8A"/>
    <w:rsid w:val="009E3D69"/>
    <w:rsid w:val="009E4844"/>
    <w:rsid w:val="009E51F8"/>
    <w:rsid w:val="009F0CF9"/>
    <w:rsid w:val="009F2032"/>
    <w:rsid w:val="009F2649"/>
    <w:rsid w:val="00A016DF"/>
    <w:rsid w:val="00A02714"/>
    <w:rsid w:val="00A04871"/>
    <w:rsid w:val="00A05364"/>
    <w:rsid w:val="00A059C0"/>
    <w:rsid w:val="00A07094"/>
    <w:rsid w:val="00A074D7"/>
    <w:rsid w:val="00A173EB"/>
    <w:rsid w:val="00A17D23"/>
    <w:rsid w:val="00A208E1"/>
    <w:rsid w:val="00A21F06"/>
    <w:rsid w:val="00A3167B"/>
    <w:rsid w:val="00A34444"/>
    <w:rsid w:val="00A40403"/>
    <w:rsid w:val="00A521AB"/>
    <w:rsid w:val="00A56CD0"/>
    <w:rsid w:val="00A61D3E"/>
    <w:rsid w:val="00A66650"/>
    <w:rsid w:val="00A70CDC"/>
    <w:rsid w:val="00A7643E"/>
    <w:rsid w:val="00A8213E"/>
    <w:rsid w:val="00A82623"/>
    <w:rsid w:val="00A840D3"/>
    <w:rsid w:val="00A84989"/>
    <w:rsid w:val="00A85E6E"/>
    <w:rsid w:val="00A87DEC"/>
    <w:rsid w:val="00A9393D"/>
    <w:rsid w:val="00A941DA"/>
    <w:rsid w:val="00A95281"/>
    <w:rsid w:val="00A9649E"/>
    <w:rsid w:val="00AA1341"/>
    <w:rsid w:val="00AA6326"/>
    <w:rsid w:val="00AB16D0"/>
    <w:rsid w:val="00AB2C1B"/>
    <w:rsid w:val="00AB79C1"/>
    <w:rsid w:val="00AC21AC"/>
    <w:rsid w:val="00AC24D5"/>
    <w:rsid w:val="00AC3BF2"/>
    <w:rsid w:val="00AC5BE3"/>
    <w:rsid w:val="00AC6308"/>
    <w:rsid w:val="00AC6609"/>
    <w:rsid w:val="00AC6ED3"/>
    <w:rsid w:val="00AD0610"/>
    <w:rsid w:val="00AD5483"/>
    <w:rsid w:val="00AE0FDE"/>
    <w:rsid w:val="00AE3D80"/>
    <w:rsid w:val="00AF0249"/>
    <w:rsid w:val="00AF150F"/>
    <w:rsid w:val="00AF4737"/>
    <w:rsid w:val="00AF61D4"/>
    <w:rsid w:val="00AF66A8"/>
    <w:rsid w:val="00B0470A"/>
    <w:rsid w:val="00B05070"/>
    <w:rsid w:val="00B06E6C"/>
    <w:rsid w:val="00B07621"/>
    <w:rsid w:val="00B078EE"/>
    <w:rsid w:val="00B11E49"/>
    <w:rsid w:val="00B16CBB"/>
    <w:rsid w:val="00B16EFA"/>
    <w:rsid w:val="00B179E4"/>
    <w:rsid w:val="00B204DF"/>
    <w:rsid w:val="00B2364D"/>
    <w:rsid w:val="00B25F53"/>
    <w:rsid w:val="00B32487"/>
    <w:rsid w:val="00B53582"/>
    <w:rsid w:val="00B55865"/>
    <w:rsid w:val="00B56801"/>
    <w:rsid w:val="00B6239D"/>
    <w:rsid w:val="00B65112"/>
    <w:rsid w:val="00B67630"/>
    <w:rsid w:val="00B70B18"/>
    <w:rsid w:val="00B722DE"/>
    <w:rsid w:val="00B77DCC"/>
    <w:rsid w:val="00B80DDB"/>
    <w:rsid w:val="00B81EE1"/>
    <w:rsid w:val="00B83F5E"/>
    <w:rsid w:val="00B852F0"/>
    <w:rsid w:val="00B93140"/>
    <w:rsid w:val="00B9392D"/>
    <w:rsid w:val="00B965F0"/>
    <w:rsid w:val="00B97009"/>
    <w:rsid w:val="00BA185E"/>
    <w:rsid w:val="00BA1D2B"/>
    <w:rsid w:val="00BA3B37"/>
    <w:rsid w:val="00BA3ED3"/>
    <w:rsid w:val="00BA473F"/>
    <w:rsid w:val="00BA761E"/>
    <w:rsid w:val="00BB3FBE"/>
    <w:rsid w:val="00BC5547"/>
    <w:rsid w:val="00BC603D"/>
    <w:rsid w:val="00BC7AFB"/>
    <w:rsid w:val="00BD0360"/>
    <w:rsid w:val="00BD1098"/>
    <w:rsid w:val="00BD1A3F"/>
    <w:rsid w:val="00BD2AD4"/>
    <w:rsid w:val="00BD4124"/>
    <w:rsid w:val="00BE490B"/>
    <w:rsid w:val="00BE5155"/>
    <w:rsid w:val="00BF2436"/>
    <w:rsid w:val="00BF3392"/>
    <w:rsid w:val="00BF4883"/>
    <w:rsid w:val="00BF4FC0"/>
    <w:rsid w:val="00BF7BC6"/>
    <w:rsid w:val="00C02ECA"/>
    <w:rsid w:val="00C03CE1"/>
    <w:rsid w:val="00C057E7"/>
    <w:rsid w:val="00C1336B"/>
    <w:rsid w:val="00C164FB"/>
    <w:rsid w:val="00C16754"/>
    <w:rsid w:val="00C17A15"/>
    <w:rsid w:val="00C26010"/>
    <w:rsid w:val="00C3016F"/>
    <w:rsid w:val="00C31430"/>
    <w:rsid w:val="00C31922"/>
    <w:rsid w:val="00C31B42"/>
    <w:rsid w:val="00C32168"/>
    <w:rsid w:val="00C32EDF"/>
    <w:rsid w:val="00C3498B"/>
    <w:rsid w:val="00C36D6B"/>
    <w:rsid w:val="00C36DEB"/>
    <w:rsid w:val="00C405FD"/>
    <w:rsid w:val="00C41E9A"/>
    <w:rsid w:val="00C42573"/>
    <w:rsid w:val="00C43130"/>
    <w:rsid w:val="00C4410A"/>
    <w:rsid w:val="00C5024A"/>
    <w:rsid w:val="00C540D4"/>
    <w:rsid w:val="00C57107"/>
    <w:rsid w:val="00C62C2D"/>
    <w:rsid w:val="00C67BCF"/>
    <w:rsid w:val="00C70BF5"/>
    <w:rsid w:val="00C722FA"/>
    <w:rsid w:val="00C7671A"/>
    <w:rsid w:val="00C80EE5"/>
    <w:rsid w:val="00C913D0"/>
    <w:rsid w:val="00C9227C"/>
    <w:rsid w:val="00C9557D"/>
    <w:rsid w:val="00C96206"/>
    <w:rsid w:val="00CA051B"/>
    <w:rsid w:val="00CA2740"/>
    <w:rsid w:val="00CA2B2D"/>
    <w:rsid w:val="00CA720C"/>
    <w:rsid w:val="00CB2F29"/>
    <w:rsid w:val="00CB428A"/>
    <w:rsid w:val="00CB6316"/>
    <w:rsid w:val="00CC1238"/>
    <w:rsid w:val="00CC12E6"/>
    <w:rsid w:val="00CC2E25"/>
    <w:rsid w:val="00CC7C64"/>
    <w:rsid w:val="00CD0B47"/>
    <w:rsid w:val="00CE4E1D"/>
    <w:rsid w:val="00CE5BB9"/>
    <w:rsid w:val="00CF14AE"/>
    <w:rsid w:val="00CF250A"/>
    <w:rsid w:val="00CF4F74"/>
    <w:rsid w:val="00CF5C98"/>
    <w:rsid w:val="00CF5F1A"/>
    <w:rsid w:val="00D0008F"/>
    <w:rsid w:val="00D010E8"/>
    <w:rsid w:val="00D02C04"/>
    <w:rsid w:val="00D07E52"/>
    <w:rsid w:val="00D1241F"/>
    <w:rsid w:val="00D138E8"/>
    <w:rsid w:val="00D15298"/>
    <w:rsid w:val="00D20259"/>
    <w:rsid w:val="00D208BA"/>
    <w:rsid w:val="00D21668"/>
    <w:rsid w:val="00D216BC"/>
    <w:rsid w:val="00D21D03"/>
    <w:rsid w:val="00D24E59"/>
    <w:rsid w:val="00D258B8"/>
    <w:rsid w:val="00D267B4"/>
    <w:rsid w:val="00D26F2A"/>
    <w:rsid w:val="00D278EC"/>
    <w:rsid w:val="00D31536"/>
    <w:rsid w:val="00D3161D"/>
    <w:rsid w:val="00D355A3"/>
    <w:rsid w:val="00D4128E"/>
    <w:rsid w:val="00D42B38"/>
    <w:rsid w:val="00D42F8F"/>
    <w:rsid w:val="00D45ADF"/>
    <w:rsid w:val="00D5621A"/>
    <w:rsid w:val="00D5681E"/>
    <w:rsid w:val="00D65298"/>
    <w:rsid w:val="00D67936"/>
    <w:rsid w:val="00D7678D"/>
    <w:rsid w:val="00D87B14"/>
    <w:rsid w:val="00D87B5B"/>
    <w:rsid w:val="00DA07F1"/>
    <w:rsid w:val="00DA143A"/>
    <w:rsid w:val="00DB3FE4"/>
    <w:rsid w:val="00DC0E44"/>
    <w:rsid w:val="00DC5F74"/>
    <w:rsid w:val="00DD06F4"/>
    <w:rsid w:val="00DD500F"/>
    <w:rsid w:val="00DD5F09"/>
    <w:rsid w:val="00DF151B"/>
    <w:rsid w:val="00DF53E4"/>
    <w:rsid w:val="00E0054C"/>
    <w:rsid w:val="00E02911"/>
    <w:rsid w:val="00E04959"/>
    <w:rsid w:val="00E0583B"/>
    <w:rsid w:val="00E074C4"/>
    <w:rsid w:val="00E078C1"/>
    <w:rsid w:val="00E14CB8"/>
    <w:rsid w:val="00E14F51"/>
    <w:rsid w:val="00E160E2"/>
    <w:rsid w:val="00E16DFE"/>
    <w:rsid w:val="00E20C39"/>
    <w:rsid w:val="00E2136E"/>
    <w:rsid w:val="00E25AF8"/>
    <w:rsid w:val="00E27038"/>
    <w:rsid w:val="00E31410"/>
    <w:rsid w:val="00E31A6A"/>
    <w:rsid w:val="00E3287E"/>
    <w:rsid w:val="00E35F29"/>
    <w:rsid w:val="00E36832"/>
    <w:rsid w:val="00E36DAD"/>
    <w:rsid w:val="00E461B6"/>
    <w:rsid w:val="00E462D4"/>
    <w:rsid w:val="00E46BDF"/>
    <w:rsid w:val="00E51D9D"/>
    <w:rsid w:val="00E544C1"/>
    <w:rsid w:val="00E547DB"/>
    <w:rsid w:val="00E555BF"/>
    <w:rsid w:val="00E61949"/>
    <w:rsid w:val="00E65383"/>
    <w:rsid w:val="00E67ACB"/>
    <w:rsid w:val="00E70DCE"/>
    <w:rsid w:val="00E82F34"/>
    <w:rsid w:val="00E83D4E"/>
    <w:rsid w:val="00E85AD1"/>
    <w:rsid w:val="00EA446A"/>
    <w:rsid w:val="00EA6AA6"/>
    <w:rsid w:val="00EA7DC1"/>
    <w:rsid w:val="00EB0AD9"/>
    <w:rsid w:val="00EB2DE9"/>
    <w:rsid w:val="00EB4D14"/>
    <w:rsid w:val="00EB5BA2"/>
    <w:rsid w:val="00EB5C28"/>
    <w:rsid w:val="00EC0E9A"/>
    <w:rsid w:val="00EC3CDE"/>
    <w:rsid w:val="00EC66B4"/>
    <w:rsid w:val="00EE3AFB"/>
    <w:rsid w:val="00EE4829"/>
    <w:rsid w:val="00EF0D19"/>
    <w:rsid w:val="00EF1577"/>
    <w:rsid w:val="00EF1F07"/>
    <w:rsid w:val="00EF52F4"/>
    <w:rsid w:val="00EF6BD4"/>
    <w:rsid w:val="00EF7871"/>
    <w:rsid w:val="00EF79D4"/>
    <w:rsid w:val="00F01808"/>
    <w:rsid w:val="00F05C18"/>
    <w:rsid w:val="00F11702"/>
    <w:rsid w:val="00F13720"/>
    <w:rsid w:val="00F14C81"/>
    <w:rsid w:val="00F15167"/>
    <w:rsid w:val="00F157DD"/>
    <w:rsid w:val="00F15F90"/>
    <w:rsid w:val="00F175A1"/>
    <w:rsid w:val="00F17773"/>
    <w:rsid w:val="00F21465"/>
    <w:rsid w:val="00F23D40"/>
    <w:rsid w:val="00F2551E"/>
    <w:rsid w:val="00F30215"/>
    <w:rsid w:val="00F31841"/>
    <w:rsid w:val="00F34843"/>
    <w:rsid w:val="00F3620B"/>
    <w:rsid w:val="00F57A5C"/>
    <w:rsid w:val="00F6065C"/>
    <w:rsid w:val="00F61EB1"/>
    <w:rsid w:val="00F62C8B"/>
    <w:rsid w:val="00F66BAF"/>
    <w:rsid w:val="00F713E4"/>
    <w:rsid w:val="00F749E8"/>
    <w:rsid w:val="00F801CE"/>
    <w:rsid w:val="00F802D4"/>
    <w:rsid w:val="00F858FB"/>
    <w:rsid w:val="00F909EA"/>
    <w:rsid w:val="00F91982"/>
    <w:rsid w:val="00F95D29"/>
    <w:rsid w:val="00FA2DA2"/>
    <w:rsid w:val="00FA311A"/>
    <w:rsid w:val="00FA53D5"/>
    <w:rsid w:val="00FA6F84"/>
    <w:rsid w:val="00FB16A8"/>
    <w:rsid w:val="00FB3291"/>
    <w:rsid w:val="00FB402D"/>
    <w:rsid w:val="00FB66BA"/>
    <w:rsid w:val="00FC08B6"/>
    <w:rsid w:val="00FC1AAD"/>
    <w:rsid w:val="00FE0FE8"/>
    <w:rsid w:val="00FE2F6F"/>
    <w:rsid w:val="00FE3B90"/>
    <w:rsid w:val="00FE4351"/>
    <w:rsid w:val="00FE6103"/>
    <w:rsid w:val="00FE7465"/>
    <w:rsid w:val="00FF101D"/>
    <w:rsid w:val="00FF147C"/>
    <w:rsid w:val="00FF2887"/>
    <w:rsid w:val="00FF56A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CB65683"/>
  <w15:docId w15:val="{18170928-96A0-4807-935E-87935B05B4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EF15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uiPriority w:val="3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qFormat/>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FollowedHyperlink">
    <w:name w:val="FollowedHyperlink"/>
    <w:basedOn w:val="DefaultParagraphFont"/>
    <w:uiPriority w:val="99"/>
    <w:semiHidden/>
    <w:unhideWhenUsed/>
    <w:rsid w:val="0024022C"/>
    <w:rPr>
      <w:color w:val="800080" w:themeColor="followedHyperlink"/>
      <w:u w:val="single"/>
    </w:rPr>
  </w:style>
  <w:style w:type="paragraph" w:styleId="Subtitle">
    <w:name w:val="Subtitle"/>
    <w:basedOn w:val="Normal"/>
    <w:next w:val="Normal"/>
    <w:link w:val="SubtitleChar"/>
    <w:uiPriority w:val="11"/>
    <w:rsid w:val="001375BF"/>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1375BF"/>
    <w:rPr>
      <w:rFonts w:eastAsiaTheme="minorEastAsia"/>
      <w:color w:val="5A5A5A" w:themeColor="text1" w:themeTint="A5"/>
      <w:spacing w:val="15"/>
    </w:rPr>
  </w:style>
  <w:style w:type="paragraph" w:styleId="BodyText2">
    <w:name w:val="Body Text 2"/>
    <w:basedOn w:val="Normal"/>
    <w:link w:val="BodyText2Char"/>
    <w:uiPriority w:val="99"/>
    <w:unhideWhenUsed/>
    <w:rsid w:val="004163EA"/>
    <w:pPr>
      <w:spacing w:after="160" w:line="259" w:lineRule="auto"/>
      <w:jc w:val="both"/>
    </w:pPr>
  </w:style>
  <w:style w:type="character" w:customStyle="1" w:styleId="BodyText2Char">
    <w:name w:val="Body Text 2 Char"/>
    <w:basedOn w:val="DefaultParagraphFont"/>
    <w:link w:val="BodyText2"/>
    <w:uiPriority w:val="99"/>
    <w:rsid w:val="004163EA"/>
  </w:style>
  <w:style w:type="table" w:customStyle="1" w:styleId="PlainTable22">
    <w:name w:val="Plain Table 22"/>
    <w:basedOn w:val="TableNormal"/>
    <w:uiPriority w:val="42"/>
    <w:rsid w:val="004163EA"/>
    <w:pPr>
      <w:spacing w:after="0" w:line="240" w:lineRule="auto"/>
    </w:pPr>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211">
    <w:name w:val="Plain Table 211"/>
    <w:basedOn w:val="TableNormal"/>
    <w:uiPriority w:val="42"/>
    <w:rsid w:val="00790AD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21">
    <w:name w:val="Plain Table 21"/>
    <w:basedOn w:val="TableNormal"/>
    <w:uiPriority w:val="42"/>
    <w:rsid w:val="001A5A2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BodyText">
    <w:name w:val="Body Text"/>
    <w:basedOn w:val="Normal"/>
    <w:link w:val="BodyTextChar"/>
    <w:uiPriority w:val="99"/>
    <w:semiHidden/>
    <w:unhideWhenUsed/>
    <w:rsid w:val="007B664B"/>
    <w:pPr>
      <w:spacing w:after="120"/>
    </w:pPr>
  </w:style>
  <w:style w:type="character" w:customStyle="1" w:styleId="BodyTextChar">
    <w:name w:val="Body Text Char"/>
    <w:basedOn w:val="DefaultParagraphFont"/>
    <w:link w:val="BodyText"/>
    <w:uiPriority w:val="99"/>
    <w:semiHidden/>
    <w:rsid w:val="007B664B"/>
  </w:style>
  <w:style w:type="character" w:styleId="CommentReference">
    <w:name w:val="annotation reference"/>
    <w:basedOn w:val="DefaultParagraphFont"/>
    <w:uiPriority w:val="99"/>
    <w:semiHidden/>
    <w:unhideWhenUsed/>
    <w:rsid w:val="00861708"/>
    <w:rPr>
      <w:sz w:val="16"/>
      <w:szCs w:val="16"/>
    </w:rPr>
  </w:style>
  <w:style w:type="paragraph" w:styleId="CommentText">
    <w:name w:val="annotation text"/>
    <w:basedOn w:val="Normal"/>
    <w:link w:val="CommentTextChar"/>
    <w:uiPriority w:val="99"/>
    <w:unhideWhenUsed/>
    <w:rsid w:val="00861708"/>
    <w:pPr>
      <w:spacing w:line="240" w:lineRule="auto"/>
    </w:pPr>
    <w:rPr>
      <w:sz w:val="20"/>
      <w:szCs w:val="20"/>
    </w:rPr>
  </w:style>
  <w:style w:type="character" w:customStyle="1" w:styleId="CommentTextChar">
    <w:name w:val="Comment Text Char"/>
    <w:basedOn w:val="DefaultParagraphFont"/>
    <w:link w:val="CommentText"/>
    <w:uiPriority w:val="99"/>
    <w:rsid w:val="00861708"/>
    <w:rPr>
      <w:sz w:val="20"/>
      <w:szCs w:val="20"/>
    </w:rPr>
  </w:style>
  <w:style w:type="paragraph" w:styleId="CommentSubject">
    <w:name w:val="annotation subject"/>
    <w:basedOn w:val="CommentText"/>
    <w:next w:val="CommentText"/>
    <w:link w:val="CommentSubjectChar"/>
    <w:uiPriority w:val="99"/>
    <w:semiHidden/>
    <w:unhideWhenUsed/>
    <w:rsid w:val="00861708"/>
    <w:rPr>
      <w:b/>
      <w:bCs/>
    </w:rPr>
  </w:style>
  <w:style w:type="character" w:customStyle="1" w:styleId="CommentSubjectChar">
    <w:name w:val="Comment Subject Char"/>
    <w:basedOn w:val="CommentTextChar"/>
    <w:link w:val="CommentSubject"/>
    <w:uiPriority w:val="99"/>
    <w:semiHidden/>
    <w:rsid w:val="00861708"/>
    <w:rPr>
      <w:b/>
      <w:bCs/>
      <w:sz w:val="20"/>
      <w:szCs w:val="20"/>
    </w:rPr>
  </w:style>
  <w:style w:type="table" w:customStyle="1" w:styleId="PlainTable221">
    <w:name w:val="Plain Table 221"/>
    <w:basedOn w:val="TableNormal"/>
    <w:uiPriority w:val="42"/>
    <w:rsid w:val="000B125A"/>
    <w:pPr>
      <w:spacing w:after="0" w:line="240" w:lineRule="auto"/>
    </w:pPr>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CE4E1D"/>
    <w:rPr>
      <w:color w:val="808080"/>
    </w:rPr>
  </w:style>
  <w:style w:type="table" w:customStyle="1" w:styleId="PlainTable212">
    <w:name w:val="Plain Table 212"/>
    <w:basedOn w:val="TableNormal"/>
    <w:uiPriority w:val="42"/>
    <w:rsid w:val="00DD5F0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222">
    <w:name w:val="Plain Table 222"/>
    <w:basedOn w:val="TableNormal"/>
    <w:uiPriority w:val="42"/>
    <w:rsid w:val="00903C18"/>
    <w:pPr>
      <w:spacing w:after="0" w:line="240" w:lineRule="auto"/>
    </w:pPr>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EndnoteText">
    <w:name w:val="endnote text"/>
    <w:basedOn w:val="Normal"/>
    <w:link w:val="EndnoteTextChar"/>
    <w:uiPriority w:val="99"/>
    <w:semiHidden/>
    <w:unhideWhenUsed/>
    <w:rsid w:val="0031347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1347E"/>
    <w:rPr>
      <w:sz w:val="20"/>
      <w:szCs w:val="20"/>
    </w:rPr>
  </w:style>
  <w:style w:type="character" w:styleId="EndnoteReference">
    <w:name w:val="endnote reference"/>
    <w:basedOn w:val="DefaultParagraphFont"/>
    <w:uiPriority w:val="99"/>
    <w:semiHidden/>
    <w:unhideWhenUsed/>
    <w:rsid w:val="0031347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084306">
      <w:bodyDiv w:val="1"/>
      <w:marLeft w:val="0"/>
      <w:marRight w:val="0"/>
      <w:marTop w:val="0"/>
      <w:marBottom w:val="0"/>
      <w:divBdr>
        <w:top w:val="none" w:sz="0" w:space="0" w:color="auto"/>
        <w:left w:val="none" w:sz="0" w:space="0" w:color="auto"/>
        <w:bottom w:val="none" w:sz="0" w:space="0" w:color="auto"/>
        <w:right w:val="none" w:sz="0" w:space="0" w:color="auto"/>
      </w:divBdr>
    </w:div>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758791008">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850022729">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063136895">
      <w:bodyDiv w:val="1"/>
      <w:marLeft w:val="0"/>
      <w:marRight w:val="0"/>
      <w:marTop w:val="0"/>
      <w:marBottom w:val="0"/>
      <w:divBdr>
        <w:top w:val="none" w:sz="0" w:space="0" w:color="auto"/>
        <w:left w:val="none" w:sz="0" w:space="0" w:color="auto"/>
        <w:bottom w:val="none" w:sz="0" w:space="0" w:color="auto"/>
        <w:right w:val="none" w:sz="0" w:space="0" w:color="auto"/>
      </w:divBdr>
      <w:divsChild>
        <w:div w:id="1963806544">
          <w:marLeft w:val="0"/>
          <w:marRight w:val="0"/>
          <w:marTop w:val="0"/>
          <w:marBottom w:val="0"/>
          <w:divBdr>
            <w:top w:val="none" w:sz="0" w:space="0" w:color="auto"/>
            <w:left w:val="none" w:sz="0" w:space="0" w:color="auto"/>
            <w:bottom w:val="none" w:sz="0" w:space="0" w:color="auto"/>
            <w:right w:val="none" w:sz="0" w:space="0" w:color="auto"/>
          </w:divBdr>
        </w:div>
        <w:div w:id="1478767088">
          <w:marLeft w:val="0"/>
          <w:marRight w:val="0"/>
          <w:marTop w:val="0"/>
          <w:marBottom w:val="0"/>
          <w:divBdr>
            <w:top w:val="none" w:sz="0" w:space="0" w:color="auto"/>
            <w:left w:val="none" w:sz="0" w:space="0" w:color="auto"/>
            <w:bottom w:val="none" w:sz="0" w:space="0" w:color="auto"/>
            <w:right w:val="none" w:sz="0" w:space="0" w:color="auto"/>
          </w:divBdr>
        </w:div>
        <w:div w:id="1802186850">
          <w:marLeft w:val="0"/>
          <w:marRight w:val="0"/>
          <w:marTop w:val="0"/>
          <w:marBottom w:val="0"/>
          <w:divBdr>
            <w:top w:val="none" w:sz="0" w:space="0" w:color="auto"/>
            <w:left w:val="none" w:sz="0" w:space="0" w:color="auto"/>
            <w:bottom w:val="none" w:sz="0" w:space="0" w:color="auto"/>
            <w:right w:val="none" w:sz="0" w:space="0" w:color="auto"/>
          </w:divBdr>
        </w:div>
        <w:div w:id="1089619982">
          <w:marLeft w:val="0"/>
          <w:marRight w:val="0"/>
          <w:marTop w:val="0"/>
          <w:marBottom w:val="0"/>
          <w:divBdr>
            <w:top w:val="none" w:sz="0" w:space="0" w:color="auto"/>
            <w:left w:val="none" w:sz="0" w:space="0" w:color="auto"/>
            <w:bottom w:val="none" w:sz="0" w:space="0" w:color="auto"/>
            <w:right w:val="none" w:sz="0" w:space="0" w:color="auto"/>
          </w:divBdr>
        </w:div>
        <w:div w:id="1665278723">
          <w:marLeft w:val="0"/>
          <w:marRight w:val="0"/>
          <w:marTop w:val="0"/>
          <w:marBottom w:val="0"/>
          <w:divBdr>
            <w:top w:val="none" w:sz="0" w:space="0" w:color="auto"/>
            <w:left w:val="none" w:sz="0" w:space="0" w:color="auto"/>
            <w:bottom w:val="none" w:sz="0" w:space="0" w:color="auto"/>
            <w:right w:val="none" w:sz="0" w:space="0" w:color="auto"/>
          </w:divBdr>
        </w:div>
      </w:divsChild>
    </w:div>
    <w:div w:id="1349871832">
      <w:bodyDiv w:val="1"/>
      <w:marLeft w:val="0"/>
      <w:marRight w:val="0"/>
      <w:marTop w:val="0"/>
      <w:marBottom w:val="0"/>
      <w:divBdr>
        <w:top w:val="none" w:sz="0" w:space="0" w:color="auto"/>
        <w:left w:val="none" w:sz="0" w:space="0" w:color="auto"/>
        <w:bottom w:val="none" w:sz="0" w:space="0" w:color="auto"/>
        <w:right w:val="none" w:sz="0" w:space="0" w:color="auto"/>
      </w:divBdr>
      <w:divsChild>
        <w:div w:id="1252541993">
          <w:marLeft w:val="0"/>
          <w:marRight w:val="0"/>
          <w:marTop w:val="0"/>
          <w:marBottom w:val="0"/>
          <w:divBdr>
            <w:top w:val="none" w:sz="0" w:space="0" w:color="auto"/>
            <w:left w:val="none" w:sz="0" w:space="0" w:color="auto"/>
            <w:bottom w:val="none" w:sz="0" w:space="0" w:color="auto"/>
            <w:right w:val="none" w:sz="0" w:space="0" w:color="auto"/>
          </w:divBdr>
        </w:div>
        <w:div w:id="1094320467">
          <w:marLeft w:val="0"/>
          <w:marRight w:val="0"/>
          <w:marTop w:val="0"/>
          <w:marBottom w:val="0"/>
          <w:divBdr>
            <w:top w:val="none" w:sz="0" w:space="0" w:color="auto"/>
            <w:left w:val="none" w:sz="0" w:space="0" w:color="auto"/>
            <w:bottom w:val="none" w:sz="0" w:space="0" w:color="auto"/>
            <w:right w:val="none" w:sz="0" w:space="0" w:color="auto"/>
          </w:divBdr>
        </w:div>
        <w:div w:id="1433551846">
          <w:marLeft w:val="0"/>
          <w:marRight w:val="0"/>
          <w:marTop w:val="0"/>
          <w:marBottom w:val="0"/>
          <w:divBdr>
            <w:top w:val="none" w:sz="0" w:space="0" w:color="auto"/>
            <w:left w:val="none" w:sz="0" w:space="0" w:color="auto"/>
            <w:bottom w:val="none" w:sz="0" w:space="0" w:color="auto"/>
            <w:right w:val="none" w:sz="0" w:space="0" w:color="auto"/>
          </w:divBdr>
        </w:div>
        <w:div w:id="1657998774">
          <w:marLeft w:val="0"/>
          <w:marRight w:val="0"/>
          <w:marTop w:val="0"/>
          <w:marBottom w:val="0"/>
          <w:divBdr>
            <w:top w:val="none" w:sz="0" w:space="0" w:color="auto"/>
            <w:left w:val="none" w:sz="0" w:space="0" w:color="auto"/>
            <w:bottom w:val="none" w:sz="0" w:space="0" w:color="auto"/>
            <w:right w:val="none" w:sz="0" w:space="0" w:color="auto"/>
          </w:divBdr>
        </w:div>
        <w:div w:id="2075397723">
          <w:marLeft w:val="0"/>
          <w:marRight w:val="0"/>
          <w:marTop w:val="0"/>
          <w:marBottom w:val="0"/>
          <w:divBdr>
            <w:top w:val="none" w:sz="0" w:space="0" w:color="auto"/>
            <w:left w:val="none" w:sz="0" w:space="0" w:color="auto"/>
            <w:bottom w:val="none" w:sz="0" w:space="0" w:color="auto"/>
            <w:right w:val="none" w:sz="0" w:space="0" w:color="auto"/>
          </w:divBdr>
        </w:div>
      </w:divsChild>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6.jp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tif"/><Relationship Id="rId20" Type="http://schemas.openxmlformats.org/officeDocument/2006/relationships/image" Target="media/image8.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10" Type="http://schemas.openxmlformats.org/officeDocument/2006/relationships/footer" Target="footer1.xm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tif"/><Relationship Id="rId22" Type="http://schemas.openxmlformats.org/officeDocument/2006/relationships/image" Target="media/image10.tif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3.xml.rels><?xml version="1.0" encoding="UTF-8" standalone="yes"?>
<Relationships xmlns="http://schemas.openxmlformats.org/package/2006/relationships"><Relationship Id="rId1" Type="http://schemas.openxmlformats.org/officeDocument/2006/relationships/image" Target="media/image1.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d704\Downloads\art-template-1.6%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B1B712-0394-4B53-A13A-9DC4477352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art-template-1.6 (1).dotx</Template>
  <TotalTime>0</TotalTime>
  <Pages>13</Pages>
  <Words>46941</Words>
  <Characters>267568</Characters>
  <Application>Microsoft Office Word</Application>
  <DocSecurity>0</DocSecurity>
  <Lines>2229</Lines>
  <Paragraphs>627</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313882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pd704</dc:creator>
  <cp:lastModifiedBy>Prado Domercq</cp:lastModifiedBy>
  <cp:revision>2</cp:revision>
  <cp:lastPrinted>2017-09-13T12:49:00Z</cp:lastPrinted>
  <dcterms:created xsi:type="dcterms:W3CDTF">2017-12-08T15:36:00Z</dcterms:created>
  <dcterms:modified xsi:type="dcterms:W3CDTF">2017-12-08T15:36:00Z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090c7af1-ceac-33ac-b73f-8a9c777ba4ce</vt:lpwstr>
  </property>
  <property fmtid="{D5CDD505-2E9C-101B-9397-08002B2CF9AE}" pid="4" name="Mendeley Citation Style_1">
    <vt:lpwstr>http://www.zotero.org/styles/environmental-science-nano</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http://www.zotero.org/styles/environmental-science-nano</vt:lpwstr>
  </property>
  <property fmtid="{D5CDD505-2E9C-101B-9397-08002B2CF9AE}" pid="14" name="Mendeley Recent Style Name 4_1">
    <vt:lpwstr>Environmental Science: Nano</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(deprecated)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style">
    <vt:lpwstr>american-chemical-society</vt:lpwstr>
  </property>
</Properties>
</file>