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15777" w14:textId="75273862" w:rsidR="001C5D00" w:rsidRPr="003C674E" w:rsidRDefault="005D572D" w:rsidP="00EC068C">
      <w:pPr>
        <w:pStyle w:val="StyleBATitleLeft"/>
      </w:pPr>
      <w:r w:rsidRPr="003C674E">
        <w:t>Reduced recalcitrance</w:t>
      </w:r>
      <w:r w:rsidR="00FB1370" w:rsidRPr="003C674E">
        <w:t xml:space="preserve"> </w:t>
      </w:r>
      <w:r w:rsidR="001C5D00" w:rsidRPr="003C674E">
        <w:t>and</w:t>
      </w:r>
      <w:r w:rsidR="00FB1370" w:rsidRPr="003C674E">
        <w:t xml:space="preserve"> </w:t>
      </w:r>
      <w:r w:rsidR="001C5D00" w:rsidRPr="003C674E">
        <w:t>improved</w:t>
      </w:r>
      <w:r w:rsidR="00FB1370" w:rsidRPr="003C674E">
        <w:t xml:space="preserve"> </w:t>
      </w:r>
      <w:r w:rsidR="001C5D00" w:rsidRPr="003C674E">
        <w:t>pulp</w:t>
      </w:r>
      <w:r w:rsidR="00FB1370" w:rsidRPr="003C674E">
        <w:t xml:space="preserve"> </w:t>
      </w:r>
      <w:r w:rsidR="001C5D00" w:rsidRPr="003C674E">
        <w:t>properties</w:t>
      </w:r>
      <w:r w:rsidR="00FB1370" w:rsidRPr="003C674E">
        <w:t xml:space="preserve"> </w:t>
      </w:r>
      <w:r w:rsidR="001C5D00" w:rsidRPr="003C674E">
        <w:t>in</w:t>
      </w:r>
      <w:r w:rsidR="00FB1370" w:rsidRPr="003C674E">
        <w:t xml:space="preserve"> </w:t>
      </w:r>
      <w:r w:rsidR="001C5D00" w:rsidRPr="003C674E">
        <w:t>eucalypt</w:t>
      </w:r>
      <w:r w:rsidR="00FB1370" w:rsidRPr="003C674E">
        <w:t xml:space="preserve"> </w:t>
      </w:r>
      <w:r w:rsidR="001C5D00" w:rsidRPr="003C674E">
        <w:t>woods</w:t>
      </w:r>
      <w:r w:rsidR="00FB1370" w:rsidRPr="003C674E">
        <w:t xml:space="preserve"> </w:t>
      </w:r>
      <w:r w:rsidR="001C5D00" w:rsidRPr="003C674E">
        <w:t>pretreated</w:t>
      </w:r>
      <w:r w:rsidR="00FB1370" w:rsidRPr="003C674E">
        <w:t xml:space="preserve"> </w:t>
      </w:r>
      <w:r w:rsidR="001C5D00" w:rsidRPr="003C674E">
        <w:t>with</w:t>
      </w:r>
      <w:r w:rsidR="00FB1370" w:rsidRPr="003C674E">
        <w:t xml:space="preserve"> </w:t>
      </w:r>
      <w:r w:rsidR="001C5D00" w:rsidRPr="003C674E">
        <w:t>white</w:t>
      </w:r>
      <w:r w:rsidR="00F651F8" w:rsidRPr="003C674E">
        <w:t>-</w:t>
      </w:r>
      <w:r w:rsidR="001C5D00" w:rsidRPr="003C674E">
        <w:t>rot</w:t>
      </w:r>
      <w:r w:rsidR="00FB1370" w:rsidRPr="003C674E">
        <w:t xml:space="preserve"> </w:t>
      </w:r>
      <w:r w:rsidR="001C5D00" w:rsidRPr="003C674E">
        <w:t>fungi</w:t>
      </w:r>
      <w:r w:rsidR="00FB1370" w:rsidRPr="003C674E">
        <w:t xml:space="preserve"> </w:t>
      </w:r>
      <w:r w:rsidR="001C5D00" w:rsidRPr="003C674E">
        <w:t>and</w:t>
      </w:r>
      <w:r w:rsidR="00FB1370" w:rsidRPr="003C674E">
        <w:t xml:space="preserve"> </w:t>
      </w:r>
      <w:r w:rsidR="00597553" w:rsidRPr="003C674E">
        <w:t>mild</w:t>
      </w:r>
      <w:r w:rsidR="00FB1370" w:rsidRPr="003C674E">
        <w:t xml:space="preserve"> </w:t>
      </w:r>
      <w:proofErr w:type="gramStart"/>
      <w:r w:rsidR="00597553" w:rsidRPr="003C674E">
        <w:t>alkal</w:t>
      </w:r>
      <w:r w:rsidR="001C5D00" w:rsidRPr="003C674E">
        <w:t>i</w:t>
      </w:r>
      <w:proofErr w:type="gramEnd"/>
    </w:p>
    <w:p w14:paraId="381963FF" w14:textId="240713D9" w:rsidR="001C5D00" w:rsidRPr="003C674E" w:rsidRDefault="001C5D00" w:rsidP="001C5D00">
      <w:pPr>
        <w:pStyle w:val="StyleBBAuthorNameLeft"/>
      </w:pPr>
      <w:r w:rsidRPr="003C674E">
        <w:t>Ricardo</w:t>
      </w:r>
      <w:r w:rsidR="00FB1370" w:rsidRPr="003C674E">
        <w:t xml:space="preserve"> </w:t>
      </w:r>
      <w:r w:rsidRPr="003C674E">
        <w:t>M.</w:t>
      </w:r>
      <w:r w:rsidR="00FB1370" w:rsidRPr="003C674E">
        <w:t xml:space="preserve"> </w:t>
      </w:r>
      <w:r w:rsidRPr="003C674E">
        <w:t>F.</w:t>
      </w:r>
      <w:r w:rsidR="00FB1370" w:rsidRPr="003C674E">
        <w:t xml:space="preserve"> </w:t>
      </w:r>
      <w:r w:rsidRPr="003C674E">
        <w:t>da</w:t>
      </w:r>
      <w:r w:rsidR="00FB1370" w:rsidRPr="003C674E">
        <w:t xml:space="preserve"> </w:t>
      </w:r>
      <w:r w:rsidRPr="003C674E">
        <w:t>Costa</w:t>
      </w:r>
      <w:r w:rsidRPr="003C674E">
        <w:rPr>
          <w:vertAlign w:val="superscript"/>
        </w:rPr>
        <w:t>1*</w:t>
      </w:r>
      <w:r w:rsidRPr="003C674E">
        <w:t>,</w:t>
      </w:r>
      <w:r w:rsidR="00FB1370" w:rsidRPr="003C674E">
        <w:t xml:space="preserve"> </w:t>
      </w:r>
      <w:r w:rsidRPr="003C674E">
        <w:t>Bruno</w:t>
      </w:r>
      <w:r w:rsidR="00FB1370" w:rsidRPr="003C674E">
        <w:t xml:space="preserve"> </w:t>
      </w:r>
      <w:r w:rsidRPr="003C674E">
        <w:t>Almeida</w:t>
      </w:r>
      <w:r w:rsidRPr="003C674E">
        <w:rPr>
          <w:vertAlign w:val="superscript"/>
        </w:rPr>
        <w:t>2,3</w:t>
      </w:r>
      <w:r w:rsidRPr="003C674E">
        <w:t>,</w:t>
      </w:r>
      <w:r w:rsidR="00FB1370" w:rsidRPr="003C674E">
        <w:t xml:space="preserve"> </w:t>
      </w:r>
      <w:r w:rsidRPr="003C674E">
        <w:t>António</w:t>
      </w:r>
      <w:r w:rsidR="00FB1370" w:rsidRPr="003C674E">
        <w:t xml:space="preserve"> </w:t>
      </w:r>
      <w:r w:rsidRPr="003C674E">
        <w:t>Portugal</w:t>
      </w:r>
      <w:r w:rsidRPr="003C674E">
        <w:rPr>
          <w:vertAlign w:val="superscript"/>
        </w:rPr>
        <w:t>4</w:t>
      </w:r>
      <w:r w:rsidRPr="003C674E">
        <w:t>,</w:t>
      </w:r>
      <w:r w:rsidR="00FB1370" w:rsidRPr="003C674E">
        <w:t xml:space="preserve"> </w:t>
      </w:r>
      <w:r w:rsidRPr="003C674E">
        <w:t>Rachael</w:t>
      </w:r>
      <w:r w:rsidR="00FB1370" w:rsidRPr="003C674E">
        <w:t xml:space="preserve"> </w:t>
      </w:r>
      <w:r w:rsidRPr="003C674E">
        <w:t>Simister</w:t>
      </w:r>
      <w:r w:rsidRPr="003C674E">
        <w:rPr>
          <w:vertAlign w:val="superscript"/>
        </w:rPr>
        <w:t>5</w:t>
      </w:r>
      <w:r w:rsidRPr="003C674E">
        <w:t>,</w:t>
      </w:r>
      <w:r w:rsidR="00FB1370" w:rsidRPr="003C674E">
        <w:t xml:space="preserve"> </w:t>
      </w:r>
      <w:r w:rsidRPr="003C674E">
        <w:t>Leonardo</w:t>
      </w:r>
      <w:r w:rsidR="00FB1370" w:rsidRPr="003C674E">
        <w:t xml:space="preserve"> </w:t>
      </w:r>
      <w:r w:rsidRPr="003C674E">
        <w:t>D.</w:t>
      </w:r>
      <w:r w:rsidR="00FB1370" w:rsidRPr="003C674E">
        <w:t xml:space="preserve"> </w:t>
      </w:r>
      <w:r w:rsidRPr="003C674E">
        <w:t>Gomez</w:t>
      </w:r>
      <w:r w:rsidRPr="003C674E">
        <w:rPr>
          <w:vertAlign w:val="superscript"/>
        </w:rPr>
        <w:t>5</w:t>
      </w:r>
      <w:r w:rsidRPr="003C674E">
        <w:t>,</w:t>
      </w:r>
      <w:r w:rsidR="00FB1370" w:rsidRPr="003C674E">
        <w:t xml:space="preserve"> </w:t>
      </w:r>
      <w:r w:rsidRPr="003C674E">
        <w:t>Ana</w:t>
      </w:r>
      <w:r w:rsidR="00C65565">
        <w:t xml:space="preserve"> L.</w:t>
      </w:r>
      <w:r w:rsidR="00FB1370" w:rsidRPr="003C674E">
        <w:t xml:space="preserve"> </w:t>
      </w:r>
      <w:r w:rsidRPr="003C674E">
        <w:t>Winters</w:t>
      </w:r>
      <w:r w:rsidRPr="003C674E">
        <w:rPr>
          <w:vertAlign w:val="superscript"/>
        </w:rPr>
        <w:t>6</w:t>
      </w:r>
      <w:r w:rsidRPr="003C674E">
        <w:t>,</w:t>
      </w:r>
      <w:r w:rsidR="00FB1370" w:rsidRPr="003C674E">
        <w:t xml:space="preserve"> </w:t>
      </w:r>
      <w:r w:rsidRPr="003C674E">
        <w:t>Barbara</w:t>
      </w:r>
      <w:r w:rsidR="00C65565">
        <w:t xml:space="preserve"> D.</w:t>
      </w:r>
      <w:r w:rsidR="00FB1370" w:rsidRPr="003C674E">
        <w:t xml:space="preserve"> </w:t>
      </w:r>
      <w:r w:rsidRPr="003C674E">
        <w:t>Hauck</w:t>
      </w:r>
      <w:r w:rsidRPr="003C674E">
        <w:rPr>
          <w:vertAlign w:val="superscript"/>
        </w:rPr>
        <w:t>6</w:t>
      </w:r>
      <w:r w:rsidRPr="003C674E">
        <w:t>,</w:t>
      </w:r>
      <w:r w:rsidR="00FB1370" w:rsidRPr="003C674E">
        <w:t xml:space="preserve"> </w:t>
      </w:r>
      <w:r w:rsidRPr="003C674E">
        <w:t>Maurice</w:t>
      </w:r>
      <w:r w:rsidR="00FB1370" w:rsidRPr="003C674E">
        <w:t xml:space="preserve"> </w:t>
      </w:r>
      <w:r w:rsidRPr="003C674E">
        <w:t>Bosch</w:t>
      </w:r>
      <w:r w:rsidRPr="003C674E">
        <w:rPr>
          <w:vertAlign w:val="superscript"/>
        </w:rPr>
        <w:t>6</w:t>
      </w:r>
      <w:r w:rsidRPr="003C674E">
        <w:t>,</w:t>
      </w:r>
      <w:r w:rsidR="00FB1370" w:rsidRPr="003C674E">
        <w:t xml:space="preserve"> </w:t>
      </w:r>
      <w:r w:rsidRPr="003C674E">
        <w:t>Luís</w:t>
      </w:r>
      <w:r w:rsidR="00FB1370" w:rsidRPr="003C674E">
        <w:t xml:space="preserve"> </w:t>
      </w:r>
      <w:r w:rsidRPr="003C674E">
        <w:t>A.</w:t>
      </w:r>
      <w:r w:rsidR="00FB1370" w:rsidRPr="003C674E">
        <w:t xml:space="preserve"> </w:t>
      </w:r>
      <w:r w:rsidRPr="003C674E">
        <w:t>E.</w:t>
      </w:r>
      <w:r w:rsidR="00FB1370" w:rsidRPr="003C674E">
        <w:t xml:space="preserve"> </w:t>
      </w:r>
      <w:r w:rsidRPr="003C674E">
        <w:t>Batista</w:t>
      </w:r>
      <w:r w:rsidR="00FB1370" w:rsidRPr="003C674E">
        <w:t xml:space="preserve"> </w:t>
      </w:r>
      <w:r w:rsidRPr="003C674E">
        <w:t>de</w:t>
      </w:r>
      <w:r w:rsidR="00FB1370" w:rsidRPr="003C674E">
        <w:t xml:space="preserve"> </w:t>
      </w:r>
      <w:r w:rsidRPr="003C674E">
        <w:t>Carvalho</w:t>
      </w:r>
      <w:r w:rsidRPr="003C674E">
        <w:rPr>
          <w:vertAlign w:val="superscript"/>
        </w:rPr>
        <w:t>1</w:t>
      </w:r>
      <w:r w:rsidRPr="003C674E">
        <w:t>,</w:t>
      </w:r>
      <w:r w:rsidR="00FB1370" w:rsidRPr="003C674E">
        <w:t xml:space="preserve"> </w:t>
      </w:r>
      <w:r w:rsidRPr="003C674E">
        <w:t>Jorge</w:t>
      </w:r>
      <w:r w:rsidR="00FB1370" w:rsidRPr="003C674E">
        <w:t xml:space="preserve"> </w:t>
      </w:r>
      <w:r w:rsidRPr="003C674E">
        <w:t>P.</w:t>
      </w:r>
      <w:r w:rsidR="00FB1370" w:rsidRPr="003C674E">
        <w:t xml:space="preserve"> </w:t>
      </w:r>
      <w:r w:rsidRPr="003C674E">
        <w:t>L.</w:t>
      </w:r>
      <w:r w:rsidR="00FB1370" w:rsidRPr="003C674E">
        <w:t xml:space="preserve"> </w:t>
      </w:r>
      <w:r w:rsidRPr="003C674E">
        <w:t>Canhoto</w:t>
      </w:r>
      <w:r w:rsidRPr="003C674E">
        <w:rPr>
          <w:vertAlign w:val="superscript"/>
        </w:rPr>
        <w:t>4</w:t>
      </w:r>
      <w:r w:rsidRPr="003C674E">
        <w:t>,</w:t>
      </w:r>
      <w:r w:rsidR="00FB1370" w:rsidRPr="003C674E">
        <w:t xml:space="preserve"> </w:t>
      </w:r>
      <w:r w:rsidRPr="003C674E">
        <w:t>Maria</w:t>
      </w:r>
      <w:r w:rsidR="00FB1370" w:rsidRPr="003C674E">
        <w:t xml:space="preserve"> </w:t>
      </w:r>
      <w:r w:rsidRPr="003C674E">
        <w:t>da</w:t>
      </w:r>
      <w:r w:rsidR="00FB1370" w:rsidRPr="003C674E">
        <w:t xml:space="preserve"> </w:t>
      </w:r>
      <w:r w:rsidRPr="003C674E">
        <w:t>Graça</w:t>
      </w:r>
      <w:r w:rsidR="00FB1370" w:rsidRPr="003C674E">
        <w:t xml:space="preserve"> </w:t>
      </w:r>
      <w:r w:rsidRPr="003C674E">
        <w:t>V.</w:t>
      </w:r>
      <w:r w:rsidR="00FB1370" w:rsidRPr="003C674E">
        <w:t xml:space="preserve"> </w:t>
      </w:r>
      <w:r w:rsidRPr="003C674E">
        <w:t>S.</w:t>
      </w:r>
      <w:r w:rsidR="00FB1370" w:rsidRPr="003C674E">
        <w:t xml:space="preserve"> </w:t>
      </w:r>
      <w:r w:rsidRPr="003C674E">
        <w:t>Carvalho</w:t>
      </w:r>
      <w:r w:rsidRPr="003C674E">
        <w:rPr>
          <w:vertAlign w:val="superscript"/>
        </w:rPr>
        <w:t>2</w:t>
      </w:r>
      <w:r w:rsidR="00FB1370" w:rsidRPr="003C674E">
        <w:t xml:space="preserve"> </w:t>
      </w:r>
    </w:p>
    <w:p w14:paraId="05BD0770" w14:textId="29F29D07" w:rsidR="001C5D00" w:rsidRPr="003C674E" w:rsidRDefault="001C5D00" w:rsidP="001C5D00">
      <w:pPr>
        <w:pStyle w:val="StyleBCAuthorAddressLeft"/>
      </w:pPr>
      <w:r w:rsidRPr="003C674E">
        <w:rPr>
          <w:i/>
          <w:iCs/>
          <w:vertAlign w:val="superscript"/>
        </w:rPr>
        <w:t>1</w:t>
      </w:r>
      <w:r w:rsidR="00FB1370" w:rsidRPr="003C674E">
        <w:t xml:space="preserve"> </w:t>
      </w:r>
      <w:r w:rsidRPr="003C674E">
        <w:t>Molecular</w:t>
      </w:r>
      <w:r w:rsidR="00FB1370" w:rsidRPr="003C674E">
        <w:t xml:space="preserve"> </w:t>
      </w:r>
      <w:r w:rsidRPr="003C674E">
        <w:t>Physical-Chemistry</w:t>
      </w:r>
      <w:r w:rsidR="00FB1370" w:rsidRPr="003C674E">
        <w:t xml:space="preserve"> </w:t>
      </w:r>
      <w:r w:rsidRPr="003C674E">
        <w:t>R&amp;D</w:t>
      </w:r>
      <w:r w:rsidR="00FB1370" w:rsidRPr="003C674E">
        <w:t xml:space="preserve"> </w:t>
      </w:r>
      <w:r w:rsidRPr="003C674E">
        <w:t>Unit,</w:t>
      </w:r>
      <w:r w:rsidR="00FB1370" w:rsidRPr="003C674E">
        <w:t xml:space="preserve"> </w:t>
      </w:r>
      <w:r w:rsidRPr="003C674E">
        <w:t>Department</w:t>
      </w:r>
      <w:r w:rsidR="00FB1370" w:rsidRPr="003C674E">
        <w:t xml:space="preserve"> </w:t>
      </w:r>
      <w:r w:rsidRPr="003C674E">
        <w:t>of</w:t>
      </w:r>
      <w:r w:rsidR="00FB1370" w:rsidRPr="003C674E">
        <w:t xml:space="preserve"> </w:t>
      </w:r>
      <w:r w:rsidRPr="003C674E">
        <w:t>Chemistry,</w:t>
      </w:r>
      <w:r w:rsidR="00FB1370" w:rsidRPr="003C674E">
        <w:t xml:space="preserve"> </w:t>
      </w:r>
      <w:r w:rsidRPr="003C674E">
        <w:t>University</w:t>
      </w:r>
      <w:r w:rsidR="00FB1370" w:rsidRPr="003C674E">
        <w:t xml:space="preserve"> </w:t>
      </w:r>
      <w:r w:rsidRPr="003C674E">
        <w:t>of</w:t>
      </w:r>
      <w:r w:rsidR="00FB1370" w:rsidRPr="003C674E">
        <w:t xml:space="preserve"> </w:t>
      </w:r>
      <w:r w:rsidRPr="003C674E">
        <w:t>Coimbra,</w:t>
      </w:r>
      <w:r w:rsidR="00FB1370" w:rsidRPr="003C674E">
        <w:t xml:space="preserve"> </w:t>
      </w:r>
      <w:r w:rsidRPr="003C674E">
        <w:t>Rua</w:t>
      </w:r>
      <w:r w:rsidR="00FB1370" w:rsidRPr="003C674E">
        <w:t xml:space="preserve"> </w:t>
      </w:r>
      <w:proofErr w:type="spellStart"/>
      <w:r w:rsidRPr="003C674E">
        <w:t>Larga</w:t>
      </w:r>
      <w:proofErr w:type="spellEnd"/>
      <w:r w:rsidRPr="003C674E">
        <w:t>,</w:t>
      </w:r>
      <w:r w:rsidR="00FB1370" w:rsidRPr="003C674E">
        <w:t xml:space="preserve"> </w:t>
      </w:r>
      <w:r w:rsidRPr="003C674E">
        <w:t>3004-535</w:t>
      </w:r>
      <w:r w:rsidR="00FB1370" w:rsidRPr="003C674E">
        <w:t xml:space="preserve"> </w:t>
      </w:r>
      <w:r w:rsidRPr="003C674E">
        <w:t>Coimbra,</w:t>
      </w:r>
      <w:r w:rsidR="00FB1370" w:rsidRPr="003C674E">
        <w:t xml:space="preserve"> </w:t>
      </w:r>
      <w:r w:rsidRPr="003C674E">
        <w:t>Portugal</w:t>
      </w:r>
    </w:p>
    <w:p w14:paraId="3FD317E9" w14:textId="224E2FB7" w:rsidR="001C5D00" w:rsidRPr="003C674E" w:rsidRDefault="001C5D00" w:rsidP="001C5D00">
      <w:pPr>
        <w:pStyle w:val="StyleBCAuthorAddressLeft"/>
      </w:pPr>
      <w:r w:rsidRPr="003C674E">
        <w:rPr>
          <w:i/>
          <w:iCs/>
          <w:vertAlign w:val="superscript"/>
        </w:rPr>
        <w:t>2</w:t>
      </w:r>
      <w:r w:rsidR="00FB1370" w:rsidRPr="003C674E">
        <w:t xml:space="preserve"> </w:t>
      </w:r>
      <w:r w:rsidRPr="003C674E">
        <w:t>University</w:t>
      </w:r>
      <w:r w:rsidR="00FB1370" w:rsidRPr="003C674E">
        <w:t xml:space="preserve"> </w:t>
      </w:r>
      <w:r w:rsidRPr="003C674E">
        <w:t>of</w:t>
      </w:r>
      <w:r w:rsidR="00FB1370" w:rsidRPr="003C674E">
        <w:t xml:space="preserve"> </w:t>
      </w:r>
      <w:r w:rsidRPr="003C674E">
        <w:t>Coimbra,</w:t>
      </w:r>
      <w:r w:rsidR="00FB1370" w:rsidRPr="003C674E">
        <w:t xml:space="preserve"> </w:t>
      </w:r>
      <w:r w:rsidRPr="003C674E">
        <w:t>CIEPQPF,</w:t>
      </w:r>
      <w:r w:rsidR="00FB1370" w:rsidRPr="003C674E">
        <w:t xml:space="preserve"> </w:t>
      </w:r>
      <w:r w:rsidRPr="003C674E">
        <w:t>Department</w:t>
      </w:r>
      <w:r w:rsidR="00FB1370" w:rsidRPr="003C674E">
        <w:t xml:space="preserve"> </w:t>
      </w:r>
      <w:r w:rsidRPr="003C674E">
        <w:t>of</w:t>
      </w:r>
      <w:r w:rsidR="00FB1370" w:rsidRPr="003C674E">
        <w:t xml:space="preserve"> </w:t>
      </w:r>
      <w:r w:rsidRPr="003C674E">
        <w:t>Chemical</w:t>
      </w:r>
      <w:r w:rsidR="00FB1370" w:rsidRPr="003C674E">
        <w:t xml:space="preserve"> </w:t>
      </w:r>
      <w:r w:rsidRPr="003C674E">
        <w:t>Engineering,</w:t>
      </w:r>
      <w:r w:rsidR="00FB1370" w:rsidRPr="003C674E">
        <w:t xml:space="preserve"> </w:t>
      </w:r>
      <w:r w:rsidRPr="003C674E">
        <w:t>R.</w:t>
      </w:r>
      <w:r w:rsidR="00FB1370" w:rsidRPr="003C674E">
        <w:t xml:space="preserve"> </w:t>
      </w:r>
      <w:r w:rsidRPr="003C674E">
        <w:t>Silvio</w:t>
      </w:r>
      <w:r w:rsidR="00FB1370" w:rsidRPr="003C674E">
        <w:t xml:space="preserve"> </w:t>
      </w:r>
      <w:r w:rsidRPr="003C674E">
        <w:t>Lima</w:t>
      </w:r>
      <w:r w:rsidR="00FB1370" w:rsidRPr="003C674E">
        <w:t xml:space="preserve"> </w:t>
      </w:r>
      <w:r w:rsidRPr="003C674E">
        <w:t>3030-790</w:t>
      </w:r>
      <w:r w:rsidR="00FB1370" w:rsidRPr="003C674E">
        <w:t xml:space="preserve"> </w:t>
      </w:r>
      <w:r w:rsidRPr="003C674E">
        <w:t>Coimbra,</w:t>
      </w:r>
      <w:r w:rsidR="00FB1370" w:rsidRPr="003C674E">
        <w:t xml:space="preserve"> </w:t>
      </w:r>
      <w:r w:rsidRPr="003C674E">
        <w:t>Portugal</w:t>
      </w:r>
    </w:p>
    <w:p w14:paraId="20491B07" w14:textId="1D7058CC" w:rsidR="001C5D00" w:rsidRPr="003C674E" w:rsidRDefault="001C5D00" w:rsidP="001C5D00">
      <w:pPr>
        <w:pStyle w:val="StyleBCAuthorAddressLeft"/>
      </w:pPr>
      <w:r w:rsidRPr="003C674E">
        <w:rPr>
          <w:i/>
          <w:iCs/>
          <w:vertAlign w:val="superscript"/>
        </w:rPr>
        <w:t>3</w:t>
      </w:r>
      <w:r w:rsidR="00FB1370" w:rsidRPr="003C674E">
        <w:t xml:space="preserve"> </w:t>
      </w:r>
      <w:r w:rsidRPr="003C674E">
        <w:t>RAIZ</w:t>
      </w:r>
      <w:r w:rsidR="00FB1370" w:rsidRPr="003C674E">
        <w:t xml:space="preserve"> </w:t>
      </w:r>
      <w:r w:rsidR="00C25E01" w:rsidRPr="003C674E">
        <w:t>–</w:t>
      </w:r>
      <w:r w:rsidR="00FB1370" w:rsidRPr="003C674E">
        <w:t xml:space="preserve"> </w:t>
      </w:r>
      <w:r w:rsidRPr="003C674E">
        <w:t>Forest</w:t>
      </w:r>
      <w:r w:rsidR="00FB1370" w:rsidRPr="003C674E">
        <w:t xml:space="preserve"> </w:t>
      </w:r>
      <w:r w:rsidRPr="003C674E">
        <w:t>and</w:t>
      </w:r>
      <w:r w:rsidR="00FB1370" w:rsidRPr="003C674E">
        <w:t xml:space="preserve"> </w:t>
      </w:r>
      <w:r w:rsidRPr="003C674E">
        <w:t>Paper</w:t>
      </w:r>
      <w:r w:rsidR="00FB1370" w:rsidRPr="003C674E">
        <w:t xml:space="preserve"> </w:t>
      </w:r>
      <w:r w:rsidRPr="003C674E">
        <w:t>Research</w:t>
      </w:r>
      <w:r w:rsidR="00FB1370" w:rsidRPr="003C674E">
        <w:t xml:space="preserve"> </w:t>
      </w:r>
      <w:r w:rsidRPr="003C674E">
        <w:t>Institute,</w:t>
      </w:r>
      <w:r w:rsidR="00FB1370" w:rsidRPr="003C674E">
        <w:t xml:space="preserve"> </w:t>
      </w:r>
      <w:r w:rsidRPr="003C674E">
        <w:t>Quinta</w:t>
      </w:r>
      <w:r w:rsidR="00FB1370" w:rsidRPr="003C674E">
        <w:t xml:space="preserve"> </w:t>
      </w:r>
      <w:r w:rsidRPr="003C674E">
        <w:t>de</w:t>
      </w:r>
      <w:r w:rsidR="00FB1370" w:rsidRPr="003C674E">
        <w:t xml:space="preserve"> </w:t>
      </w:r>
      <w:r w:rsidRPr="003C674E">
        <w:t>S.</w:t>
      </w:r>
      <w:r w:rsidR="00FB1370" w:rsidRPr="003C674E">
        <w:t xml:space="preserve"> </w:t>
      </w:r>
      <w:r w:rsidRPr="003C674E">
        <w:t>Francisco,</w:t>
      </w:r>
      <w:r w:rsidR="00FB1370" w:rsidRPr="003C674E">
        <w:t xml:space="preserve"> </w:t>
      </w:r>
      <w:proofErr w:type="spellStart"/>
      <w:r w:rsidRPr="003C674E">
        <w:t>Eixo</w:t>
      </w:r>
      <w:proofErr w:type="spellEnd"/>
      <w:r w:rsidR="00FB1370" w:rsidRPr="003C674E">
        <w:t xml:space="preserve"> </w:t>
      </w:r>
      <w:r w:rsidRPr="003C674E">
        <w:t>3801-501,</w:t>
      </w:r>
      <w:r w:rsidR="00FB1370" w:rsidRPr="003C674E">
        <w:t xml:space="preserve"> </w:t>
      </w:r>
      <w:r w:rsidRPr="003C674E">
        <w:t>Portugal</w:t>
      </w:r>
    </w:p>
    <w:p w14:paraId="2F9EA161" w14:textId="2A6EE70B" w:rsidR="001C5D00" w:rsidRPr="003C674E" w:rsidRDefault="001C5D00" w:rsidP="001C5D00">
      <w:pPr>
        <w:pStyle w:val="StyleBCAuthorAddressLeft"/>
      </w:pPr>
      <w:r w:rsidRPr="003C674E">
        <w:rPr>
          <w:i/>
          <w:iCs/>
          <w:vertAlign w:val="superscript"/>
        </w:rPr>
        <w:t>4</w:t>
      </w:r>
      <w:r w:rsidR="00FB1370" w:rsidRPr="003C674E">
        <w:t xml:space="preserve"> </w:t>
      </w:r>
      <w:r w:rsidRPr="003C674E">
        <w:t>Centre</w:t>
      </w:r>
      <w:r w:rsidR="00FB1370" w:rsidRPr="003C674E">
        <w:t xml:space="preserve"> </w:t>
      </w:r>
      <w:r w:rsidRPr="003C674E">
        <w:t>for</w:t>
      </w:r>
      <w:r w:rsidR="00FB1370" w:rsidRPr="003C674E">
        <w:t xml:space="preserve"> </w:t>
      </w:r>
      <w:r w:rsidRPr="003C674E">
        <w:t>Functional</w:t>
      </w:r>
      <w:r w:rsidR="00FB1370" w:rsidRPr="003C674E">
        <w:t xml:space="preserve"> </w:t>
      </w:r>
      <w:r w:rsidRPr="003C674E">
        <w:t>Ecology,</w:t>
      </w:r>
      <w:r w:rsidR="00FB1370" w:rsidRPr="003C674E">
        <w:t xml:space="preserve"> </w:t>
      </w:r>
      <w:r w:rsidRPr="003C674E">
        <w:t>Associate</w:t>
      </w:r>
      <w:r w:rsidR="00FB1370" w:rsidRPr="003C674E">
        <w:t xml:space="preserve"> </w:t>
      </w:r>
      <w:r w:rsidRPr="003C674E">
        <w:t>Laboratory</w:t>
      </w:r>
      <w:r w:rsidR="00FB1370" w:rsidRPr="003C674E">
        <w:t xml:space="preserve"> </w:t>
      </w:r>
      <w:r w:rsidRPr="003C674E">
        <w:t>TERRA,</w:t>
      </w:r>
      <w:r w:rsidR="00FB1370" w:rsidRPr="003C674E">
        <w:t xml:space="preserve"> </w:t>
      </w:r>
      <w:r w:rsidRPr="003C674E">
        <w:t>Department</w:t>
      </w:r>
      <w:r w:rsidR="00FB1370" w:rsidRPr="003C674E">
        <w:t xml:space="preserve"> </w:t>
      </w:r>
      <w:r w:rsidRPr="003C674E">
        <w:t>of</w:t>
      </w:r>
      <w:r w:rsidR="00FB1370" w:rsidRPr="003C674E">
        <w:t xml:space="preserve"> </w:t>
      </w:r>
      <w:r w:rsidRPr="003C674E">
        <w:t>Life</w:t>
      </w:r>
      <w:r w:rsidR="00FB1370" w:rsidRPr="003C674E">
        <w:t xml:space="preserve"> </w:t>
      </w:r>
      <w:r w:rsidRPr="003C674E">
        <w:t>Sciences,</w:t>
      </w:r>
      <w:r w:rsidR="00FB1370" w:rsidRPr="003C674E">
        <w:t xml:space="preserve"> </w:t>
      </w:r>
      <w:r w:rsidRPr="003C674E">
        <w:t>University</w:t>
      </w:r>
      <w:r w:rsidR="00FB1370" w:rsidRPr="003C674E">
        <w:t xml:space="preserve"> </w:t>
      </w:r>
      <w:r w:rsidRPr="003C674E">
        <w:t>of</w:t>
      </w:r>
      <w:r w:rsidR="00FB1370" w:rsidRPr="003C674E">
        <w:t xml:space="preserve"> </w:t>
      </w:r>
      <w:r w:rsidRPr="003C674E">
        <w:t>Coimbra,</w:t>
      </w:r>
      <w:r w:rsidR="00FB1370" w:rsidRPr="003C674E">
        <w:t xml:space="preserve"> </w:t>
      </w:r>
      <w:r w:rsidRPr="003C674E">
        <w:t>Calçada</w:t>
      </w:r>
      <w:r w:rsidR="00FB1370" w:rsidRPr="003C674E">
        <w:t xml:space="preserve"> </w:t>
      </w:r>
      <w:r w:rsidRPr="003C674E">
        <w:t>Martim</w:t>
      </w:r>
      <w:r w:rsidR="00FB1370" w:rsidRPr="003C674E">
        <w:t xml:space="preserve"> </w:t>
      </w:r>
      <w:r w:rsidRPr="003C674E">
        <w:t>de</w:t>
      </w:r>
      <w:r w:rsidR="00FB1370" w:rsidRPr="003C674E">
        <w:t xml:space="preserve"> </w:t>
      </w:r>
      <w:r w:rsidRPr="003C674E">
        <w:t>Freitas,</w:t>
      </w:r>
      <w:r w:rsidR="00FB1370" w:rsidRPr="003C674E">
        <w:t xml:space="preserve"> </w:t>
      </w:r>
      <w:r w:rsidRPr="003C674E">
        <w:t>3000-456</w:t>
      </w:r>
      <w:r w:rsidR="00FB1370" w:rsidRPr="003C674E">
        <w:t xml:space="preserve"> </w:t>
      </w:r>
      <w:r w:rsidRPr="003C674E">
        <w:t>Coimbra,</w:t>
      </w:r>
      <w:r w:rsidR="00FB1370" w:rsidRPr="003C674E">
        <w:t xml:space="preserve"> </w:t>
      </w:r>
      <w:r w:rsidRPr="003C674E">
        <w:t>Portugal</w:t>
      </w:r>
    </w:p>
    <w:p w14:paraId="73A1C4CD" w14:textId="345A9378" w:rsidR="001C5D00" w:rsidRPr="003C674E" w:rsidRDefault="001C5D00" w:rsidP="001C5D00">
      <w:pPr>
        <w:pStyle w:val="StyleBCAuthorAddressLeft"/>
      </w:pPr>
      <w:r w:rsidRPr="003C674E">
        <w:rPr>
          <w:i/>
          <w:iCs/>
          <w:vertAlign w:val="superscript"/>
        </w:rPr>
        <w:t>5</w:t>
      </w:r>
      <w:r w:rsidR="00FB1370" w:rsidRPr="003C674E">
        <w:t xml:space="preserve"> </w:t>
      </w:r>
      <w:r w:rsidRPr="003C674E">
        <w:t>Centre</w:t>
      </w:r>
      <w:r w:rsidR="00FB1370" w:rsidRPr="003C674E">
        <w:t xml:space="preserve"> </w:t>
      </w:r>
      <w:r w:rsidRPr="003C674E">
        <w:t>for</w:t>
      </w:r>
      <w:r w:rsidR="00FB1370" w:rsidRPr="003C674E">
        <w:t xml:space="preserve"> </w:t>
      </w:r>
      <w:r w:rsidRPr="003C674E">
        <w:t>Novel</w:t>
      </w:r>
      <w:r w:rsidR="00FB1370" w:rsidRPr="003C674E">
        <w:t xml:space="preserve"> </w:t>
      </w:r>
      <w:r w:rsidRPr="003C674E">
        <w:t>Agricultural</w:t>
      </w:r>
      <w:r w:rsidR="00FB1370" w:rsidRPr="003C674E">
        <w:t xml:space="preserve"> </w:t>
      </w:r>
      <w:r w:rsidRPr="003C674E">
        <w:t>Products,</w:t>
      </w:r>
      <w:r w:rsidR="00FB1370" w:rsidRPr="003C674E">
        <w:t xml:space="preserve"> </w:t>
      </w:r>
      <w:r w:rsidRPr="003C674E">
        <w:t>Department</w:t>
      </w:r>
      <w:r w:rsidR="00FB1370" w:rsidRPr="003C674E">
        <w:t xml:space="preserve"> </w:t>
      </w:r>
      <w:r w:rsidRPr="003C674E">
        <w:t>of</w:t>
      </w:r>
      <w:r w:rsidR="00FB1370" w:rsidRPr="003C674E">
        <w:t xml:space="preserve"> </w:t>
      </w:r>
      <w:r w:rsidRPr="003C674E">
        <w:t>Biology,</w:t>
      </w:r>
      <w:r w:rsidR="00FB1370" w:rsidRPr="003C674E">
        <w:t xml:space="preserve"> </w:t>
      </w:r>
      <w:r w:rsidRPr="003C674E">
        <w:t>University</w:t>
      </w:r>
      <w:r w:rsidR="00FB1370" w:rsidRPr="003C674E">
        <w:t xml:space="preserve"> </w:t>
      </w:r>
      <w:r w:rsidRPr="003C674E">
        <w:t>of</w:t>
      </w:r>
      <w:r w:rsidR="00FB1370" w:rsidRPr="003C674E">
        <w:t xml:space="preserve"> </w:t>
      </w:r>
      <w:r w:rsidRPr="003C674E">
        <w:t>York,</w:t>
      </w:r>
      <w:r w:rsidR="00FB1370" w:rsidRPr="003C674E">
        <w:t xml:space="preserve"> </w:t>
      </w:r>
      <w:r w:rsidRPr="003C674E">
        <w:t>Heslington,</w:t>
      </w:r>
      <w:r w:rsidR="00FB1370" w:rsidRPr="003C674E">
        <w:t xml:space="preserve"> </w:t>
      </w:r>
      <w:r w:rsidRPr="003C674E">
        <w:t>York,</w:t>
      </w:r>
      <w:r w:rsidR="00FB1370" w:rsidRPr="003C674E">
        <w:t xml:space="preserve"> </w:t>
      </w:r>
      <w:r w:rsidRPr="003C674E">
        <w:t>YO10</w:t>
      </w:r>
      <w:r w:rsidR="00FB1370" w:rsidRPr="003C674E">
        <w:t xml:space="preserve"> </w:t>
      </w:r>
      <w:r w:rsidRPr="003C674E">
        <w:t>5DD,</w:t>
      </w:r>
      <w:r w:rsidR="00FB1370" w:rsidRPr="003C674E">
        <w:t xml:space="preserve"> </w:t>
      </w:r>
      <w:r w:rsidRPr="003C674E">
        <w:t>UK</w:t>
      </w:r>
    </w:p>
    <w:p w14:paraId="2007E004" w14:textId="68BAB2C1" w:rsidR="001C5D00" w:rsidRPr="003C674E" w:rsidRDefault="001C5D00" w:rsidP="001C5D00">
      <w:pPr>
        <w:pStyle w:val="StyleBCAuthorAddressLeft"/>
      </w:pPr>
      <w:r w:rsidRPr="003C674E">
        <w:rPr>
          <w:i/>
          <w:iCs/>
          <w:vertAlign w:val="superscript"/>
        </w:rPr>
        <w:lastRenderedPageBreak/>
        <w:t>6</w:t>
      </w:r>
      <w:r w:rsidR="00FB1370" w:rsidRPr="003C674E">
        <w:t xml:space="preserve"> </w:t>
      </w:r>
      <w:r w:rsidRPr="003C674E">
        <w:t>Institute</w:t>
      </w:r>
      <w:r w:rsidR="00FB1370" w:rsidRPr="003C674E">
        <w:t xml:space="preserve"> </w:t>
      </w:r>
      <w:r w:rsidRPr="003C674E">
        <w:t>of</w:t>
      </w:r>
      <w:r w:rsidR="00FB1370" w:rsidRPr="003C674E">
        <w:t xml:space="preserve"> </w:t>
      </w:r>
      <w:r w:rsidRPr="003C674E">
        <w:t>Biological,</w:t>
      </w:r>
      <w:r w:rsidR="00FB1370" w:rsidRPr="003C674E">
        <w:t xml:space="preserve"> </w:t>
      </w:r>
      <w:r w:rsidRPr="003C674E">
        <w:t>Environmental</w:t>
      </w:r>
      <w:r w:rsidR="00FB1370" w:rsidRPr="003C674E">
        <w:t xml:space="preserve"> </w:t>
      </w:r>
      <w:r w:rsidRPr="003C674E">
        <w:t>and</w:t>
      </w:r>
      <w:r w:rsidR="00FB1370" w:rsidRPr="003C674E">
        <w:t xml:space="preserve"> </w:t>
      </w:r>
      <w:r w:rsidRPr="003C674E">
        <w:t>Rural</w:t>
      </w:r>
      <w:r w:rsidR="00FB1370" w:rsidRPr="003C674E">
        <w:t xml:space="preserve"> </w:t>
      </w:r>
      <w:r w:rsidRPr="003C674E">
        <w:t>Sciences,</w:t>
      </w:r>
      <w:r w:rsidR="00FB1370" w:rsidRPr="003C674E">
        <w:t xml:space="preserve"> </w:t>
      </w:r>
      <w:r w:rsidRPr="003C674E">
        <w:t>Aberystwyth</w:t>
      </w:r>
      <w:r w:rsidR="00FB1370" w:rsidRPr="003C674E">
        <w:t xml:space="preserve"> </w:t>
      </w:r>
      <w:r w:rsidRPr="003C674E">
        <w:t>University,</w:t>
      </w:r>
      <w:r w:rsidR="00FB1370" w:rsidRPr="003C674E">
        <w:t xml:space="preserve"> </w:t>
      </w:r>
      <w:r w:rsidRPr="003C674E">
        <w:t>Plas</w:t>
      </w:r>
      <w:r w:rsidR="00FB1370" w:rsidRPr="003C674E">
        <w:t xml:space="preserve"> </w:t>
      </w:r>
      <w:proofErr w:type="spellStart"/>
      <w:r w:rsidRPr="003C674E">
        <w:t>Gogerddan</w:t>
      </w:r>
      <w:proofErr w:type="spellEnd"/>
      <w:r w:rsidRPr="003C674E">
        <w:t>,</w:t>
      </w:r>
      <w:r w:rsidR="00FB1370" w:rsidRPr="003C674E">
        <w:t xml:space="preserve"> </w:t>
      </w:r>
      <w:r w:rsidRPr="003C674E">
        <w:t>Aberystwyth,</w:t>
      </w:r>
      <w:r w:rsidR="00FB1370" w:rsidRPr="003C674E">
        <w:t xml:space="preserve"> </w:t>
      </w:r>
      <w:r w:rsidRPr="003C674E">
        <w:t>Ceredigion,</w:t>
      </w:r>
      <w:r w:rsidR="00FB1370" w:rsidRPr="003C674E">
        <w:t xml:space="preserve"> </w:t>
      </w:r>
      <w:r w:rsidRPr="003C674E">
        <w:t>SY23</w:t>
      </w:r>
      <w:r w:rsidR="00FB1370" w:rsidRPr="003C674E">
        <w:t xml:space="preserve"> </w:t>
      </w:r>
      <w:r w:rsidRPr="003C674E">
        <w:t>3EE,</w:t>
      </w:r>
      <w:r w:rsidR="00FB1370" w:rsidRPr="003C674E">
        <w:t xml:space="preserve"> </w:t>
      </w:r>
      <w:r w:rsidRPr="003C674E">
        <w:t>UK</w:t>
      </w:r>
    </w:p>
    <w:p w14:paraId="37DDE752" w14:textId="0ED1FFC8" w:rsidR="001C5D00" w:rsidRPr="003C674E" w:rsidRDefault="001C5D00" w:rsidP="001C5D00">
      <w:pPr>
        <w:pStyle w:val="StyleBCAuthorAddressLeft"/>
      </w:pPr>
      <w:r w:rsidRPr="003C674E">
        <w:rPr>
          <w:i/>
          <w:iCs/>
          <w:vertAlign w:val="superscript"/>
        </w:rPr>
        <w:t>*</w:t>
      </w:r>
      <w:r w:rsidR="00FB1370" w:rsidRPr="003C674E">
        <w:t xml:space="preserve"> </w:t>
      </w:r>
      <w:r w:rsidRPr="003C674E">
        <w:t>Corresponding</w:t>
      </w:r>
      <w:r w:rsidR="00FB1370" w:rsidRPr="003C674E">
        <w:t xml:space="preserve"> </w:t>
      </w:r>
      <w:r w:rsidRPr="003C674E">
        <w:t>author:</w:t>
      </w:r>
      <w:r w:rsidR="00FB1370" w:rsidRPr="003C674E">
        <w:t xml:space="preserve"> </w:t>
      </w:r>
      <w:r w:rsidRPr="003C674E">
        <w:t>rmfdcosta@uc.pt</w:t>
      </w:r>
    </w:p>
    <w:p w14:paraId="71D4173B" w14:textId="77777777" w:rsidR="00EC068C" w:rsidRPr="003C674E" w:rsidRDefault="00EC068C" w:rsidP="001C5D00">
      <w:pPr>
        <w:pStyle w:val="TAMainText"/>
      </w:pPr>
    </w:p>
    <w:p w14:paraId="4D62AA41" w14:textId="5D2A62E4" w:rsidR="00EC068C" w:rsidRPr="003C674E" w:rsidRDefault="00EC068C">
      <w:pPr>
        <w:spacing w:after="0"/>
        <w:jc w:val="left"/>
      </w:pPr>
      <w:r w:rsidRPr="003C674E">
        <w:br w:type="page"/>
      </w:r>
    </w:p>
    <w:p w14:paraId="3E20B885" w14:textId="405F6323" w:rsidR="00EC068C" w:rsidRPr="003C674E" w:rsidRDefault="00EC068C" w:rsidP="00EC068C">
      <w:pPr>
        <w:pStyle w:val="Heading1"/>
      </w:pPr>
      <w:r w:rsidRPr="003C674E">
        <w:lastRenderedPageBreak/>
        <w:t>ABSTRACT</w:t>
      </w:r>
    </w:p>
    <w:p w14:paraId="356D469B" w14:textId="77777777" w:rsidR="00EC068C" w:rsidRPr="003C674E" w:rsidRDefault="00EC068C" w:rsidP="001C5D00">
      <w:pPr>
        <w:pStyle w:val="TAMainText"/>
      </w:pPr>
    </w:p>
    <w:p w14:paraId="4D11C95C" w14:textId="3DF13EF9" w:rsidR="00DF00FF" w:rsidRPr="00DF00FF" w:rsidRDefault="00DF00FF" w:rsidP="00DF00FF">
      <w:pPr>
        <w:pStyle w:val="TAMainText"/>
      </w:pPr>
      <w:r w:rsidRPr="00DF00FF">
        <w:rPr>
          <w:i/>
          <w:iCs/>
        </w:rPr>
        <w:t>Eucalyptus</w:t>
      </w:r>
      <w:r w:rsidR="00FB1370" w:rsidRPr="003C674E">
        <w:t xml:space="preserve"> </w:t>
      </w:r>
      <w:r w:rsidRPr="00DF00FF">
        <w:rPr>
          <w:i/>
          <w:iCs/>
        </w:rPr>
        <w:t>globulus</w:t>
      </w:r>
      <w:r w:rsidR="00FB1370" w:rsidRPr="003C674E">
        <w:t xml:space="preserve"> </w:t>
      </w:r>
      <w:r w:rsidRPr="00DF00FF">
        <w:t>(EGB)</w:t>
      </w:r>
      <w:r w:rsidR="00FB1370" w:rsidRPr="003C674E">
        <w:t xml:space="preserve"> </w:t>
      </w:r>
      <w:r w:rsidRPr="00DF00FF">
        <w:t>is</w:t>
      </w:r>
      <w:r w:rsidR="00FB1370" w:rsidRPr="003C674E">
        <w:t xml:space="preserve"> </w:t>
      </w:r>
      <w:r w:rsidRPr="00DF00FF">
        <w:t>well-suited</w:t>
      </w:r>
      <w:r w:rsidR="00FB1370" w:rsidRPr="003C674E">
        <w:t xml:space="preserve"> </w:t>
      </w:r>
      <w:r w:rsidRPr="00DF00FF">
        <w:t>for</w:t>
      </w:r>
      <w:r w:rsidR="00FB1370" w:rsidRPr="003C674E">
        <w:t xml:space="preserve"> </w:t>
      </w:r>
      <w:r w:rsidRPr="00DF00FF">
        <w:t>kraft</w:t>
      </w:r>
      <w:r w:rsidR="00FB1370" w:rsidRPr="003C674E">
        <w:t xml:space="preserve"> </w:t>
      </w:r>
      <w:r w:rsidRPr="00DF00FF">
        <w:t>pulping</w:t>
      </w:r>
      <w:r w:rsidR="00FB1370" w:rsidRPr="003C674E">
        <w:t xml:space="preserve"> </w:t>
      </w:r>
      <w:r w:rsidRPr="00DF00FF">
        <w:t>due</w:t>
      </w:r>
      <w:r w:rsidR="00FB1370" w:rsidRPr="003C674E">
        <w:t xml:space="preserve"> </w:t>
      </w:r>
      <w:r w:rsidRPr="00DF00FF">
        <w:t>to</w:t>
      </w:r>
      <w:r w:rsidR="00FB1370" w:rsidRPr="003C674E">
        <w:t xml:space="preserve"> </w:t>
      </w:r>
      <w:r w:rsidRPr="00DF00FF">
        <w:t>its</w:t>
      </w:r>
      <w:r w:rsidR="00FB1370" w:rsidRPr="003C674E">
        <w:t xml:space="preserve"> </w:t>
      </w:r>
      <w:r w:rsidRPr="00DF00FF">
        <w:t>physicochemical</w:t>
      </w:r>
      <w:r w:rsidR="00FB1370" w:rsidRPr="003C674E">
        <w:t xml:space="preserve"> </w:t>
      </w:r>
      <w:r w:rsidRPr="00DF00FF">
        <w:t>properties,</w:t>
      </w:r>
      <w:r w:rsidR="00FB1370" w:rsidRPr="003C674E">
        <w:t xml:space="preserve"> </w:t>
      </w:r>
      <w:r w:rsidRPr="00DF00FF">
        <w:t>whereas</w:t>
      </w:r>
      <w:r w:rsidR="00FB1370" w:rsidRPr="003C674E">
        <w:t xml:space="preserve"> </w:t>
      </w:r>
      <w:r w:rsidRPr="00DF00FF">
        <w:t>more</w:t>
      </w:r>
      <w:r w:rsidR="00FB1370" w:rsidRPr="003C674E">
        <w:t xml:space="preserve"> </w:t>
      </w:r>
      <w:r w:rsidRPr="00DF00FF">
        <w:t>recalcitrant</w:t>
      </w:r>
      <w:r w:rsidR="00FB1370" w:rsidRPr="003C674E">
        <w:t xml:space="preserve"> </w:t>
      </w:r>
      <w:r w:rsidRPr="00DF00FF">
        <w:t>woods</w:t>
      </w:r>
      <w:r w:rsidR="00FB1370" w:rsidRPr="003C674E">
        <w:t xml:space="preserve"> </w:t>
      </w:r>
      <w:r w:rsidRPr="00DF00FF">
        <w:t>require</w:t>
      </w:r>
      <w:r w:rsidR="00FB1370" w:rsidRPr="003C674E">
        <w:t xml:space="preserve"> </w:t>
      </w:r>
      <w:r w:rsidRPr="00DF00FF">
        <w:t>harsher</w:t>
      </w:r>
      <w:r w:rsidR="00FB1370" w:rsidRPr="003C674E">
        <w:t xml:space="preserve"> </w:t>
      </w:r>
      <w:r w:rsidRPr="00DF00FF">
        <w:t>thermochemical</w:t>
      </w:r>
      <w:r w:rsidR="00FB1370" w:rsidRPr="003C674E">
        <w:t xml:space="preserve"> </w:t>
      </w:r>
      <w:r w:rsidRPr="00DF00FF">
        <w:t>conditions</w:t>
      </w:r>
      <w:r w:rsidR="00FB1370" w:rsidRPr="003C674E">
        <w:t xml:space="preserve"> </w:t>
      </w:r>
      <w:r w:rsidRPr="00DF00FF">
        <w:t>to</w:t>
      </w:r>
      <w:r w:rsidR="00FB1370" w:rsidRPr="003C674E">
        <w:t xml:space="preserve"> </w:t>
      </w:r>
      <w:r w:rsidRPr="00DF00FF">
        <w:t>attain</w:t>
      </w:r>
      <w:r w:rsidR="00FB1370" w:rsidRPr="003C674E">
        <w:t xml:space="preserve"> </w:t>
      </w:r>
      <w:r w:rsidRPr="00DF00FF">
        <w:t>identical</w:t>
      </w:r>
      <w:r w:rsidR="00FB1370" w:rsidRPr="003C674E">
        <w:t xml:space="preserve"> </w:t>
      </w:r>
      <w:r w:rsidRPr="00DF00FF">
        <w:t>delignification</w:t>
      </w:r>
      <w:r w:rsidR="00FB1370" w:rsidRPr="003C674E">
        <w:t xml:space="preserve"> </w:t>
      </w:r>
      <w:r w:rsidRPr="00DF00FF">
        <w:t>levels.</w:t>
      </w:r>
      <w:r w:rsidR="00FB1370" w:rsidRPr="003C674E">
        <w:t xml:space="preserve"> </w:t>
      </w:r>
      <w:r w:rsidRPr="00DF00FF">
        <w:t>The</w:t>
      </w:r>
      <w:r w:rsidR="00FB1370" w:rsidRPr="003C674E">
        <w:t xml:space="preserve"> </w:t>
      </w:r>
      <w:r w:rsidRPr="00DF00FF">
        <w:t>pulp</w:t>
      </w:r>
      <w:r w:rsidR="00FB1370" w:rsidRPr="003C674E">
        <w:t xml:space="preserve"> </w:t>
      </w:r>
      <w:r w:rsidRPr="00DF00FF">
        <w:t>and</w:t>
      </w:r>
      <w:r w:rsidR="00FB1370" w:rsidRPr="003C674E">
        <w:t xml:space="preserve"> </w:t>
      </w:r>
      <w:r w:rsidRPr="00DF00FF">
        <w:t>paper</w:t>
      </w:r>
      <w:r w:rsidR="00FB1370" w:rsidRPr="003C674E">
        <w:t xml:space="preserve"> </w:t>
      </w:r>
      <w:r w:rsidRPr="00DF00FF">
        <w:t>industry</w:t>
      </w:r>
      <w:r w:rsidR="00FB1370" w:rsidRPr="003C674E">
        <w:t xml:space="preserve"> </w:t>
      </w:r>
      <w:proofErr w:type="gramStart"/>
      <w:r w:rsidRPr="00DF00FF">
        <w:t>is</w:t>
      </w:r>
      <w:proofErr w:type="gramEnd"/>
      <w:r w:rsidR="00FB1370" w:rsidRPr="003C674E">
        <w:t xml:space="preserve"> </w:t>
      </w:r>
      <w:r w:rsidRPr="00DF00FF">
        <w:t>increasingly</w:t>
      </w:r>
      <w:r w:rsidR="00FB1370" w:rsidRPr="003C674E">
        <w:t xml:space="preserve"> </w:t>
      </w:r>
      <w:r w:rsidRPr="00DF00FF">
        <w:t>seeking</w:t>
      </w:r>
      <w:r w:rsidR="00FB1370" w:rsidRPr="003C674E">
        <w:t xml:space="preserve"> </w:t>
      </w:r>
      <w:r w:rsidRPr="00DF00FF">
        <w:t>solutions</w:t>
      </w:r>
      <w:r w:rsidR="00FB1370" w:rsidRPr="003C674E">
        <w:t xml:space="preserve"> </w:t>
      </w:r>
      <w:r w:rsidRPr="00DF00FF">
        <w:t>to</w:t>
      </w:r>
      <w:r w:rsidR="00FB1370" w:rsidRPr="003C674E">
        <w:t xml:space="preserve"> </w:t>
      </w:r>
      <w:r w:rsidRPr="00DF00FF">
        <w:t>efficiently</w:t>
      </w:r>
      <w:r w:rsidR="00FB1370" w:rsidRPr="003C674E">
        <w:t xml:space="preserve"> </w:t>
      </w:r>
      <w:r w:rsidRPr="00DF00FF">
        <w:t>explore</w:t>
      </w:r>
      <w:r w:rsidR="00FB1370" w:rsidRPr="003C674E">
        <w:t xml:space="preserve"> </w:t>
      </w:r>
      <w:r w:rsidRPr="00DF00FF">
        <w:t>recalcitrant</w:t>
      </w:r>
      <w:r w:rsidR="00FB1370" w:rsidRPr="003C674E">
        <w:t xml:space="preserve"> </w:t>
      </w:r>
      <w:r w:rsidRPr="00DF00FF">
        <w:t>feedstocks,</w:t>
      </w:r>
      <w:r w:rsidR="00FB1370" w:rsidRPr="003C674E">
        <w:t xml:space="preserve"> </w:t>
      </w:r>
      <w:r w:rsidRPr="00DF00FF">
        <w:t>while</w:t>
      </w:r>
      <w:r w:rsidR="00FB1370" w:rsidRPr="003C674E">
        <w:t xml:space="preserve"> </w:t>
      </w:r>
      <w:r w:rsidRPr="00DF00FF">
        <w:t>reducing</w:t>
      </w:r>
      <w:r w:rsidR="00FB1370" w:rsidRPr="003C674E">
        <w:t xml:space="preserve"> </w:t>
      </w:r>
      <w:r w:rsidRPr="00DF00FF">
        <w:t>chemical</w:t>
      </w:r>
      <w:r w:rsidR="00FB1370" w:rsidRPr="003C674E">
        <w:t xml:space="preserve"> </w:t>
      </w:r>
      <w:r w:rsidRPr="00DF00FF">
        <w:t>usage</w:t>
      </w:r>
      <w:r w:rsidR="00FB1370" w:rsidRPr="003C674E">
        <w:t xml:space="preserve"> </w:t>
      </w:r>
      <w:r w:rsidRPr="00DF00FF">
        <w:t>during</w:t>
      </w:r>
      <w:r w:rsidR="00FB1370" w:rsidRPr="003C674E">
        <w:t xml:space="preserve"> </w:t>
      </w:r>
      <w:r w:rsidRPr="00DF00FF">
        <w:t>pulping</w:t>
      </w:r>
      <w:r w:rsidR="00FB1370" w:rsidRPr="003C674E">
        <w:t xml:space="preserve"> </w:t>
      </w:r>
      <w:r w:rsidRPr="00DF00FF">
        <w:t>and</w:t>
      </w:r>
      <w:r w:rsidR="00FB1370" w:rsidRPr="003C674E">
        <w:t xml:space="preserve"> </w:t>
      </w:r>
      <w:r w:rsidRPr="00DF00FF">
        <w:t>bleaching.</w:t>
      </w:r>
      <w:r w:rsidR="00FB1370" w:rsidRPr="003C674E">
        <w:t xml:space="preserve"> </w:t>
      </w:r>
      <w:r w:rsidRPr="00DF00FF">
        <w:t>The</w:t>
      </w:r>
      <w:r w:rsidR="00FB1370" w:rsidRPr="003C674E">
        <w:t xml:space="preserve"> </w:t>
      </w:r>
      <w:r w:rsidRPr="00DF00FF">
        <w:t>present</w:t>
      </w:r>
      <w:r w:rsidR="00FB1370" w:rsidRPr="003C674E">
        <w:t xml:space="preserve"> </w:t>
      </w:r>
      <w:r w:rsidRPr="00DF00FF">
        <w:t>work</w:t>
      </w:r>
      <w:r w:rsidR="00FB1370" w:rsidRPr="003C674E">
        <w:t xml:space="preserve"> </w:t>
      </w:r>
      <w:r w:rsidRPr="00DF00FF">
        <w:t>aimed</w:t>
      </w:r>
      <w:r w:rsidR="00FB1370" w:rsidRPr="003C674E">
        <w:t xml:space="preserve"> </w:t>
      </w:r>
      <w:r w:rsidRPr="00DF00FF">
        <w:t>at</w:t>
      </w:r>
      <w:r w:rsidR="00FB1370" w:rsidRPr="003C674E">
        <w:t xml:space="preserve"> </w:t>
      </w:r>
      <w:r w:rsidRPr="00DF00FF">
        <w:t>assessing</w:t>
      </w:r>
      <w:r w:rsidR="00FB1370" w:rsidRPr="003C674E">
        <w:t xml:space="preserve"> </w:t>
      </w:r>
      <w:r w:rsidRPr="00DF00FF">
        <w:t>if</w:t>
      </w:r>
      <w:r w:rsidR="00FB1370" w:rsidRPr="003C674E">
        <w:t xml:space="preserve"> </w:t>
      </w:r>
      <w:r w:rsidRPr="00DF00FF">
        <w:t>biological</w:t>
      </w:r>
      <w:r w:rsidR="00FB1370" w:rsidRPr="003C674E">
        <w:t xml:space="preserve"> </w:t>
      </w:r>
      <w:r w:rsidRPr="00DF00FF">
        <w:t>and</w:t>
      </w:r>
      <w:r w:rsidR="00FB1370" w:rsidRPr="003C674E">
        <w:t xml:space="preserve"> </w:t>
      </w:r>
      <w:r w:rsidRPr="00DF00FF">
        <w:t>mild</w:t>
      </w:r>
      <w:r w:rsidR="00FB1370" w:rsidRPr="003C674E">
        <w:t xml:space="preserve"> </w:t>
      </w:r>
      <w:r w:rsidRPr="00DF00FF">
        <w:t>alkali</w:t>
      </w:r>
      <w:r w:rsidR="00FB1370" w:rsidRPr="003C674E">
        <w:t xml:space="preserve"> </w:t>
      </w:r>
      <w:r w:rsidRPr="00DF00FF">
        <w:t>pretreatments</w:t>
      </w:r>
      <w:r w:rsidR="00FB1370" w:rsidRPr="003C674E">
        <w:t xml:space="preserve"> </w:t>
      </w:r>
      <w:proofErr w:type="gramStart"/>
      <w:r w:rsidRPr="00DF00FF">
        <w:t>are</w:t>
      </w:r>
      <w:r w:rsidR="00FB1370" w:rsidRPr="003C674E">
        <w:t xml:space="preserve"> </w:t>
      </w:r>
      <w:r w:rsidRPr="00DF00FF">
        <w:t>able</w:t>
      </w:r>
      <w:r w:rsidR="00FB1370" w:rsidRPr="003C674E">
        <w:t xml:space="preserve"> </w:t>
      </w:r>
      <w:r w:rsidRPr="00DF00FF">
        <w:t>to</w:t>
      </w:r>
      <w:proofErr w:type="gramEnd"/>
      <w:r w:rsidR="00FB1370" w:rsidRPr="003C674E">
        <w:t xml:space="preserve"> </w:t>
      </w:r>
      <w:r w:rsidRPr="00DF00FF">
        <w:t>reduce</w:t>
      </w:r>
      <w:r w:rsidR="00FB1370" w:rsidRPr="003C674E">
        <w:t xml:space="preserve"> </w:t>
      </w:r>
      <w:r w:rsidRPr="00DF00FF">
        <w:t>eucalypt</w:t>
      </w:r>
      <w:r w:rsidR="00FB1370" w:rsidRPr="003C674E">
        <w:t xml:space="preserve"> </w:t>
      </w:r>
      <w:r w:rsidRPr="00DF00FF">
        <w:t>wood</w:t>
      </w:r>
      <w:r w:rsidR="00FB1370" w:rsidRPr="003C674E">
        <w:t xml:space="preserve"> </w:t>
      </w:r>
      <w:r w:rsidRPr="00DF00FF">
        <w:t>recalcitrance</w:t>
      </w:r>
      <w:r w:rsidR="00FB1370" w:rsidRPr="003C674E">
        <w:t xml:space="preserve"> </w:t>
      </w:r>
      <w:r w:rsidRPr="00DF00FF">
        <w:t>and</w:t>
      </w:r>
      <w:r w:rsidR="00FB1370" w:rsidRPr="003C674E">
        <w:t xml:space="preserve"> </w:t>
      </w:r>
      <w:r w:rsidRPr="00DF00FF">
        <w:t>increase</w:t>
      </w:r>
      <w:r w:rsidR="00FB1370" w:rsidRPr="003C674E">
        <w:t xml:space="preserve"> </w:t>
      </w:r>
      <w:r w:rsidRPr="00DF00FF">
        <w:t>kraft</w:t>
      </w:r>
      <w:r w:rsidR="00FB1370" w:rsidRPr="003C674E">
        <w:t xml:space="preserve"> </w:t>
      </w:r>
      <w:r w:rsidRPr="00DF00FF">
        <w:t>pulping</w:t>
      </w:r>
      <w:r w:rsidR="00FB1370" w:rsidRPr="003C674E">
        <w:t xml:space="preserve"> </w:t>
      </w:r>
      <w:r w:rsidRPr="00DF00FF">
        <w:t>and</w:t>
      </w:r>
      <w:r w:rsidR="00FB1370" w:rsidRPr="003C674E">
        <w:t xml:space="preserve"> </w:t>
      </w:r>
      <w:r w:rsidRPr="00DF00FF">
        <w:t>bleaching</w:t>
      </w:r>
      <w:r w:rsidR="00FB1370" w:rsidRPr="003C674E">
        <w:t xml:space="preserve"> </w:t>
      </w:r>
      <w:r w:rsidRPr="00DF00FF">
        <w:t>efficiency.</w:t>
      </w:r>
      <w:r w:rsidR="00FB1370" w:rsidRPr="003C674E">
        <w:t xml:space="preserve"> </w:t>
      </w:r>
      <w:r w:rsidRPr="00DF00FF">
        <w:t>EGB,</w:t>
      </w:r>
      <w:r w:rsidR="00FB1370" w:rsidRPr="003C674E">
        <w:t xml:space="preserve"> </w:t>
      </w:r>
      <w:r w:rsidRPr="00DF00FF">
        <w:rPr>
          <w:i/>
          <w:iCs/>
        </w:rPr>
        <w:t>E</w:t>
      </w:r>
      <w:r w:rsidRPr="00DF00FF">
        <w:t>.</w:t>
      </w:r>
      <w:r w:rsidR="00FB1370" w:rsidRPr="003C674E">
        <w:t xml:space="preserve"> </w:t>
      </w:r>
      <w:r w:rsidRPr="00DF00FF">
        <w:rPr>
          <w:i/>
          <w:iCs/>
        </w:rPr>
        <w:t>nitens</w:t>
      </w:r>
      <w:r w:rsidR="00FB1370" w:rsidRPr="003C674E">
        <w:t xml:space="preserve"> </w:t>
      </w:r>
      <w:r w:rsidRPr="00DF00FF">
        <w:t>(ENT)</w:t>
      </w:r>
      <w:r w:rsidR="00FB1370" w:rsidRPr="003C674E">
        <w:t xml:space="preserve"> </w:t>
      </w:r>
      <w:r w:rsidRPr="00DF00FF">
        <w:t>and</w:t>
      </w:r>
      <w:r w:rsidR="00FB1370" w:rsidRPr="003C674E">
        <w:t xml:space="preserve"> </w:t>
      </w:r>
      <w:r w:rsidRPr="00DF00FF">
        <w:rPr>
          <w:i/>
          <w:iCs/>
        </w:rPr>
        <w:t>E</w:t>
      </w:r>
      <w:r w:rsidRPr="00DF00FF">
        <w:t>.</w:t>
      </w:r>
      <w:r w:rsidR="00FB1370" w:rsidRPr="003C674E">
        <w:t xml:space="preserve"> </w:t>
      </w:r>
      <w:r w:rsidRPr="00DF00FF">
        <w:rPr>
          <w:i/>
          <w:iCs/>
        </w:rPr>
        <w:t>urograndis</w:t>
      </w:r>
      <w:r w:rsidR="00FB1370" w:rsidRPr="003C674E">
        <w:t xml:space="preserve"> </w:t>
      </w:r>
      <w:r w:rsidRPr="00DF00FF">
        <w:t>(EUG)</w:t>
      </w:r>
      <w:r w:rsidR="00FB1370" w:rsidRPr="003C674E">
        <w:t xml:space="preserve"> </w:t>
      </w:r>
      <w:r w:rsidRPr="00DF00FF">
        <w:t>woodchips</w:t>
      </w:r>
      <w:r w:rsidR="00FB1370" w:rsidRPr="003C674E">
        <w:t xml:space="preserve"> </w:t>
      </w:r>
      <w:r w:rsidRPr="00DF00FF">
        <w:t>were</w:t>
      </w:r>
      <w:r w:rsidR="00FB1370" w:rsidRPr="003C674E">
        <w:t xml:space="preserve"> </w:t>
      </w:r>
      <w:r w:rsidRPr="00DF00FF">
        <w:t>pretreated</w:t>
      </w:r>
      <w:r w:rsidR="00FB1370" w:rsidRPr="003C674E">
        <w:t xml:space="preserve"> </w:t>
      </w:r>
      <w:r w:rsidRPr="00DF00FF">
        <w:t>with</w:t>
      </w:r>
      <w:r w:rsidR="00FB1370" w:rsidRPr="003C674E">
        <w:t xml:space="preserve"> </w:t>
      </w:r>
      <w:r w:rsidRPr="00DF00FF">
        <w:t>white-rot</w:t>
      </w:r>
      <w:r w:rsidR="00FB1370" w:rsidRPr="003C674E">
        <w:t xml:space="preserve"> </w:t>
      </w:r>
      <w:r w:rsidRPr="00DF00FF">
        <w:t>fungi</w:t>
      </w:r>
      <w:r w:rsidR="00FB1370" w:rsidRPr="003C674E">
        <w:t xml:space="preserve"> </w:t>
      </w:r>
      <w:r w:rsidRPr="00DF00FF">
        <w:t>(WRF)</w:t>
      </w:r>
      <w:r w:rsidR="00FB1370" w:rsidRPr="003C674E">
        <w:t xml:space="preserve"> </w:t>
      </w:r>
      <w:r w:rsidRPr="00DF00FF">
        <w:t>and/or</w:t>
      </w:r>
      <w:r w:rsidR="00FB1370" w:rsidRPr="003C674E">
        <w:t xml:space="preserve"> </w:t>
      </w:r>
      <w:r w:rsidRPr="00DF00FF">
        <w:t>0.1</w:t>
      </w:r>
      <w:r w:rsidR="00FB1370" w:rsidRPr="003C674E">
        <w:t xml:space="preserve"> </w:t>
      </w:r>
      <w:r w:rsidRPr="00DF00FF">
        <w:t>M</w:t>
      </w:r>
      <w:r w:rsidR="00FB1370" w:rsidRPr="003C674E">
        <w:t xml:space="preserve"> </w:t>
      </w:r>
      <w:r w:rsidRPr="00DF00FF">
        <w:t>NaOH.</w:t>
      </w:r>
      <w:r w:rsidR="00FB1370" w:rsidRPr="003C674E">
        <w:t xml:space="preserve"> </w:t>
      </w:r>
      <w:r w:rsidRPr="00DF00FF">
        <w:t>Results</w:t>
      </w:r>
      <w:r w:rsidR="00FB1370" w:rsidRPr="003C674E">
        <w:t xml:space="preserve"> </w:t>
      </w:r>
      <w:r w:rsidRPr="00DF00FF">
        <w:t>suggested</w:t>
      </w:r>
      <w:r w:rsidR="00FB1370" w:rsidRPr="003C674E">
        <w:t xml:space="preserve"> </w:t>
      </w:r>
      <w:r w:rsidRPr="00DF00FF">
        <w:t>that</w:t>
      </w:r>
      <w:r w:rsidR="00FB1370" w:rsidRPr="003C674E">
        <w:t xml:space="preserve"> </w:t>
      </w:r>
      <w:r w:rsidRPr="00DF00FF">
        <w:t>these</w:t>
      </w:r>
      <w:r w:rsidR="00FB1370" w:rsidRPr="003C674E">
        <w:t xml:space="preserve"> </w:t>
      </w:r>
      <w:r w:rsidRPr="00DF00FF">
        <w:t>pretreatments</w:t>
      </w:r>
      <w:r w:rsidR="00FB1370" w:rsidRPr="003C674E">
        <w:t xml:space="preserve"> </w:t>
      </w:r>
      <w:r w:rsidRPr="00DF00FF">
        <w:t>mainly</w:t>
      </w:r>
      <w:r w:rsidR="00FB1370" w:rsidRPr="003C674E">
        <w:t xml:space="preserve"> </w:t>
      </w:r>
      <w:r w:rsidRPr="00DF00FF">
        <w:t>act</w:t>
      </w:r>
      <w:r w:rsidR="00FB1370" w:rsidRPr="003C674E">
        <w:t xml:space="preserve"> </w:t>
      </w:r>
      <w:r w:rsidRPr="00DF00FF">
        <w:t>by</w:t>
      </w:r>
      <w:r w:rsidR="00FB1370" w:rsidRPr="003C674E">
        <w:t xml:space="preserve"> </w:t>
      </w:r>
      <w:r w:rsidRPr="00DF00FF">
        <w:t>breaking</w:t>
      </w:r>
      <w:r w:rsidR="00FB1370" w:rsidRPr="003C674E">
        <w:t xml:space="preserve"> </w:t>
      </w:r>
      <w:r w:rsidRPr="00DF00FF">
        <w:t>ester</w:t>
      </w:r>
      <w:r w:rsidR="00FB1370" w:rsidRPr="003C674E">
        <w:t xml:space="preserve"> </w:t>
      </w:r>
      <w:r w:rsidRPr="00DF00FF">
        <w:t>bonds</w:t>
      </w:r>
      <w:r w:rsidR="00FB1370" w:rsidRPr="003C674E">
        <w:t xml:space="preserve"> </w:t>
      </w:r>
      <w:r w:rsidRPr="00DF00FF">
        <w:t>involved</w:t>
      </w:r>
      <w:r w:rsidR="00FB1370" w:rsidRPr="003C674E">
        <w:t xml:space="preserve"> </w:t>
      </w:r>
      <w:r w:rsidRPr="00DF00FF">
        <w:t>in</w:t>
      </w:r>
      <w:r w:rsidR="00FB1370" w:rsidRPr="003C674E">
        <w:t xml:space="preserve"> </w:t>
      </w:r>
      <w:r w:rsidRPr="00DF00FF">
        <w:t>cell</w:t>
      </w:r>
      <w:r w:rsidR="00FB1370" w:rsidRPr="003C674E">
        <w:t xml:space="preserve"> </w:t>
      </w:r>
      <w:r w:rsidRPr="00DF00FF">
        <w:t>wall</w:t>
      </w:r>
      <w:r w:rsidR="00FB1370" w:rsidRPr="003C674E">
        <w:t xml:space="preserve"> </w:t>
      </w:r>
      <w:r w:rsidRPr="00DF00FF">
        <w:t>polymer</w:t>
      </w:r>
      <w:r w:rsidR="00FB1370" w:rsidRPr="003C674E">
        <w:t xml:space="preserve"> </w:t>
      </w:r>
      <w:r w:rsidRPr="00DF00FF">
        <w:t>crosslinking,</w:t>
      </w:r>
      <w:r w:rsidR="00FB1370" w:rsidRPr="003C674E">
        <w:t xml:space="preserve"> </w:t>
      </w:r>
      <w:r w:rsidRPr="00DF00FF">
        <w:t>promoting</w:t>
      </w:r>
      <w:r w:rsidR="00FB1370" w:rsidRPr="003C674E">
        <w:t xml:space="preserve"> </w:t>
      </w:r>
      <w:r w:rsidRPr="00DF00FF">
        <w:t>de-acetylation,</w:t>
      </w:r>
      <w:r w:rsidR="00FB1370" w:rsidRPr="003C674E">
        <w:t xml:space="preserve"> </w:t>
      </w:r>
      <w:r w:rsidRPr="00DF00FF">
        <w:t>lignin</w:t>
      </w:r>
      <w:r w:rsidR="00FB1370" w:rsidRPr="003C674E">
        <w:t xml:space="preserve"> </w:t>
      </w:r>
      <w:r w:rsidRPr="00DF00FF">
        <w:t>detachment,</w:t>
      </w:r>
      <w:r w:rsidR="00FB1370" w:rsidRPr="003C674E">
        <w:t xml:space="preserve"> </w:t>
      </w:r>
      <w:r w:rsidRPr="00DF00FF">
        <w:t>increased</w:t>
      </w:r>
      <w:r w:rsidR="00FB1370" w:rsidRPr="003C674E">
        <w:t xml:space="preserve"> </w:t>
      </w:r>
      <w:r w:rsidRPr="00DF00FF">
        <w:t>cellulose</w:t>
      </w:r>
      <w:r w:rsidR="00FB1370" w:rsidRPr="003C674E">
        <w:t xml:space="preserve"> </w:t>
      </w:r>
      <w:r w:rsidRPr="00DF00FF">
        <w:t>accessibility</w:t>
      </w:r>
      <w:r w:rsidR="00FB1370" w:rsidRPr="003C674E">
        <w:t xml:space="preserve"> </w:t>
      </w:r>
      <w:r w:rsidRPr="00DF00FF">
        <w:t>and</w:t>
      </w:r>
      <w:r w:rsidR="00FB1370" w:rsidRPr="003C674E">
        <w:t xml:space="preserve"> </w:t>
      </w:r>
      <w:r w:rsidRPr="00DF00FF">
        <w:t>woodchip</w:t>
      </w:r>
      <w:r w:rsidR="00FB1370" w:rsidRPr="003C674E">
        <w:t xml:space="preserve"> </w:t>
      </w:r>
      <w:r w:rsidRPr="00DF00FF">
        <w:t>impregnation</w:t>
      </w:r>
      <w:r w:rsidR="00FB1370" w:rsidRPr="003C674E">
        <w:t xml:space="preserve"> </w:t>
      </w:r>
      <w:r w:rsidRPr="00DF00FF">
        <w:t>during</w:t>
      </w:r>
      <w:r w:rsidR="00FB1370" w:rsidRPr="003C674E">
        <w:t xml:space="preserve"> </w:t>
      </w:r>
      <w:r w:rsidRPr="00DF00FF">
        <w:t>pulping.</w:t>
      </w:r>
      <w:r w:rsidR="00FB1370" w:rsidRPr="003C674E">
        <w:t xml:space="preserve"> </w:t>
      </w:r>
      <w:r w:rsidRPr="00DF00FF">
        <w:t>Combined</w:t>
      </w:r>
      <w:r w:rsidR="00FB1370" w:rsidRPr="003C674E">
        <w:t xml:space="preserve"> </w:t>
      </w:r>
      <w:r w:rsidRPr="00DF00FF">
        <w:t>WRF</w:t>
      </w:r>
      <w:r w:rsidR="00FB1370" w:rsidRPr="003C674E">
        <w:t xml:space="preserve"> </w:t>
      </w:r>
      <w:r w:rsidRPr="00DF00FF">
        <w:t>and</w:t>
      </w:r>
      <w:r w:rsidR="00FB1370" w:rsidRPr="003C674E">
        <w:t xml:space="preserve"> </w:t>
      </w:r>
      <w:r w:rsidRPr="00DF00FF">
        <w:t>mild</w:t>
      </w:r>
      <w:r w:rsidR="00FB1370" w:rsidRPr="003C674E">
        <w:t xml:space="preserve"> </w:t>
      </w:r>
      <w:r w:rsidRPr="00DF00FF">
        <w:t>alkali</w:t>
      </w:r>
      <w:r w:rsidR="00FB1370" w:rsidRPr="003C674E">
        <w:t xml:space="preserve"> </w:t>
      </w:r>
      <w:r w:rsidRPr="00DF00FF">
        <w:t>pretreatments</w:t>
      </w:r>
      <w:r w:rsidR="00FB1370" w:rsidRPr="003C674E">
        <w:t xml:space="preserve"> </w:t>
      </w:r>
      <w:r w:rsidRPr="00DF00FF">
        <w:t>substantially</w:t>
      </w:r>
      <w:r w:rsidR="00FB1370" w:rsidRPr="003C674E">
        <w:t xml:space="preserve"> </w:t>
      </w:r>
      <w:r w:rsidRPr="00DF00FF">
        <w:t>reduced</w:t>
      </w:r>
      <w:r w:rsidR="00FB1370" w:rsidRPr="003C674E">
        <w:t xml:space="preserve"> </w:t>
      </w:r>
      <w:r w:rsidRPr="00DF00FF">
        <w:t>wood</w:t>
      </w:r>
      <w:r w:rsidR="00FB1370" w:rsidRPr="003C674E">
        <w:t xml:space="preserve"> </w:t>
      </w:r>
      <w:r w:rsidRPr="00DF00FF">
        <w:t>recalcitrance</w:t>
      </w:r>
      <w:r w:rsidR="00FB1370" w:rsidRPr="003C674E">
        <w:t xml:space="preserve"> </w:t>
      </w:r>
      <w:r w:rsidRPr="00DF00FF">
        <w:t>and</w:t>
      </w:r>
      <w:r w:rsidR="00FB1370" w:rsidRPr="003C674E">
        <w:t xml:space="preserve"> </w:t>
      </w:r>
      <w:r w:rsidRPr="00DF00FF">
        <w:t>improved</w:t>
      </w:r>
      <w:r w:rsidR="00FB1370" w:rsidRPr="003C674E">
        <w:t xml:space="preserve"> </w:t>
      </w:r>
      <w:r w:rsidRPr="00DF00FF">
        <w:t>pulp</w:t>
      </w:r>
      <w:r w:rsidR="00FB1370" w:rsidRPr="003C674E">
        <w:t xml:space="preserve"> </w:t>
      </w:r>
      <w:r w:rsidRPr="00DF00FF">
        <w:t>properties.</w:t>
      </w:r>
      <w:r w:rsidR="00FB1370" w:rsidRPr="003C674E">
        <w:t xml:space="preserve"> </w:t>
      </w:r>
      <w:r w:rsidRPr="00DF00FF">
        <w:t>Residual</w:t>
      </w:r>
      <w:r w:rsidR="00FB1370" w:rsidRPr="003C674E">
        <w:t xml:space="preserve"> </w:t>
      </w:r>
      <w:r w:rsidRPr="00DF00FF">
        <w:t>lignin</w:t>
      </w:r>
      <w:r w:rsidR="00FB1370" w:rsidRPr="003C674E">
        <w:t xml:space="preserve"> </w:t>
      </w:r>
      <w:r w:rsidRPr="00DF00FF">
        <w:t>content</w:t>
      </w:r>
      <w:r w:rsidR="00FB1370" w:rsidRPr="003C674E">
        <w:t xml:space="preserve"> </w:t>
      </w:r>
      <w:r w:rsidRPr="00DF00FF">
        <w:t>(K#)</w:t>
      </w:r>
      <w:r w:rsidR="00FB1370" w:rsidRPr="003C674E">
        <w:t xml:space="preserve"> </w:t>
      </w:r>
      <w:r w:rsidRPr="00DF00FF">
        <w:t>was</w:t>
      </w:r>
      <w:r w:rsidR="00FB1370" w:rsidRPr="003C674E">
        <w:t xml:space="preserve"> </w:t>
      </w:r>
      <w:r w:rsidRPr="00DF00FF">
        <w:t>reduced</w:t>
      </w:r>
      <w:r w:rsidR="00FB1370" w:rsidRPr="003C674E">
        <w:t xml:space="preserve"> </w:t>
      </w:r>
      <w:r w:rsidRPr="00DF00FF">
        <w:t>by</w:t>
      </w:r>
      <w:r w:rsidR="00FB1370" w:rsidRPr="003C674E">
        <w:t xml:space="preserve"> </w:t>
      </w:r>
      <w:r w:rsidRPr="00DF00FF">
        <w:t>up</w:t>
      </w:r>
      <w:r w:rsidR="00FB1370" w:rsidRPr="003C674E">
        <w:t xml:space="preserve"> </w:t>
      </w:r>
      <w:r w:rsidRPr="00DF00FF">
        <w:t>to</w:t>
      </w:r>
      <w:r w:rsidR="00FB1370" w:rsidRPr="003C674E">
        <w:t xml:space="preserve"> </w:t>
      </w:r>
      <w:r w:rsidRPr="00DF00FF">
        <w:t>9%</w:t>
      </w:r>
      <w:r w:rsidR="00FB1370" w:rsidRPr="003C674E">
        <w:t xml:space="preserve"> </w:t>
      </w:r>
      <w:r w:rsidRPr="00DF00FF">
        <w:t>in</w:t>
      </w:r>
      <w:r w:rsidR="00FB1370" w:rsidRPr="003C674E">
        <w:t xml:space="preserve"> </w:t>
      </w:r>
      <w:r w:rsidRPr="00DF00FF">
        <w:t>EGB,</w:t>
      </w:r>
      <w:r w:rsidR="00FB1370" w:rsidRPr="003C674E">
        <w:t xml:space="preserve"> </w:t>
      </w:r>
      <w:r w:rsidRPr="00DF00FF">
        <w:t>15%</w:t>
      </w:r>
      <w:r w:rsidR="00FB1370" w:rsidRPr="003C674E">
        <w:t xml:space="preserve"> </w:t>
      </w:r>
      <w:r w:rsidRPr="00DF00FF">
        <w:t>in</w:t>
      </w:r>
      <w:r w:rsidR="00FB1370" w:rsidRPr="003C674E">
        <w:t xml:space="preserve"> </w:t>
      </w:r>
      <w:r w:rsidRPr="00DF00FF">
        <w:t>ENT</w:t>
      </w:r>
      <w:r w:rsidR="00FB1370" w:rsidRPr="003C674E">
        <w:t xml:space="preserve"> </w:t>
      </w:r>
      <w:r w:rsidRPr="00DF00FF">
        <w:t>and</w:t>
      </w:r>
      <w:r w:rsidR="00FB1370" w:rsidRPr="003C674E">
        <w:t xml:space="preserve"> </w:t>
      </w:r>
      <w:r w:rsidRPr="00DF00FF">
        <w:t>16%</w:t>
      </w:r>
      <w:r w:rsidR="00FB1370" w:rsidRPr="003C674E">
        <w:t xml:space="preserve"> </w:t>
      </w:r>
      <w:r w:rsidRPr="00DF00FF">
        <w:t>in</w:t>
      </w:r>
      <w:r w:rsidR="00FB1370" w:rsidRPr="003C674E">
        <w:t xml:space="preserve"> </w:t>
      </w:r>
      <w:r w:rsidRPr="00DF00FF">
        <w:t>EUG.</w:t>
      </w:r>
      <w:r w:rsidR="00FB1370" w:rsidRPr="003C674E">
        <w:t xml:space="preserve"> </w:t>
      </w:r>
      <w:r w:rsidRPr="00DF00FF">
        <w:t>Whereas</w:t>
      </w:r>
      <w:r w:rsidR="00FB1370" w:rsidRPr="003C674E">
        <w:t xml:space="preserve"> </w:t>
      </w:r>
      <w:r w:rsidRPr="00DF00FF">
        <w:t>ClO</w:t>
      </w:r>
      <w:r w:rsidRPr="00DF00FF">
        <w:rPr>
          <w:vertAlign w:val="subscript"/>
        </w:rPr>
        <w:t>2</w:t>
      </w:r>
      <w:r w:rsidR="00FB1370" w:rsidRPr="003C674E">
        <w:t xml:space="preserve"> </w:t>
      </w:r>
      <w:r w:rsidRPr="00DF00FF">
        <w:t>consumption</w:t>
      </w:r>
      <w:r w:rsidR="00FB1370" w:rsidRPr="003C674E">
        <w:t xml:space="preserve"> </w:t>
      </w:r>
      <w:r w:rsidRPr="00DF00FF">
        <w:t>during</w:t>
      </w:r>
      <w:r w:rsidR="00FB1370" w:rsidRPr="003C674E">
        <w:t xml:space="preserve"> </w:t>
      </w:r>
      <w:r w:rsidRPr="00DF00FF">
        <w:t>bleaching</w:t>
      </w:r>
      <w:r w:rsidR="00FB1370" w:rsidRPr="003C674E">
        <w:t xml:space="preserve"> </w:t>
      </w:r>
      <w:r w:rsidRPr="00DF00FF">
        <w:t>was</w:t>
      </w:r>
      <w:r w:rsidR="00FB1370" w:rsidRPr="003C674E">
        <w:t xml:space="preserve"> </w:t>
      </w:r>
      <w:r w:rsidRPr="00DF00FF">
        <w:t>reduced</w:t>
      </w:r>
      <w:r w:rsidR="00FB1370" w:rsidRPr="003C674E">
        <w:t xml:space="preserve"> </w:t>
      </w:r>
      <w:r w:rsidRPr="00DF00FF">
        <w:t>by</w:t>
      </w:r>
      <w:r w:rsidR="00FB1370" w:rsidRPr="003C674E">
        <w:t xml:space="preserve"> </w:t>
      </w:r>
      <w:r w:rsidRPr="00DF00FF">
        <w:t>up</w:t>
      </w:r>
      <w:r w:rsidR="00FB1370" w:rsidRPr="003C674E">
        <w:t xml:space="preserve"> </w:t>
      </w:r>
      <w:r w:rsidRPr="00DF00FF">
        <w:t>to</w:t>
      </w:r>
      <w:r w:rsidR="00FB1370" w:rsidRPr="003C674E">
        <w:t xml:space="preserve"> </w:t>
      </w:r>
      <w:r w:rsidRPr="00DF00FF">
        <w:t>16%</w:t>
      </w:r>
      <w:r w:rsidR="00FB1370" w:rsidRPr="003C674E">
        <w:t xml:space="preserve"> </w:t>
      </w:r>
      <w:r w:rsidRPr="00DF00FF">
        <w:t>in</w:t>
      </w:r>
      <w:r w:rsidR="00FB1370" w:rsidRPr="003C674E">
        <w:t xml:space="preserve"> </w:t>
      </w:r>
      <w:r w:rsidRPr="00DF00FF">
        <w:t>EGB,</w:t>
      </w:r>
      <w:r w:rsidR="00FB1370" w:rsidRPr="003C674E">
        <w:t xml:space="preserve"> </w:t>
      </w:r>
      <w:r w:rsidRPr="00DF00FF">
        <w:t>19%</w:t>
      </w:r>
      <w:r w:rsidR="00FB1370" w:rsidRPr="003C674E">
        <w:t xml:space="preserve"> </w:t>
      </w:r>
      <w:r w:rsidRPr="00DF00FF">
        <w:t>in</w:t>
      </w:r>
      <w:r w:rsidR="00FB1370" w:rsidRPr="003C674E">
        <w:t xml:space="preserve"> </w:t>
      </w:r>
      <w:r w:rsidRPr="00DF00FF">
        <w:t>ENT</w:t>
      </w:r>
      <w:r w:rsidR="00FB1370" w:rsidRPr="003C674E">
        <w:t xml:space="preserve"> </w:t>
      </w:r>
      <w:r w:rsidRPr="00DF00FF">
        <w:t>and</w:t>
      </w:r>
      <w:r w:rsidR="00FB1370" w:rsidRPr="003C674E">
        <w:t xml:space="preserve"> </w:t>
      </w:r>
      <w:r w:rsidRPr="00DF00FF">
        <w:t>13%</w:t>
      </w:r>
      <w:r w:rsidR="00FB1370" w:rsidRPr="003C674E">
        <w:t xml:space="preserve"> </w:t>
      </w:r>
      <w:r w:rsidRPr="00DF00FF">
        <w:t>in</w:t>
      </w:r>
      <w:r w:rsidR="00FB1370" w:rsidRPr="003C674E">
        <w:t xml:space="preserve"> </w:t>
      </w:r>
      <w:r w:rsidRPr="00DF00FF">
        <w:t>EUG.</w:t>
      </w:r>
      <w:r w:rsidR="00FB1370" w:rsidRPr="003C674E">
        <w:t xml:space="preserve"> </w:t>
      </w:r>
      <w:r w:rsidRPr="00DF00FF">
        <w:t>These</w:t>
      </w:r>
      <w:r w:rsidR="00FB1370" w:rsidRPr="003C674E">
        <w:t xml:space="preserve"> </w:t>
      </w:r>
      <w:r w:rsidRPr="00DF00FF">
        <w:t>pretreatments</w:t>
      </w:r>
      <w:r w:rsidR="00FB1370" w:rsidRPr="003C674E">
        <w:t xml:space="preserve"> </w:t>
      </w:r>
      <w:r w:rsidRPr="00DF00FF">
        <w:t>can</w:t>
      </w:r>
      <w:r w:rsidR="00FB1370" w:rsidRPr="003C674E">
        <w:t xml:space="preserve"> </w:t>
      </w:r>
      <w:r w:rsidRPr="00DF00FF">
        <w:t>substantially</w:t>
      </w:r>
      <w:r w:rsidR="00FB1370" w:rsidRPr="003C674E">
        <w:t xml:space="preserve"> </w:t>
      </w:r>
      <w:r w:rsidRPr="00DF00FF">
        <w:t>reduce</w:t>
      </w:r>
      <w:r w:rsidR="00FB1370" w:rsidRPr="003C674E">
        <w:t xml:space="preserve"> </w:t>
      </w:r>
      <w:r w:rsidRPr="00DF00FF">
        <w:t>chemical</w:t>
      </w:r>
      <w:r w:rsidR="00FB1370" w:rsidRPr="003C674E">
        <w:t xml:space="preserve"> </w:t>
      </w:r>
      <w:r w:rsidRPr="00DF00FF">
        <w:t>requirements</w:t>
      </w:r>
      <w:r w:rsidR="00FB1370" w:rsidRPr="003C674E">
        <w:t xml:space="preserve"> </w:t>
      </w:r>
      <w:r w:rsidRPr="00DF00FF">
        <w:t>and</w:t>
      </w:r>
      <w:r w:rsidR="00FB1370" w:rsidRPr="003C674E">
        <w:t xml:space="preserve"> </w:t>
      </w:r>
      <w:r w:rsidRPr="00DF00FF">
        <w:t>lead</w:t>
      </w:r>
      <w:r w:rsidR="00FB1370" w:rsidRPr="003C674E">
        <w:t xml:space="preserve"> </w:t>
      </w:r>
      <w:r w:rsidRPr="00DF00FF">
        <w:t>to</w:t>
      </w:r>
      <w:r w:rsidR="00FB1370" w:rsidRPr="003C674E">
        <w:t xml:space="preserve"> </w:t>
      </w:r>
      <w:r w:rsidRPr="00DF00FF">
        <w:t>higher</w:t>
      </w:r>
      <w:r w:rsidR="00FB1370" w:rsidRPr="003C674E">
        <w:t xml:space="preserve"> </w:t>
      </w:r>
      <w:r w:rsidRPr="00DF00FF">
        <w:t>relative</w:t>
      </w:r>
      <w:r w:rsidR="00FB1370" w:rsidRPr="003C674E">
        <w:t xml:space="preserve"> </w:t>
      </w:r>
      <w:r w:rsidRPr="00DF00FF">
        <w:t>yields,</w:t>
      </w:r>
      <w:r w:rsidR="00FB1370" w:rsidRPr="003C674E">
        <w:t xml:space="preserve"> </w:t>
      </w:r>
      <w:r w:rsidRPr="00DF00FF">
        <w:t>ultimately</w:t>
      </w:r>
      <w:r w:rsidR="00FB1370" w:rsidRPr="003C674E">
        <w:t xml:space="preserve"> </w:t>
      </w:r>
      <w:r w:rsidRPr="00DF00FF">
        <w:t>reducing</w:t>
      </w:r>
      <w:r w:rsidR="00FB1370" w:rsidRPr="003C674E">
        <w:t xml:space="preserve"> </w:t>
      </w:r>
      <w:r w:rsidRPr="00DF00FF">
        <w:t>costs</w:t>
      </w:r>
      <w:r w:rsidR="00FB1370" w:rsidRPr="003C674E">
        <w:t xml:space="preserve"> </w:t>
      </w:r>
      <w:r w:rsidRPr="00DF00FF">
        <w:t>and</w:t>
      </w:r>
      <w:r w:rsidR="00FB1370" w:rsidRPr="003C674E">
        <w:t xml:space="preserve"> </w:t>
      </w:r>
      <w:r w:rsidRPr="00DF00FF">
        <w:t>environmental</w:t>
      </w:r>
      <w:r w:rsidR="00FB1370" w:rsidRPr="003C674E">
        <w:t xml:space="preserve"> </w:t>
      </w:r>
      <w:r w:rsidRPr="00DF00FF">
        <w:t>impacts</w:t>
      </w:r>
      <w:r w:rsidR="00FB1370" w:rsidRPr="003C674E">
        <w:t xml:space="preserve"> </w:t>
      </w:r>
      <w:r w:rsidRPr="00DF00FF">
        <w:t>of</w:t>
      </w:r>
      <w:r w:rsidR="00FB1370" w:rsidRPr="003C674E">
        <w:t xml:space="preserve"> </w:t>
      </w:r>
      <w:r w:rsidRPr="00DF00FF">
        <w:t>kraft</w:t>
      </w:r>
      <w:r w:rsidR="00FB1370" w:rsidRPr="003C674E">
        <w:t xml:space="preserve"> </w:t>
      </w:r>
      <w:r w:rsidRPr="00DF00FF">
        <w:t>pulping</w:t>
      </w:r>
      <w:r w:rsidR="00FB1370" w:rsidRPr="003C674E">
        <w:t xml:space="preserve"> </w:t>
      </w:r>
      <w:r w:rsidRPr="00DF00FF">
        <w:t>and</w:t>
      </w:r>
      <w:r w:rsidR="00FB1370" w:rsidRPr="003C674E">
        <w:t xml:space="preserve"> </w:t>
      </w:r>
      <w:r w:rsidRPr="00DF00FF">
        <w:t>bleaching.</w:t>
      </w:r>
    </w:p>
    <w:p w14:paraId="29BFB313" w14:textId="77777777" w:rsidR="00EC068C" w:rsidRPr="003C674E" w:rsidRDefault="00EC068C" w:rsidP="001C5D00">
      <w:pPr>
        <w:pStyle w:val="TAMainText"/>
      </w:pPr>
    </w:p>
    <w:p w14:paraId="62439070" w14:textId="1E0B6773" w:rsidR="00EC068C" w:rsidRPr="003C674E" w:rsidRDefault="00EC068C" w:rsidP="00EC068C">
      <w:pPr>
        <w:pStyle w:val="TAMainText"/>
      </w:pPr>
      <w:r w:rsidRPr="003C674E">
        <w:rPr>
          <w:b/>
          <w:bCs/>
        </w:rPr>
        <w:t>Keywords</w:t>
      </w:r>
      <w:r w:rsidRPr="003C674E">
        <w:t>:</w:t>
      </w:r>
      <w:r w:rsidR="00FB1370" w:rsidRPr="003C674E">
        <w:t xml:space="preserve"> </w:t>
      </w:r>
      <w:r w:rsidRPr="003C674E">
        <w:t>Cell</w:t>
      </w:r>
      <w:r w:rsidR="00FB1370" w:rsidRPr="003C674E">
        <w:t xml:space="preserve"> </w:t>
      </w:r>
      <w:r w:rsidRPr="003C674E">
        <w:t>wall;</w:t>
      </w:r>
      <w:r w:rsidR="00FB1370" w:rsidRPr="003C674E">
        <w:t xml:space="preserve"> </w:t>
      </w:r>
      <w:r w:rsidRPr="003C674E">
        <w:rPr>
          <w:i/>
          <w:iCs/>
        </w:rPr>
        <w:t>Eucalyptus</w:t>
      </w:r>
      <w:r w:rsidRPr="003C674E">
        <w:t>;</w:t>
      </w:r>
      <w:r w:rsidR="00FB1370" w:rsidRPr="003C674E">
        <w:t xml:space="preserve"> </w:t>
      </w:r>
      <w:r w:rsidRPr="003C674E">
        <w:t>Lignin;</w:t>
      </w:r>
      <w:r w:rsidR="00FB1370" w:rsidRPr="003C674E">
        <w:t xml:space="preserve"> </w:t>
      </w:r>
      <w:r w:rsidRPr="003C674E">
        <w:t>Pretreatment;</w:t>
      </w:r>
      <w:r w:rsidR="00FB1370" w:rsidRPr="003C674E">
        <w:t xml:space="preserve"> </w:t>
      </w:r>
      <w:r w:rsidRPr="003C674E">
        <w:t>Pulping;</w:t>
      </w:r>
      <w:r w:rsidR="00FB1370" w:rsidRPr="003C674E">
        <w:t xml:space="preserve"> </w:t>
      </w:r>
      <w:r w:rsidRPr="003C674E">
        <w:t>White</w:t>
      </w:r>
      <w:r w:rsidR="00F651F8" w:rsidRPr="003C674E">
        <w:t>-</w:t>
      </w:r>
      <w:r w:rsidRPr="003C674E">
        <w:t>rot</w:t>
      </w:r>
      <w:r w:rsidR="00FB1370" w:rsidRPr="003C674E">
        <w:t xml:space="preserve"> </w:t>
      </w:r>
      <w:r w:rsidRPr="003C674E">
        <w:t>fungi.</w:t>
      </w:r>
    </w:p>
    <w:p w14:paraId="73555F45" w14:textId="33A3A969" w:rsidR="00A80E51" w:rsidRPr="003C674E" w:rsidRDefault="00A80E51">
      <w:pPr>
        <w:spacing w:after="0"/>
        <w:jc w:val="left"/>
      </w:pPr>
      <w:r w:rsidRPr="003C674E">
        <w:br w:type="page"/>
      </w:r>
    </w:p>
    <w:p w14:paraId="28A6FEA8" w14:textId="4FBCC890" w:rsidR="00A80E51" w:rsidRPr="003C674E" w:rsidRDefault="00342DB9" w:rsidP="00342DB9">
      <w:pPr>
        <w:pStyle w:val="Heading1"/>
      </w:pPr>
      <w:r w:rsidRPr="003C674E">
        <w:lastRenderedPageBreak/>
        <w:t>INTRODUCTION</w:t>
      </w:r>
    </w:p>
    <w:p w14:paraId="51B9ED60" w14:textId="77777777" w:rsidR="00A80E51" w:rsidRPr="003C674E" w:rsidRDefault="00A80E51" w:rsidP="001C5D00">
      <w:pPr>
        <w:pStyle w:val="TAMainText"/>
      </w:pPr>
    </w:p>
    <w:p w14:paraId="61BD0F50" w14:textId="21EFE0A4" w:rsidR="000A2D7D" w:rsidRPr="003C674E" w:rsidRDefault="005F398C" w:rsidP="000A2D7D">
      <w:pPr>
        <w:pStyle w:val="TAMainText"/>
      </w:pPr>
      <w:r w:rsidRPr="003C674E">
        <w:t>Breeding</w:t>
      </w:r>
      <w:r w:rsidR="00FB1370" w:rsidRPr="003C674E">
        <w:t xml:space="preserve"> </w:t>
      </w:r>
      <w:r w:rsidRPr="003C674E">
        <w:t>and</w:t>
      </w:r>
      <w:r w:rsidR="00FB1370" w:rsidRPr="003C674E">
        <w:t xml:space="preserve"> </w:t>
      </w:r>
      <w:r w:rsidRPr="003C674E">
        <w:t>clonal</w:t>
      </w:r>
      <w:r w:rsidR="00FB1370" w:rsidRPr="003C674E">
        <w:t xml:space="preserve"> </w:t>
      </w:r>
      <w:r w:rsidRPr="003C674E">
        <w:t>management</w:t>
      </w:r>
      <w:r w:rsidR="00FB1370" w:rsidRPr="003C674E">
        <w:t xml:space="preserve"> </w:t>
      </w:r>
      <w:r w:rsidRPr="003C674E">
        <w:t>of</w:t>
      </w:r>
      <w:r w:rsidR="00FB1370" w:rsidRPr="003C674E">
        <w:t xml:space="preserve"> </w:t>
      </w:r>
      <w:r w:rsidRPr="003C674E">
        <w:rPr>
          <w:i/>
          <w:iCs/>
        </w:rPr>
        <w:t>Eucalyptus</w:t>
      </w:r>
      <w:r w:rsidR="00FB1370" w:rsidRPr="003C674E">
        <w:t xml:space="preserve"> </w:t>
      </w:r>
      <w:r w:rsidRPr="003C674E">
        <w:t>spp.</w:t>
      </w:r>
      <w:r w:rsidR="00FB1370" w:rsidRPr="003C674E">
        <w:t xml:space="preserve"> </w:t>
      </w:r>
      <w:r w:rsidRPr="003C674E">
        <w:t>have</w:t>
      </w:r>
      <w:r w:rsidR="00FB1370" w:rsidRPr="003C674E">
        <w:t xml:space="preserve"> </w:t>
      </w:r>
      <w:r w:rsidRPr="003C674E">
        <w:t>improved</w:t>
      </w:r>
      <w:r w:rsidR="00FB1370" w:rsidRPr="003C674E">
        <w:t xml:space="preserve"> </w:t>
      </w:r>
      <w:r w:rsidRPr="003C674E">
        <w:t>biomass</w:t>
      </w:r>
      <w:r w:rsidR="00FB1370" w:rsidRPr="003C674E">
        <w:t xml:space="preserve"> </w:t>
      </w:r>
      <w:r w:rsidRPr="003C674E">
        <w:t>production</w:t>
      </w:r>
      <w:r w:rsidR="00FB1370" w:rsidRPr="003C674E">
        <w:t xml:space="preserve"> </w:t>
      </w:r>
      <w:r w:rsidRPr="003C674E">
        <w:t>of</w:t>
      </w:r>
      <w:r w:rsidR="00FB1370" w:rsidRPr="003C674E">
        <w:t xml:space="preserve"> </w:t>
      </w:r>
      <w:r w:rsidRPr="003C674E">
        <w:t>these</w:t>
      </w:r>
      <w:r w:rsidR="00FB1370" w:rsidRPr="003C674E">
        <w:t xml:space="preserve"> </w:t>
      </w:r>
      <w:r w:rsidRPr="003C674E">
        <w:t>short</w:t>
      </w:r>
      <w:r w:rsidR="00FB1370" w:rsidRPr="003C674E">
        <w:t xml:space="preserve"> </w:t>
      </w:r>
      <w:r w:rsidRPr="003C674E">
        <w:t>rotation</w:t>
      </w:r>
      <w:r w:rsidR="00FB1370" w:rsidRPr="003C674E">
        <w:t xml:space="preserve"> </w:t>
      </w:r>
      <w:r w:rsidRPr="003C674E">
        <w:t>hardwood</w:t>
      </w:r>
      <w:r w:rsidR="00FB1370" w:rsidRPr="003C674E">
        <w:t xml:space="preserve"> </w:t>
      </w:r>
      <w:r w:rsidRPr="003C674E">
        <w:t>forests</w:t>
      </w:r>
      <w:r w:rsidR="00C330BD" w:rsidRPr="003C674E">
        <w:fldChar w:fldCharType="begin"/>
      </w:r>
      <w:r w:rsidR="00C330BD" w:rsidRPr="003C674E">
        <w:instrText xml:space="preserve"> ADDIN EN.CITE &lt;EndNote&gt;&lt;Cite&gt;&lt;Author&gt;Hart&lt;/Author&gt;&lt;Year&gt;2015&lt;/Year&gt;&lt;RecNum&gt;2883&lt;/RecNum&gt;&lt;DisplayText&gt;&lt;style face="superscript"&gt;1&lt;/style&gt;&lt;/DisplayText&gt;&lt;record&gt;&lt;rec-number&gt;2883&lt;/rec-number&gt;&lt;foreign-keys&gt;&lt;key app="EN" db-id="fzvsfp22pfsxe4exwe8v22s29axwpat2wttf" timestamp="1647961936"&gt;2883&lt;/key&gt;&lt;/foreign-keys&gt;&lt;ref-type name="Journal Article"&gt;17&lt;/ref-type&gt;&lt;contributors&gt;&lt;authors&gt;&lt;author&gt;Hart, Peter W&lt;/author&gt;&lt;author&gt;Santos, Ricardo B&lt;/author&gt;&lt;/authors&gt;&lt;/contributors&gt;&lt;titles&gt;&lt;title&gt;Changing the face of short fiber - A review of the eucalyptus revolution&lt;/title&gt;&lt;secondary-title&gt;TAPPI Journal&lt;/secondary-title&gt;&lt;/titles&gt;&lt;periodical&gt;&lt;full-title&gt;Tappi Journal&lt;/full-title&gt;&lt;/periodical&gt;&lt;pages&gt;353-359&lt;/pages&gt;&lt;volume&gt;14&lt;/volume&gt;&lt;number&gt;6&lt;/number&gt;&lt;dates&gt;&lt;year&gt;2015&lt;/year&gt;&lt;/dates&gt;&lt;urls&gt;&lt;/urls&gt;&lt;/record&gt;&lt;/Cite&gt;&lt;/EndNote&gt;</w:instrText>
      </w:r>
      <w:r w:rsidR="00C330BD" w:rsidRPr="003C674E">
        <w:fldChar w:fldCharType="separate"/>
      </w:r>
      <w:r w:rsidR="00C330BD" w:rsidRPr="003C674E">
        <w:rPr>
          <w:noProof/>
          <w:vertAlign w:val="superscript"/>
        </w:rPr>
        <w:t>1</w:t>
      </w:r>
      <w:r w:rsidR="00C330BD" w:rsidRPr="003C674E">
        <w:fldChar w:fldCharType="end"/>
      </w:r>
      <w:r w:rsidR="00381290" w:rsidRPr="003C674E">
        <w:t>.</w:t>
      </w:r>
      <w:r w:rsidR="00FB1370" w:rsidRPr="003C674E">
        <w:t xml:space="preserve"> </w:t>
      </w:r>
      <w:r w:rsidRPr="003C674E">
        <w:t>In</w:t>
      </w:r>
      <w:r w:rsidR="00FB1370" w:rsidRPr="003C674E">
        <w:t xml:space="preserve"> </w:t>
      </w:r>
      <w:r w:rsidRPr="003C674E">
        <w:t>Southern</w:t>
      </w:r>
      <w:r w:rsidR="00FB1370" w:rsidRPr="003C674E">
        <w:t xml:space="preserve"> </w:t>
      </w:r>
      <w:r w:rsidRPr="003C674E">
        <w:t>European</w:t>
      </w:r>
      <w:r w:rsidR="00FB1370" w:rsidRPr="003C674E">
        <w:t xml:space="preserve"> </w:t>
      </w:r>
      <w:r w:rsidRPr="003C674E">
        <w:t>countries</w:t>
      </w:r>
      <w:r w:rsidR="00FB1370" w:rsidRPr="003C674E">
        <w:t xml:space="preserve"> </w:t>
      </w:r>
      <w:r w:rsidRPr="003C674E">
        <w:t>such</w:t>
      </w:r>
      <w:r w:rsidR="00FB1370" w:rsidRPr="003C674E">
        <w:t xml:space="preserve"> </w:t>
      </w:r>
      <w:r w:rsidRPr="003C674E">
        <w:t>as</w:t>
      </w:r>
      <w:r w:rsidR="00FB1370" w:rsidRPr="003C674E">
        <w:t xml:space="preserve"> </w:t>
      </w:r>
      <w:r w:rsidRPr="003C674E">
        <w:t>Portugal,</w:t>
      </w:r>
      <w:r w:rsidR="00FB1370" w:rsidRPr="003C674E">
        <w:t xml:space="preserve"> </w:t>
      </w:r>
      <w:r w:rsidRPr="003C674E">
        <w:t>eucalypt</w:t>
      </w:r>
      <w:r w:rsidR="00FB1370" w:rsidRPr="003C674E">
        <w:t xml:space="preserve"> </w:t>
      </w:r>
      <w:r w:rsidRPr="003C674E">
        <w:t>wood</w:t>
      </w:r>
      <w:r w:rsidR="00FB1370" w:rsidRPr="003C674E">
        <w:t xml:space="preserve"> </w:t>
      </w:r>
      <w:r w:rsidRPr="003C674E">
        <w:t>is</w:t>
      </w:r>
      <w:r w:rsidR="00FB1370" w:rsidRPr="003C674E">
        <w:t xml:space="preserve"> </w:t>
      </w:r>
      <w:r w:rsidRPr="003C674E">
        <w:t>the</w:t>
      </w:r>
      <w:r w:rsidR="00FB1370" w:rsidRPr="003C674E">
        <w:t xml:space="preserve"> </w:t>
      </w:r>
      <w:r w:rsidRPr="003C674E">
        <w:t>main</w:t>
      </w:r>
      <w:r w:rsidR="00FB1370" w:rsidRPr="003C674E">
        <w:t xml:space="preserve"> </w:t>
      </w:r>
      <w:r w:rsidRPr="003C674E">
        <w:t>raw</w:t>
      </w:r>
      <w:r w:rsidR="00FB1370" w:rsidRPr="003C674E">
        <w:t xml:space="preserve"> </w:t>
      </w:r>
      <w:r w:rsidRPr="003C674E">
        <w:t>material</w:t>
      </w:r>
      <w:r w:rsidR="00FB1370" w:rsidRPr="003C674E">
        <w:t xml:space="preserve"> </w:t>
      </w:r>
      <w:r w:rsidRPr="003C674E">
        <w:t>for</w:t>
      </w:r>
      <w:r w:rsidR="00FB1370" w:rsidRPr="003C674E">
        <w:t xml:space="preserve"> </w:t>
      </w:r>
      <w:r w:rsidRPr="003C674E">
        <w:t>the</w:t>
      </w:r>
      <w:r w:rsidR="00FB1370" w:rsidRPr="003C674E">
        <w:t xml:space="preserve"> </w:t>
      </w:r>
      <w:r w:rsidRPr="003C674E">
        <w:t>pulping</w:t>
      </w:r>
      <w:r w:rsidR="00FB1370" w:rsidRPr="003C674E">
        <w:t xml:space="preserve"> </w:t>
      </w:r>
      <w:r w:rsidRPr="003C674E">
        <w:t>industry,</w:t>
      </w:r>
      <w:r w:rsidR="00FB1370" w:rsidRPr="003C674E">
        <w:t xml:space="preserve"> </w:t>
      </w:r>
      <w:r w:rsidRPr="003C674E">
        <w:t>with</w:t>
      </w:r>
      <w:r w:rsidR="00FB1370" w:rsidRPr="003C674E">
        <w:t xml:space="preserve"> </w:t>
      </w:r>
      <w:r w:rsidRPr="003C674E">
        <w:rPr>
          <w:i/>
          <w:iCs/>
        </w:rPr>
        <w:t>Eucalyptus</w:t>
      </w:r>
      <w:r w:rsidR="00FB1370" w:rsidRPr="003C674E">
        <w:t xml:space="preserve"> </w:t>
      </w:r>
      <w:r w:rsidRPr="003C674E">
        <w:rPr>
          <w:i/>
          <w:iCs/>
        </w:rPr>
        <w:t>globulus</w:t>
      </w:r>
      <w:r w:rsidR="00FB1370" w:rsidRPr="003C674E">
        <w:t xml:space="preserve"> </w:t>
      </w:r>
      <w:r w:rsidRPr="003C674E">
        <w:t>Labill.</w:t>
      </w:r>
      <w:r w:rsidR="00FB1370" w:rsidRPr="003C674E">
        <w:t xml:space="preserve"> </w:t>
      </w:r>
      <w:r w:rsidRPr="003C674E">
        <w:t>largely</w:t>
      </w:r>
      <w:r w:rsidR="00FB1370" w:rsidRPr="003C674E">
        <w:t xml:space="preserve"> </w:t>
      </w:r>
      <w:r w:rsidRPr="003C674E">
        <w:t>dominating</w:t>
      </w:r>
      <w:r w:rsidR="00FB1370" w:rsidRPr="003C674E">
        <w:t xml:space="preserve"> </w:t>
      </w:r>
      <w:r w:rsidRPr="003C674E">
        <w:t>the</w:t>
      </w:r>
      <w:r w:rsidR="00FB1370" w:rsidRPr="003C674E">
        <w:t xml:space="preserve"> </w:t>
      </w:r>
      <w:r w:rsidRPr="003C674E">
        <w:t>market</w:t>
      </w:r>
      <w:r w:rsidR="00C330BD" w:rsidRPr="003C674E">
        <w:fldChar w:fldCharType="begin"/>
      </w:r>
      <w:r w:rsidR="00C330BD" w:rsidRPr="003C674E">
        <w:instrText xml:space="preserve"> ADDIN EN.CITE &lt;EndNote&gt;&lt;Cite ExcludeYear="1"&gt;&lt;Author&gt;Miranda&lt;/Author&gt;&lt;Year&gt;2002&lt;/Year&gt;&lt;RecNum&gt;3281&lt;/RecNum&gt;&lt;DisplayText&gt;&lt;style face="superscript"&gt;2&lt;/style&gt;&lt;/DisplayText&gt;&lt;record&gt;&lt;rec-number&gt;3281&lt;/rec-number&gt;&lt;foreign-keys&gt;&lt;key app="EN" db-id="fzvsfp22pfsxe4exwe8v22s29axwpat2wttf" timestamp="1694773718"&gt;3281&lt;/key&gt;&lt;/foreign-keys&gt;&lt;ref-type name="Journal Article"&gt;17&lt;/ref-type&gt;&lt;contributors&gt;&lt;authors&gt;&lt;author&gt;Miranda, Isabel&lt;/author&gt;&lt;author&gt;Pereira, Helena&lt;/author&gt;&lt;/authors&gt;&lt;/contributors&gt;&lt;titles&gt;&lt;title&gt;&lt;style face="normal" font="default" size="100%"&gt;The variation of chemical composition and pulping yield with age and growth factors in young &lt;/style&gt;&lt;style face="italic" font="default" size="100%"&gt;Eucalyptus globulus&lt;/style&gt;&lt;/title&gt;&lt;secondary-title&gt;Wood and fiber science&lt;/secondary-title&gt;&lt;/titles&gt;&lt;periodical&gt;&lt;full-title&gt;Wood and Fiber Science&lt;/full-title&gt;&lt;/periodical&gt;&lt;pages&gt;140-145&lt;/pages&gt;&lt;volume&gt;34&lt;/volume&gt;&lt;number&gt;1&lt;/number&gt;&lt;dates&gt;&lt;year&gt;2002&lt;/year&gt;&lt;/dates&gt;&lt;isbn&gt;0735-6161&lt;/isbn&gt;&lt;urls&gt;&lt;/urls&gt;&lt;/record&gt;&lt;/Cite&gt;&lt;/EndNote&gt;</w:instrText>
      </w:r>
      <w:r w:rsidR="00C330BD" w:rsidRPr="003C674E">
        <w:fldChar w:fldCharType="separate"/>
      </w:r>
      <w:r w:rsidR="00C330BD" w:rsidRPr="003C674E">
        <w:rPr>
          <w:noProof/>
          <w:vertAlign w:val="superscript"/>
        </w:rPr>
        <w:t>2</w:t>
      </w:r>
      <w:r w:rsidR="00C330BD" w:rsidRPr="003C674E">
        <w:fldChar w:fldCharType="end"/>
      </w:r>
      <w:r w:rsidR="00381290" w:rsidRPr="003C674E">
        <w:rPr>
          <w:lang w:val="en-GB"/>
        </w:rPr>
        <w:t>.</w:t>
      </w:r>
      <w:r w:rsidR="00FB1370" w:rsidRPr="003C674E">
        <w:rPr>
          <w:lang w:val="en-GB"/>
        </w:rPr>
        <w:t xml:space="preserve"> </w:t>
      </w:r>
      <w:r w:rsidR="00641451" w:rsidRPr="003C674E">
        <w:rPr>
          <w:i/>
          <w:iCs/>
        </w:rPr>
        <w:t>E</w:t>
      </w:r>
      <w:r w:rsidR="00641451" w:rsidRPr="003C674E">
        <w:t>.</w:t>
      </w:r>
      <w:r w:rsidR="00FB1370" w:rsidRPr="003C674E">
        <w:t xml:space="preserve"> </w:t>
      </w:r>
      <w:r w:rsidR="00641451" w:rsidRPr="003C674E">
        <w:rPr>
          <w:i/>
          <w:iCs/>
        </w:rPr>
        <w:t>globulus</w:t>
      </w:r>
      <w:r w:rsidR="00FB1370" w:rsidRPr="003C674E">
        <w:t xml:space="preserve"> </w:t>
      </w:r>
      <w:r w:rsidR="00641451" w:rsidRPr="003C674E">
        <w:t>is</w:t>
      </w:r>
      <w:r w:rsidR="00FB1370" w:rsidRPr="003C674E">
        <w:t xml:space="preserve"> </w:t>
      </w:r>
      <w:r w:rsidR="00641451" w:rsidRPr="003C674E">
        <w:t>considered</w:t>
      </w:r>
      <w:r w:rsidR="00FB1370" w:rsidRPr="003C674E">
        <w:t xml:space="preserve"> </w:t>
      </w:r>
      <w:r w:rsidR="00641451" w:rsidRPr="003C674E">
        <w:t>by</w:t>
      </w:r>
      <w:r w:rsidR="00FB1370" w:rsidRPr="003C674E">
        <w:t xml:space="preserve"> </w:t>
      </w:r>
      <w:r w:rsidR="00641451" w:rsidRPr="003C674E">
        <w:t>specialists</w:t>
      </w:r>
      <w:r w:rsidR="00FB1370" w:rsidRPr="003C674E">
        <w:t xml:space="preserve"> </w:t>
      </w:r>
      <w:r w:rsidR="00641451" w:rsidRPr="003C674E">
        <w:t>as</w:t>
      </w:r>
      <w:r w:rsidR="00FB1370" w:rsidRPr="003C674E">
        <w:t xml:space="preserve"> </w:t>
      </w:r>
      <w:r w:rsidR="00641451" w:rsidRPr="003C674E">
        <w:t>the</w:t>
      </w:r>
      <w:r w:rsidR="00FB1370" w:rsidRPr="003C674E">
        <w:t xml:space="preserve"> </w:t>
      </w:r>
      <w:r w:rsidR="00641451" w:rsidRPr="003C674E">
        <w:t>ideal</w:t>
      </w:r>
      <w:r w:rsidR="00FB1370" w:rsidRPr="003C674E">
        <w:t xml:space="preserve"> </w:t>
      </w:r>
      <w:r w:rsidR="00641451" w:rsidRPr="003C674E">
        <w:t>fiber</w:t>
      </w:r>
      <w:r w:rsidR="00FB1370" w:rsidRPr="003C674E">
        <w:t xml:space="preserve"> </w:t>
      </w:r>
      <w:r w:rsidR="00641451" w:rsidRPr="003C674E">
        <w:t>source</w:t>
      </w:r>
      <w:r w:rsidR="00FB1370" w:rsidRPr="003C674E">
        <w:t xml:space="preserve"> </w:t>
      </w:r>
      <w:r w:rsidR="00641451" w:rsidRPr="003C674E">
        <w:t>for</w:t>
      </w:r>
      <w:r w:rsidR="00FB1370" w:rsidRPr="003C674E">
        <w:t xml:space="preserve"> </w:t>
      </w:r>
      <w:r w:rsidR="00641451" w:rsidRPr="003C674E">
        <w:t>printing</w:t>
      </w:r>
      <w:r w:rsidR="00FB1370" w:rsidRPr="003C674E">
        <w:t xml:space="preserve"> </w:t>
      </w:r>
      <w:r w:rsidR="00641451" w:rsidRPr="003C674E">
        <w:t>and</w:t>
      </w:r>
      <w:r w:rsidR="00FB1370" w:rsidRPr="003C674E">
        <w:t xml:space="preserve"> </w:t>
      </w:r>
      <w:r w:rsidR="00641451" w:rsidRPr="003C674E">
        <w:t>writing</w:t>
      </w:r>
      <w:r w:rsidR="00FB1370" w:rsidRPr="003C674E">
        <w:t xml:space="preserve"> </w:t>
      </w:r>
      <w:r w:rsidR="00641451" w:rsidRPr="003C674E">
        <w:t>(P&amp;W)</w:t>
      </w:r>
      <w:r w:rsidR="00FB1370" w:rsidRPr="003C674E">
        <w:t xml:space="preserve"> </w:t>
      </w:r>
      <w:r w:rsidR="00641451" w:rsidRPr="003C674E">
        <w:t>papers</w:t>
      </w:r>
      <w:r w:rsidR="0067008F" w:rsidRPr="003C674E">
        <w:t>,</w:t>
      </w:r>
      <w:r w:rsidR="00FB1370" w:rsidRPr="003C674E">
        <w:t xml:space="preserve"> </w:t>
      </w:r>
      <w:r w:rsidR="0067008F" w:rsidRPr="003C674E">
        <w:t>thanks</w:t>
      </w:r>
      <w:r w:rsidR="00FB1370" w:rsidRPr="003C674E">
        <w:t xml:space="preserve"> </w:t>
      </w:r>
      <w:r w:rsidR="0067008F" w:rsidRPr="003C674E">
        <w:t>to</w:t>
      </w:r>
      <w:r w:rsidR="00FB1370" w:rsidRPr="003C674E">
        <w:t xml:space="preserve"> </w:t>
      </w:r>
      <w:r w:rsidR="0067008F" w:rsidRPr="003C674E">
        <w:t>its</w:t>
      </w:r>
      <w:r w:rsidR="00FB1370" w:rsidRPr="003C674E">
        <w:t xml:space="preserve"> </w:t>
      </w:r>
      <w:r w:rsidR="0067008F" w:rsidRPr="003C674E">
        <w:t>physicochemical</w:t>
      </w:r>
      <w:r w:rsidR="00FB1370" w:rsidRPr="003C674E">
        <w:t xml:space="preserve"> </w:t>
      </w:r>
      <w:r w:rsidR="0067008F" w:rsidRPr="003C674E">
        <w:t>properties,</w:t>
      </w:r>
      <w:r w:rsidR="00FB1370" w:rsidRPr="003C674E">
        <w:t xml:space="preserve"> </w:t>
      </w:r>
      <w:r w:rsidR="0067008F" w:rsidRPr="003C674E">
        <w:t>which</w:t>
      </w:r>
      <w:r w:rsidR="00FB1370" w:rsidRPr="003C674E">
        <w:t xml:space="preserve"> </w:t>
      </w:r>
      <w:r w:rsidR="0067008F" w:rsidRPr="003C674E">
        <w:t>confer</w:t>
      </w:r>
      <w:r w:rsidR="00FB1370" w:rsidRPr="003C674E">
        <w:t xml:space="preserve"> </w:t>
      </w:r>
      <w:r w:rsidR="0067008F" w:rsidRPr="003C674E">
        <w:t>exceptional</w:t>
      </w:r>
      <w:r w:rsidR="00FB1370" w:rsidRPr="003C674E">
        <w:t xml:space="preserve"> </w:t>
      </w:r>
      <w:r w:rsidR="00381FF5" w:rsidRPr="003C674E">
        <w:t>key</w:t>
      </w:r>
      <w:r w:rsidR="00FB1370" w:rsidRPr="003C674E">
        <w:t xml:space="preserve"> </w:t>
      </w:r>
      <w:r w:rsidR="00381FF5" w:rsidRPr="003C674E">
        <w:t>papermaking</w:t>
      </w:r>
      <w:r w:rsidR="00FB1370" w:rsidRPr="003C674E">
        <w:t xml:space="preserve"> </w:t>
      </w:r>
      <w:r w:rsidR="00381FF5" w:rsidRPr="003C674E">
        <w:t>properties</w:t>
      </w:r>
      <w:r w:rsidR="00182970" w:rsidRPr="003C674E">
        <w:t>,</w:t>
      </w:r>
      <w:r w:rsidR="00FB1370" w:rsidRPr="003C674E">
        <w:t xml:space="preserve"> </w:t>
      </w:r>
      <w:r w:rsidR="00381FF5" w:rsidRPr="003C674E">
        <w:t>such</w:t>
      </w:r>
      <w:r w:rsidR="00FB1370" w:rsidRPr="003C674E">
        <w:t xml:space="preserve"> </w:t>
      </w:r>
      <w:r w:rsidR="00381FF5" w:rsidRPr="003C674E">
        <w:t>as</w:t>
      </w:r>
      <w:bookmarkStart w:id="0" w:name="_Hlk145762978"/>
      <w:r w:rsidR="00FB1370" w:rsidRPr="003C674E">
        <w:t xml:space="preserve"> </w:t>
      </w:r>
      <w:r w:rsidR="00641451" w:rsidRPr="003C674E">
        <w:t>short</w:t>
      </w:r>
      <w:r w:rsidR="00FB1370" w:rsidRPr="003C674E">
        <w:t xml:space="preserve"> </w:t>
      </w:r>
      <w:r w:rsidR="0067008F" w:rsidRPr="003C674E">
        <w:t>wood</w:t>
      </w:r>
      <w:r w:rsidR="00FB1370" w:rsidRPr="003C674E">
        <w:t xml:space="preserve"> </w:t>
      </w:r>
      <w:r w:rsidR="00641451" w:rsidRPr="003C674E">
        <w:t>fibers</w:t>
      </w:r>
      <w:r w:rsidR="0067008F" w:rsidRPr="003C674E">
        <w:t>,</w:t>
      </w:r>
      <w:r w:rsidR="00FB1370" w:rsidRPr="003C674E">
        <w:t xml:space="preserve"> </w:t>
      </w:r>
      <w:r w:rsidR="00641451" w:rsidRPr="003C674E">
        <w:t>and</w:t>
      </w:r>
      <w:r w:rsidR="00FB1370" w:rsidRPr="003C674E">
        <w:t xml:space="preserve"> </w:t>
      </w:r>
      <w:r w:rsidR="00641451" w:rsidRPr="003C674E">
        <w:t>the</w:t>
      </w:r>
      <w:r w:rsidR="00FB1370" w:rsidRPr="003C674E">
        <w:t xml:space="preserve"> </w:t>
      </w:r>
      <w:r w:rsidR="00641451" w:rsidRPr="003C674E">
        <w:t>paper</w:t>
      </w:r>
      <w:r w:rsidR="00FB1370" w:rsidRPr="003C674E">
        <w:t xml:space="preserve"> </w:t>
      </w:r>
      <w:r w:rsidR="00641451" w:rsidRPr="003C674E">
        <w:t>produced</w:t>
      </w:r>
      <w:r w:rsidR="00FB1370" w:rsidRPr="003C674E">
        <w:t xml:space="preserve"> </w:t>
      </w:r>
      <w:r w:rsidR="00641451" w:rsidRPr="003C674E">
        <w:t>has</w:t>
      </w:r>
      <w:r w:rsidR="00FB1370" w:rsidRPr="003C674E">
        <w:t xml:space="preserve"> </w:t>
      </w:r>
      <w:r w:rsidR="00641451" w:rsidRPr="003C674E">
        <w:t>excellent</w:t>
      </w:r>
      <w:r w:rsidR="00FB1370" w:rsidRPr="003C674E">
        <w:t xml:space="preserve"> </w:t>
      </w:r>
      <w:r w:rsidR="00641451" w:rsidRPr="003C674E">
        <w:t>specific</w:t>
      </w:r>
      <w:r w:rsidR="00FB1370" w:rsidRPr="003C674E">
        <w:t xml:space="preserve"> </w:t>
      </w:r>
      <w:r w:rsidR="00641451" w:rsidRPr="003C674E">
        <w:t>volume,</w:t>
      </w:r>
      <w:r w:rsidR="00FB1370" w:rsidRPr="003C674E">
        <w:t xml:space="preserve"> </w:t>
      </w:r>
      <w:r w:rsidR="00641451" w:rsidRPr="003C674E">
        <w:t>good</w:t>
      </w:r>
      <w:r w:rsidR="00FB1370" w:rsidRPr="003C674E">
        <w:t xml:space="preserve"> </w:t>
      </w:r>
      <w:r w:rsidR="00641451" w:rsidRPr="003C674E">
        <w:t>formation,</w:t>
      </w:r>
      <w:r w:rsidR="00FB1370" w:rsidRPr="003C674E">
        <w:t xml:space="preserve"> </w:t>
      </w:r>
      <w:r w:rsidR="00641451" w:rsidRPr="003C674E">
        <w:t>porosity</w:t>
      </w:r>
      <w:r w:rsidR="00FB1370" w:rsidRPr="003C674E">
        <w:t xml:space="preserve"> </w:t>
      </w:r>
      <w:r w:rsidR="00641451" w:rsidRPr="003C674E">
        <w:t>and</w:t>
      </w:r>
      <w:r w:rsidR="00FB1370" w:rsidRPr="003C674E">
        <w:t xml:space="preserve"> </w:t>
      </w:r>
      <w:r w:rsidR="00641451" w:rsidRPr="003C674E">
        <w:t>dimensional</w:t>
      </w:r>
      <w:r w:rsidR="00FB1370" w:rsidRPr="003C674E">
        <w:t xml:space="preserve"> </w:t>
      </w:r>
      <w:r w:rsidR="00641451" w:rsidRPr="003C674E">
        <w:t>stability,</w:t>
      </w:r>
      <w:r w:rsidR="00FB1370" w:rsidRPr="003C674E">
        <w:t xml:space="preserve"> </w:t>
      </w:r>
      <w:r w:rsidR="00641451" w:rsidRPr="003C674E">
        <w:t>high</w:t>
      </w:r>
      <w:r w:rsidR="00FB1370" w:rsidRPr="003C674E">
        <w:t xml:space="preserve"> </w:t>
      </w:r>
      <w:r w:rsidR="00641451" w:rsidRPr="003C674E">
        <w:t>opacity</w:t>
      </w:r>
      <w:r w:rsidR="00FB1370" w:rsidRPr="003C674E">
        <w:t xml:space="preserve"> </w:t>
      </w:r>
      <w:r w:rsidR="00641451" w:rsidRPr="003C674E">
        <w:t>and</w:t>
      </w:r>
      <w:r w:rsidR="00FB1370" w:rsidRPr="003C674E">
        <w:t xml:space="preserve"> </w:t>
      </w:r>
      <w:r w:rsidR="00641451" w:rsidRPr="003C674E">
        <w:t>a</w:t>
      </w:r>
      <w:r w:rsidR="00FB1370" w:rsidRPr="003C674E">
        <w:t xml:space="preserve"> </w:t>
      </w:r>
      <w:r w:rsidR="00641451" w:rsidRPr="003C674E">
        <w:t>smooth</w:t>
      </w:r>
      <w:r w:rsidR="00FB1370" w:rsidRPr="003C674E">
        <w:t xml:space="preserve"> </w:t>
      </w:r>
      <w:r w:rsidR="00641451" w:rsidRPr="003C674E">
        <w:t>surface</w:t>
      </w:r>
      <w:bookmarkEnd w:id="0"/>
      <w:r w:rsidR="00C330BD" w:rsidRPr="003C674E">
        <w:fldChar w:fldCharType="begin"/>
      </w:r>
      <w:r w:rsidR="00C330BD" w:rsidRPr="003C674E">
        <w:instrText xml:space="preserve"> ADDIN EN.CITE &lt;EndNote&gt;&lt;Cite&gt;&lt;Author&gt;Hart&lt;/Author&gt;&lt;Year&gt;2015&lt;/Year&gt;&lt;RecNum&gt;2883&lt;/RecNum&gt;&lt;DisplayText&gt;&lt;style face="superscript"&gt;1&lt;/style&gt;&lt;/DisplayText&gt;&lt;record&gt;&lt;rec-number&gt;2883&lt;/rec-number&gt;&lt;foreign-keys&gt;&lt;key app="EN" db-id="fzvsfp22pfsxe4exwe8v22s29axwpat2wttf" timestamp="1647961936"&gt;2883&lt;/key&gt;&lt;/foreign-keys&gt;&lt;ref-type name="Journal Article"&gt;17&lt;/ref-type&gt;&lt;contributors&gt;&lt;authors&gt;&lt;author&gt;Hart, Peter W&lt;/author&gt;&lt;author&gt;Santos, Ricardo B&lt;/author&gt;&lt;/authors&gt;&lt;/contributors&gt;&lt;titles&gt;&lt;title&gt;Changing the face of short fiber - A review of the eucalyptus revolution&lt;/title&gt;&lt;secondary-title&gt;TAPPI Journal&lt;/secondary-title&gt;&lt;/titles&gt;&lt;periodical&gt;&lt;full-title&gt;Tappi Journal&lt;/full-title&gt;&lt;/periodical&gt;&lt;pages&gt;353-359&lt;/pages&gt;&lt;volume&gt;14&lt;/volume&gt;&lt;number&gt;6&lt;/number&gt;&lt;dates&gt;&lt;year&gt;2015&lt;/year&gt;&lt;/dates&gt;&lt;urls&gt;&lt;/urls&gt;&lt;/record&gt;&lt;/Cite&gt;&lt;/EndNote&gt;</w:instrText>
      </w:r>
      <w:r w:rsidR="00C330BD" w:rsidRPr="003C674E">
        <w:fldChar w:fldCharType="separate"/>
      </w:r>
      <w:r w:rsidR="00C330BD" w:rsidRPr="003C674E">
        <w:rPr>
          <w:noProof/>
          <w:vertAlign w:val="superscript"/>
        </w:rPr>
        <w:t>1</w:t>
      </w:r>
      <w:r w:rsidR="00C330BD" w:rsidRPr="003C674E">
        <w:fldChar w:fldCharType="end"/>
      </w:r>
      <w:r w:rsidR="00641451" w:rsidRPr="003C674E">
        <w:t>.</w:t>
      </w:r>
      <w:r w:rsidR="00FB1370" w:rsidRPr="003C674E">
        <w:t xml:space="preserve"> </w:t>
      </w:r>
      <w:r w:rsidR="0035268D" w:rsidRPr="003C674E">
        <w:t>Nevertheless</w:t>
      </w:r>
      <w:r w:rsidR="00182970" w:rsidRPr="003C674E">
        <w:t>,</w:t>
      </w:r>
      <w:r w:rsidR="00FB1370" w:rsidRPr="003C674E">
        <w:t xml:space="preserve"> </w:t>
      </w:r>
      <w:r w:rsidRPr="003C674E">
        <w:t>incorporation</w:t>
      </w:r>
      <w:r w:rsidR="00FB1370" w:rsidRPr="003C674E">
        <w:t xml:space="preserve"> </w:t>
      </w:r>
      <w:r w:rsidRPr="003C674E">
        <w:t>of</w:t>
      </w:r>
      <w:r w:rsidR="00FB1370" w:rsidRPr="003C674E">
        <w:t xml:space="preserve"> </w:t>
      </w:r>
      <w:r w:rsidRPr="003C674E">
        <w:t>wood</w:t>
      </w:r>
      <w:r w:rsidR="00FB1370" w:rsidRPr="003C674E">
        <w:t xml:space="preserve"> </w:t>
      </w:r>
      <w:r w:rsidRPr="003C674E">
        <w:t>from</w:t>
      </w:r>
      <w:r w:rsidR="00FB1370" w:rsidRPr="003C674E">
        <w:t xml:space="preserve"> </w:t>
      </w:r>
      <w:r w:rsidRPr="003C674E">
        <w:t>other</w:t>
      </w:r>
      <w:r w:rsidR="00FB1370" w:rsidRPr="003C674E">
        <w:t xml:space="preserve"> </w:t>
      </w:r>
      <w:r w:rsidRPr="003C674E">
        <w:rPr>
          <w:i/>
          <w:iCs/>
        </w:rPr>
        <w:t>Eucalyptus</w:t>
      </w:r>
      <w:r w:rsidR="00FB1370" w:rsidRPr="003C674E">
        <w:t xml:space="preserve"> </w:t>
      </w:r>
      <w:r w:rsidRPr="003C674E">
        <w:t>species</w:t>
      </w:r>
      <w:r w:rsidR="00FB1370" w:rsidRPr="003C674E">
        <w:t xml:space="preserve"> </w:t>
      </w:r>
      <w:r w:rsidRPr="003C674E">
        <w:t>and</w:t>
      </w:r>
      <w:r w:rsidR="00FB1370" w:rsidRPr="003C674E">
        <w:t xml:space="preserve"> </w:t>
      </w:r>
      <w:r w:rsidRPr="003C674E">
        <w:t>hybrids,</w:t>
      </w:r>
      <w:r w:rsidR="00FB1370" w:rsidRPr="003C674E">
        <w:t xml:space="preserve"> </w:t>
      </w:r>
      <w:r w:rsidRPr="003C674E">
        <w:t>such</w:t>
      </w:r>
      <w:r w:rsidR="00FB1370" w:rsidRPr="003C674E">
        <w:t xml:space="preserve"> </w:t>
      </w:r>
      <w:r w:rsidRPr="003C674E">
        <w:t>as</w:t>
      </w:r>
      <w:r w:rsidR="00FB1370" w:rsidRPr="003C674E">
        <w:t xml:space="preserve"> </w:t>
      </w:r>
      <w:r w:rsidRPr="003C674E">
        <w:rPr>
          <w:i/>
          <w:iCs/>
        </w:rPr>
        <w:t>E</w:t>
      </w:r>
      <w:r w:rsidRPr="003C674E">
        <w:t>.</w:t>
      </w:r>
      <w:r w:rsidR="00FB1370" w:rsidRPr="003C674E">
        <w:t xml:space="preserve"> </w:t>
      </w:r>
      <w:r w:rsidRPr="003C674E">
        <w:rPr>
          <w:i/>
          <w:iCs/>
        </w:rPr>
        <w:t>nitens</w:t>
      </w:r>
      <w:r w:rsidR="00FB1370" w:rsidRPr="003C674E">
        <w:t xml:space="preserve"> </w:t>
      </w:r>
      <w:r w:rsidRPr="003C674E">
        <w:t>Maiden</w:t>
      </w:r>
      <w:r w:rsidR="00FB1370" w:rsidRPr="003C674E">
        <w:t xml:space="preserve"> </w:t>
      </w:r>
      <w:r w:rsidRPr="003C674E">
        <w:t>or</w:t>
      </w:r>
      <w:r w:rsidR="00FB1370" w:rsidRPr="003C674E">
        <w:t xml:space="preserve"> </w:t>
      </w:r>
      <w:r w:rsidRPr="003C674E">
        <w:rPr>
          <w:i/>
          <w:iCs/>
        </w:rPr>
        <w:t>E</w:t>
      </w:r>
      <w:r w:rsidRPr="003C674E">
        <w:t>.</w:t>
      </w:r>
      <w:r w:rsidR="00FB1370" w:rsidRPr="003C674E">
        <w:t xml:space="preserve"> </w:t>
      </w:r>
      <w:r w:rsidRPr="003C674E">
        <w:rPr>
          <w:i/>
          <w:iCs/>
        </w:rPr>
        <w:t>urograndis</w:t>
      </w:r>
      <w:r w:rsidR="00FB1370" w:rsidRPr="003C674E">
        <w:t xml:space="preserve"> </w:t>
      </w:r>
      <w:r w:rsidRPr="003C674E">
        <w:t>(</w:t>
      </w:r>
      <w:r w:rsidRPr="003C674E">
        <w:rPr>
          <w:i/>
          <w:iCs/>
        </w:rPr>
        <w:t>E</w:t>
      </w:r>
      <w:r w:rsidRPr="003C674E">
        <w:t>.</w:t>
      </w:r>
      <w:r w:rsidR="00FB1370" w:rsidRPr="003C674E">
        <w:t xml:space="preserve"> </w:t>
      </w:r>
      <w:proofErr w:type="spellStart"/>
      <w:r w:rsidRPr="003C674E">
        <w:rPr>
          <w:i/>
          <w:iCs/>
        </w:rPr>
        <w:t>urophylla</w:t>
      </w:r>
      <w:proofErr w:type="spellEnd"/>
      <w:r w:rsidR="00FB1370" w:rsidRPr="003C674E">
        <w:t xml:space="preserve"> </w:t>
      </w:r>
      <w:proofErr w:type="spellStart"/>
      <w:r w:rsidRPr="003C674E">
        <w:t>S.</w:t>
      </w:r>
      <w:proofErr w:type="gramStart"/>
      <w:r w:rsidRPr="003C674E">
        <w:t>T.Blake</w:t>
      </w:r>
      <w:proofErr w:type="spellEnd"/>
      <w:proofErr w:type="gramEnd"/>
      <w:r w:rsidR="00FB1370" w:rsidRPr="003C674E">
        <w:t xml:space="preserve"> </w:t>
      </w:r>
      <w:r w:rsidRPr="003C674E">
        <w:t>×</w:t>
      </w:r>
      <w:r w:rsidR="00FB1370" w:rsidRPr="003C674E">
        <w:t xml:space="preserve"> </w:t>
      </w:r>
      <w:r w:rsidRPr="003C674E">
        <w:rPr>
          <w:i/>
          <w:iCs/>
        </w:rPr>
        <w:t>E</w:t>
      </w:r>
      <w:r w:rsidRPr="003C674E">
        <w:t>.</w:t>
      </w:r>
      <w:r w:rsidR="00FB1370" w:rsidRPr="003C674E">
        <w:t xml:space="preserve"> </w:t>
      </w:r>
      <w:r w:rsidRPr="003C674E">
        <w:rPr>
          <w:i/>
          <w:iCs/>
        </w:rPr>
        <w:t>grandis</w:t>
      </w:r>
      <w:r w:rsidR="00FB1370" w:rsidRPr="003C674E">
        <w:t xml:space="preserve"> </w:t>
      </w:r>
      <w:proofErr w:type="spellStart"/>
      <w:r w:rsidRPr="003C674E">
        <w:t>W.Hill</w:t>
      </w:r>
      <w:proofErr w:type="spellEnd"/>
      <w:r w:rsidRPr="003C674E">
        <w:t>)</w:t>
      </w:r>
      <w:r w:rsidR="00FB1370" w:rsidRPr="003C674E">
        <w:t xml:space="preserve"> </w:t>
      </w:r>
      <w:r w:rsidRPr="003C674E">
        <w:t>is</w:t>
      </w:r>
      <w:r w:rsidR="00FB1370" w:rsidRPr="003C674E">
        <w:t xml:space="preserve"> </w:t>
      </w:r>
      <w:r w:rsidRPr="003C674E">
        <w:t>still</w:t>
      </w:r>
      <w:r w:rsidR="00FB1370" w:rsidRPr="003C674E">
        <w:t xml:space="preserve"> </w:t>
      </w:r>
      <w:r w:rsidRPr="003C674E">
        <w:t>required</w:t>
      </w:r>
      <w:r w:rsidR="00FB1370" w:rsidRPr="003C674E">
        <w:t xml:space="preserve"> </w:t>
      </w:r>
      <w:r w:rsidRPr="003C674E">
        <w:t>to</w:t>
      </w:r>
      <w:r w:rsidR="00FB1370" w:rsidRPr="003C674E">
        <w:t xml:space="preserve"> </w:t>
      </w:r>
      <w:r w:rsidRPr="003C674E">
        <w:t>achieve</w:t>
      </w:r>
      <w:r w:rsidR="00FB1370" w:rsidRPr="003C674E">
        <w:t xml:space="preserve"> </w:t>
      </w:r>
      <w:r w:rsidRPr="003C674E">
        <w:t>production</w:t>
      </w:r>
      <w:r w:rsidR="00FB1370" w:rsidRPr="003C674E">
        <w:t xml:space="preserve"> </w:t>
      </w:r>
      <w:r w:rsidRPr="003C674E">
        <w:t>capacity</w:t>
      </w:r>
      <w:r w:rsidR="00FB1370" w:rsidRPr="003C674E">
        <w:t xml:space="preserve"> </w:t>
      </w:r>
      <w:r w:rsidRPr="003C674E">
        <w:t>in</w:t>
      </w:r>
      <w:r w:rsidR="00FB1370" w:rsidRPr="003C674E">
        <w:t xml:space="preserve"> </w:t>
      </w:r>
      <w:r w:rsidRPr="003C674E">
        <w:t>Portuguese</w:t>
      </w:r>
      <w:r w:rsidR="00FB1370" w:rsidRPr="003C674E">
        <w:t xml:space="preserve"> </w:t>
      </w:r>
      <w:r w:rsidRPr="003C674E">
        <w:t>mills.</w:t>
      </w:r>
      <w:r w:rsidR="00FB1370" w:rsidRPr="003C674E">
        <w:t xml:space="preserve"> </w:t>
      </w:r>
      <w:r w:rsidRPr="003C674E">
        <w:rPr>
          <w:i/>
          <w:iCs/>
        </w:rPr>
        <w:t>E</w:t>
      </w:r>
      <w:r w:rsidRPr="003C674E">
        <w:t>.</w:t>
      </w:r>
      <w:r w:rsidR="00FB1370" w:rsidRPr="003C674E">
        <w:t xml:space="preserve"> </w:t>
      </w:r>
      <w:r w:rsidRPr="003C674E">
        <w:rPr>
          <w:i/>
          <w:iCs/>
        </w:rPr>
        <w:t>nitens</w:t>
      </w:r>
      <w:r w:rsidR="00FB1370" w:rsidRPr="003C674E">
        <w:t xml:space="preserve"> </w:t>
      </w:r>
      <w:r w:rsidRPr="003C674E">
        <w:t>can</w:t>
      </w:r>
      <w:r w:rsidR="00FB1370" w:rsidRPr="003C674E">
        <w:t xml:space="preserve"> </w:t>
      </w:r>
      <w:r w:rsidRPr="003C674E">
        <w:t>be</w:t>
      </w:r>
      <w:r w:rsidR="00FB1370" w:rsidRPr="003C674E">
        <w:t xml:space="preserve"> </w:t>
      </w:r>
      <w:r w:rsidRPr="003C674E">
        <w:t>used</w:t>
      </w:r>
      <w:r w:rsidR="00FB1370" w:rsidRPr="003C674E">
        <w:t xml:space="preserve"> </w:t>
      </w:r>
      <w:r w:rsidRPr="003C674E">
        <w:t>in</w:t>
      </w:r>
      <w:r w:rsidR="00FB1370" w:rsidRPr="003C674E">
        <w:t xml:space="preserve"> </w:t>
      </w:r>
      <w:r w:rsidRPr="003C674E">
        <w:t>reforestation</w:t>
      </w:r>
      <w:r w:rsidR="00FB1370" w:rsidRPr="003C674E">
        <w:t xml:space="preserve"> </w:t>
      </w:r>
      <w:r w:rsidRPr="003C674E">
        <w:t>in</w:t>
      </w:r>
      <w:r w:rsidR="00FB1370" w:rsidRPr="003C674E">
        <w:t xml:space="preserve"> </w:t>
      </w:r>
      <w:r w:rsidRPr="003C674E">
        <w:t>colder</w:t>
      </w:r>
      <w:r w:rsidR="00FB1370" w:rsidRPr="003C674E">
        <w:t xml:space="preserve"> </w:t>
      </w:r>
      <w:r w:rsidRPr="003C674E">
        <w:t>geographic</w:t>
      </w:r>
      <w:r w:rsidR="00FB1370" w:rsidRPr="003C674E">
        <w:t xml:space="preserve"> </w:t>
      </w:r>
      <w:r w:rsidRPr="003C674E">
        <w:t>regions</w:t>
      </w:r>
      <w:r w:rsidR="00FB1370" w:rsidRPr="003C674E">
        <w:t xml:space="preserve"> </w:t>
      </w:r>
      <w:r w:rsidRPr="003C674E">
        <w:t>but</w:t>
      </w:r>
      <w:r w:rsidR="00FB1370" w:rsidRPr="003C674E">
        <w:t xml:space="preserve"> </w:t>
      </w:r>
      <w:r w:rsidRPr="003C674E">
        <w:t>the</w:t>
      </w:r>
      <w:r w:rsidR="00FB1370" w:rsidRPr="003C674E">
        <w:t xml:space="preserve"> </w:t>
      </w:r>
      <w:r w:rsidRPr="003C674E">
        <w:t>lower</w:t>
      </w:r>
      <w:r w:rsidR="00FB1370" w:rsidRPr="003C674E">
        <w:t xml:space="preserve"> </w:t>
      </w:r>
      <w:r w:rsidRPr="003C674E">
        <w:t>wood</w:t>
      </w:r>
      <w:r w:rsidR="00FB1370" w:rsidRPr="003C674E">
        <w:t xml:space="preserve"> </w:t>
      </w:r>
      <w:r w:rsidRPr="003C674E">
        <w:t>density</w:t>
      </w:r>
      <w:r w:rsidR="00FB1370" w:rsidRPr="003C674E">
        <w:t xml:space="preserve"> </w:t>
      </w:r>
      <w:r w:rsidRPr="003C674E">
        <w:t>implies</w:t>
      </w:r>
      <w:r w:rsidR="00FB1370" w:rsidRPr="003C674E">
        <w:t xml:space="preserve"> </w:t>
      </w:r>
      <w:r w:rsidRPr="003C674E">
        <w:t>a</w:t>
      </w:r>
      <w:r w:rsidR="00FB1370" w:rsidRPr="003C674E">
        <w:t xml:space="preserve"> </w:t>
      </w:r>
      <w:r w:rsidRPr="003C674E">
        <w:t>loss</w:t>
      </w:r>
      <w:r w:rsidR="00FB1370" w:rsidRPr="003C674E">
        <w:t xml:space="preserve"> </w:t>
      </w:r>
      <w:r w:rsidRPr="003C674E">
        <w:t>of</w:t>
      </w:r>
      <w:r w:rsidR="00FB1370" w:rsidRPr="003C674E">
        <w:t xml:space="preserve"> </w:t>
      </w:r>
      <w:r w:rsidR="000547BE" w:rsidRPr="003C674E">
        <w:t>industrial</w:t>
      </w:r>
      <w:r w:rsidR="00FB1370" w:rsidRPr="003C674E">
        <w:t xml:space="preserve"> </w:t>
      </w:r>
      <w:r w:rsidRPr="003C674E">
        <w:t>productivity.</w:t>
      </w:r>
      <w:r w:rsidR="00FB1370" w:rsidRPr="003C674E">
        <w:t xml:space="preserve"> </w:t>
      </w:r>
      <w:r w:rsidR="00641451" w:rsidRPr="003C674E">
        <w:t>Nonetheless,</w:t>
      </w:r>
      <w:r w:rsidR="00FB1370" w:rsidRPr="003C674E">
        <w:t xml:space="preserve"> </w:t>
      </w:r>
      <w:r w:rsidRPr="003C674E">
        <w:t>paper</w:t>
      </w:r>
      <w:r w:rsidR="00FB1370" w:rsidRPr="003C674E">
        <w:t xml:space="preserve"> </w:t>
      </w:r>
      <w:r w:rsidRPr="003C674E">
        <w:t>produced</w:t>
      </w:r>
      <w:r w:rsidR="00FB1370" w:rsidRPr="003C674E">
        <w:t xml:space="preserve"> </w:t>
      </w:r>
      <w:r w:rsidRPr="003C674E">
        <w:t>with</w:t>
      </w:r>
      <w:r w:rsidR="00FB1370" w:rsidRPr="003C674E">
        <w:t xml:space="preserve"> </w:t>
      </w:r>
      <w:r w:rsidRPr="003C674E">
        <w:rPr>
          <w:i/>
          <w:iCs/>
        </w:rPr>
        <w:t>E</w:t>
      </w:r>
      <w:r w:rsidRPr="003C674E">
        <w:t>.</w:t>
      </w:r>
      <w:r w:rsidR="00FB1370" w:rsidRPr="003C674E">
        <w:t xml:space="preserve"> </w:t>
      </w:r>
      <w:r w:rsidRPr="003C674E">
        <w:rPr>
          <w:i/>
          <w:iCs/>
        </w:rPr>
        <w:t>nitens</w:t>
      </w:r>
      <w:r w:rsidR="00FB1370" w:rsidRPr="003C674E">
        <w:t xml:space="preserve"> </w:t>
      </w:r>
      <w:r w:rsidRPr="003C674E">
        <w:t>has</w:t>
      </w:r>
      <w:r w:rsidR="00FB1370" w:rsidRPr="003C674E">
        <w:t xml:space="preserve"> </w:t>
      </w:r>
      <w:r w:rsidRPr="003C674E">
        <w:t>lower</w:t>
      </w:r>
      <w:r w:rsidR="00FB1370" w:rsidRPr="003C674E">
        <w:t xml:space="preserve"> </w:t>
      </w:r>
      <w:r w:rsidRPr="003C674E">
        <w:t>specific</w:t>
      </w:r>
      <w:r w:rsidR="00FB1370" w:rsidRPr="003C674E">
        <w:t xml:space="preserve"> </w:t>
      </w:r>
      <w:r w:rsidRPr="003C674E">
        <w:t>volume</w:t>
      </w:r>
      <w:r w:rsidR="00FB1370" w:rsidRPr="003C674E">
        <w:t xml:space="preserve"> </w:t>
      </w:r>
      <w:r w:rsidRPr="003C674E">
        <w:t>(bulk)</w:t>
      </w:r>
      <w:r w:rsidR="00FB1370" w:rsidRPr="003C674E">
        <w:t xml:space="preserve"> </w:t>
      </w:r>
      <w:r w:rsidRPr="003C674E">
        <w:t>and</w:t>
      </w:r>
      <w:r w:rsidR="00FB1370" w:rsidRPr="003C674E">
        <w:t xml:space="preserve"> </w:t>
      </w:r>
      <w:r w:rsidRPr="003C674E">
        <w:t>a</w:t>
      </w:r>
      <w:r w:rsidR="00FB1370" w:rsidRPr="003C674E">
        <w:t xml:space="preserve"> </w:t>
      </w:r>
      <w:r w:rsidRPr="003C674E">
        <w:t>significant</w:t>
      </w:r>
      <w:r w:rsidR="00FB1370" w:rsidRPr="003C674E">
        <w:t xml:space="preserve"> </w:t>
      </w:r>
      <w:r w:rsidRPr="003C674E">
        <w:t>lower</w:t>
      </w:r>
      <w:r w:rsidR="00FB1370" w:rsidRPr="003C674E">
        <w:t xml:space="preserve"> </w:t>
      </w:r>
      <w:r w:rsidRPr="003C674E">
        <w:t>quality</w:t>
      </w:r>
      <w:r w:rsidR="00FB1370" w:rsidRPr="003C674E">
        <w:t xml:space="preserve"> </w:t>
      </w:r>
      <w:r w:rsidRPr="003C674E">
        <w:t>for</w:t>
      </w:r>
      <w:r w:rsidR="00FB1370" w:rsidRPr="003C674E">
        <w:t xml:space="preserve"> </w:t>
      </w:r>
      <w:r w:rsidRPr="003C674E">
        <w:t>many</w:t>
      </w:r>
      <w:r w:rsidR="00FB1370" w:rsidRPr="003C674E">
        <w:t xml:space="preserve"> </w:t>
      </w:r>
      <w:r w:rsidRPr="003C674E">
        <w:t>end-uses</w:t>
      </w:r>
      <w:r w:rsidR="00C330BD" w:rsidRPr="003C674E">
        <w:fldChar w:fldCharType="begin"/>
      </w:r>
      <w:r w:rsidR="00C330BD" w:rsidRPr="003C674E">
        <w:instrText xml:space="preserve"> ADDIN EN.CITE &lt;EndNote&gt;&lt;Cite ExcludeYear="1"&gt;&lt;Author&gt;Kibblewhite&lt;/Author&gt;&lt;Year&gt;2000&lt;/Year&gt;&lt;RecNum&gt;2884&lt;/RecNum&gt;&lt;DisplayText&gt;&lt;style face="superscript"&gt;3&lt;/style&gt;&lt;/DisplayText&gt;&lt;record&gt;&lt;rec-number&gt;2884&lt;/rec-number&gt;&lt;foreign-keys&gt;&lt;key app="EN" db-id="fzvsfp22pfsxe4exwe8v22s29axwpat2wttf" timestamp="1647962012"&gt;2884&lt;/key&gt;&lt;/foreign-keys&gt;&lt;ref-type name="Journal Article"&gt;17&lt;/ref-type&gt;&lt;contributors&gt;&lt;authors&gt;&lt;author&gt;Kibblewhite, R P&lt;/author&gt;&lt;author&gt;Johnson, B I&lt;/author&gt;&lt;author&gt;Shelbourne, C J A&lt;/author&gt;&lt;/authors&gt;&lt;/contributors&gt;&lt;titles&gt;&lt;title&gt;&lt;style face="normal" font="default" size="100%"&gt;Kraft pulp qualities of &lt;/style&gt;&lt;style face="italic" font="default" size="100%"&gt;Eucalyptus&lt;/style&gt;&lt;style face="normal" font="default" size="100%"&gt; &lt;/style&gt;&lt;style face="italic" font="default" size="100%"&gt;nitens&lt;/style&gt;&lt;style face="normal" font="default" size="100%"&gt;, &lt;/style&gt;&lt;style face="italic" font="default" size="100%"&gt;E&lt;/style&gt;&lt;style face="normal" font="default" size="100%"&gt;. &lt;/style&gt;&lt;style face="italic" font="default" size="100%"&gt;globulus&lt;/style&gt;&lt;style face="normal" font="default" size="100%"&gt;, and &lt;/style&gt;&lt;style face="italic" font="default" size="100%"&gt;E&lt;/style&gt;&lt;style face="normal" font="default" size="100%"&gt;. &lt;/style&gt;&lt;style face="italic" font="default" size="100%"&gt;maidenii&lt;/style&gt;&lt;style face="normal" font="default" size="100%"&gt;, at ages 8 and 11 years&lt;/style&gt;&lt;/title&gt;&lt;secondary-title&gt;New Zealand Journal of Forestry Science&lt;/secondary-title&gt;&lt;/titles&gt;&lt;periodical&gt;&lt;full-title&gt;New Zealand Journal of Forestry Science&lt;/full-title&gt;&lt;/periodical&gt;&lt;pages&gt;447-457&lt;/pages&gt;&lt;volume&gt;30&lt;/volume&gt;&lt;number&gt;3&lt;/number&gt;&lt;dates&gt;&lt;year&gt;2000&lt;/year&gt;&lt;/dates&gt;&lt;isbn&gt;0048-0134&lt;/isbn&gt;&lt;urls&gt;&lt;/urls&gt;&lt;/record&gt;&lt;/Cite&gt;&lt;/EndNote&gt;</w:instrText>
      </w:r>
      <w:r w:rsidR="00C330BD" w:rsidRPr="003C674E">
        <w:fldChar w:fldCharType="separate"/>
      </w:r>
      <w:r w:rsidR="00C330BD" w:rsidRPr="003C674E">
        <w:rPr>
          <w:noProof/>
          <w:vertAlign w:val="superscript"/>
        </w:rPr>
        <w:t>3</w:t>
      </w:r>
      <w:r w:rsidR="00C330BD" w:rsidRPr="003C674E">
        <w:fldChar w:fldCharType="end"/>
      </w:r>
      <w:r w:rsidRPr="003C674E">
        <w:t>.</w:t>
      </w:r>
      <w:r w:rsidR="00FB1370" w:rsidRPr="003C674E">
        <w:t xml:space="preserve"> </w:t>
      </w:r>
      <w:r w:rsidR="007D5961" w:rsidRPr="003C674E">
        <w:rPr>
          <w:i/>
          <w:iCs/>
        </w:rPr>
        <w:t>E</w:t>
      </w:r>
      <w:r w:rsidR="007D5961" w:rsidRPr="003C674E">
        <w:t xml:space="preserve">. </w:t>
      </w:r>
      <w:r w:rsidR="007D5961" w:rsidRPr="003C674E">
        <w:rPr>
          <w:i/>
          <w:iCs/>
        </w:rPr>
        <w:t>urograndis</w:t>
      </w:r>
      <w:r w:rsidR="007D5961" w:rsidRPr="003C674E">
        <w:t xml:space="preserve"> has a high biomass production potential and is commercially planted in emerging markets, such as Brazil, South Africa, or China</w:t>
      </w:r>
      <w:r w:rsidR="0059048C" w:rsidRPr="003C674E">
        <w:fldChar w:fldCharType="begin"/>
      </w:r>
      <w:r w:rsidR="0059048C" w:rsidRPr="003C674E">
        <w:instrText xml:space="preserve"> ADDIN EN.CITE &lt;EndNote&gt;&lt;Cite&gt;&lt;Author&gt;CABI&lt;/Author&gt;&lt;Year&gt;2019&lt;/Year&gt;&lt;RecNum&gt;3282&lt;/RecNum&gt;&lt;DisplayText&gt;&lt;style face="superscript"&gt;4&lt;/style&gt;&lt;/DisplayText&gt;&lt;record&gt;&lt;rec-number&gt;3282&lt;/rec-number&gt;&lt;foreign-keys&gt;&lt;key app="EN" db-id="fzvsfp22pfsxe4exwe8v22s29axwpat2wttf" timestamp="1694879396"&gt;3282&lt;/key&gt;&lt;/foreign-keys&gt;&lt;ref-type name="Electronic Book Section"&gt;60&lt;/ref-type&gt;&lt;contributors&gt;&lt;authors&gt;&lt;author&gt;CABI&lt;/author&gt;&lt;/authors&gt;&lt;/contributors&gt;&lt;titles&gt;&lt;title&gt;&lt;style face="italic" font="default" size="100%"&gt;Eucalyptus urograndis&lt;/style&gt;&lt;style face="normal" font="default" size="100%"&gt; (urograndis hybrid)&lt;/style&gt;&lt;/title&gt;&lt;secondary-title&gt;CABI Compendium&lt;/secondary-title&gt;&lt;/titles&gt;&lt;dates&gt;&lt;year&gt;2019&lt;/year&gt;&lt;/dates&gt;&lt;publisher&gt;Centre for Agriculture and Biosciences International&lt;/publisher&gt;&lt;urls&gt;&lt;/urls&gt;&lt;electronic-resource-num&gt;https://doi.org/10.1079/cabicompendium.22893&lt;/electronic-resource-num&gt;&lt;/record&gt;&lt;/Cite&gt;&lt;/EndNote&gt;</w:instrText>
      </w:r>
      <w:r w:rsidR="0059048C" w:rsidRPr="003C674E">
        <w:fldChar w:fldCharType="separate"/>
      </w:r>
      <w:r w:rsidR="0059048C" w:rsidRPr="003C674E">
        <w:rPr>
          <w:noProof/>
          <w:vertAlign w:val="superscript"/>
        </w:rPr>
        <w:t>4</w:t>
      </w:r>
      <w:r w:rsidR="0059048C" w:rsidRPr="003C674E">
        <w:fldChar w:fldCharType="end"/>
      </w:r>
      <w:r w:rsidR="007D5961" w:rsidRPr="003C674E">
        <w:t xml:space="preserve">. However, it requires harsher </w:t>
      </w:r>
      <w:r w:rsidR="005133B1" w:rsidRPr="003C674E">
        <w:t xml:space="preserve">kraft cooking </w:t>
      </w:r>
      <w:r w:rsidRPr="003C674E">
        <w:t>conditions</w:t>
      </w:r>
      <w:r w:rsidR="005133B1">
        <w:t xml:space="preserve"> </w:t>
      </w:r>
      <w:r w:rsidRPr="003C674E">
        <w:t>(higher</w:t>
      </w:r>
      <w:r w:rsidR="00FB1370" w:rsidRPr="003C674E">
        <w:t xml:space="preserve"> </w:t>
      </w:r>
      <w:r w:rsidRPr="003C674E">
        <w:t>temperature</w:t>
      </w:r>
      <w:r w:rsidR="00FB1370" w:rsidRPr="003C674E">
        <w:t xml:space="preserve"> </w:t>
      </w:r>
      <w:r w:rsidRPr="003C674E">
        <w:t>and/or</w:t>
      </w:r>
      <w:r w:rsidR="00FB1370" w:rsidRPr="003C674E">
        <w:t xml:space="preserve"> </w:t>
      </w:r>
      <w:r w:rsidRPr="003C674E">
        <w:t>alkali</w:t>
      </w:r>
      <w:r w:rsidR="00FB1370" w:rsidRPr="003C674E">
        <w:t xml:space="preserve"> </w:t>
      </w:r>
      <w:r w:rsidRPr="003C674E">
        <w:t>charge)</w:t>
      </w:r>
      <w:r w:rsidR="00FB1370" w:rsidRPr="003C674E">
        <w:t xml:space="preserve"> </w:t>
      </w:r>
      <w:r w:rsidRPr="003C674E">
        <w:t>due</w:t>
      </w:r>
      <w:r w:rsidR="00FB1370" w:rsidRPr="003C674E">
        <w:t xml:space="preserve"> </w:t>
      </w:r>
      <w:r w:rsidRPr="003C674E">
        <w:t>to</w:t>
      </w:r>
      <w:r w:rsidR="00FB1370" w:rsidRPr="003C674E">
        <w:t xml:space="preserve"> </w:t>
      </w:r>
      <w:r w:rsidRPr="003C674E">
        <w:t>wood</w:t>
      </w:r>
      <w:r w:rsidR="00FB1370" w:rsidRPr="003C674E">
        <w:t xml:space="preserve"> </w:t>
      </w:r>
      <w:r w:rsidRPr="003C674E">
        <w:t>chemical</w:t>
      </w:r>
      <w:r w:rsidR="00FB1370" w:rsidRPr="003C674E">
        <w:t xml:space="preserve"> </w:t>
      </w:r>
      <w:r w:rsidRPr="003C674E">
        <w:t>composition,</w:t>
      </w:r>
      <w:r w:rsidR="00FB1370" w:rsidRPr="003C674E">
        <w:t xml:space="preserve"> </w:t>
      </w:r>
      <w:r w:rsidRPr="003C674E">
        <w:t>such</w:t>
      </w:r>
      <w:r w:rsidR="00FB1370" w:rsidRPr="003C674E">
        <w:t xml:space="preserve"> </w:t>
      </w:r>
      <w:r w:rsidRPr="003C674E">
        <w:t>as</w:t>
      </w:r>
      <w:r w:rsidR="00FB1370" w:rsidRPr="003C674E">
        <w:t xml:space="preserve"> </w:t>
      </w:r>
      <w:r w:rsidRPr="003C674E">
        <w:t>higher</w:t>
      </w:r>
      <w:r w:rsidR="00FB1370" w:rsidRPr="003C674E">
        <w:t xml:space="preserve"> </w:t>
      </w:r>
      <w:r w:rsidRPr="003C674E">
        <w:t>lignin</w:t>
      </w:r>
      <w:r w:rsidR="00FB1370" w:rsidRPr="003C674E">
        <w:t xml:space="preserve"> </w:t>
      </w:r>
      <w:r w:rsidRPr="003C674E">
        <w:t>content</w:t>
      </w:r>
      <w:r w:rsidR="00FB1370" w:rsidRPr="003C674E">
        <w:t xml:space="preserve"> </w:t>
      </w:r>
      <w:r w:rsidRPr="003C674E">
        <w:t>and</w:t>
      </w:r>
      <w:r w:rsidR="00FB1370" w:rsidRPr="003C674E">
        <w:t xml:space="preserve"> </w:t>
      </w:r>
      <w:r w:rsidRPr="003C674E">
        <w:t>lower</w:t>
      </w:r>
      <w:r w:rsidR="00FB1370" w:rsidRPr="003C674E">
        <w:t xml:space="preserve"> </w:t>
      </w:r>
      <w:r w:rsidRPr="003C674E">
        <w:t>syringyl/guaiacyl</w:t>
      </w:r>
      <w:r w:rsidR="00FB1370" w:rsidRPr="003C674E">
        <w:t xml:space="preserve"> </w:t>
      </w:r>
      <w:r w:rsidRPr="003C674E">
        <w:t>ratio</w:t>
      </w:r>
      <w:r w:rsidR="00C330BD" w:rsidRPr="003C674E">
        <w:fldChar w:fldCharType="begin"/>
      </w:r>
      <w:r w:rsidR="0059048C" w:rsidRPr="003C674E">
        <w:instrText xml:space="preserve"> ADDIN EN.CITE &lt;EndNote&gt;&lt;Cite ExcludeYear="1"&gt;&lt;Author&gt;Santos&lt;/Author&gt;&lt;Year&gt;2011&lt;/Year&gt;&lt;RecNum&gt;2885&lt;/RecNum&gt;&lt;DisplayText&gt;&lt;style face="superscript"&gt;5&lt;/style&gt;&lt;/DisplayText&gt;&lt;record&gt;&lt;rec-number&gt;2885&lt;/rec-number&gt;&lt;foreign-keys&gt;&lt;key app="EN" db-id="fzvsfp22pfsxe4exwe8v22s29axwpat2wttf" timestamp="1647962085"&gt;2885&lt;/key&gt;&lt;/foreign-keys&gt;&lt;ref-type name="Journal Article"&gt;17&lt;/ref-type&gt;&lt;contributors&gt;&lt;authors&gt;&lt;author&gt;Santos, Ricardo B&lt;/author&gt;&lt;author&gt;Capanema, Ewellyn A&lt;/author&gt;&lt;author&gt;Balakshin, Mikhail Yu&lt;/author&gt;&lt;author&gt;Chang, Hou-Min&lt;/author&gt;&lt;author&gt;Jameel, Hasan&lt;/author&gt;&lt;/authors&gt;&lt;/contributors&gt;&lt;auth-address&gt;N Carolina State Univ, Dept Forest Biomat, Raleigh, NC 27695 USA&amp;#xD;Lignol Innovat Ltd, Unit 101, Burnaby, BC V5G 3L1, Canada&lt;/auth-address&gt;&lt;titles&gt;&lt;title&gt;Effect of hardwoods characteristics on kraft pulping process: Emphasis on lignin structure&lt;/title&gt;&lt;secondary-title&gt;BioResources&lt;/secondary-title&gt;&lt;alt-title&gt;Bioresources&lt;/alt-title&gt;&lt;/titles&gt;&lt;periodical&gt;&lt;full-title&gt;BioResources&lt;/full-title&gt;&lt;/periodical&gt;&lt;alt-periodical&gt;&lt;full-title&gt;BioResources&lt;/full-title&gt;&lt;/alt-periodical&gt;&lt;pages&gt;3623-3637&lt;/pages&gt;&lt;volume&gt;6&lt;/volume&gt;&lt;number&gt;4&lt;/number&gt;&lt;keywords&gt;&lt;keyword&gt;s/g ratio&lt;/keyword&gt;&lt;keyword&gt;c-13 nmr&lt;/keyword&gt;&lt;keyword&gt;chemical kinetics&lt;/keyword&gt;&lt;keyword&gt;reaction rate constant&lt;/keyword&gt;&lt;keyword&gt;activation energy&lt;/keyword&gt;&lt;keyword&gt;hardwood&lt;/keyword&gt;&lt;keyword&gt;kraft pulp&lt;/keyword&gt;&lt;keyword&gt;lignin&lt;/keyword&gt;&lt;keyword&gt;degree of condensation&lt;/keyword&gt;&lt;keyword&gt;morphology&lt;/keyword&gt;&lt;keyword&gt;wood&lt;/keyword&gt;&lt;keyword&gt;eucalyptus&lt;/keyword&gt;&lt;keyword&gt;delignification&lt;/keyword&gt;&lt;keyword&gt;syringyl&lt;/keyword&gt;&lt;/keywords&gt;&lt;dates&gt;&lt;year&gt;2011&lt;/year&gt;&lt;/dates&gt;&lt;isbn&gt;1930-2126&lt;/isbn&gt;&lt;accession-num&gt;WOS:000298119500002&lt;/accession-num&gt;&lt;urls&gt;&lt;/urls&gt;&lt;language&gt;English&lt;/language&gt;&lt;/record&gt;&lt;/Cite&gt;&lt;/EndNote&gt;</w:instrText>
      </w:r>
      <w:r w:rsidR="00C330BD" w:rsidRPr="003C674E">
        <w:fldChar w:fldCharType="separate"/>
      </w:r>
      <w:r w:rsidR="0059048C" w:rsidRPr="003C674E">
        <w:rPr>
          <w:noProof/>
          <w:vertAlign w:val="superscript"/>
        </w:rPr>
        <w:t>5</w:t>
      </w:r>
      <w:r w:rsidR="00C330BD" w:rsidRPr="003C674E">
        <w:fldChar w:fldCharType="end"/>
      </w:r>
      <w:r w:rsidRPr="003C674E">
        <w:t>.</w:t>
      </w:r>
      <w:r w:rsidR="00FB1370" w:rsidRPr="003C674E">
        <w:t xml:space="preserve"> </w:t>
      </w:r>
      <w:r w:rsidR="000A2D7D" w:rsidRPr="003C674E">
        <w:t>The</w:t>
      </w:r>
      <w:r w:rsidR="00FB1370" w:rsidRPr="003C674E">
        <w:t xml:space="preserve"> </w:t>
      </w:r>
      <w:r w:rsidR="000A2D7D" w:rsidRPr="003C674E">
        <w:t>plant</w:t>
      </w:r>
      <w:r w:rsidR="00FB1370" w:rsidRPr="003C674E">
        <w:t xml:space="preserve"> </w:t>
      </w:r>
      <w:r w:rsidR="000A2D7D" w:rsidRPr="003C674E">
        <w:t>cell</w:t>
      </w:r>
      <w:r w:rsidR="00FB1370" w:rsidRPr="003C674E">
        <w:t xml:space="preserve"> </w:t>
      </w:r>
      <w:r w:rsidR="000A2D7D" w:rsidRPr="003C674E">
        <w:t>wall</w:t>
      </w:r>
      <w:r w:rsidR="00FB1370" w:rsidRPr="003C674E">
        <w:t xml:space="preserve"> </w:t>
      </w:r>
      <w:r w:rsidR="000A2D7D" w:rsidRPr="003C674E">
        <w:t>is</w:t>
      </w:r>
      <w:r w:rsidR="00FB1370" w:rsidRPr="003C674E">
        <w:t xml:space="preserve"> </w:t>
      </w:r>
      <w:r w:rsidR="000A2D7D" w:rsidRPr="003C674E">
        <w:t>primarily</w:t>
      </w:r>
      <w:r w:rsidR="00FB1370" w:rsidRPr="003C674E">
        <w:t xml:space="preserve"> </w:t>
      </w:r>
      <w:r w:rsidR="000A2D7D" w:rsidRPr="003C674E">
        <w:t>composed</w:t>
      </w:r>
      <w:r w:rsidR="00FB1370" w:rsidRPr="003C674E">
        <w:t xml:space="preserve"> </w:t>
      </w:r>
      <w:r w:rsidR="000A2D7D" w:rsidRPr="003C674E">
        <w:t>of</w:t>
      </w:r>
      <w:r w:rsidR="00FB1370" w:rsidRPr="003C674E">
        <w:t xml:space="preserve"> </w:t>
      </w:r>
      <w:r w:rsidR="000A2D7D" w:rsidRPr="003C674E">
        <w:t>cellulose,</w:t>
      </w:r>
      <w:r w:rsidR="00FB1370" w:rsidRPr="003C674E">
        <w:t xml:space="preserve"> </w:t>
      </w:r>
      <w:r w:rsidR="000A2D7D" w:rsidRPr="003C674E">
        <w:t>hemicelluloses,</w:t>
      </w:r>
      <w:r w:rsidR="00FB1370" w:rsidRPr="003C674E">
        <w:t xml:space="preserve"> </w:t>
      </w:r>
      <w:r w:rsidR="000A2D7D" w:rsidRPr="003C674E">
        <w:t>pectins</w:t>
      </w:r>
      <w:r w:rsidR="00FB1370" w:rsidRPr="003C674E">
        <w:t xml:space="preserve"> </w:t>
      </w:r>
      <w:r w:rsidR="000A2D7D" w:rsidRPr="003C674E">
        <w:t>and</w:t>
      </w:r>
      <w:r w:rsidR="00FB1370" w:rsidRPr="003C674E">
        <w:t xml:space="preserve"> </w:t>
      </w:r>
      <w:r w:rsidR="000A2D7D" w:rsidRPr="003C674E">
        <w:t>the</w:t>
      </w:r>
      <w:r w:rsidR="00FB1370" w:rsidRPr="003C674E">
        <w:t xml:space="preserve"> </w:t>
      </w:r>
      <w:r w:rsidR="000A2D7D" w:rsidRPr="003C674E">
        <w:t>aromatic</w:t>
      </w:r>
      <w:r w:rsidR="00FB1370" w:rsidRPr="003C674E">
        <w:t xml:space="preserve"> </w:t>
      </w:r>
      <w:r w:rsidR="000A2D7D" w:rsidRPr="003C674E">
        <w:t>polymer</w:t>
      </w:r>
      <w:r w:rsidR="00FB1370" w:rsidRPr="003C674E">
        <w:t xml:space="preserve"> </w:t>
      </w:r>
      <w:r w:rsidR="000A2D7D" w:rsidRPr="003C674E">
        <w:t>lignin</w:t>
      </w:r>
      <w:r w:rsidR="00C330BD" w:rsidRPr="003C674E">
        <w:fldChar w:fldCharType="begin"/>
      </w:r>
      <w:r w:rsidR="0059048C" w:rsidRPr="003C674E">
        <w:instrText xml:space="preserve"> ADDIN EN.CITE &lt;EndNote&gt;&lt;Cite&gt;&lt;Author&gt;Fry&lt;/Author&gt;&lt;Year&gt;2001&lt;/Year&gt;&lt;RecNum&gt;120&lt;/RecNum&gt;&lt;DisplayText&gt;&lt;style face="superscript"&gt;6&lt;/style&gt;&lt;/DisplayText&gt;&lt;record&gt;&lt;rec-number&gt;120&lt;/rec-number&gt;&lt;foreign-keys&gt;&lt;key app="EN" db-id="fzvsfp22pfsxe4exwe8v22s29axwpat2wttf" timestamp="1398599443"&gt;120&lt;/key&gt;&lt;key app="ENWeb" db-id=""&gt;0&lt;/key&gt;&lt;/foreign-keys&gt;&lt;ref-type name="Book Section"&gt;5&lt;/ref-type&gt;&lt;contributors&gt;&lt;authors&gt;&lt;author&gt;Fry, Stephen C.&lt;/author&gt;&lt;/authors&gt;&lt;/contributors&gt;&lt;titles&gt;&lt;title&gt;Plant Cell Walls&lt;/title&gt;&lt;secondary-title&gt;Encyclopedia of Life Sciences&lt;/secondary-title&gt;&lt;/titles&gt;&lt;keywords&gt;&lt;keyword&gt;cell wall&lt;/keyword&gt;&lt;keyword&gt;polysaccharide&lt;/keyword&gt;&lt;keyword&gt;growth (plant)&lt;/keyword&gt;&lt;keyword&gt;epidermis (plant)&lt;/keyword&gt;&lt;keyword&gt;crosslinks&lt;/keyword&gt;&lt;/keywords&gt;&lt;dates&gt;&lt;year&gt;2001&lt;/year&gt;&lt;/dates&gt;&lt;pub-location&gt;Chichester, UK&lt;/pub-location&gt;&lt;publisher&gt;John Wiley &amp;amp; Sons, Ltd&lt;/publisher&gt;&lt;isbn&gt;9780470015902&lt;/isbn&gt;&lt;urls&gt;&lt;related-urls&gt;&lt;url&gt;http://dx.doi.org/10.1038/npg.els.0001682&lt;/url&gt;&lt;/related-urls&gt;&lt;/urls&gt;&lt;electronic-resource-num&gt;http://dx.doi.org/10.1038/npg.els.0001682&lt;/electronic-resource-num&gt;&lt;/record&gt;&lt;/Cite&gt;&lt;/EndNote&gt;</w:instrText>
      </w:r>
      <w:r w:rsidR="00C330BD" w:rsidRPr="003C674E">
        <w:fldChar w:fldCharType="separate"/>
      </w:r>
      <w:r w:rsidR="0059048C" w:rsidRPr="003C674E">
        <w:rPr>
          <w:noProof/>
          <w:vertAlign w:val="superscript"/>
        </w:rPr>
        <w:t>6</w:t>
      </w:r>
      <w:r w:rsidR="00C330BD" w:rsidRPr="003C674E">
        <w:fldChar w:fldCharType="end"/>
      </w:r>
      <w:r w:rsidR="000A2D7D" w:rsidRPr="003C674E">
        <w:t>.</w:t>
      </w:r>
      <w:r w:rsidR="00FB1370" w:rsidRPr="003C674E">
        <w:t xml:space="preserve"> </w:t>
      </w:r>
      <w:r w:rsidR="000A2D7D" w:rsidRPr="003C674E">
        <w:t>Wood</w:t>
      </w:r>
      <w:r w:rsidR="00FB1370" w:rsidRPr="003C674E">
        <w:t xml:space="preserve"> </w:t>
      </w:r>
      <w:r w:rsidR="000A2D7D" w:rsidRPr="003C674E">
        <w:t>fibers</w:t>
      </w:r>
      <w:r w:rsidR="00FB1370" w:rsidRPr="003C674E">
        <w:t xml:space="preserve"> </w:t>
      </w:r>
      <w:r w:rsidR="000A2D7D" w:rsidRPr="003C674E">
        <w:t>are</w:t>
      </w:r>
      <w:r w:rsidR="00FB1370" w:rsidRPr="003C674E">
        <w:t xml:space="preserve"> </w:t>
      </w:r>
      <w:r w:rsidR="000A2D7D" w:rsidRPr="003C674E">
        <w:t>bound</w:t>
      </w:r>
      <w:r w:rsidR="00FB1370" w:rsidRPr="003C674E">
        <w:t xml:space="preserve"> </w:t>
      </w:r>
      <w:r w:rsidR="000A2D7D" w:rsidRPr="003C674E">
        <w:t>together</w:t>
      </w:r>
      <w:r w:rsidR="00FB1370" w:rsidRPr="003C674E">
        <w:t xml:space="preserve"> </w:t>
      </w:r>
      <w:r w:rsidR="000A2D7D" w:rsidRPr="003C674E">
        <w:t>with</w:t>
      </w:r>
      <w:r w:rsidR="00FB1370" w:rsidRPr="003C674E">
        <w:t xml:space="preserve"> </w:t>
      </w:r>
      <w:r w:rsidR="000A2D7D" w:rsidRPr="003C674E">
        <w:t>a</w:t>
      </w:r>
      <w:r w:rsidR="00FB1370" w:rsidRPr="003C674E">
        <w:t xml:space="preserve"> </w:t>
      </w:r>
      <w:r w:rsidR="000A2D7D" w:rsidRPr="003C674E">
        <w:t>lignin</w:t>
      </w:r>
      <w:r w:rsidR="00FB1370" w:rsidRPr="003C674E">
        <w:t xml:space="preserve"> </w:t>
      </w:r>
      <w:r w:rsidR="000A2D7D" w:rsidRPr="003C674E">
        <w:t>matrix.</w:t>
      </w:r>
      <w:r w:rsidR="00FB1370" w:rsidRPr="003C674E">
        <w:t xml:space="preserve"> </w:t>
      </w:r>
      <w:r w:rsidR="000A2D7D" w:rsidRPr="003C674E">
        <w:t>This</w:t>
      </w:r>
      <w:r w:rsidR="00FB1370" w:rsidRPr="003C674E">
        <w:t xml:space="preserve"> </w:t>
      </w:r>
      <w:r w:rsidR="000A2D7D" w:rsidRPr="003C674E">
        <w:t>polymer</w:t>
      </w:r>
      <w:r w:rsidR="00FB1370" w:rsidRPr="003C674E">
        <w:t xml:space="preserve"> </w:t>
      </w:r>
      <w:r w:rsidR="000A2D7D" w:rsidRPr="003C674E">
        <w:t>provides</w:t>
      </w:r>
      <w:r w:rsidR="00FB1370" w:rsidRPr="003C674E">
        <w:t xml:space="preserve"> </w:t>
      </w:r>
      <w:r w:rsidR="000A2D7D" w:rsidRPr="003C674E">
        <w:t>mechanical</w:t>
      </w:r>
      <w:r w:rsidR="00FB1370" w:rsidRPr="003C674E">
        <w:t xml:space="preserve"> </w:t>
      </w:r>
      <w:r w:rsidR="000A2D7D" w:rsidRPr="003C674E">
        <w:t>support</w:t>
      </w:r>
      <w:r w:rsidR="00FB1370" w:rsidRPr="003C674E">
        <w:t xml:space="preserve"> </w:t>
      </w:r>
      <w:r w:rsidR="000A2D7D" w:rsidRPr="003C674E">
        <w:t>to</w:t>
      </w:r>
      <w:r w:rsidR="00FB1370" w:rsidRPr="003C674E">
        <w:t xml:space="preserve"> </w:t>
      </w:r>
      <w:r w:rsidR="000A2D7D" w:rsidRPr="003C674E">
        <w:t>the</w:t>
      </w:r>
      <w:r w:rsidR="00FB1370" w:rsidRPr="003C674E">
        <w:t xml:space="preserve"> </w:t>
      </w:r>
      <w:r w:rsidR="000A2D7D" w:rsidRPr="003C674E">
        <w:t>plant,</w:t>
      </w:r>
      <w:r w:rsidR="00FB1370" w:rsidRPr="003C674E">
        <w:t xml:space="preserve"> </w:t>
      </w:r>
      <w:r w:rsidR="000A2D7D" w:rsidRPr="003C674E">
        <w:t>and</w:t>
      </w:r>
      <w:r w:rsidR="00FB1370" w:rsidRPr="003C674E">
        <w:t xml:space="preserve"> </w:t>
      </w:r>
      <w:r w:rsidR="000A2D7D" w:rsidRPr="003C674E">
        <w:t>provides</w:t>
      </w:r>
      <w:r w:rsidR="00FB1370" w:rsidRPr="003C674E">
        <w:t xml:space="preserve"> </w:t>
      </w:r>
      <w:r w:rsidR="000A2D7D" w:rsidRPr="003C674E">
        <w:t>hydrophobicity</w:t>
      </w:r>
      <w:r w:rsidR="00FB1370" w:rsidRPr="003C674E">
        <w:t xml:space="preserve"> </w:t>
      </w:r>
      <w:r w:rsidR="000A2D7D" w:rsidRPr="003C674E">
        <w:t>to</w:t>
      </w:r>
      <w:r w:rsidR="00FB1370" w:rsidRPr="003C674E">
        <w:t xml:space="preserve"> </w:t>
      </w:r>
      <w:r w:rsidR="000A2D7D" w:rsidRPr="003C674E">
        <w:t>the</w:t>
      </w:r>
      <w:r w:rsidR="00FB1370" w:rsidRPr="003C674E">
        <w:t xml:space="preserve"> </w:t>
      </w:r>
      <w:r w:rsidR="000A2D7D" w:rsidRPr="003C674E">
        <w:t>cell</w:t>
      </w:r>
      <w:r w:rsidR="00FB1370" w:rsidRPr="003C674E">
        <w:t xml:space="preserve"> </w:t>
      </w:r>
      <w:r w:rsidR="000A2D7D" w:rsidRPr="003C674E">
        <w:t>wall,</w:t>
      </w:r>
      <w:r w:rsidR="00FB1370" w:rsidRPr="003C674E">
        <w:t xml:space="preserve"> </w:t>
      </w:r>
      <w:r w:rsidR="000A2D7D" w:rsidRPr="003C674E">
        <w:t>enabling</w:t>
      </w:r>
      <w:r w:rsidR="00FB1370" w:rsidRPr="003C674E">
        <w:t xml:space="preserve"> </w:t>
      </w:r>
      <w:r w:rsidR="000A2D7D" w:rsidRPr="003C674E">
        <w:t>vascular</w:t>
      </w:r>
      <w:r w:rsidR="00FB1370" w:rsidRPr="003C674E">
        <w:t xml:space="preserve"> </w:t>
      </w:r>
      <w:r w:rsidR="000A2D7D" w:rsidRPr="003C674E">
        <w:t>transport</w:t>
      </w:r>
      <w:r w:rsidR="00FB1370" w:rsidRPr="003C674E">
        <w:t xml:space="preserve"> </w:t>
      </w:r>
      <w:r w:rsidR="000A2D7D" w:rsidRPr="003C674E">
        <w:t>of</w:t>
      </w:r>
      <w:r w:rsidR="00FB1370" w:rsidRPr="003C674E">
        <w:t xml:space="preserve"> </w:t>
      </w:r>
      <w:r w:rsidR="000A2D7D" w:rsidRPr="003C674E">
        <w:t>water</w:t>
      </w:r>
      <w:r w:rsidR="00FB1370" w:rsidRPr="003C674E">
        <w:t xml:space="preserve"> </w:t>
      </w:r>
      <w:r w:rsidR="000A2D7D" w:rsidRPr="003C674E">
        <w:t>and</w:t>
      </w:r>
      <w:r w:rsidR="00FB1370" w:rsidRPr="003C674E">
        <w:t xml:space="preserve"> </w:t>
      </w:r>
      <w:r w:rsidR="000A2D7D" w:rsidRPr="003C674E">
        <w:t>nutrients,</w:t>
      </w:r>
      <w:r w:rsidR="00FB1370" w:rsidRPr="003C674E">
        <w:t xml:space="preserve"> </w:t>
      </w:r>
      <w:r w:rsidR="000A2D7D" w:rsidRPr="003C674E">
        <w:t>also</w:t>
      </w:r>
      <w:r w:rsidR="00FB1370" w:rsidRPr="003C674E">
        <w:t xml:space="preserve"> </w:t>
      </w:r>
      <w:r w:rsidR="000A2D7D" w:rsidRPr="003C674E">
        <w:t>playing</w:t>
      </w:r>
      <w:r w:rsidR="00FB1370" w:rsidRPr="003C674E">
        <w:t xml:space="preserve"> </w:t>
      </w:r>
      <w:r w:rsidR="000A2D7D" w:rsidRPr="003C674E">
        <w:t>a</w:t>
      </w:r>
      <w:r w:rsidR="00FB1370" w:rsidRPr="003C674E">
        <w:t xml:space="preserve"> </w:t>
      </w:r>
      <w:r w:rsidR="000A2D7D" w:rsidRPr="003C674E">
        <w:t>protective</w:t>
      </w:r>
      <w:r w:rsidR="00FB1370" w:rsidRPr="003C674E">
        <w:t xml:space="preserve"> </w:t>
      </w:r>
      <w:r w:rsidR="000A2D7D" w:rsidRPr="003C674E">
        <w:t>role</w:t>
      </w:r>
      <w:r w:rsidR="00FB1370" w:rsidRPr="003C674E">
        <w:t xml:space="preserve"> </w:t>
      </w:r>
      <w:r w:rsidR="000A2D7D" w:rsidRPr="003C674E">
        <w:t>against</w:t>
      </w:r>
      <w:r w:rsidR="00FB1370" w:rsidRPr="003C674E">
        <w:t xml:space="preserve"> </w:t>
      </w:r>
      <w:r w:rsidR="000A2D7D" w:rsidRPr="003C674E">
        <w:t>biotic</w:t>
      </w:r>
      <w:r w:rsidR="00FB1370" w:rsidRPr="003C674E">
        <w:t xml:space="preserve"> </w:t>
      </w:r>
      <w:r w:rsidR="000A2D7D" w:rsidRPr="003C674E">
        <w:t>and</w:t>
      </w:r>
      <w:r w:rsidR="00FB1370" w:rsidRPr="003C674E">
        <w:t xml:space="preserve"> </w:t>
      </w:r>
      <w:r w:rsidR="000A2D7D" w:rsidRPr="003C674E">
        <w:t>abiotic</w:t>
      </w:r>
      <w:r w:rsidR="00FB1370" w:rsidRPr="003C674E">
        <w:t xml:space="preserve"> </w:t>
      </w:r>
      <w:r w:rsidR="000A2D7D" w:rsidRPr="003C674E">
        <w:t>stressors.</w:t>
      </w:r>
      <w:r w:rsidR="00FB1370" w:rsidRPr="003C674E">
        <w:t xml:space="preserve"> </w:t>
      </w:r>
      <w:r w:rsidR="000A2D7D" w:rsidRPr="003C674E">
        <w:t>Lignin</w:t>
      </w:r>
      <w:r w:rsidR="00FB1370" w:rsidRPr="003C674E">
        <w:t xml:space="preserve"> </w:t>
      </w:r>
      <w:r w:rsidR="000A2D7D" w:rsidRPr="003C674E">
        <w:t>is</w:t>
      </w:r>
      <w:r w:rsidR="00FB1370" w:rsidRPr="003C674E">
        <w:t xml:space="preserve"> </w:t>
      </w:r>
      <w:r w:rsidR="000A2D7D" w:rsidRPr="003C674E">
        <w:lastRenderedPageBreak/>
        <w:t>synthesized</w:t>
      </w:r>
      <w:r w:rsidR="00FB1370" w:rsidRPr="003C674E">
        <w:t xml:space="preserve"> </w:t>
      </w:r>
      <w:r w:rsidR="000A2D7D" w:rsidRPr="003C674E">
        <w:t>mainly</w:t>
      </w:r>
      <w:r w:rsidR="00FB1370" w:rsidRPr="003C674E">
        <w:t xml:space="preserve"> </w:t>
      </w:r>
      <w:r w:rsidR="000A2D7D" w:rsidRPr="003C674E">
        <w:t>from</w:t>
      </w:r>
      <w:r w:rsidR="00FB1370" w:rsidRPr="003C674E">
        <w:t xml:space="preserve"> </w:t>
      </w:r>
      <w:r w:rsidR="000A2D7D" w:rsidRPr="003C674E">
        <w:rPr>
          <w:i/>
          <w:iCs/>
        </w:rPr>
        <w:t>p</w:t>
      </w:r>
      <w:r w:rsidR="000A2D7D" w:rsidRPr="003C674E">
        <w:t>-coumaryl,</w:t>
      </w:r>
      <w:r w:rsidR="00FB1370" w:rsidRPr="003C674E">
        <w:t xml:space="preserve"> </w:t>
      </w:r>
      <w:r w:rsidR="000A2D7D" w:rsidRPr="003C674E">
        <w:t>coniferyl,</w:t>
      </w:r>
      <w:r w:rsidR="00FB1370" w:rsidRPr="003C674E">
        <w:t xml:space="preserve"> </w:t>
      </w:r>
      <w:r w:rsidR="000A2D7D" w:rsidRPr="003C674E">
        <w:t>and</w:t>
      </w:r>
      <w:r w:rsidR="00FB1370" w:rsidRPr="003C674E">
        <w:t xml:space="preserve"> </w:t>
      </w:r>
      <w:r w:rsidR="000A2D7D" w:rsidRPr="003C674E">
        <w:t>sinapyl</w:t>
      </w:r>
      <w:r w:rsidR="00FB1370" w:rsidRPr="003C674E">
        <w:t xml:space="preserve"> </w:t>
      </w:r>
      <w:r w:rsidR="000A2D7D" w:rsidRPr="003C674E">
        <w:t>alcohols,</w:t>
      </w:r>
      <w:r w:rsidR="00FB1370" w:rsidRPr="003C674E">
        <w:t xml:space="preserve"> </w:t>
      </w:r>
      <w:r w:rsidR="000A2D7D" w:rsidRPr="003C674E">
        <w:t>each</w:t>
      </w:r>
      <w:r w:rsidR="00FB1370" w:rsidRPr="003C674E">
        <w:t xml:space="preserve"> </w:t>
      </w:r>
      <w:r w:rsidR="000A2D7D" w:rsidRPr="003C674E">
        <w:t>of</w:t>
      </w:r>
      <w:r w:rsidR="00FB1370" w:rsidRPr="003C674E">
        <w:t xml:space="preserve"> </w:t>
      </w:r>
      <w:r w:rsidR="000A2D7D" w:rsidRPr="003C674E">
        <w:t>them</w:t>
      </w:r>
      <w:r w:rsidR="00FB1370" w:rsidRPr="003C674E">
        <w:t xml:space="preserve"> </w:t>
      </w:r>
      <w:r w:rsidR="000A2D7D" w:rsidRPr="003C674E">
        <w:t>originating</w:t>
      </w:r>
      <w:r w:rsidR="00FB1370" w:rsidRPr="003C674E">
        <w:t xml:space="preserve"> </w:t>
      </w:r>
      <w:r w:rsidR="000A2D7D" w:rsidRPr="003C674E">
        <w:t>different</w:t>
      </w:r>
      <w:r w:rsidR="00FB1370" w:rsidRPr="003C674E">
        <w:t xml:space="preserve"> </w:t>
      </w:r>
      <w:r w:rsidR="000A2D7D" w:rsidRPr="003C674E">
        <w:t>types</w:t>
      </w:r>
      <w:r w:rsidR="00FB1370" w:rsidRPr="003C674E">
        <w:t xml:space="preserve"> </w:t>
      </w:r>
      <w:r w:rsidR="000A2D7D" w:rsidRPr="003C674E">
        <w:t>of</w:t>
      </w:r>
      <w:r w:rsidR="00FB1370" w:rsidRPr="003C674E">
        <w:t xml:space="preserve"> </w:t>
      </w:r>
      <w:r w:rsidR="000A2D7D" w:rsidRPr="003C674E">
        <w:t>lignin</w:t>
      </w:r>
      <w:r w:rsidR="00FB1370" w:rsidRPr="003C674E">
        <w:t xml:space="preserve"> </w:t>
      </w:r>
      <w:r w:rsidR="000A2D7D" w:rsidRPr="003C674E">
        <w:t>units:</w:t>
      </w:r>
      <w:r w:rsidR="00FB1370" w:rsidRPr="003C674E">
        <w:t xml:space="preserve"> </w:t>
      </w:r>
      <w:r w:rsidR="000A2D7D" w:rsidRPr="003C674E">
        <w:rPr>
          <w:i/>
          <w:iCs/>
        </w:rPr>
        <w:t>p</w:t>
      </w:r>
      <w:r w:rsidR="000A2D7D" w:rsidRPr="003C674E">
        <w:t>-hydroxyphenyl</w:t>
      </w:r>
      <w:r w:rsidR="00FB1370" w:rsidRPr="003C674E">
        <w:t xml:space="preserve"> </w:t>
      </w:r>
      <w:r w:rsidR="000A2D7D" w:rsidRPr="003C674E">
        <w:t>(H),</w:t>
      </w:r>
      <w:r w:rsidR="00FB1370" w:rsidRPr="003C674E">
        <w:t xml:space="preserve"> </w:t>
      </w:r>
      <w:r w:rsidR="000A2D7D" w:rsidRPr="003C674E">
        <w:t>guaiacyl</w:t>
      </w:r>
      <w:r w:rsidR="00FB1370" w:rsidRPr="003C674E">
        <w:t xml:space="preserve"> </w:t>
      </w:r>
      <w:r w:rsidR="000A2D7D" w:rsidRPr="003C674E">
        <w:t>(G),</w:t>
      </w:r>
      <w:r w:rsidR="00FB1370" w:rsidRPr="003C674E">
        <w:t xml:space="preserve"> </w:t>
      </w:r>
      <w:r w:rsidR="000A2D7D" w:rsidRPr="003C674E">
        <w:t>and</w:t>
      </w:r>
      <w:r w:rsidR="00FB1370" w:rsidRPr="003C674E">
        <w:t xml:space="preserve"> </w:t>
      </w:r>
      <w:r w:rsidR="000A2D7D" w:rsidRPr="003C674E">
        <w:t>syringyl</w:t>
      </w:r>
      <w:r w:rsidR="00FB1370" w:rsidRPr="003C674E">
        <w:t xml:space="preserve"> </w:t>
      </w:r>
      <w:r w:rsidR="000A2D7D" w:rsidRPr="003C674E">
        <w:t>(S)</w:t>
      </w:r>
      <w:r w:rsidR="00FB1370" w:rsidRPr="003C674E">
        <w:t xml:space="preserve"> </w:t>
      </w:r>
      <w:r w:rsidR="000A2D7D" w:rsidRPr="003C674E">
        <w:t>units,</w:t>
      </w:r>
      <w:r w:rsidR="00FB1370" w:rsidRPr="003C674E">
        <w:t xml:space="preserve"> </w:t>
      </w:r>
      <w:r w:rsidR="000A2D7D" w:rsidRPr="003C674E">
        <w:t>respectively</w:t>
      </w:r>
      <w:r w:rsidR="00C330BD" w:rsidRPr="003C674E">
        <w:fldChar w:fldCharType="begin">
          <w:fldData xml:space="preserve">PEVuZE5vdGU+PENpdGU+PEF1dGhvcj5Cb2VyamFuPC9BdXRob3I+PFllYXI+MjAwMzwvWWVhcj48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</w:fldData>
        </w:fldChar>
      </w:r>
      <w:r w:rsidR="000971EA">
        <w:instrText xml:space="preserve"> ADDIN EN.CITE </w:instrText>
      </w:r>
      <w:r w:rsidR="000971EA">
        <w:fldChar w:fldCharType="begin">
          <w:fldData xml:space="preserve">PEVuZE5vdGU+PENpdGU+PEF1dGhvcj5Cb2VyamFuPC9BdXRob3I+PFllYXI+MjAwMzwvWWVhcj48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7,8</w:t>
      </w:r>
      <w:r w:rsidR="00C330BD" w:rsidRPr="003C674E">
        <w:fldChar w:fldCharType="end"/>
      </w:r>
      <w:r w:rsidR="000A2D7D" w:rsidRPr="003C674E">
        <w:t>.</w:t>
      </w:r>
      <w:r w:rsidR="00FB1370" w:rsidRPr="003C674E">
        <w:t xml:space="preserve"> </w:t>
      </w:r>
      <w:r w:rsidR="000A2D7D" w:rsidRPr="003C674E">
        <w:t>In</w:t>
      </w:r>
      <w:r w:rsidR="00FB1370" w:rsidRPr="003C674E">
        <w:t xml:space="preserve"> </w:t>
      </w:r>
      <w:r w:rsidR="000A2D7D" w:rsidRPr="003C674E">
        <w:t>hardwoods</w:t>
      </w:r>
      <w:r w:rsidR="00FB1370" w:rsidRPr="003C674E">
        <w:t xml:space="preserve"> </w:t>
      </w:r>
      <w:r w:rsidR="000A2D7D" w:rsidRPr="003C674E">
        <w:t>such</w:t>
      </w:r>
      <w:r w:rsidR="00FB1370" w:rsidRPr="003C674E">
        <w:t xml:space="preserve"> </w:t>
      </w:r>
      <w:r w:rsidR="000A2D7D" w:rsidRPr="003C674E">
        <w:t>as</w:t>
      </w:r>
      <w:r w:rsidR="00FB1370" w:rsidRPr="003C674E">
        <w:t xml:space="preserve"> </w:t>
      </w:r>
      <w:r w:rsidR="000A2D7D" w:rsidRPr="003C674E">
        <w:t>eucalypts,</w:t>
      </w:r>
      <w:r w:rsidR="00FB1370" w:rsidRPr="003C674E">
        <w:t xml:space="preserve"> </w:t>
      </w:r>
      <w:r w:rsidR="000A2D7D" w:rsidRPr="003C674E">
        <w:t>lignins</w:t>
      </w:r>
      <w:r w:rsidR="00FB1370" w:rsidRPr="003C674E">
        <w:t xml:space="preserve"> </w:t>
      </w:r>
      <w:r w:rsidR="000A2D7D" w:rsidRPr="003C674E">
        <w:t>are</w:t>
      </w:r>
      <w:r w:rsidR="00FB1370" w:rsidRPr="003C674E">
        <w:t xml:space="preserve"> </w:t>
      </w:r>
      <w:r w:rsidR="000A2D7D" w:rsidRPr="003C674E">
        <w:t>mostly</w:t>
      </w:r>
      <w:r w:rsidR="00FB1370" w:rsidRPr="003C674E">
        <w:t xml:space="preserve"> </w:t>
      </w:r>
      <w:r w:rsidR="000A2D7D" w:rsidRPr="003C674E">
        <w:t>composed</w:t>
      </w:r>
      <w:r w:rsidR="00FB1370" w:rsidRPr="003C674E">
        <w:t xml:space="preserve"> </w:t>
      </w:r>
      <w:r w:rsidR="000A2D7D" w:rsidRPr="003C674E">
        <w:t>by</w:t>
      </w:r>
      <w:r w:rsidR="00FB1370" w:rsidRPr="003C674E">
        <w:t xml:space="preserve"> </w:t>
      </w:r>
      <w:r w:rsidR="000A2D7D" w:rsidRPr="003C674E">
        <w:t>S-units,</w:t>
      </w:r>
      <w:r w:rsidR="00FB1370" w:rsidRPr="003C674E">
        <w:t xml:space="preserve"> </w:t>
      </w:r>
      <w:r w:rsidR="000A2D7D" w:rsidRPr="003C674E">
        <w:t>followed</w:t>
      </w:r>
      <w:r w:rsidR="00FB1370" w:rsidRPr="003C674E">
        <w:t xml:space="preserve"> </w:t>
      </w:r>
      <w:r w:rsidR="000A2D7D" w:rsidRPr="003C674E">
        <w:t>by</w:t>
      </w:r>
      <w:r w:rsidR="00FB1370" w:rsidRPr="003C674E">
        <w:t xml:space="preserve"> </w:t>
      </w:r>
      <w:r w:rsidR="000A2D7D" w:rsidRPr="003C674E">
        <w:t>G-units,</w:t>
      </w:r>
      <w:r w:rsidR="00FB1370" w:rsidRPr="003C674E">
        <w:t xml:space="preserve"> </w:t>
      </w:r>
      <w:r w:rsidR="000A2D7D" w:rsidRPr="003C674E">
        <w:t>with</w:t>
      </w:r>
      <w:r w:rsidR="00FB1370" w:rsidRPr="003C674E">
        <w:t xml:space="preserve"> </w:t>
      </w:r>
      <w:r w:rsidR="000A2D7D" w:rsidRPr="003C674E">
        <w:t>H-units</w:t>
      </w:r>
      <w:r w:rsidR="00FB1370" w:rsidRPr="003C674E">
        <w:t xml:space="preserve"> </w:t>
      </w:r>
      <w:r w:rsidR="000A2D7D" w:rsidRPr="003C674E">
        <w:t>being</w:t>
      </w:r>
      <w:r w:rsidR="00FB1370" w:rsidRPr="003C674E">
        <w:t xml:space="preserve"> </w:t>
      </w:r>
      <w:r w:rsidR="000A2D7D" w:rsidRPr="003C674E">
        <w:t>minor</w:t>
      </w:r>
      <w:r w:rsidR="00FB1370" w:rsidRPr="003C674E">
        <w:t xml:space="preserve"> </w:t>
      </w:r>
      <w:r w:rsidR="000A2D7D" w:rsidRPr="003C674E">
        <w:t>components</w:t>
      </w:r>
      <w:r w:rsidR="00C330BD" w:rsidRPr="003C674E">
        <w:fldChar w:fldCharType="begin"/>
      </w:r>
      <w:r w:rsidR="0059048C" w:rsidRPr="003C674E">
        <w:instrText xml:space="preserve"> ADDIN EN.CITE &lt;EndNote&gt;&lt;Cite ExcludeYear="1"&gt;&lt;Author&gt;Rencoret&lt;/Author&gt;&lt;Year&gt;2011&lt;/Year&gt;&lt;RecNum&gt;1795&lt;/RecNum&gt;&lt;DisplayText&gt;&lt;style face="superscript"&gt;9&lt;/style&gt;&lt;/DisplayText&gt;&lt;record&gt;&lt;rec-number&gt;1795&lt;/rec-number&gt;&lt;foreign-keys&gt;&lt;key app="EN" db-id="fzvsfp22pfsxe4exwe8v22s29axwpat2wttf" timestamp="1489936131"&gt;1795&lt;/key&gt;&lt;/foreign-keys&gt;&lt;ref-type name="Journal Article"&gt;17&lt;/ref-type&gt;&lt;contributors&gt;&lt;authors&gt;&lt;author&gt;Rencoret, J.&lt;/author&gt;&lt;author&gt;Gutiérrez, A.&lt;/author&gt;&lt;author&gt;Nieto, L.&lt;/author&gt;&lt;author&gt;Jiménez-Barbero, J.&lt;/author&gt;&lt;author&gt;Faulds, C. B.&lt;/author&gt;&lt;author&gt;Kim, H.&lt;/author&gt;&lt;author&gt;Ralph, J.&lt;/author&gt;&lt;author&gt;Martínez, A. T.&lt;/author&gt;&lt;author&gt;del Río, J. C.&lt;/author&gt;&lt;/authors&gt;&lt;/contributors&gt;&lt;titles&gt;&lt;title&gt;&lt;style face="normal" font="default" size="100%"&gt;Lignin composition and structure in young versus adult &lt;/style&gt;&lt;style face="italic" font="default" size="100%"&gt;Eucalyptus&lt;/style&gt;&lt;style face="normal" font="default" size="100%"&gt; &lt;/style&gt;&lt;style face="italic" font="default" size="100%"&gt;globulus&lt;/style&gt;&lt;style face="normal" font="default" size="100%"&gt; plants&lt;/style&gt;&lt;/title&gt;&lt;secondary-title&gt;Plant Physiol&lt;/secondary-title&gt;&lt;/titles&gt;&lt;periodical&gt;&lt;full-title&gt;Plant Physiol&lt;/full-title&gt;&lt;/periodical&gt;&lt;pages&gt;667–682&lt;/pages&gt;&lt;volume&gt;155&lt;/volume&gt;&lt;number&gt;2&lt;/number&gt;&lt;dates&gt;&lt;year&gt;2011&lt;/year&gt;&lt;/dates&gt;&lt;label&gt;Rencoret2011&lt;/label&gt;&lt;urls&gt;&lt;related-urls&gt;&lt;url&gt;http://dx.doi.org/10.1104/pp.110.167254&lt;/url&gt;&lt;/related-urls&gt;&lt;/urls&gt;&lt;electronic-resource-num&gt;https://doi.org/10.1104/pp.110.167254&lt;/electronic-resource-num&gt;&lt;/record&gt;&lt;/Cite&gt;&lt;/EndNote&gt;</w:instrText>
      </w:r>
      <w:r w:rsidR="00C330BD" w:rsidRPr="003C674E">
        <w:fldChar w:fldCharType="separate"/>
      </w:r>
      <w:r w:rsidR="0059048C" w:rsidRPr="003C674E">
        <w:rPr>
          <w:noProof/>
          <w:vertAlign w:val="superscript"/>
        </w:rPr>
        <w:t>9</w:t>
      </w:r>
      <w:r w:rsidR="00C330BD" w:rsidRPr="003C674E">
        <w:fldChar w:fldCharType="end"/>
      </w:r>
      <w:r w:rsidR="000A2D7D" w:rsidRPr="003C674E">
        <w:t>.</w:t>
      </w:r>
      <w:r w:rsidR="00FB1370" w:rsidRPr="003C674E">
        <w:t xml:space="preserve"> </w:t>
      </w:r>
      <w:r w:rsidR="000A2D7D" w:rsidRPr="003C674E">
        <w:t>Lignin</w:t>
      </w:r>
      <w:r w:rsidR="00FB1370" w:rsidRPr="003C674E">
        <w:t xml:space="preserve"> </w:t>
      </w:r>
      <w:r w:rsidR="000A2D7D" w:rsidRPr="003C674E">
        <w:t>monomers</w:t>
      </w:r>
      <w:r w:rsidR="00FB1370" w:rsidRPr="003C674E">
        <w:t xml:space="preserve"> </w:t>
      </w:r>
      <w:r w:rsidR="000A2D7D" w:rsidRPr="003C674E">
        <w:t>are</w:t>
      </w:r>
      <w:r w:rsidR="00FB1370" w:rsidRPr="003C674E">
        <w:t xml:space="preserve"> </w:t>
      </w:r>
      <w:r w:rsidR="000A2D7D" w:rsidRPr="003C674E">
        <w:t>polymerized</w:t>
      </w:r>
      <w:r w:rsidR="00FB1370" w:rsidRPr="003C674E">
        <w:t xml:space="preserve"> </w:t>
      </w:r>
      <w:r w:rsidR="000A2D7D" w:rsidRPr="003C674E">
        <w:t>by</w:t>
      </w:r>
      <w:r w:rsidR="00FB1370" w:rsidRPr="003C674E">
        <w:t xml:space="preserve"> </w:t>
      </w:r>
      <w:r w:rsidR="000A2D7D" w:rsidRPr="003C674E">
        <w:t>free</w:t>
      </w:r>
      <w:r w:rsidR="00FB1370" w:rsidRPr="003C674E">
        <w:t xml:space="preserve"> </w:t>
      </w:r>
      <w:r w:rsidR="000A2D7D" w:rsidRPr="003C674E">
        <w:t>radical</w:t>
      </w:r>
      <w:r w:rsidR="00FB1370" w:rsidRPr="003C674E">
        <w:t xml:space="preserve"> </w:t>
      </w:r>
      <w:r w:rsidR="000A2D7D" w:rsidRPr="003C674E">
        <w:t>coupling</w:t>
      </w:r>
      <w:r w:rsidR="00FB1370" w:rsidRPr="003C674E">
        <w:t xml:space="preserve"> </w:t>
      </w:r>
      <w:r w:rsidR="000A2D7D" w:rsidRPr="003C674E">
        <w:t>mechanisms</w:t>
      </w:r>
      <w:r w:rsidR="00FB1370" w:rsidRPr="003C674E">
        <w:t xml:space="preserve"> </w:t>
      </w:r>
      <w:r w:rsidR="000A2D7D" w:rsidRPr="003C674E">
        <w:t>in</w:t>
      </w:r>
      <w:r w:rsidR="00FB1370" w:rsidRPr="003C674E">
        <w:t xml:space="preserve"> </w:t>
      </w:r>
      <w:r w:rsidR="000A2D7D" w:rsidRPr="003C674E">
        <w:t>reactions</w:t>
      </w:r>
      <w:r w:rsidR="00FB1370" w:rsidRPr="003C674E">
        <w:t xml:space="preserve"> </w:t>
      </w:r>
      <w:r w:rsidR="000A2D7D" w:rsidRPr="003C674E">
        <w:t>mediated</w:t>
      </w:r>
      <w:r w:rsidR="00FB1370" w:rsidRPr="003C674E">
        <w:t xml:space="preserve"> </w:t>
      </w:r>
      <w:r w:rsidR="000A2D7D" w:rsidRPr="003C674E">
        <w:t>by</w:t>
      </w:r>
      <w:r w:rsidR="00FB1370" w:rsidRPr="003C674E">
        <w:t xml:space="preserve"> </w:t>
      </w:r>
      <w:r w:rsidR="000A2D7D" w:rsidRPr="003C674E">
        <w:t>peroxidases</w:t>
      </w:r>
      <w:r w:rsidR="00FB1370" w:rsidRPr="003C674E">
        <w:t xml:space="preserve"> </w:t>
      </w:r>
      <w:r w:rsidR="000A2D7D" w:rsidRPr="003C674E">
        <w:t>and</w:t>
      </w:r>
      <w:r w:rsidR="00FB1370" w:rsidRPr="003C674E">
        <w:t xml:space="preserve"> </w:t>
      </w:r>
      <w:r w:rsidR="000A2D7D" w:rsidRPr="003C674E">
        <w:t>laccases,</w:t>
      </w:r>
      <w:r w:rsidR="00FB1370" w:rsidRPr="003C674E">
        <w:t xml:space="preserve"> </w:t>
      </w:r>
      <w:r w:rsidR="000A2D7D" w:rsidRPr="003C674E">
        <w:t>generating</w:t>
      </w:r>
      <w:r w:rsidR="00FB1370" w:rsidRPr="003C674E">
        <w:t xml:space="preserve"> </w:t>
      </w:r>
      <w:r w:rsidR="000A2D7D" w:rsidRPr="003C674E">
        <w:t>a</w:t>
      </w:r>
      <w:r w:rsidR="00FB1370" w:rsidRPr="003C674E">
        <w:t xml:space="preserve"> </w:t>
      </w:r>
      <w:r w:rsidR="000A2D7D" w:rsidRPr="003C674E">
        <w:t>very</w:t>
      </w:r>
      <w:r w:rsidR="00FB1370" w:rsidRPr="003C674E">
        <w:t xml:space="preserve"> </w:t>
      </w:r>
      <w:r w:rsidR="000A2D7D" w:rsidRPr="003C674E">
        <w:t>complex</w:t>
      </w:r>
      <w:r w:rsidR="00FB1370" w:rsidRPr="003C674E">
        <w:t xml:space="preserve"> </w:t>
      </w:r>
      <w:r w:rsidR="000A2D7D" w:rsidRPr="003C674E">
        <w:t>polymer</w:t>
      </w:r>
      <w:r w:rsidR="00C330BD" w:rsidRPr="003C674E">
        <w:fldChar w:fldCharType="begin">
          <w:fldData xml:space="preserve">PEVuZE5vdGU+PENpdGU+PEF1dGhvcj5Cb2VyamFuPC9BdXRob3I+PFllYXI+MjAwMzwvWWVhcj48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</w:fldData>
        </w:fldChar>
      </w:r>
      <w:r w:rsidR="000971EA">
        <w:instrText xml:space="preserve"> ADDIN EN.CITE </w:instrText>
      </w:r>
      <w:r w:rsidR="000971EA">
        <w:fldChar w:fldCharType="begin">
          <w:fldData xml:space="preserve">PEVuZE5vdGU+PENpdGU+PEF1dGhvcj5Cb2VyamFuPC9BdXRob3I+PFllYXI+MjAwMzwvWWVhcj48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7,8</w:t>
      </w:r>
      <w:r w:rsidR="00C330BD" w:rsidRPr="003C674E">
        <w:fldChar w:fldCharType="end"/>
      </w:r>
      <w:r w:rsidR="000A2D7D" w:rsidRPr="003C674E">
        <w:t>.</w:t>
      </w:r>
    </w:p>
    <w:p w14:paraId="132A75FA" w14:textId="33BE4DE1" w:rsidR="004B4195" w:rsidRPr="003C674E" w:rsidRDefault="005F398C" w:rsidP="005F398C">
      <w:pPr>
        <w:pStyle w:val="TAMainText"/>
      </w:pPr>
      <w:r w:rsidRPr="003C674E">
        <w:t>Increasing</w:t>
      </w:r>
      <w:r w:rsidR="00FB1370" w:rsidRPr="003C674E">
        <w:t xml:space="preserve"> </w:t>
      </w:r>
      <w:r w:rsidRPr="003C674E">
        <w:t>public</w:t>
      </w:r>
      <w:r w:rsidR="00FB1370" w:rsidRPr="003C674E">
        <w:t xml:space="preserve"> </w:t>
      </w:r>
      <w:r w:rsidRPr="003C674E">
        <w:t>concern</w:t>
      </w:r>
      <w:r w:rsidR="00FB1370" w:rsidRPr="003C674E">
        <w:t xml:space="preserve"> </w:t>
      </w:r>
      <w:r w:rsidRPr="003C674E">
        <w:t>about</w:t>
      </w:r>
      <w:r w:rsidR="00FB1370" w:rsidRPr="003C674E">
        <w:t xml:space="preserve"> </w:t>
      </w:r>
      <w:r w:rsidRPr="003C674E">
        <w:t>environmental</w:t>
      </w:r>
      <w:r w:rsidR="00FB1370" w:rsidRPr="003C674E">
        <w:t xml:space="preserve"> </w:t>
      </w:r>
      <w:r w:rsidRPr="003C674E">
        <w:t>issues</w:t>
      </w:r>
      <w:r w:rsidR="00FB1370" w:rsidRPr="003C674E">
        <w:t xml:space="preserve"> </w:t>
      </w:r>
      <w:r w:rsidRPr="003C674E">
        <w:t>is</w:t>
      </w:r>
      <w:r w:rsidR="00FB1370" w:rsidRPr="003C674E">
        <w:t xml:space="preserve"> </w:t>
      </w:r>
      <w:r w:rsidRPr="003C674E">
        <w:t>having</w:t>
      </w:r>
      <w:r w:rsidR="00FB1370" w:rsidRPr="003C674E">
        <w:t xml:space="preserve"> </w:t>
      </w:r>
      <w:r w:rsidRPr="003C674E">
        <w:t>a</w:t>
      </w:r>
      <w:r w:rsidR="00FB1370" w:rsidRPr="003C674E">
        <w:t xml:space="preserve"> </w:t>
      </w:r>
      <w:r w:rsidRPr="003C674E">
        <w:t>rather</w:t>
      </w:r>
      <w:r w:rsidR="00FB1370" w:rsidRPr="003C674E">
        <w:t xml:space="preserve"> </w:t>
      </w:r>
      <w:r w:rsidRPr="003C674E">
        <w:t>large</w:t>
      </w:r>
      <w:r w:rsidR="00FB1370" w:rsidRPr="003C674E">
        <w:t xml:space="preserve"> </w:t>
      </w:r>
      <w:r w:rsidRPr="003C674E">
        <w:t>impact</w:t>
      </w:r>
      <w:r w:rsidR="00FB1370" w:rsidRPr="003C674E">
        <w:t xml:space="preserve"> </w:t>
      </w:r>
      <w:r w:rsidRPr="003C674E">
        <w:t>on</w:t>
      </w:r>
      <w:r w:rsidR="00FB1370" w:rsidRPr="003C674E">
        <w:t xml:space="preserve"> </w:t>
      </w:r>
      <w:r w:rsidRPr="003C674E">
        <w:t>the</w:t>
      </w:r>
      <w:r w:rsidR="00FB1370" w:rsidRPr="003C674E">
        <w:t xml:space="preserve"> </w:t>
      </w:r>
      <w:r w:rsidRPr="003C674E">
        <w:t>pulp</w:t>
      </w:r>
      <w:r w:rsidR="00FB1370" w:rsidRPr="003C674E">
        <w:t xml:space="preserve"> </w:t>
      </w:r>
      <w:r w:rsidRPr="003C674E">
        <w:t>and</w:t>
      </w:r>
      <w:r w:rsidR="00FB1370" w:rsidRPr="003C674E">
        <w:t xml:space="preserve"> </w:t>
      </w:r>
      <w:r w:rsidRPr="003C674E">
        <w:t>paper</w:t>
      </w:r>
      <w:r w:rsidR="00FB1370" w:rsidRPr="003C674E">
        <w:t xml:space="preserve"> </w:t>
      </w:r>
      <w:r w:rsidRPr="003C674E">
        <w:t>industry,</w:t>
      </w:r>
      <w:r w:rsidR="00FB1370" w:rsidRPr="003C674E">
        <w:t xml:space="preserve"> </w:t>
      </w:r>
      <w:r w:rsidRPr="003C674E">
        <w:t>leading</w:t>
      </w:r>
      <w:r w:rsidR="00FB1370" w:rsidRPr="003C674E">
        <w:t xml:space="preserve"> </w:t>
      </w:r>
      <w:r w:rsidRPr="003C674E">
        <w:t>to</w:t>
      </w:r>
      <w:r w:rsidR="00FB1370" w:rsidRPr="003C674E">
        <w:t xml:space="preserve"> </w:t>
      </w:r>
      <w:r w:rsidRPr="003C674E">
        <w:t>an</w:t>
      </w:r>
      <w:r w:rsidR="00FB1370" w:rsidRPr="003C674E">
        <w:t xml:space="preserve"> </w:t>
      </w:r>
      <w:r w:rsidRPr="003C674E">
        <w:t>increase</w:t>
      </w:r>
      <w:r w:rsidR="00FB1370" w:rsidRPr="003C674E">
        <w:t xml:space="preserve"> </w:t>
      </w:r>
      <w:r w:rsidRPr="003C674E">
        <w:t>in</w:t>
      </w:r>
      <w:r w:rsidR="00FB1370" w:rsidRPr="003C674E">
        <w:t xml:space="preserve"> </w:t>
      </w:r>
      <w:r w:rsidRPr="003C674E">
        <w:t>research</w:t>
      </w:r>
      <w:r w:rsidR="00FB1370" w:rsidRPr="003C674E">
        <w:t xml:space="preserve"> </w:t>
      </w:r>
      <w:r w:rsidRPr="003C674E">
        <w:t>into</w:t>
      </w:r>
      <w:r w:rsidR="00FB1370" w:rsidRPr="003C674E">
        <w:t xml:space="preserve"> </w:t>
      </w:r>
      <w:r w:rsidRPr="003C674E">
        <w:t>more</w:t>
      </w:r>
      <w:r w:rsidR="00FB1370" w:rsidRPr="003C674E">
        <w:t xml:space="preserve"> </w:t>
      </w:r>
      <w:r w:rsidRPr="003C674E">
        <w:t>sustainable</w:t>
      </w:r>
      <w:r w:rsidR="00FB1370" w:rsidRPr="003C674E">
        <w:t xml:space="preserve"> </w:t>
      </w:r>
      <w:r w:rsidRPr="003C674E">
        <w:t>pulping</w:t>
      </w:r>
      <w:r w:rsidR="00FB1370" w:rsidRPr="003C674E">
        <w:t xml:space="preserve"> </w:t>
      </w:r>
      <w:r w:rsidRPr="003C674E">
        <w:t>practices.</w:t>
      </w:r>
      <w:r w:rsidR="00FB1370" w:rsidRPr="003C674E">
        <w:t xml:space="preserve"> </w:t>
      </w:r>
      <w:r w:rsidRPr="003C674E">
        <w:t>Pulping</w:t>
      </w:r>
      <w:r w:rsidR="00FB1370" w:rsidRPr="003C674E">
        <w:t xml:space="preserve"> </w:t>
      </w:r>
      <w:r w:rsidRPr="003C674E">
        <w:t>consists</w:t>
      </w:r>
      <w:r w:rsidR="00FB1370" w:rsidRPr="003C674E">
        <w:t xml:space="preserve"> </w:t>
      </w:r>
      <w:r w:rsidRPr="003C674E">
        <w:t>of</w:t>
      </w:r>
      <w:r w:rsidR="00FB1370" w:rsidRPr="003C674E">
        <w:t xml:space="preserve"> </w:t>
      </w:r>
      <w:r w:rsidRPr="003C674E">
        <w:t>treating</w:t>
      </w:r>
      <w:r w:rsidR="00FB1370" w:rsidRPr="003C674E">
        <w:t xml:space="preserve"> </w:t>
      </w:r>
      <w:r w:rsidRPr="003C674E">
        <w:t>wood</w:t>
      </w:r>
      <w:r w:rsidR="00FB1370" w:rsidRPr="003C674E">
        <w:t xml:space="preserve"> </w:t>
      </w:r>
      <w:r w:rsidRPr="003C674E">
        <w:t>to</w:t>
      </w:r>
      <w:r w:rsidR="00FB1370" w:rsidRPr="003C674E">
        <w:t xml:space="preserve"> </w:t>
      </w:r>
      <w:r w:rsidRPr="003C674E">
        <w:t>separate</w:t>
      </w:r>
      <w:r w:rsidR="00FB1370" w:rsidRPr="003C674E">
        <w:t xml:space="preserve"> </w:t>
      </w:r>
      <w:r w:rsidR="000547BE" w:rsidRPr="003C674E">
        <w:t>fibers</w:t>
      </w:r>
      <w:r w:rsidRPr="003C674E">
        <w:t>,</w:t>
      </w:r>
      <w:r w:rsidR="00FB1370" w:rsidRPr="003C674E">
        <w:t xml:space="preserve"> </w:t>
      </w:r>
      <w:r w:rsidRPr="003C674E">
        <w:t>mainly</w:t>
      </w:r>
      <w:r w:rsidR="00FB1370" w:rsidRPr="003C674E">
        <w:t xml:space="preserve"> </w:t>
      </w:r>
      <w:r w:rsidRPr="003C674E">
        <w:t>by</w:t>
      </w:r>
      <w:r w:rsidR="00FB1370" w:rsidRPr="003C674E">
        <w:t xml:space="preserve"> </w:t>
      </w:r>
      <w:r w:rsidRPr="003C674E">
        <w:t>chemical</w:t>
      </w:r>
      <w:r w:rsidR="00FB1370" w:rsidRPr="003C674E">
        <w:t xml:space="preserve"> </w:t>
      </w:r>
      <w:r w:rsidRPr="003C674E">
        <w:t>and</w:t>
      </w:r>
      <w:r w:rsidR="00FB1370" w:rsidRPr="003C674E">
        <w:t xml:space="preserve"> </w:t>
      </w:r>
      <w:r w:rsidRPr="003C674E">
        <w:t>mechanical</w:t>
      </w:r>
      <w:r w:rsidR="00FB1370" w:rsidRPr="003C674E">
        <w:t xml:space="preserve"> </w:t>
      </w:r>
      <w:r w:rsidRPr="003C674E">
        <w:t>processes.</w:t>
      </w:r>
      <w:r w:rsidR="00FB1370" w:rsidRPr="003C674E">
        <w:t xml:space="preserve"> </w:t>
      </w:r>
      <w:r w:rsidRPr="003C674E">
        <w:t>However,</w:t>
      </w:r>
      <w:r w:rsidR="00FB1370" w:rsidRPr="003C674E">
        <w:t xml:space="preserve"> </w:t>
      </w:r>
      <w:r w:rsidRPr="003C674E">
        <w:t>to</w:t>
      </w:r>
      <w:r w:rsidR="00FB1370" w:rsidRPr="003C674E">
        <w:t xml:space="preserve"> </w:t>
      </w:r>
      <w:r w:rsidRPr="003C674E">
        <w:t>make</w:t>
      </w:r>
      <w:r w:rsidR="00FB1370" w:rsidRPr="003C674E">
        <w:t xml:space="preserve"> </w:t>
      </w:r>
      <w:r w:rsidRPr="003C674E">
        <w:t>high</w:t>
      </w:r>
      <w:r w:rsidR="00FB1370" w:rsidRPr="003C674E">
        <w:t xml:space="preserve"> </w:t>
      </w:r>
      <w:r w:rsidRPr="003C674E">
        <w:t>quality</w:t>
      </w:r>
      <w:r w:rsidR="00FB1370" w:rsidRPr="003C674E">
        <w:t xml:space="preserve"> </w:t>
      </w:r>
      <w:r w:rsidRPr="003C674E">
        <w:t>papers,</w:t>
      </w:r>
      <w:r w:rsidR="00FB1370" w:rsidRPr="003C674E">
        <w:t xml:space="preserve"> </w:t>
      </w:r>
      <w:r w:rsidRPr="003C674E">
        <w:t>the</w:t>
      </w:r>
      <w:r w:rsidR="00FB1370" w:rsidRPr="003C674E">
        <w:t xml:space="preserve"> </w:t>
      </w:r>
      <w:r w:rsidRPr="003C674E">
        <w:t>hydrophobic</w:t>
      </w:r>
      <w:r w:rsidR="00FB1370" w:rsidRPr="003C674E">
        <w:t xml:space="preserve"> </w:t>
      </w:r>
      <w:r w:rsidRPr="003C674E">
        <w:t>lignin</w:t>
      </w:r>
      <w:r w:rsidR="00FB1370" w:rsidRPr="003C674E">
        <w:t xml:space="preserve"> </w:t>
      </w:r>
      <w:r w:rsidRPr="003C674E">
        <w:t>must</w:t>
      </w:r>
      <w:r w:rsidR="00FB1370" w:rsidRPr="003C674E">
        <w:t xml:space="preserve"> </w:t>
      </w:r>
      <w:r w:rsidRPr="003C674E">
        <w:t>be</w:t>
      </w:r>
      <w:r w:rsidR="00FB1370" w:rsidRPr="003C674E">
        <w:t xml:space="preserve"> </w:t>
      </w:r>
      <w:r w:rsidRPr="003C674E">
        <w:t>removed.</w:t>
      </w:r>
      <w:r w:rsidR="00FB1370" w:rsidRPr="003C674E">
        <w:t xml:space="preserve"> </w:t>
      </w:r>
      <w:r w:rsidRPr="003C674E">
        <w:t>Therefore,</w:t>
      </w:r>
      <w:r w:rsidR="00FB1370" w:rsidRPr="003C674E">
        <w:t xml:space="preserve"> </w:t>
      </w:r>
      <w:r w:rsidRPr="003C674E">
        <w:t>chemicals</w:t>
      </w:r>
      <w:r w:rsidR="00FB1370" w:rsidRPr="003C674E">
        <w:t xml:space="preserve"> </w:t>
      </w:r>
      <w:r w:rsidRPr="003C674E">
        <w:t>are</w:t>
      </w:r>
      <w:r w:rsidR="00FB1370" w:rsidRPr="003C674E">
        <w:t xml:space="preserve"> </w:t>
      </w:r>
      <w:r w:rsidRPr="003C674E">
        <w:t>used</w:t>
      </w:r>
      <w:r w:rsidR="00FB1370" w:rsidRPr="003C674E">
        <w:t xml:space="preserve"> </w:t>
      </w:r>
      <w:r w:rsidRPr="003C674E">
        <w:t>in</w:t>
      </w:r>
      <w:r w:rsidR="00FB1370" w:rsidRPr="003C674E">
        <w:t xml:space="preserve"> </w:t>
      </w:r>
      <w:r w:rsidRPr="003C674E">
        <w:t>chemical</w:t>
      </w:r>
      <w:r w:rsidR="00FB1370" w:rsidRPr="003C674E">
        <w:t xml:space="preserve"> </w:t>
      </w:r>
      <w:r w:rsidRPr="003C674E">
        <w:t>pulping</w:t>
      </w:r>
      <w:r w:rsidR="00FB1370" w:rsidRPr="003C674E">
        <w:t xml:space="preserve"> </w:t>
      </w:r>
      <w:r w:rsidRPr="003C674E">
        <w:t>to</w:t>
      </w:r>
      <w:r w:rsidR="00FB1370" w:rsidRPr="003C674E">
        <w:t xml:space="preserve"> </w:t>
      </w:r>
      <w:r w:rsidR="000547BE" w:rsidRPr="003C674E">
        <w:t>solubilize</w:t>
      </w:r>
      <w:r w:rsidR="00FB1370" w:rsidRPr="003C674E">
        <w:t xml:space="preserve"> </w:t>
      </w:r>
      <w:r w:rsidRPr="003C674E">
        <w:t>lignin,</w:t>
      </w:r>
      <w:r w:rsidR="00FB1370" w:rsidRPr="003C674E">
        <w:t xml:space="preserve"> </w:t>
      </w:r>
      <w:r w:rsidRPr="003C674E">
        <w:t>leading</w:t>
      </w:r>
      <w:r w:rsidR="00FB1370" w:rsidRPr="003C674E">
        <w:t xml:space="preserve"> </w:t>
      </w:r>
      <w:r w:rsidRPr="003C674E">
        <w:t>to</w:t>
      </w:r>
      <w:r w:rsidR="00FB1370" w:rsidRPr="003C674E">
        <w:t xml:space="preserve"> </w:t>
      </w:r>
      <w:r w:rsidRPr="003C674E">
        <w:t>pulps</w:t>
      </w:r>
      <w:r w:rsidR="00FB1370" w:rsidRPr="003C674E">
        <w:t xml:space="preserve"> </w:t>
      </w:r>
      <w:r w:rsidRPr="003C674E">
        <w:t>containing</w:t>
      </w:r>
      <w:r w:rsidR="00FB1370" w:rsidRPr="003C674E">
        <w:t xml:space="preserve"> </w:t>
      </w:r>
      <w:r w:rsidRPr="003C674E">
        <w:t>liberated</w:t>
      </w:r>
      <w:r w:rsidR="00FB1370" w:rsidRPr="003C674E">
        <w:t xml:space="preserve"> </w:t>
      </w:r>
      <w:r w:rsidR="000547BE" w:rsidRPr="003C674E">
        <w:t>fibers</w:t>
      </w:r>
      <w:r w:rsidRPr="003C674E">
        <w:t>.</w:t>
      </w:r>
      <w:r w:rsidR="00FB1370" w:rsidRPr="003C674E">
        <w:t xml:space="preserve"> </w:t>
      </w:r>
      <w:r w:rsidRPr="003C674E">
        <w:t>Kraft</w:t>
      </w:r>
      <w:r w:rsidR="00FB1370" w:rsidRPr="003C674E">
        <w:t xml:space="preserve"> </w:t>
      </w:r>
      <w:r w:rsidRPr="003C674E">
        <w:t>pulping</w:t>
      </w:r>
      <w:r w:rsidR="00FB1370" w:rsidRPr="003C674E">
        <w:t xml:space="preserve"> </w:t>
      </w:r>
      <w:r w:rsidRPr="003C674E">
        <w:t>(using</w:t>
      </w:r>
      <w:r w:rsidR="00FB1370" w:rsidRPr="003C674E">
        <w:t xml:space="preserve"> </w:t>
      </w:r>
      <w:r w:rsidRPr="003C674E">
        <w:t>an</w:t>
      </w:r>
      <w:r w:rsidR="00FB1370" w:rsidRPr="003C674E">
        <w:t xml:space="preserve"> </w:t>
      </w:r>
      <w:r w:rsidRPr="003C674E">
        <w:t>aqueous</w:t>
      </w:r>
      <w:r w:rsidR="00FB1370" w:rsidRPr="003C674E">
        <w:t xml:space="preserve"> </w:t>
      </w:r>
      <w:r w:rsidRPr="003C674E">
        <w:t>solution</w:t>
      </w:r>
      <w:r w:rsidR="00FB1370" w:rsidRPr="003C674E">
        <w:t xml:space="preserve"> </w:t>
      </w:r>
      <w:r w:rsidRPr="003C674E">
        <w:t>of</w:t>
      </w:r>
      <w:r w:rsidR="00FB1370" w:rsidRPr="003C674E">
        <w:t xml:space="preserve"> </w:t>
      </w:r>
      <w:r w:rsidRPr="003C674E">
        <w:t>NaOH</w:t>
      </w:r>
      <w:r w:rsidR="00FB1370" w:rsidRPr="003C674E">
        <w:t xml:space="preserve"> </w:t>
      </w:r>
      <w:r w:rsidRPr="003C674E">
        <w:t>and</w:t>
      </w:r>
      <w:r w:rsidR="00FB1370" w:rsidRPr="003C674E">
        <w:t xml:space="preserve"> </w:t>
      </w:r>
      <w:r w:rsidRPr="003C674E">
        <w:t>Na</w:t>
      </w:r>
      <w:r w:rsidRPr="003C674E">
        <w:rPr>
          <w:vertAlign w:val="subscript"/>
        </w:rPr>
        <w:t>2</w:t>
      </w:r>
      <w:r w:rsidRPr="003C674E">
        <w:t>S</w:t>
      </w:r>
      <w:r w:rsidR="00FB1370" w:rsidRPr="003C674E">
        <w:t xml:space="preserve"> </w:t>
      </w:r>
      <w:r w:rsidRPr="003C674E">
        <w:t>as</w:t>
      </w:r>
      <w:r w:rsidR="00FB1370" w:rsidRPr="003C674E">
        <w:t xml:space="preserve"> </w:t>
      </w:r>
      <w:r w:rsidRPr="003C674E">
        <w:t>active</w:t>
      </w:r>
      <w:r w:rsidR="00FB1370" w:rsidRPr="003C674E">
        <w:t xml:space="preserve"> </w:t>
      </w:r>
      <w:r w:rsidRPr="003C674E">
        <w:t>chemicals)</w:t>
      </w:r>
      <w:r w:rsidR="00FB1370" w:rsidRPr="003C674E">
        <w:t xml:space="preserve"> </w:t>
      </w:r>
      <w:r w:rsidRPr="003C674E">
        <w:t>is</w:t>
      </w:r>
      <w:r w:rsidR="00FB1370" w:rsidRPr="003C674E">
        <w:t xml:space="preserve"> </w:t>
      </w:r>
      <w:r w:rsidRPr="003C674E">
        <w:t>the</w:t>
      </w:r>
      <w:r w:rsidR="00FB1370" w:rsidRPr="003C674E">
        <w:t xml:space="preserve"> </w:t>
      </w:r>
      <w:r w:rsidRPr="003C674E">
        <w:t>most</w:t>
      </w:r>
      <w:r w:rsidR="00FB1370" w:rsidRPr="003C674E">
        <w:t xml:space="preserve"> </w:t>
      </w:r>
      <w:r w:rsidRPr="003C674E">
        <w:t>common</w:t>
      </w:r>
      <w:r w:rsidR="00FB1370" w:rsidRPr="003C674E">
        <w:t xml:space="preserve"> </w:t>
      </w:r>
      <w:r w:rsidRPr="003C674E">
        <w:t>process</w:t>
      </w:r>
      <w:r w:rsidR="00FB1370" w:rsidRPr="003C674E">
        <w:t xml:space="preserve"> </w:t>
      </w:r>
      <w:r w:rsidRPr="003C674E">
        <w:t>for</w:t>
      </w:r>
      <w:r w:rsidR="00FB1370" w:rsidRPr="003C674E">
        <w:t xml:space="preserve"> </w:t>
      </w:r>
      <w:r w:rsidRPr="003C674E">
        <w:t>P&amp;W</w:t>
      </w:r>
      <w:r w:rsidR="00FB1370" w:rsidRPr="003C674E">
        <w:t xml:space="preserve"> </w:t>
      </w:r>
      <w:r w:rsidRPr="003C674E">
        <w:t>paper</w:t>
      </w:r>
      <w:r w:rsidR="00FB1370" w:rsidRPr="003C674E">
        <w:t xml:space="preserve"> </w:t>
      </w:r>
      <w:r w:rsidRPr="003C674E">
        <w:t>production.</w:t>
      </w:r>
      <w:r w:rsidR="00FB1370" w:rsidRPr="003C674E">
        <w:t xml:space="preserve"> </w:t>
      </w:r>
      <w:r w:rsidRPr="003C674E">
        <w:t>The</w:t>
      </w:r>
      <w:r w:rsidR="00FB1370" w:rsidRPr="003C674E">
        <w:t xml:space="preserve"> </w:t>
      </w:r>
      <w:r w:rsidRPr="003C674E">
        <w:t>harshness</w:t>
      </w:r>
      <w:r w:rsidR="00FB1370" w:rsidRPr="003C674E">
        <w:t xml:space="preserve"> </w:t>
      </w:r>
      <w:r w:rsidRPr="003C674E">
        <w:t>of</w:t>
      </w:r>
      <w:r w:rsidR="00FB1370" w:rsidRPr="003C674E">
        <w:t xml:space="preserve"> </w:t>
      </w:r>
      <w:r w:rsidRPr="003C674E">
        <w:t>pulping</w:t>
      </w:r>
      <w:r w:rsidR="00FB1370" w:rsidRPr="003C674E">
        <w:t xml:space="preserve"> </w:t>
      </w:r>
      <w:r w:rsidRPr="003C674E">
        <w:t>conditions</w:t>
      </w:r>
      <w:r w:rsidR="00FB1370" w:rsidRPr="003C674E">
        <w:t xml:space="preserve"> </w:t>
      </w:r>
      <w:r w:rsidRPr="003C674E">
        <w:t>is</w:t>
      </w:r>
      <w:r w:rsidR="00FB1370" w:rsidRPr="003C674E">
        <w:t xml:space="preserve"> </w:t>
      </w:r>
      <w:r w:rsidRPr="003C674E">
        <w:t>dependent</w:t>
      </w:r>
      <w:r w:rsidR="00FB1370" w:rsidRPr="003C674E">
        <w:t xml:space="preserve"> </w:t>
      </w:r>
      <w:r w:rsidRPr="003C674E">
        <w:t>on</w:t>
      </w:r>
      <w:r w:rsidR="00FB1370" w:rsidRPr="003C674E">
        <w:t xml:space="preserve"> </w:t>
      </w:r>
      <w:r w:rsidRPr="003C674E">
        <w:t>wood</w:t>
      </w:r>
      <w:r w:rsidR="00FB1370" w:rsidRPr="003C674E">
        <w:t xml:space="preserve"> </w:t>
      </w:r>
      <w:r w:rsidRPr="003C674E">
        <w:t>recalcitrance,</w:t>
      </w:r>
      <w:r w:rsidR="00FB1370" w:rsidRPr="003C674E">
        <w:t xml:space="preserve"> </w:t>
      </w:r>
      <w:r w:rsidRPr="003C674E">
        <w:t>as</w:t>
      </w:r>
      <w:r w:rsidR="00FB1370" w:rsidRPr="003C674E">
        <w:t xml:space="preserve"> </w:t>
      </w:r>
      <w:r w:rsidRPr="003C674E">
        <w:t>higher</w:t>
      </w:r>
      <w:r w:rsidR="00FB1370" w:rsidRPr="003C674E">
        <w:t xml:space="preserve"> </w:t>
      </w:r>
      <w:r w:rsidRPr="003C674E">
        <w:t>chemical</w:t>
      </w:r>
      <w:r w:rsidR="00FB1370" w:rsidRPr="003C674E">
        <w:t xml:space="preserve"> </w:t>
      </w:r>
      <w:r w:rsidRPr="003C674E">
        <w:t>loads</w:t>
      </w:r>
      <w:r w:rsidR="00FB1370" w:rsidRPr="003C674E">
        <w:t xml:space="preserve"> </w:t>
      </w:r>
      <w:r w:rsidRPr="003C674E">
        <w:t>and/or</w:t>
      </w:r>
      <w:r w:rsidR="00FB1370" w:rsidRPr="003C674E">
        <w:t xml:space="preserve"> </w:t>
      </w:r>
      <w:r w:rsidRPr="003C674E">
        <w:t>temperatures</w:t>
      </w:r>
      <w:r w:rsidR="00FB1370" w:rsidRPr="003C674E">
        <w:t xml:space="preserve"> </w:t>
      </w:r>
      <w:r w:rsidRPr="003C674E">
        <w:t>are</w:t>
      </w:r>
      <w:r w:rsidR="00FB1370" w:rsidRPr="003C674E">
        <w:t xml:space="preserve"> </w:t>
      </w:r>
      <w:r w:rsidRPr="003C674E">
        <w:t>required</w:t>
      </w:r>
      <w:r w:rsidR="00FB1370" w:rsidRPr="003C674E">
        <w:t xml:space="preserve"> </w:t>
      </w:r>
      <w:r w:rsidRPr="003C674E">
        <w:t>for</w:t>
      </w:r>
      <w:r w:rsidR="00FB1370" w:rsidRPr="003C674E">
        <w:t xml:space="preserve"> </w:t>
      </w:r>
      <w:r w:rsidRPr="003C674E">
        <w:t>efficient</w:t>
      </w:r>
      <w:r w:rsidR="00FB1370" w:rsidRPr="003C674E">
        <w:t xml:space="preserve"> </w:t>
      </w:r>
      <w:r w:rsidRPr="003C674E">
        <w:t>pulping</w:t>
      </w:r>
      <w:r w:rsidR="00FB1370" w:rsidRPr="003C674E">
        <w:t xml:space="preserve"> </w:t>
      </w:r>
      <w:r w:rsidRPr="003C674E">
        <w:t>of</w:t>
      </w:r>
      <w:r w:rsidR="00FB1370" w:rsidRPr="003C674E">
        <w:t xml:space="preserve"> </w:t>
      </w:r>
      <w:r w:rsidRPr="003C674E">
        <w:t>feedstocks</w:t>
      </w:r>
      <w:r w:rsidR="00FB1370" w:rsidRPr="003C674E">
        <w:t xml:space="preserve"> </w:t>
      </w:r>
      <w:r w:rsidRPr="003C674E">
        <w:t>with</w:t>
      </w:r>
      <w:r w:rsidR="00FB1370" w:rsidRPr="003C674E">
        <w:t xml:space="preserve"> </w:t>
      </w:r>
      <w:r w:rsidRPr="003C674E">
        <w:t>a</w:t>
      </w:r>
      <w:r w:rsidR="00FB1370" w:rsidRPr="003C674E">
        <w:t xml:space="preserve"> </w:t>
      </w:r>
      <w:r w:rsidRPr="003C674E">
        <w:t>higher</w:t>
      </w:r>
      <w:r w:rsidR="00FB1370" w:rsidRPr="003C674E">
        <w:t xml:space="preserve"> </w:t>
      </w:r>
      <w:r w:rsidRPr="003C674E">
        <w:t>lignin</w:t>
      </w:r>
      <w:r w:rsidR="00FB1370" w:rsidRPr="003C674E">
        <w:t xml:space="preserve"> </w:t>
      </w:r>
      <w:r w:rsidRPr="003C674E">
        <w:t>content.</w:t>
      </w:r>
      <w:r w:rsidR="00FB1370" w:rsidRPr="003C674E">
        <w:t xml:space="preserve"> </w:t>
      </w:r>
      <w:r w:rsidRPr="003C674E">
        <w:t>Certain</w:t>
      </w:r>
      <w:r w:rsidR="00FB1370" w:rsidRPr="003C674E">
        <w:t xml:space="preserve"> </w:t>
      </w:r>
      <w:r w:rsidRPr="003C674E">
        <w:t>biological</w:t>
      </w:r>
      <w:r w:rsidR="00FB1370" w:rsidRPr="003C674E">
        <w:t xml:space="preserve"> </w:t>
      </w:r>
      <w:r w:rsidRPr="003C674E">
        <w:t>systems</w:t>
      </w:r>
      <w:r w:rsidR="00FB1370" w:rsidRPr="003C674E">
        <w:t xml:space="preserve"> </w:t>
      </w:r>
      <w:r w:rsidRPr="003C674E">
        <w:t>may</w:t>
      </w:r>
      <w:r w:rsidR="00FB1370" w:rsidRPr="003C674E">
        <w:t xml:space="preserve"> </w:t>
      </w:r>
      <w:r w:rsidRPr="003C674E">
        <w:t>be</w:t>
      </w:r>
      <w:r w:rsidR="00FB1370" w:rsidRPr="003C674E">
        <w:t xml:space="preserve"> </w:t>
      </w:r>
      <w:r w:rsidRPr="003C674E">
        <w:t>used</w:t>
      </w:r>
      <w:r w:rsidR="00FB1370" w:rsidRPr="003C674E">
        <w:t xml:space="preserve"> </w:t>
      </w:r>
      <w:r w:rsidRPr="003C674E">
        <w:t>to</w:t>
      </w:r>
      <w:r w:rsidR="00FB1370" w:rsidRPr="003C674E">
        <w:t xml:space="preserve"> </w:t>
      </w:r>
      <w:r w:rsidRPr="003C674E">
        <w:t>assist</w:t>
      </w:r>
      <w:r w:rsidR="00FB1370" w:rsidRPr="003C674E">
        <w:t xml:space="preserve"> </w:t>
      </w:r>
      <w:r w:rsidRPr="003C674E">
        <w:t>in</w:t>
      </w:r>
      <w:r w:rsidR="00FB1370" w:rsidRPr="003C674E">
        <w:t xml:space="preserve"> </w:t>
      </w:r>
      <w:r w:rsidRPr="003C674E">
        <w:t>the</w:t>
      </w:r>
      <w:r w:rsidR="00FB1370" w:rsidRPr="003C674E">
        <w:t xml:space="preserve"> </w:t>
      </w:r>
      <w:r w:rsidRPr="003C674E">
        <w:t>pulping</w:t>
      </w:r>
      <w:r w:rsidR="00FB1370" w:rsidRPr="003C674E">
        <w:t xml:space="preserve"> </w:t>
      </w:r>
      <w:r w:rsidRPr="003C674E">
        <w:t>of</w:t>
      </w:r>
      <w:r w:rsidR="00FB1370" w:rsidRPr="003C674E">
        <w:t xml:space="preserve"> </w:t>
      </w:r>
      <w:r w:rsidRPr="003C674E">
        <w:t>the</w:t>
      </w:r>
      <w:r w:rsidR="00FB1370" w:rsidRPr="003C674E">
        <w:t xml:space="preserve"> </w:t>
      </w:r>
      <w:r w:rsidRPr="003C674E">
        <w:t>wood</w:t>
      </w:r>
      <w:r w:rsidR="00FB1370" w:rsidRPr="003C674E">
        <w:t xml:space="preserve"> </w:t>
      </w:r>
      <w:r w:rsidRPr="003C674E">
        <w:t>by</w:t>
      </w:r>
      <w:r w:rsidR="00FB1370" w:rsidRPr="003C674E">
        <w:t xml:space="preserve"> </w:t>
      </w:r>
      <w:r w:rsidRPr="003C674E">
        <w:t>using</w:t>
      </w:r>
      <w:r w:rsidR="00FB1370" w:rsidRPr="003C674E">
        <w:t xml:space="preserve"> </w:t>
      </w:r>
      <w:r w:rsidRPr="003C674E">
        <w:t>isolated</w:t>
      </w:r>
      <w:r w:rsidR="00FB1370" w:rsidRPr="003C674E">
        <w:t xml:space="preserve"> </w:t>
      </w:r>
      <w:r w:rsidRPr="003C674E">
        <w:t>ligninolytic</w:t>
      </w:r>
      <w:r w:rsidR="00FB1370" w:rsidRPr="003C674E">
        <w:t xml:space="preserve"> </w:t>
      </w:r>
      <w:r w:rsidRPr="003C674E">
        <w:t>enzymes</w:t>
      </w:r>
      <w:r w:rsidR="00C330BD" w:rsidRPr="003C674E">
        <w:fldChar w:fldCharType="begin"/>
      </w:r>
      <w:r w:rsidR="0059048C" w:rsidRPr="003C674E">
        <w:instrText xml:space="preserve"> ADDIN EN.CITE &lt;EndNote&gt;&lt;Cite&gt;&lt;Author&gt;Wei&lt;/Author&gt;&lt;Year&gt;2021&lt;/Year&gt;&lt;RecNum&gt;2984&lt;/RecNum&gt;&lt;DisplayText&gt;&lt;style face="superscript"&gt;10&lt;/style&gt;&lt;/DisplayText&gt;&lt;record&gt;&lt;rec-number&gt;2984&lt;/rec-number&gt;&lt;foreign-keys&gt;&lt;key app="EN" db-id="fzvsfp22pfsxe4exwe8v22s29axwpat2wttf" timestamp="1671032523"&gt;2984&lt;/key&gt;&lt;/foreign-keys&gt;&lt;ref-type name="Journal Article"&gt;17&lt;/ref-type&gt;&lt;contributors&gt;&lt;authors&gt;&lt;author&gt;Wei, Shan&lt;/author&gt;&lt;author&gt;Liu, Kaiquan&lt;/author&gt;&lt;author&gt;Ji, Xingxiang&lt;/author&gt;&lt;author&gt;Wang, Tengfei&lt;/author&gt;&lt;author&gt;Wang, Ruiming&lt;/author&gt;&lt;/authors&gt;&lt;/contributors&gt;&lt;titles&gt;&lt;title&gt;Application of enzyme technology in biopulping and biobleaching&lt;/title&gt;&lt;secondary-title&gt;Cellulose&lt;/secondary-title&gt;&lt;/titles&gt;&lt;periodical&gt;&lt;full-title&gt;Cellulose&lt;/full-title&gt;&lt;/periodical&gt;&lt;pages&gt;10099-10116&lt;/pages&gt;&lt;volume&gt;28&lt;/volume&gt;&lt;number&gt;16&lt;/number&gt;&lt;dates&gt;&lt;year&gt;2021&lt;/year&gt;&lt;pub-dates&gt;&lt;date&gt;2021/11/01&lt;/date&gt;&lt;/pub-dates&gt;&lt;/dates&gt;&lt;isbn&gt;1572-882X&lt;/isbn&gt;&lt;urls&gt;&lt;related-urls&gt;&lt;url&gt;https://doi.org/10.1007/s10570-021-04182-1&lt;/url&gt;&lt;/related-urls&gt;&lt;/urls&gt;&lt;electronic-resource-num&gt;https://doi.org/10.1007/s10570-021-04182-1&lt;/electronic-resource-num&gt;&lt;/record&gt;&lt;/Cite&gt;&lt;/EndNote&gt;</w:instrText>
      </w:r>
      <w:r w:rsidR="00C330BD" w:rsidRPr="003C674E">
        <w:fldChar w:fldCharType="separate"/>
      </w:r>
      <w:r w:rsidR="0059048C" w:rsidRPr="003C674E">
        <w:rPr>
          <w:noProof/>
          <w:vertAlign w:val="superscript"/>
        </w:rPr>
        <w:t>10</w:t>
      </w:r>
      <w:r w:rsidR="00C330BD" w:rsidRPr="003C674E">
        <w:fldChar w:fldCharType="end"/>
      </w:r>
      <w:r w:rsidRPr="003C674E">
        <w:t>.</w:t>
      </w:r>
      <w:r w:rsidR="00FB1370" w:rsidRPr="003C674E">
        <w:t xml:space="preserve"> </w:t>
      </w:r>
      <w:r w:rsidRPr="003C674E">
        <w:t>However,</w:t>
      </w:r>
      <w:r w:rsidR="00FB1370" w:rsidRPr="003C674E">
        <w:t xml:space="preserve"> </w:t>
      </w:r>
      <w:r w:rsidRPr="003C674E">
        <w:t>several</w:t>
      </w:r>
      <w:r w:rsidR="00FB1370" w:rsidRPr="003C674E">
        <w:t xml:space="preserve"> </w:t>
      </w:r>
      <w:r w:rsidRPr="003C674E">
        <w:t>factors</w:t>
      </w:r>
      <w:r w:rsidR="00FB1370" w:rsidRPr="003C674E">
        <w:t xml:space="preserve"> </w:t>
      </w:r>
      <w:r w:rsidRPr="003C674E">
        <w:t>may</w:t>
      </w:r>
      <w:r w:rsidR="00FB1370" w:rsidRPr="003C674E">
        <w:t xml:space="preserve"> </w:t>
      </w:r>
      <w:r w:rsidRPr="003C674E">
        <w:t>limit</w:t>
      </w:r>
      <w:r w:rsidR="00FB1370" w:rsidRPr="003C674E">
        <w:t xml:space="preserve"> </w:t>
      </w:r>
      <w:r w:rsidRPr="003C674E">
        <w:t>direct</w:t>
      </w:r>
      <w:r w:rsidR="00FB1370" w:rsidRPr="003C674E">
        <w:t xml:space="preserve"> </w:t>
      </w:r>
      <w:r w:rsidRPr="003C674E">
        <w:t>enzyme</w:t>
      </w:r>
      <w:r w:rsidR="00FB1370" w:rsidRPr="003C674E">
        <w:t xml:space="preserve"> </w:t>
      </w:r>
      <w:r w:rsidR="000547BE" w:rsidRPr="003C674E">
        <w:t>utilization</w:t>
      </w:r>
      <w:r w:rsidRPr="003C674E">
        <w:t>,</w:t>
      </w:r>
      <w:r w:rsidR="00FB1370" w:rsidRPr="003C674E">
        <w:t xml:space="preserve"> </w:t>
      </w:r>
      <w:r w:rsidRPr="003C674E">
        <w:t>such</w:t>
      </w:r>
      <w:r w:rsidR="00FB1370" w:rsidRPr="003C674E">
        <w:t xml:space="preserve"> </w:t>
      </w:r>
      <w:r w:rsidRPr="003C674E">
        <w:t>as</w:t>
      </w:r>
      <w:r w:rsidR="00FB1370" w:rsidRPr="003C674E">
        <w:t xml:space="preserve"> </w:t>
      </w:r>
      <w:r w:rsidRPr="003C674E">
        <w:t>low</w:t>
      </w:r>
      <w:r w:rsidR="00FB1370" w:rsidRPr="003C674E">
        <w:t xml:space="preserve"> </w:t>
      </w:r>
      <w:r w:rsidRPr="003C674E">
        <w:t>yields</w:t>
      </w:r>
      <w:r w:rsidR="00FB1370" w:rsidRPr="003C674E">
        <w:t xml:space="preserve"> </w:t>
      </w:r>
      <w:r w:rsidRPr="003C674E">
        <w:t>in</w:t>
      </w:r>
      <w:r w:rsidR="00FB1370" w:rsidRPr="003C674E">
        <w:t xml:space="preserve"> </w:t>
      </w:r>
      <w:r w:rsidRPr="003C674E">
        <w:t>enzyme</w:t>
      </w:r>
      <w:r w:rsidR="00FB1370" w:rsidRPr="003C674E">
        <w:t xml:space="preserve"> </w:t>
      </w:r>
      <w:r w:rsidRPr="003C674E">
        <w:t>production,</w:t>
      </w:r>
      <w:r w:rsidR="00FB1370" w:rsidRPr="003C674E">
        <w:t xml:space="preserve"> </w:t>
      </w:r>
      <w:r w:rsidRPr="003C674E">
        <w:t>or</w:t>
      </w:r>
      <w:r w:rsidR="00FB1370" w:rsidRPr="003C674E">
        <w:t xml:space="preserve"> </w:t>
      </w:r>
      <w:r w:rsidRPr="003C674E">
        <w:t>enzymatic</w:t>
      </w:r>
      <w:r w:rsidR="00FB1370" w:rsidRPr="003C674E">
        <w:t xml:space="preserve"> </w:t>
      </w:r>
      <w:r w:rsidRPr="003C674E">
        <w:t>inhibition</w:t>
      </w:r>
      <w:r w:rsidR="00FB1370" w:rsidRPr="003C674E">
        <w:t xml:space="preserve"> </w:t>
      </w:r>
      <w:r w:rsidRPr="003C674E">
        <w:t>during</w:t>
      </w:r>
      <w:r w:rsidR="00FB1370" w:rsidRPr="003C674E">
        <w:t xml:space="preserve"> </w:t>
      </w:r>
      <w:r w:rsidRPr="003C674E">
        <w:t>lignocellulose</w:t>
      </w:r>
      <w:r w:rsidR="00FB1370" w:rsidRPr="003C674E">
        <w:t xml:space="preserve"> </w:t>
      </w:r>
      <w:r w:rsidRPr="003C674E">
        <w:t>hydrolysis</w:t>
      </w:r>
      <w:r w:rsidR="00FB1370" w:rsidRPr="003C674E">
        <w:t xml:space="preserve"> </w:t>
      </w:r>
      <w:r w:rsidRPr="003C674E">
        <w:t>by</w:t>
      </w:r>
      <w:r w:rsidR="00FB1370" w:rsidRPr="003C674E">
        <w:t xml:space="preserve"> </w:t>
      </w:r>
      <w:r w:rsidRPr="003C674E">
        <w:t>interaction</w:t>
      </w:r>
      <w:r w:rsidR="00FB1370" w:rsidRPr="003C674E">
        <w:t xml:space="preserve"> </w:t>
      </w:r>
      <w:r w:rsidRPr="003C674E">
        <w:t>with</w:t>
      </w:r>
      <w:r w:rsidR="00FB1370" w:rsidRPr="003C674E">
        <w:t xml:space="preserve"> </w:t>
      </w:r>
      <w:r w:rsidRPr="003C674E">
        <w:t>lignin</w:t>
      </w:r>
      <w:r w:rsidR="00FB1370" w:rsidRPr="003C674E">
        <w:t xml:space="preserve"> </w:t>
      </w:r>
      <w:r w:rsidRPr="003C674E">
        <w:t>or</w:t>
      </w:r>
      <w:r w:rsidR="00FB1370" w:rsidRPr="003C674E">
        <w:t xml:space="preserve"> </w:t>
      </w:r>
      <w:r w:rsidRPr="003C674E">
        <w:t>lignin-carbohydrate</w:t>
      </w:r>
      <w:r w:rsidR="00FB1370" w:rsidRPr="003C674E">
        <w:t xml:space="preserve"> </w:t>
      </w:r>
      <w:r w:rsidRPr="003C674E">
        <w:t>complexes</w:t>
      </w:r>
      <w:r w:rsidR="00C330BD" w:rsidRPr="003C674E">
        <w:fldChar w:fldCharType="begin"/>
      </w:r>
      <w:r w:rsidR="0059048C" w:rsidRPr="003C674E">
        <w:instrText xml:space="preserve"> ADDIN EN.CITE &lt;EndNote&gt;&lt;Cite&gt;&lt;Author&gt;Berlin&lt;/Author&gt;&lt;Year&gt;2006&lt;/Year&gt;&lt;RecNum&gt;1150&lt;/RecNum&gt;&lt;DisplayText&gt;&lt;style face="superscript"&gt;11&lt;/style&gt;&lt;/DisplayText&gt;&lt;record&gt;&lt;rec-number&gt;1150&lt;/rec-number&gt;&lt;foreign-keys&gt;&lt;key app="EN" db-id="fzvsfp22pfsxe4exwe8v22s29axwpat2wttf" timestamp="1428542760"&gt;1150&lt;/key&gt;&lt;/foreign-keys&gt;&lt;ref-type name="Journal Article"&gt;17&lt;/ref-type&gt;&lt;contributors&gt;&lt;authors&gt;&lt;author&gt;Berlin, Alex&lt;/author&gt;&lt;author&gt;Balakshin, Mikhail&lt;/author&gt;&lt;author&gt;Gilkes, Neil&lt;/author&gt;&lt;author&gt;Kadla, John&lt;/author&gt;&lt;author&gt;Maximenko, Vera&lt;/author&gt;&lt;author&gt;Kubo, Satoshi&lt;/author&gt;&lt;author&gt;Saddler, Jack&lt;/author&gt;&lt;/authors&gt;&lt;/contributors&gt;&lt;titles&gt;&lt;title&gt;Inhibition of cellulase, xylanase and β-glucosidase activities by softwood lignin preparations&lt;/title&gt;&lt;secondary-title&gt;Journal of Biotechnology&lt;/secondary-title&gt;&lt;/titles&gt;&lt;periodical&gt;&lt;full-title&gt;Journal of Biotechnology&lt;/full-title&gt;&lt;/periodical&gt;&lt;pages&gt;198-209&lt;/pages&gt;&lt;volume&gt;125&lt;/volume&gt;&lt;number&gt;2&lt;/number&gt;&lt;keywords&gt;&lt;keyword&gt;Lignin&lt;/keyword&gt;&lt;keyword&gt;Softwood&lt;/keyword&gt;&lt;keyword&gt;Inhibition&lt;/keyword&gt;&lt;keyword&gt;Cellulase&lt;/keyword&gt;&lt;keyword&gt;Xylanase&lt;/keyword&gt;&lt;keyword&gt;β-Glucosidase&lt;/keyword&gt;&lt;keyword&gt;NMR spectroscopy&lt;/keyword&gt;&lt;/keywords&gt;&lt;dates&gt;&lt;year&gt;2006&lt;/year&gt;&lt;pub-dates&gt;&lt;date&gt;9/1/&lt;/date&gt;&lt;/pub-dates&gt;&lt;/dates&gt;&lt;isbn&gt;0168-1656&lt;/isbn&gt;&lt;urls&gt;&lt;related-urls&gt;&lt;url&gt;http://www.sciencedirect.com/science/article/pii/S0168165606001714&lt;/url&gt;&lt;/related-urls&gt;&lt;/urls&gt;&lt;electronic-resource-num&gt;http://dx.doi.org/10.1016/j.jbiotec.2006.02.021&lt;/electronic-resource-num&gt;&lt;/record&gt;&lt;/Cite&gt;&lt;/EndNote&gt;</w:instrText>
      </w:r>
      <w:r w:rsidR="00C330BD" w:rsidRPr="003C674E">
        <w:fldChar w:fldCharType="separate"/>
      </w:r>
      <w:r w:rsidR="0059048C" w:rsidRPr="003C674E">
        <w:rPr>
          <w:noProof/>
          <w:vertAlign w:val="superscript"/>
        </w:rPr>
        <w:t>11</w:t>
      </w:r>
      <w:r w:rsidR="00C330BD" w:rsidRPr="003C674E">
        <w:fldChar w:fldCharType="end"/>
      </w:r>
      <w:r w:rsidRPr="003C674E">
        <w:t>.</w:t>
      </w:r>
      <w:r w:rsidR="00FB1370" w:rsidRPr="003C674E">
        <w:t xml:space="preserve"> </w:t>
      </w:r>
      <w:r w:rsidRPr="003C674E">
        <w:t>An</w:t>
      </w:r>
      <w:r w:rsidR="00FB1370" w:rsidRPr="003C674E">
        <w:t xml:space="preserve"> </w:t>
      </w:r>
      <w:r w:rsidRPr="003C674E">
        <w:t>alternative</w:t>
      </w:r>
      <w:r w:rsidR="00FB1370" w:rsidRPr="003C674E">
        <w:t xml:space="preserve"> </w:t>
      </w:r>
      <w:r w:rsidRPr="003C674E">
        <w:t>to</w:t>
      </w:r>
      <w:r w:rsidR="00FB1370" w:rsidRPr="003C674E">
        <w:t xml:space="preserve"> </w:t>
      </w:r>
      <w:r w:rsidRPr="003C674E">
        <w:t>the</w:t>
      </w:r>
      <w:r w:rsidR="00FB1370" w:rsidRPr="003C674E">
        <w:t xml:space="preserve"> </w:t>
      </w:r>
      <w:r w:rsidRPr="003C674E">
        <w:t>use</w:t>
      </w:r>
      <w:r w:rsidR="00FB1370" w:rsidRPr="003C674E">
        <w:t xml:space="preserve"> </w:t>
      </w:r>
      <w:r w:rsidRPr="003C674E">
        <w:t>of</w:t>
      </w:r>
      <w:r w:rsidR="00FB1370" w:rsidRPr="003C674E">
        <w:t xml:space="preserve"> </w:t>
      </w:r>
      <w:r w:rsidRPr="003C674E">
        <w:t>isolated</w:t>
      </w:r>
      <w:r w:rsidR="00FB1370" w:rsidRPr="003C674E">
        <w:t xml:space="preserve"> </w:t>
      </w:r>
      <w:r w:rsidRPr="003C674E">
        <w:t>enzymes</w:t>
      </w:r>
      <w:r w:rsidR="00FB1370" w:rsidRPr="003C674E">
        <w:t xml:space="preserve"> </w:t>
      </w:r>
      <w:r w:rsidRPr="003C674E">
        <w:t>is</w:t>
      </w:r>
      <w:r w:rsidR="00FB1370" w:rsidRPr="003C674E">
        <w:t xml:space="preserve"> </w:t>
      </w:r>
      <w:r w:rsidRPr="003C674E">
        <w:t>the</w:t>
      </w:r>
      <w:r w:rsidR="00FB1370" w:rsidRPr="003C674E">
        <w:t xml:space="preserve"> </w:t>
      </w:r>
      <w:r w:rsidRPr="003C674E">
        <w:t>direct</w:t>
      </w:r>
      <w:r w:rsidR="00FB1370" w:rsidRPr="003C674E">
        <w:t xml:space="preserve"> </w:t>
      </w:r>
      <w:r w:rsidRPr="003C674E">
        <w:t>application</w:t>
      </w:r>
      <w:r w:rsidR="00FB1370" w:rsidRPr="003C674E">
        <w:t xml:space="preserve"> </w:t>
      </w:r>
      <w:r w:rsidRPr="003C674E">
        <w:t>of</w:t>
      </w:r>
      <w:r w:rsidR="00FB1370" w:rsidRPr="003C674E">
        <w:t xml:space="preserve"> </w:t>
      </w:r>
      <w:r w:rsidR="00F651F8" w:rsidRPr="003C674E">
        <w:t>white-rot</w:t>
      </w:r>
      <w:r w:rsidR="00FB1370" w:rsidRPr="003C674E">
        <w:t xml:space="preserve"> </w:t>
      </w:r>
      <w:r w:rsidRPr="003C674E">
        <w:t>fungi</w:t>
      </w:r>
      <w:r w:rsidR="00FB1370" w:rsidRPr="003C674E">
        <w:t xml:space="preserve"> </w:t>
      </w:r>
      <w:r w:rsidRPr="003C674E">
        <w:t>(WRF)</w:t>
      </w:r>
      <w:r w:rsidR="00FB1370" w:rsidRPr="003C674E">
        <w:t xml:space="preserve"> </w:t>
      </w:r>
      <w:r w:rsidRPr="003C674E">
        <w:t>for</w:t>
      </w:r>
      <w:r w:rsidR="00FB1370" w:rsidRPr="003C674E">
        <w:t xml:space="preserve"> </w:t>
      </w:r>
      <w:r w:rsidRPr="003C674E">
        <w:t>the</w:t>
      </w:r>
      <w:r w:rsidR="00FB1370" w:rsidRPr="003C674E">
        <w:t xml:space="preserve"> </w:t>
      </w:r>
      <w:r w:rsidRPr="003C674E">
        <w:t>pretreatment</w:t>
      </w:r>
      <w:r w:rsidR="00FB1370" w:rsidRPr="003C674E">
        <w:t xml:space="preserve"> </w:t>
      </w:r>
      <w:r w:rsidRPr="003C674E">
        <w:t>of</w:t>
      </w:r>
      <w:r w:rsidR="00FB1370" w:rsidRPr="003C674E">
        <w:t xml:space="preserve"> </w:t>
      </w:r>
      <w:r w:rsidRPr="003C674E">
        <w:t>woods</w:t>
      </w:r>
      <w:r w:rsidR="00FB1370" w:rsidRPr="003C674E">
        <w:t xml:space="preserve"> </w:t>
      </w:r>
      <w:r w:rsidRPr="003C674E">
        <w:t>used</w:t>
      </w:r>
      <w:r w:rsidR="00FB1370" w:rsidRPr="003C674E">
        <w:t xml:space="preserve"> </w:t>
      </w:r>
      <w:r w:rsidRPr="003C674E">
        <w:t>for</w:t>
      </w:r>
      <w:r w:rsidR="00FB1370" w:rsidRPr="003C674E">
        <w:t xml:space="preserve"> </w:t>
      </w:r>
      <w:r w:rsidRPr="003C674E">
        <w:t>pulping</w:t>
      </w:r>
      <w:r w:rsidR="00C330BD" w:rsidRPr="003C674E">
        <w:fldChar w:fldCharType="begin"/>
      </w:r>
      <w:r w:rsidR="000971EA">
        <w:instrText xml:space="preserve"> ADDIN EN.CITE &lt;EndNote&gt;&lt;Cite&gt;&lt;Author&gt;Kirk&lt;/Author&gt;&lt;Year&gt;1972&lt;/Year&gt;&lt;RecNum&gt;3134&lt;/RecNum&gt;&lt;DisplayText&gt;&lt;style face="superscript"&gt;12,13&lt;/style&gt;&lt;/DisplayText&gt;&lt;record&gt;&lt;rec-number&gt;3134&lt;/rec-number&gt;&lt;foreign-keys&gt;&lt;key app="EN" db-id="fzvsfp22pfsxe4exwe8v22s29axwpat2wttf" timestamp="1681746702"&gt;3134&lt;/key&gt;&lt;/foreign-keys&gt;&lt;ref-type name="Journal Article"&gt;17&lt;/ref-type&gt;&lt;contributors&gt;&lt;authors&gt;&lt;author&gt;Kirk, T. K.&lt;/author&gt;&lt;author&gt;Moore, W. E.&lt;/author&gt;&lt;/authors&gt;&lt;/contributors&gt;&lt;titles&gt;&lt;title&gt;Removing lignin from wood with white-rot fungi and digestibility of resulting wood&lt;/title&gt;&lt;secondary-title&gt;Wood and Fiber&lt;/secondary-title&gt;&lt;/titles&gt;&lt;periodical&gt;&lt;full-title&gt;Wood and Fiber&lt;/full-title&gt;&lt;/periodical&gt;&lt;pages&gt;72-79&lt;/pages&gt;&lt;volume&gt;4&lt;/volume&gt;&lt;number&gt;2&lt;/number&gt;&lt;dates&gt;&lt;year&gt;1972&lt;/year&gt;&lt;/dates&gt;&lt;accession-num&gt;000180057&lt;/accession-num&gt;&lt;urls&gt;&lt;related-urls&gt;&lt;url&gt;https://eurekamag.com/research/000/180/000180057.php&lt;/url&gt;&lt;/related-urls&gt;&lt;/urls&gt;&lt;/record&gt;&lt;/Cite&gt;&lt;Cite&gt;&lt;Author&gt;Kirk&lt;/Author&gt;&lt;Year&gt;1993&lt;/Year&gt;&lt;RecNum&gt;1937&lt;/RecNum&gt;&lt;record&gt;&lt;rec-number&gt;1937&lt;/rec-number&gt;&lt;foreign-keys&gt;&lt;key app="EN" db-id="fzvsfp22pfsxe4exwe8v22s29axwpat2wttf" timestamp="0"&gt;1937&lt;/key&gt;&lt;/foreign-keys&gt;&lt;ref-type name="Book Section"&gt;5&lt;/ref-type&gt;&lt;contributors&gt;&lt;authors&gt;&lt;author&gt;Kirk, T Kent&lt;/author&gt;&lt;author&gt;Koning, John W&lt;/author&gt;&lt;author&gt;Burgess, Richard R&lt;/author&gt;&lt;author&gt;Akhtar, Massod&lt;/author&gt;&lt;author&gt;Blanchette, Robert A&lt;/author&gt;&lt;author&gt;Cameron, Douglas C&lt;/author&gt;&lt;author&gt;Cullen, Daniel&lt;/author&gt;&lt;author&gt;Kersten, Philp J&lt;/author&gt;&lt;author&gt;Lightfoot, Edwin N&lt;/author&gt;&lt;author&gt;Myers, Gary C&lt;/author&gt;&lt;/authors&gt;&lt;/contributors&gt;&lt;titles&gt;&lt;title&gt;Biopulping: A glimpse of the future?&lt;/title&gt;&lt;secondary-title&gt;Research Paper FPL-RP-523&lt;/secondary-title&gt;&lt;/titles&gt;&lt;dates&gt;&lt;year&gt;1993&lt;/year&gt;&lt;/dates&gt;&lt;pub-location&gt;Madison, WI, USA&lt;/pub-location&gt;&lt;publisher&gt;Forest Products Laboratory, USDA Forest Service&lt;/publisher&gt;&lt;urls&gt;&lt;/urls&gt;&lt;/record&gt;&lt;/Cite&gt;&lt;/EndNote&gt;</w:instrText>
      </w:r>
      <w:r w:rsidR="00C330BD" w:rsidRPr="003C674E">
        <w:fldChar w:fldCharType="separate"/>
      </w:r>
      <w:r w:rsidR="000971EA" w:rsidRPr="000971EA">
        <w:rPr>
          <w:noProof/>
          <w:vertAlign w:val="superscript"/>
        </w:rPr>
        <w:t>12,13</w:t>
      </w:r>
      <w:r w:rsidR="00C330BD" w:rsidRPr="003C674E">
        <w:fldChar w:fldCharType="end"/>
      </w:r>
      <w:r w:rsidRPr="003C674E">
        <w:t>.</w:t>
      </w:r>
      <w:r w:rsidR="00FB1370" w:rsidRPr="003C674E">
        <w:t xml:space="preserve"> </w:t>
      </w:r>
      <w:r w:rsidRPr="003C674E">
        <w:t>In</w:t>
      </w:r>
      <w:r w:rsidR="00FB1370" w:rsidRPr="003C674E">
        <w:t xml:space="preserve"> </w:t>
      </w:r>
      <w:r w:rsidRPr="003C674E">
        <w:t>this</w:t>
      </w:r>
      <w:r w:rsidR="00FB1370" w:rsidRPr="003C674E">
        <w:t xml:space="preserve"> </w:t>
      </w:r>
      <w:r w:rsidRPr="003C674E">
        <w:t>approach,</w:t>
      </w:r>
      <w:r w:rsidR="00FB1370" w:rsidRPr="003C674E">
        <w:t xml:space="preserve"> </w:t>
      </w:r>
      <w:r w:rsidRPr="003C674E">
        <w:t>wood</w:t>
      </w:r>
      <w:r w:rsidR="00FB1370" w:rsidRPr="003C674E">
        <w:t xml:space="preserve"> </w:t>
      </w:r>
      <w:r w:rsidRPr="003C674E">
        <w:t>is</w:t>
      </w:r>
      <w:r w:rsidR="00FB1370" w:rsidRPr="003C674E">
        <w:t xml:space="preserve"> </w:t>
      </w:r>
      <w:r w:rsidRPr="003C674E">
        <w:t>treated</w:t>
      </w:r>
      <w:r w:rsidR="00FB1370" w:rsidRPr="003C674E">
        <w:t xml:space="preserve"> </w:t>
      </w:r>
      <w:r w:rsidRPr="003C674E">
        <w:t>with</w:t>
      </w:r>
      <w:r w:rsidR="00FB1370" w:rsidRPr="003C674E">
        <w:t xml:space="preserve"> </w:t>
      </w:r>
      <w:r w:rsidRPr="003C674E">
        <w:t>lignin-degrading</w:t>
      </w:r>
      <w:r w:rsidR="00FB1370" w:rsidRPr="003C674E">
        <w:t xml:space="preserve"> </w:t>
      </w:r>
      <w:r w:rsidRPr="003C674E">
        <w:t>fungi</w:t>
      </w:r>
      <w:r w:rsidR="00FB1370" w:rsidRPr="003C674E">
        <w:t xml:space="preserve"> </w:t>
      </w:r>
      <w:r w:rsidRPr="003C674E">
        <w:t>prior</w:t>
      </w:r>
      <w:r w:rsidR="00FB1370" w:rsidRPr="003C674E">
        <w:t xml:space="preserve"> </w:t>
      </w:r>
      <w:r w:rsidRPr="003C674E">
        <w:t>to</w:t>
      </w:r>
      <w:r w:rsidR="00FB1370" w:rsidRPr="003C674E">
        <w:t xml:space="preserve"> </w:t>
      </w:r>
      <w:r w:rsidRPr="003C674E">
        <w:t>pulping,</w:t>
      </w:r>
      <w:r w:rsidR="00FB1370" w:rsidRPr="003C674E">
        <w:t xml:space="preserve"> </w:t>
      </w:r>
      <w:r w:rsidRPr="003C674E">
        <w:t>in</w:t>
      </w:r>
      <w:r w:rsidR="00FB1370" w:rsidRPr="003C674E">
        <w:t xml:space="preserve"> </w:t>
      </w:r>
      <w:r w:rsidRPr="003C674E">
        <w:t>a</w:t>
      </w:r>
      <w:r w:rsidR="00FB1370" w:rsidRPr="003C674E">
        <w:t xml:space="preserve"> </w:t>
      </w:r>
      <w:r w:rsidRPr="003C674E">
        <w:t>process</w:t>
      </w:r>
      <w:r w:rsidR="00FB1370" w:rsidRPr="003C674E">
        <w:t xml:space="preserve"> </w:t>
      </w:r>
      <w:r w:rsidRPr="003C674E">
        <w:t>often</w:t>
      </w:r>
      <w:r w:rsidR="00FB1370" w:rsidRPr="003C674E">
        <w:t xml:space="preserve"> </w:t>
      </w:r>
      <w:r w:rsidRPr="003C674E">
        <w:t>called</w:t>
      </w:r>
      <w:r w:rsidR="00FB1370" w:rsidRPr="003C674E">
        <w:t xml:space="preserve"> </w:t>
      </w:r>
      <w:r w:rsidRPr="003C674E">
        <w:t>biopulping</w:t>
      </w:r>
      <w:r w:rsidR="00FB1370" w:rsidRPr="003C674E">
        <w:t xml:space="preserve"> </w:t>
      </w:r>
      <w:r w:rsidRPr="003C674E">
        <w:t>–</w:t>
      </w:r>
      <w:r w:rsidR="00FB1370" w:rsidRPr="003C674E">
        <w:t xml:space="preserve"> </w:t>
      </w:r>
      <w:r w:rsidRPr="003C674E">
        <w:t>which</w:t>
      </w:r>
      <w:r w:rsidR="00FB1370" w:rsidRPr="003C674E">
        <w:t xml:space="preserve"> </w:t>
      </w:r>
      <w:r w:rsidRPr="003C674E">
        <w:t>is</w:t>
      </w:r>
      <w:r w:rsidR="00FB1370" w:rsidRPr="003C674E">
        <w:t xml:space="preserve"> </w:t>
      </w:r>
      <w:r w:rsidRPr="003C674E">
        <w:t>increasingly</w:t>
      </w:r>
      <w:r w:rsidR="00FB1370" w:rsidRPr="003C674E">
        <w:t xml:space="preserve"> </w:t>
      </w:r>
      <w:r w:rsidRPr="003C674E">
        <w:t>being</w:t>
      </w:r>
      <w:r w:rsidR="00FB1370" w:rsidRPr="003C674E">
        <w:t xml:space="preserve"> </w:t>
      </w:r>
      <w:r w:rsidRPr="003C674E">
        <w:t>viewed</w:t>
      </w:r>
      <w:r w:rsidR="00FB1370" w:rsidRPr="003C674E">
        <w:t xml:space="preserve"> </w:t>
      </w:r>
      <w:r w:rsidRPr="003C674E">
        <w:t>as</w:t>
      </w:r>
      <w:r w:rsidR="00FB1370" w:rsidRPr="003C674E">
        <w:t xml:space="preserve"> </w:t>
      </w:r>
      <w:r w:rsidRPr="003C674E">
        <w:t>a</w:t>
      </w:r>
      <w:r w:rsidR="00FB1370" w:rsidRPr="003C674E">
        <w:t xml:space="preserve"> </w:t>
      </w:r>
      <w:r w:rsidRPr="003C674E">
        <w:t>viable</w:t>
      </w:r>
      <w:r w:rsidR="00FB1370" w:rsidRPr="003C674E">
        <w:t xml:space="preserve"> </w:t>
      </w:r>
      <w:r w:rsidRPr="003C674E">
        <w:t>option</w:t>
      </w:r>
      <w:r w:rsidR="00FB1370" w:rsidRPr="003C674E">
        <w:t xml:space="preserve"> </w:t>
      </w:r>
      <w:r w:rsidRPr="003C674E">
        <w:t>to</w:t>
      </w:r>
      <w:r w:rsidR="00FB1370" w:rsidRPr="003C674E">
        <w:t xml:space="preserve"> </w:t>
      </w:r>
      <w:r w:rsidRPr="003C674E">
        <w:t>decrease</w:t>
      </w:r>
      <w:r w:rsidR="00FB1370" w:rsidRPr="003C674E">
        <w:t xml:space="preserve"> </w:t>
      </w:r>
      <w:r w:rsidRPr="003C674E">
        <w:t>the</w:t>
      </w:r>
      <w:r w:rsidR="00FB1370" w:rsidRPr="003C674E">
        <w:t xml:space="preserve"> </w:t>
      </w:r>
      <w:r w:rsidRPr="003C674E">
        <w:t>costs</w:t>
      </w:r>
      <w:r w:rsidR="00FB1370" w:rsidRPr="003C674E">
        <w:t xml:space="preserve"> </w:t>
      </w:r>
      <w:r w:rsidRPr="003C674E">
        <w:t>and</w:t>
      </w:r>
      <w:r w:rsidR="00FB1370" w:rsidRPr="003C674E">
        <w:t xml:space="preserve"> </w:t>
      </w:r>
      <w:r w:rsidRPr="003C674E">
        <w:t>impacts</w:t>
      </w:r>
      <w:r w:rsidR="00FB1370" w:rsidRPr="003C674E">
        <w:t xml:space="preserve"> </w:t>
      </w:r>
      <w:r w:rsidRPr="003C674E">
        <w:t>of</w:t>
      </w:r>
      <w:r w:rsidR="00FB1370" w:rsidRPr="003C674E">
        <w:t xml:space="preserve"> </w:t>
      </w:r>
      <w:r w:rsidRPr="003C674E">
        <w:t>conventional</w:t>
      </w:r>
      <w:r w:rsidR="00FB1370" w:rsidRPr="003C674E">
        <w:t xml:space="preserve"> </w:t>
      </w:r>
      <w:r w:rsidRPr="003C674E">
        <w:t>chemical</w:t>
      </w:r>
      <w:r w:rsidR="00FB1370" w:rsidRPr="003C674E">
        <w:t xml:space="preserve"> </w:t>
      </w:r>
      <w:r w:rsidRPr="003C674E">
        <w:t>pulping</w:t>
      </w:r>
      <w:r w:rsidR="00C330BD" w:rsidRPr="003C674E">
        <w:fldChar w:fldCharType="begin"/>
      </w:r>
      <w:r w:rsidR="0059048C" w:rsidRPr="003C674E">
        <w:instrText xml:space="preserve"> ADDIN EN.CITE &lt;EndNote&gt;&lt;Cite ExcludeYear="1"&gt;&lt;Author&gt;Walia&lt;/Author&gt;&lt;Year&gt;2015&lt;/Year&gt;&lt;RecNum&gt;3123&lt;/RecNum&gt;&lt;DisplayText&gt;&lt;style face="superscript"&gt;14&lt;/style&gt;&lt;/DisplayText&gt;&lt;record&gt;&lt;rec-number&gt;3123&lt;/rec-number&gt;&lt;foreign-keys&gt;&lt;key app="EN" db-id="fzvsfp22pfsxe4exwe8v22s29axwpat2wttf" timestamp="1680628971"&gt;3123&lt;/key&gt;&lt;/foreign-keys&gt;&lt;ref-type name="Journal Article"&gt;17&lt;/ref-type&gt;&lt;contributors&gt;&lt;authors&gt;&lt;author&gt;Abhishek Walia&lt;/author&gt;&lt;author&gt;Preeti Mehta&lt;/author&gt;&lt;author&gt;Shiwani Guleria&lt;/author&gt;&lt;author&gt;Chand Karan Shirkot&lt;/author&gt;&lt;/authors&gt;&lt;/contributors&gt;&lt;titles&gt;&lt;title&gt;&lt;style face="normal" font="default" size="100%"&gt;Modification in the properties of paper by using cellulase-free xylanase produced from alkalophilic &lt;/style&gt;&lt;style face="italic" font="default" size="100%"&gt;Cellulosimicrobium&lt;/style&gt;&lt;style face="normal" font="default" size="100%"&gt; &lt;/style&gt;&lt;style face="italic" font="default" size="100%"&gt;cellulans&lt;/style&gt;&lt;style face="normal" font="default" size="100%"&gt; CKMX1 in biobleaching of wheat straw pulp&lt;/style&gt;&lt;/title&gt;&lt;secondary-title&gt;Canadian Journal of Microbiology&lt;/secondary-title&gt;&lt;/titles&gt;&lt;periodical&gt;&lt;full-title&gt;Canadian Journal of Microbiology&lt;/full-title&gt;&lt;/periodical&gt;&lt;pages&gt;671-681&lt;/pages&gt;&lt;volume&gt;61&lt;/volume&gt;&lt;number&gt;9&lt;/number&gt;&lt;keywords&gt;&lt;keyword&gt;xylose,HPLC,pulping,kappa number,paper,brightness&lt;/keyword&gt;&lt;/keywords&gt;&lt;dates&gt;&lt;year&gt;2015&lt;/year&gt;&lt;/dates&gt;&lt;urls&gt;&lt;related-urls&gt;&lt;url&gt;https://doi.org/10.1139/cjm-2015-0178&lt;/url&gt;&lt;/related-urls&gt;&lt;/urls&gt;&lt;electronic-resource-num&gt;https://doi.org/10.1139/cjm-2015-0178&lt;/electronic-resource-num&gt;&lt;/record&gt;&lt;/Cite&gt;&lt;/EndNote&gt;</w:instrText>
      </w:r>
      <w:r w:rsidR="00C330BD" w:rsidRPr="003C674E">
        <w:fldChar w:fldCharType="separate"/>
      </w:r>
      <w:r w:rsidR="0059048C" w:rsidRPr="003C674E">
        <w:rPr>
          <w:noProof/>
          <w:vertAlign w:val="superscript"/>
        </w:rPr>
        <w:t>14</w:t>
      </w:r>
      <w:r w:rsidR="00C330BD" w:rsidRPr="003C674E">
        <w:fldChar w:fldCharType="end"/>
      </w:r>
      <w:r w:rsidRPr="003C674E">
        <w:t>.</w:t>
      </w:r>
      <w:r w:rsidR="00FB1370" w:rsidRPr="003C674E">
        <w:t xml:space="preserve"> </w:t>
      </w:r>
      <w:r w:rsidRPr="003C674E">
        <w:t>Several</w:t>
      </w:r>
      <w:r w:rsidR="00FB1370" w:rsidRPr="003C674E">
        <w:t xml:space="preserve"> </w:t>
      </w:r>
      <w:r w:rsidRPr="003C674E">
        <w:t>WRF</w:t>
      </w:r>
      <w:r w:rsidR="00FB1370" w:rsidRPr="003C674E">
        <w:t xml:space="preserve"> </w:t>
      </w:r>
      <w:r w:rsidRPr="003C674E">
        <w:t>have</w:t>
      </w:r>
      <w:r w:rsidR="00FB1370" w:rsidRPr="003C674E">
        <w:t xml:space="preserve"> </w:t>
      </w:r>
      <w:r w:rsidRPr="003C674E">
        <w:t>been</w:t>
      </w:r>
      <w:r w:rsidR="00FB1370" w:rsidRPr="003C674E">
        <w:t xml:space="preserve"> </w:t>
      </w:r>
      <w:r w:rsidRPr="003C674E">
        <w:t>used</w:t>
      </w:r>
      <w:r w:rsidR="00FB1370" w:rsidRPr="003C674E">
        <w:t xml:space="preserve"> </w:t>
      </w:r>
      <w:r w:rsidRPr="003C674E">
        <w:t>for</w:t>
      </w:r>
      <w:r w:rsidR="00FB1370" w:rsidRPr="003C674E">
        <w:t xml:space="preserve"> </w:t>
      </w:r>
      <w:r w:rsidRPr="003C674E">
        <w:t>biopulping</w:t>
      </w:r>
      <w:r w:rsidR="00FB1370" w:rsidRPr="003C674E">
        <w:t xml:space="preserve"> </w:t>
      </w:r>
      <w:r w:rsidRPr="003C674E">
        <w:t>applications,</w:t>
      </w:r>
      <w:r w:rsidR="00FB1370" w:rsidRPr="003C674E">
        <w:t xml:space="preserve"> </w:t>
      </w:r>
      <w:r w:rsidRPr="003C674E">
        <w:t>including</w:t>
      </w:r>
      <w:r w:rsidR="00FB1370" w:rsidRPr="003C674E">
        <w:t xml:space="preserve"> </w:t>
      </w:r>
      <w:r w:rsidRPr="003C674E">
        <w:rPr>
          <w:i/>
          <w:iCs/>
        </w:rPr>
        <w:lastRenderedPageBreak/>
        <w:t>Ceriporiopsis</w:t>
      </w:r>
      <w:r w:rsidR="00FB1370" w:rsidRPr="003C674E">
        <w:t xml:space="preserve"> </w:t>
      </w:r>
      <w:r w:rsidRPr="003C674E">
        <w:rPr>
          <w:i/>
          <w:iCs/>
        </w:rPr>
        <w:t>subvermispora</w:t>
      </w:r>
      <w:r w:rsidR="00FB1370" w:rsidRPr="003C674E">
        <w:t xml:space="preserve"> </w:t>
      </w:r>
      <w:r w:rsidRPr="003C674E">
        <w:t>(Pilát)</w:t>
      </w:r>
      <w:r w:rsidR="00FB1370" w:rsidRPr="003C674E">
        <w:t xml:space="preserve"> </w:t>
      </w:r>
      <w:r w:rsidRPr="003C674E">
        <w:t>Gilb.</w:t>
      </w:r>
      <w:r w:rsidR="00FB1370" w:rsidRPr="003C674E">
        <w:t xml:space="preserve"> </w:t>
      </w:r>
      <w:r w:rsidRPr="003C674E">
        <w:t>&amp;</w:t>
      </w:r>
      <w:r w:rsidR="00FB1370" w:rsidRPr="003C674E">
        <w:t xml:space="preserve"> </w:t>
      </w:r>
      <w:proofErr w:type="spellStart"/>
      <w:r w:rsidRPr="003C674E">
        <w:t>Ryvarden</w:t>
      </w:r>
      <w:proofErr w:type="spellEnd"/>
      <w:r w:rsidRPr="003C674E">
        <w:t>,</w:t>
      </w:r>
      <w:r w:rsidR="00FB1370" w:rsidRPr="003C674E">
        <w:t xml:space="preserve"> </w:t>
      </w:r>
      <w:r w:rsidRPr="003C674E">
        <w:rPr>
          <w:i/>
          <w:iCs/>
        </w:rPr>
        <w:t>Ganoderma</w:t>
      </w:r>
      <w:r w:rsidR="00FB1370" w:rsidRPr="003C674E">
        <w:t xml:space="preserve"> </w:t>
      </w:r>
      <w:r w:rsidRPr="003C674E">
        <w:rPr>
          <w:i/>
          <w:iCs/>
        </w:rPr>
        <w:t>lucidum</w:t>
      </w:r>
      <w:r w:rsidR="00FB1370" w:rsidRPr="003C674E">
        <w:t xml:space="preserve"> </w:t>
      </w:r>
      <w:r w:rsidRPr="003C674E">
        <w:t>(Curtis)</w:t>
      </w:r>
      <w:r w:rsidR="00FB1370" w:rsidRPr="003C674E">
        <w:t xml:space="preserve"> </w:t>
      </w:r>
      <w:r w:rsidRPr="003C674E">
        <w:t>P.</w:t>
      </w:r>
      <w:r w:rsidR="00FB1370" w:rsidRPr="003C674E">
        <w:t xml:space="preserve"> </w:t>
      </w:r>
      <w:r w:rsidRPr="003C674E">
        <w:t>Karst.,</w:t>
      </w:r>
      <w:r w:rsidR="00FB1370" w:rsidRPr="003C674E">
        <w:t xml:space="preserve"> </w:t>
      </w:r>
      <w:r w:rsidRPr="003C674E">
        <w:rPr>
          <w:i/>
          <w:iCs/>
        </w:rPr>
        <w:t>Phanerochaete</w:t>
      </w:r>
      <w:r w:rsidR="00FB1370" w:rsidRPr="003C674E">
        <w:t xml:space="preserve"> </w:t>
      </w:r>
      <w:r w:rsidRPr="003C674E">
        <w:rPr>
          <w:i/>
          <w:iCs/>
        </w:rPr>
        <w:t>chrysosporium</w:t>
      </w:r>
      <w:r w:rsidR="00FB1370" w:rsidRPr="003C674E">
        <w:t xml:space="preserve"> </w:t>
      </w:r>
      <w:r w:rsidRPr="003C674E">
        <w:t>Burds.,</w:t>
      </w:r>
      <w:r w:rsidR="00FB1370" w:rsidRPr="003C674E">
        <w:t xml:space="preserve"> </w:t>
      </w:r>
      <w:r w:rsidRPr="003C674E">
        <w:rPr>
          <w:i/>
          <w:iCs/>
        </w:rPr>
        <w:t>Pleurotus</w:t>
      </w:r>
      <w:r w:rsidR="00FB1370" w:rsidRPr="003C674E">
        <w:t xml:space="preserve"> </w:t>
      </w:r>
      <w:r w:rsidRPr="003C674E">
        <w:rPr>
          <w:i/>
          <w:iCs/>
        </w:rPr>
        <w:t>ostreatus</w:t>
      </w:r>
      <w:r w:rsidR="00FB1370" w:rsidRPr="003C674E">
        <w:t xml:space="preserve"> </w:t>
      </w:r>
      <w:r w:rsidRPr="003C674E">
        <w:t>(Jacq.)</w:t>
      </w:r>
      <w:r w:rsidR="00FB1370" w:rsidRPr="003C674E">
        <w:t xml:space="preserve"> </w:t>
      </w:r>
      <w:r w:rsidRPr="003C674E">
        <w:t>P.</w:t>
      </w:r>
      <w:r w:rsidR="00FB1370" w:rsidRPr="003C674E">
        <w:t xml:space="preserve"> </w:t>
      </w:r>
      <w:r w:rsidRPr="003C674E">
        <w:t>Kumm.</w:t>
      </w:r>
      <w:r w:rsidR="00FB1370" w:rsidRPr="003C674E">
        <w:t xml:space="preserve"> </w:t>
      </w:r>
      <w:r w:rsidRPr="003C674E">
        <w:t>and</w:t>
      </w:r>
      <w:r w:rsidR="00FB1370" w:rsidRPr="003C674E">
        <w:t xml:space="preserve"> </w:t>
      </w:r>
      <w:r w:rsidRPr="003C674E">
        <w:rPr>
          <w:i/>
          <w:iCs/>
        </w:rPr>
        <w:t>Trametes</w:t>
      </w:r>
      <w:r w:rsidR="00FB1370" w:rsidRPr="003C674E">
        <w:t xml:space="preserve"> </w:t>
      </w:r>
      <w:r w:rsidRPr="003C674E">
        <w:rPr>
          <w:i/>
          <w:iCs/>
        </w:rPr>
        <w:t>versicolor</w:t>
      </w:r>
      <w:r w:rsidR="00FB1370" w:rsidRPr="003C674E">
        <w:t xml:space="preserve"> </w:t>
      </w:r>
      <w:r w:rsidRPr="003C674E">
        <w:t>(L.)</w:t>
      </w:r>
      <w:r w:rsidR="00FB1370" w:rsidRPr="003C674E">
        <w:t xml:space="preserve"> </w:t>
      </w:r>
      <w:r w:rsidRPr="003C674E">
        <w:t>Lloyd</w:t>
      </w:r>
      <w:r w:rsidR="00C330BD" w:rsidRPr="003C674E">
        <w:fldChar w:fldCharType="begin">
          <w:fldData xml:space="preserve">PEVuZE5vdGU+PENpdGU+PEF1dGhvcj5LYW5nPC9BdXRob3I+PFllYXI+MjAwNzwvWWVhcj48UmVj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=
</w:fldData>
        </w:fldChar>
      </w:r>
      <w:r w:rsidR="0059048C" w:rsidRPr="003C674E">
        <w:instrText xml:space="preserve"> ADDIN EN.CITE </w:instrText>
      </w:r>
      <w:r w:rsidR="0059048C" w:rsidRPr="003C674E">
        <w:fldChar w:fldCharType="begin">
          <w:fldData xml:space="preserve">PEVuZE5vdGU+PENpdGU+PEF1dGhvcj5LYW5nPC9BdXRob3I+PFllYXI+MjAwNzwvWWVhcj48UmVj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=
</w:fldData>
        </w:fldChar>
      </w:r>
      <w:r w:rsidR="0059048C" w:rsidRPr="003C674E">
        <w:instrText xml:space="preserve"> ADDIN EN.CITE.DATA </w:instrText>
      </w:r>
      <w:r w:rsidR="0059048C" w:rsidRPr="003C674E">
        <w:fldChar w:fldCharType="end"/>
      </w:r>
      <w:r w:rsidR="00C330BD" w:rsidRPr="003C674E">
        <w:fldChar w:fldCharType="separate"/>
      </w:r>
      <w:r w:rsidR="0059048C" w:rsidRPr="003C674E">
        <w:rPr>
          <w:noProof/>
          <w:vertAlign w:val="superscript"/>
        </w:rPr>
        <w:t>15-18</w:t>
      </w:r>
      <w:r w:rsidR="00C330BD" w:rsidRPr="003C674E">
        <w:fldChar w:fldCharType="end"/>
      </w:r>
      <w:r w:rsidRPr="003C674E">
        <w:t>.</w:t>
      </w:r>
      <w:r w:rsidR="00FB1370" w:rsidRPr="003C674E">
        <w:t xml:space="preserve"> </w:t>
      </w:r>
      <w:r w:rsidRPr="003C674E">
        <w:t>These</w:t>
      </w:r>
      <w:r w:rsidR="00FB1370" w:rsidRPr="003C674E">
        <w:t xml:space="preserve"> </w:t>
      </w:r>
      <w:r w:rsidRPr="003C674E">
        <w:t>fungi</w:t>
      </w:r>
      <w:r w:rsidR="00FB1370" w:rsidRPr="003C674E">
        <w:t xml:space="preserve"> </w:t>
      </w:r>
      <w:r w:rsidRPr="003C674E">
        <w:t>are</w:t>
      </w:r>
      <w:r w:rsidR="00FB1370" w:rsidRPr="003C674E">
        <w:t xml:space="preserve"> </w:t>
      </w:r>
      <w:r w:rsidRPr="003C674E">
        <w:t>able</w:t>
      </w:r>
      <w:r w:rsidR="00FB1370" w:rsidRPr="003C674E">
        <w:t xml:space="preserve"> </w:t>
      </w:r>
      <w:r w:rsidRPr="003C674E">
        <w:t>to</w:t>
      </w:r>
      <w:r w:rsidR="00FB1370" w:rsidRPr="003C674E">
        <w:t xml:space="preserve"> </w:t>
      </w:r>
      <w:r w:rsidRPr="003C674E">
        <w:t>produce</w:t>
      </w:r>
      <w:r w:rsidR="00FB1370" w:rsidRPr="003C674E">
        <w:t xml:space="preserve"> </w:t>
      </w:r>
      <w:r w:rsidRPr="003C674E">
        <w:t>a</w:t>
      </w:r>
      <w:r w:rsidR="00FB1370" w:rsidRPr="003C674E">
        <w:t xml:space="preserve"> </w:t>
      </w:r>
      <w:r w:rsidRPr="003C674E">
        <w:t>set</w:t>
      </w:r>
      <w:r w:rsidR="00FB1370" w:rsidRPr="003C674E">
        <w:t xml:space="preserve"> </w:t>
      </w:r>
      <w:r w:rsidRPr="003C674E">
        <w:t>of</w:t>
      </w:r>
      <w:r w:rsidR="00FB1370" w:rsidRPr="003C674E">
        <w:t xml:space="preserve"> </w:t>
      </w:r>
      <w:r w:rsidRPr="003C674E">
        <w:t>lignin-degrading</w:t>
      </w:r>
      <w:r w:rsidR="00FB1370" w:rsidRPr="003C674E">
        <w:t xml:space="preserve"> </w:t>
      </w:r>
      <w:r w:rsidRPr="003C674E">
        <w:t>enzymes</w:t>
      </w:r>
      <w:r w:rsidR="00FB1370" w:rsidRPr="003C674E">
        <w:t xml:space="preserve"> </w:t>
      </w:r>
      <w:r w:rsidRPr="003C674E">
        <w:t>(including</w:t>
      </w:r>
      <w:r w:rsidR="00FB1370" w:rsidRPr="003C674E">
        <w:t xml:space="preserve"> </w:t>
      </w:r>
      <w:r w:rsidRPr="003C674E">
        <w:t>a</w:t>
      </w:r>
      <w:r w:rsidR="00FB1370" w:rsidRPr="003C674E">
        <w:t xml:space="preserve"> </w:t>
      </w:r>
      <w:r w:rsidRPr="003C674E">
        <w:t>wide</w:t>
      </w:r>
      <w:r w:rsidR="00FB1370" w:rsidRPr="003C674E">
        <w:t xml:space="preserve"> </w:t>
      </w:r>
      <w:r w:rsidRPr="003C674E">
        <w:t>range</w:t>
      </w:r>
      <w:r w:rsidR="00FB1370" w:rsidRPr="003C674E">
        <w:t xml:space="preserve"> </w:t>
      </w:r>
      <w:r w:rsidRPr="003C674E">
        <w:t>of</w:t>
      </w:r>
      <w:r w:rsidR="00FB1370" w:rsidRPr="003C674E">
        <w:t xml:space="preserve"> </w:t>
      </w:r>
      <w:r w:rsidRPr="003C674E">
        <w:t>peroxidases</w:t>
      </w:r>
      <w:r w:rsidR="00FB1370" w:rsidRPr="003C674E">
        <w:t xml:space="preserve"> </w:t>
      </w:r>
      <w:r w:rsidRPr="003C674E">
        <w:t>and</w:t>
      </w:r>
      <w:r w:rsidR="00FB1370" w:rsidRPr="003C674E">
        <w:t xml:space="preserve"> </w:t>
      </w:r>
      <w:r w:rsidRPr="003C674E">
        <w:t>laccases),</w:t>
      </w:r>
      <w:r w:rsidR="00FB1370" w:rsidRPr="003C674E">
        <w:t xml:space="preserve"> </w:t>
      </w:r>
      <w:r w:rsidRPr="003C674E">
        <w:t>and</w:t>
      </w:r>
      <w:r w:rsidR="00FB1370" w:rsidRPr="003C674E">
        <w:t xml:space="preserve"> </w:t>
      </w:r>
      <w:r w:rsidRPr="003C674E">
        <w:t>deliver</w:t>
      </w:r>
      <w:r w:rsidR="00FB1370" w:rsidRPr="003C674E">
        <w:t xml:space="preserve"> </w:t>
      </w:r>
      <w:r w:rsidRPr="003C674E">
        <w:t>these</w:t>
      </w:r>
      <w:r w:rsidR="00FB1370" w:rsidRPr="003C674E">
        <w:t xml:space="preserve"> </w:t>
      </w:r>
      <w:r w:rsidRPr="003C674E">
        <w:t>deep</w:t>
      </w:r>
      <w:r w:rsidR="00FB1370" w:rsidRPr="003C674E">
        <w:t xml:space="preserve"> </w:t>
      </w:r>
      <w:r w:rsidRPr="003C674E">
        <w:t>into</w:t>
      </w:r>
      <w:r w:rsidR="00FB1370" w:rsidRPr="003C674E">
        <w:t xml:space="preserve"> </w:t>
      </w:r>
      <w:r w:rsidRPr="003C674E">
        <w:t>the</w:t>
      </w:r>
      <w:r w:rsidR="00FB1370" w:rsidRPr="003C674E">
        <w:t xml:space="preserve"> </w:t>
      </w:r>
      <w:r w:rsidRPr="003C674E">
        <w:t>woodchips,</w:t>
      </w:r>
      <w:r w:rsidR="00FB1370" w:rsidRPr="003C674E">
        <w:t xml:space="preserve"> </w:t>
      </w:r>
      <w:r w:rsidRPr="003C674E">
        <w:t>via</w:t>
      </w:r>
      <w:r w:rsidR="00FB1370" w:rsidRPr="003C674E">
        <w:t xml:space="preserve"> </w:t>
      </w:r>
      <w:r w:rsidRPr="003C674E">
        <w:t>their</w:t>
      </w:r>
      <w:r w:rsidR="00FB1370" w:rsidRPr="003C674E">
        <w:t xml:space="preserve"> </w:t>
      </w:r>
      <w:r w:rsidRPr="003C674E">
        <w:t>hyphae,</w:t>
      </w:r>
      <w:r w:rsidR="00FB1370" w:rsidRPr="003C674E">
        <w:t xml:space="preserve"> </w:t>
      </w:r>
      <w:r w:rsidRPr="003C674E">
        <w:t>while</w:t>
      </w:r>
      <w:r w:rsidR="00FB1370" w:rsidRPr="003C674E">
        <w:t xml:space="preserve"> </w:t>
      </w:r>
      <w:r w:rsidRPr="003C674E">
        <w:t>also</w:t>
      </w:r>
      <w:r w:rsidR="00FB1370" w:rsidRPr="003C674E">
        <w:t xml:space="preserve"> </w:t>
      </w:r>
      <w:r w:rsidRPr="003C674E">
        <w:t>maintaining</w:t>
      </w:r>
      <w:r w:rsidR="00FB1370" w:rsidRPr="003C674E">
        <w:t xml:space="preserve"> </w:t>
      </w:r>
      <w:r w:rsidRPr="003C674E">
        <w:t>the</w:t>
      </w:r>
      <w:r w:rsidR="00FB1370" w:rsidRPr="003C674E">
        <w:t xml:space="preserve"> </w:t>
      </w:r>
      <w:r w:rsidRPr="003C674E">
        <w:t>conditions</w:t>
      </w:r>
      <w:r w:rsidR="00FB1370" w:rsidRPr="003C674E">
        <w:t xml:space="preserve"> </w:t>
      </w:r>
      <w:r w:rsidRPr="003C674E">
        <w:t>necessary</w:t>
      </w:r>
      <w:r w:rsidR="00FB1370" w:rsidRPr="003C674E">
        <w:t xml:space="preserve"> </w:t>
      </w:r>
      <w:r w:rsidRPr="003C674E">
        <w:t>for</w:t>
      </w:r>
      <w:r w:rsidR="00FB1370" w:rsidRPr="003C674E">
        <w:t xml:space="preserve"> </w:t>
      </w:r>
      <w:r w:rsidRPr="003C674E">
        <w:t>the</w:t>
      </w:r>
      <w:r w:rsidR="00FB1370" w:rsidRPr="003C674E">
        <w:t xml:space="preserve"> </w:t>
      </w:r>
      <w:r w:rsidRPr="003C674E">
        <w:t>enzymatic</w:t>
      </w:r>
      <w:r w:rsidR="00FB1370" w:rsidRPr="003C674E">
        <w:t xml:space="preserve"> </w:t>
      </w:r>
      <w:r w:rsidRPr="003C674E">
        <w:t>reactions</w:t>
      </w:r>
      <w:r w:rsidR="00C330BD" w:rsidRPr="003C674E">
        <w:fldChar w:fldCharType="begin">
          <w:fldData xml:space="preserve">PEVuZE5vdGU+PENpdGU+PEF1dGhvcj5SdWl6LUR1ZcOxYXM8L0F1dGhvcj48WWVhcj4yMDA5PC9Z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</w:fldData>
        </w:fldChar>
      </w:r>
      <w:r w:rsidR="0059048C" w:rsidRPr="003C674E">
        <w:instrText xml:space="preserve"> ADDIN EN.CITE </w:instrText>
      </w:r>
      <w:r w:rsidR="0059048C" w:rsidRPr="003C674E">
        <w:fldChar w:fldCharType="begin">
          <w:fldData xml:space="preserve">PEVuZE5vdGU+PENpdGU+PEF1dGhvcj5SdWl6LUR1ZcOxYXM8L0F1dGhvcj48WWVhcj4yMDA5PC9Z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</w:fldData>
        </w:fldChar>
      </w:r>
      <w:r w:rsidR="0059048C" w:rsidRPr="003C674E">
        <w:instrText xml:space="preserve"> ADDIN EN.CITE.DATA </w:instrText>
      </w:r>
      <w:r w:rsidR="0059048C" w:rsidRPr="003C674E">
        <w:fldChar w:fldCharType="end"/>
      </w:r>
      <w:r w:rsidR="00C330BD" w:rsidRPr="003C674E">
        <w:fldChar w:fldCharType="separate"/>
      </w:r>
      <w:r w:rsidR="0059048C" w:rsidRPr="003C674E">
        <w:rPr>
          <w:noProof/>
          <w:vertAlign w:val="superscript"/>
        </w:rPr>
        <w:t>19-21</w:t>
      </w:r>
      <w:r w:rsidR="00C330BD" w:rsidRPr="003C674E">
        <w:fldChar w:fldCharType="end"/>
      </w:r>
      <w:r w:rsidRPr="003C674E">
        <w:t>.</w:t>
      </w:r>
      <w:r w:rsidR="00FB1370" w:rsidRPr="003C674E">
        <w:t xml:space="preserve"> </w:t>
      </w:r>
      <w:r w:rsidRPr="003C674E">
        <w:t>Consequently,</w:t>
      </w:r>
      <w:r w:rsidR="00FB1370" w:rsidRPr="003C674E">
        <w:t xml:space="preserve"> </w:t>
      </w:r>
      <w:r w:rsidRPr="003C674E">
        <w:t>WRF</w:t>
      </w:r>
      <w:r w:rsidR="00FB1370" w:rsidRPr="003C674E">
        <w:t xml:space="preserve"> </w:t>
      </w:r>
      <w:r w:rsidRPr="003C674E">
        <w:t>may</w:t>
      </w:r>
      <w:r w:rsidR="00FB1370" w:rsidRPr="003C674E">
        <w:t xml:space="preserve"> </w:t>
      </w:r>
      <w:r w:rsidRPr="003C674E">
        <w:t>selectively</w:t>
      </w:r>
      <w:r w:rsidR="00FB1370" w:rsidRPr="003C674E">
        <w:t xml:space="preserve"> </w:t>
      </w:r>
      <w:r w:rsidRPr="003C674E">
        <w:t>degrade</w:t>
      </w:r>
      <w:r w:rsidR="00FB1370" w:rsidRPr="003C674E">
        <w:t xml:space="preserve"> </w:t>
      </w:r>
      <w:r w:rsidRPr="003C674E">
        <w:t>lignin,</w:t>
      </w:r>
      <w:r w:rsidR="00FB1370" w:rsidRPr="003C674E">
        <w:t xml:space="preserve"> </w:t>
      </w:r>
      <w:r w:rsidRPr="003C674E">
        <w:t>making</w:t>
      </w:r>
      <w:r w:rsidR="00FB1370" w:rsidRPr="003C674E">
        <w:t xml:space="preserve"> </w:t>
      </w:r>
      <w:r w:rsidRPr="003C674E">
        <w:t>them</w:t>
      </w:r>
      <w:r w:rsidR="00FB1370" w:rsidRPr="003C674E">
        <w:t xml:space="preserve"> </w:t>
      </w:r>
      <w:r w:rsidRPr="003C674E">
        <w:t>ideal</w:t>
      </w:r>
      <w:r w:rsidR="00FB1370" w:rsidRPr="003C674E">
        <w:t xml:space="preserve"> </w:t>
      </w:r>
      <w:r w:rsidRPr="003C674E">
        <w:t>for</w:t>
      </w:r>
      <w:r w:rsidR="00FB1370" w:rsidRPr="003C674E">
        <w:t xml:space="preserve"> </w:t>
      </w:r>
      <w:r w:rsidRPr="003C674E">
        <w:t>applications</w:t>
      </w:r>
      <w:r w:rsidR="00FB1370" w:rsidRPr="003C674E">
        <w:t xml:space="preserve"> </w:t>
      </w:r>
      <w:r w:rsidRPr="003C674E">
        <w:t>where</w:t>
      </w:r>
      <w:r w:rsidR="00FB1370" w:rsidRPr="003C674E">
        <w:t xml:space="preserve"> </w:t>
      </w:r>
      <w:r w:rsidRPr="003C674E">
        <w:t>lignin</w:t>
      </w:r>
      <w:r w:rsidR="00FB1370" w:rsidRPr="003C674E">
        <w:t xml:space="preserve"> </w:t>
      </w:r>
      <w:r w:rsidRPr="003C674E">
        <w:t>must</w:t>
      </w:r>
      <w:r w:rsidR="00FB1370" w:rsidRPr="003C674E">
        <w:t xml:space="preserve"> </w:t>
      </w:r>
      <w:r w:rsidRPr="003C674E">
        <w:t>be</w:t>
      </w:r>
      <w:r w:rsidR="00FB1370" w:rsidRPr="003C674E">
        <w:t xml:space="preserve"> </w:t>
      </w:r>
      <w:r w:rsidRPr="003C674E">
        <w:t>altered</w:t>
      </w:r>
      <w:r w:rsidR="00FB1370" w:rsidRPr="003C674E">
        <w:t xml:space="preserve"> </w:t>
      </w:r>
      <w:r w:rsidRPr="003C674E">
        <w:t>or</w:t>
      </w:r>
      <w:r w:rsidR="00FB1370" w:rsidRPr="003C674E">
        <w:t xml:space="preserve"> </w:t>
      </w:r>
      <w:r w:rsidRPr="003C674E">
        <w:t>removed</w:t>
      </w:r>
      <w:r w:rsidR="00C330BD" w:rsidRPr="003C674E">
        <w:fldChar w:fldCharType="begin"/>
      </w:r>
      <w:r w:rsidR="0059048C" w:rsidRPr="003C674E">
        <w:instrText xml:space="preserve"> ADDIN EN.CITE &lt;EndNote&gt;&lt;Cite ExcludeYear="1"&gt;&lt;Author&gt;Blanchette&lt;/Author&gt;&lt;Year&gt;1992&lt;/Year&gt;&lt;RecNum&gt;2258&lt;/RecNum&gt;&lt;DisplayText&gt;&lt;style face="superscript"&gt;22&lt;/style&gt;&lt;/DisplayText&gt;&lt;record&gt;&lt;rec-number&gt;2258&lt;/rec-number&gt;&lt;foreign-keys&gt;&lt;key app="EN" db-id="fzvsfp22pfsxe4exwe8v22s29axwpat2wttf" timestamp="1556539544"&gt;2258&lt;/key&gt;&lt;/foreign-keys&gt;&lt;ref-type name="Journal Article"&gt;17&lt;/ref-type&gt;&lt;contributors&gt;&lt;authors&gt;&lt;author&gt;Blanchette, Robert A&lt;/author&gt;&lt;author&gt;Burnes, Todd A&lt;/author&gt;&lt;author&gt;Eerdmans, Marjorie M&lt;/author&gt;&lt;author&gt;Akhtar, Masood&lt;/author&gt;&lt;/authors&gt;&lt;/contributors&gt;&lt;titles&gt;&lt;title&gt;&lt;style face="normal" font="default" size="100%"&gt;Evaluating isolates of &lt;/style&gt;&lt;style face="italic" font="default" size="100%"&gt;Phanerochaete&lt;/style&gt;&lt;style face="normal" font="default" size="100%"&gt; &lt;/style&gt;&lt;style face="italic" font="default" size="100%"&gt;chrysosporium&lt;/style&gt;&lt;style face="normal" font="default" size="100%"&gt; and &lt;/style&gt;&lt;style face="italic" font="default" size="100%"&gt;Ceriporiopsis&lt;/style&gt;&lt;style face="normal" font="default" size="100%"&gt; &lt;/style&gt;&lt;style face="italic" font="default" size="100%"&gt;subvermispora&lt;/style&gt;&lt;style face="normal" font="default" size="100%"&gt; for use in biological pulping processes&lt;/style&gt;&lt;/title&gt;&lt;secondary-title&gt;Holzforschung&lt;/secondary-title&gt;&lt;/titles&gt;&lt;periodical&gt;&lt;full-title&gt;Holzforschung&lt;/full-title&gt;&lt;/periodical&gt;&lt;pages&gt;109-116&lt;/pages&gt;&lt;volume&gt;46&lt;/volume&gt;&lt;number&gt;2&lt;/number&gt;&lt;dates&gt;&lt;year&gt;1992&lt;/year&gt;&lt;/dates&gt;&lt;isbn&gt;1437-434X&lt;/isbn&gt;&lt;urls&gt;&lt;related-urls&gt;&lt;url&gt;https://doi.org/10.1515/hfsg.1992.46.2.109&lt;/url&gt;&lt;/related-urls&gt;&lt;/urls&gt;&lt;electronic-resource-num&gt;https://doi.org/10.1515/hfsg.1992.46.2.109&lt;/electronic-resource-num&gt;&lt;/record&gt;&lt;/Cite&gt;&lt;/EndNote&gt;</w:instrText>
      </w:r>
      <w:r w:rsidR="00C330BD" w:rsidRPr="003C674E">
        <w:fldChar w:fldCharType="separate"/>
      </w:r>
      <w:r w:rsidR="0059048C" w:rsidRPr="003C674E">
        <w:rPr>
          <w:noProof/>
          <w:vertAlign w:val="superscript"/>
        </w:rPr>
        <w:t>22</w:t>
      </w:r>
      <w:r w:rsidR="00C330BD" w:rsidRPr="003C674E">
        <w:fldChar w:fldCharType="end"/>
      </w:r>
      <w:r w:rsidRPr="003C674E">
        <w:t>.</w:t>
      </w:r>
      <w:r w:rsidR="00FB1370" w:rsidRPr="003C674E">
        <w:t xml:space="preserve"> </w:t>
      </w:r>
      <w:r w:rsidRPr="003C674E">
        <w:t>Namely,</w:t>
      </w:r>
      <w:r w:rsidR="00FB1370" w:rsidRPr="003C674E">
        <w:t xml:space="preserve"> </w:t>
      </w:r>
      <w:r w:rsidRPr="003C674E">
        <w:t>as</w:t>
      </w:r>
      <w:r w:rsidR="00FB1370" w:rsidRPr="003C674E">
        <w:t xml:space="preserve"> </w:t>
      </w:r>
      <w:r w:rsidRPr="003C674E">
        <w:t>pretreatments</w:t>
      </w:r>
      <w:r w:rsidR="00FB1370" w:rsidRPr="003C674E">
        <w:t xml:space="preserve"> </w:t>
      </w:r>
      <w:r w:rsidRPr="003C674E">
        <w:t>applied</w:t>
      </w:r>
      <w:r w:rsidR="00FB1370" w:rsidRPr="003C674E">
        <w:t xml:space="preserve"> </w:t>
      </w:r>
      <w:r w:rsidRPr="003C674E">
        <w:t>to</w:t>
      </w:r>
      <w:r w:rsidR="00FB1370" w:rsidRPr="003C674E">
        <w:t xml:space="preserve"> </w:t>
      </w:r>
      <w:r w:rsidRPr="003C674E">
        <w:t>woody</w:t>
      </w:r>
      <w:r w:rsidR="00FB1370" w:rsidRPr="003C674E">
        <w:t xml:space="preserve"> </w:t>
      </w:r>
      <w:r w:rsidRPr="003C674E">
        <w:t>feedstocks,</w:t>
      </w:r>
      <w:r w:rsidR="00FB1370" w:rsidRPr="003C674E">
        <w:t xml:space="preserve"> </w:t>
      </w:r>
      <w:r w:rsidRPr="003C674E">
        <w:t>prior</w:t>
      </w:r>
      <w:r w:rsidR="00FB1370" w:rsidRPr="003C674E">
        <w:t xml:space="preserve"> </w:t>
      </w:r>
      <w:r w:rsidRPr="003C674E">
        <w:t>to</w:t>
      </w:r>
      <w:r w:rsidR="00FB1370" w:rsidRPr="003C674E">
        <w:t xml:space="preserve"> </w:t>
      </w:r>
      <w:r w:rsidRPr="003C674E">
        <w:t>kraft</w:t>
      </w:r>
      <w:r w:rsidR="00FB1370" w:rsidRPr="003C674E">
        <w:t xml:space="preserve"> </w:t>
      </w:r>
      <w:r w:rsidRPr="003C674E">
        <w:t>pulping,</w:t>
      </w:r>
      <w:r w:rsidR="00FB1370" w:rsidRPr="003C674E">
        <w:t xml:space="preserve"> </w:t>
      </w:r>
      <w:r w:rsidRPr="003C674E">
        <w:t>with</w:t>
      </w:r>
      <w:r w:rsidR="00FB1370" w:rsidRPr="003C674E">
        <w:t xml:space="preserve"> </w:t>
      </w:r>
      <w:r w:rsidRPr="003C674E">
        <w:t>the</w:t>
      </w:r>
      <w:r w:rsidR="00FB1370" w:rsidRPr="003C674E">
        <w:t xml:space="preserve"> </w:t>
      </w:r>
      <w:r w:rsidRPr="003C674E">
        <w:t>aim</w:t>
      </w:r>
      <w:r w:rsidR="00FB1370" w:rsidRPr="003C674E">
        <w:t xml:space="preserve"> </w:t>
      </w:r>
      <w:r w:rsidRPr="003C674E">
        <w:t>of</w:t>
      </w:r>
      <w:r w:rsidR="00FB1370" w:rsidRPr="003C674E">
        <w:t xml:space="preserve"> </w:t>
      </w:r>
      <w:r w:rsidRPr="003C674E">
        <w:t>reducing</w:t>
      </w:r>
      <w:r w:rsidR="00FB1370" w:rsidRPr="003C674E">
        <w:t xml:space="preserve"> </w:t>
      </w:r>
      <w:r w:rsidRPr="003C674E">
        <w:t>chemical</w:t>
      </w:r>
      <w:r w:rsidR="00FB1370" w:rsidRPr="003C674E">
        <w:t xml:space="preserve"> </w:t>
      </w:r>
      <w:r w:rsidRPr="003C674E">
        <w:t>charges</w:t>
      </w:r>
      <w:r w:rsidR="00FB1370" w:rsidRPr="003C674E">
        <w:t xml:space="preserve"> </w:t>
      </w:r>
      <w:r w:rsidRPr="003C674E">
        <w:t>used</w:t>
      </w:r>
      <w:r w:rsidR="00FB1370" w:rsidRPr="003C674E">
        <w:t xml:space="preserve"> </w:t>
      </w:r>
      <w:r w:rsidRPr="003C674E">
        <w:t>during</w:t>
      </w:r>
      <w:r w:rsidR="00FB1370" w:rsidRPr="003C674E">
        <w:t xml:space="preserve"> </w:t>
      </w:r>
      <w:r w:rsidRPr="003C674E">
        <w:t>cooking</w:t>
      </w:r>
      <w:r w:rsidR="00FB1370" w:rsidRPr="003C674E">
        <w:t xml:space="preserve"> </w:t>
      </w:r>
      <w:r w:rsidRPr="003C674E">
        <w:t>and</w:t>
      </w:r>
      <w:r w:rsidR="00FB1370" w:rsidRPr="003C674E">
        <w:t xml:space="preserve"> </w:t>
      </w:r>
      <w:r w:rsidRPr="003C674E">
        <w:t>bleaching.</w:t>
      </w:r>
      <w:r w:rsidR="00FB1370" w:rsidRPr="003C674E">
        <w:t xml:space="preserve"> </w:t>
      </w:r>
      <w:r w:rsidRPr="003C674E">
        <w:t>Fungal</w:t>
      </w:r>
      <w:r w:rsidR="00FB1370" w:rsidRPr="003C674E">
        <w:t xml:space="preserve"> </w:t>
      </w:r>
      <w:r w:rsidRPr="003C674E">
        <w:t>and</w:t>
      </w:r>
      <w:r w:rsidR="00FB1370" w:rsidRPr="003C674E">
        <w:t xml:space="preserve"> </w:t>
      </w:r>
      <w:r w:rsidRPr="003C674E">
        <w:t>other</w:t>
      </w:r>
      <w:r w:rsidR="00FB1370" w:rsidRPr="003C674E">
        <w:t xml:space="preserve"> </w:t>
      </w:r>
      <w:r w:rsidRPr="003C674E">
        <w:t>biological</w:t>
      </w:r>
      <w:r w:rsidR="00FB1370" w:rsidRPr="003C674E">
        <w:t xml:space="preserve"> </w:t>
      </w:r>
      <w:r w:rsidRPr="003C674E">
        <w:t>pretreatments</w:t>
      </w:r>
      <w:r w:rsidR="00FB1370" w:rsidRPr="003C674E">
        <w:t xml:space="preserve"> </w:t>
      </w:r>
      <w:r w:rsidRPr="003C674E">
        <w:t>are</w:t>
      </w:r>
      <w:r w:rsidR="00FB1370" w:rsidRPr="003C674E">
        <w:t xml:space="preserve"> </w:t>
      </w:r>
      <w:r w:rsidRPr="003C674E">
        <w:t>attractive</w:t>
      </w:r>
      <w:r w:rsidR="00FB1370" w:rsidRPr="003C674E">
        <w:t xml:space="preserve"> </w:t>
      </w:r>
      <w:r w:rsidRPr="003C674E">
        <w:t>as</w:t>
      </w:r>
      <w:r w:rsidR="00FB1370" w:rsidRPr="003C674E">
        <w:t xml:space="preserve"> </w:t>
      </w:r>
      <w:r w:rsidRPr="003C674E">
        <w:t>they</w:t>
      </w:r>
      <w:r w:rsidR="00FB1370" w:rsidRPr="003C674E">
        <w:t xml:space="preserve"> </w:t>
      </w:r>
      <w:r w:rsidRPr="003C674E">
        <w:t>rely</w:t>
      </w:r>
      <w:r w:rsidR="00FB1370" w:rsidRPr="003C674E">
        <w:t xml:space="preserve"> </w:t>
      </w:r>
      <w:r w:rsidRPr="003C674E">
        <w:t>on</w:t>
      </w:r>
      <w:r w:rsidR="00FB1370" w:rsidRPr="003C674E">
        <w:t xml:space="preserve"> </w:t>
      </w:r>
      <w:r w:rsidRPr="003C674E">
        <w:t>mild</w:t>
      </w:r>
      <w:r w:rsidR="00FB1370" w:rsidRPr="003C674E">
        <w:t xml:space="preserve"> </w:t>
      </w:r>
      <w:r w:rsidRPr="003C674E">
        <w:t>operating</w:t>
      </w:r>
      <w:r w:rsidR="00FB1370" w:rsidRPr="003C674E">
        <w:t xml:space="preserve"> </w:t>
      </w:r>
      <w:r w:rsidRPr="003C674E">
        <w:t>conditions,</w:t>
      </w:r>
      <w:r w:rsidR="00FB1370" w:rsidRPr="003C674E">
        <w:t xml:space="preserve"> </w:t>
      </w:r>
      <w:r w:rsidRPr="003C674E">
        <w:t>involve</w:t>
      </w:r>
      <w:r w:rsidR="00FB1370" w:rsidRPr="003C674E">
        <w:t xml:space="preserve"> </w:t>
      </w:r>
      <w:r w:rsidRPr="003C674E">
        <w:t>relatively</w:t>
      </w:r>
      <w:r w:rsidR="00FB1370" w:rsidRPr="003C674E">
        <w:t xml:space="preserve"> </w:t>
      </w:r>
      <w:r w:rsidRPr="003C674E">
        <w:t>low</w:t>
      </w:r>
      <w:r w:rsidR="00FB1370" w:rsidRPr="003C674E">
        <w:t xml:space="preserve"> </w:t>
      </w:r>
      <w:r w:rsidRPr="003C674E">
        <w:t>operational</w:t>
      </w:r>
      <w:r w:rsidR="00FB1370" w:rsidRPr="003C674E">
        <w:t xml:space="preserve"> </w:t>
      </w:r>
      <w:r w:rsidRPr="003C674E">
        <w:t>costs</w:t>
      </w:r>
      <w:r w:rsidR="00FB1370" w:rsidRPr="003C674E">
        <w:t xml:space="preserve"> </w:t>
      </w:r>
      <w:r w:rsidRPr="003C674E">
        <w:t>and</w:t>
      </w:r>
      <w:r w:rsidR="00FB1370" w:rsidRPr="003C674E">
        <w:t xml:space="preserve"> </w:t>
      </w:r>
      <w:r w:rsidRPr="003C674E">
        <w:t>are</w:t>
      </w:r>
      <w:r w:rsidR="00FB1370" w:rsidRPr="003C674E">
        <w:t xml:space="preserve"> </w:t>
      </w:r>
      <w:r w:rsidRPr="003C674E">
        <w:t>environmentally</w:t>
      </w:r>
      <w:r w:rsidR="00FB1370" w:rsidRPr="003C674E">
        <w:t xml:space="preserve"> </w:t>
      </w:r>
      <w:r w:rsidRPr="003C674E">
        <w:t>friendly</w:t>
      </w:r>
      <w:r w:rsidR="00C330BD" w:rsidRPr="003C674E">
        <w:fldChar w:fldCharType="begin">
          <w:fldData xml:space="preserve">PEVuZE5vdGU+PENpdGU+PEF1dGhvcj5TdW48L0F1dGhvcj48WWVhcj4yMDAyPC9ZZWFyPjxSZWNO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==
</w:fldData>
        </w:fldChar>
      </w:r>
      <w:r w:rsidR="000971EA">
        <w:instrText xml:space="preserve"> ADDIN EN.CITE </w:instrText>
      </w:r>
      <w:r w:rsidR="000971EA">
        <w:fldChar w:fldCharType="begin">
          <w:fldData xml:space="preserve">PEVuZE5vdGU+PENpdGU+PEF1dGhvcj5TdW48L0F1dGhvcj48WWVhcj4yMDAyPC9ZZWFyPjxSZWNO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==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23,24</w:t>
      </w:r>
      <w:r w:rsidR="00C330BD" w:rsidRPr="003C674E">
        <w:fldChar w:fldCharType="end"/>
      </w:r>
      <w:r w:rsidRPr="003C674E">
        <w:t>.</w:t>
      </w:r>
      <w:r w:rsidR="00FB1370" w:rsidRPr="003C674E">
        <w:t xml:space="preserve"> </w:t>
      </w:r>
      <w:r w:rsidRPr="003C674E">
        <w:t>Nonetheless,</w:t>
      </w:r>
      <w:r w:rsidR="00FB1370" w:rsidRPr="003C674E">
        <w:t xml:space="preserve"> </w:t>
      </w:r>
      <w:r w:rsidRPr="003C674E">
        <w:t>they</w:t>
      </w:r>
      <w:r w:rsidR="00FB1370" w:rsidRPr="003C674E">
        <w:t xml:space="preserve"> </w:t>
      </w:r>
      <w:r w:rsidRPr="003C674E">
        <w:t>are</w:t>
      </w:r>
      <w:r w:rsidR="00FB1370" w:rsidRPr="003C674E">
        <w:t xml:space="preserve"> </w:t>
      </w:r>
      <w:r w:rsidRPr="003C674E">
        <w:t>less</w:t>
      </w:r>
      <w:r w:rsidR="00FB1370" w:rsidRPr="003C674E">
        <w:t xml:space="preserve"> </w:t>
      </w:r>
      <w:r w:rsidRPr="003C674E">
        <w:t>studied</w:t>
      </w:r>
      <w:r w:rsidR="00FB1370" w:rsidRPr="003C674E">
        <w:t xml:space="preserve"> </w:t>
      </w:r>
      <w:r w:rsidRPr="003C674E">
        <w:t>than</w:t>
      </w:r>
      <w:r w:rsidR="00FB1370" w:rsidRPr="003C674E">
        <w:t xml:space="preserve"> </w:t>
      </w:r>
      <w:r w:rsidRPr="003C674E">
        <w:t>thermochemical</w:t>
      </w:r>
      <w:r w:rsidR="00FB1370" w:rsidRPr="003C674E">
        <w:t xml:space="preserve"> </w:t>
      </w:r>
      <w:r w:rsidRPr="003C674E">
        <w:t>pretreatments,</w:t>
      </w:r>
      <w:r w:rsidR="00FB1370" w:rsidRPr="003C674E">
        <w:t xml:space="preserve"> </w:t>
      </w:r>
      <w:r w:rsidRPr="003C674E">
        <w:t>possibly</w:t>
      </w:r>
      <w:r w:rsidR="00FB1370" w:rsidRPr="003C674E">
        <w:t xml:space="preserve"> </w:t>
      </w:r>
      <w:r w:rsidRPr="003C674E">
        <w:t>because</w:t>
      </w:r>
      <w:r w:rsidR="00FB1370" w:rsidRPr="003C674E">
        <w:t xml:space="preserve"> </w:t>
      </w:r>
      <w:r w:rsidRPr="003C674E">
        <w:t>industry</w:t>
      </w:r>
      <w:r w:rsidR="00FB1370" w:rsidRPr="003C674E">
        <w:t xml:space="preserve"> </w:t>
      </w:r>
      <w:r w:rsidRPr="003C674E">
        <w:t>often</w:t>
      </w:r>
      <w:r w:rsidR="00FB1370" w:rsidRPr="003C674E">
        <w:t xml:space="preserve"> </w:t>
      </w:r>
      <w:r w:rsidRPr="003C674E">
        <w:t>finds</w:t>
      </w:r>
      <w:r w:rsidR="00FB1370" w:rsidRPr="003C674E">
        <w:t xml:space="preserve"> </w:t>
      </w:r>
      <w:r w:rsidRPr="003C674E">
        <w:t>slower</w:t>
      </w:r>
      <w:r w:rsidR="00FB1370" w:rsidRPr="003C674E">
        <w:t xml:space="preserve"> </w:t>
      </w:r>
      <w:r w:rsidRPr="003C674E">
        <w:t>processing</w:t>
      </w:r>
      <w:r w:rsidR="00FB1370" w:rsidRPr="003C674E">
        <w:t xml:space="preserve"> </w:t>
      </w:r>
      <w:r w:rsidRPr="003C674E">
        <w:t>rates</w:t>
      </w:r>
      <w:r w:rsidR="00FB1370" w:rsidRPr="003C674E">
        <w:t xml:space="preserve"> </w:t>
      </w:r>
      <w:r w:rsidRPr="003C674E">
        <w:t>unattractive.</w:t>
      </w:r>
      <w:r w:rsidR="00FB1370" w:rsidRPr="003C674E">
        <w:t xml:space="preserve"> </w:t>
      </w:r>
      <w:r w:rsidRPr="003C674E">
        <w:t>However,</w:t>
      </w:r>
      <w:r w:rsidR="00FB1370" w:rsidRPr="003C674E">
        <w:t xml:space="preserve"> </w:t>
      </w:r>
      <w:r w:rsidRPr="003C674E">
        <w:t>this</w:t>
      </w:r>
      <w:r w:rsidR="00FB1370" w:rsidRPr="003C674E">
        <w:t xml:space="preserve"> </w:t>
      </w:r>
      <w:r w:rsidRPr="003C674E">
        <w:t>issue</w:t>
      </w:r>
      <w:r w:rsidR="00FB1370" w:rsidRPr="003C674E">
        <w:t xml:space="preserve"> </w:t>
      </w:r>
      <w:r w:rsidRPr="003C674E">
        <w:t>can</w:t>
      </w:r>
      <w:r w:rsidR="00FB1370" w:rsidRPr="003C674E">
        <w:t xml:space="preserve"> </w:t>
      </w:r>
      <w:r w:rsidRPr="003C674E">
        <w:t>be</w:t>
      </w:r>
      <w:r w:rsidR="00FB1370" w:rsidRPr="003C674E">
        <w:t xml:space="preserve"> </w:t>
      </w:r>
      <w:r w:rsidRPr="003C674E">
        <w:t>addressed</w:t>
      </w:r>
      <w:r w:rsidR="00FB1370" w:rsidRPr="003C674E">
        <w:t xml:space="preserve"> </w:t>
      </w:r>
      <w:r w:rsidRPr="003C674E">
        <w:t>by</w:t>
      </w:r>
      <w:r w:rsidR="00FB1370" w:rsidRPr="003C674E">
        <w:t xml:space="preserve"> </w:t>
      </w:r>
      <w:r w:rsidRPr="003C674E">
        <w:t>continuous</w:t>
      </w:r>
      <w:r w:rsidR="00FB1370" w:rsidRPr="003C674E">
        <w:t xml:space="preserve"> </w:t>
      </w:r>
      <w:r w:rsidRPr="003C674E">
        <w:t>flow</w:t>
      </w:r>
      <w:r w:rsidR="00FB1370" w:rsidRPr="003C674E">
        <w:t xml:space="preserve"> </w:t>
      </w:r>
      <w:r w:rsidRPr="003C674E">
        <w:t>processing</w:t>
      </w:r>
      <w:r w:rsidR="00F65553" w:rsidRPr="003C674E">
        <w:t>, rather than batch process</w:t>
      </w:r>
      <w:r w:rsidR="00FB1370" w:rsidRPr="003C674E">
        <w:t xml:space="preserve"> </w:t>
      </w:r>
      <w:r w:rsidRPr="003C674E">
        <w:t>systems</w:t>
      </w:r>
      <w:r w:rsidR="00C330BD" w:rsidRPr="003C674E">
        <w:fldChar w:fldCharType="begin"/>
      </w:r>
      <w:r w:rsidR="0059048C" w:rsidRPr="003C674E">
        <w:instrText xml:space="preserve"> ADDIN EN.CITE &lt;EndNote&gt;&lt;Cite ExcludeYear="1"&gt;&lt;Author&gt;Scott&lt;/Author&gt;&lt;Year&gt;1998&lt;/Year&gt;&lt;RecNum&gt;2241&lt;/RecNum&gt;&lt;DisplayText&gt;&lt;style face="superscript"&gt;25&lt;/style&gt;&lt;/DisplayText&gt;&lt;record&gt;&lt;rec-number&gt;2241&lt;/rec-number&gt;&lt;foreign-keys&gt;&lt;key app="EN" db-id="fzvsfp22pfsxe4exwe8v22s29axwpat2wttf" timestamp="1554274928"&gt;2241&lt;/key&gt;&lt;/foreign-keys&gt;&lt;ref-type name="Journal Article"&gt;17&lt;/ref-type&gt;&lt;contributors&gt;&lt;authors&gt;&lt;author&gt;Scott, G. M.&lt;/author&gt;&lt;author&gt;Akhtar, M.&lt;/author&gt;&lt;author&gt;Lentz, M. J.&lt;/author&gt;&lt;author&gt;Kirk, T. K.&lt;/author&gt;&lt;author&gt;Swaney, R.&lt;/author&gt;&lt;/authors&gt;&lt;/contributors&gt;&lt;auth-address&gt;SUNY ESF, Syracuse, NY 13210 USA&amp;#xD;Biopulping Int Inc, Madison, WI 53705 USA&amp;#xD;Univ Wisconsin, Ctr Biotechnol, Madison, WI 53706 USA&amp;#xD;Univ Wisconsin, Dept Bacteriol, Madison, WI 53706 USA&amp;#xD;Univ Wisconsin, Dept Chem Engn, Madison, WI 53706 USA&lt;/auth-address&gt;&lt;titles&gt;&lt;title&gt;New technology for papermaking: Commercializing biopulping&lt;/title&gt;&lt;secondary-title&gt;TAPPI Journal&lt;/secondary-title&gt;&lt;alt-title&gt;Tappi Journal&lt;/alt-title&gt;&lt;/titles&gt;&lt;periodical&gt;&lt;full-title&gt;Tappi Journal&lt;/full-title&gt;&lt;/periodical&gt;&lt;alt-periodical&gt;&lt;full-title&gt;Tappi Journal&lt;/full-title&gt;&lt;/alt-periodical&gt;&lt;pages&gt;220-225&lt;/pages&gt;&lt;volume&gt;81&lt;/volume&gt;&lt;number&gt;11&lt;/number&gt;&lt;keywords&gt;&lt;keyword&gt;white-rot fungi&lt;/keyword&gt;&lt;keyword&gt;chips&lt;/keyword&gt;&lt;/keywords&gt;&lt;dates&gt;&lt;year&gt;1998&lt;/year&gt;&lt;pub-dates&gt;&lt;date&gt;Nov&lt;/date&gt;&lt;/pub-dates&gt;&lt;/dates&gt;&lt;isbn&gt;0734-1415&lt;/isbn&gt;&lt;accession-num&gt;WOS:000076862400029&lt;/accession-num&gt;&lt;urls&gt;&lt;related-urls&gt;&lt;url&gt;&amp;lt;Go to ISI&amp;gt;://WOS:000076862400029&lt;/url&gt;&lt;url&gt;https://www.webofscience.com/wos/woscc/full-record/WOS:000076862400029?SID=EUW1ED0F82w6hjdxRu2LkbICvJhl2&lt;/url&gt;&lt;/related-urls&gt;&lt;/urls&gt;&lt;language&gt;English&lt;/language&gt;&lt;/record&gt;&lt;/Cite&gt;&lt;/EndNote&gt;</w:instrText>
      </w:r>
      <w:r w:rsidR="00C330BD" w:rsidRPr="003C674E">
        <w:fldChar w:fldCharType="separate"/>
      </w:r>
      <w:r w:rsidR="0059048C" w:rsidRPr="003C674E">
        <w:rPr>
          <w:noProof/>
          <w:vertAlign w:val="superscript"/>
        </w:rPr>
        <w:t>25</w:t>
      </w:r>
      <w:r w:rsidR="00C330BD" w:rsidRPr="003C674E">
        <w:fldChar w:fldCharType="end"/>
      </w:r>
      <w:r w:rsidRPr="003C674E">
        <w:t>.</w:t>
      </w:r>
    </w:p>
    <w:p w14:paraId="0B419C14" w14:textId="256B1BA4" w:rsidR="00CA6A79" w:rsidRPr="003C674E" w:rsidRDefault="004B4195" w:rsidP="00101E10">
      <w:pPr>
        <w:pStyle w:val="TAMainText"/>
      </w:pPr>
      <w:r w:rsidRPr="003C674E">
        <w:t>WRF-mediated</w:t>
      </w:r>
      <w:r w:rsidR="00FB1370" w:rsidRPr="003C674E">
        <w:t xml:space="preserve"> </w:t>
      </w:r>
      <w:r w:rsidRPr="003C674E">
        <w:t>biopulping</w:t>
      </w:r>
      <w:r w:rsidR="00FB1370" w:rsidRPr="003C674E">
        <w:t xml:space="preserve"> </w:t>
      </w:r>
      <w:r w:rsidRPr="003C674E">
        <w:t>has</w:t>
      </w:r>
      <w:r w:rsidR="00FB1370" w:rsidRPr="003C674E">
        <w:t xml:space="preserve"> </w:t>
      </w:r>
      <w:r w:rsidRPr="003C674E">
        <w:t>the</w:t>
      </w:r>
      <w:r w:rsidR="00FB1370" w:rsidRPr="003C674E">
        <w:t xml:space="preserve"> </w:t>
      </w:r>
      <w:r w:rsidRPr="003C674E">
        <w:t>potential</w:t>
      </w:r>
      <w:r w:rsidR="00FB1370" w:rsidRPr="003C674E">
        <w:t xml:space="preserve"> </w:t>
      </w:r>
      <w:r w:rsidRPr="003C674E">
        <w:t>of</w:t>
      </w:r>
      <w:r w:rsidR="00FB1370" w:rsidRPr="003C674E">
        <w:t xml:space="preserve"> </w:t>
      </w:r>
      <w:r w:rsidRPr="003C674E">
        <w:t>decreasing</w:t>
      </w:r>
      <w:r w:rsidR="00FB1370" w:rsidRPr="003C674E">
        <w:t xml:space="preserve"> </w:t>
      </w:r>
      <w:r w:rsidRPr="003C674E">
        <w:t>energy</w:t>
      </w:r>
      <w:r w:rsidR="00FB1370" w:rsidRPr="003C674E">
        <w:t xml:space="preserve"> </w:t>
      </w:r>
      <w:r w:rsidRPr="003C674E">
        <w:t>requirements</w:t>
      </w:r>
      <w:r w:rsidR="00FB1370" w:rsidRPr="003C674E">
        <w:t xml:space="preserve"> </w:t>
      </w:r>
      <w:r w:rsidRPr="003C674E">
        <w:t>and</w:t>
      </w:r>
      <w:r w:rsidR="00FB1370" w:rsidRPr="003C674E">
        <w:t xml:space="preserve"> </w:t>
      </w:r>
      <w:r w:rsidRPr="003C674E">
        <w:t>the</w:t>
      </w:r>
      <w:r w:rsidR="00FB1370" w:rsidRPr="003C674E">
        <w:t xml:space="preserve"> </w:t>
      </w:r>
      <w:r w:rsidRPr="003C674E">
        <w:t>amount</w:t>
      </w:r>
      <w:r w:rsidR="00FB1370" w:rsidRPr="003C674E">
        <w:t xml:space="preserve"> </w:t>
      </w:r>
      <w:r w:rsidRPr="003C674E">
        <w:t>of</w:t>
      </w:r>
      <w:r w:rsidR="00FB1370" w:rsidRPr="003C674E">
        <w:t xml:space="preserve"> </w:t>
      </w:r>
      <w:r w:rsidRPr="003C674E">
        <w:t>used</w:t>
      </w:r>
      <w:r w:rsidR="00FB1370" w:rsidRPr="003C674E">
        <w:t xml:space="preserve"> </w:t>
      </w:r>
      <w:r w:rsidRPr="003C674E">
        <w:t>chemicals,</w:t>
      </w:r>
      <w:r w:rsidR="00FB1370" w:rsidRPr="003C674E">
        <w:t xml:space="preserve"> </w:t>
      </w:r>
      <w:r w:rsidRPr="003C674E">
        <w:t>in</w:t>
      </w:r>
      <w:r w:rsidR="00FB1370" w:rsidRPr="003C674E">
        <w:t xml:space="preserve"> </w:t>
      </w:r>
      <w:r w:rsidRPr="003C674E">
        <w:t>comparison</w:t>
      </w:r>
      <w:r w:rsidR="00FB1370" w:rsidRPr="003C674E">
        <w:t xml:space="preserve"> </w:t>
      </w:r>
      <w:r w:rsidRPr="003C674E">
        <w:t>to</w:t>
      </w:r>
      <w:r w:rsidR="00FB1370" w:rsidRPr="003C674E">
        <w:t xml:space="preserve"> </w:t>
      </w:r>
      <w:r w:rsidRPr="003C674E">
        <w:t>conventional</w:t>
      </w:r>
      <w:r w:rsidR="00FB1370" w:rsidRPr="003C674E">
        <w:t xml:space="preserve"> </w:t>
      </w:r>
      <w:r w:rsidRPr="003C674E">
        <w:t>kraft</w:t>
      </w:r>
      <w:r w:rsidR="00FB1370" w:rsidRPr="003C674E">
        <w:t xml:space="preserve"> </w:t>
      </w:r>
      <w:r w:rsidRPr="003C674E">
        <w:t>pulping</w:t>
      </w:r>
      <w:r w:rsidR="00C330BD" w:rsidRPr="003C674E">
        <w:fldChar w:fldCharType="begin"/>
      </w:r>
      <w:r w:rsidR="0059048C" w:rsidRPr="003C674E">
        <w:instrText xml:space="preserve"> ADDIN EN.CITE &lt;EndNote&gt;&lt;Cite ExcludeYear="1"&gt;&lt;Author&gt;Kumar&lt;/Author&gt;&lt;Year&gt;2020&lt;/Year&gt;&lt;RecNum&gt;3124&lt;/RecNum&gt;&lt;DisplayText&gt;&lt;style face="superscript"&gt;17&lt;/style&gt;&lt;/DisplayText&gt;&lt;record&gt;&lt;rec-number&gt;3124&lt;/rec-number&gt;&lt;foreign-keys&gt;&lt;key app="EN" db-id="fzvsfp22pfsxe4exwe8v22s29axwpat2wttf" timestamp="1680629529"&gt;3124&lt;/key&gt;&lt;/foreign-keys&gt;&lt;ref-type name="Journal Article"&gt;17&lt;/ref-type&gt;&lt;contributors&gt;&lt;authors&gt;&lt;author&gt;Kumar, Amit&lt;/author&gt;&lt;author&gt;Gautam, Archana&lt;/author&gt;&lt;author&gt;Dutt, Dharm&lt;/author&gt;&lt;/authors&gt;&lt;/contributors&gt;&lt;titles&gt;&lt;title&gt;Bio-pulping: An energy saving and environment-friendly approach&lt;/title&gt;&lt;secondary-title&gt;Physical Sciences Reviews&lt;/secondary-title&gt;&lt;tertiary-title&gt;Physical Sciences Reviews&lt;/tertiary-title&gt;&lt;/titles&gt;&lt;periodical&gt;&lt;full-title&gt;Physical Sciences Reviews&lt;/full-title&gt;&lt;/periodical&gt;&lt;pages&gt;20190043&lt;/pages&gt;&lt;volume&gt;5&lt;/volume&gt;&lt;number&gt;10&lt;/number&gt;&lt;dates&gt;&lt;year&gt;2020&lt;/year&gt;&lt;/dates&gt;&lt;urls&gt;&lt;related-urls&gt;&lt;url&gt;https://doi.org/10.1515/psr-2019-0043&lt;/url&gt;&lt;/related-urls&gt;&lt;/urls&gt;&lt;electronic-resource-num&gt;https://doi.org/10.1515/psr-2019-0043&lt;/electronic-resource-num&gt;&lt;access-date&gt;2023-04-04&lt;/access-date&gt;&lt;/record&gt;&lt;/Cite&gt;&lt;/EndNote&gt;</w:instrText>
      </w:r>
      <w:r w:rsidR="00C330BD" w:rsidRPr="003C674E">
        <w:fldChar w:fldCharType="separate"/>
      </w:r>
      <w:r w:rsidR="0059048C" w:rsidRPr="003C674E">
        <w:rPr>
          <w:noProof/>
          <w:vertAlign w:val="superscript"/>
        </w:rPr>
        <w:t>17</w:t>
      </w:r>
      <w:r w:rsidR="00C330BD" w:rsidRPr="003C674E">
        <w:fldChar w:fldCharType="end"/>
      </w:r>
      <w:r w:rsidRPr="003C674E">
        <w:t>.</w:t>
      </w:r>
      <w:r w:rsidR="00FB1370" w:rsidRPr="003C674E">
        <w:t xml:space="preserve"> </w:t>
      </w:r>
      <w:r w:rsidR="00992B18" w:rsidRPr="003C674E">
        <w:t>Moreover,</w:t>
      </w:r>
      <w:r w:rsidR="00FB1370" w:rsidRPr="003C674E">
        <w:t xml:space="preserve"> </w:t>
      </w:r>
      <w:r w:rsidR="00992B18" w:rsidRPr="003C674E">
        <w:t>i</w:t>
      </w:r>
      <w:r w:rsidRPr="003C674E">
        <w:t>t</w:t>
      </w:r>
      <w:r w:rsidR="00FB1370" w:rsidRPr="003C674E">
        <w:t xml:space="preserve"> </w:t>
      </w:r>
      <w:r w:rsidRPr="003C674E">
        <w:t>has</w:t>
      </w:r>
      <w:r w:rsidR="00FB1370" w:rsidRPr="003C674E">
        <w:t xml:space="preserve"> </w:t>
      </w:r>
      <w:r w:rsidRPr="003C674E">
        <w:t>been</w:t>
      </w:r>
      <w:r w:rsidR="00FB1370" w:rsidRPr="003C674E">
        <w:t xml:space="preserve"> </w:t>
      </w:r>
      <w:r w:rsidRPr="003C674E">
        <w:t>demonstrated</w:t>
      </w:r>
      <w:r w:rsidR="00FB1370" w:rsidRPr="003C674E">
        <w:t xml:space="preserve"> </w:t>
      </w:r>
      <w:r w:rsidR="00992B18" w:rsidRPr="003C674E">
        <w:t>–</w:t>
      </w:r>
      <w:r w:rsidR="00FB1370" w:rsidRPr="003C674E">
        <w:t xml:space="preserve"> </w:t>
      </w:r>
      <w:r w:rsidR="00992B18" w:rsidRPr="003C674E">
        <w:t>namely</w:t>
      </w:r>
      <w:r w:rsidR="00FB1370" w:rsidRPr="003C674E">
        <w:t xml:space="preserve"> </w:t>
      </w:r>
      <w:r w:rsidR="00992B18" w:rsidRPr="003C674E">
        <w:t>using</w:t>
      </w:r>
      <w:r w:rsidR="00FB1370" w:rsidRPr="003C674E">
        <w:t xml:space="preserve"> </w:t>
      </w:r>
      <w:r w:rsidR="00992B18" w:rsidRPr="003C674E">
        <w:t>beech</w:t>
      </w:r>
      <w:r w:rsidR="00FB1370" w:rsidRPr="003C674E">
        <w:t xml:space="preserve"> </w:t>
      </w:r>
      <w:r w:rsidR="00992B18" w:rsidRPr="003C674E">
        <w:t>wood</w:t>
      </w:r>
      <w:r w:rsidR="00FB1370" w:rsidRPr="003C674E">
        <w:t xml:space="preserve"> </w:t>
      </w:r>
      <w:r w:rsidR="00992B18" w:rsidRPr="003C674E">
        <w:t>(</w:t>
      </w:r>
      <w:r w:rsidR="00992B18" w:rsidRPr="003C674E">
        <w:rPr>
          <w:i/>
          <w:iCs/>
        </w:rPr>
        <w:t>Fagus</w:t>
      </w:r>
      <w:r w:rsidR="00FB1370" w:rsidRPr="003C674E">
        <w:t xml:space="preserve"> </w:t>
      </w:r>
      <w:r w:rsidR="00992B18" w:rsidRPr="003C674E">
        <w:t>sp.)</w:t>
      </w:r>
      <w:r w:rsidR="00FB1370" w:rsidRPr="003C674E">
        <w:t xml:space="preserve"> </w:t>
      </w:r>
      <w:r w:rsidR="00992B18" w:rsidRPr="003C674E">
        <w:t>in</w:t>
      </w:r>
      <w:r w:rsidR="00FB1370" w:rsidRPr="003C674E">
        <w:t xml:space="preserve"> </w:t>
      </w:r>
      <w:r w:rsidR="00992B18" w:rsidRPr="003C674E">
        <w:t>Japan</w:t>
      </w:r>
      <w:r w:rsidR="00C330BD" w:rsidRPr="003C674E">
        <w:fldChar w:fldCharType="begin"/>
      </w:r>
      <w:r w:rsidR="00FB4AF7">
        <w:instrText xml:space="preserve"> ADDIN EN.CITE &lt;EndNote&gt;&lt;Cite ExcludeYear="1"&gt;&lt;Author&gt;Takano&lt;/Author&gt;&lt;Year&gt;2001&lt;/Year&gt;&lt;RecNum&gt;3278&lt;/RecNum&gt;&lt;DisplayText&gt;&lt;style face="superscript"&gt;26&lt;/style&gt;&lt;/DisplayText&gt;&lt;record&gt;&lt;rec-number&gt;3278&lt;/rec-number&gt;&lt;foreign-keys&gt;&lt;key app="EN" db-id="fzvsfp22pfsxe4exwe8v22s29axwpat2wttf" timestamp="1693910913"&gt;3278&lt;/key&gt;&lt;/foreign-keys&gt;&lt;ref-type name="Journal Article"&gt;17&lt;/ref-type&gt;&lt;contributors&gt;&lt;authors&gt;&lt;author&gt;Takano, Mariko&lt;/author&gt;&lt;author&gt;Nishida, Atsumi&lt;/author&gt;&lt;author&gt;Nakamura, Masaya&lt;/author&gt;&lt;/authors&gt;&lt;/contributors&gt;&lt;titles&gt;&lt;title&gt;&lt;style face="normal" font="default" size="100%"&gt;Screening of wood-rotting fungi for kraft pulp bleaching by the Poly R decolorization test and biobleaching of hardwood kraft pulp by &lt;/style&gt;&lt;style face="italic" font="default" size="100%"&gt;Phanerochaete&lt;/style&gt;&lt;style face="normal" font="default" size="100%"&gt; &lt;/style&gt;&lt;style face="italic" font="default" size="100%"&gt;crassa&lt;/style&gt;&lt;style face="normal" font="default" size="100%"&gt; WD1694&lt;/style&gt;&lt;/title&gt;&lt;secondary-title&gt;Journal of Wood Science&lt;/secondary-title&gt;&lt;/titles&gt;&lt;periodical&gt;&lt;full-title&gt;Journal of Wood Science&lt;/full-title&gt;&lt;/periodical&gt;&lt;pages&gt;63-68&lt;/pages&gt;&lt;volume&gt;47&lt;/volume&gt;&lt;number&gt;1&lt;/number&gt;&lt;dates&gt;&lt;year&gt;2001&lt;/year&gt;&lt;pub-dates&gt;&lt;date&gt;2001/02/01&lt;/date&gt;&lt;/pub-dates&gt;&lt;/dates&gt;&lt;isbn&gt;1611-4663&lt;/isbn&gt;&lt;urls&gt;&lt;related-urls&gt;&lt;url&gt;https://doi.org/10.1007/BF00776647&lt;/url&gt;&lt;/related-urls&gt;&lt;/urls&gt;&lt;electronic-resource-num&gt;https://doi.org/10.1007/BF00776647&lt;/electronic-resource-num&gt;&lt;/record&gt;&lt;/Cite&gt;&lt;/EndNote&gt;</w:instrText>
      </w:r>
      <w:r w:rsidR="00C330BD" w:rsidRPr="003C674E">
        <w:fldChar w:fldCharType="separate"/>
      </w:r>
      <w:r w:rsidR="0059048C" w:rsidRPr="003C674E">
        <w:rPr>
          <w:noProof/>
          <w:vertAlign w:val="superscript"/>
        </w:rPr>
        <w:t>26</w:t>
      </w:r>
      <w:r w:rsidR="00C330BD" w:rsidRPr="003C674E">
        <w:fldChar w:fldCharType="end"/>
      </w:r>
      <w:r w:rsidR="00992B18" w:rsidRPr="003C674E">
        <w:t>–,</w:t>
      </w:r>
      <w:r w:rsidR="00FB1370" w:rsidRPr="003C674E">
        <w:t xml:space="preserve"> </w:t>
      </w:r>
      <w:r w:rsidRPr="003C674E">
        <w:t>that</w:t>
      </w:r>
      <w:r w:rsidR="00FB1370" w:rsidRPr="003C674E">
        <w:t xml:space="preserve"> </w:t>
      </w:r>
      <w:r w:rsidRPr="003C674E">
        <w:t>combined</w:t>
      </w:r>
      <w:r w:rsidR="00FB1370" w:rsidRPr="003C674E">
        <w:t xml:space="preserve"> </w:t>
      </w:r>
      <w:r w:rsidRPr="003C674E">
        <w:t>WRF</w:t>
      </w:r>
      <w:r w:rsidR="00FB1370" w:rsidRPr="003C674E">
        <w:t xml:space="preserve"> </w:t>
      </w:r>
      <w:r w:rsidR="005A2442"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may</w:t>
      </w:r>
      <w:r w:rsidR="00FB1370" w:rsidRPr="003C674E">
        <w:t xml:space="preserve"> </w:t>
      </w:r>
      <w:r w:rsidR="00992B18" w:rsidRPr="003C674E">
        <w:t>further</w:t>
      </w:r>
      <w:r w:rsidR="00FB1370" w:rsidRPr="003C674E">
        <w:t xml:space="preserve"> </w:t>
      </w:r>
      <w:r w:rsidRPr="003C674E">
        <w:t>enhance</w:t>
      </w:r>
      <w:r w:rsidR="00FB1370" w:rsidRPr="003C674E">
        <w:t xml:space="preserve"> </w:t>
      </w:r>
      <w:r w:rsidRPr="003C674E">
        <w:t>pulp</w:t>
      </w:r>
      <w:r w:rsidR="00FB1370" w:rsidRPr="003C674E">
        <w:t xml:space="preserve"> </w:t>
      </w:r>
      <w:r w:rsidRPr="003C674E">
        <w:t>quality</w:t>
      </w:r>
      <w:r w:rsidR="00992B18" w:rsidRPr="003C674E">
        <w:t>.</w:t>
      </w:r>
      <w:r w:rsidR="00FB1370" w:rsidRPr="003C674E">
        <w:t xml:space="preserve"> </w:t>
      </w:r>
      <w:r w:rsidR="005A2442" w:rsidRPr="003C674E">
        <w:t>It</w:t>
      </w:r>
      <w:r w:rsidR="00FB1370" w:rsidRPr="003C674E">
        <w:t xml:space="preserve"> </w:t>
      </w:r>
      <w:r w:rsidR="005A2442" w:rsidRPr="003C674E">
        <w:t>is</w:t>
      </w:r>
      <w:r w:rsidR="00FB1370" w:rsidRPr="003C674E">
        <w:t xml:space="preserve"> </w:t>
      </w:r>
      <w:r w:rsidR="005A2442" w:rsidRPr="003C674E">
        <w:t>known</w:t>
      </w:r>
      <w:r w:rsidR="00FB1370" w:rsidRPr="003C674E">
        <w:t xml:space="preserve"> </w:t>
      </w:r>
      <w:r w:rsidR="005A2442" w:rsidRPr="003C674E">
        <w:t>that</w:t>
      </w:r>
      <w:r w:rsidR="00FB1370" w:rsidRPr="003C674E">
        <w:t xml:space="preserve"> </w:t>
      </w:r>
      <w:r w:rsidR="005A2442" w:rsidRPr="003C674E">
        <w:t>even</w:t>
      </w:r>
      <w:r w:rsidR="00FB1370" w:rsidRPr="003C674E">
        <w:t xml:space="preserve"> </w:t>
      </w:r>
      <w:r w:rsidR="005A2442" w:rsidRPr="003C674E">
        <w:t>m</w:t>
      </w:r>
      <w:r w:rsidR="00992B18" w:rsidRPr="003C674E">
        <w:t>ild</w:t>
      </w:r>
      <w:r w:rsidR="00FB1370" w:rsidRPr="003C674E">
        <w:t xml:space="preserve"> </w:t>
      </w:r>
      <w:r w:rsidR="00992B18" w:rsidRPr="003C674E">
        <w:t>alkali</w:t>
      </w:r>
      <w:r w:rsidR="00FB1370" w:rsidRPr="003C674E">
        <w:t xml:space="preserve"> </w:t>
      </w:r>
      <w:r w:rsidR="005A2442" w:rsidRPr="003C674E">
        <w:t>concentrations</w:t>
      </w:r>
      <w:r w:rsidR="00FB1370" w:rsidRPr="003C674E">
        <w:t xml:space="preserve"> </w:t>
      </w:r>
      <w:r w:rsidR="00730E0F" w:rsidRPr="003C674E">
        <w:t>can</w:t>
      </w:r>
      <w:r w:rsidR="00FB1370" w:rsidRPr="003C674E">
        <w:t xml:space="preserve"> </w:t>
      </w:r>
      <w:r w:rsidR="00992B18" w:rsidRPr="003C674E">
        <w:t>break</w:t>
      </w:r>
      <w:r w:rsidR="00FB1370" w:rsidRPr="003C674E">
        <w:t xml:space="preserve"> </w:t>
      </w:r>
      <w:r w:rsidR="005A2442" w:rsidRPr="003C674E">
        <w:t>crosslinking</w:t>
      </w:r>
      <w:r w:rsidR="00FB1370" w:rsidRPr="003C674E">
        <w:t xml:space="preserve"> </w:t>
      </w:r>
      <w:r w:rsidR="005A2442" w:rsidRPr="003C674E">
        <w:t>between</w:t>
      </w:r>
      <w:r w:rsidR="00FB1370" w:rsidRPr="003C674E">
        <w:t xml:space="preserve"> </w:t>
      </w:r>
      <w:r w:rsidR="005A2442" w:rsidRPr="003C674E">
        <w:t>lignin</w:t>
      </w:r>
      <w:r w:rsidR="00FB1370" w:rsidRPr="003C674E">
        <w:t xml:space="preserve"> </w:t>
      </w:r>
      <w:r w:rsidR="005A2442" w:rsidRPr="003C674E">
        <w:t>and</w:t>
      </w:r>
      <w:r w:rsidR="00FB1370" w:rsidRPr="003C674E">
        <w:t xml:space="preserve"> </w:t>
      </w:r>
      <w:r w:rsidR="005A2442" w:rsidRPr="003C674E">
        <w:t>carbohydrate</w:t>
      </w:r>
      <w:r w:rsidR="00FB1370" w:rsidRPr="003C674E">
        <w:t xml:space="preserve"> </w:t>
      </w:r>
      <w:r w:rsidR="005A2442" w:rsidRPr="003C674E">
        <w:t>portions</w:t>
      </w:r>
      <w:r w:rsidR="00FB1370" w:rsidRPr="003C674E">
        <w:t xml:space="preserve"> </w:t>
      </w:r>
      <w:r w:rsidR="005A2442" w:rsidRPr="003C674E">
        <w:t>of</w:t>
      </w:r>
      <w:r w:rsidR="00FB1370" w:rsidRPr="003C674E">
        <w:t xml:space="preserve"> </w:t>
      </w:r>
      <w:r w:rsidR="005A2442" w:rsidRPr="003C674E">
        <w:t>the</w:t>
      </w:r>
      <w:r w:rsidR="00FB1370" w:rsidRPr="003C674E">
        <w:t xml:space="preserve"> </w:t>
      </w:r>
      <w:r w:rsidR="005A2442" w:rsidRPr="003C674E">
        <w:t>cell</w:t>
      </w:r>
      <w:r w:rsidR="00FB1370" w:rsidRPr="003C674E">
        <w:t xml:space="preserve"> </w:t>
      </w:r>
      <w:r w:rsidR="005A2442" w:rsidRPr="003C674E">
        <w:t>wall</w:t>
      </w:r>
      <w:r w:rsidR="00FB1370" w:rsidRPr="003C674E">
        <w:t xml:space="preserve"> </w:t>
      </w:r>
      <w:r w:rsidR="00730E0F" w:rsidRPr="003C674E">
        <w:t>and</w:t>
      </w:r>
      <w:r w:rsidR="00FB1370" w:rsidRPr="003C674E">
        <w:t xml:space="preserve"> </w:t>
      </w:r>
      <w:r w:rsidR="00730E0F" w:rsidRPr="003C674E">
        <w:t>release</w:t>
      </w:r>
      <w:r w:rsidR="00FB1370" w:rsidRPr="003C674E">
        <w:t xml:space="preserve"> </w:t>
      </w:r>
      <w:r w:rsidR="00730E0F" w:rsidRPr="003C674E">
        <w:t>small-molecule</w:t>
      </w:r>
      <w:r w:rsidR="00FB1370" w:rsidRPr="003C674E">
        <w:t xml:space="preserve"> </w:t>
      </w:r>
      <w:r w:rsidR="00730E0F" w:rsidRPr="003C674E">
        <w:t>compounds,</w:t>
      </w:r>
      <w:r w:rsidR="00FB1370" w:rsidRPr="003C674E">
        <w:t xml:space="preserve"> </w:t>
      </w:r>
      <w:r w:rsidR="00730E0F" w:rsidRPr="003C674E">
        <w:t>increase</w:t>
      </w:r>
      <w:r w:rsidR="00FB1370" w:rsidRPr="003C674E">
        <w:t xml:space="preserve"> </w:t>
      </w:r>
      <w:r w:rsidR="00730E0F" w:rsidRPr="003C674E">
        <w:t>lignocellulosic</w:t>
      </w:r>
      <w:r w:rsidR="00FB1370" w:rsidRPr="003C674E">
        <w:t xml:space="preserve"> </w:t>
      </w:r>
      <w:r w:rsidR="00730E0F" w:rsidRPr="003C674E">
        <w:t>biomass</w:t>
      </w:r>
      <w:r w:rsidR="00FB1370" w:rsidRPr="003C674E">
        <w:t xml:space="preserve"> </w:t>
      </w:r>
      <w:r w:rsidR="00730E0F" w:rsidRPr="003C674E">
        <w:t>degradability</w:t>
      </w:r>
      <w:r w:rsidR="00C330BD" w:rsidRPr="003C674E">
        <w:fldChar w:fldCharType="begin">
          <w:fldData xml:space="preserve">PEVuZE5vdGU+PENpdGU+PEF1dGhvcj5MYW08L0F1dGhvcj48WWVhcj4yMDAxPC9ZZWFyPjxSZWNO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</w:fldData>
        </w:fldChar>
      </w:r>
      <w:r w:rsidR="0059048C" w:rsidRPr="003C674E">
        <w:instrText xml:space="preserve"> ADDIN EN.CITE </w:instrText>
      </w:r>
      <w:r w:rsidR="0059048C" w:rsidRPr="003C674E">
        <w:fldChar w:fldCharType="begin">
          <w:fldData xml:space="preserve">PEVuZE5vdGU+PENpdGU+PEF1dGhvcj5MYW08L0F1dGhvcj48WWVhcj4yMDAxPC9ZZWFyPjxSZWNO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</w:fldData>
        </w:fldChar>
      </w:r>
      <w:r w:rsidR="0059048C" w:rsidRPr="003C674E">
        <w:instrText xml:space="preserve"> ADDIN EN.CITE.DATA </w:instrText>
      </w:r>
      <w:r w:rsidR="0059048C" w:rsidRPr="003C674E">
        <w:fldChar w:fldCharType="end"/>
      </w:r>
      <w:r w:rsidR="00C330BD" w:rsidRPr="003C674E">
        <w:fldChar w:fldCharType="separate"/>
      </w:r>
      <w:r w:rsidR="0059048C" w:rsidRPr="003C674E">
        <w:rPr>
          <w:noProof/>
          <w:vertAlign w:val="superscript"/>
        </w:rPr>
        <w:t>27-30</w:t>
      </w:r>
      <w:r w:rsidR="00C330BD" w:rsidRPr="003C674E">
        <w:fldChar w:fldCharType="end"/>
      </w:r>
      <w:r w:rsidR="00730E0F" w:rsidRPr="003C674E">
        <w:t>.</w:t>
      </w:r>
      <w:r w:rsidR="00FB1370" w:rsidRPr="003C674E">
        <w:t xml:space="preserve"> </w:t>
      </w:r>
      <w:r w:rsidR="00101E10" w:rsidRPr="003C674E">
        <w:t>However,</w:t>
      </w:r>
      <w:r w:rsidR="00FB1370" w:rsidRPr="003C674E">
        <w:t xml:space="preserve"> </w:t>
      </w:r>
      <w:r w:rsidR="00101E10" w:rsidRPr="003C674E">
        <w:t>there</w:t>
      </w:r>
      <w:r w:rsidR="00FB1370" w:rsidRPr="003C674E">
        <w:t xml:space="preserve"> </w:t>
      </w:r>
      <w:r w:rsidR="00101E10" w:rsidRPr="003C674E">
        <w:t>are</w:t>
      </w:r>
      <w:r w:rsidR="00FB1370" w:rsidRPr="003C674E">
        <w:t xml:space="preserve"> </w:t>
      </w:r>
      <w:r w:rsidR="00101E10" w:rsidRPr="003C674E">
        <w:t>still</w:t>
      </w:r>
      <w:r w:rsidR="00FB1370" w:rsidRPr="003C674E">
        <w:t xml:space="preserve"> </w:t>
      </w:r>
      <w:r w:rsidR="00101E10" w:rsidRPr="003C674E">
        <w:t>limited</w:t>
      </w:r>
      <w:r w:rsidR="00FB1370" w:rsidRPr="003C674E">
        <w:t xml:space="preserve"> </w:t>
      </w:r>
      <w:r w:rsidR="00101E10" w:rsidRPr="003C674E">
        <w:t>examples</w:t>
      </w:r>
      <w:r w:rsidR="00FB1370" w:rsidRPr="003C674E">
        <w:t xml:space="preserve"> </w:t>
      </w:r>
      <w:r w:rsidR="00101E10" w:rsidRPr="003C674E">
        <w:t>where</w:t>
      </w:r>
      <w:r w:rsidR="00FB1370" w:rsidRPr="003C674E">
        <w:t xml:space="preserve"> </w:t>
      </w:r>
      <w:r w:rsidR="00101E10" w:rsidRPr="003C674E">
        <w:t>these</w:t>
      </w:r>
      <w:r w:rsidR="00FB1370" w:rsidRPr="003C674E">
        <w:t xml:space="preserve"> </w:t>
      </w:r>
      <w:r w:rsidR="00101E10" w:rsidRPr="003C674E">
        <w:t>approaches</w:t>
      </w:r>
      <w:r w:rsidR="00FB1370" w:rsidRPr="003C674E">
        <w:t xml:space="preserve"> </w:t>
      </w:r>
      <w:r w:rsidR="00101E10" w:rsidRPr="003C674E">
        <w:t>have</w:t>
      </w:r>
      <w:r w:rsidR="00FB1370" w:rsidRPr="003C674E">
        <w:t xml:space="preserve"> </w:t>
      </w:r>
      <w:r w:rsidR="00101E10" w:rsidRPr="003C674E">
        <w:t>been</w:t>
      </w:r>
      <w:r w:rsidR="00FB1370" w:rsidRPr="003C674E">
        <w:t xml:space="preserve"> </w:t>
      </w:r>
      <w:r w:rsidR="00101E10" w:rsidRPr="003C674E">
        <w:t>adapted</w:t>
      </w:r>
      <w:r w:rsidR="00FB1370" w:rsidRPr="003C674E">
        <w:t xml:space="preserve"> </w:t>
      </w:r>
      <w:r w:rsidR="00101E10" w:rsidRPr="003C674E">
        <w:t>to</w:t>
      </w:r>
      <w:r w:rsidR="00FB1370" w:rsidRPr="003C674E">
        <w:t xml:space="preserve"> </w:t>
      </w:r>
      <w:r w:rsidR="00101E10" w:rsidRPr="003C674E">
        <w:t>different</w:t>
      </w:r>
      <w:r w:rsidR="00FB1370" w:rsidRPr="003C674E">
        <w:t xml:space="preserve"> </w:t>
      </w:r>
      <w:r w:rsidR="00101E10" w:rsidRPr="003C674E">
        <w:t>feedstocks</w:t>
      </w:r>
      <w:r w:rsidR="00FB1370" w:rsidRPr="003C674E">
        <w:t xml:space="preserve"> </w:t>
      </w:r>
      <w:r w:rsidR="00101E10" w:rsidRPr="003C674E">
        <w:t>and</w:t>
      </w:r>
      <w:r w:rsidR="00FB1370" w:rsidRPr="003C674E">
        <w:t xml:space="preserve"> </w:t>
      </w:r>
      <w:r w:rsidR="00101E10" w:rsidRPr="003C674E">
        <w:t>geographic</w:t>
      </w:r>
      <w:r w:rsidR="00FB1370" w:rsidRPr="003C674E">
        <w:t xml:space="preserve"> </w:t>
      </w:r>
      <w:r w:rsidR="00101E10" w:rsidRPr="003C674E">
        <w:t>contexts,</w:t>
      </w:r>
      <w:r w:rsidR="00FB1370" w:rsidRPr="003C674E">
        <w:t xml:space="preserve"> </w:t>
      </w:r>
      <w:r w:rsidR="00101E10" w:rsidRPr="003C674E">
        <w:t>and</w:t>
      </w:r>
      <w:r w:rsidR="00FB1370" w:rsidRPr="003C674E">
        <w:t xml:space="preserve"> </w:t>
      </w:r>
      <w:r w:rsidR="00101E10" w:rsidRPr="003C674E">
        <w:t>their</w:t>
      </w:r>
      <w:r w:rsidR="00FB1370" w:rsidRPr="003C674E">
        <w:t xml:space="preserve"> </w:t>
      </w:r>
      <w:r w:rsidR="00101E10" w:rsidRPr="003C674E">
        <w:t>impa</w:t>
      </w:r>
      <w:r w:rsidR="00DD7AE2" w:rsidRPr="003C674E">
        <w:t>ct</w:t>
      </w:r>
      <w:r w:rsidR="00FB1370" w:rsidRPr="003C674E">
        <w:t xml:space="preserve"> </w:t>
      </w:r>
      <w:r w:rsidR="00DD7AE2" w:rsidRPr="003C674E">
        <w:t>and</w:t>
      </w:r>
      <w:r w:rsidR="00FB1370" w:rsidRPr="003C674E">
        <w:t xml:space="preserve"> </w:t>
      </w:r>
      <w:r w:rsidR="00DD7AE2" w:rsidRPr="003C674E">
        <w:t>relevance,</w:t>
      </w:r>
      <w:r w:rsidR="00FB1370" w:rsidRPr="003C674E">
        <w:t xml:space="preserve"> </w:t>
      </w:r>
      <w:r w:rsidR="00101E10" w:rsidRPr="003C674E">
        <w:t>validated</w:t>
      </w:r>
      <w:r w:rsidR="00FB1370" w:rsidRPr="003C674E">
        <w:t xml:space="preserve"> </w:t>
      </w:r>
      <w:r w:rsidR="00101E10" w:rsidRPr="003C674E">
        <w:t>in</w:t>
      </w:r>
      <w:r w:rsidR="00FB1370" w:rsidRPr="003C674E">
        <w:t xml:space="preserve"> </w:t>
      </w:r>
      <w:r w:rsidR="00101E10" w:rsidRPr="003C674E">
        <w:t>industrial</w:t>
      </w:r>
      <w:r w:rsidR="00FB1370" w:rsidRPr="003C674E">
        <w:t xml:space="preserve"> </w:t>
      </w:r>
      <w:r w:rsidR="00101E10" w:rsidRPr="003C674E">
        <w:t>settings.</w:t>
      </w:r>
    </w:p>
    <w:p w14:paraId="1DE8586C" w14:textId="228A15C4" w:rsidR="005F398C" w:rsidRPr="003C674E" w:rsidRDefault="00DD7AE2" w:rsidP="005F398C">
      <w:pPr>
        <w:pStyle w:val="TAMainText"/>
      </w:pPr>
      <w:r w:rsidRPr="003C674E">
        <w:t>The</w:t>
      </w:r>
      <w:r w:rsidR="00FB1370" w:rsidRPr="003C674E">
        <w:t xml:space="preserve"> </w:t>
      </w:r>
      <w:r w:rsidRPr="003C674E">
        <w:t>main</w:t>
      </w:r>
      <w:r w:rsidR="00FB1370" w:rsidRPr="003C674E">
        <w:t xml:space="preserve"> </w:t>
      </w:r>
      <w:r w:rsidRPr="003C674E">
        <w:t>objective</w:t>
      </w:r>
      <w:r w:rsidR="00FB1370" w:rsidRPr="003C674E">
        <w:t xml:space="preserve"> </w:t>
      </w:r>
      <w:r w:rsidRPr="003C674E">
        <w:t>of</w:t>
      </w:r>
      <w:r w:rsidR="00FB1370" w:rsidRPr="003C674E">
        <w:t xml:space="preserve"> </w:t>
      </w:r>
      <w:r w:rsidRPr="003C674E">
        <w:t>our</w:t>
      </w:r>
      <w:r w:rsidR="00FB1370" w:rsidRPr="003C674E">
        <w:t xml:space="preserve"> </w:t>
      </w:r>
      <w:r w:rsidRPr="003C674E">
        <w:t>work</w:t>
      </w:r>
      <w:r w:rsidR="00FB1370" w:rsidRPr="003C674E">
        <w:t xml:space="preserve"> </w:t>
      </w:r>
      <w:r w:rsidR="005F398C" w:rsidRPr="003C674E">
        <w:t>was</w:t>
      </w:r>
      <w:r w:rsidR="00FB1370" w:rsidRPr="003C674E">
        <w:t xml:space="preserve"> </w:t>
      </w:r>
      <w:r w:rsidR="006C77C2" w:rsidRPr="003C674E">
        <w:t>to</w:t>
      </w:r>
      <w:r w:rsidR="00FB1370" w:rsidRPr="003C674E">
        <w:t xml:space="preserve"> </w:t>
      </w:r>
      <w:r w:rsidR="006C77C2" w:rsidRPr="003C674E">
        <w:t>address</w:t>
      </w:r>
      <w:r w:rsidR="00FB1370" w:rsidRPr="003C674E">
        <w:t xml:space="preserve"> </w:t>
      </w:r>
      <w:r w:rsidR="006C77C2" w:rsidRPr="003C674E">
        <w:t>these</w:t>
      </w:r>
      <w:r w:rsidR="00FB1370" w:rsidRPr="003C674E">
        <w:t xml:space="preserve"> </w:t>
      </w:r>
      <w:r w:rsidR="00CA6A79" w:rsidRPr="003C674E">
        <w:t>gaps and</w:t>
      </w:r>
      <w:r w:rsidR="00FB1370" w:rsidRPr="003C674E">
        <w:t xml:space="preserve"> develop sustainable biopulping methodologies to produce papermaking grade pulps from </w:t>
      </w:r>
      <w:r w:rsidR="00FB1370" w:rsidRPr="003C674E">
        <w:rPr>
          <w:i/>
          <w:iCs/>
        </w:rPr>
        <w:t>Eucalyptus</w:t>
      </w:r>
      <w:r w:rsidR="00FB1370" w:rsidRPr="003C674E">
        <w:t xml:space="preserve">, by the application of WRF </w:t>
      </w:r>
      <w:r w:rsidR="00FB1370" w:rsidRPr="003C674E">
        <w:lastRenderedPageBreak/>
        <w:t>and mild alkali-mediated pretreatments.</w:t>
      </w:r>
      <w:r w:rsidR="00CA6A79" w:rsidRPr="003C674E">
        <w:t xml:space="preserve"> </w:t>
      </w:r>
      <w:r w:rsidR="005F398C" w:rsidRPr="003C674E">
        <w:t>We</w:t>
      </w:r>
      <w:r w:rsidR="00FB1370" w:rsidRPr="003C674E">
        <w:t xml:space="preserve"> </w:t>
      </w:r>
      <w:r w:rsidR="005F398C" w:rsidRPr="003C674E">
        <w:t>also</w:t>
      </w:r>
      <w:r w:rsidR="00FB1370" w:rsidRPr="003C674E">
        <w:t xml:space="preserve"> </w:t>
      </w:r>
      <w:r w:rsidR="005F398C" w:rsidRPr="003C674E">
        <w:t>aimed</w:t>
      </w:r>
      <w:r w:rsidR="00FB1370" w:rsidRPr="003C674E">
        <w:t xml:space="preserve"> </w:t>
      </w:r>
      <w:r w:rsidR="005F398C" w:rsidRPr="003C674E">
        <w:t>at</w:t>
      </w:r>
      <w:r w:rsidR="00FB1370" w:rsidRPr="003C674E">
        <w:t xml:space="preserve"> </w:t>
      </w:r>
      <w:r w:rsidR="005F398C" w:rsidRPr="003C674E">
        <w:t>assessing</w:t>
      </w:r>
      <w:r w:rsidR="00FB1370" w:rsidRPr="003C674E">
        <w:t xml:space="preserve"> </w:t>
      </w:r>
      <w:r w:rsidR="005F398C" w:rsidRPr="003C674E">
        <w:t>if</w:t>
      </w:r>
      <w:r w:rsidR="00FB1370" w:rsidRPr="003C674E">
        <w:t xml:space="preserve"> </w:t>
      </w:r>
      <w:r w:rsidR="005F398C" w:rsidRPr="003C674E">
        <w:t>these</w:t>
      </w:r>
      <w:r w:rsidR="00FB1370" w:rsidRPr="003C674E">
        <w:t xml:space="preserve"> </w:t>
      </w:r>
      <w:r w:rsidR="005F398C" w:rsidRPr="003C674E">
        <w:t>pretreatments</w:t>
      </w:r>
      <w:r w:rsidR="00FB1370" w:rsidRPr="003C674E">
        <w:t xml:space="preserve"> </w:t>
      </w:r>
      <w:r w:rsidR="005F398C" w:rsidRPr="003C674E">
        <w:t>can</w:t>
      </w:r>
      <w:r w:rsidR="00FB1370" w:rsidRPr="003C674E">
        <w:t xml:space="preserve"> </w:t>
      </w:r>
      <w:bookmarkStart w:id="1" w:name="_Hlk145863647"/>
      <w:r w:rsidR="005F398C" w:rsidRPr="003C674E">
        <w:t>offset</w:t>
      </w:r>
      <w:r w:rsidR="00FB1370" w:rsidRPr="003C674E">
        <w:t xml:space="preserve"> </w:t>
      </w:r>
      <w:r w:rsidR="005F398C" w:rsidRPr="003C674E">
        <w:t>the</w:t>
      </w:r>
      <w:r w:rsidR="00FB1370" w:rsidRPr="003C674E">
        <w:t xml:space="preserve"> </w:t>
      </w:r>
      <w:r w:rsidR="005F398C" w:rsidRPr="003C674E">
        <w:t>higher</w:t>
      </w:r>
      <w:r w:rsidR="00FB1370" w:rsidRPr="003C674E">
        <w:t xml:space="preserve"> </w:t>
      </w:r>
      <w:r w:rsidR="005F398C" w:rsidRPr="003C674E">
        <w:t>recalcitrance</w:t>
      </w:r>
      <w:r w:rsidR="00FB1370" w:rsidRPr="003C674E">
        <w:t xml:space="preserve"> </w:t>
      </w:r>
      <w:r w:rsidR="005F398C" w:rsidRPr="003C674E">
        <w:t>of</w:t>
      </w:r>
      <w:r w:rsidR="00FB1370" w:rsidRPr="003C674E">
        <w:t xml:space="preserve"> </w:t>
      </w:r>
      <w:r w:rsidR="005F398C" w:rsidRPr="003C674E">
        <w:rPr>
          <w:i/>
          <w:iCs/>
        </w:rPr>
        <w:t>E</w:t>
      </w:r>
      <w:r w:rsidR="005F398C" w:rsidRPr="003C674E">
        <w:t>.</w:t>
      </w:r>
      <w:r w:rsidR="00FB1370" w:rsidRPr="003C674E">
        <w:t xml:space="preserve"> </w:t>
      </w:r>
      <w:r w:rsidR="005F398C" w:rsidRPr="003C674E">
        <w:rPr>
          <w:i/>
          <w:iCs/>
        </w:rPr>
        <w:t>urograndis</w:t>
      </w:r>
      <w:r w:rsidR="00FB1370" w:rsidRPr="003C674E">
        <w:t xml:space="preserve"> </w:t>
      </w:r>
      <w:r w:rsidR="005F398C" w:rsidRPr="003C674E">
        <w:t>in</w:t>
      </w:r>
      <w:r w:rsidR="00FB1370" w:rsidRPr="003C674E">
        <w:t xml:space="preserve"> </w:t>
      </w:r>
      <w:r w:rsidR="005F398C" w:rsidRPr="003C674E">
        <w:t>relation</w:t>
      </w:r>
      <w:r w:rsidR="00FB1370" w:rsidRPr="003C674E">
        <w:t xml:space="preserve"> </w:t>
      </w:r>
      <w:r w:rsidR="005F398C" w:rsidRPr="003C674E">
        <w:t>to</w:t>
      </w:r>
      <w:r w:rsidR="00FB1370" w:rsidRPr="003C674E">
        <w:t xml:space="preserve"> </w:t>
      </w:r>
      <w:r w:rsidR="005F398C" w:rsidRPr="003C674E">
        <w:rPr>
          <w:i/>
          <w:iCs/>
        </w:rPr>
        <w:t>E</w:t>
      </w:r>
      <w:r w:rsidR="005F398C" w:rsidRPr="003C674E">
        <w:t>.</w:t>
      </w:r>
      <w:r w:rsidR="00FB1370" w:rsidRPr="003C674E">
        <w:t xml:space="preserve"> </w:t>
      </w:r>
      <w:r w:rsidR="005F398C" w:rsidRPr="003C674E">
        <w:rPr>
          <w:i/>
          <w:iCs/>
        </w:rPr>
        <w:t>globulus</w:t>
      </w:r>
      <w:bookmarkEnd w:id="1"/>
      <w:r w:rsidR="005F398C" w:rsidRPr="003C674E">
        <w:t>.</w:t>
      </w:r>
      <w:r w:rsidR="00FB1370" w:rsidRPr="003C674E">
        <w:t xml:space="preserve"> </w:t>
      </w:r>
      <w:r w:rsidR="005F398C" w:rsidRPr="003C674E">
        <w:t>The</w:t>
      </w:r>
      <w:r w:rsidR="00FB1370" w:rsidRPr="003C674E">
        <w:t xml:space="preserve"> </w:t>
      </w:r>
      <w:r w:rsidR="005F398C" w:rsidRPr="003C674E">
        <w:t>digestibility</w:t>
      </w:r>
      <w:r w:rsidR="00FB1370" w:rsidRPr="003C674E">
        <w:t xml:space="preserve"> </w:t>
      </w:r>
      <w:r w:rsidR="005F398C" w:rsidRPr="003C674E">
        <w:t>and</w:t>
      </w:r>
      <w:r w:rsidR="00FB1370" w:rsidRPr="003C674E">
        <w:t xml:space="preserve"> </w:t>
      </w:r>
      <w:r w:rsidR="005F398C" w:rsidRPr="003C674E">
        <w:t>composition</w:t>
      </w:r>
      <w:r w:rsidR="00FB1370" w:rsidRPr="003C674E">
        <w:t xml:space="preserve"> </w:t>
      </w:r>
      <w:r w:rsidR="005F398C" w:rsidRPr="003C674E">
        <w:t>of</w:t>
      </w:r>
      <w:r w:rsidR="00FB1370" w:rsidRPr="003C674E">
        <w:t xml:space="preserve"> </w:t>
      </w:r>
      <w:r w:rsidR="005F398C" w:rsidRPr="003C674E">
        <w:t>the</w:t>
      </w:r>
      <w:r w:rsidR="00FB1370" w:rsidRPr="003C674E">
        <w:t xml:space="preserve"> </w:t>
      </w:r>
      <w:r w:rsidR="005F398C" w:rsidRPr="003C674E">
        <w:t>pretreated</w:t>
      </w:r>
      <w:r w:rsidR="00FB1370" w:rsidRPr="003C674E">
        <w:t xml:space="preserve"> </w:t>
      </w:r>
      <w:r w:rsidR="005F398C" w:rsidRPr="003C674E">
        <w:t>biomass</w:t>
      </w:r>
      <w:r w:rsidR="00411230" w:rsidRPr="003C674E">
        <w:t xml:space="preserve"> and pretreatments effluents</w:t>
      </w:r>
      <w:r w:rsidR="00FB1370" w:rsidRPr="003C674E">
        <w:t xml:space="preserve"> </w:t>
      </w:r>
      <w:r w:rsidR="005F398C" w:rsidRPr="003C674E">
        <w:t>w</w:t>
      </w:r>
      <w:r w:rsidR="00411230" w:rsidRPr="003C674E">
        <w:t>ere analyzed,</w:t>
      </w:r>
      <w:r w:rsidR="00FB1370" w:rsidRPr="003C674E">
        <w:t xml:space="preserve"> </w:t>
      </w:r>
      <w:r w:rsidR="005F398C" w:rsidRPr="003C674E">
        <w:t>to</w:t>
      </w:r>
      <w:r w:rsidR="00FB1370" w:rsidRPr="003C674E">
        <w:t xml:space="preserve"> </w:t>
      </w:r>
      <w:r w:rsidR="000547BE" w:rsidRPr="003C674E">
        <w:t>characterize</w:t>
      </w:r>
      <w:r w:rsidR="00FB1370" w:rsidRPr="003C674E">
        <w:t xml:space="preserve"> </w:t>
      </w:r>
      <w:r w:rsidR="005F398C" w:rsidRPr="003C674E">
        <w:t>the</w:t>
      </w:r>
      <w:r w:rsidR="00FB1370" w:rsidRPr="003C674E">
        <w:t xml:space="preserve"> </w:t>
      </w:r>
      <w:r w:rsidR="005F398C" w:rsidRPr="003C674E">
        <w:t>effect</w:t>
      </w:r>
      <w:r w:rsidR="00FB1370" w:rsidRPr="003C674E">
        <w:t xml:space="preserve"> </w:t>
      </w:r>
      <w:r w:rsidR="005F398C" w:rsidRPr="003C674E">
        <w:t>of</w:t>
      </w:r>
      <w:r w:rsidR="00FB1370" w:rsidRPr="003C674E">
        <w:t xml:space="preserve"> </w:t>
      </w:r>
      <w:r w:rsidR="005F398C" w:rsidRPr="003C674E">
        <w:t>the</w:t>
      </w:r>
      <w:r w:rsidR="00FB1370" w:rsidRPr="003C674E">
        <w:t xml:space="preserve"> </w:t>
      </w:r>
      <w:r w:rsidR="005F398C" w:rsidRPr="003C674E">
        <w:t>pretreatments</w:t>
      </w:r>
      <w:r w:rsidR="00FB1370" w:rsidRPr="003C674E">
        <w:t xml:space="preserve"> </w:t>
      </w:r>
      <w:r w:rsidR="005F398C" w:rsidRPr="003C674E">
        <w:t>at</w:t>
      </w:r>
      <w:r w:rsidR="00FB1370" w:rsidRPr="003C674E">
        <w:t xml:space="preserve"> </w:t>
      </w:r>
      <w:r w:rsidR="005F398C" w:rsidRPr="003C674E">
        <w:t>a</w:t>
      </w:r>
      <w:r w:rsidR="00FB1370" w:rsidRPr="003C674E">
        <w:t xml:space="preserve"> </w:t>
      </w:r>
      <w:r w:rsidR="005F398C" w:rsidRPr="003C674E">
        <w:t>molecular</w:t>
      </w:r>
      <w:r w:rsidR="00FB1370" w:rsidRPr="003C674E">
        <w:t xml:space="preserve"> </w:t>
      </w:r>
      <w:r w:rsidR="005F398C" w:rsidRPr="003C674E">
        <w:t>level.</w:t>
      </w:r>
      <w:r w:rsidR="00FB1370" w:rsidRPr="003C674E">
        <w:t xml:space="preserve"> </w:t>
      </w:r>
      <w:r w:rsidR="005F398C" w:rsidRPr="003C674E">
        <w:t>After</w:t>
      </w:r>
      <w:r w:rsidR="00FB1370" w:rsidRPr="003C674E">
        <w:t xml:space="preserve"> </w:t>
      </w:r>
      <w:r w:rsidR="005F398C" w:rsidRPr="003C674E">
        <w:t>this</w:t>
      </w:r>
      <w:r w:rsidR="00CA6A79" w:rsidRPr="003C674E">
        <w:t xml:space="preserve"> initial</w:t>
      </w:r>
      <w:r w:rsidR="00FB1370" w:rsidRPr="003C674E">
        <w:t xml:space="preserve"> </w:t>
      </w:r>
      <w:r w:rsidR="000547BE" w:rsidRPr="003C674E">
        <w:t>characterization</w:t>
      </w:r>
      <w:r w:rsidR="00CA6A79" w:rsidRPr="003C674E">
        <w:t xml:space="preserve"> phase</w:t>
      </w:r>
      <w:r w:rsidR="005F398C" w:rsidRPr="003C674E">
        <w:t>,</w:t>
      </w:r>
      <w:r w:rsidR="00FB1370" w:rsidRPr="003C674E">
        <w:t xml:space="preserve"> </w:t>
      </w:r>
      <w:r w:rsidR="005F398C" w:rsidRPr="003C674E">
        <w:t>biopulping</w:t>
      </w:r>
      <w:r w:rsidR="00CA6A79" w:rsidRPr="003C674E">
        <w:t xml:space="preserve"> in an industrial setting was implemented</w:t>
      </w:r>
      <w:r w:rsidR="005F398C" w:rsidRPr="003C674E">
        <w:t>,</w:t>
      </w:r>
      <w:r w:rsidR="00FB1370" w:rsidRPr="003C674E">
        <w:t xml:space="preserve"> </w:t>
      </w:r>
      <w:r w:rsidR="005F398C" w:rsidRPr="003C674E">
        <w:t>involv</w:t>
      </w:r>
      <w:r w:rsidR="00411230" w:rsidRPr="003C674E">
        <w:t>ing woodchip pretreatment at</w:t>
      </w:r>
      <w:r w:rsidR="00FB1370" w:rsidRPr="003C674E">
        <w:t xml:space="preserve"> </w:t>
      </w:r>
      <w:r w:rsidR="00411230" w:rsidRPr="003C674E">
        <w:t xml:space="preserve">a </w:t>
      </w:r>
      <w:r w:rsidR="005F398C" w:rsidRPr="003C674E">
        <w:t>larger</w:t>
      </w:r>
      <w:r w:rsidR="00411230" w:rsidRPr="003C674E">
        <w:t xml:space="preserve"> </w:t>
      </w:r>
      <w:r w:rsidR="005F398C" w:rsidRPr="003C674E">
        <w:t>scale,</w:t>
      </w:r>
      <w:r w:rsidR="00FB1370" w:rsidRPr="003C674E">
        <w:t xml:space="preserve"> </w:t>
      </w:r>
      <w:r w:rsidR="005F398C" w:rsidRPr="003C674E">
        <w:t>followed</w:t>
      </w:r>
      <w:r w:rsidR="00FB1370" w:rsidRPr="003C674E">
        <w:t xml:space="preserve"> </w:t>
      </w:r>
      <w:r w:rsidR="005F398C" w:rsidRPr="003C674E">
        <w:t>by</w:t>
      </w:r>
      <w:r w:rsidR="00FB1370" w:rsidRPr="003C674E">
        <w:t xml:space="preserve"> </w:t>
      </w:r>
      <w:r w:rsidR="005F398C" w:rsidRPr="003C674E">
        <w:t>kraft</w:t>
      </w:r>
      <w:r w:rsidR="00FB1370" w:rsidRPr="003C674E">
        <w:t xml:space="preserve"> </w:t>
      </w:r>
      <w:r w:rsidR="005F398C" w:rsidRPr="003C674E">
        <w:t>pulping</w:t>
      </w:r>
      <w:r w:rsidR="00FB1370" w:rsidRPr="003C674E">
        <w:t xml:space="preserve"> </w:t>
      </w:r>
      <w:r w:rsidR="005F398C" w:rsidRPr="003C674E">
        <w:t>and</w:t>
      </w:r>
      <w:r w:rsidR="00FB1370" w:rsidRPr="003C674E">
        <w:t xml:space="preserve"> </w:t>
      </w:r>
      <w:r w:rsidR="005F398C" w:rsidRPr="003C674E">
        <w:t>bleaching</w:t>
      </w:r>
      <w:r w:rsidR="00CA6A79" w:rsidRPr="003C674E">
        <w:t xml:space="preserve"> </w:t>
      </w:r>
      <w:r w:rsidR="005F398C" w:rsidRPr="003C674E">
        <w:t>(Fig.</w:t>
      </w:r>
      <w:r w:rsidR="00FB1370" w:rsidRPr="003C674E">
        <w:t xml:space="preserve"> </w:t>
      </w:r>
      <w:r w:rsidR="005F398C" w:rsidRPr="003C674E">
        <w:t>1).</w:t>
      </w:r>
      <w:r w:rsidR="00FB1370" w:rsidRPr="003C674E">
        <w:t xml:space="preserve"> </w:t>
      </w:r>
      <w:r w:rsidR="005F398C" w:rsidRPr="003C674E">
        <w:t>This</w:t>
      </w:r>
      <w:r w:rsidR="00FB1370" w:rsidRPr="003C674E">
        <w:t xml:space="preserve"> </w:t>
      </w:r>
      <w:r w:rsidR="005F398C" w:rsidRPr="003C674E">
        <w:t>second</w:t>
      </w:r>
      <w:r w:rsidR="00FB1370" w:rsidRPr="003C674E">
        <w:t xml:space="preserve"> </w:t>
      </w:r>
      <w:r w:rsidR="005F398C" w:rsidRPr="003C674E">
        <w:t>phase</w:t>
      </w:r>
      <w:r w:rsidR="00FB1370" w:rsidRPr="003C674E">
        <w:t xml:space="preserve"> </w:t>
      </w:r>
      <w:r w:rsidR="005F398C" w:rsidRPr="003C674E">
        <w:t>of</w:t>
      </w:r>
      <w:r w:rsidR="00FB1370" w:rsidRPr="003C674E">
        <w:t xml:space="preserve"> </w:t>
      </w:r>
      <w:r w:rsidR="00C26924" w:rsidRPr="003C674E">
        <w:t xml:space="preserve">our </w:t>
      </w:r>
      <w:r w:rsidR="005F398C" w:rsidRPr="003C674E">
        <w:t>study</w:t>
      </w:r>
      <w:r w:rsidR="00C26924" w:rsidRPr="003C674E">
        <w:t xml:space="preserve"> allowed for a more direct assessment of the impact of the tested</w:t>
      </w:r>
      <w:r w:rsidR="00411230" w:rsidRPr="003C674E">
        <w:t xml:space="preserve"> </w:t>
      </w:r>
      <w:r w:rsidR="00C26924" w:rsidRPr="003C674E">
        <w:t>pretreatments on the</w:t>
      </w:r>
      <w:r w:rsidR="00FB1370" w:rsidRPr="003C674E">
        <w:t xml:space="preserve"> </w:t>
      </w:r>
      <w:r w:rsidR="005F398C" w:rsidRPr="003C674E">
        <w:t>production</w:t>
      </w:r>
      <w:r w:rsidR="00FB1370" w:rsidRPr="003C674E">
        <w:t xml:space="preserve"> </w:t>
      </w:r>
      <w:r w:rsidR="005F398C" w:rsidRPr="003C674E">
        <w:t>of</w:t>
      </w:r>
      <w:r w:rsidR="00FB1370" w:rsidRPr="003C674E">
        <w:t xml:space="preserve"> </w:t>
      </w:r>
      <w:r w:rsidR="005F398C" w:rsidRPr="003C674E">
        <w:t>high-quality</w:t>
      </w:r>
      <w:r w:rsidR="00FB1370" w:rsidRPr="003C674E">
        <w:t xml:space="preserve"> </w:t>
      </w:r>
      <w:r w:rsidR="005F398C" w:rsidRPr="003C674E">
        <w:t>pulps.</w:t>
      </w:r>
    </w:p>
    <w:p w14:paraId="611F9386" w14:textId="77777777" w:rsidR="00992B18" w:rsidRPr="003C674E" w:rsidRDefault="00992B18" w:rsidP="005F398C">
      <w:pPr>
        <w:pStyle w:val="TAMainText"/>
      </w:pPr>
    </w:p>
    <w:p w14:paraId="535FCB58" w14:textId="77777777" w:rsidR="00342DB9" w:rsidRPr="003C674E" w:rsidRDefault="00342DB9" w:rsidP="001C5D00">
      <w:pPr>
        <w:pStyle w:val="TAMainText"/>
      </w:pPr>
    </w:p>
    <w:p w14:paraId="081B2593" w14:textId="77777777" w:rsidR="00E63406" w:rsidRPr="003C674E" w:rsidRDefault="00E63406">
      <w:pPr>
        <w:spacing w:after="0"/>
        <w:jc w:val="left"/>
        <w:sectPr w:rsidR="00E63406" w:rsidRPr="003C674E" w:rsidSect="000B5610">
          <w:footerReference w:type="even" r:id="rId7"/>
          <w:footerReference w:type="default" r:id="rId8"/>
          <w:type w:val="continuous"/>
          <w:pgSz w:w="12240" w:h="15840"/>
          <w:pgMar w:top="1440" w:right="1440" w:bottom="1440" w:left="1440" w:header="0" w:footer="0" w:gutter="0"/>
          <w:cols w:space="475"/>
          <w:docGrid w:linePitch="326"/>
        </w:sectPr>
      </w:pPr>
      <w:r w:rsidRPr="003C674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5"/>
      </w:tblGrid>
      <w:tr w:rsidR="00E63406" w:rsidRPr="003C674E" w14:paraId="0A082DEE" w14:textId="77777777" w:rsidTr="00E63406">
        <w:trPr>
          <w:trHeight w:val="6997"/>
          <w:jc w:val="center"/>
        </w:trPr>
        <w:tc>
          <w:tcPr>
            <w:tcW w:w="12005" w:type="dxa"/>
          </w:tcPr>
          <w:p w14:paraId="1987CE75" w14:textId="6FB845E5" w:rsidR="00E63406" w:rsidRPr="003C674E" w:rsidRDefault="00E63406" w:rsidP="00E63406">
            <w:pPr>
              <w:pStyle w:val="TAMainText"/>
              <w:ind w:firstLine="0"/>
              <w:jc w:val="center"/>
              <w:rPr>
                <w:lang w:val="en-US"/>
              </w:rPr>
            </w:pPr>
            <w:r w:rsidRPr="003C674E">
              <w:rPr>
                <w:noProof/>
              </w:rPr>
              <w:lastRenderedPageBreak/>
              <w:drawing>
                <wp:inline distT="0" distB="0" distL="0" distR="0" wp14:anchorId="0B5E4CE5" wp14:editId="3C3F07A4">
                  <wp:extent cx="6646588" cy="4562488"/>
                  <wp:effectExtent l="0" t="0" r="1905" b="0"/>
                  <wp:docPr id="276930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30514"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6588" cy="4562488"/>
                          </a:xfrm>
                          <a:prstGeom prst="rect">
                            <a:avLst/>
                          </a:prstGeom>
                        </pic:spPr>
                      </pic:pic>
                    </a:graphicData>
                  </a:graphic>
                </wp:inline>
              </w:drawing>
            </w:r>
          </w:p>
        </w:tc>
      </w:tr>
    </w:tbl>
    <w:p w14:paraId="3BD6F296" w14:textId="282C525B" w:rsidR="00E63406" w:rsidRPr="003C674E" w:rsidRDefault="00E63406" w:rsidP="00E63406">
      <w:pPr>
        <w:pStyle w:val="VAFigureCaption"/>
      </w:pPr>
      <w:r w:rsidRPr="003C674E">
        <w:rPr>
          <w:b/>
          <w:bCs/>
        </w:rPr>
        <w:t>Figure</w:t>
      </w:r>
      <w:r w:rsidR="00FB1370" w:rsidRPr="003C674E">
        <w:rPr>
          <w:b/>
          <w:bCs/>
        </w:rPr>
        <w:t xml:space="preserve"> </w:t>
      </w:r>
      <w:r w:rsidRPr="003C674E">
        <w:rPr>
          <w:b/>
          <w:bCs/>
        </w:rPr>
        <w:t>1.</w:t>
      </w:r>
      <w:r w:rsidR="00FB1370" w:rsidRPr="003C674E">
        <w:t xml:space="preserve"> </w:t>
      </w:r>
      <w:r w:rsidRPr="003C674E">
        <w:t>Schematic</w:t>
      </w:r>
      <w:r w:rsidR="00FB1370" w:rsidRPr="003C674E">
        <w:t xml:space="preserve"> </w:t>
      </w:r>
      <w:r w:rsidRPr="003C674E">
        <w:t>diagram</w:t>
      </w:r>
      <w:r w:rsidR="00FB1370" w:rsidRPr="003C674E">
        <w:t xml:space="preserve"> </w:t>
      </w:r>
      <w:r w:rsidRPr="003C674E">
        <w:t>of</w:t>
      </w:r>
      <w:r w:rsidR="00FB1370" w:rsidRPr="003C674E">
        <w:t xml:space="preserve"> </w:t>
      </w:r>
      <w:r w:rsidRPr="003C674E">
        <w:t>the</w:t>
      </w:r>
      <w:r w:rsidR="00FB1370" w:rsidRPr="003C674E">
        <w:t xml:space="preserve"> </w:t>
      </w:r>
      <w:r w:rsidRPr="003C674E">
        <w:t>employed</w:t>
      </w:r>
      <w:r w:rsidR="00FB1370" w:rsidRPr="003C674E">
        <w:t xml:space="preserve"> </w:t>
      </w:r>
      <w:r w:rsidRPr="003C674E">
        <w:t>experimental</w:t>
      </w:r>
      <w:r w:rsidR="00FB1370" w:rsidRPr="003C674E">
        <w:t xml:space="preserve"> </w:t>
      </w:r>
      <w:r w:rsidRPr="003C674E">
        <w:t>study</w:t>
      </w:r>
      <w:r w:rsidR="00FB1370" w:rsidRPr="003C674E">
        <w:t xml:space="preserve"> </w:t>
      </w:r>
      <w:r w:rsidRPr="003C674E">
        <w:t>design.</w:t>
      </w:r>
    </w:p>
    <w:p w14:paraId="21497984" w14:textId="77777777" w:rsidR="00E63406" w:rsidRPr="003C674E" w:rsidRDefault="0011730A" w:rsidP="00E63406">
      <w:pPr>
        <w:pStyle w:val="TAMainText"/>
        <w:sectPr w:rsidR="00E63406" w:rsidRPr="003C674E" w:rsidSect="00E63406">
          <w:pgSz w:w="15840" w:h="12240" w:orient="landscape"/>
          <w:pgMar w:top="1440" w:right="1440" w:bottom="1440" w:left="1440" w:header="0" w:footer="0" w:gutter="0"/>
          <w:cols w:space="475"/>
          <w:docGrid w:linePitch="326"/>
        </w:sectPr>
      </w:pPr>
      <w:r w:rsidRPr="003C674E">
        <w:br w:type="page"/>
      </w:r>
    </w:p>
    <w:p w14:paraId="54AFC5C3" w14:textId="5D88E185" w:rsidR="00342DB9" w:rsidRPr="003C674E" w:rsidRDefault="00342DB9" w:rsidP="00342DB9">
      <w:pPr>
        <w:pStyle w:val="Heading1"/>
      </w:pPr>
      <w:r w:rsidRPr="003C674E">
        <w:lastRenderedPageBreak/>
        <w:t>MATERIALS</w:t>
      </w:r>
      <w:r w:rsidR="00FB1370" w:rsidRPr="003C674E">
        <w:t xml:space="preserve"> </w:t>
      </w:r>
      <w:r w:rsidRPr="003C674E">
        <w:t>AND</w:t>
      </w:r>
      <w:r w:rsidR="00FB1370" w:rsidRPr="003C674E">
        <w:t xml:space="preserve"> </w:t>
      </w:r>
      <w:r w:rsidRPr="003C674E">
        <w:t>METHODS</w:t>
      </w:r>
    </w:p>
    <w:p w14:paraId="0748DF83" w14:textId="77777777" w:rsidR="005F398C" w:rsidRPr="003C674E" w:rsidRDefault="005F398C" w:rsidP="005F398C">
      <w:pPr>
        <w:pStyle w:val="TAMainText"/>
      </w:pPr>
    </w:p>
    <w:p w14:paraId="11B34BDB" w14:textId="331E4BBC" w:rsidR="005F398C" w:rsidRPr="003C674E" w:rsidRDefault="005F398C" w:rsidP="0011730A">
      <w:pPr>
        <w:pStyle w:val="2heading"/>
        <w:rPr>
          <w:lang w:val="en-US"/>
        </w:rPr>
      </w:pPr>
      <w:r w:rsidRPr="003C674E">
        <w:rPr>
          <w:i/>
          <w:lang w:val="en-US"/>
        </w:rPr>
        <w:t>Eucalyptus</w:t>
      </w:r>
      <w:r w:rsidR="00FB1370" w:rsidRPr="003C674E">
        <w:rPr>
          <w:lang w:val="en-US"/>
        </w:rPr>
        <w:t xml:space="preserve"> </w:t>
      </w:r>
      <w:r w:rsidRPr="003C674E">
        <w:rPr>
          <w:lang w:val="en-US"/>
        </w:rPr>
        <w:t>biomass</w:t>
      </w:r>
    </w:p>
    <w:p w14:paraId="2671CAEE" w14:textId="77777777" w:rsidR="005F398C" w:rsidRPr="003C674E" w:rsidRDefault="005F398C" w:rsidP="005F398C">
      <w:pPr>
        <w:pStyle w:val="TAMainText"/>
      </w:pPr>
    </w:p>
    <w:p w14:paraId="7682D30A" w14:textId="423B5DB2" w:rsidR="005F398C" w:rsidRPr="003C674E" w:rsidRDefault="005F398C" w:rsidP="00DB55D7">
      <w:pPr>
        <w:pStyle w:val="TAMainText"/>
      </w:pPr>
      <w:r w:rsidRPr="003C674E">
        <w:t>Woodchips</w:t>
      </w:r>
      <w:r w:rsidR="00FB1370" w:rsidRPr="003C674E">
        <w:t xml:space="preserve"> </w:t>
      </w:r>
      <w:r w:rsidRPr="003C674E">
        <w:t>from</w:t>
      </w:r>
      <w:r w:rsidR="00FB1370" w:rsidRPr="003C674E">
        <w:t xml:space="preserve"> </w:t>
      </w:r>
      <w:r w:rsidRPr="003C674E">
        <w:rPr>
          <w:i/>
        </w:rPr>
        <w:t>Eucalyptus</w:t>
      </w:r>
      <w:r w:rsidR="00FB1370" w:rsidRPr="003C674E">
        <w:t xml:space="preserve"> </w:t>
      </w:r>
      <w:r w:rsidRPr="003C674E">
        <w:rPr>
          <w:i/>
        </w:rPr>
        <w:t>globulus</w:t>
      </w:r>
      <w:r w:rsidR="00FB1370" w:rsidRPr="003C674E">
        <w:t xml:space="preserve"> </w:t>
      </w:r>
      <w:r w:rsidRPr="003C674E">
        <w:t>(</w:t>
      </w:r>
      <w:r w:rsidR="008C0AB7" w:rsidRPr="003C674E">
        <w:t>EGB</w:t>
      </w:r>
      <w:r w:rsidRPr="003C674E">
        <w:t>,</w:t>
      </w:r>
      <w:r w:rsidR="00FB1370" w:rsidRPr="003C674E">
        <w:t xml:space="preserve"> </w:t>
      </w:r>
      <w:r w:rsidRPr="003C674E">
        <w:t>from</w:t>
      </w:r>
      <w:r w:rsidR="00FB1370" w:rsidRPr="003C674E">
        <w:t xml:space="preserve"> </w:t>
      </w:r>
      <w:r w:rsidRPr="003C674E">
        <w:t>Aveiro,</w:t>
      </w:r>
      <w:r w:rsidR="00FB1370" w:rsidRPr="003C674E">
        <w:t xml:space="preserve"> </w:t>
      </w:r>
      <w:r w:rsidRPr="003C674E">
        <w:t>Portugal),</w:t>
      </w:r>
      <w:r w:rsidR="00FB1370" w:rsidRPr="003C674E">
        <w:t xml:space="preserve"> </w:t>
      </w:r>
      <w:r w:rsidRPr="003C674E">
        <w:rPr>
          <w:i/>
        </w:rPr>
        <w:t>E</w:t>
      </w:r>
      <w:r w:rsidRPr="003C674E">
        <w:t>.</w:t>
      </w:r>
      <w:r w:rsidR="00FB1370" w:rsidRPr="003C674E">
        <w:t xml:space="preserve"> </w:t>
      </w:r>
      <w:r w:rsidRPr="003C674E">
        <w:rPr>
          <w:i/>
        </w:rPr>
        <w:t>nitens</w:t>
      </w:r>
      <w:r w:rsidR="00FB1370" w:rsidRPr="003C674E">
        <w:t xml:space="preserve"> </w:t>
      </w:r>
      <w:r w:rsidRPr="003C674E">
        <w:t>(</w:t>
      </w:r>
      <w:r w:rsidR="008C0AB7" w:rsidRPr="003C674E">
        <w:t>ENT</w:t>
      </w:r>
      <w:r w:rsidRPr="003C674E">
        <w:t>,</w:t>
      </w:r>
      <w:r w:rsidR="00FB1370" w:rsidRPr="003C674E">
        <w:t xml:space="preserve"> </w:t>
      </w:r>
      <w:r w:rsidRPr="003C674E">
        <w:t>from</w:t>
      </w:r>
      <w:r w:rsidR="00FB1370" w:rsidRPr="003C674E">
        <w:t xml:space="preserve"> </w:t>
      </w:r>
      <w:r w:rsidRPr="003C674E">
        <w:t>North</w:t>
      </w:r>
      <w:r w:rsidR="00FB1370" w:rsidRPr="003C674E">
        <w:t xml:space="preserve"> </w:t>
      </w:r>
      <w:r w:rsidRPr="003C674E">
        <w:t>of</w:t>
      </w:r>
      <w:r w:rsidR="00FB1370" w:rsidRPr="003C674E">
        <w:t xml:space="preserve"> </w:t>
      </w:r>
      <w:r w:rsidRPr="003C674E">
        <w:t>Spain)</w:t>
      </w:r>
      <w:r w:rsidR="00FB1370" w:rsidRPr="003C674E">
        <w:t xml:space="preserve"> </w:t>
      </w:r>
      <w:r w:rsidRPr="003C674E">
        <w:t>and</w:t>
      </w:r>
      <w:r w:rsidR="00FB1370" w:rsidRPr="003C674E">
        <w:t xml:space="preserve"> </w:t>
      </w:r>
      <w:r w:rsidRPr="003C674E">
        <w:rPr>
          <w:i/>
          <w:iCs/>
        </w:rPr>
        <w:t>E</w:t>
      </w:r>
      <w:r w:rsidRPr="003C674E">
        <w:t>.</w:t>
      </w:r>
      <w:r w:rsidR="00FB1370" w:rsidRPr="003C674E">
        <w:t xml:space="preserve"> </w:t>
      </w:r>
      <w:r w:rsidRPr="003C674E">
        <w:rPr>
          <w:i/>
          <w:iCs/>
        </w:rPr>
        <w:t>urograndis</w:t>
      </w:r>
      <w:r w:rsidR="00FB1370" w:rsidRPr="003C674E">
        <w:t xml:space="preserve"> </w:t>
      </w:r>
      <w:r w:rsidRPr="003C674E">
        <w:t>(</w:t>
      </w:r>
      <w:r w:rsidR="008C0AB7" w:rsidRPr="003C674E">
        <w:t>EUG</w:t>
      </w:r>
      <w:r w:rsidRPr="003C674E">
        <w:t>,</w:t>
      </w:r>
      <w:r w:rsidR="00FB1370" w:rsidRPr="003C674E">
        <w:t xml:space="preserve"> </w:t>
      </w:r>
      <w:r w:rsidRPr="003C674E">
        <w:t>from</w:t>
      </w:r>
      <w:r w:rsidR="00FB1370" w:rsidRPr="003C674E">
        <w:t xml:space="preserve"> </w:t>
      </w:r>
      <w:r w:rsidRPr="003C674E">
        <w:t>Brazil)</w:t>
      </w:r>
      <w:r w:rsidR="00FB1370" w:rsidRPr="003C674E">
        <w:t xml:space="preserve"> </w:t>
      </w:r>
      <w:r w:rsidR="003244C1" w:rsidRPr="003C674E">
        <w:t>were</w:t>
      </w:r>
      <w:r w:rsidR="00FB1370" w:rsidRPr="003C674E">
        <w:t xml:space="preserve"> </w:t>
      </w:r>
      <w:r w:rsidR="003244C1" w:rsidRPr="003C674E">
        <w:t>provided</w:t>
      </w:r>
      <w:r w:rsidR="00FB1370" w:rsidRPr="003C674E">
        <w:t xml:space="preserve"> </w:t>
      </w:r>
      <w:r w:rsidR="003244C1" w:rsidRPr="003C674E">
        <w:t>by</w:t>
      </w:r>
      <w:r w:rsidR="00FB1370" w:rsidRPr="003C674E">
        <w:t xml:space="preserve"> </w:t>
      </w:r>
      <w:r w:rsidR="003244C1" w:rsidRPr="003C674E">
        <w:t>an</w:t>
      </w:r>
      <w:r w:rsidR="00FB1370" w:rsidRPr="003C674E">
        <w:t xml:space="preserve"> </w:t>
      </w:r>
      <w:r w:rsidR="003244C1" w:rsidRPr="003C674E">
        <w:t>industrial</w:t>
      </w:r>
      <w:r w:rsidR="00FB1370" w:rsidRPr="003C674E">
        <w:t xml:space="preserve"> </w:t>
      </w:r>
      <w:r w:rsidR="003244C1" w:rsidRPr="003C674E">
        <w:t>partner.</w:t>
      </w:r>
      <w:r w:rsidR="00FB1370" w:rsidRPr="003C674E">
        <w:t xml:space="preserve"> </w:t>
      </w:r>
      <w:r w:rsidRPr="003C674E">
        <w:t>The</w:t>
      </w:r>
      <w:r w:rsidR="00FB1370" w:rsidRPr="003C674E">
        <w:t xml:space="preserve"> </w:t>
      </w:r>
      <w:r w:rsidRPr="003C674E">
        <w:t>present</w:t>
      </w:r>
      <w:r w:rsidR="00FB1370" w:rsidRPr="003C674E">
        <w:t xml:space="preserve"> </w:t>
      </w:r>
      <w:r w:rsidRPr="003C674E">
        <w:t>study</w:t>
      </w:r>
      <w:r w:rsidR="00FB1370" w:rsidRPr="003C674E">
        <w:t xml:space="preserve"> </w:t>
      </w:r>
      <w:r w:rsidRPr="003C674E">
        <w:t>is</w:t>
      </w:r>
      <w:r w:rsidR="00FB1370" w:rsidRPr="003C674E">
        <w:t xml:space="preserve"> </w:t>
      </w:r>
      <w:r w:rsidRPr="003C674E">
        <w:t>divided</w:t>
      </w:r>
      <w:r w:rsidR="00FB1370" w:rsidRPr="003C674E">
        <w:t xml:space="preserve"> </w:t>
      </w:r>
      <w:r w:rsidRPr="003C674E">
        <w:t>into</w:t>
      </w:r>
      <w:r w:rsidR="00FB1370" w:rsidRPr="003C674E">
        <w:t xml:space="preserve"> </w:t>
      </w:r>
      <w:r w:rsidRPr="003C674E">
        <w:t>two</w:t>
      </w:r>
      <w:r w:rsidR="00FB1370" w:rsidRPr="003C674E">
        <w:t xml:space="preserve"> </w:t>
      </w:r>
      <w:r w:rsidR="003244C1" w:rsidRPr="003C674E">
        <w:t>phases</w:t>
      </w:r>
      <w:r w:rsidR="00FB1370" w:rsidRPr="003C674E">
        <w:t xml:space="preserve"> </w:t>
      </w:r>
      <w:r w:rsidRPr="003C674E">
        <w:t>(Fig.</w:t>
      </w:r>
      <w:r w:rsidR="00FB1370" w:rsidRPr="003C674E">
        <w:t xml:space="preserve"> </w:t>
      </w:r>
      <w:r w:rsidRPr="003C674E">
        <w:t>1).</w:t>
      </w:r>
      <w:r w:rsidR="00FB1370" w:rsidRPr="003C674E">
        <w:t xml:space="preserve"> </w:t>
      </w:r>
      <w:r w:rsidR="00414DF7" w:rsidRPr="003C674E">
        <w:t>In</w:t>
      </w:r>
      <w:r w:rsidR="00FB1370" w:rsidRPr="003C674E">
        <w:t xml:space="preserve"> </w:t>
      </w:r>
      <w:r w:rsidR="00414DF7" w:rsidRPr="003C674E">
        <w:t>the</w:t>
      </w:r>
      <w:r w:rsidR="00FB1370" w:rsidRPr="003C674E">
        <w:t xml:space="preserve"> </w:t>
      </w:r>
      <w:r w:rsidR="00414DF7" w:rsidRPr="003C674E">
        <w:t>first,</w:t>
      </w:r>
      <w:r w:rsidR="00FB1370" w:rsidRPr="003C674E">
        <w:t xml:space="preserve"> </w:t>
      </w:r>
      <w:r w:rsidR="00414DF7" w:rsidRPr="003C674E">
        <w:t>pretreated</w:t>
      </w:r>
      <w:r w:rsidR="00FB1370" w:rsidRPr="003C674E">
        <w:t xml:space="preserve"> </w:t>
      </w:r>
      <w:r w:rsidR="00414DF7" w:rsidRPr="003C674E">
        <w:t>samples</w:t>
      </w:r>
      <w:r w:rsidR="00FB1370" w:rsidRPr="003C674E">
        <w:t xml:space="preserve"> </w:t>
      </w:r>
      <w:r w:rsidR="00414DF7" w:rsidRPr="003C674E">
        <w:t>were</w:t>
      </w:r>
      <w:r w:rsidR="00FB1370" w:rsidRPr="003C674E">
        <w:t xml:space="preserve"> </w:t>
      </w:r>
      <w:r w:rsidR="00414DF7" w:rsidRPr="003C674E">
        <w:t>prepared</w:t>
      </w:r>
      <w:r w:rsidR="00FB1370" w:rsidRPr="003C674E">
        <w:t xml:space="preserve"> </w:t>
      </w:r>
      <w:r w:rsidR="00414DF7" w:rsidRPr="003C674E">
        <w:t>at</w:t>
      </w:r>
      <w:r w:rsidR="00FB1370" w:rsidRPr="003C674E">
        <w:t xml:space="preserve"> </w:t>
      </w:r>
      <w:r w:rsidR="00414DF7" w:rsidRPr="003C674E">
        <w:t>laboratory-scale</w:t>
      </w:r>
      <w:r w:rsidR="00FB1370" w:rsidRPr="003C674E">
        <w:t xml:space="preserve"> </w:t>
      </w:r>
      <w:r w:rsidR="00414DF7" w:rsidRPr="003C674E">
        <w:t>with</w:t>
      </w:r>
      <w:r w:rsidR="00FB1370" w:rsidRPr="003C674E">
        <w:t xml:space="preserve"> </w:t>
      </w:r>
      <w:r w:rsidR="00414DF7" w:rsidRPr="003C674E">
        <w:t>the</w:t>
      </w:r>
      <w:r w:rsidR="00FB1370" w:rsidRPr="003C674E">
        <w:t xml:space="preserve"> </w:t>
      </w:r>
      <w:r w:rsidR="00414DF7" w:rsidRPr="003C674E">
        <w:t>aim</w:t>
      </w:r>
      <w:r w:rsidR="00FB1370" w:rsidRPr="003C674E">
        <w:t xml:space="preserve"> </w:t>
      </w:r>
      <w:r w:rsidR="00414DF7" w:rsidRPr="003C674E">
        <w:t>of</w:t>
      </w:r>
      <w:r w:rsidR="00FB1370" w:rsidRPr="003C674E">
        <w:t xml:space="preserve"> </w:t>
      </w:r>
      <w:r w:rsidR="00414DF7" w:rsidRPr="003C674E">
        <w:t>defining</w:t>
      </w:r>
      <w:r w:rsidR="00FB1370" w:rsidRPr="003C674E">
        <w:t xml:space="preserve"> </w:t>
      </w:r>
      <w:r w:rsidR="00414DF7" w:rsidRPr="003C674E">
        <w:t>methodologies,</w:t>
      </w:r>
      <w:r w:rsidR="00FB1370" w:rsidRPr="003C674E">
        <w:t xml:space="preserve"> </w:t>
      </w:r>
      <w:r w:rsidR="00414DF7" w:rsidRPr="003C674E">
        <w:t>characterizing</w:t>
      </w:r>
      <w:r w:rsidR="00FB1370" w:rsidRPr="003C674E">
        <w:t xml:space="preserve"> </w:t>
      </w:r>
      <w:r w:rsidR="00414DF7" w:rsidRPr="003C674E">
        <w:t>processes</w:t>
      </w:r>
      <w:r w:rsidR="00FB1370" w:rsidRPr="003C674E">
        <w:t xml:space="preserve"> </w:t>
      </w:r>
      <w:r w:rsidR="00414DF7" w:rsidRPr="003C674E">
        <w:t>and</w:t>
      </w:r>
      <w:r w:rsidR="00FB1370" w:rsidRPr="003C674E">
        <w:t xml:space="preserve"> </w:t>
      </w:r>
      <w:r w:rsidR="00414DF7" w:rsidRPr="003C674E">
        <w:t>biomass</w:t>
      </w:r>
      <w:r w:rsidR="00FB1370" w:rsidRPr="003C674E">
        <w:t xml:space="preserve"> </w:t>
      </w:r>
      <w:r w:rsidR="00414DF7" w:rsidRPr="003C674E">
        <w:t>composition</w:t>
      </w:r>
      <w:r w:rsidR="00FB1370" w:rsidRPr="003C674E">
        <w:t xml:space="preserve"> </w:t>
      </w:r>
      <w:r w:rsidR="00414DF7" w:rsidRPr="003C674E">
        <w:t>(characterization</w:t>
      </w:r>
      <w:r w:rsidR="00FB1370" w:rsidRPr="003C674E">
        <w:t xml:space="preserve"> </w:t>
      </w:r>
      <w:r w:rsidR="00414DF7" w:rsidRPr="003C674E">
        <w:t>phase).</w:t>
      </w:r>
      <w:r w:rsidR="00FB1370" w:rsidRPr="003C674E">
        <w:t xml:space="preserve"> </w:t>
      </w:r>
      <w:r w:rsidR="00414DF7" w:rsidRPr="003C674E">
        <w:t>In</w:t>
      </w:r>
      <w:r w:rsidR="00FB1370" w:rsidRPr="003C674E">
        <w:t xml:space="preserve"> </w:t>
      </w:r>
      <w:r w:rsidR="00414DF7" w:rsidRPr="003C674E">
        <w:t>the</w:t>
      </w:r>
      <w:r w:rsidR="00FB1370" w:rsidRPr="003C674E">
        <w:t xml:space="preserve"> </w:t>
      </w:r>
      <w:r w:rsidR="00414DF7" w:rsidRPr="003C674E">
        <w:t>second</w:t>
      </w:r>
      <w:r w:rsidR="00FB1370" w:rsidRPr="003C674E">
        <w:t xml:space="preserve"> </w:t>
      </w:r>
      <w:r w:rsidR="00414DF7" w:rsidRPr="003C674E">
        <w:t>(biopulping</w:t>
      </w:r>
      <w:r w:rsidR="00FB1370" w:rsidRPr="003C674E">
        <w:t xml:space="preserve"> </w:t>
      </w:r>
      <w:r w:rsidR="00414DF7" w:rsidRPr="003C674E">
        <w:t>phase),</w:t>
      </w:r>
      <w:r w:rsidR="00FB1370" w:rsidRPr="003C674E">
        <w:t xml:space="preserve"> </w:t>
      </w:r>
      <w:r w:rsidR="00414DF7" w:rsidRPr="003C674E">
        <w:t>larger</w:t>
      </w:r>
      <w:r w:rsidR="00FB1370" w:rsidRPr="003C674E">
        <w:t xml:space="preserve"> </w:t>
      </w:r>
      <w:r w:rsidR="00414DF7" w:rsidRPr="003C674E">
        <w:t>amounts</w:t>
      </w:r>
      <w:r w:rsidR="00FB1370" w:rsidRPr="003C674E">
        <w:t xml:space="preserve"> </w:t>
      </w:r>
      <w:r w:rsidR="00414DF7" w:rsidRPr="003C674E">
        <w:t>of</w:t>
      </w:r>
      <w:r w:rsidR="00FB1370" w:rsidRPr="003C674E">
        <w:t xml:space="preserve"> </w:t>
      </w:r>
      <w:r w:rsidR="00414DF7" w:rsidRPr="003C674E">
        <w:t>pretreated</w:t>
      </w:r>
      <w:r w:rsidR="00FB1370" w:rsidRPr="003C674E">
        <w:t xml:space="preserve"> </w:t>
      </w:r>
      <w:r w:rsidR="00414DF7" w:rsidRPr="003C674E">
        <w:t>samples</w:t>
      </w:r>
      <w:r w:rsidR="00FB1370" w:rsidRPr="003C674E">
        <w:t xml:space="preserve"> </w:t>
      </w:r>
      <w:r w:rsidR="00414DF7" w:rsidRPr="003C674E">
        <w:t>were</w:t>
      </w:r>
      <w:r w:rsidR="00FB1370" w:rsidRPr="003C674E">
        <w:t xml:space="preserve"> </w:t>
      </w:r>
      <w:r w:rsidR="00414DF7" w:rsidRPr="003C674E">
        <w:t>produced</w:t>
      </w:r>
      <w:r w:rsidR="00FB1370" w:rsidRPr="003C674E">
        <w:t xml:space="preserve"> </w:t>
      </w:r>
      <w:r w:rsidR="00414DF7" w:rsidRPr="003C674E">
        <w:t>and</w:t>
      </w:r>
      <w:r w:rsidR="00FB1370" w:rsidRPr="003C674E">
        <w:t xml:space="preserve"> </w:t>
      </w:r>
      <w:r w:rsidR="00414DF7" w:rsidRPr="003C674E">
        <w:t>pulped</w:t>
      </w:r>
      <w:r w:rsidR="00FB1370" w:rsidRPr="003C674E">
        <w:t xml:space="preserve"> </w:t>
      </w:r>
      <w:r w:rsidR="00414DF7" w:rsidRPr="003C674E">
        <w:t>using</w:t>
      </w:r>
      <w:r w:rsidR="00FB1370" w:rsidRPr="003C674E">
        <w:t xml:space="preserve"> </w:t>
      </w:r>
      <w:r w:rsidR="00414DF7" w:rsidRPr="003C674E">
        <w:t>standard</w:t>
      </w:r>
      <w:r w:rsidR="00FB1370" w:rsidRPr="003C674E">
        <w:t xml:space="preserve"> </w:t>
      </w:r>
      <w:r w:rsidR="00414DF7" w:rsidRPr="003C674E">
        <w:t>industrial</w:t>
      </w:r>
      <w:r w:rsidR="00FB1370" w:rsidRPr="003C674E">
        <w:t xml:space="preserve"> </w:t>
      </w:r>
      <w:r w:rsidR="00414DF7" w:rsidRPr="003C674E">
        <w:t>procedures.</w:t>
      </w:r>
      <w:r w:rsidR="00FB1370" w:rsidRPr="003C674E">
        <w:t xml:space="preserve"> </w:t>
      </w:r>
      <w:r w:rsidRPr="003C674E">
        <w:t>For</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FB1370" w:rsidRPr="003C674E">
        <w:t xml:space="preserve"> </w:t>
      </w:r>
      <w:r w:rsidRPr="003C674E">
        <w:t>(Fig.</w:t>
      </w:r>
      <w:r w:rsidR="00FB1370" w:rsidRPr="003C674E">
        <w:t xml:space="preserve"> </w:t>
      </w:r>
      <w:r w:rsidRPr="003C674E">
        <w:t>1),</w:t>
      </w:r>
      <w:r w:rsidR="00FB1370" w:rsidRPr="003C674E">
        <w:t xml:space="preserve"> </w:t>
      </w:r>
      <w:r w:rsidRPr="003C674E">
        <w:t>samples</w:t>
      </w:r>
      <w:r w:rsidR="00FB1370" w:rsidRPr="003C674E">
        <w:t xml:space="preserve"> </w:t>
      </w:r>
      <w:r w:rsidRPr="003C674E">
        <w:t>were</w:t>
      </w:r>
      <w:r w:rsidR="00FB1370" w:rsidRPr="003C674E">
        <w:t xml:space="preserve"> </w:t>
      </w:r>
      <w:r w:rsidRPr="003C674E">
        <w:t>milled</w:t>
      </w:r>
      <w:r w:rsidR="00FB1370" w:rsidRPr="003C674E">
        <w:t xml:space="preserve"> </w:t>
      </w:r>
      <w:r w:rsidRPr="003C674E">
        <w:t>using</w:t>
      </w:r>
      <w:r w:rsidR="00FB1370" w:rsidRPr="003C674E">
        <w:t xml:space="preserve"> </w:t>
      </w:r>
      <w:r w:rsidRPr="003C674E">
        <w:t>a</w:t>
      </w:r>
      <w:r w:rsidR="00FB1370" w:rsidRPr="003C674E">
        <w:t xml:space="preserve"> </w:t>
      </w:r>
      <w:proofErr w:type="spellStart"/>
      <w:r w:rsidRPr="003C674E">
        <w:t>Retsch</w:t>
      </w:r>
      <w:proofErr w:type="spellEnd"/>
      <w:r w:rsidR="00FB1370" w:rsidRPr="003C674E">
        <w:t xml:space="preserve"> </w:t>
      </w:r>
      <w:r w:rsidRPr="003C674E">
        <w:t>SR3</w:t>
      </w:r>
      <w:r w:rsidR="00FB1370" w:rsidRPr="003C674E">
        <w:t xml:space="preserve"> </w:t>
      </w:r>
      <w:r w:rsidRPr="003C674E">
        <w:t>Rotor</w:t>
      </w:r>
      <w:r w:rsidR="00FB1370" w:rsidRPr="003C674E">
        <w:t xml:space="preserve"> </w:t>
      </w:r>
      <w:r w:rsidRPr="003C674E">
        <w:t>Beater</w:t>
      </w:r>
      <w:r w:rsidR="00FB1370" w:rsidRPr="003C674E">
        <w:t xml:space="preserve"> </w:t>
      </w:r>
      <w:r w:rsidRPr="003C674E">
        <w:t>Mill</w:t>
      </w:r>
      <w:r w:rsidR="00FB1370" w:rsidRPr="003C674E">
        <w:t xml:space="preserve"> </w:t>
      </w:r>
      <w:r w:rsidRPr="003C674E">
        <w:t>(</w:t>
      </w:r>
      <w:proofErr w:type="spellStart"/>
      <w:r w:rsidRPr="003C674E">
        <w:t>Retsch</w:t>
      </w:r>
      <w:proofErr w:type="spellEnd"/>
      <w:r w:rsidRPr="003C674E">
        <w:t>,</w:t>
      </w:r>
      <w:r w:rsidR="00D27DF1" w:rsidRPr="003C674E">
        <w:t xml:space="preserve"> </w:t>
      </w:r>
      <w:r w:rsidRPr="003C674E">
        <w:t>Germany)</w:t>
      </w:r>
      <w:r w:rsidR="00FB1370" w:rsidRPr="003C674E">
        <w:t xml:space="preserve"> </w:t>
      </w:r>
      <w:r w:rsidRPr="003C674E">
        <w:t>to</w:t>
      </w:r>
      <w:r w:rsidR="00FB1370" w:rsidRPr="003C674E">
        <w:t xml:space="preserve"> </w:t>
      </w:r>
      <w:r w:rsidRPr="003C674E">
        <w:t>a</w:t>
      </w:r>
      <w:r w:rsidR="00FB1370" w:rsidRPr="003C674E">
        <w:t xml:space="preserve"> </w:t>
      </w:r>
      <w:r w:rsidRPr="003C674E">
        <w:t>particle</w:t>
      </w:r>
      <w:r w:rsidR="00FB1370" w:rsidRPr="003C674E">
        <w:t xml:space="preserve"> </w:t>
      </w:r>
      <w:r w:rsidRPr="003C674E">
        <w:t>size</w:t>
      </w:r>
      <w:r w:rsidR="00FB1370" w:rsidRPr="003C674E">
        <w:t xml:space="preserve"> </w:t>
      </w:r>
      <w:r w:rsidRPr="003C674E">
        <w:t>in</w:t>
      </w:r>
      <w:r w:rsidR="00FB1370" w:rsidRPr="003C674E">
        <w:t xml:space="preserve"> </w:t>
      </w:r>
      <w:r w:rsidRPr="003C674E">
        <w:t>the</w:t>
      </w:r>
      <w:r w:rsidR="00FB1370" w:rsidRPr="003C674E">
        <w:t xml:space="preserve"> </w:t>
      </w:r>
      <w:r w:rsidRPr="003C674E">
        <w:t>range</w:t>
      </w:r>
      <w:r w:rsidR="00FB1370" w:rsidRPr="003C674E">
        <w:t xml:space="preserve"> </w:t>
      </w:r>
      <w:r w:rsidRPr="003C674E">
        <w:t>of</w:t>
      </w:r>
      <w:r w:rsidR="00FB1370" w:rsidRPr="003C674E">
        <w:t xml:space="preserve"> </w:t>
      </w:r>
      <w:r w:rsidRPr="003C674E">
        <w:t>0.18</w:t>
      </w:r>
      <w:r w:rsidR="00FB1370" w:rsidRPr="003C674E">
        <w:t xml:space="preserve"> </w:t>
      </w:r>
      <w:r w:rsidRPr="003C674E">
        <w:t>mm</w:t>
      </w:r>
      <w:r w:rsidR="00FB1370" w:rsidRPr="003C674E">
        <w:t xml:space="preserve"> </w:t>
      </w:r>
      <w:r w:rsidRPr="003C674E">
        <w:t>–</w:t>
      </w:r>
      <w:r w:rsidR="00FB1370" w:rsidRPr="003C674E">
        <w:t xml:space="preserve"> </w:t>
      </w:r>
      <w:r w:rsidRPr="003C674E">
        <w:t>0.85</w:t>
      </w:r>
      <w:r w:rsidR="00FB1370" w:rsidRPr="003C674E">
        <w:t xml:space="preserve"> </w:t>
      </w:r>
      <w:r w:rsidRPr="003C674E">
        <w:t>mm</w:t>
      </w:r>
      <w:r w:rsidR="00FB1370" w:rsidRPr="003C674E">
        <w:t xml:space="preserve"> </w:t>
      </w:r>
      <w:r w:rsidRPr="003C674E">
        <w:t>(mesh</w:t>
      </w:r>
      <w:r w:rsidR="00FB1370" w:rsidRPr="003C674E">
        <w:t xml:space="preserve"> </w:t>
      </w:r>
      <w:r w:rsidRPr="003C674E">
        <w:t>sizes</w:t>
      </w:r>
      <w:r w:rsidR="00FB1370" w:rsidRPr="003C674E">
        <w:t xml:space="preserve"> </w:t>
      </w:r>
      <w:r w:rsidRPr="003C674E">
        <w:t>80</w:t>
      </w:r>
      <w:r w:rsidR="00FB1370" w:rsidRPr="003C674E">
        <w:t xml:space="preserve"> </w:t>
      </w:r>
      <w:r w:rsidRPr="003C674E">
        <w:t>and</w:t>
      </w:r>
      <w:r w:rsidR="00FB1370" w:rsidRPr="003C674E">
        <w:t xml:space="preserve"> </w:t>
      </w:r>
      <w:r w:rsidRPr="003C674E">
        <w:t>20).</w:t>
      </w:r>
      <w:r w:rsidR="00FB1370" w:rsidRPr="003C674E">
        <w:t xml:space="preserve"> </w:t>
      </w:r>
      <w:r w:rsidRPr="003C674E">
        <w:t>For</w:t>
      </w:r>
      <w:r w:rsidR="00FB1370" w:rsidRPr="003C674E">
        <w:t xml:space="preserve"> </w:t>
      </w:r>
      <w:r w:rsidRPr="003C674E">
        <w:t>the</w:t>
      </w:r>
      <w:r w:rsidR="00FB1370" w:rsidRPr="003C674E">
        <w:t xml:space="preserve"> </w:t>
      </w:r>
      <w:r w:rsidRPr="003C674E">
        <w:t>biopulping</w:t>
      </w:r>
      <w:r w:rsidR="00FB1370" w:rsidRPr="003C674E">
        <w:t xml:space="preserve"> </w:t>
      </w:r>
      <w:r w:rsidR="00414DF7" w:rsidRPr="003C674E">
        <w:t>phase</w:t>
      </w:r>
      <w:r w:rsidRPr="003C674E">
        <w:t>,</w:t>
      </w:r>
      <w:r w:rsidR="00FB1370" w:rsidRPr="003C674E">
        <w:t xml:space="preserve"> </w:t>
      </w:r>
      <w:r w:rsidRPr="003C674E">
        <w:t>samples</w:t>
      </w:r>
      <w:r w:rsidR="00FB1370" w:rsidRPr="003C674E">
        <w:t xml:space="preserve"> </w:t>
      </w:r>
      <w:r w:rsidRPr="003C674E">
        <w:t>were</w:t>
      </w:r>
      <w:r w:rsidR="00FB1370" w:rsidRPr="003C674E">
        <w:t xml:space="preserve"> </w:t>
      </w:r>
      <w:r w:rsidRPr="003C674E">
        <w:t>used</w:t>
      </w:r>
      <w:r w:rsidR="00FB1370" w:rsidRPr="003C674E">
        <w:t xml:space="preserve"> </w:t>
      </w:r>
      <w:r w:rsidRPr="003C674E">
        <w:t>in</w:t>
      </w:r>
      <w:r w:rsidR="00FB1370" w:rsidRPr="003C674E">
        <w:t xml:space="preserve"> </w:t>
      </w:r>
      <w:r w:rsidRPr="003C674E">
        <w:t>woodchip</w:t>
      </w:r>
      <w:r w:rsidR="00FB1370" w:rsidRPr="003C674E">
        <w:t xml:space="preserve"> </w:t>
      </w:r>
      <w:r w:rsidRPr="003C674E">
        <w:t>form,</w:t>
      </w:r>
      <w:r w:rsidR="00FB1370" w:rsidRPr="003C674E">
        <w:t xml:space="preserve"> </w:t>
      </w:r>
      <w:r w:rsidRPr="003C674E">
        <w:t>as</w:t>
      </w:r>
      <w:r w:rsidR="00FB1370" w:rsidRPr="003C674E">
        <w:t xml:space="preserve"> </w:t>
      </w:r>
      <w:r w:rsidRPr="003C674E">
        <w:t>explained</w:t>
      </w:r>
      <w:r w:rsidR="00FB1370" w:rsidRPr="003C674E">
        <w:t xml:space="preserve"> </w:t>
      </w:r>
      <w:r w:rsidRPr="003C674E">
        <w:t>in</w:t>
      </w:r>
      <w:r w:rsidR="00FB1370" w:rsidRPr="003C674E">
        <w:t xml:space="preserve"> </w:t>
      </w:r>
      <w:r w:rsidR="006F4E0B" w:rsidRPr="003C674E">
        <w:t>the following</w:t>
      </w:r>
      <w:r w:rsidR="00FB1370" w:rsidRPr="003C674E">
        <w:t xml:space="preserve"> </w:t>
      </w:r>
      <w:r w:rsidRPr="003C674E">
        <w:t>sections.</w:t>
      </w:r>
    </w:p>
    <w:p w14:paraId="13E72AE2" w14:textId="77777777" w:rsidR="005F398C" w:rsidRPr="003C674E" w:rsidRDefault="005F398C" w:rsidP="005F398C">
      <w:pPr>
        <w:pStyle w:val="TAMainText"/>
      </w:pPr>
    </w:p>
    <w:p w14:paraId="2664EA82" w14:textId="77777777" w:rsidR="005F398C" w:rsidRPr="003C674E" w:rsidRDefault="005F398C" w:rsidP="005F398C">
      <w:pPr>
        <w:pStyle w:val="TAMainText"/>
      </w:pPr>
    </w:p>
    <w:p w14:paraId="08853EDE" w14:textId="7CA9F519" w:rsidR="005F398C" w:rsidRPr="003C674E" w:rsidRDefault="005F398C" w:rsidP="0011730A">
      <w:pPr>
        <w:pStyle w:val="2heading"/>
        <w:rPr>
          <w:lang w:val="en-US"/>
        </w:rPr>
      </w:pPr>
      <w:r w:rsidRPr="003C674E">
        <w:rPr>
          <w:lang w:val="en-US"/>
        </w:rPr>
        <w:t>Preparation</w:t>
      </w:r>
      <w:r w:rsidR="00FB1370" w:rsidRPr="003C674E">
        <w:rPr>
          <w:lang w:val="en-US"/>
        </w:rPr>
        <w:t xml:space="preserve"> </w:t>
      </w:r>
      <w:r w:rsidRPr="003C674E">
        <w:rPr>
          <w:lang w:val="en-US"/>
        </w:rPr>
        <w:t>of</w:t>
      </w:r>
      <w:r w:rsidR="00FB1370" w:rsidRPr="003C674E">
        <w:rPr>
          <w:lang w:val="en-US"/>
        </w:rPr>
        <w:t xml:space="preserve"> </w:t>
      </w:r>
      <w:r w:rsidRPr="003C674E">
        <w:rPr>
          <w:lang w:val="en-US"/>
        </w:rPr>
        <w:t>alcohol</w:t>
      </w:r>
      <w:r w:rsidR="00FB1370" w:rsidRPr="003C674E">
        <w:rPr>
          <w:lang w:val="en-US"/>
        </w:rPr>
        <w:t xml:space="preserve"> </w:t>
      </w:r>
      <w:r w:rsidRPr="003C674E">
        <w:rPr>
          <w:lang w:val="en-US"/>
        </w:rPr>
        <w:t>insoluble</w:t>
      </w:r>
      <w:r w:rsidR="00FB1370" w:rsidRPr="003C674E">
        <w:rPr>
          <w:lang w:val="en-US"/>
        </w:rPr>
        <w:t xml:space="preserve"> </w:t>
      </w:r>
      <w:r w:rsidRPr="003C674E">
        <w:rPr>
          <w:lang w:val="en-US"/>
        </w:rPr>
        <w:t>residue</w:t>
      </w:r>
    </w:p>
    <w:p w14:paraId="7AC9829E" w14:textId="77777777" w:rsidR="005F398C" w:rsidRPr="003C674E" w:rsidRDefault="005F398C" w:rsidP="005F398C">
      <w:pPr>
        <w:pStyle w:val="TAMainText"/>
      </w:pPr>
    </w:p>
    <w:p w14:paraId="1FA4DB8A" w14:textId="4B17C0EE" w:rsidR="005F398C" w:rsidRPr="003C674E" w:rsidRDefault="00D27DF1" w:rsidP="005F398C">
      <w:pPr>
        <w:pStyle w:val="TAMainText"/>
      </w:pPr>
      <w:r w:rsidRPr="003C674E">
        <w:t>A</w:t>
      </w:r>
      <w:r w:rsidR="005F398C" w:rsidRPr="003C674E">
        <w:t>lcohol</w:t>
      </w:r>
      <w:r w:rsidR="00FB1370" w:rsidRPr="003C674E">
        <w:t xml:space="preserve"> </w:t>
      </w:r>
      <w:r w:rsidR="005F398C" w:rsidRPr="003C674E">
        <w:t>insoluble</w:t>
      </w:r>
      <w:r w:rsidR="00FB1370" w:rsidRPr="003C674E">
        <w:t xml:space="preserve"> </w:t>
      </w:r>
      <w:r w:rsidR="005F398C" w:rsidRPr="003C674E">
        <w:t>residue</w:t>
      </w:r>
      <w:r w:rsidRPr="003C674E">
        <w:t>s</w:t>
      </w:r>
      <w:r w:rsidR="00FB1370" w:rsidRPr="003C674E">
        <w:t xml:space="preserve"> </w:t>
      </w:r>
      <w:r w:rsidR="005F398C" w:rsidRPr="003C674E">
        <w:t>(AIR)</w:t>
      </w:r>
      <w:r w:rsidRPr="003C674E">
        <w:t xml:space="preserve"> were prepared as previously reported</w:t>
      </w:r>
      <w:r w:rsidRPr="003C674E">
        <w:fldChar w:fldCharType="begin"/>
      </w:r>
      <w:r w:rsidRPr="003C674E">
        <w:instrText xml:space="preserve"> ADDIN EN.CITE &lt;EndNote&gt;&lt;Cite&gt;&lt;Author&gt;da Costa&lt;/Author&gt;&lt;Year&gt;2020&lt;/Year&gt;&lt;RecNum&gt;2613&lt;/RecNum&gt;&lt;DisplayText&gt;&lt;style face="superscript"&gt;31&lt;/style&gt;&lt;/DisplayText&gt;&lt;record&gt;&lt;rec-number&gt;2613&lt;/rec-number&gt;&lt;foreign-keys&gt;&lt;key app="EN" db-id="fzvsfp22pfsxe4exwe8v22s29axwpat2wttf" timestamp="1594151424"&gt;2613&lt;/key&gt;&lt;/foreign-keys&gt;&lt;ref-type name="Book Section"&gt;5&lt;/ref-type&gt;&lt;contributors&gt;&lt;authors&gt;&lt;author&gt;da Costa, Ricardo Manuel Fernandes&lt;/author&gt;&lt;author&gt;Barrett, William&lt;/author&gt;&lt;author&gt;Carli, José&lt;/author&gt;&lt;author&gt;Allison, Gordon G.&lt;/author&gt;&lt;/authors&gt;&lt;secondary-authors&gt;&lt;author&gt;Popper, Zoë A.&lt;/author&gt;&lt;/secondary-authors&gt;&lt;/contributors&gt;&lt;titles&gt;&lt;title&gt;Analysis of plant cell walls by attenuated total reflectance Fourier transform infrared spectroscopy&lt;/title&gt;&lt;secondary-title&gt;The Plant Cell Wall: Methods and Protocols&lt;/secondary-title&gt;&lt;/titles&gt;&lt;pages&gt;297-313&lt;/pages&gt;&lt;dates&gt;&lt;year&gt;2020&lt;/year&gt;&lt;pub-dates&gt;&lt;date&gt;03 July 2020&lt;/date&gt;&lt;/pub-dates&gt;&lt;/dates&gt;&lt;pub-location&gt;New York, NY&lt;/pub-location&gt;&lt;publisher&gt;Springer&lt;/publisher&gt;&lt;isbn&gt;978-1-0716-0621-6&lt;/isbn&gt;&lt;urls&gt;&lt;related-urls&gt;&lt;url&gt;https://doi.org/10.1007/978-1-0716-0621-6_16&lt;/url&gt;&lt;/related-urls&gt;&lt;/urls&gt;&lt;electronic-resource-num&gt;https://doi.org/10.1007/978-1-0716-0621-6_16&lt;/electronic-resource-num&gt;&lt;/record&gt;&lt;/Cite&gt;&lt;/EndNote&gt;</w:instrText>
      </w:r>
      <w:r w:rsidRPr="003C674E">
        <w:fldChar w:fldCharType="separate"/>
      </w:r>
      <w:r w:rsidRPr="003C674E">
        <w:rPr>
          <w:noProof/>
          <w:vertAlign w:val="superscript"/>
        </w:rPr>
        <w:t>31</w:t>
      </w:r>
      <w:r w:rsidRPr="003C674E">
        <w:fldChar w:fldCharType="end"/>
      </w:r>
      <w:r w:rsidRPr="003C674E">
        <w:t xml:space="preserve"> and </w:t>
      </w:r>
      <w:r w:rsidR="005F398C" w:rsidRPr="003C674E">
        <w:t>used</w:t>
      </w:r>
      <w:r w:rsidR="00FB1370" w:rsidRPr="003C674E">
        <w:t xml:space="preserve"> </w:t>
      </w:r>
      <w:r w:rsidRPr="003C674E">
        <w:t xml:space="preserve">for </w:t>
      </w:r>
      <w:r w:rsidR="005F398C" w:rsidRPr="003C674E">
        <w:t>subsequent</w:t>
      </w:r>
      <w:r w:rsidR="00FB1370" w:rsidRPr="003C674E">
        <w:t xml:space="preserve"> </w:t>
      </w:r>
      <w:r w:rsidR="005F398C" w:rsidRPr="003C674E">
        <w:t>analyses.</w:t>
      </w:r>
      <w:r w:rsidR="00FB1370" w:rsidRPr="003C674E">
        <w:t xml:space="preserve"> </w:t>
      </w:r>
      <w:r w:rsidR="005F398C" w:rsidRPr="003C674E">
        <w:t>For</w:t>
      </w:r>
      <w:r w:rsidR="00FB1370" w:rsidRPr="003C674E">
        <w:t xml:space="preserve"> </w:t>
      </w:r>
      <w:r w:rsidR="005F398C" w:rsidRPr="003C674E">
        <w:t>each</w:t>
      </w:r>
      <w:r w:rsidR="00FB1370" w:rsidRPr="003C674E">
        <w:t xml:space="preserve"> </w:t>
      </w:r>
      <w:r w:rsidR="005F398C" w:rsidRPr="003C674E">
        <w:t>sample,</w:t>
      </w:r>
      <w:r w:rsidR="00FB1370" w:rsidRPr="003C674E">
        <w:t xml:space="preserve"> </w:t>
      </w:r>
      <w:r w:rsidR="005F398C" w:rsidRPr="003C674E">
        <w:t>approximately</w:t>
      </w:r>
      <w:r w:rsidR="00FB1370" w:rsidRPr="003C674E">
        <w:t xml:space="preserve"> </w:t>
      </w:r>
      <w:r w:rsidR="005F398C" w:rsidRPr="003C674E">
        <w:t>1</w:t>
      </w:r>
      <w:r w:rsidR="00FB1370" w:rsidRPr="003C674E">
        <w:t xml:space="preserve"> </w:t>
      </w:r>
      <w:r w:rsidR="005F398C" w:rsidRPr="003C674E">
        <w:t>g</w:t>
      </w:r>
      <w:r w:rsidR="00FB1370" w:rsidRPr="003C674E">
        <w:t xml:space="preserve"> </w:t>
      </w:r>
      <w:r w:rsidR="005F398C" w:rsidRPr="003C674E">
        <w:t>of</w:t>
      </w:r>
      <w:r w:rsidR="00FB1370" w:rsidRPr="003C674E">
        <w:t xml:space="preserve"> </w:t>
      </w:r>
      <w:r w:rsidR="005F398C" w:rsidRPr="003C674E">
        <w:t>ground</w:t>
      </w:r>
      <w:r w:rsidR="00FB1370" w:rsidRPr="003C674E">
        <w:t xml:space="preserve"> </w:t>
      </w:r>
      <w:r w:rsidR="005F398C" w:rsidRPr="003C674E">
        <w:t>biomass</w:t>
      </w:r>
      <w:r w:rsidR="00FB1370" w:rsidRPr="003C674E">
        <w:t xml:space="preserve"> </w:t>
      </w:r>
      <w:r w:rsidR="005F398C" w:rsidRPr="003C674E">
        <w:t>was</w:t>
      </w:r>
      <w:r w:rsidR="00FB1370" w:rsidRPr="003C674E">
        <w:t xml:space="preserve"> </w:t>
      </w:r>
      <w:r w:rsidR="005F398C" w:rsidRPr="003C674E">
        <w:t>extracted</w:t>
      </w:r>
      <w:r w:rsidR="00FB1370" w:rsidRPr="003C674E">
        <w:t xml:space="preserve"> </w:t>
      </w:r>
      <w:r w:rsidR="005F398C" w:rsidRPr="003C674E">
        <w:t>sequentially</w:t>
      </w:r>
      <w:r w:rsidR="00FB1370" w:rsidRPr="003C674E">
        <w:t xml:space="preserve"> </w:t>
      </w:r>
      <w:r w:rsidR="005F398C" w:rsidRPr="003C674E">
        <w:t>as</w:t>
      </w:r>
      <w:r w:rsidR="00FB1370" w:rsidRPr="003C674E">
        <w:t xml:space="preserve"> </w:t>
      </w:r>
      <w:r w:rsidR="005F398C" w:rsidRPr="003C674E">
        <w:t>follows:</w:t>
      </w:r>
      <w:r w:rsidR="00FB1370" w:rsidRPr="003C674E">
        <w:t xml:space="preserve"> </w:t>
      </w:r>
      <w:r w:rsidR="005F398C" w:rsidRPr="003C674E">
        <w:t>with</w:t>
      </w:r>
      <w:r w:rsidR="00FB1370" w:rsidRPr="003C674E">
        <w:t xml:space="preserve"> </w:t>
      </w:r>
      <w:r w:rsidR="005F398C" w:rsidRPr="003C674E">
        <w:t>30</w:t>
      </w:r>
      <w:r w:rsidR="00FB1370" w:rsidRPr="003C674E">
        <w:t xml:space="preserve"> </w:t>
      </w:r>
      <w:r w:rsidR="005F398C" w:rsidRPr="003C674E">
        <w:t>mL</w:t>
      </w:r>
      <w:r w:rsidR="00FB1370" w:rsidRPr="003C674E">
        <w:t xml:space="preserve"> </w:t>
      </w:r>
      <w:r w:rsidR="005F398C" w:rsidRPr="003C674E">
        <w:t>70</w:t>
      </w:r>
      <w:r w:rsidR="00B74F8D" w:rsidRPr="003C674E">
        <w:t>%</w:t>
      </w:r>
      <w:r w:rsidR="00FB1370" w:rsidRPr="003C674E">
        <w:t xml:space="preserve"> </w:t>
      </w:r>
      <w:r w:rsidR="005F398C" w:rsidRPr="003C674E">
        <w:t>(</w:t>
      </w:r>
      <w:r w:rsidR="005F398C" w:rsidRPr="003C674E">
        <w:rPr>
          <w:i/>
          <w:iCs/>
        </w:rPr>
        <w:t>v</w:t>
      </w:r>
      <w:r w:rsidR="005F398C" w:rsidRPr="003C674E">
        <w:t>/</w:t>
      </w:r>
      <w:r w:rsidR="005F398C" w:rsidRPr="003C674E">
        <w:rPr>
          <w:i/>
          <w:iCs/>
        </w:rPr>
        <w:t>v</w:t>
      </w:r>
      <w:r w:rsidR="005F398C" w:rsidRPr="003C674E">
        <w:t>)</w:t>
      </w:r>
      <w:r w:rsidR="00FB1370" w:rsidRPr="003C674E">
        <w:t xml:space="preserve"> </w:t>
      </w:r>
      <w:r w:rsidR="005F398C" w:rsidRPr="003C674E">
        <w:t>aqueous</w:t>
      </w:r>
      <w:r w:rsidR="00FB1370" w:rsidRPr="003C674E">
        <w:t xml:space="preserve"> </w:t>
      </w:r>
      <w:r w:rsidR="005F398C" w:rsidRPr="003C674E">
        <w:t>ethanol</w:t>
      </w:r>
      <w:r w:rsidR="008D0513" w:rsidRPr="003C674E">
        <w:t xml:space="preserve"> (99.9%</w:t>
      </w:r>
      <w:r w:rsidR="00D010FE" w:rsidRPr="003C674E">
        <w:t>,</w:t>
      </w:r>
      <w:r w:rsidR="008D0513" w:rsidRPr="003C674E">
        <w:t xml:space="preserve"> Manuel Vieira &amp; Cª, Portugal)</w:t>
      </w:r>
      <w:r w:rsidR="005F398C" w:rsidRPr="003C674E">
        <w:t>,</w:t>
      </w:r>
      <w:r w:rsidR="00FB1370" w:rsidRPr="003C674E">
        <w:t xml:space="preserve"> </w:t>
      </w:r>
      <w:r w:rsidR="005F398C" w:rsidRPr="003C674E">
        <w:t>first</w:t>
      </w:r>
      <w:r w:rsidR="00FB1370" w:rsidRPr="003C674E">
        <w:t xml:space="preserve"> </w:t>
      </w:r>
      <w:r w:rsidR="005F398C" w:rsidRPr="003C674E">
        <w:t>for</w:t>
      </w:r>
      <w:r w:rsidR="00FB1370" w:rsidRPr="003C674E">
        <w:t xml:space="preserve"> </w:t>
      </w:r>
      <w:r w:rsidR="005F398C" w:rsidRPr="003C674E">
        <w:t>12</w:t>
      </w:r>
      <w:r w:rsidR="006E6601" w:rsidRPr="003C674E">
        <w:t>h</w:t>
      </w:r>
      <w:r w:rsidR="00FB1370" w:rsidRPr="003C674E">
        <w:t xml:space="preserve"> </w:t>
      </w:r>
      <w:r w:rsidR="005F398C" w:rsidRPr="003C674E">
        <w:t>and</w:t>
      </w:r>
      <w:r w:rsidR="00FB1370" w:rsidRPr="003C674E">
        <w:t xml:space="preserve"> </w:t>
      </w:r>
      <w:r w:rsidR="005F398C" w:rsidRPr="003C674E">
        <w:t>then</w:t>
      </w:r>
      <w:r w:rsidR="00FB1370" w:rsidRPr="003C674E">
        <w:t xml:space="preserve"> </w:t>
      </w:r>
      <w:r w:rsidR="005F398C" w:rsidRPr="003C674E">
        <w:t>twice</w:t>
      </w:r>
      <w:r w:rsidR="00FB1370" w:rsidRPr="003C674E">
        <w:t xml:space="preserve"> </w:t>
      </w:r>
      <w:r w:rsidR="005F398C" w:rsidRPr="003C674E">
        <w:t>more</w:t>
      </w:r>
      <w:r w:rsidR="00FB1370" w:rsidRPr="003C674E">
        <w:t xml:space="preserve"> </w:t>
      </w:r>
      <w:r w:rsidR="005F398C" w:rsidRPr="003C674E">
        <w:t>for</w:t>
      </w:r>
      <w:r w:rsidR="00FB1370" w:rsidRPr="003C674E">
        <w:t xml:space="preserve"> </w:t>
      </w:r>
      <w:r w:rsidR="005F398C" w:rsidRPr="003C674E">
        <w:t>30</w:t>
      </w:r>
      <w:r w:rsidR="00FB1370" w:rsidRPr="003C674E">
        <w:t xml:space="preserve"> </w:t>
      </w:r>
      <w:r w:rsidR="005F398C" w:rsidRPr="003C674E">
        <w:t>min</w:t>
      </w:r>
      <w:r w:rsidR="00FB1370" w:rsidRPr="003C674E">
        <w:t xml:space="preserve"> </w:t>
      </w:r>
      <w:r w:rsidR="005F398C" w:rsidRPr="003C674E">
        <w:t>in</w:t>
      </w:r>
      <w:r w:rsidR="00FB1370" w:rsidRPr="003C674E">
        <w:t xml:space="preserve"> </w:t>
      </w:r>
      <w:r w:rsidR="005F398C" w:rsidRPr="003C674E">
        <w:t>a</w:t>
      </w:r>
      <w:r w:rsidR="00FB1370" w:rsidRPr="003C674E">
        <w:t xml:space="preserve"> </w:t>
      </w:r>
      <w:r w:rsidR="005F398C" w:rsidRPr="003C674E">
        <w:t>shaking</w:t>
      </w:r>
      <w:r w:rsidR="00FB1370" w:rsidRPr="003C674E">
        <w:t xml:space="preserve"> </w:t>
      </w:r>
      <w:r w:rsidR="005F398C" w:rsidRPr="003C674E">
        <w:t>incubator</w:t>
      </w:r>
      <w:r w:rsidR="00FB1370" w:rsidRPr="003C674E">
        <w:t xml:space="preserve"> </w:t>
      </w:r>
      <w:r w:rsidR="005F398C" w:rsidRPr="003C674E">
        <w:t>set</w:t>
      </w:r>
      <w:r w:rsidR="00FB1370" w:rsidRPr="003C674E">
        <w:t xml:space="preserve"> </w:t>
      </w:r>
      <w:r w:rsidR="005F398C" w:rsidRPr="003C674E">
        <w:t>at</w:t>
      </w:r>
      <w:r w:rsidR="00FB1370" w:rsidRPr="003C674E">
        <w:t xml:space="preserve"> </w:t>
      </w:r>
      <w:r w:rsidR="005F398C" w:rsidRPr="003C674E">
        <w:t>40</w:t>
      </w:r>
      <w:r w:rsidR="00FB1370" w:rsidRPr="003C674E">
        <w:t xml:space="preserve"> </w:t>
      </w:r>
      <w:r w:rsidR="005F398C" w:rsidRPr="003C674E">
        <w:t>°C/150</w:t>
      </w:r>
      <w:r w:rsidR="00FB1370" w:rsidRPr="003C674E">
        <w:t xml:space="preserve"> </w:t>
      </w:r>
      <w:r w:rsidR="005F398C" w:rsidRPr="003C674E">
        <w:t>rpm;</w:t>
      </w:r>
      <w:r w:rsidR="00FB1370" w:rsidRPr="003C674E">
        <w:t xml:space="preserve"> </w:t>
      </w:r>
      <w:r w:rsidR="005F398C" w:rsidRPr="003C674E">
        <w:t>three</w:t>
      </w:r>
      <w:r w:rsidR="00FB1370" w:rsidRPr="003C674E">
        <w:t xml:space="preserve"> </w:t>
      </w:r>
      <w:r w:rsidR="005F398C" w:rsidRPr="003C674E">
        <w:t>times</w:t>
      </w:r>
      <w:r w:rsidR="00FB1370" w:rsidRPr="003C674E">
        <w:t xml:space="preserve"> </w:t>
      </w:r>
      <w:r w:rsidR="005F398C" w:rsidRPr="003C674E">
        <w:t>with</w:t>
      </w:r>
      <w:r w:rsidR="00FB1370" w:rsidRPr="003C674E">
        <w:t xml:space="preserve"> </w:t>
      </w:r>
      <w:r w:rsidR="005F398C" w:rsidRPr="003C674E">
        <w:t>20</w:t>
      </w:r>
      <w:r w:rsidR="00FB1370" w:rsidRPr="003C674E">
        <w:t xml:space="preserve"> </w:t>
      </w:r>
      <w:r w:rsidR="005F398C" w:rsidRPr="003C674E">
        <w:t>mL</w:t>
      </w:r>
      <w:r w:rsidR="008D0513" w:rsidRPr="003C674E">
        <w:t xml:space="preserve"> of a</w:t>
      </w:r>
      <w:r w:rsidR="00FB1370" w:rsidRPr="003C674E">
        <w:t xml:space="preserve"> </w:t>
      </w:r>
      <w:r w:rsidR="008D0513" w:rsidRPr="003C674E">
        <w:t>1:1 (</w:t>
      </w:r>
      <w:r w:rsidR="008D0513" w:rsidRPr="003C674E">
        <w:rPr>
          <w:i/>
          <w:iCs/>
        </w:rPr>
        <w:t>v</w:t>
      </w:r>
      <w:r w:rsidR="008D0513" w:rsidRPr="003C674E">
        <w:t>/</w:t>
      </w:r>
      <w:r w:rsidR="008D0513" w:rsidRPr="003C674E">
        <w:rPr>
          <w:i/>
          <w:iCs/>
        </w:rPr>
        <w:t>v</w:t>
      </w:r>
      <w:r w:rsidR="008D0513" w:rsidRPr="003C674E">
        <w:t>) solution of chloroform (99.9%</w:t>
      </w:r>
      <w:r w:rsidR="00D010FE" w:rsidRPr="003C674E">
        <w:t>,</w:t>
      </w:r>
      <w:r w:rsidR="008D0513" w:rsidRPr="003C674E">
        <w:t xml:space="preserve"> Carlo Erba Reagents, </w:t>
      </w:r>
      <w:r w:rsidR="008D0513" w:rsidRPr="003C674E">
        <w:lastRenderedPageBreak/>
        <w:t>France) and methanol (99.8%</w:t>
      </w:r>
      <w:r w:rsidR="00D010FE" w:rsidRPr="003C674E">
        <w:t>,</w:t>
      </w:r>
      <w:r w:rsidR="008D0513" w:rsidRPr="003C674E">
        <w:t xml:space="preserve"> Honeywell, Germany), </w:t>
      </w:r>
      <w:r w:rsidR="005F398C" w:rsidRPr="003C674E">
        <w:t>and</w:t>
      </w:r>
      <w:r w:rsidR="00FB1370" w:rsidRPr="003C674E">
        <w:t xml:space="preserve"> </w:t>
      </w:r>
      <w:r w:rsidR="005F398C" w:rsidRPr="003C674E">
        <w:t>shaken</w:t>
      </w:r>
      <w:r w:rsidR="00FB1370" w:rsidRPr="003C674E">
        <w:t xml:space="preserve"> </w:t>
      </w:r>
      <w:r w:rsidR="005F398C" w:rsidRPr="003C674E">
        <w:t>at</w:t>
      </w:r>
      <w:r w:rsidR="00FB1370" w:rsidRPr="003C674E">
        <w:t xml:space="preserve"> </w:t>
      </w:r>
      <w:r w:rsidR="005F398C" w:rsidRPr="003C674E">
        <w:t>150</w:t>
      </w:r>
      <w:r w:rsidR="00FB1370" w:rsidRPr="003C674E">
        <w:t xml:space="preserve"> </w:t>
      </w:r>
      <w:r w:rsidR="005F398C" w:rsidRPr="003C674E">
        <w:t>rpm,</w:t>
      </w:r>
      <w:r w:rsidR="00FB1370" w:rsidRPr="003C674E">
        <w:t xml:space="preserve"> </w:t>
      </w:r>
      <w:r w:rsidR="005F398C" w:rsidRPr="003C674E">
        <w:t>for</w:t>
      </w:r>
      <w:r w:rsidR="00FB1370" w:rsidRPr="003C674E">
        <w:t xml:space="preserve"> </w:t>
      </w:r>
      <w:r w:rsidR="005F398C" w:rsidRPr="003C674E">
        <w:t>30</w:t>
      </w:r>
      <w:r w:rsidR="00FB1370" w:rsidRPr="003C674E">
        <w:t xml:space="preserve"> </w:t>
      </w:r>
      <w:r w:rsidR="005F398C" w:rsidRPr="003C674E">
        <w:t>min</w:t>
      </w:r>
      <w:r w:rsidR="00FB1370" w:rsidRPr="003C674E">
        <w:t xml:space="preserve"> </w:t>
      </w:r>
      <w:r w:rsidR="005F398C" w:rsidRPr="003C674E">
        <w:t>at</w:t>
      </w:r>
      <w:r w:rsidR="00FB1370" w:rsidRPr="003C674E">
        <w:t xml:space="preserve"> </w:t>
      </w:r>
      <w:r w:rsidR="005F398C" w:rsidRPr="003C674E">
        <w:t>25</w:t>
      </w:r>
      <w:r w:rsidR="00FB1370" w:rsidRPr="003C674E">
        <w:t xml:space="preserve"> </w:t>
      </w:r>
      <w:r w:rsidR="005F398C" w:rsidRPr="003C674E">
        <w:t>°C;</w:t>
      </w:r>
      <w:r w:rsidR="00FB1370" w:rsidRPr="003C674E">
        <w:t xml:space="preserve"> </w:t>
      </w:r>
      <w:r w:rsidR="005F398C" w:rsidRPr="003C674E">
        <w:t>and</w:t>
      </w:r>
      <w:r w:rsidR="00FB1370" w:rsidRPr="003C674E">
        <w:t xml:space="preserve"> </w:t>
      </w:r>
      <w:r w:rsidR="005F398C" w:rsidRPr="003C674E">
        <w:t>finally,</w:t>
      </w:r>
      <w:r w:rsidR="00FB1370" w:rsidRPr="003C674E">
        <w:t xml:space="preserve"> </w:t>
      </w:r>
      <w:r w:rsidR="005F398C" w:rsidRPr="003C674E">
        <w:t>three</w:t>
      </w:r>
      <w:r w:rsidR="00FB1370" w:rsidRPr="003C674E">
        <w:t xml:space="preserve"> </w:t>
      </w:r>
      <w:r w:rsidR="005F398C" w:rsidRPr="003C674E">
        <w:t>times</w:t>
      </w:r>
      <w:r w:rsidR="00FB1370" w:rsidRPr="003C674E">
        <w:t xml:space="preserve"> </w:t>
      </w:r>
      <w:r w:rsidR="005F398C" w:rsidRPr="003C674E">
        <w:t>with</w:t>
      </w:r>
      <w:r w:rsidR="00FB1370" w:rsidRPr="003C674E">
        <w:t xml:space="preserve"> </w:t>
      </w:r>
      <w:r w:rsidR="005F398C" w:rsidRPr="003C674E">
        <w:t>15</w:t>
      </w:r>
      <w:r w:rsidR="00FB1370" w:rsidRPr="003C674E">
        <w:t xml:space="preserve"> </w:t>
      </w:r>
      <w:r w:rsidR="005F398C" w:rsidRPr="003C674E">
        <w:t>mL</w:t>
      </w:r>
      <w:r w:rsidR="00FB1370" w:rsidRPr="003C674E">
        <w:t xml:space="preserve"> </w:t>
      </w:r>
      <w:r w:rsidR="005F398C" w:rsidRPr="003C674E">
        <w:t>acetone</w:t>
      </w:r>
      <w:r w:rsidR="008D0513" w:rsidRPr="003C674E">
        <w:t xml:space="preserve"> (99.5%</w:t>
      </w:r>
      <w:r w:rsidR="00D010FE" w:rsidRPr="003C674E">
        <w:t>,</w:t>
      </w:r>
      <w:r w:rsidR="008D0513" w:rsidRPr="003C674E">
        <w:t xml:space="preserve"> </w:t>
      </w:r>
      <w:proofErr w:type="spellStart"/>
      <w:r w:rsidR="008D0513" w:rsidRPr="003C674E">
        <w:t>PanReac</w:t>
      </w:r>
      <w:proofErr w:type="spellEnd"/>
      <w:r w:rsidR="008D0513" w:rsidRPr="003C674E">
        <w:t>, Spain)</w:t>
      </w:r>
      <w:r w:rsidR="005F398C" w:rsidRPr="003C674E">
        <w:t>,</w:t>
      </w:r>
      <w:r w:rsidR="00FB1370" w:rsidRPr="003C674E">
        <w:t xml:space="preserve"> </w:t>
      </w:r>
      <w:r w:rsidR="005F398C" w:rsidRPr="003C674E">
        <w:t>shaken</w:t>
      </w:r>
      <w:r w:rsidR="00FB1370" w:rsidRPr="003C674E">
        <w:t xml:space="preserve"> </w:t>
      </w:r>
      <w:r w:rsidR="005F398C" w:rsidRPr="003C674E">
        <w:t>at</w:t>
      </w:r>
      <w:r w:rsidR="00FB1370" w:rsidRPr="003C674E">
        <w:t xml:space="preserve"> </w:t>
      </w:r>
      <w:r w:rsidR="005F398C" w:rsidRPr="003C674E">
        <w:t>150</w:t>
      </w:r>
      <w:r w:rsidR="00FB1370" w:rsidRPr="003C674E">
        <w:t xml:space="preserve"> </w:t>
      </w:r>
      <w:r w:rsidR="005F398C" w:rsidRPr="003C674E">
        <w:t>rpm</w:t>
      </w:r>
      <w:r w:rsidR="00FB1370" w:rsidRPr="003C674E">
        <w:t xml:space="preserve"> </w:t>
      </w:r>
      <w:r w:rsidR="005F398C" w:rsidRPr="003C674E">
        <w:t>for</w:t>
      </w:r>
      <w:r w:rsidR="00FB1370" w:rsidRPr="003C674E">
        <w:t xml:space="preserve"> </w:t>
      </w:r>
      <w:r w:rsidR="005F398C" w:rsidRPr="003C674E">
        <w:t>30</w:t>
      </w:r>
      <w:r w:rsidR="00FB1370" w:rsidRPr="003C674E">
        <w:t xml:space="preserve"> </w:t>
      </w:r>
      <w:r w:rsidR="005F398C" w:rsidRPr="003C674E">
        <w:t>min,</w:t>
      </w:r>
      <w:r w:rsidR="00FB1370" w:rsidRPr="003C674E">
        <w:t xml:space="preserve"> </w:t>
      </w:r>
      <w:r w:rsidR="005F398C" w:rsidRPr="003C674E">
        <w:t>at</w:t>
      </w:r>
      <w:r w:rsidR="00FB1370" w:rsidRPr="003C674E">
        <w:t xml:space="preserve"> </w:t>
      </w:r>
      <w:r w:rsidR="005F398C" w:rsidRPr="003C674E">
        <w:t>25</w:t>
      </w:r>
      <w:r w:rsidR="00FB1370" w:rsidRPr="003C674E">
        <w:t xml:space="preserve"> </w:t>
      </w:r>
      <w:r w:rsidR="005F398C" w:rsidRPr="003C674E">
        <w:t>°C.</w:t>
      </w:r>
      <w:r w:rsidR="00FB1370" w:rsidRPr="003C674E">
        <w:t xml:space="preserve"> </w:t>
      </w:r>
      <w:r w:rsidR="005F398C" w:rsidRPr="003C674E">
        <w:t>Between</w:t>
      </w:r>
      <w:r w:rsidR="00FB1370" w:rsidRPr="003C674E">
        <w:t xml:space="preserve"> </w:t>
      </w:r>
      <w:r w:rsidR="005F398C" w:rsidRPr="003C674E">
        <w:t>each</w:t>
      </w:r>
      <w:r w:rsidR="00FB1370" w:rsidRPr="003C674E">
        <w:t xml:space="preserve"> </w:t>
      </w:r>
      <w:r w:rsidR="005F398C" w:rsidRPr="003C674E">
        <w:t>step</w:t>
      </w:r>
      <w:r w:rsidR="00FB1370" w:rsidRPr="003C674E">
        <w:t xml:space="preserve"> </w:t>
      </w:r>
      <w:r w:rsidR="005F398C" w:rsidRPr="003C674E">
        <w:t>of</w:t>
      </w:r>
      <w:r w:rsidR="00FB1370" w:rsidRPr="003C674E">
        <w:t xml:space="preserve"> </w:t>
      </w:r>
      <w:r w:rsidR="005F398C" w:rsidRPr="003C674E">
        <w:t>the</w:t>
      </w:r>
      <w:r w:rsidR="00FB1370" w:rsidRPr="003C674E">
        <w:t xml:space="preserve"> </w:t>
      </w:r>
      <w:r w:rsidR="005F398C" w:rsidRPr="003C674E">
        <w:t>extraction,</w:t>
      </w:r>
      <w:r w:rsidR="00FB1370" w:rsidRPr="003C674E">
        <w:t xml:space="preserve"> </w:t>
      </w:r>
      <w:r w:rsidR="005F398C" w:rsidRPr="003C674E">
        <w:t>the</w:t>
      </w:r>
      <w:r w:rsidR="00FB1370" w:rsidRPr="003C674E">
        <w:t xml:space="preserve"> </w:t>
      </w:r>
      <w:r w:rsidR="005F398C" w:rsidRPr="003C674E">
        <w:t>material</w:t>
      </w:r>
      <w:r w:rsidR="00FB1370" w:rsidRPr="003C674E">
        <w:t xml:space="preserve"> </w:t>
      </w:r>
      <w:r w:rsidR="005F398C" w:rsidRPr="003C674E">
        <w:t>was</w:t>
      </w:r>
      <w:r w:rsidR="00FB1370" w:rsidRPr="003C674E">
        <w:t xml:space="preserve"> </w:t>
      </w:r>
      <w:r w:rsidR="005F398C" w:rsidRPr="003C674E">
        <w:t>collected</w:t>
      </w:r>
      <w:r w:rsidR="00FB1370" w:rsidRPr="003C674E">
        <w:t xml:space="preserve"> </w:t>
      </w:r>
      <w:r w:rsidR="005F398C" w:rsidRPr="003C674E">
        <w:t>by</w:t>
      </w:r>
      <w:r w:rsidR="00FB1370" w:rsidRPr="003C674E">
        <w:t xml:space="preserve"> </w:t>
      </w:r>
      <w:r w:rsidR="005F398C" w:rsidRPr="003C674E">
        <w:t>centrifugation</w:t>
      </w:r>
      <w:r w:rsidR="00FB1370" w:rsidRPr="003C674E">
        <w:t xml:space="preserve"> </w:t>
      </w:r>
      <w:r w:rsidR="005F398C" w:rsidRPr="003C674E">
        <w:t>at</w:t>
      </w:r>
      <w:r w:rsidR="00FB1370" w:rsidRPr="003C674E">
        <w:t xml:space="preserve"> </w:t>
      </w:r>
      <w:r w:rsidR="005F398C" w:rsidRPr="003C674E">
        <w:t>25000</w:t>
      </w:r>
      <w:r w:rsidR="00B06410" w:rsidRPr="003C674E">
        <w:t>×</w:t>
      </w:r>
      <w:r w:rsidR="005F398C" w:rsidRPr="003C674E">
        <w:rPr>
          <w:i/>
          <w:iCs/>
        </w:rPr>
        <w:t>g</w:t>
      </w:r>
      <w:r w:rsidR="00FB1370" w:rsidRPr="003C674E">
        <w:t xml:space="preserve"> </w:t>
      </w:r>
      <w:r w:rsidR="005F398C" w:rsidRPr="003C674E">
        <w:t>for</w:t>
      </w:r>
      <w:r w:rsidR="00FB1370" w:rsidRPr="003C674E">
        <w:t xml:space="preserve"> </w:t>
      </w:r>
      <w:r w:rsidR="005F398C" w:rsidRPr="003C674E">
        <w:t>10</w:t>
      </w:r>
      <w:r w:rsidR="00FB1370" w:rsidRPr="003C674E">
        <w:t xml:space="preserve"> </w:t>
      </w:r>
      <w:r w:rsidR="005F398C" w:rsidRPr="003C674E">
        <w:t>min</w:t>
      </w:r>
      <w:r w:rsidR="00FB1370" w:rsidRPr="003C674E">
        <w:t xml:space="preserve"> </w:t>
      </w:r>
      <w:r w:rsidR="005F398C" w:rsidRPr="003C674E">
        <w:t>and</w:t>
      </w:r>
      <w:r w:rsidR="00FB1370" w:rsidRPr="003C674E">
        <w:t xml:space="preserve"> </w:t>
      </w:r>
      <w:r w:rsidR="005F398C" w:rsidRPr="003C674E">
        <w:t>the</w:t>
      </w:r>
      <w:r w:rsidR="00FB1370" w:rsidRPr="003C674E">
        <w:t xml:space="preserve"> </w:t>
      </w:r>
      <w:r w:rsidR="005F398C" w:rsidRPr="003C674E">
        <w:t>supernatants</w:t>
      </w:r>
      <w:r w:rsidR="00FB1370" w:rsidRPr="003C674E">
        <w:t xml:space="preserve"> </w:t>
      </w:r>
      <w:r w:rsidR="005F398C" w:rsidRPr="003C674E">
        <w:t>were</w:t>
      </w:r>
      <w:r w:rsidR="00FB1370" w:rsidRPr="003C674E">
        <w:t xml:space="preserve"> </w:t>
      </w:r>
      <w:r w:rsidR="005F398C" w:rsidRPr="003C674E">
        <w:t>discarded.</w:t>
      </w:r>
      <w:r w:rsidR="00FB1370" w:rsidRPr="003C674E">
        <w:t xml:space="preserve"> </w:t>
      </w:r>
      <w:r w:rsidR="005F398C" w:rsidRPr="003C674E">
        <w:t>Following</w:t>
      </w:r>
      <w:r w:rsidR="00FB1370" w:rsidRPr="003C674E">
        <w:t xml:space="preserve"> </w:t>
      </w:r>
      <w:r w:rsidR="005F398C" w:rsidRPr="003C674E">
        <w:t>the</w:t>
      </w:r>
      <w:r w:rsidR="00FB1370" w:rsidRPr="003C674E">
        <w:t xml:space="preserve"> </w:t>
      </w:r>
      <w:r w:rsidR="005F398C" w:rsidRPr="003C674E">
        <w:t>third</w:t>
      </w:r>
      <w:r w:rsidR="00FB1370" w:rsidRPr="003C674E">
        <w:t xml:space="preserve"> </w:t>
      </w:r>
      <w:r w:rsidR="005F398C" w:rsidRPr="003C674E">
        <w:t>acetone</w:t>
      </w:r>
      <w:r w:rsidR="00FB1370" w:rsidRPr="003C674E">
        <w:t xml:space="preserve"> </w:t>
      </w:r>
      <w:r w:rsidR="005F398C" w:rsidRPr="003C674E">
        <w:t>step,</w:t>
      </w:r>
      <w:r w:rsidR="00FB1370" w:rsidRPr="003C674E">
        <w:t xml:space="preserve"> </w:t>
      </w:r>
      <w:r w:rsidR="005F398C" w:rsidRPr="003C674E">
        <w:t>the</w:t>
      </w:r>
      <w:r w:rsidR="00FB1370" w:rsidRPr="003C674E">
        <w:t xml:space="preserve"> </w:t>
      </w:r>
      <w:r w:rsidR="005F398C" w:rsidRPr="003C674E">
        <w:t>samples</w:t>
      </w:r>
      <w:r w:rsidR="00FB1370" w:rsidRPr="003C674E">
        <w:t xml:space="preserve"> </w:t>
      </w:r>
      <w:r w:rsidR="005F398C" w:rsidRPr="003C674E">
        <w:t>were</w:t>
      </w:r>
      <w:r w:rsidR="00FB1370" w:rsidRPr="003C674E">
        <w:t xml:space="preserve"> </w:t>
      </w:r>
      <w:r w:rsidR="005F398C" w:rsidRPr="003C674E">
        <w:t>left</w:t>
      </w:r>
      <w:r w:rsidR="00FB1370" w:rsidRPr="003C674E">
        <w:t xml:space="preserve"> </w:t>
      </w:r>
      <w:r w:rsidR="005F398C" w:rsidRPr="003C674E">
        <w:t>to</w:t>
      </w:r>
      <w:r w:rsidR="00FB1370" w:rsidRPr="003C674E">
        <w:t xml:space="preserve"> </w:t>
      </w:r>
      <w:r w:rsidR="005F398C" w:rsidRPr="003C674E">
        <w:t>dry</w:t>
      </w:r>
      <w:r w:rsidR="00FB1370" w:rsidRPr="003C674E">
        <w:t xml:space="preserve"> </w:t>
      </w:r>
      <w:r w:rsidR="005F398C" w:rsidRPr="003C674E">
        <w:t>overnight</w:t>
      </w:r>
      <w:r w:rsidR="00FB1370" w:rsidRPr="003C674E">
        <w:t xml:space="preserve"> </w:t>
      </w:r>
      <w:r w:rsidR="005F398C" w:rsidRPr="003C674E">
        <w:t>in</w:t>
      </w:r>
      <w:r w:rsidR="00FB1370" w:rsidRPr="003C674E">
        <w:t xml:space="preserve"> </w:t>
      </w:r>
      <w:r w:rsidR="005F398C" w:rsidRPr="003C674E">
        <w:t>a</w:t>
      </w:r>
      <w:r w:rsidR="00FB1370" w:rsidRPr="003C674E">
        <w:t xml:space="preserve"> </w:t>
      </w:r>
      <w:r w:rsidR="005F398C" w:rsidRPr="003C674E">
        <w:t>fume</w:t>
      </w:r>
      <w:r w:rsidR="00FB1370" w:rsidRPr="003C674E">
        <w:t xml:space="preserve"> </w:t>
      </w:r>
      <w:r w:rsidR="005F398C" w:rsidRPr="003C674E">
        <w:t>hood.</w:t>
      </w:r>
    </w:p>
    <w:p w14:paraId="12870597" w14:textId="77777777" w:rsidR="005F398C" w:rsidRPr="003C674E" w:rsidRDefault="005F398C" w:rsidP="005F398C">
      <w:pPr>
        <w:pStyle w:val="TAMainText"/>
      </w:pPr>
    </w:p>
    <w:p w14:paraId="60EE3E21" w14:textId="77777777" w:rsidR="005F398C" w:rsidRPr="003C674E" w:rsidRDefault="005F398C" w:rsidP="005F398C">
      <w:pPr>
        <w:pStyle w:val="TAMainText"/>
      </w:pPr>
    </w:p>
    <w:p w14:paraId="2ED274BF" w14:textId="036BF3E0" w:rsidR="005F398C" w:rsidRPr="003C674E" w:rsidRDefault="005F398C" w:rsidP="0011730A">
      <w:pPr>
        <w:pStyle w:val="2heading"/>
        <w:rPr>
          <w:lang w:val="en-US"/>
        </w:rPr>
      </w:pPr>
      <w:bookmarkStart w:id="2" w:name="_Hlk103350192"/>
      <w:r w:rsidRPr="003C674E">
        <w:rPr>
          <w:lang w:val="en-US"/>
        </w:rPr>
        <w:t>Inoculum</w:t>
      </w:r>
      <w:r w:rsidR="00FB1370" w:rsidRPr="003C674E">
        <w:rPr>
          <w:lang w:val="en-US"/>
        </w:rPr>
        <w:t xml:space="preserve"> </w:t>
      </w:r>
      <w:r w:rsidRPr="003C674E">
        <w:rPr>
          <w:lang w:val="en-US"/>
        </w:rPr>
        <w:t>preparation</w:t>
      </w:r>
      <w:r w:rsidR="00FB1370" w:rsidRPr="003C674E">
        <w:rPr>
          <w:lang w:val="en-US"/>
        </w:rPr>
        <w:t xml:space="preserve"> </w:t>
      </w:r>
      <w:r w:rsidRPr="003C674E">
        <w:rPr>
          <w:lang w:val="en-US"/>
        </w:rPr>
        <w:t>and</w:t>
      </w:r>
      <w:r w:rsidR="00FB1370" w:rsidRPr="003C674E">
        <w:rPr>
          <w:lang w:val="en-US"/>
        </w:rPr>
        <w:t xml:space="preserve"> </w:t>
      </w:r>
      <w:r w:rsidRPr="003C674E">
        <w:rPr>
          <w:lang w:val="en-US"/>
        </w:rPr>
        <w:t>fungal</w:t>
      </w:r>
      <w:r w:rsidR="00FB1370" w:rsidRPr="003C674E">
        <w:rPr>
          <w:lang w:val="en-US"/>
        </w:rPr>
        <w:t xml:space="preserve"> </w:t>
      </w:r>
      <w:r w:rsidRPr="003C674E">
        <w:rPr>
          <w:lang w:val="en-US"/>
        </w:rPr>
        <w:t>pretreatment</w:t>
      </w:r>
    </w:p>
    <w:p w14:paraId="5AD5876C" w14:textId="77777777" w:rsidR="005F398C" w:rsidRPr="003C674E" w:rsidRDefault="005F398C" w:rsidP="005F398C">
      <w:pPr>
        <w:pStyle w:val="TAMainText"/>
      </w:pPr>
      <w:bookmarkStart w:id="3" w:name="_Hlk103350155"/>
    </w:p>
    <w:p w14:paraId="1530D177" w14:textId="6853318E" w:rsidR="00356E99" w:rsidRPr="003C674E" w:rsidRDefault="005F398C" w:rsidP="00521110">
      <w:pPr>
        <w:pStyle w:val="TAMainText"/>
      </w:pPr>
      <w:r w:rsidRPr="003C674E">
        <w:rPr>
          <w:i/>
          <w:iCs/>
        </w:rPr>
        <w:t>Ceriporiopsis</w:t>
      </w:r>
      <w:r w:rsidR="00FB1370" w:rsidRPr="003C674E">
        <w:t xml:space="preserve"> </w:t>
      </w:r>
      <w:r w:rsidRPr="003C674E">
        <w:rPr>
          <w:i/>
          <w:iCs/>
        </w:rPr>
        <w:t>subvermispora</w:t>
      </w:r>
      <w:r w:rsidR="00FB1370" w:rsidRPr="003C674E">
        <w:t xml:space="preserve"> </w:t>
      </w:r>
      <w:r w:rsidRPr="003C674E">
        <w:t>(CES),</w:t>
      </w:r>
      <w:r w:rsidR="00FB1370" w:rsidRPr="003C674E">
        <w:t xml:space="preserve"> </w:t>
      </w:r>
      <w:r w:rsidRPr="003C674E">
        <w:rPr>
          <w:i/>
          <w:iCs/>
        </w:rPr>
        <w:t>Ganoderma</w:t>
      </w:r>
      <w:r w:rsidR="00FB1370" w:rsidRPr="003C674E">
        <w:t xml:space="preserve"> </w:t>
      </w:r>
      <w:r w:rsidRPr="003C674E">
        <w:rPr>
          <w:i/>
          <w:iCs/>
        </w:rPr>
        <w:t>lucidum</w:t>
      </w:r>
      <w:r w:rsidR="00FB1370" w:rsidRPr="003C674E">
        <w:t xml:space="preserve"> </w:t>
      </w:r>
      <w:r w:rsidRPr="003C674E">
        <w:t>(GAN),</w:t>
      </w:r>
      <w:r w:rsidR="00FB1370" w:rsidRPr="003C674E">
        <w:t xml:space="preserve"> </w:t>
      </w:r>
      <w:r w:rsidRPr="003C674E">
        <w:rPr>
          <w:i/>
          <w:iCs/>
        </w:rPr>
        <w:t>Phanerochaete</w:t>
      </w:r>
      <w:r w:rsidR="00FB1370" w:rsidRPr="003C674E">
        <w:t xml:space="preserve"> </w:t>
      </w:r>
      <w:r w:rsidRPr="003C674E">
        <w:rPr>
          <w:i/>
          <w:iCs/>
        </w:rPr>
        <w:t>chrysosporium</w:t>
      </w:r>
      <w:r w:rsidR="00FB1370" w:rsidRPr="003C674E">
        <w:t xml:space="preserve"> </w:t>
      </w:r>
      <w:r w:rsidRPr="003C674E">
        <w:t>(PHN),</w:t>
      </w:r>
      <w:r w:rsidR="00FB1370" w:rsidRPr="003C674E">
        <w:t xml:space="preserve"> </w:t>
      </w:r>
      <w:r w:rsidRPr="003C674E">
        <w:rPr>
          <w:i/>
          <w:iCs/>
        </w:rPr>
        <w:t>Pleurotus</w:t>
      </w:r>
      <w:r w:rsidR="00FB1370" w:rsidRPr="003C674E">
        <w:t xml:space="preserve"> </w:t>
      </w:r>
      <w:r w:rsidRPr="003C674E">
        <w:rPr>
          <w:i/>
          <w:iCs/>
        </w:rPr>
        <w:t>ostreatus</w:t>
      </w:r>
      <w:r w:rsidR="00FB1370" w:rsidRPr="003C674E">
        <w:t xml:space="preserve"> </w:t>
      </w:r>
      <w:r w:rsidRPr="003C674E">
        <w:t>(PLE)</w:t>
      </w:r>
      <w:r w:rsidR="00FB1370" w:rsidRPr="003C674E">
        <w:t xml:space="preserve"> </w:t>
      </w:r>
      <w:r w:rsidRPr="003C674E">
        <w:t>and</w:t>
      </w:r>
      <w:r w:rsidR="00FB1370" w:rsidRPr="003C674E">
        <w:t xml:space="preserve"> </w:t>
      </w:r>
      <w:r w:rsidRPr="003C674E">
        <w:rPr>
          <w:i/>
          <w:iCs/>
        </w:rPr>
        <w:t>Trametes</w:t>
      </w:r>
      <w:r w:rsidR="00FB1370" w:rsidRPr="003C674E">
        <w:t xml:space="preserve"> </w:t>
      </w:r>
      <w:r w:rsidRPr="003C674E">
        <w:rPr>
          <w:i/>
          <w:iCs/>
        </w:rPr>
        <w:t>versicolor</w:t>
      </w:r>
      <w:r w:rsidR="00FB1370" w:rsidRPr="003C674E">
        <w:t xml:space="preserve"> </w:t>
      </w:r>
      <w:r w:rsidRPr="003C674E">
        <w:t>(TRA)</w:t>
      </w:r>
      <w:r w:rsidR="00FB1370" w:rsidRPr="003C674E">
        <w:t xml:space="preserve"> </w:t>
      </w:r>
      <w:r w:rsidRPr="003C674E">
        <w:t>were</w:t>
      </w:r>
      <w:r w:rsidR="00FB1370" w:rsidRPr="003C674E">
        <w:t xml:space="preserve"> </w:t>
      </w:r>
      <w:bookmarkEnd w:id="2"/>
      <w:r w:rsidRPr="003C674E">
        <w:t>used</w:t>
      </w:r>
      <w:r w:rsidR="00FB1370" w:rsidRPr="003C674E">
        <w:t xml:space="preserve"> </w:t>
      </w:r>
      <w:r w:rsidRPr="003C674E">
        <w:t>as</w:t>
      </w:r>
      <w:r w:rsidR="00FB1370" w:rsidRPr="003C674E">
        <w:t xml:space="preserve"> </w:t>
      </w:r>
      <w:r w:rsidR="00F651F8" w:rsidRPr="003C674E">
        <w:t>white-rot</w:t>
      </w:r>
      <w:r w:rsidR="00FB1370" w:rsidRPr="003C674E">
        <w:t xml:space="preserve"> </w:t>
      </w:r>
      <w:r w:rsidRPr="003C674E">
        <w:t>fungi</w:t>
      </w:r>
      <w:r w:rsidR="00FB1370" w:rsidRPr="003C674E">
        <w:t xml:space="preserve"> </w:t>
      </w:r>
      <w:r w:rsidRPr="003C674E">
        <w:t>(WRF)</w:t>
      </w:r>
      <w:r w:rsidR="00FB1370" w:rsidRPr="003C674E">
        <w:t xml:space="preserve"> </w:t>
      </w:r>
      <w:r w:rsidRPr="003C674E">
        <w:t>for</w:t>
      </w:r>
      <w:r w:rsidR="00FB1370" w:rsidRPr="003C674E">
        <w:t xml:space="preserve"> </w:t>
      </w:r>
      <w:r w:rsidRPr="003C674E">
        <w:t>biological</w:t>
      </w:r>
      <w:r w:rsidR="00FB1370" w:rsidRPr="003C674E">
        <w:t xml:space="preserve"> </w:t>
      </w:r>
      <w:r w:rsidRPr="003C674E">
        <w:t>pretreatments.</w:t>
      </w:r>
      <w:r w:rsidR="00FB1370" w:rsidRPr="003C674E">
        <w:t xml:space="preserve"> </w:t>
      </w:r>
      <w:r w:rsidRPr="003C674E">
        <w:t>As</w:t>
      </w:r>
      <w:r w:rsidR="00FB1370" w:rsidRPr="003C674E">
        <w:t xml:space="preserve"> </w:t>
      </w:r>
      <w:r w:rsidRPr="003C674E">
        <w:t>described</w:t>
      </w:r>
      <w:r w:rsidR="00FB1370" w:rsidRPr="003C674E">
        <w:t xml:space="preserve"> </w:t>
      </w:r>
      <w:r w:rsidRPr="003C674E">
        <w:t>elsewhere</w:t>
      </w:r>
      <w:r w:rsidR="00C330BD" w:rsidRPr="003C674E">
        <w:fldChar w:fldCharType="begin">
          <w:fldData xml:space="preserve">PEVuZE5vdGU+PENpdGU+PEF1dGhvcj5QYWl2YSBkZSBDYXJ2YWxobzwvQXV0aG9yPjxZZWFyPjIw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</w:fldData>
        </w:fldChar>
      </w:r>
      <w:r w:rsidR="0059048C" w:rsidRPr="003C674E">
        <w:instrText xml:space="preserve"> ADDIN EN.CITE </w:instrText>
      </w:r>
      <w:r w:rsidR="0059048C" w:rsidRPr="003C674E">
        <w:fldChar w:fldCharType="begin">
          <w:fldData xml:space="preserve">PEVuZE5vdGU+PENpdGU+PEF1dGhvcj5QYWl2YSBkZSBDYXJ2YWxobzwvQXV0aG9yPjxZZWFyPjIw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</w:fldData>
        </w:fldChar>
      </w:r>
      <w:r w:rsidR="0059048C" w:rsidRPr="003C674E">
        <w:instrText xml:space="preserve"> ADDIN EN.CITE.DATA </w:instrText>
      </w:r>
      <w:r w:rsidR="0059048C" w:rsidRPr="003C674E">
        <w:fldChar w:fldCharType="end"/>
      </w:r>
      <w:r w:rsidR="00C330BD" w:rsidRPr="003C674E">
        <w:fldChar w:fldCharType="separate"/>
      </w:r>
      <w:r w:rsidR="0059048C" w:rsidRPr="003C674E">
        <w:rPr>
          <w:noProof/>
          <w:vertAlign w:val="superscript"/>
        </w:rPr>
        <w:t>32</w:t>
      </w:r>
      <w:r w:rsidR="00C330BD" w:rsidRPr="003C674E">
        <w:fldChar w:fldCharType="end"/>
      </w:r>
      <w:r w:rsidRPr="003C674E">
        <w:t>,</w:t>
      </w:r>
      <w:r w:rsidR="00FB1370" w:rsidRPr="003C674E">
        <w:t xml:space="preserve"> </w:t>
      </w:r>
      <w:r w:rsidRPr="003C674E">
        <w:t>morphological</w:t>
      </w:r>
      <w:r w:rsidR="00FB1370" w:rsidRPr="003C674E">
        <w:t xml:space="preserve"> </w:t>
      </w:r>
      <w:r w:rsidRPr="003C674E">
        <w:t>examination</w:t>
      </w:r>
      <w:r w:rsidR="00FB1370" w:rsidRPr="003C674E">
        <w:t xml:space="preserve"> </w:t>
      </w:r>
      <w:r w:rsidRPr="003C674E">
        <w:t>and</w:t>
      </w:r>
      <w:r w:rsidR="00FB1370" w:rsidRPr="003C674E">
        <w:t xml:space="preserve"> </w:t>
      </w:r>
      <w:r w:rsidRPr="003C674E">
        <w:t>molecular</w:t>
      </w:r>
      <w:r w:rsidR="00FB1370" w:rsidRPr="003C674E">
        <w:t xml:space="preserve"> </w:t>
      </w:r>
      <w:r w:rsidRPr="003C674E">
        <w:t>analysis,</w:t>
      </w:r>
      <w:r w:rsidR="00FB1370" w:rsidRPr="003C674E">
        <w:t xml:space="preserve"> </w:t>
      </w:r>
      <w:r w:rsidRPr="003C674E">
        <w:t>targeting</w:t>
      </w:r>
      <w:r w:rsidR="00FB1370" w:rsidRPr="003C674E">
        <w:t xml:space="preserve"> </w:t>
      </w:r>
      <w:r w:rsidRPr="003C674E">
        <w:t>internally</w:t>
      </w:r>
      <w:r w:rsidR="00FB1370" w:rsidRPr="003C674E">
        <w:t xml:space="preserve"> </w:t>
      </w:r>
      <w:r w:rsidRPr="003C674E">
        <w:t>transcribed</w:t>
      </w:r>
      <w:r w:rsidR="00FB1370" w:rsidRPr="003C674E">
        <w:t xml:space="preserve"> </w:t>
      </w:r>
      <w:r w:rsidRPr="003C674E">
        <w:t>spacer</w:t>
      </w:r>
      <w:r w:rsidR="00FB1370" w:rsidRPr="003C674E">
        <w:t xml:space="preserve"> </w:t>
      </w:r>
      <w:r w:rsidRPr="003C674E">
        <w:t>(ITS)</w:t>
      </w:r>
      <w:r w:rsidR="00FB1370" w:rsidRPr="003C674E">
        <w:t xml:space="preserve"> </w:t>
      </w:r>
      <w:r w:rsidRPr="003C674E">
        <w:t>regions,</w:t>
      </w:r>
      <w:r w:rsidR="00FB1370" w:rsidRPr="003C674E">
        <w:t xml:space="preserve"> </w:t>
      </w:r>
      <w:r w:rsidRPr="003C674E">
        <w:t>allowed</w:t>
      </w:r>
      <w:r w:rsidR="00FB1370" w:rsidRPr="003C674E">
        <w:t xml:space="preserve"> </w:t>
      </w:r>
      <w:r w:rsidRPr="003C674E">
        <w:t>the</w:t>
      </w:r>
      <w:r w:rsidR="00FB1370" w:rsidRPr="003C674E">
        <w:t xml:space="preserve"> </w:t>
      </w:r>
      <w:r w:rsidRPr="003C674E">
        <w:t>identification</w:t>
      </w:r>
      <w:r w:rsidR="00FB1370" w:rsidRPr="003C674E">
        <w:t xml:space="preserve"> </w:t>
      </w:r>
      <w:r w:rsidRPr="003C674E">
        <w:t>of</w:t>
      </w:r>
      <w:r w:rsidR="00FB1370" w:rsidRPr="003C674E">
        <w:t xml:space="preserve"> </w:t>
      </w:r>
      <w:r w:rsidRPr="003C674E">
        <w:t>the</w:t>
      </w:r>
      <w:r w:rsidR="00FB1370" w:rsidRPr="003C674E">
        <w:t xml:space="preserve"> </w:t>
      </w:r>
      <w:r w:rsidRPr="003C674E">
        <w:t>fungal</w:t>
      </w:r>
      <w:r w:rsidR="00FB1370" w:rsidRPr="003C674E">
        <w:t xml:space="preserve"> </w:t>
      </w:r>
      <w:r w:rsidRPr="003C674E">
        <w:t>species</w:t>
      </w:r>
      <w:r w:rsidR="00FB1370" w:rsidRPr="003C674E">
        <w:t xml:space="preserve"> </w:t>
      </w:r>
      <w:r w:rsidRPr="003C674E">
        <w:t>used</w:t>
      </w:r>
      <w:r w:rsidR="00FB1370" w:rsidRPr="003C674E">
        <w:t xml:space="preserve"> </w:t>
      </w:r>
      <w:r w:rsidRPr="003C674E">
        <w:t>in</w:t>
      </w:r>
      <w:r w:rsidR="00FB1370" w:rsidRPr="003C674E">
        <w:t xml:space="preserve"> </w:t>
      </w:r>
      <w:r w:rsidRPr="003C674E">
        <w:t>this</w:t>
      </w:r>
      <w:r w:rsidR="00FB1370" w:rsidRPr="003C674E">
        <w:t xml:space="preserve"> </w:t>
      </w:r>
      <w:r w:rsidRPr="003C674E">
        <w:t>study.</w:t>
      </w:r>
      <w:r w:rsidR="00FB1370" w:rsidRPr="003C674E">
        <w:t xml:space="preserve"> </w:t>
      </w:r>
      <w:r w:rsidRPr="003C674E">
        <w:t>Fungal</w:t>
      </w:r>
      <w:r w:rsidR="00FB1370" w:rsidRPr="003C674E">
        <w:t xml:space="preserve"> </w:t>
      </w:r>
      <w:r w:rsidRPr="003C674E">
        <w:t>inocula</w:t>
      </w:r>
      <w:r w:rsidR="00FB1370" w:rsidRPr="003C674E">
        <w:t xml:space="preserve"> </w:t>
      </w:r>
      <w:r w:rsidRPr="003C674E">
        <w:t>were</w:t>
      </w:r>
      <w:r w:rsidR="00FB1370" w:rsidRPr="003C674E">
        <w:t xml:space="preserve"> </w:t>
      </w:r>
      <w:r w:rsidRPr="003C674E">
        <w:t>prepared</w:t>
      </w:r>
      <w:r w:rsidR="00FB1370" w:rsidRPr="003C674E">
        <w:t xml:space="preserve"> </w:t>
      </w:r>
      <w:r w:rsidRPr="003C674E">
        <w:t>by</w:t>
      </w:r>
      <w:r w:rsidR="00FB1370" w:rsidRPr="003C674E">
        <w:t xml:space="preserve"> </w:t>
      </w:r>
      <w:r w:rsidRPr="003C674E">
        <w:t>culturing</w:t>
      </w:r>
      <w:r w:rsidR="00FB1370" w:rsidRPr="003C674E">
        <w:t xml:space="preserve"> </w:t>
      </w:r>
      <w:r w:rsidRPr="003C674E">
        <w:t>the</w:t>
      </w:r>
      <w:r w:rsidR="00FB1370" w:rsidRPr="003C674E">
        <w:t xml:space="preserve"> </w:t>
      </w:r>
      <w:r w:rsidRPr="003C674E">
        <w:t>individual</w:t>
      </w:r>
      <w:r w:rsidR="00FB1370" w:rsidRPr="003C674E">
        <w:t xml:space="preserve"> </w:t>
      </w:r>
      <w:r w:rsidRPr="003C674E">
        <w:t>WRF</w:t>
      </w:r>
      <w:r w:rsidR="00FB1370" w:rsidRPr="003C674E">
        <w:t xml:space="preserve"> </w:t>
      </w:r>
      <w:r w:rsidRPr="003C674E">
        <w:t>strains</w:t>
      </w:r>
      <w:r w:rsidR="00FB1370" w:rsidRPr="003C674E">
        <w:t xml:space="preserve"> </w:t>
      </w:r>
      <w:r w:rsidRPr="003C674E">
        <w:t>at</w:t>
      </w:r>
      <w:r w:rsidR="00FB1370" w:rsidRPr="003C674E">
        <w:t xml:space="preserve"> </w:t>
      </w:r>
      <w:r w:rsidRPr="003C674E">
        <w:t>23</w:t>
      </w:r>
      <w:r w:rsidR="00FB1370" w:rsidRPr="003C674E">
        <w:t xml:space="preserve"> </w:t>
      </w:r>
      <w:r w:rsidRPr="003C674E">
        <w:t>°C</w:t>
      </w:r>
      <w:r w:rsidR="00FB1370" w:rsidRPr="003C674E">
        <w:t xml:space="preserve"> </w:t>
      </w:r>
      <w:r w:rsidRPr="003C674E">
        <w:t>on</w:t>
      </w:r>
      <w:r w:rsidR="00FB1370" w:rsidRPr="003C674E">
        <w:t xml:space="preserve"> </w:t>
      </w:r>
      <w:r w:rsidRPr="003C674E">
        <w:t>2.9</w:t>
      </w:r>
      <w:r w:rsidR="00B74F8D" w:rsidRPr="003C674E">
        <w:t>%</w:t>
      </w:r>
      <w:r w:rsidR="00FB1370" w:rsidRPr="003C674E">
        <w:t xml:space="preserve"> </w:t>
      </w:r>
      <w:r w:rsidR="00EC6893" w:rsidRPr="003C674E">
        <w:t>potato dextrose agar (PDA; CM0139, Oxoid, England, UK)</w:t>
      </w:r>
      <w:r w:rsidR="00D75EB6" w:rsidRPr="003C674E">
        <w:t>,</w:t>
      </w:r>
      <w:r w:rsidR="00FB1370" w:rsidRPr="003C674E">
        <w:t xml:space="preserve"> </w:t>
      </w:r>
      <w:r w:rsidR="005D118A" w:rsidRPr="003C674E">
        <w:t>in</w:t>
      </w:r>
      <w:r w:rsidR="00FB1370" w:rsidRPr="003C674E">
        <w:t xml:space="preserve"> </w:t>
      </w:r>
      <w:r w:rsidR="00D75EB6" w:rsidRPr="003C674E">
        <w:t>Petri</w:t>
      </w:r>
      <w:r w:rsidR="00FB1370" w:rsidRPr="003C674E">
        <w:t xml:space="preserve"> </w:t>
      </w:r>
      <w:r w:rsidR="00D75EB6" w:rsidRPr="003C674E">
        <w:t>dishes</w:t>
      </w:r>
      <w:r w:rsidR="00FB1370" w:rsidRPr="003C674E">
        <w:t xml:space="preserve"> </w:t>
      </w:r>
      <w:r w:rsidR="005D118A" w:rsidRPr="003C674E">
        <w:t>(</w:t>
      </w:r>
      <w:r w:rsidR="00D75EB6" w:rsidRPr="003C674E">
        <w:t>Ø</w:t>
      </w:r>
      <w:r w:rsidR="00FB1370" w:rsidRPr="003C674E">
        <w:t xml:space="preserve"> </w:t>
      </w:r>
      <w:r w:rsidR="00D75EB6" w:rsidRPr="003C674E">
        <w:t>90</w:t>
      </w:r>
      <w:r w:rsidR="00FB1370" w:rsidRPr="003C674E">
        <w:t xml:space="preserve"> </w:t>
      </w:r>
      <w:r w:rsidR="00D75EB6" w:rsidRPr="003C674E">
        <w:t>mm</w:t>
      </w:r>
      <w:r w:rsidR="00FB1370" w:rsidRPr="003C674E">
        <w:t xml:space="preserve"> </w:t>
      </w:r>
      <w:r w:rsidR="00D75EB6" w:rsidRPr="003C674E">
        <w:rPr>
          <w:rFonts w:cs="Times"/>
        </w:rPr>
        <w:t>×</w:t>
      </w:r>
      <w:r w:rsidR="00FB1370" w:rsidRPr="003C674E">
        <w:t xml:space="preserve"> </w:t>
      </w:r>
      <w:r w:rsidR="00D75EB6" w:rsidRPr="003C674E">
        <w:t>15.8</w:t>
      </w:r>
      <w:r w:rsidR="00FB1370" w:rsidRPr="003C674E">
        <w:t xml:space="preserve"> </w:t>
      </w:r>
      <w:r w:rsidR="00D75EB6" w:rsidRPr="003C674E">
        <w:t>mm</w:t>
      </w:r>
      <w:r w:rsidR="005D118A" w:rsidRPr="003C674E">
        <w:t>;</w:t>
      </w:r>
      <w:r w:rsidR="00FB1370" w:rsidRPr="003C674E">
        <w:t xml:space="preserve"> </w:t>
      </w:r>
      <w:proofErr w:type="spellStart"/>
      <w:r w:rsidR="005D118A" w:rsidRPr="003C674E">
        <w:t>Deltalab</w:t>
      </w:r>
      <w:proofErr w:type="spellEnd"/>
      <w:r w:rsidR="005D118A" w:rsidRPr="003C674E">
        <w:t>,</w:t>
      </w:r>
      <w:r w:rsidR="00FB1370" w:rsidRPr="003C674E">
        <w:t xml:space="preserve"> </w:t>
      </w:r>
      <w:r w:rsidR="005D118A" w:rsidRPr="003C674E">
        <w:t>Spain)</w:t>
      </w:r>
      <w:r w:rsidRPr="003C674E">
        <w:t>.</w:t>
      </w:r>
      <w:r w:rsidR="00FB1370" w:rsidRPr="003C674E">
        <w:t xml:space="preserve"> </w:t>
      </w:r>
      <w:r w:rsidRPr="003C674E">
        <w:t>After</w:t>
      </w:r>
      <w:r w:rsidR="00FB1370" w:rsidRPr="003C674E">
        <w:t xml:space="preserve"> </w:t>
      </w:r>
      <w:r w:rsidRPr="003C674E">
        <w:t>10</w:t>
      </w:r>
      <w:r w:rsidR="00FB1370" w:rsidRPr="003C674E">
        <w:t xml:space="preserve"> </w:t>
      </w:r>
      <w:r w:rsidRPr="003C674E">
        <w:t>days,</w:t>
      </w:r>
      <w:r w:rsidR="00FB1370" w:rsidRPr="003C674E">
        <w:t xml:space="preserve"> </w:t>
      </w:r>
      <w:r w:rsidRPr="003C674E">
        <w:t>liquid</w:t>
      </w:r>
      <w:r w:rsidR="00FB1370" w:rsidRPr="003C674E">
        <w:t xml:space="preserve"> </w:t>
      </w:r>
      <w:r w:rsidRPr="003C674E">
        <w:t>inocul</w:t>
      </w:r>
      <w:r w:rsidR="0064695E" w:rsidRPr="003C674E">
        <w:t>a</w:t>
      </w:r>
      <w:r w:rsidR="00FB1370" w:rsidRPr="003C674E">
        <w:t xml:space="preserve"> </w:t>
      </w:r>
      <w:r w:rsidRPr="003C674E">
        <w:t>w</w:t>
      </w:r>
      <w:r w:rsidR="0064695E" w:rsidRPr="003C674E">
        <w:t>ere</w:t>
      </w:r>
      <w:r w:rsidR="00FB1370" w:rsidRPr="003C674E">
        <w:t xml:space="preserve"> </w:t>
      </w:r>
      <w:r w:rsidRPr="003C674E">
        <w:t>prepared</w:t>
      </w:r>
      <w:r w:rsidR="0064695E" w:rsidRPr="003C674E">
        <w:t>.</w:t>
      </w:r>
      <w:r w:rsidR="00FB1370" w:rsidRPr="003C674E">
        <w:t xml:space="preserve"> </w:t>
      </w:r>
      <w:r w:rsidR="0064695E" w:rsidRPr="003C674E">
        <w:t>Potato</w:t>
      </w:r>
      <w:r w:rsidR="00FB1370" w:rsidRPr="003C674E">
        <w:t xml:space="preserve"> </w:t>
      </w:r>
      <w:r w:rsidR="0064695E" w:rsidRPr="003C674E">
        <w:t>dextrose</w:t>
      </w:r>
      <w:r w:rsidR="00FB1370" w:rsidRPr="003C674E">
        <w:t xml:space="preserve"> </w:t>
      </w:r>
      <w:r w:rsidR="0064695E" w:rsidRPr="003C674E">
        <w:t>broth</w:t>
      </w:r>
      <w:r w:rsidR="00FB1370" w:rsidRPr="003C674E">
        <w:t xml:space="preserve"> </w:t>
      </w:r>
      <w:r w:rsidR="0064695E" w:rsidRPr="003C674E">
        <w:t>(PDB)</w:t>
      </w:r>
      <w:r w:rsidR="00FB1370" w:rsidRPr="003C674E">
        <w:t xml:space="preserve"> </w:t>
      </w:r>
      <w:r w:rsidR="0064695E" w:rsidRPr="003C674E">
        <w:t>was</w:t>
      </w:r>
      <w:r w:rsidR="00FB1370" w:rsidRPr="003C674E">
        <w:t xml:space="preserve"> </w:t>
      </w:r>
      <w:r w:rsidR="0064695E" w:rsidRPr="003C674E">
        <w:t>produced</w:t>
      </w:r>
      <w:r w:rsidR="00FB1370" w:rsidRPr="003C674E">
        <w:t xml:space="preserve"> </w:t>
      </w:r>
      <w:r w:rsidR="0064695E" w:rsidRPr="003C674E">
        <w:t>by</w:t>
      </w:r>
      <w:r w:rsidR="00FB1370" w:rsidRPr="003C674E">
        <w:t xml:space="preserve"> </w:t>
      </w:r>
      <w:r w:rsidR="0064695E" w:rsidRPr="003C674E">
        <w:t>boiling</w:t>
      </w:r>
      <w:r w:rsidR="00FB1370" w:rsidRPr="003C674E">
        <w:t xml:space="preserve"> </w:t>
      </w:r>
      <w:r w:rsidR="0064695E" w:rsidRPr="003C674E">
        <w:t>125</w:t>
      </w:r>
      <w:r w:rsidR="00FB1370" w:rsidRPr="003C674E">
        <w:t xml:space="preserve"> </w:t>
      </w:r>
      <w:r w:rsidR="0064695E" w:rsidRPr="003C674E">
        <w:t>g</w:t>
      </w:r>
      <w:r w:rsidR="00FB1370" w:rsidRPr="003C674E">
        <w:t xml:space="preserve"> </w:t>
      </w:r>
      <w:r w:rsidR="0064695E" w:rsidRPr="003C674E">
        <w:t>of</w:t>
      </w:r>
      <w:r w:rsidR="00FB1370" w:rsidRPr="003C674E">
        <w:t xml:space="preserve"> </w:t>
      </w:r>
      <w:r w:rsidR="0064695E" w:rsidRPr="003C674E">
        <w:t>peeled</w:t>
      </w:r>
      <w:r w:rsidR="00FB1370" w:rsidRPr="003C674E">
        <w:t xml:space="preserve"> </w:t>
      </w:r>
      <w:r w:rsidR="0064695E" w:rsidRPr="003C674E">
        <w:t>potatoes</w:t>
      </w:r>
      <w:r w:rsidR="00FB1370" w:rsidRPr="003C674E">
        <w:t xml:space="preserve"> </w:t>
      </w:r>
      <w:r w:rsidR="0064695E" w:rsidRPr="003C674E">
        <w:t>per</w:t>
      </w:r>
      <w:r w:rsidR="00FB1370" w:rsidRPr="003C674E">
        <w:t xml:space="preserve"> </w:t>
      </w:r>
      <w:r w:rsidR="0064695E" w:rsidRPr="003C674E">
        <w:t>1000</w:t>
      </w:r>
      <w:r w:rsidR="00FB1370" w:rsidRPr="003C674E">
        <w:t xml:space="preserve"> </w:t>
      </w:r>
      <w:r w:rsidR="0064695E" w:rsidRPr="003C674E">
        <w:t>mL</w:t>
      </w:r>
      <w:r w:rsidR="00FB1370" w:rsidRPr="003C674E">
        <w:t xml:space="preserve"> </w:t>
      </w:r>
      <w:r w:rsidR="0064695E" w:rsidRPr="003C674E">
        <w:t>deionized</w:t>
      </w:r>
      <w:r w:rsidR="00FB1370" w:rsidRPr="003C674E">
        <w:t xml:space="preserve"> </w:t>
      </w:r>
      <w:r w:rsidR="0064695E" w:rsidRPr="003C674E">
        <w:t>water,</w:t>
      </w:r>
      <w:r w:rsidR="00FB1370" w:rsidRPr="003C674E">
        <w:t xml:space="preserve"> </w:t>
      </w:r>
      <w:r w:rsidR="0064695E" w:rsidRPr="003C674E">
        <w:t>and</w:t>
      </w:r>
      <w:r w:rsidR="00FB1370" w:rsidRPr="003C674E">
        <w:t xml:space="preserve"> </w:t>
      </w:r>
      <w:r w:rsidR="0064695E" w:rsidRPr="003C674E">
        <w:t>adding</w:t>
      </w:r>
      <w:r w:rsidR="00FB1370" w:rsidRPr="003C674E">
        <w:t xml:space="preserve"> </w:t>
      </w:r>
      <w:r w:rsidR="0064695E" w:rsidRPr="003C674E">
        <w:t>5</w:t>
      </w:r>
      <w:r w:rsidR="00FB1370" w:rsidRPr="003C674E">
        <w:t xml:space="preserve"> </w:t>
      </w:r>
      <w:r w:rsidR="0064695E" w:rsidRPr="003C674E">
        <w:t>g</w:t>
      </w:r>
      <w:r w:rsidR="00FB1370" w:rsidRPr="003C674E">
        <w:t xml:space="preserve"> </w:t>
      </w:r>
      <w:proofErr w:type="spellStart"/>
      <w:r w:rsidR="0064695E" w:rsidRPr="003C674E">
        <w:t>Bacto</w:t>
      </w:r>
      <w:proofErr w:type="spellEnd"/>
      <w:r w:rsidR="00FB1370" w:rsidRPr="003C674E">
        <w:t xml:space="preserve"> </w:t>
      </w:r>
      <w:r w:rsidR="0064695E" w:rsidRPr="003C674E">
        <w:t>dextrose</w:t>
      </w:r>
      <w:r w:rsidR="00EC6893" w:rsidRPr="003C674E">
        <w:t xml:space="preserve"> (</w:t>
      </w:r>
      <w:proofErr w:type="spellStart"/>
      <w:r w:rsidR="00EC6893" w:rsidRPr="003C674E">
        <w:t>Difco</w:t>
      </w:r>
      <w:proofErr w:type="spellEnd"/>
      <w:r w:rsidR="00EC6893" w:rsidRPr="003C674E">
        <w:t xml:space="preserve"> 0155-17, </w:t>
      </w:r>
      <w:r w:rsidR="00167741" w:rsidRPr="00167741">
        <w:t>BD Biosciences, MI, USA</w:t>
      </w:r>
      <w:r w:rsidR="00EC6893" w:rsidRPr="003C674E">
        <w:t>)</w:t>
      </w:r>
      <w:r w:rsidR="00FB1370" w:rsidRPr="003C674E">
        <w:t xml:space="preserve"> </w:t>
      </w:r>
      <w:r w:rsidR="0064695E" w:rsidRPr="003C674E">
        <w:t>and</w:t>
      </w:r>
      <w:r w:rsidR="00FB1370" w:rsidRPr="003C674E">
        <w:t xml:space="preserve"> </w:t>
      </w:r>
      <w:r w:rsidR="0064695E" w:rsidRPr="003C674E">
        <w:t>0.75</w:t>
      </w:r>
      <w:r w:rsidR="00FB1370" w:rsidRPr="003C674E">
        <w:t xml:space="preserve"> </w:t>
      </w:r>
      <w:r w:rsidR="0064695E" w:rsidRPr="003C674E">
        <w:t>g</w:t>
      </w:r>
      <w:r w:rsidR="00FB1370" w:rsidRPr="003C674E">
        <w:t xml:space="preserve"> </w:t>
      </w:r>
      <w:proofErr w:type="spellStart"/>
      <w:r w:rsidR="0064695E" w:rsidRPr="003C674E">
        <w:t>Bacto</w:t>
      </w:r>
      <w:proofErr w:type="spellEnd"/>
      <w:r w:rsidR="00FB1370" w:rsidRPr="003C674E">
        <w:t xml:space="preserve"> </w:t>
      </w:r>
      <w:r w:rsidR="0064695E" w:rsidRPr="003C674E">
        <w:t>yeast</w:t>
      </w:r>
      <w:r w:rsidR="00FB1370" w:rsidRPr="003C674E">
        <w:t xml:space="preserve"> </w:t>
      </w:r>
      <w:r w:rsidR="0064695E" w:rsidRPr="003C674E">
        <w:t>extract</w:t>
      </w:r>
      <w:r w:rsidR="00EC6893" w:rsidRPr="003C674E">
        <w:t xml:space="preserve"> (212750, BD Biosciences) </w:t>
      </w:r>
      <w:r w:rsidR="0064695E" w:rsidRPr="003C674E">
        <w:t>to</w:t>
      </w:r>
      <w:r w:rsidR="00FB1370" w:rsidRPr="003C674E">
        <w:t xml:space="preserve"> </w:t>
      </w:r>
      <w:r w:rsidR="0064695E" w:rsidRPr="003C674E">
        <w:t>the</w:t>
      </w:r>
      <w:r w:rsidR="00FB1370" w:rsidRPr="003C674E">
        <w:t xml:space="preserve"> </w:t>
      </w:r>
      <w:r w:rsidR="0064695E" w:rsidRPr="003C674E">
        <w:t>filtered</w:t>
      </w:r>
      <w:r w:rsidR="00FB1370" w:rsidRPr="003C674E">
        <w:t xml:space="preserve"> </w:t>
      </w:r>
      <w:r w:rsidR="0064695E" w:rsidRPr="003C674E">
        <w:t>supernatant</w:t>
      </w:r>
      <w:r w:rsidR="00FB1370" w:rsidRPr="003C674E">
        <w:t xml:space="preserve"> </w:t>
      </w:r>
      <w:r w:rsidR="0064695E" w:rsidRPr="003C674E">
        <w:t>at</w:t>
      </w:r>
      <w:r w:rsidR="00FB1370" w:rsidRPr="003C674E">
        <w:t xml:space="preserve"> </w:t>
      </w:r>
      <w:r w:rsidR="0064695E" w:rsidRPr="003C674E">
        <w:t>room</w:t>
      </w:r>
      <w:r w:rsidR="00FB1370" w:rsidRPr="003C674E">
        <w:t xml:space="preserve"> </w:t>
      </w:r>
      <w:r w:rsidR="0064695E" w:rsidRPr="003C674E">
        <w:t>temperature.</w:t>
      </w:r>
      <w:r w:rsidR="00FB1370" w:rsidRPr="003C674E">
        <w:t xml:space="preserve"> </w:t>
      </w:r>
      <w:r w:rsidR="0064695E" w:rsidRPr="003C674E">
        <w:t>F</w:t>
      </w:r>
      <w:r w:rsidRPr="003C674E">
        <w:t>rom</w:t>
      </w:r>
      <w:r w:rsidR="00FB1370" w:rsidRPr="003C674E">
        <w:t xml:space="preserve"> </w:t>
      </w:r>
      <w:r w:rsidRPr="003C674E">
        <w:t>each</w:t>
      </w:r>
      <w:r w:rsidR="00FB1370" w:rsidRPr="003C674E">
        <w:t xml:space="preserve"> </w:t>
      </w:r>
      <w:r w:rsidRPr="003C674E">
        <w:t>WRF</w:t>
      </w:r>
      <w:r w:rsidR="00FB1370" w:rsidRPr="003C674E">
        <w:t xml:space="preserve"> </w:t>
      </w:r>
      <w:r w:rsidRPr="003C674E">
        <w:t>strain,</w:t>
      </w:r>
      <w:r w:rsidR="00FB1370" w:rsidRPr="003C674E">
        <w:t xml:space="preserve"> </w:t>
      </w:r>
      <w:r w:rsidR="00572A63" w:rsidRPr="003C674E">
        <w:t>the</w:t>
      </w:r>
      <w:r w:rsidR="00FB1370" w:rsidRPr="003C674E">
        <w:t xml:space="preserve"> </w:t>
      </w:r>
      <w:r w:rsidR="00D75EB6" w:rsidRPr="003C674E">
        <w:t>total</w:t>
      </w:r>
      <w:r w:rsidR="00FB1370" w:rsidRPr="003C674E">
        <w:t xml:space="preserve"> </w:t>
      </w:r>
      <w:r w:rsidR="00322223" w:rsidRPr="003C674E">
        <w:t>mycelium</w:t>
      </w:r>
      <w:r w:rsidR="00FB1370" w:rsidRPr="003C674E">
        <w:t xml:space="preserve"> </w:t>
      </w:r>
      <w:r w:rsidR="0064695E" w:rsidRPr="003C674E">
        <w:t>was</w:t>
      </w:r>
      <w:r w:rsidR="00FB1370" w:rsidRPr="003C674E">
        <w:t xml:space="preserve"> </w:t>
      </w:r>
      <w:r w:rsidR="0064695E" w:rsidRPr="003C674E">
        <w:t>removed</w:t>
      </w:r>
      <w:r w:rsidR="00FB1370" w:rsidRPr="003C674E">
        <w:t xml:space="preserve"> </w:t>
      </w:r>
      <w:r w:rsidR="0064695E" w:rsidRPr="003C674E">
        <w:t>from</w:t>
      </w:r>
      <w:r w:rsidR="00FB1370" w:rsidRPr="003C674E">
        <w:t xml:space="preserve"> </w:t>
      </w:r>
      <w:r w:rsidR="00322223" w:rsidRPr="003C674E">
        <w:t>5</w:t>
      </w:r>
      <w:r w:rsidR="00FB1370" w:rsidRPr="003C674E">
        <w:t xml:space="preserve"> </w:t>
      </w:r>
      <w:bookmarkStart w:id="4" w:name="_Hlk144826049"/>
      <w:r w:rsidR="005C2D02" w:rsidRPr="003C674E">
        <w:t>entirely</w:t>
      </w:r>
      <w:r w:rsidR="00FB1370" w:rsidRPr="003C674E">
        <w:t xml:space="preserve"> </w:t>
      </w:r>
      <w:bookmarkEnd w:id="4"/>
      <w:r w:rsidR="00572A63" w:rsidRPr="003C674E">
        <w:t>colonized</w:t>
      </w:r>
      <w:r w:rsidR="00FB1370" w:rsidRPr="003C674E">
        <w:t xml:space="preserve"> </w:t>
      </w:r>
      <w:r w:rsidR="00322223" w:rsidRPr="003C674E">
        <w:t>PDA</w:t>
      </w:r>
      <w:r w:rsidR="00FB1370" w:rsidRPr="003C674E">
        <w:t xml:space="preserve"> </w:t>
      </w:r>
      <w:r w:rsidR="00D75EB6" w:rsidRPr="003C674E">
        <w:t>Petri</w:t>
      </w:r>
      <w:r w:rsidR="00FB1370" w:rsidRPr="003C674E">
        <w:t xml:space="preserve"> </w:t>
      </w:r>
      <w:r w:rsidR="00D75EB6" w:rsidRPr="003C674E">
        <w:t>dishes</w:t>
      </w:r>
      <w:r w:rsidR="00FB1370" w:rsidRPr="003C674E">
        <w:t xml:space="preserve"> </w:t>
      </w:r>
      <w:r w:rsidR="00D75EB6" w:rsidRPr="003C674E">
        <w:t>(Ø</w:t>
      </w:r>
      <w:r w:rsidR="00FB1370" w:rsidRPr="003C674E">
        <w:t xml:space="preserve"> </w:t>
      </w:r>
      <w:r w:rsidR="00D75EB6" w:rsidRPr="003C674E">
        <w:t>90</w:t>
      </w:r>
      <w:r w:rsidR="00FB1370" w:rsidRPr="003C674E">
        <w:t xml:space="preserve"> </w:t>
      </w:r>
      <w:r w:rsidR="00D75EB6" w:rsidRPr="003C674E">
        <w:t>mm)</w:t>
      </w:r>
      <w:r w:rsidR="00FB1370" w:rsidRPr="003C674E">
        <w:t xml:space="preserve"> </w:t>
      </w:r>
      <w:r w:rsidRPr="003C674E">
        <w:t>and</w:t>
      </w:r>
      <w:r w:rsidR="00FB1370" w:rsidRPr="003C674E">
        <w:t xml:space="preserve"> </w:t>
      </w:r>
      <w:r w:rsidRPr="003C674E">
        <w:t>transferr</w:t>
      </w:r>
      <w:r w:rsidR="0064695E" w:rsidRPr="003C674E">
        <w:t>ed</w:t>
      </w:r>
      <w:r w:rsidR="00FB1370" w:rsidRPr="003C674E">
        <w:t xml:space="preserve"> </w:t>
      </w:r>
      <w:r w:rsidRPr="003C674E">
        <w:t>to</w:t>
      </w:r>
      <w:r w:rsidR="00FB1370" w:rsidRPr="003C674E">
        <w:t xml:space="preserve"> </w:t>
      </w:r>
      <w:r w:rsidRPr="003C674E">
        <w:t>a</w:t>
      </w:r>
      <w:r w:rsidR="00FB1370" w:rsidRPr="003C674E">
        <w:t xml:space="preserve"> </w:t>
      </w:r>
      <w:r w:rsidRPr="003C674E">
        <w:t>blender</w:t>
      </w:r>
      <w:r w:rsidR="00D75EB6" w:rsidRPr="003C674E">
        <w:t>,</w:t>
      </w:r>
      <w:r w:rsidR="00FB1370" w:rsidRPr="003C674E">
        <w:t xml:space="preserve"> </w:t>
      </w:r>
      <w:r w:rsidRPr="003C674E">
        <w:t>containing</w:t>
      </w:r>
      <w:r w:rsidR="00FB1370" w:rsidRPr="003C674E">
        <w:t xml:space="preserve"> </w:t>
      </w:r>
      <w:r w:rsidR="002444BE" w:rsidRPr="003C674E">
        <w:t>500</w:t>
      </w:r>
      <w:r w:rsidR="00FB1370" w:rsidRPr="003C674E">
        <w:t xml:space="preserve"> </w:t>
      </w:r>
      <w:r w:rsidR="002444BE" w:rsidRPr="003C674E">
        <w:t>mL</w:t>
      </w:r>
      <w:r w:rsidR="00FB1370" w:rsidRPr="003C674E">
        <w:t xml:space="preserve"> </w:t>
      </w:r>
      <w:r w:rsidRPr="003C674E">
        <w:t>PDB</w:t>
      </w:r>
      <w:r w:rsidR="002444BE" w:rsidRPr="003C674E">
        <w:t>.</w:t>
      </w:r>
      <w:r w:rsidR="00FB1370" w:rsidRPr="003C674E">
        <w:t xml:space="preserve"> </w:t>
      </w:r>
      <w:r w:rsidR="00572A63" w:rsidRPr="003C674E">
        <w:t>The</w:t>
      </w:r>
      <w:r w:rsidR="00FB1370" w:rsidRPr="003C674E">
        <w:t xml:space="preserve"> </w:t>
      </w:r>
      <w:r w:rsidR="00572A63" w:rsidRPr="003C674E">
        <w:t>mixture</w:t>
      </w:r>
      <w:r w:rsidR="00FB1370" w:rsidRPr="003C674E">
        <w:t xml:space="preserve"> </w:t>
      </w:r>
      <w:r w:rsidR="00572A63" w:rsidRPr="003C674E">
        <w:t>of</w:t>
      </w:r>
      <w:r w:rsidR="00FB1370" w:rsidRPr="003C674E">
        <w:t xml:space="preserve"> </w:t>
      </w:r>
      <w:r w:rsidR="00572A63" w:rsidRPr="003C674E">
        <w:t>PDB</w:t>
      </w:r>
      <w:r w:rsidR="00FB1370" w:rsidRPr="003C674E">
        <w:t xml:space="preserve"> </w:t>
      </w:r>
      <w:r w:rsidR="00572A63" w:rsidRPr="003C674E">
        <w:t>and</w:t>
      </w:r>
      <w:r w:rsidR="00FB1370" w:rsidRPr="003C674E">
        <w:t xml:space="preserve"> </w:t>
      </w:r>
      <w:r w:rsidR="00572A63" w:rsidRPr="003C674E">
        <w:t>the</w:t>
      </w:r>
      <w:r w:rsidR="00FB1370" w:rsidRPr="003C674E">
        <w:t xml:space="preserve"> </w:t>
      </w:r>
      <w:r w:rsidR="00572A63" w:rsidRPr="003C674E">
        <w:t>mycelium</w:t>
      </w:r>
      <w:r w:rsidR="00FB1370" w:rsidRPr="003C674E">
        <w:t xml:space="preserve"> </w:t>
      </w:r>
      <w:r w:rsidR="00572A63" w:rsidRPr="003C674E">
        <w:t>was</w:t>
      </w:r>
      <w:r w:rsidR="00FB1370" w:rsidRPr="003C674E">
        <w:t xml:space="preserve"> </w:t>
      </w:r>
      <w:r w:rsidR="00572A63" w:rsidRPr="003C674E">
        <w:t>blended</w:t>
      </w:r>
      <w:r w:rsidR="00FB1370" w:rsidRPr="003C674E">
        <w:t xml:space="preserve"> </w:t>
      </w:r>
      <w:r w:rsidR="00572A63" w:rsidRPr="003C674E">
        <w:t>into</w:t>
      </w:r>
      <w:r w:rsidR="00FB1370" w:rsidRPr="003C674E">
        <w:t xml:space="preserve"> </w:t>
      </w:r>
      <w:r w:rsidR="00572A63" w:rsidRPr="003C674E">
        <w:t>small</w:t>
      </w:r>
      <w:r w:rsidR="00FB1370" w:rsidRPr="003C674E">
        <w:t xml:space="preserve"> </w:t>
      </w:r>
      <w:r w:rsidR="00572A63" w:rsidRPr="003C674E">
        <w:t>pieces</w:t>
      </w:r>
      <w:r w:rsidR="00FB1370" w:rsidRPr="003C674E">
        <w:t xml:space="preserve"> </w:t>
      </w:r>
      <w:r w:rsidR="00572A63" w:rsidRPr="003C674E">
        <w:t>and</w:t>
      </w:r>
      <w:r w:rsidR="00FB1370" w:rsidRPr="003C674E">
        <w:t xml:space="preserve"> </w:t>
      </w:r>
      <w:r w:rsidR="00572A63" w:rsidRPr="003C674E">
        <w:t>subsequently</w:t>
      </w:r>
      <w:r w:rsidR="00FB1370" w:rsidRPr="003C674E">
        <w:t xml:space="preserve"> </w:t>
      </w:r>
      <w:r w:rsidR="00356E99" w:rsidRPr="003C674E">
        <w:t>allowed</w:t>
      </w:r>
      <w:r w:rsidR="00FB1370" w:rsidRPr="003C674E">
        <w:t xml:space="preserve"> </w:t>
      </w:r>
      <w:r w:rsidR="00356E99" w:rsidRPr="003C674E">
        <w:t>to</w:t>
      </w:r>
      <w:r w:rsidR="00FB1370" w:rsidRPr="003C674E">
        <w:t xml:space="preserve"> </w:t>
      </w:r>
      <w:r w:rsidR="00356E99" w:rsidRPr="003C674E">
        <w:t>regrow</w:t>
      </w:r>
      <w:r w:rsidR="00FB1370" w:rsidRPr="003C674E">
        <w:t xml:space="preserve"> </w:t>
      </w:r>
      <w:r w:rsidR="00356E99" w:rsidRPr="003C674E">
        <w:t>for</w:t>
      </w:r>
      <w:r w:rsidR="00FB1370" w:rsidRPr="003C674E">
        <w:t xml:space="preserve"> </w:t>
      </w:r>
      <w:r w:rsidR="00356E99" w:rsidRPr="003C674E">
        <w:t>5</w:t>
      </w:r>
      <w:r w:rsidR="00FB1370" w:rsidRPr="003C674E">
        <w:t xml:space="preserve"> </w:t>
      </w:r>
      <w:r w:rsidR="00356E99" w:rsidRPr="003C674E">
        <w:t>days</w:t>
      </w:r>
      <w:r w:rsidR="00FB1370" w:rsidRPr="003C674E">
        <w:t xml:space="preserve"> </w:t>
      </w:r>
      <w:r w:rsidR="00356E99" w:rsidRPr="003C674E">
        <w:t>in</w:t>
      </w:r>
      <w:r w:rsidR="00FB1370" w:rsidRPr="003C674E">
        <w:t xml:space="preserve"> </w:t>
      </w:r>
      <w:r w:rsidR="00356E99" w:rsidRPr="003C674E">
        <w:t>a</w:t>
      </w:r>
      <w:r w:rsidR="00FB1370" w:rsidRPr="003C674E">
        <w:t xml:space="preserve"> </w:t>
      </w:r>
      <w:r w:rsidR="00356E99" w:rsidRPr="003C674E">
        <w:t>shaking</w:t>
      </w:r>
      <w:r w:rsidR="00FB1370" w:rsidRPr="003C674E">
        <w:t xml:space="preserve"> </w:t>
      </w:r>
      <w:r w:rsidR="00356E99" w:rsidRPr="003C674E">
        <w:t>incubator</w:t>
      </w:r>
      <w:r w:rsidR="00FB1370" w:rsidRPr="003C674E">
        <w:t xml:space="preserve"> </w:t>
      </w:r>
      <w:r w:rsidR="00356E99" w:rsidRPr="003C674E">
        <w:t>(</w:t>
      </w:r>
      <w:r w:rsidR="00572A63" w:rsidRPr="003C674E">
        <w:t>23</w:t>
      </w:r>
      <w:r w:rsidR="00FB1370" w:rsidRPr="003C674E">
        <w:t xml:space="preserve"> </w:t>
      </w:r>
      <w:r w:rsidR="00572A63" w:rsidRPr="003C674E">
        <w:t>°C</w:t>
      </w:r>
      <w:r w:rsidR="00356E99" w:rsidRPr="003C674E">
        <w:t>;</w:t>
      </w:r>
      <w:r w:rsidR="00FB1370" w:rsidRPr="003C674E">
        <w:t xml:space="preserve"> </w:t>
      </w:r>
      <w:r w:rsidR="00572A63" w:rsidRPr="003C674E">
        <w:t>110</w:t>
      </w:r>
      <w:r w:rsidR="00FB1370" w:rsidRPr="003C674E">
        <w:t xml:space="preserve"> </w:t>
      </w:r>
      <w:r w:rsidR="00572A63" w:rsidRPr="003C674E">
        <w:t>rpm</w:t>
      </w:r>
      <w:r w:rsidR="0064695E" w:rsidRPr="003C674E">
        <w:t>)</w:t>
      </w:r>
      <w:r w:rsidR="00572A63" w:rsidRPr="003C674E">
        <w:t>.</w:t>
      </w:r>
    </w:p>
    <w:p w14:paraId="72DC733A" w14:textId="230B2D1B" w:rsidR="005F398C" w:rsidRPr="003C674E" w:rsidRDefault="005F398C" w:rsidP="006F4E0B">
      <w:pPr>
        <w:pStyle w:val="TAMainText"/>
      </w:pPr>
      <w:r w:rsidRPr="003C674E">
        <w:lastRenderedPageBreak/>
        <w:t>Under</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FB1370" w:rsidRPr="003C674E">
        <w:t xml:space="preserve"> </w:t>
      </w:r>
      <w:r w:rsidRPr="003C674E">
        <w:t>(Fig.</w:t>
      </w:r>
      <w:r w:rsidR="00FB1370" w:rsidRPr="003C674E">
        <w:t xml:space="preserve"> </w:t>
      </w:r>
      <w:r w:rsidRPr="003C674E">
        <w:t>1),</w:t>
      </w:r>
      <w:r w:rsidR="00FB1370" w:rsidRPr="003C674E">
        <w:t xml:space="preserve"> </w:t>
      </w:r>
      <w:r w:rsidRPr="003C674E">
        <w:t>to</w:t>
      </w:r>
      <w:r w:rsidR="00FB1370" w:rsidRPr="003C674E">
        <w:t xml:space="preserve"> </w:t>
      </w:r>
      <w:r w:rsidRPr="003C674E">
        <w:t>serve</w:t>
      </w:r>
      <w:r w:rsidR="00FB1370" w:rsidRPr="003C674E">
        <w:t xml:space="preserve"> </w:t>
      </w:r>
      <w:r w:rsidRPr="003C674E">
        <w:t>as</w:t>
      </w:r>
      <w:r w:rsidR="00FB1370" w:rsidRPr="003C674E">
        <w:t xml:space="preserve"> </w:t>
      </w:r>
      <w:r w:rsidRPr="003C674E">
        <w:t>solid</w:t>
      </w:r>
      <w:r w:rsidR="00FB1370" w:rsidRPr="003C674E">
        <w:t xml:space="preserve"> </w:t>
      </w:r>
      <w:r w:rsidRPr="003C674E">
        <w:t>media</w:t>
      </w:r>
      <w:r w:rsidR="00FB1370" w:rsidRPr="003C674E">
        <w:t xml:space="preserve"> </w:t>
      </w:r>
      <w:r w:rsidRPr="003C674E">
        <w:t>for</w:t>
      </w:r>
      <w:r w:rsidR="00FB1370" w:rsidRPr="003C674E">
        <w:t xml:space="preserve"> </w:t>
      </w:r>
      <w:r w:rsidRPr="003C674E">
        <w:t>WRF</w:t>
      </w:r>
      <w:r w:rsidR="00FB1370" w:rsidRPr="003C674E">
        <w:t xml:space="preserve"> </w:t>
      </w:r>
      <w:r w:rsidRPr="003C674E">
        <w:t>growth,</w:t>
      </w:r>
      <w:r w:rsidR="00FB1370" w:rsidRPr="003C674E">
        <w:t xml:space="preserve"> </w:t>
      </w:r>
      <w:r w:rsidRPr="003C674E">
        <w:t>the</w:t>
      </w:r>
      <w:r w:rsidR="00FB1370" w:rsidRPr="003C674E">
        <w:t xml:space="preserve"> </w:t>
      </w:r>
      <w:r w:rsidRPr="003C674E">
        <w:rPr>
          <w:i/>
          <w:iCs/>
        </w:rPr>
        <w:t>Eucalyptus</w:t>
      </w:r>
      <w:r w:rsidR="00FB1370" w:rsidRPr="003C674E">
        <w:t xml:space="preserve"> </w:t>
      </w:r>
      <w:r w:rsidRPr="003C674E">
        <w:t>biomass</w:t>
      </w:r>
      <w:r w:rsidR="00FB1370" w:rsidRPr="003C674E">
        <w:t xml:space="preserve"> </w:t>
      </w:r>
      <w:r w:rsidRPr="003C674E">
        <w:t>was</w:t>
      </w:r>
      <w:r w:rsidR="00FB1370" w:rsidRPr="003C674E">
        <w:t xml:space="preserve"> </w:t>
      </w:r>
      <w:r w:rsidRPr="003C674E">
        <w:t>prepared</w:t>
      </w:r>
      <w:r w:rsidR="00FB1370" w:rsidRPr="003C674E">
        <w:t xml:space="preserve"> </w:t>
      </w:r>
      <w:r w:rsidRPr="003C674E">
        <w:t>as</w:t>
      </w:r>
      <w:r w:rsidR="00FB1370" w:rsidRPr="003C674E">
        <w:t xml:space="preserve"> </w:t>
      </w:r>
      <w:r w:rsidRPr="003C674E">
        <w:t>follows:</w:t>
      </w:r>
      <w:r w:rsidR="00FB1370" w:rsidRPr="003C674E">
        <w:t xml:space="preserve"> </w:t>
      </w:r>
      <w:r w:rsidRPr="003C674E">
        <w:t>approximately</w:t>
      </w:r>
      <w:r w:rsidR="00FB1370" w:rsidRPr="003C674E">
        <w:t xml:space="preserve"> </w:t>
      </w:r>
      <w:r w:rsidRPr="003C674E">
        <w:t>1.5</w:t>
      </w:r>
      <w:r w:rsidR="00FB1370" w:rsidRPr="003C674E">
        <w:t xml:space="preserve"> </w:t>
      </w:r>
      <w:r w:rsidRPr="003C674E">
        <w:t>g</w:t>
      </w:r>
      <w:r w:rsidR="00FB1370" w:rsidRPr="003C674E">
        <w:t xml:space="preserve"> </w:t>
      </w:r>
      <w:r w:rsidRPr="003C674E">
        <w:t>of</w:t>
      </w:r>
      <w:r w:rsidR="00FB1370" w:rsidRPr="003C674E">
        <w:t xml:space="preserve"> </w:t>
      </w:r>
      <w:r w:rsidRPr="003C674E">
        <w:t>previously</w:t>
      </w:r>
      <w:r w:rsidR="00FB1370" w:rsidRPr="003C674E">
        <w:t xml:space="preserve"> </w:t>
      </w:r>
      <w:r w:rsidRPr="003C674E">
        <w:t>dried</w:t>
      </w:r>
      <w:r w:rsidR="00FB1370" w:rsidRPr="003C674E">
        <w:t xml:space="preserve"> </w:t>
      </w:r>
      <w:r w:rsidRPr="003C674E">
        <w:t>and</w:t>
      </w:r>
      <w:r w:rsidR="00FB1370" w:rsidRPr="003C674E">
        <w:t xml:space="preserve"> </w:t>
      </w:r>
      <w:r w:rsidRPr="003C674E">
        <w:t>milled</w:t>
      </w:r>
      <w:r w:rsidR="00FB1370" w:rsidRPr="003C674E">
        <w:t xml:space="preserve"> </w:t>
      </w:r>
      <w:r w:rsidRPr="003C674E">
        <w:t>but</w:t>
      </w:r>
      <w:r w:rsidR="00FB1370" w:rsidRPr="003C674E">
        <w:t xml:space="preserve"> </w:t>
      </w:r>
      <w:r w:rsidRPr="003C674E">
        <w:t>not</w:t>
      </w:r>
      <w:r w:rsidR="00FB1370" w:rsidRPr="003C674E">
        <w:t xml:space="preserve"> </w:t>
      </w:r>
      <w:r w:rsidRPr="003C674E">
        <w:t>organic</w:t>
      </w:r>
      <w:r w:rsidR="00FB1370" w:rsidRPr="003C674E">
        <w:t xml:space="preserve"> </w:t>
      </w:r>
      <w:r w:rsidRPr="003C674E">
        <w:t>solvent-washed</w:t>
      </w:r>
      <w:r w:rsidR="00FB1370" w:rsidRPr="003C674E">
        <w:t xml:space="preserve"> </w:t>
      </w:r>
      <w:r w:rsidRPr="003C674E">
        <w:t>(non-AIR)</w:t>
      </w:r>
      <w:r w:rsidR="00FB1370" w:rsidRPr="003C674E">
        <w:t xml:space="preserve"> </w:t>
      </w:r>
      <w:r w:rsidRPr="003C674E">
        <w:t>biomass</w:t>
      </w:r>
      <w:r w:rsidR="00FB1370" w:rsidRPr="003C674E">
        <w:t xml:space="preserve"> </w:t>
      </w:r>
      <w:r w:rsidRPr="003C674E">
        <w:t>was</w:t>
      </w:r>
      <w:r w:rsidR="00FB1370" w:rsidRPr="003C674E">
        <w:t xml:space="preserve"> </w:t>
      </w:r>
      <w:r w:rsidRPr="003C674E">
        <w:t>added</w:t>
      </w:r>
      <w:r w:rsidR="00FB1370" w:rsidRPr="003C674E">
        <w:t xml:space="preserve"> </w:t>
      </w:r>
      <w:r w:rsidRPr="003C674E">
        <w:t>to</w:t>
      </w:r>
      <w:r w:rsidR="00FB1370" w:rsidRPr="003C674E">
        <w:t xml:space="preserve"> </w:t>
      </w:r>
      <w:r w:rsidRPr="003C674E">
        <w:t>5</w:t>
      </w:r>
      <w:r w:rsidR="00FB1370" w:rsidRPr="003C674E">
        <w:t xml:space="preserve"> </w:t>
      </w:r>
      <w:r w:rsidRPr="003C674E">
        <w:t>mL</w:t>
      </w:r>
      <w:r w:rsidR="00FB1370" w:rsidRPr="003C674E">
        <w:t xml:space="preserve"> </w:t>
      </w:r>
      <w:r w:rsidR="000547BE" w:rsidRPr="003C674E">
        <w:t>deionized</w:t>
      </w:r>
      <w:r w:rsidR="00FB1370" w:rsidRPr="003C674E">
        <w:t xml:space="preserve"> </w:t>
      </w:r>
      <w:r w:rsidRPr="003C674E">
        <w:t>water</w:t>
      </w:r>
      <w:r w:rsidR="00FB1370" w:rsidRPr="003C674E">
        <w:t xml:space="preserve"> </w:t>
      </w:r>
      <w:r w:rsidRPr="003C674E">
        <w:t>and</w:t>
      </w:r>
      <w:r w:rsidR="00FB1370" w:rsidRPr="003C674E">
        <w:t xml:space="preserve"> </w:t>
      </w:r>
      <w:r w:rsidRPr="003C674E">
        <w:t>autoclaved</w:t>
      </w:r>
      <w:r w:rsidR="00FB1370" w:rsidRPr="003C674E">
        <w:t xml:space="preserve"> </w:t>
      </w:r>
      <w:r w:rsidRPr="003C674E">
        <w:t>in</w:t>
      </w:r>
      <w:r w:rsidR="00FB1370" w:rsidRPr="003C674E">
        <w:t xml:space="preserve"> </w:t>
      </w:r>
      <w:r w:rsidRPr="003C674E">
        <w:t>glass</w:t>
      </w:r>
      <w:r w:rsidR="00FB1370" w:rsidRPr="003C674E">
        <w:t xml:space="preserve"> </w:t>
      </w:r>
      <w:r w:rsidRPr="003C674E">
        <w:t>culture</w:t>
      </w:r>
      <w:r w:rsidR="00FB1370" w:rsidRPr="003C674E">
        <w:t xml:space="preserve"> </w:t>
      </w:r>
      <w:r w:rsidRPr="003C674E">
        <w:t>tubes</w:t>
      </w:r>
      <w:r w:rsidR="00FB1370" w:rsidRPr="003C674E">
        <w:t xml:space="preserve"> </w:t>
      </w:r>
      <w:r w:rsidRPr="003C674E">
        <w:t>capped</w:t>
      </w:r>
      <w:r w:rsidR="00FB1370" w:rsidRPr="003C674E">
        <w:t xml:space="preserve"> </w:t>
      </w:r>
      <w:r w:rsidRPr="003C674E">
        <w:t>with</w:t>
      </w:r>
      <w:r w:rsidR="00FB1370" w:rsidRPr="003C674E">
        <w:t xml:space="preserve"> </w:t>
      </w:r>
      <w:r w:rsidRPr="003C674E">
        <w:t>hydrophobic</w:t>
      </w:r>
      <w:r w:rsidR="00FB1370" w:rsidRPr="003C674E">
        <w:t xml:space="preserve"> </w:t>
      </w:r>
      <w:r w:rsidRPr="003C674E">
        <w:t>cotton.</w:t>
      </w:r>
      <w:r w:rsidR="00FB1370" w:rsidRPr="003C674E">
        <w:t xml:space="preserve"> </w:t>
      </w:r>
      <w:r w:rsidR="0064695E" w:rsidRPr="003C674E">
        <w:t>Once</w:t>
      </w:r>
      <w:r w:rsidR="00FB1370" w:rsidRPr="003C674E">
        <w:t xml:space="preserve"> </w:t>
      </w:r>
      <w:r w:rsidR="0064695E" w:rsidRPr="003C674E">
        <w:t>at</w:t>
      </w:r>
      <w:r w:rsidR="00FB1370" w:rsidRPr="003C674E">
        <w:t xml:space="preserve"> </w:t>
      </w:r>
      <w:r w:rsidR="0064695E" w:rsidRPr="003C674E">
        <w:t>room</w:t>
      </w:r>
      <w:r w:rsidR="00FB1370" w:rsidRPr="003C674E">
        <w:t xml:space="preserve"> </w:t>
      </w:r>
      <w:r w:rsidR="0064695E" w:rsidRPr="003C674E">
        <w:t>temperature,</w:t>
      </w:r>
      <w:r w:rsidR="00FB1370" w:rsidRPr="003C674E">
        <w:t xml:space="preserve"> </w:t>
      </w:r>
      <w:r w:rsidR="005F0007" w:rsidRPr="003C674E">
        <w:t>for</w:t>
      </w:r>
      <w:r w:rsidR="00FB1370" w:rsidRPr="003C674E">
        <w:t xml:space="preserve"> </w:t>
      </w:r>
      <w:r w:rsidR="005F0007" w:rsidRPr="003C674E">
        <w:t>each</w:t>
      </w:r>
      <w:r w:rsidR="00FB1370" w:rsidRPr="003C674E">
        <w:t xml:space="preserve"> </w:t>
      </w:r>
      <w:r w:rsidR="005F0007" w:rsidRPr="003C674E">
        <w:t>combination</w:t>
      </w:r>
      <w:r w:rsidR="00FB1370" w:rsidRPr="003C674E">
        <w:t xml:space="preserve"> </w:t>
      </w:r>
      <w:r w:rsidR="005F0007" w:rsidRPr="003C674E">
        <w:t>of</w:t>
      </w:r>
      <w:r w:rsidR="00FB1370" w:rsidRPr="003C674E">
        <w:t xml:space="preserve"> </w:t>
      </w:r>
      <w:r w:rsidR="005F0007" w:rsidRPr="003C674E">
        <w:t>WRF</w:t>
      </w:r>
      <w:r w:rsidR="00FB1370" w:rsidRPr="003C674E">
        <w:t xml:space="preserve"> </w:t>
      </w:r>
      <w:r w:rsidR="005F0007" w:rsidRPr="003C674E">
        <w:t>(GAN,</w:t>
      </w:r>
      <w:r w:rsidR="00FB1370" w:rsidRPr="003C674E">
        <w:t xml:space="preserve"> </w:t>
      </w:r>
      <w:r w:rsidR="005F0007" w:rsidRPr="003C674E">
        <w:t>TRA</w:t>
      </w:r>
      <w:r w:rsidR="00FB1370" w:rsidRPr="003C674E">
        <w:t xml:space="preserve"> </w:t>
      </w:r>
      <w:r w:rsidR="005F0007" w:rsidRPr="003C674E">
        <w:t>and</w:t>
      </w:r>
      <w:r w:rsidR="00FB1370" w:rsidRPr="003C674E">
        <w:t xml:space="preserve"> </w:t>
      </w:r>
      <w:r w:rsidR="005F0007" w:rsidRPr="003C674E">
        <w:t>PLE)</w:t>
      </w:r>
      <w:r w:rsidR="00FB1370" w:rsidRPr="003C674E">
        <w:t xml:space="preserve"> </w:t>
      </w:r>
      <w:r w:rsidR="005F0007" w:rsidRPr="003C674E">
        <w:t>and</w:t>
      </w:r>
      <w:r w:rsidR="00FB1370" w:rsidRPr="003C674E">
        <w:t xml:space="preserve"> </w:t>
      </w:r>
      <w:r w:rsidR="005F0007" w:rsidRPr="003C674E">
        <w:rPr>
          <w:i/>
          <w:iCs/>
        </w:rPr>
        <w:t>Eucalyptus</w:t>
      </w:r>
      <w:r w:rsidR="00FB1370" w:rsidRPr="003C674E">
        <w:t xml:space="preserve"> </w:t>
      </w:r>
      <w:r w:rsidR="005F0007" w:rsidRPr="003C674E">
        <w:t>spp.</w:t>
      </w:r>
      <w:r w:rsidR="00FB1370" w:rsidRPr="003C674E">
        <w:t xml:space="preserve"> </w:t>
      </w:r>
      <w:r w:rsidR="005F0007" w:rsidRPr="003C674E">
        <w:t>(</w:t>
      </w:r>
      <w:r w:rsidR="003D013D" w:rsidRPr="003C674E">
        <w:t>EGB</w:t>
      </w:r>
      <w:r w:rsidR="00FB1370" w:rsidRPr="003C674E">
        <w:t xml:space="preserve"> </w:t>
      </w:r>
      <w:r w:rsidR="005F0007" w:rsidRPr="003C674E">
        <w:t>and</w:t>
      </w:r>
      <w:r w:rsidR="00FB1370" w:rsidRPr="003C674E">
        <w:t xml:space="preserve"> </w:t>
      </w:r>
      <w:r w:rsidR="003D013D" w:rsidRPr="003C674E">
        <w:t>ENT</w:t>
      </w:r>
      <w:r w:rsidR="005F0007" w:rsidRPr="003C674E">
        <w:t>),</w:t>
      </w:r>
      <w:r w:rsidR="00FB1370" w:rsidRPr="003C674E">
        <w:t xml:space="preserve"> </w:t>
      </w:r>
      <w:r w:rsidR="0064695E" w:rsidRPr="003C674E">
        <w:t>1.25</w:t>
      </w:r>
      <w:r w:rsidR="00FB1370" w:rsidRPr="003C674E">
        <w:t xml:space="preserve"> </w:t>
      </w:r>
      <w:r w:rsidR="0064695E" w:rsidRPr="003C674E">
        <w:t>mL</w:t>
      </w:r>
      <w:r w:rsidR="00FB1370" w:rsidRPr="003C674E">
        <w:t xml:space="preserve"> </w:t>
      </w:r>
      <w:r w:rsidR="0064695E" w:rsidRPr="003C674E">
        <w:t>of</w:t>
      </w:r>
      <w:r w:rsidR="00FB1370" w:rsidRPr="003C674E">
        <w:t xml:space="preserve"> </w:t>
      </w:r>
      <w:r w:rsidR="0064695E" w:rsidRPr="003C674E">
        <w:t>the</w:t>
      </w:r>
      <w:r w:rsidR="00FB1370" w:rsidRPr="003C674E">
        <w:t xml:space="preserve"> </w:t>
      </w:r>
      <w:r w:rsidR="005F0007" w:rsidRPr="003C674E">
        <w:t>corresponding</w:t>
      </w:r>
      <w:r w:rsidR="00FB1370" w:rsidRPr="003C674E">
        <w:t xml:space="preserve"> </w:t>
      </w:r>
      <w:r w:rsidR="0064695E" w:rsidRPr="003C674E">
        <w:t>liquid</w:t>
      </w:r>
      <w:r w:rsidR="00FB1370" w:rsidRPr="003C674E">
        <w:t xml:space="preserve"> </w:t>
      </w:r>
      <w:r w:rsidR="005F0007" w:rsidRPr="003C674E">
        <w:t>inoculum</w:t>
      </w:r>
      <w:r w:rsidR="00FB1370" w:rsidRPr="003C674E">
        <w:t xml:space="preserve"> </w:t>
      </w:r>
      <w:r w:rsidR="005F0007" w:rsidRPr="003C674E">
        <w:t>was</w:t>
      </w:r>
      <w:r w:rsidR="00FB1370" w:rsidRPr="003C674E">
        <w:t xml:space="preserve"> </w:t>
      </w:r>
      <w:r w:rsidR="005F0007" w:rsidRPr="003C674E">
        <w:t>added</w:t>
      </w:r>
      <w:r w:rsidR="00FB1370" w:rsidRPr="003C674E">
        <w:t xml:space="preserve"> </w:t>
      </w:r>
      <w:r w:rsidR="005F0007" w:rsidRPr="003C674E">
        <w:t>to</w:t>
      </w:r>
      <w:r w:rsidR="00FB1370" w:rsidRPr="003C674E">
        <w:t xml:space="preserve"> </w:t>
      </w:r>
      <w:r w:rsidR="005F0007" w:rsidRPr="003C674E">
        <w:t>the</w:t>
      </w:r>
      <w:r w:rsidR="00FB1370" w:rsidRPr="003C674E">
        <w:t xml:space="preserve"> </w:t>
      </w:r>
      <w:r w:rsidR="005F0007" w:rsidRPr="003C674E">
        <w:t>autoclaved</w:t>
      </w:r>
      <w:r w:rsidR="00FB1370" w:rsidRPr="003C674E">
        <w:t xml:space="preserve"> </w:t>
      </w:r>
      <w:r w:rsidR="005F0007" w:rsidRPr="003C674E">
        <w:t>biomass</w:t>
      </w:r>
      <w:r w:rsidR="00FB1370" w:rsidRPr="003C674E">
        <w:t xml:space="preserve"> </w:t>
      </w:r>
      <w:r w:rsidR="005F0007" w:rsidRPr="003C674E">
        <w:t>under</w:t>
      </w:r>
      <w:r w:rsidR="00FB1370" w:rsidRPr="003C674E">
        <w:t xml:space="preserve"> </w:t>
      </w:r>
      <w:r w:rsidR="005F0007" w:rsidRPr="003C674E">
        <w:t>aseptic</w:t>
      </w:r>
      <w:r w:rsidR="00FB1370" w:rsidRPr="003C674E">
        <w:t xml:space="preserve"> </w:t>
      </w:r>
      <w:r w:rsidR="005F0007" w:rsidRPr="003C674E">
        <w:t>conditions</w:t>
      </w:r>
      <w:r w:rsidR="00521110" w:rsidRPr="003C674E">
        <w:t>,</w:t>
      </w:r>
      <w:r w:rsidR="00FB1370" w:rsidRPr="003C674E">
        <w:t xml:space="preserve"> </w:t>
      </w:r>
      <w:r w:rsidRPr="003C674E">
        <w:t>in</w:t>
      </w:r>
      <w:r w:rsidR="00FB1370" w:rsidRPr="003C674E">
        <w:t xml:space="preserve"> </w:t>
      </w:r>
      <w:r w:rsidRPr="003C674E">
        <w:t>triplicate</w:t>
      </w:r>
      <w:r w:rsidR="00521110" w:rsidRPr="003C674E">
        <w:t>.</w:t>
      </w:r>
      <w:r w:rsidR="00FB1370" w:rsidRPr="003C674E">
        <w:t xml:space="preserve"> </w:t>
      </w:r>
      <w:r w:rsidRPr="003C674E">
        <w:t>Additionally,</w:t>
      </w:r>
      <w:r w:rsidR="00FB1370" w:rsidRPr="003C674E">
        <w:t xml:space="preserve"> </w:t>
      </w:r>
      <w:r w:rsidRPr="003C674E">
        <w:t>non-inoculated</w:t>
      </w:r>
      <w:r w:rsidR="00FB1370" w:rsidRPr="003C674E">
        <w:t xml:space="preserve"> </w:t>
      </w:r>
      <w:r w:rsidRPr="003C674E">
        <w:t>biomass</w:t>
      </w:r>
      <w:r w:rsidR="00FB1370" w:rsidRPr="003C674E">
        <w:t xml:space="preserve"> </w:t>
      </w:r>
      <w:r w:rsidRPr="003C674E">
        <w:t>samples</w:t>
      </w:r>
      <w:r w:rsidR="00FB1370" w:rsidRPr="003C674E">
        <w:t xml:space="preserve"> </w:t>
      </w:r>
      <w:r w:rsidRPr="003C674E">
        <w:t>(</w:t>
      </w:r>
      <w:bookmarkStart w:id="5" w:name="_Hlk66367374"/>
      <w:r w:rsidRPr="003C674E">
        <w:t>NF</w:t>
      </w:r>
      <w:r w:rsidR="00FB1370" w:rsidRPr="003C674E">
        <w:t xml:space="preserve"> </w:t>
      </w:r>
      <w:r w:rsidRPr="003C674E">
        <w:t>controls;</w:t>
      </w:r>
      <w:r w:rsidR="00FB1370" w:rsidRPr="003C674E">
        <w:t xml:space="preserve"> </w:t>
      </w:r>
      <w:r w:rsidRPr="003C674E">
        <w:t>no</w:t>
      </w:r>
      <w:r w:rsidR="00FB1370" w:rsidRPr="003C674E">
        <w:t xml:space="preserve"> </w:t>
      </w:r>
      <w:r w:rsidRPr="003C674E">
        <w:t>fungi</w:t>
      </w:r>
      <w:bookmarkEnd w:id="5"/>
      <w:r w:rsidRPr="003C674E">
        <w:t>)</w:t>
      </w:r>
      <w:r w:rsidR="00A52B8C" w:rsidRPr="003C674E">
        <w:t>,</w:t>
      </w:r>
      <w:r w:rsidR="00FB1370" w:rsidRPr="003C674E">
        <w:t xml:space="preserve"> </w:t>
      </w:r>
      <w:r w:rsidRPr="003C674E">
        <w:t>with</w:t>
      </w:r>
      <w:r w:rsidR="00FB1370" w:rsidRPr="003C674E">
        <w:t xml:space="preserve"> </w:t>
      </w:r>
      <w:r w:rsidRPr="003C674E">
        <w:t>an</w:t>
      </w:r>
      <w:r w:rsidR="00FB1370" w:rsidRPr="003C674E">
        <w:t xml:space="preserve"> </w:t>
      </w:r>
      <w:r w:rsidRPr="003C674E">
        <w:t>equal</w:t>
      </w:r>
      <w:r w:rsidR="00FB1370" w:rsidRPr="003C674E">
        <w:t xml:space="preserve"> </w:t>
      </w:r>
      <w:r w:rsidRPr="003C674E">
        <w:t>volume</w:t>
      </w:r>
      <w:r w:rsidR="00FB1370" w:rsidRPr="003C674E">
        <w:t xml:space="preserve"> </w:t>
      </w:r>
      <w:r w:rsidRPr="003C674E">
        <w:t>of</w:t>
      </w:r>
      <w:r w:rsidR="00FB1370" w:rsidRPr="003C674E">
        <w:t xml:space="preserve"> </w:t>
      </w:r>
      <w:r w:rsidR="000547BE" w:rsidRPr="003C674E">
        <w:t>deionized</w:t>
      </w:r>
      <w:r w:rsidR="00FB1370" w:rsidRPr="003C674E">
        <w:t xml:space="preserve"> </w:t>
      </w:r>
      <w:r w:rsidRPr="003C674E">
        <w:t>water</w:t>
      </w:r>
      <w:r w:rsidR="00FB1370" w:rsidRPr="003C674E">
        <w:t xml:space="preserve"> </w:t>
      </w:r>
      <w:r w:rsidRPr="003C674E">
        <w:t>added,</w:t>
      </w:r>
      <w:r w:rsidR="00FB1370" w:rsidRPr="003C674E">
        <w:t xml:space="preserve"> </w:t>
      </w:r>
      <w:r w:rsidRPr="003C674E">
        <w:t>were</w:t>
      </w:r>
      <w:r w:rsidR="00FB1370" w:rsidRPr="003C674E">
        <w:t xml:space="preserve"> </w:t>
      </w:r>
      <w:r w:rsidRPr="003C674E">
        <w:t>included</w:t>
      </w:r>
      <w:r w:rsidR="00FB1370" w:rsidRPr="003C674E">
        <w:t xml:space="preserve"> </w:t>
      </w:r>
      <w:r w:rsidRPr="003C674E">
        <w:t>to</w:t>
      </w:r>
      <w:r w:rsidR="00FB1370" w:rsidRPr="003C674E">
        <w:t xml:space="preserve"> </w:t>
      </w:r>
      <w:r w:rsidRPr="003C674E">
        <w:t>serve</w:t>
      </w:r>
      <w:r w:rsidR="00FB1370" w:rsidRPr="003C674E">
        <w:t xml:space="preserve"> </w:t>
      </w:r>
      <w:r w:rsidRPr="003C674E">
        <w:t>as</w:t>
      </w:r>
      <w:r w:rsidR="00FB1370" w:rsidRPr="003C674E">
        <w:t xml:space="preserve"> </w:t>
      </w:r>
      <w:r w:rsidRPr="003C674E">
        <w:t>negative</w:t>
      </w:r>
      <w:r w:rsidR="00FB1370" w:rsidRPr="003C674E">
        <w:t xml:space="preserve"> </w:t>
      </w:r>
      <w:r w:rsidRPr="003C674E">
        <w:t>controls.</w:t>
      </w:r>
      <w:r w:rsidR="00FB1370" w:rsidRPr="003C674E">
        <w:t xml:space="preserve"> </w:t>
      </w:r>
      <w:r w:rsidR="00521110" w:rsidRPr="003C674E">
        <w:t>These</w:t>
      </w:r>
      <w:r w:rsidR="00FB1370" w:rsidRPr="003C674E">
        <w:t xml:space="preserve"> </w:t>
      </w:r>
      <w:r w:rsidR="00521110" w:rsidRPr="003C674E">
        <w:t>slurries</w:t>
      </w:r>
      <w:r w:rsidR="00FB1370" w:rsidRPr="003C674E">
        <w:t xml:space="preserve"> </w:t>
      </w:r>
      <w:r w:rsidR="00521110" w:rsidRPr="003C674E">
        <w:t>were</w:t>
      </w:r>
      <w:r w:rsidR="00FB1370" w:rsidRPr="003C674E">
        <w:t xml:space="preserve"> </w:t>
      </w:r>
      <w:r w:rsidR="00521110" w:rsidRPr="003C674E">
        <w:t>vortex</w:t>
      </w:r>
      <w:r w:rsidR="00FB1370" w:rsidRPr="003C674E">
        <w:t xml:space="preserve"> </w:t>
      </w:r>
      <w:r w:rsidR="00521110" w:rsidRPr="003C674E">
        <w:t>mixed</w:t>
      </w:r>
      <w:r w:rsidR="00FB1370" w:rsidRPr="003C674E">
        <w:t xml:space="preserve"> </w:t>
      </w:r>
      <w:r w:rsidR="00521110" w:rsidRPr="003C674E">
        <w:t>and</w:t>
      </w:r>
      <w:r w:rsidR="00FB1370" w:rsidRPr="003C674E">
        <w:t xml:space="preserve"> </w:t>
      </w:r>
      <w:r w:rsidR="00521110" w:rsidRPr="003C674E">
        <w:t>left</w:t>
      </w:r>
      <w:r w:rsidR="00FB1370" w:rsidRPr="003C674E">
        <w:t xml:space="preserve"> </w:t>
      </w:r>
      <w:r w:rsidR="00521110" w:rsidRPr="003C674E">
        <w:t>incubating</w:t>
      </w:r>
      <w:r w:rsidR="00FB1370" w:rsidRPr="003C674E">
        <w:t xml:space="preserve"> </w:t>
      </w:r>
      <w:r w:rsidRPr="003C674E">
        <w:t>statically</w:t>
      </w:r>
      <w:r w:rsidR="00FB1370" w:rsidRPr="003C674E">
        <w:t xml:space="preserve"> </w:t>
      </w:r>
      <w:r w:rsidRPr="003C674E">
        <w:t>at</w:t>
      </w:r>
      <w:r w:rsidR="00FB1370" w:rsidRPr="003C674E">
        <w:t xml:space="preserve"> </w:t>
      </w:r>
      <w:r w:rsidRPr="003C674E">
        <w:t>24</w:t>
      </w:r>
      <w:r w:rsidR="00FB1370" w:rsidRPr="003C674E">
        <w:t xml:space="preserve"> </w:t>
      </w:r>
      <w:r w:rsidRPr="003C674E">
        <w:t>°C</w:t>
      </w:r>
      <w:r w:rsidR="00FB1370" w:rsidRPr="003C674E">
        <w:t xml:space="preserve"> </w:t>
      </w:r>
      <w:r w:rsidRPr="003C674E">
        <w:t>in</w:t>
      </w:r>
      <w:r w:rsidR="00FB1370" w:rsidRPr="003C674E">
        <w:t xml:space="preserve"> </w:t>
      </w:r>
      <w:r w:rsidRPr="003C674E">
        <w:t>the</w:t>
      </w:r>
      <w:r w:rsidR="00FB1370" w:rsidRPr="003C674E">
        <w:t xml:space="preserve"> </w:t>
      </w:r>
      <w:r w:rsidRPr="003C674E">
        <w:t>dark</w:t>
      </w:r>
      <w:r w:rsidR="00FB1370" w:rsidRPr="003C674E">
        <w:t xml:space="preserve"> </w:t>
      </w:r>
      <w:r w:rsidRPr="003C674E">
        <w:t>for</w:t>
      </w:r>
      <w:r w:rsidR="00FB1370" w:rsidRPr="003C674E">
        <w:t xml:space="preserve"> </w:t>
      </w:r>
      <w:r w:rsidRPr="003C674E">
        <w:t>30</w:t>
      </w:r>
      <w:r w:rsidR="00FB1370" w:rsidRPr="003C674E">
        <w:t xml:space="preserve"> </w:t>
      </w:r>
      <w:r w:rsidRPr="003C674E">
        <w:t>days.</w:t>
      </w:r>
      <w:r w:rsidR="00FB1370" w:rsidRPr="003C674E">
        <w:t xml:space="preserve"> </w:t>
      </w:r>
      <w:r w:rsidRPr="003C674E">
        <w:t>WRF-pretreatment</w:t>
      </w:r>
      <w:r w:rsidR="00FB1370" w:rsidRPr="003C674E">
        <w:t xml:space="preserve"> </w:t>
      </w:r>
      <w:r w:rsidRPr="003C674E">
        <w:t>methodologies</w:t>
      </w:r>
      <w:r w:rsidR="00FB1370" w:rsidRPr="003C674E">
        <w:t xml:space="preserve"> </w:t>
      </w:r>
      <w:r w:rsidRPr="003C674E">
        <w:t>were</w:t>
      </w:r>
      <w:r w:rsidR="00FB1370" w:rsidRPr="003C674E">
        <w:t xml:space="preserve"> </w:t>
      </w:r>
      <w:r w:rsidRPr="003C674E">
        <w:t>adapted</w:t>
      </w:r>
      <w:r w:rsidR="00FB1370" w:rsidRPr="003C674E">
        <w:t xml:space="preserve"> </w:t>
      </w:r>
      <w:r w:rsidRPr="003C674E">
        <w:t>from</w:t>
      </w:r>
      <w:r w:rsidR="00FB1370" w:rsidRPr="003C674E">
        <w:t xml:space="preserve"> </w:t>
      </w:r>
      <w:r w:rsidRPr="003C674E">
        <w:t>procedures</w:t>
      </w:r>
      <w:r w:rsidR="00FB1370" w:rsidRPr="003C674E">
        <w:t xml:space="preserve"> </w:t>
      </w:r>
      <w:r w:rsidRPr="003C674E">
        <w:t>reported</w:t>
      </w:r>
      <w:r w:rsidR="00FB1370" w:rsidRPr="003C674E">
        <w:t xml:space="preserve"> </w:t>
      </w:r>
      <w:r w:rsidRPr="003C674E">
        <w:t>elsewhere</w:t>
      </w:r>
      <w:r w:rsidR="00C330BD" w:rsidRPr="003C674E">
        <w:fldChar w:fldCharType="begin">
          <w:fldData xml:space="preserve">PEVuZE5vdGU+PENpdGU+PEF1dGhvcj5TYWx2YWNow7phPC9BdXRob3I+PFllYXI+MjAxMTwvWWVh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=
</w:fldData>
        </w:fldChar>
      </w:r>
      <w:r w:rsidR="000971EA">
        <w:instrText xml:space="preserve"> ADDIN EN.CITE </w:instrText>
      </w:r>
      <w:r w:rsidR="000971EA">
        <w:fldChar w:fldCharType="begin">
          <w:fldData xml:space="preserve">PEVuZE5vdGU+PENpdGU+PEF1dGhvcj5TYWx2YWNow7phPC9BdXRob3I+PFllYXI+MjAxMTwvWWVh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=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33,34</w:t>
      </w:r>
      <w:r w:rsidR="00C330BD" w:rsidRPr="003C674E">
        <w:fldChar w:fldCharType="end"/>
      </w:r>
      <w:r w:rsidRPr="003C674E">
        <w:t>.</w:t>
      </w:r>
      <w:r w:rsidR="00FB1370" w:rsidRPr="003C674E">
        <w:t xml:space="preserve"> </w:t>
      </w:r>
      <w:r w:rsidRPr="003C674E">
        <w:t>After</w:t>
      </w:r>
      <w:r w:rsidR="00FB1370" w:rsidRPr="003C674E">
        <w:t xml:space="preserve"> </w:t>
      </w:r>
      <w:r w:rsidRPr="003C674E">
        <w:t>incubation,</w:t>
      </w:r>
      <w:r w:rsidR="006F4E0B" w:rsidRPr="003C674E">
        <w:t xml:space="preserve"> aliquots of the pretreatment effluents were collected</w:t>
      </w:r>
      <w:r w:rsidR="00521110" w:rsidRPr="003C674E">
        <w:t>,</w:t>
      </w:r>
      <w:r w:rsidR="00FB1370" w:rsidRPr="003C674E">
        <w:t xml:space="preserve"> </w:t>
      </w:r>
      <w:r w:rsidRPr="003C674E">
        <w:t>immediately</w:t>
      </w:r>
      <w:r w:rsidR="00FB1370" w:rsidRPr="003C674E">
        <w:t xml:space="preserve"> </w:t>
      </w:r>
      <w:proofErr w:type="gramStart"/>
      <w:r w:rsidRPr="003C674E">
        <w:t>flash-frozen</w:t>
      </w:r>
      <w:proofErr w:type="gramEnd"/>
      <w:r w:rsidR="00FB1370" w:rsidRPr="003C674E">
        <w:t xml:space="preserve"> </w:t>
      </w:r>
      <w:r w:rsidRPr="003C674E">
        <w:t>with</w:t>
      </w:r>
      <w:r w:rsidR="00FB1370" w:rsidRPr="003C674E">
        <w:t xml:space="preserve"> </w:t>
      </w:r>
      <w:r w:rsidRPr="003C674E">
        <w:t>N</w:t>
      </w:r>
      <w:r w:rsidRPr="003C674E">
        <w:rPr>
          <w:vertAlign w:val="subscript"/>
        </w:rPr>
        <w:t>2</w:t>
      </w:r>
      <w:r w:rsidR="00FB1370" w:rsidRPr="003C674E">
        <w:t xml:space="preserve"> </w:t>
      </w:r>
      <w:r w:rsidRPr="003C674E">
        <w:t>and</w:t>
      </w:r>
      <w:r w:rsidR="00FB1370" w:rsidRPr="003C674E">
        <w:t xml:space="preserve"> </w:t>
      </w:r>
      <w:r w:rsidRPr="003C674E">
        <w:t>then</w:t>
      </w:r>
      <w:r w:rsidR="00FB1370" w:rsidRPr="003C674E">
        <w:t xml:space="preserve"> </w:t>
      </w:r>
      <w:r w:rsidRPr="003C674E">
        <w:t>freeze-dried</w:t>
      </w:r>
      <w:r w:rsidR="00FB1370" w:rsidRPr="003C674E">
        <w:t xml:space="preserve"> </w:t>
      </w:r>
      <w:r w:rsidR="009E4C56" w:rsidRPr="003C674E">
        <w:t>be</w:t>
      </w:r>
      <w:r w:rsidRPr="003C674E">
        <w:t>for</w:t>
      </w:r>
      <w:r w:rsidR="009E4C56" w:rsidRPr="003C674E">
        <w:t>e</w:t>
      </w:r>
      <w:r w:rsidR="00FB1370" w:rsidRPr="003C674E">
        <w:t xml:space="preserve"> </w:t>
      </w:r>
      <w:r w:rsidRPr="003C674E">
        <w:t>subsequent</w:t>
      </w:r>
      <w:r w:rsidR="00FB1370" w:rsidRPr="003C674E">
        <w:t xml:space="preserve"> </w:t>
      </w:r>
      <w:r w:rsidRPr="003C674E">
        <w:t>chemical</w:t>
      </w:r>
      <w:r w:rsidR="00FB1370" w:rsidRPr="003C674E">
        <w:t xml:space="preserve"> </w:t>
      </w:r>
      <w:r w:rsidR="000547BE" w:rsidRPr="003C674E">
        <w:t>characterization</w:t>
      </w:r>
      <w:r w:rsidRPr="003C674E">
        <w:t>.</w:t>
      </w:r>
      <w:r w:rsidR="00FB1370" w:rsidRPr="003C674E">
        <w:t xml:space="preserve"> </w:t>
      </w:r>
      <w:r w:rsidRPr="003C674E">
        <w:t>The</w:t>
      </w:r>
      <w:r w:rsidR="00FB1370" w:rsidRPr="003C674E">
        <w:t xml:space="preserve"> </w:t>
      </w:r>
      <w:r w:rsidRPr="003C674E">
        <w:t>solid</w:t>
      </w:r>
      <w:r w:rsidR="00FB1370" w:rsidRPr="003C674E">
        <w:t xml:space="preserve"> </w:t>
      </w:r>
      <w:r w:rsidRPr="003C674E">
        <w:t>pretreated</w:t>
      </w:r>
      <w:r w:rsidR="00FB1370" w:rsidRPr="003C674E">
        <w:t xml:space="preserve"> </w:t>
      </w:r>
      <w:r w:rsidRPr="003C674E">
        <w:t>biomass</w:t>
      </w:r>
      <w:r w:rsidR="00FB1370" w:rsidRPr="003C674E">
        <w:t xml:space="preserve"> </w:t>
      </w:r>
      <w:r w:rsidR="007A6D9B" w:rsidRPr="003C674E">
        <w:t>was</w:t>
      </w:r>
      <w:r w:rsidR="00FB1370" w:rsidRPr="003C674E">
        <w:t xml:space="preserve"> </w:t>
      </w:r>
      <w:r w:rsidRPr="003C674E">
        <w:t>washed</w:t>
      </w:r>
      <w:r w:rsidR="00FB1370" w:rsidRPr="003C674E">
        <w:t xml:space="preserve"> </w:t>
      </w:r>
      <w:r w:rsidRPr="003C674E">
        <w:t>twice</w:t>
      </w:r>
      <w:r w:rsidR="00FB1370" w:rsidRPr="003C674E">
        <w:t xml:space="preserve"> </w:t>
      </w:r>
      <w:r w:rsidRPr="003C674E">
        <w:t>with</w:t>
      </w:r>
      <w:r w:rsidR="00FB1370" w:rsidRPr="003C674E">
        <w:t xml:space="preserve"> </w:t>
      </w:r>
      <w:r w:rsidR="000547BE" w:rsidRPr="003C674E">
        <w:t>deionized</w:t>
      </w:r>
      <w:r w:rsidR="00FB1370" w:rsidRPr="003C674E">
        <w:t xml:space="preserve"> </w:t>
      </w:r>
      <w:r w:rsidRPr="003C674E">
        <w:t>water,</w:t>
      </w:r>
      <w:r w:rsidR="00FB1370" w:rsidRPr="003C674E">
        <w:t xml:space="preserve"> </w:t>
      </w:r>
      <w:r w:rsidRPr="003C674E">
        <w:t>dried</w:t>
      </w:r>
      <w:r w:rsidR="00FB1370" w:rsidRPr="003C674E">
        <w:t xml:space="preserve"> </w:t>
      </w:r>
      <w:r w:rsidRPr="003C674E">
        <w:t>at</w:t>
      </w:r>
      <w:r w:rsidR="00FB1370" w:rsidRPr="003C674E">
        <w:t xml:space="preserve"> </w:t>
      </w:r>
      <w:r w:rsidRPr="003C674E">
        <w:t>40</w:t>
      </w:r>
      <w:r w:rsidR="00FB1370" w:rsidRPr="003C674E">
        <w:t xml:space="preserve"> </w:t>
      </w:r>
      <w:r w:rsidRPr="003C674E">
        <w:t>°C</w:t>
      </w:r>
      <w:r w:rsidR="00FB1370" w:rsidRPr="003C674E">
        <w:t xml:space="preserve"> </w:t>
      </w:r>
      <w:bookmarkStart w:id="6" w:name="_Hlk144830400"/>
      <w:r w:rsidR="00A52B8C" w:rsidRPr="003C674E">
        <w:t>for</w:t>
      </w:r>
      <w:r w:rsidR="00FB1370" w:rsidRPr="003C674E">
        <w:t xml:space="preserve"> </w:t>
      </w:r>
      <w:r w:rsidR="00A52B8C" w:rsidRPr="003C674E">
        <w:t>48</w:t>
      </w:r>
      <w:bookmarkEnd w:id="6"/>
      <w:r w:rsidR="00297341">
        <w:t>h,</w:t>
      </w:r>
      <w:r w:rsidR="00FB1370" w:rsidRPr="003C674E">
        <w:t xml:space="preserve"> </w:t>
      </w:r>
      <w:r w:rsidRPr="003C674E">
        <w:t>and</w:t>
      </w:r>
      <w:r w:rsidR="00FB1370" w:rsidRPr="003C674E">
        <w:t xml:space="preserve"> </w:t>
      </w:r>
      <w:r w:rsidRPr="003C674E">
        <w:t>stored</w:t>
      </w:r>
      <w:r w:rsidR="00FB1370" w:rsidRPr="003C674E">
        <w:t xml:space="preserve"> </w:t>
      </w:r>
      <w:r w:rsidRPr="003C674E">
        <w:t>for</w:t>
      </w:r>
      <w:r w:rsidR="00FB1370" w:rsidRPr="003C674E">
        <w:t xml:space="preserve"> </w:t>
      </w:r>
      <w:r w:rsidRPr="003C674E">
        <w:t>subsequent</w:t>
      </w:r>
      <w:r w:rsidR="00FB1370" w:rsidRPr="003C674E">
        <w:t xml:space="preserve"> </w:t>
      </w:r>
      <w:r w:rsidRPr="003C674E">
        <w:t>analyses</w:t>
      </w:r>
      <w:r w:rsidR="00FB1370" w:rsidRPr="003C674E">
        <w:t xml:space="preserve"> </w:t>
      </w:r>
      <w:r w:rsidRPr="003C674E">
        <w:t>and</w:t>
      </w:r>
      <w:r w:rsidR="00FB1370" w:rsidRPr="003C674E">
        <w:t xml:space="preserve"> </w:t>
      </w:r>
      <w:r w:rsidRPr="003C674E">
        <w:t>alkali</w:t>
      </w:r>
      <w:r w:rsidR="00FB1370" w:rsidRPr="003C674E">
        <w:t xml:space="preserve"> </w:t>
      </w:r>
      <w:r w:rsidRPr="003C674E">
        <w:t>pretreatment.</w:t>
      </w:r>
      <w:r w:rsidR="00FB1370" w:rsidRPr="003C674E">
        <w:t xml:space="preserve"> </w:t>
      </w:r>
      <w:r w:rsidRPr="003C674E">
        <w:t>For</w:t>
      </w:r>
      <w:r w:rsidR="00FB1370" w:rsidRPr="003C674E">
        <w:t xml:space="preserve"> </w:t>
      </w:r>
      <w:r w:rsidRPr="003C674E">
        <w:t>neutral</w:t>
      </w:r>
      <w:r w:rsidR="00FB1370" w:rsidRPr="003C674E">
        <w:t xml:space="preserve"> </w:t>
      </w:r>
      <w:r w:rsidRPr="003C674E">
        <w:t>sugars</w:t>
      </w:r>
      <w:r w:rsidR="00FB1370" w:rsidRPr="003C674E">
        <w:t xml:space="preserve"> </w:t>
      </w:r>
      <w:r w:rsidRPr="003C674E">
        <w:t>and</w:t>
      </w:r>
      <w:r w:rsidR="00FB1370" w:rsidRPr="003C674E">
        <w:t xml:space="preserve"> </w:t>
      </w:r>
      <w:r w:rsidRPr="003C674E">
        <w:t>lignin</w:t>
      </w:r>
      <w:r w:rsidR="00FB1370" w:rsidRPr="003C674E">
        <w:t xml:space="preserve"> </w:t>
      </w:r>
      <w:r w:rsidR="000547BE" w:rsidRPr="003C674E">
        <w:t>characterizations</w:t>
      </w:r>
      <w:r w:rsidRPr="003C674E">
        <w:t>,</w:t>
      </w:r>
      <w:r w:rsidR="00FB1370" w:rsidRPr="003C674E">
        <w:t xml:space="preserve"> </w:t>
      </w:r>
      <w:r w:rsidRPr="003C674E">
        <w:t>AIR</w:t>
      </w:r>
      <w:r w:rsidR="00FB1370" w:rsidRPr="003C674E">
        <w:t xml:space="preserve"> </w:t>
      </w:r>
      <w:r w:rsidRPr="003C674E">
        <w:t>samples</w:t>
      </w:r>
      <w:r w:rsidR="00FB1370" w:rsidRPr="003C674E">
        <w:t xml:space="preserve"> </w:t>
      </w:r>
      <w:r w:rsidRPr="003C674E">
        <w:t>were</w:t>
      </w:r>
      <w:r w:rsidR="00FB1370" w:rsidRPr="003C674E">
        <w:t xml:space="preserve"> </w:t>
      </w:r>
      <w:r w:rsidRPr="003C674E">
        <w:t>produced</w:t>
      </w:r>
      <w:r w:rsidR="00FB1370" w:rsidRPr="003C674E">
        <w:t xml:space="preserve"> </w:t>
      </w:r>
      <w:r w:rsidRPr="003C674E">
        <w:t>from</w:t>
      </w:r>
      <w:r w:rsidR="00FB1370" w:rsidRPr="003C674E">
        <w:t xml:space="preserve"> </w:t>
      </w:r>
      <w:r w:rsidRPr="003C674E">
        <w:t>this</w:t>
      </w:r>
      <w:r w:rsidR="00FB1370" w:rsidRPr="003C674E">
        <w:t xml:space="preserve"> </w:t>
      </w:r>
      <w:r w:rsidRPr="003C674E">
        <w:t>WRF-treated</w:t>
      </w:r>
      <w:r w:rsidR="00FB1370" w:rsidRPr="003C674E">
        <w:t xml:space="preserve"> </w:t>
      </w:r>
      <w:r w:rsidRPr="003C674E">
        <w:t>biomass</w:t>
      </w:r>
      <w:r w:rsidR="00FB1370" w:rsidRPr="003C674E">
        <w:t xml:space="preserve"> </w:t>
      </w:r>
      <w:r w:rsidRPr="003C674E">
        <w:t>(as</w:t>
      </w:r>
      <w:r w:rsidR="00FB1370" w:rsidRPr="003C674E">
        <w:t xml:space="preserve"> </w:t>
      </w:r>
      <w:r w:rsidRPr="003C674E">
        <w:t>described</w:t>
      </w:r>
      <w:r w:rsidR="00FB1370" w:rsidRPr="003C674E">
        <w:t xml:space="preserve"> </w:t>
      </w:r>
      <w:r w:rsidRPr="003C674E">
        <w:t>above).</w:t>
      </w:r>
    </w:p>
    <w:p w14:paraId="0E3D72BB" w14:textId="17D56819" w:rsidR="005F398C" w:rsidRPr="003C674E" w:rsidRDefault="005F398C" w:rsidP="005F398C">
      <w:pPr>
        <w:pStyle w:val="TAMainText"/>
      </w:pPr>
      <w:r w:rsidRPr="003C674E">
        <w:t>For</w:t>
      </w:r>
      <w:r w:rsidR="00FB1370" w:rsidRPr="003C674E">
        <w:t xml:space="preserve"> </w:t>
      </w:r>
      <w:r w:rsidRPr="003C674E">
        <w:t>the</w:t>
      </w:r>
      <w:r w:rsidR="00FB1370" w:rsidRPr="003C674E">
        <w:t xml:space="preserve"> </w:t>
      </w:r>
      <w:r w:rsidRPr="003C674E">
        <w:t>biopulping</w:t>
      </w:r>
      <w:r w:rsidR="00FB1370" w:rsidRPr="003C674E">
        <w:t xml:space="preserve"> </w:t>
      </w:r>
      <w:r w:rsidR="00414DF7" w:rsidRPr="003C674E">
        <w:t>phase</w:t>
      </w:r>
      <w:r w:rsidR="00FB1370" w:rsidRPr="003C674E">
        <w:t xml:space="preserve"> </w:t>
      </w:r>
      <w:r w:rsidRPr="003C674E">
        <w:t>(Fig.</w:t>
      </w:r>
      <w:r w:rsidR="00FB1370" w:rsidRPr="003C674E">
        <w:t xml:space="preserve"> </w:t>
      </w:r>
      <w:r w:rsidRPr="003C674E">
        <w:t>1),</w:t>
      </w:r>
      <w:r w:rsidR="00FB1370" w:rsidRPr="003C674E">
        <w:t xml:space="preserve"> </w:t>
      </w:r>
      <w:r w:rsidRPr="003C674E">
        <w:t>larger</w:t>
      </w:r>
      <w:r w:rsidR="00EC6893" w:rsidRPr="003C674E">
        <w:t xml:space="preserve"> biomass</w:t>
      </w:r>
      <w:r w:rsidR="00FB1370" w:rsidRPr="003C674E">
        <w:t xml:space="preserve"> </w:t>
      </w:r>
      <w:r w:rsidRPr="003C674E">
        <w:t>quantities</w:t>
      </w:r>
      <w:r w:rsidR="00FB1370" w:rsidRPr="003C674E">
        <w:t xml:space="preserve"> </w:t>
      </w:r>
      <w:r w:rsidRPr="003C674E">
        <w:t>were</w:t>
      </w:r>
      <w:r w:rsidR="00FB1370" w:rsidRPr="003C674E">
        <w:t xml:space="preserve"> </w:t>
      </w:r>
      <w:r w:rsidRPr="003C674E">
        <w:t>used.</w:t>
      </w:r>
      <w:r w:rsidR="00FB1370" w:rsidRPr="003C674E">
        <w:t xml:space="preserve"> </w:t>
      </w:r>
      <w:r w:rsidRPr="003C674E">
        <w:t>Approximately</w:t>
      </w:r>
      <w:r w:rsidR="00FB1370" w:rsidRPr="003C674E">
        <w:t xml:space="preserve"> </w:t>
      </w:r>
      <w:r w:rsidRPr="003C674E">
        <w:t>1000</w:t>
      </w:r>
      <w:r w:rsidR="00FB1370" w:rsidRPr="003C674E">
        <w:t xml:space="preserve"> </w:t>
      </w:r>
      <w:r w:rsidRPr="003C674E">
        <w:t>g</w:t>
      </w:r>
      <w:r w:rsidR="00FB1370" w:rsidRPr="003C674E">
        <w:t xml:space="preserve"> </w:t>
      </w:r>
      <w:r w:rsidRPr="003C674E">
        <w:t>of</w:t>
      </w:r>
      <w:r w:rsidR="00FB1370" w:rsidRPr="003C674E">
        <w:t xml:space="preserve"> </w:t>
      </w:r>
      <w:r w:rsidRPr="003C674E">
        <w:t>woodchips</w:t>
      </w:r>
      <w:r w:rsidR="00FB1370" w:rsidRPr="003C674E">
        <w:t xml:space="preserve"> </w:t>
      </w:r>
      <w:r w:rsidRPr="003C674E">
        <w:t>from</w:t>
      </w:r>
      <w:r w:rsidR="00FB1370" w:rsidRPr="003C674E">
        <w:rPr>
          <w:i/>
          <w:iCs/>
        </w:rPr>
        <w:t xml:space="preserve"> </w:t>
      </w:r>
      <w:r w:rsidR="003D013D" w:rsidRPr="003C674E">
        <w:t>EGB</w:t>
      </w:r>
      <w:r w:rsidRPr="003C674E">
        <w:t>,</w:t>
      </w:r>
      <w:r w:rsidR="00FB1370" w:rsidRPr="003C674E">
        <w:t xml:space="preserve"> </w:t>
      </w:r>
      <w:r w:rsidR="003D013D" w:rsidRPr="003C674E">
        <w:t>ENT</w:t>
      </w:r>
      <w:r w:rsidR="00FB1370" w:rsidRPr="003C674E">
        <w:rPr>
          <w:i/>
          <w:iCs/>
        </w:rPr>
        <w:t xml:space="preserve"> </w:t>
      </w:r>
      <w:r w:rsidRPr="003C674E">
        <w:t>and</w:t>
      </w:r>
      <w:r w:rsidR="00FB1370" w:rsidRPr="003C674E">
        <w:t xml:space="preserve"> </w:t>
      </w:r>
      <w:r w:rsidR="003D013D" w:rsidRPr="003C674E">
        <w:t>EUG</w:t>
      </w:r>
      <w:r w:rsidR="00FB1370" w:rsidRPr="003C674E">
        <w:t xml:space="preserve"> </w:t>
      </w:r>
      <w:r w:rsidRPr="003C674E">
        <w:t>were</w:t>
      </w:r>
      <w:r w:rsidR="00FB1370" w:rsidRPr="003C674E">
        <w:t xml:space="preserve"> </w:t>
      </w:r>
      <w:r w:rsidRPr="003C674E">
        <w:t>added</w:t>
      </w:r>
      <w:r w:rsidR="00FB1370" w:rsidRPr="003C674E">
        <w:t xml:space="preserve"> </w:t>
      </w:r>
      <w:r w:rsidRPr="003C674E">
        <w:t>to</w:t>
      </w:r>
      <w:r w:rsidR="00FB1370" w:rsidRPr="003C674E">
        <w:t xml:space="preserve"> </w:t>
      </w:r>
      <w:r w:rsidRPr="003C674E">
        <w:t>20</w:t>
      </w:r>
      <w:r w:rsidR="00FB1370" w:rsidRPr="003C674E">
        <w:t xml:space="preserve"> </w:t>
      </w:r>
      <w:r w:rsidRPr="003C674E">
        <w:t>L</w:t>
      </w:r>
      <w:r w:rsidR="00FB1370" w:rsidRPr="003C674E">
        <w:t xml:space="preserve"> </w:t>
      </w:r>
      <w:r w:rsidRPr="003C674E">
        <w:t>reactors</w:t>
      </w:r>
      <w:r w:rsidR="00FB1370" w:rsidRPr="003C674E">
        <w:t xml:space="preserve"> </w:t>
      </w:r>
      <w:r w:rsidRPr="003C674E">
        <w:t>with</w:t>
      </w:r>
      <w:r w:rsidR="00FB1370" w:rsidRPr="003C674E">
        <w:t xml:space="preserve"> </w:t>
      </w:r>
      <w:r w:rsidRPr="003C674E">
        <w:t>240</w:t>
      </w:r>
      <w:r w:rsidR="00FB1370" w:rsidRPr="003C674E">
        <w:t xml:space="preserve"> </w:t>
      </w:r>
      <w:r w:rsidRPr="003C674E">
        <w:t>mL</w:t>
      </w:r>
      <w:r w:rsidR="00FB1370" w:rsidRPr="003C674E">
        <w:t xml:space="preserve"> </w:t>
      </w:r>
      <w:r w:rsidRPr="003C674E">
        <w:t>of</w:t>
      </w:r>
      <w:r w:rsidR="00FB1370" w:rsidRPr="003C674E">
        <w:t xml:space="preserve"> </w:t>
      </w:r>
      <w:r w:rsidRPr="003C674E">
        <w:t>liquid</w:t>
      </w:r>
      <w:r w:rsidR="00FB1370" w:rsidRPr="003C674E">
        <w:t xml:space="preserve"> </w:t>
      </w:r>
      <w:r w:rsidRPr="003C674E">
        <w:t>inoculum</w:t>
      </w:r>
      <w:r w:rsidR="00FB1370" w:rsidRPr="003C674E">
        <w:t xml:space="preserve"> </w:t>
      </w:r>
      <w:r w:rsidRPr="003C674E">
        <w:t>(for</w:t>
      </w:r>
      <w:r w:rsidR="00FB1370" w:rsidRPr="003C674E">
        <w:t xml:space="preserve"> </w:t>
      </w:r>
      <w:r w:rsidRPr="003C674E">
        <w:t>TRA,</w:t>
      </w:r>
      <w:r w:rsidR="00FB1370" w:rsidRPr="003C674E">
        <w:t xml:space="preserve"> </w:t>
      </w:r>
      <w:r w:rsidRPr="003C674E">
        <w:t>CES</w:t>
      </w:r>
      <w:r w:rsidR="00FB1370" w:rsidRPr="003C674E">
        <w:t xml:space="preserve"> </w:t>
      </w:r>
      <w:r w:rsidRPr="003C674E">
        <w:t>and</w:t>
      </w:r>
      <w:r w:rsidR="00FB1370" w:rsidRPr="003C674E">
        <w:t xml:space="preserve"> </w:t>
      </w:r>
      <w:r w:rsidRPr="003C674E">
        <w:t>PHN)</w:t>
      </w:r>
      <w:r w:rsidR="00FB1370" w:rsidRPr="003C674E">
        <w:t xml:space="preserve"> </w:t>
      </w:r>
      <w:r w:rsidRPr="003C674E">
        <w:t>and</w:t>
      </w:r>
      <w:r w:rsidR="00FB1370" w:rsidRPr="003C674E">
        <w:t xml:space="preserve"> </w:t>
      </w:r>
      <w:r w:rsidRPr="003C674E">
        <w:t>960</w:t>
      </w:r>
      <w:r w:rsidR="00FB1370" w:rsidRPr="003C674E">
        <w:t xml:space="preserve"> </w:t>
      </w:r>
      <w:r w:rsidRPr="003C674E">
        <w:t>mL</w:t>
      </w:r>
      <w:r w:rsidR="00FB1370" w:rsidRPr="003C674E">
        <w:t xml:space="preserve"> </w:t>
      </w:r>
      <w:r w:rsidRPr="003C674E">
        <w:t>of</w:t>
      </w:r>
      <w:r w:rsidR="00FB1370" w:rsidRPr="003C674E">
        <w:t xml:space="preserve"> </w:t>
      </w:r>
      <w:r w:rsidRPr="003C674E">
        <w:t>water.</w:t>
      </w:r>
      <w:r w:rsidR="00FB1370" w:rsidRPr="003C674E">
        <w:t xml:space="preserve"> </w:t>
      </w:r>
      <w:r w:rsidRPr="003C674E">
        <w:t>For</w:t>
      </w:r>
      <w:r w:rsidR="00FB1370" w:rsidRPr="003C674E">
        <w:t xml:space="preserve"> </w:t>
      </w:r>
      <w:r w:rsidRPr="003C674E">
        <w:t>negative</w:t>
      </w:r>
      <w:r w:rsidR="00FB1370" w:rsidRPr="003C674E">
        <w:t xml:space="preserve"> </w:t>
      </w:r>
      <w:r w:rsidRPr="003C674E">
        <w:t>controls,</w:t>
      </w:r>
      <w:r w:rsidR="00FB1370" w:rsidRPr="003C674E">
        <w:t xml:space="preserve"> </w:t>
      </w:r>
      <w:r w:rsidRPr="003C674E">
        <w:t>1200</w:t>
      </w:r>
      <w:r w:rsidR="00FB1370" w:rsidRPr="003C674E">
        <w:t xml:space="preserve"> </w:t>
      </w:r>
      <w:r w:rsidRPr="003C674E">
        <w:t>mL</w:t>
      </w:r>
      <w:r w:rsidR="00FB1370" w:rsidRPr="003C674E">
        <w:t xml:space="preserve"> </w:t>
      </w:r>
      <w:r w:rsidRPr="003C674E">
        <w:t>of</w:t>
      </w:r>
      <w:r w:rsidR="00FB1370" w:rsidRPr="003C674E">
        <w:t xml:space="preserve"> </w:t>
      </w:r>
      <w:r w:rsidRPr="003C674E">
        <w:t>water</w:t>
      </w:r>
      <w:r w:rsidR="00FB1370" w:rsidRPr="003C674E">
        <w:t xml:space="preserve"> </w:t>
      </w:r>
      <w:r w:rsidRPr="003C674E">
        <w:t>were</w:t>
      </w:r>
      <w:r w:rsidR="00FB1370" w:rsidRPr="003C674E">
        <w:t xml:space="preserve"> </w:t>
      </w:r>
      <w:r w:rsidRPr="003C674E">
        <w:t>added</w:t>
      </w:r>
      <w:r w:rsidR="00FB1370" w:rsidRPr="003C674E">
        <w:t xml:space="preserve"> </w:t>
      </w:r>
      <w:r w:rsidRPr="003C674E">
        <w:t>to</w:t>
      </w:r>
      <w:r w:rsidR="00FB1370" w:rsidRPr="003C674E">
        <w:t xml:space="preserve"> </w:t>
      </w:r>
      <w:r w:rsidRPr="003C674E">
        <w:t>the</w:t>
      </w:r>
      <w:r w:rsidR="00FB1370" w:rsidRPr="003C674E">
        <w:t xml:space="preserve"> </w:t>
      </w:r>
      <w:r w:rsidRPr="003C674E">
        <w:t>biomass</w:t>
      </w:r>
      <w:r w:rsidR="00FB1370" w:rsidRPr="003C674E">
        <w:t xml:space="preserve"> </w:t>
      </w:r>
      <w:r w:rsidRPr="003C674E">
        <w:t>without</w:t>
      </w:r>
      <w:r w:rsidR="00FB1370" w:rsidRPr="003C674E">
        <w:t xml:space="preserve"> </w:t>
      </w:r>
      <w:r w:rsidRPr="003C674E">
        <w:t>any</w:t>
      </w:r>
      <w:r w:rsidR="00FB1370" w:rsidRPr="003C674E">
        <w:t xml:space="preserve"> </w:t>
      </w:r>
      <w:r w:rsidRPr="003C674E">
        <w:t>inoculum.</w:t>
      </w:r>
      <w:r w:rsidR="00FB1370" w:rsidRPr="003C674E">
        <w:t xml:space="preserve"> </w:t>
      </w:r>
      <w:r w:rsidR="00A31755" w:rsidRPr="003C674E">
        <w:t>The</w:t>
      </w:r>
      <w:r w:rsidR="00FB1370" w:rsidRPr="003C674E">
        <w:t xml:space="preserve"> </w:t>
      </w:r>
      <w:r w:rsidR="00A31755" w:rsidRPr="003C674E">
        <w:t>woodchips</w:t>
      </w:r>
      <w:r w:rsidR="00FB1370" w:rsidRPr="003C674E">
        <w:t xml:space="preserve"> </w:t>
      </w:r>
      <w:r w:rsidR="00A31755" w:rsidRPr="003C674E">
        <w:t>were</w:t>
      </w:r>
      <w:r w:rsidR="00FB1370" w:rsidRPr="003C674E">
        <w:t xml:space="preserve"> </w:t>
      </w:r>
      <w:r w:rsidR="00A31755" w:rsidRPr="003C674E">
        <w:t>vigorously</w:t>
      </w:r>
      <w:r w:rsidR="00FB1370" w:rsidRPr="003C674E">
        <w:t xml:space="preserve"> </w:t>
      </w:r>
      <w:r w:rsidR="00A31755" w:rsidRPr="003C674E">
        <w:t>mixed</w:t>
      </w:r>
      <w:r w:rsidR="00FB1370" w:rsidRPr="003C674E">
        <w:t xml:space="preserve"> </w:t>
      </w:r>
      <w:r w:rsidR="00A31755" w:rsidRPr="003C674E">
        <w:t>with</w:t>
      </w:r>
      <w:r w:rsidR="00FB1370" w:rsidRPr="003C674E">
        <w:t xml:space="preserve"> </w:t>
      </w:r>
      <w:r w:rsidR="00A31755" w:rsidRPr="003C674E">
        <w:t>the</w:t>
      </w:r>
      <w:r w:rsidR="00FB1370" w:rsidRPr="003C674E">
        <w:t xml:space="preserve"> </w:t>
      </w:r>
      <w:r w:rsidR="00A31755" w:rsidRPr="003C674E">
        <w:t>added</w:t>
      </w:r>
      <w:r w:rsidR="00FB1370" w:rsidRPr="003C674E">
        <w:t xml:space="preserve"> </w:t>
      </w:r>
      <w:r w:rsidR="00A31755" w:rsidRPr="003C674E">
        <w:t>liquid</w:t>
      </w:r>
      <w:r w:rsidR="00FB1370" w:rsidRPr="003C674E">
        <w:t xml:space="preserve"> </w:t>
      </w:r>
      <w:r w:rsidR="00A31755" w:rsidRPr="003C674E">
        <w:t>inocula</w:t>
      </w:r>
      <w:r w:rsidR="00FB1370" w:rsidRPr="003C674E">
        <w:t xml:space="preserve"> </w:t>
      </w:r>
      <w:r w:rsidR="00A31755" w:rsidRPr="003C674E">
        <w:t>and/or</w:t>
      </w:r>
      <w:r w:rsidR="00FB1370" w:rsidRPr="003C674E">
        <w:t xml:space="preserve"> </w:t>
      </w:r>
      <w:r w:rsidR="00A31755" w:rsidRPr="003C674E">
        <w:t>water</w:t>
      </w:r>
      <w:r w:rsidRPr="003C674E">
        <w:t>,</w:t>
      </w:r>
      <w:r w:rsidR="00FB1370" w:rsidRPr="003C674E">
        <w:t xml:space="preserve"> </w:t>
      </w:r>
      <w:r w:rsidR="00A31755" w:rsidRPr="003C674E">
        <w:t>and</w:t>
      </w:r>
      <w:r w:rsidR="00FB1370" w:rsidRPr="003C674E">
        <w:t xml:space="preserve"> </w:t>
      </w:r>
      <w:r w:rsidR="00A31755" w:rsidRPr="003C674E">
        <w:t>left</w:t>
      </w:r>
      <w:r w:rsidR="00FB1370" w:rsidRPr="003C674E">
        <w:t xml:space="preserve"> </w:t>
      </w:r>
      <w:r w:rsidRPr="003C674E">
        <w:t>incubat</w:t>
      </w:r>
      <w:r w:rsidR="00A31755" w:rsidRPr="003C674E">
        <w:t>ing</w:t>
      </w:r>
      <w:r w:rsidR="00FB1370" w:rsidRPr="003C674E">
        <w:t xml:space="preserve"> </w:t>
      </w:r>
      <w:r w:rsidRPr="003C674E">
        <w:t>statically</w:t>
      </w:r>
      <w:r w:rsidR="00FB1370" w:rsidRPr="003C674E">
        <w:t xml:space="preserve"> </w:t>
      </w:r>
      <w:r w:rsidRPr="003C674E">
        <w:t>at</w:t>
      </w:r>
      <w:r w:rsidR="00FB1370" w:rsidRPr="003C674E">
        <w:t xml:space="preserve"> </w:t>
      </w:r>
      <w:r w:rsidRPr="003C674E">
        <w:t>24</w:t>
      </w:r>
      <w:r w:rsidR="00FB1370" w:rsidRPr="003C674E">
        <w:t xml:space="preserve"> </w:t>
      </w:r>
      <w:r w:rsidRPr="003C674E">
        <w:t>°C</w:t>
      </w:r>
      <w:r w:rsidR="00FB1370" w:rsidRPr="003C674E">
        <w:t xml:space="preserve"> </w:t>
      </w:r>
      <w:r w:rsidRPr="003C674E">
        <w:t>in</w:t>
      </w:r>
      <w:r w:rsidR="00FB1370" w:rsidRPr="003C674E">
        <w:t xml:space="preserve"> </w:t>
      </w:r>
      <w:r w:rsidRPr="003C674E">
        <w:t>the</w:t>
      </w:r>
      <w:r w:rsidR="00FB1370" w:rsidRPr="003C674E">
        <w:t xml:space="preserve"> </w:t>
      </w:r>
      <w:r w:rsidRPr="003C674E">
        <w:t>dark</w:t>
      </w:r>
      <w:r w:rsidR="00FB1370" w:rsidRPr="003C674E">
        <w:t xml:space="preserve"> </w:t>
      </w:r>
      <w:r w:rsidRPr="003C674E">
        <w:t>for</w:t>
      </w:r>
      <w:r w:rsidR="00FB1370" w:rsidRPr="003C674E">
        <w:t xml:space="preserve"> </w:t>
      </w:r>
      <w:r w:rsidRPr="003C674E">
        <w:t>30</w:t>
      </w:r>
      <w:r w:rsidR="00FB1370" w:rsidRPr="003C674E">
        <w:t xml:space="preserve"> </w:t>
      </w:r>
      <w:r w:rsidRPr="003C674E">
        <w:t>days.</w:t>
      </w:r>
      <w:r w:rsidR="00FB1370" w:rsidRPr="003C674E">
        <w:t xml:space="preserve"> </w:t>
      </w:r>
      <w:r w:rsidRPr="003C674E">
        <w:t>After</w:t>
      </w:r>
      <w:r w:rsidR="00FB1370" w:rsidRPr="003C674E">
        <w:t xml:space="preserve"> </w:t>
      </w:r>
      <w:r w:rsidRPr="003C674E">
        <w:t>incubation,</w:t>
      </w:r>
      <w:r w:rsidR="00FB1370" w:rsidRPr="003C674E">
        <w:t xml:space="preserve"> </w:t>
      </w:r>
      <w:r w:rsidRPr="003C674E">
        <w:t>the</w:t>
      </w:r>
      <w:r w:rsidR="00FB1370" w:rsidRPr="003C674E">
        <w:t xml:space="preserve"> </w:t>
      </w:r>
      <w:r w:rsidRPr="003C674E">
        <w:t>solid</w:t>
      </w:r>
      <w:r w:rsidR="00FB1370" w:rsidRPr="003C674E">
        <w:t xml:space="preserve"> </w:t>
      </w:r>
      <w:r w:rsidRPr="003C674E">
        <w:t>pretreated</w:t>
      </w:r>
      <w:r w:rsidR="00FB1370" w:rsidRPr="003C674E">
        <w:t xml:space="preserve"> </w:t>
      </w:r>
      <w:r w:rsidRPr="003C674E">
        <w:t>biomass</w:t>
      </w:r>
      <w:r w:rsidR="00FB1370" w:rsidRPr="003C674E">
        <w:t xml:space="preserve"> </w:t>
      </w:r>
      <w:r w:rsidR="007A6D9B" w:rsidRPr="003C674E">
        <w:t>was</w:t>
      </w:r>
      <w:r w:rsidR="00FB1370" w:rsidRPr="003C674E">
        <w:t xml:space="preserve"> </w:t>
      </w:r>
      <w:r w:rsidRPr="003C674E">
        <w:t>washed</w:t>
      </w:r>
      <w:r w:rsidR="00FB1370" w:rsidRPr="003C674E">
        <w:t xml:space="preserve"> </w:t>
      </w:r>
      <w:r w:rsidRPr="003C674E">
        <w:t>twice</w:t>
      </w:r>
      <w:r w:rsidR="00FB1370" w:rsidRPr="003C674E">
        <w:t xml:space="preserve"> </w:t>
      </w:r>
      <w:r w:rsidRPr="003C674E">
        <w:t>with</w:t>
      </w:r>
      <w:r w:rsidR="00FB1370" w:rsidRPr="003C674E">
        <w:t xml:space="preserve"> </w:t>
      </w:r>
      <w:r w:rsidR="000547BE" w:rsidRPr="003C674E">
        <w:t>deionized</w:t>
      </w:r>
      <w:r w:rsidR="00FB1370" w:rsidRPr="003C674E">
        <w:t xml:space="preserve"> </w:t>
      </w:r>
      <w:r w:rsidRPr="003C674E">
        <w:t>water,</w:t>
      </w:r>
      <w:r w:rsidR="00FB1370" w:rsidRPr="003C674E">
        <w:t xml:space="preserve"> </w:t>
      </w:r>
      <w:r w:rsidRPr="003C674E">
        <w:t>air</w:t>
      </w:r>
      <w:r w:rsidR="00FB1370" w:rsidRPr="003C674E">
        <w:t xml:space="preserve"> </w:t>
      </w:r>
      <w:r w:rsidRPr="003C674E">
        <w:t>dried</w:t>
      </w:r>
      <w:r w:rsidR="00FB1370" w:rsidRPr="003C674E">
        <w:t xml:space="preserve"> </w:t>
      </w:r>
      <w:r w:rsidRPr="003C674E">
        <w:t>at</w:t>
      </w:r>
      <w:r w:rsidR="00FB1370" w:rsidRPr="003C674E">
        <w:t xml:space="preserve"> </w:t>
      </w:r>
      <w:r w:rsidRPr="003C674E">
        <w:t>room</w:t>
      </w:r>
      <w:r w:rsidR="00FB1370" w:rsidRPr="003C674E">
        <w:t xml:space="preserve"> </w:t>
      </w:r>
      <w:r w:rsidRPr="003C674E">
        <w:t>temperature</w:t>
      </w:r>
      <w:r w:rsidR="00FB1370" w:rsidRPr="003C674E">
        <w:t xml:space="preserve"> </w:t>
      </w:r>
      <w:r w:rsidR="00A52B8C" w:rsidRPr="003C674E">
        <w:t>for</w:t>
      </w:r>
      <w:r w:rsidR="00FB1370" w:rsidRPr="003C674E">
        <w:t xml:space="preserve"> </w:t>
      </w:r>
      <w:r w:rsidR="00A52B8C" w:rsidRPr="003C674E">
        <w:t>7</w:t>
      </w:r>
      <w:r w:rsidR="00FB1370" w:rsidRPr="003C674E">
        <w:t xml:space="preserve"> </w:t>
      </w:r>
      <w:r w:rsidR="00A52B8C" w:rsidRPr="003C674E">
        <w:t>days</w:t>
      </w:r>
      <w:r w:rsidRPr="003C674E">
        <w:t>,</w:t>
      </w:r>
      <w:r w:rsidR="00FB1370" w:rsidRPr="003C674E">
        <w:t xml:space="preserve"> </w:t>
      </w:r>
      <w:r w:rsidRPr="003C674E">
        <w:t>and</w:t>
      </w:r>
      <w:r w:rsidR="00FB1370" w:rsidRPr="003C674E">
        <w:t xml:space="preserve"> </w:t>
      </w:r>
      <w:r w:rsidRPr="003C674E">
        <w:t>stored</w:t>
      </w:r>
      <w:r w:rsidR="00FB1370" w:rsidRPr="003C674E">
        <w:t xml:space="preserve"> </w:t>
      </w:r>
      <w:r w:rsidRPr="003C674E">
        <w:t>for</w:t>
      </w:r>
      <w:r w:rsidR="00FB1370" w:rsidRPr="003C674E">
        <w:t xml:space="preserve"> </w:t>
      </w:r>
      <w:r w:rsidRPr="003C674E">
        <w:t>subsequent</w:t>
      </w:r>
      <w:r w:rsidR="00FB1370" w:rsidRPr="003C674E">
        <w:t xml:space="preserve"> </w:t>
      </w:r>
      <w:r w:rsidRPr="003C674E">
        <w:t>alkali</w:t>
      </w:r>
      <w:r w:rsidR="00FB1370" w:rsidRPr="003C674E">
        <w:t xml:space="preserve"> </w:t>
      </w:r>
      <w:r w:rsidRPr="003C674E">
        <w:t>pretreatment</w:t>
      </w:r>
      <w:r w:rsidR="00FB1370" w:rsidRPr="003C674E">
        <w:t xml:space="preserve"> </w:t>
      </w:r>
      <w:r w:rsidRPr="003C674E">
        <w:t>and</w:t>
      </w:r>
      <w:r w:rsidR="00FB1370" w:rsidRPr="003C674E">
        <w:t xml:space="preserve"> </w:t>
      </w:r>
      <w:r w:rsidRPr="003C674E">
        <w:t>pulping.</w:t>
      </w:r>
    </w:p>
    <w:bookmarkEnd w:id="3"/>
    <w:p w14:paraId="666730BF" w14:textId="77777777" w:rsidR="005F398C" w:rsidRPr="003C674E" w:rsidRDefault="005F398C" w:rsidP="005F398C">
      <w:pPr>
        <w:pStyle w:val="TAMainText"/>
      </w:pPr>
    </w:p>
    <w:p w14:paraId="1FC5EDCC" w14:textId="77777777" w:rsidR="005F398C" w:rsidRPr="003C674E" w:rsidRDefault="005F398C" w:rsidP="005F398C">
      <w:pPr>
        <w:pStyle w:val="TAMainText"/>
      </w:pPr>
    </w:p>
    <w:p w14:paraId="07407FDB" w14:textId="3A8E1680" w:rsidR="005F398C" w:rsidRPr="003C674E" w:rsidRDefault="005F398C" w:rsidP="0011730A">
      <w:pPr>
        <w:pStyle w:val="2heading"/>
        <w:rPr>
          <w:lang w:val="en-US"/>
        </w:rPr>
      </w:pPr>
      <w:r w:rsidRPr="003C674E">
        <w:rPr>
          <w:lang w:val="en-US"/>
        </w:rPr>
        <w:t>Mild</w:t>
      </w:r>
      <w:r w:rsidR="00FB1370" w:rsidRPr="003C674E">
        <w:rPr>
          <w:lang w:val="en-US"/>
        </w:rPr>
        <w:t xml:space="preserve"> </w:t>
      </w:r>
      <w:r w:rsidRPr="003C674E">
        <w:rPr>
          <w:lang w:val="en-US"/>
        </w:rPr>
        <w:t>alkali</w:t>
      </w:r>
      <w:r w:rsidR="00FB1370" w:rsidRPr="003C674E">
        <w:rPr>
          <w:lang w:val="en-US"/>
        </w:rPr>
        <w:t xml:space="preserve"> </w:t>
      </w:r>
      <w:r w:rsidRPr="003C674E">
        <w:rPr>
          <w:lang w:val="en-US"/>
        </w:rPr>
        <w:t>pretreatment</w:t>
      </w:r>
    </w:p>
    <w:p w14:paraId="5075B8BE" w14:textId="77777777" w:rsidR="005F398C" w:rsidRPr="003C674E" w:rsidRDefault="005F398C" w:rsidP="005F398C">
      <w:pPr>
        <w:pStyle w:val="TAMainText"/>
      </w:pPr>
    </w:p>
    <w:p w14:paraId="6F7D74DF" w14:textId="3531C990" w:rsidR="00A616FC" w:rsidRPr="003C674E" w:rsidRDefault="005F398C" w:rsidP="005F398C">
      <w:pPr>
        <w:pStyle w:val="TAMainText"/>
      </w:pPr>
      <w:r w:rsidRPr="003C674E">
        <w:t>In</w:t>
      </w:r>
      <w:r w:rsidR="00FB1370" w:rsidRPr="003C674E">
        <w:t xml:space="preserve"> </w:t>
      </w:r>
      <w:r w:rsidRPr="003C674E">
        <w:t>both</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Pr="003C674E">
        <w:t>and</w:t>
      </w:r>
      <w:r w:rsidR="00FB1370" w:rsidRPr="003C674E">
        <w:t xml:space="preserve"> </w:t>
      </w:r>
      <w:r w:rsidRPr="003C674E">
        <w:t>the</w:t>
      </w:r>
      <w:r w:rsidR="00FB1370" w:rsidRPr="003C674E">
        <w:t xml:space="preserve"> </w:t>
      </w:r>
      <w:r w:rsidRPr="003C674E">
        <w:t>biopulping</w:t>
      </w:r>
      <w:r w:rsidR="00FB1370" w:rsidRPr="003C674E">
        <w:t xml:space="preserve"> </w:t>
      </w:r>
      <w:r w:rsidR="00414DF7" w:rsidRPr="003C674E">
        <w:t>phase</w:t>
      </w:r>
      <w:r w:rsidRPr="003C674E">
        <w:t>s,</w:t>
      </w:r>
      <w:r w:rsidR="00FB1370" w:rsidRPr="003C674E">
        <w:t xml:space="preserve"> </w:t>
      </w:r>
      <w:r w:rsidRPr="003C674E">
        <w:t>a</w:t>
      </w:r>
      <w:r w:rsidR="00FB1370" w:rsidRPr="003C674E">
        <w:t xml:space="preserve"> </w:t>
      </w:r>
      <w:r w:rsidRPr="003C674E">
        <w:t>portion</w:t>
      </w:r>
      <w:r w:rsidR="00FB1370" w:rsidRPr="003C674E">
        <w:t xml:space="preserve"> </w:t>
      </w:r>
      <w:r w:rsidRPr="003C674E">
        <w:t>of</w:t>
      </w:r>
      <w:r w:rsidR="00FB1370" w:rsidRPr="003C674E">
        <w:t xml:space="preserve"> </w:t>
      </w:r>
      <w:r w:rsidRPr="003C674E">
        <w:t>the</w:t>
      </w:r>
      <w:r w:rsidR="00FB1370" w:rsidRPr="003C674E">
        <w:t xml:space="preserve"> </w:t>
      </w:r>
      <w:r w:rsidRPr="003C674E">
        <w:t>non-WRF</w:t>
      </w:r>
      <w:r w:rsidR="00FB1370" w:rsidRPr="003C674E">
        <w:t xml:space="preserve"> </w:t>
      </w:r>
      <w:r w:rsidRPr="003C674E">
        <w:t>treated</w:t>
      </w:r>
      <w:r w:rsidR="00FB1370" w:rsidRPr="003C674E">
        <w:t xml:space="preserve"> </w:t>
      </w:r>
      <w:r w:rsidRPr="003C674E">
        <w:t>(NF)</w:t>
      </w:r>
      <w:r w:rsidR="00FB1370" w:rsidRPr="003C674E">
        <w:t xml:space="preserve"> </w:t>
      </w:r>
      <w:r w:rsidRPr="003C674E">
        <w:t>and</w:t>
      </w:r>
      <w:r w:rsidR="00FB1370" w:rsidRPr="003C674E">
        <w:t xml:space="preserve"> </w:t>
      </w:r>
      <w:r w:rsidRPr="003C674E">
        <w:t>WRF-treated</w:t>
      </w:r>
      <w:r w:rsidR="00FB1370" w:rsidRPr="003C674E">
        <w:t xml:space="preserve"> </w:t>
      </w:r>
      <w:r w:rsidRPr="003C674E">
        <w:t>solid</w:t>
      </w:r>
      <w:r w:rsidR="00FB1370" w:rsidRPr="003C674E">
        <w:t xml:space="preserve"> </w:t>
      </w:r>
      <w:r w:rsidRPr="003C674E">
        <w:t>fractions</w:t>
      </w:r>
      <w:r w:rsidR="00FB1370" w:rsidRPr="003C674E">
        <w:t xml:space="preserve"> </w:t>
      </w:r>
      <w:r w:rsidRPr="003C674E">
        <w:t>were</w:t>
      </w:r>
      <w:r w:rsidR="00FB1370" w:rsidRPr="003C674E">
        <w:t xml:space="preserve"> </w:t>
      </w:r>
      <w:r w:rsidRPr="003C674E">
        <w:t>subjected</w:t>
      </w:r>
      <w:r w:rsidR="00FB1370" w:rsidRPr="003C674E">
        <w:t xml:space="preserve"> </w:t>
      </w:r>
      <w:r w:rsidRPr="003C674E">
        <w:t>to</w:t>
      </w:r>
      <w:r w:rsidR="00FB1370" w:rsidRPr="003C674E">
        <w:t xml:space="preserve"> </w:t>
      </w:r>
      <w:r w:rsidRPr="003C674E">
        <w:t>a</w:t>
      </w:r>
      <w:r w:rsidR="00FB1370" w:rsidRPr="003C674E">
        <w:t xml:space="preserve"> </w:t>
      </w:r>
      <w:r w:rsidRPr="003C674E">
        <w:t>mild</w:t>
      </w:r>
      <w:r w:rsidR="00FB1370" w:rsidRPr="003C674E">
        <w:t xml:space="preserve"> </w:t>
      </w:r>
      <w:r w:rsidRPr="003C674E">
        <w:t>alkali</w:t>
      </w:r>
      <w:r w:rsidR="00454626">
        <w:t xml:space="preserve"> (ALK)</w:t>
      </w:r>
      <w:r w:rsidR="00FB1370" w:rsidRPr="003C674E">
        <w:t xml:space="preserve"> </w:t>
      </w:r>
      <w:r w:rsidRPr="003C674E">
        <w:t>treatment</w:t>
      </w:r>
      <w:r w:rsidR="00EC6893" w:rsidRPr="003C674E">
        <w:t xml:space="preserve">, </w:t>
      </w:r>
      <w:r w:rsidRPr="003C674E">
        <w:t>with</w:t>
      </w:r>
      <w:r w:rsidR="00FB1370" w:rsidRPr="003C674E">
        <w:t xml:space="preserve"> </w:t>
      </w:r>
      <w:r w:rsidRPr="003C674E">
        <w:t>10</w:t>
      </w:r>
      <w:r w:rsidR="00FB1370" w:rsidRPr="003C674E">
        <w:t xml:space="preserve"> </w:t>
      </w:r>
      <w:r w:rsidRPr="003C674E">
        <w:t>mL</w:t>
      </w:r>
      <w:r w:rsidR="00FB1370" w:rsidRPr="003C674E">
        <w:t xml:space="preserve"> </w:t>
      </w:r>
      <w:r w:rsidRPr="003C674E">
        <w:t>0.1</w:t>
      </w:r>
      <w:r w:rsidR="00FB1370" w:rsidRPr="003C674E">
        <w:t xml:space="preserve"> </w:t>
      </w:r>
      <w:r w:rsidRPr="003C674E">
        <w:t>M</w:t>
      </w:r>
      <w:r w:rsidR="00FB1370" w:rsidRPr="003C674E">
        <w:t xml:space="preserve"> </w:t>
      </w:r>
      <w:r w:rsidRPr="003C674E">
        <w:t>NaOH</w:t>
      </w:r>
      <w:r w:rsidR="00EC6893" w:rsidRPr="003C674E">
        <w:t xml:space="preserve"> (97%</w:t>
      </w:r>
      <w:r w:rsidR="00D010FE" w:rsidRPr="003C674E">
        <w:t>,</w:t>
      </w:r>
      <w:r w:rsidR="00EC6893" w:rsidRPr="003C674E">
        <w:t xml:space="preserve"> Merck, Germany)</w:t>
      </w:r>
      <w:r w:rsidR="00FB1370" w:rsidRPr="003C674E">
        <w:t xml:space="preserve"> </w:t>
      </w:r>
      <w:r w:rsidRPr="003C674E">
        <w:t>per</w:t>
      </w:r>
      <w:r w:rsidR="00FB1370" w:rsidRPr="003C674E">
        <w:t xml:space="preserve"> </w:t>
      </w:r>
      <w:r w:rsidRPr="003C674E">
        <w:t>1</w:t>
      </w:r>
      <w:r w:rsidR="00FB1370" w:rsidRPr="003C674E">
        <w:t xml:space="preserve"> </w:t>
      </w:r>
      <w:r w:rsidRPr="003C674E">
        <w:t>g</w:t>
      </w:r>
      <w:r w:rsidR="00FB1370" w:rsidRPr="003C674E">
        <w:t xml:space="preserve"> </w:t>
      </w:r>
      <w:r w:rsidRPr="003C674E">
        <w:t>of</w:t>
      </w:r>
      <w:r w:rsidR="00FB1370" w:rsidRPr="003C674E">
        <w:t xml:space="preserve"> </w:t>
      </w:r>
      <w:r w:rsidRPr="003C674E">
        <w:t>biomass</w:t>
      </w:r>
      <w:r w:rsidR="0073708C" w:rsidRPr="003C674E">
        <w:t xml:space="preserve"> (</w:t>
      </w:r>
      <w:r w:rsidRPr="003C674E">
        <w:t>dry</w:t>
      </w:r>
      <w:r w:rsidR="00FB1370" w:rsidRPr="003C674E">
        <w:t xml:space="preserve"> </w:t>
      </w:r>
      <w:r w:rsidRPr="003C674E">
        <w:t>weight)</w:t>
      </w:r>
      <w:r w:rsidR="00FB1370" w:rsidRPr="003C674E">
        <w:t xml:space="preserve"> </w:t>
      </w:r>
      <w:r w:rsidRPr="003C674E">
        <w:t>for</w:t>
      </w:r>
      <w:r w:rsidR="00FB1370" w:rsidRPr="003C674E">
        <w:t xml:space="preserve"> </w:t>
      </w:r>
      <w:r w:rsidRPr="003C674E">
        <w:t>24</w:t>
      </w:r>
      <w:r w:rsidR="006E6601" w:rsidRPr="003C674E">
        <w:t>h</w:t>
      </w:r>
      <w:r w:rsidR="00FB1370" w:rsidRPr="003C674E">
        <w:t xml:space="preserve"> </w:t>
      </w:r>
      <w:r w:rsidRPr="003C674E">
        <w:t>at</w:t>
      </w:r>
      <w:r w:rsidR="00FB1370" w:rsidRPr="003C674E">
        <w:t xml:space="preserve"> </w:t>
      </w:r>
      <w:r w:rsidRPr="003C674E">
        <w:t>21</w:t>
      </w:r>
      <w:r w:rsidR="00FB1370" w:rsidRPr="003C674E">
        <w:t xml:space="preserve"> </w:t>
      </w:r>
      <w:r w:rsidRPr="003C674E">
        <w:t>°C.</w:t>
      </w:r>
      <w:r w:rsidR="00FB1370" w:rsidRPr="003C674E">
        <w:t xml:space="preserve"> </w:t>
      </w:r>
      <w:r w:rsidR="006F4E0B" w:rsidRPr="003C674E">
        <w:t xml:space="preserve">Subsequently, aliquots of the pretreatment effluents were collected, immediately </w:t>
      </w:r>
      <w:proofErr w:type="gramStart"/>
      <w:r w:rsidR="006F4E0B" w:rsidRPr="003C674E">
        <w:t>flash-frozen</w:t>
      </w:r>
      <w:proofErr w:type="gramEnd"/>
      <w:r w:rsidR="006F4E0B" w:rsidRPr="003C674E">
        <w:t xml:space="preserve"> with N</w:t>
      </w:r>
      <w:r w:rsidR="006F4E0B" w:rsidRPr="003C674E">
        <w:rPr>
          <w:vertAlign w:val="subscript"/>
        </w:rPr>
        <w:t>2</w:t>
      </w:r>
      <w:r w:rsidR="006F4E0B" w:rsidRPr="003C674E">
        <w:t xml:space="preserve"> and then freeze-dried </w:t>
      </w:r>
      <w:r w:rsidR="009E4C56" w:rsidRPr="003C674E">
        <w:t>be</w:t>
      </w:r>
      <w:r w:rsidR="006F4E0B" w:rsidRPr="003C674E">
        <w:t>for</w:t>
      </w:r>
      <w:r w:rsidR="009E4C56" w:rsidRPr="003C674E">
        <w:t>e</w:t>
      </w:r>
      <w:r w:rsidR="006F4E0B" w:rsidRPr="003C674E">
        <w:t xml:space="preserve"> subsequent chemical characterization.</w:t>
      </w:r>
      <w:r w:rsidR="00FB1370" w:rsidRPr="003C674E">
        <w:t xml:space="preserve"> </w:t>
      </w:r>
      <w:r w:rsidRPr="003C674E">
        <w:t>The</w:t>
      </w:r>
      <w:r w:rsidR="00FB1370" w:rsidRPr="003C674E">
        <w:t xml:space="preserve"> </w:t>
      </w:r>
      <w:r w:rsidRPr="003C674E">
        <w:t>pretreated</w:t>
      </w:r>
      <w:r w:rsidR="00FB1370" w:rsidRPr="003C674E">
        <w:t xml:space="preserve"> </w:t>
      </w:r>
      <w:r w:rsidRPr="003C674E">
        <w:t>solids</w:t>
      </w:r>
      <w:r w:rsidR="00FB1370" w:rsidRPr="003C674E">
        <w:t xml:space="preserve"> </w:t>
      </w:r>
      <w:r w:rsidRPr="003C674E">
        <w:t>were</w:t>
      </w:r>
      <w:r w:rsidR="00FB1370" w:rsidRPr="003C674E">
        <w:t xml:space="preserve"> </w:t>
      </w:r>
      <w:r w:rsidRPr="003C674E">
        <w:t>washed</w:t>
      </w:r>
      <w:r w:rsidR="00FB1370" w:rsidRPr="003C674E">
        <w:t xml:space="preserve"> </w:t>
      </w:r>
      <w:r w:rsidRPr="003C674E">
        <w:t>3</w:t>
      </w:r>
      <w:r w:rsidR="00FB1370" w:rsidRPr="003C674E">
        <w:t xml:space="preserve"> </w:t>
      </w:r>
      <w:r w:rsidRPr="003C674E">
        <w:t>times</w:t>
      </w:r>
      <w:r w:rsidR="00FB1370" w:rsidRPr="003C674E">
        <w:t xml:space="preserve"> </w:t>
      </w:r>
      <w:r w:rsidRPr="003C674E">
        <w:t>in</w:t>
      </w:r>
      <w:r w:rsidR="00FB1370" w:rsidRPr="003C674E">
        <w:t xml:space="preserve"> </w:t>
      </w:r>
      <w:r w:rsidRPr="003C674E">
        <w:t>0.025</w:t>
      </w:r>
      <w:r w:rsidR="00FB1370" w:rsidRPr="003C674E">
        <w:t xml:space="preserve"> </w:t>
      </w:r>
      <w:r w:rsidRPr="003C674E">
        <w:t>M</w:t>
      </w:r>
      <w:r w:rsidR="00FB1370" w:rsidRPr="003C674E">
        <w:t xml:space="preserve"> </w:t>
      </w:r>
      <w:r w:rsidR="002B3454" w:rsidRPr="003C674E">
        <w:t>acetic acid/</w:t>
      </w:r>
      <w:r w:rsidRPr="003C674E">
        <w:t>potassium</w:t>
      </w:r>
      <w:r w:rsidR="00FB1370" w:rsidRPr="003C674E">
        <w:t xml:space="preserve"> </w:t>
      </w:r>
      <w:r w:rsidRPr="003C674E">
        <w:t>acetate</w:t>
      </w:r>
      <w:r w:rsidR="00216AEA" w:rsidRPr="003C674E">
        <w:t xml:space="preserve"> </w:t>
      </w:r>
      <w:r w:rsidRPr="003C674E">
        <w:t>buffer</w:t>
      </w:r>
      <w:r w:rsidR="00FB1370" w:rsidRPr="003C674E">
        <w:t xml:space="preserve"> </w:t>
      </w:r>
      <w:r w:rsidRPr="003C674E">
        <w:t>(</w:t>
      </w:r>
      <w:proofErr w:type="spellStart"/>
      <w:r w:rsidR="00216AEA" w:rsidRPr="003C674E">
        <w:t>KOAc</w:t>
      </w:r>
      <w:proofErr w:type="spellEnd"/>
      <w:r w:rsidR="00216AEA" w:rsidRPr="003C674E">
        <w:t xml:space="preserve">; </w:t>
      </w:r>
      <w:r w:rsidRPr="003C674E">
        <w:t>pH=5.6</w:t>
      </w:r>
      <w:r w:rsidR="00EC6893" w:rsidRPr="003C674E">
        <w:t>;</w:t>
      </w:r>
      <w:r w:rsidR="00D010FE" w:rsidRPr="003C674E">
        <w:t xml:space="preserve"> </w:t>
      </w:r>
      <w:r w:rsidR="002B3454" w:rsidRPr="003C674E">
        <w:t xml:space="preserve">glacial acetic acid, ≥99%, Chem-Lab, Belgium; </w:t>
      </w:r>
      <w:r w:rsidR="00D010FE" w:rsidRPr="003C674E">
        <w:t>CH</w:t>
      </w:r>
      <w:r w:rsidR="00D010FE" w:rsidRPr="003C674E">
        <w:rPr>
          <w:vertAlign w:val="subscript"/>
        </w:rPr>
        <w:t>3</w:t>
      </w:r>
      <w:r w:rsidR="00D010FE" w:rsidRPr="003C674E">
        <w:t>CO</w:t>
      </w:r>
      <w:r w:rsidR="002B3454" w:rsidRPr="003C674E">
        <w:t>O</w:t>
      </w:r>
      <w:r w:rsidR="00D010FE" w:rsidRPr="003C674E">
        <w:t>K, ≥99%, Merck)</w:t>
      </w:r>
      <w:r w:rsidR="00FB1370" w:rsidRPr="003C674E">
        <w:t xml:space="preserve"> </w:t>
      </w:r>
      <w:r w:rsidRPr="003C674E">
        <w:t>and</w:t>
      </w:r>
      <w:r w:rsidR="00FB1370" w:rsidRPr="003C674E">
        <w:t xml:space="preserve"> </w:t>
      </w:r>
      <w:r w:rsidRPr="003C674E">
        <w:t>twice</w:t>
      </w:r>
      <w:r w:rsidR="00FB1370" w:rsidRPr="003C674E">
        <w:t xml:space="preserve"> </w:t>
      </w:r>
      <w:r w:rsidRPr="003C674E">
        <w:t>with</w:t>
      </w:r>
      <w:r w:rsidR="00FB1370" w:rsidRPr="003C674E">
        <w:t xml:space="preserve"> </w:t>
      </w:r>
      <w:r w:rsidR="000547BE" w:rsidRPr="003C674E">
        <w:t>deionized</w:t>
      </w:r>
      <w:r w:rsidR="00FB1370" w:rsidRPr="003C674E">
        <w:t xml:space="preserve"> </w:t>
      </w:r>
      <w:r w:rsidRPr="003C674E">
        <w:t>water</w:t>
      </w:r>
      <w:r w:rsidR="00D010FE" w:rsidRPr="003C674E">
        <w:t>. Samples were then</w:t>
      </w:r>
      <w:r w:rsidR="00FB1370" w:rsidRPr="003C674E">
        <w:t xml:space="preserve"> </w:t>
      </w:r>
      <w:r w:rsidRPr="003C674E">
        <w:t>dried</w:t>
      </w:r>
      <w:r w:rsidR="00D010FE" w:rsidRPr="003C674E">
        <w:t xml:space="preserve">, </w:t>
      </w:r>
      <w:r w:rsidRPr="003C674E">
        <w:t>at</w:t>
      </w:r>
      <w:r w:rsidR="00FB1370" w:rsidRPr="003C674E">
        <w:t xml:space="preserve"> </w:t>
      </w:r>
      <w:r w:rsidRPr="003C674E">
        <w:t>40</w:t>
      </w:r>
      <w:r w:rsidR="00FB1370" w:rsidRPr="003C674E">
        <w:t xml:space="preserve"> </w:t>
      </w:r>
      <w:r w:rsidRPr="003C674E">
        <w:t>°C</w:t>
      </w:r>
      <w:r w:rsidR="00FB1370" w:rsidRPr="003C674E">
        <w:t xml:space="preserve"> </w:t>
      </w:r>
      <w:r w:rsidRPr="003C674E">
        <w:t>in</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D010FE" w:rsidRPr="003C674E">
        <w:t>, and</w:t>
      </w:r>
      <w:r w:rsidR="00FB1370" w:rsidRPr="003C674E">
        <w:t xml:space="preserve"> </w:t>
      </w:r>
      <w:r w:rsidRPr="003C674E">
        <w:t>air</w:t>
      </w:r>
      <w:r w:rsidR="00FB1370" w:rsidRPr="003C674E">
        <w:t xml:space="preserve"> </w:t>
      </w:r>
      <w:r w:rsidRPr="003C674E">
        <w:t>dried</w:t>
      </w:r>
      <w:r w:rsidR="00FB1370" w:rsidRPr="003C674E">
        <w:t xml:space="preserve"> </w:t>
      </w:r>
      <w:r w:rsidRPr="003C674E">
        <w:t>at</w:t>
      </w:r>
      <w:r w:rsidR="00FB1370" w:rsidRPr="003C674E">
        <w:t xml:space="preserve"> </w:t>
      </w:r>
      <w:r w:rsidRPr="003C674E">
        <w:t>room</w:t>
      </w:r>
      <w:r w:rsidR="00FB1370" w:rsidRPr="003C674E">
        <w:t xml:space="preserve"> </w:t>
      </w:r>
      <w:r w:rsidRPr="003C674E">
        <w:t>temperature</w:t>
      </w:r>
      <w:r w:rsidR="00FB1370" w:rsidRPr="003C674E">
        <w:t xml:space="preserve"> </w:t>
      </w:r>
      <w:r w:rsidRPr="003C674E">
        <w:t>in</w:t>
      </w:r>
      <w:r w:rsidR="00FB1370" w:rsidRPr="003C674E">
        <w:t xml:space="preserve"> </w:t>
      </w:r>
      <w:r w:rsidRPr="003C674E">
        <w:t>the</w:t>
      </w:r>
      <w:r w:rsidR="00FB1370" w:rsidRPr="003C674E">
        <w:t xml:space="preserve"> </w:t>
      </w:r>
      <w:r w:rsidRPr="003C674E">
        <w:t>biopulping</w:t>
      </w:r>
      <w:r w:rsidR="00FB1370" w:rsidRPr="003C674E">
        <w:t xml:space="preserve"> </w:t>
      </w:r>
      <w:r w:rsidR="00414DF7" w:rsidRPr="003C674E">
        <w:t>phase</w:t>
      </w:r>
      <w:r w:rsidR="00D010FE" w:rsidRPr="003C674E">
        <w:t xml:space="preserve">, before </w:t>
      </w:r>
      <w:r w:rsidRPr="003C674E">
        <w:t>subsequent</w:t>
      </w:r>
      <w:r w:rsidR="00FB1370" w:rsidRPr="003C674E">
        <w:t xml:space="preserve"> </w:t>
      </w:r>
      <w:r w:rsidR="00D010FE" w:rsidRPr="003C674E">
        <w:t>analyses</w:t>
      </w:r>
      <w:r w:rsidR="00FB1370" w:rsidRPr="003C674E">
        <w:t xml:space="preserve"> </w:t>
      </w:r>
      <w:r w:rsidRPr="003C674E">
        <w:t>and</w:t>
      </w:r>
      <w:r w:rsidR="00FB1370" w:rsidRPr="003C674E">
        <w:t xml:space="preserve"> </w:t>
      </w:r>
      <w:r w:rsidRPr="003C674E">
        <w:t>pulping.</w:t>
      </w:r>
    </w:p>
    <w:p w14:paraId="4F3D361A" w14:textId="519249A0" w:rsidR="005F398C" w:rsidRPr="003C674E" w:rsidRDefault="0073708C" w:rsidP="005F398C">
      <w:pPr>
        <w:pStyle w:val="TAMainText"/>
      </w:pPr>
      <w:r w:rsidRPr="003C674E">
        <w:t>During</w:t>
      </w:r>
      <w:r w:rsidR="00FB1370" w:rsidRPr="003C674E">
        <w:t xml:space="preserve"> </w:t>
      </w:r>
      <w:r w:rsidR="005F398C" w:rsidRPr="003C674E">
        <w:t>the</w:t>
      </w:r>
      <w:r w:rsidR="00FB1370" w:rsidRPr="003C674E">
        <w:t xml:space="preserve"> </w:t>
      </w:r>
      <w:r w:rsidR="000547BE" w:rsidRPr="003C674E">
        <w:t>characterization</w:t>
      </w:r>
      <w:r w:rsidR="00FB1370" w:rsidRPr="003C674E">
        <w:t xml:space="preserve"> </w:t>
      </w:r>
      <w:r w:rsidR="00414DF7" w:rsidRPr="003C674E">
        <w:t>phase</w:t>
      </w:r>
      <w:r w:rsidR="005F398C" w:rsidRPr="003C674E">
        <w:t>,</w:t>
      </w:r>
      <w:r w:rsidR="00FB1370" w:rsidRPr="003C674E">
        <w:t xml:space="preserve"> </w:t>
      </w:r>
      <w:r w:rsidRPr="003C674E">
        <w:t>n</w:t>
      </w:r>
      <w:r w:rsidR="005F398C" w:rsidRPr="003C674E">
        <w:t>eutral</w:t>
      </w:r>
      <w:r w:rsidR="00FB1370" w:rsidRPr="003C674E">
        <w:t xml:space="preserve"> </w:t>
      </w:r>
      <w:r w:rsidR="005F398C" w:rsidRPr="003C674E">
        <w:t>sugars</w:t>
      </w:r>
      <w:r w:rsidR="00FB1370" w:rsidRPr="003C674E">
        <w:t xml:space="preserve"> </w:t>
      </w:r>
      <w:r w:rsidR="005F398C" w:rsidRPr="003C674E">
        <w:t>and</w:t>
      </w:r>
      <w:r w:rsidR="00FB1370" w:rsidRPr="003C674E">
        <w:t xml:space="preserve"> </w:t>
      </w:r>
      <w:r w:rsidR="005F398C" w:rsidRPr="003C674E">
        <w:t>lignin</w:t>
      </w:r>
      <w:r w:rsidR="00FB1370" w:rsidRPr="003C674E">
        <w:t xml:space="preserve"> </w:t>
      </w:r>
      <w:r w:rsidRPr="003C674E">
        <w:t>analyses</w:t>
      </w:r>
      <w:r w:rsidR="00FB1370" w:rsidRPr="003C674E">
        <w:t xml:space="preserve"> </w:t>
      </w:r>
      <w:r w:rsidR="005F398C" w:rsidRPr="003C674E">
        <w:t>were</w:t>
      </w:r>
      <w:r w:rsidR="00FB1370" w:rsidRPr="003C674E">
        <w:t xml:space="preserve"> </w:t>
      </w:r>
      <w:r w:rsidR="005F398C" w:rsidRPr="003C674E">
        <w:t>performed</w:t>
      </w:r>
      <w:r w:rsidR="00FB1370" w:rsidRPr="003C674E">
        <w:t xml:space="preserve"> </w:t>
      </w:r>
      <w:r w:rsidR="005F398C" w:rsidRPr="003C674E">
        <w:t>on</w:t>
      </w:r>
      <w:r w:rsidRPr="003C674E">
        <w:t xml:space="preserve"> these alkali-treated samples only after </w:t>
      </w:r>
      <w:r w:rsidR="005F398C" w:rsidRPr="003C674E">
        <w:t>AIR</w:t>
      </w:r>
      <w:r w:rsidRPr="003C674E">
        <w:t xml:space="preserve"> preparation, as described above</w:t>
      </w:r>
      <w:r w:rsidR="005F398C" w:rsidRPr="003C674E">
        <w:t>.</w:t>
      </w:r>
      <w:r w:rsidR="00FB1370" w:rsidRPr="003C674E">
        <w:t xml:space="preserve"> </w:t>
      </w:r>
      <w:r w:rsidR="005F398C" w:rsidRPr="003C674E">
        <w:t>In</w:t>
      </w:r>
      <w:r w:rsidR="00FB1370" w:rsidRPr="003C674E">
        <w:t xml:space="preserve"> </w:t>
      </w:r>
      <w:r w:rsidR="005F398C" w:rsidRPr="003C674E">
        <w:t>the</w:t>
      </w:r>
      <w:r w:rsidR="00FB1370" w:rsidRPr="003C674E">
        <w:t xml:space="preserve"> </w:t>
      </w:r>
      <w:r w:rsidR="005F398C" w:rsidRPr="003C674E">
        <w:t>biopulping</w:t>
      </w:r>
      <w:r w:rsidR="00FB1370" w:rsidRPr="003C674E">
        <w:t xml:space="preserve"> </w:t>
      </w:r>
      <w:r w:rsidR="00414DF7" w:rsidRPr="003C674E">
        <w:t>phase</w:t>
      </w:r>
      <w:r w:rsidR="005F398C" w:rsidRPr="003C674E">
        <w:t>,</w:t>
      </w:r>
      <w:r w:rsidR="00FB1370" w:rsidRPr="003C674E">
        <w:t xml:space="preserve"> </w:t>
      </w:r>
      <w:r w:rsidR="005F398C" w:rsidRPr="003C674E">
        <w:t>some</w:t>
      </w:r>
      <w:r w:rsidR="00FB1370" w:rsidRPr="003C674E">
        <w:t xml:space="preserve"> </w:t>
      </w:r>
      <w:r w:rsidR="005F398C" w:rsidRPr="003C674E">
        <w:t>of</w:t>
      </w:r>
      <w:r w:rsidR="00FB1370" w:rsidRPr="003C674E">
        <w:t xml:space="preserve"> </w:t>
      </w:r>
      <w:r w:rsidR="005F398C" w:rsidRPr="003C674E">
        <w:t>the</w:t>
      </w:r>
      <w:r w:rsidR="00FB1370" w:rsidRPr="003C674E">
        <w:t xml:space="preserve"> </w:t>
      </w:r>
      <w:r w:rsidR="005F398C" w:rsidRPr="003C674E">
        <w:t>treatments</w:t>
      </w:r>
      <w:r w:rsidR="00FB1370" w:rsidRPr="003C674E">
        <w:t xml:space="preserve"> </w:t>
      </w:r>
      <w:r w:rsidR="005F398C" w:rsidRPr="003C674E">
        <w:t>involved</w:t>
      </w:r>
      <w:r w:rsidR="00FB1370" w:rsidRPr="003C674E">
        <w:t xml:space="preserve"> </w:t>
      </w:r>
      <w:r w:rsidR="005F398C" w:rsidRPr="003C674E">
        <w:t>the</w:t>
      </w:r>
      <w:r w:rsidR="00FB1370" w:rsidRPr="003C674E">
        <w:t xml:space="preserve"> </w:t>
      </w:r>
      <w:r w:rsidR="005F398C" w:rsidRPr="003C674E">
        <w:t>application</w:t>
      </w:r>
      <w:r w:rsidR="00FB1370" w:rsidRPr="003C674E">
        <w:t xml:space="preserve"> </w:t>
      </w:r>
      <w:r w:rsidR="005F398C" w:rsidRPr="003C674E">
        <w:t>of</w:t>
      </w:r>
      <w:r w:rsidR="00FB1370" w:rsidRPr="003C674E">
        <w:t xml:space="preserve"> </w:t>
      </w:r>
      <w:r w:rsidR="005F398C" w:rsidRPr="003C674E">
        <w:t>the</w:t>
      </w:r>
      <w:r w:rsidR="00A616FC" w:rsidRPr="003C674E">
        <w:t xml:space="preserve"> mild</w:t>
      </w:r>
      <w:r w:rsidR="00FB1370" w:rsidRPr="003C674E">
        <w:t xml:space="preserve"> </w:t>
      </w:r>
      <w:r w:rsidR="005F398C" w:rsidRPr="003C674E">
        <w:t>alkali</w:t>
      </w:r>
      <w:r w:rsidR="00FB1370" w:rsidRPr="003C674E">
        <w:t xml:space="preserve"> </w:t>
      </w:r>
      <w:r w:rsidR="005F398C" w:rsidRPr="003C674E">
        <w:t>pretreatment</w:t>
      </w:r>
      <w:r w:rsidR="00FB1370" w:rsidRPr="003C674E">
        <w:t xml:space="preserve"> </w:t>
      </w:r>
      <w:r w:rsidR="005F398C" w:rsidRPr="003C674E">
        <w:t>before</w:t>
      </w:r>
      <w:r w:rsidR="00FB1370" w:rsidRPr="003C674E">
        <w:t xml:space="preserve"> </w:t>
      </w:r>
      <w:r w:rsidR="005F398C" w:rsidRPr="003C674E">
        <w:t>the</w:t>
      </w:r>
      <w:r w:rsidR="00FB1370" w:rsidRPr="003C674E">
        <w:t xml:space="preserve"> </w:t>
      </w:r>
      <w:r w:rsidR="005F398C" w:rsidRPr="003C674E">
        <w:t>WRF</w:t>
      </w:r>
      <w:r w:rsidR="00FB1370" w:rsidRPr="003C674E">
        <w:t xml:space="preserve"> </w:t>
      </w:r>
      <w:r w:rsidR="005F398C" w:rsidRPr="003C674E">
        <w:t>pretreatment.</w:t>
      </w:r>
      <w:r w:rsidR="00FB1370" w:rsidRPr="003C674E">
        <w:t xml:space="preserve"> </w:t>
      </w:r>
      <w:r w:rsidR="005F398C" w:rsidRPr="003C674E">
        <w:t>In</w:t>
      </w:r>
      <w:r w:rsidR="00FB1370" w:rsidRPr="003C674E">
        <w:t xml:space="preserve"> </w:t>
      </w:r>
      <w:r w:rsidR="005F398C" w:rsidRPr="003C674E">
        <w:t>these</w:t>
      </w:r>
      <w:r w:rsidR="00FB1370" w:rsidRPr="003C674E">
        <w:t xml:space="preserve"> </w:t>
      </w:r>
      <w:r w:rsidR="005F398C" w:rsidRPr="003C674E">
        <w:t>cases,</w:t>
      </w:r>
      <w:r w:rsidR="00FB1370" w:rsidRPr="003C674E">
        <w:t xml:space="preserve"> </w:t>
      </w:r>
      <w:r w:rsidR="005F398C" w:rsidRPr="003C674E">
        <w:t>woodchips</w:t>
      </w:r>
      <w:r w:rsidR="00FB1370" w:rsidRPr="003C674E">
        <w:t xml:space="preserve"> </w:t>
      </w:r>
      <w:r w:rsidR="005F398C" w:rsidRPr="003C674E">
        <w:t>were</w:t>
      </w:r>
      <w:r w:rsidR="00FB1370" w:rsidRPr="003C674E">
        <w:t xml:space="preserve"> </w:t>
      </w:r>
      <w:r w:rsidR="005F398C" w:rsidRPr="003C674E">
        <w:t>initially</w:t>
      </w:r>
      <w:r w:rsidR="00FB1370" w:rsidRPr="003C674E">
        <w:t xml:space="preserve"> </w:t>
      </w:r>
      <w:r w:rsidR="005F398C" w:rsidRPr="003C674E">
        <w:t>treated</w:t>
      </w:r>
      <w:r w:rsidR="00FB1370" w:rsidRPr="003C674E">
        <w:t xml:space="preserve"> </w:t>
      </w:r>
      <w:r w:rsidR="005F398C" w:rsidRPr="003C674E">
        <w:t>with</w:t>
      </w:r>
      <w:r w:rsidR="00FB1370" w:rsidRPr="003C674E">
        <w:t xml:space="preserve"> </w:t>
      </w:r>
      <w:r w:rsidR="005F398C" w:rsidRPr="003C674E">
        <w:t>0.1</w:t>
      </w:r>
      <w:r w:rsidR="00FB1370" w:rsidRPr="003C674E">
        <w:t xml:space="preserve"> </w:t>
      </w:r>
      <w:r w:rsidR="005F398C" w:rsidRPr="003C674E">
        <w:t>M</w:t>
      </w:r>
      <w:r w:rsidR="00FB1370" w:rsidRPr="003C674E">
        <w:t xml:space="preserve"> </w:t>
      </w:r>
      <w:r w:rsidR="005F398C" w:rsidRPr="003C674E">
        <w:t>NaOH</w:t>
      </w:r>
      <w:r w:rsidR="00FB1370" w:rsidRPr="003C674E">
        <w:t xml:space="preserve"> </w:t>
      </w:r>
      <w:r w:rsidR="005F398C" w:rsidRPr="003C674E">
        <w:t>(24</w:t>
      </w:r>
      <w:r w:rsidR="006E6601" w:rsidRPr="003C674E">
        <w:t>h</w:t>
      </w:r>
      <w:r w:rsidR="00FB1370" w:rsidRPr="003C674E">
        <w:t xml:space="preserve"> </w:t>
      </w:r>
      <w:r w:rsidR="005F398C" w:rsidRPr="003C674E">
        <w:t>at</w:t>
      </w:r>
      <w:r w:rsidR="00FB1370" w:rsidRPr="003C674E">
        <w:t xml:space="preserve"> </w:t>
      </w:r>
      <w:r w:rsidR="005F398C" w:rsidRPr="003C674E">
        <w:t>21</w:t>
      </w:r>
      <w:r w:rsidR="00FB1370" w:rsidRPr="003C674E">
        <w:t xml:space="preserve"> </w:t>
      </w:r>
      <w:r w:rsidR="005F398C" w:rsidRPr="003C674E">
        <w:t>°C),</w:t>
      </w:r>
      <w:r w:rsidR="00FB1370" w:rsidRPr="003C674E">
        <w:t xml:space="preserve"> </w:t>
      </w:r>
      <w:r w:rsidR="005F398C" w:rsidRPr="003C674E">
        <w:t>washed</w:t>
      </w:r>
      <w:r w:rsidR="00FB1370" w:rsidRPr="003C674E">
        <w:t xml:space="preserve"> </w:t>
      </w:r>
      <w:r w:rsidR="005F398C" w:rsidRPr="003C674E">
        <w:t>3</w:t>
      </w:r>
      <w:r w:rsidR="00FB1370" w:rsidRPr="003C674E">
        <w:t xml:space="preserve"> </w:t>
      </w:r>
      <w:r w:rsidR="005F398C" w:rsidRPr="003C674E">
        <w:t>times</w:t>
      </w:r>
      <w:r w:rsidR="00FB1370" w:rsidRPr="003C674E">
        <w:t xml:space="preserve"> </w:t>
      </w:r>
      <w:r w:rsidR="005F398C" w:rsidRPr="003C674E">
        <w:t>in</w:t>
      </w:r>
      <w:r w:rsidR="00FB1370" w:rsidRPr="003C674E">
        <w:t xml:space="preserve"> </w:t>
      </w:r>
      <w:r w:rsidR="005F398C" w:rsidRPr="003C674E">
        <w:t>0.025</w:t>
      </w:r>
      <w:r w:rsidR="00FB1370" w:rsidRPr="003C674E">
        <w:t xml:space="preserve"> </w:t>
      </w:r>
      <w:r w:rsidR="005F398C" w:rsidRPr="003C674E">
        <w:t>M</w:t>
      </w:r>
      <w:r w:rsidR="00FB1370" w:rsidRPr="003C674E">
        <w:t xml:space="preserve"> </w:t>
      </w:r>
      <w:proofErr w:type="spellStart"/>
      <w:r w:rsidR="00216AEA" w:rsidRPr="003C674E">
        <w:t>KOAc</w:t>
      </w:r>
      <w:proofErr w:type="spellEnd"/>
      <w:r w:rsidR="00FB1370" w:rsidRPr="003C674E">
        <w:t xml:space="preserve"> </w:t>
      </w:r>
      <w:r w:rsidR="005F398C" w:rsidRPr="003C674E">
        <w:t>buffer</w:t>
      </w:r>
      <w:r w:rsidR="00FB1370" w:rsidRPr="003C674E">
        <w:t xml:space="preserve"> </w:t>
      </w:r>
      <w:r w:rsidR="005F398C" w:rsidRPr="003C674E">
        <w:t>(pH=5.6)</w:t>
      </w:r>
      <w:r w:rsidR="00FB1370" w:rsidRPr="003C674E">
        <w:t xml:space="preserve"> </w:t>
      </w:r>
      <w:r w:rsidR="005F398C" w:rsidRPr="003C674E">
        <w:t>and</w:t>
      </w:r>
      <w:r w:rsidR="00FB1370" w:rsidRPr="003C674E">
        <w:t xml:space="preserve"> </w:t>
      </w:r>
      <w:r w:rsidR="005F398C" w:rsidRPr="003C674E">
        <w:t>twice</w:t>
      </w:r>
      <w:r w:rsidR="00FB1370" w:rsidRPr="003C674E">
        <w:t xml:space="preserve"> </w:t>
      </w:r>
      <w:r w:rsidR="005F398C" w:rsidRPr="003C674E">
        <w:t>with</w:t>
      </w:r>
      <w:r w:rsidR="00FB1370" w:rsidRPr="003C674E">
        <w:t xml:space="preserve"> </w:t>
      </w:r>
      <w:r w:rsidR="000547BE" w:rsidRPr="003C674E">
        <w:t>deionized</w:t>
      </w:r>
      <w:r w:rsidR="00FB1370" w:rsidRPr="003C674E">
        <w:t xml:space="preserve"> </w:t>
      </w:r>
      <w:r w:rsidR="005F398C" w:rsidRPr="003C674E">
        <w:t>water,</w:t>
      </w:r>
      <w:r w:rsidR="00FB1370" w:rsidRPr="003C674E">
        <w:t xml:space="preserve"> </w:t>
      </w:r>
      <w:r w:rsidR="005F398C" w:rsidRPr="003C674E">
        <w:t>and</w:t>
      </w:r>
      <w:r w:rsidR="00FB1370" w:rsidRPr="003C674E">
        <w:t xml:space="preserve"> </w:t>
      </w:r>
      <w:r w:rsidR="005F398C" w:rsidRPr="003C674E">
        <w:t>air</w:t>
      </w:r>
      <w:r w:rsidR="00FB1370" w:rsidRPr="003C674E">
        <w:t xml:space="preserve"> </w:t>
      </w:r>
      <w:r w:rsidR="005F398C" w:rsidRPr="003C674E">
        <w:t>dried</w:t>
      </w:r>
      <w:r w:rsidR="00FB1370" w:rsidRPr="003C674E">
        <w:t xml:space="preserve"> </w:t>
      </w:r>
      <w:r w:rsidR="005F398C" w:rsidRPr="003C674E">
        <w:t>at</w:t>
      </w:r>
      <w:r w:rsidR="00FB1370" w:rsidRPr="003C674E">
        <w:t xml:space="preserve"> </w:t>
      </w:r>
      <w:r w:rsidR="005F398C" w:rsidRPr="003C674E">
        <w:t>room</w:t>
      </w:r>
      <w:r w:rsidR="00FB1370" w:rsidRPr="003C674E">
        <w:t xml:space="preserve"> </w:t>
      </w:r>
      <w:r w:rsidR="005F398C" w:rsidRPr="003C674E">
        <w:t>temperature,</w:t>
      </w:r>
      <w:r w:rsidR="00FB1370" w:rsidRPr="003C674E">
        <w:t xml:space="preserve"> </w:t>
      </w:r>
      <w:r w:rsidR="005F398C" w:rsidRPr="003C674E">
        <w:t>before</w:t>
      </w:r>
      <w:r w:rsidR="00FB1370" w:rsidRPr="003C674E">
        <w:t xml:space="preserve"> </w:t>
      </w:r>
      <w:r w:rsidR="005F398C" w:rsidRPr="003C674E">
        <w:t>undergoing</w:t>
      </w:r>
      <w:r w:rsidR="00FB1370" w:rsidRPr="003C674E">
        <w:t xml:space="preserve"> </w:t>
      </w:r>
      <w:r w:rsidR="005F398C" w:rsidRPr="003C674E">
        <w:t>WRF</w:t>
      </w:r>
      <w:r w:rsidR="00FB1370" w:rsidRPr="003C674E">
        <w:t xml:space="preserve"> </w:t>
      </w:r>
      <w:r w:rsidR="005F398C" w:rsidRPr="003C674E">
        <w:t>pretreatment.</w:t>
      </w:r>
      <w:r w:rsidR="00FB1370" w:rsidRPr="003C674E">
        <w:t xml:space="preserve"> </w:t>
      </w:r>
      <w:r w:rsidR="005F398C" w:rsidRPr="003C674E">
        <w:t>For</w:t>
      </w:r>
      <w:r w:rsidR="00FB1370" w:rsidRPr="003C674E">
        <w:t xml:space="preserve"> </w:t>
      </w:r>
      <w:r w:rsidR="005F398C" w:rsidRPr="003C674E">
        <w:t>a</w:t>
      </w:r>
      <w:r w:rsidR="00FB1370" w:rsidRPr="003C674E">
        <w:t xml:space="preserve"> </w:t>
      </w:r>
      <w:r w:rsidR="005F398C" w:rsidRPr="003C674E">
        <w:t>list</w:t>
      </w:r>
      <w:r w:rsidR="00FB1370" w:rsidRPr="003C674E">
        <w:t xml:space="preserve"> </w:t>
      </w:r>
      <w:r w:rsidR="005F398C" w:rsidRPr="003C674E">
        <w:t>of</w:t>
      </w:r>
      <w:r w:rsidR="00FB1370" w:rsidRPr="003C674E">
        <w:t xml:space="preserve"> </w:t>
      </w:r>
      <w:r w:rsidR="00AE7CDF" w:rsidRPr="003C674E">
        <w:t>pre</w:t>
      </w:r>
      <w:r w:rsidR="005F398C" w:rsidRPr="003C674E">
        <w:t>treatments</w:t>
      </w:r>
      <w:r w:rsidR="00FB1370" w:rsidRPr="003C674E">
        <w:t xml:space="preserve"> </w:t>
      </w:r>
      <w:r w:rsidR="005F398C" w:rsidRPr="003C674E">
        <w:t>employed</w:t>
      </w:r>
      <w:r w:rsidR="00FB1370" w:rsidRPr="003C674E">
        <w:t xml:space="preserve"> </w:t>
      </w:r>
      <w:r w:rsidR="005F398C" w:rsidRPr="003C674E">
        <w:t>during</w:t>
      </w:r>
      <w:r w:rsidR="00FB1370" w:rsidRPr="003C674E">
        <w:t xml:space="preserve"> </w:t>
      </w:r>
      <w:r w:rsidR="005F398C" w:rsidRPr="003C674E">
        <w:t>the</w:t>
      </w:r>
      <w:r w:rsidR="00FB1370" w:rsidRPr="003C674E">
        <w:t xml:space="preserve"> </w:t>
      </w:r>
      <w:r w:rsidR="005F398C" w:rsidRPr="003C674E">
        <w:t>present</w:t>
      </w:r>
      <w:r w:rsidR="00FB1370" w:rsidRPr="003C674E">
        <w:t xml:space="preserve"> </w:t>
      </w:r>
      <w:r w:rsidR="005F398C" w:rsidRPr="003C674E">
        <w:t>study,</w:t>
      </w:r>
      <w:r w:rsidR="00FB1370" w:rsidRPr="003C674E">
        <w:t xml:space="preserve"> </w:t>
      </w:r>
      <w:r w:rsidR="005F398C" w:rsidRPr="003C674E">
        <w:t>see</w:t>
      </w:r>
      <w:r w:rsidR="00FB1370" w:rsidRPr="003C674E">
        <w:t xml:space="preserve"> </w:t>
      </w:r>
      <w:r w:rsidR="005F398C" w:rsidRPr="003C674E">
        <w:t>Tables</w:t>
      </w:r>
      <w:r w:rsidR="00FB1370" w:rsidRPr="003C674E">
        <w:t xml:space="preserve"> </w:t>
      </w:r>
      <w:r w:rsidR="005F398C" w:rsidRPr="003C674E">
        <w:t>1</w:t>
      </w:r>
      <w:r w:rsidR="00FB1370" w:rsidRPr="003C674E">
        <w:t xml:space="preserve"> </w:t>
      </w:r>
      <w:r w:rsidR="005F398C" w:rsidRPr="003C674E">
        <w:t>(</w:t>
      </w:r>
      <w:r w:rsidR="000547BE" w:rsidRPr="003C674E">
        <w:t>characterization</w:t>
      </w:r>
      <w:r w:rsidR="00FB1370" w:rsidRPr="003C674E">
        <w:t xml:space="preserve"> </w:t>
      </w:r>
      <w:r w:rsidR="00414DF7" w:rsidRPr="003C674E">
        <w:t>phase</w:t>
      </w:r>
      <w:r w:rsidR="005F398C" w:rsidRPr="003C674E">
        <w:t>)</w:t>
      </w:r>
      <w:r w:rsidR="00FB1370" w:rsidRPr="003C674E">
        <w:t xml:space="preserve"> </w:t>
      </w:r>
      <w:r w:rsidR="005F398C" w:rsidRPr="003C674E">
        <w:t>and</w:t>
      </w:r>
      <w:r w:rsidR="00FB1370" w:rsidRPr="003C674E">
        <w:t xml:space="preserve"> </w:t>
      </w:r>
      <w:r w:rsidR="005F398C" w:rsidRPr="003C674E">
        <w:t>2</w:t>
      </w:r>
      <w:r w:rsidR="00FB1370" w:rsidRPr="003C674E">
        <w:t xml:space="preserve"> </w:t>
      </w:r>
      <w:r w:rsidR="005F398C" w:rsidRPr="003C674E">
        <w:t>(biopulping</w:t>
      </w:r>
      <w:r w:rsidR="00FB1370" w:rsidRPr="003C674E">
        <w:t xml:space="preserve"> </w:t>
      </w:r>
      <w:r w:rsidR="00414DF7" w:rsidRPr="003C674E">
        <w:t>phase</w:t>
      </w:r>
      <w:r w:rsidR="00F41201" w:rsidRPr="003C674E">
        <w:t>). A</w:t>
      </w:r>
      <w:r w:rsidR="00FB1370" w:rsidRPr="003C674E">
        <w:t xml:space="preserve"> </w:t>
      </w:r>
      <w:r w:rsidR="00AE7CDF" w:rsidRPr="003C674E">
        <w:t>list</w:t>
      </w:r>
      <w:r w:rsidR="00FB1370" w:rsidRPr="003C674E">
        <w:t xml:space="preserve"> </w:t>
      </w:r>
      <w:r w:rsidR="00AE7CDF" w:rsidRPr="003C674E">
        <w:t>of</w:t>
      </w:r>
      <w:r w:rsidR="00FB1370" w:rsidRPr="003C674E">
        <w:t xml:space="preserve"> </w:t>
      </w:r>
      <w:r w:rsidR="00AE7CDF" w:rsidRPr="003C674E">
        <w:t>all</w:t>
      </w:r>
      <w:r w:rsidR="00FB1370" w:rsidRPr="003C674E">
        <w:t xml:space="preserve"> </w:t>
      </w:r>
      <w:r w:rsidR="007A6D9B" w:rsidRPr="003C674E">
        <w:t>types</w:t>
      </w:r>
      <w:r w:rsidR="00FB1370" w:rsidRPr="003C674E">
        <w:t xml:space="preserve"> </w:t>
      </w:r>
      <w:r w:rsidR="007A6D9B" w:rsidRPr="003C674E">
        <w:t>of</w:t>
      </w:r>
      <w:r w:rsidR="00FB1370" w:rsidRPr="003C674E">
        <w:t xml:space="preserve"> </w:t>
      </w:r>
      <w:r w:rsidR="00AE7CDF" w:rsidRPr="003C674E">
        <w:t>pretreat</w:t>
      </w:r>
      <w:r w:rsidR="003F50EE" w:rsidRPr="003C674E">
        <w:t>ed</w:t>
      </w:r>
      <w:r w:rsidR="00FB1370" w:rsidRPr="003C674E">
        <w:t xml:space="preserve"> </w:t>
      </w:r>
      <w:r w:rsidR="003F50EE" w:rsidRPr="003C674E">
        <w:t>biomass</w:t>
      </w:r>
      <w:r w:rsidR="006E097C" w:rsidRPr="003C674E">
        <w:t>,</w:t>
      </w:r>
      <w:r w:rsidR="00FB1370" w:rsidRPr="003C674E">
        <w:t xml:space="preserve"> </w:t>
      </w:r>
      <w:r w:rsidR="006E097C" w:rsidRPr="003C674E">
        <w:t>including</w:t>
      </w:r>
      <w:r w:rsidR="00FB1370" w:rsidRPr="003C674E">
        <w:t xml:space="preserve"> </w:t>
      </w:r>
      <w:r w:rsidR="006E097C" w:rsidRPr="003C674E">
        <w:t>th</w:t>
      </w:r>
      <w:r w:rsidR="003F50EE" w:rsidRPr="003C674E">
        <w:t>ose</w:t>
      </w:r>
      <w:r w:rsidR="00FB1370" w:rsidRPr="003C674E">
        <w:t xml:space="preserve"> </w:t>
      </w:r>
      <w:r w:rsidR="003F50EE" w:rsidRPr="003C674E">
        <w:t>which</w:t>
      </w:r>
      <w:r w:rsidR="00FB1370" w:rsidRPr="003C674E">
        <w:t xml:space="preserve"> </w:t>
      </w:r>
      <w:r w:rsidR="006E097C" w:rsidRPr="003C674E">
        <w:t>did</w:t>
      </w:r>
      <w:r w:rsidR="00FB1370" w:rsidRPr="003C674E">
        <w:t xml:space="preserve"> </w:t>
      </w:r>
      <w:r w:rsidR="006E097C" w:rsidRPr="003C674E">
        <w:t>not</w:t>
      </w:r>
      <w:r w:rsidR="00FB1370" w:rsidRPr="003C674E">
        <w:t xml:space="preserve"> </w:t>
      </w:r>
      <w:r w:rsidR="006E097C" w:rsidRPr="003C674E">
        <w:t>undergo</w:t>
      </w:r>
      <w:r w:rsidR="00FB1370" w:rsidRPr="003C674E">
        <w:t xml:space="preserve"> </w:t>
      </w:r>
      <w:r w:rsidR="006E097C" w:rsidRPr="003C674E">
        <w:t>kraft</w:t>
      </w:r>
      <w:r w:rsidR="00FB1370" w:rsidRPr="003C674E">
        <w:t xml:space="preserve"> </w:t>
      </w:r>
      <w:r w:rsidR="006E097C" w:rsidRPr="003C674E">
        <w:t>pulping</w:t>
      </w:r>
      <w:r w:rsidR="00F41201" w:rsidRPr="003C674E">
        <w:t>,</w:t>
      </w:r>
      <w:r w:rsidR="00FB1370" w:rsidRPr="003C674E">
        <w:t xml:space="preserve"> </w:t>
      </w:r>
      <w:r w:rsidR="00AE7CDF" w:rsidRPr="003C674E">
        <w:t>is</w:t>
      </w:r>
      <w:r w:rsidR="00FB1370" w:rsidRPr="003C674E">
        <w:t xml:space="preserve"> </w:t>
      </w:r>
      <w:r w:rsidR="00AE7CDF" w:rsidRPr="003C674E">
        <w:t>included</w:t>
      </w:r>
      <w:r w:rsidR="00FB1370" w:rsidRPr="003C674E">
        <w:t xml:space="preserve"> </w:t>
      </w:r>
      <w:r w:rsidR="00AE7CDF" w:rsidRPr="003C674E">
        <w:t>in</w:t>
      </w:r>
      <w:r w:rsidR="00FB1370" w:rsidRPr="003C674E">
        <w:t xml:space="preserve"> </w:t>
      </w:r>
      <w:r w:rsidR="00AE7CDF" w:rsidRPr="003C674E">
        <w:t>Supporting</w:t>
      </w:r>
      <w:r w:rsidR="00FB1370" w:rsidRPr="003C674E">
        <w:t xml:space="preserve"> </w:t>
      </w:r>
      <w:r w:rsidR="00AE7CDF" w:rsidRPr="003C674E">
        <w:t>Information</w:t>
      </w:r>
      <w:r w:rsidR="00FB1370" w:rsidRPr="003C674E">
        <w:t xml:space="preserve"> </w:t>
      </w:r>
      <w:r w:rsidR="001207DE" w:rsidRPr="003C674E">
        <w:t>Table</w:t>
      </w:r>
      <w:r w:rsidR="00FB1370" w:rsidRPr="003C674E">
        <w:t xml:space="preserve"> </w:t>
      </w:r>
      <w:r w:rsidR="001207DE" w:rsidRPr="003C674E">
        <w:t>S1</w:t>
      </w:r>
      <w:r w:rsidR="005F398C" w:rsidRPr="003C674E">
        <w:t>.</w:t>
      </w:r>
      <w:r w:rsidR="00FB1370" w:rsidRPr="003C674E">
        <w:t xml:space="preserve"> </w:t>
      </w:r>
      <w:r w:rsidR="005F398C" w:rsidRPr="003C674E">
        <w:t>Furthermore,</w:t>
      </w:r>
      <w:r w:rsidR="00FB1370" w:rsidRPr="003C674E">
        <w:t xml:space="preserve"> </w:t>
      </w:r>
      <w:r w:rsidR="005F398C" w:rsidRPr="003C674E">
        <w:t>for</w:t>
      </w:r>
      <w:r w:rsidR="00FB1370" w:rsidRPr="003C674E">
        <w:t xml:space="preserve"> </w:t>
      </w:r>
      <w:r w:rsidR="005F398C" w:rsidRPr="003C674E">
        <w:t>the</w:t>
      </w:r>
      <w:r w:rsidR="00FB1370" w:rsidRPr="003C674E">
        <w:t xml:space="preserve"> </w:t>
      </w:r>
      <w:r w:rsidR="005F398C" w:rsidRPr="003C674E">
        <w:t>purpose</w:t>
      </w:r>
      <w:r w:rsidR="00FB1370" w:rsidRPr="003C674E">
        <w:t xml:space="preserve"> </w:t>
      </w:r>
      <w:r w:rsidR="005F398C" w:rsidRPr="003C674E">
        <w:t>of</w:t>
      </w:r>
      <w:r w:rsidR="00FB1370" w:rsidRPr="003C674E">
        <w:t xml:space="preserve"> </w:t>
      </w:r>
      <w:r w:rsidR="000547BE" w:rsidRPr="003C674E">
        <w:t>characterizing</w:t>
      </w:r>
      <w:r w:rsidR="00FB1370" w:rsidRPr="003C674E">
        <w:t xml:space="preserve"> </w:t>
      </w:r>
      <w:r w:rsidR="005F398C" w:rsidRPr="003C674E">
        <w:t>the</w:t>
      </w:r>
      <w:r w:rsidR="00FB1370" w:rsidRPr="003C674E">
        <w:t xml:space="preserve"> </w:t>
      </w:r>
      <w:r w:rsidR="005F398C" w:rsidRPr="003C674E">
        <w:t>isolated</w:t>
      </w:r>
      <w:r w:rsidR="00FB1370" w:rsidRPr="003C674E">
        <w:t xml:space="preserve"> </w:t>
      </w:r>
      <w:r w:rsidR="005F398C" w:rsidRPr="003C674E">
        <w:t>effect</w:t>
      </w:r>
      <w:r w:rsidR="00FB1370" w:rsidRPr="003C674E">
        <w:t xml:space="preserve"> </w:t>
      </w:r>
      <w:r w:rsidR="005F398C" w:rsidRPr="003C674E">
        <w:t>of</w:t>
      </w:r>
      <w:r w:rsidR="00FB1370" w:rsidRPr="003C674E">
        <w:t xml:space="preserve"> </w:t>
      </w:r>
      <w:r w:rsidR="005F398C" w:rsidRPr="003C674E">
        <w:t>mild</w:t>
      </w:r>
      <w:r w:rsidR="00FB1370" w:rsidRPr="003C674E">
        <w:t xml:space="preserve"> </w:t>
      </w:r>
      <w:r w:rsidR="005F398C" w:rsidRPr="003C674E">
        <w:t>alkali</w:t>
      </w:r>
      <w:r w:rsidR="00FB1370" w:rsidRPr="003C674E">
        <w:t xml:space="preserve"> </w:t>
      </w:r>
      <w:r w:rsidR="005F398C" w:rsidRPr="003C674E">
        <w:t>on</w:t>
      </w:r>
      <w:r w:rsidR="00FB1370" w:rsidRPr="003C674E">
        <w:t xml:space="preserve"> </w:t>
      </w:r>
      <w:r w:rsidR="005F398C" w:rsidRPr="003C674E">
        <w:t>structural</w:t>
      </w:r>
      <w:r w:rsidR="00FB1370" w:rsidRPr="003C674E">
        <w:t xml:space="preserve"> </w:t>
      </w:r>
      <w:r w:rsidR="005F398C" w:rsidRPr="003C674E">
        <w:t>compounds,</w:t>
      </w:r>
      <w:r w:rsidR="00FB1370" w:rsidRPr="003C674E">
        <w:t xml:space="preserve"> </w:t>
      </w:r>
      <w:r w:rsidR="005F398C" w:rsidRPr="003C674E">
        <w:t>the</w:t>
      </w:r>
      <w:r w:rsidR="00FB1370" w:rsidRPr="003C674E">
        <w:t xml:space="preserve"> </w:t>
      </w:r>
      <w:r w:rsidR="005F398C" w:rsidRPr="003C674E">
        <w:t>alkaline</w:t>
      </w:r>
      <w:r w:rsidR="00FB1370" w:rsidRPr="003C674E">
        <w:t xml:space="preserve"> </w:t>
      </w:r>
      <w:r w:rsidR="005F398C" w:rsidRPr="003C674E">
        <w:t>pretreatment</w:t>
      </w:r>
      <w:r w:rsidR="00FB1370" w:rsidRPr="003C674E">
        <w:t xml:space="preserve"> </w:t>
      </w:r>
      <w:r w:rsidR="005F398C" w:rsidRPr="003C674E">
        <w:t>(0.1</w:t>
      </w:r>
      <w:r w:rsidR="00FB1370" w:rsidRPr="003C674E">
        <w:t xml:space="preserve"> </w:t>
      </w:r>
      <w:r w:rsidR="005F398C" w:rsidRPr="003C674E">
        <w:t>M</w:t>
      </w:r>
      <w:r w:rsidR="00FB1370" w:rsidRPr="003C674E">
        <w:t xml:space="preserve"> </w:t>
      </w:r>
      <w:r w:rsidR="005F398C" w:rsidRPr="003C674E">
        <w:t>NaOH;</w:t>
      </w:r>
      <w:r w:rsidR="00FB1370" w:rsidRPr="003C674E">
        <w:t xml:space="preserve"> </w:t>
      </w:r>
      <w:r w:rsidR="005F398C" w:rsidRPr="003C674E">
        <w:t>24</w:t>
      </w:r>
      <w:r w:rsidR="00297341">
        <w:t>h;</w:t>
      </w:r>
      <w:r w:rsidR="00FB1370" w:rsidRPr="003C674E">
        <w:t xml:space="preserve"> </w:t>
      </w:r>
      <w:r w:rsidR="005F398C" w:rsidRPr="003C674E">
        <w:t>21</w:t>
      </w:r>
      <w:r w:rsidR="00FB1370" w:rsidRPr="003C674E">
        <w:t xml:space="preserve"> </w:t>
      </w:r>
      <w:r w:rsidR="005F398C" w:rsidRPr="003C674E">
        <w:t>°C)</w:t>
      </w:r>
      <w:r w:rsidR="00FB1370" w:rsidRPr="003C674E">
        <w:t xml:space="preserve"> </w:t>
      </w:r>
      <w:r w:rsidR="005F398C" w:rsidRPr="003C674E">
        <w:lastRenderedPageBreak/>
        <w:t>was</w:t>
      </w:r>
      <w:r w:rsidR="00FB1370" w:rsidRPr="003C674E">
        <w:t xml:space="preserve"> </w:t>
      </w:r>
      <w:r w:rsidR="005F398C" w:rsidRPr="003C674E">
        <w:t>employed</w:t>
      </w:r>
      <w:r w:rsidR="00FB1370" w:rsidRPr="003C674E">
        <w:t xml:space="preserve"> </w:t>
      </w:r>
      <w:r w:rsidR="005F398C" w:rsidRPr="003C674E">
        <w:t>on</w:t>
      </w:r>
      <w:r w:rsidR="00FB1370" w:rsidRPr="003C674E">
        <w:t xml:space="preserve"> </w:t>
      </w:r>
      <w:r w:rsidR="005F398C" w:rsidRPr="003C674E">
        <w:t>AIR</w:t>
      </w:r>
      <w:r w:rsidR="00FB1370" w:rsidRPr="003C674E">
        <w:t xml:space="preserve"> </w:t>
      </w:r>
      <w:r w:rsidR="005F398C" w:rsidRPr="003C674E">
        <w:t>samples</w:t>
      </w:r>
      <w:r w:rsidR="00FB1370" w:rsidRPr="003C674E">
        <w:t xml:space="preserve"> </w:t>
      </w:r>
      <w:r w:rsidR="005F398C" w:rsidRPr="003C674E">
        <w:t>prepared</w:t>
      </w:r>
      <w:r w:rsidR="00FB1370" w:rsidRPr="003C674E">
        <w:t xml:space="preserve"> </w:t>
      </w:r>
      <w:r w:rsidR="005F398C" w:rsidRPr="003C674E">
        <w:t>from</w:t>
      </w:r>
      <w:r w:rsidR="00FB1370" w:rsidRPr="003C674E">
        <w:t xml:space="preserve"> </w:t>
      </w:r>
      <w:r w:rsidR="005F398C" w:rsidRPr="003C674E">
        <w:t>non-pretreated</w:t>
      </w:r>
      <w:r w:rsidR="00FB1370" w:rsidRPr="003C674E">
        <w:t xml:space="preserve"> </w:t>
      </w:r>
      <w:r w:rsidR="005F398C" w:rsidRPr="003C674E">
        <w:t>samples.</w:t>
      </w:r>
      <w:r w:rsidR="00FB1370" w:rsidRPr="003C674E">
        <w:t xml:space="preserve"> </w:t>
      </w:r>
      <w:r w:rsidR="005F398C" w:rsidRPr="003C674E">
        <w:t>These</w:t>
      </w:r>
      <w:r w:rsidR="00FB1370" w:rsidRPr="003C674E">
        <w:t xml:space="preserve"> </w:t>
      </w:r>
      <w:r w:rsidR="005F398C" w:rsidRPr="003C674E">
        <w:t>samples</w:t>
      </w:r>
      <w:r w:rsidR="00FB1370" w:rsidRPr="003C674E">
        <w:t xml:space="preserve"> </w:t>
      </w:r>
      <w:r w:rsidR="005F398C" w:rsidRPr="003C674E">
        <w:t>are</w:t>
      </w:r>
      <w:r w:rsidR="00FB1370" w:rsidRPr="003C674E">
        <w:t xml:space="preserve"> </w:t>
      </w:r>
      <w:r w:rsidR="005F398C" w:rsidRPr="003C674E">
        <w:t>subsequently</w:t>
      </w:r>
      <w:r w:rsidR="00FB1370" w:rsidRPr="003C674E">
        <w:t xml:space="preserve"> </w:t>
      </w:r>
      <w:r w:rsidR="005F398C" w:rsidRPr="003C674E">
        <w:t>referred</w:t>
      </w:r>
      <w:r w:rsidR="00FB1370" w:rsidRPr="003C674E">
        <w:t xml:space="preserve"> </w:t>
      </w:r>
      <w:r w:rsidR="005F398C" w:rsidRPr="003C674E">
        <w:t>to</w:t>
      </w:r>
      <w:r w:rsidR="00FB1370" w:rsidRPr="003C674E">
        <w:t xml:space="preserve"> </w:t>
      </w:r>
      <w:r w:rsidR="005F398C" w:rsidRPr="003C674E">
        <w:t>as</w:t>
      </w:r>
      <w:r w:rsidR="00FB1370" w:rsidRPr="003C674E">
        <w:t xml:space="preserve"> </w:t>
      </w:r>
      <w:r w:rsidR="005F398C" w:rsidRPr="003C674E">
        <w:t>AIK.</w:t>
      </w:r>
    </w:p>
    <w:p w14:paraId="786D33A0" w14:textId="77777777" w:rsidR="003C674E" w:rsidRPr="003C674E" w:rsidRDefault="003C674E" w:rsidP="005F398C">
      <w:pPr>
        <w:pStyle w:val="TAMainText"/>
      </w:pPr>
    </w:p>
    <w:p w14:paraId="7A515E8E" w14:textId="24B92962" w:rsidR="00A0114D" w:rsidRPr="003C674E" w:rsidRDefault="00A0114D">
      <w:pPr>
        <w:spacing w:after="0"/>
        <w:jc w:val="left"/>
      </w:pPr>
      <w:r w:rsidRPr="003C674E">
        <w:br w:type="page"/>
      </w:r>
    </w:p>
    <w:p w14:paraId="74CA59E9" w14:textId="71517B92" w:rsidR="000A7AE4" w:rsidRPr="003C674E" w:rsidRDefault="000A7AE4" w:rsidP="000A7AE4">
      <w:pPr>
        <w:pStyle w:val="VDTableTitle"/>
      </w:pPr>
      <w:r w:rsidRPr="003C674E">
        <w:rPr>
          <w:b/>
          <w:bCs/>
        </w:rPr>
        <w:lastRenderedPageBreak/>
        <w:t>Table</w:t>
      </w:r>
      <w:r w:rsidR="00FB1370" w:rsidRPr="003C674E">
        <w:rPr>
          <w:b/>
          <w:bCs/>
        </w:rPr>
        <w:t xml:space="preserve"> </w:t>
      </w:r>
      <w:r w:rsidRPr="003C674E">
        <w:rPr>
          <w:b/>
          <w:bCs/>
        </w:rPr>
        <w:t>1.</w:t>
      </w:r>
      <w:r w:rsidR="00FB1370" w:rsidRPr="003C674E">
        <w:t xml:space="preserve"> </w:t>
      </w:r>
      <w:r w:rsidRPr="003C674E">
        <w:t>Description</w:t>
      </w:r>
      <w:r w:rsidR="00FB1370" w:rsidRPr="003C674E">
        <w:t xml:space="preserve"> </w:t>
      </w:r>
      <w:r w:rsidRPr="003C674E">
        <w:t>of</w:t>
      </w:r>
      <w:r w:rsidR="00FB1370" w:rsidRPr="003C674E">
        <w:t xml:space="preserve"> </w:t>
      </w:r>
      <w:r w:rsidRPr="003C674E">
        <w:t>all</w:t>
      </w:r>
      <w:r w:rsidR="00FB1370" w:rsidRPr="003C674E">
        <w:t xml:space="preserve"> </w:t>
      </w:r>
      <w:r w:rsidRPr="003C674E">
        <w:t>treatments</w:t>
      </w:r>
      <w:r w:rsidR="00FB1370" w:rsidRPr="003C674E">
        <w:t xml:space="preserve"> </w:t>
      </w:r>
      <w:r w:rsidRPr="003C674E">
        <w:t>employed</w:t>
      </w:r>
      <w:r w:rsidR="00FB1370" w:rsidRPr="003C674E">
        <w:t xml:space="preserve"> </w:t>
      </w:r>
      <w:r w:rsidRPr="003C674E">
        <w:t>on</w:t>
      </w:r>
      <w:r w:rsidR="00FB1370" w:rsidRPr="003C674E">
        <w:t xml:space="preserve"> </w:t>
      </w:r>
      <w:r w:rsidRPr="003C674E">
        <w:t>the</w:t>
      </w:r>
      <w:r w:rsidR="00FB1370" w:rsidRPr="003C674E">
        <w:t xml:space="preserve"> </w:t>
      </w:r>
      <w:r w:rsidRPr="003C674E">
        <w:rPr>
          <w:i/>
          <w:iCs/>
        </w:rPr>
        <w:t>Eucalyptus</w:t>
      </w:r>
      <w:r w:rsidR="00FB1370" w:rsidRPr="003C674E">
        <w:t xml:space="preserve"> </w:t>
      </w:r>
      <w:r w:rsidRPr="003C674E">
        <w:t>biomass</w:t>
      </w:r>
      <w:r w:rsidR="00FB1370" w:rsidRPr="003C674E">
        <w:t xml:space="preserve"> </w:t>
      </w:r>
      <w:r w:rsidRPr="003C674E">
        <w:t>used</w:t>
      </w:r>
      <w:r w:rsidR="00FB1370" w:rsidRPr="003C674E">
        <w:t xml:space="preserve"> </w:t>
      </w:r>
      <w:r w:rsidRPr="003C674E">
        <w:t>for</w:t>
      </w:r>
      <w:r w:rsidR="00FB1370" w:rsidRPr="003C674E">
        <w:t xml:space="preserve"> </w:t>
      </w:r>
      <w:r w:rsidRPr="003C674E">
        <w:t>the</w:t>
      </w:r>
      <w:r w:rsidR="00FB1370" w:rsidRPr="003C674E">
        <w:t xml:space="preserve"> </w:t>
      </w:r>
      <w:r w:rsidR="002A521C" w:rsidRPr="003C674E">
        <w:t>characterization</w:t>
      </w:r>
      <w:r w:rsidR="00FB1370" w:rsidRPr="003C674E">
        <w:t xml:space="preserve"> </w:t>
      </w:r>
      <w:r w:rsidR="00414DF7" w:rsidRPr="003C674E">
        <w:t>phase</w:t>
      </w:r>
      <w:r w:rsidRPr="003C674E">
        <w:t>.</w:t>
      </w:r>
    </w:p>
    <w:tbl>
      <w:tblPr>
        <w:tblW w:w="7829" w:type="dxa"/>
        <w:jc w:val="center"/>
        <w:tblLook w:val="04A0" w:firstRow="1" w:lastRow="0" w:firstColumn="1" w:lastColumn="0" w:noHBand="0" w:noVBand="1"/>
      </w:tblPr>
      <w:tblGrid>
        <w:gridCol w:w="1843"/>
        <w:gridCol w:w="2258"/>
        <w:gridCol w:w="1958"/>
        <w:gridCol w:w="1770"/>
      </w:tblGrid>
      <w:tr w:rsidR="000A7AE4" w:rsidRPr="003C674E" w14:paraId="7797F05F" w14:textId="77777777" w:rsidTr="00CA1B55">
        <w:trPr>
          <w:trHeight w:val="332"/>
          <w:jc w:val="center"/>
        </w:trPr>
        <w:tc>
          <w:tcPr>
            <w:tcW w:w="1843" w:type="dxa"/>
            <w:tcBorders>
              <w:top w:val="single" w:sz="4" w:space="0" w:color="auto"/>
              <w:left w:val="nil"/>
              <w:bottom w:val="single" w:sz="4" w:space="0" w:color="auto"/>
              <w:right w:val="nil"/>
            </w:tcBorders>
            <w:shd w:val="clear" w:color="auto" w:fill="auto"/>
            <w:noWrap/>
            <w:vAlign w:val="center"/>
            <w:hideMark/>
          </w:tcPr>
          <w:p w14:paraId="45960C48" w14:textId="09BCAE9A" w:rsidR="000A7AE4" w:rsidRPr="003C674E" w:rsidRDefault="000A7AE4" w:rsidP="00CA1B55">
            <w:pPr>
              <w:spacing w:after="0"/>
              <w:rPr>
                <w:rFonts w:ascii="Times New Roman" w:hAnsi="Times New Roman"/>
                <w:b/>
                <w:bCs/>
                <w:color w:val="000000"/>
              </w:rPr>
            </w:pPr>
            <w:r w:rsidRPr="003C674E">
              <w:rPr>
                <w:rFonts w:ascii="Times New Roman" w:hAnsi="Times New Roman"/>
                <w:b/>
                <w:bCs/>
                <w:color w:val="000000"/>
              </w:rPr>
              <w:t>Sample</w:t>
            </w:r>
            <w:r w:rsidR="00FB1370" w:rsidRPr="003C674E">
              <w:rPr>
                <w:rFonts w:ascii="Times New Roman" w:hAnsi="Times New Roman"/>
                <w:b/>
                <w:bCs/>
                <w:color w:val="000000"/>
              </w:rPr>
              <w:t xml:space="preserve"> </w:t>
            </w:r>
            <w:r w:rsidRPr="003C674E">
              <w:rPr>
                <w:rFonts w:ascii="Times New Roman" w:hAnsi="Times New Roman"/>
                <w:b/>
                <w:bCs/>
                <w:color w:val="000000"/>
              </w:rPr>
              <w:t>number</w:t>
            </w:r>
          </w:p>
        </w:tc>
        <w:tc>
          <w:tcPr>
            <w:tcW w:w="2258" w:type="dxa"/>
            <w:tcBorders>
              <w:top w:val="single" w:sz="4" w:space="0" w:color="auto"/>
              <w:left w:val="nil"/>
              <w:bottom w:val="single" w:sz="4" w:space="0" w:color="auto"/>
              <w:right w:val="nil"/>
            </w:tcBorders>
            <w:shd w:val="clear" w:color="auto" w:fill="auto"/>
            <w:noWrap/>
            <w:vAlign w:val="center"/>
            <w:hideMark/>
          </w:tcPr>
          <w:p w14:paraId="28620AA3" w14:textId="0B892976" w:rsidR="000A7AE4" w:rsidRPr="003C674E" w:rsidRDefault="000A7AE4" w:rsidP="00CA1B55">
            <w:pPr>
              <w:spacing w:after="0"/>
              <w:jc w:val="center"/>
              <w:rPr>
                <w:rFonts w:ascii="Times New Roman" w:hAnsi="Times New Roman"/>
                <w:b/>
                <w:bCs/>
                <w:i/>
                <w:iCs/>
                <w:color w:val="000000"/>
              </w:rPr>
            </w:pPr>
            <w:r w:rsidRPr="003C674E">
              <w:rPr>
                <w:rFonts w:ascii="Times New Roman" w:hAnsi="Times New Roman"/>
                <w:b/>
                <w:bCs/>
                <w:i/>
                <w:iCs/>
                <w:color w:val="000000"/>
              </w:rPr>
              <w:t>E</w:t>
            </w:r>
            <w:r w:rsidRPr="003C674E">
              <w:rPr>
                <w:rFonts w:ascii="Times New Roman" w:hAnsi="Times New Roman"/>
                <w:b/>
                <w:bCs/>
                <w:color w:val="000000"/>
              </w:rPr>
              <w:t>.</w:t>
            </w:r>
            <w:r w:rsidR="00FB1370" w:rsidRPr="003C674E">
              <w:rPr>
                <w:rFonts w:ascii="Times New Roman" w:hAnsi="Times New Roman"/>
                <w:b/>
                <w:bCs/>
                <w:color w:val="000000"/>
              </w:rPr>
              <w:t xml:space="preserve"> </w:t>
            </w:r>
            <w:r w:rsidRPr="003C674E">
              <w:rPr>
                <w:rFonts w:ascii="Times New Roman" w:hAnsi="Times New Roman"/>
                <w:b/>
                <w:bCs/>
                <w:i/>
                <w:iCs/>
                <w:color w:val="000000"/>
              </w:rPr>
              <w:t>globulus</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c>
          <w:tcPr>
            <w:tcW w:w="1958" w:type="dxa"/>
            <w:tcBorders>
              <w:top w:val="single" w:sz="4" w:space="0" w:color="auto"/>
              <w:left w:val="nil"/>
              <w:bottom w:val="single" w:sz="4" w:space="0" w:color="auto"/>
              <w:right w:val="nil"/>
            </w:tcBorders>
            <w:shd w:val="clear" w:color="auto" w:fill="auto"/>
            <w:noWrap/>
            <w:vAlign w:val="center"/>
            <w:hideMark/>
          </w:tcPr>
          <w:p w14:paraId="543ED8F2" w14:textId="7B221830" w:rsidR="000A7AE4" w:rsidRPr="003C674E" w:rsidRDefault="000A7AE4" w:rsidP="00CA1B55">
            <w:pPr>
              <w:spacing w:after="0"/>
              <w:jc w:val="center"/>
              <w:rPr>
                <w:rFonts w:ascii="Times New Roman" w:hAnsi="Times New Roman"/>
                <w:b/>
                <w:bCs/>
                <w:i/>
                <w:iCs/>
                <w:color w:val="000000"/>
              </w:rPr>
            </w:pPr>
            <w:r w:rsidRPr="003C674E">
              <w:rPr>
                <w:rFonts w:ascii="Times New Roman" w:hAnsi="Times New Roman"/>
                <w:b/>
                <w:bCs/>
                <w:i/>
                <w:iCs/>
                <w:color w:val="000000"/>
              </w:rPr>
              <w:t>E</w:t>
            </w:r>
            <w:r w:rsidRPr="003C674E">
              <w:rPr>
                <w:rFonts w:ascii="Times New Roman" w:hAnsi="Times New Roman"/>
                <w:b/>
                <w:bCs/>
                <w:color w:val="000000"/>
              </w:rPr>
              <w:t>.</w:t>
            </w:r>
            <w:r w:rsidR="00FB1370" w:rsidRPr="003C674E">
              <w:rPr>
                <w:rFonts w:ascii="Times New Roman" w:hAnsi="Times New Roman"/>
                <w:b/>
                <w:bCs/>
                <w:color w:val="000000"/>
              </w:rPr>
              <w:t xml:space="preserve"> </w:t>
            </w:r>
            <w:r w:rsidRPr="003C674E">
              <w:rPr>
                <w:rFonts w:ascii="Times New Roman" w:hAnsi="Times New Roman"/>
                <w:b/>
                <w:bCs/>
                <w:i/>
                <w:iCs/>
                <w:color w:val="000000"/>
              </w:rPr>
              <w:t>nitens</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c>
          <w:tcPr>
            <w:tcW w:w="1770" w:type="dxa"/>
            <w:tcBorders>
              <w:top w:val="single" w:sz="4" w:space="0" w:color="auto"/>
              <w:left w:val="nil"/>
              <w:bottom w:val="single" w:sz="4" w:space="0" w:color="auto"/>
              <w:right w:val="nil"/>
            </w:tcBorders>
            <w:shd w:val="clear" w:color="auto" w:fill="auto"/>
            <w:noWrap/>
            <w:vAlign w:val="center"/>
            <w:hideMark/>
          </w:tcPr>
          <w:p w14:paraId="0A158B91" w14:textId="2FB1879C" w:rsidR="000A7AE4" w:rsidRPr="003C674E" w:rsidRDefault="000A7AE4" w:rsidP="00CA1B55">
            <w:pPr>
              <w:spacing w:after="0"/>
              <w:jc w:val="center"/>
              <w:rPr>
                <w:rFonts w:ascii="Times New Roman" w:hAnsi="Times New Roman"/>
                <w:b/>
                <w:bCs/>
                <w:color w:val="000000"/>
              </w:rPr>
            </w:pPr>
            <w:r w:rsidRPr="003C674E">
              <w:rPr>
                <w:rFonts w:ascii="Times New Roman" w:hAnsi="Times New Roman"/>
                <w:b/>
                <w:bCs/>
                <w:color w:val="000000"/>
              </w:rPr>
              <w:t>Treatment</w:t>
            </w:r>
            <w:r w:rsidR="00FB1370" w:rsidRPr="003C674E">
              <w:rPr>
                <w:rFonts w:ascii="Times New Roman" w:hAnsi="Times New Roman"/>
                <w:b/>
                <w:bCs/>
                <w:color w:val="000000"/>
              </w:rPr>
              <w:t xml:space="preserve"> </w:t>
            </w:r>
            <w:r w:rsidRPr="003C674E">
              <w:rPr>
                <w:rFonts w:ascii="Times New Roman" w:hAnsi="Times New Roman"/>
                <w:b/>
                <w:bCs/>
                <w:color w:val="000000"/>
                <w:vertAlign w:val="superscript"/>
              </w:rPr>
              <w:t>a</w:t>
            </w:r>
          </w:p>
        </w:tc>
      </w:tr>
      <w:tr w:rsidR="000A7AE4" w:rsidRPr="003C674E" w14:paraId="6B26B34A"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1AED5D48"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w:t>
            </w:r>
          </w:p>
        </w:tc>
        <w:tc>
          <w:tcPr>
            <w:tcW w:w="2258" w:type="dxa"/>
            <w:tcBorders>
              <w:top w:val="nil"/>
              <w:left w:val="nil"/>
              <w:bottom w:val="nil"/>
              <w:right w:val="nil"/>
            </w:tcBorders>
            <w:shd w:val="clear" w:color="auto" w:fill="auto"/>
            <w:noWrap/>
            <w:vAlign w:val="center"/>
            <w:hideMark/>
          </w:tcPr>
          <w:p w14:paraId="1F2054DF"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3664ADF4"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4F72334B"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NF</w:t>
            </w:r>
          </w:p>
        </w:tc>
      </w:tr>
      <w:tr w:rsidR="000A7AE4" w:rsidRPr="003C674E" w14:paraId="0180BE1A"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46B8FF11"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2</w:t>
            </w:r>
          </w:p>
        </w:tc>
        <w:tc>
          <w:tcPr>
            <w:tcW w:w="2258" w:type="dxa"/>
            <w:tcBorders>
              <w:top w:val="nil"/>
              <w:left w:val="nil"/>
              <w:bottom w:val="nil"/>
              <w:right w:val="nil"/>
            </w:tcBorders>
            <w:shd w:val="clear" w:color="auto" w:fill="auto"/>
            <w:noWrap/>
            <w:vAlign w:val="center"/>
            <w:hideMark/>
          </w:tcPr>
          <w:p w14:paraId="421DF948"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12F10B4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444AB7FA"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GAN</w:t>
            </w:r>
          </w:p>
        </w:tc>
      </w:tr>
      <w:tr w:rsidR="000A7AE4" w:rsidRPr="003C674E" w14:paraId="64CE97BE"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43099B7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3</w:t>
            </w:r>
          </w:p>
        </w:tc>
        <w:tc>
          <w:tcPr>
            <w:tcW w:w="2258" w:type="dxa"/>
            <w:tcBorders>
              <w:top w:val="nil"/>
              <w:left w:val="nil"/>
              <w:bottom w:val="nil"/>
              <w:right w:val="nil"/>
            </w:tcBorders>
            <w:shd w:val="clear" w:color="auto" w:fill="auto"/>
            <w:noWrap/>
            <w:vAlign w:val="center"/>
            <w:hideMark/>
          </w:tcPr>
          <w:p w14:paraId="629E5B5B"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702394A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200B191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PLE</w:t>
            </w:r>
          </w:p>
        </w:tc>
      </w:tr>
      <w:tr w:rsidR="000A7AE4" w:rsidRPr="003C674E" w14:paraId="6496EC2E"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64A02EAF"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4</w:t>
            </w:r>
          </w:p>
        </w:tc>
        <w:tc>
          <w:tcPr>
            <w:tcW w:w="2258" w:type="dxa"/>
            <w:tcBorders>
              <w:top w:val="nil"/>
              <w:left w:val="nil"/>
              <w:bottom w:val="nil"/>
              <w:right w:val="nil"/>
            </w:tcBorders>
            <w:shd w:val="clear" w:color="auto" w:fill="auto"/>
            <w:noWrap/>
            <w:vAlign w:val="center"/>
            <w:hideMark/>
          </w:tcPr>
          <w:p w14:paraId="702BE788"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5F5E4530"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3E913B26"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TRA</w:t>
            </w:r>
          </w:p>
        </w:tc>
      </w:tr>
      <w:tr w:rsidR="000A7AE4" w:rsidRPr="003C674E" w14:paraId="0940BAD2"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0CEF9694"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5</w:t>
            </w:r>
          </w:p>
        </w:tc>
        <w:tc>
          <w:tcPr>
            <w:tcW w:w="2258" w:type="dxa"/>
            <w:tcBorders>
              <w:top w:val="nil"/>
              <w:left w:val="nil"/>
              <w:bottom w:val="nil"/>
              <w:right w:val="nil"/>
            </w:tcBorders>
            <w:shd w:val="clear" w:color="auto" w:fill="auto"/>
            <w:noWrap/>
            <w:vAlign w:val="center"/>
            <w:hideMark/>
          </w:tcPr>
          <w:p w14:paraId="5E705486"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166791B1"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1E4CF431" w14:textId="24215E13"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25BC9D54"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134BB48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6</w:t>
            </w:r>
          </w:p>
        </w:tc>
        <w:tc>
          <w:tcPr>
            <w:tcW w:w="2258" w:type="dxa"/>
            <w:tcBorders>
              <w:top w:val="nil"/>
              <w:left w:val="nil"/>
              <w:bottom w:val="nil"/>
              <w:right w:val="nil"/>
            </w:tcBorders>
            <w:shd w:val="clear" w:color="auto" w:fill="auto"/>
            <w:noWrap/>
            <w:vAlign w:val="center"/>
            <w:hideMark/>
          </w:tcPr>
          <w:p w14:paraId="5A5A49C8"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54CD5F36"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65CA877C" w14:textId="175D79D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GAN</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76971EE7"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4FEC6DF7"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7</w:t>
            </w:r>
          </w:p>
        </w:tc>
        <w:tc>
          <w:tcPr>
            <w:tcW w:w="2258" w:type="dxa"/>
            <w:tcBorders>
              <w:top w:val="nil"/>
              <w:left w:val="nil"/>
              <w:bottom w:val="nil"/>
              <w:right w:val="nil"/>
            </w:tcBorders>
            <w:shd w:val="clear" w:color="auto" w:fill="auto"/>
            <w:noWrap/>
            <w:vAlign w:val="center"/>
            <w:hideMark/>
          </w:tcPr>
          <w:p w14:paraId="3C437D63"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042E24F2"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794C138E" w14:textId="1A771150"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PLE</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5A385D7E"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1E89688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8</w:t>
            </w:r>
          </w:p>
        </w:tc>
        <w:tc>
          <w:tcPr>
            <w:tcW w:w="2258" w:type="dxa"/>
            <w:tcBorders>
              <w:top w:val="nil"/>
              <w:left w:val="nil"/>
              <w:bottom w:val="nil"/>
              <w:right w:val="nil"/>
            </w:tcBorders>
            <w:shd w:val="clear" w:color="auto" w:fill="auto"/>
            <w:noWrap/>
            <w:vAlign w:val="center"/>
            <w:hideMark/>
          </w:tcPr>
          <w:p w14:paraId="187C9A9A"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958" w:type="dxa"/>
            <w:tcBorders>
              <w:top w:val="nil"/>
              <w:left w:val="nil"/>
              <w:bottom w:val="nil"/>
              <w:right w:val="nil"/>
            </w:tcBorders>
            <w:shd w:val="clear" w:color="auto" w:fill="auto"/>
            <w:noWrap/>
            <w:vAlign w:val="center"/>
            <w:hideMark/>
          </w:tcPr>
          <w:p w14:paraId="7F43D451"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770" w:type="dxa"/>
            <w:tcBorders>
              <w:top w:val="nil"/>
              <w:left w:val="nil"/>
              <w:bottom w:val="nil"/>
              <w:right w:val="nil"/>
            </w:tcBorders>
            <w:shd w:val="clear" w:color="auto" w:fill="auto"/>
            <w:noWrap/>
            <w:vAlign w:val="center"/>
            <w:hideMark/>
          </w:tcPr>
          <w:p w14:paraId="6835277A" w14:textId="2D91F489"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3E187991"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3F679360"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9</w:t>
            </w:r>
          </w:p>
        </w:tc>
        <w:tc>
          <w:tcPr>
            <w:tcW w:w="2258" w:type="dxa"/>
            <w:tcBorders>
              <w:top w:val="nil"/>
              <w:left w:val="nil"/>
              <w:bottom w:val="nil"/>
              <w:right w:val="nil"/>
            </w:tcBorders>
            <w:shd w:val="clear" w:color="auto" w:fill="auto"/>
            <w:noWrap/>
            <w:vAlign w:val="center"/>
            <w:hideMark/>
          </w:tcPr>
          <w:p w14:paraId="038D933C"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6956119A"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25EE329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NF</w:t>
            </w:r>
          </w:p>
        </w:tc>
      </w:tr>
      <w:tr w:rsidR="000A7AE4" w:rsidRPr="003C674E" w14:paraId="500AA6FE"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4BFC82EC"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w:t>
            </w:r>
          </w:p>
        </w:tc>
        <w:tc>
          <w:tcPr>
            <w:tcW w:w="2258" w:type="dxa"/>
            <w:tcBorders>
              <w:top w:val="nil"/>
              <w:left w:val="nil"/>
              <w:bottom w:val="nil"/>
              <w:right w:val="nil"/>
            </w:tcBorders>
            <w:shd w:val="clear" w:color="auto" w:fill="auto"/>
            <w:noWrap/>
            <w:vAlign w:val="center"/>
            <w:hideMark/>
          </w:tcPr>
          <w:p w14:paraId="31376A02"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35EA9323"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031B7957"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GAN</w:t>
            </w:r>
          </w:p>
        </w:tc>
      </w:tr>
      <w:tr w:rsidR="000A7AE4" w:rsidRPr="003C674E" w14:paraId="4AB5BE8B"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43B53472"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11</w:t>
            </w:r>
          </w:p>
        </w:tc>
        <w:tc>
          <w:tcPr>
            <w:tcW w:w="2258" w:type="dxa"/>
            <w:tcBorders>
              <w:top w:val="nil"/>
              <w:left w:val="nil"/>
              <w:bottom w:val="nil"/>
              <w:right w:val="nil"/>
            </w:tcBorders>
            <w:shd w:val="clear" w:color="auto" w:fill="auto"/>
            <w:noWrap/>
            <w:vAlign w:val="center"/>
            <w:hideMark/>
          </w:tcPr>
          <w:p w14:paraId="19A9BF8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2026384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754A9EA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PLE</w:t>
            </w:r>
          </w:p>
        </w:tc>
      </w:tr>
      <w:tr w:rsidR="000A7AE4" w:rsidRPr="003C674E" w14:paraId="2BE13AD8"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395BABCB"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12</w:t>
            </w:r>
          </w:p>
        </w:tc>
        <w:tc>
          <w:tcPr>
            <w:tcW w:w="2258" w:type="dxa"/>
            <w:tcBorders>
              <w:top w:val="nil"/>
              <w:left w:val="nil"/>
              <w:bottom w:val="nil"/>
              <w:right w:val="nil"/>
            </w:tcBorders>
            <w:shd w:val="clear" w:color="auto" w:fill="auto"/>
            <w:noWrap/>
            <w:vAlign w:val="center"/>
            <w:hideMark/>
          </w:tcPr>
          <w:p w14:paraId="0CDA67A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31C77AD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4CC13A2A"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TRA</w:t>
            </w:r>
          </w:p>
        </w:tc>
      </w:tr>
      <w:tr w:rsidR="000A7AE4" w:rsidRPr="003C674E" w14:paraId="3F8FCE5D"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7A9B454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13</w:t>
            </w:r>
          </w:p>
        </w:tc>
        <w:tc>
          <w:tcPr>
            <w:tcW w:w="2258" w:type="dxa"/>
            <w:tcBorders>
              <w:top w:val="nil"/>
              <w:left w:val="nil"/>
              <w:bottom w:val="nil"/>
              <w:right w:val="nil"/>
            </w:tcBorders>
            <w:shd w:val="clear" w:color="auto" w:fill="auto"/>
            <w:noWrap/>
            <w:vAlign w:val="center"/>
            <w:hideMark/>
          </w:tcPr>
          <w:p w14:paraId="31BDF309"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5F21814D"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236A496E" w14:textId="41037AF3"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2C3EAE52"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0AEC919E"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14</w:t>
            </w:r>
          </w:p>
        </w:tc>
        <w:tc>
          <w:tcPr>
            <w:tcW w:w="2258" w:type="dxa"/>
            <w:tcBorders>
              <w:top w:val="nil"/>
              <w:left w:val="nil"/>
              <w:bottom w:val="nil"/>
              <w:right w:val="nil"/>
            </w:tcBorders>
            <w:shd w:val="clear" w:color="auto" w:fill="auto"/>
            <w:noWrap/>
            <w:vAlign w:val="center"/>
            <w:hideMark/>
          </w:tcPr>
          <w:p w14:paraId="309B06FB"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4667A7F2"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11A2C3D0" w14:textId="3DCFC45D"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GAN</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614DBCAE" w14:textId="77777777" w:rsidTr="00CA1B55">
        <w:trPr>
          <w:trHeight w:val="301"/>
          <w:jc w:val="center"/>
        </w:trPr>
        <w:tc>
          <w:tcPr>
            <w:tcW w:w="1843" w:type="dxa"/>
            <w:tcBorders>
              <w:top w:val="nil"/>
              <w:left w:val="nil"/>
              <w:bottom w:val="nil"/>
              <w:right w:val="nil"/>
            </w:tcBorders>
            <w:shd w:val="clear" w:color="auto" w:fill="auto"/>
            <w:noWrap/>
            <w:vAlign w:val="center"/>
            <w:hideMark/>
          </w:tcPr>
          <w:p w14:paraId="7BB25C9F"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15</w:t>
            </w:r>
          </w:p>
        </w:tc>
        <w:tc>
          <w:tcPr>
            <w:tcW w:w="2258" w:type="dxa"/>
            <w:tcBorders>
              <w:top w:val="nil"/>
              <w:left w:val="nil"/>
              <w:bottom w:val="nil"/>
              <w:right w:val="nil"/>
            </w:tcBorders>
            <w:shd w:val="clear" w:color="auto" w:fill="auto"/>
            <w:noWrap/>
            <w:vAlign w:val="center"/>
            <w:hideMark/>
          </w:tcPr>
          <w:p w14:paraId="049841FE"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nil"/>
              <w:right w:val="nil"/>
            </w:tcBorders>
            <w:shd w:val="clear" w:color="auto" w:fill="auto"/>
            <w:noWrap/>
            <w:vAlign w:val="center"/>
            <w:hideMark/>
          </w:tcPr>
          <w:p w14:paraId="6028550F"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nil"/>
              <w:right w:val="nil"/>
            </w:tcBorders>
            <w:shd w:val="clear" w:color="auto" w:fill="auto"/>
            <w:noWrap/>
            <w:vAlign w:val="center"/>
            <w:hideMark/>
          </w:tcPr>
          <w:p w14:paraId="06540B9A" w14:textId="416FF3BE"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PLE</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03D46732" w14:textId="77777777" w:rsidTr="009D13F6">
        <w:trPr>
          <w:trHeight w:val="301"/>
          <w:jc w:val="center"/>
        </w:trPr>
        <w:tc>
          <w:tcPr>
            <w:tcW w:w="1843" w:type="dxa"/>
            <w:tcBorders>
              <w:top w:val="nil"/>
              <w:left w:val="nil"/>
              <w:bottom w:val="single" w:sz="4" w:space="0" w:color="auto"/>
              <w:right w:val="nil"/>
            </w:tcBorders>
            <w:shd w:val="clear" w:color="auto" w:fill="auto"/>
            <w:noWrap/>
            <w:vAlign w:val="center"/>
            <w:hideMark/>
          </w:tcPr>
          <w:p w14:paraId="7E4C3FB7"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16</w:t>
            </w:r>
          </w:p>
        </w:tc>
        <w:tc>
          <w:tcPr>
            <w:tcW w:w="2258" w:type="dxa"/>
            <w:tcBorders>
              <w:top w:val="nil"/>
              <w:left w:val="nil"/>
              <w:bottom w:val="single" w:sz="4" w:space="0" w:color="auto"/>
              <w:right w:val="nil"/>
            </w:tcBorders>
            <w:shd w:val="clear" w:color="auto" w:fill="auto"/>
            <w:noWrap/>
            <w:vAlign w:val="center"/>
            <w:hideMark/>
          </w:tcPr>
          <w:p w14:paraId="4E354DE2"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0</w:t>
            </w:r>
          </w:p>
        </w:tc>
        <w:tc>
          <w:tcPr>
            <w:tcW w:w="1958" w:type="dxa"/>
            <w:tcBorders>
              <w:top w:val="nil"/>
              <w:left w:val="nil"/>
              <w:bottom w:val="single" w:sz="4" w:space="0" w:color="auto"/>
              <w:right w:val="nil"/>
            </w:tcBorders>
            <w:shd w:val="clear" w:color="auto" w:fill="auto"/>
            <w:noWrap/>
            <w:vAlign w:val="center"/>
            <w:hideMark/>
          </w:tcPr>
          <w:p w14:paraId="6DF9C16C" w14:textId="77777777"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100</w:t>
            </w:r>
          </w:p>
        </w:tc>
        <w:tc>
          <w:tcPr>
            <w:tcW w:w="1770" w:type="dxa"/>
            <w:tcBorders>
              <w:top w:val="nil"/>
              <w:left w:val="nil"/>
              <w:bottom w:val="single" w:sz="4" w:space="0" w:color="auto"/>
              <w:right w:val="nil"/>
            </w:tcBorders>
            <w:shd w:val="clear" w:color="auto" w:fill="auto"/>
            <w:noWrap/>
            <w:vAlign w:val="center"/>
            <w:hideMark/>
          </w:tcPr>
          <w:p w14:paraId="217E42C6" w14:textId="21F22438" w:rsidR="000A7AE4" w:rsidRPr="003C674E" w:rsidRDefault="000A7AE4" w:rsidP="00CA1B55">
            <w:pPr>
              <w:spacing w:after="0"/>
              <w:jc w:val="center"/>
              <w:rPr>
                <w:rFonts w:ascii="Times New Roman" w:hAnsi="Times New Roman"/>
                <w:color w:val="000000"/>
              </w:rPr>
            </w:pP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0A7AE4" w:rsidRPr="003C674E" w14:paraId="1CC4A36A" w14:textId="77777777" w:rsidTr="009D13F6">
        <w:trPr>
          <w:trHeight w:val="1301"/>
          <w:jc w:val="center"/>
        </w:trPr>
        <w:tc>
          <w:tcPr>
            <w:tcW w:w="7825" w:type="dxa"/>
            <w:gridSpan w:val="4"/>
            <w:tcBorders>
              <w:top w:val="single" w:sz="4" w:space="0" w:color="auto"/>
              <w:left w:val="nil"/>
              <w:bottom w:val="single" w:sz="4" w:space="0" w:color="auto"/>
              <w:right w:val="nil"/>
            </w:tcBorders>
            <w:shd w:val="clear" w:color="auto" w:fill="auto"/>
            <w:vAlign w:val="center"/>
            <w:hideMark/>
          </w:tcPr>
          <w:p w14:paraId="0687A4A9" w14:textId="3ECDEC6A" w:rsidR="000A7AE4" w:rsidRPr="003C674E" w:rsidRDefault="000A7AE4" w:rsidP="002F7CC0">
            <w:pPr>
              <w:spacing w:after="0"/>
              <w:ind w:left="284" w:hanging="284"/>
              <w:jc w:val="left"/>
              <w:rPr>
                <w:rFonts w:ascii="Times New Roman" w:hAnsi="Times New Roman"/>
                <w:color w:val="000000"/>
              </w:rPr>
            </w:pPr>
            <w:r w:rsidRPr="003C674E">
              <w:rPr>
                <w:rFonts w:ascii="Times New Roman" w:hAnsi="Times New Roman"/>
                <w:color w:val="000000"/>
                <w:vertAlign w:val="superscript"/>
              </w:rPr>
              <w:t>a</w:t>
            </w:r>
            <w:r w:rsidR="00FB1370" w:rsidRPr="003C674E">
              <w:rPr>
                <w:rFonts w:ascii="Times New Roman" w:hAnsi="Times New Roman"/>
                <w:color w:val="000000"/>
              </w:rPr>
              <w:t xml:space="preserve"> </w:t>
            </w:r>
            <w:r w:rsidRPr="003C674E">
              <w:rPr>
                <w:rFonts w:ascii="Times New Roman" w:hAnsi="Times New Roman"/>
                <w:color w:val="000000"/>
              </w:rPr>
              <w:t>Treatments:</w:t>
            </w:r>
            <w:r w:rsidR="00FB1370" w:rsidRPr="003C674E">
              <w:rPr>
                <w:rFonts w:ascii="Times New Roman" w:hAnsi="Times New Roman"/>
                <w:color w:val="000000"/>
              </w:rPr>
              <w:t xml:space="preserve"> </w:t>
            </w: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no</w:t>
            </w:r>
            <w:r w:rsidR="00FB1370" w:rsidRPr="003C674E">
              <w:rPr>
                <w:rFonts w:ascii="Times New Roman" w:hAnsi="Times New Roman"/>
                <w:color w:val="000000"/>
              </w:rPr>
              <w:t xml:space="preserve"> </w:t>
            </w:r>
            <w:r w:rsidRPr="003C674E">
              <w:rPr>
                <w:rFonts w:ascii="Times New Roman" w:hAnsi="Times New Roman"/>
                <w:color w:val="000000"/>
              </w:rPr>
              <w:t>fungi</w:t>
            </w:r>
            <w:r w:rsidR="00FB1370" w:rsidRPr="003C674E">
              <w:rPr>
                <w:rFonts w:ascii="Times New Roman" w:hAnsi="Times New Roman"/>
                <w:color w:val="000000"/>
              </w:rPr>
              <w:t xml:space="preserve"> </w:t>
            </w:r>
            <w:r w:rsidRPr="003C674E">
              <w:rPr>
                <w:rFonts w:ascii="Times New Roman" w:hAnsi="Times New Roman"/>
                <w:color w:val="000000"/>
              </w:rPr>
              <w:t>(negative</w:t>
            </w:r>
            <w:r w:rsidR="00FB1370" w:rsidRPr="003C674E">
              <w:rPr>
                <w:rFonts w:ascii="Times New Roman" w:hAnsi="Times New Roman"/>
                <w:color w:val="000000"/>
              </w:rPr>
              <w:t xml:space="preserve"> </w:t>
            </w:r>
            <w:r w:rsidRPr="003C674E">
              <w:rPr>
                <w:rFonts w:ascii="Times New Roman" w:hAnsi="Times New Roman"/>
                <w:color w:val="000000"/>
              </w:rPr>
              <w:t>control,</w:t>
            </w:r>
            <w:r w:rsidR="00FB1370" w:rsidRPr="003C674E">
              <w:rPr>
                <w:rFonts w:ascii="Times New Roman" w:hAnsi="Times New Roman"/>
                <w:color w:val="000000"/>
              </w:rPr>
              <w:t xml:space="preserve"> </w:t>
            </w:r>
            <w:r w:rsidRPr="003C674E">
              <w:rPr>
                <w:rFonts w:ascii="Times New Roman" w:hAnsi="Times New Roman"/>
                <w:color w:val="000000"/>
              </w:rPr>
              <w:t>incubated</w:t>
            </w:r>
            <w:r w:rsidR="00FB1370" w:rsidRPr="003C674E">
              <w:rPr>
                <w:rFonts w:ascii="Times New Roman" w:hAnsi="Times New Roman"/>
                <w:color w:val="000000"/>
              </w:rPr>
              <w:t xml:space="preserve"> </w:t>
            </w:r>
            <w:r w:rsidRPr="003C674E">
              <w:rPr>
                <w:rFonts w:ascii="Times New Roman" w:hAnsi="Times New Roman"/>
                <w:color w:val="000000"/>
              </w:rPr>
              <w:t>only</w:t>
            </w:r>
            <w:r w:rsidR="00FB1370" w:rsidRPr="003C674E">
              <w:rPr>
                <w:rFonts w:ascii="Times New Roman" w:hAnsi="Times New Roman"/>
                <w:color w:val="000000"/>
              </w:rPr>
              <w:t xml:space="preserve"> </w:t>
            </w:r>
            <w:r w:rsidRPr="003C674E">
              <w:rPr>
                <w:rFonts w:ascii="Times New Roman" w:hAnsi="Times New Roman"/>
                <w:color w:val="000000"/>
              </w:rPr>
              <w:t>with</w:t>
            </w:r>
            <w:r w:rsidR="00FB1370" w:rsidRPr="003C674E">
              <w:rPr>
                <w:rFonts w:ascii="Times New Roman" w:hAnsi="Times New Roman"/>
                <w:color w:val="000000"/>
              </w:rPr>
              <w:t xml:space="preserve"> </w:t>
            </w:r>
            <w:r w:rsidR="002A521C" w:rsidRPr="003C674E">
              <w:rPr>
                <w:rFonts w:ascii="Times New Roman" w:hAnsi="Times New Roman"/>
                <w:color w:val="000000"/>
              </w:rPr>
              <w:t>deionized</w:t>
            </w:r>
            <w:r w:rsidR="00FB1370" w:rsidRPr="003C674E">
              <w:rPr>
                <w:rFonts w:ascii="Times New Roman" w:hAnsi="Times New Roman"/>
                <w:color w:val="000000"/>
              </w:rPr>
              <w:t xml:space="preserve"> </w:t>
            </w:r>
            <w:r w:rsidRPr="003C674E">
              <w:rPr>
                <w:rFonts w:ascii="Times New Roman" w:hAnsi="Times New Roman"/>
                <w:color w:val="000000"/>
              </w:rPr>
              <w:t>water);</w:t>
            </w:r>
            <w:r w:rsidR="00FB1370" w:rsidRPr="003C674E">
              <w:rPr>
                <w:rFonts w:ascii="Times New Roman" w:hAnsi="Times New Roman"/>
                <w:color w:val="000000"/>
              </w:rPr>
              <w:t xml:space="preserve"> </w:t>
            </w:r>
            <w:r w:rsidRPr="003C674E">
              <w:rPr>
                <w:rFonts w:ascii="Times New Roman" w:hAnsi="Times New Roman"/>
                <w:color w:val="000000"/>
              </w:rPr>
              <w:t>GAN,</w:t>
            </w:r>
            <w:r w:rsidR="00FB1370" w:rsidRPr="003C674E">
              <w:rPr>
                <w:rFonts w:ascii="Times New Roman" w:hAnsi="Times New Roman"/>
                <w:color w:val="000000"/>
              </w:rPr>
              <w:t xml:space="preserve"> </w:t>
            </w:r>
            <w:r w:rsidRPr="003C674E">
              <w:rPr>
                <w:rFonts w:ascii="Times New Roman" w:hAnsi="Times New Roman"/>
                <w:i/>
                <w:iCs/>
                <w:color w:val="000000"/>
              </w:rPr>
              <w:t>Ganoderma</w:t>
            </w:r>
            <w:r w:rsidR="00FB1370" w:rsidRPr="003C674E">
              <w:rPr>
                <w:rFonts w:ascii="Times New Roman" w:hAnsi="Times New Roman"/>
                <w:color w:val="000000"/>
              </w:rPr>
              <w:t xml:space="preserve"> </w:t>
            </w:r>
            <w:r w:rsidRPr="003C674E">
              <w:rPr>
                <w:rFonts w:ascii="Times New Roman" w:hAnsi="Times New Roman"/>
                <w:i/>
                <w:iCs/>
                <w:color w:val="000000"/>
              </w:rPr>
              <w:t>lucidum</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PLE,</w:t>
            </w:r>
            <w:r w:rsidR="00FB1370" w:rsidRPr="003C674E">
              <w:rPr>
                <w:rFonts w:ascii="Times New Roman" w:hAnsi="Times New Roman"/>
                <w:color w:val="000000"/>
              </w:rPr>
              <w:t xml:space="preserve"> </w:t>
            </w:r>
            <w:r w:rsidRPr="003C674E">
              <w:rPr>
                <w:rFonts w:ascii="Times New Roman" w:hAnsi="Times New Roman"/>
                <w:i/>
                <w:iCs/>
                <w:color w:val="000000"/>
              </w:rPr>
              <w:t>Pleurotus</w:t>
            </w:r>
            <w:r w:rsidR="00FB1370" w:rsidRPr="003C674E">
              <w:rPr>
                <w:rFonts w:ascii="Times New Roman" w:hAnsi="Times New Roman"/>
                <w:color w:val="000000"/>
              </w:rPr>
              <w:t xml:space="preserve"> </w:t>
            </w:r>
            <w:r w:rsidRPr="003C674E">
              <w:rPr>
                <w:rFonts w:ascii="Times New Roman" w:hAnsi="Times New Roman"/>
                <w:i/>
                <w:iCs/>
                <w:color w:val="000000"/>
              </w:rPr>
              <w:t>ostreatus</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i/>
                <w:iCs/>
                <w:color w:val="000000"/>
              </w:rPr>
              <w:t>Trametes</w:t>
            </w:r>
            <w:r w:rsidR="00FB1370" w:rsidRPr="003C674E">
              <w:rPr>
                <w:rFonts w:ascii="Times New Roman" w:hAnsi="Times New Roman"/>
                <w:color w:val="000000"/>
              </w:rPr>
              <w:t xml:space="preserve"> </w:t>
            </w:r>
            <w:r w:rsidRPr="003C674E">
              <w:rPr>
                <w:rFonts w:ascii="Times New Roman" w:hAnsi="Times New Roman"/>
                <w:i/>
                <w:iCs/>
                <w:color w:val="000000"/>
              </w:rPr>
              <w:t>versicolor</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r w:rsidR="00FB1370" w:rsidRPr="003C674E">
              <w:rPr>
                <w:rFonts w:ascii="Times New Roman" w:hAnsi="Times New Roman"/>
                <w:color w:val="000000"/>
              </w:rPr>
              <w:t xml:space="preserve"> </w:t>
            </w:r>
            <w:r w:rsidRPr="003C674E">
              <w:rPr>
                <w:rFonts w:ascii="Times New Roman" w:hAnsi="Times New Roman"/>
                <w:color w:val="000000"/>
              </w:rPr>
              <w:t>samples</w:t>
            </w:r>
            <w:r w:rsidR="00FB1370" w:rsidRPr="003C674E">
              <w:rPr>
                <w:rFonts w:ascii="Times New Roman" w:hAnsi="Times New Roman"/>
                <w:color w:val="000000"/>
              </w:rPr>
              <w:t xml:space="preserve"> </w:t>
            </w:r>
            <w:r w:rsidRPr="003C674E">
              <w:rPr>
                <w:rFonts w:ascii="Times New Roman" w:hAnsi="Times New Roman"/>
                <w:color w:val="000000"/>
              </w:rPr>
              <w:t>treated</w:t>
            </w:r>
            <w:r w:rsidR="00FB1370" w:rsidRPr="003C674E">
              <w:rPr>
                <w:rFonts w:ascii="Times New Roman" w:hAnsi="Times New Roman"/>
                <w:color w:val="000000"/>
              </w:rPr>
              <w:t xml:space="preserve"> </w:t>
            </w:r>
            <w:r w:rsidRPr="003C674E">
              <w:rPr>
                <w:rFonts w:ascii="Times New Roman" w:hAnsi="Times New Roman"/>
                <w:color w:val="000000"/>
              </w:rPr>
              <w:t>with</w:t>
            </w:r>
            <w:r w:rsidR="00FB1370" w:rsidRPr="003C674E">
              <w:rPr>
                <w:rFonts w:ascii="Times New Roman" w:hAnsi="Times New Roman"/>
                <w:color w:val="000000"/>
              </w:rPr>
              <w:t xml:space="preserve"> </w:t>
            </w:r>
            <w:r w:rsidRPr="003C674E">
              <w:rPr>
                <w:rFonts w:ascii="Times New Roman" w:hAnsi="Times New Roman"/>
                <w:color w:val="000000"/>
              </w:rPr>
              <w:t>0.1</w:t>
            </w:r>
            <w:r w:rsidR="00FB1370" w:rsidRPr="003C674E">
              <w:rPr>
                <w:rFonts w:ascii="Times New Roman" w:hAnsi="Times New Roman"/>
                <w:color w:val="000000"/>
              </w:rPr>
              <w:t xml:space="preserve"> </w:t>
            </w:r>
            <w:r w:rsidRPr="003C674E">
              <w:rPr>
                <w:rFonts w:ascii="Times New Roman" w:hAnsi="Times New Roman"/>
                <w:color w:val="000000"/>
              </w:rPr>
              <w:t>M</w:t>
            </w:r>
            <w:r w:rsidR="00FB1370" w:rsidRPr="003C674E">
              <w:rPr>
                <w:rFonts w:ascii="Times New Roman" w:hAnsi="Times New Roman"/>
                <w:color w:val="000000"/>
              </w:rPr>
              <w:t xml:space="preserve"> </w:t>
            </w:r>
            <w:r w:rsidRPr="003C674E">
              <w:rPr>
                <w:rFonts w:ascii="Times New Roman" w:hAnsi="Times New Roman"/>
                <w:color w:val="000000"/>
              </w:rPr>
              <w:t>NaOH</w:t>
            </w:r>
            <w:r w:rsidR="00FB1370" w:rsidRPr="003C674E">
              <w:rPr>
                <w:rFonts w:ascii="Times New Roman" w:hAnsi="Times New Roman"/>
                <w:color w:val="000000"/>
              </w:rPr>
              <w:t xml:space="preserve"> </w:t>
            </w:r>
            <w:r w:rsidRPr="003C674E">
              <w:rPr>
                <w:rFonts w:ascii="Times New Roman" w:hAnsi="Times New Roman"/>
                <w:color w:val="000000"/>
              </w:rPr>
              <w:t>for</w:t>
            </w:r>
            <w:r w:rsidR="00FB1370" w:rsidRPr="003C674E">
              <w:rPr>
                <w:rFonts w:ascii="Times New Roman" w:hAnsi="Times New Roman"/>
                <w:color w:val="000000"/>
              </w:rPr>
              <w:t xml:space="preserve"> </w:t>
            </w:r>
            <w:r w:rsidRPr="003C674E">
              <w:rPr>
                <w:rFonts w:ascii="Times New Roman" w:hAnsi="Times New Roman"/>
                <w:color w:val="000000"/>
              </w:rPr>
              <w:t>24</w:t>
            </w:r>
            <w:r w:rsidR="006E6601" w:rsidRPr="003C674E">
              <w:rPr>
                <w:rFonts w:ascii="Times New Roman" w:hAnsi="Times New Roman"/>
                <w:color w:val="000000"/>
              </w:rPr>
              <w:t>h</w:t>
            </w:r>
            <w:r w:rsidR="00FB1370" w:rsidRPr="003C674E">
              <w:rPr>
                <w:rFonts w:ascii="Times New Roman" w:hAnsi="Times New Roman"/>
                <w:color w:val="000000"/>
              </w:rPr>
              <w:t xml:space="preserve"> </w:t>
            </w:r>
            <w:r w:rsidRPr="003C674E">
              <w:rPr>
                <w:rFonts w:ascii="Times New Roman" w:hAnsi="Times New Roman"/>
                <w:color w:val="000000"/>
              </w:rPr>
              <w:t>at</w:t>
            </w:r>
            <w:r w:rsidR="00FB1370" w:rsidRPr="003C674E">
              <w:rPr>
                <w:rFonts w:ascii="Times New Roman" w:hAnsi="Times New Roman"/>
                <w:color w:val="000000"/>
              </w:rPr>
              <w:t xml:space="preserve"> </w:t>
            </w:r>
            <w:r w:rsidRPr="003C674E">
              <w:rPr>
                <w:rFonts w:ascii="Times New Roman" w:hAnsi="Times New Roman"/>
                <w:color w:val="000000"/>
              </w:rPr>
              <w:t>21</w:t>
            </w:r>
            <w:r w:rsidR="00FB1370" w:rsidRPr="003C674E">
              <w:rPr>
                <w:rFonts w:ascii="Times New Roman" w:hAnsi="Times New Roman"/>
                <w:color w:val="000000"/>
              </w:rPr>
              <w:t xml:space="preserve"> </w:t>
            </w:r>
            <w:r w:rsidRPr="003C674E">
              <w:rPr>
                <w:rFonts w:ascii="Times New Roman" w:hAnsi="Times New Roman"/>
                <w:color w:val="000000"/>
              </w:rPr>
              <w:t>°C</w:t>
            </w:r>
            <w:r w:rsidR="00FB1370" w:rsidRPr="003C674E">
              <w:rPr>
                <w:rFonts w:ascii="Times New Roman" w:hAnsi="Times New Roman"/>
                <w:color w:val="000000"/>
              </w:rPr>
              <w:t xml:space="preserve"> </w:t>
            </w:r>
            <w:r w:rsidRPr="003C674E">
              <w:rPr>
                <w:rFonts w:ascii="Times New Roman" w:hAnsi="Times New Roman"/>
                <w:color w:val="000000"/>
              </w:rPr>
              <w:t>after</w:t>
            </w:r>
            <w:r w:rsidR="00FB1370" w:rsidRPr="003C674E">
              <w:rPr>
                <w:rFonts w:ascii="Times New Roman" w:hAnsi="Times New Roman"/>
                <w:color w:val="000000"/>
              </w:rPr>
              <w:t xml:space="preserve"> </w:t>
            </w:r>
            <w:r w:rsidRPr="003C674E">
              <w:rPr>
                <w:rFonts w:ascii="Times New Roman" w:hAnsi="Times New Roman"/>
                <w:color w:val="000000"/>
              </w:rPr>
              <w:t>fungal</w:t>
            </w:r>
            <w:r w:rsidR="00FB1370" w:rsidRPr="003C674E">
              <w:rPr>
                <w:rFonts w:ascii="Times New Roman" w:hAnsi="Times New Roman"/>
                <w:color w:val="000000"/>
              </w:rPr>
              <w:t xml:space="preserve"> </w:t>
            </w:r>
            <w:r w:rsidRPr="003C674E">
              <w:rPr>
                <w:rFonts w:ascii="Times New Roman" w:hAnsi="Times New Roman"/>
                <w:color w:val="000000"/>
              </w:rPr>
              <w:t>treatment.</w:t>
            </w:r>
          </w:p>
        </w:tc>
      </w:tr>
    </w:tbl>
    <w:p w14:paraId="7ED3020C" w14:textId="77777777" w:rsidR="000A7AE4" w:rsidRPr="003C674E" w:rsidRDefault="000A7AE4" w:rsidP="000A7AE4">
      <w:pPr>
        <w:pStyle w:val="TAMainText"/>
      </w:pPr>
    </w:p>
    <w:p w14:paraId="533BDE73" w14:textId="2F912486" w:rsidR="00221520" w:rsidRPr="003C674E" w:rsidRDefault="00221520">
      <w:pPr>
        <w:spacing w:after="0"/>
        <w:jc w:val="left"/>
      </w:pPr>
      <w:r w:rsidRPr="003C674E">
        <w:br w:type="page"/>
      </w:r>
    </w:p>
    <w:p w14:paraId="6A7BFBDF" w14:textId="628CEE46" w:rsidR="00221520" w:rsidRPr="003C674E" w:rsidRDefault="00221520" w:rsidP="00221520">
      <w:pPr>
        <w:pStyle w:val="VDTableTitle"/>
      </w:pPr>
      <w:r w:rsidRPr="003C674E">
        <w:rPr>
          <w:b/>
          <w:bCs/>
        </w:rPr>
        <w:lastRenderedPageBreak/>
        <w:t>Table</w:t>
      </w:r>
      <w:r w:rsidR="00FB1370" w:rsidRPr="003C674E">
        <w:rPr>
          <w:b/>
          <w:bCs/>
        </w:rPr>
        <w:t xml:space="preserve"> </w:t>
      </w:r>
      <w:r w:rsidRPr="003C674E">
        <w:rPr>
          <w:b/>
          <w:bCs/>
        </w:rPr>
        <w:t>2.</w:t>
      </w:r>
      <w:r w:rsidR="00FB1370" w:rsidRPr="003C674E">
        <w:t xml:space="preserve"> </w:t>
      </w:r>
      <w:r w:rsidRPr="003C674E">
        <w:t>Description</w:t>
      </w:r>
      <w:r w:rsidR="00FB1370" w:rsidRPr="003C674E">
        <w:t xml:space="preserve"> </w:t>
      </w:r>
      <w:r w:rsidRPr="003C674E">
        <w:t>of</w:t>
      </w:r>
      <w:r w:rsidR="00FB1370" w:rsidRPr="003C674E">
        <w:t xml:space="preserve"> </w:t>
      </w:r>
      <w:r w:rsidRPr="003C674E">
        <w:t>sample</w:t>
      </w:r>
      <w:r w:rsidR="00FB1370" w:rsidRPr="003C674E">
        <w:t xml:space="preserve"> </w:t>
      </w:r>
      <w:r w:rsidRPr="003C674E">
        <w:t>types</w:t>
      </w:r>
      <w:r w:rsidR="00FB1370" w:rsidRPr="003C674E">
        <w:t xml:space="preserve"> </w:t>
      </w:r>
      <w:r w:rsidRPr="003C674E">
        <w:t>and</w:t>
      </w:r>
      <w:r w:rsidR="00FB1370" w:rsidRPr="003C674E">
        <w:t xml:space="preserve"> </w:t>
      </w:r>
      <w:r w:rsidRPr="003C674E">
        <w:t>treatments</w:t>
      </w:r>
      <w:r w:rsidR="00FB1370" w:rsidRPr="003C674E">
        <w:t xml:space="preserve"> </w:t>
      </w:r>
      <w:r w:rsidRPr="003C674E">
        <w:t>employed</w:t>
      </w:r>
      <w:r w:rsidR="00FB1370" w:rsidRPr="003C674E">
        <w:t xml:space="preserve"> </w:t>
      </w:r>
      <w:r w:rsidRPr="003C674E">
        <w:t>on</w:t>
      </w:r>
      <w:r w:rsidR="00FB1370" w:rsidRPr="003C674E">
        <w:t xml:space="preserve"> </w:t>
      </w:r>
      <w:r w:rsidRPr="003C674E">
        <w:t>the</w:t>
      </w:r>
      <w:r w:rsidR="00FB1370" w:rsidRPr="003C674E">
        <w:t xml:space="preserve"> </w:t>
      </w:r>
      <w:r w:rsidRPr="003C674E">
        <w:t>eucalypt</w:t>
      </w:r>
      <w:r w:rsidR="00FB1370" w:rsidRPr="003C674E">
        <w:t xml:space="preserve"> </w:t>
      </w:r>
      <w:r w:rsidRPr="003C674E">
        <w:t>woodchips</w:t>
      </w:r>
      <w:r w:rsidR="00FB1370" w:rsidRPr="003C674E">
        <w:t xml:space="preserve"> </w:t>
      </w:r>
      <w:r w:rsidRPr="003C674E">
        <w:t>in</w:t>
      </w:r>
      <w:r w:rsidR="00FB1370" w:rsidRPr="003C674E">
        <w:t xml:space="preserve"> </w:t>
      </w:r>
      <w:r w:rsidRPr="003C674E">
        <w:t>the</w:t>
      </w:r>
      <w:r w:rsidR="00FB1370" w:rsidRPr="003C674E">
        <w:t xml:space="preserve"> </w:t>
      </w:r>
      <w:r w:rsidRPr="003C674E">
        <w:t>biopulping</w:t>
      </w:r>
      <w:r w:rsidR="00FB1370" w:rsidRPr="003C674E">
        <w:t xml:space="preserve"> </w:t>
      </w:r>
      <w:r w:rsidR="00414DF7" w:rsidRPr="003C674E">
        <w:t>phase</w:t>
      </w:r>
      <w:r w:rsidRPr="003C674E">
        <w:t>,</w:t>
      </w:r>
      <w:r w:rsidR="00FB1370" w:rsidRPr="003C674E">
        <w:t xml:space="preserve"> </w:t>
      </w:r>
      <w:r w:rsidRPr="003C674E">
        <w:t>before</w:t>
      </w:r>
      <w:r w:rsidR="00FB1370" w:rsidRPr="003C674E">
        <w:t xml:space="preserve"> </w:t>
      </w:r>
      <w:r w:rsidRPr="003C674E">
        <w:t>applying</w:t>
      </w:r>
      <w:r w:rsidR="00FB1370" w:rsidRPr="003C674E">
        <w:t xml:space="preserve"> </w:t>
      </w:r>
      <w:r w:rsidRPr="003C674E">
        <w:t>kraft</w:t>
      </w:r>
      <w:r w:rsidR="00FB1370" w:rsidRPr="003C674E">
        <w:t xml:space="preserve"> </w:t>
      </w:r>
      <w:r w:rsidRPr="003C674E">
        <w:t>cooking.</w:t>
      </w:r>
    </w:p>
    <w:tbl>
      <w:tblPr>
        <w:tblW w:w="9684" w:type="dxa"/>
        <w:jc w:val="center"/>
        <w:tblLook w:val="04A0" w:firstRow="1" w:lastRow="0" w:firstColumn="1" w:lastColumn="0" w:noHBand="0" w:noVBand="1"/>
      </w:tblPr>
      <w:tblGrid>
        <w:gridCol w:w="1134"/>
        <w:gridCol w:w="1843"/>
        <w:gridCol w:w="1560"/>
        <w:gridCol w:w="2126"/>
        <w:gridCol w:w="3021"/>
      </w:tblGrid>
      <w:tr w:rsidR="00221520" w:rsidRPr="003C674E" w14:paraId="173BCE0E" w14:textId="77777777" w:rsidTr="00B80E36">
        <w:trPr>
          <w:trHeight w:val="330"/>
          <w:jc w:val="center"/>
        </w:trPr>
        <w:tc>
          <w:tcPr>
            <w:tcW w:w="1134" w:type="dxa"/>
            <w:tcBorders>
              <w:top w:val="single" w:sz="4" w:space="0" w:color="auto"/>
              <w:left w:val="nil"/>
              <w:bottom w:val="single" w:sz="4" w:space="0" w:color="auto"/>
              <w:right w:val="nil"/>
            </w:tcBorders>
            <w:shd w:val="clear" w:color="auto" w:fill="auto"/>
            <w:noWrap/>
            <w:vAlign w:val="center"/>
            <w:hideMark/>
          </w:tcPr>
          <w:p w14:paraId="4A52907B" w14:textId="68A4B88E" w:rsidR="00221520" w:rsidRPr="003C674E" w:rsidRDefault="00221520" w:rsidP="00CA1B55">
            <w:pPr>
              <w:spacing w:after="0"/>
              <w:rPr>
                <w:rFonts w:ascii="Times New Roman" w:hAnsi="Times New Roman"/>
                <w:b/>
                <w:bCs/>
                <w:color w:val="000000"/>
              </w:rPr>
            </w:pPr>
            <w:r w:rsidRPr="003C674E">
              <w:rPr>
                <w:rFonts w:ascii="Times New Roman" w:hAnsi="Times New Roman"/>
                <w:b/>
                <w:bCs/>
                <w:color w:val="000000"/>
              </w:rPr>
              <w:t>Sample</w:t>
            </w:r>
            <w:r w:rsidR="00FB1370" w:rsidRPr="003C674E">
              <w:rPr>
                <w:rFonts w:ascii="Times New Roman" w:hAnsi="Times New Roman"/>
                <w:b/>
                <w:bCs/>
                <w:color w:val="000000"/>
              </w:rPr>
              <w:t xml:space="preserve"> </w:t>
            </w:r>
            <w:r w:rsidRPr="003C674E">
              <w:rPr>
                <w:rFonts w:ascii="Times New Roman" w:hAnsi="Times New Roman"/>
                <w:b/>
                <w:bCs/>
                <w:color w:val="000000"/>
                <w:vertAlign w:val="superscript"/>
              </w:rPr>
              <w:t>a</w:t>
            </w:r>
          </w:p>
        </w:tc>
        <w:tc>
          <w:tcPr>
            <w:tcW w:w="1843" w:type="dxa"/>
            <w:tcBorders>
              <w:top w:val="single" w:sz="4" w:space="0" w:color="auto"/>
              <w:left w:val="nil"/>
              <w:bottom w:val="single" w:sz="4" w:space="0" w:color="auto"/>
              <w:right w:val="nil"/>
            </w:tcBorders>
            <w:shd w:val="clear" w:color="auto" w:fill="auto"/>
            <w:noWrap/>
            <w:vAlign w:val="center"/>
            <w:hideMark/>
          </w:tcPr>
          <w:p w14:paraId="5C7D92D4" w14:textId="4774383E" w:rsidR="00221520" w:rsidRPr="003C674E" w:rsidRDefault="00221520" w:rsidP="00CA1B55">
            <w:pPr>
              <w:spacing w:after="0"/>
              <w:jc w:val="center"/>
              <w:rPr>
                <w:rFonts w:ascii="Times New Roman" w:hAnsi="Times New Roman"/>
                <w:b/>
                <w:bCs/>
                <w:i/>
                <w:iCs/>
                <w:color w:val="000000"/>
              </w:rPr>
            </w:pPr>
            <w:r w:rsidRPr="003C674E">
              <w:rPr>
                <w:rFonts w:ascii="Times New Roman" w:hAnsi="Times New Roman"/>
                <w:b/>
                <w:bCs/>
                <w:i/>
                <w:iCs/>
                <w:color w:val="000000"/>
              </w:rPr>
              <w:t>E</w:t>
            </w:r>
            <w:r w:rsidRPr="003C674E">
              <w:rPr>
                <w:rFonts w:ascii="Times New Roman" w:hAnsi="Times New Roman"/>
                <w:b/>
                <w:bCs/>
                <w:color w:val="000000"/>
              </w:rPr>
              <w:t>.</w:t>
            </w:r>
            <w:r w:rsidR="00FB1370" w:rsidRPr="003C674E">
              <w:rPr>
                <w:rFonts w:ascii="Times New Roman" w:hAnsi="Times New Roman"/>
                <w:b/>
                <w:bCs/>
                <w:color w:val="000000"/>
              </w:rPr>
              <w:t xml:space="preserve"> </w:t>
            </w:r>
            <w:r w:rsidRPr="003C674E">
              <w:rPr>
                <w:rFonts w:ascii="Times New Roman" w:hAnsi="Times New Roman"/>
                <w:b/>
                <w:bCs/>
                <w:i/>
                <w:iCs/>
                <w:color w:val="000000"/>
              </w:rPr>
              <w:t>globulus</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c>
          <w:tcPr>
            <w:tcW w:w="1560" w:type="dxa"/>
            <w:tcBorders>
              <w:top w:val="single" w:sz="4" w:space="0" w:color="auto"/>
              <w:left w:val="nil"/>
              <w:bottom w:val="single" w:sz="4" w:space="0" w:color="auto"/>
              <w:right w:val="nil"/>
            </w:tcBorders>
            <w:shd w:val="clear" w:color="auto" w:fill="auto"/>
            <w:noWrap/>
            <w:vAlign w:val="center"/>
            <w:hideMark/>
          </w:tcPr>
          <w:p w14:paraId="5876A82E" w14:textId="4C058D53" w:rsidR="00221520" w:rsidRPr="003C674E" w:rsidRDefault="00221520" w:rsidP="00CA1B55">
            <w:pPr>
              <w:spacing w:after="0"/>
              <w:jc w:val="center"/>
              <w:rPr>
                <w:rFonts w:ascii="Times New Roman" w:hAnsi="Times New Roman"/>
                <w:b/>
                <w:bCs/>
                <w:i/>
                <w:iCs/>
                <w:color w:val="000000"/>
              </w:rPr>
            </w:pPr>
            <w:r w:rsidRPr="003C674E">
              <w:rPr>
                <w:rFonts w:ascii="Times New Roman" w:hAnsi="Times New Roman"/>
                <w:b/>
                <w:bCs/>
                <w:i/>
                <w:iCs/>
                <w:color w:val="000000"/>
              </w:rPr>
              <w:t>E</w:t>
            </w:r>
            <w:r w:rsidRPr="003C674E">
              <w:rPr>
                <w:rFonts w:ascii="Times New Roman" w:hAnsi="Times New Roman"/>
                <w:b/>
                <w:bCs/>
                <w:color w:val="000000"/>
              </w:rPr>
              <w:t>.</w:t>
            </w:r>
            <w:r w:rsidR="00FB1370" w:rsidRPr="003C674E">
              <w:rPr>
                <w:rFonts w:ascii="Times New Roman" w:hAnsi="Times New Roman"/>
                <w:b/>
                <w:bCs/>
                <w:color w:val="000000"/>
              </w:rPr>
              <w:t xml:space="preserve"> </w:t>
            </w:r>
            <w:r w:rsidRPr="003C674E">
              <w:rPr>
                <w:rFonts w:ascii="Times New Roman" w:hAnsi="Times New Roman"/>
                <w:b/>
                <w:bCs/>
                <w:i/>
                <w:iCs/>
                <w:color w:val="000000"/>
              </w:rPr>
              <w:t>nitens</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c>
          <w:tcPr>
            <w:tcW w:w="2126" w:type="dxa"/>
            <w:tcBorders>
              <w:top w:val="single" w:sz="4" w:space="0" w:color="auto"/>
              <w:left w:val="nil"/>
              <w:bottom w:val="single" w:sz="4" w:space="0" w:color="auto"/>
              <w:right w:val="nil"/>
            </w:tcBorders>
            <w:shd w:val="clear" w:color="auto" w:fill="auto"/>
            <w:noWrap/>
            <w:vAlign w:val="center"/>
            <w:hideMark/>
          </w:tcPr>
          <w:p w14:paraId="5B1ECC65" w14:textId="41EAD7B9" w:rsidR="00221520" w:rsidRPr="003C674E" w:rsidRDefault="00221520" w:rsidP="00CA1B55">
            <w:pPr>
              <w:spacing w:after="0"/>
              <w:jc w:val="center"/>
              <w:rPr>
                <w:rFonts w:ascii="Times New Roman" w:hAnsi="Times New Roman"/>
                <w:b/>
                <w:bCs/>
                <w:i/>
                <w:iCs/>
                <w:color w:val="000000"/>
              </w:rPr>
            </w:pPr>
            <w:r w:rsidRPr="003C674E">
              <w:rPr>
                <w:rFonts w:ascii="Times New Roman" w:hAnsi="Times New Roman"/>
                <w:b/>
                <w:bCs/>
                <w:i/>
                <w:iCs/>
                <w:color w:val="000000"/>
              </w:rPr>
              <w:t>E</w:t>
            </w:r>
            <w:r w:rsidRPr="003C674E">
              <w:rPr>
                <w:rFonts w:ascii="Times New Roman" w:hAnsi="Times New Roman"/>
                <w:b/>
                <w:bCs/>
                <w:color w:val="000000"/>
              </w:rPr>
              <w:t>.</w:t>
            </w:r>
            <w:r w:rsidR="00FB1370" w:rsidRPr="003C674E">
              <w:rPr>
                <w:rFonts w:ascii="Times New Roman" w:hAnsi="Times New Roman"/>
                <w:b/>
                <w:bCs/>
                <w:color w:val="000000"/>
              </w:rPr>
              <w:t xml:space="preserve"> </w:t>
            </w:r>
            <w:r w:rsidRPr="003C674E">
              <w:rPr>
                <w:rFonts w:ascii="Times New Roman" w:hAnsi="Times New Roman"/>
                <w:b/>
                <w:bCs/>
                <w:i/>
                <w:iCs/>
                <w:color w:val="000000"/>
              </w:rPr>
              <w:t>urograndis</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c>
          <w:tcPr>
            <w:tcW w:w="3021" w:type="dxa"/>
            <w:tcBorders>
              <w:top w:val="single" w:sz="4" w:space="0" w:color="auto"/>
              <w:left w:val="nil"/>
              <w:bottom w:val="single" w:sz="4" w:space="0" w:color="auto"/>
              <w:right w:val="nil"/>
            </w:tcBorders>
            <w:shd w:val="clear" w:color="auto" w:fill="auto"/>
            <w:noWrap/>
            <w:vAlign w:val="center"/>
            <w:hideMark/>
          </w:tcPr>
          <w:p w14:paraId="479416CF" w14:textId="0948D935" w:rsidR="00221520" w:rsidRPr="003C674E" w:rsidRDefault="00221520" w:rsidP="00CA1B55">
            <w:pPr>
              <w:spacing w:after="0"/>
              <w:jc w:val="center"/>
              <w:rPr>
                <w:rFonts w:ascii="Times New Roman" w:hAnsi="Times New Roman"/>
                <w:b/>
                <w:bCs/>
                <w:color w:val="000000"/>
              </w:rPr>
            </w:pPr>
            <w:r w:rsidRPr="003C674E">
              <w:rPr>
                <w:rFonts w:ascii="Times New Roman" w:hAnsi="Times New Roman"/>
                <w:b/>
                <w:bCs/>
                <w:color w:val="000000"/>
              </w:rPr>
              <w:t>Treatment</w:t>
            </w:r>
            <w:r w:rsidR="00FB1370" w:rsidRPr="003C674E">
              <w:rPr>
                <w:rFonts w:ascii="Times New Roman" w:hAnsi="Times New Roman"/>
                <w:b/>
                <w:bCs/>
                <w:color w:val="000000"/>
              </w:rPr>
              <w:t xml:space="preserve"> </w:t>
            </w:r>
            <w:r w:rsidRPr="003C674E">
              <w:rPr>
                <w:rFonts w:ascii="Times New Roman" w:hAnsi="Times New Roman"/>
                <w:b/>
                <w:bCs/>
                <w:color w:val="000000"/>
                <w:vertAlign w:val="superscript"/>
              </w:rPr>
              <w:t>b</w:t>
            </w:r>
          </w:p>
        </w:tc>
      </w:tr>
      <w:tr w:rsidR="00221520" w:rsidRPr="003C674E" w14:paraId="3D8BEF89" w14:textId="77777777" w:rsidTr="00B80E36">
        <w:trPr>
          <w:trHeight w:val="360"/>
          <w:jc w:val="center"/>
        </w:trPr>
        <w:tc>
          <w:tcPr>
            <w:tcW w:w="1134" w:type="dxa"/>
            <w:tcBorders>
              <w:top w:val="nil"/>
              <w:left w:val="nil"/>
              <w:bottom w:val="nil"/>
              <w:right w:val="nil"/>
            </w:tcBorders>
            <w:shd w:val="clear" w:color="auto" w:fill="auto"/>
            <w:noWrap/>
            <w:vAlign w:val="center"/>
            <w:hideMark/>
          </w:tcPr>
          <w:p w14:paraId="6C5CB42B"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G0</w:t>
            </w:r>
          </w:p>
        </w:tc>
        <w:tc>
          <w:tcPr>
            <w:tcW w:w="1843" w:type="dxa"/>
            <w:tcBorders>
              <w:top w:val="nil"/>
              <w:left w:val="nil"/>
              <w:bottom w:val="nil"/>
              <w:right w:val="nil"/>
            </w:tcBorders>
            <w:shd w:val="clear" w:color="auto" w:fill="auto"/>
            <w:noWrap/>
            <w:vAlign w:val="center"/>
            <w:hideMark/>
          </w:tcPr>
          <w:p w14:paraId="3B78C198"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1560" w:type="dxa"/>
            <w:tcBorders>
              <w:top w:val="nil"/>
              <w:left w:val="nil"/>
              <w:bottom w:val="nil"/>
              <w:right w:val="nil"/>
            </w:tcBorders>
            <w:shd w:val="clear" w:color="auto" w:fill="auto"/>
            <w:noWrap/>
            <w:vAlign w:val="center"/>
            <w:hideMark/>
          </w:tcPr>
          <w:p w14:paraId="22A7B452"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16BD67F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7B4913DD"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NT</w:t>
            </w:r>
          </w:p>
        </w:tc>
      </w:tr>
      <w:tr w:rsidR="00221520" w:rsidRPr="003C674E" w14:paraId="1AF2BA03"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3C712420"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G1</w:t>
            </w:r>
          </w:p>
        </w:tc>
        <w:tc>
          <w:tcPr>
            <w:tcW w:w="1843" w:type="dxa"/>
            <w:tcBorders>
              <w:top w:val="nil"/>
              <w:left w:val="nil"/>
              <w:bottom w:val="nil"/>
              <w:right w:val="nil"/>
            </w:tcBorders>
            <w:shd w:val="clear" w:color="auto" w:fill="auto"/>
            <w:noWrap/>
            <w:vAlign w:val="center"/>
            <w:hideMark/>
          </w:tcPr>
          <w:p w14:paraId="5B83B2CB"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1560" w:type="dxa"/>
            <w:tcBorders>
              <w:top w:val="nil"/>
              <w:left w:val="nil"/>
              <w:bottom w:val="nil"/>
              <w:right w:val="nil"/>
            </w:tcBorders>
            <w:shd w:val="clear" w:color="auto" w:fill="auto"/>
            <w:noWrap/>
            <w:vAlign w:val="center"/>
            <w:hideMark/>
          </w:tcPr>
          <w:p w14:paraId="666F0769"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4C7C360A"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5431F0E1"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NF</w:t>
            </w:r>
          </w:p>
        </w:tc>
      </w:tr>
      <w:tr w:rsidR="00221520" w:rsidRPr="003C674E" w14:paraId="7D846018"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6CD6C97F"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G1k</w:t>
            </w:r>
          </w:p>
        </w:tc>
        <w:tc>
          <w:tcPr>
            <w:tcW w:w="1843" w:type="dxa"/>
            <w:tcBorders>
              <w:top w:val="nil"/>
              <w:left w:val="nil"/>
              <w:bottom w:val="nil"/>
              <w:right w:val="nil"/>
            </w:tcBorders>
            <w:shd w:val="clear" w:color="auto" w:fill="auto"/>
            <w:noWrap/>
            <w:vAlign w:val="center"/>
            <w:hideMark/>
          </w:tcPr>
          <w:p w14:paraId="06FD072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1560" w:type="dxa"/>
            <w:tcBorders>
              <w:top w:val="nil"/>
              <w:left w:val="nil"/>
              <w:bottom w:val="nil"/>
              <w:right w:val="nil"/>
            </w:tcBorders>
            <w:shd w:val="clear" w:color="auto" w:fill="auto"/>
            <w:noWrap/>
            <w:vAlign w:val="center"/>
            <w:hideMark/>
          </w:tcPr>
          <w:p w14:paraId="3406FF0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0B71EC4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2C817579" w14:textId="6DB571EE"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5BBA5461"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5A678150"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G2</w:t>
            </w:r>
          </w:p>
        </w:tc>
        <w:tc>
          <w:tcPr>
            <w:tcW w:w="1843" w:type="dxa"/>
            <w:tcBorders>
              <w:top w:val="nil"/>
              <w:left w:val="nil"/>
              <w:bottom w:val="nil"/>
              <w:right w:val="nil"/>
            </w:tcBorders>
            <w:shd w:val="clear" w:color="auto" w:fill="auto"/>
            <w:noWrap/>
            <w:vAlign w:val="center"/>
            <w:hideMark/>
          </w:tcPr>
          <w:p w14:paraId="4FD8B8FF"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1560" w:type="dxa"/>
            <w:tcBorders>
              <w:top w:val="nil"/>
              <w:left w:val="nil"/>
              <w:bottom w:val="nil"/>
              <w:right w:val="nil"/>
            </w:tcBorders>
            <w:shd w:val="clear" w:color="auto" w:fill="auto"/>
            <w:noWrap/>
            <w:vAlign w:val="center"/>
            <w:hideMark/>
          </w:tcPr>
          <w:p w14:paraId="483DEDC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0AD878D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2D9F84E7"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CES</w:t>
            </w:r>
          </w:p>
        </w:tc>
      </w:tr>
      <w:tr w:rsidR="00221520" w:rsidRPr="003C674E" w14:paraId="2B14FE27"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1643EB80"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Gk4</w:t>
            </w:r>
          </w:p>
        </w:tc>
        <w:tc>
          <w:tcPr>
            <w:tcW w:w="1843" w:type="dxa"/>
            <w:tcBorders>
              <w:top w:val="nil"/>
              <w:left w:val="nil"/>
              <w:bottom w:val="nil"/>
              <w:right w:val="nil"/>
            </w:tcBorders>
            <w:shd w:val="clear" w:color="auto" w:fill="auto"/>
            <w:noWrap/>
            <w:vAlign w:val="center"/>
            <w:hideMark/>
          </w:tcPr>
          <w:p w14:paraId="46AE544F"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1560" w:type="dxa"/>
            <w:tcBorders>
              <w:top w:val="nil"/>
              <w:left w:val="nil"/>
              <w:bottom w:val="nil"/>
              <w:right w:val="nil"/>
            </w:tcBorders>
            <w:shd w:val="clear" w:color="auto" w:fill="auto"/>
            <w:noWrap/>
            <w:vAlign w:val="center"/>
            <w:hideMark/>
          </w:tcPr>
          <w:p w14:paraId="28E52721"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7A1ADAF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734EA4CB" w14:textId="32FE28AC"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pre-ALK</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TRA</w:t>
            </w:r>
          </w:p>
        </w:tc>
      </w:tr>
      <w:tr w:rsidR="00221520" w:rsidRPr="003C674E" w14:paraId="4C88B62D"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5F66E220"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N1</w:t>
            </w:r>
          </w:p>
        </w:tc>
        <w:tc>
          <w:tcPr>
            <w:tcW w:w="1843" w:type="dxa"/>
            <w:tcBorders>
              <w:top w:val="nil"/>
              <w:left w:val="nil"/>
              <w:bottom w:val="nil"/>
              <w:right w:val="nil"/>
            </w:tcBorders>
            <w:shd w:val="clear" w:color="auto" w:fill="auto"/>
            <w:noWrap/>
            <w:vAlign w:val="center"/>
            <w:hideMark/>
          </w:tcPr>
          <w:p w14:paraId="08FDDC2A"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0DF3F86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2126" w:type="dxa"/>
            <w:tcBorders>
              <w:top w:val="nil"/>
              <w:left w:val="nil"/>
              <w:bottom w:val="nil"/>
              <w:right w:val="nil"/>
            </w:tcBorders>
            <w:shd w:val="clear" w:color="auto" w:fill="auto"/>
            <w:noWrap/>
            <w:vAlign w:val="center"/>
            <w:hideMark/>
          </w:tcPr>
          <w:p w14:paraId="638C286E"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12F7EE96"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NF</w:t>
            </w:r>
          </w:p>
        </w:tc>
      </w:tr>
      <w:tr w:rsidR="00221520" w:rsidRPr="003C674E" w14:paraId="4EF4B0BD"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33C1B357"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N1k</w:t>
            </w:r>
          </w:p>
        </w:tc>
        <w:tc>
          <w:tcPr>
            <w:tcW w:w="1843" w:type="dxa"/>
            <w:tcBorders>
              <w:top w:val="nil"/>
              <w:left w:val="nil"/>
              <w:bottom w:val="nil"/>
              <w:right w:val="nil"/>
            </w:tcBorders>
            <w:shd w:val="clear" w:color="auto" w:fill="auto"/>
            <w:noWrap/>
            <w:vAlign w:val="center"/>
            <w:hideMark/>
          </w:tcPr>
          <w:p w14:paraId="2909E607"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7BCA50B6"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2126" w:type="dxa"/>
            <w:tcBorders>
              <w:top w:val="nil"/>
              <w:left w:val="nil"/>
              <w:bottom w:val="nil"/>
              <w:right w:val="nil"/>
            </w:tcBorders>
            <w:shd w:val="clear" w:color="auto" w:fill="auto"/>
            <w:noWrap/>
            <w:vAlign w:val="center"/>
            <w:hideMark/>
          </w:tcPr>
          <w:p w14:paraId="1B8762D6"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33E76404" w14:textId="3CC7E2CE"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5A389714"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1C2D20D9"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N3k</w:t>
            </w:r>
          </w:p>
        </w:tc>
        <w:tc>
          <w:tcPr>
            <w:tcW w:w="1843" w:type="dxa"/>
            <w:tcBorders>
              <w:top w:val="nil"/>
              <w:left w:val="nil"/>
              <w:bottom w:val="nil"/>
              <w:right w:val="nil"/>
            </w:tcBorders>
            <w:shd w:val="clear" w:color="auto" w:fill="auto"/>
            <w:noWrap/>
            <w:vAlign w:val="center"/>
            <w:hideMark/>
          </w:tcPr>
          <w:p w14:paraId="0A51E4AD"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02BE6B09"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2126" w:type="dxa"/>
            <w:tcBorders>
              <w:top w:val="nil"/>
              <w:left w:val="nil"/>
              <w:bottom w:val="nil"/>
              <w:right w:val="nil"/>
            </w:tcBorders>
            <w:shd w:val="clear" w:color="auto" w:fill="auto"/>
            <w:noWrap/>
            <w:vAlign w:val="center"/>
            <w:hideMark/>
          </w:tcPr>
          <w:p w14:paraId="5E1CF5D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1810DE9B" w14:textId="44333270"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PHN</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0E6ACDAD"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4808D200"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N4</w:t>
            </w:r>
          </w:p>
        </w:tc>
        <w:tc>
          <w:tcPr>
            <w:tcW w:w="1843" w:type="dxa"/>
            <w:tcBorders>
              <w:top w:val="nil"/>
              <w:left w:val="nil"/>
              <w:bottom w:val="nil"/>
              <w:right w:val="nil"/>
            </w:tcBorders>
            <w:shd w:val="clear" w:color="auto" w:fill="auto"/>
            <w:noWrap/>
            <w:vAlign w:val="center"/>
            <w:hideMark/>
          </w:tcPr>
          <w:p w14:paraId="156D2DE2"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1885EF7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2126" w:type="dxa"/>
            <w:tcBorders>
              <w:top w:val="nil"/>
              <w:left w:val="nil"/>
              <w:bottom w:val="nil"/>
              <w:right w:val="nil"/>
            </w:tcBorders>
            <w:shd w:val="clear" w:color="auto" w:fill="auto"/>
            <w:noWrap/>
            <w:vAlign w:val="center"/>
            <w:hideMark/>
          </w:tcPr>
          <w:p w14:paraId="653FD908"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5D75E1F8"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TRA</w:t>
            </w:r>
          </w:p>
        </w:tc>
      </w:tr>
      <w:tr w:rsidR="00221520" w:rsidRPr="003C674E" w14:paraId="3CF789B7"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32610C83"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N4k</w:t>
            </w:r>
          </w:p>
        </w:tc>
        <w:tc>
          <w:tcPr>
            <w:tcW w:w="1843" w:type="dxa"/>
            <w:tcBorders>
              <w:top w:val="nil"/>
              <w:left w:val="nil"/>
              <w:bottom w:val="nil"/>
              <w:right w:val="nil"/>
            </w:tcBorders>
            <w:shd w:val="clear" w:color="auto" w:fill="auto"/>
            <w:noWrap/>
            <w:vAlign w:val="center"/>
            <w:hideMark/>
          </w:tcPr>
          <w:p w14:paraId="5029CCF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6EA7FAB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2126" w:type="dxa"/>
            <w:tcBorders>
              <w:top w:val="nil"/>
              <w:left w:val="nil"/>
              <w:bottom w:val="nil"/>
              <w:right w:val="nil"/>
            </w:tcBorders>
            <w:shd w:val="clear" w:color="auto" w:fill="auto"/>
            <w:noWrap/>
            <w:vAlign w:val="center"/>
            <w:hideMark/>
          </w:tcPr>
          <w:p w14:paraId="3D4AFF8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013A8471" w14:textId="71862CDA"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550218AD"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7F6B00D4"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Nk4</w:t>
            </w:r>
          </w:p>
        </w:tc>
        <w:tc>
          <w:tcPr>
            <w:tcW w:w="1843" w:type="dxa"/>
            <w:tcBorders>
              <w:top w:val="nil"/>
              <w:left w:val="nil"/>
              <w:bottom w:val="nil"/>
              <w:right w:val="nil"/>
            </w:tcBorders>
            <w:shd w:val="clear" w:color="auto" w:fill="auto"/>
            <w:noWrap/>
            <w:vAlign w:val="center"/>
            <w:hideMark/>
          </w:tcPr>
          <w:p w14:paraId="470BB808"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279FDDDB"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2126" w:type="dxa"/>
            <w:tcBorders>
              <w:top w:val="nil"/>
              <w:left w:val="nil"/>
              <w:bottom w:val="nil"/>
              <w:right w:val="nil"/>
            </w:tcBorders>
            <w:shd w:val="clear" w:color="auto" w:fill="auto"/>
            <w:noWrap/>
            <w:vAlign w:val="center"/>
            <w:hideMark/>
          </w:tcPr>
          <w:p w14:paraId="3B0ED0F5"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3021" w:type="dxa"/>
            <w:tcBorders>
              <w:top w:val="nil"/>
              <w:left w:val="nil"/>
              <w:bottom w:val="nil"/>
              <w:right w:val="nil"/>
            </w:tcBorders>
            <w:shd w:val="clear" w:color="auto" w:fill="auto"/>
            <w:noWrap/>
            <w:vAlign w:val="center"/>
            <w:hideMark/>
          </w:tcPr>
          <w:p w14:paraId="42731BE6" w14:textId="21E1E4C3"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pre-ALK</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TRA</w:t>
            </w:r>
          </w:p>
        </w:tc>
      </w:tr>
      <w:tr w:rsidR="00221520" w:rsidRPr="003C674E" w14:paraId="6CC05C17"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4C7981AF"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U1</w:t>
            </w:r>
          </w:p>
        </w:tc>
        <w:tc>
          <w:tcPr>
            <w:tcW w:w="1843" w:type="dxa"/>
            <w:tcBorders>
              <w:top w:val="nil"/>
              <w:left w:val="nil"/>
              <w:bottom w:val="nil"/>
              <w:right w:val="nil"/>
            </w:tcBorders>
            <w:shd w:val="clear" w:color="auto" w:fill="auto"/>
            <w:noWrap/>
            <w:vAlign w:val="center"/>
            <w:hideMark/>
          </w:tcPr>
          <w:p w14:paraId="6C70F26F"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441180B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6E82BD39"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28A21304"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NF</w:t>
            </w:r>
          </w:p>
        </w:tc>
      </w:tr>
      <w:tr w:rsidR="00221520" w:rsidRPr="003C674E" w14:paraId="58265BE2"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2A99BDD1"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U1k</w:t>
            </w:r>
          </w:p>
        </w:tc>
        <w:tc>
          <w:tcPr>
            <w:tcW w:w="1843" w:type="dxa"/>
            <w:tcBorders>
              <w:top w:val="nil"/>
              <w:left w:val="nil"/>
              <w:bottom w:val="nil"/>
              <w:right w:val="nil"/>
            </w:tcBorders>
            <w:shd w:val="clear" w:color="auto" w:fill="auto"/>
            <w:noWrap/>
            <w:vAlign w:val="center"/>
            <w:hideMark/>
          </w:tcPr>
          <w:p w14:paraId="6713BE49"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7B77DBAB"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40333791"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07E786AD" w14:textId="7E8ABFDF"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41FEFA62"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529FE06A"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U2k</w:t>
            </w:r>
          </w:p>
        </w:tc>
        <w:tc>
          <w:tcPr>
            <w:tcW w:w="1843" w:type="dxa"/>
            <w:tcBorders>
              <w:top w:val="nil"/>
              <w:left w:val="nil"/>
              <w:bottom w:val="nil"/>
              <w:right w:val="nil"/>
            </w:tcBorders>
            <w:shd w:val="clear" w:color="auto" w:fill="auto"/>
            <w:noWrap/>
            <w:vAlign w:val="center"/>
            <w:hideMark/>
          </w:tcPr>
          <w:p w14:paraId="5A71314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437B4FE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6CB5EB3F"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1A0EB9EA" w14:textId="3982E079"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CES</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7E1F777C"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6DD85A2A"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U3</w:t>
            </w:r>
          </w:p>
        </w:tc>
        <w:tc>
          <w:tcPr>
            <w:tcW w:w="1843" w:type="dxa"/>
            <w:tcBorders>
              <w:top w:val="nil"/>
              <w:left w:val="nil"/>
              <w:bottom w:val="nil"/>
              <w:right w:val="nil"/>
            </w:tcBorders>
            <w:shd w:val="clear" w:color="auto" w:fill="auto"/>
            <w:noWrap/>
            <w:vAlign w:val="center"/>
            <w:hideMark/>
          </w:tcPr>
          <w:p w14:paraId="2007F1E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6BD8BD87"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74EBD93A"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16F9899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PHN</w:t>
            </w:r>
          </w:p>
        </w:tc>
      </w:tr>
      <w:tr w:rsidR="00221520" w:rsidRPr="003C674E" w14:paraId="04DFF2A9"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1837BAE6"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U3k</w:t>
            </w:r>
          </w:p>
        </w:tc>
        <w:tc>
          <w:tcPr>
            <w:tcW w:w="1843" w:type="dxa"/>
            <w:tcBorders>
              <w:top w:val="nil"/>
              <w:left w:val="nil"/>
              <w:bottom w:val="nil"/>
              <w:right w:val="nil"/>
            </w:tcBorders>
            <w:shd w:val="clear" w:color="auto" w:fill="auto"/>
            <w:noWrap/>
            <w:vAlign w:val="center"/>
            <w:hideMark/>
          </w:tcPr>
          <w:p w14:paraId="2D09BDEE"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69C82C06"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3F4DD6D8"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2837EF31" w14:textId="29F074B5"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PHN</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5F389731"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1E6CF84A"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U4</w:t>
            </w:r>
          </w:p>
        </w:tc>
        <w:tc>
          <w:tcPr>
            <w:tcW w:w="1843" w:type="dxa"/>
            <w:tcBorders>
              <w:top w:val="nil"/>
              <w:left w:val="nil"/>
              <w:bottom w:val="nil"/>
              <w:right w:val="nil"/>
            </w:tcBorders>
            <w:shd w:val="clear" w:color="auto" w:fill="auto"/>
            <w:noWrap/>
            <w:vAlign w:val="center"/>
            <w:hideMark/>
          </w:tcPr>
          <w:p w14:paraId="557DFFE1"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5DCE422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4CCC2C07"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4FC1F749"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TRA</w:t>
            </w:r>
          </w:p>
        </w:tc>
      </w:tr>
      <w:tr w:rsidR="00221520" w:rsidRPr="003C674E" w14:paraId="6AC972FD"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190D0D51"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U4k</w:t>
            </w:r>
          </w:p>
        </w:tc>
        <w:tc>
          <w:tcPr>
            <w:tcW w:w="1843" w:type="dxa"/>
            <w:tcBorders>
              <w:top w:val="nil"/>
              <w:left w:val="nil"/>
              <w:bottom w:val="nil"/>
              <w:right w:val="nil"/>
            </w:tcBorders>
            <w:shd w:val="clear" w:color="auto" w:fill="auto"/>
            <w:noWrap/>
            <w:vAlign w:val="center"/>
            <w:hideMark/>
          </w:tcPr>
          <w:p w14:paraId="24C4A017"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263E46A8"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3E296CA1"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56392EE9" w14:textId="5C43FF4F"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38975DA6"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4D4D45A7" w14:textId="77777777" w:rsidR="00221520" w:rsidRPr="003C674E" w:rsidRDefault="00221520" w:rsidP="00CA1B55">
            <w:pPr>
              <w:spacing w:after="0"/>
              <w:rPr>
                <w:rFonts w:ascii="Times New Roman" w:hAnsi="Times New Roman"/>
                <w:color w:val="000000"/>
              </w:rPr>
            </w:pPr>
            <w:r w:rsidRPr="003C674E">
              <w:rPr>
                <w:rFonts w:ascii="Times New Roman" w:hAnsi="Times New Roman"/>
                <w:color w:val="000000"/>
              </w:rPr>
              <w:t>Uk4</w:t>
            </w:r>
          </w:p>
        </w:tc>
        <w:tc>
          <w:tcPr>
            <w:tcW w:w="1843" w:type="dxa"/>
            <w:tcBorders>
              <w:top w:val="nil"/>
              <w:left w:val="nil"/>
              <w:bottom w:val="nil"/>
              <w:right w:val="nil"/>
            </w:tcBorders>
            <w:shd w:val="clear" w:color="auto" w:fill="auto"/>
            <w:noWrap/>
            <w:vAlign w:val="center"/>
            <w:hideMark/>
          </w:tcPr>
          <w:p w14:paraId="2875E752"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1560" w:type="dxa"/>
            <w:tcBorders>
              <w:top w:val="nil"/>
              <w:left w:val="nil"/>
              <w:bottom w:val="nil"/>
              <w:right w:val="nil"/>
            </w:tcBorders>
            <w:shd w:val="clear" w:color="auto" w:fill="auto"/>
            <w:noWrap/>
            <w:vAlign w:val="center"/>
            <w:hideMark/>
          </w:tcPr>
          <w:p w14:paraId="4E37EB7C"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5251E4D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100</w:t>
            </w:r>
          </w:p>
        </w:tc>
        <w:tc>
          <w:tcPr>
            <w:tcW w:w="3021" w:type="dxa"/>
            <w:tcBorders>
              <w:top w:val="nil"/>
              <w:left w:val="nil"/>
              <w:bottom w:val="nil"/>
              <w:right w:val="nil"/>
            </w:tcBorders>
            <w:shd w:val="clear" w:color="auto" w:fill="auto"/>
            <w:noWrap/>
            <w:vAlign w:val="center"/>
            <w:hideMark/>
          </w:tcPr>
          <w:p w14:paraId="2AC3E791" w14:textId="5BC3BF2D"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pre-ALK</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TRA</w:t>
            </w:r>
          </w:p>
        </w:tc>
      </w:tr>
      <w:tr w:rsidR="00221520" w:rsidRPr="003C674E" w14:paraId="692A7652" w14:textId="77777777" w:rsidTr="00B80E36">
        <w:trPr>
          <w:trHeight w:val="300"/>
          <w:jc w:val="center"/>
        </w:trPr>
        <w:tc>
          <w:tcPr>
            <w:tcW w:w="1134" w:type="dxa"/>
            <w:tcBorders>
              <w:top w:val="dashed" w:sz="4" w:space="0" w:color="auto"/>
              <w:left w:val="nil"/>
              <w:bottom w:val="nil"/>
              <w:right w:val="nil"/>
            </w:tcBorders>
            <w:shd w:val="clear" w:color="auto" w:fill="auto"/>
            <w:noWrap/>
            <w:vAlign w:val="center"/>
            <w:hideMark/>
          </w:tcPr>
          <w:p w14:paraId="21F07715" w14:textId="6BC0EEBF" w:rsidR="00221520" w:rsidRPr="003C674E" w:rsidRDefault="00D6758C" w:rsidP="00CA1B55">
            <w:pPr>
              <w:spacing w:after="0"/>
              <w:rPr>
                <w:rFonts w:ascii="Times New Roman" w:hAnsi="Times New Roman"/>
                <w:color w:val="000000"/>
              </w:rPr>
            </w:pPr>
            <w:r w:rsidRPr="003C674E">
              <w:rPr>
                <w:rFonts w:ascii="Times New Roman" w:hAnsi="Times New Roman"/>
                <w:color w:val="000000"/>
              </w:rPr>
              <w:t>Mix</w:t>
            </w:r>
            <w:r w:rsidR="00FB1370" w:rsidRPr="003C674E">
              <w:rPr>
                <w:rFonts w:ascii="Times New Roman" w:hAnsi="Times New Roman"/>
                <w:color w:val="000000"/>
              </w:rPr>
              <w:t xml:space="preserve"> </w:t>
            </w:r>
            <w:r w:rsidRPr="003C674E">
              <w:rPr>
                <w:rFonts w:ascii="Times New Roman" w:hAnsi="Times New Roman"/>
                <w:color w:val="000000"/>
              </w:rPr>
              <w:t>A</w:t>
            </w:r>
          </w:p>
        </w:tc>
        <w:tc>
          <w:tcPr>
            <w:tcW w:w="1843" w:type="dxa"/>
            <w:tcBorders>
              <w:top w:val="dashed" w:sz="4" w:space="0" w:color="auto"/>
              <w:left w:val="nil"/>
              <w:bottom w:val="nil"/>
              <w:right w:val="nil"/>
            </w:tcBorders>
            <w:shd w:val="clear" w:color="auto" w:fill="auto"/>
            <w:noWrap/>
            <w:vAlign w:val="center"/>
            <w:hideMark/>
          </w:tcPr>
          <w:p w14:paraId="211528F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70</w:t>
            </w:r>
          </w:p>
        </w:tc>
        <w:tc>
          <w:tcPr>
            <w:tcW w:w="1560" w:type="dxa"/>
            <w:tcBorders>
              <w:top w:val="dashed" w:sz="4" w:space="0" w:color="auto"/>
              <w:left w:val="nil"/>
              <w:bottom w:val="nil"/>
              <w:right w:val="nil"/>
            </w:tcBorders>
            <w:shd w:val="clear" w:color="auto" w:fill="auto"/>
            <w:noWrap/>
            <w:vAlign w:val="center"/>
            <w:hideMark/>
          </w:tcPr>
          <w:p w14:paraId="43D03D87"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dashed" w:sz="4" w:space="0" w:color="auto"/>
              <w:left w:val="nil"/>
              <w:bottom w:val="nil"/>
              <w:right w:val="nil"/>
            </w:tcBorders>
            <w:shd w:val="clear" w:color="auto" w:fill="auto"/>
            <w:noWrap/>
            <w:vAlign w:val="center"/>
            <w:hideMark/>
          </w:tcPr>
          <w:p w14:paraId="26D542AE"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30</w:t>
            </w:r>
          </w:p>
        </w:tc>
        <w:tc>
          <w:tcPr>
            <w:tcW w:w="3021" w:type="dxa"/>
            <w:tcBorders>
              <w:top w:val="dashed" w:sz="4" w:space="0" w:color="auto"/>
              <w:left w:val="nil"/>
              <w:bottom w:val="nil"/>
              <w:right w:val="nil"/>
            </w:tcBorders>
            <w:shd w:val="clear" w:color="auto" w:fill="auto"/>
            <w:noWrap/>
            <w:vAlign w:val="center"/>
            <w:hideMark/>
          </w:tcPr>
          <w:p w14:paraId="5E6BD07F" w14:textId="5300DFA8"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G0</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U4</w:t>
            </w:r>
            <w:r w:rsidR="00FB1370" w:rsidRPr="003C674E">
              <w:rPr>
                <w:rFonts w:ascii="Times New Roman" w:hAnsi="Times New Roman"/>
                <w:color w:val="000000"/>
              </w:rPr>
              <w:t xml:space="preserve"> </w:t>
            </w:r>
            <w:r w:rsidRPr="003C674E">
              <w:rPr>
                <w:rFonts w:ascii="Times New Roman" w:hAnsi="Times New Roman"/>
                <w:color w:val="000000"/>
              </w:rPr>
              <w:t>(TRA)</w:t>
            </w:r>
          </w:p>
        </w:tc>
      </w:tr>
      <w:tr w:rsidR="00221520" w:rsidRPr="003C674E" w14:paraId="3F2BB27D"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1D0A0DFE" w14:textId="51AF9997" w:rsidR="00221520" w:rsidRPr="003C674E" w:rsidRDefault="00D6758C" w:rsidP="00CA1B55">
            <w:pPr>
              <w:spacing w:after="0"/>
              <w:rPr>
                <w:rFonts w:ascii="Times New Roman" w:hAnsi="Times New Roman"/>
                <w:color w:val="000000"/>
              </w:rPr>
            </w:pPr>
            <w:r w:rsidRPr="003C674E">
              <w:rPr>
                <w:rFonts w:ascii="Times New Roman" w:hAnsi="Times New Roman"/>
                <w:color w:val="000000"/>
              </w:rPr>
              <w:t>Mix</w:t>
            </w:r>
            <w:r w:rsidR="00FB1370" w:rsidRPr="003C674E">
              <w:rPr>
                <w:rFonts w:ascii="Times New Roman" w:hAnsi="Times New Roman"/>
                <w:color w:val="000000"/>
              </w:rPr>
              <w:t xml:space="preserve"> </w:t>
            </w:r>
            <w:r w:rsidRPr="003C674E">
              <w:rPr>
                <w:rFonts w:ascii="Times New Roman" w:hAnsi="Times New Roman"/>
                <w:color w:val="000000"/>
              </w:rPr>
              <w:t>B</w:t>
            </w:r>
          </w:p>
        </w:tc>
        <w:tc>
          <w:tcPr>
            <w:tcW w:w="1843" w:type="dxa"/>
            <w:tcBorders>
              <w:top w:val="nil"/>
              <w:left w:val="nil"/>
              <w:bottom w:val="nil"/>
              <w:right w:val="nil"/>
            </w:tcBorders>
            <w:shd w:val="clear" w:color="auto" w:fill="auto"/>
            <w:noWrap/>
            <w:vAlign w:val="center"/>
            <w:hideMark/>
          </w:tcPr>
          <w:p w14:paraId="25C799D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70</w:t>
            </w:r>
          </w:p>
        </w:tc>
        <w:tc>
          <w:tcPr>
            <w:tcW w:w="1560" w:type="dxa"/>
            <w:tcBorders>
              <w:top w:val="nil"/>
              <w:left w:val="nil"/>
              <w:bottom w:val="nil"/>
              <w:right w:val="nil"/>
            </w:tcBorders>
            <w:shd w:val="clear" w:color="auto" w:fill="auto"/>
            <w:noWrap/>
            <w:vAlign w:val="center"/>
            <w:hideMark/>
          </w:tcPr>
          <w:p w14:paraId="7564F13E"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3C87BD34"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30</w:t>
            </w:r>
          </w:p>
        </w:tc>
        <w:tc>
          <w:tcPr>
            <w:tcW w:w="3021" w:type="dxa"/>
            <w:tcBorders>
              <w:top w:val="nil"/>
              <w:left w:val="nil"/>
              <w:bottom w:val="nil"/>
              <w:right w:val="nil"/>
            </w:tcBorders>
            <w:shd w:val="clear" w:color="auto" w:fill="auto"/>
            <w:noWrap/>
            <w:vAlign w:val="center"/>
            <w:hideMark/>
          </w:tcPr>
          <w:p w14:paraId="3E723A19" w14:textId="41EAD5EF"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G0</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U4k</w:t>
            </w:r>
            <w:r w:rsidR="00FB1370" w:rsidRPr="003C674E">
              <w:rPr>
                <w:rFonts w:ascii="Times New Roman" w:hAnsi="Times New Roman"/>
                <w:color w:val="000000"/>
              </w:rPr>
              <w:t xml:space="preserve"> </w:t>
            </w: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ALK)</w:t>
            </w:r>
          </w:p>
        </w:tc>
      </w:tr>
      <w:tr w:rsidR="00221520" w:rsidRPr="003C674E" w14:paraId="3DC248E5" w14:textId="77777777" w:rsidTr="00B80E36">
        <w:trPr>
          <w:trHeight w:val="300"/>
          <w:jc w:val="center"/>
        </w:trPr>
        <w:tc>
          <w:tcPr>
            <w:tcW w:w="1134" w:type="dxa"/>
            <w:tcBorders>
              <w:top w:val="nil"/>
              <w:left w:val="nil"/>
              <w:bottom w:val="nil"/>
              <w:right w:val="nil"/>
            </w:tcBorders>
            <w:shd w:val="clear" w:color="auto" w:fill="auto"/>
            <w:noWrap/>
            <w:vAlign w:val="center"/>
            <w:hideMark/>
          </w:tcPr>
          <w:p w14:paraId="0A6B4459" w14:textId="41CBFDC2" w:rsidR="00221520" w:rsidRPr="003C674E" w:rsidRDefault="00D6758C" w:rsidP="00CA1B55">
            <w:pPr>
              <w:spacing w:after="0"/>
              <w:rPr>
                <w:rFonts w:ascii="Times New Roman" w:hAnsi="Times New Roman"/>
                <w:color w:val="000000"/>
              </w:rPr>
            </w:pPr>
            <w:r w:rsidRPr="003C674E">
              <w:rPr>
                <w:rFonts w:ascii="Times New Roman" w:hAnsi="Times New Roman"/>
                <w:color w:val="000000"/>
              </w:rPr>
              <w:t>Mix</w:t>
            </w:r>
            <w:r w:rsidR="00FB1370" w:rsidRPr="003C674E">
              <w:rPr>
                <w:rFonts w:ascii="Times New Roman" w:hAnsi="Times New Roman"/>
                <w:color w:val="000000"/>
              </w:rPr>
              <w:t xml:space="preserve"> </w:t>
            </w:r>
            <w:r w:rsidRPr="003C674E">
              <w:rPr>
                <w:rFonts w:ascii="Times New Roman" w:hAnsi="Times New Roman"/>
                <w:color w:val="000000"/>
              </w:rPr>
              <w:t>C</w:t>
            </w:r>
          </w:p>
        </w:tc>
        <w:tc>
          <w:tcPr>
            <w:tcW w:w="1843" w:type="dxa"/>
            <w:tcBorders>
              <w:top w:val="nil"/>
              <w:left w:val="nil"/>
              <w:bottom w:val="nil"/>
              <w:right w:val="nil"/>
            </w:tcBorders>
            <w:shd w:val="clear" w:color="auto" w:fill="auto"/>
            <w:noWrap/>
            <w:vAlign w:val="center"/>
            <w:hideMark/>
          </w:tcPr>
          <w:p w14:paraId="5029C321"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70</w:t>
            </w:r>
          </w:p>
        </w:tc>
        <w:tc>
          <w:tcPr>
            <w:tcW w:w="1560" w:type="dxa"/>
            <w:tcBorders>
              <w:top w:val="nil"/>
              <w:left w:val="nil"/>
              <w:bottom w:val="nil"/>
              <w:right w:val="nil"/>
            </w:tcBorders>
            <w:shd w:val="clear" w:color="auto" w:fill="auto"/>
            <w:noWrap/>
            <w:vAlign w:val="center"/>
            <w:hideMark/>
          </w:tcPr>
          <w:p w14:paraId="6D2F96B0"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0</w:t>
            </w:r>
          </w:p>
        </w:tc>
        <w:tc>
          <w:tcPr>
            <w:tcW w:w="2126" w:type="dxa"/>
            <w:tcBorders>
              <w:top w:val="nil"/>
              <w:left w:val="nil"/>
              <w:bottom w:val="nil"/>
              <w:right w:val="nil"/>
            </w:tcBorders>
            <w:shd w:val="clear" w:color="auto" w:fill="auto"/>
            <w:noWrap/>
            <w:vAlign w:val="center"/>
            <w:hideMark/>
          </w:tcPr>
          <w:p w14:paraId="55B4C5A3" w14:textId="77777777"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30</w:t>
            </w:r>
          </w:p>
        </w:tc>
        <w:tc>
          <w:tcPr>
            <w:tcW w:w="3021" w:type="dxa"/>
            <w:tcBorders>
              <w:top w:val="nil"/>
              <w:left w:val="nil"/>
              <w:bottom w:val="nil"/>
              <w:right w:val="nil"/>
            </w:tcBorders>
            <w:shd w:val="clear" w:color="auto" w:fill="auto"/>
            <w:noWrap/>
            <w:vAlign w:val="center"/>
            <w:hideMark/>
          </w:tcPr>
          <w:p w14:paraId="130EE70B" w14:textId="7693C26A" w:rsidR="00221520" w:rsidRPr="003C674E" w:rsidRDefault="00221520" w:rsidP="00CA1B55">
            <w:pPr>
              <w:spacing w:after="0"/>
              <w:jc w:val="center"/>
              <w:rPr>
                <w:rFonts w:ascii="Times New Roman" w:hAnsi="Times New Roman"/>
                <w:color w:val="000000"/>
              </w:rPr>
            </w:pPr>
            <w:r w:rsidRPr="003C674E">
              <w:rPr>
                <w:rFonts w:ascii="Times New Roman" w:hAnsi="Times New Roman"/>
                <w:color w:val="000000"/>
              </w:rPr>
              <w:t>G0</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Uk4</w:t>
            </w:r>
            <w:r w:rsidR="00FB1370" w:rsidRPr="003C674E">
              <w:rPr>
                <w:rFonts w:ascii="Times New Roman" w:hAnsi="Times New Roman"/>
                <w:color w:val="000000"/>
              </w:rPr>
              <w:t xml:space="preserve"> </w:t>
            </w:r>
            <w:r w:rsidRPr="003C674E">
              <w:rPr>
                <w:rFonts w:ascii="Times New Roman" w:hAnsi="Times New Roman"/>
                <w:color w:val="000000"/>
              </w:rPr>
              <w:t>(pre-ALK</w:t>
            </w:r>
            <w:r w:rsidR="00FB1370" w:rsidRPr="003C674E">
              <w:rPr>
                <w:rFonts w:ascii="Times New Roman" w:hAnsi="Times New Roman"/>
                <w:color w:val="000000"/>
              </w:rPr>
              <w:t xml:space="preserve"> </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TRA)</w:t>
            </w:r>
          </w:p>
        </w:tc>
      </w:tr>
      <w:tr w:rsidR="00221520" w:rsidRPr="003C674E" w14:paraId="1D6B0C6E" w14:textId="77777777" w:rsidTr="00B80E36">
        <w:trPr>
          <w:trHeight w:val="2209"/>
          <w:jc w:val="center"/>
        </w:trPr>
        <w:tc>
          <w:tcPr>
            <w:tcW w:w="9681" w:type="dxa"/>
            <w:gridSpan w:val="5"/>
            <w:tcBorders>
              <w:top w:val="single" w:sz="4" w:space="0" w:color="auto"/>
              <w:left w:val="nil"/>
              <w:bottom w:val="single" w:sz="4" w:space="0" w:color="auto"/>
              <w:right w:val="nil"/>
            </w:tcBorders>
            <w:shd w:val="clear" w:color="auto" w:fill="auto"/>
            <w:vAlign w:val="center"/>
            <w:hideMark/>
          </w:tcPr>
          <w:p w14:paraId="75160D77" w14:textId="60EF7064" w:rsidR="00B80E36" w:rsidRPr="003C674E" w:rsidRDefault="00221520" w:rsidP="002F7CC0">
            <w:pPr>
              <w:spacing w:after="0"/>
              <w:ind w:left="284" w:hanging="284"/>
              <w:jc w:val="left"/>
              <w:rPr>
                <w:rFonts w:ascii="Times New Roman" w:hAnsi="Times New Roman"/>
                <w:color w:val="000000"/>
              </w:rPr>
            </w:pPr>
            <w:proofErr w:type="gramStart"/>
            <w:r w:rsidRPr="003C674E">
              <w:rPr>
                <w:rFonts w:ascii="Times New Roman" w:hAnsi="Times New Roman"/>
                <w:color w:val="000000"/>
                <w:vertAlign w:val="superscript"/>
              </w:rPr>
              <w:t>a</w:t>
            </w:r>
            <w:proofErr w:type="gramEnd"/>
            <w:r w:rsidR="00FB1370" w:rsidRPr="003C674E">
              <w:rPr>
                <w:rFonts w:ascii="Times New Roman" w:hAnsi="Times New Roman"/>
                <w:color w:val="000000"/>
              </w:rPr>
              <w:t xml:space="preserve"> </w:t>
            </w:r>
            <w:r w:rsidRPr="003C674E">
              <w:rPr>
                <w:rFonts w:ascii="Times New Roman" w:hAnsi="Times New Roman"/>
                <w:color w:val="000000"/>
              </w:rPr>
              <w:t>Abbreviations:</w:t>
            </w:r>
            <w:r w:rsidR="00FB1370" w:rsidRPr="003C674E">
              <w:rPr>
                <w:rFonts w:ascii="Times New Roman" w:hAnsi="Times New Roman"/>
                <w:color w:val="000000"/>
              </w:rPr>
              <w:t xml:space="preserve"> </w:t>
            </w:r>
            <w:r w:rsidRPr="003C674E">
              <w:rPr>
                <w:rFonts w:ascii="Times New Roman" w:hAnsi="Times New Roman"/>
                <w:color w:val="000000"/>
              </w:rPr>
              <w:t>G,</w:t>
            </w:r>
            <w:r w:rsidR="00FB1370" w:rsidRPr="003C674E">
              <w:rPr>
                <w:rFonts w:ascii="Times New Roman" w:hAnsi="Times New Roman"/>
                <w:color w:val="000000"/>
              </w:rPr>
              <w:t xml:space="preserve"> </w:t>
            </w:r>
            <w:r w:rsidRPr="003C674E">
              <w:rPr>
                <w:rFonts w:ascii="Times New Roman" w:hAnsi="Times New Roman"/>
                <w:i/>
                <w:iCs/>
                <w:color w:val="000000"/>
              </w:rPr>
              <w:t>Eucalyptus</w:t>
            </w:r>
            <w:r w:rsidR="00FB1370" w:rsidRPr="003C674E">
              <w:rPr>
                <w:rFonts w:ascii="Times New Roman" w:hAnsi="Times New Roman"/>
                <w:color w:val="000000"/>
              </w:rPr>
              <w:t xml:space="preserve"> </w:t>
            </w:r>
            <w:r w:rsidRPr="003C674E">
              <w:rPr>
                <w:rFonts w:ascii="Times New Roman" w:hAnsi="Times New Roman"/>
                <w:i/>
                <w:iCs/>
                <w:color w:val="000000"/>
              </w:rPr>
              <w:t>globulus</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N,</w:t>
            </w:r>
            <w:r w:rsidR="00FB1370" w:rsidRPr="003C674E">
              <w:rPr>
                <w:rFonts w:ascii="Times New Roman" w:hAnsi="Times New Roman"/>
                <w:color w:val="000000"/>
              </w:rPr>
              <w:t xml:space="preserve"> </w:t>
            </w:r>
            <w:r w:rsidRPr="003C674E">
              <w:rPr>
                <w:rFonts w:ascii="Times New Roman" w:hAnsi="Times New Roman"/>
                <w:i/>
                <w:iCs/>
                <w:color w:val="000000"/>
              </w:rPr>
              <w:t>E</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i/>
                <w:iCs/>
                <w:color w:val="000000"/>
              </w:rPr>
              <w:t>nitens</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U,</w:t>
            </w:r>
            <w:r w:rsidR="00FB1370" w:rsidRPr="003C674E">
              <w:rPr>
                <w:rFonts w:ascii="Times New Roman" w:hAnsi="Times New Roman"/>
                <w:color w:val="000000"/>
              </w:rPr>
              <w:t xml:space="preserve"> </w:t>
            </w:r>
            <w:r w:rsidRPr="003C674E">
              <w:rPr>
                <w:rFonts w:ascii="Times New Roman" w:hAnsi="Times New Roman"/>
                <w:i/>
                <w:iCs/>
                <w:color w:val="000000"/>
              </w:rPr>
              <w:t>E</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i/>
                <w:iCs/>
                <w:color w:val="000000"/>
              </w:rPr>
              <w:t>urograndis</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Mix,</w:t>
            </w:r>
            <w:r w:rsidR="00FB1370" w:rsidRPr="003C674E">
              <w:rPr>
                <w:rFonts w:ascii="Times New Roman" w:hAnsi="Times New Roman"/>
                <w:color w:val="000000"/>
              </w:rPr>
              <w:t xml:space="preserve"> </w:t>
            </w:r>
            <w:r w:rsidRPr="003C674E">
              <w:rPr>
                <w:rFonts w:ascii="Times New Roman" w:hAnsi="Times New Roman"/>
                <w:color w:val="000000"/>
              </w:rPr>
              <w:t>70</w:t>
            </w:r>
            <w:r w:rsidR="00B74F8D"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of</w:t>
            </w:r>
            <w:r w:rsidR="00FB1370" w:rsidRPr="003C674E">
              <w:rPr>
                <w:rFonts w:ascii="Times New Roman" w:hAnsi="Times New Roman"/>
                <w:color w:val="000000"/>
              </w:rPr>
              <w:t xml:space="preserve"> </w:t>
            </w:r>
            <w:r w:rsidRPr="003C674E">
              <w:rPr>
                <w:rFonts w:ascii="Times New Roman" w:hAnsi="Times New Roman"/>
                <w:color w:val="000000"/>
              </w:rPr>
              <w:t>non-treated</w:t>
            </w:r>
            <w:r w:rsidR="00FB1370" w:rsidRPr="003C674E">
              <w:rPr>
                <w:rFonts w:ascii="Times New Roman" w:hAnsi="Times New Roman"/>
                <w:color w:val="000000"/>
              </w:rPr>
              <w:t xml:space="preserve"> </w:t>
            </w:r>
            <w:r w:rsidRPr="003C674E">
              <w:rPr>
                <w:rFonts w:ascii="Times New Roman" w:hAnsi="Times New Roman"/>
                <w:i/>
                <w:iCs/>
                <w:color w:val="000000"/>
              </w:rPr>
              <w:t>E</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i/>
                <w:iCs/>
                <w:color w:val="000000"/>
              </w:rPr>
              <w:t>globulus</w:t>
            </w:r>
            <w:r w:rsidR="00FB1370" w:rsidRPr="003C674E">
              <w:rPr>
                <w:rFonts w:ascii="Times New Roman" w:hAnsi="Times New Roman"/>
                <w:color w:val="000000"/>
              </w:rPr>
              <w:t xml:space="preserve"> </w:t>
            </w:r>
            <w:r w:rsidRPr="003C674E">
              <w:rPr>
                <w:rFonts w:ascii="Times New Roman" w:hAnsi="Times New Roman"/>
                <w:color w:val="000000"/>
              </w:rPr>
              <w:t>with</w:t>
            </w:r>
            <w:r w:rsidR="00FB1370" w:rsidRPr="003C674E">
              <w:rPr>
                <w:rFonts w:ascii="Times New Roman" w:hAnsi="Times New Roman"/>
                <w:color w:val="000000"/>
              </w:rPr>
              <w:t xml:space="preserve"> </w:t>
            </w:r>
            <w:r w:rsidRPr="003C674E">
              <w:rPr>
                <w:rFonts w:ascii="Times New Roman" w:hAnsi="Times New Roman"/>
                <w:color w:val="000000"/>
              </w:rPr>
              <w:t>30</w:t>
            </w:r>
            <w:r w:rsidR="00B74F8D"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of</w:t>
            </w:r>
            <w:r w:rsidR="00FB1370" w:rsidRPr="003C674E">
              <w:rPr>
                <w:rFonts w:ascii="Times New Roman" w:hAnsi="Times New Roman"/>
                <w:color w:val="000000"/>
              </w:rPr>
              <w:t xml:space="preserve"> </w:t>
            </w:r>
            <w:r w:rsidRPr="003C674E">
              <w:rPr>
                <w:rFonts w:ascii="Times New Roman" w:hAnsi="Times New Roman"/>
                <w:color w:val="000000"/>
              </w:rPr>
              <w:t>treated</w:t>
            </w:r>
            <w:r w:rsidR="00FB1370" w:rsidRPr="003C674E">
              <w:rPr>
                <w:rFonts w:ascii="Times New Roman" w:hAnsi="Times New Roman"/>
                <w:color w:val="000000"/>
              </w:rPr>
              <w:t xml:space="preserve"> </w:t>
            </w:r>
            <w:r w:rsidRPr="003C674E">
              <w:rPr>
                <w:rFonts w:ascii="Times New Roman" w:hAnsi="Times New Roman"/>
                <w:i/>
                <w:iCs/>
                <w:color w:val="000000"/>
              </w:rPr>
              <w:t>E</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i/>
                <w:iCs/>
                <w:color w:val="000000"/>
              </w:rPr>
              <w:t>urograndis</w:t>
            </w:r>
            <w:r w:rsidRPr="003C674E">
              <w:rPr>
                <w:rFonts w:ascii="Times New Roman" w:hAnsi="Times New Roman"/>
                <w:color w:val="000000"/>
              </w:rPr>
              <w:t>.</w:t>
            </w:r>
          </w:p>
          <w:p w14:paraId="61733FFF" w14:textId="1029F44B" w:rsidR="006E097C" w:rsidRPr="003C674E" w:rsidRDefault="00221520" w:rsidP="002F7CC0">
            <w:pPr>
              <w:spacing w:after="0"/>
              <w:ind w:left="284" w:hanging="284"/>
              <w:jc w:val="left"/>
              <w:rPr>
                <w:rFonts w:ascii="Times New Roman" w:hAnsi="Times New Roman"/>
                <w:color w:val="000000"/>
              </w:rPr>
            </w:pPr>
            <w:r w:rsidRPr="003C674E">
              <w:rPr>
                <w:rFonts w:ascii="Times New Roman" w:hAnsi="Times New Roman"/>
                <w:color w:val="000000"/>
                <w:vertAlign w:val="superscript"/>
              </w:rPr>
              <w:t>b</w:t>
            </w:r>
            <w:r w:rsidR="00FB1370" w:rsidRPr="003C674E">
              <w:rPr>
                <w:rFonts w:ascii="Times New Roman" w:hAnsi="Times New Roman"/>
                <w:color w:val="000000"/>
              </w:rPr>
              <w:t xml:space="preserve"> </w:t>
            </w:r>
            <w:r w:rsidRPr="003C674E">
              <w:rPr>
                <w:rFonts w:ascii="Times New Roman" w:hAnsi="Times New Roman"/>
                <w:color w:val="000000"/>
              </w:rPr>
              <w:t>Treatments:</w:t>
            </w:r>
            <w:r w:rsidR="00FB1370" w:rsidRPr="003C674E">
              <w:rPr>
                <w:rFonts w:ascii="Times New Roman" w:hAnsi="Times New Roman"/>
                <w:color w:val="000000"/>
              </w:rPr>
              <w:t xml:space="preserve"> </w:t>
            </w:r>
            <w:r w:rsidRPr="003C674E">
              <w:rPr>
                <w:rFonts w:ascii="Times New Roman" w:hAnsi="Times New Roman"/>
                <w:color w:val="000000"/>
              </w:rPr>
              <w:t>NT</w:t>
            </w:r>
            <w:r w:rsidR="00FB1370" w:rsidRPr="003C674E">
              <w:rPr>
                <w:rFonts w:ascii="Times New Roman" w:hAnsi="Times New Roman"/>
                <w:color w:val="000000"/>
              </w:rPr>
              <w:t xml:space="preserve"> </w:t>
            </w:r>
            <w:r w:rsidRPr="003C674E">
              <w:rPr>
                <w:rFonts w:ascii="Times New Roman" w:hAnsi="Times New Roman"/>
                <w:color w:val="000000"/>
              </w:rPr>
              <w:t>(0),</w:t>
            </w:r>
            <w:r w:rsidR="00FB1370" w:rsidRPr="003C674E">
              <w:rPr>
                <w:rFonts w:ascii="Times New Roman" w:hAnsi="Times New Roman"/>
                <w:color w:val="000000"/>
              </w:rPr>
              <w:t xml:space="preserve"> </w:t>
            </w:r>
            <w:r w:rsidRPr="003C674E">
              <w:rPr>
                <w:rFonts w:ascii="Times New Roman" w:hAnsi="Times New Roman"/>
                <w:color w:val="000000"/>
              </w:rPr>
              <w:t>raw</w:t>
            </w:r>
            <w:r w:rsidR="00FB1370" w:rsidRPr="003C674E">
              <w:rPr>
                <w:rFonts w:ascii="Times New Roman" w:hAnsi="Times New Roman"/>
                <w:color w:val="000000"/>
              </w:rPr>
              <w:t xml:space="preserve"> </w:t>
            </w:r>
            <w:r w:rsidRPr="003C674E">
              <w:rPr>
                <w:rFonts w:ascii="Times New Roman" w:hAnsi="Times New Roman"/>
                <w:color w:val="000000"/>
              </w:rPr>
              <w:t>woodchips</w:t>
            </w:r>
            <w:r w:rsidR="00FB1370" w:rsidRPr="003C674E">
              <w:rPr>
                <w:rFonts w:ascii="Times New Roman" w:hAnsi="Times New Roman"/>
                <w:color w:val="000000"/>
              </w:rPr>
              <w:t xml:space="preserve"> </w:t>
            </w:r>
            <w:r w:rsidRPr="003C674E">
              <w:rPr>
                <w:rFonts w:ascii="Times New Roman" w:hAnsi="Times New Roman"/>
                <w:color w:val="000000"/>
              </w:rPr>
              <w:t>without</w:t>
            </w:r>
            <w:r w:rsidR="00FB1370" w:rsidRPr="003C674E">
              <w:rPr>
                <w:rFonts w:ascii="Times New Roman" w:hAnsi="Times New Roman"/>
                <w:color w:val="000000"/>
              </w:rPr>
              <w:t xml:space="preserve"> </w:t>
            </w:r>
            <w:r w:rsidRPr="003C674E">
              <w:rPr>
                <w:rFonts w:ascii="Times New Roman" w:hAnsi="Times New Roman"/>
                <w:color w:val="000000"/>
              </w:rPr>
              <w:t>any</w:t>
            </w:r>
            <w:r w:rsidR="00FB1370" w:rsidRPr="003C674E">
              <w:rPr>
                <w:rFonts w:ascii="Times New Roman" w:hAnsi="Times New Roman"/>
                <w:color w:val="000000"/>
              </w:rPr>
              <w:t xml:space="preserve"> </w:t>
            </w:r>
            <w:r w:rsidRPr="003C674E">
              <w:rPr>
                <w:rFonts w:ascii="Times New Roman" w:hAnsi="Times New Roman"/>
                <w:color w:val="000000"/>
              </w:rPr>
              <w:t>treatment;</w:t>
            </w:r>
            <w:r w:rsidR="00FB1370" w:rsidRPr="003C674E">
              <w:rPr>
                <w:rFonts w:ascii="Times New Roman" w:hAnsi="Times New Roman"/>
                <w:color w:val="000000"/>
              </w:rPr>
              <w:t xml:space="preserve"> </w:t>
            </w:r>
            <w:r w:rsidRPr="003C674E">
              <w:rPr>
                <w:rFonts w:ascii="Times New Roman" w:hAnsi="Times New Roman"/>
                <w:color w:val="000000"/>
              </w:rPr>
              <w:t>NF</w:t>
            </w:r>
            <w:r w:rsidR="00FB1370" w:rsidRPr="003C674E">
              <w:rPr>
                <w:rFonts w:ascii="Times New Roman" w:hAnsi="Times New Roman"/>
                <w:color w:val="000000"/>
              </w:rPr>
              <w:t xml:space="preserve"> </w:t>
            </w:r>
            <w:r w:rsidRPr="003C674E">
              <w:rPr>
                <w:rFonts w:ascii="Times New Roman" w:hAnsi="Times New Roman"/>
                <w:color w:val="000000"/>
              </w:rPr>
              <w:t>(1),</w:t>
            </w:r>
            <w:r w:rsidR="00FB1370" w:rsidRPr="003C674E">
              <w:rPr>
                <w:rFonts w:ascii="Times New Roman" w:hAnsi="Times New Roman"/>
                <w:color w:val="000000"/>
              </w:rPr>
              <w:t xml:space="preserve"> </w:t>
            </w:r>
            <w:r w:rsidRPr="003C674E">
              <w:rPr>
                <w:rFonts w:ascii="Times New Roman" w:hAnsi="Times New Roman"/>
                <w:color w:val="000000"/>
              </w:rPr>
              <w:t>no</w:t>
            </w:r>
            <w:r w:rsidR="00FB1370" w:rsidRPr="003C674E">
              <w:rPr>
                <w:rFonts w:ascii="Times New Roman" w:hAnsi="Times New Roman"/>
                <w:color w:val="000000"/>
              </w:rPr>
              <w:t xml:space="preserve"> </w:t>
            </w:r>
            <w:r w:rsidRPr="003C674E">
              <w:rPr>
                <w:rFonts w:ascii="Times New Roman" w:hAnsi="Times New Roman"/>
                <w:color w:val="000000"/>
              </w:rPr>
              <w:t>fungi</w:t>
            </w:r>
            <w:r w:rsidR="00FB1370" w:rsidRPr="003C674E">
              <w:rPr>
                <w:rFonts w:ascii="Times New Roman" w:hAnsi="Times New Roman"/>
                <w:color w:val="000000"/>
              </w:rPr>
              <w:t xml:space="preserve"> </w:t>
            </w:r>
            <w:r w:rsidRPr="003C674E">
              <w:rPr>
                <w:rFonts w:ascii="Times New Roman" w:hAnsi="Times New Roman"/>
                <w:color w:val="000000"/>
              </w:rPr>
              <w:t>(negative</w:t>
            </w:r>
            <w:r w:rsidR="00FB1370" w:rsidRPr="003C674E">
              <w:rPr>
                <w:rFonts w:ascii="Times New Roman" w:hAnsi="Times New Roman"/>
                <w:color w:val="000000"/>
              </w:rPr>
              <w:t xml:space="preserve"> </w:t>
            </w:r>
            <w:r w:rsidRPr="003C674E">
              <w:rPr>
                <w:rFonts w:ascii="Times New Roman" w:hAnsi="Times New Roman"/>
                <w:color w:val="000000"/>
              </w:rPr>
              <w:t>control,</w:t>
            </w:r>
            <w:r w:rsidR="00FB1370" w:rsidRPr="003C674E">
              <w:rPr>
                <w:rFonts w:ascii="Times New Roman" w:hAnsi="Times New Roman"/>
                <w:color w:val="000000"/>
              </w:rPr>
              <w:t xml:space="preserve"> </w:t>
            </w:r>
            <w:r w:rsidRPr="003C674E">
              <w:rPr>
                <w:rFonts w:ascii="Times New Roman" w:hAnsi="Times New Roman"/>
                <w:color w:val="000000"/>
              </w:rPr>
              <w:t>incubated</w:t>
            </w:r>
            <w:r w:rsidR="00FB1370" w:rsidRPr="003C674E">
              <w:rPr>
                <w:rFonts w:ascii="Times New Roman" w:hAnsi="Times New Roman"/>
                <w:color w:val="000000"/>
              </w:rPr>
              <w:t xml:space="preserve"> </w:t>
            </w:r>
            <w:r w:rsidRPr="003C674E">
              <w:rPr>
                <w:rFonts w:ascii="Times New Roman" w:hAnsi="Times New Roman"/>
                <w:color w:val="000000"/>
              </w:rPr>
              <w:t>only</w:t>
            </w:r>
            <w:r w:rsidR="00FB1370" w:rsidRPr="003C674E">
              <w:rPr>
                <w:rFonts w:ascii="Times New Roman" w:hAnsi="Times New Roman"/>
                <w:color w:val="000000"/>
              </w:rPr>
              <w:t xml:space="preserve"> </w:t>
            </w:r>
            <w:r w:rsidRPr="003C674E">
              <w:rPr>
                <w:rFonts w:ascii="Times New Roman" w:hAnsi="Times New Roman"/>
                <w:color w:val="000000"/>
              </w:rPr>
              <w:t>with</w:t>
            </w:r>
            <w:r w:rsidR="00FB1370" w:rsidRPr="003C674E">
              <w:rPr>
                <w:rFonts w:ascii="Times New Roman" w:hAnsi="Times New Roman"/>
                <w:color w:val="000000"/>
              </w:rPr>
              <w:t xml:space="preserve"> </w:t>
            </w:r>
            <w:r w:rsidR="002A521C" w:rsidRPr="003C674E">
              <w:rPr>
                <w:rFonts w:ascii="Times New Roman" w:hAnsi="Times New Roman"/>
                <w:color w:val="000000"/>
              </w:rPr>
              <w:t>deionized</w:t>
            </w:r>
            <w:r w:rsidR="00FB1370" w:rsidRPr="003C674E">
              <w:rPr>
                <w:rFonts w:ascii="Times New Roman" w:hAnsi="Times New Roman"/>
                <w:color w:val="000000"/>
              </w:rPr>
              <w:t xml:space="preserve"> </w:t>
            </w:r>
            <w:r w:rsidRPr="003C674E">
              <w:rPr>
                <w:rFonts w:ascii="Times New Roman" w:hAnsi="Times New Roman"/>
                <w:color w:val="000000"/>
              </w:rPr>
              <w:t>water);</w:t>
            </w:r>
            <w:r w:rsidR="00FB1370" w:rsidRPr="003C674E">
              <w:rPr>
                <w:rFonts w:ascii="Times New Roman" w:hAnsi="Times New Roman"/>
                <w:color w:val="000000"/>
              </w:rPr>
              <w:t xml:space="preserve"> </w:t>
            </w:r>
            <w:r w:rsidRPr="003C674E">
              <w:rPr>
                <w:rFonts w:ascii="Times New Roman" w:hAnsi="Times New Roman"/>
                <w:color w:val="000000"/>
              </w:rPr>
              <w:t>ALK</w:t>
            </w:r>
            <w:r w:rsidR="00FB1370" w:rsidRPr="003C674E">
              <w:rPr>
                <w:rFonts w:ascii="Times New Roman" w:hAnsi="Times New Roman"/>
                <w:color w:val="000000"/>
              </w:rPr>
              <w:t xml:space="preserve"> </w:t>
            </w:r>
            <w:r w:rsidRPr="003C674E">
              <w:rPr>
                <w:rFonts w:ascii="Times New Roman" w:hAnsi="Times New Roman"/>
                <w:color w:val="000000"/>
              </w:rPr>
              <w:t>(k),</w:t>
            </w:r>
            <w:r w:rsidR="00FB1370" w:rsidRPr="003C674E">
              <w:rPr>
                <w:rFonts w:ascii="Times New Roman" w:hAnsi="Times New Roman"/>
                <w:color w:val="000000"/>
              </w:rPr>
              <w:t xml:space="preserve"> </w:t>
            </w:r>
            <w:r w:rsidRPr="003C674E">
              <w:rPr>
                <w:rFonts w:ascii="Times New Roman" w:hAnsi="Times New Roman"/>
                <w:color w:val="000000"/>
              </w:rPr>
              <w:t>samples</w:t>
            </w:r>
            <w:r w:rsidR="00FB1370" w:rsidRPr="003C674E">
              <w:rPr>
                <w:rFonts w:ascii="Times New Roman" w:hAnsi="Times New Roman"/>
                <w:color w:val="000000"/>
              </w:rPr>
              <w:t xml:space="preserve"> </w:t>
            </w:r>
            <w:r w:rsidRPr="003C674E">
              <w:rPr>
                <w:rFonts w:ascii="Times New Roman" w:hAnsi="Times New Roman"/>
                <w:color w:val="000000"/>
              </w:rPr>
              <w:t>treated</w:t>
            </w:r>
            <w:r w:rsidR="00FB1370" w:rsidRPr="003C674E">
              <w:rPr>
                <w:rFonts w:ascii="Times New Roman" w:hAnsi="Times New Roman"/>
                <w:color w:val="000000"/>
              </w:rPr>
              <w:t xml:space="preserve"> </w:t>
            </w:r>
            <w:r w:rsidRPr="003C674E">
              <w:rPr>
                <w:rFonts w:ascii="Times New Roman" w:hAnsi="Times New Roman"/>
                <w:color w:val="000000"/>
              </w:rPr>
              <w:t>with</w:t>
            </w:r>
            <w:r w:rsidR="00FB1370" w:rsidRPr="003C674E">
              <w:rPr>
                <w:rFonts w:ascii="Times New Roman" w:hAnsi="Times New Roman"/>
                <w:color w:val="000000"/>
              </w:rPr>
              <w:t xml:space="preserve"> </w:t>
            </w:r>
            <w:r w:rsidRPr="003C674E">
              <w:rPr>
                <w:rFonts w:ascii="Times New Roman" w:hAnsi="Times New Roman"/>
                <w:color w:val="000000"/>
              </w:rPr>
              <w:t>0.1</w:t>
            </w:r>
            <w:r w:rsidR="00FB1370" w:rsidRPr="003C674E">
              <w:rPr>
                <w:rFonts w:ascii="Times New Roman" w:hAnsi="Times New Roman"/>
                <w:color w:val="000000"/>
              </w:rPr>
              <w:t xml:space="preserve"> </w:t>
            </w:r>
            <w:r w:rsidRPr="003C674E">
              <w:rPr>
                <w:rFonts w:ascii="Times New Roman" w:hAnsi="Times New Roman"/>
                <w:color w:val="000000"/>
              </w:rPr>
              <w:t>M</w:t>
            </w:r>
            <w:r w:rsidR="00FB1370" w:rsidRPr="003C674E">
              <w:rPr>
                <w:rFonts w:ascii="Times New Roman" w:hAnsi="Times New Roman"/>
                <w:color w:val="000000"/>
              </w:rPr>
              <w:t xml:space="preserve"> </w:t>
            </w:r>
            <w:r w:rsidRPr="003C674E">
              <w:rPr>
                <w:rFonts w:ascii="Times New Roman" w:hAnsi="Times New Roman"/>
                <w:color w:val="000000"/>
              </w:rPr>
              <w:t>NaOH</w:t>
            </w:r>
            <w:r w:rsidR="00FB1370" w:rsidRPr="003C674E">
              <w:rPr>
                <w:rFonts w:ascii="Times New Roman" w:hAnsi="Times New Roman"/>
                <w:color w:val="000000"/>
              </w:rPr>
              <w:t xml:space="preserve"> </w:t>
            </w:r>
            <w:r w:rsidRPr="003C674E">
              <w:rPr>
                <w:rFonts w:ascii="Times New Roman" w:hAnsi="Times New Roman"/>
                <w:color w:val="000000"/>
              </w:rPr>
              <w:t>for</w:t>
            </w:r>
            <w:r w:rsidR="00FB1370" w:rsidRPr="003C674E">
              <w:rPr>
                <w:rFonts w:ascii="Times New Roman" w:hAnsi="Times New Roman"/>
                <w:color w:val="000000"/>
              </w:rPr>
              <w:t xml:space="preserve"> </w:t>
            </w:r>
            <w:r w:rsidRPr="003C674E">
              <w:rPr>
                <w:rFonts w:ascii="Times New Roman" w:hAnsi="Times New Roman"/>
                <w:color w:val="000000"/>
              </w:rPr>
              <w:t>24</w:t>
            </w:r>
            <w:r w:rsidR="006E6601" w:rsidRPr="003C674E">
              <w:rPr>
                <w:rFonts w:ascii="Times New Roman" w:hAnsi="Times New Roman"/>
                <w:color w:val="000000"/>
              </w:rPr>
              <w:t>h</w:t>
            </w:r>
            <w:r w:rsidR="00FB1370" w:rsidRPr="003C674E">
              <w:rPr>
                <w:rFonts w:ascii="Times New Roman" w:hAnsi="Times New Roman"/>
                <w:color w:val="000000"/>
              </w:rPr>
              <w:t xml:space="preserve"> </w:t>
            </w:r>
            <w:r w:rsidRPr="003C674E">
              <w:rPr>
                <w:rFonts w:ascii="Times New Roman" w:hAnsi="Times New Roman"/>
                <w:color w:val="000000"/>
              </w:rPr>
              <w:t>at</w:t>
            </w:r>
            <w:r w:rsidR="00FB1370" w:rsidRPr="003C674E">
              <w:rPr>
                <w:rFonts w:ascii="Times New Roman" w:hAnsi="Times New Roman"/>
                <w:color w:val="000000"/>
              </w:rPr>
              <w:t xml:space="preserve"> </w:t>
            </w:r>
            <w:r w:rsidRPr="003C674E">
              <w:rPr>
                <w:rFonts w:ascii="Times New Roman" w:hAnsi="Times New Roman"/>
                <w:color w:val="000000"/>
              </w:rPr>
              <w:t>21</w:t>
            </w:r>
            <w:r w:rsidR="00FB1370" w:rsidRPr="003C674E">
              <w:rPr>
                <w:rFonts w:ascii="Times New Roman" w:hAnsi="Times New Roman"/>
                <w:color w:val="000000"/>
              </w:rPr>
              <w:t xml:space="preserve"> </w:t>
            </w:r>
            <w:r w:rsidRPr="003C674E">
              <w:rPr>
                <w:rFonts w:ascii="Times New Roman" w:hAnsi="Times New Roman"/>
                <w:color w:val="000000"/>
              </w:rPr>
              <w:t>°C</w:t>
            </w:r>
            <w:r w:rsidR="00FB1370" w:rsidRPr="003C674E">
              <w:rPr>
                <w:rFonts w:ascii="Times New Roman" w:hAnsi="Times New Roman"/>
                <w:color w:val="000000"/>
              </w:rPr>
              <w:t xml:space="preserve"> </w:t>
            </w:r>
            <w:r w:rsidRPr="003C674E">
              <w:rPr>
                <w:rFonts w:ascii="Times New Roman" w:hAnsi="Times New Roman"/>
                <w:color w:val="000000"/>
              </w:rPr>
              <w:t>(after</w:t>
            </w:r>
            <w:r w:rsidR="00FB1370" w:rsidRPr="003C674E">
              <w:rPr>
                <w:rFonts w:ascii="Times New Roman" w:hAnsi="Times New Roman"/>
                <w:color w:val="000000"/>
              </w:rPr>
              <w:t xml:space="preserve"> </w:t>
            </w:r>
            <w:r w:rsidRPr="003C674E">
              <w:rPr>
                <w:rFonts w:ascii="Times New Roman" w:hAnsi="Times New Roman"/>
                <w:color w:val="000000"/>
              </w:rPr>
              <w:t>fungal</w:t>
            </w:r>
            <w:r w:rsidR="00FB1370" w:rsidRPr="003C674E">
              <w:rPr>
                <w:rFonts w:ascii="Times New Roman" w:hAnsi="Times New Roman"/>
                <w:color w:val="000000"/>
              </w:rPr>
              <w:t xml:space="preserve"> </w:t>
            </w:r>
            <w:r w:rsidRPr="003C674E">
              <w:rPr>
                <w:rFonts w:ascii="Times New Roman" w:hAnsi="Times New Roman"/>
                <w:color w:val="000000"/>
              </w:rPr>
              <w:t>treatment,</w:t>
            </w:r>
            <w:r w:rsidR="00FB1370" w:rsidRPr="003C674E">
              <w:rPr>
                <w:rFonts w:ascii="Times New Roman" w:hAnsi="Times New Roman"/>
                <w:color w:val="000000"/>
              </w:rPr>
              <w:t xml:space="preserve"> </w:t>
            </w:r>
            <w:r w:rsidRPr="003C674E">
              <w:rPr>
                <w:rFonts w:ascii="Times New Roman" w:hAnsi="Times New Roman"/>
                <w:color w:val="000000"/>
              </w:rPr>
              <w:t>where</w:t>
            </w:r>
            <w:r w:rsidR="00FB1370" w:rsidRPr="003C674E">
              <w:rPr>
                <w:rFonts w:ascii="Times New Roman" w:hAnsi="Times New Roman"/>
                <w:color w:val="000000"/>
              </w:rPr>
              <w:t xml:space="preserve"> </w:t>
            </w:r>
            <w:r w:rsidRPr="003C674E">
              <w:rPr>
                <w:rFonts w:ascii="Times New Roman" w:hAnsi="Times New Roman"/>
                <w:color w:val="000000"/>
              </w:rPr>
              <w:t>applicable);</w:t>
            </w:r>
            <w:r w:rsidR="00FB1370" w:rsidRPr="003C674E">
              <w:rPr>
                <w:rFonts w:ascii="Times New Roman" w:hAnsi="Times New Roman"/>
                <w:color w:val="000000"/>
              </w:rPr>
              <w:t xml:space="preserve"> </w:t>
            </w:r>
            <w:r w:rsidRPr="003C674E">
              <w:rPr>
                <w:rFonts w:ascii="Times New Roman" w:hAnsi="Times New Roman"/>
                <w:color w:val="000000"/>
              </w:rPr>
              <w:t>pre-ALK,</w:t>
            </w:r>
            <w:r w:rsidR="00FB1370" w:rsidRPr="003C674E">
              <w:rPr>
                <w:rFonts w:ascii="Times New Roman" w:hAnsi="Times New Roman"/>
                <w:color w:val="000000"/>
              </w:rPr>
              <w:t xml:space="preserve"> </w:t>
            </w:r>
            <w:r w:rsidRPr="003C674E">
              <w:rPr>
                <w:rFonts w:ascii="Times New Roman" w:hAnsi="Times New Roman"/>
                <w:color w:val="000000"/>
              </w:rPr>
              <w:t>samples</w:t>
            </w:r>
            <w:r w:rsidR="00FB1370" w:rsidRPr="003C674E">
              <w:rPr>
                <w:rFonts w:ascii="Times New Roman" w:hAnsi="Times New Roman"/>
                <w:color w:val="000000"/>
              </w:rPr>
              <w:t xml:space="preserve"> </w:t>
            </w:r>
            <w:r w:rsidRPr="003C674E">
              <w:rPr>
                <w:rFonts w:ascii="Times New Roman" w:hAnsi="Times New Roman"/>
                <w:color w:val="000000"/>
              </w:rPr>
              <w:t>treated</w:t>
            </w:r>
            <w:r w:rsidR="00FB1370" w:rsidRPr="003C674E">
              <w:rPr>
                <w:rFonts w:ascii="Times New Roman" w:hAnsi="Times New Roman"/>
                <w:color w:val="000000"/>
              </w:rPr>
              <w:t xml:space="preserve"> </w:t>
            </w:r>
            <w:r w:rsidRPr="003C674E">
              <w:rPr>
                <w:rFonts w:ascii="Times New Roman" w:hAnsi="Times New Roman"/>
                <w:color w:val="000000"/>
              </w:rPr>
              <w:t>with</w:t>
            </w:r>
            <w:r w:rsidR="00FB1370" w:rsidRPr="003C674E">
              <w:rPr>
                <w:rFonts w:ascii="Times New Roman" w:hAnsi="Times New Roman"/>
                <w:color w:val="000000"/>
              </w:rPr>
              <w:t xml:space="preserve"> </w:t>
            </w:r>
            <w:r w:rsidRPr="003C674E">
              <w:rPr>
                <w:rFonts w:ascii="Times New Roman" w:hAnsi="Times New Roman"/>
                <w:color w:val="000000"/>
              </w:rPr>
              <w:t>0.1</w:t>
            </w:r>
            <w:r w:rsidR="00FB1370" w:rsidRPr="003C674E">
              <w:rPr>
                <w:rFonts w:ascii="Times New Roman" w:hAnsi="Times New Roman"/>
                <w:color w:val="000000"/>
              </w:rPr>
              <w:t xml:space="preserve"> </w:t>
            </w:r>
            <w:r w:rsidRPr="003C674E">
              <w:rPr>
                <w:rFonts w:ascii="Times New Roman" w:hAnsi="Times New Roman"/>
                <w:color w:val="000000"/>
              </w:rPr>
              <w:t>M</w:t>
            </w:r>
            <w:r w:rsidR="00FB1370" w:rsidRPr="003C674E">
              <w:rPr>
                <w:rFonts w:ascii="Times New Roman" w:hAnsi="Times New Roman"/>
                <w:color w:val="000000"/>
              </w:rPr>
              <w:t xml:space="preserve"> </w:t>
            </w:r>
            <w:r w:rsidRPr="003C674E">
              <w:rPr>
                <w:rFonts w:ascii="Times New Roman" w:hAnsi="Times New Roman"/>
                <w:color w:val="000000"/>
              </w:rPr>
              <w:t>NaOH</w:t>
            </w:r>
            <w:r w:rsidR="00FB1370" w:rsidRPr="003C674E">
              <w:rPr>
                <w:rFonts w:ascii="Times New Roman" w:hAnsi="Times New Roman"/>
                <w:color w:val="000000"/>
              </w:rPr>
              <w:t xml:space="preserve"> </w:t>
            </w:r>
            <w:r w:rsidRPr="003C674E">
              <w:rPr>
                <w:rFonts w:ascii="Times New Roman" w:hAnsi="Times New Roman"/>
                <w:color w:val="000000"/>
              </w:rPr>
              <w:t>for</w:t>
            </w:r>
            <w:r w:rsidR="00FB1370" w:rsidRPr="003C674E">
              <w:rPr>
                <w:rFonts w:ascii="Times New Roman" w:hAnsi="Times New Roman"/>
                <w:color w:val="000000"/>
              </w:rPr>
              <w:t xml:space="preserve"> </w:t>
            </w:r>
            <w:r w:rsidRPr="003C674E">
              <w:rPr>
                <w:rFonts w:ascii="Times New Roman" w:hAnsi="Times New Roman"/>
                <w:color w:val="000000"/>
              </w:rPr>
              <w:t>24</w:t>
            </w:r>
            <w:r w:rsidR="006E6601" w:rsidRPr="003C674E">
              <w:rPr>
                <w:rFonts w:ascii="Times New Roman" w:hAnsi="Times New Roman"/>
                <w:color w:val="000000"/>
              </w:rPr>
              <w:t>h</w:t>
            </w:r>
            <w:r w:rsidR="00FB1370" w:rsidRPr="003C674E">
              <w:rPr>
                <w:rFonts w:ascii="Times New Roman" w:hAnsi="Times New Roman"/>
                <w:color w:val="000000"/>
              </w:rPr>
              <w:t xml:space="preserve"> </w:t>
            </w:r>
            <w:r w:rsidRPr="003C674E">
              <w:rPr>
                <w:rFonts w:ascii="Times New Roman" w:hAnsi="Times New Roman"/>
                <w:color w:val="000000"/>
              </w:rPr>
              <w:t>at</w:t>
            </w:r>
            <w:r w:rsidR="00FB1370" w:rsidRPr="003C674E">
              <w:rPr>
                <w:rFonts w:ascii="Times New Roman" w:hAnsi="Times New Roman"/>
                <w:color w:val="000000"/>
              </w:rPr>
              <w:t xml:space="preserve"> </w:t>
            </w:r>
            <w:r w:rsidRPr="003C674E">
              <w:rPr>
                <w:rFonts w:ascii="Times New Roman" w:hAnsi="Times New Roman"/>
                <w:color w:val="000000"/>
              </w:rPr>
              <w:t>21</w:t>
            </w:r>
            <w:r w:rsidR="00FB1370" w:rsidRPr="003C674E">
              <w:rPr>
                <w:rFonts w:ascii="Times New Roman" w:hAnsi="Times New Roman"/>
                <w:color w:val="000000"/>
              </w:rPr>
              <w:t xml:space="preserve"> </w:t>
            </w:r>
            <w:r w:rsidRPr="003C674E">
              <w:rPr>
                <w:rFonts w:ascii="Times New Roman" w:hAnsi="Times New Roman"/>
                <w:color w:val="000000"/>
              </w:rPr>
              <w:t>°C</w:t>
            </w:r>
            <w:r w:rsidR="00FB1370" w:rsidRPr="003C674E">
              <w:rPr>
                <w:rFonts w:ascii="Times New Roman" w:hAnsi="Times New Roman"/>
                <w:color w:val="000000"/>
              </w:rPr>
              <w:t xml:space="preserve"> </w:t>
            </w:r>
            <w:r w:rsidRPr="003C674E">
              <w:rPr>
                <w:rFonts w:ascii="Times New Roman" w:hAnsi="Times New Roman"/>
                <w:color w:val="000000"/>
              </w:rPr>
              <w:t>before</w:t>
            </w:r>
            <w:r w:rsidR="00FB1370" w:rsidRPr="003C674E">
              <w:rPr>
                <w:rFonts w:ascii="Times New Roman" w:hAnsi="Times New Roman"/>
                <w:color w:val="000000"/>
              </w:rPr>
              <w:t xml:space="preserve"> </w:t>
            </w:r>
            <w:r w:rsidRPr="003C674E">
              <w:rPr>
                <w:rFonts w:ascii="Times New Roman" w:hAnsi="Times New Roman"/>
                <w:color w:val="000000"/>
              </w:rPr>
              <w:t>fungal</w:t>
            </w:r>
            <w:r w:rsidR="00FB1370" w:rsidRPr="003C674E">
              <w:rPr>
                <w:rFonts w:ascii="Times New Roman" w:hAnsi="Times New Roman"/>
                <w:color w:val="000000"/>
              </w:rPr>
              <w:t xml:space="preserve"> </w:t>
            </w:r>
            <w:r w:rsidRPr="003C674E">
              <w:rPr>
                <w:rFonts w:ascii="Times New Roman" w:hAnsi="Times New Roman"/>
                <w:color w:val="000000"/>
              </w:rPr>
              <w:t>treatment;</w:t>
            </w:r>
            <w:r w:rsidR="00FB1370" w:rsidRPr="003C674E">
              <w:rPr>
                <w:rFonts w:ascii="Times New Roman" w:hAnsi="Times New Roman"/>
                <w:color w:val="000000"/>
              </w:rPr>
              <w:t xml:space="preserve"> </w:t>
            </w:r>
            <w:r w:rsidRPr="003C674E">
              <w:rPr>
                <w:rFonts w:ascii="Times New Roman" w:hAnsi="Times New Roman"/>
                <w:color w:val="000000"/>
              </w:rPr>
              <w:t>CES</w:t>
            </w:r>
            <w:r w:rsidR="00FB1370" w:rsidRPr="003C674E">
              <w:rPr>
                <w:rFonts w:ascii="Times New Roman" w:hAnsi="Times New Roman"/>
                <w:color w:val="000000"/>
              </w:rPr>
              <w:t xml:space="preserve"> </w:t>
            </w:r>
            <w:r w:rsidRPr="003C674E">
              <w:rPr>
                <w:rFonts w:ascii="Times New Roman" w:hAnsi="Times New Roman"/>
                <w:color w:val="000000"/>
              </w:rPr>
              <w:t>(2),</w:t>
            </w:r>
            <w:r w:rsidR="00FB1370" w:rsidRPr="003C674E">
              <w:rPr>
                <w:rFonts w:ascii="Times New Roman" w:hAnsi="Times New Roman"/>
                <w:color w:val="000000"/>
              </w:rPr>
              <w:t xml:space="preserve"> </w:t>
            </w:r>
            <w:r w:rsidRPr="003C674E">
              <w:rPr>
                <w:rFonts w:ascii="Times New Roman" w:hAnsi="Times New Roman"/>
                <w:i/>
                <w:iCs/>
                <w:color w:val="000000"/>
              </w:rPr>
              <w:t>Ceriporiopsis</w:t>
            </w:r>
            <w:r w:rsidR="00FB1370" w:rsidRPr="003C674E">
              <w:rPr>
                <w:rFonts w:ascii="Times New Roman" w:hAnsi="Times New Roman"/>
                <w:color w:val="000000"/>
              </w:rPr>
              <w:t xml:space="preserve"> </w:t>
            </w:r>
            <w:r w:rsidRPr="003C674E">
              <w:rPr>
                <w:rFonts w:ascii="Times New Roman" w:hAnsi="Times New Roman"/>
                <w:i/>
                <w:iCs/>
                <w:color w:val="000000"/>
              </w:rPr>
              <w:t>subvermispora</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PHN</w:t>
            </w:r>
            <w:r w:rsidR="00FB1370" w:rsidRPr="003C674E">
              <w:rPr>
                <w:rFonts w:ascii="Times New Roman" w:hAnsi="Times New Roman"/>
                <w:color w:val="000000"/>
              </w:rPr>
              <w:t xml:space="preserve"> </w:t>
            </w:r>
            <w:r w:rsidRPr="003C674E">
              <w:rPr>
                <w:rFonts w:ascii="Times New Roman" w:hAnsi="Times New Roman"/>
                <w:color w:val="000000"/>
              </w:rPr>
              <w:t>(3),</w:t>
            </w:r>
            <w:r w:rsidR="00FB1370" w:rsidRPr="003C674E">
              <w:rPr>
                <w:rFonts w:ascii="Times New Roman" w:hAnsi="Times New Roman"/>
                <w:color w:val="000000"/>
              </w:rPr>
              <w:t xml:space="preserve"> </w:t>
            </w:r>
            <w:r w:rsidRPr="003C674E">
              <w:rPr>
                <w:rFonts w:ascii="Times New Roman" w:hAnsi="Times New Roman"/>
                <w:i/>
                <w:iCs/>
                <w:color w:val="000000"/>
              </w:rPr>
              <w:t>Phanerochaete</w:t>
            </w:r>
            <w:r w:rsidR="00FB1370" w:rsidRPr="003C674E">
              <w:rPr>
                <w:rFonts w:ascii="Times New Roman" w:hAnsi="Times New Roman"/>
                <w:color w:val="000000"/>
              </w:rPr>
              <w:t xml:space="preserve"> </w:t>
            </w:r>
            <w:r w:rsidRPr="003C674E">
              <w:rPr>
                <w:rFonts w:ascii="Times New Roman" w:hAnsi="Times New Roman"/>
                <w:i/>
                <w:iCs/>
                <w:color w:val="000000"/>
              </w:rPr>
              <w:t>chrysosporium</w:t>
            </w:r>
            <w:r w:rsidRPr="003C674E">
              <w:rPr>
                <w:rFonts w:ascii="Times New Roman" w:hAnsi="Times New Roman"/>
                <w:color w:val="000000"/>
              </w:rPr>
              <w:t>;</w:t>
            </w:r>
            <w:r w:rsidR="00FB1370" w:rsidRPr="003C674E">
              <w:rPr>
                <w:rFonts w:ascii="Times New Roman" w:hAnsi="Times New Roman"/>
                <w:color w:val="000000"/>
              </w:rPr>
              <w:t xml:space="preserve"> </w:t>
            </w:r>
            <w:r w:rsidRPr="003C674E">
              <w:rPr>
                <w:rFonts w:ascii="Times New Roman" w:hAnsi="Times New Roman"/>
                <w:color w:val="000000"/>
              </w:rPr>
              <w:t>TRA</w:t>
            </w:r>
            <w:r w:rsidR="00FB1370" w:rsidRPr="003C674E">
              <w:rPr>
                <w:rFonts w:ascii="Times New Roman" w:hAnsi="Times New Roman"/>
                <w:color w:val="000000"/>
              </w:rPr>
              <w:t xml:space="preserve"> </w:t>
            </w:r>
            <w:r w:rsidRPr="003C674E">
              <w:rPr>
                <w:rFonts w:ascii="Times New Roman" w:hAnsi="Times New Roman"/>
                <w:color w:val="000000"/>
              </w:rPr>
              <w:t>(4),</w:t>
            </w:r>
            <w:r w:rsidR="00FB1370" w:rsidRPr="003C674E">
              <w:rPr>
                <w:rFonts w:ascii="Times New Roman" w:hAnsi="Times New Roman"/>
                <w:color w:val="000000"/>
              </w:rPr>
              <w:t xml:space="preserve"> </w:t>
            </w:r>
            <w:r w:rsidRPr="003C674E">
              <w:rPr>
                <w:rFonts w:ascii="Times New Roman" w:hAnsi="Times New Roman"/>
                <w:i/>
                <w:iCs/>
                <w:color w:val="000000"/>
              </w:rPr>
              <w:t>Trametes</w:t>
            </w:r>
            <w:r w:rsidR="00FB1370" w:rsidRPr="003C674E">
              <w:rPr>
                <w:rFonts w:ascii="Times New Roman" w:hAnsi="Times New Roman"/>
                <w:color w:val="000000"/>
              </w:rPr>
              <w:t xml:space="preserve"> </w:t>
            </w:r>
            <w:r w:rsidRPr="003C674E">
              <w:rPr>
                <w:rFonts w:ascii="Times New Roman" w:hAnsi="Times New Roman"/>
                <w:i/>
                <w:iCs/>
                <w:color w:val="000000"/>
              </w:rPr>
              <w:t>versicolor</w:t>
            </w:r>
            <w:r w:rsidRPr="003C674E">
              <w:rPr>
                <w:rFonts w:ascii="Times New Roman" w:hAnsi="Times New Roman"/>
                <w:color w:val="000000"/>
              </w:rPr>
              <w:t>.</w:t>
            </w:r>
            <w:r w:rsidR="00FB1370" w:rsidRPr="003C674E">
              <w:rPr>
                <w:rFonts w:ascii="Times New Roman" w:hAnsi="Times New Roman"/>
                <w:color w:val="000000"/>
              </w:rPr>
              <w:t xml:space="preserve"> </w:t>
            </w:r>
            <w:r w:rsidR="006E097C" w:rsidRPr="003C674E">
              <w:rPr>
                <w:rFonts w:ascii="Times New Roman" w:hAnsi="Times New Roman"/>
                <w:color w:val="000000"/>
              </w:rPr>
              <w:t>For</w:t>
            </w:r>
            <w:r w:rsidR="00FB1370" w:rsidRPr="003C674E">
              <w:rPr>
                <w:rFonts w:ascii="Times New Roman" w:hAnsi="Times New Roman"/>
                <w:color w:val="000000"/>
              </w:rPr>
              <w:t xml:space="preserve"> </w:t>
            </w:r>
            <w:r w:rsidR="006E097C" w:rsidRPr="003C674E">
              <w:rPr>
                <w:rFonts w:ascii="Times New Roman" w:hAnsi="Times New Roman"/>
                <w:color w:val="000000"/>
              </w:rPr>
              <w:t>a</w:t>
            </w:r>
            <w:r w:rsidR="00FB1370" w:rsidRPr="003C674E">
              <w:rPr>
                <w:rFonts w:ascii="Times New Roman" w:hAnsi="Times New Roman"/>
                <w:color w:val="000000"/>
              </w:rPr>
              <w:t xml:space="preserve"> </w:t>
            </w:r>
            <w:r w:rsidR="006E097C" w:rsidRPr="003C674E">
              <w:rPr>
                <w:rFonts w:ascii="Times New Roman" w:hAnsi="Times New Roman"/>
                <w:color w:val="000000"/>
              </w:rPr>
              <w:t>list</w:t>
            </w:r>
            <w:r w:rsidR="00FB1370" w:rsidRPr="003C674E">
              <w:rPr>
                <w:rFonts w:ascii="Times New Roman" w:hAnsi="Times New Roman"/>
                <w:color w:val="000000"/>
              </w:rPr>
              <w:t xml:space="preserve"> </w:t>
            </w:r>
            <w:r w:rsidR="006E097C" w:rsidRPr="003C674E">
              <w:rPr>
                <w:rFonts w:ascii="Times New Roman" w:hAnsi="Times New Roman"/>
                <w:color w:val="000000"/>
              </w:rPr>
              <w:t>of</w:t>
            </w:r>
            <w:r w:rsidR="00FB1370" w:rsidRPr="003C674E">
              <w:rPr>
                <w:rFonts w:ascii="Times New Roman" w:hAnsi="Times New Roman"/>
                <w:color w:val="000000"/>
              </w:rPr>
              <w:t xml:space="preserve"> </w:t>
            </w:r>
            <w:r w:rsidR="006E097C" w:rsidRPr="003C674E">
              <w:rPr>
                <w:rFonts w:ascii="Times New Roman" w:hAnsi="Times New Roman"/>
                <w:color w:val="000000"/>
              </w:rPr>
              <w:t>all</w:t>
            </w:r>
            <w:r w:rsidR="00FB1370" w:rsidRPr="003C674E">
              <w:rPr>
                <w:rFonts w:ascii="Times New Roman" w:hAnsi="Times New Roman"/>
                <w:color w:val="000000"/>
              </w:rPr>
              <w:t xml:space="preserve"> </w:t>
            </w:r>
            <w:r w:rsidR="006E097C" w:rsidRPr="003C674E">
              <w:rPr>
                <w:rFonts w:ascii="Times New Roman" w:hAnsi="Times New Roman"/>
                <w:color w:val="000000"/>
              </w:rPr>
              <w:t>employed</w:t>
            </w:r>
            <w:r w:rsidR="00FB1370" w:rsidRPr="003C674E">
              <w:rPr>
                <w:rFonts w:ascii="Times New Roman" w:hAnsi="Times New Roman"/>
                <w:color w:val="000000"/>
              </w:rPr>
              <w:t xml:space="preserve"> </w:t>
            </w:r>
            <w:r w:rsidR="006E097C" w:rsidRPr="003C674E">
              <w:rPr>
                <w:rFonts w:ascii="Times New Roman" w:hAnsi="Times New Roman"/>
                <w:color w:val="000000"/>
              </w:rPr>
              <w:t>pretreatments,</w:t>
            </w:r>
            <w:r w:rsidR="00FB1370" w:rsidRPr="003C674E">
              <w:rPr>
                <w:rFonts w:ascii="Times New Roman" w:hAnsi="Times New Roman"/>
                <w:color w:val="000000"/>
              </w:rPr>
              <w:t xml:space="preserve"> </w:t>
            </w:r>
            <w:r w:rsidR="006E097C" w:rsidRPr="003C674E">
              <w:rPr>
                <w:rFonts w:ascii="Times New Roman" w:hAnsi="Times New Roman"/>
                <w:color w:val="000000"/>
              </w:rPr>
              <w:t>including</w:t>
            </w:r>
            <w:r w:rsidR="00FB1370" w:rsidRPr="003C674E">
              <w:rPr>
                <w:rFonts w:ascii="Times New Roman" w:hAnsi="Times New Roman"/>
                <w:color w:val="000000"/>
              </w:rPr>
              <w:t xml:space="preserve"> </w:t>
            </w:r>
            <w:r w:rsidR="006E097C" w:rsidRPr="003C674E">
              <w:rPr>
                <w:rFonts w:ascii="Times New Roman" w:hAnsi="Times New Roman"/>
                <w:color w:val="000000"/>
              </w:rPr>
              <w:t>samples</w:t>
            </w:r>
            <w:r w:rsidR="00FB1370" w:rsidRPr="003C674E">
              <w:rPr>
                <w:rFonts w:ascii="Times New Roman" w:hAnsi="Times New Roman"/>
                <w:color w:val="000000"/>
              </w:rPr>
              <w:t xml:space="preserve"> </w:t>
            </w:r>
            <w:r w:rsidR="006E097C" w:rsidRPr="003C674E">
              <w:rPr>
                <w:rFonts w:ascii="Times New Roman" w:hAnsi="Times New Roman"/>
                <w:color w:val="000000"/>
              </w:rPr>
              <w:t>that</w:t>
            </w:r>
            <w:r w:rsidR="00FB1370" w:rsidRPr="003C674E">
              <w:rPr>
                <w:rFonts w:ascii="Times New Roman" w:hAnsi="Times New Roman"/>
                <w:color w:val="000000"/>
              </w:rPr>
              <w:t xml:space="preserve"> </w:t>
            </w:r>
            <w:r w:rsidR="006E097C" w:rsidRPr="003C674E">
              <w:rPr>
                <w:rFonts w:ascii="Times New Roman" w:hAnsi="Times New Roman"/>
                <w:color w:val="000000"/>
              </w:rPr>
              <w:t>did</w:t>
            </w:r>
            <w:r w:rsidR="00FB1370" w:rsidRPr="003C674E">
              <w:rPr>
                <w:rFonts w:ascii="Times New Roman" w:hAnsi="Times New Roman"/>
                <w:color w:val="000000"/>
              </w:rPr>
              <w:t xml:space="preserve"> </w:t>
            </w:r>
            <w:r w:rsidR="006E097C" w:rsidRPr="003C674E">
              <w:rPr>
                <w:rFonts w:ascii="Times New Roman" w:hAnsi="Times New Roman"/>
                <w:color w:val="000000"/>
              </w:rPr>
              <w:t>not</w:t>
            </w:r>
            <w:r w:rsidR="00FB1370" w:rsidRPr="003C674E">
              <w:rPr>
                <w:rFonts w:ascii="Times New Roman" w:hAnsi="Times New Roman"/>
                <w:color w:val="000000"/>
              </w:rPr>
              <w:t xml:space="preserve"> </w:t>
            </w:r>
            <w:r w:rsidR="006E097C" w:rsidRPr="003C674E">
              <w:rPr>
                <w:rFonts w:ascii="Times New Roman" w:hAnsi="Times New Roman"/>
                <w:color w:val="000000"/>
              </w:rPr>
              <w:t>undergo</w:t>
            </w:r>
            <w:r w:rsidR="00FB1370" w:rsidRPr="003C674E">
              <w:rPr>
                <w:rFonts w:ascii="Times New Roman" w:hAnsi="Times New Roman"/>
                <w:color w:val="000000"/>
              </w:rPr>
              <w:t xml:space="preserve"> </w:t>
            </w:r>
            <w:r w:rsidR="006E097C" w:rsidRPr="003C674E">
              <w:rPr>
                <w:rFonts w:ascii="Times New Roman" w:hAnsi="Times New Roman"/>
                <w:color w:val="000000"/>
              </w:rPr>
              <w:t>kraft</w:t>
            </w:r>
            <w:r w:rsidR="00FB1370" w:rsidRPr="003C674E">
              <w:rPr>
                <w:rFonts w:ascii="Times New Roman" w:hAnsi="Times New Roman"/>
                <w:color w:val="000000"/>
              </w:rPr>
              <w:t xml:space="preserve"> </w:t>
            </w:r>
            <w:r w:rsidR="006E097C" w:rsidRPr="003C674E">
              <w:rPr>
                <w:rFonts w:ascii="Times New Roman" w:hAnsi="Times New Roman"/>
                <w:color w:val="000000"/>
              </w:rPr>
              <w:t>pulping</w:t>
            </w:r>
            <w:r w:rsidR="00FB1370" w:rsidRPr="003C674E">
              <w:rPr>
                <w:rFonts w:ascii="Times New Roman" w:hAnsi="Times New Roman"/>
                <w:color w:val="000000"/>
              </w:rPr>
              <w:t xml:space="preserve"> </w:t>
            </w:r>
            <w:r w:rsidR="006E097C" w:rsidRPr="003C674E">
              <w:rPr>
                <w:rFonts w:ascii="Times New Roman" w:hAnsi="Times New Roman"/>
                <w:color w:val="000000"/>
              </w:rPr>
              <w:t>consult</w:t>
            </w:r>
            <w:r w:rsidR="00FB1370" w:rsidRPr="003C674E">
              <w:rPr>
                <w:rFonts w:ascii="Times New Roman" w:hAnsi="Times New Roman"/>
                <w:color w:val="000000"/>
              </w:rPr>
              <w:t xml:space="preserve"> </w:t>
            </w:r>
            <w:r w:rsidR="006E097C" w:rsidRPr="003C674E">
              <w:rPr>
                <w:rFonts w:ascii="Times New Roman" w:hAnsi="Times New Roman"/>
                <w:color w:val="000000"/>
              </w:rPr>
              <w:t>Supporting</w:t>
            </w:r>
            <w:r w:rsidR="00FB1370" w:rsidRPr="003C674E">
              <w:rPr>
                <w:rFonts w:ascii="Times New Roman" w:hAnsi="Times New Roman"/>
                <w:color w:val="000000"/>
              </w:rPr>
              <w:t xml:space="preserve"> </w:t>
            </w:r>
            <w:r w:rsidR="006E097C" w:rsidRPr="003C674E">
              <w:rPr>
                <w:rFonts w:ascii="Times New Roman" w:hAnsi="Times New Roman"/>
                <w:color w:val="000000"/>
              </w:rPr>
              <w:t>Information</w:t>
            </w:r>
            <w:r w:rsidR="00FB1370" w:rsidRPr="003C674E">
              <w:rPr>
                <w:rFonts w:ascii="Times New Roman" w:hAnsi="Times New Roman"/>
                <w:color w:val="000000"/>
              </w:rPr>
              <w:t xml:space="preserve"> </w:t>
            </w:r>
            <w:r w:rsidR="001207DE" w:rsidRPr="003C674E">
              <w:rPr>
                <w:rFonts w:ascii="Times New Roman" w:hAnsi="Times New Roman"/>
                <w:color w:val="000000"/>
              </w:rPr>
              <w:t>Table</w:t>
            </w:r>
            <w:r w:rsidR="00FB1370" w:rsidRPr="003C674E">
              <w:rPr>
                <w:rFonts w:ascii="Times New Roman" w:hAnsi="Times New Roman"/>
                <w:color w:val="000000"/>
              </w:rPr>
              <w:t xml:space="preserve"> </w:t>
            </w:r>
            <w:r w:rsidR="001207DE" w:rsidRPr="003C674E">
              <w:rPr>
                <w:rFonts w:ascii="Times New Roman" w:hAnsi="Times New Roman"/>
                <w:color w:val="000000"/>
              </w:rPr>
              <w:t>S1</w:t>
            </w:r>
            <w:r w:rsidR="006E097C" w:rsidRPr="003C674E">
              <w:rPr>
                <w:rFonts w:ascii="Times New Roman" w:hAnsi="Times New Roman"/>
                <w:color w:val="000000"/>
              </w:rPr>
              <w:t>.</w:t>
            </w:r>
          </w:p>
        </w:tc>
      </w:tr>
    </w:tbl>
    <w:p w14:paraId="1C6A9ED0" w14:textId="77777777" w:rsidR="00221520" w:rsidRPr="003C674E" w:rsidRDefault="00221520" w:rsidP="00221520">
      <w:pPr>
        <w:pStyle w:val="TAMainText"/>
      </w:pPr>
    </w:p>
    <w:p w14:paraId="1EA568FF" w14:textId="18858602" w:rsidR="00221520" w:rsidRPr="003C674E" w:rsidRDefault="00221520">
      <w:pPr>
        <w:spacing w:after="0"/>
        <w:jc w:val="left"/>
      </w:pPr>
      <w:r w:rsidRPr="003C674E">
        <w:br w:type="page"/>
      </w:r>
    </w:p>
    <w:p w14:paraId="4AB9B868" w14:textId="5D43E589" w:rsidR="005F398C" w:rsidRPr="003C674E" w:rsidRDefault="005F398C" w:rsidP="0011730A">
      <w:pPr>
        <w:pStyle w:val="2heading"/>
        <w:rPr>
          <w:lang w:val="en-US"/>
        </w:rPr>
      </w:pPr>
      <w:r w:rsidRPr="003C674E">
        <w:rPr>
          <w:lang w:val="en-US"/>
        </w:rPr>
        <w:lastRenderedPageBreak/>
        <w:t>Fourier-transform</w:t>
      </w:r>
      <w:r w:rsidR="00FB1370" w:rsidRPr="003C674E">
        <w:rPr>
          <w:lang w:val="en-US"/>
        </w:rPr>
        <w:t xml:space="preserve"> </w:t>
      </w:r>
      <w:r w:rsidRPr="003C674E">
        <w:rPr>
          <w:lang w:val="en-US"/>
        </w:rPr>
        <w:t>infrared</w:t>
      </w:r>
      <w:r w:rsidR="00FB1370" w:rsidRPr="003C674E">
        <w:rPr>
          <w:lang w:val="en-US"/>
        </w:rPr>
        <w:t xml:space="preserve"> </w:t>
      </w:r>
      <w:r w:rsidRPr="003C674E">
        <w:rPr>
          <w:lang w:val="en-US"/>
        </w:rPr>
        <w:t>spectroscopy</w:t>
      </w:r>
    </w:p>
    <w:p w14:paraId="51E44958" w14:textId="77777777" w:rsidR="005F398C" w:rsidRPr="003C674E" w:rsidRDefault="005F398C" w:rsidP="005F398C">
      <w:pPr>
        <w:pStyle w:val="TAMainText"/>
      </w:pPr>
    </w:p>
    <w:p w14:paraId="3DDE8D76" w14:textId="481F57BB" w:rsidR="005F398C" w:rsidRPr="003C674E" w:rsidRDefault="005F398C" w:rsidP="005F398C">
      <w:pPr>
        <w:pStyle w:val="TAMainText"/>
      </w:pPr>
      <w:r w:rsidRPr="003C674E">
        <w:t>Attenuated</w:t>
      </w:r>
      <w:r w:rsidR="00FB1370" w:rsidRPr="003C674E">
        <w:t xml:space="preserve"> </w:t>
      </w:r>
      <w:r w:rsidRPr="003C674E">
        <w:t>total</w:t>
      </w:r>
      <w:r w:rsidR="00FB1370" w:rsidRPr="003C674E">
        <w:t xml:space="preserve"> </w:t>
      </w:r>
      <w:r w:rsidRPr="003C674E">
        <w:t>reflectance</w:t>
      </w:r>
      <w:r w:rsidR="00FB1370" w:rsidRPr="003C674E">
        <w:t xml:space="preserve"> </w:t>
      </w:r>
      <w:r w:rsidRPr="003C674E">
        <w:t>Fourier-transform</w:t>
      </w:r>
      <w:r w:rsidR="00FB1370" w:rsidRPr="003C674E">
        <w:t xml:space="preserve"> </w:t>
      </w:r>
      <w:r w:rsidRPr="003C674E">
        <w:t>mid-infrared</w:t>
      </w:r>
      <w:r w:rsidR="00FB1370" w:rsidRPr="003C674E">
        <w:t xml:space="preserve"> </w:t>
      </w:r>
      <w:r w:rsidRPr="003C674E">
        <w:t>(FTIR-ATR)</w:t>
      </w:r>
      <w:r w:rsidR="00FB1370" w:rsidRPr="003C674E">
        <w:t xml:space="preserve"> </w:t>
      </w:r>
      <w:r w:rsidRPr="003C674E">
        <w:t>spectroscopy</w:t>
      </w:r>
      <w:r w:rsidR="00FB1370" w:rsidRPr="003C674E">
        <w:t xml:space="preserve"> </w:t>
      </w:r>
      <w:r w:rsidRPr="003C674E">
        <w:t>was</w:t>
      </w:r>
      <w:r w:rsidR="00FB1370" w:rsidRPr="003C674E">
        <w:t xml:space="preserve"> </w:t>
      </w:r>
      <w:r w:rsidRPr="003C674E">
        <w:t>performed</w:t>
      </w:r>
      <w:r w:rsidR="00FB1370" w:rsidRPr="003C674E">
        <w:t xml:space="preserve"> </w:t>
      </w:r>
      <w:r w:rsidRPr="003C674E">
        <w:t>on</w:t>
      </w:r>
      <w:r w:rsidR="00FB1370" w:rsidRPr="003C674E">
        <w:t xml:space="preserve"> </w:t>
      </w:r>
      <w:r w:rsidRPr="003C674E">
        <w:t>all</w:t>
      </w:r>
      <w:r w:rsidR="00FB1370" w:rsidRPr="003C674E">
        <w:t xml:space="preserve"> </w:t>
      </w:r>
      <w:r w:rsidRPr="003C674E">
        <w:t>samples</w:t>
      </w:r>
      <w:r w:rsidR="00FB1370" w:rsidRPr="003C674E">
        <w:t xml:space="preserve"> </w:t>
      </w:r>
      <w:r w:rsidRPr="003C674E">
        <w:t>from</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FB1370" w:rsidRPr="003C674E">
        <w:t xml:space="preserve"> </w:t>
      </w:r>
      <w:r w:rsidRPr="003C674E">
        <w:t>(Table</w:t>
      </w:r>
      <w:r w:rsidR="00FB1370" w:rsidRPr="003C674E">
        <w:t xml:space="preserve"> </w:t>
      </w:r>
      <w:r w:rsidRPr="003C674E">
        <w:t>1),</w:t>
      </w:r>
      <w:r w:rsidR="00FB1370" w:rsidRPr="003C674E">
        <w:t xml:space="preserve"> </w:t>
      </w:r>
      <w:r w:rsidRPr="003C674E">
        <w:t>following</w:t>
      </w:r>
      <w:r w:rsidR="00FB1370" w:rsidRPr="003C674E">
        <w:t xml:space="preserve"> </w:t>
      </w:r>
      <w:r w:rsidRPr="003C674E">
        <w:t>a</w:t>
      </w:r>
      <w:r w:rsidR="00FB1370" w:rsidRPr="003C674E">
        <w:t xml:space="preserve"> </w:t>
      </w:r>
      <w:r w:rsidRPr="003C674E">
        <w:t>previously</w:t>
      </w:r>
      <w:r w:rsidR="00FB1370" w:rsidRPr="003C674E">
        <w:t xml:space="preserve"> </w:t>
      </w:r>
      <w:r w:rsidRPr="003C674E">
        <w:t>reported</w:t>
      </w:r>
      <w:r w:rsidR="00FB1370" w:rsidRPr="003C674E">
        <w:t xml:space="preserve"> </w:t>
      </w:r>
      <w:r w:rsidRPr="003C674E">
        <w:t>procedure</w:t>
      </w:r>
      <w:r w:rsidR="00C330BD" w:rsidRPr="003C674E">
        <w:fldChar w:fldCharType="begin"/>
      </w:r>
      <w:r w:rsidR="0059048C" w:rsidRPr="003C674E">
        <w:instrText xml:space="preserve"> ADDIN EN.CITE &lt;EndNote&gt;&lt;Cite ExcludeYear="1"&gt;&lt;Author&gt;da Costa&lt;/Author&gt;&lt;Year&gt;2020&lt;/Year&gt;&lt;RecNum&gt;2613&lt;/RecNum&gt;&lt;DisplayText&gt;&lt;style face="superscript"&gt;31&lt;/style&gt;&lt;/DisplayText&gt;&lt;record&gt;&lt;rec-number&gt;2613&lt;/rec-number&gt;&lt;foreign-keys&gt;&lt;key app="EN" db-id="fzvsfp22pfsxe4exwe8v22s29axwpat2wttf" timestamp="1594151424"&gt;2613&lt;/key&gt;&lt;/foreign-keys&gt;&lt;ref-type name="Book Section"&gt;5&lt;/ref-type&gt;&lt;contributors&gt;&lt;authors&gt;&lt;author&gt;da Costa, Ricardo Manuel Fernandes&lt;/author&gt;&lt;author&gt;Barrett, William&lt;/author&gt;&lt;author&gt;Carli, José&lt;/author&gt;&lt;author&gt;Allison, Gordon G.&lt;/author&gt;&lt;/authors&gt;&lt;secondary-authors&gt;&lt;author&gt;Popper, Zoë A.&lt;/author&gt;&lt;/secondary-authors&gt;&lt;/contributors&gt;&lt;titles&gt;&lt;title&gt;Analysis of plant cell walls by attenuated total reflectance Fourier transform infrared spectroscopy&lt;/title&gt;&lt;secondary-title&gt;The Plant Cell Wall: Methods and Protocols&lt;/secondary-title&gt;&lt;/titles&gt;&lt;pages&gt;297-313&lt;/pages&gt;&lt;dates&gt;&lt;year&gt;2020&lt;/year&gt;&lt;pub-dates&gt;&lt;date&gt;03 July 2020&lt;/date&gt;&lt;/pub-dates&gt;&lt;/dates&gt;&lt;pub-location&gt;New York, NY&lt;/pub-location&gt;&lt;publisher&gt;Springer&lt;/publisher&gt;&lt;isbn&gt;978-1-0716-0621-6&lt;/isbn&gt;&lt;urls&gt;&lt;related-urls&gt;&lt;url&gt;https://doi.org/10.1007/978-1-0716-0621-6_16&lt;/url&gt;&lt;/related-urls&gt;&lt;/urls&gt;&lt;electronic-resource-num&gt;https://doi.org/10.1007/978-1-0716-0621-6_16&lt;/electronic-resource-num&gt;&lt;/record&gt;&lt;/Cite&gt;&lt;/EndNote&gt;</w:instrText>
      </w:r>
      <w:r w:rsidR="00C330BD" w:rsidRPr="003C674E">
        <w:fldChar w:fldCharType="separate"/>
      </w:r>
      <w:r w:rsidR="0059048C" w:rsidRPr="003C674E">
        <w:rPr>
          <w:noProof/>
          <w:vertAlign w:val="superscript"/>
        </w:rPr>
        <w:t>31</w:t>
      </w:r>
      <w:r w:rsidR="00C330BD" w:rsidRPr="003C674E">
        <w:fldChar w:fldCharType="end"/>
      </w:r>
      <w:r w:rsidRPr="003C674E">
        <w:t>.</w:t>
      </w:r>
      <w:r w:rsidR="00FB1370" w:rsidRPr="003C674E">
        <w:t xml:space="preserve"> </w:t>
      </w:r>
      <w:r w:rsidRPr="003C674E">
        <w:t>Duplicate</w:t>
      </w:r>
      <w:r w:rsidR="00FB1370" w:rsidRPr="003C674E">
        <w:t xml:space="preserve"> </w:t>
      </w:r>
      <w:r w:rsidRPr="003C674E">
        <w:t>spectra</w:t>
      </w:r>
      <w:r w:rsidR="00FB1370" w:rsidRPr="003C674E">
        <w:t xml:space="preserve"> </w:t>
      </w:r>
      <w:r w:rsidRPr="003C674E">
        <w:t>were</w:t>
      </w:r>
      <w:r w:rsidR="00FB1370" w:rsidRPr="003C674E">
        <w:t xml:space="preserve"> </w:t>
      </w:r>
      <w:r w:rsidRPr="003C674E">
        <w:t>collected</w:t>
      </w:r>
      <w:r w:rsidR="00FB1370" w:rsidRPr="003C674E">
        <w:t xml:space="preserve"> </w:t>
      </w:r>
      <w:r w:rsidRPr="003C674E">
        <w:t>in</w:t>
      </w:r>
      <w:r w:rsidR="00FB1370" w:rsidRPr="003C674E">
        <w:t xml:space="preserve"> </w:t>
      </w:r>
      <w:r w:rsidRPr="003C674E">
        <w:t>the</w:t>
      </w:r>
      <w:r w:rsidR="00FB1370" w:rsidRPr="003C674E">
        <w:t xml:space="preserve"> </w:t>
      </w:r>
      <w:r w:rsidRPr="003C674E">
        <w:t>4000</w:t>
      </w:r>
      <w:r w:rsidR="00FB1370" w:rsidRPr="003C674E">
        <w:t xml:space="preserve"> </w:t>
      </w:r>
      <w:r w:rsidRPr="003C674E">
        <w:t>–</w:t>
      </w:r>
      <w:r w:rsidR="00FB1370" w:rsidRPr="003C674E">
        <w:t xml:space="preserve"> </w:t>
      </w:r>
      <w:r w:rsidRPr="003C674E">
        <w:t>400</w:t>
      </w:r>
      <w:r w:rsidR="00FB1370" w:rsidRPr="003C674E">
        <w:t xml:space="preserve"> </w:t>
      </w:r>
      <w:r w:rsidRPr="003C674E">
        <w:t>cm</w:t>
      </w:r>
      <w:r w:rsidRPr="003C674E">
        <w:rPr>
          <w:vertAlign w:val="superscript"/>
        </w:rPr>
        <w:t>-1</w:t>
      </w:r>
      <w:r w:rsidR="00FB1370" w:rsidRPr="003C674E">
        <w:t xml:space="preserve"> </w:t>
      </w:r>
      <w:r w:rsidRPr="003C674E">
        <w:t>range,</w:t>
      </w:r>
      <w:r w:rsidR="00FB1370" w:rsidRPr="003C674E">
        <w:t xml:space="preserve"> </w:t>
      </w:r>
      <w:r w:rsidRPr="003C674E">
        <w:t>in</w:t>
      </w:r>
      <w:r w:rsidR="00FB1370" w:rsidRPr="003C674E">
        <w:t xml:space="preserve"> </w:t>
      </w:r>
      <w:r w:rsidRPr="003C674E">
        <w:t>a</w:t>
      </w:r>
      <w:r w:rsidR="00FB1370" w:rsidRPr="003C674E">
        <w:t xml:space="preserve"> </w:t>
      </w:r>
      <w:r w:rsidRPr="003C674E">
        <w:t>Bruker</w:t>
      </w:r>
      <w:r w:rsidR="00FB1370" w:rsidRPr="003C674E">
        <w:t xml:space="preserve"> </w:t>
      </w:r>
      <w:r w:rsidRPr="003C674E">
        <w:t>Optics</w:t>
      </w:r>
      <w:r w:rsidR="00FB1370" w:rsidRPr="003C674E">
        <w:t xml:space="preserve"> </w:t>
      </w:r>
      <w:r w:rsidRPr="003C674E">
        <w:t>Vertex</w:t>
      </w:r>
      <w:r w:rsidR="00FB1370" w:rsidRPr="003C674E">
        <w:t xml:space="preserve"> </w:t>
      </w:r>
      <w:r w:rsidRPr="003C674E">
        <w:t>70</w:t>
      </w:r>
      <w:r w:rsidR="00FB1370" w:rsidRPr="003C674E">
        <w:t xml:space="preserve"> </w:t>
      </w:r>
      <w:r w:rsidRPr="003C674E">
        <w:t>FTIR</w:t>
      </w:r>
      <w:r w:rsidR="00C2381D" w:rsidRPr="003C674E">
        <w:t xml:space="preserve"> (Bruker </w:t>
      </w:r>
      <w:proofErr w:type="spellStart"/>
      <w:r w:rsidR="00C2381D" w:rsidRPr="003C674E">
        <w:t>Optik</w:t>
      </w:r>
      <w:proofErr w:type="spellEnd"/>
      <w:r w:rsidR="00C2381D" w:rsidRPr="003C674E">
        <w:t xml:space="preserve">, Germany) </w:t>
      </w:r>
      <w:r w:rsidRPr="003C674E">
        <w:t>spectrometer</w:t>
      </w:r>
      <w:r w:rsidR="00FB1370" w:rsidRPr="003C674E">
        <w:t xml:space="preserve"> </w:t>
      </w:r>
      <w:r w:rsidRPr="003C674E">
        <w:t>purged</w:t>
      </w:r>
      <w:r w:rsidR="00FB1370" w:rsidRPr="003C674E">
        <w:t xml:space="preserve"> </w:t>
      </w:r>
      <w:r w:rsidRPr="003C674E">
        <w:t>with</w:t>
      </w:r>
      <w:r w:rsidR="00FB1370" w:rsidRPr="003C674E">
        <w:t xml:space="preserve"> </w:t>
      </w:r>
      <w:r w:rsidRPr="003C674E">
        <w:t>CO</w:t>
      </w:r>
      <w:r w:rsidRPr="003C674E">
        <w:rPr>
          <w:vertAlign w:val="subscript"/>
        </w:rPr>
        <w:t>2</w:t>
      </w:r>
      <w:r w:rsidRPr="003C674E">
        <w:t>-free</w:t>
      </w:r>
      <w:r w:rsidR="00FB1370" w:rsidRPr="003C674E">
        <w:t xml:space="preserve"> </w:t>
      </w:r>
      <w:r w:rsidRPr="003C674E">
        <w:t>dry</w:t>
      </w:r>
      <w:r w:rsidR="00FB1370" w:rsidRPr="003C674E">
        <w:t xml:space="preserve"> </w:t>
      </w:r>
      <w:r w:rsidRPr="003C674E">
        <w:t>air</w:t>
      </w:r>
      <w:r w:rsidR="00FB1370" w:rsidRPr="003C674E">
        <w:t xml:space="preserve"> </w:t>
      </w:r>
      <w:r w:rsidRPr="003C674E">
        <w:t>and</w:t>
      </w:r>
      <w:r w:rsidR="00FB1370" w:rsidRPr="003C674E">
        <w:t xml:space="preserve"> </w:t>
      </w:r>
      <w:r w:rsidRPr="003C674E">
        <w:t>equipped</w:t>
      </w:r>
      <w:r w:rsidR="00FB1370" w:rsidRPr="003C674E">
        <w:t xml:space="preserve"> </w:t>
      </w:r>
      <w:r w:rsidRPr="003C674E">
        <w:t>with</w:t>
      </w:r>
      <w:r w:rsidR="00FB1370" w:rsidRPr="003C674E">
        <w:t xml:space="preserve"> </w:t>
      </w:r>
      <w:r w:rsidRPr="003C674E">
        <w:t>a</w:t>
      </w:r>
      <w:r w:rsidR="00FB1370" w:rsidRPr="003C674E">
        <w:t xml:space="preserve"> </w:t>
      </w:r>
      <w:r w:rsidRPr="003C674E">
        <w:t>Bruker</w:t>
      </w:r>
      <w:r w:rsidR="00FB1370" w:rsidRPr="003C674E">
        <w:t xml:space="preserve"> </w:t>
      </w:r>
      <w:r w:rsidRPr="003C674E">
        <w:t>Platinum</w:t>
      </w:r>
      <w:r w:rsidR="00FB1370" w:rsidRPr="003C674E">
        <w:t xml:space="preserve"> </w:t>
      </w:r>
      <w:r w:rsidRPr="003C674E">
        <w:t>ATR</w:t>
      </w:r>
      <w:r w:rsidR="00FB1370" w:rsidRPr="003C674E">
        <w:t xml:space="preserve"> </w:t>
      </w:r>
      <w:r w:rsidRPr="003C674E">
        <w:t>single</w:t>
      </w:r>
      <w:r w:rsidR="00FB1370" w:rsidRPr="003C674E">
        <w:t xml:space="preserve"> </w:t>
      </w:r>
      <w:r w:rsidRPr="003C674E">
        <w:t>reflection</w:t>
      </w:r>
      <w:r w:rsidR="00FB1370" w:rsidRPr="003C674E">
        <w:t xml:space="preserve"> </w:t>
      </w:r>
      <w:r w:rsidRPr="003C674E">
        <w:t>diamond</w:t>
      </w:r>
      <w:r w:rsidR="00FB1370" w:rsidRPr="003C674E">
        <w:t xml:space="preserve"> </w:t>
      </w:r>
      <w:r w:rsidRPr="003C674E">
        <w:t>accessory.</w:t>
      </w:r>
      <w:r w:rsidR="00FB1370" w:rsidRPr="003C674E">
        <w:t xml:space="preserve"> </w:t>
      </w:r>
      <w:r w:rsidRPr="003C674E">
        <w:t>A</w:t>
      </w:r>
      <w:r w:rsidR="00FB1370" w:rsidRPr="003C674E">
        <w:t xml:space="preserve"> </w:t>
      </w:r>
      <w:r w:rsidRPr="003C674E">
        <w:t>Ge</w:t>
      </w:r>
      <w:r w:rsidR="00FB1370" w:rsidRPr="003C674E">
        <w:t xml:space="preserve"> </w:t>
      </w:r>
      <w:r w:rsidRPr="003C674E">
        <w:t>on</w:t>
      </w:r>
      <w:r w:rsidR="00FB1370" w:rsidRPr="003C674E">
        <w:t xml:space="preserve"> </w:t>
      </w:r>
      <w:r w:rsidRPr="003C674E">
        <w:t>KBr</w:t>
      </w:r>
      <w:r w:rsidR="00FB1370" w:rsidRPr="003C674E">
        <w:t xml:space="preserve"> </w:t>
      </w:r>
      <w:r w:rsidRPr="003C674E">
        <w:t>substrate</w:t>
      </w:r>
      <w:r w:rsidR="00FB1370" w:rsidRPr="003C674E">
        <w:t xml:space="preserve"> </w:t>
      </w:r>
      <w:r w:rsidRPr="003C674E">
        <w:t>beam</w:t>
      </w:r>
      <w:r w:rsidR="00FB1370" w:rsidRPr="003C674E">
        <w:t xml:space="preserve"> </w:t>
      </w:r>
      <w:r w:rsidRPr="003C674E">
        <w:t>splitter</w:t>
      </w:r>
      <w:r w:rsidR="00FB1370" w:rsidRPr="003C674E">
        <w:t xml:space="preserve"> </w:t>
      </w:r>
      <w:r w:rsidRPr="003C674E">
        <w:t>and</w:t>
      </w:r>
      <w:r w:rsidR="00FB1370" w:rsidRPr="003C674E">
        <w:t xml:space="preserve"> </w:t>
      </w:r>
      <w:r w:rsidRPr="003C674E">
        <w:t>a</w:t>
      </w:r>
      <w:r w:rsidR="00FB1370" w:rsidRPr="003C674E">
        <w:t xml:space="preserve"> </w:t>
      </w:r>
      <w:r w:rsidRPr="003C674E">
        <w:t>liquid</w:t>
      </w:r>
      <w:r w:rsidR="00FB1370" w:rsidRPr="003C674E">
        <w:t xml:space="preserve"> </w:t>
      </w:r>
      <w:r w:rsidRPr="003C674E">
        <w:t>nitrogen-cooled</w:t>
      </w:r>
      <w:r w:rsidR="00FB1370" w:rsidRPr="003C674E">
        <w:t xml:space="preserve"> </w:t>
      </w:r>
      <w:r w:rsidRPr="003C674E">
        <w:t>wide</w:t>
      </w:r>
      <w:r w:rsidR="00FB1370" w:rsidRPr="003C674E">
        <w:t xml:space="preserve"> </w:t>
      </w:r>
      <w:r w:rsidRPr="003C674E">
        <w:t>band</w:t>
      </w:r>
      <w:r w:rsidR="00FB1370" w:rsidRPr="003C674E">
        <w:t xml:space="preserve"> </w:t>
      </w:r>
      <w:r w:rsidRPr="003C674E">
        <w:t>mercury</w:t>
      </w:r>
      <w:r w:rsidR="00FB1370" w:rsidRPr="003C674E">
        <w:t xml:space="preserve"> </w:t>
      </w:r>
      <w:r w:rsidRPr="003C674E">
        <w:t>cadmium</w:t>
      </w:r>
      <w:r w:rsidR="00FB1370" w:rsidRPr="003C674E">
        <w:t xml:space="preserve"> </w:t>
      </w:r>
      <w:r w:rsidRPr="003C674E">
        <w:t>telluride</w:t>
      </w:r>
      <w:r w:rsidR="00FB1370" w:rsidRPr="003C674E">
        <w:t xml:space="preserve"> </w:t>
      </w:r>
      <w:r w:rsidRPr="003C674E">
        <w:t>(MCT)</w:t>
      </w:r>
      <w:r w:rsidR="00FB1370" w:rsidRPr="003C674E">
        <w:t xml:space="preserve"> </w:t>
      </w:r>
      <w:r w:rsidRPr="003C674E">
        <w:t>detector</w:t>
      </w:r>
      <w:r w:rsidR="00FB1370" w:rsidRPr="003C674E">
        <w:t xml:space="preserve"> </w:t>
      </w:r>
      <w:r w:rsidRPr="003C674E">
        <w:t>were</w:t>
      </w:r>
      <w:r w:rsidR="00FB1370" w:rsidRPr="003C674E">
        <w:t xml:space="preserve"> </w:t>
      </w:r>
      <w:r w:rsidRPr="003C674E">
        <w:t>used.</w:t>
      </w:r>
      <w:r w:rsidR="00FB1370" w:rsidRPr="003C674E">
        <w:t xml:space="preserve"> </w:t>
      </w:r>
      <w:r w:rsidRPr="003C674E">
        <w:t>Spectra</w:t>
      </w:r>
      <w:r w:rsidR="00FB1370" w:rsidRPr="003C674E">
        <w:t xml:space="preserve"> </w:t>
      </w:r>
      <w:r w:rsidRPr="003C674E">
        <w:t>were</w:t>
      </w:r>
      <w:r w:rsidR="00FB1370" w:rsidRPr="003C674E">
        <w:t xml:space="preserve"> </w:t>
      </w:r>
      <w:r w:rsidRPr="003C674E">
        <w:t>averaged</w:t>
      </w:r>
      <w:r w:rsidR="00FB1370" w:rsidRPr="003C674E">
        <w:t xml:space="preserve"> </w:t>
      </w:r>
      <w:r w:rsidRPr="003C674E">
        <w:t>over</w:t>
      </w:r>
      <w:r w:rsidR="00FB1370" w:rsidRPr="003C674E">
        <w:t xml:space="preserve"> </w:t>
      </w:r>
      <w:r w:rsidRPr="003C674E">
        <w:t>32</w:t>
      </w:r>
      <w:r w:rsidR="00FB1370" w:rsidRPr="003C674E">
        <w:t xml:space="preserve"> </w:t>
      </w:r>
      <w:r w:rsidRPr="003C674E">
        <w:t>scans</w:t>
      </w:r>
      <w:r w:rsidR="00FB1370" w:rsidRPr="003C674E">
        <w:t xml:space="preserve"> </w:t>
      </w:r>
      <w:r w:rsidRPr="003C674E">
        <w:t>at</w:t>
      </w:r>
      <w:r w:rsidR="00FB1370" w:rsidRPr="003C674E">
        <w:t xml:space="preserve"> </w:t>
      </w:r>
      <w:r w:rsidRPr="003C674E">
        <w:t>a</w:t>
      </w:r>
      <w:r w:rsidR="00FB1370" w:rsidRPr="003C674E">
        <w:t xml:space="preserve"> </w:t>
      </w:r>
      <w:r w:rsidRPr="003C674E">
        <w:t>resolution</w:t>
      </w:r>
      <w:r w:rsidR="00FB1370" w:rsidRPr="003C674E">
        <w:t xml:space="preserve"> </w:t>
      </w:r>
      <w:r w:rsidRPr="003C674E">
        <w:t>of</w:t>
      </w:r>
      <w:r w:rsidR="00FB1370" w:rsidRPr="003C674E">
        <w:t xml:space="preserve"> </w:t>
      </w:r>
      <w:r w:rsidRPr="003C674E">
        <w:t>2</w:t>
      </w:r>
      <w:r w:rsidR="00FB1370" w:rsidRPr="003C674E">
        <w:t xml:space="preserve"> </w:t>
      </w:r>
      <w:r w:rsidRPr="003C674E">
        <w:t>cm</w:t>
      </w:r>
      <w:r w:rsidRPr="003C674E">
        <w:rPr>
          <w:vertAlign w:val="superscript"/>
        </w:rPr>
        <w:t>-1</w:t>
      </w:r>
      <w:r w:rsidRPr="003C674E">
        <w:t>,</w:t>
      </w:r>
      <w:r w:rsidR="00FB1370" w:rsidRPr="003C674E">
        <w:t xml:space="preserve"> </w:t>
      </w:r>
      <w:r w:rsidRPr="003C674E">
        <w:t>and</w:t>
      </w:r>
      <w:r w:rsidR="00FB1370" w:rsidRPr="003C674E">
        <w:t xml:space="preserve"> </w:t>
      </w:r>
      <w:r w:rsidRPr="003C674E">
        <w:t>the</w:t>
      </w:r>
      <w:r w:rsidR="00FB1370" w:rsidRPr="003C674E">
        <w:t xml:space="preserve"> </w:t>
      </w:r>
      <w:r w:rsidRPr="003C674E">
        <w:t>3-term</w:t>
      </w:r>
      <w:r w:rsidR="00FB1370" w:rsidRPr="003C674E">
        <w:t xml:space="preserve"> </w:t>
      </w:r>
      <w:r w:rsidRPr="003C674E">
        <w:t>Blackman-Harris</w:t>
      </w:r>
      <w:r w:rsidR="00FB1370" w:rsidRPr="003C674E">
        <w:t xml:space="preserve"> </w:t>
      </w:r>
      <w:r w:rsidRPr="003C674E">
        <w:t>apodization</w:t>
      </w:r>
      <w:r w:rsidR="00FB1370" w:rsidRPr="003C674E">
        <w:t xml:space="preserve"> </w:t>
      </w:r>
      <w:r w:rsidRPr="003C674E">
        <w:t>function</w:t>
      </w:r>
      <w:r w:rsidR="00FB1370" w:rsidRPr="003C674E">
        <w:t xml:space="preserve"> </w:t>
      </w:r>
      <w:r w:rsidRPr="003C674E">
        <w:t>was</w:t>
      </w:r>
      <w:r w:rsidR="00FB1370" w:rsidRPr="003C674E">
        <w:t xml:space="preserve"> </w:t>
      </w:r>
      <w:r w:rsidRPr="003C674E">
        <w:t>applied.</w:t>
      </w:r>
      <w:r w:rsidR="00FB1370" w:rsidRPr="003C674E">
        <w:t xml:space="preserve"> </w:t>
      </w:r>
      <w:r w:rsidRPr="003C674E">
        <w:t>The</w:t>
      </w:r>
      <w:r w:rsidR="00FB1370" w:rsidRPr="003C674E">
        <w:t xml:space="preserve"> </w:t>
      </w:r>
      <w:r w:rsidRPr="003C674E">
        <w:t>Bruker</w:t>
      </w:r>
      <w:r w:rsidR="00FB1370" w:rsidRPr="003C674E">
        <w:t xml:space="preserve"> </w:t>
      </w:r>
      <w:r w:rsidRPr="003C674E">
        <w:t>Opus</w:t>
      </w:r>
      <w:r w:rsidR="00FB1370" w:rsidRPr="003C674E">
        <w:t xml:space="preserve"> </w:t>
      </w:r>
      <w:r w:rsidRPr="003C674E">
        <w:t>8.1</w:t>
      </w:r>
      <w:r w:rsidR="00FB1370" w:rsidRPr="003C674E">
        <w:t xml:space="preserve"> </w:t>
      </w:r>
      <w:r w:rsidRPr="003C674E">
        <w:t>software</w:t>
      </w:r>
      <w:r w:rsidR="00FB1370" w:rsidRPr="003C674E">
        <w:t xml:space="preserve"> </w:t>
      </w:r>
      <w:r w:rsidRPr="003C674E">
        <w:t>was</w:t>
      </w:r>
      <w:r w:rsidR="00FB1370" w:rsidRPr="003C674E">
        <w:t xml:space="preserve"> </w:t>
      </w:r>
      <w:r w:rsidRPr="003C674E">
        <w:t>applied</w:t>
      </w:r>
      <w:r w:rsidR="00FB1370" w:rsidRPr="003C674E">
        <w:t xml:space="preserve"> </w:t>
      </w:r>
      <w:r w:rsidRPr="003C674E">
        <w:t>to:</w:t>
      </w:r>
      <w:r w:rsidR="00FB1370" w:rsidRPr="003C674E">
        <w:t xml:space="preserve"> </w:t>
      </w:r>
      <w:r w:rsidRPr="003C674E">
        <w:t>i)</w:t>
      </w:r>
      <w:r w:rsidR="00FB1370" w:rsidRPr="003C674E">
        <w:t xml:space="preserve"> </w:t>
      </w:r>
      <w:r w:rsidRPr="003C674E">
        <w:t>remove</w:t>
      </w:r>
      <w:r w:rsidR="00FB1370" w:rsidRPr="003C674E">
        <w:t xml:space="preserve"> </w:t>
      </w:r>
      <w:r w:rsidRPr="003C674E">
        <w:t>eventual</w:t>
      </w:r>
      <w:r w:rsidR="00FB1370" w:rsidRPr="003C674E">
        <w:t xml:space="preserve"> </w:t>
      </w:r>
      <w:r w:rsidRPr="003C674E">
        <w:t>H</w:t>
      </w:r>
      <w:r w:rsidRPr="003C674E">
        <w:rPr>
          <w:vertAlign w:val="subscript"/>
        </w:rPr>
        <w:t>2</w:t>
      </w:r>
      <w:r w:rsidRPr="003C674E">
        <w:t>O</w:t>
      </w:r>
      <w:r w:rsidR="00FB1370" w:rsidRPr="003C674E">
        <w:t xml:space="preserve"> </w:t>
      </w:r>
      <w:r w:rsidRPr="003C674E">
        <w:t>and</w:t>
      </w:r>
      <w:r w:rsidR="00FB1370" w:rsidRPr="003C674E">
        <w:t xml:space="preserve"> </w:t>
      </w:r>
      <w:r w:rsidRPr="003C674E">
        <w:t>CO</w:t>
      </w:r>
      <w:r w:rsidRPr="003C674E">
        <w:rPr>
          <w:vertAlign w:val="subscript"/>
        </w:rPr>
        <w:t>2</w:t>
      </w:r>
      <w:r w:rsidR="00FB1370" w:rsidRPr="003C674E">
        <w:t xml:space="preserve"> </w:t>
      </w:r>
      <w:r w:rsidRPr="003C674E">
        <w:t>contributions,</w:t>
      </w:r>
      <w:r w:rsidR="00FB1370" w:rsidRPr="003C674E">
        <w:t xml:space="preserve"> </w:t>
      </w:r>
      <w:r w:rsidRPr="003C674E">
        <w:t>and</w:t>
      </w:r>
      <w:r w:rsidR="00FB1370" w:rsidRPr="003C674E">
        <w:t xml:space="preserve"> </w:t>
      </w:r>
      <w:r w:rsidRPr="003C674E">
        <w:t>ii)</w:t>
      </w:r>
      <w:r w:rsidR="00FB1370" w:rsidRPr="003C674E">
        <w:t xml:space="preserve"> </w:t>
      </w:r>
      <w:r w:rsidRPr="003C674E">
        <w:t>correct</w:t>
      </w:r>
      <w:r w:rsidR="00FB1370" w:rsidRPr="003C674E">
        <w:t xml:space="preserve"> </w:t>
      </w:r>
      <w:r w:rsidRPr="003C674E">
        <w:t>for</w:t>
      </w:r>
      <w:r w:rsidR="00FB1370" w:rsidRPr="003C674E">
        <w:t xml:space="preserve"> </w:t>
      </w:r>
      <w:r w:rsidRPr="003C674E">
        <w:t>the</w:t>
      </w:r>
      <w:r w:rsidR="00FB1370" w:rsidRPr="003C674E">
        <w:t xml:space="preserve"> </w:t>
      </w:r>
      <w:r w:rsidRPr="003C674E">
        <w:t>frequency</w:t>
      </w:r>
      <w:r w:rsidR="00FB1370" w:rsidRPr="003C674E">
        <w:t xml:space="preserve"> </w:t>
      </w:r>
      <w:r w:rsidRPr="003C674E">
        <w:t>dependence</w:t>
      </w:r>
      <w:r w:rsidR="00FB1370" w:rsidRPr="003C674E">
        <w:t xml:space="preserve"> </w:t>
      </w:r>
      <w:r w:rsidRPr="003C674E">
        <w:t>of</w:t>
      </w:r>
      <w:r w:rsidR="00FB1370" w:rsidRPr="003C674E">
        <w:t xml:space="preserve"> </w:t>
      </w:r>
      <w:r w:rsidRPr="003C674E">
        <w:t>the</w:t>
      </w:r>
      <w:r w:rsidR="00FB1370" w:rsidRPr="003C674E">
        <w:t xml:space="preserve"> </w:t>
      </w:r>
      <w:r w:rsidRPr="003C674E">
        <w:t>electric</w:t>
      </w:r>
      <w:r w:rsidR="00FB1370" w:rsidRPr="003C674E">
        <w:t xml:space="preserve"> </w:t>
      </w:r>
      <w:r w:rsidRPr="003C674E">
        <w:t>field</w:t>
      </w:r>
      <w:r w:rsidR="00FB1370" w:rsidRPr="003C674E">
        <w:t xml:space="preserve"> </w:t>
      </w:r>
      <w:r w:rsidRPr="003C674E">
        <w:t>penetration</w:t>
      </w:r>
      <w:r w:rsidR="00FB1370" w:rsidRPr="003C674E">
        <w:t xml:space="preserve"> </w:t>
      </w:r>
      <w:r w:rsidRPr="003C674E">
        <w:t>depth</w:t>
      </w:r>
      <w:r w:rsidR="00FB1370" w:rsidRPr="003C674E">
        <w:t xml:space="preserve"> </w:t>
      </w:r>
      <w:r w:rsidRPr="003C674E">
        <w:t>in</w:t>
      </w:r>
      <w:r w:rsidR="00FB1370" w:rsidRPr="003C674E">
        <w:t xml:space="preserve"> </w:t>
      </w:r>
      <w:r w:rsidRPr="003C674E">
        <w:t>ATR</w:t>
      </w:r>
      <w:r w:rsidR="00FB1370" w:rsidRPr="003C674E">
        <w:t xml:space="preserve"> </w:t>
      </w:r>
      <w:r w:rsidRPr="003C674E">
        <w:t>(considering</w:t>
      </w:r>
      <w:r w:rsidR="00FB1370" w:rsidRPr="003C674E">
        <w:t xml:space="preserve"> </w:t>
      </w:r>
      <w:r w:rsidRPr="003C674E">
        <w:t>a</w:t>
      </w:r>
      <w:r w:rsidR="00FB1370" w:rsidRPr="003C674E">
        <w:t xml:space="preserve"> </w:t>
      </w:r>
      <w:r w:rsidRPr="003C674E">
        <w:t>mean</w:t>
      </w:r>
      <w:r w:rsidR="00FB1370" w:rsidRPr="003C674E">
        <w:t xml:space="preserve"> </w:t>
      </w:r>
      <w:r w:rsidRPr="003C674E">
        <w:t>refractive</w:t>
      </w:r>
      <w:r w:rsidR="00FB1370" w:rsidRPr="003C674E">
        <w:t xml:space="preserve"> </w:t>
      </w:r>
      <w:r w:rsidRPr="003C674E">
        <w:t>index</w:t>
      </w:r>
      <w:r w:rsidR="00FB1370" w:rsidRPr="003C674E">
        <w:t xml:space="preserve"> </w:t>
      </w:r>
      <w:r w:rsidRPr="003C674E">
        <w:t>of</w:t>
      </w:r>
      <w:r w:rsidR="00FB1370" w:rsidRPr="003C674E">
        <w:t xml:space="preserve"> </w:t>
      </w:r>
      <w:r w:rsidRPr="003C674E">
        <w:t>1.25).</w:t>
      </w:r>
      <w:r w:rsidR="00FB1370" w:rsidRPr="003C674E">
        <w:t xml:space="preserve"> </w:t>
      </w:r>
      <w:r w:rsidRPr="003C674E">
        <w:t>The</w:t>
      </w:r>
      <w:r w:rsidR="00FB1370" w:rsidRPr="003C674E">
        <w:t xml:space="preserve"> </w:t>
      </w:r>
      <w:r w:rsidRPr="003C674E">
        <w:t>spectral</w:t>
      </w:r>
      <w:r w:rsidR="00FB1370" w:rsidRPr="003C674E">
        <w:t xml:space="preserve"> </w:t>
      </w:r>
      <w:r w:rsidRPr="003C674E">
        <w:t>data</w:t>
      </w:r>
      <w:r w:rsidR="00FB1370" w:rsidRPr="003C674E">
        <w:t xml:space="preserve"> </w:t>
      </w:r>
      <w:r w:rsidRPr="003C674E">
        <w:t>were</w:t>
      </w:r>
      <w:r w:rsidR="00FB1370" w:rsidRPr="003C674E">
        <w:t xml:space="preserve"> </w:t>
      </w:r>
      <w:r w:rsidRPr="003C674E">
        <w:t>imported</w:t>
      </w:r>
      <w:r w:rsidR="00FB1370" w:rsidRPr="003C674E">
        <w:t xml:space="preserve"> </w:t>
      </w:r>
      <w:r w:rsidRPr="003C674E">
        <w:t>into</w:t>
      </w:r>
      <w:r w:rsidR="00FB1370" w:rsidRPr="003C674E">
        <w:t xml:space="preserve"> </w:t>
      </w:r>
      <w:r w:rsidRPr="003C674E">
        <w:t>MatLab</w:t>
      </w:r>
      <w:r w:rsidR="00FB1370" w:rsidRPr="003C674E">
        <w:t xml:space="preserve"> </w:t>
      </w:r>
      <w:r w:rsidRPr="003C674E">
        <w:t>(v.</w:t>
      </w:r>
      <w:r w:rsidR="00FB1370" w:rsidRPr="003C674E">
        <w:t xml:space="preserve"> </w:t>
      </w:r>
      <w:r w:rsidRPr="003C674E">
        <w:t>R2021b</w:t>
      </w:r>
      <w:r w:rsidR="002F4B16" w:rsidRPr="003C674E">
        <w:t>,</w:t>
      </w:r>
      <w:r w:rsidR="00FB1370" w:rsidRPr="003C674E">
        <w:t xml:space="preserve"> </w:t>
      </w:r>
      <w:r w:rsidRPr="003C674E">
        <w:t>MathWorks</w:t>
      </w:r>
      <w:r w:rsidR="002F4B16" w:rsidRPr="003C674E">
        <w:t>,</w:t>
      </w:r>
      <w:r w:rsidR="00FB1370" w:rsidRPr="003C674E">
        <w:t xml:space="preserve"> </w:t>
      </w:r>
      <w:r w:rsidRPr="003C674E">
        <w:t>MA,</w:t>
      </w:r>
      <w:r w:rsidR="00FB1370" w:rsidRPr="003C674E">
        <w:t xml:space="preserve"> </w:t>
      </w:r>
      <w:r w:rsidRPr="003C674E">
        <w:t>USA)</w:t>
      </w:r>
      <w:r w:rsidR="00FB1370" w:rsidRPr="003C674E">
        <w:t xml:space="preserve"> </w:t>
      </w:r>
      <w:r w:rsidRPr="003C674E">
        <w:t>and</w:t>
      </w:r>
      <w:r w:rsidR="00FB1370" w:rsidRPr="003C674E">
        <w:t xml:space="preserve"> </w:t>
      </w:r>
      <w:r w:rsidRPr="003C674E">
        <w:t>all</w:t>
      </w:r>
      <w:r w:rsidR="00FB1370" w:rsidRPr="003C674E">
        <w:t xml:space="preserve"> </w:t>
      </w:r>
      <w:r w:rsidRPr="003C674E">
        <w:t>computations</w:t>
      </w:r>
      <w:r w:rsidR="00FB1370" w:rsidRPr="003C674E">
        <w:t xml:space="preserve"> </w:t>
      </w:r>
      <w:r w:rsidRPr="003C674E">
        <w:t>–</w:t>
      </w:r>
      <w:r w:rsidR="00FB1370" w:rsidRPr="003C674E">
        <w:t xml:space="preserve"> </w:t>
      </w:r>
      <w:r w:rsidRPr="003C674E">
        <w:t>vector</w:t>
      </w:r>
      <w:r w:rsidR="00FB1370" w:rsidRPr="003C674E">
        <w:t xml:space="preserve"> </w:t>
      </w:r>
      <w:r w:rsidR="000547BE" w:rsidRPr="003C674E">
        <w:t>normalization</w:t>
      </w:r>
      <w:r w:rsidR="00FB1370" w:rsidRPr="003C674E">
        <w:t xml:space="preserve"> </w:t>
      </w:r>
      <w:r w:rsidRPr="003C674E">
        <w:t>to</w:t>
      </w:r>
      <w:r w:rsidR="00FB1370" w:rsidRPr="003C674E">
        <w:t xml:space="preserve"> </w:t>
      </w:r>
      <w:r w:rsidRPr="003C674E">
        <w:t>unit</w:t>
      </w:r>
      <w:r w:rsidR="00FB1370" w:rsidRPr="003C674E">
        <w:t xml:space="preserve"> </w:t>
      </w:r>
      <w:r w:rsidRPr="003C674E">
        <w:t>length</w:t>
      </w:r>
      <w:r w:rsidR="00FB1370" w:rsidRPr="003C674E">
        <w:t xml:space="preserve"> </w:t>
      </w:r>
      <w:r w:rsidRPr="003C674E">
        <w:t>(2-Norm),</w:t>
      </w:r>
      <w:r w:rsidR="00FB1370" w:rsidRPr="003C674E">
        <w:t xml:space="preserve"> </w:t>
      </w:r>
      <w:r w:rsidRPr="003C674E">
        <w:t>and</w:t>
      </w:r>
      <w:r w:rsidR="00FB1370" w:rsidRPr="003C674E">
        <w:t xml:space="preserve"> </w:t>
      </w:r>
      <w:r w:rsidRPr="003C674E">
        <w:t>baseline</w:t>
      </w:r>
      <w:r w:rsidR="00FB1370" w:rsidRPr="003C674E">
        <w:t xml:space="preserve"> </w:t>
      </w:r>
      <w:r w:rsidRPr="003C674E">
        <w:t>correction</w:t>
      </w:r>
      <w:r w:rsidR="00FB1370" w:rsidRPr="003C674E">
        <w:t xml:space="preserve"> </w:t>
      </w:r>
      <w:r w:rsidRPr="003C674E">
        <w:t>according</w:t>
      </w:r>
      <w:r w:rsidR="00FB1370" w:rsidRPr="003C674E">
        <w:t xml:space="preserve"> </w:t>
      </w:r>
      <w:r w:rsidRPr="003C674E">
        <w:t>to</w:t>
      </w:r>
      <w:r w:rsidR="00FB1370" w:rsidRPr="003C674E">
        <w:t xml:space="preserve"> </w:t>
      </w:r>
      <w:r w:rsidRPr="003C674E">
        <w:t>the</w:t>
      </w:r>
      <w:r w:rsidR="00FB1370" w:rsidRPr="003C674E">
        <w:t xml:space="preserve"> </w:t>
      </w:r>
      <w:r w:rsidRPr="003C674E">
        <w:t>automatic</w:t>
      </w:r>
      <w:r w:rsidR="00FB1370" w:rsidRPr="003C674E">
        <w:t xml:space="preserve"> </w:t>
      </w:r>
      <w:r w:rsidRPr="003C674E">
        <w:t>weighted</w:t>
      </w:r>
      <w:r w:rsidR="00FB1370" w:rsidRPr="003C674E">
        <w:t xml:space="preserve"> </w:t>
      </w:r>
      <w:r w:rsidRPr="003C674E">
        <w:t>least</w:t>
      </w:r>
      <w:r w:rsidR="00FB1370" w:rsidRPr="003C674E">
        <w:t xml:space="preserve"> </w:t>
      </w:r>
      <w:r w:rsidRPr="003C674E">
        <w:t>squares</w:t>
      </w:r>
      <w:r w:rsidR="00FB1370" w:rsidRPr="003C674E">
        <w:t xml:space="preserve"> </w:t>
      </w:r>
      <w:r w:rsidRPr="003C674E">
        <w:t>algorithm</w:t>
      </w:r>
      <w:r w:rsidR="00FB1370" w:rsidRPr="003C674E">
        <w:t xml:space="preserve"> </w:t>
      </w:r>
      <w:r w:rsidRPr="003C674E">
        <w:t>(polynomial</w:t>
      </w:r>
      <w:r w:rsidR="00FB1370" w:rsidRPr="003C674E">
        <w:t xml:space="preserve"> </w:t>
      </w:r>
      <w:r w:rsidRPr="003C674E">
        <w:t>order</w:t>
      </w:r>
      <w:r w:rsidR="00FB1370" w:rsidRPr="003C674E">
        <w:t xml:space="preserve"> </w:t>
      </w:r>
      <w:r w:rsidRPr="003C674E">
        <w:t>=</w:t>
      </w:r>
      <w:r w:rsidR="00FB1370" w:rsidRPr="003C674E">
        <w:t xml:space="preserve"> </w:t>
      </w:r>
      <w:r w:rsidRPr="003C674E">
        <w:t>2)</w:t>
      </w:r>
      <w:r w:rsidR="00FB1370" w:rsidRPr="003C674E">
        <w:t xml:space="preserve"> </w:t>
      </w:r>
      <w:r w:rsidRPr="003C674E">
        <w:t>–</w:t>
      </w:r>
      <w:r w:rsidR="00FB1370" w:rsidRPr="003C674E">
        <w:t xml:space="preserve"> </w:t>
      </w:r>
      <w:r w:rsidRPr="003C674E">
        <w:t>were</w:t>
      </w:r>
      <w:r w:rsidR="00FB1370" w:rsidRPr="003C674E">
        <w:t xml:space="preserve"> </w:t>
      </w:r>
      <w:r w:rsidRPr="003C674E">
        <w:t>carried</w:t>
      </w:r>
      <w:r w:rsidR="00FB1370" w:rsidRPr="003C674E">
        <w:t xml:space="preserve"> </w:t>
      </w:r>
      <w:r w:rsidRPr="003C674E">
        <w:t>out</w:t>
      </w:r>
      <w:r w:rsidR="00FB1370" w:rsidRPr="003C674E">
        <w:t xml:space="preserve"> </w:t>
      </w:r>
      <w:r w:rsidRPr="003C674E">
        <w:t>using</w:t>
      </w:r>
      <w:r w:rsidR="00FB1370" w:rsidRPr="003C674E">
        <w:t xml:space="preserve"> </w:t>
      </w:r>
      <w:r w:rsidRPr="003C674E">
        <w:t>the</w:t>
      </w:r>
      <w:r w:rsidR="00FB1370" w:rsidRPr="003C674E">
        <w:t xml:space="preserve"> </w:t>
      </w:r>
      <w:r w:rsidRPr="003C674E">
        <w:t>Eigenvector</w:t>
      </w:r>
      <w:r w:rsidR="00FB1370" w:rsidRPr="003C674E">
        <w:t xml:space="preserve"> </w:t>
      </w:r>
      <w:r w:rsidRPr="003C674E">
        <w:t>PLS</w:t>
      </w:r>
      <w:r w:rsidR="00FB1370" w:rsidRPr="003C674E">
        <w:t xml:space="preserve"> </w:t>
      </w:r>
      <w:r w:rsidRPr="003C674E">
        <w:t>Toolbox</w:t>
      </w:r>
      <w:r w:rsidR="00FB1370" w:rsidRPr="003C674E">
        <w:t xml:space="preserve"> </w:t>
      </w:r>
      <w:r w:rsidRPr="003C674E">
        <w:t>(v.</w:t>
      </w:r>
      <w:r w:rsidR="00FB1370" w:rsidRPr="003C674E">
        <w:t xml:space="preserve"> </w:t>
      </w:r>
      <w:r w:rsidRPr="003C674E">
        <w:t>9.0</w:t>
      </w:r>
      <w:r w:rsidR="002F4B16" w:rsidRPr="003C674E">
        <w:t>,</w:t>
      </w:r>
      <w:r w:rsidR="00FB1370" w:rsidRPr="003C674E">
        <w:t xml:space="preserve"> </w:t>
      </w:r>
      <w:r w:rsidRPr="003C674E">
        <w:t>Eigenvector</w:t>
      </w:r>
      <w:r w:rsidR="00FB1370" w:rsidRPr="003C674E">
        <w:t xml:space="preserve"> </w:t>
      </w:r>
      <w:r w:rsidRPr="003C674E">
        <w:t>Research,</w:t>
      </w:r>
      <w:r w:rsidR="00FB1370" w:rsidRPr="003C674E">
        <w:t xml:space="preserve"> </w:t>
      </w:r>
      <w:r w:rsidRPr="003C674E">
        <w:t>WA,</w:t>
      </w:r>
      <w:r w:rsidR="00FB1370" w:rsidRPr="003C674E">
        <w:t xml:space="preserve"> </w:t>
      </w:r>
      <w:r w:rsidRPr="003C674E">
        <w:t>USA)</w:t>
      </w:r>
      <w:r w:rsidR="00FB1370" w:rsidRPr="003C674E">
        <w:t xml:space="preserve"> </w:t>
      </w:r>
      <w:r w:rsidRPr="003C674E">
        <w:t>and</w:t>
      </w:r>
      <w:r w:rsidR="00FB1370" w:rsidRPr="003C674E">
        <w:t xml:space="preserve"> </w:t>
      </w:r>
      <w:r w:rsidRPr="003C674E">
        <w:t>in-house</w:t>
      </w:r>
      <w:r w:rsidR="00FB1370" w:rsidRPr="003C674E">
        <w:t xml:space="preserve"> </w:t>
      </w:r>
      <w:r w:rsidRPr="003C674E">
        <w:t>developed</w:t>
      </w:r>
      <w:r w:rsidR="00FB1370" w:rsidRPr="003C674E">
        <w:t xml:space="preserve"> </w:t>
      </w:r>
      <w:r w:rsidRPr="003C674E">
        <w:t>routines,</w:t>
      </w:r>
      <w:r w:rsidR="00FB1370" w:rsidRPr="003C674E">
        <w:t xml:space="preserve"> </w:t>
      </w:r>
      <w:r w:rsidRPr="003C674E">
        <w:t>as</w:t>
      </w:r>
      <w:r w:rsidR="00FB1370" w:rsidRPr="003C674E">
        <w:t xml:space="preserve"> </w:t>
      </w:r>
      <w:r w:rsidRPr="003C674E">
        <w:t>previously</w:t>
      </w:r>
      <w:r w:rsidR="00FB1370" w:rsidRPr="003C674E">
        <w:t xml:space="preserve"> </w:t>
      </w:r>
      <w:r w:rsidRPr="003C674E">
        <w:t>described</w:t>
      </w:r>
      <w:r w:rsidR="00C330BD" w:rsidRPr="003C674E">
        <w:fldChar w:fldCharType="begin">
          <w:fldData xml:space="preserve">PEVuZE5vdGU+PENpdGU+PEF1dGhvcj5Mw7NwZXotTWFsdmFyPC9BdXRob3I+PFllYXI+MjAyMTwv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</w:fldData>
        </w:fldChar>
      </w:r>
      <w:r w:rsidR="000971EA">
        <w:instrText xml:space="preserve"> ADDIN EN.CITE </w:instrText>
      </w:r>
      <w:r w:rsidR="000971EA">
        <w:fldChar w:fldCharType="begin">
          <w:fldData xml:space="preserve">PEVuZE5vdGU+PENpdGU+PEF1dGhvcj5Mw7NwZXotTWFsdmFyPC9BdXRob3I+PFllYXI+MjAyMTwv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35,36</w:t>
      </w:r>
      <w:r w:rsidR="00C330BD" w:rsidRPr="003C674E">
        <w:fldChar w:fldCharType="end"/>
      </w:r>
      <w:r w:rsidRPr="003C674E">
        <w:t>.</w:t>
      </w:r>
      <w:r w:rsidR="00FB1370" w:rsidRPr="003C674E">
        <w:t xml:space="preserve"> </w:t>
      </w:r>
      <w:r w:rsidRPr="003C674E">
        <w:t>Finally,</w:t>
      </w:r>
      <w:r w:rsidR="00FB1370" w:rsidRPr="003C674E">
        <w:t xml:space="preserve"> </w:t>
      </w:r>
      <w:r w:rsidRPr="003C674E">
        <w:t>the</w:t>
      </w:r>
      <w:r w:rsidR="00FB1370" w:rsidRPr="003C674E">
        <w:t xml:space="preserve"> </w:t>
      </w:r>
      <w:r w:rsidRPr="003C674E">
        <w:t>spectra</w:t>
      </w:r>
      <w:r w:rsidR="00FB1370" w:rsidRPr="003C674E">
        <w:t xml:space="preserve"> </w:t>
      </w:r>
      <w:r w:rsidRPr="003C674E">
        <w:t>were</w:t>
      </w:r>
      <w:r w:rsidR="00FB1370" w:rsidRPr="003C674E">
        <w:t xml:space="preserve"> </w:t>
      </w:r>
      <w:r w:rsidRPr="003C674E">
        <w:t>restricted</w:t>
      </w:r>
      <w:r w:rsidR="00FB1370" w:rsidRPr="003C674E">
        <w:t xml:space="preserve"> </w:t>
      </w:r>
      <w:r w:rsidRPr="003C674E">
        <w:t>to</w:t>
      </w:r>
      <w:r w:rsidR="00FB1370" w:rsidRPr="003C674E">
        <w:t xml:space="preserve"> </w:t>
      </w:r>
      <w:r w:rsidRPr="003C674E">
        <w:t>the</w:t>
      </w:r>
      <w:r w:rsidR="00FB1370" w:rsidRPr="003C674E">
        <w:t xml:space="preserve"> </w:t>
      </w:r>
      <w:r w:rsidRPr="003C674E">
        <w:t>fingerprint</w:t>
      </w:r>
      <w:r w:rsidR="00FB1370" w:rsidRPr="003C674E">
        <w:t xml:space="preserve"> </w:t>
      </w:r>
      <w:r w:rsidRPr="003C674E">
        <w:t>region</w:t>
      </w:r>
      <w:r w:rsidR="00FB1370" w:rsidRPr="003C674E">
        <w:t xml:space="preserve"> </w:t>
      </w:r>
      <w:r w:rsidRPr="003C674E">
        <w:t>(1800</w:t>
      </w:r>
      <w:r w:rsidR="00FB1370" w:rsidRPr="003C674E">
        <w:t xml:space="preserve"> </w:t>
      </w:r>
      <w:r w:rsidRPr="003C674E">
        <w:t>–</w:t>
      </w:r>
      <w:r w:rsidR="00FB1370" w:rsidRPr="003C674E">
        <w:t xml:space="preserve"> </w:t>
      </w:r>
      <w:r w:rsidRPr="003C674E">
        <w:t>800</w:t>
      </w:r>
      <w:r w:rsidR="00FB1370" w:rsidRPr="003C674E">
        <w:t xml:space="preserve"> </w:t>
      </w:r>
      <w:r w:rsidRPr="003C674E">
        <w:t>cm</w:t>
      </w:r>
      <w:r w:rsidRPr="003C674E">
        <w:rPr>
          <w:vertAlign w:val="superscript"/>
        </w:rPr>
        <w:t>-1</w:t>
      </w:r>
      <w:r w:rsidRPr="003C674E">
        <w:t>),</w:t>
      </w:r>
      <w:r w:rsidR="00FB1370" w:rsidRPr="003C674E">
        <w:t xml:space="preserve"> </w:t>
      </w:r>
      <w:r w:rsidRPr="003C674E">
        <w:t>averaged</w:t>
      </w:r>
      <w:r w:rsidR="00FB1370" w:rsidRPr="003C674E">
        <w:t xml:space="preserve"> </w:t>
      </w:r>
      <w:r w:rsidRPr="003C674E">
        <w:t>(per</w:t>
      </w:r>
      <w:r w:rsidR="00FB1370" w:rsidRPr="003C674E">
        <w:t xml:space="preserve"> </w:t>
      </w:r>
      <w:r w:rsidRPr="003C674E">
        <w:t>replicate)</w:t>
      </w:r>
      <w:r w:rsidR="00FB1370" w:rsidRPr="003C674E">
        <w:t xml:space="preserve"> </w:t>
      </w:r>
      <w:r w:rsidRPr="003C674E">
        <w:t>and</w:t>
      </w:r>
      <w:r w:rsidR="00FB1370" w:rsidRPr="003C674E">
        <w:t xml:space="preserve"> </w:t>
      </w:r>
      <w:r w:rsidRPr="003C674E">
        <w:t>plotted.</w:t>
      </w:r>
    </w:p>
    <w:p w14:paraId="1DE5AF34" w14:textId="77777777" w:rsidR="005F398C" w:rsidRPr="003C674E" w:rsidRDefault="005F398C" w:rsidP="005F398C">
      <w:pPr>
        <w:pStyle w:val="TAMainText"/>
      </w:pPr>
    </w:p>
    <w:p w14:paraId="0F7F0E5F" w14:textId="39A3F498" w:rsidR="002A0634" w:rsidRPr="003C674E" w:rsidRDefault="002A0634">
      <w:pPr>
        <w:spacing w:after="0"/>
        <w:jc w:val="left"/>
      </w:pPr>
      <w:r w:rsidRPr="003C674E">
        <w:br w:type="page"/>
      </w:r>
    </w:p>
    <w:p w14:paraId="185719FF" w14:textId="2A24AEEA" w:rsidR="005F398C" w:rsidRPr="003C674E" w:rsidRDefault="005F398C" w:rsidP="0011730A">
      <w:pPr>
        <w:pStyle w:val="2heading"/>
        <w:rPr>
          <w:lang w:val="en-US"/>
        </w:rPr>
      </w:pPr>
      <w:r w:rsidRPr="003C674E">
        <w:rPr>
          <w:lang w:val="en-US"/>
        </w:rPr>
        <w:lastRenderedPageBreak/>
        <w:t>Digestibility</w:t>
      </w:r>
      <w:r w:rsidR="00FB1370" w:rsidRPr="003C674E">
        <w:rPr>
          <w:lang w:val="en-US"/>
        </w:rPr>
        <w:t xml:space="preserve"> </w:t>
      </w:r>
      <w:r w:rsidRPr="003C674E">
        <w:rPr>
          <w:lang w:val="en-US"/>
        </w:rPr>
        <w:t>assay</w:t>
      </w:r>
    </w:p>
    <w:p w14:paraId="608D0A0D" w14:textId="77777777" w:rsidR="005F398C" w:rsidRPr="003C674E" w:rsidRDefault="005F398C" w:rsidP="005F398C">
      <w:pPr>
        <w:pStyle w:val="TAMainText"/>
      </w:pPr>
    </w:p>
    <w:p w14:paraId="1DC77A54" w14:textId="4CB0EAD2" w:rsidR="005F398C" w:rsidRPr="003C674E" w:rsidRDefault="005F398C" w:rsidP="005F398C">
      <w:pPr>
        <w:pStyle w:val="TAMainText"/>
      </w:pPr>
      <w:r w:rsidRPr="003C674E">
        <w:t>WRF-treated</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alkali-treated</w:t>
      </w:r>
      <w:r w:rsidR="00FB1370" w:rsidRPr="003C674E">
        <w:t xml:space="preserve"> </w:t>
      </w:r>
      <w:r w:rsidRPr="003C674E">
        <w:t>samples</w:t>
      </w:r>
      <w:r w:rsidR="00FB1370" w:rsidRPr="003C674E">
        <w:t xml:space="preserve"> </w:t>
      </w:r>
      <w:r w:rsidRPr="003C674E">
        <w:t>from</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FB1370" w:rsidRPr="003C674E">
        <w:t xml:space="preserve"> </w:t>
      </w:r>
      <w:r w:rsidRPr="003C674E">
        <w:t>(Table</w:t>
      </w:r>
      <w:r w:rsidR="00FB1370" w:rsidRPr="003C674E">
        <w:t xml:space="preserve"> </w:t>
      </w:r>
      <w:r w:rsidRPr="003C674E">
        <w:t>1)</w:t>
      </w:r>
      <w:r w:rsidR="00FB1370" w:rsidRPr="003C674E">
        <w:t xml:space="preserve"> </w:t>
      </w:r>
      <w:r w:rsidRPr="003C674E">
        <w:t>were</w:t>
      </w:r>
      <w:r w:rsidR="00FB1370" w:rsidRPr="003C674E">
        <w:t xml:space="preserve"> </w:t>
      </w:r>
      <w:r w:rsidRPr="003C674E">
        <w:t>included</w:t>
      </w:r>
      <w:r w:rsidR="00FB1370" w:rsidRPr="003C674E">
        <w:t xml:space="preserve"> </w:t>
      </w:r>
      <w:r w:rsidRPr="003C674E">
        <w:t>in</w:t>
      </w:r>
      <w:r w:rsidR="00FB1370" w:rsidRPr="003C674E">
        <w:t xml:space="preserve"> </w:t>
      </w:r>
      <w:r w:rsidRPr="003C674E">
        <w:t>a</w:t>
      </w:r>
      <w:r w:rsidR="00FB1370" w:rsidRPr="003C674E">
        <w:t xml:space="preserve"> </w:t>
      </w:r>
      <w:r w:rsidRPr="003C674E">
        <w:t>digestibility</w:t>
      </w:r>
      <w:r w:rsidR="00FB1370" w:rsidRPr="003C674E">
        <w:t xml:space="preserve"> </w:t>
      </w:r>
      <w:r w:rsidRPr="003C674E">
        <w:t>assay,</w:t>
      </w:r>
      <w:r w:rsidR="00FB1370" w:rsidRPr="003C674E">
        <w:t xml:space="preserve"> </w:t>
      </w:r>
      <w:r w:rsidRPr="003C674E">
        <w:t>with</w:t>
      </w:r>
      <w:r w:rsidR="00FB1370" w:rsidRPr="003C674E">
        <w:t xml:space="preserve"> </w:t>
      </w:r>
      <w:r w:rsidRPr="003C674E">
        <w:t>four</w:t>
      </w:r>
      <w:r w:rsidR="00FB1370" w:rsidRPr="003C674E">
        <w:t xml:space="preserve"> </w:t>
      </w:r>
      <w:r w:rsidRPr="003C674E">
        <w:t>technical</w:t>
      </w:r>
      <w:r w:rsidR="00FB1370" w:rsidRPr="003C674E">
        <w:t xml:space="preserve"> </w:t>
      </w:r>
      <w:r w:rsidRPr="003C674E">
        <w:t>replicates</w:t>
      </w:r>
      <w:r w:rsidR="00FB1370" w:rsidRPr="003C674E">
        <w:t xml:space="preserve"> </w:t>
      </w:r>
      <w:r w:rsidRPr="003C674E">
        <w:t>for</w:t>
      </w:r>
      <w:r w:rsidR="00FB1370" w:rsidRPr="003C674E">
        <w:t xml:space="preserve"> </w:t>
      </w:r>
      <w:r w:rsidRPr="003C674E">
        <w:t>each</w:t>
      </w:r>
      <w:r w:rsidR="00FB1370" w:rsidRPr="003C674E">
        <w:t xml:space="preserve"> </w:t>
      </w:r>
      <w:r w:rsidRPr="003C674E">
        <w:t>sample,</w:t>
      </w:r>
      <w:r w:rsidR="00FB1370" w:rsidRPr="003C674E">
        <w:t xml:space="preserve"> </w:t>
      </w:r>
      <w:r w:rsidRPr="003C674E">
        <w:t>using</w:t>
      </w:r>
      <w:r w:rsidR="00FB1370" w:rsidRPr="003C674E">
        <w:t xml:space="preserve"> </w:t>
      </w:r>
      <w:r w:rsidRPr="003C674E">
        <w:t>a</w:t>
      </w:r>
      <w:r w:rsidR="00FB1370" w:rsidRPr="003C674E">
        <w:t xml:space="preserve"> </w:t>
      </w:r>
      <w:r w:rsidRPr="003C674E">
        <w:t>previously</w:t>
      </w:r>
      <w:r w:rsidR="00FB1370" w:rsidRPr="003C674E">
        <w:t xml:space="preserve"> </w:t>
      </w:r>
      <w:r w:rsidRPr="003C674E">
        <w:t>reported</w:t>
      </w:r>
      <w:r w:rsidR="00FB1370" w:rsidRPr="003C674E">
        <w:t xml:space="preserve"> </w:t>
      </w:r>
      <w:r w:rsidRPr="003C674E">
        <w:t>automatic</w:t>
      </w:r>
      <w:r w:rsidR="00FB1370" w:rsidRPr="003C674E">
        <w:t xml:space="preserve"> </w:t>
      </w:r>
      <w:r w:rsidRPr="003C674E">
        <w:t>platform</w:t>
      </w:r>
      <w:r w:rsidR="00C330BD" w:rsidRPr="003C674E">
        <w:fldChar w:fldCharType="begin"/>
      </w:r>
      <w:r w:rsidR="0059048C" w:rsidRPr="003C674E">
        <w:instrText xml:space="preserve"> ADDIN EN.CITE &lt;EndNote&gt;&lt;Cite&gt;&lt;Author&gt;Gomez&lt;/Author&gt;&lt;Year&gt;2010&lt;/Year&gt;&lt;RecNum&gt;918&lt;/RecNum&gt;&lt;DisplayText&gt;&lt;style face="superscript"&gt;37&lt;/style&gt;&lt;/DisplayText&gt;&lt;record&gt;&lt;rec-number&gt;918&lt;/rec-number&gt;&lt;foreign-keys&gt;&lt;key app="EN" db-id="fzvsfp22pfsxe4exwe8v22s29axwpat2wttf" timestamp="1413963475"&gt;918&lt;/key&gt;&lt;/foreign-keys&gt;&lt;ref-type name="Journal Article"&gt;17&lt;/ref-type&gt;&lt;contributors&gt;&lt;authors&gt;&lt;author&gt;Gomez, Leonardo D&lt;/author&gt;&lt;author&gt;Whitehead, Caragh&lt;/author&gt;&lt;author&gt;Barakate, Abdellah&lt;/author&gt;&lt;author&gt;Halpin, Claire&lt;/author&gt;&lt;author&gt;McQueen-Mason, Simon&lt;/author&gt;&lt;/authors&gt;&lt;/contributors&gt;&lt;auth-address&gt;CNAP, Department of Biology, University of York, Heslington, York YO10 5YW, UK. sjmm1@york.ac.uk.&lt;/auth-address&gt;&lt;titles&gt;&lt;title&gt;Automated saccharification assay for determination of digestibility in plant materials&lt;/title&gt;&lt;secondary-title&gt;Biotechnology for Biofuels&lt;/secondary-title&gt;&lt;alt-title&gt;Biotechnology for biofuels&lt;/alt-title&gt;&lt;/titles&gt;&lt;periodical&gt;&lt;full-title&gt;Biotechnology for Biofuels&lt;/full-title&gt;&lt;/periodical&gt;&lt;alt-periodical&gt;&lt;full-title&gt;Biotechnology for Biofuels&lt;/full-title&gt;&lt;/alt-periodical&gt;&lt;pages&gt;23&lt;/pages&gt;&lt;volume&gt;3&lt;/volume&gt;&lt;number&gt;1&lt;/number&gt;&lt;dates&gt;&lt;year&gt;2010&lt;/year&gt;&lt;pub-dates&gt;&lt;date&gt;Oct 27&lt;/date&gt;&lt;/pub-dates&gt;&lt;/dates&gt;&lt;isbn&gt;1754-6834&lt;/isbn&gt;&lt;accession-num&gt;doi:10.1186/1754-6834-3-23&lt;/accession-num&gt;&lt;urls&gt;&lt;related-urls&gt;&lt;url&gt;http://www.biotechnologyforbiofuels.com/content/3/1/23&lt;/url&gt;&lt;/related-urls&gt;&lt;/urls&gt;&lt;custom2&gt;2974669&lt;/custom2&gt;&lt;electronic-resource-num&gt;https://doi.org/10.1186/1754-6834-3-23&lt;/electronic-resource-num&gt;&lt;/record&gt;&lt;/Cite&gt;&lt;/EndNote&gt;</w:instrText>
      </w:r>
      <w:r w:rsidR="00C330BD" w:rsidRPr="003C674E">
        <w:fldChar w:fldCharType="separate"/>
      </w:r>
      <w:r w:rsidR="0059048C" w:rsidRPr="003C674E">
        <w:rPr>
          <w:noProof/>
          <w:vertAlign w:val="superscript"/>
        </w:rPr>
        <w:t>37</w:t>
      </w:r>
      <w:r w:rsidR="00C330BD" w:rsidRPr="003C674E">
        <w:fldChar w:fldCharType="end"/>
      </w:r>
      <w:r w:rsidRPr="003C674E">
        <w:t>.</w:t>
      </w:r>
      <w:r w:rsidR="00FB1370" w:rsidRPr="003C674E">
        <w:t xml:space="preserve"> </w:t>
      </w:r>
      <w:r w:rsidRPr="003C674E">
        <w:t>Briefly,</w:t>
      </w:r>
      <w:r w:rsidR="00FB1370" w:rsidRPr="003C674E">
        <w:t xml:space="preserve"> </w:t>
      </w:r>
      <w:r w:rsidRPr="003C674E">
        <w:t>enzymatic</w:t>
      </w:r>
      <w:r w:rsidR="00FB1370" w:rsidRPr="003C674E">
        <w:t xml:space="preserve"> </w:t>
      </w:r>
      <w:r w:rsidRPr="003C674E">
        <w:t>hydrolysis</w:t>
      </w:r>
      <w:r w:rsidR="00FB1370" w:rsidRPr="003C674E">
        <w:t xml:space="preserve"> </w:t>
      </w:r>
      <w:r w:rsidRPr="003C674E">
        <w:t>was</w:t>
      </w:r>
      <w:r w:rsidR="00FB1370" w:rsidRPr="003C674E">
        <w:t xml:space="preserve"> </w:t>
      </w:r>
      <w:r w:rsidR="00F234E1" w:rsidRPr="003C674E">
        <w:t>performed</w:t>
      </w:r>
      <w:r w:rsidR="00FB1370" w:rsidRPr="003C674E">
        <w:t xml:space="preserve"> </w:t>
      </w:r>
      <w:r w:rsidRPr="003C674E">
        <w:t>using</w:t>
      </w:r>
      <w:r w:rsidR="00C2381D" w:rsidRPr="003C674E">
        <w:t xml:space="preserve"> the commercial </w:t>
      </w:r>
      <w:proofErr w:type="spellStart"/>
      <w:r w:rsidR="00C2381D" w:rsidRPr="003C674E">
        <w:t>Cellic</w:t>
      </w:r>
      <w:proofErr w:type="spellEnd"/>
      <w:r w:rsidR="00C2381D" w:rsidRPr="003C674E">
        <w:t xml:space="preserve"> CTec2 enzymatic cocktail</w:t>
      </w:r>
      <w:r w:rsidR="002B3454" w:rsidRPr="003C674E">
        <w:t xml:space="preserve"> (Novozymes, Denmark)</w:t>
      </w:r>
      <w:r w:rsidR="00FB1370" w:rsidRPr="003C674E">
        <w:t xml:space="preserve"> </w:t>
      </w:r>
      <w:r w:rsidRPr="003C674E">
        <w:t>in</w:t>
      </w:r>
      <w:r w:rsidR="00FB1370" w:rsidRPr="003C674E">
        <w:t xml:space="preserve"> </w:t>
      </w:r>
      <w:r w:rsidR="005F6BB4" w:rsidRPr="003C674E">
        <w:t xml:space="preserve">0.025 M </w:t>
      </w:r>
      <w:r w:rsidR="002B3454" w:rsidRPr="003C674E">
        <w:t>acetic acid/</w:t>
      </w:r>
      <w:r w:rsidR="005F6BB4" w:rsidRPr="003C674E">
        <w:t>sodium acetate buffer (</w:t>
      </w:r>
      <w:proofErr w:type="spellStart"/>
      <w:r w:rsidR="00216AEA" w:rsidRPr="003C674E">
        <w:t>NaOAc</w:t>
      </w:r>
      <w:proofErr w:type="spellEnd"/>
      <w:r w:rsidR="00216AEA" w:rsidRPr="003C674E">
        <w:t xml:space="preserve">; </w:t>
      </w:r>
      <w:r w:rsidR="005F6BB4" w:rsidRPr="003C674E">
        <w:t>pH=4.5</w:t>
      </w:r>
      <w:r w:rsidR="002B3454" w:rsidRPr="003C674E">
        <w:t xml:space="preserve">; </w:t>
      </w:r>
      <w:r w:rsidR="004F5272" w:rsidRPr="003C674E">
        <w:t>glacial acetic acid;</w:t>
      </w:r>
      <w:r w:rsidR="00314F10" w:rsidRPr="003C674E">
        <w:t xml:space="preserve"> CH</w:t>
      </w:r>
      <w:r w:rsidR="00314F10" w:rsidRPr="003C674E">
        <w:rPr>
          <w:vertAlign w:val="subscript"/>
        </w:rPr>
        <w:t>3</w:t>
      </w:r>
      <w:r w:rsidR="00314F10" w:rsidRPr="003C674E">
        <w:t>COONa</w:t>
      </w:r>
      <w:r w:rsidR="00216AEA" w:rsidRPr="003C674E">
        <w:t xml:space="preserve"> </w:t>
      </w:r>
      <w:r w:rsidR="00314F10" w:rsidRPr="003C674E">
        <w:rPr>
          <w:rFonts w:cs="Times"/>
        </w:rPr>
        <w:t>∙</w:t>
      </w:r>
      <w:r w:rsidR="00216AEA" w:rsidRPr="003C674E">
        <w:rPr>
          <w:rFonts w:cs="Times"/>
        </w:rPr>
        <w:t xml:space="preserve"> </w:t>
      </w:r>
      <w:r w:rsidR="00314F10" w:rsidRPr="003C674E">
        <w:t>3H</w:t>
      </w:r>
      <w:r w:rsidR="00314F10" w:rsidRPr="003C674E">
        <w:rPr>
          <w:vertAlign w:val="subscript"/>
        </w:rPr>
        <w:t>2</w:t>
      </w:r>
      <w:r w:rsidR="00314F10" w:rsidRPr="003C674E">
        <w:t>O</w:t>
      </w:r>
      <w:r w:rsidR="002B3454" w:rsidRPr="003C674E">
        <w:t>, ≥99%, Merck)</w:t>
      </w:r>
      <w:r w:rsidR="00FB1370" w:rsidRPr="003C674E">
        <w:t xml:space="preserve"> </w:t>
      </w:r>
      <w:r w:rsidRPr="003C674E">
        <w:t>at</w:t>
      </w:r>
      <w:r w:rsidR="00FB1370" w:rsidRPr="003C674E">
        <w:t xml:space="preserve"> </w:t>
      </w:r>
      <w:r w:rsidRPr="003C674E">
        <w:t>50</w:t>
      </w:r>
      <w:r w:rsidR="00FB1370" w:rsidRPr="003C674E">
        <w:t xml:space="preserve"> </w:t>
      </w:r>
      <w:r w:rsidRPr="003C674E">
        <w:t>°C.</w:t>
      </w:r>
      <w:r w:rsidR="00FB1370" w:rsidRPr="003C674E">
        <w:t xml:space="preserve"> </w:t>
      </w:r>
      <w:r w:rsidRPr="003C674E">
        <w:t>Cocktails</w:t>
      </w:r>
      <w:r w:rsidR="00FB1370" w:rsidRPr="003C674E">
        <w:t xml:space="preserve"> </w:t>
      </w:r>
      <w:r w:rsidRPr="003C674E">
        <w:t>were</w:t>
      </w:r>
      <w:r w:rsidR="00FB1370" w:rsidRPr="003C674E">
        <w:t xml:space="preserve"> </w:t>
      </w:r>
      <w:r w:rsidRPr="003C674E">
        <w:t>prepared</w:t>
      </w:r>
      <w:r w:rsidR="00FB1370" w:rsidRPr="003C674E">
        <w:t xml:space="preserve"> </w:t>
      </w:r>
      <w:r w:rsidRPr="003C674E">
        <w:t>so</w:t>
      </w:r>
      <w:r w:rsidR="00FB1370" w:rsidRPr="003C674E">
        <w:t xml:space="preserve"> </w:t>
      </w:r>
      <w:r w:rsidRPr="003C674E">
        <w:t>that</w:t>
      </w:r>
      <w:r w:rsidR="00FB1370" w:rsidRPr="003C674E">
        <w:t xml:space="preserve"> </w:t>
      </w:r>
      <w:r w:rsidRPr="003C674E">
        <w:t>cellulase</w:t>
      </w:r>
      <w:r w:rsidR="00FB1370" w:rsidRPr="003C674E">
        <w:t xml:space="preserve"> </w:t>
      </w:r>
      <w:r w:rsidRPr="003C674E">
        <w:t>loadings</w:t>
      </w:r>
      <w:r w:rsidR="00FB1370" w:rsidRPr="003C674E">
        <w:t xml:space="preserve"> </w:t>
      </w:r>
      <w:r w:rsidRPr="003C674E">
        <w:t>were</w:t>
      </w:r>
      <w:r w:rsidR="00FB1370" w:rsidRPr="003C674E">
        <w:t xml:space="preserve"> </w:t>
      </w:r>
      <w:r w:rsidRPr="003C674E">
        <w:t>8</w:t>
      </w:r>
      <w:r w:rsidR="00FB1370" w:rsidRPr="003C674E">
        <w:t xml:space="preserve"> </w:t>
      </w:r>
      <w:r w:rsidRPr="003C674E">
        <w:t>filter</w:t>
      </w:r>
      <w:r w:rsidR="00FB1370" w:rsidRPr="003C674E">
        <w:t xml:space="preserve"> </w:t>
      </w:r>
      <w:r w:rsidRPr="003C674E">
        <w:t>paper</w:t>
      </w:r>
      <w:r w:rsidR="00FB1370" w:rsidRPr="003C674E">
        <w:t xml:space="preserve"> </w:t>
      </w:r>
      <w:r w:rsidRPr="003C674E">
        <w:t>units</w:t>
      </w:r>
      <w:r w:rsidR="00FB1370" w:rsidRPr="003C674E">
        <w:t xml:space="preserve"> </w:t>
      </w:r>
      <w:r w:rsidRPr="003C674E">
        <w:t>(FPU)</w:t>
      </w:r>
      <w:r w:rsidR="00FB1370" w:rsidRPr="003C674E">
        <w:t xml:space="preserve"> </w:t>
      </w:r>
      <w:r w:rsidRPr="003C674E">
        <w:t>per</w:t>
      </w:r>
      <w:r w:rsidR="00FB1370" w:rsidRPr="003C674E">
        <w:t xml:space="preserve"> </w:t>
      </w:r>
      <w:r w:rsidRPr="003C674E">
        <w:t>g</w:t>
      </w:r>
      <w:r w:rsidR="00FB1370" w:rsidRPr="003C674E">
        <w:t xml:space="preserve"> </w:t>
      </w:r>
      <w:r w:rsidRPr="003C674E">
        <w:t>of</w:t>
      </w:r>
      <w:r w:rsidR="00FB1370" w:rsidRPr="003C674E">
        <w:t xml:space="preserve"> </w:t>
      </w:r>
      <w:r w:rsidRPr="003C674E">
        <w:t>biomass</w:t>
      </w:r>
      <w:r w:rsidR="00FB1370" w:rsidRPr="003C674E">
        <w:t xml:space="preserve"> </w:t>
      </w:r>
      <w:r w:rsidRPr="003C674E">
        <w:t>in</w:t>
      </w:r>
      <w:r w:rsidR="00276CC5" w:rsidRPr="003C674E">
        <w:t xml:space="preserve"> the </w:t>
      </w:r>
      <w:proofErr w:type="spellStart"/>
      <w:r w:rsidR="00216AEA" w:rsidRPr="003C674E">
        <w:t>NaOAc</w:t>
      </w:r>
      <w:proofErr w:type="spellEnd"/>
      <w:r w:rsidR="00216AEA" w:rsidRPr="003C674E">
        <w:t xml:space="preserve"> buffer</w:t>
      </w:r>
      <w:r w:rsidRPr="003C674E">
        <w:t>.</w:t>
      </w:r>
      <w:r w:rsidR="00FB1370" w:rsidRPr="003C674E">
        <w:t xml:space="preserve"> </w:t>
      </w:r>
      <w:r w:rsidRPr="003C674E">
        <w:t>Digestibility</w:t>
      </w:r>
      <w:r w:rsidR="00FB1370" w:rsidRPr="003C674E">
        <w:t xml:space="preserve"> </w:t>
      </w:r>
      <w:r w:rsidRPr="003C674E">
        <w:t>was</w:t>
      </w:r>
      <w:r w:rsidR="00FB1370" w:rsidRPr="003C674E">
        <w:t xml:space="preserve"> </w:t>
      </w:r>
      <w:r w:rsidRPr="003C674E">
        <w:t>measured</w:t>
      </w:r>
      <w:r w:rsidR="00FB1370" w:rsidRPr="003C674E">
        <w:t xml:space="preserve"> </w:t>
      </w:r>
      <w:r w:rsidRPr="003C674E">
        <w:t>after</w:t>
      </w:r>
      <w:r w:rsidR="00FB1370" w:rsidRPr="003C674E">
        <w:t xml:space="preserve"> </w:t>
      </w:r>
      <w:r w:rsidRPr="003C674E">
        <w:t>8</w:t>
      </w:r>
      <w:r w:rsidR="006E6601" w:rsidRPr="003C674E">
        <w:t>h</w:t>
      </w:r>
      <w:r w:rsidR="00FB1370" w:rsidRPr="003C674E">
        <w:t xml:space="preserve"> </w:t>
      </w:r>
      <w:r w:rsidRPr="003C674E">
        <w:t>by</w:t>
      </w:r>
      <w:r w:rsidR="00FB1370" w:rsidRPr="003C674E">
        <w:t xml:space="preserve"> </w:t>
      </w:r>
      <w:bookmarkStart w:id="7" w:name="_Hlk145854799"/>
      <w:r w:rsidRPr="003C674E">
        <w:t>colorimetric</w:t>
      </w:r>
      <w:r w:rsidR="00FB1370" w:rsidRPr="003C674E">
        <w:t xml:space="preserve"> </w:t>
      </w:r>
      <w:r w:rsidRPr="003C674E">
        <w:t>detection</w:t>
      </w:r>
      <w:r w:rsidR="00FB1370" w:rsidRPr="003C674E">
        <w:t xml:space="preserve"> </w:t>
      </w:r>
      <w:r w:rsidRPr="003C674E">
        <w:t>of</w:t>
      </w:r>
      <w:r w:rsidR="00FB1370" w:rsidRPr="003C674E">
        <w:t xml:space="preserve"> </w:t>
      </w:r>
      <w:r w:rsidRPr="003C674E">
        <w:t>reducing</w:t>
      </w:r>
      <w:r w:rsidR="00FB1370" w:rsidRPr="003C674E">
        <w:t xml:space="preserve"> </w:t>
      </w:r>
      <w:r w:rsidRPr="003C674E">
        <w:t>sugar</w:t>
      </w:r>
      <w:r w:rsidR="00FB1370" w:rsidRPr="003C674E">
        <w:t xml:space="preserve"> </w:t>
      </w:r>
      <w:r w:rsidRPr="003C674E">
        <w:t>equivalents</w:t>
      </w:r>
      <w:bookmarkEnd w:id="7"/>
      <w:r w:rsidR="00AA3DC2" w:rsidRPr="003C674E">
        <w:t>,</w:t>
      </w:r>
      <w:r w:rsidR="00FB1370" w:rsidRPr="003C674E">
        <w:t xml:space="preserve"> </w:t>
      </w:r>
      <w:r w:rsidR="00AA3DC2" w:rsidRPr="003C674E">
        <w:t xml:space="preserve">according to an adapted 3-methyl-2-benzothiazolinone hydrazone (MBTH) method, </w:t>
      </w:r>
      <w:r w:rsidRPr="003C674E">
        <w:t>as</w:t>
      </w:r>
      <w:r w:rsidR="00FB1370" w:rsidRPr="003C674E">
        <w:t xml:space="preserve"> </w:t>
      </w:r>
      <w:r w:rsidRPr="003C674E">
        <w:t>described</w:t>
      </w:r>
      <w:r w:rsidR="00FB1370" w:rsidRPr="003C674E">
        <w:t xml:space="preserve"> </w:t>
      </w:r>
      <w:r w:rsidRPr="003C674E">
        <w:t>elsewhere</w:t>
      </w:r>
      <w:r w:rsidR="00AA3DC2" w:rsidRPr="003C674E">
        <w:fldChar w:fldCharType="begin">
          <w:fldData xml:space="preserve">PEVuZE5vdGU+PENpdGU+PEF1dGhvcj5Hb21lejwvQXV0aG9yPjxZZWFyPjIwMTA8L1llYXI+PFJl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</w:fldData>
        </w:fldChar>
      </w:r>
      <w:r w:rsidR="000971EA">
        <w:instrText xml:space="preserve"> ADDIN EN.CITE </w:instrText>
      </w:r>
      <w:r w:rsidR="000971EA">
        <w:fldChar w:fldCharType="begin">
          <w:fldData xml:space="preserve">PEVuZE5vdGU+PENpdGU+PEF1dGhvcj5Hb21lejwvQXV0aG9yPjxZZWFyPjIwMTA8L1llYXI+PFJl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</w:fldData>
        </w:fldChar>
      </w:r>
      <w:r w:rsidR="000971EA">
        <w:instrText xml:space="preserve"> ADDIN EN.CITE.DATA </w:instrText>
      </w:r>
      <w:r w:rsidR="000971EA">
        <w:fldChar w:fldCharType="end"/>
      </w:r>
      <w:r w:rsidR="00AA3DC2" w:rsidRPr="003C674E">
        <w:fldChar w:fldCharType="separate"/>
      </w:r>
      <w:r w:rsidR="000971EA" w:rsidRPr="000971EA">
        <w:rPr>
          <w:noProof/>
          <w:vertAlign w:val="superscript"/>
        </w:rPr>
        <w:t>37,38</w:t>
      </w:r>
      <w:r w:rsidR="00AA3DC2" w:rsidRPr="003C674E">
        <w:fldChar w:fldCharType="end"/>
      </w:r>
      <w:r w:rsidR="00AA3DC2" w:rsidRPr="003C674E">
        <w:t xml:space="preserve">. </w:t>
      </w:r>
      <w:r w:rsidRPr="003C674E">
        <w:t>Values</w:t>
      </w:r>
      <w:r w:rsidR="00FB1370" w:rsidRPr="003C674E">
        <w:t xml:space="preserve"> </w:t>
      </w:r>
      <w:r w:rsidRPr="003C674E">
        <w:t>were</w:t>
      </w:r>
      <w:r w:rsidR="00FB1370" w:rsidRPr="003C674E">
        <w:t xml:space="preserve"> </w:t>
      </w:r>
      <w:r w:rsidRPr="003C674E">
        <w:t>expressed</w:t>
      </w:r>
      <w:r w:rsidR="00FB1370" w:rsidRPr="003C674E">
        <w:t xml:space="preserve"> </w:t>
      </w:r>
      <w:r w:rsidRPr="003C674E">
        <w:t>as</w:t>
      </w:r>
      <w:r w:rsidR="00FB1370" w:rsidRPr="003C674E">
        <w:t xml:space="preserve"> </w:t>
      </w:r>
      <w:r w:rsidRPr="003C674E">
        <w:t>nmol</w:t>
      </w:r>
      <w:r w:rsidR="00FB1370" w:rsidRPr="003C674E">
        <w:t xml:space="preserve"> </w:t>
      </w:r>
      <w:r w:rsidRPr="003C674E">
        <w:t>of</w:t>
      </w:r>
      <w:r w:rsidR="00FB1370" w:rsidRPr="003C674E">
        <w:t xml:space="preserve"> </w:t>
      </w:r>
      <w:r w:rsidRPr="003C674E">
        <w:t>reducing</w:t>
      </w:r>
      <w:r w:rsidR="00FB1370" w:rsidRPr="003C674E">
        <w:t xml:space="preserve"> </w:t>
      </w:r>
      <w:r w:rsidRPr="003C674E">
        <w:t>sugars</w:t>
      </w:r>
      <w:r w:rsidR="00FB1370" w:rsidRPr="003C674E">
        <w:t xml:space="preserve"> </w:t>
      </w:r>
      <w:r w:rsidRPr="003C674E">
        <w:t>per</w:t>
      </w:r>
      <w:r w:rsidR="00FB1370" w:rsidRPr="003C674E">
        <w:t xml:space="preserve"> </w:t>
      </w:r>
      <w:r w:rsidRPr="003C674E">
        <w:t>mg</w:t>
      </w:r>
      <w:r w:rsidR="00FB1370" w:rsidRPr="003C674E">
        <w:t xml:space="preserve"> </w:t>
      </w:r>
      <w:r w:rsidRPr="003C674E">
        <w:t>of</w:t>
      </w:r>
      <w:r w:rsidR="00FB1370" w:rsidRPr="003C674E">
        <w:t xml:space="preserve"> </w:t>
      </w:r>
      <w:r w:rsidRPr="003C674E">
        <w:t>biomass</w:t>
      </w:r>
      <w:r w:rsidR="00FB1370" w:rsidRPr="003C674E">
        <w:t xml:space="preserve"> </w:t>
      </w:r>
      <w:r w:rsidRPr="003C674E">
        <w:t>dry</w:t>
      </w:r>
      <w:r w:rsidR="00FB1370" w:rsidRPr="003C674E">
        <w:t xml:space="preserve"> </w:t>
      </w:r>
      <w:r w:rsidRPr="003C674E">
        <w:t>weight</w:t>
      </w:r>
      <w:r w:rsidR="00FB1370" w:rsidRPr="003C674E">
        <w:t xml:space="preserve"> </w:t>
      </w:r>
      <w:r w:rsidRPr="003C674E">
        <w:t>(nmol</w:t>
      </w:r>
      <w:r w:rsidR="00FB1370" w:rsidRPr="003C674E">
        <w:t xml:space="preserve"> </w:t>
      </w:r>
      <w:proofErr w:type="gramStart"/>
      <w:r w:rsidRPr="003C674E">
        <w:t>mg</w:t>
      </w:r>
      <w:r w:rsidRPr="003C674E">
        <w:rPr>
          <w:vertAlign w:val="superscript"/>
        </w:rPr>
        <w:t>-1</w:t>
      </w:r>
      <w:proofErr w:type="gramEnd"/>
      <w:r w:rsidRPr="003C674E">
        <w:t>).</w:t>
      </w:r>
    </w:p>
    <w:p w14:paraId="08ACA7AF" w14:textId="77777777" w:rsidR="005F398C" w:rsidRPr="003C674E" w:rsidRDefault="005F398C" w:rsidP="005F398C">
      <w:pPr>
        <w:pStyle w:val="TAMainText"/>
      </w:pPr>
    </w:p>
    <w:p w14:paraId="62A99CC5" w14:textId="77777777" w:rsidR="005F398C" w:rsidRPr="003C674E" w:rsidRDefault="005F398C" w:rsidP="005F398C">
      <w:pPr>
        <w:pStyle w:val="TAMainText"/>
      </w:pPr>
    </w:p>
    <w:p w14:paraId="1FF01440" w14:textId="2FFCCEDA" w:rsidR="005F398C" w:rsidRPr="003C674E" w:rsidRDefault="005F398C" w:rsidP="0011730A">
      <w:pPr>
        <w:pStyle w:val="2heading"/>
        <w:rPr>
          <w:lang w:val="en-US"/>
        </w:rPr>
      </w:pPr>
      <w:r w:rsidRPr="003C674E">
        <w:rPr>
          <w:lang w:val="en-US"/>
        </w:rPr>
        <w:t>Neutral</w:t>
      </w:r>
      <w:r w:rsidR="00FB1370" w:rsidRPr="003C674E">
        <w:rPr>
          <w:lang w:val="en-US"/>
        </w:rPr>
        <w:t xml:space="preserve"> </w:t>
      </w:r>
      <w:r w:rsidRPr="003C674E">
        <w:rPr>
          <w:lang w:val="en-US"/>
        </w:rPr>
        <w:t>monosaccharides</w:t>
      </w:r>
    </w:p>
    <w:p w14:paraId="58459731" w14:textId="77777777" w:rsidR="005F398C" w:rsidRPr="003C674E" w:rsidRDefault="005F398C" w:rsidP="005F398C">
      <w:pPr>
        <w:pStyle w:val="TAMainText"/>
      </w:pPr>
    </w:p>
    <w:p w14:paraId="00C618A2" w14:textId="70D0E7D5" w:rsidR="005F398C" w:rsidRPr="003C674E" w:rsidRDefault="005F398C" w:rsidP="00A16E52">
      <w:pPr>
        <w:pStyle w:val="TAMainText"/>
      </w:pPr>
      <w:r w:rsidRPr="003C674E">
        <w:t>Acid</w:t>
      </w:r>
      <w:r w:rsidR="00FB1370" w:rsidRPr="003C674E">
        <w:t xml:space="preserve"> </w:t>
      </w:r>
      <w:r w:rsidRPr="003C674E">
        <w:t>hydrolysis</w:t>
      </w:r>
      <w:r w:rsidR="00FB1370" w:rsidRPr="003C674E">
        <w:t xml:space="preserve"> </w:t>
      </w:r>
      <w:r w:rsidRPr="003C674E">
        <w:t>and</w:t>
      </w:r>
      <w:r w:rsidR="00FB1370" w:rsidRPr="003C674E">
        <w:t xml:space="preserve"> </w:t>
      </w:r>
      <w:r w:rsidRPr="003C674E">
        <w:t>neutral</w:t>
      </w:r>
      <w:r w:rsidR="00FB1370" w:rsidRPr="003C674E">
        <w:t xml:space="preserve"> </w:t>
      </w:r>
      <w:r w:rsidRPr="003C674E">
        <w:t>monosaccharide</w:t>
      </w:r>
      <w:r w:rsidR="00FB1370" w:rsidRPr="003C674E">
        <w:t xml:space="preserve"> </w:t>
      </w:r>
      <w:r w:rsidRPr="003C674E">
        <w:t>determinations</w:t>
      </w:r>
      <w:r w:rsidR="00FB1370" w:rsidRPr="003C674E">
        <w:t xml:space="preserve"> </w:t>
      </w:r>
      <w:r w:rsidRPr="003C674E">
        <w:t>were</w:t>
      </w:r>
      <w:r w:rsidR="00FB1370" w:rsidRPr="003C674E">
        <w:t xml:space="preserve"> </w:t>
      </w:r>
      <w:r w:rsidRPr="003C674E">
        <w:t>performed</w:t>
      </w:r>
      <w:r w:rsidR="00FB1370" w:rsidRPr="003C674E">
        <w:t xml:space="preserve"> </w:t>
      </w:r>
      <w:r w:rsidRPr="003C674E">
        <w:t>as</w:t>
      </w:r>
      <w:r w:rsidR="00FB1370" w:rsidRPr="003C674E">
        <w:t xml:space="preserve"> </w:t>
      </w:r>
      <w:r w:rsidRPr="003C674E">
        <w:t>previously</w:t>
      </w:r>
      <w:r w:rsidR="00FB1370" w:rsidRPr="003C674E">
        <w:t xml:space="preserve"> </w:t>
      </w:r>
      <w:r w:rsidRPr="003C674E">
        <w:t>described</w:t>
      </w:r>
      <w:r w:rsidR="00B40957" w:rsidRPr="003C674E">
        <w:fldChar w:fldCharType="begin">
          <w:fldData xml:space="preserve">PEVuZE5vdGU+PENpdGU+PEF1dGhvcj5TbHVpdGVyPC9BdXRob3I+PFllYXI+MjAxMjwvWWVhcj48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</w:fldData>
        </w:fldChar>
      </w:r>
      <w:r w:rsidR="000971EA">
        <w:instrText xml:space="preserve"> ADDIN EN.CITE </w:instrText>
      </w:r>
      <w:r w:rsidR="000971EA">
        <w:fldChar w:fldCharType="begin">
          <w:fldData xml:space="preserve">PEVuZE5vdGU+PENpdGU+PEF1dGhvcj5TbHVpdGVyPC9BdXRob3I+PFllYXI+MjAxMjwvWWVhcj48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</w:fldData>
        </w:fldChar>
      </w:r>
      <w:r w:rsidR="000971EA">
        <w:instrText xml:space="preserve"> ADDIN EN.CITE.DATA </w:instrText>
      </w:r>
      <w:r w:rsidR="000971EA">
        <w:fldChar w:fldCharType="end"/>
      </w:r>
      <w:r w:rsidR="00B40957" w:rsidRPr="003C674E">
        <w:fldChar w:fldCharType="separate"/>
      </w:r>
      <w:r w:rsidR="000971EA" w:rsidRPr="000971EA">
        <w:rPr>
          <w:noProof/>
          <w:vertAlign w:val="superscript"/>
        </w:rPr>
        <w:t>39,40</w:t>
      </w:r>
      <w:r w:rsidR="00B40957" w:rsidRPr="003C674E">
        <w:fldChar w:fldCharType="end"/>
      </w:r>
      <w:r w:rsidR="00FB1370" w:rsidRPr="003C674E">
        <w:t xml:space="preserve"> </w:t>
      </w:r>
      <w:r w:rsidRPr="003C674E">
        <w:t>on</w:t>
      </w:r>
      <w:r w:rsidR="00FB1370" w:rsidRPr="003C674E">
        <w:t xml:space="preserve"> </w:t>
      </w:r>
      <w:r w:rsidRPr="003C674E">
        <w:t>all</w:t>
      </w:r>
      <w:r w:rsidR="00FB1370" w:rsidRPr="003C674E">
        <w:t xml:space="preserve"> </w:t>
      </w:r>
      <w:r w:rsidRPr="003C674E">
        <w:t>samples</w:t>
      </w:r>
      <w:r w:rsidR="00FB1370" w:rsidRPr="003C674E">
        <w:t xml:space="preserve"> </w:t>
      </w:r>
      <w:r w:rsidRPr="003C674E">
        <w:t>from</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FB1370" w:rsidRPr="003C674E">
        <w:t xml:space="preserve"> </w:t>
      </w:r>
      <w:r w:rsidRPr="003C674E">
        <w:t>(Table</w:t>
      </w:r>
      <w:r w:rsidR="00FB1370" w:rsidRPr="003C674E">
        <w:t xml:space="preserve"> </w:t>
      </w:r>
      <w:r w:rsidRPr="003C674E">
        <w:t>1).</w:t>
      </w:r>
      <w:r w:rsidR="00FB1370" w:rsidRPr="003C674E">
        <w:t xml:space="preserve"> </w:t>
      </w:r>
      <w:r w:rsidRPr="003C674E">
        <w:t>Briefly,</w:t>
      </w:r>
      <w:r w:rsidR="00571985" w:rsidRPr="00571985">
        <w:t xml:space="preserve"> </w:t>
      </w:r>
      <w:r w:rsidR="00571985" w:rsidRPr="003C674E">
        <w:t>100 μL</w:t>
      </w:r>
      <w:r w:rsidR="00571985">
        <w:t xml:space="preserve"> of</w:t>
      </w:r>
      <w:r w:rsidR="00571985" w:rsidRPr="003C674E">
        <w:t xml:space="preserve"> 72% (</w:t>
      </w:r>
      <w:r w:rsidR="00571985" w:rsidRPr="003C674E">
        <w:rPr>
          <w:i/>
          <w:iCs/>
        </w:rPr>
        <w:t>w</w:t>
      </w:r>
      <w:r w:rsidR="00571985" w:rsidRPr="003C674E">
        <w:t>/</w:t>
      </w:r>
      <w:r w:rsidR="00571985" w:rsidRPr="003C674E">
        <w:rPr>
          <w:i/>
          <w:iCs/>
        </w:rPr>
        <w:t>w</w:t>
      </w:r>
      <w:r w:rsidR="00571985" w:rsidRPr="003C674E">
        <w:t>) aqueous H</w:t>
      </w:r>
      <w:r w:rsidR="00571985" w:rsidRPr="003C674E">
        <w:rPr>
          <w:vertAlign w:val="subscript"/>
        </w:rPr>
        <w:t>2</w:t>
      </w:r>
      <w:r w:rsidR="00571985" w:rsidRPr="003C674E">
        <w:t>SO</w:t>
      </w:r>
      <w:r w:rsidR="00571985" w:rsidRPr="003C674E">
        <w:rPr>
          <w:vertAlign w:val="subscript"/>
        </w:rPr>
        <w:t>4</w:t>
      </w:r>
      <w:r w:rsidR="00571985" w:rsidRPr="003C674E">
        <w:t xml:space="preserve"> (95%, </w:t>
      </w:r>
      <w:proofErr w:type="spellStart"/>
      <w:r w:rsidR="00571985" w:rsidRPr="003C674E">
        <w:t>Thermo</w:t>
      </w:r>
      <w:proofErr w:type="spellEnd"/>
      <w:r w:rsidR="00571985" w:rsidRPr="003C674E">
        <w:t xml:space="preserve"> Fisher, Germany) was added</w:t>
      </w:r>
      <w:r w:rsidR="00571985">
        <w:t xml:space="preserve"> to </w:t>
      </w:r>
      <w:r w:rsidRPr="003C674E">
        <w:t>10</w:t>
      </w:r>
      <w:r w:rsidR="00FB1370" w:rsidRPr="003C674E">
        <w:t xml:space="preserve"> </w:t>
      </w:r>
      <w:r w:rsidRPr="003C674E">
        <w:t>mg</w:t>
      </w:r>
      <w:r w:rsidR="00FB1370" w:rsidRPr="003C674E">
        <w:t xml:space="preserve"> </w:t>
      </w:r>
      <w:r w:rsidRPr="003C674E">
        <w:t>of</w:t>
      </w:r>
      <w:r w:rsidR="00FB1370" w:rsidRPr="003C674E">
        <w:t xml:space="preserve"> </w:t>
      </w:r>
      <w:r w:rsidRPr="003C674E">
        <w:t>each</w:t>
      </w:r>
      <w:r w:rsidR="00FB1370" w:rsidRPr="003C674E">
        <w:t xml:space="preserve"> </w:t>
      </w:r>
      <w:r w:rsidRPr="003C674E">
        <w:t>sample.</w:t>
      </w:r>
      <w:r w:rsidR="00FB1370" w:rsidRPr="003C674E">
        <w:t xml:space="preserve"> </w:t>
      </w:r>
      <w:r w:rsidRPr="003C674E">
        <w:t>Sealed</w:t>
      </w:r>
      <w:r w:rsidR="00FB1370" w:rsidRPr="003C674E">
        <w:t xml:space="preserve"> </w:t>
      </w:r>
      <w:r w:rsidRPr="003C674E">
        <w:t>tubes</w:t>
      </w:r>
      <w:r w:rsidR="00FB1370" w:rsidRPr="003C674E">
        <w:t xml:space="preserve"> </w:t>
      </w:r>
      <w:r w:rsidRPr="003C674E">
        <w:t>were</w:t>
      </w:r>
      <w:r w:rsidR="00FB1370" w:rsidRPr="003C674E">
        <w:t xml:space="preserve"> </w:t>
      </w:r>
      <w:r w:rsidRPr="003C674E">
        <w:t>left</w:t>
      </w:r>
      <w:r w:rsidR="00FB1370" w:rsidRPr="003C674E">
        <w:t xml:space="preserve"> </w:t>
      </w:r>
      <w:r w:rsidRPr="003C674E">
        <w:t>at</w:t>
      </w:r>
      <w:r w:rsidR="00FB1370" w:rsidRPr="003C674E">
        <w:t xml:space="preserve"> </w:t>
      </w:r>
      <w:r w:rsidRPr="003C674E">
        <w:t>30</w:t>
      </w:r>
      <w:r w:rsidR="00FB1370" w:rsidRPr="003C674E">
        <w:t xml:space="preserve"> </w:t>
      </w:r>
      <w:r w:rsidRPr="003C674E">
        <w:t>°C</w:t>
      </w:r>
      <w:r w:rsidR="00FB1370" w:rsidRPr="003C674E">
        <w:t xml:space="preserve"> </w:t>
      </w:r>
      <w:r w:rsidRPr="003C674E">
        <w:t>for</w:t>
      </w:r>
      <w:r w:rsidR="00FB1370" w:rsidRPr="003C674E">
        <w:t xml:space="preserve"> </w:t>
      </w:r>
      <w:r w:rsidRPr="003C674E">
        <w:t>1</w:t>
      </w:r>
      <w:r w:rsidR="00297341">
        <w:t>h.</w:t>
      </w:r>
      <w:r w:rsidR="00FB1370" w:rsidRPr="003C674E">
        <w:t xml:space="preserve"> </w:t>
      </w:r>
      <w:r w:rsidRPr="003C674E">
        <w:t>Samples</w:t>
      </w:r>
      <w:r w:rsidR="00FB1370" w:rsidRPr="003C674E">
        <w:t xml:space="preserve"> </w:t>
      </w:r>
      <w:r w:rsidRPr="003C674E">
        <w:t>were</w:t>
      </w:r>
      <w:r w:rsidR="00FB1370" w:rsidRPr="003C674E">
        <w:t xml:space="preserve"> </w:t>
      </w:r>
      <w:r w:rsidRPr="003C674E">
        <w:t>diluted</w:t>
      </w:r>
      <w:r w:rsidR="00FB1370" w:rsidRPr="003C674E">
        <w:t xml:space="preserve"> </w:t>
      </w:r>
      <w:r w:rsidRPr="003C674E">
        <w:t>to</w:t>
      </w:r>
      <w:r w:rsidR="00FB1370" w:rsidRPr="003C674E">
        <w:t xml:space="preserve"> </w:t>
      </w:r>
      <w:r w:rsidRPr="003C674E">
        <w:t>4</w:t>
      </w:r>
      <w:r w:rsidR="00B74F8D" w:rsidRPr="003C674E">
        <w:t>%</w:t>
      </w:r>
      <w:r w:rsidR="00FB1370" w:rsidRPr="003C674E">
        <w:t xml:space="preserve"> </w:t>
      </w:r>
      <w:r w:rsidRPr="003C674E">
        <w:t>H</w:t>
      </w:r>
      <w:r w:rsidRPr="003C674E">
        <w:rPr>
          <w:vertAlign w:val="subscript"/>
        </w:rPr>
        <w:t>2</w:t>
      </w:r>
      <w:r w:rsidRPr="003C674E">
        <w:t>SO</w:t>
      </w:r>
      <w:r w:rsidRPr="003C674E">
        <w:rPr>
          <w:vertAlign w:val="subscript"/>
        </w:rPr>
        <w:t>4</w:t>
      </w:r>
      <w:r w:rsidR="00FB1370" w:rsidRPr="003C674E">
        <w:t xml:space="preserve"> </w:t>
      </w:r>
      <w:r w:rsidRPr="003C674E">
        <w:t>(</w:t>
      </w:r>
      <w:r w:rsidRPr="003C674E">
        <w:rPr>
          <w:i/>
          <w:iCs/>
        </w:rPr>
        <w:t>w</w:t>
      </w:r>
      <w:r w:rsidRPr="003C674E">
        <w:t>/</w:t>
      </w:r>
      <w:r w:rsidRPr="003C674E">
        <w:rPr>
          <w:i/>
          <w:iCs/>
        </w:rPr>
        <w:t>w</w:t>
      </w:r>
      <w:r w:rsidRPr="003C674E">
        <w:t>)</w:t>
      </w:r>
      <w:r w:rsidR="00276CC5" w:rsidRPr="003C674E">
        <w:t xml:space="preserve"> with deionized water</w:t>
      </w:r>
      <w:r w:rsidR="00FB1370" w:rsidRPr="003C674E">
        <w:t xml:space="preserve"> </w:t>
      </w:r>
      <w:r w:rsidRPr="003C674E">
        <w:t>and</w:t>
      </w:r>
      <w:r w:rsidR="00FB1370" w:rsidRPr="003C674E">
        <w:t xml:space="preserve"> </w:t>
      </w:r>
      <w:r w:rsidRPr="003C674E">
        <w:t>autoclaved</w:t>
      </w:r>
      <w:r w:rsidR="00FB1370" w:rsidRPr="003C674E">
        <w:t xml:space="preserve"> </w:t>
      </w:r>
      <w:r w:rsidRPr="003C674E">
        <w:t>at</w:t>
      </w:r>
      <w:r w:rsidR="00FB1370" w:rsidRPr="003C674E">
        <w:t xml:space="preserve"> </w:t>
      </w:r>
      <w:r w:rsidRPr="003C674E">
        <w:t>121</w:t>
      </w:r>
      <w:r w:rsidR="00FB1370" w:rsidRPr="003C674E">
        <w:t xml:space="preserve"> </w:t>
      </w:r>
      <w:r w:rsidRPr="003C674E">
        <w:t>°C</w:t>
      </w:r>
      <w:r w:rsidR="00FB1370" w:rsidRPr="003C674E">
        <w:t xml:space="preserve"> </w:t>
      </w:r>
      <w:r w:rsidRPr="003C674E">
        <w:t>for</w:t>
      </w:r>
      <w:r w:rsidR="00FB1370" w:rsidRPr="003C674E">
        <w:t xml:space="preserve"> </w:t>
      </w:r>
      <w:r w:rsidRPr="003C674E">
        <w:t>1</w:t>
      </w:r>
      <w:r w:rsidR="00297341">
        <w:t>h.</w:t>
      </w:r>
      <w:r w:rsidR="00FB1370" w:rsidRPr="003C674E">
        <w:t xml:space="preserve"> </w:t>
      </w:r>
      <w:r w:rsidRPr="003C674E">
        <w:t>Once</w:t>
      </w:r>
      <w:r w:rsidR="00FB1370" w:rsidRPr="003C674E">
        <w:t xml:space="preserve"> </w:t>
      </w:r>
      <w:r w:rsidRPr="003C674E">
        <w:t>at</w:t>
      </w:r>
      <w:r w:rsidR="00FB1370" w:rsidRPr="003C674E">
        <w:t xml:space="preserve"> </w:t>
      </w:r>
      <w:r w:rsidRPr="003C674E">
        <w:t>room</w:t>
      </w:r>
      <w:r w:rsidR="00FB1370" w:rsidRPr="003C674E">
        <w:t xml:space="preserve"> </w:t>
      </w:r>
      <w:r w:rsidRPr="003C674E">
        <w:t>temperature,</w:t>
      </w:r>
      <w:r w:rsidR="00FB1370" w:rsidRPr="003C674E">
        <w:t xml:space="preserve"> </w:t>
      </w:r>
      <w:r w:rsidRPr="003C674E">
        <w:t>hydrolysates</w:t>
      </w:r>
      <w:r w:rsidR="00FB1370" w:rsidRPr="003C674E">
        <w:t xml:space="preserve"> </w:t>
      </w:r>
      <w:r w:rsidRPr="003C674E">
        <w:t>were</w:t>
      </w:r>
      <w:r w:rsidR="00FB1370" w:rsidRPr="003C674E">
        <w:t xml:space="preserve"> </w:t>
      </w:r>
      <w:r w:rsidR="000547BE" w:rsidRPr="003C674E">
        <w:t>neutralized</w:t>
      </w:r>
      <w:r w:rsidR="00FB1370" w:rsidRPr="003C674E">
        <w:t xml:space="preserve"> </w:t>
      </w:r>
      <w:r w:rsidRPr="003C674E">
        <w:t>using</w:t>
      </w:r>
      <w:r w:rsidR="00FB1370" w:rsidRPr="003C674E">
        <w:t xml:space="preserve"> </w:t>
      </w:r>
      <w:r w:rsidRPr="003C674E">
        <w:t>CaCO</w:t>
      </w:r>
      <w:r w:rsidRPr="003C674E">
        <w:rPr>
          <w:vertAlign w:val="subscript"/>
        </w:rPr>
        <w:t>3</w:t>
      </w:r>
      <w:r w:rsidR="00276CC5" w:rsidRPr="003C674E">
        <w:t xml:space="preserve"> (≥99%, Merck),</w:t>
      </w:r>
      <w:r w:rsidR="00FB1370" w:rsidRPr="003C674E">
        <w:t xml:space="preserve"> </w:t>
      </w:r>
      <w:r w:rsidRPr="003C674E">
        <w:t>and</w:t>
      </w:r>
      <w:r w:rsidR="00FB1370" w:rsidRPr="003C674E">
        <w:t xml:space="preserve"> </w:t>
      </w:r>
      <w:r w:rsidRPr="003C674E">
        <w:t>the</w:t>
      </w:r>
      <w:r w:rsidR="00FB1370" w:rsidRPr="003C674E">
        <w:t xml:space="preserve"> </w:t>
      </w:r>
      <w:r w:rsidRPr="003C674E">
        <w:t>tubes</w:t>
      </w:r>
      <w:r w:rsidR="00FB1370" w:rsidRPr="003C674E">
        <w:t xml:space="preserve"> </w:t>
      </w:r>
      <w:r w:rsidRPr="003C674E">
        <w:t>were</w:t>
      </w:r>
      <w:r w:rsidR="00FB1370" w:rsidRPr="003C674E">
        <w:t xml:space="preserve"> </w:t>
      </w:r>
      <w:r w:rsidRPr="003C674E">
        <w:t>centrifuged</w:t>
      </w:r>
      <w:r w:rsidR="00FB1370" w:rsidRPr="003C674E">
        <w:t xml:space="preserve"> </w:t>
      </w:r>
      <w:r w:rsidRPr="003C674E">
        <w:t>(2000</w:t>
      </w:r>
      <w:r w:rsidR="00B06410" w:rsidRPr="003C674E">
        <w:t>×</w:t>
      </w:r>
      <w:r w:rsidRPr="003C674E">
        <w:rPr>
          <w:i/>
          <w:iCs/>
        </w:rPr>
        <w:t>g</w:t>
      </w:r>
      <w:r w:rsidR="00FB1370" w:rsidRPr="003C674E">
        <w:t xml:space="preserve"> </w:t>
      </w:r>
      <w:r w:rsidRPr="003C674E">
        <w:t>for</w:t>
      </w:r>
      <w:r w:rsidR="00FB1370" w:rsidRPr="003C674E">
        <w:t xml:space="preserve"> </w:t>
      </w:r>
      <w:r w:rsidRPr="003C674E">
        <w:t>10</w:t>
      </w:r>
      <w:r w:rsidR="00FB1370" w:rsidRPr="003C674E">
        <w:t xml:space="preserve"> </w:t>
      </w:r>
      <w:r w:rsidRPr="003C674E">
        <w:t>min)</w:t>
      </w:r>
      <w:r w:rsidR="00FB1370" w:rsidRPr="003C674E">
        <w:t xml:space="preserve"> </w:t>
      </w:r>
      <w:r w:rsidR="00A16E52" w:rsidRPr="003C674E">
        <w:t>to produce particulate-</w:t>
      </w:r>
      <w:r w:rsidR="00A16E52" w:rsidRPr="003C674E">
        <w:lastRenderedPageBreak/>
        <w:t>free supernatants</w:t>
      </w:r>
      <w:r w:rsidRPr="003C674E">
        <w:t>.</w:t>
      </w:r>
      <w:r w:rsidR="00FB1370" w:rsidRPr="003C674E">
        <w:t xml:space="preserve"> </w:t>
      </w:r>
      <w:r w:rsidRPr="003C674E">
        <w:t>Carbohydrate</w:t>
      </w:r>
      <w:r w:rsidR="00FB1370" w:rsidRPr="003C674E">
        <w:t xml:space="preserve"> </w:t>
      </w:r>
      <w:r w:rsidRPr="003C674E">
        <w:t>separation</w:t>
      </w:r>
      <w:r w:rsidR="00FB1370" w:rsidRPr="003C674E">
        <w:t xml:space="preserve"> </w:t>
      </w:r>
      <w:r w:rsidRPr="003C674E">
        <w:t>and</w:t>
      </w:r>
      <w:r w:rsidR="00FB1370" w:rsidRPr="003C674E">
        <w:t xml:space="preserve"> </w:t>
      </w:r>
      <w:r w:rsidRPr="003C674E">
        <w:t>detection</w:t>
      </w:r>
      <w:r w:rsidR="00FB1370" w:rsidRPr="003C674E">
        <w:t xml:space="preserve"> </w:t>
      </w:r>
      <w:r w:rsidRPr="003C674E">
        <w:t>was</w:t>
      </w:r>
      <w:r w:rsidR="00FB1370" w:rsidRPr="003C674E">
        <w:t xml:space="preserve"> </w:t>
      </w:r>
      <w:r w:rsidRPr="003C674E">
        <w:t>achieved</w:t>
      </w:r>
      <w:r w:rsidR="00FB1370" w:rsidRPr="003C674E">
        <w:t xml:space="preserve"> </w:t>
      </w:r>
      <w:r w:rsidRPr="003C674E">
        <w:t>using</w:t>
      </w:r>
      <w:r w:rsidR="00FB1370" w:rsidRPr="003C674E">
        <w:t xml:space="preserve"> </w:t>
      </w:r>
      <w:r w:rsidRPr="003C674E">
        <w:t>high-performance</w:t>
      </w:r>
      <w:r w:rsidR="00FB1370" w:rsidRPr="003C674E">
        <w:t xml:space="preserve"> </w:t>
      </w:r>
      <w:r w:rsidRPr="003C674E">
        <w:t>anion</w:t>
      </w:r>
      <w:r w:rsidR="00FB1370" w:rsidRPr="003C674E">
        <w:t xml:space="preserve"> </w:t>
      </w:r>
      <w:r w:rsidRPr="003C674E">
        <w:t>exchange</w:t>
      </w:r>
      <w:r w:rsidR="00FB1370" w:rsidRPr="003C674E">
        <w:t xml:space="preserve"> </w:t>
      </w:r>
      <w:r w:rsidRPr="003C674E">
        <w:t>chromatography</w:t>
      </w:r>
      <w:r w:rsidR="00FB1370" w:rsidRPr="003C674E">
        <w:t xml:space="preserve"> </w:t>
      </w:r>
      <w:r w:rsidRPr="003C674E">
        <w:t>with</w:t>
      </w:r>
      <w:r w:rsidR="00FB1370" w:rsidRPr="003C674E">
        <w:t xml:space="preserve"> </w:t>
      </w:r>
      <w:r w:rsidRPr="003C674E">
        <w:t>pulsed</w:t>
      </w:r>
      <w:r w:rsidR="00FB1370" w:rsidRPr="003C674E">
        <w:t xml:space="preserve"> </w:t>
      </w:r>
      <w:r w:rsidRPr="003C674E">
        <w:t>amperometric</w:t>
      </w:r>
      <w:r w:rsidR="00FB1370" w:rsidRPr="003C674E">
        <w:t xml:space="preserve"> </w:t>
      </w:r>
      <w:r w:rsidRPr="003C674E">
        <w:t>detection</w:t>
      </w:r>
      <w:r w:rsidR="00FB1370" w:rsidRPr="003C674E">
        <w:t xml:space="preserve"> </w:t>
      </w:r>
      <w:r w:rsidRPr="003C674E">
        <w:t>(HPAEC-PAD).</w:t>
      </w:r>
      <w:r w:rsidR="00FB1370" w:rsidRPr="003C674E">
        <w:t xml:space="preserve"> </w:t>
      </w:r>
      <w:r w:rsidR="00A16E52">
        <w:t>An</w:t>
      </w:r>
      <w:r w:rsidR="00FB1370" w:rsidRPr="003C674E">
        <w:t xml:space="preserve"> </w:t>
      </w:r>
      <w:r w:rsidRPr="003C674E">
        <w:t>ICS-5000</w:t>
      </w:r>
      <w:r w:rsidR="00FB1370" w:rsidRPr="003C674E">
        <w:t xml:space="preserve"> </w:t>
      </w:r>
      <w:r w:rsidRPr="003C674E">
        <w:t>ion</w:t>
      </w:r>
      <w:r w:rsidR="00FB1370" w:rsidRPr="003C674E">
        <w:t xml:space="preserve"> </w:t>
      </w:r>
      <w:r w:rsidRPr="003C674E">
        <w:t>chromatography</w:t>
      </w:r>
      <w:r w:rsidR="00FB1370" w:rsidRPr="003C674E">
        <w:t xml:space="preserve"> </w:t>
      </w:r>
      <w:r w:rsidRPr="003C674E">
        <w:t>system</w:t>
      </w:r>
      <w:r w:rsidR="00FB1370" w:rsidRPr="003C674E">
        <w:t xml:space="preserve"> </w:t>
      </w:r>
      <w:r w:rsidRPr="003C674E">
        <w:t>(</w:t>
      </w:r>
      <w:proofErr w:type="spellStart"/>
      <w:r w:rsidRPr="003C674E">
        <w:t>Dionex</w:t>
      </w:r>
      <w:proofErr w:type="spellEnd"/>
      <w:r w:rsidRPr="003C674E">
        <w:t>,</w:t>
      </w:r>
      <w:r w:rsidR="00FB1370" w:rsidRPr="003C674E">
        <w:t xml:space="preserve"> </w:t>
      </w:r>
      <w:r w:rsidRPr="003C674E">
        <w:t>CA,</w:t>
      </w:r>
      <w:r w:rsidR="00FB1370" w:rsidRPr="003C674E">
        <w:t xml:space="preserve"> </w:t>
      </w:r>
      <w:r w:rsidRPr="003C674E">
        <w:t>USA)</w:t>
      </w:r>
      <w:r w:rsidR="00FB1370" w:rsidRPr="003C674E">
        <w:t xml:space="preserve"> </w:t>
      </w:r>
      <w:r w:rsidRPr="003C674E">
        <w:t>was</w:t>
      </w:r>
      <w:r w:rsidR="00FB1370" w:rsidRPr="003C674E">
        <w:t xml:space="preserve"> </w:t>
      </w:r>
      <w:r w:rsidRPr="003C674E">
        <w:t>operated</w:t>
      </w:r>
      <w:r w:rsidR="00FB1370" w:rsidRPr="003C674E">
        <w:t xml:space="preserve"> </w:t>
      </w:r>
      <w:r w:rsidRPr="003C674E">
        <w:t>at</w:t>
      </w:r>
      <w:r w:rsidR="00FB1370" w:rsidRPr="003C674E">
        <w:t xml:space="preserve"> </w:t>
      </w:r>
      <w:r w:rsidRPr="003C674E">
        <w:t>45</w:t>
      </w:r>
      <w:r w:rsidR="00FB1370" w:rsidRPr="003C674E">
        <w:t xml:space="preserve"> </w:t>
      </w:r>
      <w:r w:rsidRPr="003C674E">
        <w:t>°C</w:t>
      </w:r>
      <w:r w:rsidR="00FB1370" w:rsidRPr="003C674E">
        <w:t xml:space="preserve"> </w:t>
      </w:r>
      <w:r w:rsidRPr="003C674E">
        <w:t>using</w:t>
      </w:r>
      <w:r w:rsidR="00FB1370" w:rsidRPr="003C674E">
        <w:t xml:space="preserve"> </w:t>
      </w:r>
      <w:r w:rsidRPr="003C674E">
        <w:t>a</w:t>
      </w:r>
      <w:r w:rsidR="00FB1370" w:rsidRPr="003C674E">
        <w:t xml:space="preserve"> </w:t>
      </w:r>
      <w:proofErr w:type="spellStart"/>
      <w:r w:rsidR="003B2983" w:rsidRPr="003C674E">
        <w:t>Dionex</w:t>
      </w:r>
      <w:proofErr w:type="spellEnd"/>
      <w:r w:rsidR="003B2983" w:rsidRPr="003C674E">
        <w:t xml:space="preserve"> </w:t>
      </w:r>
      <w:proofErr w:type="spellStart"/>
      <w:r w:rsidRPr="003C674E">
        <w:t>CarboPac</w:t>
      </w:r>
      <w:proofErr w:type="spellEnd"/>
      <w:r w:rsidR="00FB1370" w:rsidRPr="003C674E">
        <w:t xml:space="preserve"> </w:t>
      </w:r>
      <w:r w:rsidRPr="003C674E">
        <w:t>SA10</w:t>
      </w:r>
      <w:r w:rsidR="00FB1370" w:rsidRPr="003C674E">
        <w:t xml:space="preserve"> </w:t>
      </w:r>
      <w:r w:rsidRPr="003C674E">
        <w:t>column</w:t>
      </w:r>
      <w:r w:rsidR="00FB1370" w:rsidRPr="003C674E">
        <w:t xml:space="preserve"> </w:t>
      </w:r>
      <w:r w:rsidRPr="003C674E">
        <w:t>with</w:t>
      </w:r>
      <w:r w:rsidR="00FB1370" w:rsidRPr="003C674E">
        <w:t xml:space="preserve"> </w:t>
      </w:r>
      <w:r w:rsidRPr="003C674E">
        <w:t>a</w:t>
      </w:r>
      <w:r w:rsidR="00FB1370" w:rsidRPr="003C674E">
        <w:t xml:space="preserve"> </w:t>
      </w:r>
      <w:proofErr w:type="spellStart"/>
      <w:r w:rsidRPr="003C674E">
        <w:t>CarboPac</w:t>
      </w:r>
      <w:proofErr w:type="spellEnd"/>
      <w:r w:rsidR="00FB1370" w:rsidRPr="003C674E">
        <w:t xml:space="preserve"> </w:t>
      </w:r>
      <w:r w:rsidRPr="003C674E">
        <w:t>SA10G</w:t>
      </w:r>
      <w:r w:rsidR="00FB1370" w:rsidRPr="003C674E">
        <w:t xml:space="preserve"> </w:t>
      </w:r>
      <w:r w:rsidRPr="003C674E">
        <w:t>guard</w:t>
      </w:r>
      <w:r w:rsidR="00FB1370" w:rsidRPr="003C674E">
        <w:t xml:space="preserve"> </w:t>
      </w:r>
      <w:r w:rsidRPr="003C674E">
        <w:t>column.</w:t>
      </w:r>
      <w:r w:rsidR="00FB1370" w:rsidRPr="003C674E">
        <w:t xml:space="preserve"> </w:t>
      </w:r>
      <w:r w:rsidRPr="003C674E">
        <w:t>An</w:t>
      </w:r>
      <w:r w:rsidR="00FB1370" w:rsidRPr="003C674E">
        <w:t xml:space="preserve"> </w:t>
      </w:r>
      <w:r w:rsidRPr="003C674E">
        <w:t>eluent</w:t>
      </w:r>
      <w:r w:rsidR="00FB1370" w:rsidRPr="003C674E">
        <w:t xml:space="preserve"> </w:t>
      </w:r>
      <w:r w:rsidRPr="003C674E">
        <w:t>generator</w:t>
      </w:r>
      <w:r w:rsidR="003B2983" w:rsidRPr="003C674E">
        <w:t>, comprising a</w:t>
      </w:r>
      <w:r w:rsidR="006F16EC" w:rsidRPr="003C674E">
        <w:t xml:space="preserve"> </w:t>
      </w:r>
      <w:proofErr w:type="spellStart"/>
      <w:r w:rsidR="006F16EC" w:rsidRPr="003C674E">
        <w:t>Dionex</w:t>
      </w:r>
      <w:proofErr w:type="spellEnd"/>
      <w:r w:rsidR="006F16EC" w:rsidRPr="003C674E">
        <w:t xml:space="preserve"> EGC 500 eluent generator cartridge</w:t>
      </w:r>
      <w:r w:rsidR="003B2983" w:rsidRPr="003C674E">
        <w:t xml:space="preserve">, </w:t>
      </w:r>
      <w:r w:rsidRPr="003C674E">
        <w:t>prepared</w:t>
      </w:r>
      <w:r w:rsidR="00FB1370" w:rsidRPr="003C674E">
        <w:t xml:space="preserve"> </w:t>
      </w:r>
      <w:r w:rsidRPr="003C674E">
        <w:t>0.001</w:t>
      </w:r>
      <w:r w:rsidR="00FB1370" w:rsidRPr="003C674E">
        <w:t xml:space="preserve"> </w:t>
      </w:r>
      <w:r w:rsidRPr="003C674E">
        <w:t>M</w:t>
      </w:r>
      <w:r w:rsidR="00FB1370" w:rsidRPr="003C674E">
        <w:t xml:space="preserve"> </w:t>
      </w:r>
      <w:r w:rsidR="006F16EC" w:rsidRPr="003C674E">
        <w:t xml:space="preserve">KOH </w:t>
      </w:r>
      <w:r w:rsidRPr="003C674E">
        <w:t>for</w:t>
      </w:r>
      <w:r w:rsidR="00FB1370" w:rsidRPr="003C674E">
        <w:t xml:space="preserve"> </w:t>
      </w:r>
      <w:r w:rsidRPr="003C674E">
        <w:t>14</w:t>
      </w:r>
      <w:r w:rsidR="00FB1370" w:rsidRPr="003C674E">
        <w:t xml:space="preserve"> </w:t>
      </w:r>
      <w:r w:rsidRPr="003C674E">
        <w:t>min</w:t>
      </w:r>
      <w:r w:rsidR="00FB1370" w:rsidRPr="003C674E">
        <w:t xml:space="preserve"> </w:t>
      </w:r>
      <w:r w:rsidRPr="003C674E">
        <w:t>isocratic</w:t>
      </w:r>
      <w:r w:rsidR="00FB1370" w:rsidRPr="003C674E">
        <w:t xml:space="preserve"> </w:t>
      </w:r>
      <w:r w:rsidRPr="003C674E">
        <w:t>elution</w:t>
      </w:r>
      <w:r w:rsidR="00FB1370" w:rsidRPr="003C674E">
        <w:t xml:space="preserve"> </w:t>
      </w:r>
      <w:r w:rsidRPr="003C674E">
        <w:t>at</w:t>
      </w:r>
      <w:r w:rsidR="00FB1370" w:rsidRPr="003C674E">
        <w:t xml:space="preserve"> </w:t>
      </w:r>
      <w:r w:rsidRPr="003C674E">
        <w:t>1.5</w:t>
      </w:r>
      <w:r w:rsidR="00FB1370" w:rsidRPr="003C674E">
        <w:t xml:space="preserve"> </w:t>
      </w:r>
      <w:r w:rsidRPr="003C674E">
        <w:t>mL</w:t>
      </w:r>
      <w:r w:rsidR="00FB1370" w:rsidRPr="003C674E">
        <w:t xml:space="preserve"> </w:t>
      </w:r>
      <w:proofErr w:type="gramStart"/>
      <w:r w:rsidRPr="003C674E">
        <w:t>min</w:t>
      </w:r>
      <w:r w:rsidRPr="003C674E">
        <w:rPr>
          <w:vertAlign w:val="superscript"/>
        </w:rPr>
        <w:t>-1</w:t>
      </w:r>
      <w:proofErr w:type="gramEnd"/>
      <w:r w:rsidRPr="003C674E">
        <w:t>.</w:t>
      </w:r>
      <w:r w:rsidR="00330177" w:rsidRPr="003C674E">
        <w:t xml:space="preserve"> </w:t>
      </w:r>
      <w:r w:rsidR="00330177" w:rsidRPr="003C674E">
        <w:rPr>
          <w:smallCaps/>
        </w:rPr>
        <w:t>d</w:t>
      </w:r>
      <w:r w:rsidR="00330177" w:rsidRPr="003C674E">
        <w:t xml:space="preserve">-(–)-arabinose (99%), </w:t>
      </w:r>
      <w:r w:rsidR="00330177" w:rsidRPr="003C674E">
        <w:rPr>
          <w:smallCaps/>
        </w:rPr>
        <w:t>d</w:t>
      </w:r>
      <w:r w:rsidR="00330177" w:rsidRPr="003C674E">
        <w:t xml:space="preserve">-(+)-glucose (anhydrous, 99%) and </w:t>
      </w:r>
      <w:r w:rsidR="00330177" w:rsidRPr="003C674E">
        <w:rPr>
          <w:smallCaps/>
        </w:rPr>
        <w:t>d</w:t>
      </w:r>
      <w:r w:rsidR="00330177" w:rsidRPr="003C674E">
        <w:t xml:space="preserve">-(+)-xylose (≥98%) calibration standards supplied by </w:t>
      </w:r>
      <w:proofErr w:type="spellStart"/>
      <w:r w:rsidR="00330177" w:rsidRPr="003C674E">
        <w:t>Thermo</w:t>
      </w:r>
      <w:proofErr w:type="spellEnd"/>
      <w:r w:rsidR="00330177" w:rsidRPr="003C674E">
        <w:t xml:space="preserve"> Fisher, </w:t>
      </w:r>
      <w:r w:rsidRPr="003C674E">
        <w:t>were</w:t>
      </w:r>
      <w:r w:rsidR="00FB1370" w:rsidRPr="003C674E">
        <w:t xml:space="preserve"> </w:t>
      </w:r>
      <w:r w:rsidRPr="003C674E">
        <w:t>used</w:t>
      </w:r>
      <w:r w:rsidR="00FB1370" w:rsidRPr="003C674E">
        <w:t xml:space="preserve"> </w:t>
      </w:r>
      <w:r w:rsidRPr="003C674E">
        <w:t>for</w:t>
      </w:r>
      <w:r w:rsidR="00FB1370" w:rsidRPr="003C674E">
        <w:t xml:space="preserve"> </w:t>
      </w:r>
      <w:r w:rsidRPr="003C674E">
        <w:t>monosaccharide</w:t>
      </w:r>
      <w:r w:rsidR="00FB1370" w:rsidRPr="003C674E">
        <w:t xml:space="preserve"> </w:t>
      </w:r>
      <w:r w:rsidRPr="003C674E">
        <w:t>identification</w:t>
      </w:r>
      <w:r w:rsidR="00FB1370" w:rsidRPr="003C674E">
        <w:t xml:space="preserve"> </w:t>
      </w:r>
      <w:r w:rsidRPr="003C674E">
        <w:t>and</w:t>
      </w:r>
      <w:r w:rsidR="00FB1370" w:rsidRPr="003C674E">
        <w:t xml:space="preserve"> </w:t>
      </w:r>
      <w:r w:rsidRPr="003C674E">
        <w:t>quantitation.</w:t>
      </w:r>
    </w:p>
    <w:p w14:paraId="4AABAC8F" w14:textId="77777777" w:rsidR="005F398C" w:rsidRPr="003C674E" w:rsidRDefault="005F398C" w:rsidP="005F398C">
      <w:pPr>
        <w:pStyle w:val="TAMainText"/>
      </w:pPr>
    </w:p>
    <w:p w14:paraId="3707BC26" w14:textId="77777777" w:rsidR="005F398C" w:rsidRPr="003C674E" w:rsidRDefault="005F398C" w:rsidP="005F398C">
      <w:pPr>
        <w:pStyle w:val="TAMainText"/>
      </w:pPr>
    </w:p>
    <w:p w14:paraId="3EC9C6B6" w14:textId="1D5BE5D0" w:rsidR="005F398C" w:rsidRPr="003C674E" w:rsidRDefault="005F398C" w:rsidP="0011730A">
      <w:pPr>
        <w:pStyle w:val="2heading"/>
        <w:rPr>
          <w:lang w:val="en-US"/>
        </w:rPr>
      </w:pPr>
      <w:r w:rsidRPr="003C674E">
        <w:rPr>
          <w:lang w:val="en-US"/>
        </w:rPr>
        <w:t>Lignin</w:t>
      </w:r>
      <w:r w:rsidR="00FB1370" w:rsidRPr="003C674E">
        <w:rPr>
          <w:lang w:val="en-US"/>
        </w:rPr>
        <w:t xml:space="preserve"> </w:t>
      </w:r>
      <w:r w:rsidRPr="003C674E">
        <w:rPr>
          <w:lang w:val="en-US"/>
        </w:rPr>
        <w:t>content</w:t>
      </w:r>
      <w:r w:rsidR="00FB1370" w:rsidRPr="003C674E">
        <w:rPr>
          <w:lang w:val="en-US"/>
        </w:rPr>
        <w:t xml:space="preserve"> </w:t>
      </w:r>
      <w:r w:rsidRPr="003C674E">
        <w:rPr>
          <w:lang w:val="en-US"/>
        </w:rPr>
        <w:t>determination</w:t>
      </w:r>
    </w:p>
    <w:p w14:paraId="5DD903D7" w14:textId="77777777" w:rsidR="005F398C" w:rsidRPr="003C674E" w:rsidRDefault="005F398C" w:rsidP="005F398C">
      <w:pPr>
        <w:pStyle w:val="TAMainText"/>
      </w:pPr>
    </w:p>
    <w:p w14:paraId="69753322" w14:textId="4BD5D016" w:rsidR="005F398C" w:rsidRPr="003C674E" w:rsidRDefault="005F398C" w:rsidP="0091752C">
      <w:pPr>
        <w:pStyle w:val="TAMainText"/>
      </w:pPr>
      <w:bookmarkStart w:id="8" w:name="_Hlk145873044"/>
      <w:r w:rsidRPr="003C674E">
        <w:t>Acetyl</w:t>
      </w:r>
      <w:r w:rsidR="00FB1370" w:rsidRPr="003C674E">
        <w:t xml:space="preserve"> </w:t>
      </w:r>
      <w:r w:rsidRPr="003C674E">
        <w:t>bromide</w:t>
      </w:r>
      <w:r w:rsidR="00FB1370" w:rsidRPr="003C674E">
        <w:t xml:space="preserve"> </w:t>
      </w:r>
      <w:r w:rsidRPr="003C674E">
        <w:t>soluble</w:t>
      </w:r>
      <w:r w:rsidR="00FB1370" w:rsidRPr="003C674E">
        <w:t xml:space="preserve"> </w:t>
      </w:r>
      <w:r w:rsidRPr="003C674E">
        <w:t>lignin</w:t>
      </w:r>
      <w:r w:rsidR="00FB1370" w:rsidRPr="003C674E">
        <w:t xml:space="preserve"> </w:t>
      </w:r>
      <w:r w:rsidRPr="003C674E">
        <w:t>percentages</w:t>
      </w:r>
      <w:r w:rsidR="00573066" w:rsidRPr="003C674E">
        <w:t xml:space="preserve"> (ABSL%)</w:t>
      </w:r>
      <w:r w:rsidR="00FB1370" w:rsidRPr="003C674E">
        <w:t xml:space="preserve"> </w:t>
      </w:r>
      <w:r w:rsidRPr="003C674E">
        <w:t>were</w:t>
      </w:r>
      <w:r w:rsidR="00FB1370" w:rsidRPr="003C674E">
        <w:t xml:space="preserve"> </w:t>
      </w:r>
      <w:r w:rsidRPr="003C674E">
        <w:t>determined</w:t>
      </w:r>
      <w:r w:rsidR="00FB1370" w:rsidRPr="003C674E">
        <w:t xml:space="preserve"> </w:t>
      </w:r>
      <w:r w:rsidRPr="003C674E">
        <w:t>in</w:t>
      </w:r>
      <w:r w:rsidR="00FB1370" w:rsidRPr="003C674E">
        <w:t xml:space="preserve"> </w:t>
      </w:r>
      <w:r w:rsidRPr="003C674E">
        <w:t>duplicate</w:t>
      </w:r>
      <w:r w:rsidR="00FB1370" w:rsidRPr="003C674E">
        <w:t xml:space="preserve"> </w:t>
      </w:r>
      <w:r w:rsidRPr="003C674E">
        <w:t>for</w:t>
      </w:r>
      <w:r w:rsidR="00FB1370" w:rsidRPr="003C674E">
        <w:t xml:space="preserve"> </w:t>
      </w:r>
      <w:r w:rsidRPr="003C674E">
        <w:t>all</w:t>
      </w:r>
      <w:r w:rsidR="00FB1370" w:rsidRPr="003C674E">
        <w:t xml:space="preserve"> </w:t>
      </w:r>
      <w:r w:rsidRPr="003C674E">
        <w:t>samples</w:t>
      </w:r>
      <w:r w:rsidR="00FB1370" w:rsidRPr="003C674E">
        <w:t xml:space="preserve"> </w:t>
      </w:r>
      <w:r w:rsidRPr="003C674E">
        <w:t>from</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00414DF7" w:rsidRPr="003C674E">
        <w:t>phase</w:t>
      </w:r>
      <w:r w:rsidR="00FB1370" w:rsidRPr="003C674E">
        <w:t xml:space="preserve"> </w:t>
      </w:r>
      <w:r w:rsidRPr="003C674E">
        <w:t>(Table</w:t>
      </w:r>
      <w:r w:rsidR="00FB1370" w:rsidRPr="003C674E">
        <w:t xml:space="preserve"> </w:t>
      </w:r>
      <w:r w:rsidRPr="003C674E">
        <w:t>1),</w:t>
      </w:r>
      <w:r w:rsidR="00FB1370" w:rsidRPr="003C674E">
        <w:t xml:space="preserve"> </w:t>
      </w:r>
      <w:r w:rsidRPr="003C674E">
        <w:t>following</w:t>
      </w:r>
      <w:r w:rsidR="00FB1370" w:rsidRPr="003C674E">
        <w:t xml:space="preserve"> </w:t>
      </w:r>
      <w:r w:rsidRPr="003C674E">
        <w:t>previously</w:t>
      </w:r>
      <w:r w:rsidR="00FB1370" w:rsidRPr="003C674E">
        <w:t xml:space="preserve"> </w:t>
      </w:r>
      <w:r w:rsidRPr="003C674E">
        <w:t>reported</w:t>
      </w:r>
      <w:r w:rsidR="00FB1370" w:rsidRPr="003C674E">
        <w:t xml:space="preserve"> </w:t>
      </w:r>
      <w:r w:rsidRPr="003C674E">
        <w:t>procedure</w:t>
      </w:r>
      <w:r w:rsidR="00B60B42" w:rsidRPr="003C674E">
        <w:t>s</w:t>
      </w:r>
      <w:r w:rsidR="00C330BD" w:rsidRPr="003C674E">
        <w:fldChar w:fldCharType="begin">
          <w:fldData xml:space="preserve">PEVuZE5vdGU+PENpdGU+PEF1dGhvcj5kYSBDb3N0YTwvQXV0aG9yPjxZZWFyPjIwMTQ8L1llYXI+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</w:fldData>
        </w:fldChar>
      </w:r>
      <w:r w:rsidR="000971EA">
        <w:instrText xml:space="preserve"> ADDIN EN.CITE </w:instrText>
      </w:r>
      <w:r w:rsidR="000971EA">
        <w:fldChar w:fldCharType="begin">
          <w:fldData xml:space="preserve">PEVuZE5vdGU+PENpdGU+PEF1dGhvcj5kYSBDb3N0YTwvQXV0aG9yPjxZZWFyPjIwMTQ8L1llYXI+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41,42</w:t>
      </w:r>
      <w:r w:rsidR="00C330BD" w:rsidRPr="003C674E">
        <w:fldChar w:fldCharType="end"/>
      </w:r>
      <w:r w:rsidRPr="003C674E">
        <w:t>.</w:t>
      </w:r>
      <w:r w:rsidR="00E36B71">
        <w:t xml:space="preserve"> </w:t>
      </w:r>
      <w:r w:rsidR="0091752C">
        <w:t xml:space="preserve">Briefly, </w:t>
      </w:r>
      <w:r w:rsidR="0091752C" w:rsidRPr="003C674E">
        <w:t>500 μL of a freshly prepared 25% (</w:t>
      </w:r>
      <w:r w:rsidR="0091752C" w:rsidRPr="003C674E">
        <w:rPr>
          <w:i/>
          <w:iCs/>
        </w:rPr>
        <w:t>v</w:t>
      </w:r>
      <w:r w:rsidR="0091752C" w:rsidRPr="003C674E">
        <w:t>/</w:t>
      </w:r>
      <w:r w:rsidR="0091752C" w:rsidRPr="003C674E">
        <w:rPr>
          <w:i/>
          <w:iCs/>
        </w:rPr>
        <w:t>v</w:t>
      </w:r>
      <w:r w:rsidR="0091752C" w:rsidRPr="003C674E">
        <w:t xml:space="preserve">) solution of acetyl bromide (≥98%, </w:t>
      </w:r>
      <w:proofErr w:type="spellStart"/>
      <w:r w:rsidR="0091752C" w:rsidRPr="003C674E">
        <w:t>Thermo</w:t>
      </w:r>
      <w:proofErr w:type="spellEnd"/>
      <w:r w:rsidR="0091752C" w:rsidRPr="003C674E">
        <w:t xml:space="preserve"> Fisher) in glacial acetic acid was added</w:t>
      </w:r>
      <w:r w:rsidR="0091752C">
        <w:t xml:space="preserve"> t</w:t>
      </w:r>
      <w:r w:rsidRPr="003C674E">
        <w:t>o</w:t>
      </w:r>
      <w:r w:rsidR="00FB1370" w:rsidRPr="003C674E">
        <w:t xml:space="preserve"> </w:t>
      </w:r>
      <w:r w:rsidRPr="003C674E">
        <w:t>10</w:t>
      </w:r>
      <w:r w:rsidR="00FB1370" w:rsidRPr="003C674E">
        <w:t xml:space="preserve"> </w:t>
      </w:r>
      <w:r w:rsidRPr="003C674E">
        <w:t>mg</w:t>
      </w:r>
      <w:r w:rsidR="00FB1370" w:rsidRPr="003C674E">
        <w:t xml:space="preserve"> </w:t>
      </w:r>
      <w:r w:rsidRPr="003C674E">
        <w:t>of</w:t>
      </w:r>
      <w:r w:rsidR="00FB1370" w:rsidRPr="003C674E">
        <w:t xml:space="preserve"> </w:t>
      </w:r>
      <w:r w:rsidRPr="003C674E">
        <w:t>each</w:t>
      </w:r>
      <w:r w:rsidR="00FB1370" w:rsidRPr="003C674E">
        <w:t xml:space="preserve"> </w:t>
      </w:r>
      <w:r w:rsidRPr="003C674E">
        <w:t>sample</w:t>
      </w:r>
      <w:r w:rsidR="00571985">
        <w:t>.</w:t>
      </w:r>
      <w:r w:rsidR="00571985" w:rsidRPr="00571985">
        <w:t xml:space="preserve"> </w:t>
      </w:r>
      <w:r w:rsidR="00571985" w:rsidRPr="003C674E">
        <w:t>Sealed tubes were left at</w:t>
      </w:r>
      <w:r w:rsidR="00FB1370" w:rsidRPr="003C674E">
        <w:t xml:space="preserve"> </w:t>
      </w:r>
      <w:r w:rsidRPr="003C674E">
        <w:t>50</w:t>
      </w:r>
      <w:r w:rsidR="00FB1370" w:rsidRPr="003C674E">
        <w:t xml:space="preserve"> </w:t>
      </w:r>
      <w:r w:rsidRPr="003C674E">
        <w:t>°C</w:t>
      </w:r>
      <w:r w:rsidR="00FB1370" w:rsidRPr="003C674E">
        <w:t xml:space="preserve"> </w:t>
      </w:r>
      <w:r w:rsidRPr="003C674E">
        <w:t>for</w:t>
      </w:r>
      <w:r w:rsidR="00FB1370" w:rsidRPr="003C674E">
        <w:t xml:space="preserve"> </w:t>
      </w:r>
      <w:r w:rsidRPr="003C674E">
        <w:t>3</w:t>
      </w:r>
      <w:r w:rsidR="00297341">
        <w:t>h.</w:t>
      </w:r>
      <w:r w:rsidR="00FB1370" w:rsidRPr="003C674E">
        <w:t xml:space="preserve"> </w:t>
      </w:r>
      <w:r w:rsidR="0091752C">
        <w:t xml:space="preserve">Subsequently, </w:t>
      </w:r>
      <w:r w:rsidRPr="003C674E">
        <w:t>2</w:t>
      </w:r>
      <w:r w:rsidR="00FB1370" w:rsidRPr="003C674E">
        <w:t xml:space="preserve"> </w:t>
      </w:r>
      <w:r w:rsidRPr="003C674E">
        <w:t>mL</w:t>
      </w:r>
      <w:r w:rsidR="00FB1370" w:rsidRPr="003C674E">
        <w:t xml:space="preserve"> </w:t>
      </w:r>
      <w:r w:rsidRPr="003C674E">
        <w:t>of</w:t>
      </w:r>
      <w:r w:rsidR="00FB1370" w:rsidRPr="003C674E">
        <w:t xml:space="preserve"> </w:t>
      </w:r>
      <w:r w:rsidRPr="003C674E">
        <w:t>2</w:t>
      </w:r>
      <w:r w:rsidR="00FB1370" w:rsidRPr="003C674E">
        <w:t xml:space="preserve"> </w:t>
      </w:r>
      <w:r w:rsidRPr="003C674E">
        <w:t>M</w:t>
      </w:r>
      <w:r w:rsidR="00FB1370" w:rsidRPr="003C674E">
        <w:t xml:space="preserve"> </w:t>
      </w:r>
      <w:r w:rsidRPr="003C674E">
        <w:t>NaOH</w:t>
      </w:r>
      <w:r w:rsidR="0091752C">
        <w:t xml:space="preserve"> and </w:t>
      </w:r>
      <w:r w:rsidRPr="003C674E">
        <w:t>350</w:t>
      </w:r>
      <w:r w:rsidR="00FB1370" w:rsidRPr="003C674E">
        <w:t xml:space="preserve"> </w:t>
      </w:r>
      <w:r w:rsidRPr="003C674E">
        <w:t>μL</w:t>
      </w:r>
      <w:r w:rsidR="00FB1370" w:rsidRPr="003C674E">
        <w:t xml:space="preserve"> </w:t>
      </w:r>
      <w:r w:rsidRPr="003C674E">
        <w:t>of</w:t>
      </w:r>
      <w:r w:rsidR="00FB1370" w:rsidRPr="003C674E">
        <w:t xml:space="preserve"> </w:t>
      </w:r>
      <w:r w:rsidRPr="003C674E">
        <w:t>0.5</w:t>
      </w:r>
      <w:r w:rsidR="00FB1370" w:rsidRPr="003C674E">
        <w:t xml:space="preserve"> </w:t>
      </w:r>
      <w:r w:rsidRPr="003C674E">
        <w:t>M</w:t>
      </w:r>
      <w:r w:rsidR="00FB1370" w:rsidRPr="003C674E">
        <w:t xml:space="preserve"> </w:t>
      </w:r>
      <w:r w:rsidRPr="003C674E">
        <w:t>hydroxylamine</w:t>
      </w:r>
      <w:r w:rsidR="00FB1370" w:rsidRPr="003C674E">
        <w:t xml:space="preserve"> </w:t>
      </w:r>
      <w:r w:rsidRPr="003C674E">
        <w:t>hydrochloride</w:t>
      </w:r>
      <w:r w:rsidR="00D41329" w:rsidRPr="003C674E">
        <w:t xml:space="preserve"> (99%, </w:t>
      </w:r>
      <w:proofErr w:type="spellStart"/>
      <w:r w:rsidR="00D41329" w:rsidRPr="003C674E">
        <w:t>Thermo</w:t>
      </w:r>
      <w:proofErr w:type="spellEnd"/>
      <w:r w:rsidR="00D41329" w:rsidRPr="003C674E">
        <w:t xml:space="preserve"> Fisher)</w:t>
      </w:r>
      <w:r w:rsidR="0091752C">
        <w:t xml:space="preserve"> were added</w:t>
      </w:r>
      <w:r w:rsidRPr="003C674E">
        <w:t>.</w:t>
      </w:r>
      <w:r w:rsidR="00FB1370" w:rsidRPr="003C674E">
        <w:t xml:space="preserve"> </w:t>
      </w:r>
      <w:r w:rsidRPr="003C674E">
        <w:t>Final</w:t>
      </w:r>
      <w:r w:rsidR="00FB1370" w:rsidRPr="003C674E">
        <w:t xml:space="preserve"> </w:t>
      </w:r>
      <w:r w:rsidRPr="003C674E">
        <w:t>volumes</w:t>
      </w:r>
      <w:r w:rsidR="00FB1370" w:rsidRPr="003C674E">
        <w:t xml:space="preserve"> </w:t>
      </w:r>
      <w:r w:rsidRPr="003C674E">
        <w:t>were</w:t>
      </w:r>
      <w:r w:rsidR="00FB1370" w:rsidRPr="003C674E">
        <w:t xml:space="preserve"> </w:t>
      </w:r>
      <w:r w:rsidRPr="003C674E">
        <w:t>adjusted</w:t>
      </w:r>
      <w:r w:rsidR="00FB1370" w:rsidRPr="003C674E">
        <w:t xml:space="preserve"> </w:t>
      </w:r>
      <w:r w:rsidRPr="003C674E">
        <w:t>to</w:t>
      </w:r>
      <w:r w:rsidR="00FB1370" w:rsidRPr="003C674E">
        <w:t xml:space="preserve"> </w:t>
      </w:r>
      <w:r w:rsidRPr="003C674E">
        <w:t>10</w:t>
      </w:r>
      <w:r w:rsidR="00FB1370" w:rsidRPr="003C674E">
        <w:t xml:space="preserve"> </w:t>
      </w:r>
      <w:r w:rsidRPr="003C674E">
        <w:t>mL</w:t>
      </w:r>
      <w:r w:rsidR="00FB1370" w:rsidRPr="003C674E">
        <w:t xml:space="preserve"> </w:t>
      </w:r>
      <w:r w:rsidRPr="003C674E">
        <w:t>with</w:t>
      </w:r>
      <w:r w:rsidR="00FB1370" w:rsidRPr="003C674E">
        <w:t xml:space="preserve"> </w:t>
      </w:r>
      <w:r w:rsidRPr="003C674E">
        <w:t>glacial</w:t>
      </w:r>
      <w:r w:rsidR="00FB1370" w:rsidRPr="003C674E">
        <w:t xml:space="preserve"> </w:t>
      </w:r>
      <w:r w:rsidRPr="003C674E">
        <w:t>acetic</w:t>
      </w:r>
      <w:r w:rsidR="00FB1370" w:rsidRPr="003C674E">
        <w:t xml:space="preserve"> </w:t>
      </w:r>
      <w:r w:rsidRPr="003C674E">
        <w:t>acid</w:t>
      </w:r>
      <w:r w:rsidR="00FB1370" w:rsidRPr="003C674E">
        <w:t xml:space="preserve"> </w:t>
      </w:r>
      <w:r w:rsidRPr="003C674E">
        <w:t>and</w:t>
      </w:r>
      <w:r w:rsidR="00FB1370" w:rsidRPr="003C674E">
        <w:t xml:space="preserve"> </w:t>
      </w:r>
      <w:r w:rsidRPr="003C674E">
        <w:t>centrifuged</w:t>
      </w:r>
      <w:r w:rsidR="00FB1370" w:rsidRPr="003C674E">
        <w:t xml:space="preserve"> </w:t>
      </w:r>
      <w:r w:rsidRPr="003C674E">
        <w:t>(2000</w:t>
      </w:r>
      <w:r w:rsidR="00B06410" w:rsidRPr="003C674E">
        <w:t>×</w:t>
      </w:r>
      <w:r w:rsidRPr="003C674E">
        <w:rPr>
          <w:i/>
          <w:iCs/>
        </w:rPr>
        <w:t>g</w:t>
      </w:r>
      <w:r w:rsidR="00FB1370" w:rsidRPr="003C674E">
        <w:t xml:space="preserve"> </w:t>
      </w:r>
      <w:r w:rsidRPr="003C674E">
        <w:t>for</w:t>
      </w:r>
      <w:r w:rsidR="00FB1370" w:rsidRPr="003C674E">
        <w:t xml:space="preserve"> </w:t>
      </w:r>
      <w:r w:rsidRPr="003C674E">
        <w:t>10</w:t>
      </w:r>
      <w:r w:rsidR="00FB1370" w:rsidRPr="003C674E">
        <w:t xml:space="preserve"> </w:t>
      </w:r>
      <w:r w:rsidRPr="003C674E">
        <w:t>min)</w:t>
      </w:r>
      <w:r w:rsidR="00FB1370" w:rsidRPr="003C674E">
        <w:t xml:space="preserve"> </w:t>
      </w:r>
      <w:r w:rsidRPr="003C674E">
        <w:t>to</w:t>
      </w:r>
      <w:r w:rsidR="00FB1370" w:rsidRPr="003C674E">
        <w:t xml:space="preserve"> </w:t>
      </w:r>
      <w:r w:rsidRPr="003C674E">
        <w:t>produce</w:t>
      </w:r>
      <w:r w:rsidR="00FB1370" w:rsidRPr="003C674E">
        <w:t xml:space="preserve"> </w:t>
      </w:r>
      <w:r w:rsidRPr="003C674E">
        <w:t>particulate-free</w:t>
      </w:r>
      <w:r w:rsidR="00FB1370" w:rsidRPr="003C674E">
        <w:t xml:space="preserve"> </w:t>
      </w:r>
      <w:r w:rsidRPr="003C674E">
        <w:t>supernatants.</w:t>
      </w:r>
      <w:r w:rsidR="00FB1370" w:rsidRPr="003C674E">
        <w:t xml:space="preserve"> </w:t>
      </w:r>
      <w:r w:rsidRPr="003C674E">
        <w:t>From</w:t>
      </w:r>
      <w:r w:rsidR="00FB1370" w:rsidRPr="003C674E">
        <w:t xml:space="preserve"> </w:t>
      </w:r>
      <w:r w:rsidRPr="003C674E">
        <w:t>there,</w:t>
      </w:r>
      <w:r w:rsidR="00FB1370" w:rsidRPr="003C674E">
        <w:t xml:space="preserve"> </w:t>
      </w:r>
      <w:r w:rsidRPr="003C674E">
        <w:t>200</w:t>
      </w:r>
      <w:r w:rsidR="00FB1370" w:rsidRPr="003C674E">
        <w:t xml:space="preserve"> </w:t>
      </w:r>
      <w:r w:rsidRPr="003C674E">
        <w:t>μL</w:t>
      </w:r>
      <w:r w:rsidR="00FB1370" w:rsidRPr="003C674E">
        <w:t xml:space="preserve"> </w:t>
      </w:r>
      <w:r w:rsidR="0091752C">
        <w:t>were</w:t>
      </w:r>
      <w:r w:rsidR="00FB1370" w:rsidRPr="003C674E">
        <w:t xml:space="preserve"> </w:t>
      </w:r>
      <w:r w:rsidRPr="003C674E">
        <w:t>transferred</w:t>
      </w:r>
      <w:r w:rsidR="00FB1370" w:rsidRPr="003C674E">
        <w:t xml:space="preserve"> </w:t>
      </w:r>
      <w:r w:rsidRPr="003C674E">
        <w:t>to</w:t>
      </w:r>
      <w:r w:rsidR="00FB1370" w:rsidRPr="003C674E">
        <w:t xml:space="preserve"> </w:t>
      </w:r>
      <w:r w:rsidRPr="003C674E">
        <w:t>UV-transparent</w:t>
      </w:r>
      <w:r w:rsidR="00FB1370" w:rsidRPr="003C674E">
        <w:t xml:space="preserve"> </w:t>
      </w:r>
      <w:r w:rsidRPr="003C674E">
        <w:t>96-well</w:t>
      </w:r>
      <w:r w:rsidR="00FB1370" w:rsidRPr="003C674E">
        <w:t xml:space="preserve"> </w:t>
      </w:r>
      <w:r w:rsidRPr="003C674E">
        <w:t>plates</w:t>
      </w:r>
      <w:r w:rsidR="00FB1370" w:rsidRPr="003C674E">
        <w:t xml:space="preserve"> </w:t>
      </w:r>
      <w:r w:rsidRPr="003C674E">
        <w:t>(UV-Star,</w:t>
      </w:r>
      <w:r w:rsidR="00FB1370" w:rsidRPr="003C674E">
        <w:t xml:space="preserve"> </w:t>
      </w:r>
      <w:r w:rsidRPr="003C674E">
        <w:t>Greiner</w:t>
      </w:r>
      <w:r w:rsidR="00FB1370" w:rsidRPr="003C674E">
        <w:t xml:space="preserve"> </w:t>
      </w:r>
      <w:r w:rsidRPr="003C674E">
        <w:t>Bio-One,</w:t>
      </w:r>
      <w:r w:rsidR="00FB1370" w:rsidRPr="003C674E">
        <w:t xml:space="preserve"> </w:t>
      </w:r>
      <w:r w:rsidRPr="003C674E">
        <w:t>Austria).</w:t>
      </w:r>
      <w:r w:rsidR="00FB1370" w:rsidRPr="003C674E">
        <w:t xml:space="preserve"> </w:t>
      </w:r>
      <w:r w:rsidRPr="003C674E">
        <w:t>Absorbance</w:t>
      </w:r>
      <w:r w:rsidR="00FB1370" w:rsidRPr="003C674E">
        <w:t xml:space="preserve"> </w:t>
      </w:r>
      <w:r w:rsidRPr="003C674E">
        <w:t>at</w:t>
      </w:r>
      <w:r w:rsidR="00FB1370" w:rsidRPr="003C674E">
        <w:t xml:space="preserve"> </w:t>
      </w:r>
      <w:r w:rsidRPr="003C674E">
        <w:t>280</w:t>
      </w:r>
      <w:r w:rsidR="00FB1370" w:rsidRPr="003C674E">
        <w:t xml:space="preserve"> </w:t>
      </w:r>
      <w:r w:rsidRPr="003C674E">
        <w:t>nm</w:t>
      </w:r>
      <w:r w:rsidR="00FB1370" w:rsidRPr="003C674E">
        <w:t xml:space="preserve"> </w:t>
      </w:r>
      <w:r w:rsidRPr="003C674E">
        <w:t>was</w:t>
      </w:r>
      <w:r w:rsidR="00FB1370" w:rsidRPr="003C674E">
        <w:t xml:space="preserve"> </w:t>
      </w:r>
      <w:r w:rsidRPr="003C674E">
        <w:t>measured</w:t>
      </w:r>
      <w:r w:rsidR="00FB1370" w:rsidRPr="003C674E">
        <w:t xml:space="preserve"> </w:t>
      </w:r>
      <w:r w:rsidRPr="003C674E">
        <w:t>with</w:t>
      </w:r>
      <w:r w:rsidR="00FB1370" w:rsidRPr="003C674E">
        <w:t xml:space="preserve"> </w:t>
      </w:r>
      <w:r w:rsidRPr="003C674E">
        <w:t>a</w:t>
      </w:r>
      <w:r w:rsidR="00FB1370" w:rsidRPr="003C674E">
        <w:t xml:space="preserve"> </w:t>
      </w:r>
      <w:r w:rsidRPr="003C674E">
        <w:t>plate</w:t>
      </w:r>
      <w:r w:rsidR="00FB1370" w:rsidRPr="003C674E">
        <w:t xml:space="preserve"> </w:t>
      </w:r>
      <w:r w:rsidRPr="003C674E">
        <w:t>reader</w:t>
      </w:r>
      <w:r w:rsidR="00FB1370" w:rsidRPr="003C674E">
        <w:t xml:space="preserve"> </w:t>
      </w:r>
      <w:r w:rsidRPr="003C674E">
        <w:t>(Multimode</w:t>
      </w:r>
      <w:r w:rsidR="00FB1370" w:rsidRPr="003C674E">
        <w:t xml:space="preserve"> </w:t>
      </w:r>
      <w:r w:rsidRPr="003C674E">
        <w:t>Plate</w:t>
      </w:r>
      <w:r w:rsidR="00FB1370" w:rsidRPr="003C674E">
        <w:t xml:space="preserve"> </w:t>
      </w:r>
      <w:r w:rsidRPr="003C674E">
        <w:t>Reader</w:t>
      </w:r>
      <w:r w:rsidR="00FB1370" w:rsidRPr="003C674E">
        <w:t xml:space="preserve"> </w:t>
      </w:r>
      <w:r w:rsidRPr="003C674E">
        <w:t>2300</w:t>
      </w:r>
      <w:r w:rsidR="00FB1370" w:rsidRPr="003C674E">
        <w:t xml:space="preserve"> </w:t>
      </w:r>
      <w:proofErr w:type="spellStart"/>
      <w:r w:rsidRPr="003C674E">
        <w:t>EnSpire</w:t>
      </w:r>
      <w:proofErr w:type="spellEnd"/>
      <w:r w:rsidRPr="003C674E">
        <w:t>,</w:t>
      </w:r>
      <w:r w:rsidR="00FB1370" w:rsidRPr="003C674E">
        <w:t xml:space="preserve"> </w:t>
      </w:r>
      <w:r w:rsidR="00D41329" w:rsidRPr="003C674E">
        <w:t>Perkin Elmer</w:t>
      </w:r>
      <w:r w:rsidRPr="003C674E">
        <w:t>,</w:t>
      </w:r>
      <w:r w:rsidR="00FB1370" w:rsidRPr="003C674E">
        <w:t xml:space="preserve"> </w:t>
      </w:r>
      <w:r w:rsidRPr="003C674E">
        <w:t>MA,</w:t>
      </w:r>
      <w:r w:rsidR="00FB1370" w:rsidRPr="003C674E">
        <w:t xml:space="preserve"> </w:t>
      </w:r>
      <w:r w:rsidRPr="003C674E">
        <w:t>USA).</w:t>
      </w:r>
      <w:r w:rsidR="00FB1370" w:rsidRPr="003C674E">
        <w:t xml:space="preserve"> </w:t>
      </w:r>
      <w:r w:rsidRPr="003C674E">
        <w:t>Blank</w:t>
      </w:r>
      <w:r w:rsidR="00FB1370" w:rsidRPr="003C674E">
        <w:t xml:space="preserve"> </w:t>
      </w:r>
      <w:r w:rsidRPr="003C674E">
        <w:t>controls</w:t>
      </w:r>
      <w:r w:rsidR="00FB1370" w:rsidRPr="003C674E">
        <w:t xml:space="preserve"> </w:t>
      </w:r>
      <w:r w:rsidRPr="003C674E">
        <w:t>were</w:t>
      </w:r>
      <w:r w:rsidR="00FB1370" w:rsidRPr="003C674E">
        <w:t xml:space="preserve"> </w:t>
      </w:r>
      <w:r w:rsidRPr="003C674E">
        <w:t>included</w:t>
      </w:r>
      <w:r w:rsidR="00FB1370" w:rsidRPr="003C674E">
        <w:t xml:space="preserve"> </w:t>
      </w:r>
      <w:r w:rsidRPr="003C674E">
        <w:t>and</w:t>
      </w:r>
      <w:r w:rsidR="00FB1370" w:rsidRPr="003C674E">
        <w:t xml:space="preserve"> </w:t>
      </w:r>
      <w:r w:rsidRPr="003C674E">
        <w:t>their</w:t>
      </w:r>
      <w:r w:rsidR="00FB1370" w:rsidRPr="003C674E">
        <w:t xml:space="preserve"> </w:t>
      </w:r>
      <w:r w:rsidRPr="003C674E">
        <w:t>absorbance</w:t>
      </w:r>
      <w:r w:rsidR="00FB1370" w:rsidRPr="003C674E">
        <w:t xml:space="preserve"> </w:t>
      </w:r>
      <w:r w:rsidRPr="003C674E">
        <w:t>at</w:t>
      </w:r>
      <w:r w:rsidR="00FB1370" w:rsidRPr="003C674E">
        <w:t xml:space="preserve"> </w:t>
      </w:r>
      <w:r w:rsidRPr="003C674E">
        <w:t>280</w:t>
      </w:r>
      <w:r w:rsidR="00FB1370" w:rsidRPr="003C674E">
        <w:t xml:space="preserve"> </w:t>
      </w:r>
      <w:r w:rsidRPr="003C674E">
        <w:t>nm</w:t>
      </w:r>
      <w:r w:rsidR="00FB1370" w:rsidRPr="003C674E">
        <w:t xml:space="preserve"> </w:t>
      </w:r>
      <w:r w:rsidRPr="003C674E">
        <w:t>was</w:t>
      </w:r>
      <w:r w:rsidR="00FB1370" w:rsidRPr="003C674E">
        <w:t xml:space="preserve"> </w:t>
      </w:r>
      <w:r w:rsidRPr="003C674E">
        <w:t>set</w:t>
      </w:r>
      <w:r w:rsidR="00FB1370" w:rsidRPr="003C674E">
        <w:t xml:space="preserve"> </w:t>
      </w:r>
      <w:r w:rsidRPr="003C674E">
        <w:t>as</w:t>
      </w:r>
      <w:r w:rsidR="00FB1370" w:rsidRPr="003C674E">
        <w:t xml:space="preserve"> </w:t>
      </w:r>
      <w:r w:rsidRPr="003C674E">
        <w:t>absorbance</w:t>
      </w:r>
      <w:r w:rsidR="00FB1370" w:rsidRPr="003C674E">
        <w:t xml:space="preserve"> </w:t>
      </w:r>
      <w:r w:rsidRPr="003C674E">
        <w:t>baseline.</w:t>
      </w:r>
      <w:r w:rsidR="00FB1370" w:rsidRPr="003C674E">
        <w:t xml:space="preserve"> </w:t>
      </w:r>
      <w:r w:rsidRPr="003C674E">
        <w:t>Lignin</w:t>
      </w:r>
      <w:r w:rsidR="00FB1370" w:rsidRPr="003C674E">
        <w:t xml:space="preserve"> </w:t>
      </w:r>
      <w:r w:rsidRPr="003C674E">
        <w:t>dry</w:t>
      </w:r>
      <w:r w:rsidR="00FB1370" w:rsidRPr="003C674E">
        <w:t xml:space="preserve"> </w:t>
      </w:r>
      <w:r w:rsidRPr="003C674E">
        <w:t>weight</w:t>
      </w:r>
      <w:r w:rsidR="00FB1370" w:rsidRPr="003C674E">
        <w:t xml:space="preserve"> </w:t>
      </w:r>
      <w:r w:rsidRPr="003C674E">
        <w:t>percentages</w:t>
      </w:r>
      <w:r w:rsidR="00FB1370" w:rsidRPr="003C674E">
        <w:t xml:space="preserve"> </w:t>
      </w:r>
      <w:r w:rsidRPr="003C674E">
        <w:t>were</w:t>
      </w:r>
      <w:r w:rsidR="00FB1370" w:rsidRPr="003C674E">
        <w:t xml:space="preserve"> </w:t>
      </w:r>
      <w:r w:rsidRPr="003C674E">
        <w:t>calculated</w:t>
      </w:r>
      <w:r w:rsidR="00FB1370" w:rsidRPr="003C674E">
        <w:t xml:space="preserve"> </w:t>
      </w:r>
      <w:r w:rsidRPr="003C674E">
        <w:t>as</w:t>
      </w:r>
      <w:r w:rsidR="00FB1370" w:rsidRPr="003C674E">
        <w:t xml:space="preserve"> </w:t>
      </w:r>
      <w:r w:rsidRPr="003C674E">
        <w:t>follows:</w:t>
      </w:r>
      <w:r w:rsidR="00FB1370" w:rsidRPr="003C674E">
        <w:t xml:space="preserve"> </w:t>
      </w:r>
      <w:r w:rsidRPr="003C674E">
        <w:rPr>
          <w:i/>
          <w:iCs/>
        </w:rPr>
        <w:lastRenderedPageBreak/>
        <w:t>ABSL</w:t>
      </w:r>
      <w:r w:rsidRPr="003C674E">
        <w:t>%=(</w:t>
      </w:r>
      <w:r w:rsidRPr="003C674E">
        <w:rPr>
          <w:i/>
          <w:iCs/>
        </w:rPr>
        <w:t>A</w:t>
      </w:r>
      <w:r w:rsidRPr="003C674E">
        <w:rPr>
          <w:i/>
          <w:iCs/>
          <w:vertAlign w:val="subscript"/>
        </w:rPr>
        <w:t>280</w:t>
      </w:r>
      <w:r w:rsidRPr="003C674E">
        <w:t>/(</w:t>
      </w:r>
      <w:r w:rsidRPr="003C674E">
        <w:rPr>
          <w:i/>
          <w:iCs/>
        </w:rPr>
        <w:t>SAC</w:t>
      </w:r>
      <w:r w:rsidRPr="003C674E">
        <w:t>×</w:t>
      </w:r>
      <w:r w:rsidRPr="003C674E">
        <w:rPr>
          <w:i/>
          <w:iCs/>
        </w:rPr>
        <w:t>PL</w:t>
      </w:r>
      <w:r w:rsidRPr="003C674E">
        <w:t>))×(</w:t>
      </w:r>
      <w:r w:rsidRPr="003C674E">
        <w:rPr>
          <w:i/>
          <w:iCs/>
        </w:rPr>
        <w:t>V</w:t>
      </w:r>
      <w:r w:rsidRPr="003C674E">
        <w:rPr>
          <w:i/>
          <w:iCs/>
          <w:vertAlign w:val="subscript"/>
        </w:rPr>
        <w:t>R</w:t>
      </w:r>
      <w:r w:rsidRPr="003C674E">
        <w:t>/</w:t>
      </w:r>
      <w:r w:rsidRPr="003C674E">
        <w:rPr>
          <w:i/>
          <w:iCs/>
        </w:rPr>
        <w:t>W</w:t>
      </w:r>
      <w:r w:rsidRPr="003C674E">
        <w:rPr>
          <w:i/>
          <w:iCs/>
          <w:vertAlign w:val="subscript"/>
        </w:rPr>
        <w:t>S</w:t>
      </w:r>
      <w:r w:rsidRPr="003C674E">
        <w:t>)×100%;</w:t>
      </w:r>
      <w:r w:rsidR="00FB1370" w:rsidRPr="003C674E">
        <w:t xml:space="preserve"> </w:t>
      </w:r>
      <w:r w:rsidRPr="003C674E">
        <w:t>where</w:t>
      </w:r>
      <w:r w:rsidR="00FB1370" w:rsidRPr="003C674E">
        <w:t xml:space="preserve"> </w:t>
      </w:r>
      <w:r w:rsidRPr="003C674E">
        <w:rPr>
          <w:i/>
          <w:iCs/>
        </w:rPr>
        <w:t>A</w:t>
      </w:r>
      <w:r w:rsidRPr="003C674E">
        <w:rPr>
          <w:i/>
          <w:iCs/>
          <w:vertAlign w:val="subscript"/>
        </w:rPr>
        <w:t>280</w:t>
      </w:r>
      <w:r w:rsidR="00FB1370" w:rsidRPr="003C674E">
        <w:t xml:space="preserve"> </w:t>
      </w:r>
      <w:r w:rsidRPr="003C674E">
        <w:t>is</w:t>
      </w:r>
      <w:r w:rsidR="00FB1370" w:rsidRPr="003C674E">
        <w:t xml:space="preserve"> </w:t>
      </w:r>
      <w:r w:rsidRPr="003C674E">
        <w:t>the</w:t>
      </w:r>
      <w:r w:rsidR="00FB1370" w:rsidRPr="003C674E">
        <w:t xml:space="preserve"> </w:t>
      </w:r>
      <w:r w:rsidRPr="003C674E">
        <w:t>absorption</w:t>
      </w:r>
      <w:r w:rsidR="00FB1370" w:rsidRPr="003C674E">
        <w:t xml:space="preserve"> </w:t>
      </w:r>
      <w:r w:rsidRPr="003C674E">
        <w:t>reading</w:t>
      </w:r>
      <w:r w:rsidR="00FB1370" w:rsidRPr="003C674E">
        <w:t xml:space="preserve"> </w:t>
      </w:r>
      <w:r w:rsidRPr="003C674E">
        <w:t>at</w:t>
      </w:r>
      <w:r w:rsidR="00FB1370" w:rsidRPr="003C674E">
        <w:t xml:space="preserve"> </w:t>
      </w:r>
      <w:r w:rsidRPr="003C674E">
        <w:t>280</w:t>
      </w:r>
      <w:r w:rsidR="00FB1370" w:rsidRPr="003C674E">
        <w:t xml:space="preserve"> </w:t>
      </w:r>
      <w:r w:rsidRPr="003C674E">
        <w:t>nm;</w:t>
      </w:r>
      <w:r w:rsidR="00FB1370" w:rsidRPr="003C674E">
        <w:t xml:space="preserve"> </w:t>
      </w:r>
      <w:r w:rsidRPr="003C674E">
        <w:rPr>
          <w:i/>
          <w:iCs/>
        </w:rPr>
        <w:t>PL</w:t>
      </w:r>
      <w:r w:rsidR="00FB1370" w:rsidRPr="003C674E">
        <w:t xml:space="preserve"> </w:t>
      </w:r>
      <w:r w:rsidRPr="003C674E">
        <w:t>is</w:t>
      </w:r>
      <w:r w:rsidR="00FB1370" w:rsidRPr="003C674E">
        <w:t xml:space="preserve"> </w:t>
      </w:r>
      <w:r w:rsidRPr="003C674E">
        <w:t>the</w:t>
      </w:r>
      <w:r w:rsidR="00FB1370" w:rsidRPr="003C674E">
        <w:t xml:space="preserve"> </w:t>
      </w:r>
      <w:r w:rsidRPr="003C674E">
        <w:t>pathlength</w:t>
      </w:r>
      <w:r w:rsidR="00FB1370" w:rsidRPr="003C674E">
        <w:t xml:space="preserve"> </w:t>
      </w:r>
      <w:r w:rsidRPr="003C674E">
        <w:t>determined</w:t>
      </w:r>
      <w:r w:rsidR="00FB1370" w:rsidRPr="003C674E">
        <w:t xml:space="preserve"> </w:t>
      </w:r>
      <w:r w:rsidRPr="003C674E">
        <w:t>for</w:t>
      </w:r>
      <w:r w:rsidR="00FB1370" w:rsidRPr="003C674E">
        <w:t xml:space="preserve"> </w:t>
      </w:r>
      <w:r w:rsidRPr="003C674E">
        <w:t>the</w:t>
      </w:r>
      <w:r w:rsidR="00FB1370" w:rsidRPr="003C674E">
        <w:t xml:space="preserve"> </w:t>
      </w:r>
      <w:r w:rsidRPr="003C674E">
        <w:t>96-well</w:t>
      </w:r>
      <w:r w:rsidR="00FB1370" w:rsidRPr="003C674E">
        <w:t xml:space="preserve"> </w:t>
      </w:r>
      <w:r w:rsidRPr="003C674E">
        <w:t>microplates</w:t>
      </w:r>
      <w:r w:rsidR="00FB1370" w:rsidRPr="003C674E">
        <w:t xml:space="preserve"> </w:t>
      </w:r>
      <w:r w:rsidRPr="003C674E">
        <w:t>with</w:t>
      </w:r>
      <w:r w:rsidR="00FB1370" w:rsidRPr="003C674E">
        <w:t xml:space="preserve"> </w:t>
      </w:r>
      <w:r w:rsidRPr="003C674E">
        <w:t>a</w:t>
      </w:r>
      <w:r w:rsidR="00FB1370" w:rsidRPr="003C674E">
        <w:t xml:space="preserve"> </w:t>
      </w:r>
      <w:r w:rsidRPr="003C674E">
        <w:t>volume</w:t>
      </w:r>
      <w:r w:rsidR="00FB1370" w:rsidRPr="003C674E">
        <w:t xml:space="preserve"> </w:t>
      </w:r>
      <w:r w:rsidRPr="003C674E">
        <w:t>of</w:t>
      </w:r>
      <w:r w:rsidR="00FB1370" w:rsidRPr="003C674E">
        <w:t xml:space="preserve"> </w:t>
      </w:r>
      <w:r w:rsidRPr="003C674E">
        <w:t>200</w:t>
      </w:r>
      <w:r w:rsidR="00FB1370" w:rsidRPr="003C674E">
        <w:t xml:space="preserve"> </w:t>
      </w:r>
      <w:r w:rsidRPr="003C674E">
        <w:t>μL</w:t>
      </w:r>
      <w:r w:rsidR="00FB1370" w:rsidRPr="003C674E">
        <w:t xml:space="preserve"> </w:t>
      </w:r>
      <w:r w:rsidRPr="003C674E">
        <w:t>per</w:t>
      </w:r>
      <w:r w:rsidR="00FB1370" w:rsidRPr="003C674E">
        <w:t xml:space="preserve"> </w:t>
      </w:r>
      <w:r w:rsidRPr="003C674E">
        <w:t>well</w:t>
      </w:r>
      <w:r w:rsidR="00FB1370" w:rsidRPr="003C674E">
        <w:t xml:space="preserve"> </w:t>
      </w:r>
      <w:r w:rsidRPr="003C674E">
        <w:t>used</w:t>
      </w:r>
      <w:r w:rsidR="00FB1370" w:rsidRPr="003C674E">
        <w:t xml:space="preserve"> </w:t>
      </w:r>
      <w:r w:rsidRPr="003C674E">
        <w:t>during</w:t>
      </w:r>
      <w:r w:rsidR="00FB1370" w:rsidRPr="003C674E">
        <w:t xml:space="preserve"> </w:t>
      </w:r>
      <w:r w:rsidRPr="003C674E">
        <w:t>the</w:t>
      </w:r>
      <w:r w:rsidR="00FB1370" w:rsidRPr="003C674E">
        <w:t xml:space="preserve"> </w:t>
      </w:r>
      <w:r w:rsidRPr="003C674E">
        <w:t>analysis</w:t>
      </w:r>
      <w:r w:rsidR="00FB1370" w:rsidRPr="003C674E">
        <w:t xml:space="preserve"> </w:t>
      </w:r>
      <w:r w:rsidRPr="003C674E">
        <w:t>(0.556</w:t>
      </w:r>
      <w:r w:rsidR="00FB1370" w:rsidRPr="003C674E">
        <w:t xml:space="preserve"> </w:t>
      </w:r>
      <w:r w:rsidRPr="003C674E">
        <w:t>cm);</w:t>
      </w:r>
      <w:r w:rsidR="00FB1370" w:rsidRPr="003C674E">
        <w:t xml:space="preserve"> </w:t>
      </w:r>
      <w:r w:rsidRPr="003C674E">
        <w:rPr>
          <w:i/>
          <w:iCs/>
        </w:rPr>
        <w:t>V</w:t>
      </w:r>
      <w:r w:rsidRPr="003C674E">
        <w:rPr>
          <w:i/>
          <w:iCs/>
          <w:vertAlign w:val="subscript"/>
        </w:rPr>
        <w:t>R</w:t>
      </w:r>
      <w:r w:rsidR="00FB1370" w:rsidRPr="003C674E">
        <w:t xml:space="preserve"> </w:t>
      </w:r>
      <w:r w:rsidRPr="003C674E">
        <w:t>is</w:t>
      </w:r>
      <w:r w:rsidR="00FB1370" w:rsidRPr="003C674E">
        <w:t xml:space="preserve"> </w:t>
      </w:r>
      <w:r w:rsidRPr="003C674E">
        <w:t>the</w:t>
      </w:r>
      <w:r w:rsidR="00FB1370" w:rsidRPr="003C674E">
        <w:t xml:space="preserve"> </w:t>
      </w:r>
      <w:r w:rsidRPr="003C674E">
        <w:t>reaction</w:t>
      </w:r>
      <w:r w:rsidR="00FB1370" w:rsidRPr="003C674E">
        <w:t xml:space="preserve"> </w:t>
      </w:r>
      <w:r w:rsidRPr="003C674E">
        <w:t>volume</w:t>
      </w:r>
      <w:r w:rsidR="00FB1370" w:rsidRPr="003C674E">
        <w:t xml:space="preserve"> </w:t>
      </w:r>
      <w:r w:rsidRPr="003C674E">
        <w:t>(</w:t>
      </w:r>
      <w:r w:rsidR="000547BE" w:rsidRPr="003C674E">
        <w:t>liters</w:t>
      </w:r>
      <w:r w:rsidRPr="003C674E">
        <w:t>);</w:t>
      </w:r>
      <w:r w:rsidR="00FB1370" w:rsidRPr="003C674E">
        <w:t xml:space="preserve"> </w:t>
      </w:r>
      <w:r w:rsidRPr="003C674E">
        <w:rPr>
          <w:i/>
          <w:iCs/>
        </w:rPr>
        <w:t>W</w:t>
      </w:r>
      <w:r w:rsidRPr="003C674E">
        <w:rPr>
          <w:i/>
          <w:iCs/>
          <w:vertAlign w:val="subscript"/>
        </w:rPr>
        <w:t>S</w:t>
      </w:r>
      <w:r w:rsidR="00FB1370" w:rsidRPr="003C674E">
        <w:t xml:space="preserve"> </w:t>
      </w:r>
      <w:r w:rsidRPr="003C674E">
        <w:t>is</w:t>
      </w:r>
      <w:r w:rsidR="00FB1370" w:rsidRPr="003C674E">
        <w:t xml:space="preserve"> </w:t>
      </w:r>
      <w:r w:rsidRPr="003C674E">
        <w:t>the</w:t>
      </w:r>
      <w:r w:rsidR="00FB1370" w:rsidRPr="003C674E">
        <w:t xml:space="preserve"> </w:t>
      </w:r>
      <w:r w:rsidRPr="003C674E">
        <w:t>sample</w:t>
      </w:r>
      <w:r w:rsidR="00FB1370" w:rsidRPr="003C674E">
        <w:t xml:space="preserve"> </w:t>
      </w:r>
      <w:r w:rsidRPr="003C674E">
        <w:t>weight</w:t>
      </w:r>
      <w:r w:rsidR="00FB1370" w:rsidRPr="003C674E">
        <w:t xml:space="preserve"> </w:t>
      </w:r>
      <w:r w:rsidRPr="003C674E">
        <w:t>(g);</w:t>
      </w:r>
      <w:r w:rsidR="00FB1370" w:rsidRPr="003C674E">
        <w:t xml:space="preserve"> </w:t>
      </w:r>
      <w:r w:rsidRPr="003C674E">
        <w:t>and</w:t>
      </w:r>
      <w:r w:rsidR="00FB1370" w:rsidRPr="003C674E">
        <w:t xml:space="preserve"> </w:t>
      </w:r>
      <w:r w:rsidRPr="003C674E">
        <w:rPr>
          <w:i/>
          <w:iCs/>
        </w:rPr>
        <w:t>SAC</w:t>
      </w:r>
      <w:r w:rsidR="00FB1370" w:rsidRPr="003C674E">
        <w:t xml:space="preserve"> </w:t>
      </w:r>
      <w:r w:rsidRPr="003C674E">
        <w:t>is</w:t>
      </w:r>
      <w:r w:rsidR="00FB1370" w:rsidRPr="003C674E">
        <w:t xml:space="preserve"> </w:t>
      </w:r>
      <w:r w:rsidRPr="003C674E">
        <w:t>the</w:t>
      </w:r>
      <w:r w:rsidR="00FB1370" w:rsidRPr="003C674E">
        <w:t xml:space="preserve"> </w:t>
      </w:r>
      <w:r w:rsidRPr="003C674E">
        <w:t>specific</w:t>
      </w:r>
      <w:r w:rsidR="00FB1370" w:rsidRPr="003C674E">
        <w:t xml:space="preserve"> </w:t>
      </w:r>
      <w:r w:rsidRPr="003C674E">
        <w:t>absorption</w:t>
      </w:r>
      <w:r w:rsidR="00FB1370" w:rsidRPr="003C674E">
        <w:t xml:space="preserve"> </w:t>
      </w:r>
      <w:r w:rsidRPr="003C674E">
        <w:t>coefficient</w:t>
      </w:r>
      <w:r w:rsidR="00FB1370" w:rsidRPr="003C674E">
        <w:t xml:space="preserve"> </w:t>
      </w:r>
      <w:r w:rsidRPr="003C674E">
        <w:t>of</w:t>
      </w:r>
      <w:r w:rsidR="00FB1370" w:rsidRPr="003C674E">
        <w:t xml:space="preserve"> </w:t>
      </w:r>
      <w:r w:rsidRPr="003C674E">
        <w:t>23.6</w:t>
      </w:r>
      <w:r w:rsidR="00FB1370" w:rsidRPr="003C674E">
        <w:t xml:space="preserve"> </w:t>
      </w:r>
      <w:r w:rsidRPr="003C674E">
        <w:t>g</w:t>
      </w:r>
      <w:r w:rsidRPr="003C674E">
        <w:rPr>
          <w:vertAlign w:val="superscript"/>
        </w:rPr>
        <w:t>-1</w:t>
      </w:r>
      <w:r w:rsidR="00FB1370" w:rsidRPr="003C674E">
        <w:t xml:space="preserve"> </w:t>
      </w:r>
      <w:r w:rsidRPr="003C674E">
        <w:t>L</w:t>
      </w:r>
      <w:r w:rsidR="00FB1370" w:rsidRPr="003C674E">
        <w:t xml:space="preserve"> </w:t>
      </w:r>
      <w:r w:rsidRPr="003C674E">
        <w:t>cm</w:t>
      </w:r>
      <w:r w:rsidRPr="003C674E">
        <w:rPr>
          <w:vertAlign w:val="superscript"/>
        </w:rPr>
        <w:t>-1</w:t>
      </w:r>
      <w:r w:rsidRPr="003C674E">
        <w:t>,</w:t>
      </w:r>
      <w:r w:rsidR="00FB1370" w:rsidRPr="003C674E">
        <w:t xml:space="preserve"> </w:t>
      </w:r>
      <w:r w:rsidRPr="003C674E">
        <w:t>as</w:t>
      </w:r>
      <w:r w:rsidR="00FB1370" w:rsidRPr="003C674E">
        <w:t xml:space="preserve"> </w:t>
      </w:r>
      <w:r w:rsidRPr="003C674E">
        <w:t>previously</w:t>
      </w:r>
      <w:r w:rsidR="00FB1370" w:rsidRPr="003C674E">
        <w:t xml:space="preserve"> </w:t>
      </w:r>
      <w:r w:rsidRPr="003C674E">
        <w:t>reported</w:t>
      </w:r>
      <w:r w:rsidR="00FB1370" w:rsidRPr="003C674E">
        <w:t xml:space="preserve"> </w:t>
      </w:r>
      <w:r w:rsidRPr="003C674E">
        <w:t>for</w:t>
      </w:r>
      <w:r w:rsidR="00FB1370" w:rsidRPr="003C674E">
        <w:t xml:space="preserve"> </w:t>
      </w:r>
      <w:r w:rsidRPr="003C674E">
        <w:t>hardwoods</w:t>
      </w:r>
      <w:r w:rsidR="00C330BD" w:rsidRPr="003C674E">
        <w:fldChar w:fldCharType="begin"/>
      </w:r>
      <w:r w:rsidR="0091752C">
        <w:instrText xml:space="preserve"> ADDIN EN.CITE &lt;EndNote&gt;&lt;Cite ExcludeYear="1"&gt;&lt;Author&gt;Iiyama&lt;/Author&gt;&lt;Year&gt;1988&lt;/Year&gt;&lt;RecNum&gt;1829&lt;/RecNum&gt;&lt;DisplayText&gt;&lt;style face="superscript"&gt;43&lt;/style&gt;&lt;/DisplayText&gt;&lt;record&gt;&lt;rec-number&gt;1829&lt;/rec-number&gt;&lt;foreign-keys&gt;&lt;key app="EN" db-id="fzvsfp22pfsxe4exwe8v22s29axwpat2wttf" timestamp="1507638772"&gt;1829&lt;/key&gt;&lt;/foreign-keys&gt;&lt;ref-type name="Journal Article"&gt;17&lt;/ref-type&gt;&lt;contributors&gt;&lt;authors&gt;&lt;author&gt;Iiyama, K.&lt;/author&gt;&lt;author&gt;Wallis, A. F. A.&lt;/author&gt;&lt;/authors&gt;&lt;/contributors&gt;&lt;titles&gt;&lt;title&gt;An improved acetyl bromide procedure for determining lignin in woods and wood pulps&lt;/title&gt;&lt;secondary-title&gt;Wood Science and Technology&lt;/secondary-title&gt;&lt;/titles&gt;&lt;periodical&gt;&lt;full-title&gt;Wood Science and Technology&lt;/full-title&gt;&lt;/periodical&gt;&lt;pages&gt;271-280&lt;/pages&gt;&lt;volume&gt;22&lt;/volume&gt;&lt;number&gt;3&lt;/number&gt;&lt;dates&gt;&lt;year&gt;1988&lt;/year&gt;&lt;pub-dates&gt;&lt;date&gt;September 01&lt;/date&gt;&lt;/pub-dates&gt;&lt;/dates&gt;&lt;isbn&gt;1432-5225&lt;/isbn&gt;&lt;label&gt;Iiyama1988&lt;/label&gt;&lt;work-type&gt;journal article&lt;/work-type&gt;&lt;urls&gt;&lt;related-urls&gt;&lt;url&gt;https://doi.org/10.1007/BF00386022&lt;/url&gt;&lt;/related-urls&gt;&lt;/urls&gt;&lt;electronic-resource-num&gt;https://doi.org/10.1007/BF00386022&lt;/electronic-resource-num&gt;&lt;/record&gt;&lt;/Cite&gt;&lt;/EndNote&gt;</w:instrText>
      </w:r>
      <w:r w:rsidR="00C330BD" w:rsidRPr="003C674E">
        <w:fldChar w:fldCharType="separate"/>
      </w:r>
      <w:r w:rsidR="0091752C" w:rsidRPr="0091752C">
        <w:rPr>
          <w:noProof/>
          <w:vertAlign w:val="superscript"/>
        </w:rPr>
        <w:t>43</w:t>
      </w:r>
      <w:r w:rsidR="00C330BD" w:rsidRPr="003C674E">
        <w:fldChar w:fldCharType="end"/>
      </w:r>
      <w:r w:rsidRPr="003C674E">
        <w:t>.</w:t>
      </w:r>
    </w:p>
    <w:bookmarkEnd w:id="8"/>
    <w:p w14:paraId="50378BFF" w14:textId="77777777" w:rsidR="005F398C" w:rsidRPr="003C674E" w:rsidRDefault="005F398C" w:rsidP="005F398C">
      <w:pPr>
        <w:pStyle w:val="TAMainText"/>
      </w:pPr>
    </w:p>
    <w:p w14:paraId="7E029E02" w14:textId="77777777" w:rsidR="005F398C" w:rsidRPr="003C674E" w:rsidRDefault="005F398C" w:rsidP="005F398C">
      <w:pPr>
        <w:pStyle w:val="TAMainText"/>
      </w:pPr>
    </w:p>
    <w:p w14:paraId="4574B3E7" w14:textId="6645BE6D" w:rsidR="005F398C" w:rsidRPr="003C674E" w:rsidRDefault="000547BE" w:rsidP="0011730A">
      <w:pPr>
        <w:pStyle w:val="2heading"/>
        <w:rPr>
          <w:lang w:val="en-US"/>
        </w:rPr>
      </w:pPr>
      <w:r w:rsidRPr="003C674E">
        <w:rPr>
          <w:lang w:val="en-US"/>
        </w:rPr>
        <w:t>Characterization</w:t>
      </w:r>
      <w:r w:rsidR="00FB1370" w:rsidRPr="003C674E">
        <w:rPr>
          <w:lang w:val="en-US"/>
        </w:rPr>
        <w:t xml:space="preserve"> </w:t>
      </w:r>
      <w:r w:rsidR="005F398C" w:rsidRPr="003C674E">
        <w:rPr>
          <w:lang w:val="en-US"/>
        </w:rPr>
        <w:t>of</w:t>
      </w:r>
      <w:r w:rsidR="00FB1370" w:rsidRPr="003C674E">
        <w:rPr>
          <w:lang w:val="en-US"/>
        </w:rPr>
        <w:t xml:space="preserve"> </w:t>
      </w:r>
      <w:r w:rsidR="005F398C" w:rsidRPr="003C674E">
        <w:rPr>
          <w:lang w:val="en-US"/>
        </w:rPr>
        <w:t>pretreatment</w:t>
      </w:r>
      <w:r w:rsidR="00FB1370" w:rsidRPr="003C674E">
        <w:rPr>
          <w:lang w:val="en-US"/>
        </w:rPr>
        <w:t xml:space="preserve"> </w:t>
      </w:r>
      <w:r w:rsidR="005F398C" w:rsidRPr="003C674E">
        <w:rPr>
          <w:lang w:val="en-US"/>
        </w:rPr>
        <w:t>effluents</w:t>
      </w:r>
    </w:p>
    <w:p w14:paraId="29268474" w14:textId="77777777" w:rsidR="005F398C" w:rsidRPr="003C674E" w:rsidRDefault="005F398C" w:rsidP="005F398C">
      <w:pPr>
        <w:pStyle w:val="TAMainText"/>
      </w:pPr>
    </w:p>
    <w:p w14:paraId="45B42052" w14:textId="4BD7C07A" w:rsidR="005F398C" w:rsidRPr="003C674E" w:rsidRDefault="005F398C" w:rsidP="005F398C">
      <w:pPr>
        <w:pStyle w:val="TAMainText"/>
      </w:pPr>
      <w:r w:rsidRPr="003C674E">
        <w:t>The</w:t>
      </w:r>
      <w:r w:rsidR="00FB1370" w:rsidRPr="003C674E">
        <w:t xml:space="preserve"> </w:t>
      </w:r>
      <w:r w:rsidRPr="003C674E">
        <w:t>freeze-dried</w:t>
      </w:r>
      <w:r w:rsidR="00FB1370" w:rsidRPr="003C674E">
        <w:t xml:space="preserve"> </w:t>
      </w:r>
      <w:r w:rsidRPr="003C674E">
        <w:t>pretreatment</w:t>
      </w:r>
      <w:r w:rsidR="00FB1370" w:rsidRPr="003C674E">
        <w:t xml:space="preserve"> </w:t>
      </w:r>
      <w:r w:rsidRPr="003C674E">
        <w:t>effluents</w:t>
      </w:r>
      <w:r w:rsidR="00FB1370" w:rsidRPr="003C674E">
        <w:t xml:space="preserve"> </w:t>
      </w:r>
      <w:r w:rsidRPr="003C674E">
        <w:t>from</w:t>
      </w:r>
      <w:r w:rsidR="00FB1370" w:rsidRPr="003C674E">
        <w:t xml:space="preserve"> </w:t>
      </w:r>
      <w:r w:rsidRPr="003C674E">
        <w:t>WRF-treated,</w:t>
      </w:r>
      <w:r w:rsidR="00FB1370" w:rsidRPr="003C674E">
        <w:t xml:space="preserve"> </w:t>
      </w:r>
      <w:r w:rsidRPr="003C674E">
        <w:t>mild</w:t>
      </w:r>
      <w:r w:rsidR="00FB1370" w:rsidRPr="003C674E">
        <w:t xml:space="preserve"> </w:t>
      </w:r>
      <w:r w:rsidRPr="003C674E">
        <w:t>alkali-treated,</w:t>
      </w:r>
      <w:r w:rsidR="00FB1370" w:rsidRPr="003C674E">
        <w:t xml:space="preserve"> </w:t>
      </w:r>
      <w:r w:rsidRPr="003C674E">
        <w:t>and</w:t>
      </w:r>
      <w:r w:rsidR="00FB1370" w:rsidRPr="003C674E">
        <w:t xml:space="preserve"> </w:t>
      </w:r>
      <w:r w:rsidRPr="003C674E">
        <w:t>non-inoculated</w:t>
      </w:r>
      <w:r w:rsidR="00FB1370" w:rsidRPr="003C674E">
        <w:t xml:space="preserve"> </w:t>
      </w:r>
      <w:r w:rsidRPr="003C674E">
        <w:t>negative</w:t>
      </w:r>
      <w:r w:rsidR="00FB1370" w:rsidRPr="003C674E">
        <w:t xml:space="preserve"> </w:t>
      </w:r>
      <w:r w:rsidRPr="003C674E">
        <w:t>controls</w:t>
      </w:r>
      <w:r w:rsidR="00FB1370" w:rsidRPr="003C674E">
        <w:t xml:space="preserve"> </w:t>
      </w:r>
      <w:r w:rsidRPr="003C674E">
        <w:t>(</w:t>
      </w:r>
      <w:r w:rsidR="000547BE" w:rsidRPr="003C674E">
        <w:t>characterization</w:t>
      </w:r>
      <w:r w:rsidR="00FB1370" w:rsidRPr="003C674E">
        <w:t xml:space="preserve"> </w:t>
      </w:r>
      <w:r w:rsidR="00414DF7" w:rsidRPr="003C674E">
        <w:t>phase</w:t>
      </w:r>
      <w:r w:rsidRPr="003C674E">
        <w:t>;</w:t>
      </w:r>
      <w:r w:rsidR="00FB1370" w:rsidRPr="003C674E">
        <w:t xml:space="preserve"> </w:t>
      </w:r>
      <w:r w:rsidRPr="003C674E">
        <w:t>Table</w:t>
      </w:r>
      <w:r w:rsidR="00FB1370" w:rsidRPr="003C674E">
        <w:t xml:space="preserve"> </w:t>
      </w:r>
      <w:r w:rsidRPr="003C674E">
        <w:t>1),</w:t>
      </w:r>
      <w:r w:rsidR="00FB1370" w:rsidRPr="003C674E">
        <w:t xml:space="preserve"> </w:t>
      </w:r>
      <w:r w:rsidRPr="003C674E">
        <w:t>were</w:t>
      </w:r>
      <w:r w:rsidR="00FB1370" w:rsidRPr="003C674E">
        <w:t xml:space="preserve"> </w:t>
      </w:r>
      <w:r w:rsidRPr="003C674E">
        <w:t>reconstituted</w:t>
      </w:r>
      <w:r w:rsidR="00FB1370" w:rsidRPr="003C674E">
        <w:t xml:space="preserve"> </w:t>
      </w:r>
      <w:r w:rsidRPr="003C674E">
        <w:t>in</w:t>
      </w:r>
      <w:r w:rsidR="00FB1370" w:rsidRPr="003C674E">
        <w:t xml:space="preserve"> </w:t>
      </w:r>
      <w:r w:rsidR="00C10F3A" w:rsidRPr="003C674E">
        <w:t xml:space="preserve">HPLC grade methanol (99.8%, </w:t>
      </w:r>
      <w:proofErr w:type="spellStart"/>
      <w:r w:rsidR="00C10F3A" w:rsidRPr="003C674E">
        <w:t>Thermo</w:t>
      </w:r>
      <w:proofErr w:type="spellEnd"/>
      <w:r w:rsidR="00C10F3A" w:rsidRPr="003C674E">
        <w:t xml:space="preserve"> Fisher)</w:t>
      </w:r>
      <w:r w:rsidRPr="003C674E">
        <w:t>.</w:t>
      </w:r>
      <w:r w:rsidR="00FB1370" w:rsidRPr="003C674E">
        <w:t xml:space="preserve"> </w:t>
      </w:r>
      <w:r w:rsidRPr="003C674E">
        <w:t>These</w:t>
      </w:r>
      <w:r w:rsidR="00FB1370" w:rsidRPr="003C674E">
        <w:t xml:space="preserve"> </w:t>
      </w:r>
      <w:r w:rsidRPr="003C674E">
        <w:t>were</w:t>
      </w:r>
      <w:r w:rsidR="00FB1370" w:rsidRPr="003C674E">
        <w:t xml:space="preserve"> </w:t>
      </w:r>
      <w:r w:rsidRPr="003C674E">
        <w:t>then</w:t>
      </w:r>
      <w:r w:rsidR="00FB1370" w:rsidRPr="003C674E">
        <w:t xml:space="preserve"> </w:t>
      </w:r>
      <w:r w:rsidRPr="003C674E">
        <w:t>kept</w:t>
      </w:r>
      <w:r w:rsidR="00FB1370" w:rsidRPr="003C674E">
        <w:t xml:space="preserve"> </w:t>
      </w:r>
      <w:r w:rsidRPr="003C674E">
        <w:t>at</w:t>
      </w:r>
      <w:r w:rsidR="00FB1370" w:rsidRPr="003C674E">
        <w:t xml:space="preserve"> </w:t>
      </w:r>
      <w:r w:rsidRPr="003C674E">
        <w:t>-20</w:t>
      </w:r>
      <w:r w:rsidR="00FB1370" w:rsidRPr="003C674E">
        <w:t xml:space="preserve"> </w:t>
      </w:r>
      <w:r w:rsidRPr="003C674E">
        <w:t>°C</w:t>
      </w:r>
      <w:r w:rsidR="00FB1370" w:rsidRPr="003C674E">
        <w:t xml:space="preserve"> </w:t>
      </w:r>
      <w:r w:rsidRPr="003C674E">
        <w:t>for</w:t>
      </w:r>
      <w:r w:rsidR="00FB1370" w:rsidRPr="003C674E">
        <w:t xml:space="preserve"> </w:t>
      </w:r>
      <w:r w:rsidRPr="003C674E">
        <w:t>24</w:t>
      </w:r>
      <w:r w:rsidR="006E6601" w:rsidRPr="003C674E">
        <w:t>h</w:t>
      </w:r>
      <w:r w:rsidR="00FB1370" w:rsidRPr="003C674E">
        <w:t xml:space="preserve"> </w:t>
      </w:r>
      <w:r w:rsidRPr="003C674E">
        <w:t>and</w:t>
      </w:r>
      <w:r w:rsidR="00FB1370" w:rsidRPr="003C674E">
        <w:t xml:space="preserve"> </w:t>
      </w:r>
      <w:r w:rsidRPr="003C674E">
        <w:t>then</w:t>
      </w:r>
      <w:r w:rsidR="00FB1370" w:rsidRPr="003C674E">
        <w:t xml:space="preserve"> </w:t>
      </w:r>
      <w:r w:rsidRPr="003C674E">
        <w:t>centrifuged</w:t>
      </w:r>
      <w:r w:rsidR="00FB1370" w:rsidRPr="003C674E">
        <w:t xml:space="preserve"> </w:t>
      </w:r>
      <w:r w:rsidRPr="003C674E">
        <w:t>(14000</w:t>
      </w:r>
      <w:r w:rsidR="00B06410" w:rsidRPr="003C674E">
        <w:t>×</w:t>
      </w:r>
      <w:r w:rsidRPr="003C674E">
        <w:rPr>
          <w:i/>
          <w:iCs/>
        </w:rPr>
        <w:t>g</w:t>
      </w:r>
      <w:r w:rsidR="00FB1370" w:rsidRPr="003C674E">
        <w:t xml:space="preserve"> </w:t>
      </w:r>
      <w:r w:rsidRPr="003C674E">
        <w:t>for</w:t>
      </w:r>
      <w:r w:rsidR="00FB1370" w:rsidRPr="003C674E">
        <w:t xml:space="preserve"> </w:t>
      </w:r>
      <w:r w:rsidRPr="003C674E">
        <w:t>5</w:t>
      </w:r>
      <w:r w:rsidR="00FB1370" w:rsidRPr="003C674E">
        <w:t xml:space="preserve"> </w:t>
      </w:r>
      <w:r w:rsidRPr="003C674E">
        <w:t>min).</w:t>
      </w:r>
      <w:r w:rsidR="00FB1370" w:rsidRPr="003C674E">
        <w:t xml:space="preserve"> </w:t>
      </w:r>
      <w:r w:rsidRPr="003C674E">
        <w:t>The</w:t>
      </w:r>
      <w:r w:rsidR="00FB1370" w:rsidRPr="003C674E">
        <w:t xml:space="preserve"> </w:t>
      </w:r>
      <w:r w:rsidRPr="003C674E">
        <w:t>resulting</w:t>
      </w:r>
      <w:r w:rsidR="00FB1370" w:rsidRPr="003C674E">
        <w:t xml:space="preserve"> </w:t>
      </w:r>
      <w:r w:rsidRPr="003C674E">
        <w:t>supernatants</w:t>
      </w:r>
      <w:r w:rsidR="00FB1370" w:rsidRPr="003C674E">
        <w:t xml:space="preserve"> </w:t>
      </w:r>
      <w:r w:rsidRPr="003C674E">
        <w:t>consisted</w:t>
      </w:r>
      <w:r w:rsidR="00FB1370" w:rsidRPr="003C674E">
        <w:t xml:space="preserve"> </w:t>
      </w:r>
      <w:r w:rsidRPr="003C674E">
        <w:t>of</w:t>
      </w:r>
      <w:r w:rsidR="00FB1370" w:rsidRPr="003C674E">
        <w:t xml:space="preserve"> </w:t>
      </w:r>
      <w:r w:rsidRPr="003C674E">
        <w:t>clarified</w:t>
      </w:r>
      <w:r w:rsidR="00FB1370" w:rsidRPr="003C674E">
        <w:t xml:space="preserve"> </w:t>
      </w:r>
      <w:r w:rsidRPr="003C674E">
        <w:t>methanolic</w:t>
      </w:r>
      <w:r w:rsidR="00FB1370" w:rsidRPr="003C674E">
        <w:t xml:space="preserve"> </w:t>
      </w:r>
      <w:r w:rsidRPr="003C674E">
        <w:t>extracts,</w:t>
      </w:r>
      <w:r w:rsidR="00FB1370" w:rsidRPr="003C674E">
        <w:t xml:space="preserve"> </w:t>
      </w:r>
      <w:r w:rsidRPr="003C674E">
        <w:t>containing</w:t>
      </w:r>
      <w:r w:rsidR="00FB1370" w:rsidRPr="003C674E">
        <w:t xml:space="preserve"> </w:t>
      </w:r>
      <w:r w:rsidRPr="003C674E">
        <w:t>phenols</w:t>
      </w:r>
      <w:r w:rsidR="00FB1370" w:rsidRPr="003C674E">
        <w:t xml:space="preserve"> </w:t>
      </w:r>
      <w:r w:rsidRPr="003C674E">
        <w:t>of</w:t>
      </w:r>
      <w:r w:rsidR="00FB1370" w:rsidRPr="003C674E">
        <w:t xml:space="preserve"> </w:t>
      </w:r>
      <w:r w:rsidRPr="003C674E">
        <w:t>interest,</w:t>
      </w:r>
      <w:r w:rsidR="00FB1370" w:rsidRPr="003C674E">
        <w:t xml:space="preserve"> </w:t>
      </w:r>
      <w:r w:rsidRPr="003C674E">
        <w:t>but</w:t>
      </w:r>
      <w:r w:rsidR="00FB1370" w:rsidRPr="003C674E">
        <w:t xml:space="preserve"> </w:t>
      </w:r>
      <w:r w:rsidRPr="003C674E">
        <w:t>free</w:t>
      </w:r>
      <w:r w:rsidR="00FB1370" w:rsidRPr="003C674E">
        <w:t xml:space="preserve"> </w:t>
      </w:r>
      <w:r w:rsidRPr="003C674E">
        <w:t>of</w:t>
      </w:r>
      <w:r w:rsidR="00FB1370" w:rsidRPr="003C674E">
        <w:t xml:space="preserve"> </w:t>
      </w:r>
      <w:r w:rsidRPr="003C674E">
        <w:t>most</w:t>
      </w:r>
      <w:r w:rsidR="00FB1370" w:rsidRPr="003C674E">
        <w:t xml:space="preserve"> </w:t>
      </w:r>
      <w:r w:rsidRPr="003C674E">
        <w:t>sugars</w:t>
      </w:r>
      <w:r w:rsidR="00FB1370" w:rsidRPr="003C674E">
        <w:t xml:space="preserve"> </w:t>
      </w:r>
      <w:r w:rsidRPr="003C674E">
        <w:t>and</w:t>
      </w:r>
      <w:r w:rsidR="00FB1370" w:rsidRPr="003C674E">
        <w:t xml:space="preserve"> </w:t>
      </w:r>
      <w:r w:rsidRPr="003C674E">
        <w:t>other</w:t>
      </w:r>
      <w:r w:rsidR="00FB1370" w:rsidRPr="003C674E">
        <w:t xml:space="preserve"> </w:t>
      </w:r>
      <w:r w:rsidRPr="003C674E">
        <w:t>water-soluble</w:t>
      </w:r>
      <w:r w:rsidR="00FB1370" w:rsidRPr="003C674E">
        <w:t xml:space="preserve"> </w:t>
      </w:r>
      <w:r w:rsidRPr="003C674E">
        <w:t>compounds.</w:t>
      </w:r>
      <w:r w:rsidR="00FB1370" w:rsidRPr="003C674E">
        <w:t xml:space="preserve"> </w:t>
      </w:r>
      <w:r w:rsidRPr="003C674E">
        <w:t>Samples</w:t>
      </w:r>
      <w:r w:rsidR="00FB1370" w:rsidRPr="003C674E">
        <w:t xml:space="preserve"> </w:t>
      </w:r>
      <w:r w:rsidRPr="003C674E">
        <w:t>were</w:t>
      </w:r>
      <w:r w:rsidR="00FB1370" w:rsidRPr="003C674E">
        <w:t xml:space="preserve"> </w:t>
      </w:r>
      <w:r w:rsidR="000547BE" w:rsidRPr="003C674E">
        <w:t>analyzed</w:t>
      </w:r>
      <w:r w:rsidR="00FB1370" w:rsidRPr="003C674E">
        <w:t xml:space="preserve"> </w:t>
      </w:r>
      <w:r w:rsidRPr="003C674E">
        <w:t>by</w:t>
      </w:r>
      <w:r w:rsidR="00FB1370" w:rsidRPr="003C674E">
        <w:t xml:space="preserve"> </w:t>
      </w:r>
      <w:r w:rsidRPr="003C674E">
        <w:t>reverse-phase</w:t>
      </w:r>
      <w:r w:rsidR="00FB1370" w:rsidRPr="003C674E">
        <w:t xml:space="preserve"> </w:t>
      </w:r>
      <w:r w:rsidRPr="003C674E">
        <w:t>high</w:t>
      </w:r>
      <w:r w:rsidR="00FB1370" w:rsidRPr="003C674E">
        <w:t xml:space="preserve"> </w:t>
      </w:r>
      <w:r w:rsidRPr="003C674E">
        <w:t>performance</w:t>
      </w:r>
      <w:r w:rsidR="00FB1370" w:rsidRPr="003C674E">
        <w:t xml:space="preserve"> </w:t>
      </w:r>
      <w:r w:rsidRPr="003C674E">
        <w:t>liquid</w:t>
      </w:r>
      <w:r w:rsidR="00FB1370" w:rsidRPr="003C674E">
        <w:t xml:space="preserve"> </w:t>
      </w:r>
      <w:r w:rsidRPr="003C674E">
        <w:t>chromatography</w:t>
      </w:r>
      <w:r w:rsidR="00FB1370" w:rsidRPr="003C674E">
        <w:t xml:space="preserve"> </w:t>
      </w:r>
      <w:r w:rsidRPr="003C674E">
        <w:t>equipped</w:t>
      </w:r>
      <w:r w:rsidR="00FB1370" w:rsidRPr="003C674E">
        <w:t xml:space="preserve"> </w:t>
      </w:r>
      <w:r w:rsidRPr="003C674E">
        <w:t>with</w:t>
      </w:r>
      <w:r w:rsidR="00FB1370" w:rsidRPr="003C674E">
        <w:t xml:space="preserve"> </w:t>
      </w:r>
      <w:r w:rsidRPr="003C674E">
        <w:t>a</w:t>
      </w:r>
      <w:r w:rsidR="00FB1370" w:rsidRPr="003C674E">
        <w:t xml:space="preserve"> </w:t>
      </w:r>
      <w:r w:rsidRPr="003C674E">
        <w:t>photodiode</w:t>
      </w:r>
      <w:r w:rsidR="00FB1370" w:rsidRPr="003C674E">
        <w:t xml:space="preserve"> </w:t>
      </w:r>
      <w:r w:rsidRPr="003C674E">
        <w:t>array</w:t>
      </w:r>
      <w:r w:rsidR="00FB1370" w:rsidRPr="003C674E">
        <w:t xml:space="preserve"> </w:t>
      </w:r>
      <w:r w:rsidRPr="003C674E">
        <w:t>detector</w:t>
      </w:r>
      <w:r w:rsidR="00FB1370" w:rsidRPr="003C674E">
        <w:t xml:space="preserve"> </w:t>
      </w:r>
      <w:r w:rsidRPr="003C674E">
        <w:t>and</w:t>
      </w:r>
      <w:r w:rsidR="00FB1370" w:rsidRPr="003C674E">
        <w:t xml:space="preserve"> </w:t>
      </w:r>
      <w:r w:rsidRPr="003C674E">
        <w:t>coupled</w:t>
      </w:r>
      <w:r w:rsidR="00FB1370" w:rsidRPr="003C674E">
        <w:t xml:space="preserve"> </w:t>
      </w:r>
      <w:r w:rsidRPr="003C674E">
        <w:t>with</w:t>
      </w:r>
      <w:r w:rsidR="00FB1370" w:rsidRPr="003C674E">
        <w:t xml:space="preserve"> </w:t>
      </w:r>
      <w:r w:rsidRPr="003C674E">
        <w:t>an</w:t>
      </w:r>
      <w:r w:rsidR="00FB1370" w:rsidRPr="003C674E">
        <w:t xml:space="preserve"> </w:t>
      </w:r>
      <w:r w:rsidRPr="003C674E">
        <w:t>electrospray</w:t>
      </w:r>
      <w:r w:rsidR="00FB1370" w:rsidRPr="003C674E">
        <w:t xml:space="preserve"> </w:t>
      </w:r>
      <w:r w:rsidR="000547BE" w:rsidRPr="003C674E">
        <w:t>ionization</w:t>
      </w:r>
      <w:r w:rsidR="00FB1370" w:rsidRPr="003C674E">
        <w:t xml:space="preserve"> </w:t>
      </w:r>
      <w:r w:rsidRPr="003C674E">
        <w:t>tandem</w:t>
      </w:r>
      <w:r w:rsidR="00FB1370" w:rsidRPr="003C674E">
        <w:t xml:space="preserve"> </w:t>
      </w:r>
      <w:r w:rsidRPr="003C674E">
        <w:t>mass</w:t>
      </w:r>
      <w:r w:rsidR="00FB1370" w:rsidRPr="003C674E">
        <w:t xml:space="preserve"> </w:t>
      </w:r>
      <w:r w:rsidRPr="003C674E">
        <w:t>spectrometer</w:t>
      </w:r>
      <w:r w:rsidR="00FB1370" w:rsidRPr="003C674E">
        <w:t xml:space="preserve"> </w:t>
      </w:r>
      <w:r w:rsidRPr="003C674E">
        <w:t>(HPLC-PDA-ESI-</w:t>
      </w:r>
      <w:proofErr w:type="spellStart"/>
      <w:r w:rsidRPr="003C674E">
        <w:t>MS</w:t>
      </w:r>
      <w:r w:rsidRPr="003C674E">
        <w:rPr>
          <w:vertAlign w:val="superscript"/>
        </w:rPr>
        <w:t>n</w:t>
      </w:r>
      <w:proofErr w:type="spellEnd"/>
      <w:r w:rsidRPr="003C674E">
        <w:t>)</w:t>
      </w:r>
      <w:r w:rsidR="00FB1370" w:rsidRPr="003C674E">
        <w:t xml:space="preserve"> </w:t>
      </w:r>
      <w:r w:rsidRPr="003C674E">
        <w:t>on</w:t>
      </w:r>
      <w:r w:rsidR="00FB1370" w:rsidRPr="003C674E">
        <w:t xml:space="preserve"> </w:t>
      </w:r>
      <w:r w:rsidRPr="003C674E">
        <w:t>a</w:t>
      </w:r>
      <w:r w:rsidR="00FB1370" w:rsidRPr="003C674E">
        <w:t xml:space="preserve"> </w:t>
      </w:r>
      <w:proofErr w:type="spellStart"/>
      <w:r w:rsidRPr="003C674E">
        <w:t>Thermo</w:t>
      </w:r>
      <w:proofErr w:type="spellEnd"/>
      <w:r w:rsidR="00FB1370" w:rsidRPr="003C674E">
        <w:t xml:space="preserve"> </w:t>
      </w:r>
      <w:r w:rsidRPr="003C674E">
        <w:t>Finnigan</w:t>
      </w:r>
      <w:r w:rsidR="00FB1370" w:rsidRPr="003C674E">
        <w:t xml:space="preserve"> </w:t>
      </w:r>
      <w:r w:rsidRPr="003C674E">
        <w:t>system</w:t>
      </w:r>
      <w:r w:rsidR="00FB1370" w:rsidRPr="003C674E">
        <w:t xml:space="preserve"> </w:t>
      </w:r>
      <w:r w:rsidRPr="003C674E">
        <w:t>(</w:t>
      </w:r>
      <w:proofErr w:type="spellStart"/>
      <w:r w:rsidRPr="003C674E">
        <w:t>Thermo</w:t>
      </w:r>
      <w:proofErr w:type="spellEnd"/>
      <w:r w:rsidR="00FB1370" w:rsidRPr="003C674E">
        <w:t xml:space="preserve"> </w:t>
      </w:r>
      <w:r w:rsidRPr="003C674E">
        <w:t>Electron</w:t>
      </w:r>
      <w:r w:rsidR="00FB1370" w:rsidRPr="003C674E">
        <w:t xml:space="preserve"> </w:t>
      </w:r>
      <w:r w:rsidRPr="003C674E">
        <w:t>Corp,</w:t>
      </w:r>
      <w:r w:rsidR="00FB1370" w:rsidRPr="003C674E">
        <w:t xml:space="preserve"> </w:t>
      </w:r>
      <w:r w:rsidRPr="003C674E">
        <w:t>MA,</w:t>
      </w:r>
      <w:r w:rsidR="00FB1370" w:rsidRPr="003C674E">
        <w:t xml:space="preserve"> </w:t>
      </w:r>
      <w:r w:rsidRPr="003C674E">
        <w:t>USA),</w:t>
      </w:r>
      <w:r w:rsidR="00FB1370" w:rsidRPr="003C674E">
        <w:t xml:space="preserve"> </w:t>
      </w:r>
      <w:r w:rsidRPr="003C674E">
        <w:t>as</w:t>
      </w:r>
      <w:r w:rsidR="00FB1370" w:rsidRPr="003C674E">
        <w:t xml:space="preserve"> </w:t>
      </w:r>
      <w:r w:rsidRPr="003C674E">
        <w:t>described</w:t>
      </w:r>
      <w:r w:rsidR="00FB1370" w:rsidRPr="003C674E">
        <w:t xml:space="preserve"> </w:t>
      </w:r>
      <w:r w:rsidRPr="003C674E">
        <w:t>elsewhere</w:t>
      </w:r>
      <w:r w:rsidR="00C330BD" w:rsidRPr="003C674E">
        <w:fldChar w:fldCharType="begin"/>
      </w:r>
      <w:r w:rsidR="0091752C">
        <w:instrText xml:space="preserve"> ADDIN EN.CITE &lt;EndNote&gt;&lt;Cite&gt;&lt;Author&gt;Bhatia&lt;/Author&gt;&lt;Year&gt;2020&lt;/Year&gt;&lt;RecNum&gt;2656&lt;/RecNum&gt;&lt;DisplayText&gt;&lt;style face="superscript"&gt;44&lt;/style&gt;&lt;/DisplayText&gt;&lt;record&gt;&lt;rec-number&gt;2656&lt;/rec-number&gt;&lt;foreign-keys&gt;&lt;key app="EN" db-id="fzvsfp22pfsxe4exwe8v22s29axwpat2wttf" timestamp="1603101920"&gt;2656&lt;/key&gt;&lt;/foreign-keys&gt;&lt;ref-type name="Journal Article"&gt;17&lt;/ref-type&gt;&lt;contributors&gt;&lt;authors&gt;&lt;author&gt;Bhatia, Rakesh&lt;/author&gt;&lt;author&gt;Winters, Ana&lt;/author&gt;&lt;author&gt;Bryant, David N.&lt;/author&gt;&lt;author&gt;Bosch, Maurice&lt;/author&gt;&lt;author&gt;Clifton-Brown, John&lt;/author&gt;&lt;author&gt;Leak, David&lt;/author&gt;&lt;author&gt;Gallagher, Joe&lt;/author&gt;&lt;/authors&gt;&lt;/contributors&gt;&lt;titles&gt;&lt;title&gt;&lt;style face="normal" font="default" size="100%"&gt;Pilot-scale production of xylo-oligosaccharides and fermentable sugars from &lt;/style&gt;&lt;style face="italic" font="default" size="100%"&gt;Miscanthus&lt;/style&gt;&lt;style face="normal" font="default" size="100%"&gt; using steam explosion pretreatment&lt;/style&gt;&lt;/title&gt;&lt;secondary-title&gt;Bioresource Technology&lt;/secondary-title&gt;&lt;/titles&gt;&lt;periodical&gt;&lt;full-title&gt;Bioresource Technology&lt;/full-title&gt;&lt;/periodical&gt;&lt;pages&gt;122285&lt;/pages&gt;&lt;volume&gt;296&lt;/volume&gt;&lt;keywords&gt;&lt;keyword&gt;Steam explosion&lt;/keyword&gt;&lt;keyword&gt;Xylo-oligosaccharides&lt;/keyword&gt;&lt;keyword&gt;Biofuels&lt;/keyword&gt;&lt;keyword&gt;Biorefining&lt;/keyword&gt;&lt;/keywords&gt;&lt;dates&gt;&lt;year&gt;2020&lt;/year&gt;&lt;pub-dates&gt;&lt;date&gt;2020/01/01/&lt;/date&gt;&lt;/pub-dates&gt;&lt;/dates&gt;&lt;isbn&gt;0960-8524&lt;/isbn&gt;&lt;urls&gt;&lt;related-urls&gt;&lt;url&gt;http://www.sciencedirect.com/science/article/pii/S0960852419315159&lt;/url&gt;&lt;/related-urls&gt;&lt;/urls&gt;&lt;electronic-resource-num&gt;https://doi.org/10.1016/j.biortech.2019.122285&lt;/electronic-resource-num&gt;&lt;/record&gt;&lt;/Cite&gt;&lt;/EndNote&gt;</w:instrText>
      </w:r>
      <w:r w:rsidR="00C330BD" w:rsidRPr="003C674E">
        <w:fldChar w:fldCharType="separate"/>
      </w:r>
      <w:r w:rsidR="0091752C" w:rsidRPr="0091752C">
        <w:rPr>
          <w:noProof/>
          <w:vertAlign w:val="superscript"/>
        </w:rPr>
        <w:t>44</w:t>
      </w:r>
      <w:r w:rsidR="00C330BD" w:rsidRPr="003C674E">
        <w:fldChar w:fldCharType="end"/>
      </w:r>
      <w:r w:rsidRPr="003C674E">
        <w:t>.</w:t>
      </w:r>
      <w:r w:rsidR="00FB1370" w:rsidRPr="003C674E">
        <w:t xml:space="preserve"> </w:t>
      </w:r>
      <w:r w:rsidRPr="003C674E">
        <w:t>Separation</w:t>
      </w:r>
      <w:r w:rsidR="00FB1370" w:rsidRPr="003C674E">
        <w:t xml:space="preserve"> </w:t>
      </w:r>
      <w:r w:rsidRPr="003C674E">
        <w:t>of</w:t>
      </w:r>
      <w:r w:rsidR="00FB1370" w:rsidRPr="003C674E">
        <w:t xml:space="preserve"> </w:t>
      </w:r>
      <w:r w:rsidRPr="003C674E">
        <w:t>compounds</w:t>
      </w:r>
      <w:r w:rsidR="00FB1370" w:rsidRPr="003C674E">
        <w:t xml:space="preserve"> </w:t>
      </w:r>
      <w:r w:rsidRPr="003C674E">
        <w:t>was</w:t>
      </w:r>
      <w:r w:rsidR="00FB1370" w:rsidRPr="003C674E">
        <w:t xml:space="preserve"> </w:t>
      </w:r>
      <w:r w:rsidRPr="003C674E">
        <w:t>carried</w:t>
      </w:r>
      <w:r w:rsidR="00FB1370" w:rsidRPr="003C674E">
        <w:t xml:space="preserve"> </w:t>
      </w:r>
      <w:r w:rsidRPr="003C674E">
        <w:t>out</w:t>
      </w:r>
      <w:r w:rsidR="00FB1370" w:rsidRPr="003C674E">
        <w:t xml:space="preserve"> </w:t>
      </w:r>
      <w:r w:rsidRPr="003C674E">
        <w:t>on</w:t>
      </w:r>
      <w:r w:rsidR="00FB1370" w:rsidRPr="003C674E">
        <w:t xml:space="preserve"> </w:t>
      </w:r>
      <w:r w:rsidRPr="003C674E">
        <w:t>a</w:t>
      </w:r>
      <w:r w:rsidR="00FB1370" w:rsidRPr="003C674E">
        <w:t xml:space="preserve"> </w:t>
      </w:r>
      <w:r w:rsidRPr="003C674E">
        <w:t>Waters</w:t>
      </w:r>
      <w:r w:rsidR="00FB1370" w:rsidRPr="003C674E">
        <w:t xml:space="preserve"> </w:t>
      </w:r>
      <w:r w:rsidRPr="003C674E">
        <w:t>C18</w:t>
      </w:r>
      <w:r w:rsidR="00FB1370" w:rsidRPr="003C674E">
        <w:t xml:space="preserve"> </w:t>
      </w:r>
      <w:r w:rsidRPr="003C674E">
        <w:t>Nova-Pak</w:t>
      </w:r>
      <w:r w:rsidR="00FB1370" w:rsidRPr="003C674E">
        <w:t xml:space="preserve"> </w:t>
      </w:r>
      <w:r w:rsidRPr="003C674E">
        <w:t>column</w:t>
      </w:r>
      <w:r w:rsidR="00FB1370" w:rsidRPr="003C674E">
        <w:t xml:space="preserve"> </w:t>
      </w:r>
      <w:r w:rsidRPr="003C674E">
        <w:t>(3.9×150</w:t>
      </w:r>
      <w:r w:rsidR="00FB1370" w:rsidRPr="003C674E">
        <w:t xml:space="preserve"> </w:t>
      </w:r>
      <w:r w:rsidRPr="003C674E">
        <w:t>mm,</w:t>
      </w:r>
      <w:r w:rsidR="00FB1370" w:rsidRPr="003C674E">
        <w:t xml:space="preserve"> </w:t>
      </w:r>
      <w:r w:rsidRPr="003C674E">
        <w:t>particle</w:t>
      </w:r>
      <w:r w:rsidR="00FB1370" w:rsidRPr="003C674E">
        <w:t xml:space="preserve"> </w:t>
      </w:r>
      <w:r w:rsidRPr="003C674E">
        <w:t>size</w:t>
      </w:r>
      <w:r w:rsidR="00FB1370" w:rsidRPr="003C674E">
        <w:t xml:space="preserve"> </w:t>
      </w:r>
      <w:r w:rsidRPr="003C674E">
        <w:t>4</w:t>
      </w:r>
      <w:r w:rsidR="00FB1370" w:rsidRPr="003C674E">
        <w:t xml:space="preserve"> </w:t>
      </w:r>
      <w:r w:rsidRPr="003C674E">
        <w:t>µm)</w:t>
      </w:r>
      <w:r w:rsidR="00FB1370" w:rsidRPr="003C674E">
        <w:t xml:space="preserve"> </w:t>
      </w:r>
      <w:r w:rsidRPr="003C674E">
        <w:t>at</w:t>
      </w:r>
      <w:r w:rsidR="00FB1370" w:rsidRPr="003C674E">
        <w:t xml:space="preserve"> </w:t>
      </w:r>
      <w:r w:rsidRPr="003C674E">
        <w:t>30</w:t>
      </w:r>
      <w:r w:rsidR="00FB1370" w:rsidRPr="003C674E">
        <w:t xml:space="preserve"> </w:t>
      </w:r>
      <w:r w:rsidRPr="003C674E">
        <w:t>°C</w:t>
      </w:r>
      <w:r w:rsidR="00FB1370" w:rsidRPr="003C674E">
        <w:t xml:space="preserve"> </w:t>
      </w:r>
      <w:r w:rsidRPr="003C674E">
        <w:t>with</w:t>
      </w:r>
      <w:r w:rsidR="00FB1370" w:rsidRPr="003C674E">
        <w:t xml:space="preserve"> </w:t>
      </w:r>
      <w:r w:rsidRPr="003C674E">
        <w:t>a</w:t>
      </w:r>
      <w:r w:rsidR="00FB1370" w:rsidRPr="003C674E">
        <w:t xml:space="preserve"> </w:t>
      </w:r>
      <w:r w:rsidRPr="003C674E">
        <w:t>flow</w:t>
      </w:r>
      <w:r w:rsidR="00FB1370" w:rsidRPr="003C674E">
        <w:t xml:space="preserve"> </w:t>
      </w:r>
      <w:r w:rsidRPr="003C674E">
        <w:t>rate</w:t>
      </w:r>
      <w:r w:rsidR="00FB1370" w:rsidRPr="003C674E">
        <w:t xml:space="preserve"> </w:t>
      </w:r>
      <w:r w:rsidRPr="003C674E">
        <w:t>of</w:t>
      </w:r>
      <w:r w:rsidR="00FB1370" w:rsidRPr="003C674E">
        <w:t xml:space="preserve"> </w:t>
      </w:r>
      <w:r w:rsidRPr="003C674E">
        <w:t>1</w:t>
      </w:r>
      <w:r w:rsidR="00FB1370" w:rsidRPr="003C674E">
        <w:t xml:space="preserve"> </w:t>
      </w:r>
      <w:r w:rsidRPr="003C674E">
        <w:t>mL</w:t>
      </w:r>
      <w:r w:rsidR="00FB1370" w:rsidRPr="003C674E">
        <w:t xml:space="preserve"> </w:t>
      </w:r>
      <w:r w:rsidRPr="003C674E">
        <w:t>min</w:t>
      </w:r>
      <w:r w:rsidRPr="003C674E">
        <w:rPr>
          <w:vertAlign w:val="superscript"/>
        </w:rPr>
        <w:t>-1</w:t>
      </w:r>
      <w:r w:rsidR="00FB1370" w:rsidRPr="003C674E">
        <w:t xml:space="preserve"> </w:t>
      </w:r>
      <w:r w:rsidRPr="003C674E">
        <w:t>and</w:t>
      </w:r>
      <w:r w:rsidR="00FB1370" w:rsidRPr="003C674E">
        <w:t xml:space="preserve"> </w:t>
      </w:r>
      <w:r w:rsidRPr="003C674E">
        <w:t>injection</w:t>
      </w:r>
      <w:r w:rsidR="00FB1370" w:rsidRPr="003C674E">
        <w:t xml:space="preserve"> </w:t>
      </w:r>
      <w:r w:rsidRPr="003C674E">
        <w:t>volume</w:t>
      </w:r>
      <w:r w:rsidR="00FB1370" w:rsidRPr="003C674E">
        <w:t xml:space="preserve"> </w:t>
      </w:r>
      <w:r w:rsidRPr="003C674E">
        <w:t>of</w:t>
      </w:r>
      <w:r w:rsidR="00FB1370" w:rsidRPr="003C674E">
        <w:t xml:space="preserve"> </w:t>
      </w:r>
      <w:r w:rsidRPr="003C674E">
        <w:t>10</w:t>
      </w:r>
      <w:r w:rsidR="00FB1370" w:rsidRPr="003C674E">
        <w:t xml:space="preserve"> </w:t>
      </w:r>
      <w:r w:rsidRPr="003C674E">
        <w:t>µL.</w:t>
      </w:r>
      <w:r w:rsidR="00FB1370" w:rsidRPr="003C674E">
        <w:t xml:space="preserve"> </w:t>
      </w:r>
      <w:r w:rsidRPr="003C674E">
        <w:t>The</w:t>
      </w:r>
      <w:r w:rsidR="00FB1370" w:rsidRPr="003C674E">
        <w:t xml:space="preserve"> </w:t>
      </w:r>
      <w:r w:rsidRPr="003C674E">
        <w:t>mobile</w:t>
      </w:r>
      <w:r w:rsidR="00FB1370" w:rsidRPr="003C674E">
        <w:t xml:space="preserve"> </w:t>
      </w:r>
      <w:r w:rsidRPr="003C674E">
        <w:t>phase</w:t>
      </w:r>
      <w:r w:rsidR="00FB1370" w:rsidRPr="003C674E">
        <w:t xml:space="preserve"> </w:t>
      </w:r>
      <w:r w:rsidRPr="003C674E">
        <w:t>consisted</w:t>
      </w:r>
      <w:r w:rsidR="00FB1370" w:rsidRPr="003C674E">
        <w:t xml:space="preserve"> </w:t>
      </w:r>
      <w:r w:rsidRPr="003C674E">
        <w:t>of</w:t>
      </w:r>
      <w:r w:rsidR="00FB1370" w:rsidRPr="003C674E">
        <w:t xml:space="preserve"> </w:t>
      </w:r>
      <w:r w:rsidRPr="003C674E">
        <w:t>water</w:t>
      </w:r>
      <w:r w:rsidR="00FB1370" w:rsidRPr="003C674E">
        <w:t xml:space="preserve"> </w:t>
      </w:r>
      <w:r w:rsidRPr="003C674E">
        <w:t>with</w:t>
      </w:r>
      <w:r w:rsidR="00C10F3A" w:rsidRPr="003C674E">
        <w:t xml:space="preserve"> (A)</w:t>
      </w:r>
      <w:r w:rsidR="00FB1370" w:rsidRPr="003C674E">
        <w:t xml:space="preserve"> </w:t>
      </w:r>
      <w:r w:rsidRPr="003C674E">
        <w:t>0.1</w:t>
      </w:r>
      <w:r w:rsidR="00B74F8D" w:rsidRPr="003C674E">
        <w:t>%</w:t>
      </w:r>
      <w:r w:rsidR="00FB1370" w:rsidRPr="003C674E">
        <w:t xml:space="preserve"> </w:t>
      </w:r>
      <w:r w:rsidRPr="003C674E">
        <w:t>formic</w:t>
      </w:r>
      <w:r w:rsidR="00FB1370" w:rsidRPr="003C674E">
        <w:t xml:space="preserve"> </w:t>
      </w:r>
      <w:r w:rsidRPr="003C674E">
        <w:t>acid</w:t>
      </w:r>
      <w:r w:rsidR="00C10F3A" w:rsidRPr="003C674E">
        <w:t xml:space="preserve"> (≥99%, Chem-Lab)</w:t>
      </w:r>
      <w:r w:rsidRPr="003C674E">
        <w:t>,</w:t>
      </w:r>
      <w:r w:rsidR="00FB1370" w:rsidRPr="003C674E">
        <w:t xml:space="preserve"> </w:t>
      </w:r>
      <w:r w:rsidRPr="003C674E">
        <w:t>and</w:t>
      </w:r>
      <w:r w:rsidR="00C10F3A" w:rsidRPr="003C674E">
        <w:t xml:space="preserve"> (B) HPLC grade methanol</w:t>
      </w:r>
      <w:r w:rsidR="00FB1370" w:rsidRPr="003C674E">
        <w:t xml:space="preserve"> </w:t>
      </w:r>
      <w:r w:rsidRPr="003C674E">
        <w:t>with</w:t>
      </w:r>
      <w:r w:rsidR="00FB1370" w:rsidRPr="003C674E">
        <w:t xml:space="preserve"> </w:t>
      </w:r>
      <w:r w:rsidRPr="003C674E">
        <w:t>0.1</w:t>
      </w:r>
      <w:r w:rsidR="00B74F8D" w:rsidRPr="003C674E">
        <w:t>%</w:t>
      </w:r>
      <w:r w:rsidR="00FB1370" w:rsidRPr="003C674E">
        <w:t xml:space="preserve"> </w:t>
      </w:r>
      <w:r w:rsidRPr="003C674E">
        <w:t>formic</w:t>
      </w:r>
      <w:r w:rsidR="00FB1370" w:rsidRPr="003C674E">
        <w:t xml:space="preserve"> </w:t>
      </w:r>
      <w:r w:rsidRPr="003C674E">
        <w:t>acid,</w:t>
      </w:r>
      <w:r w:rsidR="00FB1370" w:rsidRPr="003C674E">
        <w:t xml:space="preserve"> </w:t>
      </w:r>
      <w:r w:rsidRPr="003C674E">
        <w:t>with</w:t>
      </w:r>
      <w:r w:rsidR="00FB1370" w:rsidRPr="003C674E">
        <w:t xml:space="preserve"> </w:t>
      </w:r>
      <w:r w:rsidRPr="003C674E">
        <w:t>B</w:t>
      </w:r>
      <w:r w:rsidR="00FB1370" w:rsidRPr="003C674E">
        <w:t xml:space="preserve"> </w:t>
      </w:r>
      <w:r w:rsidRPr="003C674E">
        <w:t>increasing</w:t>
      </w:r>
      <w:r w:rsidR="00FB1370" w:rsidRPr="003C674E">
        <w:t xml:space="preserve"> </w:t>
      </w:r>
      <w:r w:rsidRPr="003C674E">
        <w:t>from</w:t>
      </w:r>
      <w:r w:rsidR="00FB1370" w:rsidRPr="003C674E">
        <w:t xml:space="preserve"> </w:t>
      </w:r>
      <w:r w:rsidRPr="003C674E">
        <w:t>5</w:t>
      </w:r>
      <w:r w:rsidR="00FB1370" w:rsidRPr="003C674E">
        <w:t xml:space="preserve"> </w:t>
      </w:r>
      <w:r w:rsidRPr="003C674E">
        <w:t>to</w:t>
      </w:r>
      <w:r w:rsidR="00FB1370" w:rsidRPr="003C674E">
        <w:t xml:space="preserve"> </w:t>
      </w:r>
      <w:r w:rsidRPr="003C674E">
        <w:t>65</w:t>
      </w:r>
      <w:r w:rsidR="00B74F8D" w:rsidRPr="003C674E">
        <w:t>%</w:t>
      </w:r>
      <w:r w:rsidR="00FB1370" w:rsidRPr="003C674E">
        <w:t xml:space="preserve"> </w:t>
      </w:r>
      <w:r w:rsidRPr="003C674E">
        <w:t>in</w:t>
      </w:r>
      <w:r w:rsidR="00FB1370" w:rsidRPr="003C674E">
        <w:t xml:space="preserve"> </w:t>
      </w:r>
      <w:r w:rsidRPr="003C674E">
        <w:t>30</w:t>
      </w:r>
      <w:r w:rsidR="00FB1370" w:rsidRPr="003C674E">
        <w:t xml:space="preserve"> </w:t>
      </w:r>
      <w:r w:rsidRPr="003C674E">
        <w:t>min.</w:t>
      </w:r>
      <w:r w:rsidR="00FB1370" w:rsidRPr="003C674E">
        <w:t xml:space="preserve"> </w:t>
      </w:r>
      <w:r w:rsidRPr="003C674E">
        <w:t>Eluting</w:t>
      </w:r>
      <w:r w:rsidR="00FB1370" w:rsidRPr="003C674E">
        <w:t xml:space="preserve"> </w:t>
      </w:r>
      <w:r w:rsidRPr="003C674E">
        <w:t>compounds</w:t>
      </w:r>
      <w:r w:rsidR="00FB1370" w:rsidRPr="003C674E">
        <w:t xml:space="preserve"> </w:t>
      </w:r>
      <w:r w:rsidRPr="003C674E">
        <w:t>were</w:t>
      </w:r>
      <w:r w:rsidR="00FB1370" w:rsidRPr="003C674E">
        <w:t xml:space="preserve"> </w:t>
      </w:r>
      <w:r w:rsidRPr="003C674E">
        <w:t>detected</w:t>
      </w:r>
      <w:r w:rsidR="00FB1370" w:rsidRPr="003C674E">
        <w:t xml:space="preserve"> </w:t>
      </w:r>
      <w:r w:rsidRPr="003C674E">
        <w:t>with</w:t>
      </w:r>
      <w:r w:rsidR="00FB1370" w:rsidRPr="003C674E">
        <w:t xml:space="preserve"> </w:t>
      </w:r>
      <w:r w:rsidRPr="003C674E">
        <w:t>a</w:t>
      </w:r>
      <w:r w:rsidR="00FB1370" w:rsidRPr="003C674E">
        <w:t xml:space="preserve"> </w:t>
      </w:r>
      <w:r w:rsidRPr="003C674E">
        <w:t>Finnigan</w:t>
      </w:r>
      <w:r w:rsidR="00FB1370" w:rsidRPr="003C674E">
        <w:t xml:space="preserve"> </w:t>
      </w:r>
      <w:r w:rsidRPr="003C674E">
        <w:t>PDA</w:t>
      </w:r>
      <w:r w:rsidR="00FB1370" w:rsidRPr="003C674E">
        <w:t xml:space="preserve"> </w:t>
      </w:r>
      <w:r w:rsidRPr="003C674E">
        <w:t>Plus</w:t>
      </w:r>
      <w:r w:rsidR="00FB1370" w:rsidRPr="003C674E">
        <w:t xml:space="preserve"> </w:t>
      </w:r>
      <w:r w:rsidRPr="003C674E">
        <w:t>detector</w:t>
      </w:r>
      <w:r w:rsidR="00FB1370" w:rsidRPr="003C674E">
        <w:t xml:space="preserve"> </w:t>
      </w:r>
      <w:r w:rsidRPr="003C674E">
        <w:t>between</w:t>
      </w:r>
      <w:r w:rsidR="00FB1370" w:rsidRPr="003C674E">
        <w:t xml:space="preserve"> </w:t>
      </w:r>
      <w:r w:rsidRPr="003C674E">
        <w:t>240</w:t>
      </w:r>
      <w:r w:rsidR="00FB1370" w:rsidRPr="003C674E">
        <w:t xml:space="preserve"> </w:t>
      </w:r>
      <w:r w:rsidRPr="003C674E">
        <w:t>and</w:t>
      </w:r>
      <w:r w:rsidR="00FB1370" w:rsidRPr="003C674E">
        <w:t xml:space="preserve"> </w:t>
      </w:r>
      <w:r w:rsidRPr="003C674E">
        <w:t>400</w:t>
      </w:r>
      <w:r w:rsidR="00FB1370" w:rsidRPr="003C674E">
        <w:t xml:space="preserve"> </w:t>
      </w:r>
      <w:r w:rsidRPr="003C674E">
        <w:t>nm</w:t>
      </w:r>
      <w:r w:rsidR="00FB1370" w:rsidRPr="003C674E">
        <w:t xml:space="preserve"> </w:t>
      </w:r>
      <w:r w:rsidRPr="003C674E">
        <w:t>and</w:t>
      </w:r>
      <w:r w:rsidR="00FB1370" w:rsidRPr="003C674E">
        <w:t xml:space="preserve"> </w:t>
      </w:r>
      <w:r w:rsidRPr="003C674E">
        <w:t>a</w:t>
      </w:r>
      <w:r w:rsidR="00FB1370" w:rsidRPr="003C674E">
        <w:t xml:space="preserve"> </w:t>
      </w:r>
      <w:r w:rsidRPr="003C674E">
        <w:t>Finnigan</w:t>
      </w:r>
      <w:r w:rsidR="00FB1370" w:rsidRPr="003C674E">
        <w:t xml:space="preserve"> </w:t>
      </w:r>
      <w:r w:rsidRPr="003C674E">
        <w:t>LTQ</w:t>
      </w:r>
      <w:r w:rsidR="00FB1370" w:rsidRPr="003C674E">
        <w:t xml:space="preserve"> </w:t>
      </w:r>
      <w:r w:rsidRPr="003C674E">
        <w:t>linear</w:t>
      </w:r>
      <w:r w:rsidR="00FB1370" w:rsidRPr="003C674E">
        <w:t xml:space="preserve"> </w:t>
      </w:r>
      <w:r w:rsidRPr="003C674E">
        <w:t>ion</w:t>
      </w:r>
      <w:r w:rsidR="00FB1370" w:rsidRPr="003C674E">
        <w:t xml:space="preserve"> </w:t>
      </w:r>
      <w:r w:rsidRPr="003C674E">
        <w:t>trap</w:t>
      </w:r>
      <w:r w:rsidR="00FB1370" w:rsidRPr="003C674E">
        <w:t xml:space="preserve"> </w:t>
      </w:r>
      <w:r w:rsidRPr="003C674E">
        <w:t>with</w:t>
      </w:r>
      <w:r w:rsidR="00FB1370" w:rsidRPr="003C674E">
        <w:t xml:space="preserve"> </w:t>
      </w:r>
      <w:r w:rsidRPr="003C674E">
        <w:t>an</w:t>
      </w:r>
      <w:r w:rsidR="00FB1370" w:rsidRPr="003C674E">
        <w:t xml:space="preserve"> </w:t>
      </w:r>
      <w:r w:rsidRPr="003C674E">
        <w:t>ESI</w:t>
      </w:r>
      <w:r w:rsidR="00FB1370" w:rsidRPr="003C674E">
        <w:t xml:space="preserve"> </w:t>
      </w:r>
      <w:r w:rsidRPr="003C674E">
        <w:t>source.</w:t>
      </w:r>
      <w:r w:rsidR="00FB1370" w:rsidRPr="003C674E">
        <w:t xml:space="preserve"> </w:t>
      </w:r>
      <w:r w:rsidRPr="003C674E">
        <w:t>MS</w:t>
      </w:r>
      <w:r w:rsidR="00FB1370" w:rsidRPr="003C674E">
        <w:t xml:space="preserve"> </w:t>
      </w:r>
      <w:r w:rsidRPr="003C674E">
        <w:t>parameters</w:t>
      </w:r>
      <w:r w:rsidR="00FB1370" w:rsidRPr="003C674E">
        <w:t xml:space="preserve"> </w:t>
      </w:r>
      <w:r w:rsidRPr="003C674E">
        <w:t>were</w:t>
      </w:r>
      <w:r w:rsidR="00FB1370" w:rsidRPr="003C674E">
        <w:t xml:space="preserve"> </w:t>
      </w:r>
      <w:r w:rsidRPr="003C674E">
        <w:t>as</w:t>
      </w:r>
      <w:r w:rsidR="00FB1370" w:rsidRPr="003C674E">
        <w:t xml:space="preserve"> </w:t>
      </w:r>
      <w:r w:rsidRPr="003C674E">
        <w:t>follows:</w:t>
      </w:r>
      <w:r w:rsidR="00FB1370" w:rsidRPr="003C674E">
        <w:t xml:space="preserve"> </w:t>
      </w:r>
      <w:r w:rsidRPr="003C674E">
        <w:lastRenderedPageBreak/>
        <w:t>sheath</w:t>
      </w:r>
      <w:r w:rsidR="00FB1370" w:rsidRPr="003C674E">
        <w:t xml:space="preserve"> </w:t>
      </w:r>
      <w:r w:rsidRPr="003C674E">
        <w:t>gas</w:t>
      </w:r>
      <w:r w:rsidR="00FB1370" w:rsidRPr="003C674E">
        <w:t xml:space="preserve"> </w:t>
      </w:r>
      <w:r w:rsidRPr="003C674E">
        <w:t>flow</w:t>
      </w:r>
      <w:r w:rsidR="00FB1370" w:rsidRPr="003C674E">
        <w:t xml:space="preserve"> </w:t>
      </w:r>
      <w:r w:rsidRPr="003C674E">
        <w:t>30,</w:t>
      </w:r>
      <w:r w:rsidR="00FB1370" w:rsidRPr="003C674E">
        <w:t xml:space="preserve"> </w:t>
      </w:r>
      <w:r w:rsidRPr="003C674E">
        <w:t>auxiliary</w:t>
      </w:r>
      <w:r w:rsidR="00FB1370" w:rsidRPr="003C674E">
        <w:t xml:space="preserve"> </w:t>
      </w:r>
      <w:r w:rsidRPr="003C674E">
        <w:t>gas</w:t>
      </w:r>
      <w:r w:rsidR="00FB1370" w:rsidRPr="003C674E">
        <w:t xml:space="preserve"> </w:t>
      </w:r>
      <w:r w:rsidRPr="003C674E">
        <w:t>flow</w:t>
      </w:r>
      <w:r w:rsidR="00FB1370" w:rsidRPr="003C674E">
        <w:t xml:space="preserve"> </w:t>
      </w:r>
      <w:r w:rsidRPr="003C674E">
        <w:t>15</w:t>
      </w:r>
      <w:r w:rsidR="00FB1370" w:rsidRPr="003C674E">
        <w:t xml:space="preserve"> </w:t>
      </w:r>
      <w:r w:rsidRPr="003C674E">
        <w:t>and</w:t>
      </w:r>
      <w:r w:rsidR="00FB1370" w:rsidRPr="003C674E">
        <w:t xml:space="preserve"> </w:t>
      </w:r>
      <w:r w:rsidRPr="003C674E">
        <w:t>sweep</w:t>
      </w:r>
      <w:r w:rsidR="00FB1370" w:rsidRPr="003C674E">
        <w:t xml:space="preserve"> </w:t>
      </w:r>
      <w:r w:rsidRPr="003C674E">
        <w:t>gas</w:t>
      </w:r>
      <w:r w:rsidR="00FB1370" w:rsidRPr="003C674E">
        <w:t xml:space="preserve"> </w:t>
      </w:r>
      <w:r w:rsidRPr="003C674E">
        <w:t>zero</w:t>
      </w:r>
      <w:r w:rsidR="00FB1370" w:rsidRPr="003C674E">
        <w:t xml:space="preserve"> </w:t>
      </w:r>
      <w:r w:rsidRPr="003C674E">
        <w:t>(arbitrary</w:t>
      </w:r>
      <w:r w:rsidR="00FB1370" w:rsidRPr="003C674E">
        <w:t xml:space="preserve"> </w:t>
      </w:r>
      <w:r w:rsidRPr="003C674E">
        <w:t>units),</w:t>
      </w:r>
      <w:r w:rsidR="00FB1370" w:rsidRPr="003C674E">
        <w:t xml:space="preserve"> </w:t>
      </w:r>
      <w:r w:rsidRPr="003C674E">
        <w:t>spray</w:t>
      </w:r>
      <w:r w:rsidR="00FB1370" w:rsidRPr="003C674E">
        <w:t xml:space="preserve"> </w:t>
      </w:r>
      <w:r w:rsidRPr="003C674E">
        <w:t>voltage</w:t>
      </w:r>
      <w:r w:rsidR="00FB1370" w:rsidRPr="003C674E">
        <w:t xml:space="preserve"> </w:t>
      </w:r>
      <w:r w:rsidRPr="003C674E">
        <w:t>-4.0</w:t>
      </w:r>
      <w:r w:rsidR="00FB1370" w:rsidRPr="003C674E">
        <w:t xml:space="preserve"> </w:t>
      </w:r>
      <w:r w:rsidRPr="003C674E">
        <w:t>kV</w:t>
      </w:r>
      <w:r w:rsidR="00FB1370" w:rsidRPr="003C674E">
        <w:t xml:space="preserve"> </w:t>
      </w:r>
      <w:r w:rsidRPr="003C674E">
        <w:t>in</w:t>
      </w:r>
      <w:r w:rsidR="00FB1370" w:rsidRPr="003C674E">
        <w:t xml:space="preserve"> </w:t>
      </w:r>
      <w:r w:rsidRPr="003C674E">
        <w:t>negative</w:t>
      </w:r>
      <w:r w:rsidR="00FB1370" w:rsidRPr="003C674E">
        <w:t xml:space="preserve"> </w:t>
      </w:r>
      <w:r w:rsidRPr="003C674E">
        <w:t>and</w:t>
      </w:r>
      <w:r w:rsidR="00FB1370" w:rsidRPr="003C674E">
        <w:t xml:space="preserve"> </w:t>
      </w:r>
      <w:r w:rsidRPr="003C674E">
        <w:t>4.8</w:t>
      </w:r>
      <w:r w:rsidR="00FB1370" w:rsidRPr="003C674E">
        <w:t xml:space="preserve"> </w:t>
      </w:r>
      <w:r w:rsidRPr="003C674E">
        <w:t>kV</w:t>
      </w:r>
      <w:r w:rsidR="00FB1370" w:rsidRPr="003C674E">
        <w:t xml:space="preserve"> </w:t>
      </w:r>
      <w:r w:rsidRPr="003C674E">
        <w:t>in</w:t>
      </w:r>
      <w:r w:rsidR="00FB1370" w:rsidRPr="003C674E">
        <w:t xml:space="preserve"> </w:t>
      </w:r>
      <w:r w:rsidRPr="003C674E">
        <w:t>positive</w:t>
      </w:r>
      <w:r w:rsidR="00FB1370" w:rsidRPr="003C674E">
        <w:t xml:space="preserve"> </w:t>
      </w:r>
      <w:r w:rsidR="000547BE" w:rsidRPr="003C674E">
        <w:t>ionization</w:t>
      </w:r>
      <w:r w:rsidR="00FB1370" w:rsidRPr="003C674E">
        <w:t xml:space="preserve"> </w:t>
      </w:r>
      <w:r w:rsidRPr="003C674E">
        <w:t>mode,</w:t>
      </w:r>
      <w:r w:rsidR="00FB1370" w:rsidRPr="003C674E">
        <w:t xml:space="preserve"> </w:t>
      </w:r>
      <w:r w:rsidRPr="003C674E">
        <w:t>capillary</w:t>
      </w:r>
      <w:r w:rsidR="00FB1370" w:rsidRPr="003C674E">
        <w:t xml:space="preserve"> </w:t>
      </w:r>
      <w:r w:rsidRPr="003C674E">
        <w:t>temperature</w:t>
      </w:r>
      <w:r w:rsidR="00FB1370" w:rsidRPr="003C674E">
        <w:t xml:space="preserve"> </w:t>
      </w:r>
      <w:r w:rsidRPr="003C674E">
        <w:t>320</w:t>
      </w:r>
      <w:r w:rsidR="00FB1370" w:rsidRPr="003C674E">
        <w:t xml:space="preserve"> </w:t>
      </w:r>
      <w:r w:rsidRPr="003C674E">
        <w:t>°C,</w:t>
      </w:r>
      <w:r w:rsidR="00FB1370" w:rsidRPr="003C674E">
        <w:t xml:space="preserve"> </w:t>
      </w:r>
      <w:r w:rsidRPr="003C674E">
        <w:t>capillary</w:t>
      </w:r>
      <w:r w:rsidR="00FB1370" w:rsidRPr="003C674E">
        <w:t xml:space="preserve"> </w:t>
      </w:r>
      <w:r w:rsidRPr="003C674E">
        <w:t>voltage</w:t>
      </w:r>
      <w:r w:rsidR="00FB1370" w:rsidRPr="003C674E">
        <w:t xml:space="preserve"> </w:t>
      </w:r>
      <w:r w:rsidRPr="003C674E">
        <w:t>-1.0</w:t>
      </w:r>
      <w:r w:rsidR="00FB1370" w:rsidRPr="003C674E">
        <w:t xml:space="preserve"> </w:t>
      </w:r>
      <w:r w:rsidRPr="003C674E">
        <w:t>and</w:t>
      </w:r>
      <w:r w:rsidR="00FB1370" w:rsidRPr="003C674E">
        <w:t xml:space="preserve"> </w:t>
      </w:r>
      <w:r w:rsidRPr="003C674E">
        <w:t>45</w:t>
      </w:r>
      <w:r w:rsidR="00FB1370" w:rsidRPr="003C674E">
        <w:t xml:space="preserve"> </w:t>
      </w:r>
      <w:r w:rsidRPr="003C674E">
        <w:t>V,</w:t>
      </w:r>
      <w:r w:rsidR="00FB1370" w:rsidRPr="003C674E">
        <w:t xml:space="preserve"> </w:t>
      </w:r>
      <w:r w:rsidRPr="003C674E">
        <w:t>respectively,</w:t>
      </w:r>
      <w:r w:rsidR="00FB1370" w:rsidRPr="003C674E">
        <w:t xml:space="preserve"> </w:t>
      </w:r>
      <w:r w:rsidRPr="003C674E">
        <w:t>tube</w:t>
      </w:r>
      <w:r w:rsidR="00FB1370" w:rsidRPr="003C674E">
        <w:t xml:space="preserve"> </w:t>
      </w:r>
      <w:r w:rsidRPr="003C674E">
        <w:t>lens</w:t>
      </w:r>
      <w:r w:rsidR="00FB1370" w:rsidRPr="003C674E">
        <w:t xml:space="preserve"> </w:t>
      </w:r>
      <w:r w:rsidRPr="003C674E">
        <w:t>voltage</w:t>
      </w:r>
      <w:r w:rsidR="00FB1370" w:rsidRPr="003C674E">
        <w:t xml:space="preserve"> </w:t>
      </w:r>
      <w:r w:rsidRPr="003C674E">
        <w:t>-68</w:t>
      </w:r>
      <w:r w:rsidR="00FB1370" w:rsidRPr="003C674E">
        <w:t xml:space="preserve"> </w:t>
      </w:r>
      <w:r w:rsidRPr="003C674E">
        <w:t>and</w:t>
      </w:r>
      <w:r w:rsidR="00FB1370" w:rsidRPr="003C674E">
        <w:t xml:space="preserve"> </w:t>
      </w:r>
      <w:r w:rsidRPr="003C674E">
        <w:t>110</w:t>
      </w:r>
      <w:r w:rsidR="00FB1370" w:rsidRPr="003C674E">
        <w:t xml:space="preserve"> </w:t>
      </w:r>
      <w:r w:rsidRPr="003C674E">
        <w:t>V,</w:t>
      </w:r>
      <w:r w:rsidR="00FB1370" w:rsidRPr="003C674E">
        <w:t xml:space="preserve"> </w:t>
      </w:r>
      <w:r w:rsidRPr="003C674E">
        <w:t>respectively,</w:t>
      </w:r>
      <w:r w:rsidR="00FB1370" w:rsidRPr="003C674E">
        <w:t xml:space="preserve"> </w:t>
      </w:r>
      <w:r w:rsidRPr="003C674E">
        <w:t>and</w:t>
      </w:r>
      <w:r w:rsidR="00FB1370" w:rsidRPr="003C674E">
        <w:t xml:space="preserve"> </w:t>
      </w:r>
      <w:r w:rsidR="000547BE" w:rsidRPr="003C674E">
        <w:t>normalized</w:t>
      </w:r>
      <w:r w:rsidR="00FB1370" w:rsidRPr="003C674E">
        <w:t xml:space="preserve"> </w:t>
      </w:r>
      <w:r w:rsidRPr="003C674E">
        <w:t>collision</w:t>
      </w:r>
      <w:r w:rsidR="00FB1370" w:rsidRPr="003C674E">
        <w:t xml:space="preserve"> </w:t>
      </w:r>
      <w:r w:rsidRPr="003C674E">
        <w:t>energy</w:t>
      </w:r>
      <w:r w:rsidR="00FB1370" w:rsidRPr="003C674E">
        <w:t xml:space="preserve"> </w:t>
      </w:r>
      <w:r w:rsidRPr="003C674E">
        <w:t>(CE)</w:t>
      </w:r>
      <w:r w:rsidR="00FB1370" w:rsidRPr="003C674E">
        <w:t xml:space="preserve"> </w:t>
      </w:r>
      <w:r w:rsidRPr="003C674E">
        <w:t>typically</w:t>
      </w:r>
      <w:r w:rsidR="00FB1370" w:rsidRPr="003C674E">
        <w:t xml:space="preserve"> </w:t>
      </w:r>
      <w:r w:rsidRPr="003C674E">
        <w:t>35</w:t>
      </w:r>
      <w:r w:rsidR="00B74F8D" w:rsidRPr="003C674E">
        <w:t>%</w:t>
      </w:r>
      <w:r w:rsidRPr="003C674E">
        <w:t>.</w:t>
      </w:r>
      <w:r w:rsidR="00FB1370" w:rsidRPr="003C674E">
        <w:t xml:space="preserve"> </w:t>
      </w:r>
      <w:r w:rsidRPr="003C674E">
        <w:t>Data</w:t>
      </w:r>
      <w:r w:rsidR="00FB1370" w:rsidRPr="003C674E">
        <w:t xml:space="preserve"> </w:t>
      </w:r>
      <w:r w:rsidRPr="003C674E">
        <w:t>were</w:t>
      </w:r>
      <w:r w:rsidR="00FB1370" w:rsidRPr="003C674E">
        <w:t xml:space="preserve"> </w:t>
      </w:r>
      <w:r w:rsidRPr="003C674E">
        <w:t>acquired</w:t>
      </w:r>
      <w:r w:rsidR="00FB1370" w:rsidRPr="003C674E">
        <w:t xml:space="preserve"> </w:t>
      </w:r>
      <w:r w:rsidRPr="003C674E">
        <w:t>and</w:t>
      </w:r>
      <w:r w:rsidR="00FB1370" w:rsidRPr="003C674E">
        <w:t xml:space="preserve"> </w:t>
      </w:r>
      <w:r w:rsidRPr="003C674E">
        <w:t>processed</w:t>
      </w:r>
      <w:r w:rsidR="00FB1370" w:rsidRPr="003C674E">
        <w:t xml:space="preserve"> </w:t>
      </w:r>
      <w:r w:rsidRPr="003C674E">
        <w:t>using</w:t>
      </w:r>
      <w:r w:rsidR="00FB1370" w:rsidRPr="003C674E">
        <w:t xml:space="preserve"> </w:t>
      </w:r>
      <w:proofErr w:type="spellStart"/>
      <w:r w:rsidRPr="003C674E">
        <w:t>Xcalibur</w:t>
      </w:r>
      <w:proofErr w:type="spellEnd"/>
      <w:r w:rsidR="00FB1370" w:rsidRPr="003C674E">
        <w:t xml:space="preserve"> </w:t>
      </w:r>
      <w:r w:rsidRPr="003C674E">
        <w:t>software</w:t>
      </w:r>
      <w:r w:rsidR="00FB1370" w:rsidRPr="003C674E">
        <w:t xml:space="preserve"> </w:t>
      </w:r>
      <w:r w:rsidRPr="003C674E">
        <w:t>(v</w:t>
      </w:r>
      <w:r w:rsidR="00F359A3" w:rsidRPr="003C674E">
        <w:t>.</w:t>
      </w:r>
      <w:r w:rsidR="00FB1370" w:rsidRPr="003C674E">
        <w:t xml:space="preserve"> </w:t>
      </w:r>
      <w:r w:rsidRPr="003C674E">
        <w:t>3.0.63,</w:t>
      </w:r>
      <w:r w:rsidR="00FB1370" w:rsidRPr="003C674E">
        <w:t xml:space="preserve"> </w:t>
      </w:r>
      <w:proofErr w:type="spellStart"/>
      <w:r w:rsidRPr="003C674E">
        <w:t>Thermo</w:t>
      </w:r>
      <w:proofErr w:type="spellEnd"/>
      <w:r w:rsidR="00FB1370" w:rsidRPr="003C674E">
        <w:t xml:space="preserve"> </w:t>
      </w:r>
      <w:r w:rsidRPr="003C674E">
        <w:t>Fisher).</w:t>
      </w:r>
      <w:r w:rsidR="00FB1370" w:rsidRPr="003C674E">
        <w:t xml:space="preserve"> </w:t>
      </w:r>
      <w:r w:rsidRPr="003C674E">
        <w:t>Compounds</w:t>
      </w:r>
      <w:r w:rsidR="00FB1370" w:rsidRPr="003C674E">
        <w:t xml:space="preserve"> </w:t>
      </w:r>
      <w:r w:rsidRPr="003C674E">
        <w:t>of</w:t>
      </w:r>
      <w:r w:rsidR="00FB1370" w:rsidRPr="003C674E">
        <w:t xml:space="preserve"> </w:t>
      </w:r>
      <w:r w:rsidRPr="003C674E">
        <w:t>interest</w:t>
      </w:r>
      <w:r w:rsidR="00FB1370" w:rsidRPr="003C674E">
        <w:t xml:space="preserve"> </w:t>
      </w:r>
      <w:r w:rsidRPr="003C674E">
        <w:t>were</w:t>
      </w:r>
      <w:r w:rsidR="00FB1370" w:rsidRPr="003C674E">
        <w:t xml:space="preserve"> </w:t>
      </w:r>
      <w:r w:rsidR="000547BE" w:rsidRPr="003C674E">
        <w:t>characterized</w:t>
      </w:r>
      <w:r w:rsidR="00FB1370" w:rsidRPr="003C674E">
        <w:t xml:space="preserve"> </w:t>
      </w:r>
      <w:r w:rsidRPr="003C674E">
        <w:t>and/or</w:t>
      </w:r>
      <w:r w:rsidR="00FB1370" w:rsidRPr="003C674E">
        <w:t xml:space="preserve"> </w:t>
      </w:r>
      <w:r w:rsidRPr="003C674E">
        <w:t>tentatively</w:t>
      </w:r>
      <w:r w:rsidR="00FB1370" w:rsidRPr="003C674E">
        <w:t xml:space="preserve"> </w:t>
      </w:r>
      <w:r w:rsidRPr="003C674E">
        <w:t>identified</w:t>
      </w:r>
      <w:r w:rsidR="00FB1370" w:rsidRPr="003C674E">
        <w:t xml:space="preserve"> </w:t>
      </w:r>
      <w:r w:rsidRPr="003C674E">
        <w:t>by</w:t>
      </w:r>
      <w:r w:rsidR="00FB1370" w:rsidRPr="003C674E">
        <w:t xml:space="preserve"> </w:t>
      </w:r>
      <w:r w:rsidRPr="003C674E">
        <w:t>their</w:t>
      </w:r>
      <w:r w:rsidR="00FB1370" w:rsidRPr="003C674E">
        <w:t xml:space="preserve"> </w:t>
      </w:r>
      <w:r w:rsidRPr="003C674E">
        <w:t>UV</w:t>
      </w:r>
      <w:r w:rsidR="00FB1370" w:rsidRPr="003C674E">
        <w:t xml:space="preserve"> </w:t>
      </w:r>
      <w:r w:rsidRPr="003C674E">
        <w:t>and</w:t>
      </w:r>
      <w:r w:rsidR="00FB1370" w:rsidRPr="003C674E">
        <w:t xml:space="preserve"> </w:t>
      </w:r>
      <w:r w:rsidRPr="003C674E">
        <w:t>MS</w:t>
      </w:r>
      <w:r w:rsidR="00FB1370" w:rsidRPr="003C674E">
        <w:t xml:space="preserve"> </w:t>
      </w:r>
      <w:r w:rsidRPr="003C674E">
        <w:t>spectra</w:t>
      </w:r>
      <w:r w:rsidR="00FB1370" w:rsidRPr="003C674E">
        <w:t xml:space="preserve"> </w:t>
      </w:r>
      <w:r w:rsidRPr="003C674E">
        <w:t>or</w:t>
      </w:r>
      <w:r w:rsidR="00FB1370" w:rsidRPr="003C674E">
        <w:t xml:space="preserve"> </w:t>
      </w:r>
      <w:r w:rsidRPr="003C674E">
        <w:t>identified</w:t>
      </w:r>
      <w:r w:rsidR="00FB1370" w:rsidRPr="003C674E">
        <w:t xml:space="preserve"> </w:t>
      </w:r>
      <w:r w:rsidRPr="003C674E">
        <w:t>by</w:t>
      </w:r>
      <w:r w:rsidR="00FB1370" w:rsidRPr="003C674E">
        <w:t xml:space="preserve"> </w:t>
      </w:r>
      <w:r w:rsidRPr="003C674E">
        <w:t>direct</w:t>
      </w:r>
      <w:r w:rsidR="00FB1370" w:rsidRPr="003C674E">
        <w:t xml:space="preserve"> </w:t>
      </w:r>
      <w:r w:rsidRPr="003C674E">
        <w:t>comparison</w:t>
      </w:r>
      <w:r w:rsidR="00FB1370" w:rsidRPr="003C674E">
        <w:t xml:space="preserve"> </w:t>
      </w:r>
      <w:r w:rsidRPr="003C674E">
        <w:t>with</w:t>
      </w:r>
      <w:r w:rsidR="00FB1370" w:rsidRPr="003C674E">
        <w:t xml:space="preserve"> </w:t>
      </w:r>
      <w:r w:rsidRPr="003C674E">
        <w:t>standards</w:t>
      </w:r>
      <w:r w:rsidR="00FB1370" w:rsidRPr="003C674E">
        <w:t xml:space="preserve"> </w:t>
      </w:r>
      <w:r w:rsidRPr="003C674E">
        <w:t>or</w:t>
      </w:r>
      <w:r w:rsidR="00FB1370" w:rsidRPr="003C674E">
        <w:t xml:space="preserve"> </w:t>
      </w:r>
      <w:r w:rsidRPr="003C674E">
        <w:t>fragmentation</w:t>
      </w:r>
      <w:r w:rsidR="00FB1370" w:rsidRPr="003C674E">
        <w:t xml:space="preserve"> </w:t>
      </w:r>
      <w:r w:rsidRPr="003C674E">
        <w:t>patterns</w:t>
      </w:r>
      <w:r w:rsidR="00FB1370" w:rsidRPr="003C674E">
        <w:t xml:space="preserve"> </w:t>
      </w:r>
      <w:r w:rsidRPr="003C674E">
        <w:t>reported</w:t>
      </w:r>
      <w:r w:rsidR="00FB1370" w:rsidRPr="003C674E">
        <w:t xml:space="preserve"> </w:t>
      </w:r>
      <w:r w:rsidRPr="003C674E">
        <w:t>elsewhere</w:t>
      </w:r>
      <w:r w:rsidR="00C330BD" w:rsidRPr="003C674E">
        <w:fldChar w:fldCharType="begin">
          <w:fldData xml:space="preserve">PEVuZE5vdGU+PENpdGUgRXhjbHVkZVllYXI9IjEiPjxBdXRob3I+Qm91bGVrYmFjaGUtTWFraGxv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=
</w:fldData>
        </w:fldChar>
      </w:r>
      <w:r w:rsidR="0091752C">
        <w:instrText xml:space="preserve"> ADDIN EN.CITE </w:instrText>
      </w:r>
      <w:r w:rsidR="0091752C">
        <w:fldChar w:fldCharType="begin">
          <w:fldData xml:space="preserve">PEVuZE5vdGU+PENpdGUgRXhjbHVkZVllYXI9IjEiPjxBdXRob3I+Qm91bGVrYmFjaGUtTWFraGxv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=
</w:fldData>
        </w:fldChar>
      </w:r>
      <w:r w:rsidR="0091752C">
        <w:instrText xml:space="preserve"> ADDIN EN.CITE.DATA </w:instrText>
      </w:r>
      <w:r w:rsidR="0091752C">
        <w:fldChar w:fldCharType="end"/>
      </w:r>
      <w:r w:rsidR="00C330BD" w:rsidRPr="003C674E">
        <w:fldChar w:fldCharType="separate"/>
      </w:r>
      <w:r w:rsidR="0091752C" w:rsidRPr="0091752C">
        <w:rPr>
          <w:noProof/>
          <w:vertAlign w:val="superscript"/>
        </w:rPr>
        <w:t>45</w:t>
      </w:r>
      <w:r w:rsidR="00C330BD" w:rsidRPr="003C674E">
        <w:fldChar w:fldCharType="end"/>
      </w:r>
      <w:r w:rsidRPr="003C674E">
        <w:t>.</w:t>
      </w:r>
    </w:p>
    <w:p w14:paraId="2A48BCE3" w14:textId="77777777" w:rsidR="005F398C" w:rsidRPr="003C674E" w:rsidRDefault="005F398C" w:rsidP="005F398C">
      <w:pPr>
        <w:pStyle w:val="TAMainText"/>
      </w:pPr>
    </w:p>
    <w:p w14:paraId="438314CD" w14:textId="77777777" w:rsidR="005F398C" w:rsidRPr="003C674E" w:rsidRDefault="005F398C" w:rsidP="005F398C">
      <w:pPr>
        <w:pStyle w:val="TAMainText"/>
      </w:pPr>
    </w:p>
    <w:p w14:paraId="16C1C921" w14:textId="5DD326F8" w:rsidR="005F398C" w:rsidRPr="003C674E" w:rsidRDefault="005F398C" w:rsidP="0011730A">
      <w:pPr>
        <w:pStyle w:val="2heading"/>
        <w:rPr>
          <w:lang w:val="en-US"/>
        </w:rPr>
      </w:pPr>
      <w:r w:rsidRPr="003C674E">
        <w:rPr>
          <w:lang w:val="en-US"/>
        </w:rPr>
        <w:t>Kraft</w:t>
      </w:r>
      <w:r w:rsidR="00FB1370" w:rsidRPr="003C674E">
        <w:rPr>
          <w:lang w:val="en-US"/>
        </w:rPr>
        <w:t xml:space="preserve"> </w:t>
      </w:r>
      <w:r w:rsidRPr="003C674E">
        <w:rPr>
          <w:lang w:val="en-US"/>
        </w:rPr>
        <w:t>pulping</w:t>
      </w:r>
      <w:r w:rsidR="00FB1370" w:rsidRPr="003C674E">
        <w:rPr>
          <w:lang w:val="en-US"/>
        </w:rPr>
        <w:t xml:space="preserve"> </w:t>
      </w:r>
      <w:r w:rsidRPr="003C674E">
        <w:rPr>
          <w:lang w:val="en-US"/>
        </w:rPr>
        <w:t>process,</w:t>
      </w:r>
      <w:r w:rsidR="00FB1370" w:rsidRPr="003C674E">
        <w:rPr>
          <w:lang w:val="en-US"/>
        </w:rPr>
        <w:t xml:space="preserve"> </w:t>
      </w:r>
      <w:r w:rsidRPr="003C674E">
        <w:rPr>
          <w:lang w:val="en-US"/>
        </w:rPr>
        <w:t>pulp</w:t>
      </w:r>
      <w:r w:rsidR="00FB1370" w:rsidRPr="003C674E">
        <w:rPr>
          <w:lang w:val="en-US"/>
        </w:rPr>
        <w:t xml:space="preserve"> </w:t>
      </w:r>
      <w:r w:rsidR="000547BE" w:rsidRPr="003C674E">
        <w:rPr>
          <w:lang w:val="en-US"/>
        </w:rPr>
        <w:t>characterization</w:t>
      </w:r>
      <w:r w:rsidR="00FB1370" w:rsidRPr="003C674E">
        <w:rPr>
          <w:lang w:val="en-US"/>
        </w:rPr>
        <w:t xml:space="preserve"> </w:t>
      </w:r>
      <w:r w:rsidRPr="003C674E">
        <w:rPr>
          <w:lang w:val="en-US"/>
        </w:rPr>
        <w:t>and</w:t>
      </w:r>
      <w:r w:rsidR="00FB1370" w:rsidRPr="003C674E">
        <w:rPr>
          <w:lang w:val="en-US"/>
        </w:rPr>
        <w:t xml:space="preserve"> </w:t>
      </w:r>
      <w:r w:rsidRPr="003C674E">
        <w:rPr>
          <w:lang w:val="en-US"/>
        </w:rPr>
        <w:t>bleaching</w:t>
      </w:r>
    </w:p>
    <w:p w14:paraId="234DA37F" w14:textId="77777777" w:rsidR="005F398C" w:rsidRPr="003C674E" w:rsidRDefault="005F398C" w:rsidP="005F398C">
      <w:pPr>
        <w:pStyle w:val="TAMainText"/>
      </w:pPr>
    </w:p>
    <w:p w14:paraId="748614ED" w14:textId="38E455BA" w:rsidR="005F398C" w:rsidRPr="003C674E" w:rsidRDefault="005F398C" w:rsidP="005F398C">
      <w:pPr>
        <w:pStyle w:val="TAMainText"/>
      </w:pPr>
      <w:r w:rsidRPr="003C674E">
        <w:t>A</w:t>
      </w:r>
      <w:r w:rsidR="00FB1370" w:rsidRPr="003C674E">
        <w:t xml:space="preserve"> </w:t>
      </w:r>
      <w:r w:rsidRPr="003C674E">
        <w:t>rotary</w:t>
      </w:r>
      <w:r w:rsidR="00FB1370" w:rsidRPr="003C674E">
        <w:t xml:space="preserve"> </w:t>
      </w:r>
      <w:r w:rsidRPr="003C674E">
        <w:t>digester</w:t>
      </w:r>
      <w:r w:rsidR="00FB1370" w:rsidRPr="003C674E">
        <w:t xml:space="preserve"> </w:t>
      </w:r>
      <w:r w:rsidRPr="003C674E">
        <w:t>(made</w:t>
      </w:r>
      <w:r w:rsidR="00FB1370" w:rsidRPr="003C674E">
        <w:t xml:space="preserve"> </w:t>
      </w:r>
      <w:r w:rsidRPr="003C674E">
        <w:t>by</w:t>
      </w:r>
      <w:r w:rsidR="00FB1370" w:rsidRPr="003C674E">
        <w:t xml:space="preserve"> </w:t>
      </w:r>
      <w:r w:rsidRPr="003C674E">
        <w:t>Tavares</w:t>
      </w:r>
      <w:r w:rsidR="00FB1370" w:rsidRPr="003C674E">
        <w:t xml:space="preserve"> </w:t>
      </w:r>
      <w:r w:rsidRPr="003C674E">
        <w:t>&amp;</w:t>
      </w:r>
      <w:r w:rsidR="00FB1370" w:rsidRPr="003C674E">
        <w:t xml:space="preserve"> </w:t>
      </w:r>
      <w:r w:rsidRPr="003C674E">
        <w:t>Tavares</w:t>
      </w:r>
      <w:r w:rsidR="00FB1370" w:rsidRPr="003C674E">
        <w:t xml:space="preserve"> </w:t>
      </w:r>
      <w:r w:rsidRPr="003C674E">
        <w:t>S.A.,</w:t>
      </w:r>
      <w:r w:rsidR="00FB1370" w:rsidRPr="003C674E">
        <w:t xml:space="preserve"> </w:t>
      </w:r>
      <w:r w:rsidRPr="003C674E">
        <w:t>Portugal;</w:t>
      </w:r>
      <w:r w:rsidR="00FB1370" w:rsidRPr="003C674E">
        <w:t xml:space="preserve"> </w:t>
      </w:r>
      <w:r w:rsidRPr="003C674E">
        <w:t>automated</w:t>
      </w:r>
      <w:r w:rsidR="00FB1370" w:rsidRPr="003C674E">
        <w:t xml:space="preserve"> </w:t>
      </w:r>
      <w:r w:rsidRPr="003C674E">
        <w:t>by</w:t>
      </w:r>
      <w:r w:rsidR="00FB1370" w:rsidRPr="003C674E">
        <w:t xml:space="preserve"> </w:t>
      </w:r>
      <w:r w:rsidRPr="003C674E">
        <w:t>APINEQ</w:t>
      </w:r>
      <w:r w:rsidR="00FB1370" w:rsidRPr="003C674E">
        <w:t xml:space="preserve"> </w:t>
      </w:r>
      <w:proofErr w:type="spellStart"/>
      <w:r w:rsidRPr="003C674E">
        <w:t>Lda</w:t>
      </w:r>
      <w:proofErr w:type="spellEnd"/>
      <w:r w:rsidRPr="003C674E">
        <w:t>.,</w:t>
      </w:r>
      <w:r w:rsidR="00FB1370" w:rsidRPr="003C674E">
        <w:t xml:space="preserve"> </w:t>
      </w:r>
      <w:r w:rsidRPr="003C674E">
        <w:t>Portugal)</w:t>
      </w:r>
      <w:r w:rsidR="00FB1370" w:rsidRPr="003C674E">
        <w:t xml:space="preserve"> </w:t>
      </w:r>
      <w:r w:rsidRPr="003C674E">
        <w:t>was</w:t>
      </w:r>
      <w:r w:rsidR="00FB1370" w:rsidRPr="003C674E">
        <w:t xml:space="preserve"> </w:t>
      </w:r>
      <w:r w:rsidRPr="003C674E">
        <w:t>used</w:t>
      </w:r>
      <w:r w:rsidR="00100DB1" w:rsidRPr="003C674E">
        <w:t xml:space="preserve"> at the facilities of an industrial partner</w:t>
      </w:r>
      <w:r w:rsidRPr="003C674E">
        <w:t>,</w:t>
      </w:r>
      <w:r w:rsidR="00FB1370" w:rsidRPr="003C674E">
        <w:t xml:space="preserve"> </w:t>
      </w:r>
      <w:r w:rsidRPr="003C674E">
        <w:t>containing</w:t>
      </w:r>
      <w:r w:rsidR="00FB1370" w:rsidRPr="003C674E">
        <w:t xml:space="preserve"> </w:t>
      </w:r>
      <w:r w:rsidRPr="003C674E">
        <w:t>4</w:t>
      </w:r>
      <w:r w:rsidR="00FB1370" w:rsidRPr="003C674E">
        <w:t xml:space="preserve"> </w:t>
      </w:r>
      <w:r w:rsidRPr="003C674E">
        <w:t>sealed</w:t>
      </w:r>
      <w:r w:rsidR="00FB1370" w:rsidRPr="003C674E">
        <w:t xml:space="preserve"> </w:t>
      </w:r>
      <w:r w:rsidRPr="003C674E">
        <w:t>minireactors</w:t>
      </w:r>
      <w:r w:rsidR="00FB1370" w:rsidRPr="003C674E">
        <w:t xml:space="preserve"> </w:t>
      </w:r>
      <w:r w:rsidRPr="003C674E">
        <w:t>of</w:t>
      </w:r>
      <w:r w:rsidR="00FB1370" w:rsidRPr="003C674E">
        <w:t xml:space="preserve"> </w:t>
      </w:r>
      <w:r w:rsidRPr="003C674E">
        <w:t>2</w:t>
      </w:r>
      <w:r w:rsidR="00FB1370" w:rsidRPr="003C674E">
        <w:t xml:space="preserve"> </w:t>
      </w:r>
      <w:r w:rsidRPr="003C674E">
        <w:t>L</w:t>
      </w:r>
      <w:r w:rsidR="00FB1370" w:rsidRPr="003C674E">
        <w:t xml:space="preserve"> </w:t>
      </w:r>
      <w:r w:rsidRPr="003C674E">
        <w:t>capacity</w:t>
      </w:r>
      <w:r w:rsidR="00FB1370" w:rsidRPr="003C674E">
        <w:t xml:space="preserve"> </w:t>
      </w:r>
      <w:r w:rsidRPr="003C674E">
        <w:t>each,</w:t>
      </w:r>
      <w:r w:rsidR="00FB1370" w:rsidRPr="003C674E">
        <w:t xml:space="preserve"> </w:t>
      </w:r>
      <w:r w:rsidRPr="003C674E">
        <w:t>submerged</w:t>
      </w:r>
      <w:r w:rsidR="00FB1370" w:rsidRPr="003C674E">
        <w:t xml:space="preserve"> </w:t>
      </w:r>
      <w:r w:rsidRPr="003C674E">
        <w:t>in</w:t>
      </w:r>
      <w:r w:rsidR="00FB1370" w:rsidRPr="003C674E">
        <w:t xml:space="preserve"> </w:t>
      </w:r>
      <w:r w:rsidRPr="003C674E">
        <w:t>heated</w:t>
      </w:r>
      <w:r w:rsidR="00FB1370" w:rsidRPr="003C674E">
        <w:t xml:space="preserve"> </w:t>
      </w:r>
      <w:r w:rsidR="000547BE" w:rsidRPr="003C674E">
        <w:t>pressurized</w:t>
      </w:r>
      <w:r w:rsidR="00FB1370" w:rsidRPr="003C674E">
        <w:t xml:space="preserve"> </w:t>
      </w:r>
      <w:r w:rsidRPr="003C674E">
        <w:t>water.</w:t>
      </w:r>
      <w:r w:rsidR="00FB1370" w:rsidRPr="003C674E">
        <w:t xml:space="preserve"> </w:t>
      </w:r>
      <w:r w:rsidRPr="003C674E">
        <w:t>The</w:t>
      </w:r>
      <w:r w:rsidR="00FB1370" w:rsidRPr="003C674E">
        <w:t xml:space="preserve"> </w:t>
      </w:r>
      <w:r w:rsidRPr="003C674E">
        <w:t>rotation</w:t>
      </w:r>
      <w:r w:rsidR="00FB1370" w:rsidRPr="003C674E">
        <w:t xml:space="preserve"> </w:t>
      </w:r>
      <w:r w:rsidRPr="003C674E">
        <w:t>provided</w:t>
      </w:r>
      <w:r w:rsidR="00FB1370" w:rsidRPr="003C674E">
        <w:t xml:space="preserve"> </w:t>
      </w:r>
      <w:r w:rsidRPr="003C674E">
        <w:t>agitation</w:t>
      </w:r>
      <w:r w:rsidR="00FB1370" w:rsidRPr="003C674E">
        <w:t xml:space="preserve"> </w:t>
      </w:r>
      <w:r w:rsidRPr="003C674E">
        <w:t>of</w:t>
      </w:r>
      <w:r w:rsidR="00FB1370" w:rsidRPr="003C674E">
        <w:t xml:space="preserve"> </w:t>
      </w:r>
      <w:r w:rsidRPr="003C674E">
        <w:t>the</w:t>
      </w:r>
      <w:r w:rsidR="00FB1370" w:rsidRPr="003C674E">
        <w:t xml:space="preserve"> </w:t>
      </w:r>
      <w:r w:rsidRPr="003C674E">
        <w:t>liquor-woodchips</w:t>
      </w:r>
      <w:r w:rsidR="00FB1370" w:rsidRPr="003C674E">
        <w:t xml:space="preserve"> </w:t>
      </w:r>
      <w:r w:rsidRPr="003C674E">
        <w:t>mixture</w:t>
      </w:r>
      <w:r w:rsidR="00FB1370" w:rsidRPr="003C674E">
        <w:t xml:space="preserve"> </w:t>
      </w:r>
      <w:r w:rsidRPr="003C674E">
        <w:t>inside</w:t>
      </w:r>
      <w:r w:rsidR="00FB1370" w:rsidRPr="003C674E">
        <w:t xml:space="preserve"> </w:t>
      </w:r>
      <w:r w:rsidRPr="003C674E">
        <w:t>the</w:t>
      </w:r>
      <w:r w:rsidR="00FB1370" w:rsidRPr="003C674E">
        <w:t xml:space="preserve"> </w:t>
      </w:r>
      <w:r w:rsidRPr="003C674E">
        <w:t>minireactors.</w:t>
      </w:r>
      <w:r w:rsidR="00FB1370" w:rsidRPr="003C674E">
        <w:t xml:space="preserve"> </w:t>
      </w:r>
      <w:r w:rsidRPr="003C674E">
        <w:t>Temperature</w:t>
      </w:r>
      <w:r w:rsidR="00FB1370" w:rsidRPr="003C674E">
        <w:t xml:space="preserve"> </w:t>
      </w:r>
      <w:r w:rsidRPr="003C674E">
        <w:t>was</w:t>
      </w:r>
      <w:r w:rsidR="00FB1370" w:rsidRPr="003C674E">
        <w:t xml:space="preserve"> </w:t>
      </w:r>
      <w:r w:rsidRPr="003C674E">
        <w:t>digitally</w:t>
      </w:r>
      <w:r w:rsidR="00FB1370" w:rsidRPr="003C674E">
        <w:t xml:space="preserve"> </w:t>
      </w:r>
      <w:r w:rsidRPr="003C674E">
        <w:t>controlled.</w:t>
      </w:r>
      <w:r w:rsidR="00FB1370" w:rsidRPr="003C674E">
        <w:t xml:space="preserve"> </w:t>
      </w:r>
      <w:r w:rsidRPr="003C674E">
        <w:t>In</w:t>
      </w:r>
      <w:r w:rsidR="00FB1370" w:rsidRPr="003C674E">
        <w:t xml:space="preserve"> </w:t>
      </w:r>
      <w:r w:rsidRPr="003C674E">
        <w:t>each</w:t>
      </w:r>
      <w:r w:rsidR="00FB1370" w:rsidRPr="003C674E">
        <w:t xml:space="preserve"> </w:t>
      </w:r>
      <w:r w:rsidRPr="003C674E">
        <w:t>reactor,</w:t>
      </w:r>
      <w:r w:rsidR="00FB1370" w:rsidRPr="003C674E">
        <w:t xml:space="preserve"> </w:t>
      </w:r>
      <w:r w:rsidRPr="003C674E">
        <w:t>200</w:t>
      </w:r>
      <w:r w:rsidR="00FB1370" w:rsidRPr="003C674E">
        <w:t xml:space="preserve"> </w:t>
      </w:r>
      <w:r w:rsidRPr="003C674E">
        <w:t>g</w:t>
      </w:r>
      <w:r w:rsidR="00FB1370" w:rsidRPr="003C674E">
        <w:t xml:space="preserve"> </w:t>
      </w:r>
      <w:r w:rsidRPr="003C674E">
        <w:t>(dry</w:t>
      </w:r>
      <w:r w:rsidR="00FB1370" w:rsidRPr="003C674E">
        <w:t xml:space="preserve"> </w:t>
      </w:r>
      <w:r w:rsidRPr="003C674E">
        <w:t>basis)</w:t>
      </w:r>
      <w:r w:rsidR="00FB1370" w:rsidRPr="003C674E">
        <w:t xml:space="preserve"> </w:t>
      </w:r>
      <w:r w:rsidRPr="003C674E">
        <w:t>of</w:t>
      </w:r>
      <w:r w:rsidR="00FB1370" w:rsidRPr="003C674E">
        <w:t xml:space="preserve"> </w:t>
      </w:r>
      <w:r w:rsidRPr="003C674E">
        <w:t>woodchips</w:t>
      </w:r>
      <w:r w:rsidR="00FB1370" w:rsidRPr="003C674E">
        <w:t xml:space="preserve"> </w:t>
      </w:r>
      <w:r w:rsidRPr="003C674E">
        <w:t>were</w:t>
      </w:r>
      <w:r w:rsidR="00FB1370" w:rsidRPr="003C674E">
        <w:t xml:space="preserve"> </w:t>
      </w:r>
      <w:r w:rsidRPr="003C674E">
        <w:t>added</w:t>
      </w:r>
      <w:r w:rsidR="00FB1370" w:rsidRPr="003C674E">
        <w:t xml:space="preserve"> </w:t>
      </w:r>
      <w:r w:rsidRPr="003C674E">
        <w:t>with</w:t>
      </w:r>
      <w:r w:rsidR="00FB1370" w:rsidRPr="003C674E">
        <w:t xml:space="preserve"> </w:t>
      </w:r>
      <w:r w:rsidRPr="003C674E">
        <w:t>a</w:t>
      </w:r>
      <w:r w:rsidR="00FB1370" w:rsidRPr="003C674E">
        <w:t xml:space="preserve"> </w:t>
      </w:r>
      <w:r w:rsidRPr="003C674E">
        <w:t>liquor</w:t>
      </w:r>
      <w:r w:rsidR="00FB1370" w:rsidRPr="003C674E">
        <w:t xml:space="preserve"> </w:t>
      </w:r>
      <w:r w:rsidRPr="003C674E">
        <w:t>to</w:t>
      </w:r>
      <w:r w:rsidR="00FB1370" w:rsidRPr="003C674E">
        <w:t xml:space="preserve"> </w:t>
      </w:r>
      <w:r w:rsidRPr="003C674E">
        <w:t>wood</w:t>
      </w:r>
      <w:r w:rsidR="00FB1370" w:rsidRPr="003C674E">
        <w:t xml:space="preserve"> </w:t>
      </w:r>
      <w:r w:rsidRPr="003C674E">
        <w:t>ratio</w:t>
      </w:r>
      <w:r w:rsidR="00FB1370" w:rsidRPr="003C674E">
        <w:t xml:space="preserve"> </w:t>
      </w:r>
      <w:r w:rsidRPr="003C674E">
        <w:t>of</w:t>
      </w:r>
      <w:r w:rsidR="00FB1370" w:rsidRPr="003C674E">
        <w:t xml:space="preserve"> </w:t>
      </w:r>
      <w:r w:rsidRPr="003C674E">
        <w:t>4:1.</w:t>
      </w:r>
      <w:r w:rsidR="00FB1370" w:rsidRPr="003C674E">
        <w:t xml:space="preserve"> </w:t>
      </w:r>
      <w:r w:rsidRPr="003C674E">
        <w:t>The</w:t>
      </w:r>
      <w:r w:rsidR="00FB1370" w:rsidRPr="003C674E">
        <w:t xml:space="preserve"> </w:t>
      </w:r>
      <w:r w:rsidRPr="003C674E">
        <w:t>woodchips</w:t>
      </w:r>
      <w:r w:rsidR="00FB1370" w:rsidRPr="003C674E">
        <w:t xml:space="preserve"> </w:t>
      </w:r>
      <w:r w:rsidRPr="003C674E">
        <w:t>consisted</w:t>
      </w:r>
      <w:r w:rsidR="00FB1370" w:rsidRPr="003C674E">
        <w:t xml:space="preserve"> </w:t>
      </w:r>
      <w:r w:rsidRPr="003C674E">
        <w:t>of</w:t>
      </w:r>
      <w:r w:rsidR="00FB1370" w:rsidRPr="003C674E">
        <w:t xml:space="preserve"> </w:t>
      </w:r>
      <w:r w:rsidRPr="003C674E">
        <w:t>the</w:t>
      </w:r>
      <w:r w:rsidR="00FB1370" w:rsidRPr="003C674E">
        <w:t xml:space="preserve"> </w:t>
      </w:r>
      <w:r w:rsidRPr="003C674E">
        <w:t>previously</w:t>
      </w:r>
      <w:r w:rsidR="00FB1370" w:rsidRPr="003C674E">
        <w:t xml:space="preserve"> </w:t>
      </w:r>
      <w:r w:rsidRPr="003C674E">
        <w:t>pretreated</w:t>
      </w:r>
      <w:r w:rsidR="00FB1370" w:rsidRPr="003C674E">
        <w:t xml:space="preserve"> </w:t>
      </w:r>
      <w:r w:rsidRPr="003C674E">
        <w:t>samples,</w:t>
      </w:r>
      <w:r w:rsidR="00FB1370" w:rsidRPr="003C674E">
        <w:t xml:space="preserve"> </w:t>
      </w:r>
      <w:r w:rsidRPr="003C674E">
        <w:t>as</w:t>
      </w:r>
      <w:r w:rsidR="00FB1370" w:rsidRPr="003C674E">
        <w:t xml:space="preserve"> </w:t>
      </w:r>
      <w:r w:rsidRPr="003C674E">
        <w:t>well</w:t>
      </w:r>
      <w:r w:rsidR="00FB1370" w:rsidRPr="003C674E">
        <w:t xml:space="preserve"> </w:t>
      </w:r>
      <w:r w:rsidRPr="003C674E">
        <w:t>as</w:t>
      </w:r>
      <w:r w:rsidR="00FB1370" w:rsidRPr="003C674E">
        <w:t xml:space="preserve"> </w:t>
      </w:r>
      <w:r w:rsidRPr="003C674E">
        <w:t>three</w:t>
      </w:r>
      <w:r w:rsidR="00FB1370" w:rsidRPr="003C674E">
        <w:t xml:space="preserve"> </w:t>
      </w:r>
      <w:r w:rsidRPr="003C674E">
        <w:t>different</w:t>
      </w:r>
      <w:r w:rsidR="00FB1370" w:rsidRPr="003C674E">
        <w:t xml:space="preserve"> </w:t>
      </w:r>
      <w:r w:rsidRPr="003C674E">
        <w:t>combinations</w:t>
      </w:r>
      <w:r w:rsidR="00FB1370" w:rsidRPr="003C674E">
        <w:t xml:space="preserve"> </w:t>
      </w:r>
      <w:r w:rsidRPr="003C674E">
        <w:t>of</w:t>
      </w:r>
      <w:r w:rsidR="00FB1370" w:rsidRPr="003C674E">
        <w:t xml:space="preserve"> </w:t>
      </w:r>
      <w:r w:rsidRPr="003C674E">
        <w:t>70</w:t>
      </w:r>
      <w:r w:rsidR="00B74F8D" w:rsidRPr="003C674E">
        <w:t>%</w:t>
      </w:r>
      <w:r w:rsidR="00FB1370" w:rsidRPr="003C674E">
        <w:t xml:space="preserve"> </w:t>
      </w:r>
      <w:r w:rsidRPr="003C674E">
        <w:t>raw</w:t>
      </w:r>
      <w:r w:rsidR="00FB1370" w:rsidRPr="003C674E">
        <w:t xml:space="preserve"> </w:t>
      </w:r>
      <w:r w:rsidR="003D013D" w:rsidRPr="003C674E">
        <w:t>EGB</w:t>
      </w:r>
      <w:r w:rsidR="00FB1370" w:rsidRPr="003C674E">
        <w:t xml:space="preserve"> </w:t>
      </w:r>
      <w:r w:rsidRPr="003C674E">
        <w:t>woodchips</w:t>
      </w:r>
      <w:r w:rsidR="00FB1370" w:rsidRPr="003C674E">
        <w:t xml:space="preserve"> </w:t>
      </w:r>
      <w:r w:rsidRPr="003C674E">
        <w:t>without</w:t>
      </w:r>
      <w:r w:rsidR="00FB1370" w:rsidRPr="003C674E">
        <w:t xml:space="preserve"> </w:t>
      </w:r>
      <w:r w:rsidRPr="003C674E">
        <w:t>any</w:t>
      </w:r>
      <w:r w:rsidR="00FB1370" w:rsidRPr="003C674E">
        <w:t xml:space="preserve"> </w:t>
      </w:r>
      <w:r w:rsidRPr="003C674E">
        <w:t>treatment</w:t>
      </w:r>
      <w:r w:rsidR="00FB1370" w:rsidRPr="003C674E">
        <w:t xml:space="preserve"> </w:t>
      </w:r>
      <w:r w:rsidRPr="003C674E">
        <w:t>(G0),</w:t>
      </w:r>
      <w:r w:rsidR="00FB1370" w:rsidRPr="003C674E">
        <w:t xml:space="preserve"> </w:t>
      </w:r>
      <w:r w:rsidRPr="003C674E">
        <w:t>mixed</w:t>
      </w:r>
      <w:r w:rsidR="00FB1370" w:rsidRPr="003C674E">
        <w:t xml:space="preserve"> </w:t>
      </w:r>
      <w:r w:rsidRPr="003C674E">
        <w:t>with</w:t>
      </w:r>
      <w:r w:rsidR="00FB1370" w:rsidRPr="003C674E">
        <w:t xml:space="preserve"> </w:t>
      </w:r>
      <w:r w:rsidRPr="003C674E">
        <w:t>30</w:t>
      </w:r>
      <w:r w:rsidR="00B74F8D" w:rsidRPr="003C674E">
        <w:t>%</w:t>
      </w:r>
      <w:r w:rsidR="00FB1370" w:rsidRPr="003C674E">
        <w:t xml:space="preserve"> </w:t>
      </w:r>
      <w:r w:rsidRPr="003C674E">
        <w:t>pretreated</w:t>
      </w:r>
      <w:r w:rsidR="00FB1370" w:rsidRPr="003C674E">
        <w:t xml:space="preserve"> </w:t>
      </w:r>
      <w:r w:rsidR="003D013D" w:rsidRPr="003C674E">
        <w:t>EUG</w:t>
      </w:r>
      <w:r w:rsidR="00FB1370" w:rsidRPr="003C674E">
        <w:t xml:space="preserve"> </w:t>
      </w:r>
      <w:r w:rsidRPr="003C674E">
        <w:t>(Table</w:t>
      </w:r>
      <w:r w:rsidR="00FB1370" w:rsidRPr="003C674E">
        <w:t xml:space="preserve"> </w:t>
      </w:r>
      <w:r w:rsidRPr="003C674E">
        <w:t>2).</w:t>
      </w:r>
      <w:r w:rsidR="00FB1370" w:rsidRPr="003C674E">
        <w:t xml:space="preserve"> </w:t>
      </w:r>
      <w:r w:rsidRPr="003C674E">
        <w:t>All</w:t>
      </w:r>
      <w:r w:rsidR="00FB1370" w:rsidRPr="003C674E">
        <w:t xml:space="preserve"> </w:t>
      </w:r>
      <w:r w:rsidRPr="003C674E">
        <w:t>pulping</w:t>
      </w:r>
      <w:r w:rsidR="00FB1370" w:rsidRPr="003C674E">
        <w:t xml:space="preserve"> </w:t>
      </w:r>
      <w:r w:rsidRPr="003C674E">
        <w:t>trials</w:t>
      </w:r>
      <w:r w:rsidR="00FB1370" w:rsidRPr="003C674E">
        <w:t xml:space="preserve"> </w:t>
      </w:r>
      <w:r w:rsidRPr="003C674E">
        <w:t>were</w:t>
      </w:r>
      <w:r w:rsidR="00FB1370" w:rsidRPr="003C674E">
        <w:t xml:space="preserve"> </w:t>
      </w:r>
      <w:r w:rsidRPr="003C674E">
        <w:t>performed</w:t>
      </w:r>
      <w:r w:rsidR="00FB1370" w:rsidRPr="003C674E">
        <w:t xml:space="preserve"> </w:t>
      </w:r>
      <w:r w:rsidRPr="003C674E">
        <w:t>by</w:t>
      </w:r>
      <w:r w:rsidR="00FB1370" w:rsidRPr="003C674E">
        <w:t xml:space="preserve"> </w:t>
      </w:r>
      <w:r w:rsidRPr="003C674E">
        <w:t>the</w:t>
      </w:r>
      <w:r w:rsidR="00FB1370" w:rsidRPr="003C674E">
        <w:t xml:space="preserve"> </w:t>
      </w:r>
      <w:r w:rsidRPr="003C674E">
        <w:t>kraft</w:t>
      </w:r>
      <w:r w:rsidR="00FB1370" w:rsidRPr="003C674E">
        <w:t xml:space="preserve"> </w:t>
      </w:r>
      <w:r w:rsidRPr="003C674E">
        <w:t>process,</w:t>
      </w:r>
      <w:r w:rsidR="00FB1370" w:rsidRPr="003C674E">
        <w:t xml:space="preserve"> </w:t>
      </w:r>
      <w:r w:rsidRPr="003C674E">
        <w:t>using</w:t>
      </w:r>
      <w:r w:rsidR="00FB1370" w:rsidRPr="003C674E">
        <w:t xml:space="preserve"> </w:t>
      </w:r>
      <w:r w:rsidRPr="003C674E">
        <w:t>the</w:t>
      </w:r>
      <w:r w:rsidR="00FB1370" w:rsidRPr="003C674E">
        <w:t xml:space="preserve"> </w:t>
      </w:r>
      <w:r w:rsidRPr="003C674E">
        <w:t>same</w:t>
      </w:r>
      <w:r w:rsidR="00FB1370" w:rsidRPr="003C674E">
        <w:t xml:space="preserve"> </w:t>
      </w:r>
      <w:r w:rsidRPr="003C674E">
        <w:t>conditions:</w:t>
      </w:r>
      <w:r w:rsidR="00FB1370" w:rsidRPr="003C674E">
        <w:t xml:space="preserve"> </w:t>
      </w:r>
      <w:r w:rsidRPr="003C674E">
        <w:t>160</w:t>
      </w:r>
      <w:r w:rsidR="00FB1370" w:rsidRPr="003C674E">
        <w:t xml:space="preserve"> </w:t>
      </w:r>
      <w:r w:rsidRPr="003C674E">
        <w:t>°C,</w:t>
      </w:r>
      <w:r w:rsidR="00FB1370" w:rsidRPr="003C674E">
        <w:t xml:space="preserve"> </w:t>
      </w:r>
      <w:r w:rsidRPr="003C674E">
        <w:t>1</w:t>
      </w:r>
      <w:r w:rsidR="00297341">
        <w:t>h,</w:t>
      </w:r>
      <w:r w:rsidR="00FB1370" w:rsidRPr="003C674E">
        <w:t xml:space="preserve"> </w:t>
      </w:r>
      <w:r w:rsidRPr="003C674E">
        <w:t>1</w:t>
      </w:r>
      <w:r w:rsidR="00FB1370" w:rsidRPr="003C674E">
        <w:t xml:space="preserve"> </w:t>
      </w:r>
      <w:r w:rsidRPr="003C674E">
        <w:t>°C</w:t>
      </w:r>
      <w:r w:rsidR="00FB1370" w:rsidRPr="003C674E">
        <w:t xml:space="preserve"> </w:t>
      </w:r>
      <w:r w:rsidRPr="003C674E">
        <w:t>min</w:t>
      </w:r>
      <w:r w:rsidRPr="003C674E">
        <w:rPr>
          <w:vertAlign w:val="superscript"/>
        </w:rPr>
        <w:t>-1</w:t>
      </w:r>
      <w:r w:rsidR="00FB1370" w:rsidRPr="003C674E">
        <w:t xml:space="preserve"> </w:t>
      </w:r>
      <w:r w:rsidRPr="003C674E">
        <w:t>heating</w:t>
      </w:r>
      <w:r w:rsidR="00FB1370" w:rsidRPr="003C674E">
        <w:t xml:space="preserve"> </w:t>
      </w:r>
      <w:r w:rsidRPr="003C674E">
        <w:t>rate,</w:t>
      </w:r>
      <w:r w:rsidR="00FB1370" w:rsidRPr="003C674E">
        <w:t xml:space="preserve"> </w:t>
      </w:r>
      <w:r w:rsidRPr="003C674E">
        <w:t>30</w:t>
      </w:r>
      <w:r w:rsidR="00B74F8D" w:rsidRPr="003C674E">
        <w:t>%</w:t>
      </w:r>
      <w:r w:rsidR="00FB1370" w:rsidRPr="003C674E">
        <w:t xml:space="preserve"> </w:t>
      </w:r>
      <w:r w:rsidRPr="003C674E">
        <w:t>sulfidity</w:t>
      </w:r>
      <w:r w:rsidR="00FB1370" w:rsidRPr="003C674E">
        <w:t xml:space="preserve"> </w:t>
      </w:r>
      <w:r w:rsidRPr="003C674E">
        <w:t>and</w:t>
      </w:r>
      <w:r w:rsidR="00FB1370" w:rsidRPr="003C674E">
        <w:t xml:space="preserve"> </w:t>
      </w:r>
      <w:r w:rsidRPr="003C674E">
        <w:t>19</w:t>
      </w:r>
      <w:r w:rsidR="00B74F8D" w:rsidRPr="003C674E">
        <w:t>%</w:t>
      </w:r>
      <w:r w:rsidR="00FB1370" w:rsidRPr="003C674E">
        <w:t xml:space="preserve"> </w:t>
      </w:r>
      <w:r w:rsidRPr="003C674E">
        <w:t>active</w:t>
      </w:r>
      <w:r w:rsidR="00FB1370" w:rsidRPr="003C674E">
        <w:t xml:space="preserve"> </w:t>
      </w:r>
      <w:r w:rsidRPr="003C674E">
        <w:t>alkali</w:t>
      </w:r>
      <w:r w:rsidR="00FB1370" w:rsidRPr="003C674E">
        <w:t xml:space="preserve"> </w:t>
      </w:r>
      <w:r w:rsidRPr="003C674E">
        <w:t>charge</w:t>
      </w:r>
      <w:r w:rsidR="00FB1370" w:rsidRPr="003C674E">
        <w:t xml:space="preserve"> </w:t>
      </w:r>
      <w:r w:rsidRPr="003C674E">
        <w:t>(Na</w:t>
      </w:r>
      <w:r w:rsidRPr="003C674E">
        <w:rPr>
          <w:vertAlign w:val="subscript"/>
        </w:rPr>
        <w:t>2</w:t>
      </w:r>
      <w:r w:rsidRPr="003C674E">
        <w:t>O</w:t>
      </w:r>
      <w:r w:rsidR="00FB1370" w:rsidRPr="003C674E">
        <w:t xml:space="preserve"> </w:t>
      </w:r>
      <w:r w:rsidRPr="003C674E">
        <w:t>basis).</w:t>
      </w:r>
      <w:r w:rsidR="00FB1370" w:rsidRPr="003C674E">
        <w:t xml:space="preserve"> </w:t>
      </w:r>
      <w:bookmarkStart w:id="9" w:name="_Hlk145784259"/>
      <w:r w:rsidRPr="003C674E">
        <w:t>Only</w:t>
      </w:r>
      <w:r w:rsidR="00FB1370" w:rsidRPr="003C674E">
        <w:t xml:space="preserve"> </w:t>
      </w:r>
      <w:r w:rsidRPr="003C674E">
        <w:t>a</w:t>
      </w:r>
      <w:r w:rsidR="00FB1370" w:rsidRPr="003C674E">
        <w:t xml:space="preserve"> </w:t>
      </w:r>
      <w:r w:rsidRPr="003C674E">
        <w:t>set</w:t>
      </w:r>
      <w:r w:rsidR="00FB1370" w:rsidRPr="003C674E">
        <w:t xml:space="preserve"> </w:t>
      </w:r>
      <w:r w:rsidRPr="003C674E">
        <w:t>of</w:t>
      </w:r>
      <w:r w:rsidR="00FB1370" w:rsidRPr="003C674E">
        <w:t xml:space="preserve"> </w:t>
      </w:r>
      <w:bookmarkEnd w:id="9"/>
      <w:r w:rsidRPr="003C674E">
        <w:t>selected</w:t>
      </w:r>
      <w:r w:rsidR="00FB1370" w:rsidRPr="003C674E">
        <w:t xml:space="preserve"> </w:t>
      </w:r>
      <w:r w:rsidRPr="003C674E">
        <w:t>pulps</w:t>
      </w:r>
      <w:r w:rsidR="00FB1370" w:rsidRPr="003C674E">
        <w:t xml:space="preserve"> </w:t>
      </w:r>
      <w:r w:rsidRPr="003C674E">
        <w:t>were</w:t>
      </w:r>
      <w:r w:rsidR="00FB1370" w:rsidRPr="003C674E">
        <w:t xml:space="preserve"> </w:t>
      </w:r>
      <w:r w:rsidRPr="003C674E">
        <w:t>produced</w:t>
      </w:r>
      <w:r w:rsidR="00FB1370" w:rsidRPr="003C674E">
        <w:t xml:space="preserve"> </w:t>
      </w:r>
      <w:r w:rsidRPr="003C674E">
        <w:t>and</w:t>
      </w:r>
      <w:r w:rsidR="00FB1370" w:rsidRPr="003C674E">
        <w:t xml:space="preserve"> </w:t>
      </w:r>
      <w:r w:rsidRPr="003C674E">
        <w:t>bleached</w:t>
      </w:r>
      <w:r w:rsidR="00FB1370" w:rsidRPr="003C674E">
        <w:t xml:space="preserve"> </w:t>
      </w:r>
      <w:r w:rsidRPr="003C674E">
        <w:t>by</w:t>
      </w:r>
      <w:r w:rsidR="00FB1370" w:rsidRPr="003C674E">
        <w:t xml:space="preserve"> </w:t>
      </w:r>
      <w:r w:rsidRPr="003C674E">
        <w:t>the</w:t>
      </w:r>
      <w:r w:rsidR="00FB1370" w:rsidRPr="003C674E">
        <w:t xml:space="preserve"> </w:t>
      </w:r>
      <w:r w:rsidRPr="003C674E">
        <w:t>sequence</w:t>
      </w:r>
      <w:r w:rsidR="00FB1370" w:rsidRPr="003C674E">
        <w:t xml:space="preserve"> </w:t>
      </w:r>
      <w:r w:rsidRPr="003C674E">
        <w:t>D</w:t>
      </w:r>
      <w:r w:rsidRPr="003C674E">
        <w:rPr>
          <w:vertAlign w:val="subscript"/>
        </w:rPr>
        <w:t>0</w:t>
      </w:r>
      <w:r w:rsidRPr="003C674E">
        <w:t>EpD</w:t>
      </w:r>
      <w:r w:rsidRPr="003C674E">
        <w:rPr>
          <w:vertAlign w:val="subscript"/>
        </w:rPr>
        <w:t>1</w:t>
      </w:r>
      <w:r w:rsidRPr="003C674E">
        <w:t>D</w:t>
      </w:r>
      <w:r w:rsidRPr="003C674E">
        <w:rPr>
          <w:vertAlign w:val="subscript"/>
        </w:rPr>
        <w:t>2</w:t>
      </w:r>
      <w:r w:rsidRPr="003C674E">
        <w:t>.</w:t>
      </w:r>
      <w:r w:rsidR="00FB1370" w:rsidRPr="003C674E">
        <w:t xml:space="preserve"> </w:t>
      </w:r>
      <w:r w:rsidRPr="003C674E">
        <w:t>D</w:t>
      </w:r>
      <w:r w:rsidR="00FB1370" w:rsidRPr="003C674E">
        <w:t xml:space="preserve"> </w:t>
      </w:r>
      <w:r w:rsidRPr="003C674E">
        <w:t>stands</w:t>
      </w:r>
      <w:r w:rsidR="00FB1370" w:rsidRPr="003C674E">
        <w:t xml:space="preserve"> </w:t>
      </w:r>
      <w:r w:rsidRPr="003C674E">
        <w:t>for</w:t>
      </w:r>
      <w:r w:rsidR="00FB1370" w:rsidRPr="003C674E">
        <w:t xml:space="preserve"> </w:t>
      </w:r>
      <w:r w:rsidR="00AC4FFA" w:rsidRPr="003C674E">
        <w:t>ClO</w:t>
      </w:r>
      <w:r w:rsidR="00AC4FFA" w:rsidRPr="003C674E">
        <w:rPr>
          <w:vertAlign w:val="subscript"/>
        </w:rPr>
        <w:t>2</w:t>
      </w:r>
      <w:r w:rsidR="00AC4FFA" w:rsidRPr="003C674E">
        <w:t xml:space="preserve"> </w:t>
      </w:r>
      <w:r w:rsidRPr="003C674E">
        <w:t>and</w:t>
      </w:r>
      <w:r w:rsidR="00FB1370" w:rsidRPr="003C674E">
        <w:t xml:space="preserve"> </w:t>
      </w:r>
      <w:r w:rsidRPr="003C674E">
        <w:t>Ep</w:t>
      </w:r>
      <w:r w:rsidR="00FB1370" w:rsidRPr="003C674E">
        <w:t xml:space="preserve"> </w:t>
      </w:r>
      <w:r w:rsidRPr="003C674E">
        <w:t>means</w:t>
      </w:r>
      <w:r w:rsidR="00FB1370" w:rsidRPr="003C674E">
        <w:t xml:space="preserve"> </w:t>
      </w:r>
      <w:r w:rsidRPr="003C674E">
        <w:t>alkaline</w:t>
      </w:r>
      <w:r w:rsidR="00FB1370" w:rsidRPr="003C674E">
        <w:t xml:space="preserve"> </w:t>
      </w:r>
      <w:r w:rsidRPr="003C674E">
        <w:t>extraction</w:t>
      </w:r>
      <w:r w:rsidR="00FB1370" w:rsidRPr="003C674E">
        <w:t xml:space="preserve"> </w:t>
      </w:r>
      <w:r w:rsidRPr="003C674E">
        <w:t>reinforced</w:t>
      </w:r>
      <w:r w:rsidR="00FB1370" w:rsidRPr="003C674E">
        <w:t xml:space="preserve"> </w:t>
      </w:r>
      <w:r w:rsidRPr="003C674E">
        <w:t>with</w:t>
      </w:r>
      <w:r w:rsidR="00FB1370" w:rsidRPr="003C674E">
        <w:t xml:space="preserve"> </w:t>
      </w:r>
      <w:r w:rsidRPr="003C674E">
        <w:t>hydrogen</w:t>
      </w:r>
      <w:r w:rsidR="00FB1370" w:rsidRPr="003C674E">
        <w:t xml:space="preserve"> </w:t>
      </w:r>
      <w:r w:rsidRPr="003C674E">
        <w:t>peroxide.</w:t>
      </w:r>
      <w:r w:rsidR="00FB1370" w:rsidRPr="003C674E">
        <w:t xml:space="preserve"> </w:t>
      </w:r>
      <w:r w:rsidRPr="003C674E">
        <w:t>The</w:t>
      </w:r>
      <w:r w:rsidR="00FB1370" w:rsidRPr="003C674E">
        <w:t xml:space="preserve"> </w:t>
      </w:r>
      <w:r w:rsidRPr="003C674E">
        <w:t>bleaching</w:t>
      </w:r>
      <w:r w:rsidR="00FB1370" w:rsidRPr="003C674E">
        <w:t xml:space="preserve"> </w:t>
      </w:r>
      <w:r w:rsidRPr="003C674E">
        <w:t>assays</w:t>
      </w:r>
      <w:r w:rsidR="00FB1370" w:rsidRPr="003C674E">
        <w:t xml:space="preserve"> </w:t>
      </w:r>
      <w:r w:rsidRPr="003C674E">
        <w:t>were</w:t>
      </w:r>
      <w:r w:rsidR="00FB1370" w:rsidRPr="003C674E">
        <w:t xml:space="preserve"> </w:t>
      </w:r>
      <w:r w:rsidRPr="003C674E">
        <w:t>performed</w:t>
      </w:r>
      <w:r w:rsidR="00FB1370" w:rsidRPr="003C674E">
        <w:t xml:space="preserve"> </w:t>
      </w:r>
      <w:r w:rsidRPr="003C674E">
        <w:t>in</w:t>
      </w:r>
      <w:r w:rsidR="00FB1370" w:rsidRPr="003C674E">
        <w:t xml:space="preserve"> </w:t>
      </w:r>
      <w:r w:rsidRPr="003C674E">
        <w:t>polyethylene</w:t>
      </w:r>
      <w:r w:rsidR="00FB1370" w:rsidRPr="003C674E">
        <w:t xml:space="preserve"> </w:t>
      </w:r>
      <w:r w:rsidRPr="003C674E">
        <w:t>bags</w:t>
      </w:r>
      <w:r w:rsidR="00FB1370" w:rsidRPr="003C674E">
        <w:t xml:space="preserve"> </w:t>
      </w:r>
      <w:r w:rsidRPr="003C674E">
        <w:t>submerged</w:t>
      </w:r>
      <w:r w:rsidR="00FB1370" w:rsidRPr="003C674E">
        <w:t xml:space="preserve"> </w:t>
      </w:r>
      <w:r w:rsidRPr="003C674E">
        <w:t>in</w:t>
      </w:r>
      <w:r w:rsidR="00FB1370" w:rsidRPr="003C674E">
        <w:t xml:space="preserve"> </w:t>
      </w:r>
      <w:r w:rsidRPr="003C674E">
        <w:t>a</w:t>
      </w:r>
      <w:r w:rsidR="00FB1370" w:rsidRPr="003C674E">
        <w:t xml:space="preserve"> </w:t>
      </w:r>
      <w:r w:rsidRPr="003C674E">
        <w:t>water</w:t>
      </w:r>
      <w:r w:rsidR="00FB1370" w:rsidRPr="003C674E">
        <w:t xml:space="preserve"> </w:t>
      </w:r>
      <w:r w:rsidRPr="003C674E">
        <w:t>bath</w:t>
      </w:r>
      <w:r w:rsidR="00FB1370" w:rsidRPr="003C674E">
        <w:t xml:space="preserve"> </w:t>
      </w:r>
      <w:r w:rsidRPr="003C674E">
        <w:t>shaker,</w:t>
      </w:r>
      <w:r w:rsidR="00FB1370" w:rsidRPr="003C674E">
        <w:t xml:space="preserve"> </w:t>
      </w:r>
      <w:r w:rsidRPr="003C674E">
        <w:t>with</w:t>
      </w:r>
      <w:r w:rsidR="00FB1370" w:rsidRPr="003C674E">
        <w:t xml:space="preserve"> </w:t>
      </w:r>
      <w:r w:rsidRPr="003C674E">
        <w:t>a</w:t>
      </w:r>
      <w:r w:rsidR="00FB1370" w:rsidRPr="003C674E">
        <w:t xml:space="preserve"> </w:t>
      </w:r>
      <w:r w:rsidRPr="003C674E">
        <w:t>consistency</w:t>
      </w:r>
      <w:r w:rsidR="00FB1370" w:rsidRPr="003C674E">
        <w:t xml:space="preserve"> </w:t>
      </w:r>
      <w:r w:rsidRPr="003C674E">
        <w:t>of</w:t>
      </w:r>
      <w:r w:rsidR="00FB1370" w:rsidRPr="003C674E">
        <w:t xml:space="preserve"> </w:t>
      </w:r>
      <w:r w:rsidRPr="003C674E">
        <w:t>10</w:t>
      </w:r>
      <w:r w:rsidR="00B74F8D" w:rsidRPr="003C674E">
        <w:t>%</w:t>
      </w:r>
      <w:r w:rsidRPr="003C674E">
        <w:t>,</w:t>
      </w:r>
      <w:r w:rsidR="00FB1370" w:rsidRPr="003C674E">
        <w:t xml:space="preserve"> </w:t>
      </w:r>
      <w:r w:rsidRPr="003C674E">
        <w:t>in</w:t>
      </w:r>
      <w:r w:rsidR="00FB1370" w:rsidRPr="003C674E">
        <w:t xml:space="preserve"> </w:t>
      </w:r>
      <w:r w:rsidRPr="003C674E">
        <w:lastRenderedPageBreak/>
        <w:t>the</w:t>
      </w:r>
      <w:r w:rsidR="00FB1370" w:rsidRPr="003C674E">
        <w:t xml:space="preserve"> </w:t>
      </w:r>
      <w:r w:rsidRPr="003C674E">
        <w:t>conditions</w:t>
      </w:r>
      <w:r w:rsidR="00FB1370" w:rsidRPr="003C674E">
        <w:t xml:space="preserve"> </w:t>
      </w:r>
      <w:r w:rsidRPr="003C674E">
        <w:t>presented</w:t>
      </w:r>
      <w:r w:rsidR="00FB1370" w:rsidRPr="003C674E">
        <w:t xml:space="preserve"> </w:t>
      </w:r>
      <w:r w:rsidRPr="003C674E">
        <w:t>in</w:t>
      </w:r>
      <w:r w:rsidR="00FB1370" w:rsidRPr="003C674E">
        <w:t xml:space="preserve"> </w:t>
      </w:r>
      <w:r w:rsidRPr="003C674E">
        <w:t>Table</w:t>
      </w:r>
      <w:r w:rsidR="00FB1370" w:rsidRPr="003C674E">
        <w:t xml:space="preserve"> </w:t>
      </w:r>
      <w:r w:rsidRPr="003C674E">
        <w:t>3.</w:t>
      </w:r>
      <w:r w:rsidR="00FB1370" w:rsidRPr="003C674E">
        <w:t xml:space="preserve"> </w:t>
      </w:r>
      <w:r w:rsidRPr="003C674E">
        <w:t>The</w:t>
      </w:r>
      <w:r w:rsidR="00FB1370" w:rsidRPr="003C674E">
        <w:t xml:space="preserve"> </w:t>
      </w:r>
      <w:r w:rsidRPr="003C674E">
        <w:t>total</w:t>
      </w:r>
      <w:r w:rsidR="00FB1370" w:rsidRPr="003C674E">
        <w:t xml:space="preserve"> </w:t>
      </w:r>
      <w:r w:rsidRPr="003C674E">
        <w:t>ClO</w:t>
      </w:r>
      <w:r w:rsidRPr="003C674E">
        <w:rPr>
          <w:vertAlign w:val="subscript"/>
        </w:rPr>
        <w:t>2</w:t>
      </w:r>
      <w:r w:rsidR="00FB1370" w:rsidRPr="003C674E">
        <w:t xml:space="preserve"> </w:t>
      </w:r>
      <w:r w:rsidRPr="003C674E">
        <w:t>charge</w:t>
      </w:r>
      <w:r w:rsidR="00FB1370" w:rsidRPr="003C674E">
        <w:t xml:space="preserve"> </w:t>
      </w:r>
      <w:r w:rsidRPr="003C674E">
        <w:t>was</w:t>
      </w:r>
      <w:r w:rsidR="00FB1370" w:rsidRPr="003C674E">
        <w:t xml:space="preserve"> </w:t>
      </w:r>
      <w:r w:rsidRPr="003C674E">
        <w:t>split</w:t>
      </w:r>
      <w:r w:rsidR="00FB1370" w:rsidRPr="003C674E">
        <w:t xml:space="preserve"> </w:t>
      </w:r>
      <w:r w:rsidRPr="003C674E">
        <w:t>into</w:t>
      </w:r>
      <w:r w:rsidR="00FB1370" w:rsidRPr="003C674E">
        <w:t xml:space="preserve"> </w:t>
      </w:r>
      <w:r w:rsidRPr="003C674E">
        <w:t>65,</w:t>
      </w:r>
      <w:r w:rsidR="00FB1370" w:rsidRPr="003C674E">
        <w:t xml:space="preserve"> </w:t>
      </w:r>
      <w:r w:rsidRPr="003C674E">
        <w:t>25</w:t>
      </w:r>
      <w:r w:rsidR="00FB1370" w:rsidRPr="003C674E">
        <w:t xml:space="preserve"> </w:t>
      </w:r>
      <w:r w:rsidRPr="003C674E">
        <w:t>and</w:t>
      </w:r>
      <w:r w:rsidR="00FB1370" w:rsidRPr="003C674E">
        <w:t xml:space="preserve"> </w:t>
      </w:r>
      <w:r w:rsidRPr="003C674E">
        <w:t>10</w:t>
      </w:r>
      <w:r w:rsidR="00B74F8D" w:rsidRPr="003C674E">
        <w:t>%</w:t>
      </w:r>
      <w:r w:rsidR="00FB1370" w:rsidRPr="003C674E">
        <w:t xml:space="preserve"> </w:t>
      </w:r>
      <w:r w:rsidRPr="003C674E">
        <w:t>for</w:t>
      </w:r>
      <w:r w:rsidR="00FB1370" w:rsidRPr="003C674E">
        <w:t xml:space="preserve"> </w:t>
      </w:r>
      <w:r w:rsidRPr="003C674E">
        <w:t>D</w:t>
      </w:r>
      <w:r w:rsidRPr="003C674E">
        <w:rPr>
          <w:vertAlign w:val="subscript"/>
        </w:rPr>
        <w:t>0</w:t>
      </w:r>
      <w:r w:rsidRPr="003C674E">
        <w:t>,</w:t>
      </w:r>
      <w:r w:rsidR="00FB1370" w:rsidRPr="003C674E">
        <w:t xml:space="preserve"> </w:t>
      </w:r>
      <w:r w:rsidRPr="003C674E">
        <w:t>D</w:t>
      </w:r>
      <w:r w:rsidRPr="003C674E">
        <w:rPr>
          <w:vertAlign w:val="subscript"/>
        </w:rPr>
        <w:t>1</w:t>
      </w:r>
      <w:r w:rsidR="00FB1370" w:rsidRPr="003C674E">
        <w:t xml:space="preserve"> </w:t>
      </w:r>
      <w:r w:rsidRPr="003C674E">
        <w:t>and</w:t>
      </w:r>
      <w:r w:rsidR="00FB1370" w:rsidRPr="003C674E">
        <w:t xml:space="preserve"> </w:t>
      </w:r>
      <w:r w:rsidRPr="003C674E">
        <w:t>D</w:t>
      </w:r>
      <w:r w:rsidRPr="003C674E">
        <w:rPr>
          <w:vertAlign w:val="subscript"/>
        </w:rPr>
        <w:t>2</w:t>
      </w:r>
      <w:r w:rsidR="00FB1370" w:rsidRPr="003C674E">
        <w:t xml:space="preserve"> </w:t>
      </w:r>
      <w:r w:rsidRPr="003C674E">
        <w:t>stages,</w:t>
      </w:r>
      <w:r w:rsidR="00FB1370" w:rsidRPr="003C674E">
        <w:t xml:space="preserve"> </w:t>
      </w:r>
      <w:r w:rsidRPr="003C674E">
        <w:t>respectively.</w:t>
      </w:r>
      <w:r w:rsidR="00FB1370" w:rsidRPr="003C674E">
        <w:t xml:space="preserve"> </w:t>
      </w:r>
      <w:r w:rsidRPr="003C674E">
        <w:t>After</w:t>
      </w:r>
      <w:r w:rsidR="00FB1370" w:rsidRPr="003C674E">
        <w:t xml:space="preserve"> </w:t>
      </w:r>
      <w:r w:rsidRPr="003C674E">
        <w:t>pulping,</w:t>
      </w:r>
      <w:r w:rsidR="00FB1370" w:rsidRPr="003C674E">
        <w:t xml:space="preserve"> </w:t>
      </w:r>
      <w:r w:rsidRPr="003C674E">
        <w:t>yield,</w:t>
      </w:r>
      <w:r w:rsidR="00FB1370" w:rsidRPr="003C674E">
        <w:t xml:space="preserve"> </w:t>
      </w:r>
      <w:r w:rsidRPr="003C674E">
        <w:t>and</w:t>
      </w:r>
      <w:r w:rsidR="00FB1370" w:rsidRPr="003C674E">
        <w:t xml:space="preserve"> </w:t>
      </w:r>
      <w:r w:rsidRPr="003C674E">
        <w:t>Kappa</w:t>
      </w:r>
      <w:r w:rsidR="00FB1370" w:rsidRPr="003C674E">
        <w:t xml:space="preserve"> </w:t>
      </w:r>
      <w:r w:rsidRPr="003C674E">
        <w:t>number</w:t>
      </w:r>
      <w:r w:rsidR="00FB1370" w:rsidRPr="003C674E">
        <w:t xml:space="preserve"> </w:t>
      </w:r>
      <w:r w:rsidRPr="003C674E">
        <w:t>(TAPPI</w:t>
      </w:r>
      <w:r w:rsidR="00FB1370" w:rsidRPr="003C674E">
        <w:t xml:space="preserve"> </w:t>
      </w:r>
      <w:r w:rsidRPr="003C674E">
        <w:t>T</w:t>
      </w:r>
      <w:r w:rsidR="00FB1370" w:rsidRPr="003C674E">
        <w:t xml:space="preserve"> </w:t>
      </w:r>
      <w:r w:rsidRPr="003C674E">
        <w:t>236)</w:t>
      </w:r>
      <w:r w:rsidR="00FB1370" w:rsidRPr="003C674E">
        <w:t xml:space="preserve"> </w:t>
      </w:r>
      <w:r w:rsidRPr="003C674E">
        <w:t>were</w:t>
      </w:r>
      <w:r w:rsidR="00FB1370" w:rsidRPr="003C674E">
        <w:t xml:space="preserve"> </w:t>
      </w:r>
      <w:r w:rsidRPr="003C674E">
        <w:t>determined.</w:t>
      </w:r>
      <w:r w:rsidR="00FB1370" w:rsidRPr="003C674E">
        <w:t xml:space="preserve"> </w:t>
      </w:r>
      <w:r w:rsidRPr="003C674E">
        <w:t>Unbleached</w:t>
      </w:r>
      <w:r w:rsidR="00FB1370" w:rsidRPr="003C674E">
        <w:t xml:space="preserve"> </w:t>
      </w:r>
      <w:r w:rsidRPr="003C674E">
        <w:t>and</w:t>
      </w:r>
      <w:r w:rsidR="00FB1370" w:rsidRPr="003C674E">
        <w:t xml:space="preserve"> </w:t>
      </w:r>
      <w:r w:rsidRPr="003C674E">
        <w:t>bleached</w:t>
      </w:r>
      <w:r w:rsidR="00FB1370" w:rsidRPr="003C674E">
        <w:t xml:space="preserve"> </w:t>
      </w:r>
      <w:r w:rsidRPr="003C674E">
        <w:t>pulps</w:t>
      </w:r>
      <w:r w:rsidR="00FB1370" w:rsidRPr="003C674E">
        <w:t xml:space="preserve"> </w:t>
      </w:r>
      <w:r w:rsidRPr="003C674E">
        <w:t>were</w:t>
      </w:r>
      <w:r w:rsidR="00FB1370" w:rsidRPr="003C674E">
        <w:t xml:space="preserve"> </w:t>
      </w:r>
      <w:r w:rsidR="000547BE" w:rsidRPr="003C674E">
        <w:t>characterized</w:t>
      </w:r>
      <w:r w:rsidR="00FB1370" w:rsidRPr="003C674E">
        <w:t xml:space="preserve"> </w:t>
      </w:r>
      <w:r w:rsidRPr="003C674E">
        <w:t>in</w:t>
      </w:r>
      <w:r w:rsidR="00FB1370" w:rsidRPr="003C674E">
        <w:t xml:space="preserve"> </w:t>
      </w:r>
      <w:r w:rsidRPr="003C674E">
        <w:t>terms</w:t>
      </w:r>
      <w:r w:rsidR="00FB1370" w:rsidRPr="003C674E">
        <w:t xml:space="preserve"> </w:t>
      </w:r>
      <w:r w:rsidRPr="003C674E">
        <w:t>of</w:t>
      </w:r>
      <w:r w:rsidR="00FB1370" w:rsidRPr="003C674E">
        <w:t xml:space="preserve"> </w:t>
      </w:r>
      <w:r w:rsidRPr="003C674E">
        <w:t>intrinsic</w:t>
      </w:r>
      <w:r w:rsidR="00FB1370" w:rsidRPr="003C674E">
        <w:t xml:space="preserve"> </w:t>
      </w:r>
      <w:r w:rsidRPr="003C674E">
        <w:t>viscosity</w:t>
      </w:r>
      <w:r w:rsidR="00FB1370" w:rsidRPr="003C674E">
        <w:t xml:space="preserve"> </w:t>
      </w:r>
      <w:r w:rsidRPr="003C674E">
        <w:t>(</w:t>
      </w:r>
      <w:r w:rsidR="008C0AB7" w:rsidRPr="003C674E">
        <w:t>International</w:t>
      </w:r>
      <w:r w:rsidR="00FB1370" w:rsidRPr="003C674E">
        <w:t xml:space="preserve"> </w:t>
      </w:r>
      <w:r w:rsidR="008C0AB7" w:rsidRPr="003C674E">
        <w:t>Organization</w:t>
      </w:r>
      <w:r w:rsidR="00FB1370" w:rsidRPr="003C674E">
        <w:t xml:space="preserve"> </w:t>
      </w:r>
      <w:r w:rsidR="008C0AB7" w:rsidRPr="003C674E">
        <w:t>for</w:t>
      </w:r>
      <w:r w:rsidR="00FB1370" w:rsidRPr="003C674E">
        <w:t xml:space="preserve"> </w:t>
      </w:r>
      <w:r w:rsidR="008C0AB7" w:rsidRPr="003C674E">
        <w:t>Standardization,</w:t>
      </w:r>
      <w:r w:rsidR="00FB1370" w:rsidRPr="003C674E">
        <w:t xml:space="preserve"> </w:t>
      </w:r>
      <w:r w:rsidRPr="003C674E">
        <w:t>ISO</w:t>
      </w:r>
      <w:r w:rsidR="00FB1370" w:rsidRPr="003C674E">
        <w:t xml:space="preserve"> </w:t>
      </w:r>
      <w:r w:rsidRPr="003C674E">
        <w:t>5351),</w:t>
      </w:r>
      <w:r w:rsidR="00FB1370" w:rsidRPr="003C674E">
        <w:t xml:space="preserve"> </w:t>
      </w:r>
      <w:r w:rsidRPr="003C674E">
        <w:t>diffuse</w:t>
      </w:r>
      <w:r w:rsidR="00FB1370" w:rsidRPr="003C674E">
        <w:t xml:space="preserve"> </w:t>
      </w:r>
      <w:r w:rsidRPr="003C674E">
        <w:t>reflectance</w:t>
      </w:r>
      <w:r w:rsidR="00FB1370" w:rsidRPr="003C674E">
        <w:t xml:space="preserve"> </w:t>
      </w:r>
      <w:r w:rsidRPr="003C674E">
        <w:t>factor</w:t>
      </w:r>
      <w:r w:rsidR="00FB1370" w:rsidRPr="003C674E">
        <w:t xml:space="preserve"> </w:t>
      </w:r>
      <w:r w:rsidRPr="003C674E">
        <w:t>(ISO</w:t>
      </w:r>
      <w:r w:rsidR="00FB1370" w:rsidRPr="003C674E">
        <w:t xml:space="preserve"> </w:t>
      </w:r>
      <w:r w:rsidRPr="003C674E">
        <w:t>2469)/ISO</w:t>
      </w:r>
      <w:r w:rsidR="00FB1370" w:rsidRPr="003C674E">
        <w:t xml:space="preserve"> </w:t>
      </w:r>
      <w:r w:rsidRPr="003C674E">
        <w:t>brightness</w:t>
      </w:r>
      <w:r w:rsidR="00FB1370" w:rsidRPr="003C674E">
        <w:t xml:space="preserve"> </w:t>
      </w:r>
      <w:r w:rsidRPr="003C674E">
        <w:t>and</w:t>
      </w:r>
      <w:r w:rsidR="00FB1370" w:rsidRPr="003C674E">
        <w:t xml:space="preserve"> </w:t>
      </w:r>
      <w:r w:rsidRPr="003C674E">
        <w:t>brightness</w:t>
      </w:r>
      <w:r w:rsidR="00FB1370" w:rsidRPr="003C674E">
        <w:t xml:space="preserve"> </w:t>
      </w:r>
      <w:r w:rsidRPr="003C674E">
        <w:t>stability</w:t>
      </w:r>
      <w:r w:rsidR="00FB1370" w:rsidRPr="003C674E">
        <w:t xml:space="preserve"> </w:t>
      </w:r>
      <w:r w:rsidRPr="003C674E">
        <w:t>(post</w:t>
      </w:r>
      <w:r w:rsidR="00FB1370" w:rsidRPr="003C674E">
        <w:t xml:space="preserve"> </w:t>
      </w:r>
      <w:r w:rsidR="000547BE" w:rsidRPr="003C674E">
        <w:t>color</w:t>
      </w:r>
      <w:r w:rsidR="00FB1370" w:rsidRPr="003C674E">
        <w:t xml:space="preserve"> </w:t>
      </w:r>
      <w:r w:rsidRPr="003C674E">
        <w:t>number,</w:t>
      </w:r>
      <w:r w:rsidR="00FB1370" w:rsidRPr="003C674E">
        <w:t xml:space="preserve"> </w:t>
      </w:r>
      <w:r w:rsidRPr="003C674E">
        <w:t>PC#)</w:t>
      </w:r>
      <w:r w:rsidR="00C330BD" w:rsidRPr="003C674E">
        <w:fldChar w:fldCharType="begin"/>
      </w:r>
      <w:r w:rsidR="0091752C">
        <w:instrText xml:space="preserve"> ADDIN EN.CITE &lt;EndNote&gt;&lt;Cite&gt;&lt;Author&gt;Suess&lt;/Author&gt;&lt;Year&gt;2010&lt;/Year&gt;&lt;RecNum&gt;2886&lt;/RecNum&gt;&lt;DisplayText&gt;&lt;style face="superscript"&gt;46&lt;/style&gt;&lt;/DisplayText&gt;&lt;record&gt;&lt;rec-number&gt;2886&lt;/rec-number&gt;&lt;foreign-keys&gt;&lt;key app="EN" db-id="fzvsfp22pfsxe4exwe8v22s29axwpat2wttf" timestamp="1647962252"&gt;2886&lt;/key&gt;&lt;/foreign-keys&gt;&lt;ref-type name="Book"&gt;6&lt;/ref-type&gt;&lt;contributors&gt;&lt;authors&gt;&lt;author&gt;Suess, Hans Ulrich&lt;/author&gt;&lt;/authors&gt;&lt;/contributors&gt;&lt;titles&gt;&lt;title&gt;Pulp bleaching today&lt;/title&gt;&lt;/titles&gt;&lt;dates&gt;&lt;year&gt;2010&lt;/year&gt;&lt;/dates&gt;&lt;pub-location&gt;Berlin, New York&lt;/pub-location&gt;&lt;publisher&gt;de Gruyter&lt;/publisher&gt;&lt;isbn&gt;3110207370&lt;/isbn&gt;&lt;urls&gt;&lt;related-urls&gt;&lt;url&gt;https://doi.org/10.1515/9783110218244&lt;/url&gt;&lt;/related-urls&gt;&lt;/urls&gt;&lt;electronic-resource-num&gt;https://doi.org/10.1515/9783110218244&lt;/electronic-resource-num&gt;&lt;/record&gt;&lt;/Cite&gt;&lt;/EndNote&gt;</w:instrText>
      </w:r>
      <w:r w:rsidR="00C330BD" w:rsidRPr="003C674E">
        <w:fldChar w:fldCharType="separate"/>
      </w:r>
      <w:r w:rsidR="0091752C" w:rsidRPr="0091752C">
        <w:rPr>
          <w:noProof/>
          <w:vertAlign w:val="superscript"/>
        </w:rPr>
        <w:t>46</w:t>
      </w:r>
      <w:r w:rsidR="00C330BD" w:rsidRPr="003C674E">
        <w:fldChar w:fldCharType="end"/>
      </w:r>
      <w:r w:rsidRPr="003C674E">
        <w:t>.</w:t>
      </w:r>
      <w:r w:rsidR="00FB1370" w:rsidRPr="003C674E">
        <w:t xml:space="preserve"> </w:t>
      </w:r>
      <w:r w:rsidRPr="003C674E">
        <w:t>Bleachability</w:t>
      </w:r>
      <w:r w:rsidR="00FB1370" w:rsidRPr="003C674E">
        <w:t xml:space="preserve"> </w:t>
      </w:r>
      <w:r w:rsidRPr="003C674E">
        <w:t>was</w:t>
      </w:r>
      <w:r w:rsidR="00FB1370" w:rsidRPr="003C674E">
        <w:t xml:space="preserve"> </w:t>
      </w:r>
      <w:r w:rsidRPr="003C674E">
        <w:t>calculated</w:t>
      </w:r>
      <w:r w:rsidR="00FB1370" w:rsidRPr="003C674E">
        <w:t xml:space="preserve"> </w:t>
      </w:r>
      <w:r w:rsidRPr="003C674E">
        <w:t>as</w:t>
      </w:r>
      <w:r w:rsidR="00FB1370" w:rsidRPr="003C674E">
        <w:t xml:space="preserve"> </w:t>
      </w:r>
      <w:r w:rsidRPr="003C674E">
        <w:t>the</w:t>
      </w:r>
      <w:r w:rsidR="00FB1370" w:rsidRPr="003C674E">
        <w:t xml:space="preserve"> </w:t>
      </w:r>
      <w:r w:rsidRPr="003C674E">
        <w:t>difference</w:t>
      </w:r>
      <w:r w:rsidR="00FB1370" w:rsidRPr="003C674E">
        <w:t xml:space="preserve"> </w:t>
      </w:r>
      <w:r w:rsidRPr="003C674E">
        <w:t>between</w:t>
      </w:r>
      <w:r w:rsidR="00FB1370" w:rsidRPr="003C674E">
        <w:t xml:space="preserve"> </w:t>
      </w:r>
      <w:r w:rsidRPr="003C674E">
        <w:t>diffuse</w:t>
      </w:r>
      <w:r w:rsidR="00FB1370" w:rsidRPr="003C674E">
        <w:t xml:space="preserve"> </w:t>
      </w:r>
      <w:r w:rsidRPr="003C674E">
        <w:t>reflectance</w:t>
      </w:r>
      <w:r w:rsidR="00FB1370" w:rsidRPr="003C674E">
        <w:t xml:space="preserve"> </w:t>
      </w:r>
      <w:r w:rsidRPr="003C674E">
        <w:t>factor</w:t>
      </w:r>
      <w:r w:rsidR="00FB1370" w:rsidRPr="003C674E">
        <w:t xml:space="preserve"> </w:t>
      </w:r>
      <w:r w:rsidRPr="003C674E">
        <w:t>after</w:t>
      </w:r>
      <w:r w:rsidR="00FB1370" w:rsidRPr="003C674E">
        <w:t xml:space="preserve"> </w:t>
      </w:r>
      <w:r w:rsidRPr="003C674E">
        <w:t>and</w:t>
      </w:r>
      <w:r w:rsidR="00FB1370" w:rsidRPr="003C674E">
        <w:t xml:space="preserve"> </w:t>
      </w:r>
      <w:r w:rsidRPr="003C674E">
        <w:t>before</w:t>
      </w:r>
      <w:r w:rsidR="00FB1370" w:rsidRPr="003C674E">
        <w:t xml:space="preserve"> </w:t>
      </w:r>
      <w:r w:rsidRPr="003C674E">
        <w:t>bleaching</w:t>
      </w:r>
      <w:r w:rsidR="00FB1370" w:rsidRPr="003C674E">
        <w:t xml:space="preserve"> </w:t>
      </w:r>
      <w:r w:rsidRPr="003C674E">
        <w:t>divided</w:t>
      </w:r>
      <w:r w:rsidR="00FB1370" w:rsidRPr="003C674E">
        <w:t xml:space="preserve"> </w:t>
      </w:r>
      <w:r w:rsidRPr="003C674E">
        <w:t>by</w:t>
      </w:r>
      <w:r w:rsidR="00FB1370" w:rsidRPr="003C674E">
        <w:t xml:space="preserve"> </w:t>
      </w:r>
      <w:r w:rsidRPr="003C674E">
        <w:t>the</w:t>
      </w:r>
      <w:r w:rsidR="00FB1370" w:rsidRPr="003C674E">
        <w:t xml:space="preserve"> </w:t>
      </w:r>
      <w:r w:rsidRPr="003C674E">
        <w:t>total</w:t>
      </w:r>
      <w:r w:rsidR="00FB1370" w:rsidRPr="003C674E">
        <w:t xml:space="preserve"> </w:t>
      </w:r>
      <w:r w:rsidRPr="003C674E">
        <w:t>chlorine</w:t>
      </w:r>
      <w:r w:rsidR="00FB1370" w:rsidRPr="003C674E">
        <w:t xml:space="preserve"> </w:t>
      </w:r>
      <w:r w:rsidRPr="003C674E">
        <w:t>dioxide</w:t>
      </w:r>
      <w:r w:rsidR="00FB1370" w:rsidRPr="003C674E">
        <w:t xml:space="preserve"> </w:t>
      </w:r>
      <w:r w:rsidRPr="003C674E">
        <w:t>charge</w:t>
      </w:r>
      <w:r w:rsidR="00FB1370" w:rsidRPr="003C674E">
        <w:t xml:space="preserve"> </w:t>
      </w:r>
      <w:r w:rsidRPr="003C674E">
        <w:t>applied</w:t>
      </w:r>
      <w:r w:rsidR="00FB1370" w:rsidRPr="003C674E">
        <w:t xml:space="preserve"> </w:t>
      </w:r>
      <w:r w:rsidRPr="003C674E">
        <w:t>in</w:t>
      </w:r>
      <w:r w:rsidR="00FB1370" w:rsidRPr="003C674E">
        <w:t xml:space="preserve"> </w:t>
      </w:r>
      <w:r w:rsidRPr="003C674E">
        <w:t>the</w:t>
      </w:r>
      <w:r w:rsidR="00FB1370" w:rsidRPr="003C674E">
        <w:t xml:space="preserve"> </w:t>
      </w:r>
      <w:r w:rsidRPr="003C674E">
        <w:t>bleaching</w:t>
      </w:r>
      <w:r w:rsidR="00FB1370" w:rsidRPr="003C674E">
        <w:t xml:space="preserve"> </w:t>
      </w:r>
      <w:r w:rsidRPr="003C674E">
        <w:t>sequence</w:t>
      </w:r>
      <w:r w:rsidR="00FB1370" w:rsidRPr="003C674E">
        <w:t xml:space="preserve"> </w:t>
      </w:r>
      <w:r w:rsidRPr="003C674E">
        <w:t>(active</w:t>
      </w:r>
      <w:r w:rsidR="00FB1370" w:rsidRPr="003C674E">
        <w:t xml:space="preserve"> </w:t>
      </w:r>
      <w:r w:rsidRPr="003C674E">
        <w:t>chlorine</w:t>
      </w:r>
      <w:r w:rsidR="00FB1370" w:rsidRPr="003C674E">
        <w:t xml:space="preserve"> </w:t>
      </w:r>
      <w:r w:rsidRPr="003C674E">
        <w:t>basis).</w:t>
      </w:r>
    </w:p>
    <w:p w14:paraId="0D13968D" w14:textId="77777777" w:rsidR="00882227" w:rsidRPr="003C674E" w:rsidRDefault="00882227" w:rsidP="005F398C">
      <w:pPr>
        <w:pStyle w:val="TAMainText"/>
      </w:pPr>
    </w:p>
    <w:p w14:paraId="6F39DF96" w14:textId="5B323E06" w:rsidR="00882227" w:rsidRPr="003C674E" w:rsidRDefault="00882227" w:rsidP="00882227">
      <w:pPr>
        <w:pStyle w:val="VDTableTitle"/>
      </w:pPr>
      <w:r w:rsidRPr="003C674E">
        <w:rPr>
          <w:b/>
          <w:bCs/>
        </w:rPr>
        <w:t>Table</w:t>
      </w:r>
      <w:r w:rsidR="00FB1370" w:rsidRPr="003C674E">
        <w:rPr>
          <w:b/>
          <w:bCs/>
        </w:rPr>
        <w:t xml:space="preserve"> </w:t>
      </w:r>
      <w:r w:rsidRPr="003C674E">
        <w:rPr>
          <w:b/>
          <w:bCs/>
        </w:rPr>
        <w:t>3.</w:t>
      </w:r>
      <w:r w:rsidR="00FB1370" w:rsidRPr="003C674E">
        <w:t xml:space="preserve"> </w:t>
      </w:r>
      <w:r w:rsidRPr="003C674E">
        <w:t>Bleaching</w:t>
      </w:r>
      <w:r w:rsidR="00FB1370" w:rsidRPr="003C674E">
        <w:t xml:space="preserve"> </w:t>
      </w:r>
      <w:r w:rsidRPr="003C674E">
        <w:t>conditions</w:t>
      </w:r>
      <w:r w:rsidR="00FB1370" w:rsidRPr="003C674E">
        <w:t xml:space="preserve"> </w:t>
      </w:r>
      <w:r w:rsidRPr="003C674E">
        <w:t>of</w:t>
      </w:r>
      <w:r w:rsidR="00FB1370" w:rsidRPr="003C674E">
        <w:t xml:space="preserve"> </w:t>
      </w:r>
      <w:r w:rsidRPr="003C674E">
        <w:t>kraft</w:t>
      </w:r>
      <w:r w:rsidR="00FB1370" w:rsidRPr="003C674E">
        <w:t xml:space="preserve"> </w:t>
      </w:r>
      <w:r w:rsidRPr="003C674E">
        <w:t>pulps</w:t>
      </w:r>
      <w:r w:rsidR="00FB1370" w:rsidRPr="003C674E">
        <w:t xml:space="preserve"> </w:t>
      </w:r>
      <w:r w:rsidRPr="003C674E">
        <w:t>obtained</w:t>
      </w:r>
      <w:r w:rsidR="00FB1370" w:rsidRPr="003C674E">
        <w:t xml:space="preserve"> </w:t>
      </w:r>
      <w:r w:rsidRPr="003C674E">
        <w:t>from</w:t>
      </w:r>
      <w:r w:rsidR="00FB1370" w:rsidRPr="003C674E">
        <w:t xml:space="preserve"> </w:t>
      </w:r>
      <w:r w:rsidRPr="003C674E">
        <w:t>woodchips</w:t>
      </w:r>
      <w:r w:rsidR="00FB1370" w:rsidRPr="003C674E">
        <w:t xml:space="preserve"> </w:t>
      </w:r>
      <w:r w:rsidRPr="003C674E">
        <w:t>presented</w:t>
      </w:r>
      <w:r w:rsidR="00FB1370" w:rsidRPr="003C674E">
        <w:t xml:space="preserve"> </w:t>
      </w:r>
      <w:r w:rsidRPr="003C674E">
        <w:t>in</w:t>
      </w:r>
      <w:r w:rsidR="00FB1370" w:rsidRPr="003C674E">
        <w:t xml:space="preserve"> </w:t>
      </w:r>
      <w:r w:rsidRPr="003C674E">
        <w:t>Table</w:t>
      </w:r>
      <w:r w:rsidR="00FB1370" w:rsidRPr="003C674E">
        <w:t xml:space="preserve"> </w:t>
      </w:r>
      <w:r w:rsidRPr="003C674E">
        <w:t>2.</w:t>
      </w:r>
    </w:p>
    <w:tbl>
      <w:tblPr>
        <w:tblW w:w="9781" w:type="dxa"/>
        <w:jc w:val="center"/>
        <w:tblLook w:val="04A0" w:firstRow="1" w:lastRow="0" w:firstColumn="1" w:lastColumn="0" w:noHBand="0" w:noVBand="1"/>
      </w:tblPr>
      <w:tblGrid>
        <w:gridCol w:w="1985"/>
        <w:gridCol w:w="2126"/>
        <w:gridCol w:w="1559"/>
        <w:gridCol w:w="2127"/>
        <w:gridCol w:w="1984"/>
      </w:tblGrid>
      <w:tr w:rsidR="00882227" w:rsidRPr="003C674E" w14:paraId="0FB2FDA0" w14:textId="77777777" w:rsidTr="00BD04AA">
        <w:trPr>
          <w:trHeight w:val="335"/>
          <w:jc w:val="center"/>
        </w:trPr>
        <w:tc>
          <w:tcPr>
            <w:tcW w:w="1985" w:type="dxa"/>
            <w:tcBorders>
              <w:top w:val="single" w:sz="4" w:space="0" w:color="auto"/>
              <w:left w:val="nil"/>
              <w:bottom w:val="single" w:sz="4" w:space="0" w:color="auto"/>
              <w:right w:val="nil"/>
            </w:tcBorders>
            <w:shd w:val="clear" w:color="auto" w:fill="auto"/>
            <w:noWrap/>
            <w:vAlign w:val="center"/>
            <w:hideMark/>
          </w:tcPr>
          <w:p w14:paraId="6D35900D" w14:textId="710F3998" w:rsidR="00882227" w:rsidRPr="003C674E" w:rsidRDefault="00882227" w:rsidP="00CA1B55">
            <w:pPr>
              <w:spacing w:after="0"/>
              <w:jc w:val="center"/>
              <w:rPr>
                <w:rFonts w:ascii="Times New Roman" w:hAnsi="Times New Roman"/>
                <w:b/>
                <w:bCs/>
                <w:color w:val="000000"/>
              </w:rPr>
            </w:pPr>
            <w:r w:rsidRPr="003C674E">
              <w:rPr>
                <w:rFonts w:ascii="Times New Roman" w:hAnsi="Times New Roman"/>
                <w:b/>
                <w:bCs/>
                <w:color w:val="000000"/>
              </w:rPr>
              <w:t>Bleaching</w:t>
            </w:r>
            <w:r w:rsidR="00FB1370" w:rsidRPr="003C674E">
              <w:rPr>
                <w:rFonts w:ascii="Times New Roman" w:hAnsi="Times New Roman"/>
                <w:b/>
                <w:bCs/>
                <w:color w:val="000000"/>
              </w:rPr>
              <w:t xml:space="preserve"> </w:t>
            </w:r>
            <w:r w:rsidRPr="003C674E">
              <w:rPr>
                <w:rFonts w:ascii="Times New Roman" w:hAnsi="Times New Roman"/>
                <w:b/>
                <w:bCs/>
                <w:color w:val="000000"/>
              </w:rPr>
              <w:t>stage</w:t>
            </w:r>
          </w:p>
        </w:tc>
        <w:tc>
          <w:tcPr>
            <w:tcW w:w="2126" w:type="dxa"/>
            <w:tcBorders>
              <w:top w:val="single" w:sz="4" w:space="0" w:color="auto"/>
              <w:left w:val="nil"/>
              <w:bottom w:val="single" w:sz="4" w:space="0" w:color="auto"/>
              <w:right w:val="nil"/>
            </w:tcBorders>
            <w:shd w:val="clear" w:color="auto" w:fill="auto"/>
            <w:noWrap/>
            <w:vAlign w:val="center"/>
            <w:hideMark/>
          </w:tcPr>
          <w:p w14:paraId="3AE42A33" w14:textId="4CE34D42" w:rsidR="00882227" w:rsidRPr="003C674E" w:rsidRDefault="00882227" w:rsidP="00CA1B55">
            <w:pPr>
              <w:spacing w:after="0"/>
              <w:jc w:val="center"/>
              <w:rPr>
                <w:rFonts w:ascii="Times New Roman" w:hAnsi="Times New Roman"/>
                <w:b/>
                <w:bCs/>
                <w:color w:val="000000"/>
              </w:rPr>
            </w:pPr>
            <w:r w:rsidRPr="003C674E">
              <w:rPr>
                <w:rFonts w:ascii="Times New Roman" w:hAnsi="Times New Roman"/>
                <w:b/>
                <w:bCs/>
                <w:color w:val="000000"/>
              </w:rPr>
              <w:t>Temperature</w:t>
            </w:r>
            <w:r w:rsidR="00FB1370" w:rsidRPr="003C674E">
              <w:rPr>
                <w:rFonts w:ascii="Times New Roman" w:hAnsi="Times New Roman"/>
                <w:b/>
                <w:bCs/>
                <w:color w:val="000000"/>
              </w:rPr>
              <w:t xml:space="preserve"> </w:t>
            </w:r>
            <w:r w:rsidRPr="003C674E">
              <w:rPr>
                <w:rFonts w:ascii="Times New Roman" w:hAnsi="Times New Roman"/>
                <w:b/>
                <w:bCs/>
                <w:color w:val="000000"/>
              </w:rPr>
              <w:t>(°C)</w:t>
            </w:r>
          </w:p>
        </w:tc>
        <w:tc>
          <w:tcPr>
            <w:tcW w:w="1559" w:type="dxa"/>
            <w:tcBorders>
              <w:top w:val="single" w:sz="4" w:space="0" w:color="auto"/>
              <w:left w:val="nil"/>
              <w:bottom w:val="single" w:sz="4" w:space="0" w:color="auto"/>
              <w:right w:val="nil"/>
            </w:tcBorders>
            <w:shd w:val="clear" w:color="auto" w:fill="auto"/>
            <w:noWrap/>
            <w:vAlign w:val="center"/>
            <w:hideMark/>
          </w:tcPr>
          <w:p w14:paraId="5E33BA85" w14:textId="7462BADF" w:rsidR="00882227" w:rsidRPr="003C674E" w:rsidRDefault="00882227" w:rsidP="00CA1B55">
            <w:pPr>
              <w:spacing w:after="0"/>
              <w:jc w:val="center"/>
              <w:rPr>
                <w:rFonts w:ascii="Times New Roman" w:hAnsi="Times New Roman"/>
                <w:b/>
                <w:bCs/>
                <w:color w:val="000000"/>
              </w:rPr>
            </w:pPr>
            <w:r w:rsidRPr="003C674E">
              <w:rPr>
                <w:rFonts w:ascii="Times New Roman" w:hAnsi="Times New Roman"/>
                <w:b/>
                <w:bCs/>
                <w:color w:val="000000"/>
              </w:rPr>
              <w:t>Time</w:t>
            </w:r>
            <w:r w:rsidR="00FB1370" w:rsidRPr="003C674E">
              <w:rPr>
                <w:rFonts w:ascii="Times New Roman" w:hAnsi="Times New Roman"/>
                <w:b/>
                <w:bCs/>
                <w:color w:val="000000"/>
              </w:rPr>
              <w:t xml:space="preserve"> </w:t>
            </w:r>
            <w:r w:rsidRPr="003C674E">
              <w:rPr>
                <w:rFonts w:ascii="Times New Roman" w:hAnsi="Times New Roman"/>
                <w:b/>
                <w:bCs/>
                <w:color w:val="000000"/>
              </w:rPr>
              <w:t>(min)</w:t>
            </w:r>
          </w:p>
        </w:tc>
        <w:tc>
          <w:tcPr>
            <w:tcW w:w="2127" w:type="dxa"/>
            <w:tcBorders>
              <w:top w:val="single" w:sz="4" w:space="0" w:color="auto"/>
              <w:left w:val="nil"/>
              <w:bottom w:val="single" w:sz="4" w:space="0" w:color="auto"/>
              <w:right w:val="nil"/>
            </w:tcBorders>
            <w:shd w:val="clear" w:color="auto" w:fill="auto"/>
            <w:noWrap/>
            <w:vAlign w:val="center"/>
            <w:hideMark/>
          </w:tcPr>
          <w:p w14:paraId="018771E9" w14:textId="0EABB186" w:rsidR="00882227" w:rsidRPr="003C674E" w:rsidRDefault="00882227" w:rsidP="00CA1B55">
            <w:pPr>
              <w:spacing w:after="0"/>
              <w:jc w:val="center"/>
              <w:rPr>
                <w:rFonts w:ascii="Times New Roman" w:hAnsi="Times New Roman"/>
                <w:b/>
                <w:bCs/>
                <w:color w:val="000000"/>
              </w:rPr>
            </w:pPr>
            <w:r w:rsidRPr="003C674E">
              <w:rPr>
                <w:rFonts w:ascii="Times New Roman" w:hAnsi="Times New Roman"/>
                <w:b/>
                <w:bCs/>
                <w:color w:val="000000"/>
              </w:rPr>
              <w:t>NaOH</w:t>
            </w:r>
            <w:r w:rsidR="00FB1370" w:rsidRPr="003C674E">
              <w:rPr>
                <w:rFonts w:ascii="Times New Roman" w:hAnsi="Times New Roman"/>
                <w:b/>
                <w:bCs/>
                <w:color w:val="000000"/>
              </w:rPr>
              <w:t xml:space="preserve"> </w:t>
            </w:r>
            <w:r w:rsidRPr="003C674E">
              <w:rPr>
                <w:rFonts w:ascii="Times New Roman" w:hAnsi="Times New Roman"/>
                <w:b/>
                <w:bCs/>
                <w:color w:val="000000"/>
              </w:rPr>
              <w:t>charge</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c>
          <w:tcPr>
            <w:tcW w:w="1984" w:type="dxa"/>
            <w:tcBorders>
              <w:top w:val="single" w:sz="4" w:space="0" w:color="auto"/>
              <w:left w:val="nil"/>
              <w:bottom w:val="single" w:sz="4" w:space="0" w:color="auto"/>
              <w:right w:val="nil"/>
            </w:tcBorders>
            <w:shd w:val="clear" w:color="auto" w:fill="auto"/>
            <w:noWrap/>
            <w:vAlign w:val="center"/>
            <w:hideMark/>
          </w:tcPr>
          <w:p w14:paraId="4429B935" w14:textId="3DB6D979" w:rsidR="00882227" w:rsidRPr="003C674E" w:rsidRDefault="00882227" w:rsidP="00CA1B55">
            <w:pPr>
              <w:spacing w:after="0"/>
              <w:jc w:val="center"/>
              <w:rPr>
                <w:rFonts w:ascii="Times New Roman" w:hAnsi="Times New Roman"/>
                <w:b/>
                <w:bCs/>
                <w:color w:val="000000"/>
              </w:rPr>
            </w:pPr>
            <w:r w:rsidRPr="003C674E">
              <w:rPr>
                <w:rFonts w:ascii="Times New Roman" w:hAnsi="Times New Roman"/>
                <w:b/>
                <w:bCs/>
                <w:color w:val="000000"/>
              </w:rPr>
              <w:t>H</w:t>
            </w:r>
            <w:r w:rsidRPr="003C674E">
              <w:rPr>
                <w:rFonts w:ascii="Times New Roman" w:hAnsi="Times New Roman"/>
                <w:b/>
                <w:bCs/>
                <w:color w:val="000000"/>
                <w:vertAlign w:val="subscript"/>
              </w:rPr>
              <w:t>2</w:t>
            </w:r>
            <w:r w:rsidRPr="003C674E">
              <w:rPr>
                <w:rFonts w:ascii="Times New Roman" w:hAnsi="Times New Roman"/>
                <w:b/>
                <w:bCs/>
                <w:color w:val="000000"/>
              </w:rPr>
              <w:t>O</w:t>
            </w:r>
            <w:r w:rsidRPr="003C674E">
              <w:rPr>
                <w:rFonts w:ascii="Times New Roman" w:hAnsi="Times New Roman"/>
                <w:b/>
                <w:bCs/>
                <w:color w:val="000000"/>
                <w:vertAlign w:val="subscript"/>
              </w:rPr>
              <w:t>2</w:t>
            </w:r>
            <w:r w:rsidR="00FB1370" w:rsidRPr="003C674E">
              <w:rPr>
                <w:rFonts w:ascii="Times New Roman" w:hAnsi="Times New Roman"/>
                <w:b/>
                <w:bCs/>
                <w:color w:val="000000"/>
              </w:rPr>
              <w:t xml:space="preserve"> </w:t>
            </w:r>
            <w:r w:rsidRPr="003C674E">
              <w:rPr>
                <w:rFonts w:ascii="Times New Roman" w:hAnsi="Times New Roman"/>
                <w:b/>
                <w:bCs/>
                <w:color w:val="000000"/>
              </w:rPr>
              <w:t>charge</w:t>
            </w:r>
            <w:r w:rsidR="00FB1370" w:rsidRPr="003C674E">
              <w:rPr>
                <w:rFonts w:ascii="Times New Roman" w:hAnsi="Times New Roman"/>
                <w:b/>
                <w:bCs/>
                <w:color w:val="000000"/>
              </w:rPr>
              <w:t xml:space="preserve"> </w:t>
            </w:r>
            <w:r w:rsidRPr="003C674E">
              <w:rPr>
                <w:rFonts w:ascii="Times New Roman" w:hAnsi="Times New Roman"/>
                <w:b/>
                <w:bCs/>
                <w:color w:val="000000"/>
              </w:rPr>
              <w:t>(%)</w:t>
            </w:r>
          </w:p>
        </w:tc>
      </w:tr>
      <w:tr w:rsidR="00882227" w:rsidRPr="003C674E" w14:paraId="384AC22E" w14:textId="77777777" w:rsidTr="00BD04AA">
        <w:trPr>
          <w:trHeight w:val="335"/>
          <w:jc w:val="center"/>
        </w:trPr>
        <w:tc>
          <w:tcPr>
            <w:tcW w:w="1985" w:type="dxa"/>
            <w:tcBorders>
              <w:top w:val="nil"/>
              <w:left w:val="nil"/>
              <w:bottom w:val="nil"/>
              <w:right w:val="nil"/>
            </w:tcBorders>
            <w:shd w:val="clear" w:color="auto" w:fill="auto"/>
            <w:noWrap/>
            <w:vAlign w:val="center"/>
            <w:hideMark/>
          </w:tcPr>
          <w:p w14:paraId="60B89A1F"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D</w:t>
            </w:r>
            <w:r w:rsidRPr="003C674E">
              <w:rPr>
                <w:rFonts w:ascii="Times New Roman" w:hAnsi="Times New Roman"/>
                <w:color w:val="000000"/>
                <w:vertAlign w:val="subscript"/>
              </w:rPr>
              <w:t>0</w:t>
            </w:r>
          </w:p>
        </w:tc>
        <w:tc>
          <w:tcPr>
            <w:tcW w:w="2126" w:type="dxa"/>
            <w:tcBorders>
              <w:top w:val="nil"/>
              <w:left w:val="nil"/>
              <w:bottom w:val="nil"/>
              <w:right w:val="nil"/>
            </w:tcBorders>
            <w:shd w:val="clear" w:color="auto" w:fill="auto"/>
            <w:noWrap/>
            <w:vAlign w:val="center"/>
            <w:hideMark/>
          </w:tcPr>
          <w:p w14:paraId="24FD7D8A"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70</w:t>
            </w:r>
          </w:p>
        </w:tc>
        <w:tc>
          <w:tcPr>
            <w:tcW w:w="1559" w:type="dxa"/>
            <w:tcBorders>
              <w:top w:val="nil"/>
              <w:left w:val="nil"/>
              <w:bottom w:val="nil"/>
              <w:right w:val="nil"/>
            </w:tcBorders>
            <w:shd w:val="clear" w:color="auto" w:fill="auto"/>
            <w:noWrap/>
            <w:vAlign w:val="center"/>
            <w:hideMark/>
          </w:tcPr>
          <w:p w14:paraId="2BC5EEA7"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25</w:t>
            </w:r>
          </w:p>
        </w:tc>
        <w:tc>
          <w:tcPr>
            <w:tcW w:w="2127" w:type="dxa"/>
            <w:vMerge w:val="restart"/>
            <w:tcBorders>
              <w:top w:val="nil"/>
              <w:left w:val="nil"/>
              <w:bottom w:val="single" w:sz="4" w:space="0" w:color="000000"/>
              <w:right w:val="nil"/>
            </w:tcBorders>
            <w:shd w:val="clear" w:color="auto" w:fill="auto"/>
            <w:noWrap/>
            <w:vAlign w:val="center"/>
            <w:hideMark/>
          </w:tcPr>
          <w:p w14:paraId="63613623"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1.77</w:t>
            </w:r>
          </w:p>
        </w:tc>
        <w:tc>
          <w:tcPr>
            <w:tcW w:w="1984" w:type="dxa"/>
            <w:vMerge w:val="restart"/>
            <w:tcBorders>
              <w:top w:val="nil"/>
              <w:left w:val="nil"/>
              <w:bottom w:val="single" w:sz="4" w:space="0" w:color="000000"/>
              <w:right w:val="nil"/>
            </w:tcBorders>
            <w:shd w:val="clear" w:color="auto" w:fill="auto"/>
            <w:noWrap/>
            <w:vAlign w:val="center"/>
            <w:hideMark/>
          </w:tcPr>
          <w:p w14:paraId="2366C2C5"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0.44</w:t>
            </w:r>
          </w:p>
        </w:tc>
      </w:tr>
      <w:tr w:rsidR="00882227" w:rsidRPr="003C674E" w14:paraId="203DC72D" w14:textId="77777777" w:rsidTr="00BD04AA">
        <w:trPr>
          <w:trHeight w:val="335"/>
          <w:jc w:val="center"/>
        </w:trPr>
        <w:tc>
          <w:tcPr>
            <w:tcW w:w="1985" w:type="dxa"/>
            <w:tcBorders>
              <w:top w:val="nil"/>
              <w:left w:val="nil"/>
              <w:bottom w:val="nil"/>
              <w:right w:val="nil"/>
            </w:tcBorders>
            <w:shd w:val="clear" w:color="auto" w:fill="auto"/>
            <w:noWrap/>
            <w:vAlign w:val="center"/>
            <w:hideMark/>
          </w:tcPr>
          <w:p w14:paraId="2708248C"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E</w:t>
            </w:r>
            <w:r w:rsidRPr="003C674E">
              <w:rPr>
                <w:rFonts w:ascii="Times New Roman" w:hAnsi="Times New Roman"/>
                <w:color w:val="000000"/>
                <w:vertAlign w:val="subscript"/>
              </w:rPr>
              <w:t>P</w:t>
            </w:r>
          </w:p>
        </w:tc>
        <w:tc>
          <w:tcPr>
            <w:tcW w:w="2126" w:type="dxa"/>
            <w:tcBorders>
              <w:top w:val="nil"/>
              <w:left w:val="nil"/>
              <w:bottom w:val="nil"/>
              <w:right w:val="nil"/>
            </w:tcBorders>
            <w:shd w:val="clear" w:color="auto" w:fill="auto"/>
            <w:noWrap/>
            <w:vAlign w:val="center"/>
            <w:hideMark/>
          </w:tcPr>
          <w:p w14:paraId="7E6ECD6C"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80</w:t>
            </w:r>
          </w:p>
        </w:tc>
        <w:tc>
          <w:tcPr>
            <w:tcW w:w="1559" w:type="dxa"/>
            <w:tcBorders>
              <w:top w:val="nil"/>
              <w:left w:val="nil"/>
              <w:bottom w:val="nil"/>
              <w:right w:val="nil"/>
            </w:tcBorders>
            <w:shd w:val="clear" w:color="auto" w:fill="auto"/>
            <w:noWrap/>
            <w:vAlign w:val="center"/>
            <w:hideMark/>
          </w:tcPr>
          <w:p w14:paraId="7BCB9BC5"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90</w:t>
            </w:r>
          </w:p>
        </w:tc>
        <w:tc>
          <w:tcPr>
            <w:tcW w:w="2127" w:type="dxa"/>
            <w:vMerge/>
            <w:tcBorders>
              <w:top w:val="nil"/>
              <w:left w:val="nil"/>
              <w:bottom w:val="single" w:sz="4" w:space="0" w:color="000000"/>
              <w:right w:val="nil"/>
            </w:tcBorders>
            <w:vAlign w:val="center"/>
            <w:hideMark/>
          </w:tcPr>
          <w:p w14:paraId="4D23D85D" w14:textId="77777777" w:rsidR="00882227" w:rsidRPr="003C674E" w:rsidRDefault="00882227" w:rsidP="00CA1B55">
            <w:pPr>
              <w:spacing w:after="0"/>
              <w:rPr>
                <w:rFonts w:ascii="Times New Roman" w:hAnsi="Times New Roman"/>
                <w:color w:val="000000"/>
              </w:rPr>
            </w:pPr>
          </w:p>
        </w:tc>
        <w:tc>
          <w:tcPr>
            <w:tcW w:w="1984" w:type="dxa"/>
            <w:vMerge/>
            <w:tcBorders>
              <w:top w:val="nil"/>
              <w:left w:val="nil"/>
              <w:bottom w:val="single" w:sz="4" w:space="0" w:color="000000"/>
              <w:right w:val="nil"/>
            </w:tcBorders>
            <w:vAlign w:val="center"/>
            <w:hideMark/>
          </w:tcPr>
          <w:p w14:paraId="7330551A" w14:textId="77777777" w:rsidR="00882227" w:rsidRPr="003C674E" w:rsidRDefault="00882227" w:rsidP="00CA1B55">
            <w:pPr>
              <w:spacing w:after="0"/>
              <w:rPr>
                <w:rFonts w:ascii="Times New Roman" w:hAnsi="Times New Roman"/>
                <w:color w:val="000000"/>
              </w:rPr>
            </w:pPr>
          </w:p>
        </w:tc>
      </w:tr>
      <w:tr w:rsidR="00882227" w:rsidRPr="003C674E" w14:paraId="7476B5C1" w14:textId="77777777" w:rsidTr="00BD04AA">
        <w:trPr>
          <w:trHeight w:val="335"/>
          <w:jc w:val="center"/>
        </w:trPr>
        <w:tc>
          <w:tcPr>
            <w:tcW w:w="1985" w:type="dxa"/>
            <w:tcBorders>
              <w:top w:val="nil"/>
              <w:left w:val="nil"/>
              <w:bottom w:val="nil"/>
              <w:right w:val="nil"/>
            </w:tcBorders>
            <w:shd w:val="clear" w:color="auto" w:fill="auto"/>
            <w:noWrap/>
            <w:vAlign w:val="center"/>
            <w:hideMark/>
          </w:tcPr>
          <w:p w14:paraId="7D0EBF38"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D</w:t>
            </w:r>
            <w:r w:rsidRPr="003C674E">
              <w:rPr>
                <w:rFonts w:ascii="Times New Roman" w:hAnsi="Times New Roman"/>
                <w:color w:val="000000"/>
                <w:vertAlign w:val="subscript"/>
              </w:rPr>
              <w:t>1</w:t>
            </w:r>
          </w:p>
        </w:tc>
        <w:tc>
          <w:tcPr>
            <w:tcW w:w="2126" w:type="dxa"/>
            <w:tcBorders>
              <w:top w:val="nil"/>
              <w:left w:val="nil"/>
              <w:bottom w:val="nil"/>
              <w:right w:val="nil"/>
            </w:tcBorders>
            <w:shd w:val="clear" w:color="auto" w:fill="auto"/>
            <w:noWrap/>
            <w:vAlign w:val="center"/>
            <w:hideMark/>
          </w:tcPr>
          <w:p w14:paraId="39CAB830"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70</w:t>
            </w:r>
          </w:p>
        </w:tc>
        <w:tc>
          <w:tcPr>
            <w:tcW w:w="1559" w:type="dxa"/>
            <w:tcBorders>
              <w:top w:val="nil"/>
              <w:left w:val="nil"/>
              <w:bottom w:val="nil"/>
              <w:right w:val="nil"/>
            </w:tcBorders>
            <w:shd w:val="clear" w:color="auto" w:fill="auto"/>
            <w:noWrap/>
            <w:vAlign w:val="center"/>
            <w:hideMark/>
          </w:tcPr>
          <w:p w14:paraId="3108D232"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150</w:t>
            </w:r>
          </w:p>
        </w:tc>
        <w:tc>
          <w:tcPr>
            <w:tcW w:w="2127" w:type="dxa"/>
            <w:vMerge/>
            <w:tcBorders>
              <w:top w:val="nil"/>
              <w:left w:val="nil"/>
              <w:bottom w:val="single" w:sz="4" w:space="0" w:color="000000"/>
              <w:right w:val="nil"/>
            </w:tcBorders>
            <w:vAlign w:val="center"/>
            <w:hideMark/>
          </w:tcPr>
          <w:p w14:paraId="3A7489F4" w14:textId="77777777" w:rsidR="00882227" w:rsidRPr="003C674E" w:rsidRDefault="00882227" w:rsidP="00CA1B55">
            <w:pPr>
              <w:spacing w:after="0"/>
              <w:rPr>
                <w:rFonts w:ascii="Times New Roman" w:hAnsi="Times New Roman"/>
                <w:color w:val="000000"/>
              </w:rPr>
            </w:pPr>
          </w:p>
        </w:tc>
        <w:tc>
          <w:tcPr>
            <w:tcW w:w="1984" w:type="dxa"/>
            <w:vMerge/>
            <w:tcBorders>
              <w:top w:val="nil"/>
              <w:left w:val="nil"/>
              <w:bottom w:val="single" w:sz="4" w:space="0" w:color="000000"/>
              <w:right w:val="nil"/>
            </w:tcBorders>
            <w:vAlign w:val="center"/>
            <w:hideMark/>
          </w:tcPr>
          <w:p w14:paraId="23DD1B8D" w14:textId="77777777" w:rsidR="00882227" w:rsidRPr="003C674E" w:rsidRDefault="00882227" w:rsidP="00CA1B55">
            <w:pPr>
              <w:spacing w:after="0"/>
              <w:rPr>
                <w:rFonts w:ascii="Times New Roman" w:hAnsi="Times New Roman"/>
                <w:color w:val="000000"/>
              </w:rPr>
            </w:pPr>
          </w:p>
        </w:tc>
      </w:tr>
      <w:tr w:rsidR="00882227" w:rsidRPr="003C674E" w14:paraId="05933153" w14:textId="77777777" w:rsidTr="00BD04AA">
        <w:trPr>
          <w:trHeight w:val="335"/>
          <w:jc w:val="center"/>
        </w:trPr>
        <w:tc>
          <w:tcPr>
            <w:tcW w:w="1985" w:type="dxa"/>
            <w:tcBorders>
              <w:top w:val="nil"/>
              <w:left w:val="nil"/>
              <w:bottom w:val="single" w:sz="4" w:space="0" w:color="auto"/>
              <w:right w:val="nil"/>
            </w:tcBorders>
            <w:shd w:val="clear" w:color="auto" w:fill="auto"/>
            <w:noWrap/>
            <w:vAlign w:val="center"/>
            <w:hideMark/>
          </w:tcPr>
          <w:p w14:paraId="09279C89"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D</w:t>
            </w:r>
            <w:r w:rsidRPr="003C674E">
              <w:rPr>
                <w:rFonts w:ascii="Times New Roman" w:hAnsi="Times New Roman"/>
                <w:color w:val="000000"/>
                <w:vertAlign w:val="subscript"/>
              </w:rPr>
              <w:t>2</w:t>
            </w:r>
          </w:p>
        </w:tc>
        <w:tc>
          <w:tcPr>
            <w:tcW w:w="2126" w:type="dxa"/>
            <w:tcBorders>
              <w:top w:val="nil"/>
              <w:left w:val="nil"/>
              <w:bottom w:val="single" w:sz="4" w:space="0" w:color="auto"/>
              <w:right w:val="nil"/>
            </w:tcBorders>
            <w:shd w:val="clear" w:color="auto" w:fill="auto"/>
            <w:noWrap/>
            <w:vAlign w:val="center"/>
            <w:hideMark/>
          </w:tcPr>
          <w:p w14:paraId="4FACEB24"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80</w:t>
            </w:r>
          </w:p>
        </w:tc>
        <w:tc>
          <w:tcPr>
            <w:tcW w:w="1559" w:type="dxa"/>
            <w:tcBorders>
              <w:top w:val="nil"/>
              <w:left w:val="nil"/>
              <w:bottom w:val="single" w:sz="4" w:space="0" w:color="auto"/>
              <w:right w:val="nil"/>
            </w:tcBorders>
            <w:shd w:val="clear" w:color="auto" w:fill="auto"/>
            <w:noWrap/>
            <w:vAlign w:val="center"/>
            <w:hideMark/>
          </w:tcPr>
          <w:p w14:paraId="37C5A6D6" w14:textId="77777777" w:rsidR="00882227" w:rsidRPr="003C674E" w:rsidRDefault="00882227" w:rsidP="00CA1B55">
            <w:pPr>
              <w:spacing w:after="0"/>
              <w:jc w:val="center"/>
              <w:rPr>
                <w:rFonts w:ascii="Times New Roman" w:hAnsi="Times New Roman"/>
                <w:color w:val="000000"/>
              </w:rPr>
            </w:pPr>
            <w:r w:rsidRPr="003C674E">
              <w:rPr>
                <w:rFonts w:ascii="Times New Roman" w:hAnsi="Times New Roman"/>
                <w:color w:val="000000"/>
              </w:rPr>
              <w:t>90</w:t>
            </w:r>
          </w:p>
        </w:tc>
        <w:tc>
          <w:tcPr>
            <w:tcW w:w="2127" w:type="dxa"/>
            <w:vMerge/>
            <w:tcBorders>
              <w:top w:val="nil"/>
              <w:left w:val="nil"/>
              <w:bottom w:val="single" w:sz="4" w:space="0" w:color="000000"/>
              <w:right w:val="nil"/>
            </w:tcBorders>
            <w:vAlign w:val="center"/>
            <w:hideMark/>
          </w:tcPr>
          <w:p w14:paraId="349E22A7" w14:textId="77777777" w:rsidR="00882227" w:rsidRPr="003C674E" w:rsidRDefault="00882227" w:rsidP="00CA1B55">
            <w:pPr>
              <w:spacing w:after="0"/>
              <w:rPr>
                <w:rFonts w:ascii="Times New Roman" w:hAnsi="Times New Roman"/>
                <w:color w:val="000000"/>
              </w:rPr>
            </w:pPr>
          </w:p>
        </w:tc>
        <w:tc>
          <w:tcPr>
            <w:tcW w:w="1984" w:type="dxa"/>
            <w:vMerge/>
            <w:tcBorders>
              <w:top w:val="nil"/>
              <w:left w:val="nil"/>
              <w:bottom w:val="single" w:sz="4" w:space="0" w:color="000000"/>
              <w:right w:val="nil"/>
            </w:tcBorders>
            <w:vAlign w:val="center"/>
            <w:hideMark/>
          </w:tcPr>
          <w:p w14:paraId="31A44260" w14:textId="77777777" w:rsidR="00882227" w:rsidRPr="003C674E" w:rsidRDefault="00882227" w:rsidP="00CA1B55">
            <w:pPr>
              <w:spacing w:after="0"/>
              <w:rPr>
                <w:rFonts w:ascii="Times New Roman" w:hAnsi="Times New Roman"/>
                <w:color w:val="000000"/>
              </w:rPr>
            </w:pPr>
          </w:p>
        </w:tc>
      </w:tr>
    </w:tbl>
    <w:p w14:paraId="1FCEF14A" w14:textId="77777777" w:rsidR="00882227" w:rsidRPr="003C674E" w:rsidRDefault="00882227" w:rsidP="00882227">
      <w:pPr>
        <w:pStyle w:val="TAMainText"/>
      </w:pPr>
    </w:p>
    <w:p w14:paraId="153A6512" w14:textId="77777777" w:rsidR="005F398C" w:rsidRPr="003C674E" w:rsidRDefault="005F398C" w:rsidP="00882227">
      <w:pPr>
        <w:pStyle w:val="TAMainText"/>
      </w:pPr>
    </w:p>
    <w:p w14:paraId="7C441D88" w14:textId="69096D0E" w:rsidR="005F398C" w:rsidRPr="003C674E" w:rsidRDefault="005F398C" w:rsidP="0011730A">
      <w:pPr>
        <w:pStyle w:val="2heading"/>
        <w:rPr>
          <w:lang w:val="en-US"/>
        </w:rPr>
      </w:pPr>
      <w:r w:rsidRPr="003C674E">
        <w:rPr>
          <w:lang w:val="en-US"/>
        </w:rPr>
        <w:t>Statistical</w:t>
      </w:r>
      <w:r w:rsidR="00FB1370" w:rsidRPr="003C674E">
        <w:rPr>
          <w:lang w:val="en-US"/>
        </w:rPr>
        <w:t xml:space="preserve"> </w:t>
      </w:r>
      <w:r w:rsidRPr="003C674E">
        <w:rPr>
          <w:lang w:val="en-US"/>
        </w:rPr>
        <w:t>analysis</w:t>
      </w:r>
    </w:p>
    <w:p w14:paraId="5C2DDADF" w14:textId="77777777" w:rsidR="005F398C" w:rsidRPr="003C674E" w:rsidRDefault="005F398C" w:rsidP="005F398C">
      <w:pPr>
        <w:pStyle w:val="TAMainText"/>
      </w:pPr>
    </w:p>
    <w:p w14:paraId="66328F93" w14:textId="1823398D" w:rsidR="005F398C" w:rsidRPr="003C674E" w:rsidRDefault="005F398C" w:rsidP="005F398C">
      <w:pPr>
        <w:pStyle w:val="TAMainText"/>
      </w:pPr>
      <w:r w:rsidRPr="003C674E">
        <w:t>All</w:t>
      </w:r>
      <w:r w:rsidR="00FB1370" w:rsidRPr="003C674E">
        <w:t xml:space="preserve"> </w:t>
      </w:r>
      <w:r w:rsidRPr="003C674E">
        <w:t>univariate</w:t>
      </w:r>
      <w:r w:rsidR="00FB1370" w:rsidRPr="003C674E">
        <w:t xml:space="preserve"> </w:t>
      </w:r>
      <w:r w:rsidRPr="003C674E">
        <w:t>descriptive</w:t>
      </w:r>
      <w:r w:rsidR="00FB1370" w:rsidRPr="003C674E">
        <w:t xml:space="preserve"> </w:t>
      </w:r>
      <w:r w:rsidRPr="003C674E">
        <w:t>statistics,</w:t>
      </w:r>
      <w:r w:rsidR="00FB1370" w:rsidRPr="003C674E">
        <w:t xml:space="preserve"> </w:t>
      </w:r>
      <w:r w:rsidRPr="003C674E">
        <w:t>analyses</w:t>
      </w:r>
      <w:r w:rsidR="00FB1370" w:rsidRPr="003C674E">
        <w:t xml:space="preserve"> </w:t>
      </w:r>
      <w:r w:rsidRPr="003C674E">
        <w:t>of</w:t>
      </w:r>
      <w:r w:rsidR="00FB1370" w:rsidRPr="003C674E">
        <w:t xml:space="preserve"> </w:t>
      </w:r>
      <w:r w:rsidRPr="003C674E">
        <w:t>variance</w:t>
      </w:r>
      <w:r w:rsidR="00FB1370" w:rsidRPr="003C674E">
        <w:t xml:space="preserve"> </w:t>
      </w:r>
      <w:r w:rsidRPr="003C674E">
        <w:t>and</w:t>
      </w:r>
      <w:r w:rsidR="00FB1370" w:rsidRPr="003C674E">
        <w:t xml:space="preserve"> </w:t>
      </w:r>
      <w:r w:rsidRPr="003C674E">
        <w:t>Tukey’s</w:t>
      </w:r>
      <w:r w:rsidR="00FB1370" w:rsidRPr="003C674E">
        <w:t xml:space="preserve"> </w:t>
      </w:r>
      <w:r w:rsidRPr="003C674E">
        <w:t>range</w:t>
      </w:r>
      <w:r w:rsidR="00FB1370" w:rsidRPr="003C674E">
        <w:t xml:space="preserve"> </w:t>
      </w:r>
      <w:r w:rsidRPr="003C674E">
        <w:t>tests</w:t>
      </w:r>
      <w:r w:rsidR="00FB1370" w:rsidRPr="003C674E">
        <w:t xml:space="preserve"> </w:t>
      </w:r>
      <w:r w:rsidRPr="003C674E">
        <w:t>were</w:t>
      </w:r>
      <w:r w:rsidR="00FB1370" w:rsidRPr="003C674E">
        <w:t xml:space="preserve"> </w:t>
      </w:r>
      <w:r w:rsidRPr="003C674E">
        <w:t>performed</w:t>
      </w:r>
      <w:r w:rsidR="00FB1370" w:rsidRPr="003C674E">
        <w:t xml:space="preserve"> </w:t>
      </w:r>
      <w:r w:rsidRPr="003C674E">
        <w:t>using</w:t>
      </w:r>
      <w:r w:rsidR="00FB1370" w:rsidRPr="003C674E">
        <w:t xml:space="preserve"> </w:t>
      </w:r>
      <w:proofErr w:type="spellStart"/>
      <w:r w:rsidRPr="003C674E">
        <w:t>Statistica</w:t>
      </w:r>
      <w:proofErr w:type="spellEnd"/>
      <w:r w:rsidR="00FB1370" w:rsidRPr="003C674E">
        <w:t xml:space="preserve"> </w:t>
      </w:r>
      <w:r w:rsidRPr="003C674E">
        <w:t>(v.</w:t>
      </w:r>
      <w:r w:rsidR="00FB1370" w:rsidRPr="003C674E">
        <w:t xml:space="preserve"> </w:t>
      </w:r>
      <w:r w:rsidRPr="003C674E">
        <w:t>8.0;</w:t>
      </w:r>
      <w:r w:rsidR="00FB1370" w:rsidRPr="003C674E">
        <w:t xml:space="preserve"> </w:t>
      </w:r>
      <w:proofErr w:type="spellStart"/>
      <w:r w:rsidRPr="003C674E">
        <w:t>StatSoft</w:t>
      </w:r>
      <w:proofErr w:type="spellEnd"/>
      <w:r w:rsidRPr="003C674E">
        <w:t>,</w:t>
      </w:r>
      <w:r w:rsidR="00FB1370" w:rsidRPr="003C674E">
        <w:t xml:space="preserve"> </w:t>
      </w:r>
      <w:r w:rsidRPr="003C674E">
        <w:t>OK,</w:t>
      </w:r>
      <w:r w:rsidR="00FB1370" w:rsidRPr="003C674E">
        <w:t xml:space="preserve"> </w:t>
      </w:r>
      <w:r w:rsidRPr="003C674E">
        <w:t>USA).</w:t>
      </w:r>
    </w:p>
    <w:p w14:paraId="2ACDA05F" w14:textId="77777777" w:rsidR="0011730A" w:rsidRPr="003C674E" w:rsidRDefault="0011730A" w:rsidP="005F398C">
      <w:pPr>
        <w:pStyle w:val="TAMainText"/>
      </w:pPr>
    </w:p>
    <w:p w14:paraId="42945A35" w14:textId="5055693C" w:rsidR="0011730A" w:rsidRPr="003C674E" w:rsidRDefault="0011730A">
      <w:pPr>
        <w:spacing w:after="0"/>
        <w:jc w:val="left"/>
      </w:pPr>
      <w:r w:rsidRPr="003C674E">
        <w:br w:type="page"/>
      </w:r>
    </w:p>
    <w:p w14:paraId="5B1B798F" w14:textId="13599FD8" w:rsidR="00342DB9" w:rsidRPr="003C674E" w:rsidRDefault="000C0E5A" w:rsidP="000C0E5A">
      <w:pPr>
        <w:pStyle w:val="Heading1"/>
      </w:pPr>
      <w:r w:rsidRPr="003C674E">
        <w:lastRenderedPageBreak/>
        <w:t>RESULTS</w:t>
      </w:r>
      <w:r w:rsidR="00FB1370" w:rsidRPr="003C674E">
        <w:t xml:space="preserve"> </w:t>
      </w:r>
      <w:r w:rsidRPr="003C674E">
        <w:t>AND</w:t>
      </w:r>
      <w:r w:rsidR="00FB1370" w:rsidRPr="003C674E">
        <w:t xml:space="preserve"> </w:t>
      </w:r>
      <w:r w:rsidRPr="003C674E">
        <w:t>DISCUSSION</w:t>
      </w:r>
    </w:p>
    <w:p w14:paraId="5906A572" w14:textId="77777777" w:rsidR="005917FF" w:rsidRPr="003C674E" w:rsidRDefault="005917FF" w:rsidP="005917FF">
      <w:pPr>
        <w:pStyle w:val="TAMainText"/>
      </w:pPr>
    </w:p>
    <w:p w14:paraId="6F05EF03" w14:textId="366C2D0E" w:rsidR="005917FF" w:rsidRPr="003C674E" w:rsidRDefault="005917FF" w:rsidP="00C3196D">
      <w:pPr>
        <w:pStyle w:val="2heading"/>
        <w:rPr>
          <w:lang w:val="en-US"/>
        </w:rPr>
      </w:pPr>
      <w:r w:rsidRPr="003C674E">
        <w:rPr>
          <w:lang w:val="en-US"/>
        </w:rPr>
        <w:t>Digestibility</w:t>
      </w:r>
      <w:r w:rsidR="00FB1370" w:rsidRPr="003C674E">
        <w:rPr>
          <w:lang w:val="en-US"/>
        </w:rPr>
        <w:t xml:space="preserve"> </w:t>
      </w:r>
      <w:r w:rsidRPr="003C674E">
        <w:rPr>
          <w:lang w:val="en-US"/>
        </w:rPr>
        <w:t>of</w:t>
      </w:r>
      <w:r w:rsidR="00FB1370" w:rsidRPr="003C674E">
        <w:rPr>
          <w:lang w:val="en-US"/>
        </w:rPr>
        <w:t xml:space="preserve"> </w:t>
      </w:r>
      <w:r w:rsidRPr="003C674E">
        <w:rPr>
          <w:i/>
          <w:lang w:val="en-US"/>
        </w:rPr>
        <w:t>Eucalyptus</w:t>
      </w:r>
      <w:r w:rsidR="00FB1370" w:rsidRPr="003C674E">
        <w:rPr>
          <w:lang w:val="en-US"/>
        </w:rPr>
        <w:t xml:space="preserve"> </w:t>
      </w:r>
      <w:r w:rsidRPr="003C674E">
        <w:rPr>
          <w:lang w:val="en-US"/>
        </w:rPr>
        <w:t>biomass</w:t>
      </w:r>
      <w:r w:rsidR="00FB1370" w:rsidRPr="003C674E">
        <w:rPr>
          <w:lang w:val="en-US"/>
        </w:rPr>
        <w:t xml:space="preserve"> </w:t>
      </w:r>
      <w:r w:rsidRPr="003C674E">
        <w:rPr>
          <w:lang w:val="en-US"/>
        </w:rPr>
        <w:t>pretreated</w:t>
      </w:r>
      <w:r w:rsidR="00FB1370" w:rsidRPr="003C674E">
        <w:rPr>
          <w:lang w:val="en-US"/>
        </w:rPr>
        <w:t xml:space="preserve"> </w:t>
      </w:r>
      <w:r w:rsidRPr="003C674E">
        <w:rPr>
          <w:lang w:val="en-US"/>
        </w:rPr>
        <w:t>with</w:t>
      </w:r>
      <w:r w:rsidR="00FB1370" w:rsidRPr="003C674E">
        <w:rPr>
          <w:lang w:val="en-US"/>
        </w:rPr>
        <w:t xml:space="preserve"> </w:t>
      </w:r>
      <w:r w:rsidRPr="003C674E">
        <w:rPr>
          <w:lang w:val="en-US"/>
        </w:rPr>
        <w:t>dilute</w:t>
      </w:r>
      <w:r w:rsidR="00FB1370" w:rsidRPr="003C674E">
        <w:rPr>
          <w:lang w:val="en-US"/>
        </w:rPr>
        <w:t xml:space="preserve"> </w:t>
      </w:r>
      <w:r w:rsidRPr="003C674E">
        <w:rPr>
          <w:lang w:val="en-US"/>
        </w:rPr>
        <w:t>alkali</w:t>
      </w:r>
      <w:r w:rsidR="00FB1370" w:rsidRPr="003C674E">
        <w:rPr>
          <w:lang w:val="en-US"/>
        </w:rPr>
        <w:t xml:space="preserve"> </w:t>
      </w:r>
      <w:r w:rsidRPr="003C674E">
        <w:rPr>
          <w:lang w:val="en-US"/>
        </w:rPr>
        <w:t>and</w:t>
      </w:r>
      <w:r w:rsidR="00FB1370" w:rsidRPr="003C674E">
        <w:rPr>
          <w:lang w:val="en-US"/>
        </w:rPr>
        <w:t xml:space="preserve"> </w:t>
      </w:r>
      <w:proofErr w:type="gramStart"/>
      <w:r w:rsidRPr="003C674E">
        <w:rPr>
          <w:lang w:val="en-US"/>
        </w:rPr>
        <w:t>WRF</w:t>
      </w:r>
      <w:proofErr w:type="gramEnd"/>
    </w:p>
    <w:p w14:paraId="51AF35CF" w14:textId="77777777" w:rsidR="005917FF" w:rsidRPr="003C674E" w:rsidRDefault="005917FF" w:rsidP="005917FF">
      <w:pPr>
        <w:pStyle w:val="TAMainText"/>
      </w:pPr>
    </w:p>
    <w:p w14:paraId="732D2CA8" w14:textId="5BAEFEB2" w:rsidR="00807D6B" w:rsidRPr="003C674E" w:rsidRDefault="00807D6B" w:rsidP="00807D6B">
      <w:pPr>
        <w:pStyle w:val="TAMainText"/>
      </w:pPr>
      <w:r w:rsidRPr="003C674E">
        <w:t>Wood recalcitrance factors, such as high lignin content, low syringyl/guaiacyl ratio and high extractive content, which reduce pulping and bleaching efficiency, can also inhibit cellulolytic enzyme activity and reduce cellulose accessibility</w:t>
      </w:r>
      <w:r w:rsidRPr="003C674E">
        <w:fldChar w:fldCharType="begin"/>
      </w:r>
      <w:r w:rsidR="0091752C">
        <w:instrText xml:space="preserve"> ADDIN EN.CITE &lt;EndNote&gt;&lt;Cite ExcludeYear="1"&gt;&lt;Author&gt;da Costa&lt;/Author&gt;&lt;Year&gt;2019&lt;/Year&gt;&lt;RecNum&gt;2585&lt;/RecNum&gt;&lt;DisplayText&gt;&lt;style face="superscript"&gt;47&lt;/style&gt;&lt;/DisplayText&gt;&lt;record&gt;&lt;rec-number&gt;2585&lt;/rec-number&gt;&lt;foreign-keys&gt;&lt;key app="EN" db-id="fzvsfp22pfsxe4exwe8v22s29axwpat2wttf" timestamp="1587166004"&gt;2585&lt;/key&gt;&lt;/foreign-keys&gt;&lt;ref-type name="Journal Article"&gt;17&lt;/ref-type&gt;&lt;contributors&gt;&lt;authors&gt;&lt;author&gt;da Costa, Ricardo Manuel Fernandes&lt;/author&gt;&lt;author&gt;Pattathil, Sivakumar&lt;/author&gt;&lt;author&gt;Avci, Utku&lt;/author&gt;&lt;author&gt;Winters, Ana&lt;/author&gt;&lt;author&gt;Hahn, Michael G.&lt;/author&gt;&lt;author&gt;Bosch, Maurice&lt;/author&gt;&lt;/authors&gt;&lt;/contributors&gt;&lt;titles&gt;&lt;title&gt;Desirable plant cell wall traits for higher-quality miscanthus lignocellulosic biomass&lt;/title&gt;&lt;secondary-title&gt;Biotechnology for Biofuels&lt;/secondary-title&gt;&lt;alt-title&gt;Biotechnol Biofuels&lt;/alt-title&gt;&lt;/titles&gt;&lt;periodical&gt;&lt;full-title&gt;Biotechnology for Biofuels&lt;/full-title&gt;&lt;/periodical&gt;&lt;alt-periodical&gt;&lt;full-title&gt;Biotechnol Biofuels&lt;/full-title&gt;&lt;/alt-periodical&gt;&lt;pages&gt;85&lt;/pages&gt;&lt;volume&gt;12&lt;/volume&gt;&lt;number&gt;1&lt;/number&gt;&lt;dates&gt;&lt;year&gt;2019&lt;/year&gt;&lt;pub-dates&gt;&lt;date&gt;2019/04/15&lt;/date&gt;&lt;/pub-dates&gt;&lt;/dates&gt;&lt;isbn&gt;1754-6834&lt;/isbn&gt;&lt;urls&gt;&lt;related-urls&gt;&lt;url&gt;https://doi.org/10.1186/s13068-019-1426-7&lt;/url&gt;&lt;/related-urls&gt;&lt;/urls&gt;&lt;electronic-resource-num&gt;https://doi.org/10.1186/s13068-019-1426-7&lt;/electronic-resource-num&gt;&lt;/record&gt;&lt;/Cite&gt;&lt;/EndNote&gt;</w:instrText>
      </w:r>
      <w:r w:rsidRPr="003C674E">
        <w:fldChar w:fldCharType="separate"/>
      </w:r>
      <w:r w:rsidR="0091752C" w:rsidRPr="0091752C">
        <w:rPr>
          <w:noProof/>
          <w:vertAlign w:val="superscript"/>
        </w:rPr>
        <w:t>47</w:t>
      </w:r>
      <w:r w:rsidRPr="003C674E">
        <w:fldChar w:fldCharType="end"/>
      </w:r>
      <w:r w:rsidRPr="003C674E">
        <w:t xml:space="preserve">. </w:t>
      </w:r>
      <w:r w:rsidR="00CC748A" w:rsidRPr="003C674E">
        <w:t>Thus</w:t>
      </w:r>
      <w:r w:rsidRPr="003C674E">
        <w:t xml:space="preserve">, </w:t>
      </w:r>
      <w:r w:rsidR="00D06E4F" w:rsidRPr="003C674E">
        <w:t>the</w:t>
      </w:r>
      <w:r w:rsidR="00CC748A" w:rsidRPr="003C674E">
        <w:t xml:space="preserve"> </w:t>
      </w:r>
      <w:r w:rsidRPr="003C674E">
        <w:t>digestibility assay</w:t>
      </w:r>
      <w:r w:rsidR="00CC748A" w:rsidRPr="003C674E">
        <w:t xml:space="preserve"> performed during the characterization phase of our study (Fig. 1), is </w:t>
      </w:r>
      <w:r w:rsidR="00D06E4F" w:rsidRPr="003C674E">
        <w:t>a fast and simple approach to evaluate the effect of the pretreatments on biomass recalcitrance, using</w:t>
      </w:r>
      <w:r w:rsidR="00CC748A" w:rsidRPr="003C674E">
        <w:t xml:space="preserve"> relatively small amounts of sample</w:t>
      </w:r>
      <w:r w:rsidR="00D06E4F" w:rsidRPr="003C674E">
        <w:t>.</w:t>
      </w:r>
    </w:p>
    <w:p w14:paraId="03CCFCB0" w14:textId="7512F60A" w:rsidR="005917FF" w:rsidRPr="003C674E" w:rsidRDefault="005917FF" w:rsidP="005917FF">
      <w:pPr>
        <w:pStyle w:val="TAMainText"/>
      </w:pPr>
      <w:r w:rsidRPr="003C674E">
        <w:t>AIR</w:t>
      </w:r>
      <w:r w:rsidR="00FB1370" w:rsidRPr="003C674E">
        <w:t xml:space="preserve"> </w:t>
      </w:r>
      <w:r w:rsidRPr="003C674E">
        <w:t>samples,</w:t>
      </w:r>
      <w:r w:rsidR="00FB1370" w:rsidRPr="003C674E">
        <w:t xml:space="preserve"> </w:t>
      </w:r>
      <w:r w:rsidRPr="003C674E">
        <w:t>without</w:t>
      </w:r>
      <w:r w:rsidR="00FB1370" w:rsidRPr="003C674E">
        <w:t xml:space="preserve"> </w:t>
      </w:r>
      <w:r w:rsidRPr="003C674E">
        <w:t>and</w:t>
      </w:r>
      <w:r w:rsidR="00FB1370" w:rsidRPr="003C674E">
        <w:t xml:space="preserve"> </w:t>
      </w:r>
      <w:r w:rsidRPr="003C674E">
        <w:t>with</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w:t>
      </w:r>
      <w:r w:rsidR="00FB1370" w:rsidRPr="003C674E">
        <w:t xml:space="preserve"> </w:t>
      </w:r>
      <w:r w:rsidRPr="003C674E">
        <w:t>(AIK)</w:t>
      </w:r>
      <w:r w:rsidR="00FB1370" w:rsidRPr="003C674E">
        <w:t xml:space="preserve"> </w:t>
      </w:r>
      <w:r w:rsidRPr="003C674E">
        <w:t>were</w:t>
      </w:r>
      <w:r w:rsidR="00FB1370" w:rsidRPr="003C674E">
        <w:t xml:space="preserve"> </w:t>
      </w:r>
      <w:r w:rsidRPr="003C674E">
        <w:t>included</w:t>
      </w:r>
      <w:r w:rsidR="00FB1370" w:rsidRPr="003C674E">
        <w:t xml:space="preserve"> </w:t>
      </w:r>
      <w:r w:rsidRPr="003C674E">
        <w:t>in</w:t>
      </w:r>
      <w:r w:rsidR="00FB1370" w:rsidRPr="003C674E">
        <w:t xml:space="preserve"> </w:t>
      </w:r>
      <w:r w:rsidRPr="003C674E">
        <w:t>the</w:t>
      </w:r>
      <w:r w:rsidR="00FB1370" w:rsidRPr="003C674E">
        <w:t xml:space="preserve"> </w:t>
      </w:r>
      <w:r w:rsidRPr="003C674E">
        <w:t>assays,</w:t>
      </w:r>
      <w:r w:rsidR="00FB1370" w:rsidRPr="003C674E">
        <w:t xml:space="preserve"> </w:t>
      </w:r>
      <w:r w:rsidRPr="003C674E">
        <w:t>to</w:t>
      </w:r>
      <w:r w:rsidR="00FB1370" w:rsidRPr="003C674E">
        <w:t xml:space="preserve"> </w:t>
      </w:r>
      <w:r w:rsidRPr="003C674E">
        <w:t>determine</w:t>
      </w:r>
      <w:r w:rsidR="00FB1370" w:rsidRPr="003C674E">
        <w:t xml:space="preserve"> </w:t>
      </w:r>
      <w:r w:rsidRPr="003C674E">
        <w:t>the</w:t>
      </w:r>
      <w:r w:rsidR="00FB1370" w:rsidRPr="003C674E">
        <w:t xml:space="preserve"> </w:t>
      </w:r>
      <w:r w:rsidRPr="003C674E">
        <w:t>effect</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pretreatment</w:t>
      </w:r>
      <w:r w:rsidR="00FB1370" w:rsidRPr="003C674E">
        <w:t xml:space="preserve"> </w:t>
      </w:r>
      <w:r w:rsidRPr="003C674E">
        <w:t>on</w:t>
      </w:r>
      <w:r w:rsidR="00FB1370" w:rsidRPr="003C674E">
        <w:t xml:space="preserve"> </w:t>
      </w:r>
      <w:r w:rsidRPr="003C674E">
        <w:t>extractive-free</w:t>
      </w:r>
      <w:r w:rsidR="00FB1370" w:rsidRPr="003C674E">
        <w:t xml:space="preserve"> </w:t>
      </w:r>
      <w:r w:rsidRPr="003C674E">
        <w:t>biomass</w:t>
      </w:r>
      <w:r w:rsidR="00FB1370" w:rsidRPr="003C674E">
        <w:t xml:space="preserve"> </w:t>
      </w:r>
      <w:r w:rsidRPr="003C674E">
        <w:t>and</w:t>
      </w:r>
      <w:r w:rsidR="00FB1370" w:rsidRPr="003C674E">
        <w:t xml:space="preserve"> </w:t>
      </w:r>
      <w:r w:rsidRPr="003C674E">
        <w:t>to</w:t>
      </w:r>
      <w:r w:rsidR="00FB1370" w:rsidRPr="003C674E">
        <w:t xml:space="preserve"> </w:t>
      </w:r>
      <w:r w:rsidRPr="003C674E">
        <w:t>assess</w:t>
      </w:r>
      <w:r w:rsidR="00FB1370" w:rsidRPr="003C674E">
        <w:t xml:space="preserve"> </w:t>
      </w:r>
      <w:r w:rsidRPr="003C674E">
        <w:t>its</w:t>
      </w:r>
      <w:r w:rsidR="00FB1370" w:rsidRPr="003C674E">
        <w:t xml:space="preserve"> </w:t>
      </w:r>
      <w:r w:rsidRPr="003C674E">
        <w:t>digestibility.</w:t>
      </w:r>
      <w:r w:rsidR="00FB1370" w:rsidRPr="003C674E">
        <w:t xml:space="preserve"> </w:t>
      </w:r>
      <w:r w:rsidRPr="003C674E">
        <w:t>When</w:t>
      </w:r>
      <w:r w:rsidR="00FB1370" w:rsidRPr="003C674E">
        <w:t xml:space="preserve"> </w:t>
      </w:r>
      <w:r w:rsidRPr="003C674E">
        <w:t>treated</w:t>
      </w:r>
      <w:r w:rsidR="00FB1370" w:rsidRPr="003C674E">
        <w:t xml:space="preserve"> </w:t>
      </w:r>
      <w:r w:rsidRPr="003C674E">
        <w:t>with</w:t>
      </w:r>
      <w:r w:rsidR="00FB1370" w:rsidRPr="003C674E">
        <w:t xml:space="preserve"> </w:t>
      </w:r>
      <w:r w:rsidRPr="003C674E">
        <w:t>the</w:t>
      </w:r>
      <w:r w:rsidR="00FB1370" w:rsidRPr="003C674E">
        <w:t xml:space="preserve"> </w:t>
      </w:r>
      <w:r w:rsidRPr="003C674E">
        <w:t>alkali,</w:t>
      </w:r>
      <w:r w:rsidR="00FB1370" w:rsidRPr="003C674E">
        <w:t xml:space="preserve"> </w:t>
      </w:r>
      <w:r w:rsidRPr="003C674E">
        <w:t>the</w:t>
      </w:r>
      <w:r w:rsidR="00FB1370" w:rsidRPr="003C674E">
        <w:t xml:space="preserve"> </w:t>
      </w:r>
      <w:r w:rsidRPr="003C674E">
        <w:t>digestibility</w:t>
      </w:r>
      <w:r w:rsidR="00FB1370" w:rsidRPr="003C674E">
        <w:t xml:space="preserve"> </w:t>
      </w:r>
      <w:r w:rsidRPr="003C674E">
        <w:t>of</w:t>
      </w:r>
      <w:r w:rsidR="00FB1370" w:rsidRPr="003C674E">
        <w:t xml:space="preserve"> </w:t>
      </w:r>
      <w:r w:rsidRPr="003C674E">
        <w:t>AIR,</w:t>
      </w:r>
      <w:r w:rsidR="00FB1370" w:rsidRPr="003C674E">
        <w:t xml:space="preserve"> </w:t>
      </w:r>
      <w:r w:rsidRPr="003C674E">
        <w:t>expressed</w:t>
      </w:r>
      <w:r w:rsidR="00FB1370" w:rsidRPr="003C674E">
        <w:t xml:space="preserve"> </w:t>
      </w:r>
      <w:r w:rsidRPr="003C674E">
        <w:t>as</w:t>
      </w:r>
      <w:r w:rsidR="00FB1370" w:rsidRPr="003C674E">
        <w:t xml:space="preserve"> </w:t>
      </w:r>
      <w:r w:rsidRPr="003C674E">
        <w:t>nmol</w:t>
      </w:r>
      <w:r w:rsidR="00FB1370" w:rsidRPr="003C674E">
        <w:t xml:space="preserve"> </w:t>
      </w:r>
      <w:r w:rsidRPr="003C674E">
        <w:t>of</w:t>
      </w:r>
      <w:r w:rsidR="00FB1370" w:rsidRPr="003C674E">
        <w:t xml:space="preserve"> </w:t>
      </w:r>
      <w:r w:rsidRPr="003C674E">
        <w:t>reducing</w:t>
      </w:r>
      <w:r w:rsidR="00FB1370" w:rsidRPr="003C674E">
        <w:t xml:space="preserve"> </w:t>
      </w:r>
      <w:r w:rsidRPr="003C674E">
        <w:t>sugars</w:t>
      </w:r>
      <w:r w:rsidR="00FB1370" w:rsidRPr="003C674E">
        <w:t xml:space="preserve"> </w:t>
      </w:r>
      <w:r w:rsidRPr="003C674E">
        <w:t>per</w:t>
      </w:r>
      <w:r w:rsidR="00FB1370" w:rsidRPr="003C674E">
        <w:t xml:space="preserve"> </w:t>
      </w:r>
      <w:r w:rsidRPr="003C674E">
        <w:t>mg</w:t>
      </w:r>
      <w:r w:rsidR="00FB1370" w:rsidRPr="003C674E">
        <w:t xml:space="preserve"> </w:t>
      </w:r>
      <w:r w:rsidRPr="003C674E">
        <w:t>of</w:t>
      </w:r>
      <w:r w:rsidR="00FB1370" w:rsidRPr="003C674E">
        <w:t xml:space="preserve"> </w:t>
      </w:r>
      <w:r w:rsidRPr="003C674E">
        <w:t>biomass</w:t>
      </w:r>
      <w:r w:rsidR="00FB1370" w:rsidRPr="003C674E">
        <w:t xml:space="preserve"> </w:t>
      </w:r>
      <w:r w:rsidRPr="003C674E">
        <w:t>dry</w:t>
      </w:r>
      <w:r w:rsidR="00FB1370" w:rsidRPr="003C674E">
        <w:t xml:space="preserve"> </w:t>
      </w:r>
      <w:r w:rsidRPr="003C674E">
        <w:t>weight</w:t>
      </w:r>
      <w:r w:rsidR="00FB1370" w:rsidRPr="003C674E">
        <w:t xml:space="preserve"> </w:t>
      </w:r>
      <w:r w:rsidRPr="003C674E">
        <w:t>(nmol</w:t>
      </w:r>
      <w:r w:rsidR="00FB1370" w:rsidRPr="003C674E">
        <w:t xml:space="preserve"> </w:t>
      </w:r>
      <w:proofErr w:type="gramStart"/>
      <w:r w:rsidRPr="003C674E">
        <w:t>mg</w:t>
      </w:r>
      <w:r w:rsidRPr="003C674E">
        <w:rPr>
          <w:vertAlign w:val="superscript"/>
        </w:rPr>
        <w:t>-1</w:t>
      </w:r>
      <w:proofErr w:type="gramEnd"/>
      <w:r w:rsidRPr="003C674E">
        <w:t>),</w:t>
      </w:r>
      <w:r w:rsidR="00FB1370" w:rsidRPr="003C674E">
        <w:t xml:space="preserve"> </w:t>
      </w:r>
      <w:r w:rsidRPr="003C674E">
        <w:t>is</w:t>
      </w:r>
      <w:r w:rsidR="00FB1370" w:rsidRPr="003C674E">
        <w:t xml:space="preserve"> </w:t>
      </w:r>
      <w:r w:rsidRPr="003C674E">
        <w:t>significantly</w:t>
      </w:r>
      <w:r w:rsidR="00FB1370" w:rsidRPr="003C674E">
        <w:t xml:space="preserve"> </w:t>
      </w:r>
      <w:r w:rsidRPr="003C674E">
        <w:t>increased</w:t>
      </w:r>
      <w:r w:rsidR="00FB1370" w:rsidRPr="003C674E">
        <w:t xml:space="preserve"> </w:t>
      </w:r>
      <w:r w:rsidRPr="003C674E">
        <w:t>(</w:t>
      </w:r>
      <w:r w:rsidRPr="003C674E">
        <w:rPr>
          <w:i/>
          <w:iCs/>
        </w:rPr>
        <w:t>P</w:t>
      </w:r>
      <w:r w:rsidRPr="003C674E">
        <w:t>≤0.05;</w:t>
      </w:r>
      <w:r w:rsidR="00FB1370" w:rsidRPr="003C674E">
        <w:t xml:space="preserve"> </w:t>
      </w:r>
      <w:r w:rsidRPr="003C674E">
        <w:t>Fig.</w:t>
      </w:r>
      <w:r w:rsidR="00FB1370" w:rsidRPr="003C674E">
        <w:t xml:space="preserve"> </w:t>
      </w:r>
      <w:r w:rsidRPr="003C674E">
        <w:t>2),</w:t>
      </w:r>
      <w:r w:rsidR="00FB1370" w:rsidRPr="003C674E">
        <w:t xml:space="preserve"> </w:t>
      </w:r>
      <w:r w:rsidRPr="003C674E">
        <w:t>from</w:t>
      </w:r>
      <w:r w:rsidR="00FB1370" w:rsidRPr="003C674E">
        <w:t xml:space="preserve"> </w:t>
      </w:r>
      <w:r w:rsidRPr="003C674E">
        <w:t>105.0</w:t>
      </w:r>
      <w:r w:rsidR="00FB1370" w:rsidRPr="003C674E">
        <w:t xml:space="preserve"> </w:t>
      </w:r>
      <w:r w:rsidRPr="003C674E">
        <w:t>to</w:t>
      </w:r>
      <w:r w:rsidR="00FB1370" w:rsidRPr="003C674E">
        <w:t xml:space="preserve"> </w:t>
      </w:r>
      <w:r w:rsidRPr="003C674E">
        <w:t>452.7</w:t>
      </w:r>
      <w:r w:rsidR="00FB1370" w:rsidRPr="003C674E">
        <w:t xml:space="preserve"> </w:t>
      </w:r>
      <w:r w:rsidRPr="003C674E">
        <w:t>for</w:t>
      </w:r>
      <w:r w:rsidR="00FB1370" w:rsidRPr="003C674E">
        <w:t xml:space="preserve"> </w:t>
      </w:r>
      <w:r w:rsidR="003D013D" w:rsidRPr="003C674E">
        <w:t>EGB</w:t>
      </w:r>
      <w:r w:rsidRPr="003C674E">
        <w:t>,</w:t>
      </w:r>
      <w:r w:rsidR="00FB1370" w:rsidRPr="003C674E">
        <w:t xml:space="preserve"> </w:t>
      </w:r>
      <w:r w:rsidRPr="003C674E">
        <w:t>and</w:t>
      </w:r>
      <w:r w:rsidR="00FB1370" w:rsidRPr="003C674E">
        <w:t xml:space="preserve"> </w:t>
      </w:r>
      <w:r w:rsidRPr="003C674E">
        <w:t>from</w:t>
      </w:r>
      <w:r w:rsidR="00FB1370" w:rsidRPr="003C674E">
        <w:t xml:space="preserve"> </w:t>
      </w:r>
      <w:r w:rsidRPr="003C674E">
        <w:t>89.7</w:t>
      </w:r>
      <w:r w:rsidR="00FB1370" w:rsidRPr="003C674E">
        <w:t xml:space="preserve"> </w:t>
      </w:r>
      <w:r w:rsidRPr="003C674E">
        <w:t>to</w:t>
      </w:r>
      <w:r w:rsidR="00FB1370" w:rsidRPr="003C674E">
        <w:t xml:space="preserve"> </w:t>
      </w:r>
      <w:r w:rsidRPr="003C674E">
        <w:t>250.2</w:t>
      </w:r>
      <w:r w:rsidR="00FB1370" w:rsidRPr="003C674E">
        <w:t xml:space="preserve"> </w:t>
      </w:r>
      <w:r w:rsidRPr="003C674E">
        <w:t>for</w:t>
      </w:r>
      <w:r w:rsidR="00FB1370" w:rsidRPr="003C674E">
        <w:t xml:space="preserve"> </w:t>
      </w:r>
      <w:r w:rsidR="003D013D" w:rsidRPr="003C674E">
        <w:t>ENT</w:t>
      </w:r>
      <w:r w:rsidR="00FB1370" w:rsidRPr="003C674E">
        <w:t xml:space="preserve"> </w:t>
      </w:r>
      <w:r w:rsidRPr="003C674E">
        <w:t>(</w:t>
      </w:r>
      <w:r w:rsidR="00BF30F4" w:rsidRPr="003C674E">
        <w:t>Supporting</w:t>
      </w:r>
      <w:r w:rsidR="00FB1370" w:rsidRPr="003C674E">
        <w:t xml:space="preserve"> </w:t>
      </w:r>
      <w:r w:rsidR="00BF30F4" w:rsidRPr="003C674E">
        <w:t>Information:</w:t>
      </w:r>
      <w:r w:rsidR="00FB1370" w:rsidRPr="003C674E">
        <w:t xml:space="preserve"> </w:t>
      </w:r>
      <w:r w:rsidR="001207DE" w:rsidRPr="003C674E">
        <w:t>Table</w:t>
      </w:r>
      <w:r w:rsidR="00FB1370" w:rsidRPr="003C674E">
        <w:t xml:space="preserve"> </w:t>
      </w:r>
      <w:r w:rsidR="001207DE" w:rsidRPr="003C674E">
        <w:t>S2</w:t>
      </w:r>
      <w:r w:rsidRPr="003C674E">
        <w:t>).</w:t>
      </w:r>
      <w:r w:rsidR="00FB1370" w:rsidRPr="003C674E">
        <w:t xml:space="preserve"> </w:t>
      </w:r>
      <w:r w:rsidRPr="003C674E">
        <w:t>These</w:t>
      </w:r>
      <w:r w:rsidR="00FB1370" w:rsidRPr="003C674E">
        <w:t xml:space="preserve"> </w:t>
      </w:r>
      <w:r w:rsidRPr="003C674E">
        <w:t>results</w:t>
      </w:r>
      <w:r w:rsidR="00FB1370" w:rsidRPr="003C674E">
        <w:t xml:space="preserve"> </w:t>
      </w:r>
      <w:r w:rsidRPr="003C674E">
        <w:t>represent</w:t>
      </w:r>
      <w:r w:rsidR="00FB1370" w:rsidRPr="003C674E">
        <w:t xml:space="preserve"> </w:t>
      </w:r>
      <w:r w:rsidRPr="003C674E">
        <w:t>4.3-fold</w:t>
      </w:r>
      <w:r w:rsidR="00FB1370" w:rsidRPr="003C674E">
        <w:t xml:space="preserve"> </w:t>
      </w:r>
      <w:r w:rsidRPr="003C674E">
        <w:t>and</w:t>
      </w:r>
      <w:r w:rsidR="00FB1370" w:rsidRPr="003C674E">
        <w:t xml:space="preserve"> </w:t>
      </w:r>
      <w:r w:rsidRPr="003C674E">
        <w:t>2.8-fold</w:t>
      </w:r>
      <w:r w:rsidR="00FB1370" w:rsidRPr="003C674E">
        <w:t xml:space="preserve"> </w:t>
      </w:r>
      <w:r w:rsidRPr="003C674E">
        <w:t>sugar</w:t>
      </w:r>
      <w:r w:rsidR="00FB1370" w:rsidRPr="003C674E">
        <w:t xml:space="preserve"> </w:t>
      </w:r>
      <w:r w:rsidRPr="003C674E">
        <w:t>yield</w:t>
      </w:r>
      <w:r w:rsidR="00FB1370" w:rsidRPr="003C674E">
        <w:t xml:space="preserve"> </w:t>
      </w:r>
      <w:r w:rsidRPr="003C674E">
        <w:t>increases,</w:t>
      </w:r>
      <w:r w:rsidR="00FB1370" w:rsidRPr="003C674E">
        <w:t xml:space="preserve"> </w:t>
      </w:r>
      <w:r w:rsidRPr="003C674E">
        <w:t>respectively</w:t>
      </w:r>
      <w:r w:rsidR="00FB1370" w:rsidRPr="003C674E">
        <w:t xml:space="preserve"> </w:t>
      </w:r>
      <w:r w:rsidRPr="003C674E">
        <w:t>for</w:t>
      </w:r>
      <w:r w:rsidR="00FB1370" w:rsidRPr="003C674E">
        <w:t xml:space="preserve"> </w:t>
      </w:r>
      <w:r w:rsidR="003D013D" w:rsidRPr="003C674E">
        <w:t>EGB</w:t>
      </w:r>
      <w:r w:rsidR="00FB1370" w:rsidRPr="003C674E">
        <w:t xml:space="preserve"> </w:t>
      </w:r>
      <w:r w:rsidRPr="003C674E">
        <w:t>and</w:t>
      </w:r>
      <w:r w:rsidR="00FB1370" w:rsidRPr="003C674E">
        <w:t xml:space="preserve"> </w:t>
      </w:r>
      <w:r w:rsidR="003D013D" w:rsidRPr="003C674E">
        <w:t>ENT</w:t>
      </w:r>
      <w:r w:rsidRPr="003C674E">
        <w:t>.</w:t>
      </w:r>
      <w:r w:rsidR="00FB1370" w:rsidRPr="003C674E">
        <w:t xml:space="preserve"> </w:t>
      </w:r>
      <w:r w:rsidRPr="003C674E">
        <w:t>In</w:t>
      </w:r>
      <w:r w:rsidR="00454626">
        <w:t xml:space="preserve"> WRF-treated</w:t>
      </w:r>
      <w:r w:rsidR="00FB1370" w:rsidRPr="003C674E">
        <w:t xml:space="preserve"> </w:t>
      </w:r>
      <w:r w:rsidR="003D013D" w:rsidRPr="003C674E">
        <w:t>EGB</w:t>
      </w:r>
      <w:r w:rsidRPr="003C674E">
        <w:t>,</w:t>
      </w:r>
      <w:r w:rsidR="00FB1370" w:rsidRPr="003C674E">
        <w:t xml:space="preserve"> </w:t>
      </w:r>
      <w:r w:rsidR="005A312B" w:rsidRPr="003C674E">
        <w:t>GAN</w:t>
      </w:r>
      <w:r w:rsidR="00FB1370" w:rsidRPr="003C674E">
        <w:t xml:space="preserve"> </w:t>
      </w:r>
      <w:r w:rsidRPr="003C674E">
        <w:t>causes</w:t>
      </w:r>
      <w:r w:rsidR="00FB1370" w:rsidRPr="003C674E">
        <w:t xml:space="preserve"> </w:t>
      </w:r>
      <w:r w:rsidRPr="003C674E">
        <w:t>a</w:t>
      </w:r>
      <w:r w:rsidR="00FB1370" w:rsidRPr="003C674E">
        <w:t xml:space="preserve"> </w:t>
      </w:r>
      <w:r w:rsidRPr="003C674E">
        <w:t>significant</w:t>
      </w:r>
      <w:r w:rsidR="00FB1370" w:rsidRPr="003C674E">
        <w:t xml:space="preserve"> </w:t>
      </w:r>
      <w:r w:rsidRPr="003C674E">
        <w:t>(</w:t>
      </w:r>
      <w:r w:rsidRPr="003C674E">
        <w:rPr>
          <w:i/>
          <w:iCs/>
        </w:rPr>
        <w:t>P≤</w:t>
      </w:r>
      <w:r w:rsidRPr="003C674E">
        <w:t>0.05)</w:t>
      </w:r>
      <w:r w:rsidR="00FB1370" w:rsidRPr="003C674E">
        <w:t xml:space="preserve"> </w:t>
      </w:r>
      <w:r w:rsidRPr="003C674E">
        <w:t>2.1-fold</w:t>
      </w:r>
      <w:r w:rsidR="00FB1370" w:rsidRPr="003C674E">
        <w:t xml:space="preserve"> </w:t>
      </w:r>
      <w:r w:rsidRPr="003C674E">
        <w:t>increase</w:t>
      </w:r>
      <w:r w:rsidR="00FB1370" w:rsidRPr="003C674E">
        <w:t xml:space="preserve"> </w:t>
      </w:r>
      <w:r w:rsidRPr="003C674E">
        <w:t>in</w:t>
      </w:r>
      <w:r w:rsidR="00FB1370" w:rsidRPr="003C674E">
        <w:t xml:space="preserve"> </w:t>
      </w:r>
      <w:r w:rsidRPr="003C674E">
        <w:t>relation</w:t>
      </w:r>
      <w:r w:rsidR="00FB1370" w:rsidRPr="003C674E">
        <w:t xml:space="preserve"> </w:t>
      </w:r>
      <w:r w:rsidRPr="003C674E">
        <w:t>to</w:t>
      </w:r>
      <w:r w:rsidR="00FB1370" w:rsidRPr="003C674E">
        <w:t xml:space="preserve"> </w:t>
      </w:r>
      <w:r w:rsidRPr="003C674E">
        <w:t>the</w:t>
      </w:r>
      <w:r w:rsidR="00FB1370" w:rsidRPr="003C674E">
        <w:t xml:space="preserve"> </w:t>
      </w:r>
      <w:r w:rsidRPr="003C674E">
        <w:t>NF</w:t>
      </w:r>
      <w:r w:rsidR="00FB1370" w:rsidRPr="003C674E">
        <w:t xml:space="preserve"> </w:t>
      </w:r>
      <w:r w:rsidRPr="003C674E">
        <w:t>control</w:t>
      </w:r>
      <w:r w:rsidR="00FB1370" w:rsidRPr="003C674E">
        <w:t xml:space="preserve"> </w:t>
      </w:r>
      <w:r w:rsidRPr="003C674E">
        <w:t>(Fig.</w:t>
      </w:r>
      <w:r w:rsidR="00FB1370" w:rsidRPr="003C674E">
        <w:t xml:space="preserve"> </w:t>
      </w:r>
      <w:r w:rsidRPr="003C674E">
        <w:t>2).</w:t>
      </w:r>
      <w:r w:rsidR="00FB1370" w:rsidRPr="003C674E">
        <w:t xml:space="preserve"> </w:t>
      </w:r>
      <w:r w:rsidRPr="003C674E">
        <w:t>With</w:t>
      </w:r>
      <w:r w:rsidR="00FB1370" w:rsidRPr="003C674E">
        <w:t xml:space="preserve"> </w:t>
      </w:r>
      <w:r w:rsidR="003D013D" w:rsidRPr="003C674E">
        <w:t>ENT</w:t>
      </w:r>
      <w:r w:rsidR="00FB1370" w:rsidRPr="003C674E">
        <w:t xml:space="preserve"> </w:t>
      </w:r>
      <w:r w:rsidRPr="003C674E">
        <w:t>biomass,</w:t>
      </w:r>
      <w:r w:rsidR="00FB1370" w:rsidRPr="003C674E">
        <w:t xml:space="preserve"> </w:t>
      </w:r>
      <w:r w:rsidRPr="003C674E">
        <w:t>the</w:t>
      </w:r>
      <w:r w:rsidR="00FB1370" w:rsidRPr="003C674E">
        <w:t xml:space="preserve"> </w:t>
      </w:r>
      <w:r w:rsidRPr="003C674E">
        <w:t>maximum</w:t>
      </w:r>
      <w:r w:rsidR="00FB1370" w:rsidRPr="003C674E">
        <w:t xml:space="preserve"> </w:t>
      </w:r>
      <w:r w:rsidRPr="003C674E">
        <w:t>increase</w:t>
      </w:r>
      <w:r w:rsidR="00FB1370" w:rsidRPr="003C674E">
        <w:t xml:space="preserve"> </w:t>
      </w:r>
      <w:r w:rsidRPr="003C674E">
        <w:t>in</w:t>
      </w:r>
      <w:r w:rsidR="00FB1370" w:rsidRPr="003C674E">
        <w:t xml:space="preserve"> </w:t>
      </w:r>
      <w:r w:rsidRPr="003C674E">
        <w:t>digestibility</w:t>
      </w:r>
      <w:r w:rsidR="00FB1370" w:rsidRPr="003C674E">
        <w:t xml:space="preserve"> </w:t>
      </w:r>
      <w:r w:rsidRPr="003C674E">
        <w:t>is</w:t>
      </w:r>
      <w:r w:rsidR="00FB1370" w:rsidRPr="003C674E">
        <w:t xml:space="preserve"> </w:t>
      </w:r>
      <w:r w:rsidRPr="003C674E">
        <w:t>observed</w:t>
      </w:r>
      <w:r w:rsidR="00FB1370" w:rsidRPr="003C674E">
        <w:t xml:space="preserve"> </w:t>
      </w:r>
      <w:r w:rsidRPr="003C674E">
        <w:t>with</w:t>
      </w:r>
      <w:r w:rsidR="00FB1370" w:rsidRPr="003C674E">
        <w:t xml:space="preserve"> </w:t>
      </w:r>
      <w:r w:rsidR="005A312B" w:rsidRPr="003C674E">
        <w:t>PLE</w:t>
      </w:r>
      <w:r w:rsidR="00FB1370" w:rsidRPr="003C674E">
        <w:t xml:space="preserve"> </w:t>
      </w:r>
      <w:r w:rsidRPr="003C674E">
        <w:t>(1.2-fold).</w:t>
      </w:r>
      <w:r w:rsidR="00FB1370" w:rsidRPr="003C674E">
        <w:t xml:space="preserve"> </w:t>
      </w:r>
      <w:r w:rsidRPr="003C674E">
        <w:t>When</w:t>
      </w:r>
      <w:r w:rsidR="00FB1370" w:rsidRPr="003C674E">
        <w:t xml:space="preserve"> </w:t>
      </w:r>
      <w:r w:rsidRPr="003C674E">
        <w:t>WRF</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are</w:t>
      </w:r>
      <w:r w:rsidR="00FB1370" w:rsidRPr="003C674E">
        <w:t xml:space="preserve"> </w:t>
      </w:r>
      <w:r w:rsidRPr="003C674E">
        <w:t>combin</w:t>
      </w:r>
      <w:r w:rsidR="00C8268E" w:rsidRPr="003C674E">
        <w:t>ed</w:t>
      </w:r>
      <w:r w:rsidRPr="003C674E">
        <w:t>,</w:t>
      </w:r>
      <w:r w:rsidR="00FB1370" w:rsidRPr="003C674E">
        <w:t xml:space="preserve"> </w:t>
      </w:r>
      <w:r w:rsidRPr="003C674E">
        <w:t>the</w:t>
      </w:r>
      <w:r w:rsidR="00FB1370" w:rsidRPr="003C674E">
        <w:t xml:space="preserve"> </w:t>
      </w:r>
      <w:r w:rsidRPr="003C674E">
        <w:t>best</w:t>
      </w:r>
      <w:r w:rsidR="00FB1370" w:rsidRPr="003C674E">
        <w:t xml:space="preserve"> </w:t>
      </w:r>
      <w:r w:rsidRPr="003C674E">
        <w:t>digestibility</w:t>
      </w:r>
      <w:r w:rsidR="00FB1370" w:rsidRPr="003C674E">
        <w:t xml:space="preserve"> </w:t>
      </w:r>
      <w:r w:rsidRPr="003C674E">
        <w:t>result</w:t>
      </w:r>
      <w:r w:rsidR="00FB1370" w:rsidRPr="003C674E">
        <w:t xml:space="preserve"> </w:t>
      </w:r>
      <w:r w:rsidRPr="003C674E">
        <w:t>for</w:t>
      </w:r>
      <w:r w:rsidR="00FB1370" w:rsidRPr="003C674E">
        <w:t xml:space="preserve"> </w:t>
      </w:r>
      <w:r w:rsidR="003D013D" w:rsidRPr="003C674E">
        <w:t>EGB</w:t>
      </w:r>
      <w:r w:rsidR="00FB1370" w:rsidRPr="003C674E">
        <w:t xml:space="preserve"> </w:t>
      </w:r>
      <w:r w:rsidRPr="003C674E">
        <w:t>is</w:t>
      </w:r>
      <w:r w:rsidR="00FB1370" w:rsidRPr="003C674E">
        <w:t xml:space="preserve"> </w:t>
      </w:r>
      <w:r w:rsidRPr="003C674E">
        <w:t>seen</w:t>
      </w:r>
      <w:r w:rsidR="00FB1370" w:rsidRPr="003C674E">
        <w:t xml:space="preserve"> </w:t>
      </w:r>
      <w:r w:rsidRPr="003C674E">
        <w:t>with</w:t>
      </w:r>
      <w:r w:rsidR="00FB1370" w:rsidRPr="003C674E">
        <w:t xml:space="preserve"> </w:t>
      </w:r>
      <w:r w:rsidR="005A312B" w:rsidRPr="003C674E">
        <w:t>GAN</w:t>
      </w:r>
      <w:r w:rsidR="00C8268E" w:rsidRPr="003C674E">
        <w:t>,</w:t>
      </w:r>
      <w:r w:rsidR="00FB1370" w:rsidRPr="003C674E">
        <w:t xml:space="preserve"> </w:t>
      </w:r>
      <w:r w:rsidR="00C8268E" w:rsidRPr="003C674E">
        <w:t>as</w:t>
      </w:r>
      <w:r w:rsidR="00FB1370" w:rsidRPr="003C674E">
        <w:t xml:space="preserve"> </w:t>
      </w:r>
      <w:r w:rsidR="00C8268E" w:rsidRPr="003C674E">
        <w:t>a</w:t>
      </w:r>
      <w:r w:rsidR="00FB1370" w:rsidRPr="003C674E">
        <w:t xml:space="preserve"> </w:t>
      </w:r>
      <w:r w:rsidR="00C8268E" w:rsidRPr="003C674E">
        <w:t>3.5-fold</w:t>
      </w:r>
      <w:r w:rsidR="00FB1370" w:rsidRPr="003C674E">
        <w:t xml:space="preserve"> </w:t>
      </w:r>
      <w:r w:rsidR="00C8268E" w:rsidRPr="003C674E">
        <w:t>increase</w:t>
      </w:r>
      <w:r w:rsidR="00FB1370" w:rsidRPr="003C674E">
        <w:t xml:space="preserve"> </w:t>
      </w:r>
      <w:r w:rsidR="00C8268E" w:rsidRPr="003C674E">
        <w:t>is</w:t>
      </w:r>
      <w:r w:rsidR="00FB1370" w:rsidRPr="003C674E">
        <w:t xml:space="preserve"> </w:t>
      </w:r>
      <w:r w:rsidR="00C8268E" w:rsidRPr="003C674E">
        <w:t>observed</w:t>
      </w:r>
      <w:r w:rsidR="00FB1370" w:rsidRPr="003C674E">
        <w:t xml:space="preserve"> </w:t>
      </w:r>
      <w:r w:rsidR="00C8268E" w:rsidRPr="003C674E">
        <w:t>in</w:t>
      </w:r>
      <w:r w:rsidR="00FB1370" w:rsidRPr="003C674E">
        <w:t xml:space="preserve"> </w:t>
      </w:r>
      <w:r w:rsidR="00C8268E" w:rsidRPr="003C674E">
        <w:t>relation</w:t>
      </w:r>
      <w:r w:rsidR="00FB1370" w:rsidRPr="003C674E">
        <w:t xml:space="preserve"> </w:t>
      </w:r>
      <w:r w:rsidR="00C8268E" w:rsidRPr="003C674E">
        <w:t>to</w:t>
      </w:r>
      <w:r w:rsidR="00FB1370" w:rsidRPr="003C674E">
        <w:t xml:space="preserve"> </w:t>
      </w:r>
      <w:r w:rsidR="00C8268E" w:rsidRPr="003C674E">
        <w:t>the</w:t>
      </w:r>
      <w:r w:rsidR="00FB1370" w:rsidRPr="003C674E">
        <w:t xml:space="preserve"> </w:t>
      </w:r>
      <w:r w:rsidR="00C8268E" w:rsidRPr="003C674E">
        <w:t>NF</w:t>
      </w:r>
      <w:r w:rsidR="00FB1370" w:rsidRPr="003C674E">
        <w:t xml:space="preserve"> </w:t>
      </w:r>
      <w:r w:rsidR="00C8268E" w:rsidRPr="003C674E">
        <w:t>controls</w:t>
      </w:r>
      <w:r w:rsidR="00FB1370" w:rsidRPr="003C674E">
        <w:t xml:space="preserve"> </w:t>
      </w:r>
      <w:r w:rsidRPr="003C674E">
        <w:t>(Fig.</w:t>
      </w:r>
      <w:r w:rsidR="00FB1370" w:rsidRPr="003C674E">
        <w:t xml:space="preserve"> </w:t>
      </w:r>
      <w:r w:rsidRPr="003C674E">
        <w:t>2)</w:t>
      </w:r>
      <w:r w:rsidR="00C8268E" w:rsidRPr="003C674E">
        <w:t>.</w:t>
      </w:r>
      <w:r w:rsidR="00FB1370" w:rsidRPr="003C674E">
        <w:t xml:space="preserve"> </w:t>
      </w:r>
      <w:r w:rsidR="00C8268E" w:rsidRPr="003C674E">
        <w:t>F</w:t>
      </w:r>
      <w:r w:rsidRPr="003C674E">
        <w:t>or</w:t>
      </w:r>
      <w:r w:rsidR="00FB1370" w:rsidRPr="003C674E">
        <w:t xml:space="preserve"> </w:t>
      </w:r>
      <w:r w:rsidR="003D013D" w:rsidRPr="003C674E">
        <w:t>ENT</w:t>
      </w:r>
      <w:r w:rsidRPr="003C674E">
        <w:t>,</w:t>
      </w:r>
      <w:r w:rsidR="00FB1370" w:rsidRPr="003C674E">
        <w:t xml:space="preserve"> </w:t>
      </w:r>
      <w:r w:rsidRPr="003C674E">
        <w:t>both</w:t>
      </w:r>
      <w:r w:rsidR="00FB1370" w:rsidRPr="003C674E">
        <w:t xml:space="preserve"> </w:t>
      </w:r>
      <w:r w:rsidR="005A312B" w:rsidRPr="003C674E">
        <w:t>GAN</w:t>
      </w:r>
      <w:r w:rsidR="00FB1370" w:rsidRPr="003C674E">
        <w:t xml:space="preserve"> </w:t>
      </w:r>
      <w:r w:rsidRPr="003C674E">
        <w:t>and</w:t>
      </w:r>
      <w:r w:rsidR="00FB1370" w:rsidRPr="003C674E">
        <w:t xml:space="preserve"> </w:t>
      </w:r>
      <w:r w:rsidR="005A312B" w:rsidRPr="003C674E">
        <w:t>TRA</w:t>
      </w:r>
      <w:r w:rsidR="00FB1370" w:rsidRPr="003C674E">
        <w:t xml:space="preserve"> </w:t>
      </w:r>
      <w:r w:rsidRPr="003C674E">
        <w:t>cause</w:t>
      </w:r>
      <w:r w:rsidR="00FB1370" w:rsidRPr="003C674E">
        <w:t xml:space="preserve"> </w:t>
      </w:r>
      <w:r w:rsidRPr="003C674E">
        <w:t>a</w:t>
      </w:r>
      <w:r w:rsidR="00FB1370" w:rsidRPr="003C674E">
        <w:t xml:space="preserve"> </w:t>
      </w:r>
      <w:r w:rsidRPr="003C674E">
        <w:t>1.</w:t>
      </w:r>
      <w:r w:rsidR="00C8268E" w:rsidRPr="003C674E">
        <w:t>6</w:t>
      </w:r>
      <w:r w:rsidRPr="003C674E">
        <w:t>-fold</w:t>
      </w:r>
      <w:r w:rsidR="00FB1370" w:rsidRPr="003C674E">
        <w:t xml:space="preserve"> </w:t>
      </w:r>
      <w:r w:rsidRPr="003C674E">
        <w:t>increase</w:t>
      </w:r>
      <w:r w:rsidR="00FB1370" w:rsidRPr="003C674E">
        <w:t xml:space="preserve"> </w:t>
      </w:r>
      <w:r w:rsidRPr="003C674E">
        <w:t>in</w:t>
      </w:r>
      <w:r w:rsidR="00FB1370" w:rsidRPr="003C674E">
        <w:t xml:space="preserve"> </w:t>
      </w:r>
      <w:r w:rsidRPr="003C674E">
        <w:t>relation</w:t>
      </w:r>
      <w:r w:rsidR="00FB1370" w:rsidRPr="003C674E">
        <w:t xml:space="preserve"> </w:t>
      </w:r>
      <w:r w:rsidRPr="003C674E">
        <w:t>to</w:t>
      </w:r>
      <w:r w:rsidR="00FB1370" w:rsidRPr="003C674E">
        <w:t xml:space="preserve"> </w:t>
      </w:r>
      <w:r w:rsidRPr="003C674E">
        <w:t>the</w:t>
      </w:r>
      <w:r w:rsidR="00FB1370" w:rsidRPr="003C674E">
        <w:t xml:space="preserve"> </w:t>
      </w:r>
      <w:r w:rsidRPr="003C674E">
        <w:t>NF</w:t>
      </w:r>
      <w:r w:rsidR="00FB1370" w:rsidRPr="003C674E">
        <w:t xml:space="preserve"> </w:t>
      </w:r>
      <w:r w:rsidRPr="003C674E">
        <w:t>controls.</w:t>
      </w:r>
      <w:r w:rsidR="00FB1370" w:rsidRPr="003C674E">
        <w:t xml:space="preserve"> </w:t>
      </w:r>
      <w:r w:rsidRPr="003C674E">
        <w:t>These</w:t>
      </w:r>
      <w:r w:rsidR="00FB1370" w:rsidRPr="003C674E">
        <w:t xml:space="preserve"> </w:t>
      </w:r>
      <w:r w:rsidRPr="003C674E">
        <w:t>results</w:t>
      </w:r>
      <w:r w:rsidR="00FB1370" w:rsidRPr="003C674E">
        <w:t xml:space="preserve"> </w:t>
      </w:r>
      <w:r w:rsidRPr="003C674E">
        <w:t>clearly</w:t>
      </w:r>
      <w:r w:rsidR="00FB1370" w:rsidRPr="003C674E">
        <w:t xml:space="preserve"> </w:t>
      </w:r>
      <w:r w:rsidRPr="003C674E">
        <w:t>indicate</w:t>
      </w:r>
      <w:r w:rsidR="00FB1370" w:rsidRPr="003C674E">
        <w:t xml:space="preserve"> </w:t>
      </w:r>
      <w:r w:rsidRPr="003C674E">
        <w:t>that</w:t>
      </w:r>
      <w:r w:rsidR="00FB1370" w:rsidRPr="003C674E">
        <w:t xml:space="preserve"> </w:t>
      </w:r>
      <w:r w:rsidRPr="003C674E">
        <w:t>not</w:t>
      </w:r>
      <w:r w:rsidR="00FB1370" w:rsidRPr="003C674E">
        <w:t xml:space="preserve"> </w:t>
      </w:r>
      <w:r w:rsidRPr="003C674E">
        <w:t>only</w:t>
      </w:r>
      <w:r w:rsidR="00FB1370" w:rsidRPr="003C674E">
        <w:t xml:space="preserve"> </w:t>
      </w:r>
      <w:r w:rsidRPr="003C674E">
        <w:t>the</w:t>
      </w:r>
      <w:r w:rsidR="00FB1370" w:rsidRPr="003C674E">
        <w:t xml:space="preserve"> </w:t>
      </w:r>
      <w:r w:rsidRPr="003C674E">
        <w:t>alkali</w:t>
      </w:r>
      <w:r w:rsidR="00FB1370" w:rsidRPr="003C674E">
        <w:t xml:space="preserve"> </w:t>
      </w:r>
      <w:r w:rsidRPr="003C674E">
        <w:t>pretreatment</w:t>
      </w:r>
      <w:r w:rsidR="00FB1370" w:rsidRPr="003C674E">
        <w:t xml:space="preserve"> </w:t>
      </w:r>
      <w:r w:rsidRPr="003C674E">
        <w:t>but</w:t>
      </w:r>
      <w:r w:rsidR="00FB1370" w:rsidRPr="003C674E">
        <w:t xml:space="preserve"> </w:t>
      </w:r>
      <w:r w:rsidRPr="003C674E">
        <w:t>also</w:t>
      </w:r>
      <w:r w:rsidR="00FB1370" w:rsidRPr="003C674E">
        <w:t xml:space="preserve"> </w:t>
      </w:r>
      <w:r w:rsidRPr="003C674E">
        <w:t>the</w:t>
      </w:r>
      <w:r w:rsidR="00FB1370" w:rsidRPr="003C674E">
        <w:t xml:space="preserve"> </w:t>
      </w:r>
      <w:r w:rsidRPr="003C674E">
        <w:t>WRF</w:t>
      </w:r>
      <w:r w:rsidR="00FB1370" w:rsidRPr="003C674E">
        <w:t xml:space="preserve"> </w:t>
      </w:r>
      <w:r w:rsidRPr="003C674E">
        <w:t>can</w:t>
      </w:r>
      <w:r w:rsidR="00FB1370" w:rsidRPr="003C674E">
        <w:t xml:space="preserve"> </w:t>
      </w:r>
      <w:r w:rsidRPr="003C674E">
        <w:t>effectively</w:t>
      </w:r>
      <w:r w:rsidR="00FB1370" w:rsidRPr="003C674E">
        <w:t xml:space="preserve"> </w:t>
      </w:r>
      <w:r w:rsidRPr="003C674E">
        <w:t>improve</w:t>
      </w:r>
      <w:r w:rsidR="00FB1370" w:rsidRPr="003C674E">
        <w:t xml:space="preserve"> </w:t>
      </w:r>
      <w:r w:rsidRPr="003C674E">
        <w:t>the</w:t>
      </w:r>
      <w:r w:rsidR="00FB1370" w:rsidRPr="003C674E">
        <w:t xml:space="preserve"> </w:t>
      </w:r>
      <w:r w:rsidRPr="003C674E">
        <w:t>digestibility</w:t>
      </w:r>
      <w:r w:rsidR="00FB1370" w:rsidRPr="003C674E">
        <w:t xml:space="preserve"> </w:t>
      </w:r>
      <w:r w:rsidRPr="003C674E">
        <w:t>of</w:t>
      </w:r>
      <w:r w:rsidR="00FB1370" w:rsidRPr="003C674E">
        <w:t xml:space="preserve"> </w:t>
      </w:r>
      <w:r w:rsidRPr="003C674E">
        <w:rPr>
          <w:i/>
          <w:iCs/>
        </w:rPr>
        <w:t>Eucalyptus</w:t>
      </w:r>
      <w:r w:rsidR="00FB1370" w:rsidRPr="003C674E">
        <w:t xml:space="preserve"> </w:t>
      </w:r>
      <w:r w:rsidRPr="003C674E">
        <w:t>biomass.</w:t>
      </w:r>
      <w:r w:rsidR="00FB1370" w:rsidRPr="003C674E">
        <w:t xml:space="preserve"> </w:t>
      </w:r>
      <w:r w:rsidRPr="003C674E">
        <w:t>Indeed,</w:t>
      </w:r>
      <w:r w:rsidR="00FB1370" w:rsidRPr="003C674E">
        <w:t xml:space="preserve"> </w:t>
      </w:r>
      <w:r w:rsidRPr="003C674E">
        <w:t>the</w:t>
      </w:r>
      <w:r w:rsidR="00FB1370" w:rsidRPr="003C674E">
        <w:t xml:space="preserve"> </w:t>
      </w:r>
      <w:r w:rsidRPr="003C674E">
        <w:t>best</w:t>
      </w:r>
      <w:r w:rsidR="00FB1370" w:rsidRPr="003C674E">
        <w:t xml:space="preserve"> </w:t>
      </w:r>
      <w:r w:rsidRPr="003C674E">
        <w:t>digestibility</w:t>
      </w:r>
      <w:r w:rsidR="00FB1370" w:rsidRPr="003C674E">
        <w:t xml:space="preserve"> </w:t>
      </w:r>
      <w:r w:rsidRPr="003C674E">
        <w:t>results</w:t>
      </w:r>
      <w:r w:rsidR="00FB1370" w:rsidRPr="003C674E">
        <w:t xml:space="preserve"> </w:t>
      </w:r>
      <w:r w:rsidRPr="003C674E">
        <w:t>are</w:t>
      </w:r>
      <w:r w:rsidR="00FB1370" w:rsidRPr="003C674E">
        <w:t xml:space="preserve"> </w:t>
      </w:r>
      <w:r w:rsidRPr="003C674E">
        <w:t>seen</w:t>
      </w:r>
      <w:r w:rsidR="00FB1370" w:rsidRPr="003C674E">
        <w:t xml:space="preserve"> </w:t>
      </w:r>
      <w:r w:rsidRPr="003C674E">
        <w:t>when</w:t>
      </w:r>
      <w:r w:rsidR="00FB1370" w:rsidRPr="003C674E">
        <w:t xml:space="preserve"> </w:t>
      </w:r>
      <w:r w:rsidRPr="003C674E">
        <w:t>both</w:t>
      </w:r>
      <w:r w:rsidR="00FB1370" w:rsidRPr="003C674E">
        <w:t xml:space="preserve"> </w:t>
      </w:r>
      <w:r w:rsidRPr="003C674E">
        <w:t>the</w:t>
      </w:r>
      <w:r w:rsidR="00FB1370" w:rsidRPr="003C674E">
        <w:t xml:space="preserve"> </w:t>
      </w:r>
      <w:r w:rsidRPr="003C674E">
        <w:lastRenderedPageBreak/>
        <w:t>WRF</w:t>
      </w:r>
      <w:r w:rsidR="00FB1370" w:rsidRPr="003C674E">
        <w:t xml:space="preserve"> </w:t>
      </w:r>
      <w:r w:rsidRPr="003C674E">
        <w:t>and</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are</w:t>
      </w:r>
      <w:r w:rsidR="00FB1370" w:rsidRPr="003C674E">
        <w:t xml:space="preserve"> </w:t>
      </w:r>
      <w:r w:rsidRPr="003C674E">
        <w:t>used.</w:t>
      </w:r>
      <w:r w:rsidR="00FB1370" w:rsidRPr="003C674E">
        <w:t xml:space="preserve"> </w:t>
      </w:r>
      <w:r w:rsidRPr="003C674E">
        <w:t>Conversely,</w:t>
      </w:r>
      <w:r w:rsidR="00FB1370" w:rsidRPr="003C674E">
        <w:t xml:space="preserve"> </w:t>
      </w:r>
      <w:r w:rsidRPr="003C674E">
        <w:t>although</w:t>
      </w:r>
      <w:r w:rsidR="00FB1370" w:rsidRPr="003C674E">
        <w:t xml:space="preserve"> </w:t>
      </w:r>
      <w:r w:rsidRPr="003C674E">
        <w:t>the</w:t>
      </w:r>
      <w:r w:rsidR="00FB1370" w:rsidRPr="003C674E">
        <w:t xml:space="preserve"> </w:t>
      </w:r>
      <w:r w:rsidRPr="003C674E">
        <w:t>differences</w:t>
      </w:r>
      <w:r w:rsidR="00FB1370" w:rsidRPr="003C674E">
        <w:t xml:space="preserve"> </w:t>
      </w:r>
      <w:r w:rsidRPr="003C674E">
        <w:t>are</w:t>
      </w:r>
      <w:r w:rsidR="00FB1370" w:rsidRPr="003C674E">
        <w:t xml:space="preserve"> </w:t>
      </w:r>
      <w:r w:rsidRPr="003C674E">
        <w:t>not</w:t>
      </w:r>
      <w:r w:rsidR="00FB1370" w:rsidRPr="003C674E">
        <w:t xml:space="preserve"> </w:t>
      </w:r>
      <w:r w:rsidRPr="003C674E">
        <w:t>significant,</w:t>
      </w:r>
      <w:r w:rsidR="00FB1370" w:rsidRPr="003C674E">
        <w:t xml:space="preserve"> </w:t>
      </w:r>
      <w:r w:rsidRPr="003C674E">
        <w:t>in</w:t>
      </w:r>
      <w:r w:rsidR="00FB1370" w:rsidRPr="003C674E">
        <w:t xml:space="preserve"> </w:t>
      </w:r>
      <w:r w:rsidRPr="003C674E">
        <w:t>some</w:t>
      </w:r>
      <w:r w:rsidR="00FB1370" w:rsidRPr="003C674E">
        <w:t xml:space="preserve"> </w:t>
      </w:r>
      <w:r w:rsidRPr="003C674E">
        <w:t>cases</w:t>
      </w:r>
      <w:r w:rsidR="00FB1370" w:rsidRPr="003C674E">
        <w:t xml:space="preserve"> </w:t>
      </w:r>
      <w:r w:rsidRPr="003C674E">
        <w:t>the</w:t>
      </w:r>
      <w:r w:rsidR="00FB1370" w:rsidRPr="003C674E">
        <w:t xml:space="preserve"> </w:t>
      </w:r>
      <w:r w:rsidRPr="003C674E">
        <w:t>digestibility</w:t>
      </w:r>
      <w:r w:rsidR="00FB1370" w:rsidRPr="003C674E">
        <w:t xml:space="preserve"> </w:t>
      </w:r>
      <w:r w:rsidRPr="003C674E">
        <w:t>is</w:t>
      </w:r>
      <w:r w:rsidR="00FB1370" w:rsidRPr="003C674E">
        <w:t xml:space="preserve"> </w:t>
      </w:r>
      <w:r w:rsidRPr="003C674E">
        <w:t>lower</w:t>
      </w:r>
      <w:r w:rsidR="00FB1370" w:rsidRPr="003C674E">
        <w:t xml:space="preserve"> </w:t>
      </w:r>
      <w:r w:rsidRPr="003C674E">
        <w:t>in</w:t>
      </w:r>
      <w:r w:rsidR="00FB1370" w:rsidRPr="003C674E">
        <w:t xml:space="preserve"> </w:t>
      </w:r>
      <w:r w:rsidRPr="003C674E">
        <w:t>samples</w:t>
      </w:r>
      <w:r w:rsidR="00FB1370" w:rsidRPr="003C674E">
        <w:t xml:space="preserve"> </w:t>
      </w:r>
      <w:r w:rsidRPr="003C674E">
        <w:t>treated</w:t>
      </w:r>
      <w:r w:rsidR="00FB1370" w:rsidRPr="003C674E">
        <w:t xml:space="preserve"> </w:t>
      </w:r>
      <w:r w:rsidRPr="003C674E">
        <w:t>only</w:t>
      </w:r>
      <w:r w:rsidR="00FB1370" w:rsidRPr="003C674E">
        <w:t xml:space="preserve"> </w:t>
      </w:r>
      <w:r w:rsidRPr="003C674E">
        <w:t>with</w:t>
      </w:r>
      <w:r w:rsidR="00FB1370" w:rsidRPr="003C674E">
        <w:t xml:space="preserve"> </w:t>
      </w:r>
      <w:r w:rsidRPr="003C674E">
        <w:t>WRF</w:t>
      </w:r>
      <w:r w:rsidR="00FB1370" w:rsidRPr="003C674E">
        <w:t xml:space="preserve"> </w:t>
      </w:r>
      <w:r w:rsidRPr="003C674E">
        <w:t>than</w:t>
      </w:r>
      <w:r w:rsidR="00FB1370" w:rsidRPr="003C674E">
        <w:t xml:space="preserve"> </w:t>
      </w:r>
      <w:r w:rsidRPr="003C674E">
        <w:t>in</w:t>
      </w:r>
      <w:r w:rsidR="00FB1370" w:rsidRPr="003C674E">
        <w:t xml:space="preserve"> </w:t>
      </w:r>
      <w:r w:rsidRPr="003C674E">
        <w:t>the</w:t>
      </w:r>
      <w:r w:rsidR="00FB1370" w:rsidRPr="003C674E">
        <w:t xml:space="preserve"> </w:t>
      </w:r>
      <w:r w:rsidRPr="003C674E">
        <w:t>controls</w:t>
      </w:r>
      <w:r w:rsidR="00FB1370" w:rsidRPr="003C674E">
        <w:t xml:space="preserve"> </w:t>
      </w:r>
      <w:r w:rsidRPr="003C674E">
        <w:t>(Fig.</w:t>
      </w:r>
      <w:r w:rsidR="00FB1370" w:rsidRPr="003C674E">
        <w:t xml:space="preserve"> </w:t>
      </w:r>
      <w:r w:rsidRPr="003C674E">
        <w:t>2).</w:t>
      </w:r>
      <w:r w:rsidR="00FB1370" w:rsidRPr="003C674E">
        <w:t xml:space="preserve"> </w:t>
      </w:r>
      <w:r w:rsidRPr="003C674E">
        <w:t>This</w:t>
      </w:r>
      <w:r w:rsidR="00FB1370" w:rsidRPr="003C674E">
        <w:t xml:space="preserve"> </w:t>
      </w:r>
      <w:r w:rsidRPr="003C674E">
        <w:t>may</w:t>
      </w:r>
      <w:r w:rsidR="00FB1370" w:rsidRPr="003C674E">
        <w:t xml:space="preserve"> </w:t>
      </w:r>
      <w:r w:rsidRPr="003C674E">
        <w:t>be</w:t>
      </w:r>
      <w:r w:rsidR="00FB1370" w:rsidRPr="003C674E">
        <w:t xml:space="preserve"> </w:t>
      </w:r>
      <w:r w:rsidRPr="003C674E">
        <w:t>explained</w:t>
      </w:r>
      <w:r w:rsidR="00FB1370" w:rsidRPr="003C674E">
        <w:t xml:space="preserve"> </w:t>
      </w:r>
      <w:r w:rsidRPr="003C674E">
        <w:t>by</w:t>
      </w:r>
      <w:r w:rsidR="00FB1370" w:rsidRPr="003C674E">
        <w:t xml:space="preserve"> </w:t>
      </w:r>
      <w:r w:rsidRPr="003C674E">
        <w:t>the</w:t>
      </w:r>
      <w:r w:rsidR="00FB1370" w:rsidRPr="003C674E">
        <w:t xml:space="preserve"> </w:t>
      </w:r>
      <w:r w:rsidRPr="003C674E">
        <w:t>release</w:t>
      </w:r>
      <w:r w:rsidR="00FB1370" w:rsidRPr="003C674E">
        <w:t xml:space="preserve"> </w:t>
      </w:r>
      <w:r w:rsidRPr="003C674E">
        <w:t>of</w:t>
      </w:r>
      <w:r w:rsidR="00FB1370" w:rsidRPr="003C674E">
        <w:t xml:space="preserve"> </w:t>
      </w:r>
      <w:r w:rsidRPr="003C674E">
        <w:t>compounds</w:t>
      </w:r>
      <w:r w:rsidR="00FB1370" w:rsidRPr="003C674E">
        <w:t xml:space="preserve"> </w:t>
      </w:r>
      <w:r w:rsidRPr="003C674E">
        <w:t>during</w:t>
      </w:r>
      <w:r w:rsidR="00FB1370" w:rsidRPr="003C674E">
        <w:t xml:space="preserve"> </w:t>
      </w:r>
      <w:r w:rsidRPr="003C674E">
        <w:t>fungal</w:t>
      </w:r>
      <w:r w:rsidR="00FB1370" w:rsidRPr="003C674E">
        <w:t xml:space="preserve"> </w:t>
      </w:r>
      <w:r w:rsidRPr="003C674E">
        <w:t>action</w:t>
      </w:r>
      <w:r w:rsidR="00FB1370" w:rsidRPr="003C674E">
        <w:t xml:space="preserve"> </w:t>
      </w:r>
      <w:r w:rsidRPr="003C674E">
        <w:t>which</w:t>
      </w:r>
      <w:r w:rsidR="00FB1370" w:rsidRPr="003C674E">
        <w:t xml:space="preserve"> </w:t>
      </w:r>
      <w:r w:rsidRPr="003C674E">
        <w:t>inhibit</w:t>
      </w:r>
      <w:r w:rsidR="00FB1370" w:rsidRPr="003C674E">
        <w:t xml:space="preserve"> </w:t>
      </w:r>
      <w:r w:rsidRPr="003C674E">
        <w:t>the</w:t>
      </w:r>
      <w:r w:rsidR="00FB1370" w:rsidRPr="003C674E">
        <w:t xml:space="preserve"> </w:t>
      </w:r>
      <w:r w:rsidRPr="003C674E">
        <w:t>cellulolytic</w:t>
      </w:r>
      <w:r w:rsidR="00FB1370" w:rsidRPr="003C674E">
        <w:t xml:space="preserve"> </w:t>
      </w:r>
      <w:r w:rsidRPr="003C674E">
        <w:t>enzymes</w:t>
      </w:r>
      <w:r w:rsidR="00FB1370" w:rsidRPr="003C674E">
        <w:t xml:space="preserve"> </w:t>
      </w:r>
      <w:r w:rsidRPr="003C674E">
        <w:t>used</w:t>
      </w:r>
      <w:r w:rsidR="00FB1370" w:rsidRPr="003C674E">
        <w:t xml:space="preserve"> </w:t>
      </w:r>
      <w:r w:rsidRPr="003C674E">
        <w:t>in</w:t>
      </w:r>
      <w:r w:rsidR="00FB1370" w:rsidRPr="003C674E">
        <w:t xml:space="preserve"> </w:t>
      </w:r>
      <w:r w:rsidRPr="003C674E">
        <w:t>the</w:t>
      </w:r>
      <w:r w:rsidR="00FB1370" w:rsidRPr="003C674E">
        <w:t xml:space="preserve"> </w:t>
      </w:r>
      <w:r w:rsidRPr="003C674E">
        <w:t>digestibility</w:t>
      </w:r>
      <w:r w:rsidR="00FB1370" w:rsidRPr="003C674E">
        <w:t xml:space="preserve"> </w:t>
      </w:r>
      <w:r w:rsidRPr="003C674E">
        <w:t>assay.</w:t>
      </w:r>
      <w:r w:rsidR="00FB1370" w:rsidRPr="003C674E">
        <w:t xml:space="preserve"> </w:t>
      </w:r>
      <w:r w:rsidRPr="003C674E">
        <w:t>Pretreatment-derived</w:t>
      </w:r>
      <w:r w:rsidR="00FB1370" w:rsidRPr="003C674E">
        <w:t xml:space="preserve"> </w:t>
      </w:r>
      <w:r w:rsidRPr="003C674E">
        <w:t>soluble</w:t>
      </w:r>
      <w:r w:rsidR="00FB1370" w:rsidRPr="003C674E">
        <w:t xml:space="preserve"> </w:t>
      </w:r>
      <w:r w:rsidRPr="003C674E">
        <w:t>compounds</w:t>
      </w:r>
      <w:r w:rsidR="00FB1370" w:rsidRPr="003C674E">
        <w:t xml:space="preserve"> </w:t>
      </w:r>
      <w:r w:rsidRPr="003C674E">
        <w:t>can</w:t>
      </w:r>
      <w:r w:rsidR="00FB1370" w:rsidRPr="003C674E">
        <w:t xml:space="preserve"> </w:t>
      </w:r>
      <w:r w:rsidRPr="003C674E">
        <w:t>inhibit</w:t>
      </w:r>
      <w:r w:rsidR="00FB1370" w:rsidRPr="003C674E">
        <w:t xml:space="preserve"> </w:t>
      </w:r>
      <w:r w:rsidRPr="003C674E">
        <w:t>the</w:t>
      </w:r>
      <w:r w:rsidR="00FB1370" w:rsidRPr="003C674E">
        <w:t xml:space="preserve"> </w:t>
      </w:r>
      <w:r w:rsidRPr="003C674E">
        <w:t>action</w:t>
      </w:r>
      <w:r w:rsidR="00FB1370" w:rsidRPr="003C674E">
        <w:t xml:space="preserve"> </w:t>
      </w:r>
      <w:r w:rsidRPr="003C674E">
        <w:t>of</w:t>
      </w:r>
      <w:r w:rsidR="00FB1370" w:rsidRPr="003C674E">
        <w:t xml:space="preserve"> </w:t>
      </w:r>
      <w:r w:rsidRPr="003C674E">
        <w:t>hydrolytic</w:t>
      </w:r>
      <w:r w:rsidR="00FB1370" w:rsidRPr="003C674E">
        <w:t xml:space="preserve"> </w:t>
      </w:r>
      <w:r w:rsidRPr="003C674E">
        <w:t>enzymes</w:t>
      </w:r>
      <w:r w:rsidR="00FB1370" w:rsidRPr="003C674E">
        <w:t xml:space="preserve"> </w:t>
      </w:r>
      <w:r w:rsidRPr="003C674E">
        <w:t>through</w:t>
      </w:r>
      <w:r w:rsidR="00FB1370" w:rsidRPr="003C674E">
        <w:t xml:space="preserve"> </w:t>
      </w:r>
      <w:r w:rsidRPr="003C674E">
        <w:t>steric</w:t>
      </w:r>
      <w:r w:rsidR="00FB1370" w:rsidRPr="003C674E">
        <w:t xml:space="preserve"> </w:t>
      </w:r>
      <w:r w:rsidRPr="003C674E">
        <w:t>hindrance</w:t>
      </w:r>
      <w:r w:rsidR="00FB1370" w:rsidRPr="003C674E">
        <w:t xml:space="preserve"> </w:t>
      </w:r>
      <w:r w:rsidRPr="003C674E">
        <w:t>of</w:t>
      </w:r>
      <w:r w:rsidR="00FB1370" w:rsidRPr="003C674E">
        <w:t xml:space="preserve"> </w:t>
      </w:r>
      <w:r w:rsidRPr="003C674E">
        <w:t>binding</w:t>
      </w:r>
      <w:r w:rsidR="00FB1370" w:rsidRPr="003C674E">
        <w:t xml:space="preserve"> </w:t>
      </w:r>
      <w:r w:rsidRPr="003C674E">
        <w:t>sites</w:t>
      </w:r>
      <w:r w:rsidR="00C330BD" w:rsidRPr="003C674E">
        <w:fldChar w:fldCharType="begin">
          <w:fldData xml:space="preserve">PEVuZE5vdGU+PENpdGU+PEF1dGhvcj5CaWVseTwvQXV0aG9yPjxZZWFyPjIwMTI8L1llYXI+PFJl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</w:fldData>
        </w:fldChar>
      </w:r>
      <w:r w:rsidR="000971EA">
        <w:instrText xml:space="preserve"> ADDIN EN.CITE </w:instrText>
      </w:r>
      <w:r w:rsidR="000971EA">
        <w:fldChar w:fldCharType="begin">
          <w:fldData xml:space="preserve">PEVuZE5vdGU+PENpdGU+PEF1dGhvcj5CaWVseTwvQXV0aG9yPjxZZWFyPjIwMTI8L1llYXI+PFJl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29,48,49</w:t>
      </w:r>
      <w:r w:rsidR="00C330BD" w:rsidRPr="003C674E">
        <w:fldChar w:fldCharType="end"/>
      </w:r>
      <w:r w:rsidRPr="003C674E">
        <w:t>.</w:t>
      </w:r>
      <w:r w:rsidR="00FB1370" w:rsidRPr="003C674E">
        <w:t xml:space="preserve"> </w:t>
      </w:r>
      <w:r w:rsidRPr="003C674E">
        <w:t>The</w:t>
      </w:r>
      <w:r w:rsidR="00FB1370" w:rsidRPr="003C674E">
        <w:t xml:space="preserve"> </w:t>
      </w:r>
      <w:r w:rsidRPr="003C674E">
        <w:t>use</w:t>
      </w:r>
      <w:r w:rsidR="00FB1370" w:rsidRPr="003C674E">
        <w:t xml:space="preserve"> </w:t>
      </w:r>
      <w:r w:rsidRPr="003C674E">
        <w:t>of</w:t>
      </w:r>
      <w:r w:rsidR="00FB1370" w:rsidRPr="003C674E">
        <w:t xml:space="preserve"> </w:t>
      </w:r>
      <w:r w:rsidRPr="003C674E">
        <w:t>the</w:t>
      </w:r>
      <w:r w:rsidR="00FB1370" w:rsidRPr="003C674E">
        <w:t xml:space="preserve"> </w:t>
      </w:r>
      <w:r w:rsidRPr="003C674E">
        <w:t>alkaline</w:t>
      </w:r>
      <w:r w:rsidR="00FB1370" w:rsidRPr="003C674E">
        <w:t xml:space="preserve"> </w:t>
      </w:r>
      <w:r w:rsidRPr="003C674E">
        <w:t>pretreatment</w:t>
      </w:r>
      <w:r w:rsidR="00FB1370" w:rsidRPr="003C674E">
        <w:t xml:space="preserve"> </w:t>
      </w:r>
      <w:r w:rsidRPr="003C674E">
        <w:t>after</w:t>
      </w:r>
      <w:r w:rsidR="00FB1370" w:rsidRPr="003C674E">
        <w:t xml:space="preserve"> </w:t>
      </w:r>
      <w:r w:rsidRPr="003C674E">
        <w:t>the</w:t>
      </w:r>
      <w:r w:rsidR="00FB1370" w:rsidRPr="003C674E">
        <w:t xml:space="preserve"> </w:t>
      </w:r>
      <w:r w:rsidRPr="003C674E">
        <w:t>WRF</w:t>
      </w:r>
      <w:r w:rsidR="00FB1370" w:rsidRPr="003C674E">
        <w:t xml:space="preserve"> </w:t>
      </w:r>
      <w:r w:rsidRPr="003C674E">
        <w:t>may</w:t>
      </w:r>
      <w:r w:rsidR="00FB1370" w:rsidRPr="003C674E">
        <w:t xml:space="preserve"> </w:t>
      </w:r>
      <w:r w:rsidRPr="003C674E">
        <w:t>have</w:t>
      </w:r>
      <w:r w:rsidR="00FB1370" w:rsidRPr="003C674E">
        <w:t xml:space="preserve"> </w:t>
      </w:r>
      <w:r w:rsidRPr="003C674E">
        <w:t>the</w:t>
      </w:r>
      <w:r w:rsidR="00FB1370" w:rsidRPr="003C674E">
        <w:t xml:space="preserve"> </w:t>
      </w:r>
      <w:r w:rsidRPr="003C674E">
        <w:t>added</w:t>
      </w:r>
      <w:r w:rsidR="00FB1370" w:rsidRPr="003C674E">
        <w:t xml:space="preserve"> </w:t>
      </w:r>
      <w:r w:rsidRPr="003C674E">
        <w:t>benefit</w:t>
      </w:r>
      <w:r w:rsidR="00FB1370" w:rsidRPr="003C674E">
        <w:t xml:space="preserve"> </w:t>
      </w:r>
      <w:r w:rsidRPr="003C674E">
        <w:t>of</w:t>
      </w:r>
      <w:r w:rsidR="00FB1370" w:rsidRPr="003C674E">
        <w:t xml:space="preserve"> </w:t>
      </w:r>
      <w:r w:rsidRPr="003C674E">
        <w:t>washing-off</w:t>
      </w:r>
      <w:r w:rsidR="00FB1370" w:rsidRPr="003C674E">
        <w:t xml:space="preserve"> </w:t>
      </w:r>
      <w:r w:rsidRPr="003C674E">
        <w:t>these</w:t>
      </w:r>
      <w:r w:rsidR="00FB1370" w:rsidRPr="003C674E">
        <w:t xml:space="preserve"> </w:t>
      </w:r>
      <w:r w:rsidRPr="003C674E">
        <w:t>potentially</w:t>
      </w:r>
      <w:r w:rsidR="00FB1370" w:rsidRPr="003C674E">
        <w:t xml:space="preserve"> </w:t>
      </w:r>
      <w:r w:rsidRPr="003C674E">
        <w:t>inhibitory</w:t>
      </w:r>
      <w:r w:rsidR="00FB1370" w:rsidRPr="003C674E">
        <w:t xml:space="preserve"> </w:t>
      </w:r>
      <w:r w:rsidRPr="003C674E">
        <w:t>molecules.</w:t>
      </w:r>
    </w:p>
    <w:p w14:paraId="6A06B058" w14:textId="45B0DBF4" w:rsidR="005917FF" w:rsidRPr="003C674E" w:rsidRDefault="005917FF" w:rsidP="005917FF">
      <w:pPr>
        <w:pStyle w:val="TAMainText"/>
      </w:pPr>
      <w:r w:rsidRPr="003C674E">
        <w:t>Our</w:t>
      </w:r>
      <w:r w:rsidR="00FB1370" w:rsidRPr="003C674E">
        <w:t xml:space="preserve"> </w:t>
      </w:r>
      <w:r w:rsidRPr="003C674E">
        <w:t>results</w:t>
      </w:r>
      <w:r w:rsidR="00FB1370" w:rsidRPr="003C674E">
        <w:t xml:space="preserve"> </w:t>
      </w:r>
      <w:r w:rsidRPr="003C674E">
        <w:t>confirm</w:t>
      </w:r>
      <w:r w:rsidR="00FB1370" w:rsidRPr="003C674E">
        <w:t xml:space="preserve"> </w:t>
      </w:r>
      <w:r w:rsidRPr="003C674E">
        <w:t>other</w:t>
      </w:r>
      <w:r w:rsidR="00FB1370" w:rsidRPr="003C674E">
        <w:t xml:space="preserve"> </w:t>
      </w:r>
      <w:r w:rsidRPr="003C674E">
        <w:t>reports</w:t>
      </w:r>
      <w:r w:rsidR="00FB1370" w:rsidRPr="003C674E">
        <w:t xml:space="preserve"> </w:t>
      </w:r>
      <w:r w:rsidRPr="003C674E">
        <w:t>where</w:t>
      </w:r>
      <w:r w:rsidR="00FB1370" w:rsidRPr="003C674E">
        <w:t xml:space="preserve"> </w:t>
      </w:r>
      <w:r w:rsidRPr="003C674E">
        <w:t>a</w:t>
      </w:r>
      <w:r w:rsidR="00FB1370" w:rsidRPr="003C674E">
        <w:t xml:space="preserve"> </w:t>
      </w:r>
      <w:r w:rsidRPr="003C674E">
        <w:t>similar</w:t>
      </w:r>
      <w:r w:rsidR="00FB1370" w:rsidRPr="003C674E">
        <w:t xml:space="preserve"> </w:t>
      </w:r>
      <w:r w:rsidRPr="003C674E">
        <w:t>trend</w:t>
      </w:r>
      <w:r w:rsidR="00FB1370" w:rsidRPr="003C674E">
        <w:t xml:space="preserve"> </w:t>
      </w:r>
      <w:r w:rsidRPr="003C674E">
        <w:t>for</w:t>
      </w:r>
      <w:r w:rsidR="00FB1370" w:rsidRPr="003C674E">
        <w:t xml:space="preserve"> </w:t>
      </w:r>
      <w:r w:rsidRPr="003C674E">
        <w:t>increased</w:t>
      </w:r>
      <w:r w:rsidR="00FB1370" w:rsidRPr="003C674E">
        <w:t xml:space="preserve"> </w:t>
      </w:r>
      <w:r w:rsidRPr="003C674E">
        <w:t>digestibility,</w:t>
      </w:r>
      <w:r w:rsidR="00FB1370" w:rsidRPr="003C674E">
        <w:t xml:space="preserve"> </w:t>
      </w:r>
      <w:r w:rsidRPr="003C674E">
        <w:t>under</w:t>
      </w:r>
      <w:r w:rsidR="00FB1370" w:rsidRPr="003C674E">
        <w:t xml:space="preserve"> </w:t>
      </w:r>
      <w:r w:rsidRPr="003C674E">
        <w:t>identical</w:t>
      </w:r>
      <w:r w:rsidR="00FB1370" w:rsidRPr="003C674E">
        <w:t xml:space="preserve"> </w:t>
      </w:r>
      <w:r w:rsidRPr="003C674E">
        <w:t>WRF</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was</w:t>
      </w:r>
      <w:r w:rsidR="00FB1370" w:rsidRPr="003C674E">
        <w:t xml:space="preserve"> </w:t>
      </w:r>
      <w:r w:rsidRPr="003C674E">
        <w:t>observed</w:t>
      </w:r>
      <w:r w:rsidR="00FB1370" w:rsidRPr="003C674E">
        <w:t xml:space="preserve"> </w:t>
      </w:r>
      <w:r w:rsidRPr="003C674E">
        <w:t>in</w:t>
      </w:r>
      <w:r w:rsidR="00FB1370" w:rsidRPr="003C674E">
        <w:t xml:space="preserve"> </w:t>
      </w:r>
      <w:r w:rsidRPr="003C674E">
        <w:t>hardwoods</w:t>
      </w:r>
      <w:r w:rsidR="00FB1370" w:rsidRPr="003C674E">
        <w:t xml:space="preserve"> </w:t>
      </w:r>
      <w:r w:rsidRPr="003C674E">
        <w:t>such</w:t>
      </w:r>
      <w:r w:rsidR="00FB1370" w:rsidRPr="003C674E">
        <w:t xml:space="preserve"> </w:t>
      </w:r>
      <w:r w:rsidRPr="003C674E">
        <w:t>as</w:t>
      </w:r>
      <w:r w:rsidR="00FB1370" w:rsidRPr="003C674E">
        <w:t xml:space="preserve"> </w:t>
      </w:r>
      <w:r w:rsidRPr="003C674E">
        <w:rPr>
          <w:i/>
          <w:iCs/>
        </w:rPr>
        <w:t>Acacia</w:t>
      </w:r>
      <w:r w:rsidR="00FB1370" w:rsidRPr="003C674E">
        <w:t xml:space="preserve"> </w:t>
      </w:r>
      <w:r w:rsidRPr="003C674E">
        <w:t>spp.</w:t>
      </w:r>
      <w:r w:rsidR="00C330BD" w:rsidRPr="003C674E">
        <w:fldChar w:fldCharType="begin">
          <w:fldData xml:space="preserve">PEVuZE5vdGU+PENpdGUgRXhjbHVkZVllYXI9IjEiPjxBdXRob3I+ZGEgQ29zdGE8L0F1dGhvcj48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==
</w:fldData>
        </w:fldChar>
      </w:r>
      <w:r w:rsidR="0059048C" w:rsidRPr="003C674E">
        <w:instrText xml:space="preserve"> ADDIN EN.CITE </w:instrText>
      </w:r>
      <w:r w:rsidR="0059048C" w:rsidRPr="003C674E">
        <w:fldChar w:fldCharType="begin">
          <w:fldData xml:space="preserve">PEVuZE5vdGU+PENpdGUgRXhjbHVkZVllYXI9IjEiPjxBdXRob3I+ZGEgQ29zdGE8L0F1dGhvcj48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==
</w:fldData>
        </w:fldChar>
      </w:r>
      <w:r w:rsidR="0059048C" w:rsidRPr="003C674E">
        <w:instrText xml:space="preserve"> ADDIN EN.CITE.DATA </w:instrText>
      </w:r>
      <w:r w:rsidR="0059048C" w:rsidRPr="003C674E">
        <w:fldChar w:fldCharType="end"/>
      </w:r>
      <w:r w:rsidR="00C330BD" w:rsidRPr="003C674E">
        <w:fldChar w:fldCharType="separate"/>
      </w:r>
      <w:r w:rsidR="0059048C" w:rsidRPr="003C674E">
        <w:rPr>
          <w:noProof/>
          <w:vertAlign w:val="superscript"/>
        </w:rPr>
        <w:t>30</w:t>
      </w:r>
      <w:r w:rsidR="00C330BD" w:rsidRPr="003C674E">
        <w:fldChar w:fldCharType="end"/>
      </w:r>
      <w:r w:rsidRPr="003C674E">
        <w:t>.</w:t>
      </w:r>
      <w:r w:rsidR="00FB1370" w:rsidRPr="003C674E">
        <w:t xml:space="preserve"> </w:t>
      </w:r>
      <w:r w:rsidRPr="003C674E">
        <w:t>In</w:t>
      </w:r>
      <w:r w:rsidR="00FB1370" w:rsidRPr="003C674E">
        <w:t xml:space="preserve"> </w:t>
      </w:r>
      <w:r w:rsidR="003D013D" w:rsidRPr="003C674E">
        <w:t>EGB</w:t>
      </w:r>
      <w:r w:rsidRPr="003C674E">
        <w:t>,</w:t>
      </w:r>
      <w:r w:rsidR="00FB1370" w:rsidRPr="003C674E">
        <w:t xml:space="preserve"> </w:t>
      </w:r>
      <w:r w:rsidRPr="003C674E">
        <w:t>it</w:t>
      </w:r>
      <w:r w:rsidR="00FB1370" w:rsidRPr="003C674E">
        <w:t xml:space="preserve"> </w:t>
      </w:r>
      <w:r w:rsidRPr="003C674E">
        <w:t>has</w:t>
      </w:r>
      <w:r w:rsidR="00FB1370" w:rsidRPr="003C674E">
        <w:t xml:space="preserve"> </w:t>
      </w:r>
      <w:r w:rsidRPr="003C674E">
        <w:t>been</w:t>
      </w:r>
      <w:r w:rsidR="00FB1370" w:rsidRPr="003C674E">
        <w:t xml:space="preserve"> </w:t>
      </w:r>
      <w:r w:rsidRPr="003C674E">
        <w:t>reported</w:t>
      </w:r>
      <w:r w:rsidR="00FB1370" w:rsidRPr="003C674E">
        <w:t xml:space="preserve"> </w:t>
      </w:r>
      <w:r w:rsidRPr="003C674E">
        <w:t>that</w:t>
      </w:r>
      <w:r w:rsidR="00FB1370" w:rsidRPr="003C674E">
        <w:t xml:space="preserve"> </w:t>
      </w:r>
      <w:r w:rsidRPr="003C674E">
        <w:t>a</w:t>
      </w:r>
      <w:r w:rsidR="00FB1370" w:rsidRPr="003C674E">
        <w:t xml:space="preserve"> </w:t>
      </w:r>
      <w:r w:rsidRPr="003C674E">
        <w:t>combined</w:t>
      </w:r>
      <w:r w:rsidR="00FB1370" w:rsidRPr="003C674E">
        <w:t xml:space="preserve"> </w:t>
      </w:r>
      <w:r w:rsidRPr="003C674E">
        <w:t>pretreatment,</w:t>
      </w:r>
      <w:r w:rsidR="00FB1370" w:rsidRPr="003C674E">
        <w:t xml:space="preserve"> </w:t>
      </w:r>
      <w:r w:rsidRPr="003C674E">
        <w:t>consisting</w:t>
      </w:r>
      <w:r w:rsidR="00FB1370" w:rsidRPr="003C674E">
        <w:t xml:space="preserve"> </w:t>
      </w:r>
      <w:r w:rsidRPr="003C674E">
        <w:t>of</w:t>
      </w:r>
      <w:r w:rsidR="00FB1370" w:rsidRPr="003C674E">
        <w:t xml:space="preserve"> </w:t>
      </w:r>
      <w:r w:rsidRPr="003C674E">
        <w:t>a</w:t>
      </w:r>
      <w:r w:rsidR="00FB1370" w:rsidRPr="003C674E">
        <w:t xml:space="preserve"> </w:t>
      </w:r>
      <w:r w:rsidRPr="003C674E">
        <w:rPr>
          <w:i/>
          <w:iCs/>
        </w:rPr>
        <w:t>Trametes</w:t>
      </w:r>
      <w:r w:rsidR="00FB1370" w:rsidRPr="003C674E">
        <w:t xml:space="preserve"> </w:t>
      </w:r>
      <w:r w:rsidRPr="003C674E">
        <w:t>sp.</w:t>
      </w:r>
      <w:r w:rsidR="00FB1370" w:rsidRPr="003C674E">
        <w:t xml:space="preserve"> </w:t>
      </w:r>
      <w:r w:rsidRPr="003C674E">
        <w:t>and</w:t>
      </w:r>
      <w:r w:rsidR="00FB1370" w:rsidRPr="003C674E">
        <w:t xml:space="preserve"> </w:t>
      </w:r>
      <w:r w:rsidRPr="003C674E">
        <w:t>autohydrolysis,</w:t>
      </w:r>
      <w:r w:rsidR="00FB1370" w:rsidRPr="003C674E">
        <w:t xml:space="preserve"> </w:t>
      </w:r>
      <w:r w:rsidRPr="003C674E">
        <w:t>led</w:t>
      </w:r>
      <w:r w:rsidR="00FB1370" w:rsidRPr="003C674E">
        <w:t xml:space="preserve"> </w:t>
      </w:r>
      <w:r w:rsidRPr="003C674E">
        <w:t>to</w:t>
      </w:r>
      <w:r w:rsidR="00FB1370" w:rsidRPr="003C674E">
        <w:t xml:space="preserve"> </w:t>
      </w:r>
      <w:r w:rsidRPr="003C674E">
        <w:t>a</w:t>
      </w:r>
      <w:r w:rsidR="00FB1370" w:rsidRPr="003C674E">
        <w:t xml:space="preserve"> </w:t>
      </w:r>
      <w:r w:rsidRPr="003C674E">
        <w:t>greater</w:t>
      </w:r>
      <w:r w:rsidR="00FB1370" w:rsidRPr="003C674E">
        <w:t xml:space="preserve"> </w:t>
      </w:r>
      <w:r w:rsidRPr="003C674E">
        <w:t>increase</w:t>
      </w:r>
      <w:r w:rsidR="00FB1370" w:rsidRPr="003C674E">
        <w:t xml:space="preserve"> </w:t>
      </w:r>
      <w:r w:rsidRPr="003C674E">
        <w:t>in</w:t>
      </w:r>
      <w:r w:rsidR="00FB1370" w:rsidRPr="003C674E">
        <w:t xml:space="preserve"> </w:t>
      </w:r>
      <w:r w:rsidRPr="003C674E">
        <w:t>biomass</w:t>
      </w:r>
      <w:r w:rsidR="00FB1370" w:rsidRPr="003C674E">
        <w:t xml:space="preserve"> </w:t>
      </w:r>
      <w:r w:rsidRPr="003C674E">
        <w:t>digestibility</w:t>
      </w:r>
      <w:r w:rsidR="00FB1370" w:rsidRPr="003C674E">
        <w:t xml:space="preserve"> </w:t>
      </w:r>
      <w:r w:rsidRPr="003C674E">
        <w:t>than</w:t>
      </w:r>
      <w:r w:rsidR="00FB1370" w:rsidRPr="003C674E">
        <w:t xml:space="preserve"> </w:t>
      </w:r>
      <w:r w:rsidRPr="003C674E">
        <w:t>for</w:t>
      </w:r>
      <w:r w:rsidR="00FB1370" w:rsidRPr="003C674E">
        <w:t xml:space="preserve"> </w:t>
      </w:r>
      <w:r w:rsidRPr="003C674E">
        <w:t>autohydrolysis</w:t>
      </w:r>
      <w:r w:rsidR="00FB1370" w:rsidRPr="003C674E">
        <w:t xml:space="preserve"> </w:t>
      </w:r>
      <w:r w:rsidRPr="003C674E">
        <w:t>alone</w:t>
      </w:r>
      <w:r w:rsidR="00C330BD" w:rsidRPr="003C674E">
        <w:fldChar w:fldCharType="begin"/>
      </w:r>
      <w:r w:rsidR="0091752C">
        <w:instrText xml:space="preserve"> ADDIN EN.CITE &lt;EndNote&gt;&lt;Cite ExcludeYear="1"&gt;&lt;Author&gt;Martín-Sampedro&lt;/Author&gt;&lt;Year&gt;2015&lt;/Year&gt;&lt;RecNum&gt;2835&lt;/RecNum&gt;&lt;DisplayText&gt;&lt;style face="superscript"&gt;50&lt;/style&gt;&lt;/DisplayText&gt;&lt;record&gt;&lt;rec-number&gt;2835&lt;/rec-number&gt;&lt;foreign-keys&gt;&lt;key app="EN" db-id="fzvsfp22pfsxe4exwe8v22s29axwpat2wttf" timestamp="1631804635"&gt;2835&lt;/key&gt;&lt;/foreign-keys&gt;&lt;ref-type name="Journal Article"&gt;17&lt;/ref-type&gt;&lt;contributors&gt;&lt;authors&gt;&lt;author&gt;Martín-Sampedro, Raquel&lt;/author&gt;&lt;author&gt;Fillat, Úrsula&lt;/author&gt;&lt;author&gt;Ibarra, David&lt;/author&gt;&lt;author&gt;Eugenio, María E.&lt;/author&gt;&lt;/authors&gt;&lt;/contributors&gt;&lt;titles&gt;&lt;title&gt;&lt;style face="normal" font="default" size="100%"&gt;Use of new endophytic fungi as pretreatment to enhance enzymatic saccharification of &lt;/style&gt;&lt;style face="italic" font="default" size="100%"&gt;Eucalyptus&lt;/style&gt;&lt;style face="normal" font="default" size="100%"&gt; &lt;/style&gt;&lt;style face="italic" font="default" size="100%"&gt;globulus&lt;/style&gt;&lt;/title&gt;&lt;secondary-title&gt;Bioresource Technology&lt;/secondary-title&gt;&lt;/titles&gt;&lt;periodical&gt;&lt;full-title&gt;Bioresource Technology&lt;/full-title&gt;&lt;/periodical&gt;&lt;pages&gt;383-390&lt;/pages&gt;&lt;volume&gt;196&lt;/volume&gt;&lt;keywords&gt;&lt;keyword&gt;Endophytes&lt;/keyword&gt;&lt;keyword&gt;Enzymatic saccharification&lt;/keyword&gt;&lt;keyword&gt;Ascomycetes&lt;/keyword&gt;&lt;keyword&gt;Dothideomycetes&lt;/keyword&gt;&lt;keyword&gt;Pretreatment&lt;/keyword&gt;&lt;/keywords&gt;&lt;dates&gt;&lt;year&gt;2015&lt;/year&gt;&lt;pub-dates&gt;&lt;date&gt;2015/11/01/&lt;/date&gt;&lt;/pub-dates&gt;&lt;/dates&gt;&lt;isbn&gt;0960-8524&lt;/isbn&gt;&lt;urls&gt;&lt;related-urls&gt;&lt;url&gt;https://www.sciencedirect.com/science/article/pii/S0960852415010597&lt;/url&gt;&lt;/related-urls&gt;&lt;/urls&gt;&lt;electronic-resource-num&gt;https://doi.org/10.1016/j.biortech.2015.07.088&lt;/electronic-resource-num&gt;&lt;/record&gt;&lt;/Cite&gt;&lt;/EndNote&gt;</w:instrText>
      </w:r>
      <w:r w:rsidR="00C330BD" w:rsidRPr="003C674E">
        <w:fldChar w:fldCharType="separate"/>
      </w:r>
      <w:r w:rsidR="0091752C" w:rsidRPr="0091752C">
        <w:rPr>
          <w:noProof/>
          <w:vertAlign w:val="superscript"/>
        </w:rPr>
        <w:t>50</w:t>
      </w:r>
      <w:r w:rsidR="00C330BD" w:rsidRPr="003C674E">
        <w:fldChar w:fldCharType="end"/>
      </w:r>
      <w:r w:rsidRPr="003C674E">
        <w:t>.</w:t>
      </w:r>
      <w:r w:rsidR="00FB1370" w:rsidRPr="003C674E">
        <w:t xml:space="preserve"> </w:t>
      </w:r>
      <w:r w:rsidRPr="003C674E">
        <w:t>Furthermore,</w:t>
      </w:r>
      <w:r w:rsidR="00FB1370" w:rsidRPr="003C674E">
        <w:t xml:space="preserve"> </w:t>
      </w:r>
      <w:r w:rsidRPr="003C674E">
        <w:t>cornstalk</w:t>
      </w:r>
      <w:r w:rsidR="00FB1370" w:rsidRPr="003C674E">
        <w:t xml:space="preserve"> </w:t>
      </w:r>
      <w:r w:rsidRPr="003C674E">
        <w:t>pretreated</w:t>
      </w:r>
      <w:r w:rsidR="00FB1370" w:rsidRPr="003C674E">
        <w:t xml:space="preserve"> </w:t>
      </w:r>
      <w:r w:rsidRPr="003C674E">
        <w:t>with</w:t>
      </w:r>
      <w:r w:rsidR="00FB1370" w:rsidRPr="003C674E">
        <w:t xml:space="preserve"> </w:t>
      </w:r>
      <w:r w:rsidRPr="003C674E">
        <w:t>a</w:t>
      </w:r>
      <w:r w:rsidR="00FB1370" w:rsidRPr="003C674E">
        <w:t xml:space="preserve"> </w:t>
      </w:r>
      <w:r w:rsidRPr="003C674E">
        <w:t>combination</w:t>
      </w:r>
      <w:r w:rsidR="00FB1370" w:rsidRPr="003C674E">
        <w:t xml:space="preserve"> </w:t>
      </w:r>
      <w:r w:rsidRPr="003C674E">
        <w:t>of</w:t>
      </w:r>
      <w:r w:rsidR="00FB1370" w:rsidRPr="003C674E">
        <w:t xml:space="preserve"> </w:t>
      </w:r>
      <w:r w:rsidRPr="003C674E">
        <w:t>WRF</w:t>
      </w:r>
      <w:r w:rsidR="00FB1370" w:rsidRPr="003C674E">
        <w:t xml:space="preserve"> </w:t>
      </w:r>
      <w:r w:rsidRPr="003C674E">
        <w:t>and</w:t>
      </w:r>
      <w:r w:rsidR="00FB1370" w:rsidRPr="003C674E">
        <w:t xml:space="preserve"> </w:t>
      </w:r>
      <w:r w:rsidRPr="003C674E">
        <w:t>alkali</w:t>
      </w:r>
      <w:r w:rsidR="00FB1370" w:rsidRPr="003C674E">
        <w:t xml:space="preserve"> </w:t>
      </w:r>
      <w:r w:rsidRPr="003C674E">
        <w:t>often</w:t>
      </w:r>
      <w:r w:rsidR="00FB1370" w:rsidRPr="003C674E">
        <w:t xml:space="preserve"> </w:t>
      </w:r>
      <w:r w:rsidRPr="003C674E">
        <w:t>is</w:t>
      </w:r>
      <w:r w:rsidR="00FB1370" w:rsidRPr="003C674E">
        <w:t xml:space="preserve"> </w:t>
      </w:r>
      <w:r w:rsidRPr="003C674E">
        <w:t>less</w:t>
      </w:r>
      <w:r w:rsidR="00FB1370" w:rsidRPr="003C674E">
        <w:t xml:space="preserve"> </w:t>
      </w:r>
      <w:r w:rsidRPr="003C674E">
        <w:t>recalcitrant</w:t>
      </w:r>
      <w:r w:rsidR="00FB1370" w:rsidRPr="003C674E">
        <w:t xml:space="preserve"> </w:t>
      </w:r>
      <w:r w:rsidRPr="003C674E">
        <w:t>than</w:t>
      </w:r>
      <w:r w:rsidR="00FB1370" w:rsidRPr="003C674E">
        <w:t xml:space="preserve"> </w:t>
      </w:r>
      <w:r w:rsidRPr="003C674E">
        <w:t>when</w:t>
      </w:r>
      <w:r w:rsidR="00FB1370" w:rsidRPr="003C674E">
        <w:t xml:space="preserve"> </w:t>
      </w:r>
      <w:r w:rsidRPr="003C674E">
        <w:t>single</w:t>
      </w:r>
      <w:r w:rsidR="00FB1370" w:rsidRPr="003C674E">
        <w:t xml:space="preserve"> </w:t>
      </w:r>
      <w:r w:rsidRPr="003C674E">
        <w:t>pretreatments</w:t>
      </w:r>
      <w:r w:rsidR="00FB1370" w:rsidRPr="003C674E">
        <w:t xml:space="preserve"> </w:t>
      </w:r>
      <w:r w:rsidRPr="003C674E">
        <w:t>are</w:t>
      </w:r>
      <w:r w:rsidR="00FB1370" w:rsidRPr="003C674E">
        <w:t xml:space="preserve"> </w:t>
      </w:r>
      <w:r w:rsidRPr="003C674E">
        <w:t>employed</w:t>
      </w:r>
      <w:r w:rsidR="00C330BD" w:rsidRPr="003C674E">
        <w:fldChar w:fldCharType="begin"/>
      </w:r>
      <w:r w:rsidR="0091752C">
        <w:instrText xml:space="preserve"> ADDIN EN.CITE &lt;EndNote&gt;&lt;Cite ExcludeYear="1"&gt;&lt;Author&gt;Yu&lt;/Author&gt;&lt;Year&gt;2010&lt;/Year&gt;&lt;RecNum&gt;2956&lt;/RecNum&gt;&lt;DisplayText&gt;&lt;style face="superscript"&gt;51&lt;/style&gt;&lt;/DisplayText&gt;&lt;record&gt;&lt;rec-number&gt;2956&lt;/rec-number&gt;&lt;foreign-keys&gt;&lt;key app="EN" db-id="fzvsfp22pfsxe4exwe8v22s29axwpat2wttf" timestamp="1664447929"&gt;2956&lt;/key&gt;&lt;/foreign-keys&gt;&lt;ref-type name="Journal Article"&gt;17&lt;/ref-type&gt;&lt;contributors&gt;&lt;authors&gt;&lt;author&gt;Yu, Hongbo&lt;/author&gt;&lt;author&gt;Du, Wanqing&lt;/author&gt;&lt;author&gt;Zhang, Ji&lt;/author&gt;&lt;author&gt;Ma, Fuying&lt;/author&gt;&lt;author&gt;Zhang, Xiaoyu&lt;/author&gt;&lt;author&gt;Zhong, Weixin&lt;/author&gt;&lt;/authors&gt;&lt;/contributors&gt;&lt;titles&gt;&lt;title&gt;Fungal treatment of cornstalks enhances the delignification and xylan loss during mild alkaline pretreatment and enzymatic digestibility of glucan&lt;/title&gt;&lt;secondary-title&gt;Bioresource Technology&lt;/secondary-title&gt;&lt;/titles&gt;&lt;periodical&gt;&lt;full-title&gt;Bioresource Technology&lt;/full-title&gt;&lt;/periodical&gt;&lt;pages&gt;6728-6734&lt;/pages&gt;&lt;volume&gt;101&lt;/volume&gt;&lt;number&gt;17&lt;/number&gt;&lt;keywords&gt;&lt;keyword&gt;Alkaline pretreatment&lt;/keyword&gt;&lt;keyword&gt;Glucan digestibility&lt;/keyword&gt;&lt;keyword&gt;Delignification&lt;/keyword&gt;&lt;keyword&gt;Xylan loss&lt;/keyword&gt;&lt;/keywords&gt;&lt;dates&gt;&lt;year&gt;2010&lt;/year&gt;&lt;pub-dates&gt;&lt;date&gt;2010/09/01/&lt;/date&gt;&lt;/pub-dates&gt;&lt;/dates&gt;&lt;isbn&gt;0960-8524&lt;/isbn&gt;&lt;urls&gt;&lt;related-urls&gt;&lt;url&gt;https://doi.org/10.1016/j.biortech.2010.03.119&lt;/url&gt;&lt;/related-urls&gt;&lt;/urls&gt;&lt;electronic-resource-num&gt;https://doi.org/10.1016/j.biortech.2010.03.119&lt;/electronic-resource-num&gt;&lt;/record&gt;&lt;/Cite&gt;&lt;/EndNote&gt;</w:instrText>
      </w:r>
      <w:r w:rsidR="00C330BD" w:rsidRPr="003C674E">
        <w:fldChar w:fldCharType="separate"/>
      </w:r>
      <w:r w:rsidR="0091752C" w:rsidRPr="0091752C">
        <w:rPr>
          <w:noProof/>
          <w:vertAlign w:val="superscript"/>
        </w:rPr>
        <w:t>51</w:t>
      </w:r>
      <w:r w:rsidR="00C330BD" w:rsidRPr="003C674E">
        <w:fldChar w:fldCharType="end"/>
      </w:r>
      <w:r w:rsidRPr="003C674E">
        <w:t>,</w:t>
      </w:r>
      <w:r w:rsidR="00FB1370" w:rsidRPr="003C674E">
        <w:t xml:space="preserve"> </w:t>
      </w:r>
      <w:r w:rsidRPr="003C674E">
        <w:t>indicating</w:t>
      </w:r>
      <w:r w:rsidR="00FB1370" w:rsidRPr="003C674E">
        <w:t xml:space="preserve"> </w:t>
      </w:r>
      <w:r w:rsidRPr="003C674E">
        <w:t>that</w:t>
      </w:r>
      <w:r w:rsidR="00FB1370" w:rsidRPr="003C674E">
        <w:t xml:space="preserve"> </w:t>
      </w:r>
      <w:r w:rsidRPr="003C674E">
        <w:t>these</w:t>
      </w:r>
      <w:r w:rsidR="00FB1370" w:rsidRPr="003C674E">
        <w:t xml:space="preserve"> </w:t>
      </w:r>
      <w:r w:rsidRPr="003C674E">
        <w:t>pretreatments</w:t>
      </w:r>
      <w:r w:rsidR="00FB1370" w:rsidRPr="003C674E">
        <w:t xml:space="preserve"> </w:t>
      </w:r>
      <w:r w:rsidRPr="003C674E">
        <w:t>can</w:t>
      </w:r>
      <w:r w:rsidR="00FB1370" w:rsidRPr="003C674E">
        <w:t xml:space="preserve"> </w:t>
      </w:r>
      <w:r w:rsidRPr="003C674E">
        <w:t>act</w:t>
      </w:r>
      <w:r w:rsidR="00FB1370" w:rsidRPr="003C674E">
        <w:t xml:space="preserve"> </w:t>
      </w:r>
      <w:r w:rsidRPr="003C674E">
        <w:t>synergistically</w:t>
      </w:r>
      <w:r w:rsidR="00FB1370" w:rsidRPr="003C674E">
        <w:t xml:space="preserve"> </w:t>
      </w:r>
      <w:r w:rsidRPr="003C674E">
        <w:t>when</w:t>
      </w:r>
      <w:r w:rsidR="00FB1370" w:rsidRPr="003C674E">
        <w:t xml:space="preserve"> </w:t>
      </w:r>
      <w:r w:rsidRPr="003C674E">
        <w:t>combined.</w:t>
      </w:r>
      <w:r w:rsidR="00FB1370" w:rsidRPr="003C674E">
        <w:t xml:space="preserve"> </w:t>
      </w:r>
      <w:r w:rsidRPr="003C674E">
        <w:t>As</w:t>
      </w:r>
      <w:r w:rsidR="00FB1370" w:rsidRPr="003C674E">
        <w:t xml:space="preserve"> </w:t>
      </w:r>
      <w:r w:rsidRPr="003C674E">
        <w:t>for</w:t>
      </w:r>
      <w:r w:rsidR="00FB1370" w:rsidRPr="003C674E">
        <w:t xml:space="preserve"> </w:t>
      </w:r>
      <w:r w:rsidRPr="003C674E">
        <w:t>the</w:t>
      </w:r>
      <w:r w:rsidR="00FB1370" w:rsidRPr="003C674E">
        <w:t xml:space="preserve"> </w:t>
      </w:r>
      <w:r w:rsidRPr="003C674E">
        <w:t>exclusive</w:t>
      </w:r>
      <w:r w:rsidR="00FB1370" w:rsidRPr="003C674E">
        <w:t xml:space="preserve"> </w:t>
      </w:r>
      <w:r w:rsidRPr="003C674E">
        <w:t>effect</w:t>
      </w:r>
      <w:r w:rsidR="00FB1370" w:rsidRPr="003C674E">
        <w:t xml:space="preserve"> </w:t>
      </w:r>
      <w:r w:rsidRPr="003C674E">
        <w:t>of</w:t>
      </w:r>
      <w:r w:rsidR="00FB1370" w:rsidRPr="003C674E">
        <w:t xml:space="preserve"> </w:t>
      </w:r>
      <w:r w:rsidRPr="003C674E">
        <w:t>biological</w:t>
      </w:r>
      <w:r w:rsidR="00FB1370" w:rsidRPr="003C674E">
        <w:t xml:space="preserve"> </w:t>
      </w:r>
      <w:r w:rsidRPr="003C674E">
        <w:t>pretreatment,</w:t>
      </w:r>
      <w:r w:rsidR="00FB1370" w:rsidRPr="003C674E">
        <w:t xml:space="preserve"> </w:t>
      </w:r>
      <w:r w:rsidRPr="003C674E">
        <w:t>our</w:t>
      </w:r>
      <w:r w:rsidR="00FB1370" w:rsidRPr="003C674E">
        <w:t xml:space="preserve"> </w:t>
      </w:r>
      <w:r w:rsidRPr="003C674E">
        <w:t>results</w:t>
      </w:r>
      <w:r w:rsidR="00FB1370" w:rsidRPr="003C674E">
        <w:t xml:space="preserve"> </w:t>
      </w:r>
      <w:r w:rsidRPr="003C674E">
        <w:t>are</w:t>
      </w:r>
      <w:r w:rsidR="00FB1370" w:rsidRPr="003C674E">
        <w:t xml:space="preserve"> </w:t>
      </w:r>
      <w:r w:rsidRPr="003C674E">
        <w:t>also</w:t>
      </w:r>
      <w:r w:rsidR="00FB1370" w:rsidRPr="003C674E">
        <w:t xml:space="preserve"> </w:t>
      </w:r>
      <w:r w:rsidRPr="003C674E">
        <w:t>supported</w:t>
      </w:r>
      <w:r w:rsidR="00FB1370" w:rsidRPr="003C674E">
        <w:t xml:space="preserve"> </w:t>
      </w:r>
      <w:r w:rsidRPr="003C674E">
        <w:t>by</w:t>
      </w:r>
      <w:r w:rsidR="00FB1370" w:rsidRPr="003C674E">
        <w:t xml:space="preserve"> </w:t>
      </w:r>
      <w:r w:rsidRPr="003C674E">
        <w:t>reports</w:t>
      </w:r>
      <w:r w:rsidR="00FB1370" w:rsidRPr="003C674E">
        <w:t xml:space="preserve"> </w:t>
      </w:r>
      <w:r w:rsidRPr="003C674E">
        <w:t>that</w:t>
      </w:r>
      <w:r w:rsidR="00FB1370" w:rsidRPr="003C674E">
        <w:t xml:space="preserve"> </w:t>
      </w:r>
      <w:r w:rsidRPr="003C674E">
        <w:t>the</w:t>
      </w:r>
      <w:r w:rsidR="00FB1370" w:rsidRPr="003C674E">
        <w:t xml:space="preserve"> </w:t>
      </w:r>
      <w:r w:rsidRPr="003C674E">
        <w:t>digestibility</w:t>
      </w:r>
      <w:r w:rsidR="00FB1370" w:rsidRPr="003C674E">
        <w:t xml:space="preserve"> </w:t>
      </w:r>
      <w:r w:rsidRPr="003C674E">
        <w:t>of</w:t>
      </w:r>
      <w:r w:rsidR="00FB1370" w:rsidRPr="003C674E">
        <w:t xml:space="preserve"> </w:t>
      </w:r>
      <w:r w:rsidRPr="003C674E">
        <w:rPr>
          <w:i/>
          <w:iCs/>
        </w:rPr>
        <w:t>E</w:t>
      </w:r>
      <w:r w:rsidRPr="003C674E">
        <w:t>.</w:t>
      </w:r>
      <w:r w:rsidR="00FB1370" w:rsidRPr="003C674E">
        <w:t xml:space="preserve"> </w:t>
      </w:r>
      <w:r w:rsidRPr="003C674E">
        <w:rPr>
          <w:i/>
          <w:iCs/>
        </w:rPr>
        <w:t>grandis</w:t>
      </w:r>
      <w:r w:rsidR="00FB1370" w:rsidRPr="003C674E">
        <w:t xml:space="preserve"> </w:t>
      </w:r>
      <w:r w:rsidRPr="003C674E">
        <w:t>is</w:t>
      </w:r>
      <w:r w:rsidR="00FB1370" w:rsidRPr="003C674E">
        <w:t xml:space="preserve"> </w:t>
      </w:r>
      <w:r w:rsidRPr="003C674E">
        <w:t>increased</w:t>
      </w:r>
      <w:r w:rsidR="00FB1370" w:rsidRPr="003C674E">
        <w:t xml:space="preserve"> </w:t>
      </w:r>
      <w:r w:rsidRPr="003C674E">
        <w:t>when</w:t>
      </w:r>
      <w:r w:rsidR="00FB1370" w:rsidRPr="003C674E">
        <w:t xml:space="preserve"> </w:t>
      </w:r>
      <w:r w:rsidRPr="003C674E">
        <w:t>its</w:t>
      </w:r>
      <w:r w:rsidR="00FB1370" w:rsidRPr="003C674E">
        <w:t xml:space="preserve"> </w:t>
      </w:r>
      <w:r w:rsidRPr="003C674E">
        <w:t>biomass</w:t>
      </w:r>
      <w:r w:rsidR="00FB1370" w:rsidRPr="003C674E">
        <w:t xml:space="preserve"> </w:t>
      </w:r>
      <w:r w:rsidRPr="003C674E">
        <w:t>is</w:t>
      </w:r>
      <w:r w:rsidR="00FB1370" w:rsidRPr="003C674E">
        <w:t xml:space="preserve"> </w:t>
      </w:r>
      <w:r w:rsidRPr="003C674E">
        <w:t>pretreated</w:t>
      </w:r>
      <w:r w:rsidR="00FB1370" w:rsidRPr="003C674E">
        <w:t xml:space="preserve"> </w:t>
      </w:r>
      <w:r w:rsidRPr="003C674E">
        <w:t>with</w:t>
      </w:r>
      <w:r w:rsidR="00FB1370" w:rsidRPr="003C674E">
        <w:t xml:space="preserve"> </w:t>
      </w:r>
      <w:r w:rsidRPr="003C674E">
        <w:t>WRF</w:t>
      </w:r>
      <w:r w:rsidR="00C330BD" w:rsidRPr="003C674E">
        <w:fldChar w:fldCharType="begin"/>
      </w:r>
      <w:r w:rsidR="0091752C">
        <w:instrText xml:space="preserve"> ADDIN EN.CITE &lt;EndNote&gt;&lt;Cite ExcludeYear="1"&gt;&lt;Author&gt;Castoldi&lt;/Author&gt;&lt;Year&gt;2014&lt;/Year&gt;&lt;RecNum&gt;1940&lt;/RecNum&gt;&lt;DisplayText&gt;&lt;style face="superscript"&gt;52&lt;/style&gt;&lt;/DisplayText&gt;&lt;record&gt;&lt;rec-number&gt;1940&lt;/rec-number&gt;&lt;foreign-keys&gt;&lt;key app="EN" db-id="fzvsfp22pfsxe4exwe8v22s29axwpat2wttf" timestamp="0"&gt;1940&lt;/key&gt;&lt;/foreign-keys&gt;&lt;ref-type name="Journal Article"&gt;17&lt;/ref-type&gt;&lt;contributors&gt;&lt;authors&gt;&lt;author&gt;Castoldi, Rafael&lt;/author&gt;&lt;author&gt;Bracht, Adelar&lt;/author&gt;&lt;author&gt;de Morais, Gutierrez Rodriguez&lt;/author&gt;&lt;author&gt;Baesso, Mauro Luciano&lt;/author&gt;&lt;author&gt;Correa, Rubia Carvalho Gomes&lt;/author&gt;&lt;author&gt;Peralta, Rosely Aparecida&lt;/author&gt;&lt;author&gt;Moreira, Regina de Fátima Peralta Muniz&lt;/author&gt;&lt;author&gt;Polizeli, Maria de Lourdes Teixeira de Moraes&lt;/author&gt;&lt;author&gt;de Souza, Cristina Giatti Marques&lt;/author&gt;&lt;author&gt;Peralta, Rosane Marina&lt;/author&gt;&lt;/authors&gt;&lt;/contributors&gt;&lt;titles&gt;&lt;title&gt;&lt;style face="normal" font="default" size="100%"&gt;Biological pretreatment of &lt;/style&gt;&lt;style face="italic" font="default" size="100%"&gt;Eucalyptus&lt;/style&gt;&lt;style face="normal" font="default" size="100%"&gt; &lt;/style&gt;&lt;style face="italic" font="default" size="100%"&gt;grandis&lt;/style&gt;&lt;style face="normal" font="default" size="100%"&gt; sawdust with white-rot fungi: Study of degradation patterns and saccharification kinetics&lt;/style&gt;&lt;/title&gt;&lt;secondary-title&gt;Chemical Engineering Journal&lt;/secondary-title&gt;&lt;/titles&gt;&lt;periodical&gt;&lt;full-title&gt;Chemical Engineering Journal&lt;/full-title&gt;&lt;/periodical&gt;&lt;pages&gt;240-246&lt;/pages&gt;&lt;volume&gt;258&lt;/volume&gt;&lt;keywords&gt;&lt;keyword&gt;sawdust&lt;/keyword&gt;&lt;keyword&gt;Ligninolytic fungi&lt;/keyword&gt;&lt;keyword&gt;Biological pretreatment&lt;/keyword&gt;&lt;keyword&gt;Enzymatic hydrolysis&lt;/keyword&gt;&lt;/keywords&gt;&lt;dates&gt;&lt;year&gt;2014&lt;/year&gt;&lt;pub-dates&gt;&lt;date&gt;2014/12/15/&lt;/date&gt;&lt;/pub-dates&gt;&lt;/dates&gt;&lt;isbn&gt;1385-8947&lt;/isbn&gt;&lt;urls&gt;&lt;related-urls&gt;&lt;url&gt;http://www.sciencedirect.com/science/article/pii/S1385894714009851&lt;/url&gt;&lt;/related-urls&gt;&lt;/urls&gt;&lt;electronic-resource-num&gt;https://doi.org/10.1016/j.cej.2014.07.090&lt;/electronic-resource-num&gt;&lt;/record&gt;&lt;/Cite&gt;&lt;/EndNote&gt;</w:instrText>
      </w:r>
      <w:r w:rsidR="00C330BD" w:rsidRPr="003C674E">
        <w:fldChar w:fldCharType="separate"/>
      </w:r>
      <w:r w:rsidR="0091752C" w:rsidRPr="0091752C">
        <w:rPr>
          <w:noProof/>
          <w:vertAlign w:val="superscript"/>
        </w:rPr>
        <w:t>52</w:t>
      </w:r>
      <w:r w:rsidR="00C330BD" w:rsidRPr="003C674E">
        <w:fldChar w:fldCharType="end"/>
      </w:r>
      <w:r w:rsidRPr="003C674E">
        <w:t>.</w:t>
      </w:r>
      <w:r w:rsidR="00FB1370" w:rsidRPr="003C674E">
        <w:t xml:space="preserve"> </w:t>
      </w:r>
      <w:r w:rsidRPr="003C674E">
        <w:t>However,</w:t>
      </w:r>
      <w:r w:rsidR="00FB1370" w:rsidRPr="003C674E">
        <w:t xml:space="preserve"> </w:t>
      </w:r>
      <w:r w:rsidRPr="003C674E">
        <w:t>for</w:t>
      </w:r>
      <w:r w:rsidR="00FB1370" w:rsidRPr="003C674E">
        <w:t xml:space="preserve"> </w:t>
      </w:r>
      <w:r w:rsidRPr="003C674E">
        <w:t>the</w:t>
      </w:r>
      <w:r w:rsidR="00FB1370" w:rsidRPr="003C674E">
        <w:t xml:space="preserve"> </w:t>
      </w:r>
      <w:r w:rsidRPr="003C674E">
        <w:t>alkaline</w:t>
      </w:r>
      <w:r w:rsidR="00FB1370" w:rsidRPr="003C674E">
        <w:t xml:space="preserve"> </w:t>
      </w:r>
      <w:r w:rsidRPr="003C674E">
        <w:t>pretreatment</w:t>
      </w:r>
      <w:r w:rsidR="00FB1370" w:rsidRPr="003C674E">
        <w:t xml:space="preserve"> </w:t>
      </w:r>
      <w:r w:rsidRPr="003C674E">
        <w:t>alone,</w:t>
      </w:r>
      <w:r w:rsidR="00FB1370" w:rsidRPr="003C674E">
        <w:t xml:space="preserve"> </w:t>
      </w:r>
      <w:r w:rsidRPr="003C674E">
        <w:t>most</w:t>
      </w:r>
      <w:r w:rsidR="00FB1370" w:rsidRPr="003C674E">
        <w:t xml:space="preserve"> </w:t>
      </w:r>
      <w:r w:rsidRPr="003C674E">
        <w:t>reports</w:t>
      </w:r>
      <w:r w:rsidR="00FB1370" w:rsidRPr="003C674E">
        <w:t xml:space="preserve"> </w:t>
      </w:r>
      <w:r w:rsidRPr="003C674E">
        <w:t>on</w:t>
      </w:r>
      <w:r w:rsidR="00FB1370" w:rsidRPr="003C674E">
        <w:t xml:space="preserve"> </w:t>
      </w:r>
      <w:r w:rsidRPr="003C674E">
        <w:t>eucalypts</w:t>
      </w:r>
      <w:r w:rsidR="00FB1370" w:rsidRPr="003C674E">
        <w:t xml:space="preserve"> </w:t>
      </w:r>
      <w:r w:rsidRPr="003C674E">
        <w:t>employ</w:t>
      </w:r>
      <w:r w:rsidR="00FB1370" w:rsidRPr="003C674E">
        <w:t xml:space="preserve"> </w:t>
      </w:r>
      <w:r w:rsidRPr="003C674E">
        <w:t>harsher</w:t>
      </w:r>
      <w:r w:rsidR="00FB1370" w:rsidRPr="003C674E">
        <w:t xml:space="preserve"> </w:t>
      </w:r>
      <w:r w:rsidRPr="003C674E">
        <w:t>alkaline</w:t>
      </w:r>
      <w:r w:rsidR="00FB1370" w:rsidRPr="003C674E">
        <w:t xml:space="preserve"> </w:t>
      </w:r>
      <w:r w:rsidRPr="003C674E">
        <w:t>solutions</w:t>
      </w:r>
      <w:r w:rsidR="00FB1370" w:rsidRPr="003C674E">
        <w:t xml:space="preserve"> </w:t>
      </w:r>
      <w:r w:rsidRPr="003C674E">
        <w:t>in</w:t>
      </w:r>
      <w:r w:rsidR="00FB1370" w:rsidRPr="003C674E">
        <w:t xml:space="preserve"> </w:t>
      </w:r>
      <w:r w:rsidRPr="003C674E">
        <w:t>combination</w:t>
      </w:r>
      <w:r w:rsidR="00FB1370" w:rsidRPr="003C674E">
        <w:t xml:space="preserve"> </w:t>
      </w:r>
      <w:r w:rsidRPr="003C674E">
        <w:t>with</w:t>
      </w:r>
      <w:r w:rsidR="00FB1370" w:rsidRPr="003C674E">
        <w:t xml:space="preserve"> </w:t>
      </w:r>
      <w:r w:rsidRPr="003C674E">
        <w:t>high</w:t>
      </w:r>
      <w:r w:rsidR="00FB1370" w:rsidRPr="003C674E">
        <w:t xml:space="preserve"> </w:t>
      </w:r>
      <w:r w:rsidRPr="003C674E">
        <w:t>temperatures</w:t>
      </w:r>
      <w:r w:rsidR="00C330BD" w:rsidRPr="003C674E">
        <w:fldChar w:fldCharType="begin"/>
      </w:r>
      <w:r w:rsidR="0091752C">
        <w:instrText xml:space="preserve"> ADDIN EN.CITE &lt;EndNote&gt;&lt;Cite ExcludeYear="1"&gt;&lt;Author&gt;Wang&lt;/Author&gt;&lt;Year&gt;2019&lt;/Year&gt;&lt;RecNum&gt;3094&lt;/RecNum&gt;&lt;DisplayText&gt;&lt;style face="superscript"&gt;53&lt;/style&gt;&lt;/DisplayText&gt;&lt;record&gt;&lt;rec-number&gt;3094&lt;/rec-number&gt;&lt;foreign-keys&gt;&lt;key app="EN" db-id="fzvsfp22pfsxe4exwe8v22s29axwpat2wttf" timestamp="1679661586"&gt;3094&lt;/key&gt;&lt;/foreign-keys&gt;&lt;ref-type name="Journal Article"&gt;17&lt;/ref-type&gt;&lt;contributors&gt;&lt;authors&gt;&lt;author&gt;Wang, Chenzhou&lt;/author&gt;&lt;author&gt;Yang, Jiyou&lt;/author&gt;&lt;author&gt;Wen, Jingyun&lt;/author&gt;&lt;author&gt;Bian, Jing&lt;/author&gt;&lt;author&gt;Li, Mingfei&lt;/author&gt;&lt;author&gt;Peng, Feng&lt;/author&gt;&lt;author&gt;Sun, Runcang&lt;/author&gt;&lt;/authors&gt;&lt;/contributors&gt;&lt;titles&gt;&lt;title&gt;&lt;style face="normal" font="default" size="100%"&gt;Structure and distribution changes of &lt;/style&gt;&lt;style face="italic" font="default" size="100%"&gt;Eucalyptus&lt;/style&gt;&lt;style face="normal" font="default" size="100%"&gt; hemicelluloses during hydrothermal and alkaline pretreatments&lt;/style&gt;&lt;/title&gt;&lt;secondary-title&gt;International Journal of Biological Macromolecules&lt;/secondary-title&gt;&lt;/titles&gt;&lt;periodical&gt;&lt;full-title&gt;International Journal of Biological Macromolecules&lt;/full-title&gt;&lt;/periodical&gt;&lt;pages&gt;514-521&lt;/pages&gt;&lt;volume&gt;133&lt;/volume&gt;&lt;keywords&gt;&lt;keyword&gt;Hydrothermal pretreatment&lt;/keyword&gt;&lt;keyword&gt;Alkaline pretreatment&lt;/keyword&gt;&lt;keyword&gt;Hemicelluloses&lt;/keyword&gt;&lt;keyword&gt;Structural characterization&lt;/keyword&gt;&lt;keyword&gt;Confocal Raman Microscopy&lt;/keyword&gt;&lt;/keywords&gt;&lt;dates&gt;&lt;year&gt;2019&lt;/year&gt;&lt;pub-dates&gt;&lt;date&gt;2019/07/15/&lt;/date&gt;&lt;/pub-dates&gt;&lt;/dates&gt;&lt;isbn&gt;0141-8130&lt;/isbn&gt;&lt;urls&gt;&lt;related-urls&gt;&lt;url&gt;https://www.sciencedirect.com/science/article/pii/S0141813018352024&lt;/url&gt;&lt;/related-urls&gt;&lt;/urls&gt;&lt;electronic-resource-num&gt;https://doi.org/10.1016/j.ijbiomac.2019.04.127&lt;/electronic-resource-num&gt;&lt;/record&gt;&lt;/Cite&gt;&lt;/EndNote&gt;</w:instrText>
      </w:r>
      <w:r w:rsidR="00C330BD" w:rsidRPr="003C674E">
        <w:fldChar w:fldCharType="separate"/>
      </w:r>
      <w:r w:rsidR="0091752C" w:rsidRPr="0091752C">
        <w:rPr>
          <w:noProof/>
          <w:vertAlign w:val="superscript"/>
        </w:rPr>
        <w:t>53</w:t>
      </w:r>
      <w:r w:rsidR="00C330BD" w:rsidRPr="003C674E">
        <w:fldChar w:fldCharType="end"/>
      </w:r>
      <w:r w:rsidRPr="003C674E">
        <w:t>,</w:t>
      </w:r>
      <w:r w:rsidR="00FB1370" w:rsidRPr="003C674E">
        <w:t xml:space="preserve"> </w:t>
      </w:r>
      <w:r w:rsidRPr="003C674E">
        <w:t>which</w:t>
      </w:r>
      <w:r w:rsidR="00FB1370" w:rsidRPr="003C674E">
        <w:t xml:space="preserve"> </w:t>
      </w:r>
      <w:r w:rsidRPr="003C674E">
        <w:t>have</w:t>
      </w:r>
      <w:r w:rsidR="00FB1370" w:rsidRPr="003C674E">
        <w:t xml:space="preserve"> </w:t>
      </w:r>
      <w:r w:rsidRPr="003C674E">
        <w:t>a</w:t>
      </w:r>
      <w:r w:rsidR="00FB1370" w:rsidRPr="003C674E">
        <w:t xml:space="preserve"> </w:t>
      </w:r>
      <w:r w:rsidRPr="003C674E">
        <w:t>more</w:t>
      </w:r>
      <w:r w:rsidR="00FB1370" w:rsidRPr="003C674E">
        <w:t xml:space="preserve"> </w:t>
      </w:r>
      <w:r w:rsidRPr="003C674E">
        <w:t>profound</w:t>
      </w:r>
      <w:r w:rsidR="00FB1370" w:rsidRPr="003C674E">
        <w:t xml:space="preserve"> </w:t>
      </w:r>
      <w:r w:rsidRPr="003C674E">
        <w:t>impact</w:t>
      </w:r>
      <w:r w:rsidR="00FB1370" w:rsidRPr="003C674E">
        <w:t xml:space="preserve"> </w:t>
      </w:r>
      <w:r w:rsidRPr="003C674E">
        <w:t>on</w:t>
      </w:r>
      <w:r w:rsidR="00FB1370" w:rsidRPr="003C674E">
        <w:t xml:space="preserve"> </w:t>
      </w:r>
      <w:r w:rsidRPr="003C674E">
        <w:t>wood</w:t>
      </w:r>
      <w:r w:rsidR="00FB1370" w:rsidRPr="003C674E">
        <w:t xml:space="preserve"> </w:t>
      </w:r>
      <w:r w:rsidRPr="003C674E">
        <w:t>composition</w:t>
      </w:r>
      <w:r w:rsidR="00FB1370" w:rsidRPr="003C674E">
        <w:t xml:space="preserve"> </w:t>
      </w:r>
      <w:r w:rsidRPr="003C674E">
        <w:t>and</w:t>
      </w:r>
      <w:r w:rsidR="00FB1370" w:rsidRPr="003C674E">
        <w:t xml:space="preserve"> </w:t>
      </w:r>
      <w:r w:rsidRPr="003C674E">
        <w:t>structure,</w:t>
      </w:r>
      <w:r w:rsidR="00FB1370" w:rsidRPr="003C674E">
        <w:t xml:space="preserve"> </w:t>
      </w:r>
      <w:r w:rsidRPr="003C674E">
        <w:t>leading</w:t>
      </w:r>
      <w:r w:rsidR="00FB1370" w:rsidRPr="003C674E">
        <w:t xml:space="preserve"> </w:t>
      </w:r>
      <w:r w:rsidRPr="003C674E">
        <w:t>to</w:t>
      </w:r>
      <w:r w:rsidR="00FB1370" w:rsidRPr="003C674E">
        <w:t xml:space="preserve"> </w:t>
      </w:r>
      <w:r w:rsidRPr="003C674E">
        <w:t>some</w:t>
      </w:r>
      <w:r w:rsidR="00FB1370" w:rsidRPr="003C674E">
        <w:t xml:space="preserve"> </w:t>
      </w:r>
      <w:r w:rsidRPr="003C674E">
        <w:t>loss</w:t>
      </w:r>
      <w:r w:rsidR="00FB1370" w:rsidRPr="003C674E">
        <w:t xml:space="preserve"> </w:t>
      </w:r>
      <w:r w:rsidRPr="003C674E">
        <w:t>or</w:t>
      </w:r>
      <w:r w:rsidR="00FB1370" w:rsidRPr="003C674E">
        <w:t xml:space="preserve"> </w:t>
      </w:r>
      <w:r w:rsidRPr="003C674E">
        <w:t>structural</w:t>
      </w:r>
      <w:r w:rsidR="00FB1370" w:rsidRPr="003C674E">
        <w:t xml:space="preserve"> </w:t>
      </w:r>
      <w:r w:rsidRPr="003C674E">
        <w:t>alteration</w:t>
      </w:r>
      <w:r w:rsidR="00FB1370" w:rsidRPr="003C674E">
        <w:t xml:space="preserve"> </w:t>
      </w:r>
      <w:r w:rsidRPr="003C674E">
        <w:t>of</w:t>
      </w:r>
      <w:r w:rsidR="00FB1370" w:rsidRPr="003C674E">
        <w:t xml:space="preserve"> </w:t>
      </w:r>
      <w:r w:rsidRPr="003C674E">
        <w:t>cellulose</w:t>
      </w:r>
      <w:r w:rsidR="00FB1370" w:rsidRPr="003C674E">
        <w:t xml:space="preserve"> </w:t>
      </w:r>
      <w:r w:rsidRPr="003C674E">
        <w:t>and</w:t>
      </w:r>
      <w:r w:rsidR="00FB1370" w:rsidRPr="003C674E">
        <w:t xml:space="preserve"> </w:t>
      </w:r>
      <w:r w:rsidRPr="003C674E">
        <w:t>hemicelluloses</w:t>
      </w:r>
      <w:r w:rsidR="00C330BD" w:rsidRPr="003C674E">
        <w:fldChar w:fldCharType="begin">
          <w:fldData xml:space="preserve">PEVuZE5vdGU+PENpdGU+PEF1dGhvcj5QYXJrPC9BdXRob3I+PFllYXI+MjAxMjwvWWVhcj48UmVj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</w:fldData>
        </w:fldChar>
      </w:r>
      <w:r w:rsidR="0091752C">
        <w:instrText xml:space="preserve"> ADDIN EN.CITE </w:instrText>
      </w:r>
      <w:r w:rsidR="0091752C">
        <w:fldChar w:fldCharType="begin">
          <w:fldData xml:space="preserve">PEVuZE5vdGU+PENpdGU+PEF1dGhvcj5QYXJrPC9BdXRob3I+PFllYXI+MjAxMjwvWWVhcj48UmVj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</w:fldData>
        </w:fldChar>
      </w:r>
      <w:r w:rsidR="0091752C">
        <w:instrText xml:space="preserve"> ADDIN EN.CITE.DATA </w:instrText>
      </w:r>
      <w:r w:rsidR="0091752C">
        <w:fldChar w:fldCharType="end"/>
      </w:r>
      <w:r w:rsidR="00C330BD" w:rsidRPr="003C674E">
        <w:fldChar w:fldCharType="separate"/>
      </w:r>
      <w:r w:rsidR="0091752C" w:rsidRPr="0091752C">
        <w:rPr>
          <w:noProof/>
          <w:vertAlign w:val="superscript"/>
        </w:rPr>
        <w:t>54-56</w:t>
      </w:r>
      <w:r w:rsidR="00C330BD" w:rsidRPr="003C674E">
        <w:fldChar w:fldCharType="end"/>
      </w:r>
      <w:r w:rsidRPr="003C674E">
        <w:t>.</w:t>
      </w:r>
      <w:r w:rsidR="00FB1370" w:rsidRPr="003C674E">
        <w:t xml:space="preserve"> </w:t>
      </w:r>
      <w:r w:rsidRPr="003C674E">
        <w:t>In</w:t>
      </w:r>
      <w:r w:rsidR="00FB1370" w:rsidRPr="003C674E">
        <w:t xml:space="preserve"> </w:t>
      </w:r>
      <w:r w:rsidRPr="003C674E">
        <w:t>addition,</w:t>
      </w:r>
      <w:r w:rsidR="00FB1370" w:rsidRPr="003C674E">
        <w:t xml:space="preserve"> </w:t>
      </w:r>
      <w:r w:rsidRPr="003C674E">
        <w:t>these</w:t>
      </w:r>
      <w:r w:rsidR="00FB1370" w:rsidRPr="003C674E">
        <w:t xml:space="preserve"> </w:t>
      </w:r>
      <w:r w:rsidRPr="003C674E">
        <w:t>approaches</w:t>
      </w:r>
      <w:r w:rsidR="00FB1370" w:rsidRPr="003C674E">
        <w:t xml:space="preserve"> </w:t>
      </w:r>
      <w:r w:rsidRPr="003C674E">
        <w:t>are</w:t>
      </w:r>
      <w:r w:rsidR="00FB1370" w:rsidRPr="003C674E">
        <w:t xml:space="preserve"> </w:t>
      </w:r>
      <w:r w:rsidRPr="003C674E">
        <w:t>also</w:t>
      </w:r>
      <w:r w:rsidR="00FB1370" w:rsidRPr="003C674E">
        <w:t xml:space="preserve"> </w:t>
      </w:r>
      <w:r w:rsidRPr="003C674E">
        <w:t>more</w:t>
      </w:r>
      <w:r w:rsidR="00FB1370" w:rsidRPr="003C674E">
        <w:t xml:space="preserve"> </w:t>
      </w:r>
      <w:r w:rsidRPr="003C674E">
        <w:t>costly</w:t>
      </w:r>
      <w:r w:rsidR="00FB1370" w:rsidRPr="003C674E">
        <w:t xml:space="preserve"> </w:t>
      </w:r>
      <w:r w:rsidRPr="003C674E">
        <w:t>and</w:t>
      </w:r>
      <w:r w:rsidR="00FB1370" w:rsidRPr="003C674E">
        <w:t xml:space="preserve"> </w:t>
      </w:r>
      <w:r w:rsidRPr="003C674E">
        <w:t>generate</w:t>
      </w:r>
      <w:r w:rsidR="00FB1370" w:rsidRPr="003C674E">
        <w:t xml:space="preserve"> </w:t>
      </w:r>
      <w:r w:rsidRPr="003C674E">
        <w:t>noxious</w:t>
      </w:r>
      <w:r w:rsidR="00FB1370" w:rsidRPr="003C674E">
        <w:t xml:space="preserve"> </w:t>
      </w:r>
      <w:r w:rsidRPr="003C674E">
        <w:t>and</w:t>
      </w:r>
      <w:r w:rsidR="00FB1370" w:rsidRPr="003C674E">
        <w:t xml:space="preserve"> </w:t>
      </w:r>
      <w:r w:rsidRPr="003C674E">
        <w:t>difficult</w:t>
      </w:r>
      <w:r w:rsidR="00FB1370" w:rsidRPr="003C674E">
        <w:t xml:space="preserve"> </w:t>
      </w:r>
      <w:r w:rsidRPr="003C674E">
        <w:t>to</w:t>
      </w:r>
      <w:r w:rsidR="00FB1370" w:rsidRPr="003C674E">
        <w:t xml:space="preserve"> </w:t>
      </w:r>
      <w:r w:rsidRPr="003C674E">
        <w:t>treat</w:t>
      </w:r>
      <w:r w:rsidR="00FB1370" w:rsidRPr="003C674E">
        <w:t xml:space="preserve"> </w:t>
      </w:r>
      <w:r w:rsidRPr="003C674E">
        <w:t>residual</w:t>
      </w:r>
      <w:r w:rsidR="00FB1370" w:rsidRPr="003C674E">
        <w:t xml:space="preserve"> </w:t>
      </w:r>
      <w:r w:rsidRPr="003C674E">
        <w:t>effluents,</w:t>
      </w:r>
      <w:r w:rsidR="00FB1370" w:rsidRPr="003C674E">
        <w:t xml:space="preserve"> </w:t>
      </w:r>
      <w:r w:rsidRPr="003C674E">
        <w:t>due</w:t>
      </w:r>
      <w:r w:rsidR="00FB1370" w:rsidRPr="003C674E">
        <w:t xml:space="preserve"> </w:t>
      </w:r>
      <w:r w:rsidRPr="003C674E">
        <w:t>to</w:t>
      </w:r>
      <w:r w:rsidR="00FB1370" w:rsidRPr="003C674E">
        <w:t xml:space="preserve"> </w:t>
      </w:r>
      <w:r w:rsidRPr="003C674E">
        <w:t>higher</w:t>
      </w:r>
      <w:r w:rsidR="00FB1370" w:rsidRPr="003C674E">
        <w:t xml:space="preserve"> </w:t>
      </w:r>
      <w:r w:rsidRPr="003C674E">
        <w:t>alkaline</w:t>
      </w:r>
      <w:r w:rsidR="00FB1370" w:rsidRPr="003C674E">
        <w:t xml:space="preserve"> </w:t>
      </w:r>
      <w:r w:rsidRPr="003C674E">
        <w:t>loadings.</w:t>
      </w:r>
      <w:r w:rsidR="00FB1370" w:rsidRPr="003C674E">
        <w:t xml:space="preserve"> </w:t>
      </w:r>
      <w:r w:rsidRPr="003C674E">
        <w:t>Conversely,</w:t>
      </w:r>
      <w:r w:rsidR="00FB1370" w:rsidRPr="003C674E">
        <w:t xml:space="preserve"> </w:t>
      </w:r>
      <w:r w:rsidRPr="003C674E">
        <w:t>in</w:t>
      </w:r>
      <w:r w:rsidR="00FB1370" w:rsidRPr="003C674E">
        <w:t xml:space="preserve"> </w:t>
      </w:r>
      <w:r w:rsidRPr="003C674E">
        <w:t>other</w:t>
      </w:r>
      <w:r w:rsidR="00FB1370" w:rsidRPr="003C674E">
        <w:t xml:space="preserve"> </w:t>
      </w:r>
      <w:r w:rsidR="007A6D9B" w:rsidRPr="003C674E">
        <w:t>types</w:t>
      </w:r>
      <w:r w:rsidR="00FB1370" w:rsidRPr="003C674E">
        <w:t xml:space="preserve"> </w:t>
      </w:r>
      <w:r w:rsidR="007A6D9B" w:rsidRPr="003C674E">
        <w:t>of</w:t>
      </w:r>
      <w:r w:rsidR="00FB1370" w:rsidRPr="003C674E">
        <w:t xml:space="preserve"> </w:t>
      </w:r>
      <w:r w:rsidRPr="003C674E">
        <w:t>lignocellulosic</w:t>
      </w:r>
      <w:r w:rsidR="00FB1370" w:rsidRPr="003C674E">
        <w:t xml:space="preserve"> </w:t>
      </w:r>
      <w:r w:rsidR="007A6D9B" w:rsidRPr="003C674E">
        <w:t>biomass</w:t>
      </w:r>
      <w:r w:rsidRPr="003C674E">
        <w:t>,</w:t>
      </w:r>
      <w:r w:rsidR="00FB1370" w:rsidRPr="003C674E">
        <w:t xml:space="preserve"> </w:t>
      </w:r>
      <w:r w:rsidRPr="003C674E">
        <w:t>such</w:t>
      </w:r>
      <w:r w:rsidR="00FB1370" w:rsidRPr="003C674E">
        <w:t xml:space="preserve"> </w:t>
      </w:r>
      <w:r w:rsidRPr="003C674E">
        <w:t>as</w:t>
      </w:r>
      <w:r w:rsidR="00FB1370" w:rsidRPr="003C674E">
        <w:t xml:space="preserve"> </w:t>
      </w:r>
      <w:r w:rsidRPr="003C674E">
        <w:t>switchgrass,</w:t>
      </w:r>
      <w:r w:rsidR="00FB1370" w:rsidRPr="003C674E">
        <w:t xml:space="preserve"> </w:t>
      </w:r>
      <w:r w:rsidRPr="003C674E">
        <w:t>it</w:t>
      </w:r>
      <w:r w:rsidR="00FB1370" w:rsidRPr="003C674E">
        <w:t xml:space="preserve"> </w:t>
      </w:r>
      <w:r w:rsidRPr="003C674E">
        <w:t>has</w:t>
      </w:r>
      <w:r w:rsidR="00FB1370" w:rsidRPr="003C674E">
        <w:t xml:space="preserve"> </w:t>
      </w:r>
      <w:r w:rsidRPr="003C674E">
        <w:t>been</w:t>
      </w:r>
      <w:r w:rsidR="00FB1370" w:rsidRPr="003C674E">
        <w:t xml:space="preserve"> </w:t>
      </w:r>
      <w:r w:rsidRPr="003C674E">
        <w:t>reported</w:t>
      </w:r>
      <w:r w:rsidR="00FB1370" w:rsidRPr="003C674E">
        <w:t xml:space="preserve"> </w:t>
      </w:r>
      <w:r w:rsidRPr="003C674E">
        <w:t>that</w:t>
      </w:r>
      <w:r w:rsidR="00FB1370" w:rsidRPr="003C674E">
        <w:t xml:space="preserve"> </w:t>
      </w:r>
      <w:r w:rsidRPr="003C674E">
        <w:t>milder</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are</w:t>
      </w:r>
      <w:r w:rsidR="00FB1370" w:rsidRPr="003C674E">
        <w:t xml:space="preserve"> </w:t>
      </w:r>
      <w:r w:rsidRPr="003C674E">
        <w:t>highly</w:t>
      </w:r>
      <w:r w:rsidR="00FB1370" w:rsidRPr="003C674E">
        <w:t xml:space="preserve"> </w:t>
      </w:r>
      <w:r w:rsidRPr="003C674E">
        <w:t>efficient,</w:t>
      </w:r>
      <w:r w:rsidR="00FB1370" w:rsidRPr="003C674E">
        <w:t xml:space="preserve"> </w:t>
      </w:r>
      <w:r w:rsidRPr="003C674E">
        <w:t>as</w:t>
      </w:r>
      <w:r w:rsidR="00FB1370" w:rsidRPr="003C674E">
        <w:t xml:space="preserve"> </w:t>
      </w:r>
      <w:r w:rsidRPr="003C674E">
        <w:t>they</w:t>
      </w:r>
      <w:r w:rsidR="00FB1370" w:rsidRPr="003C674E">
        <w:t xml:space="preserve"> </w:t>
      </w:r>
      <w:r w:rsidR="000547BE" w:rsidRPr="003C674E">
        <w:t>utilize</w:t>
      </w:r>
      <w:r w:rsidR="00FB1370" w:rsidRPr="003C674E">
        <w:t xml:space="preserve"> </w:t>
      </w:r>
      <w:r w:rsidRPr="003C674E">
        <w:t>lower</w:t>
      </w:r>
      <w:r w:rsidR="00FB1370" w:rsidRPr="003C674E">
        <w:t xml:space="preserve"> </w:t>
      </w:r>
      <w:r w:rsidRPr="003C674E">
        <w:t>alkali</w:t>
      </w:r>
      <w:r w:rsidR="00FB1370" w:rsidRPr="003C674E">
        <w:t xml:space="preserve"> </w:t>
      </w:r>
      <w:r w:rsidRPr="003C674E">
        <w:t>concentrations,</w:t>
      </w:r>
      <w:r w:rsidR="00FB1370" w:rsidRPr="003C674E">
        <w:t xml:space="preserve"> </w:t>
      </w:r>
      <w:r w:rsidRPr="003C674E">
        <w:t>have</w:t>
      </w:r>
      <w:r w:rsidR="00FB1370" w:rsidRPr="003C674E">
        <w:t xml:space="preserve"> </w:t>
      </w:r>
      <w:r w:rsidRPr="003C674E">
        <w:t>higher</w:t>
      </w:r>
      <w:r w:rsidR="00FB1370" w:rsidRPr="003C674E">
        <w:t xml:space="preserve"> </w:t>
      </w:r>
      <w:r w:rsidRPr="003C674E">
        <w:t>solid</w:t>
      </w:r>
      <w:r w:rsidR="00FB1370" w:rsidRPr="003C674E">
        <w:t xml:space="preserve"> </w:t>
      </w:r>
      <w:r w:rsidRPr="003C674E">
        <w:t>recovery</w:t>
      </w:r>
      <w:r w:rsidR="00FB1370" w:rsidRPr="003C674E">
        <w:t xml:space="preserve"> </w:t>
      </w:r>
      <w:r w:rsidRPr="003C674E">
        <w:t>percentages,</w:t>
      </w:r>
      <w:r w:rsidR="00FB1370" w:rsidRPr="003C674E">
        <w:t xml:space="preserve"> </w:t>
      </w:r>
      <w:r w:rsidRPr="003C674E">
        <w:t>while</w:t>
      </w:r>
      <w:r w:rsidR="00FB1370" w:rsidRPr="003C674E">
        <w:t xml:space="preserve"> </w:t>
      </w:r>
      <w:r w:rsidRPr="003C674E">
        <w:t>substantially</w:t>
      </w:r>
      <w:r w:rsidR="00FB1370" w:rsidRPr="003C674E">
        <w:t xml:space="preserve"> </w:t>
      </w:r>
      <w:r w:rsidR="00F15D67" w:rsidRPr="003C674E">
        <w:t xml:space="preserve">reducing </w:t>
      </w:r>
      <w:r w:rsidRPr="003C674E">
        <w:t>biomass</w:t>
      </w:r>
      <w:r w:rsidR="00F15D67" w:rsidRPr="003C674E">
        <w:t xml:space="preserve"> recalcitrance</w:t>
      </w:r>
      <w:r w:rsidR="00C330BD" w:rsidRPr="003C674E">
        <w:fldChar w:fldCharType="begin"/>
      </w:r>
      <w:r w:rsidR="0091752C">
        <w:instrText xml:space="preserve"> ADDIN EN.CITE &lt;EndNote&gt;&lt;Cite ExcludeYear="1"&gt;&lt;Author&gt;Sharma&lt;/Author&gt;&lt;Year&gt;2013&lt;/Year&gt;&lt;RecNum&gt;859&lt;/RecNum&gt;&lt;DisplayText&gt;&lt;style face="superscript"&gt;57&lt;/style&gt;&lt;/DisplayText&gt;&lt;record&gt;&lt;rec-number&gt;859&lt;/rec-number&gt;&lt;foreign-keys&gt;&lt;key app="EN" db-id="fzvsfp22pfsxe4exwe8v22s29axwpat2wttf" timestamp="1399112266"&gt;859&lt;/key&gt;&lt;/foreign-keys&gt;&lt;ref-type name="Journal Article"&gt;17&lt;/ref-type&gt;&lt;contributors&gt;&lt;authors&gt;&lt;author&gt;Sharma, Rajat&lt;/author&gt;&lt;author&gt;Palled, Vijaykumar&lt;/author&gt;&lt;author&gt;Sharma-Shivappa, RatnaR&lt;/author&gt;&lt;author&gt;Osborne, Jason&lt;/author&gt;&lt;/authors&gt;&lt;/contributors&gt;&lt;titles&gt;&lt;title&gt;Potential of potassium hydroxide pretreatment of switchgrass for fermentable sugar production&lt;/title&gt;&lt;secondary-title&gt;Applied Biochemistry and Biotechnology&lt;/secondary-title&gt;&lt;alt-title&gt;Appl Biochem Biotechnol&lt;/alt-title&gt;&lt;/titles&gt;&lt;periodical&gt;&lt;full-title&gt;Appl Biochem Biotechnol&lt;/full-title&gt;&lt;abbr-1&gt;Applied biochemistry and biotechnology&lt;/abbr-1&gt;&lt;/periodical&gt;&lt;alt-periodical&gt;&lt;full-title&gt;Appl Biochem Biotechnol&lt;/full-title&gt;&lt;abbr-1&gt;Applied biochemistry and biotechnology&lt;/abbr-1&gt;&lt;/alt-periodical&gt;&lt;pages&gt;761-772&lt;/pages&gt;&lt;volume&gt;169&lt;/volume&gt;&lt;number&gt;3&lt;/number&gt;&lt;keywords&gt;&lt;keyword&gt;Switchgrass&lt;/keyword&gt;&lt;keyword&gt;Lignocelluloses&lt;/keyword&gt;&lt;keyword&gt;KOH&lt;/keyword&gt;&lt;keyword&gt;Enzymatic hydrolysis&lt;/keyword&gt;&lt;keyword&gt;AIL&lt;/keyword&gt;&lt;keyword&gt;Fermentable sugars&lt;/keyword&gt;&lt;/keywords&gt;&lt;dates&gt;&lt;year&gt;2013&lt;/year&gt;&lt;pub-dates&gt;&lt;date&gt;2013/02/01&lt;/date&gt;&lt;/pub-dates&gt;&lt;/dates&gt;&lt;publisher&gt;Springer-Verlag&lt;/publisher&gt;&lt;isbn&gt;0273-2289&lt;/isbn&gt;&lt;urls&gt;&lt;related-urls&gt;&lt;url&gt;http://dx.doi.org/10.1007/s12010-012-0009-x&lt;/url&gt;&lt;/related-urls&gt;&lt;/urls&gt;&lt;electronic-resource-num&gt;https://doi.org/10.1007/s12010-012-0009-x&lt;/electronic-resource-num&gt;&lt;language&gt;English&lt;/language&gt;&lt;/record&gt;&lt;/Cite&gt;&lt;/EndNote&gt;</w:instrText>
      </w:r>
      <w:r w:rsidR="00C330BD" w:rsidRPr="003C674E">
        <w:fldChar w:fldCharType="separate"/>
      </w:r>
      <w:r w:rsidR="0091752C" w:rsidRPr="0091752C">
        <w:rPr>
          <w:noProof/>
          <w:vertAlign w:val="superscript"/>
        </w:rPr>
        <w:t>57</w:t>
      </w:r>
      <w:r w:rsidR="00C330BD" w:rsidRPr="003C674E">
        <w:fldChar w:fldCharType="end"/>
      </w:r>
      <w:r w:rsidRPr="003C674E">
        <w:t>.</w:t>
      </w:r>
    </w:p>
    <w:p w14:paraId="62CD50FF" w14:textId="77777777" w:rsidR="003C674E" w:rsidRPr="003C674E" w:rsidRDefault="003C674E" w:rsidP="005917FF">
      <w:pPr>
        <w:pStyle w:val="TAMainText"/>
      </w:pPr>
    </w:p>
    <w:p w14:paraId="1DA819F4" w14:textId="7AF2EB49" w:rsidR="00E63406" w:rsidRPr="003C674E" w:rsidRDefault="00E63406">
      <w:pPr>
        <w:spacing w:after="0"/>
        <w:jc w:val="left"/>
      </w:pPr>
      <w:r w:rsidRPr="003C674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63406" w:rsidRPr="003C674E" w14:paraId="08E6439C" w14:textId="77777777" w:rsidTr="00E63406">
        <w:trPr>
          <w:jc w:val="center"/>
        </w:trPr>
        <w:tc>
          <w:tcPr>
            <w:tcW w:w="9350" w:type="dxa"/>
          </w:tcPr>
          <w:p w14:paraId="2ADD5A84" w14:textId="66267DF9" w:rsidR="00E63406" w:rsidRPr="003C674E" w:rsidRDefault="00E63406" w:rsidP="00E63406">
            <w:pPr>
              <w:pStyle w:val="TAMainText"/>
              <w:ind w:firstLine="0"/>
              <w:jc w:val="center"/>
              <w:rPr>
                <w:lang w:val="en-US"/>
              </w:rPr>
            </w:pPr>
            <w:r w:rsidRPr="003C674E">
              <w:rPr>
                <w:noProof/>
              </w:rPr>
              <w:lastRenderedPageBreak/>
              <w:drawing>
                <wp:inline distT="0" distB="0" distL="0" distR="0" wp14:anchorId="6DBBAE31" wp14:editId="5EA9FCC7">
                  <wp:extent cx="5940044" cy="2640330"/>
                  <wp:effectExtent l="0" t="0" r="3810" b="7620"/>
                  <wp:docPr id="682417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750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044" cy="2640330"/>
                          </a:xfrm>
                          <a:prstGeom prst="rect">
                            <a:avLst/>
                          </a:prstGeom>
                        </pic:spPr>
                      </pic:pic>
                    </a:graphicData>
                  </a:graphic>
                </wp:inline>
              </w:drawing>
            </w:r>
          </w:p>
        </w:tc>
      </w:tr>
    </w:tbl>
    <w:p w14:paraId="1954B094" w14:textId="6529C932" w:rsidR="00733520" w:rsidRPr="003C674E" w:rsidRDefault="00E63406" w:rsidP="00733520">
      <w:pPr>
        <w:pStyle w:val="TAMainText"/>
        <w:ind w:firstLine="0"/>
      </w:pPr>
      <w:r w:rsidRPr="003C674E">
        <w:rPr>
          <w:b/>
          <w:bCs/>
        </w:rPr>
        <w:t>Figure</w:t>
      </w:r>
      <w:r w:rsidR="00FB1370" w:rsidRPr="003C674E">
        <w:rPr>
          <w:b/>
          <w:bCs/>
        </w:rPr>
        <w:t xml:space="preserve"> </w:t>
      </w:r>
      <w:r w:rsidRPr="003C674E">
        <w:rPr>
          <w:b/>
          <w:bCs/>
        </w:rPr>
        <w:t>2.</w:t>
      </w:r>
      <w:r w:rsidR="00FB1370" w:rsidRPr="003C674E">
        <w:t xml:space="preserve"> </w:t>
      </w:r>
      <w:r w:rsidR="00D47E37" w:rsidRPr="003C674E">
        <w:rPr>
          <w:i/>
          <w:iCs/>
        </w:rPr>
        <w:t>Eucalyptus</w:t>
      </w:r>
      <w:r w:rsidR="00D47E37" w:rsidRPr="003C674E">
        <w:t xml:space="preserve"> </w:t>
      </w:r>
      <w:r w:rsidR="00D47E37" w:rsidRPr="003C674E">
        <w:rPr>
          <w:i/>
          <w:iCs/>
        </w:rPr>
        <w:t>globulus</w:t>
      </w:r>
      <w:r w:rsidR="00D47E37" w:rsidRPr="003C674E">
        <w:t xml:space="preserve"> and </w:t>
      </w:r>
      <w:r w:rsidR="00D47E37" w:rsidRPr="003C674E">
        <w:rPr>
          <w:i/>
          <w:iCs/>
        </w:rPr>
        <w:t>E</w:t>
      </w:r>
      <w:r w:rsidR="00D47E37" w:rsidRPr="003C674E">
        <w:t xml:space="preserve">. </w:t>
      </w:r>
      <w:r w:rsidR="00D47E37" w:rsidRPr="003C674E">
        <w:rPr>
          <w:i/>
          <w:iCs/>
        </w:rPr>
        <w:t>nitens</w:t>
      </w:r>
      <w:r w:rsidR="00D47E37" w:rsidRPr="003C674E">
        <w:t xml:space="preserve"> biomass d</w:t>
      </w:r>
      <w:r w:rsidRPr="003C674E">
        <w:t>igestibility.</w:t>
      </w:r>
      <w:r w:rsidR="00FB1370" w:rsidRPr="003C674E">
        <w:t xml:space="preserve"> </w:t>
      </w:r>
      <w:r w:rsidR="00D47E37" w:rsidRPr="003C674E">
        <w:t>Values represent m</w:t>
      </w:r>
      <w:r w:rsidRPr="003C674E">
        <w:t>ean</w:t>
      </w:r>
      <w:r w:rsidR="00FB1370" w:rsidRPr="003C674E">
        <w:t xml:space="preserve"> </w:t>
      </w:r>
      <w:r w:rsidRPr="003C674E">
        <w:t>nmol</w:t>
      </w:r>
      <w:r w:rsidR="00FB1370" w:rsidRPr="003C674E">
        <w:t xml:space="preserve"> </w:t>
      </w:r>
      <w:r w:rsidRPr="003C674E">
        <w:t>of</w:t>
      </w:r>
      <w:r w:rsidR="00FB1370" w:rsidRPr="003C674E">
        <w:t xml:space="preserve"> </w:t>
      </w:r>
      <w:r w:rsidRPr="003C674E">
        <w:t>reducing</w:t>
      </w:r>
      <w:r w:rsidR="00FB1370" w:rsidRPr="003C674E">
        <w:t xml:space="preserve"> </w:t>
      </w:r>
      <w:r w:rsidRPr="003C674E">
        <w:t>sugar</w:t>
      </w:r>
      <w:r w:rsidR="00FB1370" w:rsidRPr="003C674E">
        <w:t xml:space="preserve"> </w:t>
      </w:r>
      <w:r w:rsidRPr="003C674E">
        <w:t>released</w:t>
      </w:r>
      <w:r w:rsidR="00FB1370" w:rsidRPr="003C674E">
        <w:t xml:space="preserve"> </w:t>
      </w:r>
      <w:r w:rsidRPr="003C674E">
        <w:t>per</w:t>
      </w:r>
      <w:r w:rsidR="00FB1370" w:rsidRPr="003C674E">
        <w:t xml:space="preserve"> </w:t>
      </w:r>
      <w:r w:rsidRPr="003C674E">
        <w:t>mg</w:t>
      </w:r>
      <w:r w:rsidR="00FB1370" w:rsidRPr="003C674E">
        <w:t xml:space="preserve"> </w:t>
      </w:r>
      <w:r w:rsidRPr="003C674E">
        <w:t>of</w:t>
      </w:r>
      <w:r w:rsidR="00FB1370" w:rsidRPr="003C674E">
        <w:t xml:space="preserve"> </w:t>
      </w:r>
      <w:r w:rsidRPr="003C674E">
        <w:t>biomass</w:t>
      </w:r>
      <w:r w:rsidR="00FB1370" w:rsidRPr="003C674E">
        <w:t xml:space="preserve"> </w:t>
      </w:r>
      <w:r w:rsidRPr="003C674E">
        <w:t>dry</w:t>
      </w:r>
      <w:r w:rsidR="00FB1370" w:rsidRPr="003C674E">
        <w:t xml:space="preserve"> </w:t>
      </w:r>
      <w:r w:rsidRPr="003C674E">
        <w:t>weight</w:t>
      </w:r>
      <w:r w:rsidR="00FB1370" w:rsidRPr="003C674E">
        <w:t xml:space="preserve"> </w:t>
      </w:r>
      <w:r w:rsidRPr="003C674E">
        <w:t>(nmol</w:t>
      </w:r>
      <w:r w:rsidR="00FB1370" w:rsidRPr="003C674E">
        <w:t xml:space="preserve"> </w:t>
      </w:r>
      <w:proofErr w:type="gramStart"/>
      <w:r w:rsidRPr="003C674E">
        <w:t>mg</w:t>
      </w:r>
      <w:r w:rsidRPr="003C674E">
        <w:rPr>
          <w:vertAlign w:val="superscript"/>
        </w:rPr>
        <w:t>-1</w:t>
      </w:r>
      <w:proofErr w:type="gramEnd"/>
      <w:r w:rsidRPr="003C674E">
        <w:t>)</w:t>
      </w:r>
      <w:r w:rsidR="00FB1370" w:rsidRPr="003C674E">
        <w:t xml:space="preserve"> </w:t>
      </w:r>
      <w:r w:rsidRPr="003C674E">
        <w:t>after</w:t>
      </w:r>
      <w:r w:rsidR="00FB1370" w:rsidRPr="003C674E">
        <w:t xml:space="preserve"> </w:t>
      </w:r>
      <w:r w:rsidRPr="003C674E">
        <w:t>8</w:t>
      </w:r>
      <w:r w:rsidR="006E6601" w:rsidRPr="003C674E">
        <w:t>h</w:t>
      </w:r>
      <w:r w:rsidR="00FB1370" w:rsidRPr="003C674E">
        <w:t xml:space="preserve"> </w:t>
      </w:r>
      <w:r w:rsidRPr="003C674E">
        <w:t>incubation</w:t>
      </w:r>
      <w:r w:rsidR="00FB1370" w:rsidRPr="003C674E">
        <w:t xml:space="preserve"> </w:t>
      </w:r>
      <w:r w:rsidRPr="003C674E">
        <w:t>in</w:t>
      </w:r>
      <w:r w:rsidR="00FB1370" w:rsidRPr="003C674E">
        <w:t xml:space="preserve"> </w:t>
      </w:r>
      <w:r w:rsidRPr="003C674E">
        <w:t>a</w:t>
      </w:r>
      <w:r w:rsidR="00FB1370" w:rsidRPr="003C674E">
        <w:t xml:space="preserve"> </w:t>
      </w:r>
      <w:r w:rsidRPr="003C674E">
        <w:t>hydrolytic</w:t>
      </w:r>
      <w:r w:rsidR="00FB1370" w:rsidRPr="003C674E">
        <w:t xml:space="preserve"> </w:t>
      </w:r>
      <w:r w:rsidRPr="003C674E">
        <w:t>enzyme</w:t>
      </w:r>
      <w:r w:rsidR="00FB1370" w:rsidRPr="003C674E">
        <w:t xml:space="preserve"> </w:t>
      </w:r>
      <w:r w:rsidRPr="003C674E">
        <w:t>mixture.</w:t>
      </w:r>
      <w:r w:rsidR="00FB1370" w:rsidRPr="003C674E">
        <w:t xml:space="preserve"> </w:t>
      </w:r>
      <w:r w:rsidR="00D47E37" w:rsidRPr="003C674E">
        <w:t xml:space="preserve">Abbreviations: AIR, non-pretreated alcohol insoluble residues; AIK, alcohol insoluble residues pretreated with </w:t>
      </w:r>
      <w:r w:rsidR="004F7342" w:rsidRPr="003C674E">
        <w:t>mild alkali (0.1 M NaOH; 24</w:t>
      </w:r>
      <w:r w:rsidR="00297341">
        <w:t>h;</w:t>
      </w:r>
      <w:r w:rsidR="004F7342" w:rsidRPr="003C674E">
        <w:t xml:space="preserve"> 21 °C);</w:t>
      </w:r>
      <w:r w:rsidR="00D47E37" w:rsidRPr="003C674E">
        <w:t xml:space="preserve"> </w:t>
      </w:r>
      <w:r w:rsidR="004F7342" w:rsidRPr="003C674E">
        <w:t xml:space="preserve">WRF, white-rot fungi; GAN, </w:t>
      </w:r>
      <w:r w:rsidR="004F7342" w:rsidRPr="003C674E">
        <w:rPr>
          <w:i/>
          <w:iCs/>
        </w:rPr>
        <w:t>Ganoderma</w:t>
      </w:r>
      <w:r w:rsidR="004F7342" w:rsidRPr="003C674E">
        <w:t xml:space="preserve"> </w:t>
      </w:r>
      <w:r w:rsidR="004F7342" w:rsidRPr="003C674E">
        <w:rPr>
          <w:i/>
          <w:iCs/>
        </w:rPr>
        <w:t>lucidum</w:t>
      </w:r>
      <w:r w:rsidR="004F7342" w:rsidRPr="003C674E">
        <w:t xml:space="preserve">; PLE, </w:t>
      </w:r>
      <w:r w:rsidR="004F7342" w:rsidRPr="003C674E">
        <w:rPr>
          <w:i/>
          <w:iCs/>
        </w:rPr>
        <w:t>Pleurotus</w:t>
      </w:r>
      <w:r w:rsidR="004F7342" w:rsidRPr="003C674E">
        <w:t xml:space="preserve"> </w:t>
      </w:r>
      <w:r w:rsidR="004F7342" w:rsidRPr="003C674E">
        <w:rPr>
          <w:i/>
          <w:iCs/>
        </w:rPr>
        <w:t>ostreatus</w:t>
      </w:r>
      <w:r w:rsidR="004F7342" w:rsidRPr="003C674E">
        <w:t xml:space="preserve">; TRA, </w:t>
      </w:r>
      <w:r w:rsidR="004F7342" w:rsidRPr="003C674E">
        <w:rPr>
          <w:i/>
          <w:iCs/>
        </w:rPr>
        <w:t>Trametes</w:t>
      </w:r>
      <w:r w:rsidR="004F7342" w:rsidRPr="003C674E">
        <w:t xml:space="preserve"> </w:t>
      </w:r>
      <w:r w:rsidR="004F7342" w:rsidRPr="003C674E">
        <w:rPr>
          <w:i/>
          <w:iCs/>
        </w:rPr>
        <w:t>versicolor</w:t>
      </w:r>
      <w:r w:rsidR="004F7342" w:rsidRPr="003C674E">
        <w:t>; NF, samples incubated without any fungi</w:t>
      </w:r>
      <w:r w:rsidR="00733520" w:rsidRPr="003C674E">
        <w:t>.</w:t>
      </w:r>
      <w:r w:rsidR="008D3B98" w:rsidRPr="003C674E">
        <w:t xml:space="preserve"> Significant differences (</w:t>
      </w:r>
      <w:r w:rsidR="008D3B98" w:rsidRPr="003C674E">
        <w:rPr>
          <w:i/>
          <w:iCs/>
        </w:rPr>
        <w:t>P</w:t>
      </w:r>
      <w:r w:rsidR="008D3B98" w:rsidRPr="003C674E">
        <w:t xml:space="preserve">≤0.05) in relation to the controls (AIR or NF; striped </w:t>
      </w:r>
      <w:proofErr w:type="spellStart"/>
      <w:r w:rsidR="008D3B98" w:rsidRPr="003C674E">
        <w:t>bars</w:t>
      </w:r>
      <w:proofErr w:type="spellEnd"/>
      <w:r w:rsidR="008D3B98" w:rsidRPr="003C674E">
        <w:t>) are marked with a "*". Error bars represent the standard error of the sample replicates.</w:t>
      </w:r>
    </w:p>
    <w:p w14:paraId="31CCB701" w14:textId="77777777" w:rsidR="00E63406" w:rsidRPr="003C674E" w:rsidRDefault="00E63406" w:rsidP="004F7342">
      <w:pPr>
        <w:pStyle w:val="TAMainText"/>
      </w:pPr>
    </w:p>
    <w:p w14:paraId="236EB101" w14:textId="77777777" w:rsidR="00D47E37" w:rsidRPr="003C674E" w:rsidRDefault="00D47E37" w:rsidP="004F7342">
      <w:pPr>
        <w:pStyle w:val="TAMainText"/>
      </w:pPr>
    </w:p>
    <w:p w14:paraId="5EDB96F9" w14:textId="293BC8D1" w:rsidR="00E63406" w:rsidRPr="003C674E" w:rsidRDefault="00E63406">
      <w:pPr>
        <w:spacing w:after="0"/>
        <w:jc w:val="left"/>
      </w:pPr>
      <w:r w:rsidRPr="003C674E">
        <w:br w:type="page"/>
      </w:r>
    </w:p>
    <w:p w14:paraId="5A95F67F" w14:textId="6462B709" w:rsidR="005917FF" w:rsidRPr="003C674E" w:rsidRDefault="005917FF" w:rsidP="00C3196D">
      <w:pPr>
        <w:pStyle w:val="2heading"/>
        <w:rPr>
          <w:lang w:val="en-US"/>
        </w:rPr>
      </w:pPr>
      <w:bookmarkStart w:id="10" w:name="_Hlk132298974"/>
      <w:r w:rsidRPr="003C674E">
        <w:rPr>
          <w:lang w:val="en-US"/>
        </w:rPr>
        <w:lastRenderedPageBreak/>
        <w:t>Pretreatment</w:t>
      </w:r>
      <w:r w:rsidR="00FB1370" w:rsidRPr="003C674E">
        <w:rPr>
          <w:lang w:val="en-US"/>
        </w:rPr>
        <w:t xml:space="preserve"> </w:t>
      </w:r>
      <w:r w:rsidRPr="003C674E">
        <w:rPr>
          <w:lang w:val="en-US"/>
        </w:rPr>
        <w:t>effects</w:t>
      </w:r>
      <w:r w:rsidR="00FB1370" w:rsidRPr="003C674E">
        <w:rPr>
          <w:lang w:val="en-US"/>
        </w:rPr>
        <w:t xml:space="preserve"> </w:t>
      </w:r>
      <w:r w:rsidRPr="003C674E">
        <w:rPr>
          <w:lang w:val="en-US"/>
        </w:rPr>
        <w:t>on</w:t>
      </w:r>
      <w:r w:rsidR="00FB1370" w:rsidRPr="003C674E">
        <w:rPr>
          <w:lang w:val="en-US"/>
        </w:rPr>
        <w:t xml:space="preserve"> </w:t>
      </w:r>
      <w:r w:rsidRPr="003C674E">
        <w:rPr>
          <w:lang w:val="en-US"/>
        </w:rPr>
        <w:t>the</w:t>
      </w:r>
      <w:r w:rsidR="00FB1370" w:rsidRPr="003C674E">
        <w:rPr>
          <w:lang w:val="en-US"/>
        </w:rPr>
        <w:t xml:space="preserve"> </w:t>
      </w:r>
      <w:r w:rsidRPr="003C674E">
        <w:rPr>
          <w:lang w:val="en-US"/>
        </w:rPr>
        <w:t>composition</w:t>
      </w:r>
      <w:r w:rsidR="00FB1370" w:rsidRPr="003C674E">
        <w:rPr>
          <w:lang w:val="en-US"/>
        </w:rPr>
        <w:t xml:space="preserve"> </w:t>
      </w:r>
      <w:r w:rsidRPr="003C674E">
        <w:rPr>
          <w:lang w:val="en-US"/>
        </w:rPr>
        <w:t>of</w:t>
      </w:r>
      <w:r w:rsidR="00FB1370" w:rsidRPr="003C674E">
        <w:rPr>
          <w:lang w:val="en-US"/>
        </w:rPr>
        <w:t xml:space="preserve"> </w:t>
      </w:r>
      <w:r w:rsidRPr="003C674E">
        <w:rPr>
          <w:i/>
          <w:lang w:val="en-US"/>
        </w:rPr>
        <w:t>Eucalyptus</w:t>
      </w:r>
      <w:r w:rsidR="00FB1370" w:rsidRPr="003C674E">
        <w:rPr>
          <w:lang w:val="en-US"/>
        </w:rPr>
        <w:t xml:space="preserve"> </w:t>
      </w:r>
      <w:r w:rsidRPr="003C674E">
        <w:rPr>
          <w:lang w:val="en-US"/>
        </w:rPr>
        <w:t>biomass</w:t>
      </w:r>
    </w:p>
    <w:bookmarkEnd w:id="10"/>
    <w:p w14:paraId="461E3BA1" w14:textId="77777777" w:rsidR="005917FF" w:rsidRPr="003C674E" w:rsidRDefault="005917FF" w:rsidP="005917FF">
      <w:pPr>
        <w:pStyle w:val="TAMainText"/>
      </w:pPr>
    </w:p>
    <w:p w14:paraId="10E272FF" w14:textId="385608A1" w:rsidR="005917FF" w:rsidRPr="003C674E" w:rsidRDefault="005917FF" w:rsidP="005917FF">
      <w:pPr>
        <w:pStyle w:val="TAMainText"/>
      </w:pPr>
      <w:r w:rsidRPr="003C674E">
        <w:t>The</w:t>
      </w:r>
      <w:r w:rsidR="00FB1370" w:rsidRPr="003C674E">
        <w:t xml:space="preserve"> </w:t>
      </w:r>
      <w:r w:rsidRPr="003C674E">
        <w:t>variation</w:t>
      </w:r>
      <w:r w:rsidR="00FB1370" w:rsidRPr="003C674E">
        <w:t xml:space="preserve"> </w:t>
      </w:r>
      <w:r w:rsidRPr="003C674E">
        <w:t>observed</w:t>
      </w:r>
      <w:r w:rsidR="00FB1370" w:rsidRPr="003C674E">
        <w:t xml:space="preserve"> </w:t>
      </w:r>
      <w:r w:rsidRPr="003C674E">
        <w:t>in</w:t>
      </w:r>
      <w:r w:rsidR="00FB1370" w:rsidRPr="003C674E">
        <w:t xml:space="preserve"> </w:t>
      </w:r>
      <w:r w:rsidRPr="003C674E">
        <w:t>digestibility</w:t>
      </w:r>
      <w:r w:rsidR="00FB1370" w:rsidRPr="003C674E">
        <w:t xml:space="preserve"> </w:t>
      </w:r>
      <w:r w:rsidRPr="003C674E">
        <w:t>is</w:t>
      </w:r>
      <w:r w:rsidR="00FB1370" w:rsidRPr="003C674E">
        <w:t xml:space="preserve"> </w:t>
      </w:r>
      <w:r w:rsidRPr="003C674E">
        <w:t>likely</w:t>
      </w:r>
      <w:r w:rsidR="00FB1370" w:rsidRPr="003C674E">
        <w:t xml:space="preserve"> </w:t>
      </w:r>
      <w:r w:rsidRPr="003C674E">
        <w:t>to</w:t>
      </w:r>
      <w:r w:rsidR="00FB1370" w:rsidRPr="003C674E">
        <w:t xml:space="preserve"> </w:t>
      </w:r>
      <w:r w:rsidRPr="003C674E">
        <w:t>be</w:t>
      </w:r>
      <w:r w:rsidR="00FB1370" w:rsidRPr="003C674E">
        <w:t xml:space="preserve"> </w:t>
      </w:r>
      <w:r w:rsidRPr="003C674E">
        <w:t>a</w:t>
      </w:r>
      <w:r w:rsidR="00FB1370" w:rsidRPr="003C674E">
        <w:t xml:space="preserve"> </w:t>
      </w:r>
      <w:r w:rsidRPr="003C674E">
        <w:t>consequence</w:t>
      </w:r>
      <w:r w:rsidR="00FB1370" w:rsidRPr="003C674E">
        <w:t xml:space="preserve"> </w:t>
      </w:r>
      <w:r w:rsidRPr="003C674E">
        <w:t>of</w:t>
      </w:r>
      <w:r w:rsidR="00FB1370" w:rsidRPr="003C674E">
        <w:t xml:space="preserve"> </w:t>
      </w:r>
      <w:r w:rsidRPr="003C674E">
        <w:t>compositional</w:t>
      </w:r>
      <w:r w:rsidR="00FB1370" w:rsidRPr="003C674E">
        <w:t xml:space="preserve"> </w:t>
      </w:r>
      <w:r w:rsidRPr="003C674E">
        <w:t>differences</w:t>
      </w:r>
      <w:r w:rsidR="00FB1370" w:rsidRPr="003C674E">
        <w:t xml:space="preserve"> </w:t>
      </w:r>
      <w:r w:rsidRPr="003C674E">
        <w:t>between</w:t>
      </w:r>
      <w:r w:rsidR="00FB1370" w:rsidRPr="003C674E">
        <w:t xml:space="preserve"> </w:t>
      </w:r>
      <w:r w:rsidRPr="003C674E">
        <w:t>the</w:t>
      </w:r>
      <w:r w:rsidR="00FB1370" w:rsidRPr="003C674E">
        <w:t xml:space="preserve"> </w:t>
      </w:r>
      <w:r w:rsidRPr="003C674E">
        <w:t>eucalypt</w:t>
      </w:r>
      <w:r w:rsidR="00FB1370" w:rsidRPr="003C674E">
        <w:t xml:space="preserve"> </w:t>
      </w:r>
      <w:r w:rsidRPr="003C674E">
        <w:t>woods</w:t>
      </w:r>
      <w:r w:rsidR="00FB1370" w:rsidRPr="003C674E">
        <w:t xml:space="preserve"> </w:t>
      </w:r>
      <w:r w:rsidRPr="003C674E">
        <w:t>being</w:t>
      </w:r>
      <w:r w:rsidR="00FB1370" w:rsidRPr="003C674E">
        <w:t xml:space="preserve"> </w:t>
      </w:r>
      <w:r w:rsidRPr="003C674E">
        <w:t>tested,</w:t>
      </w:r>
      <w:r w:rsidR="00FB1370" w:rsidRPr="003C674E">
        <w:t xml:space="preserve"> </w:t>
      </w:r>
      <w:r w:rsidRPr="003C674E">
        <w:t>and</w:t>
      </w:r>
      <w:r w:rsidR="00FB1370" w:rsidRPr="003C674E">
        <w:t xml:space="preserve"> </w:t>
      </w:r>
      <w:r w:rsidRPr="003C674E">
        <w:t>the</w:t>
      </w:r>
      <w:r w:rsidR="00FB1370" w:rsidRPr="003C674E">
        <w:t xml:space="preserve"> </w:t>
      </w:r>
      <w:r w:rsidRPr="003C674E">
        <w:t>different</w:t>
      </w:r>
      <w:r w:rsidR="00FB1370" w:rsidRPr="003C674E">
        <w:t xml:space="preserve"> </w:t>
      </w:r>
      <w:r w:rsidRPr="003C674E">
        <w:t>modes</w:t>
      </w:r>
      <w:r w:rsidR="00FB1370" w:rsidRPr="003C674E">
        <w:t xml:space="preserve"> </w:t>
      </w:r>
      <w:r w:rsidRPr="003C674E">
        <w:t>of</w:t>
      </w:r>
      <w:r w:rsidR="00FB1370" w:rsidRPr="003C674E">
        <w:t xml:space="preserve"> </w:t>
      </w:r>
      <w:r w:rsidRPr="003C674E">
        <w:t>action</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To</w:t>
      </w:r>
      <w:r w:rsidR="00FB1370" w:rsidRPr="003C674E">
        <w:t xml:space="preserve"> </w:t>
      </w:r>
      <w:r w:rsidRPr="003C674E">
        <w:t>better</w:t>
      </w:r>
      <w:r w:rsidR="00FB1370" w:rsidRPr="003C674E">
        <w:t xml:space="preserve"> </w:t>
      </w:r>
      <w:r w:rsidRPr="003C674E">
        <w:t>understand</w:t>
      </w:r>
      <w:r w:rsidR="00FB1370" w:rsidRPr="003C674E">
        <w:t xml:space="preserve"> </w:t>
      </w:r>
      <w:r w:rsidRPr="003C674E">
        <w:t>these</w:t>
      </w:r>
      <w:r w:rsidR="00FB1370" w:rsidRPr="003C674E">
        <w:t xml:space="preserve"> </w:t>
      </w:r>
      <w:r w:rsidRPr="003C674E">
        <w:t>differences,</w:t>
      </w:r>
      <w:r w:rsidR="00FB1370" w:rsidRPr="003C674E">
        <w:t xml:space="preserve"> </w:t>
      </w:r>
      <w:r w:rsidRPr="003C674E">
        <w:t>various</w:t>
      </w:r>
      <w:r w:rsidR="00FB1370" w:rsidRPr="003C674E">
        <w:t xml:space="preserve"> </w:t>
      </w:r>
      <w:r w:rsidRPr="003C674E">
        <w:t>analytical</w:t>
      </w:r>
      <w:r w:rsidR="00FB1370" w:rsidRPr="003C674E">
        <w:t xml:space="preserve"> </w:t>
      </w:r>
      <w:r w:rsidRPr="003C674E">
        <w:t>approaches</w:t>
      </w:r>
      <w:r w:rsidR="00FB1370" w:rsidRPr="003C674E">
        <w:t xml:space="preserve"> </w:t>
      </w:r>
      <w:r w:rsidRPr="003C674E">
        <w:t>were</w:t>
      </w:r>
      <w:r w:rsidR="00FB1370" w:rsidRPr="003C674E">
        <w:t xml:space="preserve"> </w:t>
      </w:r>
      <w:r w:rsidRPr="003C674E">
        <w:t>used</w:t>
      </w:r>
      <w:r w:rsidR="00FB1370" w:rsidRPr="003C674E">
        <w:t xml:space="preserve"> </w:t>
      </w:r>
      <w:r w:rsidRPr="003C674E">
        <w:t>to</w:t>
      </w:r>
      <w:r w:rsidR="00FB1370" w:rsidRPr="003C674E">
        <w:t xml:space="preserve"> </w:t>
      </w:r>
      <w:r w:rsidR="000547BE" w:rsidRPr="003C674E">
        <w:t>characterize</w:t>
      </w:r>
      <w:r w:rsidR="00FB1370" w:rsidRPr="003C674E">
        <w:t xml:space="preserve"> </w:t>
      </w:r>
      <w:r w:rsidRPr="003C674E">
        <w:t>the</w:t>
      </w:r>
      <w:r w:rsidR="00FB1370" w:rsidRPr="003C674E">
        <w:t xml:space="preserve"> </w:t>
      </w:r>
      <w:r w:rsidRPr="003C674E">
        <w:t>composition</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pretreated</w:t>
      </w:r>
      <w:r w:rsidR="00FB1370" w:rsidRPr="003C674E">
        <w:t xml:space="preserve"> </w:t>
      </w:r>
      <w:r w:rsidRPr="003C674E">
        <w:t>biomass</w:t>
      </w:r>
      <w:r w:rsidR="00FB1370" w:rsidRPr="003C674E">
        <w:t xml:space="preserve"> </w:t>
      </w:r>
      <w:r w:rsidRPr="003C674E">
        <w:t>and</w:t>
      </w:r>
      <w:r w:rsidR="00FB1370" w:rsidRPr="003C674E">
        <w:t xml:space="preserve"> </w:t>
      </w:r>
      <w:r w:rsidRPr="003C674E">
        <w:t>the</w:t>
      </w:r>
      <w:r w:rsidR="00FB1370" w:rsidRPr="003C674E">
        <w:t xml:space="preserve"> </w:t>
      </w:r>
      <w:r w:rsidRPr="003C674E">
        <w:t>liquid</w:t>
      </w:r>
      <w:r w:rsidR="00FB1370" w:rsidRPr="003C674E">
        <w:t xml:space="preserve"> </w:t>
      </w:r>
      <w:r w:rsidRPr="003C674E">
        <w:t>pretreatment</w:t>
      </w:r>
      <w:r w:rsidR="00FB1370" w:rsidRPr="003C674E">
        <w:t xml:space="preserve"> </w:t>
      </w:r>
      <w:r w:rsidRPr="003C674E">
        <w:t>effluents</w:t>
      </w:r>
      <w:r w:rsidR="00FB1370" w:rsidRPr="003C674E">
        <w:t xml:space="preserve"> </w:t>
      </w:r>
      <w:r w:rsidRPr="003C674E">
        <w:t>(</w:t>
      </w:r>
      <w:r w:rsidR="000547BE" w:rsidRPr="003C674E">
        <w:t>characterization</w:t>
      </w:r>
      <w:r w:rsidR="00FB1370" w:rsidRPr="003C674E">
        <w:t xml:space="preserve"> </w:t>
      </w:r>
      <w:r w:rsidR="00414DF7" w:rsidRPr="003C674E">
        <w:t>phase</w:t>
      </w:r>
      <w:r w:rsidRPr="003C674E">
        <w:t>;</w:t>
      </w:r>
      <w:r w:rsidR="00FB1370" w:rsidRPr="003C674E">
        <w:t xml:space="preserve"> </w:t>
      </w:r>
      <w:r w:rsidRPr="003C674E">
        <w:t>Fig.</w:t>
      </w:r>
      <w:r w:rsidR="00FB1370" w:rsidRPr="003C674E">
        <w:t xml:space="preserve"> </w:t>
      </w:r>
      <w:r w:rsidRPr="003C674E">
        <w:t>1).</w:t>
      </w:r>
    </w:p>
    <w:p w14:paraId="5A625C81" w14:textId="6F5CF201" w:rsidR="005917FF" w:rsidRPr="003C674E" w:rsidRDefault="005917FF" w:rsidP="005917FF">
      <w:pPr>
        <w:pStyle w:val="TAMainText"/>
      </w:pPr>
      <w:r w:rsidRPr="003C674E">
        <w:t>FTIR-ATR</w:t>
      </w:r>
      <w:r w:rsidR="00FB1370" w:rsidRPr="003C674E">
        <w:t xml:space="preserve"> </w:t>
      </w:r>
      <w:r w:rsidRPr="003C674E">
        <w:t>spectroscopy</w:t>
      </w:r>
      <w:r w:rsidR="00FB1370" w:rsidRPr="003C674E">
        <w:t xml:space="preserve"> </w:t>
      </w:r>
      <w:r w:rsidRPr="003C674E">
        <w:t>provided</w:t>
      </w:r>
      <w:r w:rsidR="00FB1370" w:rsidRPr="003C674E">
        <w:t xml:space="preserve"> </w:t>
      </w:r>
      <w:r w:rsidRPr="003C674E">
        <w:t>an</w:t>
      </w:r>
      <w:r w:rsidR="00FB1370" w:rsidRPr="003C674E">
        <w:t xml:space="preserve"> </w:t>
      </w:r>
      <w:r w:rsidRPr="003C674E">
        <w:t>overall</w:t>
      </w:r>
      <w:r w:rsidR="00FB1370" w:rsidRPr="003C674E">
        <w:t xml:space="preserve"> </w:t>
      </w:r>
      <w:r w:rsidRPr="003C674E">
        <w:t>chemical</w:t>
      </w:r>
      <w:r w:rsidR="00FB1370" w:rsidRPr="003C674E">
        <w:t xml:space="preserve"> </w:t>
      </w:r>
      <w:r w:rsidRPr="003C674E">
        <w:t>profile</w:t>
      </w:r>
      <w:r w:rsidR="00FB1370" w:rsidRPr="003C674E">
        <w:t xml:space="preserve"> </w:t>
      </w:r>
      <w:r w:rsidRPr="003C674E">
        <w:t>of</w:t>
      </w:r>
      <w:r w:rsidR="00FB1370" w:rsidRPr="003C674E">
        <w:t xml:space="preserve"> </w:t>
      </w:r>
      <w:r w:rsidRPr="003C674E">
        <w:t>the</w:t>
      </w:r>
      <w:r w:rsidR="00FB1370" w:rsidRPr="003C674E">
        <w:t xml:space="preserve"> </w:t>
      </w:r>
      <w:r w:rsidRPr="003C674E">
        <w:t>samples</w:t>
      </w:r>
      <w:r w:rsidR="00FB1370" w:rsidRPr="003C674E">
        <w:t xml:space="preserve"> </w:t>
      </w:r>
      <w:r w:rsidRPr="003C674E">
        <w:t>before</w:t>
      </w:r>
      <w:r w:rsidR="00FB1370" w:rsidRPr="003C674E">
        <w:t xml:space="preserve"> </w:t>
      </w:r>
      <w:r w:rsidRPr="003C674E">
        <w:t>and</w:t>
      </w:r>
      <w:r w:rsidR="00FB1370" w:rsidRPr="003C674E">
        <w:t xml:space="preserve"> </w:t>
      </w:r>
      <w:r w:rsidRPr="003C674E">
        <w:t>after</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thus</w:t>
      </w:r>
      <w:r w:rsidR="00FB1370" w:rsidRPr="003C674E">
        <w:t xml:space="preserve"> </w:t>
      </w:r>
      <w:r w:rsidRPr="003C674E">
        <w:t>revealing</w:t>
      </w:r>
      <w:r w:rsidR="00FB1370" w:rsidRPr="003C674E">
        <w:t xml:space="preserve"> </w:t>
      </w:r>
      <w:r w:rsidRPr="003C674E">
        <w:t>the</w:t>
      </w:r>
      <w:r w:rsidR="00FB1370" w:rsidRPr="003C674E">
        <w:t xml:space="preserve"> </w:t>
      </w:r>
      <w:r w:rsidRPr="003C674E">
        <w:t>main</w:t>
      </w:r>
      <w:r w:rsidR="00FB1370" w:rsidRPr="003C674E">
        <w:t xml:space="preserve"> </w:t>
      </w:r>
      <w:r w:rsidRPr="003C674E">
        <w:t>compositional</w:t>
      </w:r>
      <w:r w:rsidR="00FB1370" w:rsidRPr="003C674E">
        <w:t xml:space="preserve"> </w:t>
      </w:r>
      <w:r w:rsidRPr="003C674E">
        <w:t>modifications</w:t>
      </w:r>
      <w:r w:rsidR="00FB1370" w:rsidRPr="003C674E">
        <w:t xml:space="preserve"> </w:t>
      </w:r>
      <w:r w:rsidRPr="003C674E">
        <w:t>effected</w:t>
      </w:r>
      <w:r w:rsidR="00FB1370" w:rsidRPr="003C674E">
        <w:t xml:space="preserve"> </w:t>
      </w:r>
      <w:r w:rsidRPr="003C674E">
        <w:t>by</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on</w:t>
      </w:r>
      <w:r w:rsidR="00FB1370" w:rsidRPr="003C674E">
        <w:t xml:space="preserve"> </w:t>
      </w:r>
      <w:r w:rsidRPr="003C674E">
        <w:rPr>
          <w:i/>
          <w:iCs/>
        </w:rPr>
        <w:t>Eucalyptus</w:t>
      </w:r>
      <w:r w:rsidR="00FB1370" w:rsidRPr="003C674E">
        <w:t xml:space="preserve"> </w:t>
      </w:r>
      <w:r w:rsidRPr="003C674E">
        <w:t>biomass.</w:t>
      </w:r>
      <w:r w:rsidR="00FB1370" w:rsidRPr="003C674E">
        <w:t xml:space="preserve"> </w:t>
      </w:r>
      <w:r w:rsidRPr="003C674E">
        <w:t>For</w:t>
      </w:r>
      <w:r w:rsidR="00FB1370" w:rsidRPr="003C674E">
        <w:t xml:space="preserve"> </w:t>
      </w:r>
      <w:r w:rsidRPr="003C674E">
        <w:t>both</w:t>
      </w:r>
      <w:r w:rsidR="00FB1370" w:rsidRPr="003C674E">
        <w:t xml:space="preserve"> </w:t>
      </w:r>
      <w:r w:rsidR="003D013D" w:rsidRPr="003C674E">
        <w:t>EGB</w:t>
      </w:r>
      <w:r w:rsidR="00FB1370" w:rsidRPr="003C674E">
        <w:t xml:space="preserve"> </w:t>
      </w:r>
      <w:r w:rsidRPr="003C674E">
        <w:t>and</w:t>
      </w:r>
      <w:r w:rsidR="00FB1370" w:rsidRPr="003C674E">
        <w:t xml:space="preserve"> </w:t>
      </w:r>
      <w:r w:rsidR="003D013D" w:rsidRPr="003C674E">
        <w:t>ENT</w:t>
      </w:r>
      <w:r w:rsidRPr="003C674E">
        <w:t>,</w:t>
      </w:r>
      <w:r w:rsidR="00FB1370" w:rsidRPr="003C674E">
        <w:t xml:space="preserve"> </w:t>
      </w:r>
      <w:r w:rsidRPr="003C674E">
        <w:t>when</w:t>
      </w:r>
      <w:r w:rsidR="00FB1370" w:rsidRPr="003C674E">
        <w:t xml:space="preserve"> </w:t>
      </w:r>
      <w:r w:rsidRPr="003C674E">
        <w:t>comparing</w:t>
      </w:r>
      <w:r w:rsidR="00FB1370" w:rsidRPr="003C674E">
        <w:t xml:space="preserve"> </w:t>
      </w:r>
      <w:r w:rsidRPr="003C674E">
        <w:t>alkali-pretreated</w:t>
      </w:r>
      <w:r w:rsidR="00FB1370" w:rsidRPr="003C674E">
        <w:t xml:space="preserve"> </w:t>
      </w:r>
      <w:r w:rsidRPr="003C674E">
        <w:t>and</w:t>
      </w:r>
      <w:r w:rsidR="00FB1370" w:rsidRPr="003C674E">
        <w:t xml:space="preserve"> </w:t>
      </w:r>
      <w:r w:rsidRPr="003C674E">
        <w:t>non-pretreated</w:t>
      </w:r>
      <w:r w:rsidR="00FB1370" w:rsidRPr="003C674E">
        <w:t xml:space="preserve"> </w:t>
      </w:r>
      <w:r w:rsidRPr="003C674E">
        <w:t>biomass</w:t>
      </w:r>
      <w:r w:rsidR="00FB1370" w:rsidRPr="003C674E">
        <w:t xml:space="preserve"> </w:t>
      </w:r>
      <w:r w:rsidRPr="003C674E">
        <w:t>(Fig.</w:t>
      </w:r>
      <w:r w:rsidR="00FB1370" w:rsidRPr="003C674E">
        <w:t xml:space="preserve"> </w:t>
      </w:r>
      <w:r w:rsidRPr="003C674E">
        <w:t>3),</w:t>
      </w:r>
      <w:r w:rsidR="00FB1370" w:rsidRPr="003C674E">
        <w:t xml:space="preserve"> </w:t>
      </w:r>
      <w:r w:rsidRPr="003C674E">
        <w:t>the</w:t>
      </w:r>
      <w:r w:rsidR="00FB1370" w:rsidRPr="003C674E">
        <w:t xml:space="preserve"> </w:t>
      </w:r>
      <w:r w:rsidRPr="003C674E">
        <w:t>most</w:t>
      </w:r>
      <w:r w:rsidR="00FB1370" w:rsidRPr="003C674E">
        <w:t xml:space="preserve"> </w:t>
      </w:r>
      <w:r w:rsidRPr="003C674E">
        <w:t>evident</w:t>
      </w:r>
      <w:r w:rsidR="00FB1370" w:rsidRPr="003C674E">
        <w:t xml:space="preserve"> </w:t>
      </w:r>
      <w:r w:rsidRPr="003C674E">
        <w:t>differences</w:t>
      </w:r>
      <w:r w:rsidR="00FB1370" w:rsidRPr="003C674E">
        <w:t xml:space="preserve"> </w:t>
      </w:r>
      <w:r w:rsidRPr="003C674E">
        <w:t>between</w:t>
      </w:r>
      <w:r w:rsidR="00FB1370" w:rsidRPr="003C674E">
        <w:t xml:space="preserve"> </w:t>
      </w:r>
      <w:r w:rsidRPr="003C674E">
        <w:t>the</w:t>
      </w:r>
      <w:r w:rsidR="00FB1370" w:rsidRPr="003C674E">
        <w:t xml:space="preserve"> </w:t>
      </w:r>
      <w:r w:rsidRPr="003C674E">
        <w:t>spectra</w:t>
      </w:r>
      <w:r w:rsidR="00FB1370" w:rsidRPr="003C674E">
        <w:t xml:space="preserve"> </w:t>
      </w:r>
      <w:r w:rsidRPr="003C674E">
        <w:t>of</w:t>
      </w:r>
      <w:r w:rsidR="00FB1370" w:rsidRPr="003C674E">
        <w:t xml:space="preserve"> </w:t>
      </w:r>
      <w:r w:rsidRPr="003C674E">
        <w:t>AIK</w:t>
      </w:r>
      <w:r w:rsidR="00FB1370" w:rsidRPr="003C674E">
        <w:t xml:space="preserve"> </w:t>
      </w:r>
      <w:r w:rsidRPr="003C674E">
        <w:t>and</w:t>
      </w:r>
      <w:r w:rsidR="00FB1370" w:rsidRPr="003C674E">
        <w:t xml:space="preserve"> </w:t>
      </w:r>
      <w:r w:rsidRPr="003C674E">
        <w:t>AIR</w:t>
      </w:r>
      <w:r w:rsidR="00FB1370" w:rsidRPr="003C674E">
        <w:t xml:space="preserve"> </w:t>
      </w:r>
      <w:r w:rsidRPr="003C674E">
        <w:t>samples</w:t>
      </w:r>
      <w:r w:rsidR="00FB1370" w:rsidRPr="003C674E">
        <w:t xml:space="preserve"> </w:t>
      </w:r>
      <w:r w:rsidRPr="003C674E">
        <w:t>are</w:t>
      </w:r>
      <w:r w:rsidR="00FB1370" w:rsidRPr="003C674E">
        <w:t xml:space="preserve"> </w:t>
      </w:r>
      <w:r w:rsidRPr="003C674E">
        <w:t>observed</w:t>
      </w:r>
      <w:r w:rsidR="00FB1370" w:rsidRPr="003C674E">
        <w:t xml:space="preserve"> </w:t>
      </w:r>
      <w:r w:rsidRPr="003C674E">
        <w:t>in</w:t>
      </w:r>
      <w:r w:rsidR="00FB1370" w:rsidRPr="003C674E">
        <w:t xml:space="preserve"> </w:t>
      </w:r>
      <w:r w:rsidRPr="003C674E">
        <w:t>the</w:t>
      </w:r>
      <w:r w:rsidR="00FB1370" w:rsidRPr="003C674E">
        <w:t xml:space="preserve"> </w:t>
      </w:r>
      <w:r w:rsidRPr="003C674E">
        <w:t>1736</w:t>
      </w:r>
      <w:r w:rsidR="00FB1370" w:rsidRPr="003C674E">
        <w:t xml:space="preserve"> </w:t>
      </w:r>
      <w:r w:rsidRPr="003C674E">
        <w:t>–</w:t>
      </w:r>
      <w:r w:rsidR="00FB1370" w:rsidRPr="003C674E">
        <w:t xml:space="preserve"> </w:t>
      </w:r>
      <w:r w:rsidRPr="003C674E">
        <w:t>1730</w:t>
      </w:r>
      <w:r w:rsidR="00FB1370" w:rsidRPr="003C674E">
        <w:t xml:space="preserve"> </w:t>
      </w:r>
      <w:r w:rsidRPr="003C674E">
        <w:t>cm</w:t>
      </w:r>
      <w:r w:rsidRPr="003C674E">
        <w:rPr>
          <w:vertAlign w:val="superscript"/>
        </w:rPr>
        <w:t>-1</w:t>
      </w:r>
      <w:r w:rsidR="00FB1370" w:rsidRPr="003C674E">
        <w:t xml:space="preserve"> </w:t>
      </w:r>
      <w:r w:rsidRPr="003C674E">
        <w:t>(</w:t>
      </w:r>
      <w:r w:rsidRPr="003C674E">
        <w:rPr>
          <w:i/>
          <w:iCs/>
        </w:rPr>
        <w:t>a</w:t>
      </w:r>
      <w:r w:rsidRPr="003C674E">
        <w:t>)</w:t>
      </w:r>
      <w:r w:rsidR="00FB1370" w:rsidRPr="003C674E">
        <w:t xml:space="preserve"> </w:t>
      </w:r>
      <w:r w:rsidRPr="003C674E">
        <w:t>and</w:t>
      </w:r>
      <w:r w:rsidR="00FB1370" w:rsidRPr="003C674E">
        <w:t xml:space="preserve"> </w:t>
      </w:r>
      <w:r w:rsidRPr="003C674E">
        <w:t>1240</w:t>
      </w:r>
      <w:r w:rsidR="00FB1370" w:rsidRPr="003C674E">
        <w:t xml:space="preserve"> </w:t>
      </w:r>
      <w:r w:rsidRPr="003C674E">
        <w:t>–</w:t>
      </w:r>
      <w:r w:rsidR="00FB1370" w:rsidRPr="003C674E">
        <w:t xml:space="preserve"> </w:t>
      </w:r>
      <w:r w:rsidRPr="003C674E">
        <w:t>1235</w:t>
      </w:r>
      <w:r w:rsidR="00FB1370" w:rsidRPr="003C674E">
        <w:t xml:space="preserve"> </w:t>
      </w:r>
      <w:r w:rsidRPr="003C674E">
        <w:t>cm</w:t>
      </w:r>
      <w:r w:rsidRPr="003C674E">
        <w:rPr>
          <w:vertAlign w:val="superscript"/>
        </w:rPr>
        <w:t>-1</w:t>
      </w:r>
      <w:r w:rsidR="00FB1370" w:rsidRPr="003C674E">
        <w:t xml:space="preserve"> </w:t>
      </w:r>
      <w:r w:rsidRPr="003C674E">
        <w:t>(</w:t>
      </w:r>
      <w:r w:rsidRPr="003C674E">
        <w:rPr>
          <w:i/>
          <w:iCs/>
        </w:rPr>
        <w:t>b</w:t>
      </w:r>
      <w:r w:rsidRPr="003C674E">
        <w:t>)</w:t>
      </w:r>
      <w:r w:rsidR="00FB1370" w:rsidRPr="003C674E">
        <w:t xml:space="preserve"> </w:t>
      </w:r>
      <w:r w:rsidRPr="003C674E">
        <w:t>regions.</w:t>
      </w:r>
      <w:r w:rsidR="00FB1370" w:rsidRPr="003C674E">
        <w:t xml:space="preserve"> </w:t>
      </w:r>
      <w:r w:rsidRPr="003C674E">
        <w:t>By</w:t>
      </w:r>
      <w:r w:rsidR="00FB1370" w:rsidRPr="003C674E">
        <w:t xml:space="preserve"> </w:t>
      </w:r>
      <w:r w:rsidRPr="003C674E">
        <w:t>including</w:t>
      </w:r>
      <w:r w:rsidR="00FB1370" w:rsidRPr="003C674E">
        <w:t xml:space="preserve"> </w:t>
      </w:r>
      <w:r w:rsidRPr="003C674E">
        <w:t>these</w:t>
      </w:r>
      <w:r w:rsidR="00FB1370" w:rsidRPr="003C674E">
        <w:t xml:space="preserve"> </w:t>
      </w:r>
      <w:r w:rsidRPr="003C674E">
        <w:t>organic</w:t>
      </w:r>
      <w:r w:rsidR="00FB1370" w:rsidRPr="003C674E">
        <w:t xml:space="preserve"> </w:t>
      </w:r>
      <w:r w:rsidRPr="003C674E">
        <w:t>solvent-washed</w:t>
      </w:r>
      <w:r w:rsidR="00FB1370" w:rsidRPr="003C674E">
        <w:t xml:space="preserve"> </w:t>
      </w:r>
      <w:r w:rsidRPr="003C674E">
        <w:t>samples,</w:t>
      </w:r>
      <w:r w:rsidR="00FB1370" w:rsidRPr="003C674E">
        <w:t xml:space="preserve"> </w:t>
      </w:r>
      <w:r w:rsidRPr="003C674E">
        <w:t>it</w:t>
      </w:r>
      <w:r w:rsidR="00FB1370" w:rsidRPr="003C674E">
        <w:t xml:space="preserve"> </w:t>
      </w:r>
      <w:r w:rsidRPr="003C674E">
        <w:t>was</w:t>
      </w:r>
      <w:r w:rsidR="00FB1370" w:rsidRPr="003C674E">
        <w:t xml:space="preserve"> </w:t>
      </w:r>
      <w:r w:rsidRPr="003C674E">
        <w:t>possible</w:t>
      </w:r>
      <w:r w:rsidR="00FB1370" w:rsidRPr="003C674E">
        <w:t xml:space="preserve"> </w:t>
      </w:r>
      <w:r w:rsidRPr="003C674E">
        <w:t>to</w:t>
      </w:r>
      <w:r w:rsidR="00FB1370" w:rsidRPr="003C674E">
        <w:t xml:space="preserve"> </w:t>
      </w:r>
      <w:r w:rsidRPr="003C674E">
        <w:t>determine</w:t>
      </w:r>
      <w:r w:rsidR="00FB1370" w:rsidRPr="003C674E">
        <w:t xml:space="preserve"> </w:t>
      </w:r>
      <w:r w:rsidRPr="003C674E">
        <w:t>the</w:t>
      </w:r>
      <w:r w:rsidR="00FB1370" w:rsidRPr="003C674E">
        <w:t xml:space="preserve"> </w:t>
      </w:r>
      <w:r w:rsidRPr="003C674E">
        <w:t>effect</w:t>
      </w:r>
      <w:r w:rsidR="00FB1370" w:rsidRPr="003C674E">
        <w:t xml:space="preserve"> </w:t>
      </w:r>
      <w:r w:rsidRPr="003C674E">
        <w:t>of</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w:t>
      </w:r>
      <w:r w:rsidR="00FB1370" w:rsidRPr="003C674E">
        <w:t xml:space="preserve"> </w:t>
      </w:r>
      <w:r w:rsidRPr="003C674E">
        <w:t>on</w:t>
      </w:r>
      <w:r w:rsidR="00FB1370" w:rsidRPr="003C674E">
        <w:t xml:space="preserve"> </w:t>
      </w:r>
      <w:r w:rsidRPr="003C674E">
        <w:t>the</w:t>
      </w:r>
      <w:r w:rsidR="00FB1370" w:rsidRPr="003C674E">
        <w:t xml:space="preserve"> </w:t>
      </w:r>
      <w:r w:rsidRPr="003C674E">
        <w:t>cell</w:t>
      </w:r>
      <w:r w:rsidR="00FB1370" w:rsidRPr="003C674E">
        <w:t xml:space="preserve"> </w:t>
      </w:r>
      <w:r w:rsidRPr="003C674E">
        <w:t>wall</w:t>
      </w:r>
      <w:r w:rsidR="00FB1370" w:rsidRPr="003C674E">
        <w:t xml:space="preserve"> </w:t>
      </w:r>
      <w:r w:rsidRPr="003C674E">
        <w:t>composition,</w:t>
      </w:r>
      <w:r w:rsidR="00FB1370" w:rsidRPr="003C674E">
        <w:t xml:space="preserve"> </w:t>
      </w:r>
      <w:r w:rsidRPr="003C674E">
        <w:t>without</w:t>
      </w:r>
      <w:r w:rsidR="00FB1370" w:rsidRPr="003C674E">
        <w:t xml:space="preserve"> </w:t>
      </w:r>
      <w:r w:rsidRPr="003C674E">
        <w:t>the</w:t>
      </w:r>
      <w:r w:rsidR="00FB1370" w:rsidRPr="003C674E">
        <w:t xml:space="preserve"> </w:t>
      </w:r>
      <w:r w:rsidRPr="003C674E">
        <w:t>interference</w:t>
      </w:r>
      <w:r w:rsidR="00FB1370" w:rsidRPr="003C674E">
        <w:t xml:space="preserve"> </w:t>
      </w:r>
      <w:r w:rsidRPr="003C674E">
        <w:t>from</w:t>
      </w:r>
      <w:r w:rsidR="00FB1370" w:rsidRPr="003C674E">
        <w:t xml:space="preserve"> </w:t>
      </w:r>
      <w:r w:rsidRPr="003C674E">
        <w:t>non-structural</w:t>
      </w:r>
      <w:r w:rsidR="00FB1370" w:rsidRPr="003C674E">
        <w:t xml:space="preserve"> </w:t>
      </w:r>
      <w:r w:rsidRPr="003C674E">
        <w:t>compounds.</w:t>
      </w:r>
      <w:r w:rsidR="00FB1370" w:rsidRPr="003C674E">
        <w:t xml:space="preserve"> </w:t>
      </w:r>
      <w:r w:rsidRPr="003C674E">
        <w:t>Band</w:t>
      </w:r>
      <w:r w:rsidR="00FB1370" w:rsidRPr="003C674E">
        <w:t xml:space="preserve"> </w:t>
      </w:r>
      <w:r w:rsidRPr="003C674E">
        <w:rPr>
          <w:i/>
          <w:iCs/>
        </w:rPr>
        <w:t>a</w:t>
      </w:r>
      <w:r w:rsidRPr="003C674E">
        <w:t>,</w:t>
      </w:r>
      <w:r w:rsidR="00FB1370" w:rsidRPr="003C674E">
        <w:t xml:space="preserve"> </w:t>
      </w:r>
      <w:r w:rsidR="000547BE" w:rsidRPr="003C674E">
        <w:t>centered</w:t>
      </w:r>
      <w:r w:rsidR="00FB1370" w:rsidRPr="003C674E">
        <w:t xml:space="preserve"> </w:t>
      </w:r>
      <w:r w:rsidRPr="003C674E">
        <w:t>at</w:t>
      </w:r>
      <w:r w:rsidR="00FB1370" w:rsidRPr="003C674E">
        <w:t xml:space="preserve"> </w:t>
      </w:r>
      <w:r w:rsidRPr="003C674E">
        <w:t>1735</w:t>
      </w:r>
      <w:r w:rsidR="00FB1370" w:rsidRPr="003C674E">
        <w:t xml:space="preserve"> </w:t>
      </w:r>
      <w:r w:rsidRPr="003C674E">
        <w:t>cm</w:t>
      </w:r>
      <w:r w:rsidRPr="003C674E">
        <w:rPr>
          <w:vertAlign w:val="superscript"/>
        </w:rPr>
        <w:t>-1</w:t>
      </w:r>
      <w:r w:rsidR="00FB1370" w:rsidRPr="003C674E">
        <w:t xml:space="preserve"> </w:t>
      </w:r>
      <w:r w:rsidRPr="003C674E">
        <w:t>and</w:t>
      </w:r>
      <w:r w:rsidR="00FB1370" w:rsidRPr="003C674E">
        <w:t xml:space="preserve"> </w:t>
      </w:r>
      <w:r w:rsidRPr="003C674E">
        <w:t>ascribed</w:t>
      </w:r>
      <w:r w:rsidR="00FB1370" w:rsidRPr="003C674E">
        <w:t xml:space="preserve"> </w:t>
      </w:r>
      <w:r w:rsidRPr="003C674E">
        <w:t>to</w:t>
      </w:r>
      <w:r w:rsidR="00FB1370" w:rsidRPr="003C674E">
        <w:t xml:space="preserve"> </w:t>
      </w:r>
      <w:r w:rsidRPr="003C674E">
        <w:t>C=O</w:t>
      </w:r>
      <w:r w:rsidR="00FB1370" w:rsidRPr="003C674E">
        <w:t xml:space="preserve"> </w:t>
      </w:r>
      <w:r w:rsidRPr="003C674E">
        <w:t>stretching</w:t>
      </w:r>
      <w:r w:rsidR="00FB1370" w:rsidRPr="003C674E">
        <w:t xml:space="preserve"> </w:t>
      </w:r>
      <w:r w:rsidRPr="003C674E">
        <w:t>in</w:t>
      </w:r>
      <w:r w:rsidR="00FB1370" w:rsidRPr="003C674E">
        <w:t xml:space="preserve"> </w:t>
      </w:r>
      <w:r w:rsidRPr="003C674E">
        <w:t>hemicelluloses</w:t>
      </w:r>
      <w:r w:rsidR="00C330BD" w:rsidRPr="003C674E">
        <w:fldChar w:fldCharType="begin">
          <w:fldData xml:space="preserve">PEVuZE5vdGU+PENpdGU+PEF1dGhvcj5Hd29uPC9BdXRob3I+PFllYXI+MjAxMDwvWWVhcj48UmVj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</w:fldData>
        </w:fldChar>
      </w:r>
      <w:r w:rsidR="0091752C">
        <w:instrText xml:space="preserve"> ADDIN EN.CITE </w:instrText>
      </w:r>
      <w:r w:rsidR="0091752C">
        <w:fldChar w:fldCharType="begin">
          <w:fldData xml:space="preserve">PEVuZE5vdGU+PENpdGU+PEF1dGhvcj5Hd29uPC9BdXRob3I+PFllYXI+MjAxMDwvWWVhcj48UmVj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</w:fldData>
        </w:fldChar>
      </w:r>
      <w:r w:rsidR="0091752C">
        <w:instrText xml:space="preserve"> ADDIN EN.CITE.DATA </w:instrText>
      </w:r>
      <w:r w:rsidR="0091752C">
        <w:fldChar w:fldCharType="end"/>
      </w:r>
      <w:r w:rsidR="00C330BD" w:rsidRPr="003C674E">
        <w:fldChar w:fldCharType="separate"/>
      </w:r>
      <w:r w:rsidR="0091752C" w:rsidRPr="0091752C">
        <w:rPr>
          <w:noProof/>
          <w:vertAlign w:val="superscript"/>
        </w:rPr>
        <w:t>58-60</w:t>
      </w:r>
      <w:r w:rsidR="00C330BD" w:rsidRPr="003C674E">
        <w:fldChar w:fldCharType="end"/>
      </w:r>
      <w:r w:rsidRPr="003C674E">
        <w:t>,</w:t>
      </w:r>
      <w:r w:rsidR="00FB1370" w:rsidRPr="003C674E">
        <w:t xml:space="preserve"> </w:t>
      </w:r>
      <w:r w:rsidRPr="003C674E">
        <w:t>showed</w:t>
      </w:r>
      <w:r w:rsidR="00FB1370" w:rsidRPr="003C674E">
        <w:t xml:space="preserve"> </w:t>
      </w:r>
      <w:r w:rsidRPr="003C674E">
        <w:t>reduced</w:t>
      </w:r>
      <w:r w:rsidR="00FB1370" w:rsidRPr="003C674E">
        <w:t xml:space="preserve"> </w:t>
      </w:r>
      <w:r w:rsidRPr="003C674E">
        <w:t>intensities</w:t>
      </w:r>
      <w:r w:rsidR="00FB1370" w:rsidRPr="003C674E">
        <w:t xml:space="preserve"> </w:t>
      </w:r>
      <w:r w:rsidRPr="003C674E">
        <w:t>in</w:t>
      </w:r>
      <w:r w:rsidR="00FB1370" w:rsidRPr="003C674E">
        <w:t xml:space="preserve"> </w:t>
      </w:r>
      <w:r w:rsidRPr="003C674E">
        <w:t>alkali</w:t>
      </w:r>
      <w:r w:rsidR="00FB1370" w:rsidRPr="003C674E">
        <w:t xml:space="preserve"> </w:t>
      </w:r>
      <w:r w:rsidRPr="003C674E">
        <w:t>pretreated</w:t>
      </w:r>
      <w:r w:rsidR="00FB1370" w:rsidRPr="003C674E">
        <w:t xml:space="preserve"> </w:t>
      </w:r>
      <w:r w:rsidRPr="003C674E">
        <w:t>biomass.</w:t>
      </w:r>
      <w:r w:rsidR="00FB1370" w:rsidRPr="003C674E">
        <w:t xml:space="preserve"> </w:t>
      </w:r>
      <w:r w:rsidRPr="003C674E">
        <w:t>Concomitantly,</w:t>
      </w:r>
      <w:r w:rsidR="00FB1370" w:rsidRPr="003C674E">
        <w:t xml:space="preserve"> </w:t>
      </w:r>
      <w:r w:rsidRPr="003C674E">
        <w:t>the</w:t>
      </w:r>
      <w:r w:rsidR="00FB1370" w:rsidRPr="003C674E">
        <w:t xml:space="preserve"> </w:t>
      </w:r>
      <w:r w:rsidRPr="003C674E">
        <w:t>intensity</w:t>
      </w:r>
      <w:r w:rsidR="00FB1370" w:rsidRPr="003C674E">
        <w:t xml:space="preserve"> </w:t>
      </w:r>
      <w:r w:rsidRPr="003C674E">
        <w:t>of</w:t>
      </w:r>
      <w:r w:rsidR="00FB1370" w:rsidRPr="003C674E">
        <w:t xml:space="preserve"> </w:t>
      </w:r>
      <w:r w:rsidRPr="003C674E">
        <w:t>band</w:t>
      </w:r>
      <w:r w:rsidR="00FB1370" w:rsidRPr="003C674E">
        <w:t xml:space="preserve"> </w:t>
      </w:r>
      <w:r w:rsidRPr="003C674E">
        <w:rPr>
          <w:i/>
          <w:iCs/>
        </w:rPr>
        <w:t>b</w:t>
      </w:r>
      <w:r w:rsidRPr="003C674E">
        <w:t>,</w:t>
      </w:r>
      <w:r w:rsidR="00FB1370" w:rsidRPr="003C674E">
        <w:t xml:space="preserve"> </w:t>
      </w:r>
      <w:r w:rsidRPr="003C674E">
        <w:t>associated</w:t>
      </w:r>
      <w:r w:rsidR="00FB1370" w:rsidRPr="003C674E">
        <w:t xml:space="preserve"> </w:t>
      </w:r>
      <w:r w:rsidRPr="003C674E">
        <w:t>to</w:t>
      </w:r>
      <w:r w:rsidR="00FB1370" w:rsidRPr="003C674E">
        <w:t xml:space="preserve"> </w:t>
      </w:r>
      <w:r w:rsidRPr="003C674E">
        <w:t>acetyl</w:t>
      </w:r>
      <w:r w:rsidR="00FB1370" w:rsidRPr="003C674E">
        <w:t xml:space="preserve"> </w:t>
      </w:r>
      <w:r w:rsidRPr="003C674E">
        <w:t>and</w:t>
      </w:r>
      <w:r w:rsidR="00FB1370" w:rsidRPr="003C674E">
        <w:t xml:space="preserve"> </w:t>
      </w:r>
      <w:r w:rsidRPr="003C674E">
        <w:t>carbonyl</w:t>
      </w:r>
      <w:r w:rsidR="00FB1370" w:rsidRPr="003C674E">
        <w:t xml:space="preserve"> </w:t>
      </w:r>
      <w:r w:rsidRPr="003C674E">
        <w:t>vibration</w:t>
      </w:r>
      <w:r w:rsidR="00FB1370" w:rsidRPr="003C674E">
        <w:t xml:space="preserve"> </w:t>
      </w:r>
      <w:r w:rsidRPr="003C674E">
        <w:t>in</w:t>
      </w:r>
      <w:r w:rsidR="00FB1370" w:rsidRPr="003C674E">
        <w:t xml:space="preserve"> </w:t>
      </w:r>
      <w:r w:rsidRPr="003C674E">
        <w:t>xylan</w:t>
      </w:r>
      <w:r w:rsidR="00C330BD" w:rsidRPr="003C674E">
        <w:fldChar w:fldCharType="begin">
          <w:fldData xml:space="preserve">PEVuZE5vdGU+PENpdGU+PEF1dGhvcj5NYXJjaGVzc2F1bHQ8L0F1dGhvcj48WWVhcj4xOTYyPC9Z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</w:fldData>
        </w:fldChar>
      </w:r>
      <w:r w:rsidR="0091752C">
        <w:instrText xml:space="preserve"> ADDIN EN.CITE </w:instrText>
      </w:r>
      <w:r w:rsidR="0091752C">
        <w:fldChar w:fldCharType="begin">
          <w:fldData xml:space="preserve">PEVuZE5vdGU+PENpdGU+PEF1dGhvcj5NYXJjaGVzc2F1bHQ8L0F1dGhvcj48WWVhcj4xOTYyPC9Z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</w:fldData>
        </w:fldChar>
      </w:r>
      <w:r w:rsidR="0091752C">
        <w:instrText xml:space="preserve"> ADDIN EN.CITE.DATA </w:instrText>
      </w:r>
      <w:r w:rsidR="0091752C">
        <w:fldChar w:fldCharType="end"/>
      </w:r>
      <w:r w:rsidR="00C330BD" w:rsidRPr="003C674E">
        <w:fldChar w:fldCharType="separate"/>
      </w:r>
      <w:r w:rsidR="0091752C" w:rsidRPr="0091752C">
        <w:rPr>
          <w:noProof/>
          <w:vertAlign w:val="superscript"/>
        </w:rPr>
        <w:t>60-62</w:t>
      </w:r>
      <w:r w:rsidR="00C330BD" w:rsidRPr="003C674E">
        <w:fldChar w:fldCharType="end"/>
      </w:r>
      <w:r w:rsidRPr="003C674E">
        <w:t>,</w:t>
      </w:r>
      <w:r w:rsidR="00FB1370" w:rsidRPr="003C674E">
        <w:t xml:space="preserve"> </w:t>
      </w:r>
      <w:r w:rsidRPr="003C674E">
        <w:t>is</w:t>
      </w:r>
      <w:r w:rsidR="00FB1370" w:rsidRPr="003C674E">
        <w:t xml:space="preserve"> </w:t>
      </w:r>
      <w:r w:rsidRPr="003C674E">
        <w:t>also</w:t>
      </w:r>
      <w:r w:rsidR="00FB1370" w:rsidRPr="003C674E">
        <w:t xml:space="preserve"> </w:t>
      </w:r>
      <w:r w:rsidRPr="003C674E">
        <w:t>reduced.</w:t>
      </w:r>
      <w:r w:rsidR="00FB1370" w:rsidRPr="003C674E">
        <w:t xml:space="preserve"> </w:t>
      </w:r>
      <w:r w:rsidRPr="003C674E">
        <w:t>Similar</w:t>
      </w:r>
      <w:r w:rsidR="00FB1370" w:rsidRPr="003C674E">
        <w:t xml:space="preserve"> </w:t>
      </w:r>
      <w:r w:rsidRPr="003C674E">
        <w:t>trends</w:t>
      </w:r>
      <w:r w:rsidR="00FB1370" w:rsidRPr="003C674E">
        <w:t xml:space="preserve"> </w:t>
      </w:r>
      <w:r w:rsidRPr="003C674E">
        <w:t>are</w:t>
      </w:r>
      <w:r w:rsidR="00FB1370" w:rsidRPr="003C674E">
        <w:t xml:space="preserve"> </w:t>
      </w:r>
      <w:r w:rsidRPr="003C674E">
        <w:t>observed</w:t>
      </w:r>
      <w:r w:rsidR="00FB1370" w:rsidRPr="003C674E">
        <w:t xml:space="preserve"> </w:t>
      </w:r>
      <w:r w:rsidRPr="003C674E">
        <w:t>in</w:t>
      </w:r>
      <w:r w:rsidR="00FB1370" w:rsidRPr="003C674E">
        <w:t xml:space="preserve"> </w:t>
      </w:r>
      <w:r w:rsidRPr="003C674E">
        <w:t>the</w:t>
      </w:r>
      <w:r w:rsidR="00FB1370" w:rsidRPr="003C674E">
        <w:t xml:space="preserve"> </w:t>
      </w:r>
      <w:r w:rsidRPr="003C674E">
        <w:t>non-AIR</w:t>
      </w:r>
      <w:r w:rsidR="00FB1370" w:rsidRPr="003C674E">
        <w:t xml:space="preserve"> </w:t>
      </w:r>
      <w:r w:rsidRPr="003C674E">
        <w:t>(not</w:t>
      </w:r>
      <w:r w:rsidR="00FB1370" w:rsidRPr="003C674E">
        <w:t xml:space="preserve"> </w:t>
      </w:r>
      <w:r w:rsidRPr="003C674E">
        <w:t>organic</w:t>
      </w:r>
      <w:r w:rsidR="00FB1370" w:rsidRPr="003C674E">
        <w:t xml:space="preserve"> </w:t>
      </w:r>
      <w:r w:rsidRPr="003C674E">
        <w:t>solvent-washed)</w:t>
      </w:r>
      <w:r w:rsidR="00FB1370" w:rsidRPr="003C674E">
        <w:t xml:space="preserve"> </w:t>
      </w:r>
      <w:r w:rsidRPr="003C674E">
        <w:rPr>
          <w:i/>
          <w:iCs/>
        </w:rPr>
        <w:t>Eucalyptus</w:t>
      </w:r>
      <w:r w:rsidR="00FB1370" w:rsidRPr="003C674E">
        <w:t xml:space="preserve"> </w:t>
      </w:r>
      <w:r w:rsidRPr="003C674E">
        <w:t>biomass</w:t>
      </w:r>
      <w:r w:rsidR="00FB1370" w:rsidRPr="003C674E">
        <w:t xml:space="preserve"> </w:t>
      </w:r>
      <w:r w:rsidRPr="003C674E">
        <w:t>treated</w:t>
      </w:r>
      <w:r w:rsidR="00FB1370" w:rsidRPr="003C674E">
        <w:t xml:space="preserve"> </w:t>
      </w:r>
      <w:r w:rsidRPr="003C674E">
        <w:t>with</w:t>
      </w:r>
      <w:r w:rsidR="00FB1370" w:rsidRPr="003C674E">
        <w:t xml:space="preserve"> </w:t>
      </w:r>
      <w:r w:rsidRPr="003C674E">
        <w:t>WRF</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(Fig.</w:t>
      </w:r>
      <w:r w:rsidR="00FB1370" w:rsidRPr="003C674E">
        <w:t xml:space="preserve"> </w:t>
      </w:r>
      <w:r w:rsidRPr="003C674E">
        <w:t>4).</w:t>
      </w:r>
      <w:r w:rsidR="00FB1370" w:rsidRPr="003C674E">
        <w:t xml:space="preserve"> </w:t>
      </w:r>
      <w:r w:rsidRPr="003C674E">
        <w:t>Also</w:t>
      </w:r>
      <w:r w:rsidR="00FB1370" w:rsidRPr="003C674E">
        <w:t xml:space="preserve"> </w:t>
      </w:r>
      <w:r w:rsidRPr="003C674E">
        <w:t>in</w:t>
      </w:r>
      <w:r w:rsidR="00FB1370" w:rsidRPr="003C674E">
        <w:t xml:space="preserve"> </w:t>
      </w:r>
      <w:r w:rsidRPr="003C674E">
        <w:t>these</w:t>
      </w:r>
      <w:r w:rsidR="00FB1370" w:rsidRPr="003C674E">
        <w:t xml:space="preserve"> </w:t>
      </w:r>
      <w:r w:rsidRPr="003C674E">
        <w:t>samples,</w:t>
      </w:r>
      <w:r w:rsidR="00FB1370" w:rsidRPr="003C674E">
        <w:t xml:space="preserve"> </w:t>
      </w:r>
      <w:r w:rsidRPr="003C674E">
        <w:t>spectral</w:t>
      </w:r>
      <w:r w:rsidR="00FB1370" w:rsidRPr="003C674E">
        <w:t xml:space="preserve"> </w:t>
      </w:r>
      <w:r w:rsidRPr="003C674E">
        <w:t>differences</w:t>
      </w:r>
      <w:r w:rsidR="00FB1370" w:rsidRPr="003C674E">
        <w:t xml:space="preserve"> </w:t>
      </w:r>
      <w:r w:rsidRPr="003C674E">
        <w:t>are</w:t>
      </w:r>
      <w:r w:rsidR="00FB1370" w:rsidRPr="003C674E">
        <w:t xml:space="preserve"> </w:t>
      </w:r>
      <w:r w:rsidRPr="003C674E">
        <w:t>mainly</w:t>
      </w:r>
      <w:r w:rsidR="00FB1370" w:rsidRPr="003C674E">
        <w:t xml:space="preserve"> </w:t>
      </w:r>
      <w:r w:rsidRPr="003C674E">
        <w:t>noticeable</w:t>
      </w:r>
      <w:r w:rsidR="00FB1370" w:rsidRPr="003C674E">
        <w:t xml:space="preserve"> </w:t>
      </w:r>
      <w:r w:rsidRPr="003C674E">
        <w:t>in</w:t>
      </w:r>
      <w:r w:rsidR="00FB1370" w:rsidRPr="003C674E">
        <w:t xml:space="preserve"> </w:t>
      </w:r>
      <w:r w:rsidRPr="003C674E">
        <w:t>the</w:t>
      </w:r>
      <w:r w:rsidR="00FB1370" w:rsidRPr="003C674E">
        <w:t xml:space="preserve"> </w:t>
      </w:r>
      <w:r w:rsidRPr="003C674E">
        <w:rPr>
          <w:i/>
          <w:iCs/>
        </w:rPr>
        <w:t>a</w:t>
      </w:r>
      <w:r w:rsidR="00FB1370" w:rsidRPr="003C674E">
        <w:t xml:space="preserve"> </w:t>
      </w:r>
      <w:r w:rsidRPr="003C674E">
        <w:t>and</w:t>
      </w:r>
      <w:r w:rsidR="00FB1370" w:rsidRPr="003C674E">
        <w:t xml:space="preserve"> </w:t>
      </w:r>
      <w:r w:rsidRPr="003C674E">
        <w:rPr>
          <w:i/>
          <w:iCs/>
        </w:rPr>
        <w:t>b</w:t>
      </w:r>
      <w:r w:rsidR="00FB1370" w:rsidRPr="003C674E">
        <w:t xml:space="preserve"> </w:t>
      </w:r>
      <w:r w:rsidRPr="003C674E">
        <w:t>regions,</w:t>
      </w:r>
      <w:r w:rsidR="00FB1370" w:rsidRPr="003C674E">
        <w:t xml:space="preserve"> </w:t>
      </w:r>
      <w:r w:rsidRPr="003C674E">
        <w:t>which</w:t>
      </w:r>
      <w:r w:rsidR="00FB1370" w:rsidRPr="003C674E">
        <w:t xml:space="preserve"> </w:t>
      </w:r>
      <w:r w:rsidRPr="003C674E">
        <w:t>became</w:t>
      </w:r>
      <w:r w:rsidR="00FB1370" w:rsidRPr="003C674E">
        <w:t xml:space="preserve"> </w:t>
      </w:r>
      <w:r w:rsidRPr="003C674E">
        <w:t>less</w:t>
      </w:r>
      <w:r w:rsidR="00FB1370" w:rsidRPr="003C674E">
        <w:t xml:space="preserve"> </w:t>
      </w:r>
      <w:r w:rsidRPr="003C674E">
        <w:t>intense</w:t>
      </w:r>
      <w:r w:rsidR="00FB1370" w:rsidRPr="003C674E">
        <w:t xml:space="preserve"> </w:t>
      </w:r>
      <w:r w:rsidRPr="003C674E">
        <w:t>after</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It</w:t>
      </w:r>
      <w:r w:rsidR="00FB1370" w:rsidRPr="003C674E">
        <w:t xml:space="preserve"> </w:t>
      </w:r>
      <w:r w:rsidRPr="003C674E">
        <w:t>is</w:t>
      </w:r>
      <w:r w:rsidR="00FB1370" w:rsidRPr="003C674E">
        <w:t xml:space="preserve"> </w:t>
      </w:r>
      <w:r w:rsidRPr="003C674E">
        <w:t>known</w:t>
      </w:r>
      <w:r w:rsidR="00FB1370" w:rsidRPr="003C674E">
        <w:t xml:space="preserve"> </w:t>
      </w:r>
      <w:r w:rsidRPr="003C674E">
        <w:t>that</w:t>
      </w:r>
      <w:r w:rsidR="00FB1370" w:rsidRPr="003C674E">
        <w:t xml:space="preserve"> </w:t>
      </w:r>
      <w:r w:rsidRPr="003C674E">
        <w:t>substantial</w:t>
      </w:r>
      <w:r w:rsidR="00FB1370" w:rsidRPr="003C674E">
        <w:t xml:space="preserve"> </w:t>
      </w:r>
      <w:r w:rsidRPr="003C674E">
        <w:t>amounts</w:t>
      </w:r>
      <w:r w:rsidR="00FB1370" w:rsidRPr="003C674E">
        <w:t xml:space="preserve"> </w:t>
      </w:r>
      <w:r w:rsidRPr="003C674E">
        <w:t>of</w:t>
      </w:r>
      <w:r w:rsidR="00FB1370" w:rsidRPr="003C674E">
        <w:t xml:space="preserve"> </w:t>
      </w:r>
      <w:r w:rsidRPr="003C674E">
        <w:t>acetate</w:t>
      </w:r>
      <w:r w:rsidR="00FB1370" w:rsidRPr="003C674E">
        <w:t xml:space="preserve"> </w:t>
      </w:r>
      <w:r w:rsidRPr="003C674E">
        <w:t>are</w:t>
      </w:r>
      <w:r w:rsidR="00FB1370" w:rsidRPr="003C674E">
        <w:t xml:space="preserve"> </w:t>
      </w:r>
      <w:r w:rsidRPr="003C674E">
        <w:t>released</w:t>
      </w:r>
      <w:r w:rsidR="00FB1370" w:rsidRPr="003C674E">
        <w:t xml:space="preserve"> </w:t>
      </w:r>
      <w:r w:rsidRPr="003C674E">
        <w:t>when</w:t>
      </w:r>
      <w:r w:rsidR="00FB1370" w:rsidRPr="003C674E">
        <w:t xml:space="preserve"> </w:t>
      </w:r>
      <w:r w:rsidRPr="003C674E">
        <w:t>lignocellulosic</w:t>
      </w:r>
      <w:r w:rsidR="00FB1370" w:rsidRPr="003C674E">
        <w:t xml:space="preserve"> </w:t>
      </w:r>
      <w:r w:rsidRPr="003C674E">
        <w:t>biomass</w:t>
      </w:r>
      <w:r w:rsidR="00FB1370" w:rsidRPr="003C674E">
        <w:t xml:space="preserve"> </w:t>
      </w:r>
      <w:r w:rsidRPr="003C674E">
        <w:t>is</w:t>
      </w:r>
      <w:r w:rsidR="00FB1370" w:rsidRPr="003C674E">
        <w:t xml:space="preserve"> </w:t>
      </w:r>
      <w:r w:rsidRPr="003C674E">
        <w:t>treated</w:t>
      </w:r>
      <w:r w:rsidR="00FB1370" w:rsidRPr="003C674E">
        <w:t xml:space="preserve"> </w:t>
      </w:r>
      <w:r w:rsidRPr="003C674E">
        <w:t>with</w:t>
      </w:r>
      <w:r w:rsidR="00FB1370" w:rsidRPr="003C674E">
        <w:t xml:space="preserve"> </w:t>
      </w:r>
      <w:r w:rsidRPr="003C674E">
        <w:t>dilute</w:t>
      </w:r>
      <w:r w:rsidR="00FB1370" w:rsidRPr="003C674E">
        <w:t xml:space="preserve"> </w:t>
      </w:r>
      <w:r w:rsidRPr="003C674E">
        <w:t>alkaline</w:t>
      </w:r>
      <w:r w:rsidR="00FB1370" w:rsidRPr="003C674E">
        <w:t xml:space="preserve"> </w:t>
      </w:r>
      <w:r w:rsidRPr="003C674E">
        <w:t>solutions,</w:t>
      </w:r>
      <w:r w:rsidR="00FB1370" w:rsidRPr="003C674E">
        <w:t xml:space="preserve"> </w:t>
      </w:r>
      <w:r w:rsidRPr="003C674E">
        <w:t>which</w:t>
      </w:r>
      <w:r w:rsidR="00FB1370" w:rsidRPr="003C674E">
        <w:t xml:space="preserve"> </w:t>
      </w:r>
      <w:r w:rsidR="000547BE" w:rsidRPr="003C674E">
        <w:t>hydrolyze</w:t>
      </w:r>
      <w:r w:rsidR="00FB1370" w:rsidRPr="003C674E">
        <w:t xml:space="preserve"> </w:t>
      </w:r>
      <w:r w:rsidRPr="003C674E">
        <w:t>ester</w:t>
      </w:r>
      <w:r w:rsidR="00FB1370" w:rsidRPr="003C674E">
        <w:t xml:space="preserve"> </w:t>
      </w:r>
      <w:r w:rsidRPr="003C674E">
        <w:t>bonds</w:t>
      </w:r>
      <w:r w:rsidR="00C330BD" w:rsidRPr="003C674E">
        <w:fldChar w:fldCharType="begin">
          <w:fldData xml:space="preserve">PEVuZE5vdGU+PENpdGU+PEF1dGhvcj5DaGVuPC9BdXRob3I+PFllYXI+MjAxNDwvWWVhcj48UmVj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==
</w:fldData>
        </w:fldChar>
      </w:r>
      <w:r w:rsidR="000971EA">
        <w:instrText xml:space="preserve"> ADDIN EN.CITE </w:instrText>
      </w:r>
      <w:r w:rsidR="000971EA">
        <w:fldChar w:fldCharType="begin">
          <w:fldData xml:space="preserve">PEVuZE5vdGU+PENpdGU+PEF1dGhvcj5DaGVuPC9BdXRob3I+PFllYXI+MjAxNDwvWWVhcj48UmVj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==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63,64</w:t>
      </w:r>
      <w:r w:rsidR="00C330BD" w:rsidRPr="003C674E">
        <w:fldChar w:fldCharType="end"/>
      </w:r>
      <w:r w:rsidRPr="003C674E">
        <w:t>.</w:t>
      </w:r>
      <w:r w:rsidR="00FB1370" w:rsidRPr="003C674E">
        <w:t xml:space="preserve"> </w:t>
      </w:r>
      <w:r w:rsidRPr="003C674E">
        <w:t>Furthermore,</w:t>
      </w:r>
      <w:r w:rsidR="00FB1370" w:rsidRPr="003C674E">
        <w:t xml:space="preserve"> </w:t>
      </w:r>
      <w:r w:rsidRPr="003C674E">
        <w:t>most</w:t>
      </w:r>
      <w:r w:rsidR="00FB1370" w:rsidRPr="003C674E">
        <w:t xml:space="preserve"> </w:t>
      </w:r>
      <w:r w:rsidRPr="003C674E">
        <w:t>of</w:t>
      </w:r>
      <w:r w:rsidR="00FB1370" w:rsidRPr="003C674E">
        <w:t xml:space="preserve"> </w:t>
      </w:r>
      <w:r w:rsidRPr="003C674E">
        <w:t>the</w:t>
      </w:r>
      <w:r w:rsidR="00FB1370" w:rsidRPr="003C674E">
        <w:t xml:space="preserve"> </w:t>
      </w:r>
      <w:r w:rsidRPr="003C674E">
        <w:t>released</w:t>
      </w:r>
      <w:r w:rsidR="00FB1370" w:rsidRPr="003C674E">
        <w:t xml:space="preserve"> </w:t>
      </w:r>
      <w:r w:rsidRPr="003C674E">
        <w:t>acetyl</w:t>
      </w:r>
      <w:r w:rsidR="00FB1370" w:rsidRPr="003C674E">
        <w:t xml:space="preserve"> </w:t>
      </w:r>
      <w:r w:rsidRPr="003C674E">
        <w:t>groups</w:t>
      </w:r>
      <w:r w:rsidR="00FB1370" w:rsidRPr="003C674E">
        <w:t xml:space="preserve"> </w:t>
      </w:r>
      <w:r w:rsidRPr="003C674E">
        <w:t>are</w:t>
      </w:r>
      <w:r w:rsidR="00FB1370" w:rsidRPr="003C674E">
        <w:t xml:space="preserve"> </w:t>
      </w:r>
      <w:r w:rsidRPr="003C674E">
        <w:t>likely</w:t>
      </w:r>
      <w:r w:rsidR="00FB1370" w:rsidRPr="003C674E">
        <w:t xml:space="preserve"> </w:t>
      </w:r>
      <w:r w:rsidRPr="003C674E">
        <w:t>to</w:t>
      </w:r>
      <w:r w:rsidR="00FB1370" w:rsidRPr="003C674E">
        <w:t xml:space="preserve"> </w:t>
      </w:r>
      <w:r w:rsidRPr="003C674E">
        <w:t>originate</w:t>
      </w:r>
      <w:r w:rsidR="00FB1370" w:rsidRPr="003C674E">
        <w:t xml:space="preserve"> </w:t>
      </w:r>
      <w:r w:rsidRPr="003C674E">
        <w:t>from</w:t>
      </w:r>
      <w:r w:rsidR="00FB1370" w:rsidRPr="003C674E">
        <w:t xml:space="preserve"> </w:t>
      </w:r>
      <w:r w:rsidRPr="003C674E">
        <w:t>xylans,</w:t>
      </w:r>
      <w:r w:rsidR="00FB1370" w:rsidRPr="003C674E">
        <w:t xml:space="preserve"> </w:t>
      </w:r>
      <w:r w:rsidRPr="003C674E">
        <w:t>as</w:t>
      </w:r>
      <w:r w:rsidR="00FB1370" w:rsidRPr="003C674E">
        <w:t xml:space="preserve"> </w:t>
      </w:r>
      <w:r w:rsidRPr="003C674E">
        <w:rPr>
          <w:i/>
          <w:iCs/>
        </w:rPr>
        <w:t>O</w:t>
      </w:r>
      <w:r w:rsidRPr="003C674E">
        <w:t>-acetylated</w:t>
      </w:r>
      <w:r w:rsidR="00FB1370" w:rsidRPr="003C674E">
        <w:t xml:space="preserve"> </w:t>
      </w:r>
      <w:r w:rsidRPr="003C674E">
        <w:t>xylan</w:t>
      </w:r>
      <w:r w:rsidR="00FB1370" w:rsidRPr="003C674E">
        <w:t xml:space="preserve"> </w:t>
      </w:r>
      <w:r w:rsidRPr="003C674E">
        <w:t>is</w:t>
      </w:r>
      <w:r w:rsidR="00FB1370" w:rsidRPr="003C674E">
        <w:t xml:space="preserve"> </w:t>
      </w:r>
      <w:r w:rsidRPr="003C674E">
        <w:t>the</w:t>
      </w:r>
      <w:r w:rsidR="00FB1370" w:rsidRPr="003C674E">
        <w:t xml:space="preserve"> </w:t>
      </w:r>
      <w:r w:rsidRPr="003C674E">
        <w:t>main</w:t>
      </w:r>
      <w:r w:rsidR="00FB1370" w:rsidRPr="003C674E">
        <w:t xml:space="preserve"> </w:t>
      </w:r>
      <w:r w:rsidRPr="003C674E">
        <w:t>source</w:t>
      </w:r>
      <w:r w:rsidR="00FB1370" w:rsidRPr="003C674E">
        <w:t xml:space="preserve"> </w:t>
      </w:r>
      <w:r w:rsidRPr="003C674E">
        <w:t>of</w:t>
      </w:r>
      <w:r w:rsidR="00FB1370" w:rsidRPr="003C674E">
        <w:t xml:space="preserve"> </w:t>
      </w:r>
      <w:r w:rsidRPr="003C674E">
        <w:t>acetylesters</w:t>
      </w:r>
      <w:r w:rsidR="00FB1370" w:rsidRPr="003C674E">
        <w:t xml:space="preserve"> </w:t>
      </w:r>
      <w:r w:rsidRPr="003C674E">
        <w:t>in</w:t>
      </w:r>
      <w:r w:rsidR="00FB1370" w:rsidRPr="003C674E">
        <w:t xml:space="preserve"> </w:t>
      </w:r>
      <w:r w:rsidRPr="003C674E">
        <w:t>the</w:t>
      </w:r>
      <w:r w:rsidR="00FB1370" w:rsidRPr="003C674E">
        <w:t xml:space="preserve"> </w:t>
      </w:r>
      <w:r w:rsidRPr="003C674E">
        <w:t>cell</w:t>
      </w:r>
      <w:r w:rsidR="00FB1370" w:rsidRPr="003C674E">
        <w:t xml:space="preserve"> </w:t>
      </w:r>
      <w:r w:rsidRPr="003C674E">
        <w:lastRenderedPageBreak/>
        <w:t>wall</w:t>
      </w:r>
      <w:r w:rsidR="00C330BD" w:rsidRPr="003C674E">
        <w:fldChar w:fldCharType="begin">
          <w:fldData xml:space="preserve">PEVuZE5vdGU+PENpdGU+PEF1dGhvcj5QYXVseTwvQXV0aG9yPjxZZWFyPjIwMDA8L1llYXI+PFJl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==
</w:fldData>
        </w:fldChar>
      </w:r>
      <w:r w:rsidR="000971EA">
        <w:instrText xml:space="preserve"> ADDIN EN.CITE </w:instrText>
      </w:r>
      <w:r w:rsidR="000971EA">
        <w:fldChar w:fldCharType="begin">
          <w:fldData xml:space="preserve">PEVuZE5vdGU+PENpdGU+PEF1dGhvcj5QYXVseTwvQXV0aG9yPjxZZWFyPjIwMDA8L1llYXI+PFJl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==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65,66</w:t>
      </w:r>
      <w:r w:rsidR="00C330BD" w:rsidRPr="003C674E">
        <w:fldChar w:fldCharType="end"/>
      </w:r>
      <w:r w:rsidRPr="003C674E">
        <w:t>.</w:t>
      </w:r>
      <w:r w:rsidR="00FB1370" w:rsidRPr="003C674E">
        <w:t xml:space="preserve"> </w:t>
      </w:r>
      <w:r w:rsidRPr="003C674E">
        <w:t>Particularly</w:t>
      </w:r>
      <w:r w:rsidR="00FB1370" w:rsidRPr="003C674E">
        <w:t xml:space="preserve"> </w:t>
      </w:r>
      <w:r w:rsidRPr="003C674E">
        <w:t>for</w:t>
      </w:r>
      <w:r w:rsidR="00FB1370" w:rsidRPr="003C674E">
        <w:t xml:space="preserve"> </w:t>
      </w:r>
      <w:r w:rsidRPr="003C674E">
        <w:t>eucalypt</w:t>
      </w:r>
      <w:r w:rsidR="00FB1370" w:rsidRPr="003C674E">
        <w:t xml:space="preserve"> </w:t>
      </w:r>
      <w:r w:rsidRPr="003C674E">
        <w:t>wood,</w:t>
      </w:r>
      <w:r w:rsidR="00FB1370" w:rsidRPr="003C674E">
        <w:t xml:space="preserve"> </w:t>
      </w:r>
      <w:r w:rsidRPr="003C674E">
        <w:t>it</w:t>
      </w:r>
      <w:r w:rsidR="00FB1370" w:rsidRPr="003C674E">
        <w:t xml:space="preserve"> </w:t>
      </w:r>
      <w:r w:rsidRPr="003C674E">
        <w:t>has</w:t>
      </w:r>
      <w:r w:rsidR="00FB1370" w:rsidRPr="003C674E">
        <w:t xml:space="preserve"> </w:t>
      </w:r>
      <w:r w:rsidRPr="003C674E">
        <w:t>been</w:t>
      </w:r>
      <w:r w:rsidR="00FB1370" w:rsidRPr="003C674E">
        <w:t xml:space="preserve"> </w:t>
      </w:r>
      <w:r w:rsidRPr="003C674E">
        <w:t>reported</w:t>
      </w:r>
      <w:r w:rsidR="00FB1370" w:rsidRPr="003C674E">
        <w:t xml:space="preserve"> </w:t>
      </w:r>
      <w:r w:rsidRPr="003C674E">
        <w:t>that</w:t>
      </w:r>
      <w:r w:rsidR="00FB1370" w:rsidRPr="003C674E">
        <w:t xml:space="preserve"> </w:t>
      </w:r>
      <w:r w:rsidRPr="003C674E">
        <w:t>in</w:t>
      </w:r>
      <w:r w:rsidR="00FB1370" w:rsidRPr="003C674E">
        <w:t xml:space="preserve"> </w:t>
      </w:r>
      <w:r w:rsidR="003D013D" w:rsidRPr="003C674E">
        <w:t>EGB</w:t>
      </w:r>
      <w:r w:rsidR="00FB1370" w:rsidRPr="003C674E">
        <w:t xml:space="preserve"> </w:t>
      </w:r>
      <w:r w:rsidRPr="003C674E">
        <w:t>and</w:t>
      </w:r>
      <w:r w:rsidR="00FB1370" w:rsidRPr="003C674E">
        <w:t xml:space="preserve"> </w:t>
      </w:r>
      <w:r w:rsidR="003D013D" w:rsidRPr="003C674E">
        <w:t>EUG</w:t>
      </w:r>
      <w:r w:rsidR="00FB1370" w:rsidRPr="003C674E">
        <w:t xml:space="preserve"> </w:t>
      </w:r>
      <w:r w:rsidRPr="003C674E">
        <w:t>xylans</w:t>
      </w:r>
      <w:r w:rsidR="00FB1370" w:rsidRPr="003C674E">
        <w:t xml:space="preserve"> </w:t>
      </w:r>
      <w:r w:rsidRPr="003C674E">
        <w:t>the</w:t>
      </w:r>
      <w:r w:rsidR="00FB1370" w:rsidRPr="003C674E">
        <w:t xml:space="preserve"> </w:t>
      </w:r>
      <w:r w:rsidRPr="003C674E">
        <w:t>degree</w:t>
      </w:r>
      <w:r w:rsidR="00FB1370" w:rsidRPr="003C674E">
        <w:t xml:space="preserve"> </w:t>
      </w:r>
      <w:r w:rsidRPr="003C674E">
        <w:t>of</w:t>
      </w:r>
      <w:r w:rsidR="00FB1370" w:rsidRPr="003C674E">
        <w:t xml:space="preserve"> </w:t>
      </w:r>
      <w:r w:rsidRPr="003C674E">
        <w:t>acetylation</w:t>
      </w:r>
      <w:r w:rsidR="00FB1370" w:rsidRPr="003C674E">
        <w:t xml:space="preserve"> </w:t>
      </w:r>
      <w:r w:rsidRPr="003C674E">
        <w:t>can</w:t>
      </w:r>
      <w:r w:rsidR="00FB1370" w:rsidRPr="003C674E">
        <w:t xml:space="preserve"> </w:t>
      </w:r>
      <w:r w:rsidRPr="003C674E">
        <w:t>reach</w:t>
      </w:r>
      <w:r w:rsidR="00FB1370" w:rsidRPr="003C674E">
        <w:t xml:space="preserve"> </w:t>
      </w:r>
      <w:r w:rsidRPr="003C674E">
        <w:t>51%</w:t>
      </w:r>
      <w:r w:rsidR="00C330BD" w:rsidRPr="003C674E">
        <w:fldChar w:fldCharType="begin"/>
      </w:r>
      <w:r w:rsidR="0091752C">
        <w:instrText xml:space="preserve"> ADDIN EN.CITE &lt;EndNote&gt;&lt;Cite ExcludeYear="1"&gt;&lt;Author&gt;Pinto&lt;/Author&gt;&lt;Year&gt;2005&lt;/Year&gt;&lt;RecNum&gt;3131&lt;/RecNum&gt;&lt;DisplayText&gt;&lt;style face="superscript"&gt;67&lt;/style&gt;&lt;/DisplayText&gt;&lt;record&gt;&lt;rec-number&gt;3131&lt;/rec-number&gt;&lt;foreign-keys&gt;&lt;key app="EN" db-id="fzvsfp22pfsxe4exwe8v22s29axwpat2wttf" timestamp="1680706423"&gt;3131&lt;/key&gt;&lt;/foreign-keys&gt;&lt;ref-type name="Journal Article"&gt;17&lt;/ref-type&gt;&lt;contributors&gt;&lt;authors&gt;&lt;author&gt;Pinto, P. C.&lt;/author&gt;&lt;author&gt;Evtuguin, D. V.&lt;/author&gt;&lt;author&gt;Neto, C. Pascoal&lt;/author&gt;&lt;/authors&gt;&lt;/contributors&gt;&lt;titles&gt;&lt;title&gt;Structure of hardwood glucuronoxylans: modifications and impact on pulp retention during wood kraft pulping&lt;/title&gt;&lt;secondary-title&gt;Carbohydrate Polymers&lt;/secondary-title&gt;&lt;/titles&gt;&lt;periodical&gt;&lt;full-title&gt;Carbohydrate Polymers&lt;/full-title&gt;&lt;/periodical&gt;&lt;pages&gt;489-497&lt;/pages&gt;&lt;volume&gt;60&lt;/volume&gt;&lt;number&gt;4&lt;/number&gt;&lt;keywords&gt;&lt;keyword&gt;Glucuronoxylan&lt;/keyword&gt;&lt;keyword&gt;Kraft pulping&lt;/keyword&gt;&lt;keyword&gt;Kraft pulp&lt;/keyword&gt;&lt;keyword&gt;Xylan structure&lt;/keyword&gt;&lt;keyword&gt;-acetylation&lt;/keyword&gt;&lt;/keywords&gt;&lt;dates&gt;&lt;year&gt;2005&lt;/year&gt;&lt;pub-dates&gt;&lt;date&gt;2005/06/20/&lt;/date&gt;&lt;/pub-dates&gt;&lt;/dates&gt;&lt;isbn&gt;0144-8617&lt;/isbn&gt;&lt;urls&gt;&lt;related-urls&gt;&lt;url&gt;https://doi.org/10.1016/j.carbpol.2005.03.001&lt;/url&gt;&lt;/related-urls&gt;&lt;/urls&gt;&lt;electronic-resource-num&gt;https://doi.org/10.1016/j.carbpol.2005.03.001&lt;/electronic-resource-num&gt;&lt;/record&gt;&lt;/Cite&gt;&lt;/EndNote&gt;</w:instrText>
      </w:r>
      <w:r w:rsidR="00C330BD" w:rsidRPr="003C674E">
        <w:fldChar w:fldCharType="separate"/>
      </w:r>
      <w:r w:rsidR="0091752C" w:rsidRPr="0091752C">
        <w:rPr>
          <w:noProof/>
          <w:vertAlign w:val="superscript"/>
        </w:rPr>
        <w:t>67</w:t>
      </w:r>
      <w:r w:rsidR="00C330BD" w:rsidRPr="003C674E">
        <w:fldChar w:fldCharType="end"/>
      </w:r>
      <w:r w:rsidRPr="003C674E">
        <w:t>.</w:t>
      </w:r>
      <w:r w:rsidR="00FB1370" w:rsidRPr="003C674E">
        <w:t xml:space="preserve"> </w:t>
      </w:r>
      <w:r w:rsidRPr="003C674E">
        <w:t>This</w:t>
      </w:r>
      <w:r w:rsidR="00FB1370" w:rsidRPr="003C674E">
        <w:t xml:space="preserve"> </w:t>
      </w:r>
      <w:r w:rsidRPr="003C674E">
        <w:t>agrees</w:t>
      </w:r>
      <w:r w:rsidR="00FB1370" w:rsidRPr="003C674E">
        <w:t xml:space="preserve"> </w:t>
      </w:r>
      <w:r w:rsidRPr="003C674E">
        <w:t>with</w:t>
      </w:r>
      <w:r w:rsidR="00FB1370" w:rsidRPr="003C674E">
        <w:t xml:space="preserve"> </w:t>
      </w:r>
      <w:r w:rsidRPr="003C674E">
        <w:t>our</w:t>
      </w:r>
      <w:r w:rsidR="00FB1370" w:rsidRPr="003C674E">
        <w:t xml:space="preserve"> </w:t>
      </w:r>
      <w:r w:rsidRPr="003C674E">
        <w:t>FTIR-ATR</w:t>
      </w:r>
      <w:r w:rsidR="00FB1370" w:rsidRPr="003C674E">
        <w:t xml:space="preserve"> </w:t>
      </w:r>
      <w:r w:rsidRPr="003C674E">
        <w:t>results,</w:t>
      </w:r>
      <w:r w:rsidR="00FB1370" w:rsidRPr="003C674E">
        <w:t xml:space="preserve"> </w:t>
      </w:r>
      <w:r w:rsidRPr="003C674E">
        <w:t>indicating</w:t>
      </w:r>
      <w:r w:rsidR="00FB1370" w:rsidRPr="003C674E">
        <w:t xml:space="preserve"> </w:t>
      </w:r>
      <w:r w:rsidRPr="003C674E">
        <w:t>that</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produce</w:t>
      </w:r>
      <w:r w:rsidR="00FB1370" w:rsidRPr="003C674E">
        <w:t xml:space="preserve"> </w:t>
      </w:r>
      <w:r w:rsidRPr="003C674E">
        <w:t>a</w:t>
      </w:r>
      <w:r w:rsidR="00FB1370" w:rsidRPr="003C674E">
        <w:t xml:space="preserve"> </w:t>
      </w:r>
      <w:r w:rsidRPr="003C674E">
        <w:t>decrease</w:t>
      </w:r>
      <w:r w:rsidR="00FB1370" w:rsidRPr="003C674E">
        <w:t xml:space="preserve"> </w:t>
      </w:r>
      <w:r w:rsidRPr="003C674E">
        <w:t>in</w:t>
      </w:r>
      <w:r w:rsidR="00FB1370" w:rsidRPr="003C674E">
        <w:t xml:space="preserve"> </w:t>
      </w:r>
      <w:r w:rsidRPr="003C674E">
        <w:t>signals</w:t>
      </w:r>
      <w:r w:rsidR="00FB1370" w:rsidRPr="003C674E">
        <w:t xml:space="preserve"> </w:t>
      </w:r>
      <w:r w:rsidRPr="003C674E">
        <w:t>associated</w:t>
      </w:r>
      <w:r w:rsidR="00FB1370" w:rsidRPr="003C674E">
        <w:t xml:space="preserve"> </w:t>
      </w:r>
      <w:r w:rsidRPr="003C674E">
        <w:t>to</w:t>
      </w:r>
      <w:r w:rsidR="00FB1370" w:rsidRPr="003C674E">
        <w:t xml:space="preserve"> </w:t>
      </w:r>
      <w:r w:rsidRPr="003C674E">
        <w:t>xylan</w:t>
      </w:r>
      <w:r w:rsidR="00FB1370" w:rsidRPr="003C674E">
        <w:t xml:space="preserve"> </w:t>
      </w:r>
      <w:r w:rsidRPr="003C674E">
        <w:t>and</w:t>
      </w:r>
      <w:r w:rsidR="00FB1370" w:rsidRPr="003C674E">
        <w:t xml:space="preserve"> </w:t>
      </w:r>
      <w:r w:rsidRPr="003C674E">
        <w:t>acetyl</w:t>
      </w:r>
      <w:r w:rsidR="00FB1370" w:rsidRPr="003C674E">
        <w:t xml:space="preserve"> </w:t>
      </w:r>
      <w:r w:rsidRPr="003C674E">
        <w:t>groups,</w:t>
      </w:r>
      <w:r w:rsidR="00FB1370" w:rsidRPr="003C674E">
        <w:t xml:space="preserve"> </w:t>
      </w:r>
      <w:r w:rsidRPr="003C674E">
        <w:t>seemingly</w:t>
      </w:r>
      <w:r w:rsidR="00FB1370" w:rsidRPr="003C674E">
        <w:t xml:space="preserve"> </w:t>
      </w:r>
      <w:r w:rsidRPr="003C674E">
        <w:t>through</w:t>
      </w:r>
      <w:r w:rsidR="00FB1370" w:rsidRPr="003C674E">
        <w:t xml:space="preserve"> </w:t>
      </w:r>
      <w:r w:rsidRPr="003C674E">
        <w:t>de-esterification</w:t>
      </w:r>
      <w:r w:rsidR="00FB1370" w:rsidRPr="003C674E">
        <w:t xml:space="preserve"> </w:t>
      </w:r>
      <w:r w:rsidRPr="003C674E">
        <w:t>reactions.</w:t>
      </w:r>
    </w:p>
    <w:p w14:paraId="0A839FBA" w14:textId="242F5D29" w:rsidR="005917FF" w:rsidRPr="003C674E" w:rsidRDefault="00377136" w:rsidP="005917FF">
      <w:pPr>
        <w:pStyle w:val="TAMainText"/>
      </w:pPr>
      <w:r>
        <w:t>M</w:t>
      </w:r>
      <w:r w:rsidR="005917FF" w:rsidRPr="003C674E">
        <w:t>ain</w:t>
      </w:r>
      <w:r w:rsidR="00FB1370" w:rsidRPr="003C674E">
        <w:t xml:space="preserve"> </w:t>
      </w:r>
      <w:r w:rsidR="005917FF" w:rsidRPr="003C674E">
        <w:t>neutral</w:t>
      </w:r>
      <w:r w:rsidR="00FB1370" w:rsidRPr="003C674E">
        <w:t xml:space="preserve"> </w:t>
      </w:r>
      <w:r w:rsidR="005917FF" w:rsidRPr="003C674E">
        <w:t>sugars</w:t>
      </w:r>
      <w:r w:rsidR="00FB1370" w:rsidRPr="003C674E">
        <w:t xml:space="preserve"> </w:t>
      </w:r>
      <w:r w:rsidR="005917FF" w:rsidRPr="003C674E">
        <w:t>and</w:t>
      </w:r>
      <w:r w:rsidR="00FB1370" w:rsidRPr="003C674E">
        <w:t xml:space="preserve"> </w:t>
      </w:r>
      <w:r w:rsidR="005917FF" w:rsidRPr="003C674E">
        <w:t>lignin</w:t>
      </w:r>
      <w:r w:rsidR="00FB1370" w:rsidRPr="003C674E">
        <w:t xml:space="preserve"> </w:t>
      </w:r>
      <w:r w:rsidR="005917FF" w:rsidRPr="003C674E">
        <w:t>contents</w:t>
      </w:r>
      <w:r w:rsidR="00FB1370" w:rsidRPr="003C674E">
        <w:t xml:space="preserve"> </w:t>
      </w:r>
      <w:r w:rsidR="005917FF" w:rsidRPr="003C674E">
        <w:t>were</w:t>
      </w:r>
      <w:r w:rsidR="00FB1370" w:rsidRPr="003C674E">
        <w:t xml:space="preserve"> </w:t>
      </w:r>
      <w:r w:rsidR="005917FF" w:rsidRPr="003C674E">
        <w:t>determined</w:t>
      </w:r>
      <w:r w:rsidR="00FB1370" w:rsidRPr="003C674E">
        <w:t xml:space="preserve"> </w:t>
      </w:r>
      <w:r w:rsidRPr="003C674E">
        <w:t>to assess the effect of the pretreatments on individual cell wall fractions</w:t>
      </w:r>
      <w:r w:rsidR="005917FF" w:rsidRPr="003C674E">
        <w:t>.</w:t>
      </w:r>
      <w:r w:rsidR="00FB1370" w:rsidRPr="003C674E">
        <w:t xml:space="preserve"> </w:t>
      </w:r>
      <w:r w:rsidR="005917FF" w:rsidRPr="003C674E">
        <w:t>To</w:t>
      </w:r>
      <w:r w:rsidR="00FB1370" w:rsidRPr="003C674E">
        <w:t xml:space="preserve"> </w:t>
      </w:r>
      <w:r w:rsidR="005917FF" w:rsidRPr="003C674E">
        <w:t>exclude</w:t>
      </w:r>
      <w:r w:rsidR="00FB1370" w:rsidRPr="003C674E">
        <w:t xml:space="preserve"> </w:t>
      </w:r>
      <w:r w:rsidR="005917FF" w:rsidRPr="003C674E">
        <w:t>contributions</w:t>
      </w:r>
      <w:r w:rsidR="00FB1370" w:rsidRPr="003C674E">
        <w:t xml:space="preserve"> </w:t>
      </w:r>
      <w:r w:rsidR="005917FF" w:rsidRPr="003C674E">
        <w:t>from</w:t>
      </w:r>
      <w:r w:rsidR="00FB1370" w:rsidRPr="003C674E">
        <w:t xml:space="preserve"> </w:t>
      </w:r>
      <w:r w:rsidR="005917FF" w:rsidRPr="003C674E">
        <w:t>non-structural</w:t>
      </w:r>
      <w:r w:rsidR="00FB1370" w:rsidRPr="003C674E">
        <w:t xml:space="preserve"> </w:t>
      </w:r>
      <w:r w:rsidR="005917FF" w:rsidRPr="003C674E">
        <w:t>compounds,</w:t>
      </w:r>
      <w:r w:rsidR="00FB1370" w:rsidRPr="003C674E">
        <w:t xml:space="preserve"> </w:t>
      </w:r>
      <w:r w:rsidR="005917FF" w:rsidRPr="003C674E">
        <w:t>the</w:t>
      </w:r>
      <w:r w:rsidR="00FB1370" w:rsidRPr="003C674E">
        <w:t xml:space="preserve"> </w:t>
      </w:r>
      <w:r w:rsidR="005917FF" w:rsidRPr="003C674E">
        <w:t>pretreated</w:t>
      </w:r>
      <w:r w:rsidR="00FB1370" w:rsidRPr="003C674E">
        <w:t xml:space="preserve"> </w:t>
      </w:r>
      <w:r w:rsidR="005917FF" w:rsidRPr="003C674E">
        <w:t>samples</w:t>
      </w:r>
      <w:r w:rsidR="00FB1370" w:rsidRPr="003C674E">
        <w:t xml:space="preserve"> </w:t>
      </w:r>
      <w:r w:rsidR="005917FF" w:rsidRPr="003C674E">
        <w:t>were</w:t>
      </w:r>
      <w:r w:rsidR="00FB1370" w:rsidRPr="003C674E">
        <w:t xml:space="preserve"> </w:t>
      </w:r>
      <w:r w:rsidR="005917FF" w:rsidRPr="003C674E">
        <w:t>organic</w:t>
      </w:r>
      <w:r w:rsidR="00FB1370" w:rsidRPr="003C674E">
        <w:t xml:space="preserve"> </w:t>
      </w:r>
      <w:r w:rsidR="005917FF" w:rsidRPr="003C674E">
        <w:t>solvent-washed</w:t>
      </w:r>
      <w:r w:rsidR="00FB1370" w:rsidRPr="003C674E">
        <w:t xml:space="preserve"> </w:t>
      </w:r>
      <w:r w:rsidR="005917FF" w:rsidRPr="003C674E">
        <w:t>(AIR)</w:t>
      </w:r>
      <w:r w:rsidR="00FB1370" w:rsidRPr="003C674E">
        <w:t xml:space="preserve"> </w:t>
      </w:r>
      <w:r w:rsidR="005917FF" w:rsidRPr="003C674E">
        <w:t>before</w:t>
      </w:r>
      <w:r w:rsidR="00FB1370" w:rsidRPr="003C674E">
        <w:t xml:space="preserve"> </w:t>
      </w:r>
      <w:r w:rsidR="005917FF" w:rsidRPr="003C674E">
        <w:t>carrying</w:t>
      </w:r>
      <w:r w:rsidR="00FB1370" w:rsidRPr="003C674E">
        <w:t xml:space="preserve"> </w:t>
      </w:r>
      <w:r w:rsidR="005917FF" w:rsidRPr="003C674E">
        <w:t>out</w:t>
      </w:r>
      <w:r w:rsidR="00FB1370" w:rsidRPr="003C674E">
        <w:t xml:space="preserve"> </w:t>
      </w:r>
      <w:r w:rsidR="005917FF" w:rsidRPr="003C674E">
        <w:t>these</w:t>
      </w:r>
      <w:r w:rsidR="00FB1370" w:rsidRPr="003C674E">
        <w:t xml:space="preserve"> </w:t>
      </w:r>
      <w:r w:rsidR="005917FF" w:rsidRPr="003C674E">
        <w:t>analytical</w:t>
      </w:r>
      <w:r w:rsidR="00FB1370" w:rsidRPr="003C674E">
        <w:t xml:space="preserve"> </w:t>
      </w:r>
      <w:r w:rsidR="005917FF" w:rsidRPr="003C674E">
        <w:t>procedures.</w:t>
      </w:r>
      <w:r w:rsidR="00FB1370" w:rsidRPr="003C674E">
        <w:t xml:space="preserve"> </w:t>
      </w:r>
      <w:r w:rsidR="005917FF" w:rsidRPr="003C674E">
        <w:t>Glucose,</w:t>
      </w:r>
      <w:r w:rsidR="00FB1370" w:rsidRPr="003C674E">
        <w:t xml:space="preserve"> </w:t>
      </w:r>
      <w:proofErr w:type="gramStart"/>
      <w:r w:rsidR="005917FF" w:rsidRPr="003C674E">
        <w:t>xylose</w:t>
      </w:r>
      <w:proofErr w:type="gramEnd"/>
      <w:r w:rsidR="00FB1370" w:rsidRPr="003C674E">
        <w:t xml:space="preserve"> </w:t>
      </w:r>
      <w:r w:rsidR="005917FF" w:rsidRPr="003C674E">
        <w:t>and</w:t>
      </w:r>
      <w:r w:rsidR="00FB1370" w:rsidRPr="003C674E">
        <w:t xml:space="preserve"> </w:t>
      </w:r>
      <w:r w:rsidR="005917FF" w:rsidRPr="003C674E">
        <w:t>arabinose</w:t>
      </w:r>
      <w:r w:rsidR="00FB1370" w:rsidRPr="003C674E">
        <w:t xml:space="preserve"> </w:t>
      </w:r>
      <w:r w:rsidR="005917FF" w:rsidRPr="003C674E">
        <w:t>are</w:t>
      </w:r>
      <w:r w:rsidR="00FB1370" w:rsidRPr="003C674E">
        <w:t xml:space="preserve"> </w:t>
      </w:r>
      <w:r w:rsidR="005917FF" w:rsidRPr="003C674E">
        <w:t>the</w:t>
      </w:r>
      <w:r w:rsidR="00FB1370" w:rsidRPr="003C674E">
        <w:t xml:space="preserve"> </w:t>
      </w:r>
      <w:r w:rsidR="005917FF" w:rsidRPr="003C674E">
        <w:t>main</w:t>
      </w:r>
      <w:r w:rsidR="00FB1370" w:rsidRPr="003C674E">
        <w:t xml:space="preserve"> </w:t>
      </w:r>
      <w:r w:rsidR="005917FF" w:rsidRPr="003C674E">
        <w:t>neutral</w:t>
      </w:r>
      <w:r w:rsidR="00FB1370" w:rsidRPr="003C674E">
        <w:t xml:space="preserve"> </w:t>
      </w:r>
      <w:r w:rsidR="005917FF" w:rsidRPr="003C674E">
        <w:t>sugars</w:t>
      </w:r>
      <w:r w:rsidR="00FB1370" w:rsidRPr="003C674E">
        <w:t xml:space="preserve"> </w:t>
      </w:r>
      <w:r w:rsidR="005917FF" w:rsidRPr="003C674E">
        <w:t>in</w:t>
      </w:r>
      <w:r w:rsidR="00FB1370" w:rsidRPr="003C674E">
        <w:t xml:space="preserve"> </w:t>
      </w:r>
      <w:r w:rsidR="005917FF" w:rsidRPr="003C674E">
        <w:t>the</w:t>
      </w:r>
      <w:r w:rsidR="00FB1370" w:rsidRPr="003C674E">
        <w:t xml:space="preserve"> </w:t>
      </w:r>
      <w:r w:rsidR="005917FF" w:rsidRPr="003C674E">
        <w:t>biomass</w:t>
      </w:r>
      <w:r w:rsidR="00FB1370" w:rsidRPr="003C674E">
        <w:t xml:space="preserve"> </w:t>
      </w:r>
      <w:r w:rsidR="005917FF" w:rsidRPr="003C674E">
        <w:t>of</w:t>
      </w:r>
      <w:r w:rsidR="00FB1370" w:rsidRPr="003C674E">
        <w:t xml:space="preserve"> </w:t>
      </w:r>
      <w:r w:rsidR="005917FF" w:rsidRPr="003C674E">
        <w:t>the</w:t>
      </w:r>
      <w:r w:rsidR="00FB1370" w:rsidRPr="003C674E">
        <w:t xml:space="preserve"> </w:t>
      </w:r>
      <w:r w:rsidR="005917FF" w:rsidRPr="003C674E">
        <w:rPr>
          <w:i/>
          <w:iCs/>
        </w:rPr>
        <w:t>Eucalyptus</w:t>
      </w:r>
      <w:r w:rsidR="00FB1370" w:rsidRPr="003C674E">
        <w:t xml:space="preserve"> </w:t>
      </w:r>
      <w:r w:rsidR="005917FF" w:rsidRPr="003C674E">
        <w:t>spp.</w:t>
      </w:r>
      <w:r w:rsidR="00FB1370" w:rsidRPr="003C674E">
        <w:t xml:space="preserve"> </w:t>
      </w:r>
      <w:r w:rsidR="005917FF" w:rsidRPr="003C674E">
        <w:t>studied</w:t>
      </w:r>
      <w:r w:rsidR="00FB1370" w:rsidRPr="003C674E">
        <w:t xml:space="preserve"> </w:t>
      </w:r>
      <w:r w:rsidR="005917FF" w:rsidRPr="003C674E">
        <w:t>(Fig.</w:t>
      </w:r>
      <w:r w:rsidR="00FB1370" w:rsidRPr="003C674E">
        <w:t xml:space="preserve"> </w:t>
      </w:r>
      <w:r w:rsidR="005917FF" w:rsidRPr="003C674E">
        <w:t>5,</w:t>
      </w:r>
      <w:r w:rsidR="00FB1370" w:rsidRPr="003C674E">
        <w:t xml:space="preserve"> </w:t>
      </w:r>
      <w:r w:rsidR="00BF30F4" w:rsidRPr="003C674E">
        <w:t>Supporting</w:t>
      </w:r>
      <w:r w:rsidR="00FB1370" w:rsidRPr="003C674E">
        <w:t xml:space="preserve"> </w:t>
      </w:r>
      <w:r w:rsidR="00BF30F4" w:rsidRPr="003C674E">
        <w:t>Information:</w:t>
      </w:r>
      <w:r w:rsidR="00FB1370" w:rsidRPr="003C674E">
        <w:t xml:space="preserve"> </w:t>
      </w:r>
      <w:r w:rsidR="001207DE" w:rsidRPr="003C674E">
        <w:t>Table</w:t>
      </w:r>
      <w:r w:rsidR="00FB1370" w:rsidRPr="003C674E">
        <w:t xml:space="preserve"> </w:t>
      </w:r>
      <w:r w:rsidR="001207DE" w:rsidRPr="003C674E">
        <w:t>S3</w:t>
      </w:r>
      <w:r w:rsidR="005917FF" w:rsidRPr="003C674E">
        <w:t>).</w:t>
      </w:r>
      <w:r w:rsidR="00FB1370" w:rsidRPr="003C674E">
        <w:t xml:space="preserve"> </w:t>
      </w:r>
      <w:r w:rsidR="003D013D" w:rsidRPr="003C674E">
        <w:t>EGB</w:t>
      </w:r>
      <w:r w:rsidR="00FB1370" w:rsidRPr="003C674E">
        <w:t xml:space="preserve"> </w:t>
      </w:r>
      <w:r w:rsidR="005917FF" w:rsidRPr="003C674E">
        <w:t>typically</w:t>
      </w:r>
      <w:r w:rsidR="00FB1370" w:rsidRPr="003C674E">
        <w:t xml:space="preserve"> </w:t>
      </w:r>
      <w:r w:rsidR="005917FF" w:rsidRPr="003C674E">
        <w:t>contains</w:t>
      </w:r>
      <w:r w:rsidR="00FB1370" w:rsidRPr="003C674E">
        <w:t xml:space="preserve"> </w:t>
      </w:r>
      <w:r w:rsidR="005917FF" w:rsidRPr="003C674E">
        <w:t>higher</w:t>
      </w:r>
      <w:r w:rsidR="00FB1370" w:rsidRPr="003C674E">
        <w:t xml:space="preserve"> </w:t>
      </w:r>
      <w:r w:rsidR="005917FF" w:rsidRPr="003C674E">
        <w:t>amounts</w:t>
      </w:r>
      <w:r w:rsidR="00FB1370" w:rsidRPr="003C674E">
        <w:t xml:space="preserve"> </w:t>
      </w:r>
      <w:r w:rsidR="005917FF" w:rsidRPr="003C674E">
        <w:t>of</w:t>
      </w:r>
      <w:r w:rsidR="00FB1370" w:rsidRPr="003C674E">
        <w:t xml:space="preserve"> </w:t>
      </w:r>
      <w:r w:rsidR="005917FF" w:rsidRPr="003C674E">
        <w:t>all</w:t>
      </w:r>
      <w:r w:rsidR="00FB1370" w:rsidRPr="003C674E">
        <w:t xml:space="preserve"> </w:t>
      </w:r>
      <w:r w:rsidR="005917FF" w:rsidRPr="003C674E">
        <w:t>neutral</w:t>
      </w:r>
      <w:r w:rsidR="00FB1370" w:rsidRPr="003C674E">
        <w:t xml:space="preserve"> </w:t>
      </w:r>
      <w:r w:rsidR="005917FF" w:rsidRPr="003C674E">
        <w:t>sugars</w:t>
      </w:r>
      <w:r w:rsidR="00FB1370" w:rsidRPr="003C674E">
        <w:t xml:space="preserve"> </w:t>
      </w:r>
      <w:r w:rsidR="005917FF" w:rsidRPr="003C674E">
        <w:t>when</w:t>
      </w:r>
      <w:r w:rsidR="00FB1370" w:rsidRPr="003C674E">
        <w:t xml:space="preserve"> </w:t>
      </w:r>
      <w:r w:rsidR="005917FF" w:rsidRPr="003C674E">
        <w:t>compared</w:t>
      </w:r>
      <w:r w:rsidR="00FB1370" w:rsidRPr="003C674E">
        <w:t xml:space="preserve"> </w:t>
      </w:r>
      <w:r w:rsidR="005917FF" w:rsidRPr="003C674E">
        <w:t>to</w:t>
      </w:r>
      <w:r w:rsidR="00FB1370" w:rsidRPr="003C674E">
        <w:t xml:space="preserve"> </w:t>
      </w:r>
      <w:r w:rsidR="003D013D" w:rsidRPr="003C674E">
        <w:t>ENT</w:t>
      </w:r>
      <w:r w:rsidR="005917FF" w:rsidRPr="003C674E">
        <w:t>.</w:t>
      </w:r>
      <w:r w:rsidR="00FB1370" w:rsidRPr="003C674E">
        <w:t xml:space="preserve"> </w:t>
      </w:r>
      <w:r w:rsidR="005917FF" w:rsidRPr="003C674E">
        <w:t>As</w:t>
      </w:r>
      <w:r w:rsidR="00FB1370" w:rsidRPr="003C674E">
        <w:t xml:space="preserve"> </w:t>
      </w:r>
      <w:r w:rsidR="005917FF" w:rsidRPr="003C674E">
        <w:t>shown</w:t>
      </w:r>
      <w:r w:rsidR="00FB1370" w:rsidRPr="003C674E">
        <w:t xml:space="preserve"> </w:t>
      </w:r>
      <w:r w:rsidR="005917FF" w:rsidRPr="003C674E">
        <w:t>in</w:t>
      </w:r>
      <w:r w:rsidR="00FB1370" w:rsidRPr="003C674E">
        <w:t xml:space="preserve"> </w:t>
      </w:r>
      <w:r w:rsidR="005917FF" w:rsidRPr="003C674E">
        <w:t>the</w:t>
      </w:r>
      <w:r w:rsidR="00FB1370" w:rsidRPr="003C674E">
        <w:t xml:space="preserve"> </w:t>
      </w:r>
      <w:r w:rsidR="005917FF" w:rsidRPr="003C674E">
        <w:t>NF</w:t>
      </w:r>
      <w:r w:rsidR="00FB1370" w:rsidRPr="003C674E">
        <w:t xml:space="preserve"> </w:t>
      </w:r>
      <w:r w:rsidR="005917FF" w:rsidRPr="003C674E">
        <w:t>controls,</w:t>
      </w:r>
      <w:r w:rsidR="00FB1370" w:rsidRPr="003C674E">
        <w:t xml:space="preserve"> </w:t>
      </w:r>
      <w:r w:rsidR="003D013D" w:rsidRPr="003C674E">
        <w:t>EGB</w:t>
      </w:r>
      <w:r w:rsidR="00FB1370" w:rsidRPr="003C674E">
        <w:t xml:space="preserve"> </w:t>
      </w:r>
      <w:r w:rsidR="005917FF" w:rsidRPr="003C674E">
        <w:t>samples</w:t>
      </w:r>
      <w:r w:rsidR="00FB1370" w:rsidRPr="003C674E">
        <w:t xml:space="preserve"> </w:t>
      </w:r>
      <w:r w:rsidR="005917FF" w:rsidRPr="003C674E">
        <w:t>had</w:t>
      </w:r>
      <w:r w:rsidR="00FB1370" w:rsidRPr="003C674E">
        <w:t xml:space="preserve"> </w:t>
      </w:r>
      <w:r w:rsidR="005917FF" w:rsidRPr="003C674E">
        <w:t>an</w:t>
      </w:r>
      <w:r w:rsidR="00FB1370" w:rsidRPr="003C674E">
        <w:t xml:space="preserve"> </w:t>
      </w:r>
      <w:r w:rsidR="005917FF" w:rsidRPr="003C674E">
        <w:t>average</w:t>
      </w:r>
      <w:r w:rsidR="00FB1370" w:rsidRPr="003C674E">
        <w:t xml:space="preserve"> </w:t>
      </w:r>
      <w:r w:rsidR="005917FF" w:rsidRPr="003C674E">
        <w:t>of</w:t>
      </w:r>
      <w:r w:rsidR="00FB1370" w:rsidRPr="003C674E">
        <w:t xml:space="preserve"> </w:t>
      </w:r>
      <w:r w:rsidR="005917FF" w:rsidRPr="003C674E">
        <w:t>43.0</w:t>
      </w:r>
      <w:r w:rsidR="00B74F8D" w:rsidRPr="003C674E">
        <w:t>%</w:t>
      </w:r>
      <w:r w:rsidR="00FB1370" w:rsidRPr="003C674E">
        <w:t xml:space="preserve"> </w:t>
      </w:r>
      <w:r w:rsidR="005917FF" w:rsidRPr="003C674E">
        <w:t>glucose,</w:t>
      </w:r>
      <w:r w:rsidR="00FB1370" w:rsidRPr="003C674E">
        <w:t xml:space="preserve"> </w:t>
      </w:r>
      <w:r w:rsidR="005917FF" w:rsidRPr="003C674E">
        <w:t>14.9</w:t>
      </w:r>
      <w:r w:rsidR="00B74F8D" w:rsidRPr="003C674E">
        <w:t>%</w:t>
      </w:r>
      <w:r w:rsidR="00FB1370" w:rsidRPr="003C674E">
        <w:t xml:space="preserve"> </w:t>
      </w:r>
      <w:r w:rsidR="005917FF" w:rsidRPr="003C674E">
        <w:t>xylose</w:t>
      </w:r>
      <w:r w:rsidR="00FB1370" w:rsidRPr="003C674E">
        <w:t xml:space="preserve"> </w:t>
      </w:r>
      <w:r w:rsidR="005917FF" w:rsidRPr="003C674E">
        <w:t>and</w:t>
      </w:r>
      <w:r w:rsidR="00FB1370" w:rsidRPr="003C674E">
        <w:t xml:space="preserve"> </w:t>
      </w:r>
      <w:r w:rsidR="005917FF" w:rsidRPr="003C674E">
        <w:t>1.5</w:t>
      </w:r>
      <w:r w:rsidR="00B74F8D" w:rsidRPr="003C674E">
        <w:t>%</w:t>
      </w:r>
      <w:r w:rsidR="00FB1370" w:rsidRPr="003C674E">
        <w:t xml:space="preserve"> </w:t>
      </w:r>
      <w:r w:rsidR="005917FF" w:rsidRPr="003C674E">
        <w:t>arabinose,</w:t>
      </w:r>
      <w:r w:rsidR="00FB1370" w:rsidRPr="003C674E">
        <w:t xml:space="preserve"> </w:t>
      </w:r>
      <w:r w:rsidR="005917FF" w:rsidRPr="003C674E">
        <w:t>as</w:t>
      </w:r>
      <w:r w:rsidR="00FB1370" w:rsidRPr="003C674E">
        <w:t xml:space="preserve"> </w:t>
      </w:r>
      <w:r w:rsidR="005917FF" w:rsidRPr="003C674E">
        <w:t>opposed</w:t>
      </w:r>
      <w:r w:rsidR="00FB1370" w:rsidRPr="003C674E">
        <w:t xml:space="preserve"> </w:t>
      </w:r>
      <w:r w:rsidR="005917FF" w:rsidRPr="003C674E">
        <w:t>to</w:t>
      </w:r>
      <w:r w:rsidR="00FB1370" w:rsidRPr="003C674E">
        <w:t xml:space="preserve"> </w:t>
      </w:r>
      <w:r w:rsidR="005917FF" w:rsidRPr="003C674E">
        <w:t>39.7</w:t>
      </w:r>
      <w:r w:rsidR="00B74F8D" w:rsidRPr="003C674E">
        <w:t>%</w:t>
      </w:r>
      <w:r w:rsidR="00FB1370" w:rsidRPr="003C674E">
        <w:t xml:space="preserve"> </w:t>
      </w:r>
      <w:r w:rsidR="005917FF" w:rsidRPr="003C674E">
        <w:t>glucose,</w:t>
      </w:r>
      <w:r w:rsidR="00FB1370" w:rsidRPr="003C674E">
        <w:t xml:space="preserve"> </w:t>
      </w:r>
      <w:r w:rsidR="005917FF" w:rsidRPr="003C674E">
        <w:t>14.3</w:t>
      </w:r>
      <w:r w:rsidR="00B74F8D" w:rsidRPr="003C674E">
        <w:t>%</w:t>
      </w:r>
      <w:r w:rsidR="00FB1370" w:rsidRPr="003C674E">
        <w:t xml:space="preserve"> </w:t>
      </w:r>
      <w:r w:rsidR="005917FF" w:rsidRPr="003C674E">
        <w:t>xylose</w:t>
      </w:r>
      <w:r w:rsidR="00FB1370" w:rsidRPr="003C674E">
        <w:t xml:space="preserve"> </w:t>
      </w:r>
      <w:r w:rsidR="005917FF" w:rsidRPr="003C674E">
        <w:t>and</w:t>
      </w:r>
      <w:r w:rsidR="00FB1370" w:rsidRPr="003C674E">
        <w:t xml:space="preserve"> </w:t>
      </w:r>
      <w:r w:rsidR="005917FF" w:rsidRPr="003C674E">
        <w:t>1.4</w:t>
      </w:r>
      <w:r w:rsidR="00B74F8D" w:rsidRPr="003C674E">
        <w:t>%</w:t>
      </w:r>
      <w:r w:rsidR="00FB1370" w:rsidRPr="003C674E">
        <w:t xml:space="preserve"> </w:t>
      </w:r>
      <w:r w:rsidR="005917FF" w:rsidRPr="003C674E">
        <w:t>arabinose,</w:t>
      </w:r>
      <w:r w:rsidR="00FB1370" w:rsidRPr="003C674E">
        <w:t xml:space="preserve"> </w:t>
      </w:r>
      <w:r w:rsidR="005917FF" w:rsidRPr="003C674E">
        <w:t>for</w:t>
      </w:r>
      <w:r w:rsidR="00FB1370" w:rsidRPr="003C674E">
        <w:t xml:space="preserve"> </w:t>
      </w:r>
      <w:r w:rsidR="003D013D" w:rsidRPr="003C674E">
        <w:t>ENT</w:t>
      </w:r>
      <w:r w:rsidR="005917FF" w:rsidRPr="003C674E">
        <w:t>.</w:t>
      </w:r>
      <w:r w:rsidR="00FB1370" w:rsidRPr="003C674E">
        <w:t xml:space="preserve"> </w:t>
      </w:r>
      <w:r w:rsidR="005917FF" w:rsidRPr="003C674E">
        <w:t>Conversely,</w:t>
      </w:r>
      <w:r w:rsidR="00FB1370" w:rsidRPr="003C674E">
        <w:t xml:space="preserve"> </w:t>
      </w:r>
      <w:r w:rsidR="005917FF" w:rsidRPr="003C674E">
        <w:t>lignin</w:t>
      </w:r>
      <w:r w:rsidR="00FB1370" w:rsidRPr="003C674E">
        <w:t xml:space="preserve"> </w:t>
      </w:r>
      <w:r w:rsidR="005917FF" w:rsidRPr="003C674E">
        <w:t>contents</w:t>
      </w:r>
      <w:r w:rsidR="00FB1370" w:rsidRPr="003C674E">
        <w:t xml:space="preserve"> </w:t>
      </w:r>
      <w:r w:rsidR="005917FF" w:rsidRPr="003C674E">
        <w:t>are</w:t>
      </w:r>
      <w:r w:rsidR="00FB1370" w:rsidRPr="003C674E">
        <w:t xml:space="preserve"> </w:t>
      </w:r>
      <w:r w:rsidR="005917FF" w:rsidRPr="003C674E">
        <w:t>higher</w:t>
      </w:r>
      <w:r w:rsidR="00FB1370" w:rsidRPr="003C674E">
        <w:t xml:space="preserve"> </w:t>
      </w:r>
      <w:r w:rsidR="005917FF" w:rsidRPr="003C674E">
        <w:t>in</w:t>
      </w:r>
      <w:r w:rsidR="00FB1370" w:rsidRPr="003C674E">
        <w:t xml:space="preserve"> </w:t>
      </w:r>
      <w:r w:rsidR="005917FF" w:rsidRPr="003C674E">
        <w:t>the</w:t>
      </w:r>
      <w:r w:rsidR="00FB1370" w:rsidRPr="003C674E">
        <w:t xml:space="preserve"> </w:t>
      </w:r>
      <w:r w:rsidR="005917FF" w:rsidRPr="003C674E">
        <w:t>control</w:t>
      </w:r>
      <w:r w:rsidR="00FB1370" w:rsidRPr="003C674E">
        <w:t xml:space="preserve"> </w:t>
      </w:r>
      <w:r w:rsidR="005917FF" w:rsidRPr="003C674E">
        <w:t>samples</w:t>
      </w:r>
      <w:r w:rsidR="00FB1370" w:rsidRPr="003C674E">
        <w:t xml:space="preserve"> </w:t>
      </w:r>
      <w:r w:rsidR="005917FF" w:rsidRPr="003C674E">
        <w:t>of</w:t>
      </w:r>
      <w:r w:rsidR="00FB1370" w:rsidRPr="003C674E">
        <w:t xml:space="preserve"> </w:t>
      </w:r>
      <w:r w:rsidR="003D013D" w:rsidRPr="003C674E">
        <w:t>ENT</w:t>
      </w:r>
      <w:r w:rsidR="00FB1370" w:rsidRPr="003C674E">
        <w:t xml:space="preserve"> </w:t>
      </w:r>
      <w:r w:rsidR="005917FF" w:rsidRPr="003C674E">
        <w:t>(20.9</w:t>
      </w:r>
      <w:r w:rsidR="00B74F8D" w:rsidRPr="003C674E">
        <w:t>%</w:t>
      </w:r>
      <w:r w:rsidR="005917FF" w:rsidRPr="003C674E">
        <w:t>)</w:t>
      </w:r>
      <w:r w:rsidR="00FB1370" w:rsidRPr="003C674E">
        <w:t xml:space="preserve"> </w:t>
      </w:r>
      <w:r w:rsidR="005917FF" w:rsidRPr="003C674E">
        <w:t>than</w:t>
      </w:r>
      <w:r w:rsidR="00FB1370" w:rsidRPr="003C674E">
        <w:t xml:space="preserve"> </w:t>
      </w:r>
      <w:r w:rsidR="005917FF" w:rsidRPr="003C674E">
        <w:t>in</w:t>
      </w:r>
      <w:r w:rsidR="00FB1370" w:rsidRPr="003C674E">
        <w:t xml:space="preserve"> </w:t>
      </w:r>
      <w:r w:rsidR="003D013D" w:rsidRPr="003C674E">
        <w:t>EGB</w:t>
      </w:r>
      <w:r w:rsidR="00FB1370" w:rsidRPr="003C674E">
        <w:t xml:space="preserve"> </w:t>
      </w:r>
      <w:r w:rsidR="005917FF" w:rsidRPr="003C674E">
        <w:t>(19.2</w:t>
      </w:r>
      <w:r w:rsidR="00B74F8D" w:rsidRPr="003C674E">
        <w:t>%</w:t>
      </w:r>
      <w:r w:rsidR="005917FF" w:rsidRPr="003C674E">
        <w:t>).</w:t>
      </w:r>
      <w:r w:rsidR="00FB1370" w:rsidRPr="003C674E">
        <w:t xml:space="preserve"> </w:t>
      </w:r>
      <w:r w:rsidR="005917FF" w:rsidRPr="003C674E">
        <w:t>Post</w:t>
      </w:r>
      <w:r w:rsidR="00FB1370" w:rsidRPr="003C674E">
        <w:t xml:space="preserve"> </w:t>
      </w:r>
      <w:r w:rsidR="005917FF" w:rsidRPr="003C674E">
        <w:t>hoc</w:t>
      </w:r>
      <w:r w:rsidR="00FB1370" w:rsidRPr="003C674E">
        <w:t xml:space="preserve"> </w:t>
      </w:r>
      <w:r w:rsidR="005917FF" w:rsidRPr="003C674E">
        <w:t>Tukey’s</w:t>
      </w:r>
      <w:r w:rsidR="00FB1370" w:rsidRPr="003C674E">
        <w:t xml:space="preserve"> </w:t>
      </w:r>
      <w:r w:rsidR="005917FF" w:rsidRPr="003C674E">
        <w:t>tests</w:t>
      </w:r>
      <w:r w:rsidR="00FB1370" w:rsidRPr="003C674E">
        <w:t xml:space="preserve"> </w:t>
      </w:r>
      <w:r w:rsidR="005917FF" w:rsidRPr="003C674E">
        <w:t>were</w:t>
      </w:r>
      <w:r w:rsidR="00FB1370" w:rsidRPr="003C674E">
        <w:t xml:space="preserve"> </w:t>
      </w:r>
      <w:r w:rsidR="005917FF" w:rsidRPr="003C674E">
        <w:t>performed</w:t>
      </w:r>
      <w:r w:rsidR="00FB1370" w:rsidRPr="003C674E">
        <w:t xml:space="preserve"> </w:t>
      </w:r>
      <w:r w:rsidR="005917FF" w:rsidRPr="003C674E">
        <w:t>to</w:t>
      </w:r>
      <w:r w:rsidR="00FB1370" w:rsidRPr="003C674E">
        <w:t xml:space="preserve"> </w:t>
      </w:r>
      <w:r w:rsidR="005917FF" w:rsidRPr="003C674E">
        <w:t>assess</w:t>
      </w:r>
      <w:r w:rsidR="00FB1370" w:rsidRPr="003C674E">
        <w:t xml:space="preserve"> </w:t>
      </w:r>
      <w:r w:rsidR="005917FF" w:rsidRPr="003C674E">
        <w:t>how</w:t>
      </w:r>
      <w:r w:rsidR="00FB1370" w:rsidRPr="003C674E">
        <w:t xml:space="preserve"> </w:t>
      </w:r>
      <w:r w:rsidR="005917FF" w:rsidRPr="003C674E">
        <w:t>glucose,</w:t>
      </w:r>
      <w:r w:rsidR="00FB1370" w:rsidRPr="003C674E">
        <w:t xml:space="preserve"> </w:t>
      </w:r>
      <w:r w:rsidR="005917FF" w:rsidRPr="003C674E">
        <w:t>xylose,</w:t>
      </w:r>
      <w:r w:rsidR="00FB1370" w:rsidRPr="003C674E">
        <w:t xml:space="preserve"> </w:t>
      </w:r>
      <w:proofErr w:type="gramStart"/>
      <w:r w:rsidR="005917FF" w:rsidRPr="003C674E">
        <w:t>arabinose</w:t>
      </w:r>
      <w:proofErr w:type="gramEnd"/>
      <w:r w:rsidR="00FB1370" w:rsidRPr="003C674E">
        <w:t xml:space="preserve"> </w:t>
      </w:r>
      <w:r w:rsidR="005917FF" w:rsidRPr="003C674E">
        <w:t>and</w:t>
      </w:r>
      <w:r w:rsidR="00FB1370" w:rsidRPr="003C674E">
        <w:t xml:space="preserve"> </w:t>
      </w:r>
      <w:r w:rsidR="005917FF" w:rsidRPr="003C674E">
        <w:t>lignin</w:t>
      </w:r>
      <w:r w:rsidR="00FB1370" w:rsidRPr="003C674E">
        <w:t xml:space="preserve"> </w:t>
      </w:r>
      <w:r w:rsidR="005917FF" w:rsidRPr="003C674E">
        <w:t>contents</w:t>
      </w:r>
      <w:r w:rsidR="00FB1370" w:rsidRPr="003C674E">
        <w:t xml:space="preserve"> </w:t>
      </w:r>
      <w:r w:rsidR="005917FF" w:rsidRPr="003C674E">
        <w:t>of</w:t>
      </w:r>
      <w:r w:rsidR="00FB1370" w:rsidRPr="003C674E">
        <w:t xml:space="preserve"> </w:t>
      </w:r>
      <w:r w:rsidR="005917FF" w:rsidRPr="003C674E">
        <w:t>the</w:t>
      </w:r>
      <w:r w:rsidR="00FB1370" w:rsidRPr="003C674E">
        <w:t xml:space="preserve"> </w:t>
      </w:r>
      <w:r w:rsidR="005917FF" w:rsidRPr="003C674E">
        <w:t>pretreated</w:t>
      </w:r>
      <w:r w:rsidR="00FB1370" w:rsidRPr="003C674E">
        <w:t xml:space="preserve"> </w:t>
      </w:r>
      <w:r w:rsidR="005917FF" w:rsidRPr="003C674E">
        <w:t>samples</w:t>
      </w:r>
      <w:r w:rsidR="00FB1370" w:rsidRPr="003C674E">
        <w:t xml:space="preserve"> </w:t>
      </w:r>
      <w:r w:rsidR="005917FF" w:rsidRPr="003C674E">
        <w:t>differ</w:t>
      </w:r>
      <w:r w:rsidR="00FB1370" w:rsidRPr="003C674E">
        <w:t xml:space="preserve"> </w:t>
      </w:r>
      <w:r w:rsidR="005917FF" w:rsidRPr="003C674E">
        <w:t>from</w:t>
      </w:r>
      <w:r w:rsidR="00FB1370" w:rsidRPr="003C674E">
        <w:t xml:space="preserve"> </w:t>
      </w:r>
      <w:r w:rsidR="005917FF" w:rsidRPr="003C674E">
        <w:t>those</w:t>
      </w:r>
      <w:r w:rsidR="00FB1370" w:rsidRPr="003C674E">
        <w:t xml:space="preserve"> </w:t>
      </w:r>
      <w:r w:rsidR="005917FF" w:rsidRPr="003C674E">
        <w:t>of</w:t>
      </w:r>
      <w:r w:rsidR="00FB1370" w:rsidRPr="003C674E">
        <w:t xml:space="preserve"> </w:t>
      </w:r>
      <w:r w:rsidR="005917FF" w:rsidRPr="003C674E">
        <w:t>control</w:t>
      </w:r>
      <w:r w:rsidR="00FB1370" w:rsidRPr="003C674E">
        <w:t xml:space="preserve"> </w:t>
      </w:r>
      <w:r w:rsidR="005917FF" w:rsidRPr="003C674E">
        <w:t>samples.</w:t>
      </w:r>
      <w:r w:rsidR="00FB1370" w:rsidRPr="003C674E">
        <w:t xml:space="preserve"> </w:t>
      </w:r>
      <w:r w:rsidR="005917FF" w:rsidRPr="003C674E">
        <w:t>For</w:t>
      </w:r>
      <w:r w:rsidR="00FB1370" w:rsidRPr="003C674E">
        <w:t xml:space="preserve"> </w:t>
      </w:r>
      <w:r w:rsidR="005917FF" w:rsidRPr="003C674E">
        <w:t>all</w:t>
      </w:r>
      <w:r w:rsidR="00FB1370" w:rsidRPr="003C674E">
        <w:t xml:space="preserve"> </w:t>
      </w:r>
      <w:r w:rsidR="005917FF" w:rsidRPr="003C674E">
        <w:t>pretreatments</w:t>
      </w:r>
      <w:r w:rsidR="00FB1370" w:rsidRPr="003C674E">
        <w:t xml:space="preserve"> </w:t>
      </w:r>
      <w:r w:rsidR="005917FF" w:rsidRPr="003C674E">
        <w:t>(WRF,</w:t>
      </w:r>
      <w:r w:rsidR="00FB1370" w:rsidRPr="003C674E">
        <w:t xml:space="preserve"> </w:t>
      </w:r>
      <w:r w:rsidR="005917FF" w:rsidRPr="003C674E">
        <w:t>ALK</w:t>
      </w:r>
      <w:r w:rsidR="00FB1370" w:rsidRPr="003C674E">
        <w:t xml:space="preserve"> </w:t>
      </w:r>
      <w:r w:rsidR="005917FF" w:rsidRPr="003C674E">
        <w:t>and</w:t>
      </w:r>
      <w:r w:rsidR="00FB1370" w:rsidRPr="003C674E">
        <w:t xml:space="preserve"> </w:t>
      </w:r>
      <w:r w:rsidR="005917FF" w:rsidRPr="003C674E">
        <w:t>WRF+ALK),</w:t>
      </w:r>
      <w:r w:rsidR="00FB1370" w:rsidRPr="003C674E">
        <w:t xml:space="preserve"> </w:t>
      </w:r>
      <w:r w:rsidR="005917FF" w:rsidRPr="003C674E">
        <w:t>no</w:t>
      </w:r>
      <w:r w:rsidR="00FB1370" w:rsidRPr="003C674E">
        <w:t xml:space="preserve"> </w:t>
      </w:r>
      <w:r w:rsidR="005917FF" w:rsidRPr="003C674E">
        <w:t>statistically</w:t>
      </w:r>
      <w:r w:rsidR="00FB1370" w:rsidRPr="003C674E">
        <w:t xml:space="preserve"> </w:t>
      </w:r>
      <w:r w:rsidR="005917FF" w:rsidRPr="003C674E">
        <w:t>significant</w:t>
      </w:r>
      <w:r w:rsidR="00FB1370" w:rsidRPr="003C674E">
        <w:t xml:space="preserve"> </w:t>
      </w:r>
      <w:r w:rsidR="005917FF" w:rsidRPr="003C674E">
        <w:t>differences</w:t>
      </w:r>
      <w:r w:rsidR="00FB1370" w:rsidRPr="003C674E">
        <w:t xml:space="preserve"> </w:t>
      </w:r>
      <w:r w:rsidR="005917FF" w:rsidRPr="003C674E">
        <w:t>(</w:t>
      </w:r>
      <w:r w:rsidR="005917FF" w:rsidRPr="003C674E">
        <w:rPr>
          <w:i/>
          <w:iCs/>
        </w:rPr>
        <w:t>P</w:t>
      </w:r>
      <w:r w:rsidR="005917FF" w:rsidRPr="003C674E">
        <w:t>&gt;0.05)</w:t>
      </w:r>
      <w:r w:rsidR="00FB1370" w:rsidRPr="003C674E">
        <w:t xml:space="preserve"> </w:t>
      </w:r>
      <w:r w:rsidR="005917FF" w:rsidRPr="003C674E">
        <w:t>were</w:t>
      </w:r>
      <w:r w:rsidR="00FB1370" w:rsidRPr="003C674E">
        <w:t xml:space="preserve"> </w:t>
      </w:r>
      <w:r w:rsidR="005917FF" w:rsidRPr="003C674E">
        <w:t>detected</w:t>
      </w:r>
      <w:r w:rsidR="00FB1370" w:rsidRPr="003C674E">
        <w:t xml:space="preserve"> </w:t>
      </w:r>
      <w:r w:rsidR="005917FF" w:rsidRPr="003C674E">
        <w:t>when</w:t>
      </w:r>
      <w:r w:rsidR="00FB1370" w:rsidRPr="003C674E">
        <w:t xml:space="preserve"> </w:t>
      </w:r>
      <w:r w:rsidR="005917FF" w:rsidRPr="003C674E">
        <w:t>compared</w:t>
      </w:r>
      <w:r w:rsidR="00FB1370" w:rsidRPr="003C674E">
        <w:t xml:space="preserve"> </w:t>
      </w:r>
      <w:r w:rsidR="005917FF" w:rsidRPr="003C674E">
        <w:t>with</w:t>
      </w:r>
      <w:r w:rsidR="00FB1370" w:rsidRPr="003C674E">
        <w:t xml:space="preserve"> </w:t>
      </w:r>
      <w:r w:rsidR="005917FF" w:rsidRPr="003C674E">
        <w:t>NF</w:t>
      </w:r>
      <w:r w:rsidR="00FB1370" w:rsidRPr="003C674E">
        <w:t xml:space="preserve"> </w:t>
      </w:r>
      <w:r w:rsidR="005917FF" w:rsidRPr="003C674E">
        <w:t>controls.</w:t>
      </w:r>
      <w:r w:rsidR="00FB1370" w:rsidRPr="003C674E">
        <w:t xml:space="preserve"> </w:t>
      </w:r>
      <w:r w:rsidR="005917FF" w:rsidRPr="003C674E">
        <w:t>This</w:t>
      </w:r>
      <w:r w:rsidR="00FB1370" w:rsidRPr="003C674E">
        <w:t xml:space="preserve"> </w:t>
      </w:r>
      <w:r w:rsidR="005917FF" w:rsidRPr="003C674E">
        <w:t>demonstrated</w:t>
      </w:r>
      <w:r w:rsidR="00FB1370" w:rsidRPr="003C674E">
        <w:t xml:space="preserve"> </w:t>
      </w:r>
      <w:r w:rsidR="005917FF" w:rsidRPr="003C674E">
        <w:t>that</w:t>
      </w:r>
      <w:r w:rsidR="00FB1370" w:rsidRPr="003C674E">
        <w:t xml:space="preserve"> </w:t>
      </w:r>
      <w:r w:rsidR="005917FF" w:rsidRPr="003C674E">
        <w:t>despite</w:t>
      </w:r>
      <w:r w:rsidR="00FB1370" w:rsidRPr="003C674E">
        <w:t xml:space="preserve"> </w:t>
      </w:r>
      <w:r w:rsidR="005917FF" w:rsidRPr="003C674E">
        <w:t>the</w:t>
      </w:r>
      <w:r w:rsidR="00FB1370" w:rsidRPr="003C674E">
        <w:t xml:space="preserve"> </w:t>
      </w:r>
      <w:r w:rsidR="005917FF" w:rsidRPr="003C674E">
        <w:t>observed</w:t>
      </w:r>
      <w:r w:rsidR="00FB1370" w:rsidRPr="003C674E">
        <w:t xml:space="preserve"> </w:t>
      </w:r>
      <w:r w:rsidR="005917FF" w:rsidRPr="003C674E">
        <w:t>increase</w:t>
      </w:r>
      <w:r w:rsidR="00FB1370" w:rsidRPr="003C674E">
        <w:t xml:space="preserve"> </w:t>
      </w:r>
      <w:r w:rsidR="005917FF" w:rsidRPr="003C674E">
        <w:t>in</w:t>
      </w:r>
      <w:r w:rsidR="00FB1370" w:rsidRPr="003C674E">
        <w:t xml:space="preserve"> </w:t>
      </w:r>
      <w:r w:rsidR="005917FF" w:rsidRPr="003C674E">
        <w:t>sample</w:t>
      </w:r>
      <w:r w:rsidR="00FB1370" w:rsidRPr="003C674E">
        <w:t xml:space="preserve"> </w:t>
      </w:r>
      <w:r w:rsidR="005917FF" w:rsidRPr="003C674E">
        <w:t>digestibility</w:t>
      </w:r>
      <w:r w:rsidR="00FB1370" w:rsidRPr="003C674E">
        <w:t xml:space="preserve"> </w:t>
      </w:r>
      <w:r w:rsidR="005917FF" w:rsidRPr="003C674E">
        <w:t>(Fig.</w:t>
      </w:r>
      <w:r w:rsidR="00FB1370" w:rsidRPr="003C674E">
        <w:t xml:space="preserve"> </w:t>
      </w:r>
      <w:r w:rsidR="005917FF" w:rsidRPr="003C674E">
        <w:t>2),</w:t>
      </w:r>
      <w:r w:rsidR="00FB1370" w:rsidRPr="003C674E">
        <w:t xml:space="preserve"> </w:t>
      </w:r>
      <w:r w:rsidR="005917FF" w:rsidRPr="003C674E">
        <w:t>the</w:t>
      </w:r>
      <w:r w:rsidR="00FB1370" w:rsidRPr="003C674E">
        <w:t xml:space="preserve"> </w:t>
      </w:r>
      <w:r w:rsidR="005917FF" w:rsidRPr="003C674E">
        <w:t>pretreatments</w:t>
      </w:r>
      <w:r w:rsidR="00FB1370" w:rsidRPr="003C674E">
        <w:t xml:space="preserve"> </w:t>
      </w:r>
      <w:r w:rsidR="005917FF" w:rsidRPr="003C674E">
        <w:t>do</w:t>
      </w:r>
      <w:r w:rsidR="00FB1370" w:rsidRPr="003C674E">
        <w:t xml:space="preserve"> </w:t>
      </w:r>
      <w:r w:rsidR="005917FF" w:rsidRPr="003C674E">
        <w:t>not</w:t>
      </w:r>
      <w:r w:rsidR="00FB1370" w:rsidRPr="003C674E">
        <w:t xml:space="preserve"> </w:t>
      </w:r>
      <w:r w:rsidR="005917FF" w:rsidRPr="003C674E">
        <w:t>cause</w:t>
      </w:r>
      <w:r w:rsidR="00FB1370" w:rsidRPr="003C674E">
        <w:t xml:space="preserve"> </w:t>
      </w:r>
      <w:r w:rsidR="005917FF" w:rsidRPr="003C674E">
        <w:t>significant</w:t>
      </w:r>
      <w:r w:rsidR="00FB1370" w:rsidRPr="003C674E">
        <w:t xml:space="preserve"> </w:t>
      </w:r>
      <w:r w:rsidR="005917FF" w:rsidRPr="003C674E">
        <w:t>degradation</w:t>
      </w:r>
      <w:r w:rsidR="00FB1370" w:rsidRPr="003C674E">
        <w:t xml:space="preserve"> </w:t>
      </w:r>
      <w:r w:rsidR="005917FF" w:rsidRPr="003C674E">
        <w:t>or</w:t>
      </w:r>
      <w:r w:rsidR="00FB1370" w:rsidRPr="003C674E">
        <w:t xml:space="preserve"> </w:t>
      </w:r>
      <w:r w:rsidR="005917FF" w:rsidRPr="003C674E">
        <w:t>loss</w:t>
      </w:r>
      <w:r w:rsidR="00FB1370" w:rsidRPr="003C674E">
        <w:t xml:space="preserve"> </w:t>
      </w:r>
      <w:r w:rsidR="005917FF" w:rsidRPr="003C674E">
        <w:t>of</w:t>
      </w:r>
      <w:r w:rsidR="00FB1370" w:rsidRPr="003C674E">
        <w:t xml:space="preserve"> </w:t>
      </w:r>
      <w:r w:rsidR="005917FF" w:rsidRPr="003C674E">
        <w:t>cell</w:t>
      </w:r>
      <w:r w:rsidR="00FB1370" w:rsidRPr="003C674E">
        <w:t xml:space="preserve"> </w:t>
      </w:r>
      <w:r w:rsidR="005917FF" w:rsidRPr="003C674E">
        <w:t>wall</w:t>
      </w:r>
      <w:r w:rsidR="00FB1370" w:rsidRPr="003C674E">
        <w:t xml:space="preserve"> </w:t>
      </w:r>
      <w:r w:rsidR="005917FF" w:rsidRPr="003C674E">
        <w:t>structural</w:t>
      </w:r>
      <w:r w:rsidR="00FB1370" w:rsidRPr="003C674E">
        <w:t xml:space="preserve"> </w:t>
      </w:r>
      <w:r w:rsidR="005917FF" w:rsidRPr="003C674E">
        <w:t>carbohydrates.</w:t>
      </w:r>
      <w:r w:rsidR="00FB1370" w:rsidRPr="003C674E">
        <w:t xml:space="preserve"> </w:t>
      </w:r>
      <w:r w:rsidR="005917FF" w:rsidRPr="003C674E">
        <w:t>Indeed,</w:t>
      </w:r>
      <w:r w:rsidR="00FB1370" w:rsidRPr="003C674E">
        <w:t xml:space="preserve"> </w:t>
      </w:r>
      <w:r w:rsidR="005917FF" w:rsidRPr="003C674E">
        <w:t>it</w:t>
      </w:r>
      <w:r w:rsidR="00FB1370" w:rsidRPr="003C674E">
        <w:t xml:space="preserve"> </w:t>
      </w:r>
      <w:r w:rsidR="005917FF" w:rsidRPr="003C674E">
        <w:t>was</w:t>
      </w:r>
      <w:r w:rsidR="00FB1370" w:rsidRPr="003C674E">
        <w:t xml:space="preserve"> </w:t>
      </w:r>
      <w:r w:rsidR="005917FF" w:rsidRPr="003C674E">
        <w:t>observed</w:t>
      </w:r>
      <w:r w:rsidR="00FB1370" w:rsidRPr="003C674E">
        <w:t xml:space="preserve"> </w:t>
      </w:r>
      <w:r w:rsidR="005917FF" w:rsidRPr="003C674E">
        <w:t>that</w:t>
      </w:r>
      <w:r w:rsidR="00FB1370" w:rsidRPr="003C674E">
        <w:t xml:space="preserve"> </w:t>
      </w:r>
      <w:r w:rsidR="005917FF" w:rsidRPr="003C674E">
        <w:t>the</w:t>
      </w:r>
      <w:r w:rsidR="00FB1370" w:rsidRPr="003C674E">
        <w:t xml:space="preserve"> </w:t>
      </w:r>
      <w:r w:rsidR="005917FF" w:rsidRPr="003C674E">
        <w:t>content</w:t>
      </w:r>
      <w:r w:rsidR="00FB1370" w:rsidRPr="003C674E">
        <w:t xml:space="preserve"> </w:t>
      </w:r>
      <w:r w:rsidR="005917FF" w:rsidRPr="003C674E">
        <w:t>of</w:t>
      </w:r>
      <w:r w:rsidR="00FB1370" w:rsidRPr="003C674E">
        <w:t xml:space="preserve"> </w:t>
      </w:r>
      <w:r w:rsidR="005917FF" w:rsidRPr="003C674E">
        <w:t>individual</w:t>
      </w:r>
      <w:r w:rsidR="00FB1370" w:rsidRPr="003C674E">
        <w:t xml:space="preserve"> </w:t>
      </w:r>
      <w:r w:rsidR="005917FF" w:rsidRPr="003C674E">
        <w:t>monosaccharides</w:t>
      </w:r>
      <w:r w:rsidR="00FB1370" w:rsidRPr="003C674E">
        <w:t xml:space="preserve"> </w:t>
      </w:r>
      <w:r w:rsidR="005917FF" w:rsidRPr="003C674E">
        <w:t>can</w:t>
      </w:r>
      <w:r w:rsidR="00FB1370" w:rsidRPr="003C674E">
        <w:t xml:space="preserve"> </w:t>
      </w:r>
      <w:r w:rsidR="005917FF" w:rsidRPr="003C674E">
        <w:t>be</w:t>
      </w:r>
      <w:r w:rsidR="00FB1370" w:rsidRPr="003C674E">
        <w:t xml:space="preserve"> </w:t>
      </w:r>
      <w:r w:rsidR="005917FF" w:rsidRPr="003C674E">
        <w:t>higher</w:t>
      </w:r>
      <w:r w:rsidR="00FB1370" w:rsidRPr="003C674E">
        <w:t xml:space="preserve"> </w:t>
      </w:r>
      <w:r w:rsidR="00BF00A5" w:rsidRPr="003C674E">
        <w:t>(although</w:t>
      </w:r>
      <w:r w:rsidR="00FB1370" w:rsidRPr="003C674E">
        <w:t xml:space="preserve"> </w:t>
      </w:r>
      <w:r w:rsidR="00BF00A5" w:rsidRPr="003C674E">
        <w:t>not</w:t>
      </w:r>
      <w:r w:rsidR="00FB1370" w:rsidRPr="003C674E">
        <w:t xml:space="preserve"> </w:t>
      </w:r>
      <w:r w:rsidR="00BF00A5" w:rsidRPr="003C674E">
        <w:t>statistically</w:t>
      </w:r>
      <w:r w:rsidR="00FB1370" w:rsidRPr="003C674E">
        <w:t xml:space="preserve"> </w:t>
      </w:r>
      <w:r w:rsidR="00BF00A5" w:rsidRPr="003C674E">
        <w:t>significant)</w:t>
      </w:r>
      <w:r w:rsidR="00FB1370" w:rsidRPr="003C674E">
        <w:t xml:space="preserve"> </w:t>
      </w:r>
      <w:r w:rsidR="005917FF" w:rsidRPr="003C674E">
        <w:t>in</w:t>
      </w:r>
      <w:r w:rsidR="00FB1370" w:rsidRPr="003C674E">
        <w:t xml:space="preserve"> </w:t>
      </w:r>
      <w:r w:rsidR="005917FF" w:rsidRPr="003C674E">
        <w:t>alkali-pretreated</w:t>
      </w:r>
      <w:r w:rsidR="00FB1370" w:rsidRPr="003C674E">
        <w:t xml:space="preserve"> </w:t>
      </w:r>
      <w:r w:rsidR="005917FF" w:rsidRPr="003C674E">
        <w:t>samples</w:t>
      </w:r>
      <w:r w:rsidR="00FB1370" w:rsidRPr="003C674E">
        <w:t xml:space="preserve"> </w:t>
      </w:r>
      <w:r w:rsidR="005917FF" w:rsidRPr="003C674E">
        <w:t>than</w:t>
      </w:r>
      <w:r w:rsidR="00FB1370" w:rsidRPr="003C674E">
        <w:t xml:space="preserve"> </w:t>
      </w:r>
      <w:r w:rsidR="005917FF" w:rsidRPr="003C674E">
        <w:t>in</w:t>
      </w:r>
      <w:r w:rsidR="00FB1370" w:rsidRPr="003C674E">
        <w:t xml:space="preserve"> </w:t>
      </w:r>
      <w:r w:rsidR="005917FF" w:rsidRPr="003C674E">
        <w:t>non-pretreated,</w:t>
      </w:r>
      <w:r w:rsidR="00FB1370" w:rsidRPr="003C674E">
        <w:t xml:space="preserve"> </w:t>
      </w:r>
      <w:r w:rsidR="005917FF" w:rsidRPr="003C674E">
        <w:t>although</w:t>
      </w:r>
      <w:r w:rsidR="00FB1370" w:rsidRPr="003C674E">
        <w:t xml:space="preserve"> </w:t>
      </w:r>
      <w:r w:rsidR="005917FF" w:rsidRPr="003C674E">
        <w:t>this</w:t>
      </w:r>
      <w:r w:rsidR="00FB1370" w:rsidRPr="003C674E">
        <w:t xml:space="preserve"> </w:t>
      </w:r>
      <w:r w:rsidR="005917FF" w:rsidRPr="003C674E">
        <w:t>is</w:t>
      </w:r>
      <w:r w:rsidR="00FB1370" w:rsidRPr="003C674E">
        <w:t xml:space="preserve"> </w:t>
      </w:r>
      <w:r w:rsidR="005917FF" w:rsidRPr="003C674E">
        <w:t>likely</w:t>
      </w:r>
      <w:r w:rsidR="00FB1370" w:rsidRPr="003C674E">
        <w:t xml:space="preserve"> </w:t>
      </w:r>
      <w:r w:rsidR="005917FF" w:rsidRPr="003C674E">
        <w:t>to</w:t>
      </w:r>
      <w:r w:rsidR="00FB1370" w:rsidRPr="003C674E">
        <w:t xml:space="preserve"> </w:t>
      </w:r>
      <w:r w:rsidR="005917FF" w:rsidRPr="003C674E">
        <w:t>be</w:t>
      </w:r>
      <w:r w:rsidR="00FB1370" w:rsidRPr="003C674E">
        <w:t xml:space="preserve"> </w:t>
      </w:r>
      <w:r w:rsidR="005917FF" w:rsidRPr="003C674E">
        <w:t>due</w:t>
      </w:r>
      <w:r w:rsidR="00FB1370" w:rsidRPr="003C674E">
        <w:t xml:space="preserve"> </w:t>
      </w:r>
      <w:r w:rsidR="005917FF" w:rsidRPr="003C674E">
        <w:t>to</w:t>
      </w:r>
      <w:r w:rsidR="00FB1370" w:rsidRPr="003C674E">
        <w:t xml:space="preserve"> </w:t>
      </w:r>
      <w:r w:rsidR="005917FF" w:rsidRPr="003C674E">
        <w:t>an</w:t>
      </w:r>
      <w:r w:rsidR="00FB1370" w:rsidRPr="003C674E">
        <w:t xml:space="preserve"> </w:t>
      </w:r>
      <w:r w:rsidR="005917FF" w:rsidRPr="003C674E">
        <w:t>increase</w:t>
      </w:r>
      <w:r w:rsidR="00FB1370" w:rsidRPr="003C674E">
        <w:t xml:space="preserve"> </w:t>
      </w:r>
      <w:r w:rsidR="005917FF" w:rsidRPr="003C674E">
        <w:t>of</w:t>
      </w:r>
      <w:r w:rsidR="00FB1370" w:rsidRPr="003C674E">
        <w:t xml:space="preserve"> </w:t>
      </w:r>
      <w:r w:rsidR="005917FF" w:rsidRPr="003C674E">
        <w:t>efficiency</w:t>
      </w:r>
      <w:r w:rsidR="00FB1370" w:rsidRPr="003C674E">
        <w:t xml:space="preserve"> </w:t>
      </w:r>
      <w:r w:rsidR="005917FF" w:rsidRPr="003C674E">
        <w:t>of</w:t>
      </w:r>
      <w:r w:rsidR="00FB1370" w:rsidRPr="003C674E">
        <w:t xml:space="preserve"> </w:t>
      </w:r>
      <w:r w:rsidR="005917FF" w:rsidRPr="003C674E">
        <w:t>the</w:t>
      </w:r>
      <w:r w:rsidR="00FB1370" w:rsidRPr="003C674E">
        <w:t xml:space="preserve"> </w:t>
      </w:r>
      <w:r w:rsidR="005917FF" w:rsidRPr="003C674E">
        <w:t>acid</w:t>
      </w:r>
      <w:r w:rsidR="00FB1370" w:rsidRPr="003C674E">
        <w:t xml:space="preserve"> </w:t>
      </w:r>
      <w:r w:rsidR="005917FF" w:rsidRPr="003C674E">
        <w:t>hydrolysis</w:t>
      </w:r>
      <w:r w:rsidR="00FB1370" w:rsidRPr="003C674E">
        <w:t xml:space="preserve"> </w:t>
      </w:r>
      <w:r w:rsidR="005917FF" w:rsidRPr="003C674E">
        <w:t>after</w:t>
      </w:r>
      <w:r w:rsidR="00FB1370" w:rsidRPr="003C674E">
        <w:t xml:space="preserve"> </w:t>
      </w:r>
      <w:r w:rsidR="005917FF" w:rsidRPr="003C674E">
        <w:t>the</w:t>
      </w:r>
      <w:r w:rsidR="00FB1370" w:rsidRPr="003C674E">
        <w:t xml:space="preserve"> </w:t>
      </w:r>
      <w:r w:rsidR="005917FF" w:rsidRPr="003C674E">
        <w:t>pretreatment.</w:t>
      </w:r>
      <w:r w:rsidR="00FB1370" w:rsidRPr="003C674E">
        <w:t xml:space="preserve"> </w:t>
      </w:r>
      <w:r w:rsidR="005917FF" w:rsidRPr="003C674E">
        <w:t>This</w:t>
      </w:r>
      <w:r w:rsidR="00FB1370" w:rsidRPr="003C674E">
        <w:t xml:space="preserve"> </w:t>
      </w:r>
      <w:r w:rsidR="005917FF" w:rsidRPr="003C674E">
        <w:t>preservation</w:t>
      </w:r>
      <w:r w:rsidR="00FB1370" w:rsidRPr="003C674E">
        <w:t xml:space="preserve"> </w:t>
      </w:r>
      <w:r w:rsidR="005917FF" w:rsidRPr="003C674E">
        <w:t>of</w:t>
      </w:r>
      <w:r w:rsidR="00FB1370" w:rsidRPr="003C674E">
        <w:t xml:space="preserve"> </w:t>
      </w:r>
      <w:r w:rsidR="005917FF" w:rsidRPr="003C674E">
        <w:t>constituent</w:t>
      </w:r>
      <w:r w:rsidR="00FB1370" w:rsidRPr="003C674E">
        <w:t xml:space="preserve"> </w:t>
      </w:r>
      <w:r w:rsidR="005917FF" w:rsidRPr="003C674E">
        <w:t>molecules</w:t>
      </w:r>
      <w:r w:rsidR="00FB1370" w:rsidRPr="003C674E">
        <w:t xml:space="preserve"> </w:t>
      </w:r>
      <w:r w:rsidR="005917FF" w:rsidRPr="003C674E">
        <w:t>ensures</w:t>
      </w:r>
      <w:r w:rsidR="00FB1370" w:rsidRPr="003C674E">
        <w:t xml:space="preserve"> </w:t>
      </w:r>
      <w:r w:rsidR="005917FF" w:rsidRPr="003C674E">
        <w:t>that</w:t>
      </w:r>
      <w:r w:rsidR="00FB1370" w:rsidRPr="003C674E">
        <w:t xml:space="preserve"> </w:t>
      </w:r>
      <w:r w:rsidR="005917FF" w:rsidRPr="003C674E">
        <w:t>the</w:t>
      </w:r>
      <w:r w:rsidR="00FB1370" w:rsidRPr="003C674E">
        <w:t xml:space="preserve"> </w:t>
      </w:r>
      <w:r w:rsidR="005917FF" w:rsidRPr="003C674E">
        <w:t>pretreatments</w:t>
      </w:r>
      <w:r w:rsidR="00FB1370" w:rsidRPr="003C674E">
        <w:t xml:space="preserve"> </w:t>
      </w:r>
      <w:r w:rsidR="005917FF" w:rsidRPr="003C674E">
        <w:t>do</w:t>
      </w:r>
      <w:r w:rsidR="00FB1370" w:rsidRPr="003C674E">
        <w:t xml:space="preserve"> </w:t>
      </w:r>
      <w:r w:rsidR="005917FF" w:rsidRPr="003C674E">
        <w:t>not</w:t>
      </w:r>
      <w:r w:rsidR="00FB1370" w:rsidRPr="003C674E">
        <w:t xml:space="preserve"> </w:t>
      </w:r>
      <w:r w:rsidR="005917FF" w:rsidRPr="003C674E">
        <w:t>extensively</w:t>
      </w:r>
      <w:r w:rsidR="00FB1370" w:rsidRPr="003C674E">
        <w:t xml:space="preserve"> </w:t>
      </w:r>
      <w:r w:rsidR="005917FF" w:rsidRPr="003C674E">
        <w:t>damage</w:t>
      </w:r>
      <w:r w:rsidR="00FB1370" w:rsidRPr="003C674E">
        <w:t xml:space="preserve"> </w:t>
      </w:r>
      <w:r w:rsidR="005917FF" w:rsidRPr="003C674E">
        <w:t>the</w:t>
      </w:r>
      <w:r w:rsidR="00FB1370" w:rsidRPr="003C674E">
        <w:t xml:space="preserve"> </w:t>
      </w:r>
      <w:r w:rsidR="005917FF" w:rsidRPr="003C674E">
        <w:t>cellulose</w:t>
      </w:r>
      <w:r w:rsidR="00FB1370" w:rsidRPr="003C674E">
        <w:t xml:space="preserve"> </w:t>
      </w:r>
      <w:r w:rsidR="000547BE" w:rsidRPr="003C674E">
        <w:t>fibers</w:t>
      </w:r>
      <w:r w:rsidR="00FB1370" w:rsidRPr="003C674E">
        <w:t xml:space="preserve"> </w:t>
      </w:r>
      <w:r w:rsidR="005917FF" w:rsidRPr="003C674E">
        <w:t>and</w:t>
      </w:r>
      <w:r w:rsidR="00FB1370" w:rsidRPr="003C674E">
        <w:t xml:space="preserve"> </w:t>
      </w:r>
      <w:r w:rsidR="000547BE" w:rsidRPr="003C674E">
        <w:t>maximize</w:t>
      </w:r>
      <w:r w:rsidR="00FB1370" w:rsidRPr="003C674E">
        <w:t xml:space="preserve"> </w:t>
      </w:r>
      <w:r w:rsidR="005917FF" w:rsidRPr="003C674E">
        <w:t>potential</w:t>
      </w:r>
      <w:r w:rsidR="00FB1370" w:rsidRPr="003C674E">
        <w:t xml:space="preserve"> </w:t>
      </w:r>
      <w:r w:rsidR="005917FF" w:rsidRPr="003C674E">
        <w:t>biorefinery</w:t>
      </w:r>
      <w:r w:rsidR="00FB1370" w:rsidRPr="003C674E">
        <w:t xml:space="preserve"> </w:t>
      </w:r>
      <w:r w:rsidR="005917FF" w:rsidRPr="003C674E">
        <w:t>applications</w:t>
      </w:r>
      <w:r w:rsidR="00FB1370" w:rsidRPr="003C674E">
        <w:t xml:space="preserve"> </w:t>
      </w:r>
      <w:r w:rsidR="005917FF" w:rsidRPr="003C674E">
        <w:t>of</w:t>
      </w:r>
      <w:r w:rsidR="00FB1370" w:rsidRPr="003C674E">
        <w:t xml:space="preserve"> </w:t>
      </w:r>
      <w:r w:rsidR="005917FF" w:rsidRPr="003C674E">
        <w:t>the</w:t>
      </w:r>
      <w:r w:rsidR="00FB1370" w:rsidRPr="003C674E">
        <w:t xml:space="preserve"> </w:t>
      </w:r>
      <w:r w:rsidR="005917FF" w:rsidRPr="003C674E">
        <w:t>biomass.</w:t>
      </w:r>
      <w:r w:rsidR="00FB1370" w:rsidRPr="003C674E">
        <w:t xml:space="preserve"> </w:t>
      </w:r>
      <w:r w:rsidR="005917FF" w:rsidRPr="003C674E">
        <w:t>By</w:t>
      </w:r>
      <w:r w:rsidR="00FB1370" w:rsidRPr="003C674E">
        <w:t xml:space="preserve"> </w:t>
      </w:r>
      <w:r w:rsidR="005917FF" w:rsidRPr="003C674E">
        <w:t>contrast,</w:t>
      </w:r>
      <w:r w:rsidR="00FB1370" w:rsidRPr="003C674E">
        <w:t xml:space="preserve"> </w:t>
      </w:r>
      <w:r w:rsidR="005917FF" w:rsidRPr="003C674E">
        <w:t>there</w:t>
      </w:r>
      <w:r w:rsidR="00FB1370" w:rsidRPr="003C674E">
        <w:t xml:space="preserve"> </w:t>
      </w:r>
      <w:r w:rsidR="005917FF" w:rsidRPr="003C674E">
        <w:t>is</w:t>
      </w:r>
      <w:r w:rsidR="00FB1370" w:rsidRPr="003C674E">
        <w:t xml:space="preserve"> </w:t>
      </w:r>
      <w:r w:rsidR="005917FF" w:rsidRPr="003C674E">
        <w:t>a</w:t>
      </w:r>
      <w:r w:rsidR="00FB1370" w:rsidRPr="003C674E">
        <w:t xml:space="preserve"> </w:t>
      </w:r>
      <w:r w:rsidR="005917FF" w:rsidRPr="003C674E">
        <w:t>tendency</w:t>
      </w:r>
      <w:r w:rsidR="00FB1370" w:rsidRPr="003C674E">
        <w:t xml:space="preserve"> </w:t>
      </w:r>
      <w:r w:rsidR="005917FF" w:rsidRPr="003C674E">
        <w:t>for</w:t>
      </w:r>
      <w:r w:rsidR="00FB1370" w:rsidRPr="003C674E">
        <w:t xml:space="preserve"> </w:t>
      </w:r>
      <w:r w:rsidR="005917FF" w:rsidRPr="003C674E">
        <w:t>decreased</w:t>
      </w:r>
      <w:r w:rsidR="00FB1370" w:rsidRPr="003C674E">
        <w:t xml:space="preserve"> </w:t>
      </w:r>
      <w:r w:rsidR="005917FF" w:rsidRPr="003C674E">
        <w:lastRenderedPageBreak/>
        <w:t>lignin</w:t>
      </w:r>
      <w:r w:rsidR="00FB1370" w:rsidRPr="003C674E">
        <w:t xml:space="preserve"> </w:t>
      </w:r>
      <w:r w:rsidR="005917FF" w:rsidRPr="003C674E">
        <w:t>content</w:t>
      </w:r>
      <w:r w:rsidR="00FB1370" w:rsidRPr="003C674E">
        <w:t xml:space="preserve"> </w:t>
      </w:r>
      <w:r w:rsidR="005917FF" w:rsidRPr="003C674E">
        <w:t>in</w:t>
      </w:r>
      <w:r w:rsidR="00FB1370" w:rsidRPr="003C674E">
        <w:t xml:space="preserve"> </w:t>
      </w:r>
      <w:r w:rsidR="005917FF" w:rsidRPr="003C674E">
        <w:t>pretreated</w:t>
      </w:r>
      <w:r w:rsidR="00FB1370" w:rsidRPr="003C674E">
        <w:t xml:space="preserve"> </w:t>
      </w:r>
      <w:r w:rsidR="005917FF" w:rsidRPr="003C674E">
        <w:t>biomass,</w:t>
      </w:r>
      <w:r w:rsidR="00FB1370" w:rsidRPr="003C674E">
        <w:t xml:space="preserve"> </w:t>
      </w:r>
      <w:r w:rsidR="005917FF" w:rsidRPr="003C674E">
        <w:t>especially</w:t>
      </w:r>
      <w:r w:rsidR="00FB1370" w:rsidRPr="003C674E">
        <w:t xml:space="preserve"> </w:t>
      </w:r>
      <w:r w:rsidR="005917FF" w:rsidRPr="003C674E">
        <w:t>when</w:t>
      </w:r>
      <w:r w:rsidR="00FB1370" w:rsidRPr="003C674E">
        <w:t xml:space="preserve"> </w:t>
      </w:r>
      <w:r w:rsidR="005917FF" w:rsidRPr="003C674E">
        <w:t>the</w:t>
      </w:r>
      <w:r w:rsidR="00FB1370" w:rsidRPr="003C674E">
        <w:t xml:space="preserve"> </w:t>
      </w:r>
      <w:r w:rsidR="005917FF" w:rsidRPr="003C674E">
        <w:t>alkaline</w:t>
      </w:r>
      <w:r w:rsidR="00FB1370" w:rsidRPr="003C674E">
        <w:t xml:space="preserve"> </w:t>
      </w:r>
      <w:r w:rsidR="005917FF" w:rsidRPr="003C674E">
        <w:t>pretreatment</w:t>
      </w:r>
      <w:r w:rsidR="00FB1370" w:rsidRPr="003C674E">
        <w:t xml:space="preserve"> </w:t>
      </w:r>
      <w:r w:rsidR="007A6D9B" w:rsidRPr="003C674E">
        <w:t>is</w:t>
      </w:r>
      <w:r w:rsidR="00FB1370" w:rsidRPr="003C674E">
        <w:t xml:space="preserve"> </w:t>
      </w:r>
      <w:r w:rsidR="005917FF" w:rsidRPr="003C674E">
        <w:t>used</w:t>
      </w:r>
      <w:r w:rsidR="00FB1370" w:rsidRPr="003C674E">
        <w:t xml:space="preserve"> </w:t>
      </w:r>
      <w:r w:rsidR="005917FF" w:rsidRPr="003C674E">
        <w:t>(Fig.</w:t>
      </w:r>
      <w:r w:rsidR="00FB1370" w:rsidRPr="003C674E">
        <w:t xml:space="preserve"> </w:t>
      </w:r>
      <w:r w:rsidR="005917FF" w:rsidRPr="003C674E">
        <w:t>5;</w:t>
      </w:r>
      <w:r w:rsidR="00FB1370" w:rsidRPr="003C674E">
        <w:t xml:space="preserve"> </w:t>
      </w:r>
      <w:r w:rsidR="00BF30F4" w:rsidRPr="003C674E">
        <w:t>Supporting</w:t>
      </w:r>
      <w:r w:rsidR="00FB1370" w:rsidRPr="003C674E">
        <w:t xml:space="preserve"> </w:t>
      </w:r>
      <w:r w:rsidR="00BF30F4" w:rsidRPr="003C674E">
        <w:t>Information:</w:t>
      </w:r>
      <w:r w:rsidR="00FB1370" w:rsidRPr="003C674E">
        <w:t xml:space="preserve"> </w:t>
      </w:r>
      <w:r w:rsidR="001207DE" w:rsidRPr="003C674E">
        <w:t>Table</w:t>
      </w:r>
      <w:r w:rsidR="00FB1370" w:rsidRPr="003C674E">
        <w:t xml:space="preserve"> </w:t>
      </w:r>
      <w:r w:rsidR="001207DE" w:rsidRPr="003C674E">
        <w:t>S3</w:t>
      </w:r>
      <w:r w:rsidR="005917FF" w:rsidRPr="003C674E">
        <w:t>).</w:t>
      </w:r>
      <w:r w:rsidR="00FB1370" w:rsidRPr="003C674E">
        <w:t xml:space="preserve"> </w:t>
      </w:r>
      <w:r w:rsidR="005917FF" w:rsidRPr="003C674E">
        <w:t>This</w:t>
      </w:r>
      <w:r w:rsidR="00FB1370" w:rsidRPr="003C674E">
        <w:t xml:space="preserve"> </w:t>
      </w:r>
      <w:r w:rsidR="005917FF" w:rsidRPr="003C674E">
        <w:t>decrease</w:t>
      </w:r>
      <w:r w:rsidR="00FB1370" w:rsidRPr="003C674E">
        <w:t xml:space="preserve"> </w:t>
      </w:r>
      <w:r w:rsidR="005917FF" w:rsidRPr="003C674E">
        <w:t>in</w:t>
      </w:r>
      <w:r w:rsidR="00FB1370" w:rsidRPr="003C674E">
        <w:t xml:space="preserve"> </w:t>
      </w:r>
      <w:r w:rsidR="005917FF" w:rsidRPr="003C674E">
        <w:t>lignin</w:t>
      </w:r>
      <w:r w:rsidR="00FB1370" w:rsidRPr="003C674E">
        <w:t xml:space="preserve"> </w:t>
      </w:r>
      <w:r w:rsidR="005917FF" w:rsidRPr="003C674E">
        <w:t>is</w:t>
      </w:r>
      <w:r w:rsidR="00FB1370" w:rsidRPr="003C674E">
        <w:t xml:space="preserve"> </w:t>
      </w:r>
      <w:r w:rsidR="005917FF" w:rsidRPr="003C674E">
        <w:t>not</w:t>
      </w:r>
      <w:r w:rsidR="00FB1370" w:rsidRPr="003C674E">
        <w:t xml:space="preserve"> </w:t>
      </w:r>
      <w:r w:rsidR="005917FF" w:rsidRPr="003C674E">
        <w:t>significant,</w:t>
      </w:r>
      <w:r w:rsidR="00FB1370" w:rsidRPr="003C674E">
        <w:t xml:space="preserve"> </w:t>
      </w:r>
      <w:r w:rsidR="005917FF" w:rsidRPr="003C674E">
        <w:t>but</w:t>
      </w:r>
      <w:r w:rsidR="00FB1370" w:rsidRPr="003C674E">
        <w:t xml:space="preserve"> </w:t>
      </w:r>
      <w:r w:rsidR="005917FF" w:rsidRPr="003C674E">
        <w:t>may</w:t>
      </w:r>
      <w:r w:rsidR="00FB1370" w:rsidRPr="003C674E">
        <w:t xml:space="preserve"> </w:t>
      </w:r>
      <w:r w:rsidR="005917FF" w:rsidRPr="003C674E">
        <w:t>consist</w:t>
      </w:r>
      <w:r w:rsidR="00FB1370" w:rsidRPr="003C674E">
        <w:t xml:space="preserve"> </w:t>
      </w:r>
      <w:r w:rsidR="005917FF" w:rsidRPr="003C674E">
        <w:t>of</w:t>
      </w:r>
      <w:r w:rsidR="00FB1370" w:rsidRPr="003C674E">
        <w:t xml:space="preserve"> </w:t>
      </w:r>
      <w:r w:rsidR="005917FF" w:rsidRPr="003C674E">
        <w:t>ester-linked</w:t>
      </w:r>
      <w:r w:rsidR="00FB1370" w:rsidRPr="003C674E">
        <w:t xml:space="preserve"> </w:t>
      </w:r>
      <w:r w:rsidR="005917FF" w:rsidRPr="003C674E">
        <w:t>hydroxycinnamic</w:t>
      </w:r>
      <w:r w:rsidR="00FB1370" w:rsidRPr="003C674E">
        <w:t xml:space="preserve"> </w:t>
      </w:r>
      <w:r w:rsidR="005917FF" w:rsidRPr="003C674E">
        <w:t>acids,</w:t>
      </w:r>
      <w:r w:rsidR="00FB1370" w:rsidRPr="003C674E">
        <w:t xml:space="preserve"> </w:t>
      </w:r>
      <w:r w:rsidR="005917FF" w:rsidRPr="003C674E">
        <w:t>which</w:t>
      </w:r>
      <w:r w:rsidR="00FB1370" w:rsidRPr="003C674E">
        <w:t xml:space="preserve"> </w:t>
      </w:r>
      <w:r w:rsidR="005917FF" w:rsidRPr="003C674E">
        <w:t>can</w:t>
      </w:r>
      <w:r w:rsidR="00FB1370" w:rsidRPr="003C674E">
        <w:t xml:space="preserve"> </w:t>
      </w:r>
      <w:r w:rsidR="005917FF" w:rsidRPr="003C674E">
        <w:t>act</w:t>
      </w:r>
      <w:r w:rsidR="00FB1370" w:rsidRPr="003C674E">
        <w:t xml:space="preserve"> </w:t>
      </w:r>
      <w:r w:rsidR="005917FF" w:rsidRPr="003C674E">
        <w:t>as</w:t>
      </w:r>
      <w:r w:rsidR="00FB1370" w:rsidRPr="003C674E">
        <w:t xml:space="preserve"> </w:t>
      </w:r>
      <w:r w:rsidR="005917FF" w:rsidRPr="003C674E">
        <w:t>synthetic</w:t>
      </w:r>
      <w:r w:rsidR="00FB1370" w:rsidRPr="003C674E">
        <w:t xml:space="preserve"> </w:t>
      </w:r>
      <w:r w:rsidR="005917FF" w:rsidRPr="003C674E">
        <w:t>precursors</w:t>
      </w:r>
      <w:r w:rsidR="00FB1370" w:rsidRPr="003C674E">
        <w:t xml:space="preserve"> </w:t>
      </w:r>
      <w:r w:rsidR="005917FF" w:rsidRPr="003C674E">
        <w:t>and</w:t>
      </w:r>
      <w:r w:rsidR="00FB1370" w:rsidRPr="003C674E">
        <w:t xml:space="preserve"> </w:t>
      </w:r>
      <w:r w:rsidR="005917FF" w:rsidRPr="003C674E">
        <w:t>represent</w:t>
      </w:r>
      <w:r w:rsidR="00FB1370" w:rsidRPr="003C674E">
        <w:t xml:space="preserve"> </w:t>
      </w:r>
      <w:r w:rsidR="005917FF" w:rsidRPr="003C674E">
        <w:t>small</w:t>
      </w:r>
      <w:r w:rsidR="00FB1370" w:rsidRPr="003C674E">
        <w:t xml:space="preserve"> </w:t>
      </w:r>
      <w:r w:rsidR="005917FF" w:rsidRPr="003C674E">
        <w:t>proportions</w:t>
      </w:r>
      <w:r w:rsidR="00FB1370" w:rsidRPr="003C674E">
        <w:t xml:space="preserve"> </w:t>
      </w:r>
      <w:r w:rsidR="005917FF" w:rsidRPr="003C674E">
        <w:t>of</w:t>
      </w:r>
      <w:r w:rsidR="00FB1370" w:rsidRPr="003C674E">
        <w:t xml:space="preserve"> </w:t>
      </w:r>
      <w:r w:rsidR="005917FF" w:rsidRPr="003C674E">
        <w:t>the</w:t>
      </w:r>
      <w:r w:rsidR="00FB1370" w:rsidRPr="003C674E">
        <w:t xml:space="preserve"> </w:t>
      </w:r>
      <w:r w:rsidR="005917FF" w:rsidRPr="003C674E">
        <w:t>lignin</w:t>
      </w:r>
      <w:r w:rsidR="00FB1370" w:rsidRPr="003C674E">
        <w:t xml:space="preserve"> </w:t>
      </w:r>
      <w:r w:rsidR="005917FF" w:rsidRPr="003C674E">
        <w:t>macromolecule</w:t>
      </w:r>
      <w:r w:rsidR="00C330BD" w:rsidRPr="003C674E">
        <w:fldChar w:fldCharType="begin">
          <w:fldData xml:space="preserve">PEVuZE5vdGU+PENpdGU+PEF1dGhvcj5SYWxwaDwvQXV0aG9yPjxZZWFyPjE5OTQ8L1llYXI+PFJl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==
</w:fldData>
        </w:fldChar>
      </w:r>
      <w:r w:rsidR="0091752C">
        <w:instrText xml:space="preserve"> ADDIN EN.CITE </w:instrText>
      </w:r>
      <w:r w:rsidR="0091752C">
        <w:fldChar w:fldCharType="begin">
          <w:fldData xml:space="preserve">PEVuZE5vdGU+PENpdGU+PEF1dGhvcj5SYWxwaDwvQXV0aG9yPjxZZWFyPjE5OTQ8L1llYXI+PFJl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==
</w:fldData>
        </w:fldChar>
      </w:r>
      <w:r w:rsidR="0091752C">
        <w:instrText xml:space="preserve"> ADDIN EN.CITE.DATA </w:instrText>
      </w:r>
      <w:r w:rsidR="0091752C">
        <w:fldChar w:fldCharType="end"/>
      </w:r>
      <w:r w:rsidR="00C330BD" w:rsidRPr="003C674E">
        <w:fldChar w:fldCharType="separate"/>
      </w:r>
      <w:r w:rsidR="0091752C" w:rsidRPr="0091752C">
        <w:rPr>
          <w:noProof/>
          <w:vertAlign w:val="superscript"/>
        </w:rPr>
        <w:t>68-70</w:t>
      </w:r>
      <w:r w:rsidR="00C330BD" w:rsidRPr="003C674E">
        <w:fldChar w:fldCharType="end"/>
      </w:r>
      <w:r w:rsidR="005917FF" w:rsidRPr="003C674E">
        <w:t>.</w:t>
      </w:r>
      <w:r w:rsidR="00FB1370" w:rsidRPr="003C674E">
        <w:t xml:space="preserve"> </w:t>
      </w:r>
      <w:r w:rsidR="005917FF" w:rsidRPr="003C674E">
        <w:t>Lower</w:t>
      </w:r>
      <w:r w:rsidR="00FB1370" w:rsidRPr="003C674E">
        <w:t xml:space="preserve"> </w:t>
      </w:r>
      <w:r w:rsidR="005917FF" w:rsidRPr="003C674E">
        <w:t>lignin</w:t>
      </w:r>
      <w:r w:rsidR="00FB1370" w:rsidRPr="003C674E">
        <w:t xml:space="preserve"> </w:t>
      </w:r>
      <w:r w:rsidR="005917FF" w:rsidRPr="003C674E">
        <w:t>contents</w:t>
      </w:r>
      <w:r w:rsidR="00FB1370" w:rsidRPr="003C674E">
        <w:t xml:space="preserve"> </w:t>
      </w:r>
      <w:r w:rsidR="005917FF" w:rsidRPr="003C674E">
        <w:t>are</w:t>
      </w:r>
      <w:r w:rsidR="00FB1370" w:rsidRPr="003C674E">
        <w:t xml:space="preserve"> </w:t>
      </w:r>
      <w:r w:rsidR="005917FF" w:rsidRPr="003C674E">
        <w:t>desirable</w:t>
      </w:r>
      <w:r w:rsidR="00FB1370" w:rsidRPr="003C674E">
        <w:t xml:space="preserve"> </w:t>
      </w:r>
      <w:r w:rsidR="005917FF" w:rsidRPr="003C674E">
        <w:t>for</w:t>
      </w:r>
      <w:r w:rsidR="00FB1370" w:rsidRPr="003C674E">
        <w:t xml:space="preserve"> </w:t>
      </w:r>
      <w:r w:rsidR="005917FF" w:rsidRPr="003C674E">
        <w:rPr>
          <w:i/>
          <w:iCs/>
        </w:rPr>
        <w:t>Eucalyptus</w:t>
      </w:r>
      <w:r w:rsidR="00FB1370" w:rsidRPr="003C674E">
        <w:t xml:space="preserve"> </w:t>
      </w:r>
      <w:r w:rsidR="005917FF" w:rsidRPr="003C674E">
        <w:t>biomass</w:t>
      </w:r>
      <w:r w:rsidR="00FB1370" w:rsidRPr="003C674E">
        <w:t xml:space="preserve"> </w:t>
      </w:r>
      <w:r w:rsidR="005917FF" w:rsidRPr="003C674E">
        <w:t>used</w:t>
      </w:r>
      <w:r w:rsidR="00FB1370" w:rsidRPr="003C674E">
        <w:t xml:space="preserve"> </w:t>
      </w:r>
      <w:r w:rsidR="005917FF" w:rsidRPr="003C674E">
        <w:t>in</w:t>
      </w:r>
      <w:r w:rsidR="00FB1370" w:rsidRPr="003C674E">
        <w:t xml:space="preserve"> </w:t>
      </w:r>
      <w:r w:rsidR="005917FF" w:rsidRPr="003C674E">
        <w:t>the</w:t>
      </w:r>
      <w:r w:rsidR="00FB1370" w:rsidRPr="003C674E">
        <w:t xml:space="preserve"> </w:t>
      </w:r>
      <w:r w:rsidR="005917FF" w:rsidRPr="003C674E">
        <w:t>pulp</w:t>
      </w:r>
      <w:r w:rsidR="00FB1370" w:rsidRPr="003C674E">
        <w:t xml:space="preserve"> </w:t>
      </w:r>
      <w:r w:rsidR="005917FF" w:rsidRPr="003C674E">
        <w:t>and</w:t>
      </w:r>
      <w:r w:rsidR="00FB1370" w:rsidRPr="003C674E">
        <w:t xml:space="preserve"> </w:t>
      </w:r>
      <w:r w:rsidR="005917FF" w:rsidRPr="003C674E">
        <w:t>paper</w:t>
      </w:r>
      <w:r w:rsidR="00FB1370" w:rsidRPr="003C674E">
        <w:t xml:space="preserve"> </w:t>
      </w:r>
      <w:r w:rsidR="005917FF" w:rsidRPr="003C674E">
        <w:t>industry</w:t>
      </w:r>
      <w:r w:rsidR="00FB1370" w:rsidRPr="003C674E">
        <w:t xml:space="preserve"> </w:t>
      </w:r>
      <w:r w:rsidR="005917FF" w:rsidRPr="003C674E">
        <w:t>because</w:t>
      </w:r>
      <w:r w:rsidR="00FB1370" w:rsidRPr="003C674E">
        <w:t xml:space="preserve"> </w:t>
      </w:r>
      <w:r w:rsidR="005917FF" w:rsidRPr="003C674E">
        <w:t>it</w:t>
      </w:r>
      <w:r w:rsidR="00FB1370" w:rsidRPr="003C674E">
        <w:t xml:space="preserve"> </w:t>
      </w:r>
      <w:r w:rsidR="005917FF" w:rsidRPr="003C674E">
        <w:t>permits</w:t>
      </w:r>
      <w:r w:rsidR="00FB1370" w:rsidRPr="003C674E">
        <w:t xml:space="preserve"> </w:t>
      </w:r>
      <w:r w:rsidR="005917FF" w:rsidRPr="003C674E">
        <w:t>the</w:t>
      </w:r>
      <w:r w:rsidR="00FB1370" w:rsidRPr="003C674E">
        <w:t xml:space="preserve"> </w:t>
      </w:r>
      <w:r w:rsidR="005917FF" w:rsidRPr="003C674E">
        <w:t>use</w:t>
      </w:r>
      <w:r w:rsidR="00FB1370" w:rsidRPr="003C674E">
        <w:t xml:space="preserve"> </w:t>
      </w:r>
      <w:r w:rsidR="005917FF" w:rsidRPr="003C674E">
        <w:t>of</w:t>
      </w:r>
      <w:r w:rsidR="00FB1370" w:rsidRPr="003C674E">
        <w:t xml:space="preserve"> </w:t>
      </w:r>
      <w:r w:rsidR="005917FF" w:rsidRPr="003C674E">
        <w:t>less</w:t>
      </w:r>
      <w:r w:rsidR="00FB1370" w:rsidRPr="003C674E">
        <w:t xml:space="preserve"> </w:t>
      </w:r>
      <w:r w:rsidR="005917FF" w:rsidRPr="003C674E">
        <w:t>drastic</w:t>
      </w:r>
      <w:r w:rsidR="00FB1370" w:rsidRPr="003C674E">
        <w:t xml:space="preserve"> </w:t>
      </w:r>
      <w:r w:rsidR="005917FF" w:rsidRPr="003C674E">
        <w:t>process</w:t>
      </w:r>
      <w:r w:rsidR="00FB1370" w:rsidRPr="003C674E">
        <w:t xml:space="preserve"> </w:t>
      </w:r>
      <w:r w:rsidR="005917FF" w:rsidRPr="003C674E">
        <w:t>conditions.</w:t>
      </w:r>
    </w:p>
    <w:p w14:paraId="76935465" w14:textId="365EFFDB" w:rsidR="005917FF" w:rsidRPr="003C674E" w:rsidRDefault="005917FF" w:rsidP="005917FF">
      <w:pPr>
        <w:pStyle w:val="TAMainText"/>
      </w:pPr>
      <w:r w:rsidRPr="003C674E">
        <w:t>The</w:t>
      </w:r>
      <w:r w:rsidR="00FB1370" w:rsidRPr="003C674E">
        <w:t xml:space="preserve"> </w:t>
      </w:r>
      <w:r w:rsidRPr="003C674E">
        <w:t>liquid</w:t>
      </w:r>
      <w:r w:rsidR="00FB1370" w:rsidRPr="003C674E">
        <w:t xml:space="preserve"> </w:t>
      </w:r>
      <w:r w:rsidRPr="003C674E">
        <w:t>fractions</w:t>
      </w:r>
      <w:r w:rsidR="00FB1370" w:rsidRPr="003C674E">
        <w:t xml:space="preserve"> </w:t>
      </w:r>
      <w:r w:rsidRPr="003C674E">
        <w:t>derived</w:t>
      </w:r>
      <w:r w:rsidR="00FB1370" w:rsidRPr="003C674E">
        <w:t xml:space="preserve"> </w:t>
      </w:r>
      <w:r w:rsidRPr="003C674E">
        <w:t>following</w:t>
      </w:r>
      <w:r w:rsidR="00FB1370" w:rsidRPr="003C674E">
        <w:t xml:space="preserve"> </w:t>
      </w:r>
      <w:r w:rsidRPr="003C674E">
        <w:t>the</w:t>
      </w:r>
      <w:r w:rsidR="00FB1370" w:rsidRPr="003C674E">
        <w:t xml:space="preserve"> </w:t>
      </w:r>
      <w:r w:rsidRPr="003C674E">
        <w:t>fungal</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including</w:t>
      </w:r>
      <w:r w:rsidR="00FB1370" w:rsidRPr="003C674E">
        <w:t xml:space="preserve"> </w:t>
      </w:r>
      <w:r w:rsidRPr="003C674E">
        <w:t>the</w:t>
      </w:r>
      <w:r w:rsidR="00FB1370" w:rsidRPr="003C674E">
        <w:t xml:space="preserve"> </w:t>
      </w:r>
      <w:r w:rsidRPr="003C674E">
        <w:t>NF</w:t>
      </w:r>
      <w:r w:rsidR="00FB1370" w:rsidRPr="003C674E">
        <w:t xml:space="preserve"> </w:t>
      </w:r>
      <w:r w:rsidRPr="003C674E">
        <w:t>control</w:t>
      </w:r>
      <w:r w:rsidR="00FB1370" w:rsidRPr="003C674E">
        <w:t xml:space="preserve"> </w:t>
      </w:r>
      <w:r w:rsidRPr="003C674E">
        <w:t>samples</w:t>
      </w:r>
      <w:r w:rsidR="00FB1370" w:rsidRPr="003C674E">
        <w:t xml:space="preserve"> </w:t>
      </w:r>
      <w:r w:rsidRPr="003C674E">
        <w:t>(non-inoculated),</w:t>
      </w:r>
      <w:r w:rsidR="00FB1370" w:rsidRPr="003C674E">
        <w:t xml:space="preserve"> </w:t>
      </w:r>
      <w:r w:rsidRPr="003C674E">
        <w:t>were</w:t>
      </w:r>
      <w:r w:rsidR="00FB1370" w:rsidRPr="003C674E">
        <w:t xml:space="preserve"> </w:t>
      </w:r>
      <w:r w:rsidR="000547BE" w:rsidRPr="003C674E">
        <w:t>analyzed</w:t>
      </w:r>
      <w:r w:rsidR="00FB1370" w:rsidRPr="003C674E">
        <w:t xml:space="preserve"> </w:t>
      </w:r>
      <w:r w:rsidRPr="003C674E">
        <w:t>by</w:t>
      </w:r>
      <w:r w:rsidR="00FB1370" w:rsidRPr="003C674E">
        <w:t xml:space="preserve"> </w:t>
      </w:r>
      <w:r w:rsidRPr="003C674E">
        <w:t>liquid</w:t>
      </w:r>
      <w:r w:rsidR="00FB1370" w:rsidRPr="003C674E">
        <w:t xml:space="preserve"> </w:t>
      </w:r>
      <w:r w:rsidRPr="003C674E">
        <w:t>chromatography</w:t>
      </w:r>
      <w:r w:rsidR="00FB1370" w:rsidRPr="003C674E">
        <w:t xml:space="preserve"> </w:t>
      </w:r>
      <w:r w:rsidRPr="003C674E">
        <w:t>with</w:t>
      </w:r>
      <w:r w:rsidR="00FB1370" w:rsidRPr="003C674E">
        <w:t xml:space="preserve"> </w:t>
      </w:r>
      <w:r w:rsidRPr="003C674E">
        <w:t>detection</w:t>
      </w:r>
      <w:r w:rsidR="00FB1370" w:rsidRPr="003C674E">
        <w:t xml:space="preserve"> </w:t>
      </w:r>
      <w:r w:rsidRPr="003C674E">
        <w:t>by</w:t>
      </w:r>
      <w:r w:rsidR="00FB1370" w:rsidRPr="003C674E">
        <w:t xml:space="preserve"> </w:t>
      </w:r>
      <w:r w:rsidRPr="003C674E">
        <w:t>photodiode</w:t>
      </w:r>
      <w:r w:rsidR="00FB1370" w:rsidRPr="003C674E">
        <w:t xml:space="preserve"> </w:t>
      </w:r>
      <w:r w:rsidRPr="003C674E">
        <w:t>array</w:t>
      </w:r>
      <w:r w:rsidR="00FB1370" w:rsidRPr="003C674E">
        <w:t xml:space="preserve"> </w:t>
      </w:r>
      <w:r w:rsidRPr="003C674E">
        <w:t>and</w:t>
      </w:r>
      <w:r w:rsidR="00FB1370" w:rsidRPr="003C674E">
        <w:t xml:space="preserve"> </w:t>
      </w:r>
      <w:r w:rsidRPr="003C674E">
        <w:t>tandem</w:t>
      </w:r>
      <w:r w:rsidR="00FB1370" w:rsidRPr="003C674E">
        <w:t xml:space="preserve"> </w:t>
      </w:r>
      <w:r w:rsidRPr="003C674E">
        <w:t>mass</w:t>
      </w:r>
      <w:r w:rsidR="00FB1370" w:rsidRPr="003C674E">
        <w:t xml:space="preserve"> </w:t>
      </w:r>
      <w:r w:rsidRPr="003C674E">
        <w:t>spectrometry</w:t>
      </w:r>
      <w:r w:rsidR="00FB1370" w:rsidRPr="003C674E">
        <w:t xml:space="preserve"> </w:t>
      </w:r>
      <w:r w:rsidRPr="003C674E">
        <w:t>(HPLC-PDA-ESI-</w:t>
      </w:r>
      <w:proofErr w:type="spellStart"/>
      <w:r w:rsidRPr="003C674E">
        <w:t>MS</w:t>
      </w:r>
      <w:r w:rsidRPr="003C674E">
        <w:rPr>
          <w:vertAlign w:val="superscript"/>
        </w:rPr>
        <w:t>n</w:t>
      </w:r>
      <w:proofErr w:type="spellEnd"/>
      <w:r w:rsidRPr="003C674E">
        <w:t>).</w:t>
      </w:r>
      <w:r w:rsidR="00FB1370" w:rsidRPr="003C674E">
        <w:t xml:space="preserve"> </w:t>
      </w:r>
      <w:r w:rsidRPr="003C674E">
        <w:t>These</w:t>
      </w:r>
      <w:r w:rsidR="00FB1370" w:rsidRPr="003C674E">
        <w:t xml:space="preserve"> </w:t>
      </w:r>
      <w:r w:rsidRPr="003C674E">
        <w:t>analyses</w:t>
      </w:r>
      <w:r w:rsidR="00FB1370" w:rsidRPr="003C674E">
        <w:t xml:space="preserve"> </w:t>
      </w:r>
      <w:r w:rsidRPr="003C674E">
        <w:t>showed</w:t>
      </w:r>
      <w:r w:rsidR="00FB1370" w:rsidRPr="003C674E">
        <w:t xml:space="preserve"> </w:t>
      </w:r>
      <w:r w:rsidRPr="003C674E">
        <w:t>the</w:t>
      </w:r>
      <w:r w:rsidR="00FB1370" w:rsidRPr="003C674E">
        <w:t xml:space="preserve"> </w:t>
      </w:r>
      <w:r w:rsidRPr="003C674E">
        <w:t>appearance</w:t>
      </w:r>
      <w:r w:rsidR="00FB1370" w:rsidRPr="003C674E">
        <w:t xml:space="preserve"> </w:t>
      </w:r>
      <w:r w:rsidRPr="003C674E">
        <w:t>of</w:t>
      </w:r>
      <w:r w:rsidR="00FB1370" w:rsidRPr="003C674E">
        <w:t xml:space="preserve"> </w:t>
      </w:r>
      <w:r w:rsidRPr="003C674E">
        <w:t>a</w:t>
      </w:r>
      <w:r w:rsidR="00FB1370" w:rsidRPr="003C674E">
        <w:t xml:space="preserve"> </w:t>
      </w:r>
      <w:r w:rsidRPr="003C674E">
        <w:t>few</w:t>
      </w:r>
      <w:r w:rsidR="00FB1370" w:rsidRPr="003C674E">
        <w:t xml:space="preserve"> </w:t>
      </w:r>
      <w:r w:rsidRPr="003C674E">
        <w:t>new</w:t>
      </w:r>
      <w:r w:rsidR="00FB1370" w:rsidRPr="003C674E">
        <w:t xml:space="preserve"> </w:t>
      </w:r>
      <w:r w:rsidRPr="003C674E">
        <w:t>products</w:t>
      </w:r>
      <w:r w:rsidR="00FB1370" w:rsidRPr="003C674E">
        <w:t xml:space="preserve"> </w:t>
      </w:r>
      <w:r w:rsidRPr="003C674E">
        <w:t>following</w:t>
      </w:r>
      <w:r w:rsidR="00FB1370" w:rsidRPr="003C674E">
        <w:t xml:space="preserve"> </w:t>
      </w:r>
      <w:r w:rsidRPr="003C674E">
        <w:t>treatment</w:t>
      </w:r>
      <w:r w:rsidR="00FB1370" w:rsidRPr="003C674E">
        <w:t xml:space="preserve"> </w:t>
      </w:r>
      <w:r w:rsidRPr="003C674E">
        <w:t>with</w:t>
      </w:r>
      <w:r w:rsidR="00FB1370" w:rsidRPr="003C674E">
        <w:t xml:space="preserve"> </w:t>
      </w:r>
      <w:r w:rsidRPr="003C674E">
        <w:t>WRF,</w:t>
      </w:r>
      <w:r w:rsidR="00FB1370" w:rsidRPr="003C674E">
        <w:t xml:space="preserve"> </w:t>
      </w:r>
      <w:r w:rsidRPr="003C674E">
        <w:t>and</w:t>
      </w:r>
      <w:r w:rsidR="00FB1370" w:rsidRPr="003C674E">
        <w:t xml:space="preserve"> </w:t>
      </w:r>
      <w:r w:rsidRPr="003C674E">
        <w:t>these</w:t>
      </w:r>
      <w:r w:rsidR="00FB1370" w:rsidRPr="003C674E">
        <w:t xml:space="preserve"> </w:t>
      </w:r>
      <w:r w:rsidRPr="003C674E">
        <w:t>varied</w:t>
      </w:r>
      <w:r w:rsidR="00FB1370" w:rsidRPr="003C674E">
        <w:t xml:space="preserve"> </w:t>
      </w:r>
      <w:r w:rsidRPr="003C674E">
        <w:t>with</w:t>
      </w:r>
      <w:r w:rsidR="00FB1370" w:rsidRPr="003C674E">
        <w:t xml:space="preserve"> </w:t>
      </w:r>
      <w:r w:rsidRPr="003C674E">
        <w:t>the</w:t>
      </w:r>
      <w:r w:rsidR="00FB1370" w:rsidRPr="003C674E">
        <w:t xml:space="preserve"> </w:t>
      </w:r>
      <w:r w:rsidRPr="003C674E">
        <w:t>species</w:t>
      </w:r>
      <w:r w:rsidR="00FB1370" w:rsidRPr="003C674E">
        <w:t xml:space="preserve"> </w:t>
      </w:r>
      <w:r w:rsidRPr="003C674E">
        <w:t>of</w:t>
      </w:r>
      <w:r w:rsidR="00FB1370" w:rsidRPr="003C674E">
        <w:t xml:space="preserve"> </w:t>
      </w:r>
      <w:r w:rsidRPr="003C674E">
        <w:rPr>
          <w:i/>
          <w:iCs/>
        </w:rPr>
        <w:t>Eucalyptus</w:t>
      </w:r>
      <w:r w:rsidR="00FB1370" w:rsidRPr="003C674E">
        <w:t xml:space="preserve"> </w:t>
      </w:r>
      <w:r w:rsidRPr="003C674E">
        <w:t>–</w:t>
      </w:r>
      <w:r w:rsidR="00FB1370" w:rsidRPr="003C674E">
        <w:t xml:space="preserve"> </w:t>
      </w:r>
      <w:r w:rsidRPr="003C674E">
        <w:rPr>
          <w:i/>
          <w:iCs/>
        </w:rPr>
        <w:t>e</w:t>
      </w:r>
      <w:r w:rsidRPr="003C674E">
        <w:t>.</w:t>
      </w:r>
      <w:r w:rsidRPr="003C674E">
        <w:rPr>
          <w:i/>
          <w:iCs/>
        </w:rPr>
        <w:t>g</w:t>
      </w:r>
      <w:r w:rsidRPr="003C674E">
        <w:t>.,</w:t>
      </w:r>
      <w:r w:rsidR="00FB1370" w:rsidRPr="003C674E">
        <w:t xml:space="preserve"> </w:t>
      </w:r>
      <w:r w:rsidRPr="003C674E">
        <w:t>a</w:t>
      </w:r>
      <w:r w:rsidR="00FB1370" w:rsidRPr="003C674E">
        <w:t xml:space="preserve"> </w:t>
      </w:r>
      <w:r w:rsidRPr="003C674E">
        <w:t>compound</w:t>
      </w:r>
      <w:r w:rsidR="00FB1370" w:rsidRPr="003C674E">
        <w:t xml:space="preserve"> </w:t>
      </w:r>
      <w:r w:rsidRPr="003C674E">
        <w:t>with</w:t>
      </w:r>
      <w:r w:rsidR="00FB1370" w:rsidRPr="003C674E">
        <w:t xml:space="preserve"> </w:t>
      </w:r>
      <w:r w:rsidRPr="003C674E">
        <w:t>a</w:t>
      </w:r>
      <w:r w:rsidR="00FB1370" w:rsidRPr="003C674E">
        <w:t xml:space="preserve"> </w:t>
      </w:r>
      <w:r w:rsidRPr="003C674E">
        <w:t>molecular</w:t>
      </w:r>
      <w:r w:rsidR="00FB1370" w:rsidRPr="003C674E">
        <w:t xml:space="preserve"> </w:t>
      </w:r>
      <w:r w:rsidRPr="003C674E">
        <w:t>weight</w:t>
      </w:r>
      <w:r w:rsidR="00FB1370" w:rsidRPr="003C674E">
        <w:t xml:space="preserve"> </w:t>
      </w:r>
      <w:r w:rsidRPr="003C674E">
        <w:t>of</w:t>
      </w:r>
      <w:r w:rsidR="00FB1370" w:rsidRPr="003C674E">
        <w:t xml:space="preserve"> </w:t>
      </w:r>
      <w:r w:rsidRPr="003C674E">
        <w:t>166</w:t>
      </w:r>
      <w:r w:rsidR="00FB1370" w:rsidRPr="003C674E">
        <w:t xml:space="preserve"> </w:t>
      </w:r>
      <w:r w:rsidRPr="003C674E">
        <w:t>amu,</w:t>
      </w:r>
      <w:r w:rsidR="00FB1370" w:rsidRPr="003C674E">
        <w:t xml:space="preserve"> </w:t>
      </w:r>
      <w:r w:rsidRPr="003C674E">
        <w:t>absorbance</w:t>
      </w:r>
      <w:r w:rsidR="00FB1370" w:rsidRPr="003C674E">
        <w:t xml:space="preserve"> </w:t>
      </w:r>
      <w:r w:rsidRPr="003C674E">
        <w:t>maximum</w:t>
      </w:r>
      <w:r w:rsidR="00FB1370" w:rsidRPr="003C674E">
        <w:t xml:space="preserve"> </w:t>
      </w:r>
      <w:r w:rsidRPr="003C674E">
        <w:t>of</w:t>
      </w:r>
      <w:r w:rsidR="00FB1370" w:rsidRPr="003C674E">
        <w:t xml:space="preserve"> </w:t>
      </w:r>
      <w:r w:rsidRPr="003C674E">
        <w:t>272</w:t>
      </w:r>
      <w:r w:rsidR="00FB1370" w:rsidRPr="003C674E">
        <w:t xml:space="preserve"> </w:t>
      </w:r>
      <w:r w:rsidRPr="003C674E">
        <w:t>nm,</w:t>
      </w:r>
      <w:r w:rsidR="00FB1370" w:rsidRPr="003C674E">
        <w:t xml:space="preserve"> </w:t>
      </w:r>
      <w:r w:rsidRPr="003C674E">
        <w:t>and</w:t>
      </w:r>
      <w:r w:rsidR="00FB1370" w:rsidRPr="003C674E">
        <w:t xml:space="preserve"> </w:t>
      </w:r>
      <w:r w:rsidRPr="003C674E">
        <w:t>eluting</w:t>
      </w:r>
      <w:r w:rsidR="00FB1370" w:rsidRPr="003C674E">
        <w:t xml:space="preserve"> </w:t>
      </w:r>
      <w:r w:rsidRPr="003C674E">
        <w:t>at</w:t>
      </w:r>
      <w:r w:rsidR="00FB1370" w:rsidRPr="003C674E">
        <w:t xml:space="preserve"> </w:t>
      </w:r>
      <w:r w:rsidRPr="003C674E">
        <w:t>approximately</w:t>
      </w:r>
      <w:r w:rsidR="00FB1370" w:rsidRPr="003C674E">
        <w:t xml:space="preserve"> </w:t>
      </w:r>
      <w:r w:rsidRPr="003C674E">
        <w:t>14.2</w:t>
      </w:r>
      <w:r w:rsidR="00FB1370" w:rsidRPr="003C674E">
        <w:t xml:space="preserve"> </w:t>
      </w:r>
      <w:r w:rsidRPr="003C674E">
        <w:t>min,</w:t>
      </w:r>
      <w:r w:rsidR="00FB1370" w:rsidRPr="003C674E">
        <w:t xml:space="preserve"> </w:t>
      </w:r>
      <w:r w:rsidRPr="003C674E">
        <w:t>was</w:t>
      </w:r>
      <w:r w:rsidR="00FB1370" w:rsidRPr="003C674E">
        <w:t xml:space="preserve"> </w:t>
      </w:r>
      <w:r w:rsidRPr="003C674E">
        <w:t>detected</w:t>
      </w:r>
      <w:r w:rsidR="00FB1370" w:rsidRPr="003C674E">
        <w:t xml:space="preserve"> </w:t>
      </w:r>
      <w:r w:rsidRPr="003C674E">
        <w:t>in</w:t>
      </w:r>
      <w:r w:rsidR="00FB1370" w:rsidRPr="003C674E">
        <w:t xml:space="preserve"> </w:t>
      </w:r>
      <w:r w:rsidR="003D013D" w:rsidRPr="003C674E">
        <w:t>EGB</w:t>
      </w:r>
      <w:r w:rsidR="00FB1370" w:rsidRPr="003C674E">
        <w:rPr>
          <w:iCs/>
        </w:rPr>
        <w:t xml:space="preserve"> </w:t>
      </w:r>
      <w:r w:rsidRPr="003C674E">
        <w:t>but</w:t>
      </w:r>
      <w:r w:rsidR="00FB1370" w:rsidRPr="003C674E">
        <w:t xml:space="preserve"> </w:t>
      </w:r>
      <w:r w:rsidRPr="003C674E">
        <w:t>not</w:t>
      </w:r>
      <w:r w:rsidR="00FB1370" w:rsidRPr="003C674E">
        <w:t xml:space="preserve"> </w:t>
      </w:r>
      <w:r w:rsidRPr="003C674E">
        <w:t>in</w:t>
      </w:r>
      <w:r w:rsidR="00FB1370" w:rsidRPr="003C674E">
        <w:t xml:space="preserve"> </w:t>
      </w:r>
      <w:r w:rsidR="003D013D" w:rsidRPr="003C674E">
        <w:t>ENT</w:t>
      </w:r>
      <w:r w:rsidR="00FB1370" w:rsidRPr="003C674E">
        <w:rPr>
          <w:iCs/>
        </w:rPr>
        <w:t xml:space="preserve"> </w:t>
      </w:r>
      <w:r w:rsidRPr="003C674E">
        <w:t>samples.</w:t>
      </w:r>
      <w:r w:rsidR="00FB1370" w:rsidRPr="003C674E">
        <w:t xml:space="preserve"> </w:t>
      </w:r>
      <w:r w:rsidRPr="003C674E">
        <w:t>In</w:t>
      </w:r>
      <w:r w:rsidR="00FB1370" w:rsidRPr="003C674E">
        <w:t xml:space="preserve"> </w:t>
      </w:r>
      <w:r w:rsidRPr="003C674E">
        <w:t>general,</w:t>
      </w:r>
      <w:r w:rsidR="00FB1370" w:rsidRPr="003C674E">
        <w:t xml:space="preserve"> </w:t>
      </w:r>
      <w:r w:rsidRPr="003C674E">
        <w:t>all</w:t>
      </w:r>
      <w:r w:rsidR="00FB1370" w:rsidRPr="003C674E">
        <w:t xml:space="preserve"> </w:t>
      </w:r>
      <w:r w:rsidRPr="003C674E">
        <w:t>effluent</w:t>
      </w:r>
      <w:r w:rsidR="00FB1370" w:rsidRPr="003C674E">
        <w:t xml:space="preserve"> </w:t>
      </w:r>
      <w:r w:rsidRPr="003C674E">
        <w:t>samples</w:t>
      </w:r>
      <w:r w:rsidR="00FB1370" w:rsidRPr="003C674E">
        <w:t xml:space="preserve"> </w:t>
      </w:r>
      <w:r w:rsidRPr="003C674E">
        <w:t>appeared</w:t>
      </w:r>
      <w:r w:rsidR="00FB1370" w:rsidRPr="003C674E">
        <w:t xml:space="preserve"> </w:t>
      </w:r>
      <w:r w:rsidRPr="003C674E">
        <w:t>to</w:t>
      </w:r>
      <w:r w:rsidR="00FB1370" w:rsidRPr="003C674E">
        <w:t xml:space="preserve"> </w:t>
      </w:r>
      <w:r w:rsidRPr="003C674E">
        <w:t>contain</w:t>
      </w:r>
      <w:r w:rsidR="00FB1370" w:rsidRPr="003C674E">
        <w:t xml:space="preserve"> </w:t>
      </w:r>
      <w:r w:rsidRPr="003C674E">
        <w:t>low</w:t>
      </w:r>
      <w:r w:rsidR="00FB1370" w:rsidRPr="003C674E">
        <w:t xml:space="preserve"> </w:t>
      </w:r>
      <w:r w:rsidRPr="003C674E">
        <w:t>levels</w:t>
      </w:r>
      <w:r w:rsidR="00FB1370" w:rsidRPr="003C674E">
        <w:t xml:space="preserve"> </w:t>
      </w:r>
      <w:r w:rsidRPr="003C674E">
        <w:t>of</w:t>
      </w:r>
      <w:r w:rsidR="00FB1370" w:rsidRPr="003C674E">
        <w:t xml:space="preserve"> </w:t>
      </w:r>
      <w:r w:rsidRPr="003C674E">
        <w:t>compounds,</w:t>
      </w:r>
      <w:r w:rsidR="00FB1370" w:rsidRPr="003C674E">
        <w:t xml:space="preserve"> </w:t>
      </w:r>
      <w:r w:rsidRPr="003C674E">
        <w:t>which</w:t>
      </w:r>
      <w:r w:rsidR="00FB1370" w:rsidRPr="003C674E">
        <w:t xml:space="preserve"> </w:t>
      </w:r>
      <w:r w:rsidRPr="003C674E">
        <w:t>led</w:t>
      </w:r>
      <w:r w:rsidR="00FB1370" w:rsidRPr="003C674E">
        <w:t xml:space="preserve"> </w:t>
      </w:r>
      <w:r w:rsidRPr="003C674E">
        <w:t>to</w:t>
      </w:r>
      <w:r w:rsidR="00FB1370" w:rsidRPr="003C674E">
        <w:t xml:space="preserve"> </w:t>
      </w:r>
      <w:r w:rsidRPr="003C674E">
        <w:t>low</w:t>
      </w:r>
      <w:r w:rsidR="00FB1370" w:rsidRPr="003C674E">
        <w:t xml:space="preserve"> </w:t>
      </w:r>
      <w:r w:rsidRPr="003C674E">
        <w:t>signal-to-noise</w:t>
      </w:r>
      <w:r w:rsidR="00FB1370" w:rsidRPr="003C674E">
        <w:t xml:space="preserve"> </w:t>
      </w:r>
      <w:r w:rsidRPr="003C674E">
        <w:t>ratios,</w:t>
      </w:r>
      <w:r w:rsidR="00FB1370" w:rsidRPr="003C674E">
        <w:t xml:space="preserve"> </w:t>
      </w:r>
      <w:r w:rsidRPr="003C674E">
        <w:t>thus</w:t>
      </w:r>
      <w:r w:rsidR="00FB1370" w:rsidRPr="003C674E">
        <w:t xml:space="preserve"> </w:t>
      </w:r>
      <w:r w:rsidRPr="003C674E">
        <w:t>preventing</w:t>
      </w:r>
      <w:r w:rsidR="00FB1370" w:rsidRPr="003C674E">
        <w:t xml:space="preserve"> </w:t>
      </w:r>
      <w:r w:rsidRPr="003C674E">
        <w:t>accurate</w:t>
      </w:r>
      <w:r w:rsidR="00FB1370" w:rsidRPr="003C674E">
        <w:t xml:space="preserve"> </w:t>
      </w:r>
      <w:r w:rsidRPr="003C674E">
        <w:t>compound</w:t>
      </w:r>
      <w:r w:rsidR="00FB1370" w:rsidRPr="003C674E">
        <w:t xml:space="preserve"> </w:t>
      </w:r>
      <w:r w:rsidRPr="003C674E">
        <w:t>quantification</w:t>
      </w:r>
      <w:r w:rsidR="00FB1370" w:rsidRPr="003C674E">
        <w:t xml:space="preserve"> </w:t>
      </w:r>
      <w:r w:rsidRPr="003C674E">
        <w:t>in</w:t>
      </w:r>
      <w:r w:rsidR="00FB1370" w:rsidRPr="003C674E">
        <w:t xml:space="preserve"> </w:t>
      </w:r>
      <w:r w:rsidRPr="003C674E">
        <w:t>this</w:t>
      </w:r>
      <w:r w:rsidR="00FB1370" w:rsidRPr="003C674E">
        <w:t xml:space="preserve"> </w:t>
      </w:r>
      <w:r w:rsidRPr="003C674E">
        <w:t>study.</w:t>
      </w:r>
      <w:r w:rsidR="00FB1370" w:rsidRPr="003C674E">
        <w:t xml:space="preserve"> </w:t>
      </w:r>
      <w:r w:rsidRPr="003C674E">
        <w:t>However,</w:t>
      </w:r>
      <w:r w:rsidR="00FB1370" w:rsidRPr="003C674E">
        <w:t xml:space="preserve"> </w:t>
      </w:r>
      <w:r w:rsidRPr="003C674E">
        <w:t>an</w:t>
      </w:r>
      <w:r w:rsidR="00FB1370" w:rsidRPr="003C674E">
        <w:t xml:space="preserve"> </w:t>
      </w:r>
      <w:r w:rsidRPr="003C674E">
        <w:t>empirical</w:t>
      </w:r>
      <w:r w:rsidR="00FB1370" w:rsidRPr="003C674E">
        <w:t xml:space="preserve"> </w:t>
      </w:r>
      <w:r w:rsidRPr="003C674E">
        <w:t>examination</w:t>
      </w:r>
      <w:r w:rsidR="00FB1370" w:rsidRPr="003C674E">
        <w:t xml:space="preserve"> </w:t>
      </w:r>
      <w:r w:rsidRPr="003C674E">
        <w:t>of</w:t>
      </w:r>
      <w:r w:rsidR="00FB1370" w:rsidRPr="003C674E">
        <w:t xml:space="preserve"> </w:t>
      </w:r>
      <w:r w:rsidRPr="003C674E">
        <w:t>the</w:t>
      </w:r>
      <w:r w:rsidR="00FB1370" w:rsidRPr="003C674E">
        <w:t xml:space="preserve"> </w:t>
      </w:r>
      <w:r w:rsidRPr="003C674E">
        <w:t>chromatograms</w:t>
      </w:r>
      <w:r w:rsidR="00FB1370" w:rsidRPr="003C674E">
        <w:t xml:space="preserve"> </w:t>
      </w:r>
      <w:r w:rsidRPr="003C674E">
        <w:t>revealed</w:t>
      </w:r>
      <w:r w:rsidR="00FB1370" w:rsidRPr="003C674E">
        <w:t xml:space="preserve"> </w:t>
      </w:r>
      <w:r w:rsidRPr="003C674E">
        <w:t>that</w:t>
      </w:r>
      <w:r w:rsidR="00FB1370" w:rsidRPr="003C674E">
        <w:t xml:space="preserve"> </w:t>
      </w:r>
      <w:r w:rsidRPr="003C674E">
        <w:t>the</w:t>
      </w:r>
      <w:r w:rsidR="00FB1370" w:rsidRPr="003C674E">
        <w:t xml:space="preserve"> </w:t>
      </w:r>
      <w:r w:rsidRPr="003C674E">
        <w:t>main</w:t>
      </w:r>
      <w:r w:rsidR="00FB1370" w:rsidRPr="003C674E">
        <w:t xml:space="preserve"> </w:t>
      </w:r>
      <w:r w:rsidRPr="003C674E">
        <w:t>detected</w:t>
      </w:r>
      <w:r w:rsidR="00FB1370" w:rsidRPr="003C674E">
        <w:t xml:space="preserve"> </w:t>
      </w:r>
      <w:r w:rsidRPr="003C674E">
        <w:t>peaks</w:t>
      </w:r>
      <w:r w:rsidR="00FB1370" w:rsidRPr="003C674E">
        <w:t xml:space="preserve"> </w:t>
      </w:r>
      <w:r w:rsidRPr="003C674E">
        <w:t>had</w:t>
      </w:r>
      <w:r w:rsidR="00FB1370" w:rsidRPr="003C674E">
        <w:t xml:space="preserve"> </w:t>
      </w:r>
      <w:r w:rsidRPr="003C674E">
        <w:t>responses</w:t>
      </w:r>
      <w:r w:rsidR="00FB1370" w:rsidRPr="003C674E">
        <w:t xml:space="preserve"> </w:t>
      </w:r>
      <w:r w:rsidRPr="003C674E">
        <w:t>several</w:t>
      </w:r>
      <w:r w:rsidR="00FB1370" w:rsidRPr="003C674E">
        <w:t xml:space="preserve"> </w:t>
      </w:r>
      <w:r w:rsidRPr="003C674E">
        <w:t>orders</w:t>
      </w:r>
      <w:r w:rsidR="00FB1370" w:rsidRPr="003C674E">
        <w:t xml:space="preserve"> </w:t>
      </w:r>
      <w:r w:rsidRPr="003C674E">
        <w:t>of</w:t>
      </w:r>
      <w:r w:rsidR="00FB1370" w:rsidRPr="003C674E">
        <w:t xml:space="preserve"> </w:t>
      </w:r>
      <w:r w:rsidRPr="003C674E">
        <w:t>magnitude</w:t>
      </w:r>
      <w:r w:rsidR="00FB1370" w:rsidRPr="003C674E">
        <w:t xml:space="preserve"> </w:t>
      </w:r>
      <w:r w:rsidRPr="003C674E">
        <w:t>below</w:t>
      </w:r>
      <w:r w:rsidR="00FB1370" w:rsidRPr="003C674E">
        <w:t xml:space="preserve"> </w:t>
      </w:r>
      <w:r w:rsidRPr="003C674E">
        <w:t>that</w:t>
      </w:r>
      <w:r w:rsidR="00FB1370" w:rsidRPr="003C674E">
        <w:t xml:space="preserve"> </w:t>
      </w:r>
      <w:r w:rsidRPr="003C674E">
        <w:t>observed</w:t>
      </w:r>
      <w:r w:rsidR="00FB1370" w:rsidRPr="003C674E">
        <w:t xml:space="preserve"> </w:t>
      </w:r>
      <w:r w:rsidRPr="003C674E">
        <w:t>for</w:t>
      </w:r>
      <w:r w:rsidR="00FB1370" w:rsidRPr="003C674E">
        <w:t xml:space="preserve"> </w:t>
      </w:r>
      <w:r w:rsidRPr="003C674E">
        <w:t>a</w:t>
      </w:r>
      <w:r w:rsidR="00FB1370" w:rsidRPr="003C674E">
        <w:t xml:space="preserve"> </w:t>
      </w:r>
      <w:r w:rsidRPr="003C674E">
        <w:t>0.005</w:t>
      </w:r>
      <w:r w:rsidR="00FB1370" w:rsidRPr="003C674E">
        <w:t xml:space="preserve"> </w:t>
      </w:r>
      <w:r w:rsidRPr="003C674E">
        <w:t>M</w:t>
      </w:r>
      <w:r w:rsidR="00FB1370" w:rsidRPr="003C674E">
        <w:t xml:space="preserve"> </w:t>
      </w:r>
      <w:r w:rsidRPr="003C674E">
        <w:t>standard</w:t>
      </w:r>
      <w:r w:rsidR="00FB1370" w:rsidRPr="003C674E">
        <w:t xml:space="preserve"> </w:t>
      </w:r>
      <w:r w:rsidRPr="003C674E">
        <w:t>of</w:t>
      </w:r>
      <w:r w:rsidR="00FB1370" w:rsidRPr="003C674E">
        <w:t xml:space="preserve"> </w:t>
      </w:r>
      <w:r w:rsidRPr="003C674E">
        <w:t>the</w:t>
      </w:r>
      <w:r w:rsidR="00FB1370" w:rsidRPr="003C674E">
        <w:t xml:space="preserve"> </w:t>
      </w:r>
      <w:r w:rsidRPr="003C674E">
        <w:t>monophenol</w:t>
      </w:r>
      <w:r w:rsidR="00FB1370" w:rsidRPr="003C674E">
        <w:t xml:space="preserve"> </w:t>
      </w:r>
      <w:r w:rsidRPr="003C674E">
        <w:rPr>
          <w:i/>
          <w:iCs/>
        </w:rPr>
        <w:t>p</w:t>
      </w:r>
      <w:r w:rsidRPr="003C674E">
        <w:t>-coumaric</w:t>
      </w:r>
      <w:r w:rsidR="00FB1370" w:rsidRPr="003C674E">
        <w:t xml:space="preserve"> </w:t>
      </w:r>
      <w:r w:rsidRPr="003C674E">
        <w:t>acid,</w:t>
      </w:r>
      <w:r w:rsidR="00FB1370" w:rsidRPr="003C674E">
        <w:t xml:space="preserve"> </w:t>
      </w:r>
      <w:r w:rsidR="000547BE" w:rsidRPr="003C674E">
        <w:t>analyzed</w:t>
      </w:r>
      <w:r w:rsidR="00FB1370" w:rsidRPr="003C674E">
        <w:t xml:space="preserve"> </w:t>
      </w:r>
      <w:r w:rsidRPr="003C674E">
        <w:t>under</w:t>
      </w:r>
      <w:r w:rsidR="00FB1370" w:rsidRPr="003C674E">
        <w:t xml:space="preserve"> </w:t>
      </w:r>
      <w:r w:rsidRPr="003C674E">
        <w:t>the</w:t>
      </w:r>
      <w:r w:rsidR="00FB1370" w:rsidRPr="003C674E">
        <w:t xml:space="preserve"> </w:t>
      </w:r>
      <w:r w:rsidRPr="003C674E">
        <w:t>same</w:t>
      </w:r>
      <w:r w:rsidR="00FB1370" w:rsidRPr="003C674E">
        <w:t xml:space="preserve"> </w:t>
      </w:r>
      <w:r w:rsidRPr="003C674E">
        <w:t>experimental</w:t>
      </w:r>
      <w:r w:rsidR="00FB1370" w:rsidRPr="003C674E">
        <w:t xml:space="preserve"> </w:t>
      </w:r>
      <w:r w:rsidRPr="003C674E">
        <w:t>conditions</w:t>
      </w:r>
      <w:r w:rsidR="00FB1370" w:rsidRPr="003C674E">
        <w:t xml:space="preserve"> </w:t>
      </w:r>
      <w:r w:rsidRPr="003C674E">
        <w:t>(</w:t>
      </w:r>
      <w:bookmarkStart w:id="11" w:name="_Hlk132304809"/>
      <w:r w:rsidR="00BF30F4" w:rsidRPr="003C674E">
        <w:t>Supporting</w:t>
      </w:r>
      <w:r w:rsidR="00FB1370" w:rsidRPr="003C674E">
        <w:t xml:space="preserve"> </w:t>
      </w:r>
      <w:r w:rsidR="00BF30F4" w:rsidRPr="003C674E">
        <w:t>Information:</w:t>
      </w:r>
      <w:r w:rsidR="00FB1370" w:rsidRPr="003C674E">
        <w:t xml:space="preserve"> </w:t>
      </w:r>
      <w:bookmarkEnd w:id="11"/>
      <w:r w:rsidRPr="003C674E">
        <w:t>Figs.</w:t>
      </w:r>
      <w:r w:rsidR="00FB1370" w:rsidRPr="003C674E">
        <w:t xml:space="preserve"> </w:t>
      </w:r>
      <w:r w:rsidRPr="003C674E">
        <w:t>S1</w:t>
      </w:r>
      <w:r w:rsidR="00FB1370" w:rsidRPr="003C674E">
        <w:t xml:space="preserve"> </w:t>
      </w:r>
      <w:r w:rsidRPr="003C674E">
        <w:t>–</w:t>
      </w:r>
      <w:r w:rsidR="00FB1370" w:rsidRPr="003C674E">
        <w:t xml:space="preserve"> </w:t>
      </w:r>
      <w:r w:rsidRPr="003C674E">
        <w:t>S3).</w:t>
      </w:r>
      <w:r w:rsidR="00FB1370" w:rsidRPr="003C674E">
        <w:t xml:space="preserve"> </w:t>
      </w:r>
      <w:r w:rsidRPr="003C674E">
        <w:t>Thus,</w:t>
      </w:r>
      <w:r w:rsidR="00FB1370" w:rsidRPr="003C674E">
        <w:t xml:space="preserve"> </w:t>
      </w:r>
      <w:r w:rsidRPr="003C674E">
        <w:t>it</w:t>
      </w:r>
      <w:r w:rsidR="00FB1370" w:rsidRPr="003C674E">
        <w:t xml:space="preserve"> </w:t>
      </w:r>
      <w:r w:rsidRPr="003C674E">
        <w:t>may</w:t>
      </w:r>
      <w:r w:rsidR="00FB1370" w:rsidRPr="003C674E">
        <w:t xml:space="preserve"> </w:t>
      </w:r>
      <w:r w:rsidRPr="003C674E">
        <w:t>be</w:t>
      </w:r>
      <w:r w:rsidR="00FB1370" w:rsidRPr="003C674E">
        <w:t xml:space="preserve"> </w:t>
      </w:r>
      <w:r w:rsidRPr="003C674E">
        <w:t>inferred</w:t>
      </w:r>
      <w:r w:rsidR="00FB1370" w:rsidRPr="003C674E">
        <w:t xml:space="preserve"> </w:t>
      </w:r>
      <w:r w:rsidRPr="003C674E">
        <w:t>that</w:t>
      </w:r>
      <w:r w:rsidR="00FB1370" w:rsidRPr="003C674E">
        <w:t xml:space="preserve"> </w:t>
      </w:r>
      <w:r w:rsidRPr="003C674E">
        <w:t>the</w:t>
      </w:r>
      <w:r w:rsidR="00FB1370" w:rsidRPr="003C674E">
        <w:t xml:space="preserve"> </w:t>
      </w:r>
      <w:r w:rsidRPr="003C674E">
        <w:t>effluents</w:t>
      </w:r>
      <w:r w:rsidR="00FB1370" w:rsidRPr="003C674E">
        <w:t xml:space="preserve"> </w:t>
      </w:r>
      <w:r w:rsidRPr="003C674E">
        <w:t>from</w:t>
      </w:r>
      <w:r w:rsidR="00FB1370" w:rsidRPr="003C674E">
        <w:t xml:space="preserve"> </w:t>
      </w:r>
      <w:r w:rsidRPr="003C674E">
        <w:t>pretreated</w:t>
      </w:r>
      <w:r w:rsidR="00FB1370" w:rsidRPr="003C674E">
        <w:t xml:space="preserve"> </w:t>
      </w:r>
      <w:r w:rsidRPr="003C674E">
        <w:t>samples</w:t>
      </w:r>
      <w:r w:rsidR="00FB1370" w:rsidRPr="003C674E">
        <w:t xml:space="preserve"> </w:t>
      </w:r>
      <w:r w:rsidRPr="003C674E">
        <w:t>do</w:t>
      </w:r>
      <w:r w:rsidR="00FB1370" w:rsidRPr="003C674E">
        <w:t xml:space="preserve"> </w:t>
      </w:r>
      <w:r w:rsidRPr="003C674E">
        <w:t>not</w:t>
      </w:r>
      <w:r w:rsidR="00FB1370" w:rsidRPr="003C674E">
        <w:t xml:space="preserve"> </w:t>
      </w:r>
      <w:r w:rsidRPr="003C674E">
        <w:t>contain</w:t>
      </w:r>
      <w:r w:rsidR="00FB1370" w:rsidRPr="003C674E">
        <w:t xml:space="preserve"> </w:t>
      </w:r>
      <w:r w:rsidRPr="003C674E">
        <w:t>high</w:t>
      </w:r>
      <w:r w:rsidR="00FB1370" w:rsidRPr="003C674E">
        <w:t xml:space="preserve"> </w:t>
      </w:r>
      <w:r w:rsidRPr="003C674E">
        <w:t>concentrations</w:t>
      </w:r>
      <w:r w:rsidR="00FB1370" w:rsidRPr="003C674E">
        <w:t xml:space="preserve"> </w:t>
      </w:r>
      <w:r w:rsidRPr="003C674E">
        <w:t>of</w:t>
      </w:r>
      <w:r w:rsidR="00FB1370" w:rsidRPr="003C674E">
        <w:t xml:space="preserve"> </w:t>
      </w:r>
      <w:r w:rsidRPr="003C674E">
        <w:t>secondary</w:t>
      </w:r>
      <w:r w:rsidR="00FB1370" w:rsidRPr="003C674E">
        <w:t xml:space="preserve"> </w:t>
      </w:r>
      <w:r w:rsidRPr="003C674E">
        <w:t>metabolites</w:t>
      </w:r>
      <w:r w:rsidR="00FB1370" w:rsidRPr="003C674E">
        <w:t xml:space="preserve"> </w:t>
      </w:r>
      <w:r w:rsidRPr="003C674E">
        <w:t>with</w:t>
      </w:r>
      <w:r w:rsidR="00FB1370" w:rsidRPr="003C674E">
        <w:t xml:space="preserve"> </w:t>
      </w:r>
      <w:r w:rsidRPr="003C674E">
        <w:t>potentially</w:t>
      </w:r>
      <w:r w:rsidR="00FB1370" w:rsidRPr="003C674E">
        <w:t xml:space="preserve"> </w:t>
      </w:r>
      <w:r w:rsidRPr="003C674E">
        <w:t>harmful</w:t>
      </w:r>
      <w:r w:rsidR="00FB1370" w:rsidRPr="003C674E">
        <w:t xml:space="preserve"> </w:t>
      </w:r>
      <w:r w:rsidRPr="003C674E">
        <w:t>effects</w:t>
      </w:r>
      <w:r w:rsidR="00FB1370" w:rsidRPr="003C674E">
        <w:t xml:space="preserve"> </w:t>
      </w:r>
      <w:r w:rsidRPr="003C674E">
        <w:t>on</w:t>
      </w:r>
      <w:r w:rsidR="00FB1370" w:rsidRPr="003C674E">
        <w:t xml:space="preserve"> </w:t>
      </w:r>
      <w:r w:rsidRPr="003C674E">
        <w:t>the</w:t>
      </w:r>
      <w:r w:rsidR="00FB1370" w:rsidRPr="003C674E">
        <w:t xml:space="preserve"> </w:t>
      </w:r>
      <w:r w:rsidRPr="003C674E">
        <w:t>environment.</w:t>
      </w:r>
      <w:r w:rsidR="00FB1370" w:rsidRPr="003C674E">
        <w:t xml:space="preserve"> </w:t>
      </w:r>
      <w:r w:rsidRPr="003C674E">
        <w:t>Nonetheless,</w:t>
      </w:r>
      <w:r w:rsidR="00FB1370" w:rsidRPr="003C674E">
        <w:t xml:space="preserve"> </w:t>
      </w:r>
      <w:r w:rsidRPr="003C674E">
        <w:t>the</w:t>
      </w:r>
      <w:r w:rsidR="00FB1370" w:rsidRPr="003C674E">
        <w:t xml:space="preserve"> </w:t>
      </w:r>
      <w:r w:rsidRPr="003C674E">
        <w:t>data</w:t>
      </w:r>
      <w:r w:rsidR="00FB1370" w:rsidRPr="003C674E">
        <w:t xml:space="preserve"> </w:t>
      </w:r>
      <w:r w:rsidRPr="003C674E">
        <w:t>did</w:t>
      </w:r>
      <w:r w:rsidR="00FB1370" w:rsidRPr="003C674E">
        <w:t xml:space="preserve"> </w:t>
      </w:r>
      <w:r w:rsidRPr="003C674E">
        <w:t>show</w:t>
      </w:r>
      <w:r w:rsidR="00FB1370" w:rsidRPr="003C674E">
        <w:t xml:space="preserve"> </w:t>
      </w:r>
      <w:r w:rsidRPr="003C674E">
        <w:t>that</w:t>
      </w:r>
      <w:r w:rsidR="00FB1370" w:rsidRPr="003C674E">
        <w:t xml:space="preserve"> </w:t>
      </w:r>
      <w:r w:rsidRPr="003C674E">
        <w:t>ellagic</w:t>
      </w:r>
      <w:r w:rsidR="00FB1370" w:rsidRPr="003C674E">
        <w:t xml:space="preserve"> </w:t>
      </w:r>
      <w:r w:rsidRPr="003C674E">
        <w:t>acid</w:t>
      </w:r>
      <w:r w:rsidR="00FB1370" w:rsidRPr="003C674E">
        <w:t xml:space="preserve"> </w:t>
      </w:r>
      <w:r w:rsidRPr="003C674E">
        <w:t>is</w:t>
      </w:r>
      <w:r w:rsidR="00FB1370" w:rsidRPr="003C674E">
        <w:t xml:space="preserve"> </w:t>
      </w:r>
      <w:r w:rsidRPr="003C674E">
        <w:t>the</w:t>
      </w:r>
      <w:r w:rsidR="00FB1370" w:rsidRPr="003C674E">
        <w:t xml:space="preserve"> </w:t>
      </w:r>
      <w:r w:rsidRPr="003C674E">
        <w:t>predominant</w:t>
      </w:r>
      <w:r w:rsidR="00FB1370" w:rsidRPr="003C674E">
        <w:t xml:space="preserve"> </w:t>
      </w:r>
      <w:r w:rsidRPr="003C674E">
        <w:t>compound</w:t>
      </w:r>
      <w:r w:rsidR="00FB1370" w:rsidRPr="003C674E">
        <w:t xml:space="preserve"> </w:t>
      </w:r>
      <w:r w:rsidRPr="003C674E">
        <w:t>in</w:t>
      </w:r>
      <w:r w:rsidR="00FB1370" w:rsidRPr="003C674E">
        <w:t xml:space="preserve"> </w:t>
      </w:r>
      <w:r w:rsidRPr="003C674E">
        <w:t>many</w:t>
      </w:r>
      <w:r w:rsidR="00FB1370" w:rsidRPr="003C674E">
        <w:t xml:space="preserve"> </w:t>
      </w:r>
      <w:r w:rsidRPr="003C674E">
        <w:t>samples</w:t>
      </w:r>
      <w:r w:rsidR="00FB1370" w:rsidRPr="003C674E">
        <w:t xml:space="preserve"> </w:t>
      </w:r>
      <w:r w:rsidRPr="003C674E">
        <w:t>(Table</w:t>
      </w:r>
      <w:r w:rsidR="00FB1370" w:rsidRPr="003C674E">
        <w:t xml:space="preserve"> </w:t>
      </w:r>
      <w:r w:rsidRPr="003C674E">
        <w:t>4),</w:t>
      </w:r>
      <w:r w:rsidR="00FB1370" w:rsidRPr="003C674E">
        <w:t xml:space="preserve"> </w:t>
      </w:r>
      <w:r w:rsidRPr="003C674E">
        <w:t>particularly</w:t>
      </w:r>
      <w:r w:rsidR="00FB1370" w:rsidRPr="003C674E">
        <w:t xml:space="preserve"> </w:t>
      </w:r>
      <w:r w:rsidRPr="003C674E">
        <w:t>in</w:t>
      </w:r>
      <w:r w:rsidR="00FB1370" w:rsidRPr="003C674E">
        <w:t xml:space="preserve"> </w:t>
      </w:r>
      <w:r w:rsidRPr="003C674E">
        <w:t>controls</w:t>
      </w:r>
      <w:r w:rsidR="00FB1370" w:rsidRPr="003C674E">
        <w:t xml:space="preserve"> </w:t>
      </w:r>
      <w:r w:rsidRPr="003C674E">
        <w:t>and</w:t>
      </w:r>
      <w:r w:rsidR="00FB1370" w:rsidRPr="003C674E">
        <w:t xml:space="preserve"> </w:t>
      </w:r>
      <w:r w:rsidRPr="003C674E">
        <w:t>following</w:t>
      </w:r>
      <w:r w:rsidR="00FB1370" w:rsidRPr="003C674E">
        <w:t xml:space="preserve"> </w:t>
      </w:r>
      <w:r w:rsidRPr="003C674E">
        <w:t>alkali</w:t>
      </w:r>
      <w:r w:rsidR="00FB1370" w:rsidRPr="003C674E">
        <w:t xml:space="preserve"> </w:t>
      </w:r>
      <w:r w:rsidRPr="003C674E">
        <w:t>treatment,</w:t>
      </w:r>
      <w:r w:rsidR="00FB1370" w:rsidRPr="003C674E">
        <w:t xml:space="preserve"> </w:t>
      </w:r>
      <w:r w:rsidRPr="003C674E">
        <w:t>despite</w:t>
      </w:r>
      <w:r w:rsidR="00FB1370" w:rsidRPr="003C674E">
        <w:t xml:space="preserve"> </w:t>
      </w:r>
      <w:r w:rsidRPr="003C674E">
        <w:t>relative</w:t>
      </w:r>
      <w:r w:rsidR="00FB1370" w:rsidRPr="003C674E">
        <w:t xml:space="preserve"> </w:t>
      </w:r>
      <w:r w:rsidRPr="003C674E">
        <w:t>abundances</w:t>
      </w:r>
      <w:r w:rsidR="00FB1370" w:rsidRPr="003C674E">
        <w:t xml:space="preserve"> </w:t>
      </w:r>
      <w:r w:rsidRPr="003C674E">
        <w:t>varying</w:t>
      </w:r>
      <w:r w:rsidR="00FB1370" w:rsidRPr="003C674E">
        <w:t xml:space="preserve"> </w:t>
      </w:r>
      <w:r w:rsidRPr="003C674E">
        <w:t>depending</w:t>
      </w:r>
      <w:r w:rsidR="00FB1370" w:rsidRPr="003C674E">
        <w:t xml:space="preserve"> </w:t>
      </w:r>
      <w:r w:rsidRPr="003C674E">
        <w:t>on</w:t>
      </w:r>
      <w:r w:rsidR="00FB1370" w:rsidRPr="003C674E">
        <w:t xml:space="preserve"> </w:t>
      </w:r>
      <w:r w:rsidRPr="003C674E">
        <w:rPr>
          <w:i/>
          <w:iCs/>
        </w:rPr>
        <w:t>Eucalyptus</w:t>
      </w:r>
      <w:r w:rsidR="00FB1370" w:rsidRPr="003C674E">
        <w:t xml:space="preserve"> </w:t>
      </w:r>
      <w:r w:rsidRPr="003C674E">
        <w:t>species.</w:t>
      </w:r>
      <w:r w:rsidR="00FB1370" w:rsidRPr="003C674E">
        <w:t xml:space="preserve"> </w:t>
      </w:r>
      <w:r w:rsidRPr="003C674E">
        <w:t>Methylellagic</w:t>
      </w:r>
      <w:r w:rsidR="00FB1370" w:rsidRPr="003C674E">
        <w:t xml:space="preserve"> </w:t>
      </w:r>
      <w:r w:rsidRPr="003C674E">
        <w:t>acid</w:t>
      </w:r>
      <w:r w:rsidR="00FB1370" w:rsidRPr="003C674E">
        <w:t xml:space="preserve"> </w:t>
      </w:r>
      <w:r w:rsidRPr="003C674E">
        <w:t>and</w:t>
      </w:r>
      <w:r w:rsidR="00FB1370" w:rsidRPr="003C674E">
        <w:t xml:space="preserve"> </w:t>
      </w:r>
      <w:r w:rsidRPr="003C674E">
        <w:t>its</w:t>
      </w:r>
      <w:r w:rsidR="00FB1370" w:rsidRPr="003C674E">
        <w:t xml:space="preserve"> </w:t>
      </w:r>
      <w:r w:rsidRPr="003C674E">
        <w:t>deoxyhexose</w:t>
      </w:r>
      <w:r w:rsidR="00FB1370" w:rsidRPr="003C674E">
        <w:t xml:space="preserve"> </w:t>
      </w:r>
      <w:r w:rsidRPr="003C674E">
        <w:t>derivative</w:t>
      </w:r>
      <w:r w:rsidR="00FB1370" w:rsidRPr="003C674E">
        <w:t xml:space="preserve"> </w:t>
      </w:r>
      <w:r w:rsidRPr="003C674E">
        <w:t>were</w:t>
      </w:r>
      <w:r w:rsidR="00FB1370" w:rsidRPr="003C674E">
        <w:t xml:space="preserve"> </w:t>
      </w:r>
      <w:r w:rsidRPr="003C674E">
        <w:t>also</w:t>
      </w:r>
      <w:r w:rsidR="00FB1370" w:rsidRPr="003C674E">
        <w:t xml:space="preserve"> </w:t>
      </w:r>
      <w:r w:rsidRPr="003C674E">
        <w:t>detected</w:t>
      </w:r>
      <w:r w:rsidR="00FB1370" w:rsidRPr="003C674E">
        <w:t xml:space="preserve"> </w:t>
      </w:r>
      <w:r w:rsidRPr="003C674E">
        <w:t>in</w:t>
      </w:r>
      <w:r w:rsidR="00FB1370" w:rsidRPr="003C674E">
        <w:t xml:space="preserve"> </w:t>
      </w:r>
      <w:r w:rsidRPr="003C674E">
        <w:t>smaller</w:t>
      </w:r>
      <w:r w:rsidR="00FB1370" w:rsidRPr="003C674E">
        <w:t xml:space="preserve"> </w:t>
      </w:r>
      <w:r w:rsidRPr="003C674E">
        <w:t>quantities</w:t>
      </w:r>
      <w:r w:rsidR="00FB1370" w:rsidRPr="003C674E">
        <w:t xml:space="preserve"> </w:t>
      </w:r>
      <w:r w:rsidRPr="003C674E">
        <w:t>in</w:t>
      </w:r>
      <w:r w:rsidR="00FB1370" w:rsidRPr="003C674E">
        <w:t xml:space="preserve"> </w:t>
      </w:r>
      <w:r w:rsidRPr="003C674E">
        <w:t>the</w:t>
      </w:r>
      <w:r w:rsidR="00FB1370" w:rsidRPr="003C674E">
        <w:t xml:space="preserve"> </w:t>
      </w:r>
      <w:r w:rsidRPr="003C674E">
        <w:t>samples.</w:t>
      </w:r>
      <w:r w:rsidR="00FB1370" w:rsidRPr="003C674E">
        <w:t xml:space="preserve"> </w:t>
      </w:r>
      <w:r w:rsidRPr="003C674E">
        <w:t>When</w:t>
      </w:r>
      <w:r w:rsidR="00FB1370" w:rsidRPr="003C674E">
        <w:t xml:space="preserve"> </w:t>
      </w:r>
      <w:r w:rsidRPr="003C674E">
        <w:t>the</w:t>
      </w:r>
      <w:r w:rsidR="00FB1370" w:rsidRPr="003C674E">
        <w:t xml:space="preserve"> </w:t>
      </w:r>
      <w:r w:rsidRPr="003C674E">
        <w:t>WRF</w:t>
      </w:r>
      <w:r w:rsidR="00FB1370" w:rsidRPr="003C674E">
        <w:t xml:space="preserve"> </w:t>
      </w:r>
      <w:r w:rsidRPr="003C674E">
        <w:t>pretreatments</w:t>
      </w:r>
      <w:r w:rsidR="00FB1370" w:rsidRPr="003C674E">
        <w:t xml:space="preserve"> </w:t>
      </w:r>
      <w:r w:rsidRPr="003C674E">
        <w:lastRenderedPageBreak/>
        <w:t>were</w:t>
      </w:r>
      <w:r w:rsidR="00FB1370" w:rsidRPr="003C674E">
        <w:t xml:space="preserve"> </w:t>
      </w:r>
      <w:r w:rsidRPr="003C674E">
        <w:t>applied,</w:t>
      </w:r>
      <w:r w:rsidR="00FB1370" w:rsidRPr="003C674E">
        <w:t xml:space="preserve"> </w:t>
      </w:r>
      <w:r w:rsidRPr="003C674E">
        <w:t>ellagic</w:t>
      </w:r>
      <w:r w:rsidR="00FB1370" w:rsidRPr="003C674E">
        <w:t xml:space="preserve"> </w:t>
      </w:r>
      <w:r w:rsidRPr="003C674E">
        <w:t>acid</w:t>
      </w:r>
      <w:r w:rsidR="00FB1370" w:rsidRPr="003C674E">
        <w:t xml:space="preserve"> </w:t>
      </w:r>
      <w:r w:rsidRPr="003C674E">
        <w:t>and</w:t>
      </w:r>
      <w:r w:rsidR="00FB1370" w:rsidRPr="003C674E">
        <w:t xml:space="preserve"> </w:t>
      </w:r>
      <w:r w:rsidRPr="003C674E">
        <w:t>its</w:t>
      </w:r>
      <w:r w:rsidR="00FB1370" w:rsidRPr="003C674E">
        <w:t xml:space="preserve"> </w:t>
      </w:r>
      <w:r w:rsidRPr="003C674E">
        <w:t>derivatives</w:t>
      </w:r>
      <w:r w:rsidR="00FB1370" w:rsidRPr="003C674E">
        <w:t xml:space="preserve"> </w:t>
      </w:r>
      <w:r w:rsidRPr="003C674E">
        <w:t>were</w:t>
      </w:r>
      <w:r w:rsidR="00FB1370" w:rsidRPr="003C674E">
        <w:t xml:space="preserve"> </w:t>
      </w:r>
      <w:r w:rsidRPr="003C674E">
        <w:t>detected</w:t>
      </w:r>
      <w:r w:rsidR="00FB1370" w:rsidRPr="003C674E">
        <w:t xml:space="preserve"> </w:t>
      </w:r>
      <w:r w:rsidRPr="003C674E">
        <w:t>at</w:t>
      </w:r>
      <w:r w:rsidR="00FB1370" w:rsidRPr="003C674E">
        <w:t xml:space="preserve"> </w:t>
      </w:r>
      <w:r w:rsidRPr="003C674E">
        <w:t>reduced</w:t>
      </w:r>
      <w:r w:rsidR="00FB1370" w:rsidRPr="003C674E">
        <w:t xml:space="preserve"> </w:t>
      </w:r>
      <w:r w:rsidRPr="003C674E">
        <w:t>levels</w:t>
      </w:r>
      <w:r w:rsidR="00FB1370" w:rsidRPr="003C674E">
        <w:t xml:space="preserve"> </w:t>
      </w:r>
      <w:r w:rsidRPr="003C674E">
        <w:t>in</w:t>
      </w:r>
      <w:r w:rsidR="00FB1370" w:rsidRPr="003C674E">
        <w:t xml:space="preserve"> </w:t>
      </w:r>
      <w:r w:rsidR="003D013D" w:rsidRPr="003C674E">
        <w:t>ENT</w:t>
      </w:r>
      <w:r w:rsidR="00FB1370" w:rsidRPr="003C674E">
        <w:rPr>
          <w:iCs/>
        </w:rPr>
        <w:t xml:space="preserve"> </w:t>
      </w:r>
      <w:r w:rsidRPr="003C674E">
        <w:rPr>
          <w:iCs/>
        </w:rPr>
        <w:t>samples,</w:t>
      </w:r>
      <w:r w:rsidR="00FB1370" w:rsidRPr="003C674E">
        <w:rPr>
          <w:iCs/>
        </w:rPr>
        <w:t xml:space="preserve"> </w:t>
      </w:r>
      <w:r w:rsidRPr="003C674E">
        <w:rPr>
          <w:iCs/>
        </w:rPr>
        <w:t>but</w:t>
      </w:r>
      <w:r w:rsidR="00FB1370" w:rsidRPr="003C674E">
        <w:rPr>
          <w:iCs/>
        </w:rPr>
        <w:t xml:space="preserve"> </w:t>
      </w:r>
      <w:r w:rsidRPr="003C674E">
        <w:rPr>
          <w:iCs/>
        </w:rPr>
        <w:t>not</w:t>
      </w:r>
      <w:r w:rsidR="00FB1370" w:rsidRPr="003C674E">
        <w:rPr>
          <w:iCs/>
        </w:rPr>
        <w:t xml:space="preserve"> </w:t>
      </w:r>
      <w:r w:rsidRPr="003C674E">
        <w:rPr>
          <w:iCs/>
        </w:rPr>
        <w:t>in</w:t>
      </w:r>
      <w:r w:rsidR="00FB1370" w:rsidRPr="003C674E">
        <w:rPr>
          <w:iCs/>
        </w:rPr>
        <w:t xml:space="preserve"> </w:t>
      </w:r>
      <w:r w:rsidR="003D013D" w:rsidRPr="003C674E">
        <w:t>EGB</w:t>
      </w:r>
      <w:r w:rsidR="00FB1370" w:rsidRPr="003C674E">
        <w:rPr>
          <w:iCs/>
        </w:rPr>
        <w:t xml:space="preserve"> </w:t>
      </w:r>
      <w:r w:rsidRPr="003C674E">
        <w:t>samples.</w:t>
      </w:r>
      <w:r w:rsidR="00FB1370" w:rsidRPr="003C674E">
        <w:t xml:space="preserve"> </w:t>
      </w:r>
      <w:r w:rsidRPr="003C674E">
        <w:t>Ellagic</w:t>
      </w:r>
      <w:r w:rsidR="00FB1370" w:rsidRPr="003C674E">
        <w:t xml:space="preserve"> </w:t>
      </w:r>
      <w:r w:rsidRPr="003C674E">
        <w:t>acid</w:t>
      </w:r>
      <w:r w:rsidR="00FB1370" w:rsidRPr="003C674E">
        <w:t xml:space="preserve"> </w:t>
      </w:r>
      <w:r w:rsidRPr="003C674E">
        <w:t>and</w:t>
      </w:r>
      <w:r w:rsidR="00FB1370" w:rsidRPr="003C674E">
        <w:t xml:space="preserve"> </w:t>
      </w:r>
      <w:r w:rsidRPr="003C674E">
        <w:t>its</w:t>
      </w:r>
      <w:r w:rsidR="00FB1370" w:rsidRPr="003C674E">
        <w:t xml:space="preserve"> </w:t>
      </w:r>
      <w:r w:rsidRPr="003C674E">
        <w:t>derivatives</w:t>
      </w:r>
      <w:r w:rsidR="00FB1370" w:rsidRPr="003C674E">
        <w:t xml:space="preserve"> </w:t>
      </w:r>
      <w:r w:rsidRPr="003C674E">
        <w:t>have</w:t>
      </w:r>
      <w:r w:rsidR="00FB1370" w:rsidRPr="003C674E">
        <w:t xml:space="preserve"> </w:t>
      </w:r>
      <w:r w:rsidRPr="003C674E">
        <w:t>been</w:t>
      </w:r>
      <w:r w:rsidR="00FB1370" w:rsidRPr="003C674E">
        <w:t xml:space="preserve"> </w:t>
      </w:r>
      <w:r w:rsidRPr="003C674E">
        <w:t>extensively</w:t>
      </w:r>
      <w:r w:rsidR="00FB1370" w:rsidRPr="003C674E">
        <w:t xml:space="preserve"> </w:t>
      </w:r>
      <w:r w:rsidRPr="003C674E">
        <w:t>reported</w:t>
      </w:r>
      <w:r w:rsidR="00FB1370" w:rsidRPr="003C674E">
        <w:t xml:space="preserve"> </w:t>
      </w:r>
      <w:r w:rsidRPr="003C674E">
        <w:t>to</w:t>
      </w:r>
      <w:r w:rsidR="00FB1370" w:rsidRPr="003C674E">
        <w:t xml:space="preserve"> </w:t>
      </w:r>
      <w:r w:rsidRPr="003C674E">
        <w:t>occur</w:t>
      </w:r>
      <w:r w:rsidR="00FB1370" w:rsidRPr="003C674E">
        <w:t xml:space="preserve"> </w:t>
      </w:r>
      <w:r w:rsidRPr="003C674E">
        <w:t>in</w:t>
      </w:r>
      <w:r w:rsidR="00FB1370" w:rsidRPr="003C674E">
        <w:t xml:space="preserve"> </w:t>
      </w:r>
      <w:r w:rsidRPr="003C674E">
        <w:t>the</w:t>
      </w:r>
      <w:r w:rsidR="00FB1370" w:rsidRPr="003C674E">
        <w:t xml:space="preserve"> </w:t>
      </w:r>
      <w:r w:rsidRPr="003C674E">
        <w:t>wood</w:t>
      </w:r>
      <w:r w:rsidR="00C330BD" w:rsidRPr="003C674E">
        <w:fldChar w:fldCharType="begin">
          <w:fldData xml:space="preserve">PEVuZE5vdGU+PENpdGU+PEF1dGhvcj5ZYXpha2k8L0F1dGhvcj48WWVhcj4xOTc2PC9ZZWFyPjxS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==
</w:fldData>
        </w:fldChar>
      </w:r>
      <w:r w:rsidR="0091752C">
        <w:instrText xml:space="preserve"> ADDIN EN.CITE </w:instrText>
      </w:r>
      <w:r w:rsidR="0091752C">
        <w:fldChar w:fldCharType="begin">
          <w:fldData xml:space="preserve">PEVuZE5vdGU+PENpdGU+PEF1dGhvcj5ZYXpha2k8L0F1dGhvcj48WWVhcj4xOTc2PC9ZZWFyPjxS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==
</w:fldData>
        </w:fldChar>
      </w:r>
      <w:r w:rsidR="0091752C">
        <w:instrText xml:space="preserve"> ADDIN EN.CITE.DATA </w:instrText>
      </w:r>
      <w:r w:rsidR="0091752C">
        <w:fldChar w:fldCharType="end"/>
      </w:r>
      <w:r w:rsidR="00C330BD" w:rsidRPr="003C674E">
        <w:fldChar w:fldCharType="separate"/>
      </w:r>
      <w:r w:rsidR="0091752C" w:rsidRPr="0091752C">
        <w:rPr>
          <w:noProof/>
          <w:vertAlign w:val="superscript"/>
        </w:rPr>
        <w:t>71-74</w:t>
      </w:r>
      <w:r w:rsidR="00C330BD" w:rsidRPr="003C674E">
        <w:fldChar w:fldCharType="end"/>
      </w:r>
      <w:r w:rsidRPr="003C674E">
        <w:t>,</w:t>
      </w:r>
      <w:r w:rsidR="00FB1370" w:rsidRPr="003C674E">
        <w:t xml:space="preserve"> </w:t>
      </w:r>
      <w:r w:rsidRPr="003C674E">
        <w:t>bark</w:t>
      </w:r>
      <w:r w:rsidR="00C330BD" w:rsidRPr="003C674E">
        <w:fldChar w:fldCharType="begin">
          <w:fldData xml:space="preserve">PEVuZE5vdGU+PENpdGU+PEF1dGhvcj5LaW08L0F1dGhvcj48WWVhcj4yMDAxPC9ZZWFyPjxSZWNO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==
</w:fldData>
        </w:fldChar>
      </w:r>
      <w:r w:rsidR="000971EA">
        <w:instrText xml:space="preserve"> ADDIN EN.CITE </w:instrText>
      </w:r>
      <w:r w:rsidR="000971EA">
        <w:fldChar w:fldCharType="begin">
          <w:fldData xml:space="preserve">PEVuZE5vdGU+PENpdGU+PEF1dGhvcj5LaW08L0F1dGhvcj48WWVhcj4yMDAxPC9ZZWFyPjxSZWNO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==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75,76</w:t>
      </w:r>
      <w:r w:rsidR="00C330BD" w:rsidRPr="003C674E">
        <w:fldChar w:fldCharType="end"/>
      </w:r>
      <w:r w:rsidRPr="003C674E">
        <w:t>,</w:t>
      </w:r>
      <w:r w:rsidR="00FB1370" w:rsidRPr="003C674E">
        <w:t xml:space="preserve"> </w:t>
      </w:r>
      <w:r w:rsidRPr="003C674E">
        <w:t>fruits</w:t>
      </w:r>
      <w:r w:rsidR="00FB1370" w:rsidRPr="003C674E">
        <w:t xml:space="preserve"> </w:t>
      </w:r>
      <w:r w:rsidRPr="003C674E">
        <w:t>and</w:t>
      </w:r>
      <w:r w:rsidR="00FB1370" w:rsidRPr="003C674E">
        <w:t xml:space="preserve"> </w:t>
      </w:r>
      <w:r w:rsidRPr="003C674E">
        <w:t>leaves</w:t>
      </w:r>
      <w:r w:rsidR="00C330BD" w:rsidRPr="003C674E">
        <w:fldChar w:fldCharType="begin">
          <w:fldData xml:space="preserve">PEVuZE5vdGU+PENpdGU+PEF1dGhvcj5HdW88L0F1dGhvcj48WWVhcj4yMDA2PC9ZZWFyPjxSZWNO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</w:fldData>
        </w:fldChar>
      </w:r>
      <w:r w:rsidR="000971EA">
        <w:instrText xml:space="preserve"> ADDIN EN.CITE </w:instrText>
      </w:r>
      <w:r w:rsidR="000971EA">
        <w:fldChar w:fldCharType="begin">
          <w:fldData xml:space="preserve">PEVuZE5vdGU+PENpdGU+PEF1dGhvcj5HdW88L0F1dGhvcj48WWVhcj4yMDA2PC9ZZWFyPjxSZWNO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45,77</w:t>
      </w:r>
      <w:r w:rsidR="00C330BD" w:rsidRPr="003C674E">
        <w:fldChar w:fldCharType="end"/>
      </w:r>
      <w:r w:rsidR="00FB1370" w:rsidRPr="003C674E">
        <w:t xml:space="preserve"> </w:t>
      </w:r>
      <w:r w:rsidRPr="003C674E">
        <w:t>of</w:t>
      </w:r>
      <w:r w:rsidR="00FB1370" w:rsidRPr="003C674E">
        <w:t xml:space="preserve"> </w:t>
      </w:r>
      <w:r w:rsidR="003D013D" w:rsidRPr="003C674E">
        <w:t>EGB</w:t>
      </w:r>
      <w:r w:rsidR="00FB1370" w:rsidRPr="003C674E">
        <w:t xml:space="preserve"> </w:t>
      </w:r>
      <w:r w:rsidRPr="003C674E">
        <w:t>and</w:t>
      </w:r>
      <w:r w:rsidR="00FB1370" w:rsidRPr="003C674E">
        <w:t xml:space="preserve"> </w:t>
      </w:r>
      <w:r w:rsidRPr="003C674E">
        <w:t>other</w:t>
      </w:r>
      <w:r w:rsidR="00FB1370" w:rsidRPr="003C674E">
        <w:t xml:space="preserve"> </w:t>
      </w:r>
      <w:r w:rsidRPr="003C674E">
        <w:t>eucalypt</w:t>
      </w:r>
      <w:r w:rsidR="00FB1370" w:rsidRPr="003C674E">
        <w:t xml:space="preserve"> </w:t>
      </w:r>
      <w:r w:rsidRPr="003C674E">
        <w:t>species.</w:t>
      </w:r>
      <w:r w:rsidR="00FB1370" w:rsidRPr="003C674E">
        <w:t xml:space="preserve"> </w:t>
      </w:r>
      <w:r w:rsidRPr="003C674E">
        <w:t>Structurally,</w:t>
      </w:r>
      <w:r w:rsidR="00FB1370" w:rsidRPr="003C674E">
        <w:t xml:space="preserve"> </w:t>
      </w:r>
      <w:r w:rsidRPr="003C674E">
        <w:t>ellagic</w:t>
      </w:r>
      <w:r w:rsidR="00FB1370" w:rsidRPr="003C674E">
        <w:t xml:space="preserve"> </w:t>
      </w:r>
      <w:r w:rsidRPr="003C674E">
        <w:t>acid</w:t>
      </w:r>
      <w:r w:rsidR="00FB1370" w:rsidRPr="003C674E">
        <w:t xml:space="preserve"> </w:t>
      </w:r>
      <w:r w:rsidRPr="003C674E">
        <w:t>is</w:t>
      </w:r>
      <w:r w:rsidR="00FB1370" w:rsidRPr="003C674E">
        <w:t xml:space="preserve"> </w:t>
      </w:r>
      <w:r w:rsidRPr="003C674E">
        <w:t>a</w:t>
      </w:r>
      <w:r w:rsidR="00FB1370" w:rsidRPr="003C674E">
        <w:t xml:space="preserve"> </w:t>
      </w:r>
      <w:r w:rsidRPr="003C674E">
        <w:t>phenolic</w:t>
      </w:r>
      <w:r w:rsidR="00FB1370" w:rsidRPr="003C674E">
        <w:t xml:space="preserve"> </w:t>
      </w:r>
      <w:r w:rsidRPr="003C674E">
        <w:t>lactone</w:t>
      </w:r>
      <w:r w:rsidR="00FB1370" w:rsidRPr="003C674E">
        <w:t xml:space="preserve"> </w:t>
      </w:r>
      <w:r w:rsidRPr="003C674E">
        <w:t>dimer</w:t>
      </w:r>
      <w:r w:rsidR="00FB1370" w:rsidRPr="003C674E">
        <w:t xml:space="preserve"> </w:t>
      </w:r>
      <w:r w:rsidRPr="003C674E">
        <w:t>of</w:t>
      </w:r>
      <w:r w:rsidR="00FB1370" w:rsidRPr="003C674E">
        <w:t xml:space="preserve"> </w:t>
      </w:r>
      <w:r w:rsidRPr="003C674E">
        <w:t>gallic</w:t>
      </w:r>
      <w:r w:rsidR="00FB1370" w:rsidRPr="003C674E">
        <w:t xml:space="preserve"> </w:t>
      </w:r>
      <w:r w:rsidRPr="003C674E">
        <w:t>acid,</w:t>
      </w:r>
      <w:r w:rsidR="00FB1370" w:rsidRPr="003C674E">
        <w:t xml:space="preserve"> </w:t>
      </w:r>
      <w:r w:rsidRPr="003C674E">
        <w:t>that</w:t>
      </w:r>
      <w:r w:rsidR="00FB1370" w:rsidRPr="003C674E">
        <w:t xml:space="preserve"> </w:t>
      </w:r>
      <w:r w:rsidRPr="003C674E">
        <w:t>may</w:t>
      </w:r>
      <w:r w:rsidR="00FB1370" w:rsidRPr="003C674E">
        <w:t xml:space="preserve"> </w:t>
      </w:r>
      <w:r w:rsidRPr="003C674E">
        <w:t>be</w:t>
      </w:r>
      <w:r w:rsidR="00FB1370" w:rsidRPr="003C674E">
        <w:t xml:space="preserve"> </w:t>
      </w:r>
      <w:r w:rsidRPr="003C674E">
        <w:t>derived</w:t>
      </w:r>
      <w:r w:rsidR="00FB1370" w:rsidRPr="003C674E">
        <w:t xml:space="preserve"> </w:t>
      </w:r>
      <w:r w:rsidRPr="003C674E">
        <w:t>from</w:t>
      </w:r>
      <w:r w:rsidR="00FB1370" w:rsidRPr="003C674E">
        <w:t xml:space="preserve"> </w:t>
      </w:r>
      <w:r w:rsidRPr="003C674E">
        <w:t>ellagitannins,</w:t>
      </w:r>
      <w:r w:rsidR="00FB1370" w:rsidRPr="003C674E">
        <w:t xml:space="preserve"> </w:t>
      </w:r>
      <w:r w:rsidRPr="003C674E">
        <w:t>which</w:t>
      </w:r>
      <w:r w:rsidR="00FB1370" w:rsidRPr="003C674E">
        <w:t xml:space="preserve"> </w:t>
      </w:r>
      <w:r w:rsidRPr="003C674E">
        <w:t>in</w:t>
      </w:r>
      <w:r w:rsidR="00FB1370" w:rsidRPr="003C674E">
        <w:t xml:space="preserve"> </w:t>
      </w:r>
      <w:r w:rsidRPr="003C674E">
        <w:t>turn</w:t>
      </w:r>
      <w:r w:rsidR="00FB1370" w:rsidRPr="003C674E">
        <w:t xml:space="preserve"> </w:t>
      </w:r>
      <w:r w:rsidRPr="003C674E">
        <w:t>are</w:t>
      </w:r>
      <w:r w:rsidR="00FB1370" w:rsidRPr="003C674E">
        <w:t xml:space="preserve"> </w:t>
      </w:r>
      <w:r w:rsidRPr="003C674E">
        <w:t>esters</w:t>
      </w:r>
      <w:r w:rsidR="00FB1370" w:rsidRPr="003C674E">
        <w:t xml:space="preserve"> </w:t>
      </w:r>
      <w:r w:rsidRPr="003C674E">
        <w:t>of</w:t>
      </w:r>
      <w:r w:rsidR="00FB1370" w:rsidRPr="003C674E">
        <w:t xml:space="preserve"> </w:t>
      </w:r>
      <w:r w:rsidRPr="003C674E">
        <w:t>hexahydroxydiphenic</w:t>
      </w:r>
      <w:r w:rsidR="00FB1370" w:rsidRPr="003C674E">
        <w:t xml:space="preserve"> </w:t>
      </w:r>
      <w:r w:rsidRPr="003C674E">
        <w:t>acid</w:t>
      </w:r>
      <w:r w:rsidR="00FB1370" w:rsidRPr="003C674E">
        <w:t xml:space="preserve"> </w:t>
      </w:r>
      <w:r w:rsidRPr="003C674E">
        <w:t>and</w:t>
      </w:r>
      <w:r w:rsidR="00FB1370" w:rsidRPr="003C674E">
        <w:t xml:space="preserve"> </w:t>
      </w:r>
      <w:r w:rsidRPr="003C674E">
        <w:t>monosaccharides</w:t>
      </w:r>
      <w:r w:rsidR="00C330BD" w:rsidRPr="003C674E">
        <w:fldChar w:fldCharType="begin"/>
      </w:r>
      <w:r w:rsidR="0091752C">
        <w:instrText xml:space="preserve"> ADDIN EN.CITE &lt;EndNote&gt;&lt;Cite ExcludeYear="1"&gt;&lt;Author&gt;Vattem&lt;/Author&gt;&lt;Year&gt;2005&lt;/Year&gt;&lt;RecNum&gt;3107&lt;/RecNum&gt;&lt;DisplayText&gt;&lt;style face="superscript"&gt;78&lt;/style&gt;&lt;/DisplayText&gt;&lt;record&gt;&lt;rec-number&gt;3107&lt;/rec-number&gt;&lt;foreign-keys&gt;&lt;key app="EN" db-id="fzvsfp22pfsxe4exwe8v22s29axwpat2wttf" timestamp="1680023624"&gt;3107&lt;/key&gt;&lt;/foreign-keys&gt;&lt;ref-type name="Journal Article"&gt;17&lt;/ref-type&gt;&lt;contributors&gt;&lt;authors&gt;&lt;author&gt;Vattem, D. A.&lt;/author&gt;&lt;author&gt;Shetty, K.&lt;/author&gt;&lt;/authors&gt;&lt;/contributors&gt;&lt;titles&gt;&lt;title&gt;Biological functionality of ellagic acid: A review&lt;/title&gt;&lt;secondary-title&gt;Journal of Food Biochemistry&lt;/secondary-title&gt;&lt;/titles&gt;&lt;periodical&gt;&lt;full-title&gt;Journal of Food Biochemistry&lt;/full-title&gt;&lt;/periodical&gt;&lt;pages&gt;234-266&lt;/pages&gt;&lt;volume&gt;29&lt;/volume&gt;&lt;number&gt;3&lt;/number&gt;&lt;dates&gt;&lt;year&gt;2005&lt;/year&gt;&lt;pub-dates&gt;&lt;date&gt;2005/06/01&lt;/date&gt;&lt;/pub-dates&gt;&lt;/dates&gt;&lt;publisher&gt;John Wiley &amp;amp; Sons, Ltd&lt;/publisher&gt;&lt;isbn&gt;0145-8884&lt;/isbn&gt;&lt;work-type&gt;https://doi.org/10.1111/j.1745-4514.2005.00031.x&lt;/work-type&gt;&lt;urls&gt;&lt;related-urls&gt;&lt;url&gt;https://doi.org/10.1111/j.1745-4514.2005.00031.x&lt;/url&gt;&lt;/related-urls&gt;&lt;/urls&gt;&lt;electronic-resource-num&gt;https://doi.org/10.1111/j.1745-4514.2005.00031.x&lt;/electronic-resource-num&gt;&lt;access-date&gt;2023/03/28&lt;/access-date&gt;&lt;/record&gt;&lt;/Cite&gt;&lt;/EndNote&gt;</w:instrText>
      </w:r>
      <w:r w:rsidR="00C330BD" w:rsidRPr="003C674E">
        <w:fldChar w:fldCharType="separate"/>
      </w:r>
      <w:r w:rsidR="0091752C" w:rsidRPr="0091752C">
        <w:rPr>
          <w:noProof/>
          <w:vertAlign w:val="superscript"/>
        </w:rPr>
        <w:t>78</w:t>
      </w:r>
      <w:r w:rsidR="00C330BD" w:rsidRPr="003C674E">
        <w:fldChar w:fldCharType="end"/>
      </w:r>
      <w:r w:rsidRPr="003C674E">
        <w:t>.</w:t>
      </w:r>
      <w:r w:rsidR="00FB1370" w:rsidRPr="003C674E">
        <w:t xml:space="preserve"> </w:t>
      </w:r>
      <w:r w:rsidRPr="003C674E">
        <w:t>When</w:t>
      </w:r>
      <w:r w:rsidR="00FB1370" w:rsidRPr="003C674E">
        <w:t xml:space="preserve"> </w:t>
      </w:r>
      <w:r w:rsidRPr="003C674E">
        <w:t>ellagitannins</w:t>
      </w:r>
      <w:r w:rsidR="00FB1370" w:rsidRPr="003C674E">
        <w:t xml:space="preserve"> </w:t>
      </w:r>
      <w:r w:rsidRPr="003C674E">
        <w:t>are</w:t>
      </w:r>
      <w:r w:rsidR="00FB1370" w:rsidRPr="003C674E">
        <w:t xml:space="preserve"> </w:t>
      </w:r>
      <w:r w:rsidR="000547BE" w:rsidRPr="003C674E">
        <w:t>hydrolyzed</w:t>
      </w:r>
      <w:r w:rsidR="00FB1370" w:rsidRPr="003C674E">
        <w:t xml:space="preserve"> </w:t>
      </w:r>
      <w:r w:rsidRPr="003C674E">
        <w:t>by</w:t>
      </w:r>
      <w:r w:rsidR="00FB1370" w:rsidRPr="003C674E">
        <w:t xml:space="preserve"> </w:t>
      </w:r>
      <w:r w:rsidRPr="003C674E">
        <w:t>alkali,</w:t>
      </w:r>
      <w:r w:rsidR="00FB1370" w:rsidRPr="003C674E">
        <w:t xml:space="preserve"> </w:t>
      </w:r>
      <w:r w:rsidRPr="003C674E">
        <w:t>their</w:t>
      </w:r>
      <w:r w:rsidR="00FB1370" w:rsidRPr="003C674E">
        <w:t xml:space="preserve"> </w:t>
      </w:r>
      <w:r w:rsidRPr="003C674E">
        <w:t>ester</w:t>
      </w:r>
      <w:r w:rsidR="00FB1370" w:rsidRPr="003C674E">
        <w:t xml:space="preserve"> </w:t>
      </w:r>
      <w:r w:rsidRPr="003C674E">
        <w:t>bonds</w:t>
      </w:r>
      <w:r w:rsidR="00FB1370" w:rsidRPr="003C674E">
        <w:t xml:space="preserve"> </w:t>
      </w:r>
      <w:r w:rsidRPr="003C674E">
        <w:t>are</w:t>
      </w:r>
      <w:r w:rsidR="00FB1370" w:rsidRPr="003C674E">
        <w:t xml:space="preserve"> </w:t>
      </w:r>
      <w:r w:rsidRPr="003C674E">
        <w:t>broken,</w:t>
      </w:r>
      <w:r w:rsidR="00FB1370" w:rsidRPr="003C674E">
        <w:t xml:space="preserve"> </w:t>
      </w:r>
      <w:r w:rsidRPr="003C674E">
        <w:t>thus</w:t>
      </w:r>
      <w:r w:rsidR="00FB1370" w:rsidRPr="003C674E">
        <w:t xml:space="preserve"> </w:t>
      </w:r>
      <w:r w:rsidRPr="003C674E">
        <w:t>releasing</w:t>
      </w:r>
      <w:r w:rsidR="00FB1370" w:rsidRPr="003C674E">
        <w:t xml:space="preserve"> </w:t>
      </w:r>
      <w:r w:rsidRPr="003C674E">
        <w:t>hexahydroxydiphenic</w:t>
      </w:r>
      <w:r w:rsidR="00FB1370" w:rsidRPr="003C674E">
        <w:t xml:space="preserve"> </w:t>
      </w:r>
      <w:r w:rsidRPr="003C674E">
        <w:t>acid,</w:t>
      </w:r>
      <w:r w:rsidR="00FB1370" w:rsidRPr="003C674E">
        <w:t xml:space="preserve"> </w:t>
      </w:r>
      <w:r w:rsidRPr="003C674E">
        <w:t>which</w:t>
      </w:r>
      <w:r w:rsidR="00FB1370" w:rsidRPr="003C674E">
        <w:t xml:space="preserve"> </w:t>
      </w:r>
      <w:r w:rsidRPr="003C674E">
        <w:t>is</w:t>
      </w:r>
      <w:r w:rsidR="00FB1370" w:rsidRPr="003C674E">
        <w:t xml:space="preserve"> </w:t>
      </w:r>
      <w:r w:rsidRPr="003C674E">
        <w:t>spontaneously</w:t>
      </w:r>
      <w:r w:rsidR="00FB1370" w:rsidRPr="003C674E">
        <w:t xml:space="preserve"> </w:t>
      </w:r>
      <w:r w:rsidR="000547BE" w:rsidRPr="003C674E">
        <w:t>lactonized</w:t>
      </w:r>
      <w:r w:rsidR="00FB1370" w:rsidRPr="003C674E">
        <w:t xml:space="preserve"> </w:t>
      </w:r>
      <w:r w:rsidRPr="003C674E">
        <w:t>to</w:t>
      </w:r>
      <w:r w:rsidR="00FB1370" w:rsidRPr="003C674E">
        <w:t xml:space="preserve"> </w:t>
      </w:r>
      <w:r w:rsidRPr="003C674E">
        <w:t>ellagic</w:t>
      </w:r>
      <w:r w:rsidR="00FB1370" w:rsidRPr="003C674E">
        <w:t xml:space="preserve"> </w:t>
      </w:r>
      <w:r w:rsidRPr="003C674E">
        <w:t>acid</w:t>
      </w:r>
      <w:r w:rsidR="00C330BD" w:rsidRPr="003C674E">
        <w:fldChar w:fldCharType="begin">
          <w:fldData xml:space="preserve">PEVuZE5vdGU+PENpdGU+PEF1dGhvcj5MaXBpxYRza2E8L0F1dGhvcj48WWVhcj4yMDE0PC9ZZWFy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=
</w:fldData>
        </w:fldChar>
      </w:r>
      <w:r w:rsidR="000971EA">
        <w:instrText xml:space="preserve"> ADDIN EN.CITE </w:instrText>
      </w:r>
      <w:r w:rsidR="000971EA">
        <w:fldChar w:fldCharType="begin">
          <w:fldData xml:space="preserve">PEVuZE5vdGU+PENpdGU+PEF1dGhvcj5MaXBpxYRza2E8L0F1dGhvcj48WWVhcj4yMDE0PC9ZZWFy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=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79,80</w:t>
      </w:r>
      <w:r w:rsidR="00C330BD" w:rsidRPr="003C674E">
        <w:fldChar w:fldCharType="end"/>
      </w:r>
      <w:r w:rsidRPr="003C674E">
        <w:t>.</w:t>
      </w:r>
      <w:r w:rsidR="00FB1370" w:rsidRPr="003C674E">
        <w:t xml:space="preserve"> </w:t>
      </w:r>
      <w:r w:rsidRPr="003C674E">
        <w:t>Furthermore,</w:t>
      </w:r>
      <w:r w:rsidR="00FB1370" w:rsidRPr="003C674E">
        <w:t xml:space="preserve"> </w:t>
      </w:r>
      <w:r w:rsidRPr="003C674E">
        <w:t>as</w:t>
      </w:r>
      <w:r w:rsidR="00FB1370" w:rsidRPr="003C674E">
        <w:t xml:space="preserve"> </w:t>
      </w:r>
      <w:r w:rsidRPr="003C674E">
        <w:t>with</w:t>
      </w:r>
      <w:r w:rsidR="00FB1370" w:rsidRPr="003C674E">
        <w:t xml:space="preserve"> </w:t>
      </w:r>
      <w:r w:rsidRPr="003C674E">
        <w:t>other</w:t>
      </w:r>
      <w:r w:rsidR="00FB1370" w:rsidRPr="003C674E">
        <w:t xml:space="preserve"> </w:t>
      </w:r>
      <w:r w:rsidRPr="003C674E">
        <w:t>tannins,</w:t>
      </w:r>
      <w:r w:rsidR="00FB1370" w:rsidRPr="003C674E">
        <w:t xml:space="preserve"> </w:t>
      </w:r>
      <w:r w:rsidRPr="003C674E">
        <w:t>ellagitannins</w:t>
      </w:r>
      <w:r w:rsidR="00FB1370" w:rsidRPr="003C674E">
        <w:t xml:space="preserve"> </w:t>
      </w:r>
      <w:r w:rsidRPr="003C674E">
        <w:t>may</w:t>
      </w:r>
      <w:r w:rsidR="00FB1370" w:rsidRPr="003C674E">
        <w:t xml:space="preserve"> </w:t>
      </w:r>
      <w:r w:rsidRPr="003C674E">
        <w:t>occur</w:t>
      </w:r>
      <w:r w:rsidR="00FB1370" w:rsidRPr="003C674E">
        <w:t xml:space="preserve"> </w:t>
      </w:r>
      <w:r w:rsidRPr="003C674E">
        <w:t>in</w:t>
      </w:r>
      <w:r w:rsidR="00FB1370" w:rsidRPr="003C674E">
        <w:t xml:space="preserve"> </w:t>
      </w:r>
      <w:r w:rsidRPr="003C674E">
        <w:t>plant</w:t>
      </w:r>
      <w:r w:rsidR="00FB1370" w:rsidRPr="003C674E">
        <w:t xml:space="preserve"> </w:t>
      </w:r>
      <w:r w:rsidRPr="003C674E">
        <w:t>biomass</w:t>
      </w:r>
      <w:r w:rsidR="00FB1370" w:rsidRPr="003C674E">
        <w:t xml:space="preserve"> </w:t>
      </w:r>
      <w:r w:rsidRPr="003C674E">
        <w:t>in</w:t>
      </w:r>
      <w:r w:rsidR="00FB1370" w:rsidRPr="003C674E">
        <w:t xml:space="preserve"> </w:t>
      </w:r>
      <w:r w:rsidRPr="003C674E">
        <w:t>soluble</w:t>
      </w:r>
      <w:r w:rsidR="00FB1370" w:rsidRPr="003C674E">
        <w:t xml:space="preserve"> </w:t>
      </w:r>
      <w:r w:rsidRPr="003C674E">
        <w:t>(extractives)</w:t>
      </w:r>
      <w:r w:rsidR="00FB1370" w:rsidRPr="003C674E">
        <w:t xml:space="preserve"> </w:t>
      </w:r>
      <w:r w:rsidRPr="003C674E">
        <w:t>or</w:t>
      </w:r>
      <w:r w:rsidR="00FB1370" w:rsidRPr="003C674E">
        <w:t xml:space="preserve"> </w:t>
      </w:r>
      <w:r w:rsidRPr="003C674E">
        <w:t>insoluble</w:t>
      </w:r>
      <w:r w:rsidR="00FB1370" w:rsidRPr="003C674E">
        <w:t xml:space="preserve"> </w:t>
      </w:r>
      <w:r w:rsidRPr="003C674E">
        <w:t>forms</w:t>
      </w:r>
      <w:r w:rsidR="00FB1370" w:rsidRPr="003C674E">
        <w:t xml:space="preserve"> </w:t>
      </w:r>
      <w:r w:rsidRPr="003C674E">
        <w:t>(bound</w:t>
      </w:r>
      <w:r w:rsidR="00FB1370" w:rsidRPr="003C674E">
        <w:t xml:space="preserve"> </w:t>
      </w:r>
      <w:r w:rsidRPr="003C674E">
        <w:t>to</w:t>
      </w:r>
      <w:r w:rsidR="00FB1370" w:rsidRPr="003C674E">
        <w:t xml:space="preserve"> </w:t>
      </w:r>
      <w:r w:rsidRPr="003C674E">
        <w:t>the</w:t>
      </w:r>
      <w:r w:rsidR="00FB1370" w:rsidRPr="003C674E">
        <w:t xml:space="preserve"> </w:t>
      </w:r>
      <w:r w:rsidRPr="003C674E">
        <w:t>cell</w:t>
      </w:r>
      <w:r w:rsidR="00FB1370" w:rsidRPr="003C674E">
        <w:t xml:space="preserve"> </w:t>
      </w:r>
      <w:r w:rsidRPr="003C674E">
        <w:t>wall</w:t>
      </w:r>
      <w:r w:rsidR="00FB1370" w:rsidRPr="003C674E">
        <w:t xml:space="preserve"> </w:t>
      </w:r>
      <w:r w:rsidRPr="003C674E">
        <w:t>through</w:t>
      </w:r>
      <w:r w:rsidR="00FB1370" w:rsidRPr="003C674E">
        <w:t xml:space="preserve"> </w:t>
      </w:r>
      <w:r w:rsidRPr="003C674E">
        <w:t>weak</w:t>
      </w:r>
      <w:r w:rsidR="00FB1370" w:rsidRPr="003C674E">
        <w:t xml:space="preserve"> </w:t>
      </w:r>
      <w:r w:rsidRPr="003C674E">
        <w:t>interactions)</w:t>
      </w:r>
      <w:r w:rsidR="00C330BD" w:rsidRPr="003C674E">
        <w:fldChar w:fldCharType="begin"/>
      </w:r>
      <w:r w:rsidR="0091752C">
        <w:instrText xml:space="preserve"> ADDIN EN.CITE &lt;EndNote&gt;&lt;Cite ExcludeYear="1"&gt;&lt;Author&gt;Peng&lt;/Author&gt;&lt;Year&gt;1991&lt;/Year&gt;&lt;RecNum&gt;3112&lt;/RecNum&gt;&lt;DisplayText&gt;&lt;style face="superscript"&gt;81&lt;/style&gt;&lt;/DisplayText&gt;&lt;record&gt;&lt;rec-number&gt;3112&lt;/rec-number&gt;&lt;foreign-keys&gt;&lt;key app="EN" db-id="fzvsfp22pfsxe4exwe8v22s29axwpat2wttf" timestamp="1680087078"&gt;3112&lt;/key&gt;&lt;/foreign-keys&gt;&lt;ref-type name="Journal Article"&gt;17&lt;/ref-type&gt;&lt;contributors&gt;&lt;authors&gt;&lt;author&gt;Peng, Shuyun&lt;/author&gt;&lt;author&gt;Scalbert, Augustin&lt;/author&gt;&lt;author&gt;Monties, Bernard&lt;/author&gt;&lt;/authors&gt;&lt;/contributors&gt;&lt;titles&gt;&lt;title&gt;&lt;style face="normal" font="default" size="100%"&gt;Insoluble ellagitannins in &lt;/style&gt;&lt;style face="italic" font="default" size="100%"&gt;Castanea&lt;/style&gt;&lt;style face="normal" font="default" size="100%"&gt; &lt;/style&gt;&lt;style face="italic" font="default" size="100%"&gt;sativa&lt;/style&gt;&lt;style face="normal" font="default" size="100%"&gt; and &lt;/style&gt;&lt;style face="italic" font="default" size="100%"&gt;Quercus&lt;/style&gt;&lt;style face="normal" font="default" size="100%"&gt; &lt;/style&gt;&lt;style face="italic" font="default" size="100%"&gt;petraea&lt;/style&gt;&lt;style face="normal" font="default" size="100%"&gt; woods&lt;/style&gt;&lt;/title&gt;&lt;secondary-title&gt;Phytochemistry&lt;/secondary-title&gt;&lt;/titles&gt;&lt;periodical&gt;&lt;full-title&gt;Phytochemistry&lt;/full-title&gt;&lt;/periodical&gt;&lt;pages&gt;775-778&lt;/pages&gt;&lt;volume&gt;30&lt;/volume&gt;&lt;number&gt;3&lt;/number&gt;&lt;keywords&gt;&lt;keyword&gt;Fagaceae&lt;/keyword&gt;&lt;keyword&gt;wood&lt;/keyword&gt;&lt;keyword&gt;ageing&lt;/keyword&gt;&lt;keyword&gt;oxidation&lt;/keyword&gt;&lt;keyword&gt;ellagitannins&lt;/keyword&gt;&lt;keyword&gt;ellagic acid.&lt;/keyword&gt;&lt;/keywords&gt;&lt;dates&gt;&lt;year&gt;1991&lt;/year&gt;&lt;pub-dates&gt;&lt;date&gt;1991/01/01&lt;/date&gt;&lt;/pub-dates&gt;&lt;/dates&gt;&lt;isbn&gt;0031-9422&lt;/isbn&gt;&lt;urls&gt;&lt;related-urls&gt;&lt;url&gt;https://doi.org/10.1016/0031-9422(91)85250-4&lt;/url&gt;&lt;/related-urls&gt;&lt;/urls&gt;&lt;electronic-resource-num&gt;https://doi.org/10.1016/0031-9422(91)85250-4&lt;/electronic-resource-num&gt;&lt;/record&gt;&lt;/Cite&gt;&lt;/EndNote&gt;</w:instrText>
      </w:r>
      <w:r w:rsidR="00C330BD" w:rsidRPr="003C674E">
        <w:fldChar w:fldCharType="separate"/>
      </w:r>
      <w:r w:rsidR="0091752C" w:rsidRPr="0091752C">
        <w:rPr>
          <w:noProof/>
          <w:vertAlign w:val="superscript"/>
        </w:rPr>
        <w:t>81</w:t>
      </w:r>
      <w:r w:rsidR="00C330BD" w:rsidRPr="003C674E">
        <w:fldChar w:fldCharType="end"/>
      </w:r>
      <w:r w:rsidRPr="003C674E">
        <w:t>.</w:t>
      </w:r>
      <w:r w:rsidR="00FB1370" w:rsidRPr="003C674E">
        <w:t xml:space="preserve"> </w:t>
      </w:r>
      <w:r w:rsidRPr="003C674E">
        <w:t>These</w:t>
      </w:r>
      <w:r w:rsidR="00FB1370" w:rsidRPr="003C674E">
        <w:t xml:space="preserve"> </w:t>
      </w:r>
      <w:r w:rsidRPr="003C674E">
        <w:t>phenomena</w:t>
      </w:r>
      <w:r w:rsidR="00FB1370" w:rsidRPr="003C674E">
        <w:t xml:space="preserve"> </w:t>
      </w:r>
      <w:r w:rsidRPr="003C674E">
        <w:t>may</w:t>
      </w:r>
      <w:r w:rsidR="00FB1370" w:rsidRPr="003C674E">
        <w:t xml:space="preserve"> </w:t>
      </w:r>
      <w:r w:rsidRPr="003C674E">
        <w:t>explain</w:t>
      </w:r>
      <w:r w:rsidR="00FB1370" w:rsidRPr="003C674E">
        <w:t xml:space="preserve"> </w:t>
      </w:r>
      <w:r w:rsidRPr="003C674E">
        <w:t>the</w:t>
      </w:r>
      <w:r w:rsidR="00FB1370" w:rsidRPr="003C674E">
        <w:t xml:space="preserve"> </w:t>
      </w:r>
      <w:r w:rsidRPr="003C674E">
        <w:t>presence</w:t>
      </w:r>
      <w:r w:rsidR="00FB1370" w:rsidRPr="003C674E">
        <w:t xml:space="preserve"> </w:t>
      </w:r>
      <w:r w:rsidRPr="003C674E">
        <w:t>of</w:t>
      </w:r>
      <w:r w:rsidR="00FB1370" w:rsidRPr="003C674E">
        <w:t xml:space="preserve"> </w:t>
      </w:r>
      <w:r w:rsidRPr="003C674E">
        <w:t>ellagic</w:t>
      </w:r>
      <w:r w:rsidR="00FB1370" w:rsidRPr="003C674E">
        <w:t xml:space="preserve"> </w:t>
      </w:r>
      <w:r w:rsidRPr="003C674E">
        <w:t>acid</w:t>
      </w:r>
      <w:r w:rsidR="00FB1370" w:rsidRPr="003C674E">
        <w:t xml:space="preserve"> </w:t>
      </w:r>
      <w:r w:rsidRPr="003C674E">
        <w:t>and</w:t>
      </w:r>
      <w:r w:rsidR="00FB1370" w:rsidRPr="003C674E">
        <w:t xml:space="preserve"> </w:t>
      </w:r>
      <w:r w:rsidRPr="003C674E">
        <w:t>its</w:t>
      </w:r>
      <w:r w:rsidR="00FB1370" w:rsidRPr="003C674E">
        <w:t xml:space="preserve"> </w:t>
      </w:r>
      <w:r w:rsidRPr="003C674E">
        <w:t>derivatives</w:t>
      </w:r>
      <w:r w:rsidR="00FB1370" w:rsidRPr="003C674E">
        <w:t xml:space="preserve"> </w:t>
      </w:r>
      <w:r w:rsidRPr="003C674E">
        <w:t>in</w:t>
      </w:r>
      <w:r w:rsidR="00FB1370" w:rsidRPr="003C674E">
        <w:t xml:space="preserve"> </w:t>
      </w:r>
      <w:r w:rsidRPr="003C674E">
        <w:t>the</w:t>
      </w:r>
      <w:r w:rsidR="00FB1370" w:rsidRPr="003C674E">
        <w:t xml:space="preserve"> </w:t>
      </w:r>
      <w:r w:rsidRPr="003C674E">
        <w:t>pretreatment</w:t>
      </w:r>
      <w:r w:rsidR="00FB1370" w:rsidRPr="003C674E">
        <w:t xml:space="preserve"> </w:t>
      </w:r>
      <w:r w:rsidRPr="003C674E">
        <w:t>effluents.</w:t>
      </w:r>
      <w:r w:rsidR="00FB1370" w:rsidRPr="003C674E">
        <w:t xml:space="preserve"> </w:t>
      </w:r>
      <w:r w:rsidRPr="003C674E">
        <w:t>It</w:t>
      </w:r>
      <w:r w:rsidR="00FB1370" w:rsidRPr="003C674E">
        <w:t xml:space="preserve"> </w:t>
      </w:r>
      <w:r w:rsidRPr="003C674E">
        <w:t>is</w:t>
      </w:r>
      <w:r w:rsidR="00FB1370" w:rsidRPr="003C674E">
        <w:t xml:space="preserve"> </w:t>
      </w:r>
      <w:r w:rsidRPr="003C674E">
        <w:t>plausible</w:t>
      </w:r>
      <w:r w:rsidR="00FB1370" w:rsidRPr="003C674E">
        <w:t xml:space="preserve"> </w:t>
      </w:r>
      <w:r w:rsidRPr="003C674E">
        <w:t>that</w:t>
      </w:r>
      <w:r w:rsidR="00FB1370" w:rsidRPr="003C674E">
        <w:t xml:space="preserve"> </w:t>
      </w:r>
      <w:r w:rsidRPr="003C674E">
        <w:t>soluble</w:t>
      </w:r>
      <w:r w:rsidR="00FB1370" w:rsidRPr="003C674E">
        <w:t xml:space="preserve"> </w:t>
      </w:r>
      <w:r w:rsidRPr="003C674E">
        <w:t>ellagitannin</w:t>
      </w:r>
      <w:r w:rsidR="00FB1370" w:rsidRPr="003C674E">
        <w:t xml:space="preserve"> </w:t>
      </w:r>
      <w:r w:rsidRPr="003C674E">
        <w:t>fractions</w:t>
      </w:r>
      <w:r w:rsidR="00FB1370" w:rsidRPr="003C674E">
        <w:t xml:space="preserve"> </w:t>
      </w:r>
      <w:r w:rsidRPr="003C674E">
        <w:t>are</w:t>
      </w:r>
      <w:r w:rsidR="00FB1370" w:rsidRPr="003C674E">
        <w:t xml:space="preserve"> </w:t>
      </w:r>
      <w:r w:rsidRPr="003C674E">
        <w:t>readily</w:t>
      </w:r>
      <w:r w:rsidR="00FB1370" w:rsidRPr="003C674E">
        <w:t xml:space="preserve"> </w:t>
      </w:r>
      <w:r w:rsidRPr="003C674E">
        <w:t>removed</w:t>
      </w:r>
      <w:r w:rsidR="00FB1370" w:rsidRPr="003C674E">
        <w:t xml:space="preserve"> </w:t>
      </w:r>
      <w:r w:rsidRPr="003C674E">
        <w:t>from</w:t>
      </w:r>
      <w:r w:rsidR="00FB1370" w:rsidRPr="003C674E">
        <w:t xml:space="preserve"> </w:t>
      </w:r>
      <w:r w:rsidRPr="003C674E">
        <w:t>the</w:t>
      </w:r>
      <w:r w:rsidR="00FB1370" w:rsidRPr="003C674E">
        <w:t xml:space="preserve"> </w:t>
      </w:r>
      <w:r w:rsidRPr="003C674E">
        <w:t>biomass</w:t>
      </w:r>
      <w:r w:rsidR="00FB1370" w:rsidRPr="003C674E">
        <w:t xml:space="preserve"> </w:t>
      </w:r>
      <w:r w:rsidRPr="003C674E">
        <w:t>by</w:t>
      </w:r>
      <w:r w:rsidR="00FB1370" w:rsidRPr="003C674E">
        <w:t xml:space="preserve"> </w:t>
      </w:r>
      <w:r w:rsidRPr="003C674E">
        <w:t>the</w:t>
      </w:r>
      <w:r w:rsidR="00FB1370" w:rsidRPr="003C674E">
        <w:t xml:space="preserve"> </w:t>
      </w:r>
      <w:r w:rsidRPr="003C674E">
        <w:t>aqueous</w:t>
      </w:r>
      <w:r w:rsidR="00FB1370" w:rsidRPr="003C674E">
        <w:t xml:space="preserve"> </w:t>
      </w:r>
      <w:r w:rsidRPr="003C674E">
        <w:t>incubation</w:t>
      </w:r>
      <w:r w:rsidR="00FB1370" w:rsidRPr="003C674E">
        <w:t xml:space="preserve"> </w:t>
      </w:r>
      <w:r w:rsidRPr="003C674E">
        <w:t>media.</w:t>
      </w:r>
      <w:r w:rsidR="00FB1370" w:rsidRPr="003C674E">
        <w:t xml:space="preserve"> </w:t>
      </w:r>
      <w:r w:rsidRPr="003C674E">
        <w:t>Conversely,</w:t>
      </w:r>
      <w:r w:rsidR="00FB1370" w:rsidRPr="003C674E">
        <w:t xml:space="preserve"> </w:t>
      </w:r>
      <w:r w:rsidRPr="003C674E">
        <w:t>insoluble</w:t>
      </w:r>
      <w:r w:rsidR="00FB1370" w:rsidRPr="003C674E">
        <w:t xml:space="preserve"> </w:t>
      </w:r>
      <w:r w:rsidRPr="003C674E">
        <w:t>ellagitannin</w:t>
      </w:r>
      <w:r w:rsidR="00FB1370" w:rsidRPr="003C674E">
        <w:t xml:space="preserve"> </w:t>
      </w:r>
      <w:r w:rsidRPr="003C674E">
        <w:t>may</w:t>
      </w:r>
      <w:r w:rsidR="00FB1370" w:rsidRPr="003C674E">
        <w:t xml:space="preserve"> </w:t>
      </w:r>
      <w:r w:rsidRPr="003C674E">
        <w:t>be</w:t>
      </w:r>
      <w:r w:rsidR="00FB1370" w:rsidRPr="003C674E">
        <w:t xml:space="preserve"> </w:t>
      </w:r>
      <w:r w:rsidRPr="003C674E">
        <w:t>released</w:t>
      </w:r>
      <w:r w:rsidR="00FB1370" w:rsidRPr="003C674E">
        <w:t xml:space="preserve"> </w:t>
      </w:r>
      <w:r w:rsidRPr="003C674E">
        <w:t>and</w:t>
      </w:r>
      <w:r w:rsidR="00FB1370" w:rsidRPr="003C674E">
        <w:t xml:space="preserve"> </w:t>
      </w:r>
      <w:r w:rsidR="000547BE" w:rsidRPr="003C674E">
        <w:t>hydrolyzed</w:t>
      </w:r>
      <w:r w:rsidR="00FB1370" w:rsidRPr="003C674E">
        <w:t xml:space="preserve"> </w:t>
      </w:r>
      <w:r w:rsidRPr="003C674E">
        <w:t>during</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and</w:t>
      </w:r>
      <w:r w:rsidR="00FB1370" w:rsidRPr="003C674E">
        <w:t xml:space="preserve"> </w:t>
      </w:r>
      <w:r w:rsidRPr="003C674E">
        <w:t>WRF</w:t>
      </w:r>
      <w:r w:rsidR="00FB1370" w:rsidRPr="003C674E">
        <w:t xml:space="preserve"> </w:t>
      </w:r>
      <w:r w:rsidRPr="003C674E">
        <w:t>pretreatments,</w:t>
      </w:r>
      <w:r w:rsidR="00FB1370" w:rsidRPr="003C674E">
        <w:t xml:space="preserve"> </w:t>
      </w:r>
      <w:r w:rsidRPr="003C674E">
        <w:t>which</w:t>
      </w:r>
      <w:r w:rsidR="00FB1370" w:rsidRPr="003C674E">
        <w:t xml:space="preserve"> </w:t>
      </w:r>
      <w:r w:rsidRPr="003C674E">
        <w:t>are</w:t>
      </w:r>
      <w:r w:rsidR="00FB1370" w:rsidRPr="003C674E">
        <w:t xml:space="preserve"> </w:t>
      </w:r>
      <w:r w:rsidRPr="003C674E">
        <w:t>known</w:t>
      </w:r>
      <w:r w:rsidR="00FB1370" w:rsidRPr="003C674E">
        <w:t xml:space="preserve"> </w:t>
      </w:r>
      <w:r w:rsidRPr="003C674E">
        <w:t>to</w:t>
      </w:r>
      <w:r w:rsidR="00FB1370" w:rsidRPr="003C674E">
        <w:t xml:space="preserve"> </w:t>
      </w:r>
      <w:r w:rsidRPr="003C674E">
        <w:t>promote</w:t>
      </w:r>
      <w:r w:rsidR="00FB1370" w:rsidRPr="003C674E">
        <w:t xml:space="preserve"> </w:t>
      </w:r>
      <w:r w:rsidRPr="003C674E">
        <w:t>the</w:t>
      </w:r>
      <w:r w:rsidR="00FB1370" w:rsidRPr="003C674E">
        <w:t xml:space="preserve"> </w:t>
      </w:r>
      <w:r w:rsidRPr="003C674E">
        <w:t>hydrolysis</w:t>
      </w:r>
      <w:r w:rsidR="00FB1370" w:rsidRPr="003C674E">
        <w:t xml:space="preserve"> </w:t>
      </w:r>
      <w:r w:rsidRPr="003C674E">
        <w:t>of</w:t>
      </w:r>
      <w:r w:rsidR="00FB1370" w:rsidRPr="003C674E">
        <w:t xml:space="preserve"> </w:t>
      </w:r>
      <w:r w:rsidRPr="003C674E">
        <w:t>ester</w:t>
      </w:r>
      <w:r w:rsidR="00FB1370" w:rsidRPr="003C674E">
        <w:t xml:space="preserve"> </w:t>
      </w:r>
      <w:r w:rsidRPr="003C674E">
        <w:t>linkages</w:t>
      </w:r>
      <w:r w:rsidR="00FB1370" w:rsidRPr="003C674E">
        <w:t xml:space="preserve"> </w:t>
      </w:r>
      <w:r w:rsidRPr="003C674E">
        <w:t>in</w:t>
      </w:r>
      <w:r w:rsidR="00FB1370" w:rsidRPr="003C674E">
        <w:t xml:space="preserve"> </w:t>
      </w:r>
      <w:r w:rsidRPr="003C674E">
        <w:t>plant</w:t>
      </w:r>
      <w:r w:rsidR="00FB1370" w:rsidRPr="003C674E">
        <w:t xml:space="preserve"> </w:t>
      </w:r>
      <w:r w:rsidRPr="003C674E">
        <w:t>biomass</w:t>
      </w:r>
      <w:r w:rsidR="00C330BD" w:rsidRPr="003C674E">
        <w:fldChar w:fldCharType="begin">
          <w:fldData xml:space="preserve">PEVuZE5vdGU+PENpdGU+PEF1dGhvcj5EaWxva3BpbW9sPC9BdXRob3I+PFllYXI+MjAxNjwvWWVh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</w:fldData>
        </w:fldChar>
      </w:r>
      <w:r w:rsidR="000971EA">
        <w:instrText xml:space="preserve"> ADDIN EN.CITE </w:instrText>
      </w:r>
      <w:r w:rsidR="000971EA">
        <w:fldChar w:fldCharType="begin">
          <w:fldData xml:space="preserve">PEVuZE5vdGU+PENpdGU+PEF1dGhvcj5EaWxva3BpbW9sPC9BdXRob3I+PFllYXI+MjAxNjwvWWVh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30,82,83</w:t>
      </w:r>
      <w:r w:rsidR="00C330BD" w:rsidRPr="003C674E">
        <w:fldChar w:fldCharType="end"/>
      </w:r>
      <w:r w:rsidRPr="003C674E">
        <w:t>.</w:t>
      </w:r>
    </w:p>
    <w:p w14:paraId="0D199EE1" w14:textId="24A8A225" w:rsidR="005917FF" w:rsidRPr="003C674E" w:rsidRDefault="005917FF" w:rsidP="006D5C0C">
      <w:pPr>
        <w:pStyle w:val="TAMainText"/>
      </w:pPr>
      <w:r w:rsidRPr="003C674E">
        <w:t>The</w:t>
      </w:r>
      <w:r w:rsidR="00FB1370" w:rsidRPr="003C674E">
        <w:t xml:space="preserve"> </w:t>
      </w:r>
      <w:r w:rsidRPr="003C674E">
        <w:t>biomass</w:t>
      </w:r>
      <w:r w:rsidR="00FB1370" w:rsidRPr="003C674E">
        <w:t xml:space="preserve"> </w:t>
      </w:r>
      <w:r w:rsidRPr="003C674E">
        <w:t>and</w:t>
      </w:r>
      <w:r w:rsidR="00FB1370" w:rsidRPr="003C674E">
        <w:t xml:space="preserve"> </w:t>
      </w:r>
      <w:r w:rsidRPr="003C674E">
        <w:t>effluent</w:t>
      </w:r>
      <w:r w:rsidR="00FB1370" w:rsidRPr="003C674E">
        <w:t xml:space="preserve"> </w:t>
      </w:r>
      <w:r w:rsidRPr="003C674E">
        <w:t>compositional</w:t>
      </w:r>
      <w:r w:rsidR="00FB1370" w:rsidRPr="003C674E">
        <w:t xml:space="preserve"> </w:t>
      </w:r>
      <w:r w:rsidRPr="003C674E">
        <w:t>data</w:t>
      </w:r>
      <w:r w:rsidR="00FB1370" w:rsidRPr="003C674E">
        <w:t xml:space="preserve"> </w:t>
      </w:r>
      <w:r w:rsidRPr="003C674E">
        <w:t>strongly</w:t>
      </w:r>
      <w:r w:rsidR="00FB1370" w:rsidRPr="003C674E">
        <w:t xml:space="preserve"> </w:t>
      </w:r>
      <w:r w:rsidRPr="003C674E">
        <w:t>suggest</w:t>
      </w:r>
      <w:r w:rsidR="00FB1370" w:rsidRPr="003C674E">
        <w:t xml:space="preserve"> </w:t>
      </w:r>
      <w:r w:rsidRPr="003C674E">
        <w:t>that</w:t>
      </w:r>
      <w:r w:rsidR="00FB1370" w:rsidRPr="003C674E">
        <w:t xml:space="preserve"> </w:t>
      </w:r>
      <w:r w:rsidRPr="003C674E">
        <w:t>the</w:t>
      </w:r>
      <w:r w:rsidR="00FB1370" w:rsidRPr="003C674E">
        <w:t xml:space="preserve"> </w:t>
      </w:r>
      <w:r w:rsidRPr="003C674E">
        <w:t>employed</w:t>
      </w:r>
      <w:r w:rsidR="00FB1370" w:rsidRPr="003C674E">
        <w:t xml:space="preserve"> </w:t>
      </w:r>
      <w:r w:rsidRPr="003C674E">
        <w:t>pretreatments</w:t>
      </w:r>
      <w:r w:rsidR="00FB1370" w:rsidRPr="003C674E">
        <w:t xml:space="preserve"> </w:t>
      </w:r>
      <w:r w:rsidRPr="003C674E">
        <w:t>promote</w:t>
      </w:r>
      <w:r w:rsidR="00FB1370" w:rsidRPr="003C674E">
        <w:t xml:space="preserve"> </w:t>
      </w:r>
      <w:r w:rsidRPr="003C674E">
        <w:t>the</w:t>
      </w:r>
      <w:r w:rsidR="00FB1370" w:rsidRPr="003C674E">
        <w:t xml:space="preserve"> </w:t>
      </w:r>
      <w:r w:rsidRPr="003C674E">
        <w:t>hydrolysis</w:t>
      </w:r>
      <w:r w:rsidR="00FB1370" w:rsidRPr="003C674E">
        <w:t xml:space="preserve"> </w:t>
      </w:r>
      <w:r w:rsidRPr="003C674E">
        <w:t>of</w:t>
      </w:r>
      <w:r w:rsidR="00FB1370" w:rsidRPr="003C674E">
        <w:t xml:space="preserve"> </w:t>
      </w:r>
      <w:r w:rsidRPr="003C674E">
        <w:t>ester</w:t>
      </w:r>
      <w:r w:rsidR="00FB1370" w:rsidRPr="003C674E">
        <w:t xml:space="preserve"> </w:t>
      </w:r>
      <w:r w:rsidRPr="003C674E">
        <w:t>linkages</w:t>
      </w:r>
      <w:r w:rsidR="00FB1370" w:rsidRPr="003C674E">
        <w:t xml:space="preserve"> </w:t>
      </w:r>
      <w:r w:rsidRPr="003C674E">
        <w:t>in</w:t>
      </w:r>
      <w:r w:rsidR="00FB1370" w:rsidRPr="003C674E">
        <w:t xml:space="preserve"> </w:t>
      </w:r>
      <w:r w:rsidRPr="003C674E">
        <w:t>the</w:t>
      </w:r>
      <w:r w:rsidR="00FB1370" w:rsidRPr="003C674E">
        <w:t xml:space="preserve"> </w:t>
      </w:r>
      <w:r w:rsidRPr="003C674E">
        <w:t>biomass.</w:t>
      </w:r>
      <w:r w:rsidR="00FB1370" w:rsidRPr="003C674E">
        <w:t xml:space="preserve"> </w:t>
      </w:r>
      <w:r w:rsidRPr="003C674E">
        <w:t>This</w:t>
      </w:r>
      <w:r w:rsidR="00FB1370" w:rsidRPr="003C674E">
        <w:t xml:space="preserve"> </w:t>
      </w:r>
      <w:r w:rsidRPr="003C674E">
        <w:t>can</w:t>
      </w:r>
      <w:r w:rsidR="00FB1370" w:rsidRPr="003C674E">
        <w:t xml:space="preserve"> </w:t>
      </w:r>
      <w:r w:rsidRPr="003C674E">
        <w:t>be</w:t>
      </w:r>
      <w:r w:rsidR="00FB1370" w:rsidRPr="003C674E">
        <w:t xml:space="preserve"> </w:t>
      </w:r>
      <w:r w:rsidRPr="003C674E">
        <w:t>accomplished</w:t>
      </w:r>
      <w:r w:rsidR="00FB1370" w:rsidRPr="003C674E">
        <w:t xml:space="preserve"> </w:t>
      </w:r>
      <w:r w:rsidRPr="003C674E">
        <w:t>either</w:t>
      </w:r>
      <w:r w:rsidR="00FB1370" w:rsidRPr="003C674E">
        <w:t xml:space="preserve"> </w:t>
      </w:r>
      <w:r w:rsidRPr="003C674E">
        <w:t>by</w:t>
      </w:r>
      <w:r w:rsidR="00FB1370" w:rsidRPr="003C674E">
        <w:t xml:space="preserve"> </w:t>
      </w:r>
      <w:r w:rsidRPr="003C674E">
        <w:t>saponification</w:t>
      </w:r>
      <w:r w:rsidR="00FB1370" w:rsidRPr="003C674E">
        <w:t xml:space="preserve"> </w:t>
      </w:r>
      <w:r w:rsidRPr="003C674E">
        <w:t>of</w:t>
      </w:r>
      <w:r w:rsidR="00FB1370" w:rsidRPr="003C674E">
        <w:t xml:space="preserve"> </w:t>
      </w:r>
      <w:r w:rsidRPr="003C674E">
        <w:t>ester</w:t>
      </w:r>
      <w:r w:rsidR="00FB1370" w:rsidRPr="003C674E">
        <w:t xml:space="preserve"> </w:t>
      </w:r>
      <w:r w:rsidRPr="003C674E">
        <w:t>bonds</w:t>
      </w:r>
      <w:r w:rsidR="00FB1370" w:rsidRPr="003C674E">
        <w:t xml:space="preserve"> </w:t>
      </w:r>
      <w:r w:rsidRPr="003C674E">
        <w:t>by</w:t>
      </w:r>
      <w:r w:rsidR="00FB1370" w:rsidRPr="003C674E">
        <w:t xml:space="preserve"> </w:t>
      </w:r>
      <w:r w:rsidRPr="003C674E">
        <w:t>the</w:t>
      </w:r>
      <w:r w:rsidR="00FB1370" w:rsidRPr="003C674E">
        <w:t xml:space="preserve"> </w:t>
      </w:r>
      <w:r w:rsidRPr="003C674E">
        <w:t>alkali,</w:t>
      </w:r>
      <w:r w:rsidR="00FB1370" w:rsidRPr="003C674E">
        <w:t xml:space="preserve"> </w:t>
      </w:r>
      <w:r w:rsidRPr="003C674E">
        <w:t>or</w:t>
      </w:r>
      <w:r w:rsidR="00FB1370" w:rsidRPr="003C674E">
        <w:t xml:space="preserve"> </w:t>
      </w:r>
      <w:r w:rsidRPr="003C674E">
        <w:t>by</w:t>
      </w:r>
      <w:r w:rsidR="00FB1370" w:rsidRPr="003C674E">
        <w:t xml:space="preserve"> </w:t>
      </w:r>
      <w:r w:rsidRPr="003C674E">
        <w:t>the</w:t>
      </w:r>
      <w:r w:rsidR="00FB1370" w:rsidRPr="003C674E">
        <w:t xml:space="preserve"> </w:t>
      </w:r>
      <w:r w:rsidRPr="003C674E">
        <w:t>action</w:t>
      </w:r>
      <w:r w:rsidR="00FB1370" w:rsidRPr="003C674E">
        <w:t xml:space="preserve"> </w:t>
      </w:r>
      <w:r w:rsidRPr="003C674E">
        <w:t>of</w:t>
      </w:r>
      <w:r w:rsidR="00FB1370" w:rsidRPr="003C674E">
        <w:t xml:space="preserve"> </w:t>
      </w:r>
      <w:r w:rsidRPr="003C674E">
        <w:t>a</w:t>
      </w:r>
      <w:r w:rsidR="00FB1370" w:rsidRPr="003C674E">
        <w:t xml:space="preserve"> </w:t>
      </w:r>
      <w:r w:rsidRPr="003C674E">
        <w:t>diversity</w:t>
      </w:r>
      <w:r w:rsidR="00FB1370" w:rsidRPr="003C674E">
        <w:t xml:space="preserve"> </w:t>
      </w:r>
      <w:r w:rsidRPr="003C674E">
        <w:t>of</w:t>
      </w:r>
      <w:r w:rsidR="00FB1370" w:rsidRPr="003C674E">
        <w:t xml:space="preserve"> </w:t>
      </w:r>
      <w:r w:rsidRPr="003C674E">
        <w:t>fungal</w:t>
      </w:r>
      <w:r w:rsidR="00FB1370" w:rsidRPr="003C674E">
        <w:t xml:space="preserve"> </w:t>
      </w:r>
      <w:r w:rsidRPr="003C674E">
        <w:t>esterases</w:t>
      </w:r>
      <w:r w:rsidR="00FB1370" w:rsidRPr="003C674E">
        <w:t xml:space="preserve"> </w:t>
      </w:r>
      <w:r w:rsidRPr="003C674E">
        <w:t>known</w:t>
      </w:r>
      <w:r w:rsidR="00FB1370" w:rsidRPr="003C674E">
        <w:t xml:space="preserve"> </w:t>
      </w:r>
      <w:r w:rsidRPr="003C674E">
        <w:t>to</w:t>
      </w:r>
      <w:r w:rsidR="00FB1370" w:rsidRPr="003C674E">
        <w:t xml:space="preserve"> </w:t>
      </w:r>
      <w:r w:rsidRPr="003C674E">
        <w:t>be</w:t>
      </w:r>
      <w:r w:rsidR="00FB1370" w:rsidRPr="003C674E">
        <w:t xml:space="preserve"> </w:t>
      </w:r>
      <w:r w:rsidRPr="003C674E">
        <w:t>secreted</w:t>
      </w:r>
      <w:r w:rsidR="00FB1370" w:rsidRPr="003C674E">
        <w:t xml:space="preserve"> </w:t>
      </w:r>
      <w:r w:rsidRPr="003C674E">
        <w:t>by</w:t>
      </w:r>
      <w:r w:rsidR="00FB1370" w:rsidRPr="003C674E">
        <w:t xml:space="preserve"> </w:t>
      </w:r>
      <w:r w:rsidRPr="003C674E">
        <w:t>WRF</w:t>
      </w:r>
      <w:r w:rsidR="00C330BD" w:rsidRPr="003C674E">
        <w:fldChar w:fldCharType="begin">
          <w:fldData xml:space="preserve">PEVuZE5vdGU+PENpdGU+PEF1dGhvcj5Ba2luPC9BdXRob3I+PFllYXI+MTk5NTwvWWVhcj48UmVj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</w:fldData>
        </w:fldChar>
      </w:r>
      <w:r w:rsidR="000971EA">
        <w:instrText xml:space="preserve"> ADDIN EN.CITE </w:instrText>
      </w:r>
      <w:r w:rsidR="000971EA">
        <w:fldChar w:fldCharType="begin">
          <w:fldData xml:space="preserve">PEVuZE5vdGU+PENpdGU+PEF1dGhvcj5Ba2luPC9BdXRob3I+PFllYXI+MTk5NTwvWWVhcj48UmVj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82,84-88</w:t>
      </w:r>
      <w:r w:rsidR="00C330BD" w:rsidRPr="003C674E">
        <w:fldChar w:fldCharType="end"/>
      </w:r>
      <w:r w:rsidRPr="003C674E">
        <w:t>.</w:t>
      </w:r>
      <w:r w:rsidR="00FB1370" w:rsidRPr="003C674E">
        <w:t xml:space="preserve"> </w:t>
      </w:r>
      <w:r w:rsidRPr="003C674E">
        <w:t>Much</w:t>
      </w:r>
      <w:r w:rsidR="00FB1370" w:rsidRPr="003C674E">
        <w:t xml:space="preserve"> </w:t>
      </w:r>
      <w:r w:rsidRPr="003C674E">
        <w:t>of</w:t>
      </w:r>
      <w:r w:rsidR="00FB1370" w:rsidRPr="003C674E">
        <w:t xml:space="preserve"> </w:t>
      </w:r>
      <w:r w:rsidRPr="003C674E">
        <w:t>the</w:t>
      </w:r>
      <w:r w:rsidR="00FB1370" w:rsidRPr="003C674E">
        <w:t xml:space="preserve"> </w:t>
      </w:r>
      <w:r w:rsidRPr="003C674E">
        <w:t>self-crosslinking</w:t>
      </w:r>
      <w:r w:rsidR="00FB1370" w:rsidRPr="003C674E">
        <w:t xml:space="preserve"> </w:t>
      </w:r>
      <w:r w:rsidRPr="003C674E">
        <w:t>between</w:t>
      </w:r>
      <w:r w:rsidR="00FB1370" w:rsidRPr="003C674E">
        <w:t xml:space="preserve"> </w:t>
      </w:r>
      <w:r w:rsidRPr="003C674E">
        <w:t>cell</w:t>
      </w:r>
      <w:r w:rsidR="00FB1370" w:rsidRPr="003C674E">
        <w:t xml:space="preserve"> </w:t>
      </w:r>
      <w:r w:rsidRPr="003C674E">
        <w:t>wall</w:t>
      </w:r>
      <w:r w:rsidR="00FB1370" w:rsidRPr="003C674E">
        <w:t xml:space="preserve"> </w:t>
      </w:r>
      <w:r w:rsidRPr="003C674E">
        <w:t>polysaccharides</w:t>
      </w:r>
      <w:r w:rsidR="00FB1370" w:rsidRPr="003C674E">
        <w:t xml:space="preserve"> </w:t>
      </w:r>
      <w:r w:rsidRPr="003C674E">
        <w:t>and</w:t>
      </w:r>
      <w:r w:rsidR="00FB1370" w:rsidRPr="003C674E">
        <w:t xml:space="preserve"> </w:t>
      </w:r>
      <w:r w:rsidRPr="003C674E">
        <w:t>lignin</w:t>
      </w:r>
      <w:r w:rsidR="00FB1370" w:rsidRPr="003C674E">
        <w:t xml:space="preserve"> </w:t>
      </w:r>
      <w:r w:rsidRPr="003C674E">
        <w:t>is</w:t>
      </w:r>
      <w:r w:rsidR="00FB1370" w:rsidRPr="003C674E">
        <w:t xml:space="preserve"> </w:t>
      </w:r>
      <w:r w:rsidRPr="003C674E">
        <w:t>mediated</w:t>
      </w:r>
      <w:r w:rsidR="00FB1370" w:rsidRPr="003C674E">
        <w:t xml:space="preserve"> </w:t>
      </w:r>
      <w:r w:rsidRPr="003C674E">
        <w:t>by</w:t>
      </w:r>
      <w:r w:rsidR="00FB1370" w:rsidRPr="003C674E">
        <w:t xml:space="preserve"> </w:t>
      </w:r>
      <w:r w:rsidRPr="003C674E">
        <w:t>ester</w:t>
      </w:r>
      <w:r w:rsidR="00FB1370" w:rsidRPr="003C674E">
        <w:t xml:space="preserve"> </w:t>
      </w:r>
      <w:r w:rsidRPr="003C674E">
        <w:t>bonded</w:t>
      </w:r>
      <w:r w:rsidR="00FB1370" w:rsidRPr="003C674E">
        <w:t xml:space="preserve"> </w:t>
      </w:r>
      <w:r w:rsidRPr="003C674E">
        <w:t>substituents,</w:t>
      </w:r>
      <w:r w:rsidR="00FB1370" w:rsidRPr="003C674E">
        <w:t xml:space="preserve"> </w:t>
      </w:r>
      <w:r w:rsidRPr="003C674E">
        <w:t>such</w:t>
      </w:r>
      <w:r w:rsidR="00FB1370" w:rsidRPr="003C674E">
        <w:t xml:space="preserve"> </w:t>
      </w:r>
      <w:r w:rsidRPr="003C674E">
        <w:t>as</w:t>
      </w:r>
      <w:r w:rsidR="00FB1370" w:rsidRPr="003C674E">
        <w:t xml:space="preserve"> </w:t>
      </w:r>
      <w:r w:rsidRPr="003C674E">
        <w:t>feruloyl</w:t>
      </w:r>
      <w:r w:rsidR="00FB1370" w:rsidRPr="003C674E">
        <w:t xml:space="preserve"> </w:t>
      </w:r>
      <w:r w:rsidRPr="003C674E">
        <w:t>esters</w:t>
      </w:r>
      <w:r w:rsidR="00C330BD" w:rsidRPr="003C674E">
        <w:fldChar w:fldCharType="begin"/>
      </w:r>
      <w:r w:rsidR="0059048C" w:rsidRPr="003C674E">
        <w:instrText xml:space="preserve"> ADDIN EN.CITE &lt;EndNote&gt;&lt;Cite ExcludeYear="1"&gt;&lt;Author&gt;Fry&lt;/Author&gt;&lt;Year&gt;2001&lt;/Year&gt;&lt;RecNum&gt;120&lt;/RecNum&gt;&lt;DisplayText&gt;&lt;style face="superscript"&gt;6&lt;/style&gt;&lt;/DisplayText&gt;&lt;record&gt;&lt;rec-number&gt;120&lt;/rec-number&gt;&lt;foreign-keys&gt;&lt;key app="EN" db-id="fzvsfp22pfsxe4exwe8v22s29axwpat2wttf" timestamp="1398599443"&gt;120&lt;/key&gt;&lt;key app="ENWeb" db-id=""&gt;0&lt;/key&gt;&lt;/foreign-keys&gt;&lt;ref-type name="Book Section"&gt;5&lt;/ref-type&gt;&lt;contributors&gt;&lt;authors&gt;&lt;author&gt;Fry, Stephen C.&lt;/author&gt;&lt;/authors&gt;&lt;/contributors&gt;&lt;titles&gt;&lt;title&gt;Plant Cell Walls&lt;/title&gt;&lt;secondary-title&gt;Encyclopedia of Life Sciences&lt;/secondary-title&gt;&lt;/titles&gt;&lt;keywords&gt;&lt;keyword&gt;cell wall&lt;/keyword&gt;&lt;keyword&gt;polysaccharide&lt;/keyword&gt;&lt;keyword&gt;growth (plant)&lt;/keyword&gt;&lt;keyword&gt;epidermis (plant)&lt;/keyword&gt;&lt;keyword&gt;crosslinks&lt;/keyword&gt;&lt;/keywords&gt;&lt;dates&gt;&lt;year&gt;2001&lt;/year&gt;&lt;/dates&gt;&lt;pub-location&gt;Chichester, UK&lt;/pub-location&gt;&lt;publisher&gt;John Wiley &amp;amp; Sons, Ltd&lt;/publisher&gt;&lt;isbn&gt;9780470015902&lt;/isbn&gt;&lt;urls&gt;&lt;related-urls&gt;&lt;url&gt;http://dx.doi.org/10.1038/npg.els.0001682&lt;/url&gt;&lt;/related-urls&gt;&lt;/urls&gt;&lt;electronic-resource-num&gt;http://dx.doi.org/10.1038/npg.els.0001682&lt;/electronic-resource-num&gt;&lt;/record&gt;&lt;/Cite&gt;&lt;/EndNote&gt;</w:instrText>
      </w:r>
      <w:r w:rsidR="00C330BD" w:rsidRPr="003C674E">
        <w:fldChar w:fldCharType="separate"/>
      </w:r>
      <w:r w:rsidR="0059048C" w:rsidRPr="003C674E">
        <w:rPr>
          <w:noProof/>
          <w:vertAlign w:val="superscript"/>
        </w:rPr>
        <w:t>6</w:t>
      </w:r>
      <w:r w:rsidR="00C330BD" w:rsidRPr="003C674E">
        <w:fldChar w:fldCharType="end"/>
      </w:r>
      <w:r w:rsidRPr="003C674E">
        <w:t>.</w:t>
      </w:r>
      <w:r w:rsidR="00FB1370" w:rsidRPr="003C674E">
        <w:t xml:space="preserve"> </w:t>
      </w:r>
      <w:r w:rsidRPr="003C674E">
        <w:t>By</w:t>
      </w:r>
      <w:r w:rsidR="00FB1370" w:rsidRPr="003C674E">
        <w:t xml:space="preserve"> </w:t>
      </w:r>
      <w:r w:rsidRPr="003C674E">
        <w:t>breaking</w:t>
      </w:r>
      <w:r w:rsidR="00FB1370" w:rsidRPr="003C674E">
        <w:t xml:space="preserve"> </w:t>
      </w:r>
      <w:r w:rsidRPr="003C674E">
        <w:t>these</w:t>
      </w:r>
      <w:r w:rsidR="00FB1370" w:rsidRPr="003C674E">
        <w:t xml:space="preserve"> </w:t>
      </w:r>
      <w:r w:rsidRPr="003C674E">
        <w:t>ester</w:t>
      </w:r>
      <w:r w:rsidR="00FB1370" w:rsidRPr="003C674E">
        <w:t xml:space="preserve"> </w:t>
      </w:r>
      <w:r w:rsidRPr="003C674E">
        <w:t>bonds,</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may</w:t>
      </w:r>
      <w:r w:rsidR="00FB1370" w:rsidRPr="003C674E">
        <w:t xml:space="preserve"> </w:t>
      </w:r>
      <w:r w:rsidRPr="003C674E">
        <w:t>increase</w:t>
      </w:r>
      <w:r w:rsidR="00FB1370" w:rsidRPr="003C674E">
        <w:t xml:space="preserve"> </w:t>
      </w:r>
      <w:r w:rsidRPr="003C674E">
        <w:t>biomass</w:t>
      </w:r>
      <w:r w:rsidR="00FB1370" w:rsidRPr="003C674E">
        <w:t xml:space="preserve"> </w:t>
      </w:r>
      <w:r w:rsidRPr="003C674E">
        <w:t>porosity</w:t>
      </w:r>
      <w:r w:rsidR="00FB1370" w:rsidRPr="003C674E">
        <w:t xml:space="preserve"> </w:t>
      </w:r>
      <w:r w:rsidRPr="003C674E">
        <w:t>and</w:t>
      </w:r>
      <w:r w:rsidR="00FB1370" w:rsidRPr="003C674E">
        <w:t xml:space="preserve"> </w:t>
      </w:r>
      <w:r w:rsidRPr="003C674E">
        <w:t>cause</w:t>
      </w:r>
      <w:r w:rsidR="00FB1370" w:rsidRPr="003C674E">
        <w:t xml:space="preserve"> </w:t>
      </w:r>
      <w:r w:rsidRPr="003C674E">
        <w:t>some</w:t>
      </w:r>
      <w:r w:rsidR="00FB1370" w:rsidRPr="003C674E">
        <w:t xml:space="preserve"> </w:t>
      </w:r>
      <w:r w:rsidRPr="003C674E">
        <w:t>lignin</w:t>
      </w:r>
      <w:r w:rsidR="00FB1370" w:rsidRPr="003C674E">
        <w:t xml:space="preserve"> </w:t>
      </w:r>
      <w:r w:rsidRPr="003C674E">
        <w:t>detachment</w:t>
      </w:r>
      <w:r w:rsidR="00C330BD" w:rsidRPr="003C674E">
        <w:fldChar w:fldCharType="begin">
          <w:fldData xml:space="preserve">PEVuZE5vdGU+PENpdGU+PEF1dGhvcj5SYW1pcmV6PC9BdXRob3I+PFllYXI+MjAxMzwvWWVhcj48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</w:fldData>
        </w:fldChar>
      </w:r>
      <w:r w:rsidR="000971EA">
        <w:instrText xml:space="preserve"> ADDIN EN.CITE </w:instrText>
      </w:r>
      <w:r w:rsidR="000971EA">
        <w:fldChar w:fldCharType="begin">
          <w:fldData xml:space="preserve">PEVuZE5vdGU+PENpdGU+PEF1dGhvcj5SYW1pcmV6PC9BdXRob3I+PFllYXI+MjAxMzwvWWVhcj48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89,90</w:t>
      </w:r>
      <w:r w:rsidR="00C330BD" w:rsidRPr="003C674E">
        <w:fldChar w:fldCharType="end"/>
      </w:r>
      <w:r w:rsidRPr="003C674E">
        <w:t>.</w:t>
      </w:r>
      <w:r w:rsidR="000A0388">
        <w:t xml:space="preserve"> </w:t>
      </w:r>
      <w:r w:rsidR="00F15D67" w:rsidRPr="003C674E">
        <w:t>Furthermore, acetylester ornamentation is critical for the interaction between xylan and cellulose</w:t>
      </w:r>
      <w:r w:rsidR="00F15D67" w:rsidRPr="003C674E">
        <w:fldChar w:fldCharType="begin"/>
      </w:r>
      <w:r w:rsidR="0091752C">
        <w:instrText xml:space="preserve"> ADDIN EN.CITE &lt;EndNote&gt;&lt;Cite ExcludeYear="1"&gt;&lt;Author&gt;Grantham&lt;/Author&gt;&lt;Year&gt;2017&lt;/Year&gt;&lt;RecNum&gt;2026&lt;/RecNum&gt;&lt;DisplayText&gt;&lt;style face="superscript"&gt;91&lt;/style&gt;&lt;/DisplayText&gt;&lt;record&gt;&lt;rec-number&gt;2026&lt;/rec-number&gt;&lt;foreign-keys&gt;&lt;key app="EN" db-id="fzvsfp22pfsxe4exwe8v22s29axwpat2wttf" timestamp="1535836410"&gt;2026&lt;/key&gt;&lt;/foreign-keys&gt;&lt;ref-type name="Journal Article"&gt;17&lt;/ref-type&gt;&lt;contributors&gt;&lt;authors&gt;&lt;author&gt;Grantham, Nicholas J.&lt;/author&gt;&lt;author&gt;Wurman-Rodrich, Joel&lt;/author&gt;&lt;author&gt;Terrett, Oliver M.&lt;/author&gt;&lt;author&gt;Lyczakowski, Jan J.&lt;/author&gt;&lt;author&gt;Stott, Katherine&lt;/author&gt;&lt;author&gt;Iuga, Dinu&lt;/author&gt;&lt;author&gt;Simmons, Thomas J.&lt;/author&gt;&lt;author&gt;Durand-Tardif, Mylene&lt;/author&gt;&lt;author&gt;Brown, Steven P.&lt;/author&gt;&lt;author&gt;Dupree, Ray&lt;/author&gt;&lt;author&gt;Busse-Wicher, Marta&lt;/author&gt;&lt;author&gt;Dupree, Paul&lt;/author&gt;&lt;/authors&gt;&lt;/contributors&gt;&lt;titles&gt;&lt;title&gt;An even pattern of xylan substitution is critical for interaction with cellulose in plant cell walls&lt;/title&gt;&lt;secondary-title&gt;Nature Plants&lt;/secondary-title&gt;&lt;/titles&gt;&lt;periodical&gt;&lt;full-title&gt;Nature Plants&lt;/full-title&gt;&lt;/periodical&gt;&lt;pages&gt;859-865&lt;/pages&gt;&lt;volume&gt;3&lt;/volume&gt;&lt;number&gt;11&lt;/number&gt;&lt;dates&gt;&lt;year&gt;2017&lt;/year&gt;&lt;pub-dates&gt;&lt;date&gt;2017/11/01&lt;/date&gt;&lt;/pub-dates&gt;&lt;/dates&gt;&lt;isbn&gt;2055-0278&lt;/isbn&gt;&lt;urls&gt;&lt;related-urls&gt;&lt;url&gt;https://doi.org/10.1038/s41477-017-0030-8&lt;/url&gt;&lt;/related-urls&gt;&lt;/urls&gt;&lt;electronic-resource-num&gt;https://doi.org/10.1038/s41477-017-0030-8&lt;/electronic-resource-num&gt;&lt;/record&gt;&lt;/Cite&gt;&lt;/EndNote&gt;</w:instrText>
      </w:r>
      <w:r w:rsidR="00F15D67" w:rsidRPr="003C674E">
        <w:fldChar w:fldCharType="separate"/>
      </w:r>
      <w:r w:rsidR="0091752C" w:rsidRPr="0091752C">
        <w:rPr>
          <w:noProof/>
          <w:vertAlign w:val="superscript"/>
        </w:rPr>
        <w:t>91</w:t>
      </w:r>
      <w:r w:rsidR="00F15D67" w:rsidRPr="003C674E">
        <w:fldChar w:fldCharType="end"/>
      </w:r>
      <w:r w:rsidR="00F15D67" w:rsidRPr="003C674E">
        <w:t xml:space="preserve">, thus the partial removal of these substituents during the pretreatments may also make cellulose more accessible and less recalcitrant. It has been reported that even 0.15 M NaOH solutions are highly efficient at promoting hardwood de-acetylation (80% reduction of the acetyl content of the </w:t>
      </w:r>
      <w:r w:rsidR="00F15D67" w:rsidRPr="003C674E">
        <w:lastRenderedPageBreak/>
        <w:t>biomass)</w:t>
      </w:r>
      <w:r w:rsidR="00F15D67" w:rsidRPr="003C674E">
        <w:fldChar w:fldCharType="begin"/>
      </w:r>
      <w:r w:rsidR="0091752C">
        <w:instrText xml:space="preserve"> ADDIN EN.CITE &lt;EndNote&gt;&lt;Cite ExcludeYear="1"&gt;&lt;Author&gt;Kong&lt;/Author&gt;&lt;Year&gt;1992&lt;/Year&gt;&lt;RecNum&gt;865&lt;/RecNum&gt;&lt;DisplayText&gt;&lt;style face="superscript"&gt;92&lt;/style&gt;&lt;/DisplayText&gt;&lt;record&gt;&lt;rec-number&gt;865&lt;/rec-number&gt;&lt;foreign-keys&gt;&lt;key app="EN" db-id="fzvsfp22pfsxe4exwe8v22s29axwpat2wttf" timestamp="1399566268"&gt;865&lt;/key&gt;&lt;/foreign-keys&gt;&lt;ref-type name="Journal Article"&gt;17&lt;/ref-type&gt;&lt;contributors&gt;&lt;authors&gt;&lt;author&gt;Kong, Fanran&lt;/author&gt;&lt;author&gt;Engler, Cady R&lt;/author&gt;&lt;author&gt;Soltes, Ed J&lt;/author&gt;&lt;/authors&gt;&lt;/contributors&gt;&lt;titles&gt;&lt;title&gt;Effects of cell-wall acetate, xylan backbone, and lignin on enzymatic hydrolysis of aspen wood&lt;/title&gt;&lt;secondary-title&gt;Applied Biochemistry and Biotechnology&lt;/secondary-title&gt;&lt;alt-title&gt;Appl Biochem Biotechnol&lt;/alt-title&gt;&lt;/titles&gt;&lt;periodical&gt;&lt;full-title&gt;Appl Biochem Biotechnol&lt;/full-title&gt;&lt;abbr-1&gt;Applied biochemistry and biotechnology&lt;/abbr-1&gt;&lt;/periodical&gt;&lt;alt-periodical&gt;&lt;full-title&gt;Appl Biochem Biotechnol&lt;/full-title&gt;&lt;abbr-1&gt;Applied biochemistry and biotechnology&lt;/abbr-1&gt;&lt;/alt-periodical&gt;&lt;pages&gt;23-35&lt;/pages&gt;&lt;volume&gt;34&lt;/volume&gt;&lt;number&gt;1&lt;/number&gt;&lt;keywords&gt;&lt;keyword&gt;Aspen&lt;/keyword&gt;&lt;keyword&gt;enzymatic hydrolysis&lt;/keyword&gt;&lt;keyword&gt;xylan&lt;/keyword&gt;&lt;keyword&gt;acetate&lt;/keyword&gt;&lt;keyword&gt;lignin&lt;/keyword&gt;&lt;/keywords&gt;&lt;dates&gt;&lt;year&gt;1992&lt;/year&gt;&lt;pub-dates&gt;&lt;date&gt;1992/03/01&lt;/date&gt;&lt;/pub-dates&gt;&lt;/dates&gt;&lt;publisher&gt;Humana Press&lt;/publisher&gt;&lt;isbn&gt;0273-2289&lt;/isbn&gt;&lt;urls&gt;&lt;related-urls&gt;&lt;url&gt;http://dx.doi.org/10.1007/BF02920531&lt;/url&gt;&lt;/related-urls&gt;&lt;/urls&gt;&lt;electronic-resource-num&gt;https://doi.org/10.1007/BF02920531&lt;/electronic-resource-num&gt;&lt;language&gt;English&lt;/language&gt;&lt;/record&gt;&lt;/Cite&gt;&lt;/EndNote&gt;</w:instrText>
      </w:r>
      <w:r w:rsidR="00F15D67" w:rsidRPr="003C674E">
        <w:fldChar w:fldCharType="separate"/>
      </w:r>
      <w:r w:rsidR="0091752C" w:rsidRPr="0091752C">
        <w:rPr>
          <w:noProof/>
          <w:vertAlign w:val="superscript"/>
        </w:rPr>
        <w:t>92</w:t>
      </w:r>
      <w:r w:rsidR="00F15D67" w:rsidRPr="003C674E">
        <w:fldChar w:fldCharType="end"/>
      </w:r>
      <w:r w:rsidR="00F15D67" w:rsidRPr="003C674E">
        <w:t>. From an industrial point of view, the removal of acetyl groups is very relevant, as higher degrees of wood acetylation demand the use of chemically harsher processes during kraft pulping for paper production</w:t>
      </w:r>
      <w:r w:rsidR="00F15D67" w:rsidRPr="003C674E">
        <w:fldChar w:fldCharType="begin"/>
      </w:r>
      <w:r w:rsidR="0091752C">
        <w:instrText xml:space="preserve"> ADDIN EN.CITE &lt;EndNote&gt;&lt;Cite ExcludeYear="1"&gt;&lt;Author&gt;Evtuguin&lt;/Author&gt;&lt;Year&gt;2003&lt;/Year&gt;&lt;RecNum&gt;3115&lt;/RecNum&gt;&lt;DisplayText&gt;&lt;style face="superscript"&gt;66&lt;/style&gt;&lt;/DisplayText&gt;&lt;record&gt;&lt;rec-number&gt;3115&lt;/rec-number&gt;&lt;foreign-keys&gt;&lt;key app="EN" db-id="fzvsfp22pfsxe4exwe8v22s29axwpat2wttf" timestamp="1680184803"&gt;3115&lt;/key&gt;&lt;/foreign-keys&gt;&lt;ref-type name="Journal Article"&gt;17&lt;/ref-type&gt;&lt;contributors&gt;&lt;authors&gt;&lt;author&gt;Evtuguin, Dmitry V&lt;/author&gt;&lt;author&gt;Tomás, Jorge L&lt;/author&gt;&lt;author&gt;Silva, Artur M S&lt;/author&gt;&lt;author&gt;Neto, Carlos Pascoal&lt;/author&gt;&lt;/authors&gt;&lt;/contributors&gt;&lt;titles&gt;&lt;title&gt;&lt;style face="normal" font="default" size="100%"&gt;Characterization of an acetylated heteroxylan from &lt;/style&gt;&lt;style face="italic" font="default" size="100%"&gt;Eucalyptus&lt;/style&gt;&lt;style face="normal" font="default" size="100%"&gt; &lt;/style&gt;&lt;style face="italic" font="default" size="100%"&gt;globulus&lt;/style&gt;&lt;style face="normal" font="default" size="100%"&gt; Labill&lt;/style&gt;&lt;/title&gt;&lt;secondary-title&gt;Carbohydrate Research&lt;/secondary-title&gt;&lt;/titles&gt;&lt;periodical&gt;&lt;full-title&gt;Carbohydrate Research&lt;/full-title&gt;&lt;/periodical&gt;&lt;pages&gt;597-604&lt;/pages&gt;&lt;volume&gt;338&lt;/volume&gt;&lt;number&gt;7&lt;/number&gt;&lt;keywords&gt;&lt;keyword&gt;Xylan&lt;/keyword&gt;&lt;keyword&gt;Acetyl groups&lt;/keyword&gt;&lt;keyword&gt;Structural analysis&lt;/keyword&gt;&lt;keyword&gt;NMR spectroscopy&lt;/keyword&gt;&lt;/keywords&gt;&lt;dates&gt;&lt;year&gt;2003&lt;/year&gt;&lt;pub-dates&gt;&lt;date&gt;2003/03/28/&lt;/date&gt;&lt;/pub-dates&gt;&lt;/dates&gt;&lt;isbn&gt;0008-6215&lt;/isbn&gt;&lt;urls&gt;&lt;related-urls&gt;&lt;url&gt;https://doi.org/10.1016/S0008-6215(02)00529-3&lt;/url&gt;&lt;/related-urls&gt;&lt;/urls&gt;&lt;electronic-resource-num&gt;https://doi.org/10.1016/S0008-6215(02)00529-3&lt;/electronic-resource-num&gt;&lt;/record&gt;&lt;/Cite&gt;&lt;/EndNote&gt;</w:instrText>
      </w:r>
      <w:r w:rsidR="00F15D67" w:rsidRPr="003C674E">
        <w:fldChar w:fldCharType="separate"/>
      </w:r>
      <w:r w:rsidR="0091752C" w:rsidRPr="0091752C">
        <w:rPr>
          <w:noProof/>
          <w:vertAlign w:val="superscript"/>
        </w:rPr>
        <w:t>66</w:t>
      </w:r>
      <w:r w:rsidR="00F15D67" w:rsidRPr="003C674E">
        <w:fldChar w:fldCharType="end"/>
      </w:r>
      <w:r w:rsidR="00F15D67" w:rsidRPr="003C674E">
        <w:t xml:space="preserve">. Mild alkali can thus </w:t>
      </w:r>
      <w:r w:rsidRPr="003C674E">
        <w:t>lead</w:t>
      </w:r>
      <w:r w:rsidR="00FB1370" w:rsidRPr="003C674E">
        <w:t xml:space="preserve"> </w:t>
      </w:r>
      <w:r w:rsidRPr="003C674E">
        <w:t>to</w:t>
      </w:r>
      <w:r w:rsidR="00FB1370" w:rsidRPr="003C674E">
        <w:t xml:space="preserve"> </w:t>
      </w:r>
      <w:r w:rsidRPr="003C674E">
        <w:t>increased</w:t>
      </w:r>
      <w:r w:rsidR="00FB1370" w:rsidRPr="003C674E">
        <w:t xml:space="preserve"> </w:t>
      </w:r>
      <w:r w:rsidRPr="003C674E">
        <w:t>surface</w:t>
      </w:r>
      <w:r w:rsidR="00FB1370" w:rsidRPr="003C674E">
        <w:t xml:space="preserve"> </w:t>
      </w:r>
      <w:r w:rsidRPr="003C674E">
        <w:t>areas</w:t>
      </w:r>
      <w:r w:rsidR="00FB1370" w:rsidRPr="003C674E">
        <w:t xml:space="preserve"> </w:t>
      </w:r>
      <w:r w:rsidRPr="003C674E">
        <w:t>and</w:t>
      </w:r>
      <w:r w:rsidR="00FB1370" w:rsidRPr="003C674E">
        <w:t xml:space="preserve"> </w:t>
      </w:r>
      <w:r w:rsidRPr="003C674E">
        <w:t>cellulose</w:t>
      </w:r>
      <w:r w:rsidR="00FB1370" w:rsidRPr="003C674E">
        <w:t xml:space="preserve"> </w:t>
      </w:r>
      <w:r w:rsidRPr="003C674E">
        <w:t>accessibility,</w:t>
      </w:r>
      <w:r w:rsidR="00FB1370" w:rsidRPr="003C674E">
        <w:t xml:space="preserve"> </w:t>
      </w:r>
      <w:r w:rsidR="005D572D" w:rsidRPr="003C674E">
        <w:t>reduc</w:t>
      </w:r>
      <w:r w:rsidR="00F15D67" w:rsidRPr="003C674E">
        <w:t>ing</w:t>
      </w:r>
      <w:r w:rsidR="00FB1370" w:rsidRPr="003C674E">
        <w:t xml:space="preserve"> </w:t>
      </w:r>
      <w:r w:rsidRPr="003C674E">
        <w:t>biomass</w:t>
      </w:r>
      <w:r w:rsidR="00FB1370" w:rsidRPr="003C674E">
        <w:t xml:space="preserve"> </w:t>
      </w:r>
      <w:r w:rsidR="005D572D" w:rsidRPr="003C674E">
        <w:t>recalcitrance</w:t>
      </w:r>
      <w:r w:rsidR="003F298E" w:rsidRPr="003C674E">
        <w:t xml:space="preserve">, without the need </w:t>
      </w:r>
      <w:r w:rsidR="00F15D67" w:rsidRPr="003C674E">
        <w:t>for</w:t>
      </w:r>
      <w:r w:rsidR="003F298E" w:rsidRPr="003C674E">
        <w:t xml:space="preserve"> </w:t>
      </w:r>
      <w:r w:rsidR="00F15D67" w:rsidRPr="003C674E">
        <w:t xml:space="preserve">more aggressive </w:t>
      </w:r>
      <w:r w:rsidR="003F298E" w:rsidRPr="003C674E">
        <w:t>pretreatments focused on lignin</w:t>
      </w:r>
      <w:r w:rsidR="00F15D67" w:rsidRPr="003C674E">
        <w:t xml:space="preserve"> removal</w:t>
      </w:r>
      <w:r w:rsidR="003F298E" w:rsidRPr="003C674E">
        <w:fldChar w:fldCharType="begin"/>
      </w:r>
      <w:r w:rsidR="0091752C">
        <w:instrText xml:space="preserve"> ADDIN EN.CITE &lt;EndNote&gt;&lt;Cite ExcludeYear="1"&gt;&lt;Author&gt;Chen&lt;/Author&gt;&lt;Year&gt;2014&lt;/Year&gt;&lt;RecNum&gt;931&lt;/RecNum&gt;&lt;DisplayText&gt;&lt;style face="superscript"&gt;63&lt;/style&gt;&lt;/DisplayText&gt;&lt;record&gt;&lt;rec-number&gt;931&lt;/rec-number&gt;&lt;foreign-keys&gt;&lt;key app="EN" db-id="fzvsfp22pfsxe4exwe8v22s29axwpat2wttf" timestamp="1414051807"&gt;931&lt;/key&gt;&lt;/foreign-keys&gt;&lt;ref-type name="Journal Article"&gt;17&lt;/ref-type&gt;&lt;contributors&gt;&lt;authors&gt;&lt;author&gt;Chen, Xiaowen&lt;/author&gt;&lt;author&gt;Shekiro, Joseph&lt;/author&gt;&lt;author&gt;Pschorn, Thomas&lt;/author&gt;&lt;author&gt;Sabourin, Marc&lt;/author&gt;&lt;author&gt;Tao, Ling&lt;/author&gt;&lt;author&gt;Elander, Rick&lt;/author&gt;&lt;author&gt;Park, Sunkyu&lt;/author&gt;&lt;author&gt;Jennings, Ed&lt;/author&gt;&lt;author&gt;Nelson, Robert&lt;/author&gt;&lt;author&gt;Trass, Olev&lt;/author&gt;&lt;author&gt;Flanegan, Keith&lt;/author&gt;&lt;author&gt;Wang, Wei&lt;/author&gt;&lt;author&gt;Himmel, Michael&lt;/author&gt;&lt;author&gt;Johnson, David&lt;/author&gt;&lt;author&gt;Tucker, Melvin&lt;/author&gt;&lt;/authors&gt;&lt;/contributors&gt;&lt;titles&gt;&lt;title&gt;A highly efficient dilute alkali deacetylation and mechanical (disc) refining process for the conversion of renewable biomass to lower cost sugars&lt;/title&gt;&lt;secondary-title&gt;Biotechnology for Biofuels&lt;/secondary-title&gt;&lt;/titles&gt;&lt;periodical&gt;&lt;full-title&gt;Biotechnology for Biofuels&lt;/full-title&gt;&lt;/periodical&gt;&lt;pages&gt;98&lt;/pages&gt;&lt;volume&gt;7&lt;/volume&gt;&lt;number&gt;1&lt;/number&gt;&lt;dates&gt;&lt;year&gt;2014&lt;/year&gt;&lt;/dates&gt;&lt;isbn&gt;1754-6834&lt;/isbn&gt;&lt;accession-num&gt;doi:10.1186/1754-6834-7-98&lt;/accession-num&gt;&lt;urls&gt;&lt;related-urls&gt;&lt;url&gt;http://www.biotechnologyforbiofuels.com/content/7/1/98&lt;/url&gt;&lt;/related-urls&gt;&lt;/urls&gt;&lt;electronic-resource-num&gt;https://doi.org/10.1186/1754-6834-7-98&lt;/electronic-resource-num&gt;&lt;/record&gt;&lt;/Cite&gt;&lt;/EndNote&gt;</w:instrText>
      </w:r>
      <w:r w:rsidR="003F298E" w:rsidRPr="003C674E">
        <w:fldChar w:fldCharType="separate"/>
      </w:r>
      <w:r w:rsidR="0091752C" w:rsidRPr="0091752C">
        <w:rPr>
          <w:noProof/>
          <w:vertAlign w:val="superscript"/>
        </w:rPr>
        <w:t>63</w:t>
      </w:r>
      <w:r w:rsidR="003F298E" w:rsidRPr="003C674E">
        <w:fldChar w:fldCharType="end"/>
      </w:r>
      <w:r w:rsidR="003F298E" w:rsidRPr="003C674E">
        <w:t xml:space="preserve">. Indeed, </w:t>
      </w:r>
      <w:r w:rsidR="00142410" w:rsidRPr="003C674E">
        <w:t>it has been reported that lignin structural features can be more relevant to lower the energy and chemical loads required for industrial processing of lignocellulosic biomass, than merely total lignin content</w:t>
      </w:r>
      <w:r w:rsidR="00142410" w:rsidRPr="003C674E">
        <w:fldChar w:fldCharType="begin"/>
      </w:r>
      <w:r w:rsidR="00FB4AF7">
        <w:instrText xml:space="preserve"> ADDIN EN.CITE &lt;EndNote&gt;&lt;Cite ExcludeYear="1"&gt;&lt;Author&gt;Wilkerson&lt;/Author&gt;&lt;Year&gt;2014&lt;/Year&gt;&lt;RecNum&gt;1353&lt;/RecNum&gt;&lt;DisplayText&gt;&lt;style face="superscript"&gt;93&lt;/style&gt;&lt;/DisplayText&gt;&lt;record&gt;&lt;rec-number&gt;1353&lt;/rec-number&gt;&lt;foreign-keys&gt;&lt;key app="EN" db-id="fzvsfp22pfsxe4exwe8v22s29axwpat2wttf" timestamp="1435925556"&gt;1353&lt;/key&gt;&lt;/foreign-keys&gt;&lt;ref-type name="Journal Article"&gt;17&lt;/ref-type&gt;&lt;contributors&gt;&lt;authors&gt;&lt;author&gt;Wilkerson, C. G.&lt;/author&gt;&lt;author&gt;Mansfield, S. D.&lt;/author&gt;&lt;author&gt;Lu, F.&lt;/author&gt;&lt;author&gt;Withers, S.&lt;/author&gt;&lt;author&gt;Park, J.-Y.&lt;/author&gt;&lt;author&gt;Karlen, S. D.&lt;/author&gt;&lt;author&gt;Gonzales-Vigil, E.&lt;/author&gt;&lt;author&gt;Padmakshan, D.&lt;/author&gt;&lt;author&gt;Unda, F.&lt;/author&gt;&lt;author&gt;Rencoret, J.&lt;/author&gt;&lt;author&gt;Ralph, J.&lt;/author&gt;&lt;/authors&gt;&lt;/contributors&gt;&lt;titles&gt;&lt;title&gt;Monolignol ferulate transferase introduces chemically labile linkages into the lignin backbone&lt;/title&gt;&lt;secondary-title&gt;Science&lt;/secondary-title&gt;&lt;/titles&gt;&lt;periodical&gt;&lt;full-title&gt;Science&lt;/full-title&gt;&lt;abbr-1&gt;Science (New York, N.Y.)&lt;/abbr-1&gt;&lt;/periodical&gt;&lt;pages&gt;90-93&lt;/pages&gt;&lt;volume&gt;344&lt;/volume&gt;&lt;number&gt;6179&lt;/number&gt;&lt;dates&gt;&lt;year&gt;2014&lt;/year&gt;&lt;pub-dates&gt;&lt;date&gt;April 4, 2014&lt;/date&gt;&lt;/pub-dates&gt;&lt;/dates&gt;&lt;urls&gt;&lt;related-urls&gt;&lt;url&gt;http://www.sciencemag.org/content/344/6179/90.abstract&lt;/url&gt;&lt;/related-urls&gt;&lt;pdf-urls&gt;&lt;url&gt;file://G:\Documentos Correntes\Clouds\Google Drive\_CATALOGS\EndNote\AllReferences.Data\PDF\Wilkerson_Ralph_2014_LigninLabileLinkage.pdf&lt;/url&gt;&lt;/pdf-urls&gt;&lt;/urls&gt;&lt;electronic-resource-num&gt;https://doi.org/10.1126/science.1250161&lt;/electronic-resource-num&gt;&lt;/record&gt;&lt;/Cite&gt;&lt;/EndNote&gt;</w:instrText>
      </w:r>
      <w:r w:rsidR="00142410" w:rsidRPr="003C674E">
        <w:fldChar w:fldCharType="separate"/>
      </w:r>
      <w:r w:rsidR="0091752C" w:rsidRPr="0091752C">
        <w:rPr>
          <w:noProof/>
          <w:vertAlign w:val="superscript"/>
        </w:rPr>
        <w:t>93</w:t>
      </w:r>
      <w:r w:rsidR="00142410" w:rsidRPr="003C674E">
        <w:fldChar w:fldCharType="end"/>
      </w:r>
      <w:r w:rsidR="00142410" w:rsidRPr="003C674E">
        <w:t>.</w:t>
      </w:r>
      <w:r w:rsidR="00BD2BD9" w:rsidRPr="003C674E">
        <w:t xml:space="preserve"> Furthermore, </w:t>
      </w:r>
      <w:r w:rsidR="003F298E" w:rsidRPr="003C674E">
        <w:t xml:space="preserve">harsher </w:t>
      </w:r>
      <w:r w:rsidR="00F15D67" w:rsidRPr="003C674E">
        <w:t xml:space="preserve">pretreatments </w:t>
      </w:r>
      <w:r w:rsidR="003F298E" w:rsidRPr="003C674E">
        <w:t>not only rely on higher chemical and energy consumption,</w:t>
      </w:r>
      <w:r w:rsidR="005D572D" w:rsidRPr="003C674E">
        <w:t xml:space="preserve"> but also</w:t>
      </w:r>
      <w:r w:rsidR="003F298E" w:rsidRPr="003C674E">
        <w:t xml:space="preserve"> lead to unwanted consequences, such </w:t>
      </w:r>
      <w:r w:rsidR="00AC2256">
        <w:t>as exacerbating</w:t>
      </w:r>
      <w:r w:rsidR="003F298E" w:rsidRPr="003C674E">
        <w:t xml:space="preserve"> peeling reactions, whereby cellulose degrees of polymerization are reduced by the action of OH</w:t>
      </w:r>
      <w:r w:rsidR="003F298E" w:rsidRPr="003C674E">
        <w:rPr>
          <w:vertAlign w:val="superscript"/>
        </w:rPr>
        <w:t>-</w:t>
      </w:r>
      <w:r w:rsidR="003F298E" w:rsidRPr="003C674E">
        <w:t xml:space="preserve"> under high concentrations and temperatures</w:t>
      </w:r>
      <w:r w:rsidR="003F298E" w:rsidRPr="003C674E">
        <w:fldChar w:fldCharType="begin">
          <w:fldData xml:space="preserve">PEVuZE5vdGU+PENpdGU+PEF1dGhvcj5TaGF0YWxvdjwvQXV0aG9yPjxZZWFyPjIwMDI8L1llYXI+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</w:fldData>
        </w:fldChar>
      </w:r>
      <w:r w:rsidR="00FB4AF7">
        <w:instrText xml:space="preserve"> ADDIN EN.CITE </w:instrText>
      </w:r>
      <w:r w:rsidR="00FB4AF7">
        <w:fldChar w:fldCharType="begin">
          <w:fldData xml:space="preserve">PEVuZE5vdGU+PENpdGU+PEF1dGhvcj5TaGF0YWxvdjwvQXV0aG9yPjxZZWFyPjIwMDI8L1llYXI+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</w:fldData>
        </w:fldChar>
      </w:r>
      <w:r w:rsidR="00FB4AF7">
        <w:instrText xml:space="preserve"> ADDIN EN.CITE.DATA </w:instrText>
      </w:r>
      <w:r w:rsidR="00FB4AF7">
        <w:fldChar w:fldCharType="end"/>
      </w:r>
      <w:r w:rsidR="003F298E" w:rsidRPr="003C674E">
        <w:fldChar w:fldCharType="separate"/>
      </w:r>
      <w:r w:rsidR="000971EA" w:rsidRPr="000971EA">
        <w:rPr>
          <w:noProof/>
          <w:vertAlign w:val="superscript"/>
        </w:rPr>
        <w:t>94,95</w:t>
      </w:r>
      <w:r w:rsidR="003F298E" w:rsidRPr="003C674E">
        <w:fldChar w:fldCharType="end"/>
      </w:r>
      <w:r w:rsidR="003F298E" w:rsidRPr="003C674E">
        <w:t>.</w:t>
      </w:r>
      <w:r w:rsidR="00F15D67" w:rsidRPr="003C674E">
        <w:t xml:space="preserve"> </w:t>
      </w:r>
      <w:r w:rsidRPr="003C674E">
        <w:t>Ultimately,</w:t>
      </w:r>
      <w:r w:rsidR="00FB1370" w:rsidRPr="003C674E">
        <w:t xml:space="preserve"> </w:t>
      </w:r>
      <w:r w:rsidRPr="003C674E">
        <w:t>it</w:t>
      </w:r>
      <w:r w:rsidR="00FB1370" w:rsidRPr="003C674E">
        <w:t xml:space="preserve"> </w:t>
      </w:r>
      <w:r w:rsidRPr="003C674E">
        <w:t>has</w:t>
      </w:r>
      <w:r w:rsidR="00FB1370" w:rsidRPr="003C674E">
        <w:t xml:space="preserve"> </w:t>
      </w:r>
      <w:r w:rsidRPr="003C674E">
        <w:t>also</w:t>
      </w:r>
      <w:r w:rsidR="00FB1370" w:rsidRPr="003C674E">
        <w:t xml:space="preserve"> </w:t>
      </w:r>
      <w:r w:rsidRPr="003C674E">
        <w:t>been</w:t>
      </w:r>
      <w:r w:rsidR="00FB1370" w:rsidRPr="003C674E">
        <w:t xml:space="preserve"> </w:t>
      </w:r>
      <w:r w:rsidRPr="003C674E">
        <w:t>proposed</w:t>
      </w:r>
      <w:r w:rsidR="00FB1370" w:rsidRPr="003C674E">
        <w:t xml:space="preserve"> </w:t>
      </w:r>
      <w:r w:rsidRPr="003C674E">
        <w:t>that</w:t>
      </w:r>
      <w:r w:rsidR="00FB1370" w:rsidRPr="003C674E">
        <w:t xml:space="preserve"> </w:t>
      </w:r>
      <w:r w:rsidRPr="003C674E">
        <w:t>fungal</w:t>
      </w:r>
      <w:r w:rsidR="00FB1370" w:rsidRPr="003C674E">
        <w:t xml:space="preserve"> </w:t>
      </w:r>
      <w:r w:rsidRPr="003C674E">
        <w:t>pretreatments</w:t>
      </w:r>
      <w:r w:rsidR="00FB1370" w:rsidRPr="003C674E">
        <w:t xml:space="preserve"> </w:t>
      </w:r>
      <w:r w:rsidRPr="003C674E">
        <w:t>can</w:t>
      </w:r>
      <w:r w:rsidR="00FB1370" w:rsidRPr="003C674E">
        <w:t xml:space="preserve"> </w:t>
      </w:r>
      <w:r w:rsidR="007E2B93" w:rsidRPr="003C674E">
        <w:t xml:space="preserve">erode </w:t>
      </w:r>
      <w:r w:rsidRPr="003C674E">
        <w:t>and</w:t>
      </w:r>
      <w:r w:rsidR="00FB1370" w:rsidRPr="003C674E">
        <w:t xml:space="preserve"> </w:t>
      </w:r>
      <w:r w:rsidRPr="003C674E">
        <w:t>perforate</w:t>
      </w:r>
      <w:r w:rsidR="00FB1370" w:rsidRPr="003C674E">
        <w:t xml:space="preserve"> </w:t>
      </w:r>
      <w:r w:rsidRPr="003C674E">
        <w:t>biomass</w:t>
      </w:r>
      <w:r w:rsidR="00FB1370" w:rsidRPr="003C674E">
        <w:t xml:space="preserve"> </w:t>
      </w:r>
      <w:r w:rsidRPr="003C674E">
        <w:t>particles,</w:t>
      </w:r>
      <w:r w:rsidR="00FB1370" w:rsidRPr="003C674E">
        <w:t xml:space="preserve"> </w:t>
      </w:r>
      <w:r w:rsidRPr="003C674E">
        <w:t>as</w:t>
      </w:r>
      <w:r w:rsidR="00FB1370" w:rsidRPr="003C674E">
        <w:t xml:space="preserve"> </w:t>
      </w:r>
      <w:r w:rsidRPr="003C674E">
        <w:t>the</w:t>
      </w:r>
      <w:r w:rsidR="00FB1370" w:rsidRPr="003C674E">
        <w:t xml:space="preserve"> </w:t>
      </w:r>
      <w:r w:rsidRPr="003C674E">
        <w:t>hyphae</w:t>
      </w:r>
      <w:r w:rsidR="00FB1370" w:rsidRPr="003C674E">
        <w:t xml:space="preserve"> </w:t>
      </w:r>
      <w:r w:rsidRPr="003C674E">
        <w:t>spread</w:t>
      </w:r>
      <w:r w:rsidR="00FB1370" w:rsidRPr="003C674E">
        <w:t xml:space="preserve"> </w:t>
      </w:r>
      <w:r w:rsidRPr="003C674E">
        <w:t>over</w:t>
      </w:r>
      <w:r w:rsidR="00FB1370" w:rsidRPr="003C674E">
        <w:t xml:space="preserve"> </w:t>
      </w:r>
      <w:r w:rsidRPr="003C674E">
        <w:t>the</w:t>
      </w:r>
      <w:r w:rsidR="00FB1370" w:rsidRPr="003C674E">
        <w:t xml:space="preserve"> </w:t>
      </w:r>
      <w:r w:rsidRPr="003C674E">
        <w:t>substrate,</w:t>
      </w:r>
      <w:r w:rsidR="00FB1370" w:rsidRPr="003C674E">
        <w:t xml:space="preserve"> </w:t>
      </w:r>
      <w:r w:rsidRPr="003C674E">
        <w:t>leading</w:t>
      </w:r>
      <w:r w:rsidR="00FB1370" w:rsidRPr="003C674E">
        <w:t xml:space="preserve"> </w:t>
      </w:r>
      <w:r w:rsidRPr="003C674E">
        <w:t>to</w:t>
      </w:r>
      <w:r w:rsidR="00FB1370" w:rsidRPr="003C674E">
        <w:t xml:space="preserve"> </w:t>
      </w:r>
      <w:r w:rsidRPr="003C674E">
        <w:t>increased</w:t>
      </w:r>
      <w:r w:rsidR="00FB1370" w:rsidRPr="003C674E">
        <w:t xml:space="preserve"> </w:t>
      </w:r>
      <w:r w:rsidRPr="003C674E">
        <w:t>porosity</w:t>
      </w:r>
      <w:r w:rsidR="00FB1370" w:rsidRPr="003C674E">
        <w:t xml:space="preserve"> </w:t>
      </w:r>
      <w:r w:rsidRPr="003C674E">
        <w:t>and</w:t>
      </w:r>
      <w:r w:rsidR="00FB1370" w:rsidRPr="003C674E">
        <w:t xml:space="preserve"> </w:t>
      </w:r>
      <w:r w:rsidRPr="003C674E">
        <w:t>surface</w:t>
      </w:r>
      <w:r w:rsidR="00FB1370" w:rsidRPr="003C674E">
        <w:t xml:space="preserve"> </w:t>
      </w:r>
      <w:r w:rsidRPr="003C674E">
        <w:t>area</w:t>
      </w:r>
      <w:r w:rsidR="00FB1370" w:rsidRPr="003C674E">
        <w:t xml:space="preserve"> </w:t>
      </w:r>
      <w:r w:rsidRPr="003C674E">
        <w:t>of</w:t>
      </w:r>
      <w:r w:rsidR="00FB1370" w:rsidRPr="003C674E">
        <w:t xml:space="preserve"> </w:t>
      </w:r>
      <w:r w:rsidRPr="003C674E">
        <w:t>the</w:t>
      </w:r>
      <w:r w:rsidR="00FB1370" w:rsidRPr="003C674E">
        <w:t xml:space="preserve"> </w:t>
      </w:r>
      <w:r w:rsidRPr="003C674E">
        <w:t>materials</w:t>
      </w:r>
      <w:r w:rsidR="00C330BD" w:rsidRPr="003C674E">
        <w:fldChar w:fldCharType="begin">
          <w:fldData xml:space="preserve">PEVuZE5vdGU+PENpdGU+PEF1dGhvcj5ZdTwvQXV0aG9yPjxZZWFyPjIwMTA8L1llYXI+PFJlY051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=
</w:fldData>
        </w:fldChar>
      </w:r>
      <w:r w:rsidR="000971EA">
        <w:instrText xml:space="preserve"> ADDIN EN.CITE </w:instrText>
      </w:r>
      <w:r w:rsidR="000971EA">
        <w:fldChar w:fldCharType="begin">
          <w:fldData xml:space="preserve">PEVuZE5vdGU+PENpdGU+PEF1dGhvcj5ZdTwvQXV0aG9yPjxZZWFyPjIwMTA8L1llYXI+PFJlY051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=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96,97</w:t>
      </w:r>
      <w:r w:rsidR="00C330BD" w:rsidRPr="003C674E">
        <w:fldChar w:fldCharType="end"/>
      </w:r>
      <w:r w:rsidRPr="003C674E">
        <w:t>.</w:t>
      </w:r>
      <w:r w:rsidR="00FB1370" w:rsidRPr="003C674E">
        <w:t xml:space="preserve"> </w:t>
      </w:r>
      <w:r w:rsidRPr="003C674E">
        <w:t>This</w:t>
      </w:r>
      <w:r w:rsidR="00FB1370" w:rsidRPr="003C674E">
        <w:t xml:space="preserve"> </w:t>
      </w:r>
      <w:r w:rsidRPr="003C674E">
        <w:t>physical</w:t>
      </w:r>
      <w:r w:rsidR="00FB1370" w:rsidRPr="003C674E">
        <w:t xml:space="preserve"> </w:t>
      </w:r>
      <w:r w:rsidRPr="003C674E">
        <w:t>aspect</w:t>
      </w:r>
      <w:r w:rsidR="00FB1370" w:rsidRPr="003C674E">
        <w:t xml:space="preserve"> </w:t>
      </w:r>
      <w:r w:rsidRPr="003C674E">
        <w:t>of</w:t>
      </w:r>
      <w:r w:rsidR="00FB1370" w:rsidRPr="003C674E">
        <w:t xml:space="preserve"> </w:t>
      </w:r>
      <w:r w:rsidR="000547BE" w:rsidRPr="003C674E">
        <w:t>biological</w:t>
      </w:r>
      <w:r w:rsidR="00FB1370" w:rsidRPr="003C674E">
        <w:t xml:space="preserve"> </w:t>
      </w:r>
      <w:r w:rsidRPr="003C674E">
        <w:t>pretreatments</w:t>
      </w:r>
      <w:r w:rsidR="00FB1370" w:rsidRPr="003C674E">
        <w:t xml:space="preserve"> </w:t>
      </w:r>
      <w:r w:rsidRPr="003C674E">
        <w:t>may</w:t>
      </w:r>
      <w:r w:rsidR="00FB1370" w:rsidRPr="003C674E">
        <w:t xml:space="preserve"> </w:t>
      </w:r>
      <w:r w:rsidRPr="003C674E">
        <w:t>represent</w:t>
      </w:r>
      <w:r w:rsidR="00FB1370" w:rsidRPr="003C674E">
        <w:t xml:space="preserve"> </w:t>
      </w:r>
      <w:r w:rsidRPr="003C674E">
        <w:t>an</w:t>
      </w:r>
      <w:r w:rsidR="00FB1370" w:rsidRPr="003C674E">
        <w:t xml:space="preserve"> </w:t>
      </w:r>
      <w:r w:rsidRPr="003C674E">
        <w:t>advantage</w:t>
      </w:r>
      <w:r w:rsidR="00FB1370" w:rsidRPr="003C674E">
        <w:t xml:space="preserve"> </w:t>
      </w:r>
      <w:r w:rsidRPr="003C674E">
        <w:t>over</w:t>
      </w:r>
      <w:r w:rsidR="00FB1370" w:rsidRPr="003C674E">
        <w:t xml:space="preserve"> </w:t>
      </w:r>
      <w:r w:rsidRPr="003C674E">
        <w:t>purely</w:t>
      </w:r>
      <w:r w:rsidR="00FB1370" w:rsidRPr="003C674E">
        <w:t xml:space="preserve"> </w:t>
      </w:r>
      <w:r w:rsidRPr="003C674E">
        <w:t>chemical</w:t>
      </w:r>
      <w:r w:rsidR="00FB1370" w:rsidRPr="003C674E">
        <w:t xml:space="preserve"> </w:t>
      </w:r>
      <w:r w:rsidRPr="003C674E">
        <w:t>processes,</w:t>
      </w:r>
      <w:r w:rsidR="00FB1370" w:rsidRPr="003C674E">
        <w:t xml:space="preserve"> </w:t>
      </w:r>
      <w:r w:rsidRPr="003C674E">
        <w:t>thus</w:t>
      </w:r>
      <w:r w:rsidR="00FB1370" w:rsidRPr="003C674E">
        <w:t xml:space="preserve"> </w:t>
      </w:r>
      <w:r w:rsidRPr="003C674E">
        <w:t>contributing</w:t>
      </w:r>
      <w:r w:rsidR="00FB1370" w:rsidRPr="003C674E">
        <w:t xml:space="preserve"> </w:t>
      </w:r>
      <w:r w:rsidRPr="003C674E">
        <w:t>to</w:t>
      </w:r>
      <w:r w:rsidR="00FB1370" w:rsidRPr="003C674E">
        <w:t xml:space="preserve"> </w:t>
      </w:r>
      <w:r w:rsidRPr="003C674E">
        <w:t>a</w:t>
      </w:r>
      <w:r w:rsidR="00FB1370" w:rsidRPr="003C674E">
        <w:t xml:space="preserve"> </w:t>
      </w:r>
      <w:r w:rsidRPr="003C674E">
        <w:t>synergistic</w:t>
      </w:r>
      <w:r w:rsidR="00FB1370" w:rsidRPr="003C674E">
        <w:t xml:space="preserve"> </w:t>
      </w:r>
      <w:r w:rsidRPr="003C674E">
        <w:t>effect</w:t>
      </w:r>
      <w:r w:rsidR="00FB1370" w:rsidRPr="003C674E">
        <w:t xml:space="preserve"> </w:t>
      </w:r>
      <w:r w:rsidRPr="003C674E">
        <w:t>between</w:t>
      </w:r>
      <w:r w:rsidR="00FB1370" w:rsidRPr="003C674E">
        <w:t xml:space="preserve"> </w:t>
      </w:r>
      <w:r w:rsidRPr="003C674E">
        <w:t>the</w:t>
      </w:r>
      <w:r w:rsidR="00FB1370" w:rsidRPr="003C674E">
        <w:t xml:space="preserve"> </w:t>
      </w:r>
      <w:r w:rsidRPr="003C674E">
        <w:t>two</w:t>
      </w:r>
      <w:r w:rsidR="00FB1370" w:rsidRPr="003C674E">
        <w:t xml:space="preserve"> </w:t>
      </w:r>
      <w:r w:rsidRPr="003C674E">
        <w:t>types</w:t>
      </w:r>
      <w:r w:rsidR="00FB1370" w:rsidRPr="003C674E">
        <w:t xml:space="preserve"> </w:t>
      </w:r>
      <w:r w:rsidRPr="003C674E">
        <w:t>of</w:t>
      </w:r>
      <w:r w:rsidR="00FB1370" w:rsidRPr="003C674E">
        <w:t xml:space="preserve"> </w:t>
      </w:r>
      <w:r w:rsidRPr="003C674E">
        <w:t>pretreatments.</w:t>
      </w:r>
    </w:p>
    <w:p w14:paraId="2AF0DEB4" w14:textId="77777777" w:rsidR="005917FF" w:rsidRPr="003C674E" w:rsidRDefault="005917FF" w:rsidP="005917FF">
      <w:pPr>
        <w:pStyle w:val="TAMainText"/>
      </w:pPr>
    </w:p>
    <w:p w14:paraId="5071C2E0" w14:textId="08C38AD6" w:rsidR="007B5F3A" w:rsidRPr="003C674E" w:rsidRDefault="007B5F3A">
      <w:pPr>
        <w:spacing w:after="0"/>
        <w:jc w:val="left"/>
      </w:pPr>
      <w:r w:rsidRPr="003C674E">
        <w:br w:type="page"/>
      </w:r>
    </w:p>
    <w:p w14:paraId="5981C101" w14:textId="5DCA5EB5" w:rsidR="007B5F3A" w:rsidRPr="003C674E" w:rsidRDefault="007B5F3A" w:rsidP="007B5F3A">
      <w:pPr>
        <w:pStyle w:val="VDTableTitle"/>
      </w:pPr>
      <w:r w:rsidRPr="003C674E">
        <w:rPr>
          <w:b/>
          <w:bCs/>
        </w:rPr>
        <w:lastRenderedPageBreak/>
        <w:t>Table</w:t>
      </w:r>
      <w:r w:rsidR="00FB1370" w:rsidRPr="003C674E">
        <w:rPr>
          <w:b/>
          <w:bCs/>
        </w:rPr>
        <w:t xml:space="preserve"> </w:t>
      </w:r>
      <w:r w:rsidRPr="003C674E">
        <w:rPr>
          <w:b/>
          <w:bCs/>
        </w:rPr>
        <w:t>4.</w:t>
      </w:r>
      <w:r w:rsidR="00FB1370" w:rsidRPr="003C674E">
        <w:t xml:space="preserve"> </w:t>
      </w:r>
      <w:r w:rsidRPr="003C674E">
        <w:t>Compounds</w:t>
      </w:r>
      <w:r w:rsidR="00FB1370" w:rsidRPr="003C674E">
        <w:t xml:space="preserve"> </w:t>
      </w:r>
      <w:r w:rsidRPr="003C674E">
        <w:t>detected</w:t>
      </w:r>
      <w:r w:rsidR="00FB1370" w:rsidRPr="003C674E">
        <w:t xml:space="preserve"> </w:t>
      </w:r>
      <w:r w:rsidRPr="003C674E">
        <w:t>in</w:t>
      </w:r>
      <w:r w:rsidR="00FB1370" w:rsidRPr="003C674E">
        <w:t xml:space="preserve"> </w:t>
      </w:r>
      <w:r w:rsidRPr="003C674E">
        <w:t>pretreatment</w:t>
      </w:r>
      <w:r w:rsidR="00FB1370" w:rsidRPr="003C674E">
        <w:t xml:space="preserve"> </w:t>
      </w:r>
      <w:r w:rsidRPr="003C674E">
        <w:t>effluents</w:t>
      </w:r>
      <w:r w:rsidR="00FB1370" w:rsidRPr="003C674E">
        <w:t xml:space="preserve"> </w:t>
      </w:r>
      <w:r w:rsidRPr="003C674E">
        <w:t>by</w:t>
      </w:r>
      <w:r w:rsidR="00FB1370" w:rsidRPr="003C674E">
        <w:t xml:space="preserve"> </w:t>
      </w:r>
      <w:r w:rsidRPr="003C674E">
        <w:t>HPLC-PDA-ESI-</w:t>
      </w:r>
      <w:proofErr w:type="spellStart"/>
      <w:r w:rsidRPr="003C674E">
        <w:t>MS</w:t>
      </w:r>
      <w:r w:rsidRPr="003C674E">
        <w:rPr>
          <w:vertAlign w:val="superscript"/>
        </w:rPr>
        <w:t>n</w:t>
      </w:r>
      <w:proofErr w:type="spellEnd"/>
      <w:r w:rsidRPr="003C674E">
        <w:t>.</w:t>
      </w:r>
    </w:p>
    <w:tbl>
      <w:tblPr>
        <w:tblW w:w="10400" w:type="dxa"/>
        <w:jc w:val="center"/>
        <w:tblLook w:val="04A0" w:firstRow="1" w:lastRow="0" w:firstColumn="1" w:lastColumn="0" w:noHBand="0" w:noVBand="1"/>
      </w:tblPr>
      <w:tblGrid>
        <w:gridCol w:w="1138"/>
        <w:gridCol w:w="284"/>
        <w:gridCol w:w="847"/>
        <w:gridCol w:w="279"/>
        <w:gridCol w:w="1039"/>
        <w:gridCol w:w="279"/>
        <w:gridCol w:w="522"/>
        <w:gridCol w:w="279"/>
        <w:gridCol w:w="2321"/>
        <w:gridCol w:w="279"/>
        <w:gridCol w:w="2625"/>
        <w:gridCol w:w="508"/>
      </w:tblGrid>
      <w:tr w:rsidR="00B7291A" w:rsidRPr="003C674E" w14:paraId="3B9910DA" w14:textId="77777777" w:rsidTr="00B7291A">
        <w:trPr>
          <w:trHeight w:val="673"/>
          <w:jc w:val="center"/>
        </w:trPr>
        <w:tc>
          <w:tcPr>
            <w:tcW w:w="1138" w:type="dxa"/>
            <w:tcBorders>
              <w:top w:val="single" w:sz="4" w:space="0" w:color="auto"/>
              <w:left w:val="nil"/>
              <w:bottom w:val="single" w:sz="4" w:space="0" w:color="auto"/>
              <w:right w:val="nil"/>
            </w:tcBorders>
            <w:shd w:val="clear" w:color="auto" w:fill="auto"/>
            <w:vAlign w:val="center"/>
            <w:hideMark/>
          </w:tcPr>
          <w:p w14:paraId="0E7DCF03" w14:textId="14FCFAFD" w:rsidR="007B5F3A" w:rsidRPr="003C674E" w:rsidRDefault="00FB1370"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84" w:type="dxa"/>
            <w:tcBorders>
              <w:top w:val="single" w:sz="4" w:space="0" w:color="auto"/>
              <w:left w:val="nil"/>
              <w:bottom w:val="single" w:sz="4" w:space="0" w:color="auto"/>
              <w:right w:val="nil"/>
            </w:tcBorders>
            <w:shd w:val="clear" w:color="auto" w:fill="auto"/>
            <w:vAlign w:val="center"/>
            <w:hideMark/>
          </w:tcPr>
          <w:p w14:paraId="0B7B6243" w14:textId="465ACAFD" w:rsidR="007B5F3A" w:rsidRPr="003C674E" w:rsidRDefault="00FB1370"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847" w:type="dxa"/>
            <w:tcBorders>
              <w:top w:val="single" w:sz="4" w:space="0" w:color="auto"/>
              <w:left w:val="nil"/>
              <w:bottom w:val="single" w:sz="4" w:space="0" w:color="auto"/>
              <w:right w:val="nil"/>
            </w:tcBorders>
            <w:shd w:val="clear" w:color="auto" w:fill="auto"/>
            <w:noWrap/>
            <w:vAlign w:val="center"/>
            <w:hideMark/>
          </w:tcPr>
          <w:p w14:paraId="17755259" w14:textId="7FE8A911" w:rsidR="007B5F3A" w:rsidRPr="003C674E" w:rsidRDefault="007B5F3A" w:rsidP="007B5F3A">
            <w:pPr>
              <w:spacing w:after="0"/>
              <w:jc w:val="center"/>
              <w:rPr>
                <w:rFonts w:ascii="Times New Roman" w:hAnsi="Times New Roman"/>
                <w:b/>
                <w:bCs/>
                <w:color w:val="000000"/>
                <w:sz w:val="18"/>
                <w:szCs w:val="18"/>
                <w:lang w:eastAsia="en-GB"/>
              </w:rPr>
            </w:pPr>
            <w:proofErr w:type="spellStart"/>
            <w:r w:rsidRPr="003C674E">
              <w:rPr>
                <w:rFonts w:ascii="Times New Roman" w:hAnsi="Times New Roman"/>
                <w:b/>
                <w:bCs/>
                <w:color w:val="000000"/>
                <w:sz w:val="18"/>
                <w:szCs w:val="18"/>
                <w:lang w:eastAsia="en-GB"/>
              </w:rPr>
              <w:t>t</w:t>
            </w:r>
            <w:r w:rsidRPr="003C674E">
              <w:rPr>
                <w:rFonts w:ascii="Times New Roman" w:hAnsi="Times New Roman"/>
                <w:b/>
                <w:bCs/>
                <w:color w:val="000000"/>
                <w:sz w:val="18"/>
                <w:szCs w:val="18"/>
                <w:vertAlign w:val="subscript"/>
                <w:lang w:eastAsia="en-GB"/>
              </w:rPr>
              <w:t>R</w:t>
            </w:r>
            <w:proofErr w:type="spellEnd"/>
            <w:r w:rsidR="00FB1370" w:rsidRPr="003C674E">
              <w:rPr>
                <w:rFonts w:ascii="Times New Roman" w:hAnsi="Times New Roman"/>
                <w:b/>
                <w:bCs/>
                <w:color w:val="000000"/>
                <w:sz w:val="18"/>
                <w:szCs w:val="18"/>
                <w:vertAlign w:val="subscript"/>
                <w:lang w:eastAsia="en-GB"/>
              </w:rPr>
              <w:t xml:space="preserve"> </w:t>
            </w:r>
            <w:r w:rsidRPr="003C674E">
              <w:rPr>
                <w:rFonts w:ascii="Times New Roman" w:hAnsi="Times New Roman"/>
                <w:b/>
                <w:bCs/>
                <w:color w:val="000000"/>
                <w:sz w:val="18"/>
                <w:szCs w:val="18"/>
                <w:lang w:eastAsia="en-GB"/>
              </w:rPr>
              <w:t>(min)</w:t>
            </w:r>
          </w:p>
        </w:tc>
        <w:tc>
          <w:tcPr>
            <w:tcW w:w="279" w:type="dxa"/>
            <w:tcBorders>
              <w:top w:val="single" w:sz="4" w:space="0" w:color="auto"/>
              <w:left w:val="nil"/>
              <w:bottom w:val="single" w:sz="4" w:space="0" w:color="auto"/>
              <w:right w:val="nil"/>
            </w:tcBorders>
            <w:shd w:val="clear" w:color="auto" w:fill="auto"/>
            <w:noWrap/>
            <w:vAlign w:val="center"/>
            <w:hideMark/>
          </w:tcPr>
          <w:p w14:paraId="0AE4E80B" w14:textId="05406757"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1039" w:type="dxa"/>
            <w:tcBorders>
              <w:top w:val="single" w:sz="4" w:space="0" w:color="auto"/>
              <w:left w:val="nil"/>
              <w:bottom w:val="single" w:sz="4" w:space="0" w:color="auto"/>
              <w:right w:val="nil"/>
            </w:tcBorders>
            <w:shd w:val="clear" w:color="auto" w:fill="auto"/>
            <w:noWrap/>
            <w:vAlign w:val="center"/>
            <w:hideMark/>
          </w:tcPr>
          <w:p w14:paraId="0AA69AF5" w14:textId="4A9A9939" w:rsidR="007B5F3A" w:rsidRPr="003C674E" w:rsidRDefault="007B5F3A" w:rsidP="007B5F3A">
            <w:pPr>
              <w:spacing w:after="0"/>
              <w:jc w:val="center"/>
              <w:rPr>
                <w:rFonts w:ascii="Times New Roman" w:hAnsi="Times New Roman"/>
                <w:b/>
                <w:bCs/>
                <w:color w:val="000000"/>
                <w:sz w:val="18"/>
                <w:szCs w:val="18"/>
                <w:lang w:eastAsia="en-GB"/>
              </w:rPr>
            </w:pPr>
            <w:proofErr w:type="spellStart"/>
            <w:r w:rsidRPr="003C674E">
              <w:rPr>
                <w:rFonts w:ascii="Times New Roman" w:hAnsi="Times New Roman"/>
                <w:b/>
                <w:bCs/>
                <w:color w:val="000000"/>
                <w:sz w:val="18"/>
                <w:szCs w:val="18"/>
                <w:lang w:eastAsia="en-GB"/>
              </w:rPr>
              <w:t>λ</w:t>
            </w:r>
            <w:r w:rsidRPr="003C674E">
              <w:rPr>
                <w:rFonts w:ascii="Times New Roman" w:hAnsi="Times New Roman"/>
                <w:b/>
                <w:bCs/>
                <w:color w:val="000000"/>
                <w:sz w:val="18"/>
                <w:szCs w:val="18"/>
                <w:vertAlign w:val="subscript"/>
                <w:lang w:eastAsia="en-GB"/>
              </w:rPr>
              <w:t>max</w:t>
            </w:r>
            <w:proofErr w:type="spellEnd"/>
            <w:r w:rsidR="00FB1370" w:rsidRPr="003C674E">
              <w:rPr>
                <w:rFonts w:ascii="Times New Roman" w:hAnsi="Times New Roman"/>
                <w:b/>
                <w:bCs/>
                <w:color w:val="000000"/>
                <w:sz w:val="18"/>
                <w:szCs w:val="18"/>
                <w:lang w:eastAsia="en-GB"/>
              </w:rPr>
              <w:t xml:space="preserve"> </w:t>
            </w:r>
            <w:r w:rsidRPr="003C674E">
              <w:rPr>
                <w:rFonts w:ascii="Times New Roman" w:hAnsi="Times New Roman"/>
                <w:b/>
                <w:bCs/>
                <w:color w:val="000000"/>
                <w:sz w:val="18"/>
                <w:szCs w:val="18"/>
                <w:lang w:eastAsia="en-GB"/>
              </w:rPr>
              <w:t>(nm)</w:t>
            </w:r>
          </w:p>
        </w:tc>
        <w:tc>
          <w:tcPr>
            <w:tcW w:w="279" w:type="dxa"/>
            <w:tcBorders>
              <w:top w:val="single" w:sz="4" w:space="0" w:color="auto"/>
              <w:left w:val="nil"/>
              <w:bottom w:val="single" w:sz="4" w:space="0" w:color="auto"/>
              <w:right w:val="nil"/>
            </w:tcBorders>
            <w:shd w:val="clear" w:color="auto" w:fill="auto"/>
            <w:noWrap/>
            <w:vAlign w:val="center"/>
            <w:hideMark/>
          </w:tcPr>
          <w:p w14:paraId="34935BE2" w14:textId="7BBD2589"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522" w:type="dxa"/>
            <w:tcBorders>
              <w:top w:val="single" w:sz="4" w:space="0" w:color="auto"/>
              <w:left w:val="nil"/>
              <w:bottom w:val="single" w:sz="4" w:space="0" w:color="auto"/>
              <w:right w:val="nil"/>
            </w:tcBorders>
            <w:shd w:val="clear" w:color="auto" w:fill="auto"/>
            <w:noWrap/>
            <w:vAlign w:val="center"/>
            <w:hideMark/>
          </w:tcPr>
          <w:p w14:paraId="1438AD65" w14:textId="77777777" w:rsidR="007B5F3A" w:rsidRPr="003C674E" w:rsidRDefault="007B5F3A" w:rsidP="007B5F3A">
            <w:pPr>
              <w:spacing w:after="0"/>
              <w:jc w:val="center"/>
              <w:rPr>
                <w:rFonts w:ascii="Times New Roman" w:hAnsi="Times New Roman"/>
                <w:b/>
                <w:bCs/>
                <w:color w:val="000000"/>
                <w:sz w:val="18"/>
                <w:szCs w:val="18"/>
                <w:lang w:eastAsia="en-GB"/>
              </w:rPr>
            </w:pPr>
            <w:proofErr w:type="spellStart"/>
            <w:r w:rsidRPr="003C674E">
              <w:rPr>
                <w:rFonts w:ascii="Times New Roman" w:hAnsi="Times New Roman"/>
                <w:b/>
                <w:bCs/>
                <w:color w:val="000000"/>
                <w:sz w:val="18"/>
                <w:szCs w:val="18"/>
                <w:lang w:eastAsia="en-GB"/>
              </w:rPr>
              <w:t>M</w:t>
            </w:r>
            <w:r w:rsidRPr="003C674E">
              <w:rPr>
                <w:rFonts w:ascii="Times New Roman" w:hAnsi="Times New Roman"/>
                <w:b/>
                <w:bCs/>
                <w:color w:val="000000"/>
                <w:sz w:val="18"/>
                <w:szCs w:val="18"/>
                <w:vertAlign w:val="subscript"/>
                <w:lang w:eastAsia="en-GB"/>
              </w:rPr>
              <w:t>r</w:t>
            </w:r>
            <w:proofErr w:type="spellEnd"/>
          </w:p>
        </w:tc>
        <w:tc>
          <w:tcPr>
            <w:tcW w:w="279" w:type="dxa"/>
            <w:tcBorders>
              <w:top w:val="single" w:sz="4" w:space="0" w:color="auto"/>
              <w:left w:val="nil"/>
              <w:bottom w:val="single" w:sz="4" w:space="0" w:color="auto"/>
              <w:right w:val="nil"/>
            </w:tcBorders>
            <w:shd w:val="clear" w:color="auto" w:fill="auto"/>
            <w:noWrap/>
            <w:vAlign w:val="center"/>
            <w:hideMark/>
          </w:tcPr>
          <w:p w14:paraId="5D60A952" w14:textId="5911C533"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321" w:type="dxa"/>
            <w:tcBorders>
              <w:top w:val="single" w:sz="4" w:space="0" w:color="auto"/>
              <w:left w:val="nil"/>
              <w:bottom w:val="single" w:sz="4" w:space="0" w:color="auto"/>
              <w:right w:val="nil"/>
            </w:tcBorders>
            <w:shd w:val="clear" w:color="auto" w:fill="auto"/>
            <w:noWrap/>
            <w:vAlign w:val="center"/>
            <w:hideMark/>
          </w:tcPr>
          <w:p w14:paraId="604CA061" w14:textId="03BC854D"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MS</w:t>
            </w:r>
            <w:r w:rsidRPr="003C674E">
              <w:rPr>
                <w:rFonts w:ascii="Times New Roman" w:hAnsi="Times New Roman"/>
                <w:b/>
                <w:bCs/>
                <w:color w:val="000000"/>
                <w:sz w:val="18"/>
                <w:szCs w:val="18"/>
                <w:vertAlign w:val="superscript"/>
                <w:lang w:eastAsia="en-GB"/>
              </w:rPr>
              <w:t>2</w:t>
            </w:r>
            <w:r w:rsidR="00FB1370" w:rsidRPr="003C674E">
              <w:rPr>
                <w:rFonts w:ascii="Times New Roman" w:hAnsi="Times New Roman"/>
                <w:b/>
                <w:bCs/>
                <w:color w:val="000000"/>
                <w:sz w:val="18"/>
                <w:szCs w:val="18"/>
                <w:lang w:eastAsia="en-GB"/>
              </w:rPr>
              <w:t xml:space="preserve"> </w:t>
            </w:r>
            <w:r w:rsidRPr="003C674E">
              <w:rPr>
                <w:rFonts w:ascii="Times New Roman" w:hAnsi="Times New Roman"/>
                <w:b/>
                <w:bCs/>
                <w:color w:val="000000"/>
                <w:sz w:val="18"/>
                <w:szCs w:val="18"/>
                <w:lang w:eastAsia="en-GB"/>
              </w:rPr>
              <w:t>fragments</w:t>
            </w:r>
            <w:r w:rsidRPr="003C674E">
              <w:rPr>
                <w:rFonts w:ascii="Times New Roman" w:hAnsi="Times New Roman"/>
                <w:b/>
                <w:bCs/>
                <w:color w:val="000000"/>
                <w:sz w:val="18"/>
                <w:szCs w:val="18"/>
                <w:vertAlign w:val="superscript"/>
                <w:lang w:eastAsia="en-GB"/>
              </w:rPr>
              <w:t>*</w:t>
            </w:r>
          </w:p>
        </w:tc>
        <w:tc>
          <w:tcPr>
            <w:tcW w:w="279" w:type="dxa"/>
            <w:tcBorders>
              <w:top w:val="single" w:sz="4" w:space="0" w:color="auto"/>
              <w:left w:val="nil"/>
              <w:bottom w:val="single" w:sz="4" w:space="0" w:color="auto"/>
              <w:right w:val="nil"/>
            </w:tcBorders>
            <w:shd w:val="clear" w:color="auto" w:fill="auto"/>
            <w:noWrap/>
            <w:vAlign w:val="center"/>
            <w:hideMark/>
          </w:tcPr>
          <w:p w14:paraId="76B19129" w14:textId="62669803"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single" w:sz="4" w:space="0" w:color="auto"/>
              <w:left w:val="nil"/>
              <w:bottom w:val="single" w:sz="4" w:space="0" w:color="auto"/>
              <w:right w:val="nil"/>
            </w:tcBorders>
            <w:shd w:val="clear" w:color="auto" w:fill="auto"/>
            <w:noWrap/>
            <w:vAlign w:val="center"/>
            <w:hideMark/>
          </w:tcPr>
          <w:p w14:paraId="151ACFA1" w14:textId="5179EB7A"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Tentative</w:t>
            </w:r>
            <w:r w:rsidR="00FB1370" w:rsidRPr="003C674E">
              <w:rPr>
                <w:rFonts w:ascii="Times New Roman" w:hAnsi="Times New Roman"/>
                <w:b/>
                <w:bCs/>
                <w:color w:val="000000"/>
                <w:sz w:val="18"/>
                <w:szCs w:val="18"/>
                <w:lang w:eastAsia="en-GB"/>
              </w:rPr>
              <w:t xml:space="preserve"> </w:t>
            </w:r>
            <w:r w:rsidRPr="003C674E">
              <w:rPr>
                <w:rFonts w:ascii="Times New Roman" w:hAnsi="Times New Roman"/>
                <w:b/>
                <w:bCs/>
                <w:color w:val="000000"/>
                <w:sz w:val="18"/>
                <w:szCs w:val="18"/>
                <w:lang w:eastAsia="en-GB"/>
              </w:rPr>
              <w:t>identification</w:t>
            </w:r>
          </w:p>
        </w:tc>
        <w:tc>
          <w:tcPr>
            <w:tcW w:w="489" w:type="dxa"/>
            <w:tcBorders>
              <w:top w:val="single" w:sz="4" w:space="0" w:color="auto"/>
              <w:left w:val="nil"/>
              <w:bottom w:val="single" w:sz="4" w:space="0" w:color="auto"/>
              <w:right w:val="nil"/>
            </w:tcBorders>
            <w:shd w:val="clear" w:color="auto" w:fill="auto"/>
            <w:noWrap/>
            <w:vAlign w:val="center"/>
            <w:hideMark/>
          </w:tcPr>
          <w:p w14:paraId="409BFF2C" w14:textId="65590B8C"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r>
      <w:tr w:rsidR="00B7291A" w:rsidRPr="003C674E" w14:paraId="77293B28" w14:textId="77777777" w:rsidTr="00B7291A">
        <w:trPr>
          <w:trHeight w:val="292"/>
          <w:jc w:val="center"/>
        </w:trPr>
        <w:tc>
          <w:tcPr>
            <w:tcW w:w="1138" w:type="dxa"/>
            <w:vMerge w:val="restart"/>
            <w:tcBorders>
              <w:top w:val="nil"/>
              <w:left w:val="nil"/>
              <w:bottom w:val="nil"/>
              <w:right w:val="nil"/>
            </w:tcBorders>
            <w:shd w:val="clear" w:color="000000" w:fill="D9D9D9"/>
            <w:vAlign w:val="center"/>
            <w:hideMark/>
          </w:tcPr>
          <w:p w14:paraId="7A285B2D"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NF</w:t>
            </w:r>
          </w:p>
        </w:tc>
        <w:tc>
          <w:tcPr>
            <w:tcW w:w="284" w:type="dxa"/>
            <w:tcBorders>
              <w:top w:val="nil"/>
              <w:left w:val="nil"/>
              <w:bottom w:val="nil"/>
              <w:right w:val="nil"/>
            </w:tcBorders>
            <w:shd w:val="clear" w:color="000000" w:fill="D9D9D9"/>
            <w:vAlign w:val="center"/>
            <w:hideMark/>
          </w:tcPr>
          <w:p w14:paraId="793EC155" w14:textId="02D535FA" w:rsidR="007B5F3A" w:rsidRPr="003C674E" w:rsidRDefault="00FB1370"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847" w:type="dxa"/>
            <w:tcBorders>
              <w:top w:val="nil"/>
              <w:left w:val="nil"/>
              <w:bottom w:val="nil"/>
              <w:right w:val="nil"/>
            </w:tcBorders>
            <w:shd w:val="clear" w:color="000000" w:fill="D9D9D9"/>
            <w:noWrap/>
            <w:vAlign w:val="center"/>
            <w:hideMark/>
          </w:tcPr>
          <w:p w14:paraId="778BE0F9"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11.9</w:t>
            </w:r>
          </w:p>
        </w:tc>
        <w:tc>
          <w:tcPr>
            <w:tcW w:w="279" w:type="dxa"/>
            <w:tcBorders>
              <w:top w:val="nil"/>
              <w:left w:val="nil"/>
              <w:bottom w:val="nil"/>
              <w:right w:val="nil"/>
            </w:tcBorders>
            <w:shd w:val="clear" w:color="000000" w:fill="D9D9D9"/>
            <w:noWrap/>
            <w:vAlign w:val="center"/>
            <w:hideMark/>
          </w:tcPr>
          <w:p w14:paraId="4C429D7A" w14:textId="1ABED82A"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32A0364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277</w:t>
            </w:r>
          </w:p>
        </w:tc>
        <w:tc>
          <w:tcPr>
            <w:tcW w:w="279" w:type="dxa"/>
            <w:tcBorders>
              <w:top w:val="nil"/>
              <w:left w:val="nil"/>
              <w:bottom w:val="nil"/>
              <w:right w:val="nil"/>
            </w:tcBorders>
            <w:shd w:val="clear" w:color="000000" w:fill="D9D9D9"/>
            <w:noWrap/>
            <w:vAlign w:val="center"/>
            <w:hideMark/>
          </w:tcPr>
          <w:p w14:paraId="474E026D" w14:textId="54BBC64C"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16BFECE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292</w:t>
            </w:r>
          </w:p>
        </w:tc>
        <w:tc>
          <w:tcPr>
            <w:tcW w:w="279" w:type="dxa"/>
            <w:tcBorders>
              <w:top w:val="nil"/>
              <w:left w:val="nil"/>
              <w:bottom w:val="nil"/>
              <w:right w:val="nil"/>
            </w:tcBorders>
            <w:shd w:val="clear" w:color="000000" w:fill="D9D9D9"/>
            <w:noWrap/>
            <w:vAlign w:val="center"/>
            <w:hideMark/>
          </w:tcPr>
          <w:p w14:paraId="5BEF7969" w14:textId="70EF716B"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0D118CC9"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247</w:t>
            </w:r>
          </w:p>
        </w:tc>
        <w:tc>
          <w:tcPr>
            <w:tcW w:w="279" w:type="dxa"/>
            <w:tcBorders>
              <w:top w:val="nil"/>
              <w:left w:val="nil"/>
              <w:bottom w:val="nil"/>
              <w:right w:val="nil"/>
            </w:tcBorders>
            <w:shd w:val="clear" w:color="000000" w:fill="D9D9D9"/>
            <w:noWrap/>
            <w:vAlign w:val="center"/>
            <w:hideMark/>
          </w:tcPr>
          <w:p w14:paraId="7552B41D" w14:textId="02B56761"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00D4A61D" w14:textId="645715B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489" w:type="dxa"/>
            <w:vMerge w:val="restart"/>
            <w:tcBorders>
              <w:top w:val="single" w:sz="4" w:space="0" w:color="auto"/>
              <w:left w:val="nil"/>
              <w:bottom w:val="single" w:sz="4" w:space="0" w:color="000000"/>
              <w:right w:val="nil"/>
            </w:tcBorders>
            <w:shd w:val="clear" w:color="auto" w:fill="auto"/>
            <w:noWrap/>
            <w:textDirection w:val="btLr"/>
            <w:vAlign w:val="center"/>
            <w:hideMark/>
          </w:tcPr>
          <w:p w14:paraId="78F55776" w14:textId="1A0B32CB"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i/>
                <w:iCs/>
                <w:color w:val="000000"/>
                <w:sz w:val="18"/>
                <w:szCs w:val="18"/>
                <w:lang w:eastAsia="en-GB"/>
              </w:rPr>
              <w:t>Eucalyptus</w:t>
            </w:r>
            <w:r w:rsidR="00FB1370" w:rsidRPr="003C674E">
              <w:rPr>
                <w:rFonts w:ascii="Times New Roman" w:hAnsi="Times New Roman"/>
                <w:color w:val="000000"/>
                <w:sz w:val="18"/>
                <w:szCs w:val="18"/>
                <w:lang w:eastAsia="en-GB"/>
              </w:rPr>
              <w:t xml:space="preserve"> </w:t>
            </w:r>
            <w:r w:rsidRPr="003C674E">
              <w:rPr>
                <w:rFonts w:ascii="Times New Roman" w:hAnsi="Times New Roman"/>
                <w:i/>
                <w:iCs/>
                <w:color w:val="000000"/>
                <w:sz w:val="18"/>
                <w:szCs w:val="18"/>
                <w:lang w:eastAsia="en-GB"/>
              </w:rPr>
              <w:t>globulus</w:t>
            </w:r>
          </w:p>
        </w:tc>
      </w:tr>
      <w:tr w:rsidR="00B7291A" w:rsidRPr="003C674E" w14:paraId="1A05835E" w14:textId="77777777" w:rsidTr="00B7291A">
        <w:trPr>
          <w:trHeight w:val="364"/>
          <w:jc w:val="center"/>
        </w:trPr>
        <w:tc>
          <w:tcPr>
            <w:tcW w:w="1138" w:type="dxa"/>
            <w:vMerge/>
            <w:tcBorders>
              <w:top w:val="nil"/>
              <w:left w:val="nil"/>
              <w:bottom w:val="nil"/>
              <w:right w:val="nil"/>
            </w:tcBorders>
            <w:vAlign w:val="center"/>
            <w:hideMark/>
          </w:tcPr>
          <w:p w14:paraId="03CF6B7D"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475B5AEC" w14:textId="67F93FC1"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16BBF8A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19.7</w:t>
            </w:r>
          </w:p>
        </w:tc>
        <w:tc>
          <w:tcPr>
            <w:tcW w:w="279" w:type="dxa"/>
            <w:tcBorders>
              <w:top w:val="nil"/>
              <w:left w:val="nil"/>
              <w:bottom w:val="nil"/>
              <w:right w:val="nil"/>
            </w:tcBorders>
            <w:shd w:val="clear" w:color="000000" w:fill="D9D9D9"/>
            <w:noWrap/>
            <w:vAlign w:val="center"/>
            <w:hideMark/>
          </w:tcPr>
          <w:p w14:paraId="443E4414" w14:textId="5427A66F"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23C69C51" w14:textId="06878E74"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254,</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363</w:t>
            </w:r>
          </w:p>
        </w:tc>
        <w:tc>
          <w:tcPr>
            <w:tcW w:w="279" w:type="dxa"/>
            <w:tcBorders>
              <w:top w:val="nil"/>
              <w:left w:val="nil"/>
              <w:bottom w:val="nil"/>
              <w:right w:val="nil"/>
            </w:tcBorders>
            <w:shd w:val="clear" w:color="000000" w:fill="D9D9D9"/>
            <w:noWrap/>
            <w:vAlign w:val="center"/>
            <w:hideMark/>
          </w:tcPr>
          <w:p w14:paraId="15679C3B" w14:textId="11C26617"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42E13DE1"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302</w:t>
            </w:r>
          </w:p>
        </w:tc>
        <w:tc>
          <w:tcPr>
            <w:tcW w:w="279" w:type="dxa"/>
            <w:tcBorders>
              <w:top w:val="nil"/>
              <w:left w:val="nil"/>
              <w:bottom w:val="nil"/>
              <w:right w:val="nil"/>
            </w:tcBorders>
            <w:shd w:val="clear" w:color="000000" w:fill="D9D9D9"/>
            <w:noWrap/>
            <w:vAlign w:val="center"/>
            <w:hideMark/>
          </w:tcPr>
          <w:p w14:paraId="560FAE4A" w14:textId="6A32991D"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329E26A6" w14:textId="151C2B18"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284,</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257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229,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185</w:t>
            </w:r>
          </w:p>
        </w:tc>
        <w:tc>
          <w:tcPr>
            <w:tcW w:w="279" w:type="dxa"/>
            <w:tcBorders>
              <w:top w:val="nil"/>
              <w:left w:val="nil"/>
              <w:bottom w:val="nil"/>
              <w:right w:val="nil"/>
            </w:tcBorders>
            <w:shd w:val="clear" w:color="000000" w:fill="D9D9D9"/>
            <w:noWrap/>
            <w:vAlign w:val="center"/>
            <w:hideMark/>
          </w:tcPr>
          <w:p w14:paraId="783D7901" w14:textId="4F91E9EC"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69581F3C" w14:textId="2CDBCB49"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single" w:sz="4" w:space="0" w:color="auto"/>
              <w:left w:val="nil"/>
              <w:bottom w:val="single" w:sz="4" w:space="0" w:color="000000"/>
              <w:right w:val="nil"/>
            </w:tcBorders>
            <w:vAlign w:val="center"/>
            <w:hideMark/>
          </w:tcPr>
          <w:p w14:paraId="74B33502"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419F3A42" w14:textId="77777777" w:rsidTr="00B7291A">
        <w:trPr>
          <w:trHeight w:val="364"/>
          <w:jc w:val="center"/>
        </w:trPr>
        <w:tc>
          <w:tcPr>
            <w:tcW w:w="1138" w:type="dxa"/>
            <w:vMerge/>
            <w:tcBorders>
              <w:top w:val="nil"/>
              <w:left w:val="nil"/>
              <w:bottom w:val="nil"/>
              <w:right w:val="nil"/>
            </w:tcBorders>
            <w:vAlign w:val="center"/>
            <w:hideMark/>
          </w:tcPr>
          <w:p w14:paraId="608D6784"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2BC91FE7" w14:textId="684158BC"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5DD9987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22.7</w:t>
            </w:r>
          </w:p>
        </w:tc>
        <w:tc>
          <w:tcPr>
            <w:tcW w:w="279" w:type="dxa"/>
            <w:tcBorders>
              <w:top w:val="nil"/>
              <w:left w:val="nil"/>
              <w:bottom w:val="nil"/>
              <w:right w:val="nil"/>
            </w:tcBorders>
            <w:shd w:val="clear" w:color="000000" w:fill="D9D9D9"/>
            <w:noWrap/>
            <w:vAlign w:val="center"/>
            <w:hideMark/>
          </w:tcPr>
          <w:p w14:paraId="7FB9F160" w14:textId="571C9196"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1B6DF746" w14:textId="5FF63627"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79" w:type="dxa"/>
            <w:tcBorders>
              <w:top w:val="nil"/>
              <w:left w:val="nil"/>
              <w:bottom w:val="nil"/>
              <w:right w:val="nil"/>
            </w:tcBorders>
            <w:shd w:val="clear" w:color="000000" w:fill="D9D9D9"/>
            <w:noWrap/>
            <w:vAlign w:val="center"/>
            <w:hideMark/>
          </w:tcPr>
          <w:p w14:paraId="64B3F498" w14:textId="2406F9A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66BB65F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316</w:t>
            </w:r>
          </w:p>
        </w:tc>
        <w:tc>
          <w:tcPr>
            <w:tcW w:w="279" w:type="dxa"/>
            <w:tcBorders>
              <w:top w:val="nil"/>
              <w:left w:val="nil"/>
              <w:bottom w:val="nil"/>
              <w:right w:val="nil"/>
            </w:tcBorders>
            <w:shd w:val="clear" w:color="000000" w:fill="D9D9D9"/>
            <w:noWrap/>
            <w:vAlign w:val="center"/>
            <w:hideMark/>
          </w:tcPr>
          <w:p w14:paraId="3E430959" w14:textId="319E2E5E"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2CCA6EA7"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300</w:t>
            </w:r>
          </w:p>
        </w:tc>
        <w:tc>
          <w:tcPr>
            <w:tcW w:w="279" w:type="dxa"/>
            <w:tcBorders>
              <w:top w:val="nil"/>
              <w:left w:val="nil"/>
              <w:bottom w:val="nil"/>
              <w:right w:val="nil"/>
            </w:tcBorders>
            <w:shd w:val="clear" w:color="000000" w:fill="D9D9D9"/>
            <w:noWrap/>
            <w:vAlign w:val="center"/>
            <w:hideMark/>
          </w:tcPr>
          <w:p w14:paraId="6D03D5E8" w14:textId="03A620B0"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47320BEF" w14:textId="28CAF433"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single" w:sz="4" w:space="0" w:color="auto"/>
              <w:left w:val="nil"/>
              <w:bottom w:val="single" w:sz="4" w:space="0" w:color="000000"/>
              <w:right w:val="nil"/>
            </w:tcBorders>
            <w:vAlign w:val="center"/>
            <w:hideMark/>
          </w:tcPr>
          <w:p w14:paraId="6600A3F7"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02378A40" w14:textId="77777777" w:rsidTr="00B7291A">
        <w:trPr>
          <w:trHeight w:val="292"/>
          <w:jc w:val="center"/>
        </w:trPr>
        <w:tc>
          <w:tcPr>
            <w:tcW w:w="1138" w:type="dxa"/>
            <w:vMerge w:val="restart"/>
            <w:tcBorders>
              <w:top w:val="nil"/>
              <w:left w:val="nil"/>
              <w:bottom w:val="nil"/>
              <w:right w:val="nil"/>
            </w:tcBorders>
            <w:shd w:val="clear" w:color="auto" w:fill="auto"/>
            <w:vAlign w:val="center"/>
            <w:hideMark/>
          </w:tcPr>
          <w:p w14:paraId="148AD5AA"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WRF</w:t>
            </w:r>
          </w:p>
        </w:tc>
        <w:tc>
          <w:tcPr>
            <w:tcW w:w="284" w:type="dxa"/>
            <w:tcBorders>
              <w:top w:val="nil"/>
              <w:left w:val="nil"/>
              <w:bottom w:val="nil"/>
              <w:right w:val="nil"/>
            </w:tcBorders>
            <w:shd w:val="clear" w:color="auto" w:fill="auto"/>
            <w:vAlign w:val="center"/>
            <w:hideMark/>
          </w:tcPr>
          <w:p w14:paraId="2D338C83"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2DA24872"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13.2</w:t>
            </w:r>
          </w:p>
        </w:tc>
        <w:tc>
          <w:tcPr>
            <w:tcW w:w="279" w:type="dxa"/>
            <w:tcBorders>
              <w:top w:val="nil"/>
              <w:left w:val="nil"/>
              <w:bottom w:val="nil"/>
              <w:right w:val="nil"/>
            </w:tcBorders>
            <w:shd w:val="clear" w:color="auto" w:fill="auto"/>
            <w:noWrap/>
            <w:vAlign w:val="center"/>
            <w:hideMark/>
          </w:tcPr>
          <w:p w14:paraId="45C2027F"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3EE6AE1C"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264</w:t>
            </w:r>
          </w:p>
        </w:tc>
        <w:tc>
          <w:tcPr>
            <w:tcW w:w="279" w:type="dxa"/>
            <w:tcBorders>
              <w:top w:val="nil"/>
              <w:left w:val="nil"/>
              <w:bottom w:val="nil"/>
              <w:right w:val="nil"/>
            </w:tcBorders>
            <w:shd w:val="clear" w:color="auto" w:fill="auto"/>
            <w:noWrap/>
            <w:vAlign w:val="center"/>
            <w:hideMark/>
          </w:tcPr>
          <w:p w14:paraId="32B23832"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7A22AFB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282</w:t>
            </w:r>
          </w:p>
        </w:tc>
        <w:tc>
          <w:tcPr>
            <w:tcW w:w="279" w:type="dxa"/>
            <w:tcBorders>
              <w:top w:val="nil"/>
              <w:left w:val="nil"/>
              <w:bottom w:val="nil"/>
              <w:right w:val="nil"/>
            </w:tcBorders>
            <w:shd w:val="clear" w:color="auto" w:fill="auto"/>
            <w:noWrap/>
            <w:vAlign w:val="center"/>
            <w:hideMark/>
          </w:tcPr>
          <w:p w14:paraId="1FBB688E"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73A6D33E" w14:textId="09A2031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237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219,201,171,</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123</w:t>
            </w:r>
          </w:p>
        </w:tc>
        <w:tc>
          <w:tcPr>
            <w:tcW w:w="279" w:type="dxa"/>
            <w:tcBorders>
              <w:top w:val="nil"/>
              <w:left w:val="nil"/>
              <w:bottom w:val="nil"/>
              <w:right w:val="nil"/>
            </w:tcBorders>
            <w:shd w:val="clear" w:color="auto" w:fill="auto"/>
            <w:noWrap/>
            <w:vAlign w:val="center"/>
            <w:hideMark/>
          </w:tcPr>
          <w:p w14:paraId="6202F28C" w14:textId="77777777" w:rsidR="007B5F3A" w:rsidRPr="003C674E" w:rsidRDefault="007B5F3A" w:rsidP="007B5F3A">
            <w:pPr>
              <w:spacing w:after="0"/>
              <w:jc w:val="center"/>
              <w:rPr>
                <w:rFonts w:ascii="Times New Roman" w:hAnsi="Times New Roman"/>
                <w:b/>
                <w:bCs/>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261FDCF9" w14:textId="77777777" w:rsidR="007B5F3A" w:rsidRPr="003C674E" w:rsidRDefault="007B5F3A" w:rsidP="007B5F3A">
            <w:pPr>
              <w:spacing w:after="0"/>
              <w:jc w:val="center"/>
              <w:rPr>
                <w:rFonts w:ascii="Times New Roman" w:hAnsi="Times New Roman"/>
                <w:sz w:val="20"/>
                <w:lang w:eastAsia="en-GB"/>
              </w:rPr>
            </w:pPr>
          </w:p>
        </w:tc>
        <w:tc>
          <w:tcPr>
            <w:tcW w:w="489" w:type="dxa"/>
            <w:vMerge/>
            <w:tcBorders>
              <w:top w:val="single" w:sz="4" w:space="0" w:color="auto"/>
              <w:left w:val="nil"/>
              <w:bottom w:val="single" w:sz="4" w:space="0" w:color="000000"/>
              <w:right w:val="nil"/>
            </w:tcBorders>
            <w:vAlign w:val="center"/>
            <w:hideMark/>
          </w:tcPr>
          <w:p w14:paraId="2F6CF674"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21A22802" w14:textId="77777777" w:rsidTr="00B7291A">
        <w:trPr>
          <w:trHeight w:val="364"/>
          <w:jc w:val="center"/>
        </w:trPr>
        <w:tc>
          <w:tcPr>
            <w:tcW w:w="1138" w:type="dxa"/>
            <w:vMerge/>
            <w:tcBorders>
              <w:top w:val="nil"/>
              <w:left w:val="nil"/>
              <w:bottom w:val="nil"/>
              <w:right w:val="nil"/>
            </w:tcBorders>
            <w:vAlign w:val="center"/>
            <w:hideMark/>
          </w:tcPr>
          <w:p w14:paraId="27BF5F04"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auto" w:fill="auto"/>
            <w:vAlign w:val="center"/>
            <w:hideMark/>
          </w:tcPr>
          <w:p w14:paraId="73ACE4E9" w14:textId="77777777" w:rsidR="007B5F3A" w:rsidRPr="003C674E" w:rsidRDefault="007B5F3A" w:rsidP="007B5F3A">
            <w:pPr>
              <w:spacing w:after="0"/>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center"/>
            <w:hideMark/>
          </w:tcPr>
          <w:p w14:paraId="4AD6A1ED"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14.2</w:t>
            </w:r>
          </w:p>
        </w:tc>
        <w:tc>
          <w:tcPr>
            <w:tcW w:w="279" w:type="dxa"/>
            <w:tcBorders>
              <w:top w:val="nil"/>
              <w:left w:val="nil"/>
              <w:bottom w:val="nil"/>
              <w:right w:val="nil"/>
            </w:tcBorders>
            <w:shd w:val="clear" w:color="auto" w:fill="auto"/>
            <w:noWrap/>
            <w:vAlign w:val="center"/>
            <w:hideMark/>
          </w:tcPr>
          <w:p w14:paraId="270ECE80"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7E14D05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272</w:t>
            </w:r>
          </w:p>
        </w:tc>
        <w:tc>
          <w:tcPr>
            <w:tcW w:w="279" w:type="dxa"/>
            <w:tcBorders>
              <w:top w:val="nil"/>
              <w:left w:val="nil"/>
              <w:bottom w:val="nil"/>
              <w:right w:val="nil"/>
            </w:tcBorders>
            <w:shd w:val="clear" w:color="auto" w:fill="auto"/>
            <w:noWrap/>
            <w:vAlign w:val="center"/>
            <w:hideMark/>
          </w:tcPr>
          <w:p w14:paraId="7F88F975"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44D700B4"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166</w:t>
            </w:r>
          </w:p>
        </w:tc>
        <w:tc>
          <w:tcPr>
            <w:tcW w:w="279" w:type="dxa"/>
            <w:tcBorders>
              <w:top w:val="nil"/>
              <w:left w:val="nil"/>
              <w:bottom w:val="nil"/>
              <w:right w:val="nil"/>
            </w:tcBorders>
            <w:shd w:val="clear" w:color="auto" w:fill="auto"/>
            <w:noWrap/>
            <w:vAlign w:val="center"/>
            <w:hideMark/>
          </w:tcPr>
          <w:p w14:paraId="0742D555"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29FECC7C"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121</w:t>
            </w:r>
          </w:p>
        </w:tc>
        <w:tc>
          <w:tcPr>
            <w:tcW w:w="279" w:type="dxa"/>
            <w:tcBorders>
              <w:top w:val="nil"/>
              <w:left w:val="nil"/>
              <w:bottom w:val="nil"/>
              <w:right w:val="nil"/>
            </w:tcBorders>
            <w:shd w:val="clear" w:color="auto" w:fill="auto"/>
            <w:noWrap/>
            <w:vAlign w:val="center"/>
            <w:hideMark/>
          </w:tcPr>
          <w:p w14:paraId="2EF78A23" w14:textId="77777777" w:rsidR="007B5F3A" w:rsidRPr="003C674E" w:rsidRDefault="007B5F3A" w:rsidP="007B5F3A">
            <w:pPr>
              <w:spacing w:after="0"/>
              <w:jc w:val="center"/>
              <w:rPr>
                <w:rFonts w:ascii="Times New Roman" w:hAnsi="Times New Roman"/>
                <w:b/>
                <w:bCs/>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697B396E" w14:textId="77777777" w:rsidR="007B5F3A" w:rsidRPr="003C674E" w:rsidRDefault="007B5F3A" w:rsidP="007B5F3A">
            <w:pPr>
              <w:spacing w:after="0"/>
              <w:jc w:val="center"/>
              <w:rPr>
                <w:rFonts w:ascii="Times New Roman" w:hAnsi="Times New Roman"/>
                <w:sz w:val="20"/>
                <w:lang w:eastAsia="en-GB"/>
              </w:rPr>
            </w:pPr>
          </w:p>
        </w:tc>
        <w:tc>
          <w:tcPr>
            <w:tcW w:w="489" w:type="dxa"/>
            <w:vMerge/>
            <w:tcBorders>
              <w:top w:val="single" w:sz="4" w:space="0" w:color="auto"/>
              <w:left w:val="nil"/>
              <w:bottom w:val="single" w:sz="4" w:space="0" w:color="000000"/>
              <w:right w:val="nil"/>
            </w:tcBorders>
            <w:vAlign w:val="center"/>
            <w:hideMark/>
          </w:tcPr>
          <w:p w14:paraId="37570D33"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3E30A2BC" w14:textId="77777777" w:rsidTr="00B7291A">
        <w:trPr>
          <w:trHeight w:val="364"/>
          <w:jc w:val="center"/>
        </w:trPr>
        <w:tc>
          <w:tcPr>
            <w:tcW w:w="1138" w:type="dxa"/>
            <w:vMerge/>
            <w:tcBorders>
              <w:top w:val="nil"/>
              <w:left w:val="nil"/>
              <w:bottom w:val="nil"/>
              <w:right w:val="nil"/>
            </w:tcBorders>
            <w:vAlign w:val="center"/>
            <w:hideMark/>
          </w:tcPr>
          <w:p w14:paraId="64E59D55"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auto" w:fill="auto"/>
            <w:vAlign w:val="center"/>
            <w:hideMark/>
          </w:tcPr>
          <w:p w14:paraId="57D1A017" w14:textId="77777777" w:rsidR="007B5F3A" w:rsidRPr="003C674E" w:rsidRDefault="007B5F3A" w:rsidP="007B5F3A">
            <w:pPr>
              <w:spacing w:after="0"/>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center"/>
            <w:hideMark/>
          </w:tcPr>
          <w:p w14:paraId="1FF786DF"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19.3</w:t>
            </w:r>
          </w:p>
        </w:tc>
        <w:tc>
          <w:tcPr>
            <w:tcW w:w="279" w:type="dxa"/>
            <w:tcBorders>
              <w:top w:val="nil"/>
              <w:left w:val="nil"/>
              <w:bottom w:val="nil"/>
              <w:right w:val="nil"/>
            </w:tcBorders>
            <w:shd w:val="clear" w:color="auto" w:fill="auto"/>
            <w:noWrap/>
            <w:vAlign w:val="center"/>
            <w:hideMark/>
          </w:tcPr>
          <w:p w14:paraId="75FDDDCB"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2732AB36" w14:textId="3DEB14F3"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258,</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306</w:t>
            </w:r>
          </w:p>
        </w:tc>
        <w:tc>
          <w:tcPr>
            <w:tcW w:w="279" w:type="dxa"/>
            <w:tcBorders>
              <w:top w:val="nil"/>
              <w:left w:val="nil"/>
              <w:bottom w:val="nil"/>
              <w:right w:val="nil"/>
            </w:tcBorders>
            <w:shd w:val="clear" w:color="auto" w:fill="auto"/>
            <w:noWrap/>
            <w:vAlign w:val="center"/>
            <w:hideMark/>
          </w:tcPr>
          <w:p w14:paraId="5DDEF0D6"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4CCA20C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244</w:t>
            </w:r>
          </w:p>
        </w:tc>
        <w:tc>
          <w:tcPr>
            <w:tcW w:w="279" w:type="dxa"/>
            <w:tcBorders>
              <w:top w:val="nil"/>
              <w:left w:val="nil"/>
              <w:bottom w:val="nil"/>
              <w:right w:val="nil"/>
            </w:tcBorders>
            <w:shd w:val="clear" w:color="auto" w:fill="auto"/>
            <w:noWrap/>
            <w:vAlign w:val="center"/>
            <w:hideMark/>
          </w:tcPr>
          <w:p w14:paraId="01574BE2"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0D06C052" w14:textId="305FA6CE"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215,</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196</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175</w:t>
            </w:r>
          </w:p>
        </w:tc>
        <w:tc>
          <w:tcPr>
            <w:tcW w:w="279" w:type="dxa"/>
            <w:tcBorders>
              <w:top w:val="nil"/>
              <w:left w:val="nil"/>
              <w:bottom w:val="nil"/>
              <w:right w:val="nil"/>
            </w:tcBorders>
            <w:shd w:val="clear" w:color="auto" w:fill="auto"/>
            <w:noWrap/>
            <w:vAlign w:val="center"/>
            <w:hideMark/>
          </w:tcPr>
          <w:p w14:paraId="570CCB80" w14:textId="77777777" w:rsidR="007B5F3A" w:rsidRPr="003C674E" w:rsidRDefault="007B5F3A" w:rsidP="007B5F3A">
            <w:pPr>
              <w:spacing w:after="0"/>
              <w:jc w:val="center"/>
              <w:rPr>
                <w:rFonts w:ascii="Times New Roman" w:hAnsi="Times New Roman"/>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20E7DE4F" w14:textId="77777777" w:rsidR="007B5F3A" w:rsidRPr="003C674E" w:rsidRDefault="007B5F3A" w:rsidP="007B5F3A">
            <w:pPr>
              <w:spacing w:after="0"/>
              <w:jc w:val="center"/>
              <w:rPr>
                <w:rFonts w:ascii="Times New Roman" w:hAnsi="Times New Roman"/>
                <w:sz w:val="20"/>
                <w:lang w:eastAsia="en-GB"/>
              </w:rPr>
            </w:pPr>
          </w:p>
        </w:tc>
        <w:tc>
          <w:tcPr>
            <w:tcW w:w="489" w:type="dxa"/>
            <w:vMerge/>
            <w:tcBorders>
              <w:top w:val="single" w:sz="4" w:space="0" w:color="auto"/>
              <w:left w:val="nil"/>
              <w:bottom w:val="single" w:sz="4" w:space="0" w:color="000000"/>
              <w:right w:val="nil"/>
            </w:tcBorders>
            <w:vAlign w:val="center"/>
            <w:hideMark/>
          </w:tcPr>
          <w:p w14:paraId="7A482E99"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296A5974" w14:textId="77777777" w:rsidTr="00B7291A">
        <w:trPr>
          <w:trHeight w:val="292"/>
          <w:jc w:val="center"/>
        </w:trPr>
        <w:tc>
          <w:tcPr>
            <w:tcW w:w="1138" w:type="dxa"/>
            <w:vMerge w:val="restart"/>
            <w:tcBorders>
              <w:top w:val="nil"/>
              <w:left w:val="nil"/>
              <w:bottom w:val="nil"/>
              <w:right w:val="nil"/>
            </w:tcBorders>
            <w:shd w:val="clear" w:color="000000" w:fill="D9D9D9"/>
            <w:vAlign w:val="center"/>
            <w:hideMark/>
          </w:tcPr>
          <w:p w14:paraId="6ADFE993"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ALK</w:t>
            </w:r>
          </w:p>
        </w:tc>
        <w:tc>
          <w:tcPr>
            <w:tcW w:w="284" w:type="dxa"/>
            <w:tcBorders>
              <w:top w:val="nil"/>
              <w:left w:val="nil"/>
              <w:bottom w:val="nil"/>
              <w:right w:val="nil"/>
            </w:tcBorders>
            <w:shd w:val="clear" w:color="000000" w:fill="D9D9D9"/>
            <w:vAlign w:val="center"/>
            <w:hideMark/>
          </w:tcPr>
          <w:p w14:paraId="2B10A018" w14:textId="6839C0F3" w:rsidR="007B5F3A" w:rsidRPr="003C674E" w:rsidRDefault="00FB1370"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847" w:type="dxa"/>
            <w:tcBorders>
              <w:top w:val="nil"/>
              <w:left w:val="nil"/>
              <w:bottom w:val="nil"/>
              <w:right w:val="nil"/>
            </w:tcBorders>
            <w:shd w:val="clear" w:color="000000" w:fill="D9D9D9"/>
            <w:noWrap/>
            <w:vAlign w:val="center"/>
            <w:hideMark/>
          </w:tcPr>
          <w:p w14:paraId="37DA7D94"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15.5</w:t>
            </w:r>
          </w:p>
        </w:tc>
        <w:tc>
          <w:tcPr>
            <w:tcW w:w="279" w:type="dxa"/>
            <w:tcBorders>
              <w:top w:val="nil"/>
              <w:left w:val="nil"/>
              <w:bottom w:val="nil"/>
              <w:right w:val="nil"/>
            </w:tcBorders>
            <w:shd w:val="clear" w:color="000000" w:fill="D9D9D9"/>
            <w:noWrap/>
            <w:vAlign w:val="center"/>
            <w:hideMark/>
          </w:tcPr>
          <w:p w14:paraId="54106DD5" w14:textId="09AD04F2"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155260C5"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280</w:t>
            </w:r>
          </w:p>
        </w:tc>
        <w:tc>
          <w:tcPr>
            <w:tcW w:w="279" w:type="dxa"/>
            <w:tcBorders>
              <w:top w:val="nil"/>
              <w:left w:val="nil"/>
              <w:bottom w:val="nil"/>
              <w:right w:val="nil"/>
            </w:tcBorders>
            <w:shd w:val="clear" w:color="000000" w:fill="D9D9D9"/>
            <w:noWrap/>
            <w:vAlign w:val="center"/>
            <w:hideMark/>
          </w:tcPr>
          <w:p w14:paraId="1457179F" w14:textId="1224E3F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6C31EF1F"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434</w:t>
            </w:r>
          </w:p>
        </w:tc>
        <w:tc>
          <w:tcPr>
            <w:tcW w:w="279" w:type="dxa"/>
            <w:tcBorders>
              <w:top w:val="nil"/>
              <w:left w:val="nil"/>
              <w:bottom w:val="nil"/>
              <w:right w:val="nil"/>
            </w:tcBorders>
            <w:shd w:val="clear" w:color="000000" w:fill="D9D9D9"/>
            <w:noWrap/>
            <w:vAlign w:val="center"/>
            <w:hideMark/>
          </w:tcPr>
          <w:p w14:paraId="52AF7996" w14:textId="208E62C0"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30D85D1D" w14:textId="21DA928C"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415,</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400,</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389,</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374</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356,</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343</w:t>
            </w:r>
          </w:p>
        </w:tc>
        <w:tc>
          <w:tcPr>
            <w:tcW w:w="279" w:type="dxa"/>
            <w:tcBorders>
              <w:top w:val="nil"/>
              <w:left w:val="nil"/>
              <w:bottom w:val="nil"/>
              <w:right w:val="nil"/>
            </w:tcBorders>
            <w:shd w:val="clear" w:color="000000" w:fill="D9D9D9"/>
            <w:noWrap/>
            <w:vAlign w:val="center"/>
            <w:hideMark/>
          </w:tcPr>
          <w:p w14:paraId="7778F168" w14:textId="58315A29"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75D214BF" w14:textId="195372AF"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489" w:type="dxa"/>
            <w:vMerge/>
            <w:tcBorders>
              <w:top w:val="single" w:sz="4" w:space="0" w:color="auto"/>
              <w:left w:val="nil"/>
              <w:bottom w:val="single" w:sz="4" w:space="0" w:color="000000"/>
              <w:right w:val="nil"/>
            </w:tcBorders>
            <w:vAlign w:val="center"/>
            <w:hideMark/>
          </w:tcPr>
          <w:p w14:paraId="1772C7DE"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7BCC0475" w14:textId="77777777" w:rsidTr="00B7291A">
        <w:trPr>
          <w:trHeight w:val="364"/>
          <w:jc w:val="center"/>
        </w:trPr>
        <w:tc>
          <w:tcPr>
            <w:tcW w:w="1138" w:type="dxa"/>
            <w:vMerge/>
            <w:tcBorders>
              <w:top w:val="nil"/>
              <w:left w:val="nil"/>
              <w:bottom w:val="nil"/>
              <w:right w:val="nil"/>
            </w:tcBorders>
            <w:vAlign w:val="center"/>
            <w:hideMark/>
          </w:tcPr>
          <w:p w14:paraId="6FF68DC1"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60A9246A" w14:textId="4CEC89ED"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53E6E7B9"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19.9</w:t>
            </w:r>
          </w:p>
        </w:tc>
        <w:tc>
          <w:tcPr>
            <w:tcW w:w="279" w:type="dxa"/>
            <w:tcBorders>
              <w:top w:val="nil"/>
              <w:left w:val="nil"/>
              <w:bottom w:val="nil"/>
              <w:right w:val="nil"/>
            </w:tcBorders>
            <w:shd w:val="clear" w:color="000000" w:fill="D9D9D9"/>
            <w:noWrap/>
            <w:vAlign w:val="center"/>
            <w:hideMark/>
          </w:tcPr>
          <w:p w14:paraId="5C548FA7" w14:textId="6853188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3317E5A4" w14:textId="74667A82"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254</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363</w:t>
            </w:r>
          </w:p>
        </w:tc>
        <w:tc>
          <w:tcPr>
            <w:tcW w:w="279" w:type="dxa"/>
            <w:tcBorders>
              <w:top w:val="nil"/>
              <w:left w:val="nil"/>
              <w:bottom w:val="nil"/>
              <w:right w:val="nil"/>
            </w:tcBorders>
            <w:shd w:val="clear" w:color="000000" w:fill="D9D9D9"/>
            <w:noWrap/>
            <w:vAlign w:val="center"/>
            <w:hideMark/>
          </w:tcPr>
          <w:p w14:paraId="36D1949A" w14:textId="569D75C8"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213EB17D"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302</w:t>
            </w:r>
          </w:p>
        </w:tc>
        <w:tc>
          <w:tcPr>
            <w:tcW w:w="279" w:type="dxa"/>
            <w:tcBorders>
              <w:top w:val="nil"/>
              <w:left w:val="nil"/>
              <w:bottom w:val="nil"/>
              <w:right w:val="nil"/>
            </w:tcBorders>
            <w:shd w:val="clear" w:color="000000" w:fill="D9D9D9"/>
            <w:noWrap/>
            <w:vAlign w:val="center"/>
            <w:hideMark/>
          </w:tcPr>
          <w:p w14:paraId="7D2BBE35" w14:textId="626B8ED5"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122CE121" w14:textId="6C905F0A"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284,</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257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229,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185</w:t>
            </w:r>
          </w:p>
        </w:tc>
        <w:tc>
          <w:tcPr>
            <w:tcW w:w="279" w:type="dxa"/>
            <w:tcBorders>
              <w:top w:val="nil"/>
              <w:left w:val="nil"/>
              <w:bottom w:val="nil"/>
              <w:right w:val="nil"/>
            </w:tcBorders>
            <w:shd w:val="clear" w:color="000000" w:fill="D9D9D9"/>
            <w:noWrap/>
            <w:vAlign w:val="center"/>
            <w:hideMark/>
          </w:tcPr>
          <w:p w14:paraId="5EC57BCA" w14:textId="48C334C4"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592AD530" w14:textId="4B6E5F0B"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single" w:sz="4" w:space="0" w:color="auto"/>
              <w:left w:val="nil"/>
              <w:bottom w:val="single" w:sz="4" w:space="0" w:color="000000"/>
              <w:right w:val="nil"/>
            </w:tcBorders>
            <w:vAlign w:val="center"/>
            <w:hideMark/>
          </w:tcPr>
          <w:p w14:paraId="5B41865A"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23871824" w14:textId="77777777" w:rsidTr="00B7291A">
        <w:trPr>
          <w:trHeight w:val="364"/>
          <w:jc w:val="center"/>
        </w:trPr>
        <w:tc>
          <w:tcPr>
            <w:tcW w:w="1138" w:type="dxa"/>
            <w:vMerge/>
            <w:tcBorders>
              <w:top w:val="nil"/>
              <w:left w:val="nil"/>
              <w:bottom w:val="nil"/>
              <w:right w:val="nil"/>
            </w:tcBorders>
            <w:vAlign w:val="center"/>
            <w:hideMark/>
          </w:tcPr>
          <w:p w14:paraId="5CD3ED92"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494DD7A0" w14:textId="2D6CD989"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4A55E9F2"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22.4</w:t>
            </w:r>
          </w:p>
        </w:tc>
        <w:tc>
          <w:tcPr>
            <w:tcW w:w="279" w:type="dxa"/>
            <w:tcBorders>
              <w:top w:val="nil"/>
              <w:left w:val="nil"/>
              <w:bottom w:val="nil"/>
              <w:right w:val="nil"/>
            </w:tcBorders>
            <w:shd w:val="clear" w:color="000000" w:fill="D9D9D9"/>
            <w:noWrap/>
            <w:vAlign w:val="center"/>
            <w:hideMark/>
          </w:tcPr>
          <w:p w14:paraId="5CFCB411" w14:textId="56FCDFDD"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6594D122" w14:textId="2B109451"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263,</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365</w:t>
            </w:r>
          </w:p>
        </w:tc>
        <w:tc>
          <w:tcPr>
            <w:tcW w:w="279" w:type="dxa"/>
            <w:tcBorders>
              <w:top w:val="nil"/>
              <w:left w:val="nil"/>
              <w:bottom w:val="nil"/>
              <w:right w:val="nil"/>
            </w:tcBorders>
            <w:shd w:val="clear" w:color="000000" w:fill="D9D9D9"/>
            <w:noWrap/>
            <w:vAlign w:val="center"/>
            <w:hideMark/>
          </w:tcPr>
          <w:p w14:paraId="1927E0D7" w14:textId="1FFBB6A8"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29E969A1"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462</w:t>
            </w:r>
          </w:p>
        </w:tc>
        <w:tc>
          <w:tcPr>
            <w:tcW w:w="279" w:type="dxa"/>
            <w:tcBorders>
              <w:top w:val="nil"/>
              <w:left w:val="nil"/>
              <w:bottom w:val="nil"/>
              <w:right w:val="nil"/>
            </w:tcBorders>
            <w:shd w:val="clear" w:color="000000" w:fill="D9D9D9"/>
            <w:noWrap/>
            <w:vAlign w:val="center"/>
            <w:hideMark/>
          </w:tcPr>
          <w:p w14:paraId="7A8610F0" w14:textId="54FFBD6E"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0444C406"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315</w:t>
            </w:r>
          </w:p>
        </w:tc>
        <w:tc>
          <w:tcPr>
            <w:tcW w:w="279" w:type="dxa"/>
            <w:tcBorders>
              <w:top w:val="nil"/>
              <w:left w:val="nil"/>
              <w:bottom w:val="nil"/>
              <w:right w:val="nil"/>
            </w:tcBorders>
            <w:shd w:val="clear" w:color="000000" w:fill="D9D9D9"/>
            <w:noWrap/>
            <w:vAlign w:val="center"/>
            <w:hideMark/>
          </w:tcPr>
          <w:p w14:paraId="5D20BEF8" w14:textId="5EABC5CC"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4C4B110D" w14:textId="4EF9AD74"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r w:rsidR="00FB1370" w:rsidRPr="003C674E">
              <w:rPr>
                <w:rFonts w:ascii="Times New Roman" w:hAnsi="Times New Roman"/>
                <w:color w:val="000000"/>
                <w:sz w:val="18"/>
                <w:szCs w:val="18"/>
                <w:lang w:eastAsia="en-GB"/>
              </w:rPr>
              <w:t xml:space="preserve"> </w:t>
            </w:r>
            <w:proofErr w:type="spellStart"/>
            <w:r w:rsidRPr="003C674E">
              <w:rPr>
                <w:rFonts w:ascii="Times New Roman" w:hAnsi="Times New Roman"/>
                <w:color w:val="000000"/>
                <w:sz w:val="18"/>
                <w:szCs w:val="18"/>
                <w:lang w:eastAsia="en-GB"/>
              </w:rPr>
              <w:t>rhamnoside</w:t>
            </w:r>
            <w:proofErr w:type="spellEnd"/>
          </w:p>
        </w:tc>
        <w:tc>
          <w:tcPr>
            <w:tcW w:w="489" w:type="dxa"/>
            <w:vMerge/>
            <w:tcBorders>
              <w:top w:val="single" w:sz="4" w:space="0" w:color="auto"/>
              <w:left w:val="nil"/>
              <w:bottom w:val="single" w:sz="4" w:space="0" w:color="000000"/>
              <w:right w:val="nil"/>
            </w:tcBorders>
            <w:vAlign w:val="center"/>
            <w:hideMark/>
          </w:tcPr>
          <w:p w14:paraId="76D9FB35"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717DD0F5" w14:textId="77777777" w:rsidTr="00B7291A">
        <w:trPr>
          <w:trHeight w:val="364"/>
          <w:jc w:val="center"/>
        </w:trPr>
        <w:tc>
          <w:tcPr>
            <w:tcW w:w="1138" w:type="dxa"/>
            <w:vMerge/>
            <w:tcBorders>
              <w:top w:val="nil"/>
              <w:left w:val="nil"/>
              <w:bottom w:val="nil"/>
              <w:right w:val="nil"/>
            </w:tcBorders>
            <w:vAlign w:val="center"/>
            <w:hideMark/>
          </w:tcPr>
          <w:p w14:paraId="10B5E889"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2DA67FE0" w14:textId="59EB874A"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67847F6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22.8</w:t>
            </w:r>
          </w:p>
        </w:tc>
        <w:tc>
          <w:tcPr>
            <w:tcW w:w="279" w:type="dxa"/>
            <w:tcBorders>
              <w:top w:val="nil"/>
              <w:left w:val="nil"/>
              <w:bottom w:val="nil"/>
              <w:right w:val="nil"/>
            </w:tcBorders>
            <w:shd w:val="clear" w:color="000000" w:fill="D9D9D9"/>
            <w:noWrap/>
            <w:vAlign w:val="center"/>
            <w:hideMark/>
          </w:tcPr>
          <w:p w14:paraId="61177F42" w14:textId="35D93C77"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5D79EAB4" w14:textId="70D46A28"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79" w:type="dxa"/>
            <w:tcBorders>
              <w:top w:val="nil"/>
              <w:left w:val="nil"/>
              <w:bottom w:val="nil"/>
              <w:right w:val="nil"/>
            </w:tcBorders>
            <w:shd w:val="clear" w:color="000000" w:fill="D9D9D9"/>
            <w:noWrap/>
            <w:vAlign w:val="center"/>
            <w:hideMark/>
          </w:tcPr>
          <w:p w14:paraId="292DF287" w14:textId="3EBEA138"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62BDF78A"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316</w:t>
            </w:r>
          </w:p>
        </w:tc>
        <w:tc>
          <w:tcPr>
            <w:tcW w:w="279" w:type="dxa"/>
            <w:tcBorders>
              <w:top w:val="nil"/>
              <w:left w:val="nil"/>
              <w:bottom w:val="nil"/>
              <w:right w:val="nil"/>
            </w:tcBorders>
            <w:shd w:val="clear" w:color="000000" w:fill="D9D9D9"/>
            <w:noWrap/>
            <w:vAlign w:val="center"/>
            <w:hideMark/>
          </w:tcPr>
          <w:p w14:paraId="2CCE4273" w14:textId="3AC4D20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7FD7FD08"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300</w:t>
            </w:r>
          </w:p>
        </w:tc>
        <w:tc>
          <w:tcPr>
            <w:tcW w:w="279" w:type="dxa"/>
            <w:tcBorders>
              <w:top w:val="nil"/>
              <w:left w:val="nil"/>
              <w:bottom w:val="nil"/>
              <w:right w:val="nil"/>
            </w:tcBorders>
            <w:shd w:val="clear" w:color="000000" w:fill="D9D9D9"/>
            <w:noWrap/>
            <w:vAlign w:val="center"/>
            <w:hideMark/>
          </w:tcPr>
          <w:p w14:paraId="1C131225" w14:textId="07A3F3DF"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22ABE132" w14:textId="2C8EC5E6"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single" w:sz="4" w:space="0" w:color="auto"/>
              <w:left w:val="nil"/>
              <w:bottom w:val="single" w:sz="4" w:space="0" w:color="000000"/>
              <w:right w:val="nil"/>
            </w:tcBorders>
            <w:vAlign w:val="center"/>
            <w:hideMark/>
          </w:tcPr>
          <w:p w14:paraId="36EB0724"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6D7C7530" w14:textId="77777777" w:rsidTr="00B7291A">
        <w:trPr>
          <w:trHeight w:val="292"/>
          <w:jc w:val="center"/>
        </w:trPr>
        <w:tc>
          <w:tcPr>
            <w:tcW w:w="1138" w:type="dxa"/>
            <w:vMerge w:val="restart"/>
            <w:tcBorders>
              <w:top w:val="nil"/>
              <w:left w:val="nil"/>
              <w:bottom w:val="single" w:sz="4" w:space="0" w:color="000000"/>
              <w:right w:val="nil"/>
            </w:tcBorders>
            <w:shd w:val="clear" w:color="auto" w:fill="auto"/>
            <w:vAlign w:val="center"/>
            <w:hideMark/>
          </w:tcPr>
          <w:p w14:paraId="02C641E4"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WRF+ALK</w:t>
            </w:r>
          </w:p>
        </w:tc>
        <w:tc>
          <w:tcPr>
            <w:tcW w:w="284" w:type="dxa"/>
            <w:tcBorders>
              <w:top w:val="nil"/>
              <w:left w:val="nil"/>
              <w:bottom w:val="nil"/>
              <w:right w:val="nil"/>
            </w:tcBorders>
            <w:shd w:val="clear" w:color="auto" w:fill="auto"/>
            <w:vAlign w:val="center"/>
            <w:hideMark/>
          </w:tcPr>
          <w:p w14:paraId="0ADA771D"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7A18384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14.2</w:t>
            </w:r>
          </w:p>
        </w:tc>
        <w:tc>
          <w:tcPr>
            <w:tcW w:w="279" w:type="dxa"/>
            <w:tcBorders>
              <w:top w:val="nil"/>
              <w:left w:val="nil"/>
              <w:bottom w:val="nil"/>
              <w:right w:val="nil"/>
            </w:tcBorders>
            <w:shd w:val="clear" w:color="auto" w:fill="auto"/>
            <w:noWrap/>
            <w:vAlign w:val="center"/>
            <w:hideMark/>
          </w:tcPr>
          <w:p w14:paraId="0E32E03C"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50D12534"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272</w:t>
            </w:r>
          </w:p>
        </w:tc>
        <w:tc>
          <w:tcPr>
            <w:tcW w:w="279" w:type="dxa"/>
            <w:tcBorders>
              <w:top w:val="nil"/>
              <w:left w:val="nil"/>
              <w:bottom w:val="nil"/>
              <w:right w:val="nil"/>
            </w:tcBorders>
            <w:shd w:val="clear" w:color="auto" w:fill="auto"/>
            <w:noWrap/>
            <w:vAlign w:val="center"/>
            <w:hideMark/>
          </w:tcPr>
          <w:p w14:paraId="028D19B4"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7A1FD1BF"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166</w:t>
            </w:r>
          </w:p>
        </w:tc>
        <w:tc>
          <w:tcPr>
            <w:tcW w:w="279" w:type="dxa"/>
            <w:tcBorders>
              <w:top w:val="nil"/>
              <w:left w:val="nil"/>
              <w:bottom w:val="nil"/>
              <w:right w:val="nil"/>
            </w:tcBorders>
            <w:shd w:val="clear" w:color="auto" w:fill="auto"/>
            <w:noWrap/>
            <w:vAlign w:val="center"/>
            <w:hideMark/>
          </w:tcPr>
          <w:p w14:paraId="31BE97E8"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77D6721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121</w:t>
            </w:r>
          </w:p>
        </w:tc>
        <w:tc>
          <w:tcPr>
            <w:tcW w:w="279" w:type="dxa"/>
            <w:tcBorders>
              <w:top w:val="nil"/>
              <w:left w:val="nil"/>
              <w:bottom w:val="nil"/>
              <w:right w:val="nil"/>
            </w:tcBorders>
            <w:shd w:val="clear" w:color="auto" w:fill="auto"/>
            <w:noWrap/>
            <w:vAlign w:val="center"/>
            <w:hideMark/>
          </w:tcPr>
          <w:p w14:paraId="78E33816" w14:textId="77777777" w:rsidR="007B5F3A" w:rsidRPr="003C674E" w:rsidRDefault="007B5F3A" w:rsidP="007B5F3A">
            <w:pPr>
              <w:spacing w:after="0"/>
              <w:jc w:val="center"/>
              <w:rPr>
                <w:rFonts w:ascii="Times New Roman" w:hAnsi="Times New Roman"/>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3FEBA77E" w14:textId="77777777" w:rsidR="007B5F3A" w:rsidRPr="003C674E" w:rsidRDefault="007B5F3A" w:rsidP="007B5F3A">
            <w:pPr>
              <w:spacing w:after="0"/>
              <w:jc w:val="center"/>
              <w:rPr>
                <w:rFonts w:ascii="Times New Roman" w:hAnsi="Times New Roman"/>
                <w:sz w:val="20"/>
                <w:lang w:eastAsia="en-GB"/>
              </w:rPr>
            </w:pPr>
          </w:p>
        </w:tc>
        <w:tc>
          <w:tcPr>
            <w:tcW w:w="489" w:type="dxa"/>
            <w:vMerge/>
            <w:tcBorders>
              <w:top w:val="single" w:sz="4" w:space="0" w:color="auto"/>
              <w:left w:val="nil"/>
              <w:bottom w:val="single" w:sz="4" w:space="0" w:color="000000"/>
              <w:right w:val="nil"/>
            </w:tcBorders>
            <w:vAlign w:val="center"/>
            <w:hideMark/>
          </w:tcPr>
          <w:p w14:paraId="4E855E38"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7D180B5D" w14:textId="77777777" w:rsidTr="00B7291A">
        <w:trPr>
          <w:trHeight w:val="364"/>
          <w:jc w:val="center"/>
        </w:trPr>
        <w:tc>
          <w:tcPr>
            <w:tcW w:w="1138" w:type="dxa"/>
            <w:vMerge/>
            <w:tcBorders>
              <w:top w:val="nil"/>
              <w:left w:val="nil"/>
              <w:bottom w:val="single" w:sz="4" w:space="0" w:color="000000"/>
              <w:right w:val="nil"/>
            </w:tcBorders>
            <w:vAlign w:val="center"/>
            <w:hideMark/>
          </w:tcPr>
          <w:p w14:paraId="5AA8B363"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single" w:sz="4" w:space="0" w:color="auto"/>
              <w:right w:val="nil"/>
            </w:tcBorders>
            <w:shd w:val="clear" w:color="auto" w:fill="auto"/>
            <w:vAlign w:val="center"/>
            <w:hideMark/>
          </w:tcPr>
          <w:p w14:paraId="14F6CE09" w14:textId="5F4974F5"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single" w:sz="4" w:space="0" w:color="auto"/>
              <w:right w:val="nil"/>
            </w:tcBorders>
            <w:shd w:val="clear" w:color="auto" w:fill="auto"/>
            <w:noWrap/>
            <w:vAlign w:val="center"/>
            <w:hideMark/>
          </w:tcPr>
          <w:p w14:paraId="5B4AE66A"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19.4</w:t>
            </w:r>
          </w:p>
        </w:tc>
        <w:tc>
          <w:tcPr>
            <w:tcW w:w="279" w:type="dxa"/>
            <w:tcBorders>
              <w:top w:val="nil"/>
              <w:left w:val="nil"/>
              <w:bottom w:val="single" w:sz="4" w:space="0" w:color="auto"/>
              <w:right w:val="nil"/>
            </w:tcBorders>
            <w:shd w:val="clear" w:color="auto" w:fill="auto"/>
            <w:noWrap/>
            <w:vAlign w:val="center"/>
            <w:hideMark/>
          </w:tcPr>
          <w:p w14:paraId="637664B8" w14:textId="7190751A"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single" w:sz="4" w:space="0" w:color="auto"/>
              <w:right w:val="nil"/>
            </w:tcBorders>
            <w:shd w:val="clear" w:color="auto" w:fill="auto"/>
            <w:noWrap/>
            <w:vAlign w:val="center"/>
            <w:hideMark/>
          </w:tcPr>
          <w:p w14:paraId="5002DC7B" w14:textId="0984B490"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258,</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306</w:t>
            </w:r>
          </w:p>
        </w:tc>
        <w:tc>
          <w:tcPr>
            <w:tcW w:w="279" w:type="dxa"/>
            <w:tcBorders>
              <w:top w:val="nil"/>
              <w:left w:val="nil"/>
              <w:bottom w:val="single" w:sz="4" w:space="0" w:color="auto"/>
              <w:right w:val="nil"/>
            </w:tcBorders>
            <w:shd w:val="clear" w:color="auto" w:fill="auto"/>
            <w:noWrap/>
            <w:vAlign w:val="center"/>
            <w:hideMark/>
          </w:tcPr>
          <w:p w14:paraId="18D13B45" w14:textId="49FF2469"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single" w:sz="4" w:space="0" w:color="auto"/>
              <w:right w:val="nil"/>
            </w:tcBorders>
            <w:shd w:val="clear" w:color="auto" w:fill="auto"/>
            <w:noWrap/>
            <w:vAlign w:val="center"/>
            <w:hideMark/>
          </w:tcPr>
          <w:p w14:paraId="2DDB7EB7"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244</w:t>
            </w:r>
          </w:p>
        </w:tc>
        <w:tc>
          <w:tcPr>
            <w:tcW w:w="279" w:type="dxa"/>
            <w:tcBorders>
              <w:top w:val="nil"/>
              <w:left w:val="nil"/>
              <w:bottom w:val="single" w:sz="4" w:space="0" w:color="auto"/>
              <w:right w:val="nil"/>
            </w:tcBorders>
            <w:shd w:val="clear" w:color="auto" w:fill="auto"/>
            <w:noWrap/>
            <w:vAlign w:val="center"/>
            <w:hideMark/>
          </w:tcPr>
          <w:p w14:paraId="5898F23E" w14:textId="0518A00B"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single" w:sz="4" w:space="0" w:color="auto"/>
              <w:right w:val="nil"/>
            </w:tcBorders>
            <w:shd w:val="clear" w:color="auto" w:fill="auto"/>
            <w:noWrap/>
            <w:vAlign w:val="center"/>
            <w:hideMark/>
          </w:tcPr>
          <w:p w14:paraId="7E922476" w14:textId="6370A083"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215,</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196</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175</w:t>
            </w:r>
          </w:p>
        </w:tc>
        <w:tc>
          <w:tcPr>
            <w:tcW w:w="279" w:type="dxa"/>
            <w:tcBorders>
              <w:top w:val="nil"/>
              <w:left w:val="nil"/>
              <w:bottom w:val="single" w:sz="4" w:space="0" w:color="auto"/>
              <w:right w:val="nil"/>
            </w:tcBorders>
            <w:shd w:val="clear" w:color="auto" w:fill="auto"/>
            <w:noWrap/>
            <w:vAlign w:val="center"/>
            <w:hideMark/>
          </w:tcPr>
          <w:p w14:paraId="478DD14E" w14:textId="61A57D89"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single" w:sz="4" w:space="0" w:color="auto"/>
              <w:right w:val="nil"/>
            </w:tcBorders>
            <w:shd w:val="clear" w:color="auto" w:fill="auto"/>
            <w:noWrap/>
            <w:vAlign w:val="center"/>
            <w:hideMark/>
          </w:tcPr>
          <w:p w14:paraId="26A382B7" w14:textId="0A26E334"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489" w:type="dxa"/>
            <w:vMerge/>
            <w:tcBorders>
              <w:top w:val="single" w:sz="4" w:space="0" w:color="auto"/>
              <w:left w:val="nil"/>
              <w:bottom w:val="single" w:sz="4" w:space="0" w:color="000000"/>
              <w:right w:val="nil"/>
            </w:tcBorders>
            <w:vAlign w:val="center"/>
            <w:hideMark/>
          </w:tcPr>
          <w:p w14:paraId="69DA771A"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4872B367" w14:textId="77777777" w:rsidTr="00B7291A">
        <w:trPr>
          <w:trHeight w:val="292"/>
          <w:jc w:val="center"/>
        </w:trPr>
        <w:tc>
          <w:tcPr>
            <w:tcW w:w="1138" w:type="dxa"/>
            <w:vMerge w:val="restart"/>
            <w:tcBorders>
              <w:top w:val="nil"/>
              <w:left w:val="nil"/>
              <w:bottom w:val="nil"/>
              <w:right w:val="nil"/>
            </w:tcBorders>
            <w:shd w:val="clear" w:color="auto" w:fill="auto"/>
            <w:vAlign w:val="center"/>
            <w:hideMark/>
          </w:tcPr>
          <w:p w14:paraId="1E78F6B5"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NF</w:t>
            </w:r>
          </w:p>
        </w:tc>
        <w:tc>
          <w:tcPr>
            <w:tcW w:w="284" w:type="dxa"/>
            <w:tcBorders>
              <w:top w:val="nil"/>
              <w:left w:val="nil"/>
              <w:bottom w:val="nil"/>
              <w:right w:val="nil"/>
            </w:tcBorders>
            <w:shd w:val="clear" w:color="auto" w:fill="auto"/>
            <w:vAlign w:val="center"/>
            <w:hideMark/>
          </w:tcPr>
          <w:p w14:paraId="219D446A"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2956550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11.9</w:t>
            </w:r>
          </w:p>
        </w:tc>
        <w:tc>
          <w:tcPr>
            <w:tcW w:w="279" w:type="dxa"/>
            <w:tcBorders>
              <w:top w:val="nil"/>
              <w:left w:val="nil"/>
              <w:bottom w:val="nil"/>
              <w:right w:val="nil"/>
            </w:tcBorders>
            <w:shd w:val="clear" w:color="auto" w:fill="auto"/>
            <w:noWrap/>
            <w:vAlign w:val="center"/>
            <w:hideMark/>
          </w:tcPr>
          <w:p w14:paraId="7007A735"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70A67DA8"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277</w:t>
            </w:r>
          </w:p>
        </w:tc>
        <w:tc>
          <w:tcPr>
            <w:tcW w:w="279" w:type="dxa"/>
            <w:tcBorders>
              <w:top w:val="nil"/>
              <w:left w:val="nil"/>
              <w:bottom w:val="nil"/>
              <w:right w:val="nil"/>
            </w:tcBorders>
            <w:shd w:val="clear" w:color="auto" w:fill="auto"/>
            <w:noWrap/>
            <w:vAlign w:val="center"/>
            <w:hideMark/>
          </w:tcPr>
          <w:p w14:paraId="3E2F9B54"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4366C4C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292</w:t>
            </w:r>
          </w:p>
        </w:tc>
        <w:tc>
          <w:tcPr>
            <w:tcW w:w="279" w:type="dxa"/>
            <w:tcBorders>
              <w:top w:val="nil"/>
              <w:left w:val="nil"/>
              <w:bottom w:val="nil"/>
              <w:right w:val="nil"/>
            </w:tcBorders>
            <w:shd w:val="clear" w:color="auto" w:fill="auto"/>
            <w:noWrap/>
            <w:vAlign w:val="center"/>
            <w:hideMark/>
          </w:tcPr>
          <w:p w14:paraId="5896CE6B"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2C79C274"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247</w:t>
            </w:r>
          </w:p>
        </w:tc>
        <w:tc>
          <w:tcPr>
            <w:tcW w:w="279" w:type="dxa"/>
            <w:tcBorders>
              <w:top w:val="nil"/>
              <w:left w:val="nil"/>
              <w:bottom w:val="nil"/>
              <w:right w:val="nil"/>
            </w:tcBorders>
            <w:shd w:val="clear" w:color="auto" w:fill="auto"/>
            <w:noWrap/>
            <w:vAlign w:val="center"/>
            <w:hideMark/>
          </w:tcPr>
          <w:p w14:paraId="56259EFA" w14:textId="77777777" w:rsidR="007B5F3A" w:rsidRPr="003C674E" w:rsidRDefault="007B5F3A" w:rsidP="007B5F3A">
            <w:pPr>
              <w:spacing w:after="0"/>
              <w:jc w:val="center"/>
              <w:rPr>
                <w:rFonts w:ascii="Times New Roman" w:hAnsi="Times New Roman"/>
                <w:b/>
                <w:bCs/>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7C50B78E" w14:textId="77777777" w:rsidR="007B5F3A" w:rsidRPr="003C674E" w:rsidRDefault="007B5F3A" w:rsidP="007B5F3A">
            <w:pPr>
              <w:spacing w:after="0"/>
              <w:jc w:val="center"/>
              <w:rPr>
                <w:rFonts w:ascii="Times New Roman" w:hAnsi="Times New Roman"/>
                <w:sz w:val="20"/>
                <w:lang w:eastAsia="en-GB"/>
              </w:rPr>
            </w:pPr>
          </w:p>
        </w:tc>
        <w:tc>
          <w:tcPr>
            <w:tcW w:w="489" w:type="dxa"/>
            <w:vMerge w:val="restart"/>
            <w:tcBorders>
              <w:top w:val="nil"/>
              <w:left w:val="nil"/>
              <w:bottom w:val="single" w:sz="4" w:space="0" w:color="000000"/>
              <w:right w:val="nil"/>
            </w:tcBorders>
            <w:shd w:val="clear" w:color="auto" w:fill="auto"/>
            <w:noWrap/>
            <w:textDirection w:val="btLr"/>
            <w:vAlign w:val="center"/>
            <w:hideMark/>
          </w:tcPr>
          <w:p w14:paraId="3F9EC184" w14:textId="08571DB4"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i/>
                <w:iCs/>
                <w:color w:val="000000"/>
                <w:sz w:val="18"/>
                <w:szCs w:val="18"/>
                <w:lang w:eastAsia="en-GB"/>
              </w:rPr>
              <w:t>Eucalyptus</w:t>
            </w:r>
            <w:r w:rsidR="00FB1370" w:rsidRPr="003C674E">
              <w:rPr>
                <w:rFonts w:ascii="Times New Roman" w:hAnsi="Times New Roman"/>
                <w:color w:val="000000"/>
                <w:sz w:val="18"/>
                <w:szCs w:val="18"/>
                <w:lang w:eastAsia="en-GB"/>
              </w:rPr>
              <w:t xml:space="preserve"> </w:t>
            </w:r>
            <w:r w:rsidRPr="003C674E">
              <w:rPr>
                <w:rFonts w:ascii="Times New Roman" w:hAnsi="Times New Roman"/>
                <w:i/>
                <w:iCs/>
                <w:color w:val="000000"/>
                <w:sz w:val="18"/>
                <w:szCs w:val="18"/>
                <w:lang w:eastAsia="en-GB"/>
              </w:rPr>
              <w:t>nitens</w:t>
            </w:r>
          </w:p>
        </w:tc>
      </w:tr>
      <w:tr w:rsidR="00B7291A" w:rsidRPr="003C674E" w14:paraId="00DA9838" w14:textId="77777777" w:rsidTr="00B7291A">
        <w:trPr>
          <w:trHeight w:val="364"/>
          <w:jc w:val="center"/>
        </w:trPr>
        <w:tc>
          <w:tcPr>
            <w:tcW w:w="1138" w:type="dxa"/>
            <w:vMerge/>
            <w:tcBorders>
              <w:top w:val="nil"/>
              <w:left w:val="nil"/>
              <w:bottom w:val="nil"/>
              <w:right w:val="nil"/>
            </w:tcBorders>
            <w:vAlign w:val="center"/>
            <w:hideMark/>
          </w:tcPr>
          <w:p w14:paraId="73595713"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auto" w:fill="auto"/>
            <w:vAlign w:val="center"/>
            <w:hideMark/>
          </w:tcPr>
          <w:p w14:paraId="456E59E1" w14:textId="77777777" w:rsidR="007B5F3A" w:rsidRPr="003C674E" w:rsidRDefault="007B5F3A" w:rsidP="007B5F3A">
            <w:pPr>
              <w:spacing w:after="0"/>
              <w:jc w:val="center"/>
              <w:rPr>
                <w:rFonts w:ascii="Times New Roman" w:hAnsi="Times New Roman"/>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357AEED2"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19.8</w:t>
            </w:r>
          </w:p>
        </w:tc>
        <w:tc>
          <w:tcPr>
            <w:tcW w:w="279" w:type="dxa"/>
            <w:tcBorders>
              <w:top w:val="nil"/>
              <w:left w:val="nil"/>
              <w:bottom w:val="nil"/>
              <w:right w:val="nil"/>
            </w:tcBorders>
            <w:shd w:val="clear" w:color="auto" w:fill="auto"/>
            <w:noWrap/>
            <w:vAlign w:val="center"/>
            <w:hideMark/>
          </w:tcPr>
          <w:p w14:paraId="4828BF36"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5E3C5B0C" w14:textId="5A7E67DF"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254,</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363</w:t>
            </w:r>
          </w:p>
        </w:tc>
        <w:tc>
          <w:tcPr>
            <w:tcW w:w="279" w:type="dxa"/>
            <w:tcBorders>
              <w:top w:val="nil"/>
              <w:left w:val="nil"/>
              <w:bottom w:val="nil"/>
              <w:right w:val="nil"/>
            </w:tcBorders>
            <w:shd w:val="clear" w:color="auto" w:fill="auto"/>
            <w:noWrap/>
            <w:vAlign w:val="center"/>
            <w:hideMark/>
          </w:tcPr>
          <w:p w14:paraId="4C7DD2CB"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120CA41E"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302</w:t>
            </w:r>
          </w:p>
        </w:tc>
        <w:tc>
          <w:tcPr>
            <w:tcW w:w="279" w:type="dxa"/>
            <w:tcBorders>
              <w:top w:val="nil"/>
              <w:left w:val="nil"/>
              <w:bottom w:val="nil"/>
              <w:right w:val="nil"/>
            </w:tcBorders>
            <w:shd w:val="clear" w:color="auto" w:fill="auto"/>
            <w:noWrap/>
            <w:vAlign w:val="center"/>
            <w:hideMark/>
          </w:tcPr>
          <w:p w14:paraId="0A00DBBB"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5DFA5DB0" w14:textId="1BF4A489"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284,</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257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229,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185</w:t>
            </w:r>
          </w:p>
        </w:tc>
        <w:tc>
          <w:tcPr>
            <w:tcW w:w="279" w:type="dxa"/>
            <w:tcBorders>
              <w:top w:val="nil"/>
              <w:left w:val="nil"/>
              <w:bottom w:val="nil"/>
              <w:right w:val="nil"/>
            </w:tcBorders>
            <w:shd w:val="clear" w:color="auto" w:fill="auto"/>
            <w:noWrap/>
            <w:vAlign w:val="center"/>
            <w:hideMark/>
          </w:tcPr>
          <w:p w14:paraId="68E91116" w14:textId="77777777" w:rsidR="007B5F3A" w:rsidRPr="003C674E" w:rsidRDefault="007B5F3A" w:rsidP="007B5F3A">
            <w:pPr>
              <w:spacing w:after="0"/>
              <w:jc w:val="center"/>
              <w:rPr>
                <w:rFonts w:ascii="Times New Roman" w:hAnsi="Times New Roman"/>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50416543" w14:textId="55CD9F1D"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77D6A73C"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38AB54E6" w14:textId="77777777" w:rsidTr="00B7291A">
        <w:trPr>
          <w:trHeight w:val="292"/>
          <w:jc w:val="center"/>
        </w:trPr>
        <w:tc>
          <w:tcPr>
            <w:tcW w:w="1138" w:type="dxa"/>
            <w:vMerge w:val="restart"/>
            <w:tcBorders>
              <w:top w:val="nil"/>
              <w:left w:val="nil"/>
              <w:bottom w:val="nil"/>
              <w:right w:val="nil"/>
            </w:tcBorders>
            <w:shd w:val="clear" w:color="000000" w:fill="D9D9D9"/>
            <w:vAlign w:val="center"/>
            <w:hideMark/>
          </w:tcPr>
          <w:p w14:paraId="5D0E53B7"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WRF</w:t>
            </w:r>
          </w:p>
        </w:tc>
        <w:tc>
          <w:tcPr>
            <w:tcW w:w="284" w:type="dxa"/>
            <w:tcBorders>
              <w:top w:val="nil"/>
              <w:left w:val="nil"/>
              <w:bottom w:val="nil"/>
              <w:right w:val="nil"/>
            </w:tcBorders>
            <w:shd w:val="clear" w:color="000000" w:fill="D9D9D9"/>
            <w:vAlign w:val="center"/>
            <w:hideMark/>
          </w:tcPr>
          <w:p w14:paraId="09AE763E" w14:textId="4A3F6532" w:rsidR="007B5F3A" w:rsidRPr="003C674E" w:rsidRDefault="00FB1370"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847" w:type="dxa"/>
            <w:tcBorders>
              <w:top w:val="nil"/>
              <w:left w:val="nil"/>
              <w:bottom w:val="nil"/>
              <w:right w:val="nil"/>
            </w:tcBorders>
            <w:shd w:val="clear" w:color="000000" w:fill="D9D9D9"/>
            <w:noWrap/>
            <w:vAlign w:val="center"/>
            <w:hideMark/>
          </w:tcPr>
          <w:p w14:paraId="04FAD08A"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9.3</w:t>
            </w:r>
          </w:p>
        </w:tc>
        <w:tc>
          <w:tcPr>
            <w:tcW w:w="279" w:type="dxa"/>
            <w:tcBorders>
              <w:top w:val="nil"/>
              <w:left w:val="nil"/>
              <w:bottom w:val="nil"/>
              <w:right w:val="nil"/>
            </w:tcBorders>
            <w:shd w:val="clear" w:color="000000" w:fill="D9D9D9"/>
            <w:noWrap/>
            <w:vAlign w:val="center"/>
            <w:hideMark/>
          </w:tcPr>
          <w:p w14:paraId="251EF176" w14:textId="6AC41DF0"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2F21FF9B"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280</w:t>
            </w:r>
          </w:p>
        </w:tc>
        <w:tc>
          <w:tcPr>
            <w:tcW w:w="279" w:type="dxa"/>
            <w:tcBorders>
              <w:top w:val="nil"/>
              <w:left w:val="nil"/>
              <w:bottom w:val="nil"/>
              <w:right w:val="nil"/>
            </w:tcBorders>
            <w:shd w:val="clear" w:color="000000" w:fill="D9D9D9"/>
            <w:noWrap/>
            <w:vAlign w:val="center"/>
            <w:hideMark/>
          </w:tcPr>
          <w:p w14:paraId="46579894" w14:textId="7F77DF24"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2985333E"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182</w:t>
            </w:r>
          </w:p>
        </w:tc>
        <w:tc>
          <w:tcPr>
            <w:tcW w:w="279" w:type="dxa"/>
            <w:tcBorders>
              <w:top w:val="nil"/>
              <w:left w:val="nil"/>
              <w:bottom w:val="nil"/>
              <w:right w:val="nil"/>
            </w:tcBorders>
            <w:shd w:val="clear" w:color="000000" w:fill="D9D9D9"/>
            <w:noWrap/>
            <w:vAlign w:val="center"/>
            <w:hideMark/>
          </w:tcPr>
          <w:p w14:paraId="760BA451" w14:textId="2387F838"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37ABAC9D" w14:textId="5DDBB6BD"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137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119,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109</w:t>
            </w:r>
          </w:p>
        </w:tc>
        <w:tc>
          <w:tcPr>
            <w:tcW w:w="279" w:type="dxa"/>
            <w:tcBorders>
              <w:top w:val="nil"/>
              <w:left w:val="nil"/>
              <w:bottom w:val="nil"/>
              <w:right w:val="nil"/>
            </w:tcBorders>
            <w:shd w:val="clear" w:color="000000" w:fill="D9D9D9"/>
            <w:noWrap/>
            <w:vAlign w:val="center"/>
            <w:hideMark/>
          </w:tcPr>
          <w:p w14:paraId="5009E02C" w14:textId="47B07455"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25E9C95C" w14:textId="5DBE35CB"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489" w:type="dxa"/>
            <w:vMerge/>
            <w:tcBorders>
              <w:top w:val="nil"/>
              <w:left w:val="nil"/>
              <w:bottom w:val="single" w:sz="4" w:space="0" w:color="000000"/>
              <w:right w:val="nil"/>
            </w:tcBorders>
            <w:vAlign w:val="center"/>
            <w:hideMark/>
          </w:tcPr>
          <w:p w14:paraId="14DE8BF1"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1DED26F4" w14:textId="77777777" w:rsidTr="00B7291A">
        <w:trPr>
          <w:trHeight w:val="364"/>
          <w:jc w:val="center"/>
        </w:trPr>
        <w:tc>
          <w:tcPr>
            <w:tcW w:w="1138" w:type="dxa"/>
            <w:vMerge/>
            <w:tcBorders>
              <w:top w:val="nil"/>
              <w:left w:val="nil"/>
              <w:bottom w:val="nil"/>
              <w:right w:val="nil"/>
            </w:tcBorders>
            <w:vAlign w:val="center"/>
            <w:hideMark/>
          </w:tcPr>
          <w:p w14:paraId="1FE4C5D0"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26857044" w14:textId="7D3AE47E"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6830A0EA"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10.7</w:t>
            </w:r>
          </w:p>
        </w:tc>
        <w:tc>
          <w:tcPr>
            <w:tcW w:w="279" w:type="dxa"/>
            <w:tcBorders>
              <w:top w:val="nil"/>
              <w:left w:val="nil"/>
              <w:bottom w:val="nil"/>
              <w:right w:val="nil"/>
            </w:tcBorders>
            <w:shd w:val="clear" w:color="000000" w:fill="D9D9D9"/>
            <w:noWrap/>
            <w:vAlign w:val="center"/>
            <w:hideMark/>
          </w:tcPr>
          <w:p w14:paraId="2C9A2466" w14:textId="175710AE"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30732C68"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321</w:t>
            </w:r>
          </w:p>
        </w:tc>
        <w:tc>
          <w:tcPr>
            <w:tcW w:w="279" w:type="dxa"/>
            <w:tcBorders>
              <w:top w:val="nil"/>
              <w:left w:val="nil"/>
              <w:bottom w:val="nil"/>
              <w:right w:val="nil"/>
            </w:tcBorders>
            <w:shd w:val="clear" w:color="000000" w:fill="D9D9D9"/>
            <w:noWrap/>
            <w:vAlign w:val="center"/>
            <w:hideMark/>
          </w:tcPr>
          <w:p w14:paraId="4D7B52F8" w14:textId="46E32C0B"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0F2ACEFC"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180</w:t>
            </w:r>
          </w:p>
        </w:tc>
        <w:tc>
          <w:tcPr>
            <w:tcW w:w="279" w:type="dxa"/>
            <w:tcBorders>
              <w:top w:val="nil"/>
              <w:left w:val="nil"/>
              <w:bottom w:val="nil"/>
              <w:right w:val="nil"/>
            </w:tcBorders>
            <w:shd w:val="clear" w:color="000000" w:fill="D9D9D9"/>
            <w:noWrap/>
            <w:vAlign w:val="center"/>
            <w:hideMark/>
          </w:tcPr>
          <w:p w14:paraId="785359AF" w14:textId="4CB6EBCD"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30A47AFF" w14:textId="0E9691A6"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161,</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135</w:t>
            </w:r>
          </w:p>
        </w:tc>
        <w:tc>
          <w:tcPr>
            <w:tcW w:w="279" w:type="dxa"/>
            <w:tcBorders>
              <w:top w:val="nil"/>
              <w:left w:val="nil"/>
              <w:bottom w:val="nil"/>
              <w:right w:val="nil"/>
            </w:tcBorders>
            <w:shd w:val="clear" w:color="000000" w:fill="D9D9D9"/>
            <w:noWrap/>
            <w:vAlign w:val="center"/>
            <w:hideMark/>
          </w:tcPr>
          <w:p w14:paraId="310F5C2F" w14:textId="5B68E1FA"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35503EDB" w14:textId="097A7EC6"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Caffeic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628831D8"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52A9ED11" w14:textId="77777777" w:rsidTr="00B7291A">
        <w:trPr>
          <w:trHeight w:val="364"/>
          <w:jc w:val="center"/>
        </w:trPr>
        <w:tc>
          <w:tcPr>
            <w:tcW w:w="1138" w:type="dxa"/>
            <w:vMerge/>
            <w:tcBorders>
              <w:top w:val="nil"/>
              <w:left w:val="nil"/>
              <w:bottom w:val="nil"/>
              <w:right w:val="nil"/>
            </w:tcBorders>
            <w:vAlign w:val="center"/>
            <w:hideMark/>
          </w:tcPr>
          <w:p w14:paraId="2DFC1F4E"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3C49C3CF" w14:textId="25C258F9"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74E9B92F"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11.9</w:t>
            </w:r>
          </w:p>
        </w:tc>
        <w:tc>
          <w:tcPr>
            <w:tcW w:w="279" w:type="dxa"/>
            <w:tcBorders>
              <w:top w:val="nil"/>
              <w:left w:val="nil"/>
              <w:bottom w:val="nil"/>
              <w:right w:val="nil"/>
            </w:tcBorders>
            <w:shd w:val="clear" w:color="000000" w:fill="D9D9D9"/>
            <w:noWrap/>
            <w:vAlign w:val="center"/>
            <w:hideMark/>
          </w:tcPr>
          <w:p w14:paraId="457229DF" w14:textId="33C3F5D2"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47BD3C22" w14:textId="2A13EAA9"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273,</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353</w:t>
            </w:r>
          </w:p>
        </w:tc>
        <w:tc>
          <w:tcPr>
            <w:tcW w:w="279" w:type="dxa"/>
            <w:tcBorders>
              <w:top w:val="nil"/>
              <w:left w:val="nil"/>
              <w:bottom w:val="nil"/>
              <w:right w:val="nil"/>
            </w:tcBorders>
            <w:shd w:val="clear" w:color="000000" w:fill="D9D9D9"/>
            <w:noWrap/>
            <w:vAlign w:val="center"/>
            <w:hideMark/>
          </w:tcPr>
          <w:p w14:paraId="41B8C250" w14:textId="75FB62FC"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6803485C"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292</w:t>
            </w:r>
          </w:p>
        </w:tc>
        <w:tc>
          <w:tcPr>
            <w:tcW w:w="279" w:type="dxa"/>
            <w:tcBorders>
              <w:top w:val="nil"/>
              <w:left w:val="nil"/>
              <w:bottom w:val="nil"/>
              <w:right w:val="nil"/>
            </w:tcBorders>
            <w:shd w:val="clear" w:color="000000" w:fill="D9D9D9"/>
            <w:noWrap/>
            <w:vAlign w:val="center"/>
            <w:hideMark/>
          </w:tcPr>
          <w:p w14:paraId="60FBCE55" w14:textId="59EDC709"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372775B6"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247</w:t>
            </w:r>
          </w:p>
        </w:tc>
        <w:tc>
          <w:tcPr>
            <w:tcW w:w="279" w:type="dxa"/>
            <w:tcBorders>
              <w:top w:val="nil"/>
              <w:left w:val="nil"/>
              <w:bottom w:val="nil"/>
              <w:right w:val="nil"/>
            </w:tcBorders>
            <w:shd w:val="clear" w:color="000000" w:fill="D9D9D9"/>
            <w:noWrap/>
            <w:vAlign w:val="center"/>
            <w:hideMark/>
          </w:tcPr>
          <w:p w14:paraId="7FDB90FE" w14:textId="2C731DD1"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25566439" w14:textId="0E5FB502"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489" w:type="dxa"/>
            <w:vMerge/>
            <w:tcBorders>
              <w:top w:val="nil"/>
              <w:left w:val="nil"/>
              <w:bottom w:val="single" w:sz="4" w:space="0" w:color="000000"/>
              <w:right w:val="nil"/>
            </w:tcBorders>
            <w:vAlign w:val="center"/>
            <w:hideMark/>
          </w:tcPr>
          <w:p w14:paraId="7E4FB399"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52D4F090" w14:textId="77777777" w:rsidTr="00B7291A">
        <w:trPr>
          <w:trHeight w:val="364"/>
          <w:jc w:val="center"/>
        </w:trPr>
        <w:tc>
          <w:tcPr>
            <w:tcW w:w="1138" w:type="dxa"/>
            <w:vMerge/>
            <w:tcBorders>
              <w:top w:val="nil"/>
              <w:left w:val="nil"/>
              <w:bottom w:val="nil"/>
              <w:right w:val="nil"/>
            </w:tcBorders>
            <w:vAlign w:val="center"/>
            <w:hideMark/>
          </w:tcPr>
          <w:p w14:paraId="5BF88203"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67A088F3" w14:textId="5A209339"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14B2C6A5"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19.8</w:t>
            </w:r>
          </w:p>
        </w:tc>
        <w:tc>
          <w:tcPr>
            <w:tcW w:w="279" w:type="dxa"/>
            <w:tcBorders>
              <w:top w:val="nil"/>
              <w:left w:val="nil"/>
              <w:bottom w:val="nil"/>
              <w:right w:val="nil"/>
            </w:tcBorders>
            <w:shd w:val="clear" w:color="000000" w:fill="D9D9D9"/>
            <w:noWrap/>
            <w:vAlign w:val="center"/>
            <w:hideMark/>
          </w:tcPr>
          <w:p w14:paraId="297B5ECA" w14:textId="2003FB8E"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7CF043B8" w14:textId="5ADED08F"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254,</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363</w:t>
            </w:r>
          </w:p>
        </w:tc>
        <w:tc>
          <w:tcPr>
            <w:tcW w:w="279" w:type="dxa"/>
            <w:tcBorders>
              <w:top w:val="nil"/>
              <w:left w:val="nil"/>
              <w:bottom w:val="nil"/>
              <w:right w:val="nil"/>
            </w:tcBorders>
            <w:shd w:val="clear" w:color="000000" w:fill="D9D9D9"/>
            <w:noWrap/>
            <w:vAlign w:val="center"/>
            <w:hideMark/>
          </w:tcPr>
          <w:p w14:paraId="2862EFF8" w14:textId="18FA2BE8"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769CB5F6"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302</w:t>
            </w:r>
          </w:p>
        </w:tc>
        <w:tc>
          <w:tcPr>
            <w:tcW w:w="279" w:type="dxa"/>
            <w:tcBorders>
              <w:top w:val="nil"/>
              <w:left w:val="nil"/>
              <w:bottom w:val="nil"/>
              <w:right w:val="nil"/>
            </w:tcBorders>
            <w:shd w:val="clear" w:color="000000" w:fill="D9D9D9"/>
            <w:noWrap/>
            <w:vAlign w:val="center"/>
            <w:hideMark/>
          </w:tcPr>
          <w:p w14:paraId="74FD9966" w14:textId="6BF4AE5C"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3FF2C1C9" w14:textId="38254F13"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257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229,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185</w:t>
            </w:r>
          </w:p>
        </w:tc>
        <w:tc>
          <w:tcPr>
            <w:tcW w:w="279" w:type="dxa"/>
            <w:tcBorders>
              <w:top w:val="nil"/>
              <w:left w:val="nil"/>
              <w:bottom w:val="nil"/>
              <w:right w:val="nil"/>
            </w:tcBorders>
            <w:shd w:val="clear" w:color="000000" w:fill="D9D9D9"/>
            <w:noWrap/>
            <w:vAlign w:val="center"/>
            <w:hideMark/>
          </w:tcPr>
          <w:p w14:paraId="5F010CDE" w14:textId="5409D12A"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46577A1D" w14:textId="717CA6A6"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24F47FBB"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3CFD676D" w14:textId="77777777" w:rsidTr="00B7291A">
        <w:trPr>
          <w:trHeight w:val="364"/>
          <w:jc w:val="center"/>
        </w:trPr>
        <w:tc>
          <w:tcPr>
            <w:tcW w:w="1138" w:type="dxa"/>
            <w:vMerge/>
            <w:tcBorders>
              <w:top w:val="nil"/>
              <w:left w:val="nil"/>
              <w:bottom w:val="nil"/>
              <w:right w:val="nil"/>
            </w:tcBorders>
            <w:vAlign w:val="center"/>
            <w:hideMark/>
          </w:tcPr>
          <w:p w14:paraId="4E1DB707"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650364E7" w14:textId="11D14B83"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4E42D832"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20.7</w:t>
            </w:r>
          </w:p>
        </w:tc>
        <w:tc>
          <w:tcPr>
            <w:tcW w:w="279" w:type="dxa"/>
            <w:tcBorders>
              <w:top w:val="nil"/>
              <w:left w:val="nil"/>
              <w:bottom w:val="nil"/>
              <w:right w:val="nil"/>
            </w:tcBorders>
            <w:shd w:val="clear" w:color="000000" w:fill="D9D9D9"/>
            <w:noWrap/>
            <w:vAlign w:val="center"/>
            <w:hideMark/>
          </w:tcPr>
          <w:p w14:paraId="756CCDAD" w14:textId="3A9D70A6"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6A1B6C0B"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274</w:t>
            </w:r>
          </w:p>
        </w:tc>
        <w:tc>
          <w:tcPr>
            <w:tcW w:w="279" w:type="dxa"/>
            <w:tcBorders>
              <w:top w:val="nil"/>
              <w:left w:val="nil"/>
              <w:bottom w:val="nil"/>
              <w:right w:val="nil"/>
            </w:tcBorders>
            <w:shd w:val="clear" w:color="000000" w:fill="D9D9D9"/>
            <w:noWrap/>
            <w:vAlign w:val="center"/>
            <w:hideMark/>
          </w:tcPr>
          <w:p w14:paraId="390CC820" w14:textId="60F812E6"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3A663D35"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220</w:t>
            </w:r>
          </w:p>
        </w:tc>
        <w:tc>
          <w:tcPr>
            <w:tcW w:w="279" w:type="dxa"/>
            <w:tcBorders>
              <w:top w:val="nil"/>
              <w:left w:val="nil"/>
              <w:bottom w:val="nil"/>
              <w:right w:val="nil"/>
            </w:tcBorders>
            <w:shd w:val="clear" w:color="000000" w:fill="D9D9D9"/>
            <w:noWrap/>
            <w:vAlign w:val="center"/>
            <w:hideMark/>
          </w:tcPr>
          <w:p w14:paraId="7F46DBF6" w14:textId="39D2474D"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5C717808" w14:textId="7F1EF434"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204,</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191</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173</w:t>
            </w:r>
          </w:p>
        </w:tc>
        <w:tc>
          <w:tcPr>
            <w:tcW w:w="279" w:type="dxa"/>
            <w:tcBorders>
              <w:top w:val="nil"/>
              <w:left w:val="nil"/>
              <w:bottom w:val="nil"/>
              <w:right w:val="nil"/>
            </w:tcBorders>
            <w:shd w:val="clear" w:color="000000" w:fill="D9D9D9"/>
            <w:noWrap/>
            <w:vAlign w:val="center"/>
            <w:hideMark/>
          </w:tcPr>
          <w:p w14:paraId="0816BAEE" w14:textId="3BECF9CB"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6B0DDEC7" w14:textId="2B65DC0A"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0E28597A"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2597DAB8" w14:textId="77777777" w:rsidTr="00B7291A">
        <w:trPr>
          <w:trHeight w:val="292"/>
          <w:jc w:val="center"/>
        </w:trPr>
        <w:tc>
          <w:tcPr>
            <w:tcW w:w="1138" w:type="dxa"/>
            <w:vMerge w:val="restart"/>
            <w:tcBorders>
              <w:top w:val="nil"/>
              <w:left w:val="nil"/>
              <w:bottom w:val="nil"/>
              <w:right w:val="nil"/>
            </w:tcBorders>
            <w:shd w:val="clear" w:color="auto" w:fill="auto"/>
            <w:vAlign w:val="center"/>
            <w:hideMark/>
          </w:tcPr>
          <w:p w14:paraId="60758CB9"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ALK</w:t>
            </w:r>
          </w:p>
        </w:tc>
        <w:tc>
          <w:tcPr>
            <w:tcW w:w="284" w:type="dxa"/>
            <w:tcBorders>
              <w:top w:val="nil"/>
              <w:left w:val="nil"/>
              <w:bottom w:val="nil"/>
              <w:right w:val="nil"/>
            </w:tcBorders>
            <w:shd w:val="clear" w:color="auto" w:fill="auto"/>
            <w:vAlign w:val="center"/>
            <w:hideMark/>
          </w:tcPr>
          <w:p w14:paraId="18A48407"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7A69CCD1"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11.9</w:t>
            </w:r>
          </w:p>
        </w:tc>
        <w:tc>
          <w:tcPr>
            <w:tcW w:w="279" w:type="dxa"/>
            <w:tcBorders>
              <w:top w:val="nil"/>
              <w:left w:val="nil"/>
              <w:bottom w:val="nil"/>
              <w:right w:val="nil"/>
            </w:tcBorders>
            <w:shd w:val="clear" w:color="auto" w:fill="auto"/>
            <w:noWrap/>
            <w:vAlign w:val="center"/>
            <w:hideMark/>
          </w:tcPr>
          <w:p w14:paraId="47E36AAE"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7A807FAE"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277</w:t>
            </w:r>
          </w:p>
        </w:tc>
        <w:tc>
          <w:tcPr>
            <w:tcW w:w="279" w:type="dxa"/>
            <w:tcBorders>
              <w:top w:val="nil"/>
              <w:left w:val="nil"/>
              <w:bottom w:val="nil"/>
              <w:right w:val="nil"/>
            </w:tcBorders>
            <w:shd w:val="clear" w:color="auto" w:fill="auto"/>
            <w:noWrap/>
            <w:vAlign w:val="center"/>
            <w:hideMark/>
          </w:tcPr>
          <w:p w14:paraId="2EAF3AAF"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136B2AD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292</w:t>
            </w:r>
          </w:p>
        </w:tc>
        <w:tc>
          <w:tcPr>
            <w:tcW w:w="279" w:type="dxa"/>
            <w:tcBorders>
              <w:top w:val="nil"/>
              <w:left w:val="nil"/>
              <w:bottom w:val="nil"/>
              <w:right w:val="nil"/>
            </w:tcBorders>
            <w:shd w:val="clear" w:color="auto" w:fill="auto"/>
            <w:noWrap/>
            <w:vAlign w:val="center"/>
            <w:hideMark/>
          </w:tcPr>
          <w:p w14:paraId="11561BDF"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2F77F73B"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247</w:t>
            </w:r>
          </w:p>
        </w:tc>
        <w:tc>
          <w:tcPr>
            <w:tcW w:w="279" w:type="dxa"/>
            <w:tcBorders>
              <w:top w:val="nil"/>
              <w:left w:val="nil"/>
              <w:bottom w:val="nil"/>
              <w:right w:val="nil"/>
            </w:tcBorders>
            <w:shd w:val="clear" w:color="auto" w:fill="auto"/>
            <w:noWrap/>
            <w:vAlign w:val="center"/>
            <w:hideMark/>
          </w:tcPr>
          <w:p w14:paraId="28545545" w14:textId="77777777" w:rsidR="007B5F3A" w:rsidRPr="003C674E" w:rsidRDefault="007B5F3A" w:rsidP="007B5F3A">
            <w:pPr>
              <w:spacing w:after="0"/>
              <w:jc w:val="center"/>
              <w:rPr>
                <w:rFonts w:ascii="Times New Roman" w:hAnsi="Times New Roman"/>
                <w:b/>
                <w:bCs/>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465812CE" w14:textId="77777777" w:rsidR="007B5F3A" w:rsidRPr="003C674E" w:rsidRDefault="007B5F3A" w:rsidP="007B5F3A">
            <w:pPr>
              <w:spacing w:after="0"/>
              <w:jc w:val="center"/>
              <w:rPr>
                <w:rFonts w:ascii="Times New Roman" w:hAnsi="Times New Roman"/>
                <w:sz w:val="20"/>
                <w:lang w:eastAsia="en-GB"/>
              </w:rPr>
            </w:pPr>
          </w:p>
        </w:tc>
        <w:tc>
          <w:tcPr>
            <w:tcW w:w="489" w:type="dxa"/>
            <w:vMerge/>
            <w:tcBorders>
              <w:top w:val="nil"/>
              <w:left w:val="nil"/>
              <w:bottom w:val="single" w:sz="4" w:space="0" w:color="000000"/>
              <w:right w:val="nil"/>
            </w:tcBorders>
            <w:vAlign w:val="center"/>
            <w:hideMark/>
          </w:tcPr>
          <w:p w14:paraId="3BD64167"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36614459" w14:textId="77777777" w:rsidTr="00B7291A">
        <w:trPr>
          <w:trHeight w:val="364"/>
          <w:jc w:val="center"/>
        </w:trPr>
        <w:tc>
          <w:tcPr>
            <w:tcW w:w="1138" w:type="dxa"/>
            <w:vMerge/>
            <w:tcBorders>
              <w:top w:val="nil"/>
              <w:left w:val="nil"/>
              <w:bottom w:val="nil"/>
              <w:right w:val="nil"/>
            </w:tcBorders>
            <w:vAlign w:val="center"/>
            <w:hideMark/>
          </w:tcPr>
          <w:p w14:paraId="4DAE9790"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auto" w:fill="auto"/>
            <w:vAlign w:val="center"/>
            <w:hideMark/>
          </w:tcPr>
          <w:p w14:paraId="3DF95D88" w14:textId="77777777" w:rsidR="007B5F3A" w:rsidRPr="003C674E" w:rsidRDefault="007B5F3A" w:rsidP="007B5F3A">
            <w:pPr>
              <w:spacing w:after="0"/>
              <w:jc w:val="center"/>
              <w:rPr>
                <w:rFonts w:ascii="Times New Roman" w:hAnsi="Times New Roman"/>
                <w:sz w:val="20"/>
                <w:lang w:eastAsia="en-GB"/>
              </w:rPr>
            </w:pPr>
          </w:p>
        </w:tc>
        <w:tc>
          <w:tcPr>
            <w:tcW w:w="847" w:type="dxa"/>
            <w:tcBorders>
              <w:top w:val="nil"/>
              <w:left w:val="nil"/>
              <w:bottom w:val="nil"/>
              <w:right w:val="nil"/>
            </w:tcBorders>
            <w:shd w:val="clear" w:color="auto" w:fill="auto"/>
            <w:noWrap/>
            <w:vAlign w:val="center"/>
            <w:hideMark/>
          </w:tcPr>
          <w:p w14:paraId="22860BAA"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19.8</w:t>
            </w:r>
          </w:p>
        </w:tc>
        <w:tc>
          <w:tcPr>
            <w:tcW w:w="279" w:type="dxa"/>
            <w:tcBorders>
              <w:top w:val="nil"/>
              <w:left w:val="nil"/>
              <w:bottom w:val="nil"/>
              <w:right w:val="nil"/>
            </w:tcBorders>
            <w:shd w:val="clear" w:color="auto" w:fill="auto"/>
            <w:noWrap/>
            <w:vAlign w:val="center"/>
            <w:hideMark/>
          </w:tcPr>
          <w:p w14:paraId="0B7A49C2"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6D6C5883" w14:textId="79CEB1B0"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254,</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363</w:t>
            </w:r>
          </w:p>
        </w:tc>
        <w:tc>
          <w:tcPr>
            <w:tcW w:w="279" w:type="dxa"/>
            <w:tcBorders>
              <w:top w:val="nil"/>
              <w:left w:val="nil"/>
              <w:bottom w:val="nil"/>
              <w:right w:val="nil"/>
            </w:tcBorders>
            <w:shd w:val="clear" w:color="auto" w:fill="auto"/>
            <w:noWrap/>
            <w:vAlign w:val="center"/>
            <w:hideMark/>
          </w:tcPr>
          <w:p w14:paraId="708C8CE7" w14:textId="77777777" w:rsidR="007B5F3A" w:rsidRPr="003C674E" w:rsidRDefault="007B5F3A" w:rsidP="007B5F3A">
            <w:pPr>
              <w:spacing w:after="0"/>
              <w:jc w:val="center"/>
              <w:rPr>
                <w:rFonts w:ascii="Times New Roman" w:hAnsi="Times New Roman"/>
                <w:color w:val="000000"/>
                <w:sz w:val="18"/>
                <w:szCs w:val="18"/>
                <w:lang w:eastAsia="en-GB"/>
              </w:rPr>
            </w:pPr>
          </w:p>
        </w:tc>
        <w:tc>
          <w:tcPr>
            <w:tcW w:w="522" w:type="dxa"/>
            <w:tcBorders>
              <w:top w:val="nil"/>
              <w:left w:val="nil"/>
              <w:bottom w:val="nil"/>
              <w:right w:val="nil"/>
            </w:tcBorders>
            <w:shd w:val="clear" w:color="auto" w:fill="auto"/>
            <w:noWrap/>
            <w:vAlign w:val="center"/>
            <w:hideMark/>
          </w:tcPr>
          <w:p w14:paraId="5B0668BC"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302</w:t>
            </w:r>
          </w:p>
        </w:tc>
        <w:tc>
          <w:tcPr>
            <w:tcW w:w="279" w:type="dxa"/>
            <w:tcBorders>
              <w:top w:val="nil"/>
              <w:left w:val="nil"/>
              <w:bottom w:val="nil"/>
              <w:right w:val="nil"/>
            </w:tcBorders>
            <w:shd w:val="clear" w:color="auto" w:fill="auto"/>
            <w:noWrap/>
            <w:vAlign w:val="center"/>
            <w:hideMark/>
          </w:tcPr>
          <w:p w14:paraId="1FECE704"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5E673B73" w14:textId="07C11861"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284,</w:t>
            </w:r>
            <w:r w:rsidR="00FB1370" w:rsidRPr="003C674E">
              <w:rPr>
                <w:rFonts w:ascii="Times New Roman" w:hAnsi="Times New Roman"/>
                <w:color w:val="000000"/>
                <w:sz w:val="18"/>
                <w:szCs w:val="18"/>
                <w:lang w:eastAsia="en-GB"/>
              </w:rPr>
              <w:t xml:space="preserve"> </w:t>
            </w:r>
            <w:r w:rsidRPr="003C674E">
              <w:rPr>
                <w:rFonts w:ascii="Times New Roman" w:hAnsi="Times New Roman"/>
                <w:b/>
                <w:bCs/>
                <w:color w:val="000000"/>
                <w:sz w:val="18"/>
                <w:szCs w:val="18"/>
                <w:lang w:eastAsia="en-GB"/>
              </w:rPr>
              <w:t>257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229,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185</w:t>
            </w:r>
          </w:p>
        </w:tc>
        <w:tc>
          <w:tcPr>
            <w:tcW w:w="279" w:type="dxa"/>
            <w:tcBorders>
              <w:top w:val="nil"/>
              <w:left w:val="nil"/>
              <w:bottom w:val="nil"/>
              <w:right w:val="nil"/>
            </w:tcBorders>
            <w:shd w:val="clear" w:color="auto" w:fill="auto"/>
            <w:noWrap/>
            <w:vAlign w:val="center"/>
            <w:hideMark/>
          </w:tcPr>
          <w:p w14:paraId="3960910E" w14:textId="77777777" w:rsidR="007B5F3A" w:rsidRPr="003C674E" w:rsidRDefault="007B5F3A" w:rsidP="007B5F3A">
            <w:pPr>
              <w:spacing w:after="0"/>
              <w:jc w:val="center"/>
              <w:rPr>
                <w:rFonts w:ascii="Times New Roman" w:hAnsi="Times New Roman"/>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48A99D9A" w14:textId="0A3AD9D3"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2E0FFCC8"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0B11DF8A" w14:textId="77777777" w:rsidTr="00B7291A">
        <w:trPr>
          <w:trHeight w:val="364"/>
          <w:jc w:val="center"/>
        </w:trPr>
        <w:tc>
          <w:tcPr>
            <w:tcW w:w="1138" w:type="dxa"/>
            <w:vMerge/>
            <w:tcBorders>
              <w:top w:val="nil"/>
              <w:left w:val="nil"/>
              <w:bottom w:val="nil"/>
              <w:right w:val="nil"/>
            </w:tcBorders>
            <w:vAlign w:val="center"/>
            <w:hideMark/>
          </w:tcPr>
          <w:p w14:paraId="4C87CCF1"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auto" w:fill="auto"/>
            <w:vAlign w:val="center"/>
            <w:hideMark/>
          </w:tcPr>
          <w:p w14:paraId="10CE25C0" w14:textId="77777777" w:rsidR="007B5F3A" w:rsidRPr="003C674E" w:rsidRDefault="007B5F3A" w:rsidP="007B5F3A">
            <w:pPr>
              <w:spacing w:after="0"/>
              <w:jc w:val="center"/>
              <w:rPr>
                <w:rFonts w:ascii="Times New Roman" w:hAnsi="Times New Roman"/>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4F8AF551"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22.4</w:t>
            </w:r>
          </w:p>
        </w:tc>
        <w:tc>
          <w:tcPr>
            <w:tcW w:w="279" w:type="dxa"/>
            <w:tcBorders>
              <w:top w:val="nil"/>
              <w:left w:val="nil"/>
              <w:bottom w:val="nil"/>
              <w:right w:val="nil"/>
            </w:tcBorders>
            <w:shd w:val="clear" w:color="auto" w:fill="auto"/>
            <w:noWrap/>
            <w:vAlign w:val="center"/>
            <w:hideMark/>
          </w:tcPr>
          <w:p w14:paraId="20F1F19B"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7CCE7E3A" w14:textId="77777777" w:rsidR="007B5F3A" w:rsidRPr="003C674E" w:rsidRDefault="007B5F3A" w:rsidP="007B5F3A">
            <w:pPr>
              <w:spacing w:after="0"/>
              <w:jc w:val="center"/>
              <w:rPr>
                <w:rFonts w:ascii="Times New Roman" w:hAnsi="Times New Roman"/>
                <w:sz w:val="20"/>
                <w:lang w:eastAsia="en-GB"/>
              </w:rPr>
            </w:pPr>
          </w:p>
        </w:tc>
        <w:tc>
          <w:tcPr>
            <w:tcW w:w="279" w:type="dxa"/>
            <w:tcBorders>
              <w:top w:val="nil"/>
              <w:left w:val="nil"/>
              <w:bottom w:val="nil"/>
              <w:right w:val="nil"/>
            </w:tcBorders>
            <w:shd w:val="clear" w:color="auto" w:fill="auto"/>
            <w:noWrap/>
            <w:vAlign w:val="center"/>
            <w:hideMark/>
          </w:tcPr>
          <w:p w14:paraId="18CD7CBF" w14:textId="77777777" w:rsidR="007B5F3A" w:rsidRPr="003C674E" w:rsidRDefault="007B5F3A" w:rsidP="007B5F3A">
            <w:pPr>
              <w:spacing w:after="0"/>
              <w:jc w:val="center"/>
              <w:rPr>
                <w:rFonts w:ascii="Times New Roman" w:hAnsi="Times New Roman"/>
                <w:sz w:val="20"/>
                <w:lang w:eastAsia="en-GB"/>
              </w:rPr>
            </w:pPr>
          </w:p>
        </w:tc>
        <w:tc>
          <w:tcPr>
            <w:tcW w:w="522" w:type="dxa"/>
            <w:tcBorders>
              <w:top w:val="nil"/>
              <w:left w:val="nil"/>
              <w:bottom w:val="nil"/>
              <w:right w:val="nil"/>
            </w:tcBorders>
            <w:shd w:val="clear" w:color="auto" w:fill="auto"/>
            <w:noWrap/>
            <w:vAlign w:val="center"/>
            <w:hideMark/>
          </w:tcPr>
          <w:p w14:paraId="1E3760AA"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462</w:t>
            </w:r>
          </w:p>
        </w:tc>
        <w:tc>
          <w:tcPr>
            <w:tcW w:w="279" w:type="dxa"/>
            <w:tcBorders>
              <w:top w:val="nil"/>
              <w:left w:val="nil"/>
              <w:bottom w:val="nil"/>
              <w:right w:val="nil"/>
            </w:tcBorders>
            <w:shd w:val="clear" w:color="auto" w:fill="auto"/>
            <w:noWrap/>
            <w:vAlign w:val="center"/>
            <w:hideMark/>
          </w:tcPr>
          <w:p w14:paraId="4D8412DA"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5ED41EC5"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315</w:t>
            </w:r>
          </w:p>
        </w:tc>
        <w:tc>
          <w:tcPr>
            <w:tcW w:w="279" w:type="dxa"/>
            <w:tcBorders>
              <w:top w:val="nil"/>
              <w:left w:val="nil"/>
              <w:bottom w:val="nil"/>
              <w:right w:val="nil"/>
            </w:tcBorders>
            <w:shd w:val="clear" w:color="auto" w:fill="auto"/>
            <w:noWrap/>
            <w:vAlign w:val="center"/>
            <w:hideMark/>
          </w:tcPr>
          <w:p w14:paraId="0AAD42C9" w14:textId="77777777" w:rsidR="007B5F3A" w:rsidRPr="003C674E" w:rsidRDefault="007B5F3A" w:rsidP="007B5F3A">
            <w:pPr>
              <w:spacing w:after="0"/>
              <w:jc w:val="center"/>
              <w:rPr>
                <w:rFonts w:ascii="Times New Roman" w:hAnsi="Times New Roman"/>
                <w:b/>
                <w:bCs/>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33E7DCFB" w14:textId="0DCD128C"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r w:rsidR="00FB1370" w:rsidRPr="003C674E">
              <w:rPr>
                <w:rFonts w:ascii="Times New Roman" w:hAnsi="Times New Roman"/>
                <w:color w:val="000000"/>
                <w:sz w:val="18"/>
                <w:szCs w:val="18"/>
                <w:lang w:eastAsia="en-GB"/>
              </w:rPr>
              <w:t xml:space="preserve"> </w:t>
            </w:r>
            <w:proofErr w:type="spellStart"/>
            <w:r w:rsidRPr="003C674E">
              <w:rPr>
                <w:rFonts w:ascii="Times New Roman" w:hAnsi="Times New Roman"/>
                <w:color w:val="000000"/>
                <w:sz w:val="18"/>
                <w:szCs w:val="18"/>
                <w:lang w:eastAsia="en-GB"/>
              </w:rPr>
              <w:t>rhamnoside</w:t>
            </w:r>
            <w:proofErr w:type="spellEnd"/>
          </w:p>
        </w:tc>
        <w:tc>
          <w:tcPr>
            <w:tcW w:w="489" w:type="dxa"/>
            <w:vMerge/>
            <w:tcBorders>
              <w:top w:val="nil"/>
              <w:left w:val="nil"/>
              <w:bottom w:val="single" w:sz="4" w:space="0" w:color="000000"/>
              <w:right w:val="nil"/>
            </w:tcBorders>
            <w:vAlign w:val="center"/>
            <w:hideMark/>
          </w:tcPr>
          <w:p w14:paraId="6115595B"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0C5F272F" w14:textId="77777777" w:rsidTr="00B7291A">
        <w:trPr>
          <w:trHeight w:val="364"/>
          <w:jc w:val="center"/>
        </w:trPr>
        <w:tc>
          <w:tcPr>
            <w:tcW w:w="1138" w:type="dxa"/>
            <w:vMerge/>
            <w:tcBorders>
              <w:top w:val="nil"/>
              <w:left w:val="nil"/>
              <w:bottom w:val="nil"/>
              <w:right w:val="nil"/>
            </w:tcBorders>
            <w:vAlign w:val="center"/>
            <w:hideMark/>
          </w:tcPr>
          <w:p w14:paraId="47B95EB0"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auto" w:fill="auto"/>
            <w:vAlign w:val="center"/>
            <w:hideMark/>
          </w:tcPr>
          <w:p w14:paraId="2D727090" w14:textId="77777777" w:rsidR="007B5F3A" w:rsidRPr="003C674E" w:rsidRDefault="007B5F3A" w:rsidP="007B5F3A">
            <w:pPr>
              <w:spacing w:after="0"/>
              <w:jc w:val="center"/>
              <w:rPr>
                <w:rFonts w:ascii="Times New Roman" w:hAnsi="Times New Roman"/>
                <w:color w:val="000000"/>
                <w:sz w:val="18"/>
                <w:szCs w:val="18"/>
                <w:lang w:eastAsia="en-GB"/>
              </w:rPr>
            </w:pPr>
          </w:p>
        </w:tc>
        <w:tc>
          <w:tcPr>
            <w:tcW w:w="847" w:type="dxa"/>
            <w:tcBorders>
              <w:top w:val="nil"/>
              <w:left w:val="nil"/>
              <w:bottom w:val="nil"/>
              <w:right w:val="nil"/>
            </w:tcBorders>
            <w:shd w:val="clear" w:color="auto" w:fill="auto"/>
            <w:noWrap/>
            <w:vAlign w:val="center"/>
            <w:hideMark/>
          </w:tcPr>
          <w:p w14:paraId="1A550A00"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22.7</w:t>
            </w:r>
          </w:p>
        </w:tc>
        <w:tc>
          <w:tcPr>
            <w:tcW w:w="279" w:type="dxa"/>
            <w:tcBorders>
              <w:top w:val="nil"/>
              <w:left w:val="nil"/>
              <w:bottom w:val="nil"/>
              <w:right w:val="nil"/>
            </w:tcBorders>
            <w:shd w:val="clear" w:color="auto" w:fill="auto"/>
            <w:noWrap/>
            <w:vAlign w:val="center"/>
            <w:hideMark/>
          </w:tcPr>
          <w:p w14:paraId="4B6D52A1" w14:textId="77777777" w:rsidR="007B5F3A" w:rsidRPr="003C674E" w:rsidRDefault="007B5F3A" w:rsidP="007B5F3A">
            <w:pPr>
              <w:spacing w:after="0"/>
              <w:jc w:val="center"/>
              <w:rPr>
                <w:rFonts w:ascii="Times New Roman" w:hAnsi="Times New Roman"/>
                <w:color w:val="000000"/>
                <w:sz w:val="18"/>
                <w:szCs w:val="18"/>
                <w:lang w:eastAsia="en-GB"/>
              </w:rPr>
            </w:pPr>
          </w:p>
        </w:tc>
        <w:tc>
          <w:tcPr>
            <w:tcW w:w="1039" w:type="dxa"/>
            <w:tcBorders>
              <w:top w:val="nil"/>
              <w:left w:val="nil"/>
              <w:bottom w:val="nil"/>
              <w:right w:val="nil"/>
            </w:tcBorders>
            <w:shd w:val="clear" w:color="auto" w:fill="auto"/>
            <w:noWrap/>
            <w:vAlign w:val="center"/>
            <w:hideMark/>
          </w:tcPr>
          <w:p w14:paraId="3C07BFE8" w14:textId="77777777" w:rsidR="007B5F3A" w:rsidRPr="003C674E" w:rsidRDefault="007B5F3A" w:rsidP="007B5F3A">
            <w:pPr>
              <w:spacing w:after="0"/>
              <w:jc w:val="center"/>
              <w:rPr>
                <w:rFonts w:ascii="Times New Roman" w:hAnsi="Times New Roman"/>
                <w:sz w:val="20"/>
                <w:lang w:eastAsia="en-GB"/>
              </w:rPr>
            </w:pPr>
          </w:p>
        </w:tc>
        <w:tc>
          <w:tcPr>
            <w:tcW w:w="279" w:type="dxa"/>
            <w:tcBorders>
              <w:top w:val="nil"/>
              <w:left w:val="nil"/>
              <w:bottom w:val="nil"/>
              <w:right w:val="nil"/>
            </w:tcBorders>
            <w:shd w:val="clear" w:color="auto" w:fill="auto"/>
            <w:noWrap/>
            <w:vAlign w:val="center"/>
            <w:hideMark/>
          </w:tcPr>
          <w:p w14:paraId="105A03D2" w14:textId="77777777" w:rsidR="007B5F3A" w:rsidRPr="003C674E" w:rsidRDefault="007B5F3A" w:rsidP="007B5F3A">
            <w:pPr>
              <w:spacing w:after="0"/>
              <w:jc w:val="center"/>
              <w:rPr>
                <w:rFonts w:ascii="Times New Roman" w:hAnsi="Times New Roman"/>
                <w:sz w:val="20"/>
                <w:lang w:eastAsia="en-GB"/>
              </w:rPr>
            </w:pPr>
          </w:p>
        </w:tc>
        <w:tc>
          <w:tcPr>
            <w:tcW w:w="522" w:type="dxa"/>
            <w:tcBorders>
              <w:top w:val="nil"/>
              <w:left w:val="nil"/>
              <w:bottom w:val="nil"/>
              <w:right w:val="nil"/>
            </w:tcBorders>
            <w:shd w:val="clear" w:color="auto" w:fill="auto"/>
            <w:noWrap/>
            <w:vAlign w:val="center"/>
            <w:hideMark/>
          </w:tcPr>
          <w:p w14:paraId="68514F47"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316</w:t>
            </w:r>
          </w:p>
        </w:tc>
        <w:tc>
          <w:tcPr>
            <w:tcW w:w="279" w:type="dxa"/>
            <w:tcBorders>
              <w:top w:val="nil"/>
              <w:left w:val="nil"/>
              <w:bottom w:val="nil"/>
              <w:right w:val="nil"/>
            </w:tcBorders>
            <w:shd w:val="clear" w:color="auto" w:fill="auto"/>
            <w:noWrap/>
            <w:vAlign w:val="center"/>
            <w:hideMark/>
          </w:tcPr>
          <w:p w14:paraId="125B3548" w14:textId="77777777" w:rsidR="007B5F3A" w:rsidRPr="003C674E" w:rsidRDefault="007B5F3A" w:rsidP="007B5F3A">
            <w:pPr>
              <w:spacing w:after="0"/>
              <w:jc w:val="center"/>
              <w:rPr>
                <w:rFonts w:ascii="Times New Roman" w:hAnsi="Times New Roman"/>
                <w:color w:val="000000"/>
                <w:sz w:val="18"/>
                <w:szCs w:val="18"/>
                <w:lang w:eastAsia="en-GB"/>
              </w:rPr>
            </w:pPr>
          </w:p>
        </w:tc>
        <w:tc>
          <w:tcPr>
            <w:tcW w:w="2321" w:type="dxa"/>
            <w:tcBorders>
              <w:top w:val="nil"/>
              <w:left w:val="nil"/>
              <w:bottom w:val="nil"/>
              <w:right w:val="nil"/>
            </w:tcBorders>
            <w:shd w:val="clear" w:color="auto" w:fill="auto"/>
            <w:noWrap/>
            <w:vAlign w:val="center"/>
            <w:hideMark/>
          </w:tcPr>
          <w:p w14:paraId="5017C081"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300</w:t>
            </w:r>
          </w:p>
        </w:tc>
        <w:tc>
          <w:tcPr>
            <w:tcW w:w="279" w:type="dxa"/>
            <w:tcBorders>
              <w:top w:val="nil"/>
              <w:left w:val="nil"/>
              <w:bottom w:val="nil"/>
              <w:right w:val="nil"/>
            </w:tcBorders>
            <w:shd w:val="clear" w:color="auto" w:fill="auto"/>
            <w:noWrap/>
            <w:vAlign w:val="center"/>
            <w:hideMark/>
          </w:tcPr>
          <w:p w14:paraId="3A40FB4A" w14:textId="77777777" w:rsidR="007B5F3A" w:rsidRPr="003C674E" w:rsidRDefault="007B5F3A" w:rsidP="007B5F3A">
            <w:pPr>
              <w:spacing w:after="0"/>
              <w:jc w:val="center"/>
              <w:rPr>
                <w:rFonts w:ascii="Times New Roman" w:hAnsi="Times New Roman"/>
                <w:b/>
                <w:bCs/>
                <w:color w:val="000000"/>
                <w:sz w:val="18"/>
                <w:szCs w:val="18"/>
                <w:lang w:eastAsia="en-GB"/>
              </w:rPr>
            </w:pPr>
          </w:p>
        </w:tc>
        <w:tc>
          <w:tcPr>
            <w:tcW w:w="2625" w:type="dxa"/>
            <w:tcBorders>
              <w:top w:val="nil"/>
              <w:left w:val="nil"/>
              <w:bottom w:val="nil"/>
              <w:right w:val="nil"/>
            </w:tcBorders>
            <w:shd w:val="clear" w:color="auto" w:fill="auto"/>
            <w:noWrap/>
            <w:vAlign w:val="center"/>
            <w:hideMark/>
          </w:tcPr>
          <w:p w14:paraId="69F52B55" w14:textId="21E41C7E"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7D8C59D4"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726861C9" w14:textId="77777777" w:rsidTr="00B7291A">
        <w:trPr>
          <w:trHeight w:val="327"/>
          <w:jc w:val="center"/>
        </w:trPr>
        <w:tc>
          <w:tcPr>
            <w:tcW w:w="1138" w:type="dxa"/>
            <w:vMerge w:val="restart"/>
            <w:tcBorders>
              <w:top w:val="nil"/>
              <w:left w:val="nil"/>
              <w:bottom w:val="single" w:sz="4" w:space="0" w:color="000000"/>
              <w:right w:val="nil"/>
            </w:tcBorders>
            <w:shd w:val="clear" w:color="000000" w:fill="D9D9D9"/>
            <w:vAlign w:val="center"/>
            <w:hideMark/>
          </w:tcPr>
          <w:p w14:paraId="396EF1A5" w14:textId="77777777" w:rsidR="007B5F3A" w:rsidRPr="003C674E" w:rsidRDefault="007B5F3A"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WRF+ALK</w:t>
            </w:r>
          </w:p>
        </w:tc>
        <w:tc>
          <w:tcPr>
            <w:tcW w:w="284" w:type="dxa"/>
            <w:tcBorders>
              <w:top w:val="nil"/>
              <w:left w:val="nil"/>
              <w:bottom w:val="nil"/>
              <w:right w:val="nil"/>
            </w:tcBorders>
            <w:shd w:val="clear" w:color="000000" w:fill="D9D9D9"/>
            <w:vAlign w:val="center"/>
            <w:hideMark/>
          </w:tcPr>
          <w:p w14:paraId="703909ED" w14:textId="10704F09" w:rsidR="007B5F3A" w:rsidRPr="003C674E" w:rsidRDefault="00FB1370" w:rsidP="007B5F3A">
            <w:pPr>
              <w:spacing w:after="0"/>
              <w:jc w:val="left"/>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847" w:type="dxa"/>
            <w:tcBorders>
              <w:top w:val="nil"/>
              <w:left w:val="nil"/>
              <w:bottom w:val="nil"/>
              <w:right w:val="nil"/>
            </w:tcBorders>
            <w:shd w:val="clear" w:color="000000" w:fill="D9D9D9"/>
            <w:noWrap/>
            <w:vAlign w:val="center"/>
            <w:hideMark/>
          </w:tcPr>
          <w:p w14:paraId="573EB1C5"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19.8</w:t>
            </w:r>
          </w:p>
        </w:tc>
        <w:tc>
          <w:tcPr>
            <w:tcW w:w="279" w:type="dxa"/>
            <w:tcBorders>
              <w:top w:val="nil"/>
              <w:left w:val="nil"/>
              <w:bottom w:val="nil"/>
              <w:right w:val="nil"/>
            </w:tcBorders>
            <w:shd w:val="clear" w:color="000000" w:fill="D9D9D9"/>
            <w:noWrap/>
            <w:vAlign w:val="center"/>
            <w:hideMark/>
          </w:tcPr>
          <w:p w14:paraId="1B36C955" w14:textId="486775BD"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1FD67189" w14:textId="1D6F1FB2"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79" w:type="dxa"/>
            <w:tcBorders>
              <w:top w:val="nil"/>
              <w:left w:val="nil"/>
              <w:bottom w:val="nil"/>
              <w:right w:val="nil"/>
            </w:tcBorders>
            <w:shd w:val="clear" w:color="000000" w:fill="D9D9D9"/>
            <w:noWrap/>
            <w:vAlign w:val="center"/>
            <w:hideMark/>
          </w:tcPr>
          <w:p w14:paraId="00CE5C55" w14:textId="1C82570C"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07B8C7E7"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302</w:t>
            </w:r>
          </w:p>
        </w:tc>
        <w:tc>
          <w:tcPr>
            <w:tcW w:w="279" w:type="dxa"/>
            <w:tcBorders>
              <w:top w:val="nil"/>
              <w:left w:val="nil"/>
              <w:bottom w:val="nil"/>
              <w:right w:val="nil"/>
            </w:tcBorders>
            <w:shd w:val="clear" w:color="000000" w:fill="D9D9D9"/>
            <w:noWrap/>
            <w:vAlign w:val="center"/>
            <w:hideMark/>
          </w:tcPr>
          <w:p w14:paraId="56D9A409" w14:textId="1F04111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7676DEAC" w14:textId="4A758A8E"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284</w:t>
            </w:r>
            <w:r w:rsidRPr="003C674E">
              <w:rPr>
                <w:rFonts w:ascii="Times New Roman" w:hAnsi="Times New Roman"/>
                <w:b/>
                <w:bCs/>
                <w:color w:val="000000"/>
                <w:sz w:val="18"/>
                <w:szCs w:val="18"/>
                <w:lang w:eastAsia="en-GB"/>
              </w:rPr>
              <w:t>,</w:t>
            </w:r>
            <w:r w:rsidR="00FB1370" w:rsidRPr="003C674E">
              <w:rPr>
                <w:rFonts w:ascii="Times New Roman" w:hAnsi="Times New Roman"/>
                <w:b/>
                <w:bCs/>
                <w:color w:val="000000"/>
                <w:sz w:val="18"/>
                <w:szCs w:val="18"/>
                <w:lang w:eastAsia="en-GB"/>
              </w:rPr>
              <w:t xml:space="preserve"> </w:t>
            </w:r>
            <w:r w:rsidRPr="003C674E">
              <w:rPr>
                <w:rFonts w:ascii="Times New Roman" w:hAnsi="Times New Roman"/>
                <w:b/>
                <w:bCs/>
                <w:color w:val="000000"/>
                <w:sz w:val="18"/>
                <w:szCs w:val="18"/>
                <w:lang w:eastAsia="en-GB"/>
              </w:rPr>
              <w:t>257</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229,</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185</w:t>
            </w:r>
          </w:p>
        </w:tc>
        <w:tc>
          <w:tcPr>
            <w:tcW w:w="279" w:type="dxa"/>
            <w:tcBorders>
              <w:top w:val="nil"/>
              <w:left w:val="nil"/>
              <w:bottom w:val="nil"/>
              <w:right w:val="nil"/>
            </w:tcBorders>
            <w:shd w:val="clear" w:color="000000" w:fill="D9D9D9"/>
            <w:noWrap/>
            <w:vAlign w:val="center"/>
            <w:hideMark/>
          </w:tcPr>
          <w:p w14:paraId="49495622" w14:textId="3B8033AA"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1D7A34B0" w14:textId="13B9655C"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p>
        </w:tc>
        <w:tc>
          <w:tcPr>
            <w:tcW w:w="489" w:type="dxa"/>
            <w:vMerge/>
            <w:tcBorders>
              <w:top w:val="nil"/>
              <w:left w:val="nil"/>
              <w:bottom w:val="single" w:sz="4" w:space="0" w:color="000000"/>
              <w:right w:val="nil"/>
            </w:tcBorders>
            <w:vAlign w:val="center"/>
            <w:hideMark/>
          </w:tcPr>
          <w:p w14:paraId="744411B6"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29701C67" w14:textId="77777777" w:rsidTr="00B7291A">
        <w:trPr>
          <w:trHeight w:val="364"/>
          <w:jc w:val="center"/>
        </w:trPr>
        <w:tc>
          <w:tcPr>
            <w:tcW w:w="1138" w:type="dxa"/>
            <w:vMerge/>
            <w:tcBorders>
              <w:top w:val="nil"/>
              <w:left w:val="nil"/>
              <w:bottom w:val="single" w:sz="4" w:space="0" w:color="000000"/>
              <w:right w:val="nil"/>
            </w:tcBorders>
            <w:vAlign w:val="center"/>
            <w:hideMark/>
          </w:tcPr>
          <w:p w14:paraId="297C40CD"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nil"/>
              <w:right w:val="nil"/>
            </w:tcBorders>
            <w:shd w:val="clear" w:color="000000" w:fill="D9D9D9"/>
            <w:vAlign w:val="center"/>
            <w:hideMark/>
          </w:tcPr>
          <w:p w14:paraId="1ECEB7CA" w14:textId="19F2DB3F"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nil"/>
              <w:right w:val="nil"/>
            </w:tcBorders>
            <w:shd w:val="clear" w:color="000000" w:fill="D9D9D9"/>
            <w:noWrap/>
            <w:vAlign w:val="center"/>
            <w:hideMark/>
          </w:tcPr>
          <w:p w14:paraId="7B6D8683"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22.4</w:t>
            </w:r>
          </w:p>
        </w:tc>
        <w:tc>
          <w:tcPr>
            <w:tcW w:w="279" w:type="dxa"/>
            <w:tcBorders>
              <w:top w:val="nil"/>
              <w:left w:val="nil"/>
              <w:bottom w:val="nil"/>
              <w:right w:val="nil"/>
            </w:tcBorders>
            <w:shd w:val="clear" w:color="000000" w:fill="D9D9D9"/>
            <w:noWrap/>
            <w:vAlign w:val="center"/>
            <w:hideMark/>
          </w:tcPr>
          <w:p w14:paraId="33CE5065" w14:textId="4CEEBC0B"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nil"/>
              <w:right w:val="nil"/>
            </w:tcBorders>
            <w:shd w:val="clear" w:color="000000" w:fill="D9D9D9"/>
            <w:noWrap/>
            <w:vAlign w:val="center"/>
            <w:hideMark/>
          </w:tcPr>
          <w:p w14:paraId="0CEEEF76" w14:textId="00AB77E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79" w:type="dxa"/>
            <w:tcBorders>
              <w:top w:val="nil"/>
              <w:left w:val="nil"/>
              <w:bottom w:val="nil"/>
              <w:right w:val="nil"/>
            </w:tcBorders>
            <w:shd w:val="clear" w:color="000000" w:fill="D9D9D9"/>
            <w:noWrap/>
            <w:vAlign w:val="center"/>
            <w:hideMark/>
          </w:tcPr>
          <w:p w14:paraId="45654142" w14:textId="4FC6651F"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nil"/>
              <w:right w:val="nil"/>
            </w:tcBorders>
            <w:shd w:val="clear" w:color="000000" w:fill="D9D9D9"/>
            <w:noWrap/>
            <w:vAlign w:val="center"/>
            <w:hideMark/>
          </w:tcPr>
          <w:p w14:paraId="58854E14"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416</w:t>
            </w:r>
          </w:p>
        </w:tc>
        <w:tc>
          <w:tcPr>
            <w:tcW w:w="279" w:type="dxa"/>
            <w:tcBorders>
              <w:top w:val="nil"/>
              <w:left w:val="nil"/>
              <w:bottom w:val="nil"/>
              <w:right w:val="nil"/>
            </w:tcBorders>
            <w:shd w:val="clear" w:color="000000" w:fill="D9D9D9"/>
            <w:noWrap/>
            <w:vAlign w:val="center"/>
            <w:hideMark/>
          </w:tcPr>
          <w:p w14:paraId="0D112B96" w14:textId="00963BDF"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nil"/>
              <w:right w:val="nil"/>
            </w:tcBorders>
            <w:shd w:val="clear" w:color="000000" w:fill="D9D9D9"/>
            <w:noWrap/>
            <w:vAlign w:val="center"/>
            <w:hideMark/>
          </w:tcPr>
          <w:p w14:paraId="66C1D68F"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315</w:t>
            </w:r>
          </w:p>
        </w:tc>
        <w:tc>
          <w:tcPr>
            <w:tcW w:w="279" w:type="dxa"/>
            <w:tcBorders>
              <w:top w:val="nil"/>
              <w:left w:val="nil"/>
              <w:bottom w:val="nil"/>
              <w:right w:val="nil"/>
            </w:tcBorders>
            <w:shd w:val="clear" w:color="000000" w:fill="D9D9D9"/>
            <w:noWrap/>
            <w:vAlign w:val="center"/>
            <w:hideMark/>
          </w:tcPr>
          <w:p w14:paraId="35510736" w14:textId="35C9BDC0"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nil"/>
              <w:right w:val="nil"/>
            </w:tcBorders>
            <w:shd w:val="clear" w:color="000000" w:fill="D9D9D9"/>
            <w:noWrap/>
            <w:vAlign w:val="center"/>
            <w:hideMark/>
          </w:tcPr>
          <w:p w14:paraId="008E859A" w14:textId="6308CC0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Methylellagic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acid</w:t>
            </w:r>
            <w:r w:rsidR="00FB1370" w:rsidRPr="003C674E">
              <w:rPr>
                <w:rFonts w:ascii="Times New Roman" w:hAnsi="Times New Roman"/>
                <w:color w:val="000000"/>
                <w:sz w:val="18"/>
                <w:szCs w:val="18"/>
                <w:lang w:eastAsia="en-GB"/>
              </w:rPr>
              <w:t xml:space="preserve"> </w:t>
            </w:r>
            <w:proofErr w:type="spellStart"/>
            <w:r w:rsidRPr="003C674E">
              <w:rPr>
                <w:rFonts w:ascii="Times New Roman" w:hAnsi="Times New Roman"/>
                <w:color w:val="000000"/>
                <w:sz w:val="18"/>
                <w:szCs w:val="18"/>
                <w:lang w:eastAsia="en-GB"/>
              </w:rPr>
              <w:t>rhamnoside</w:t>
            </w:r>
            <w:proofErr w:type="spellEnd"/>
          </w:p>
        </w:tc>
        <w:tc>
          <w:tcPr>
            <w:tcW w:w="489" w:type="dxa"/>
            <w:vMerge/>
            <w:tcBorders>
              <w:top w:val="nil"/>
              <w:left w:val="nil"/>
              <w:bottom w:val="single" w:sz="4" w:space="0" w:color="000000"/>
              <w:right w:val="nil"/>
            </w:tcBorders>
            <w:vAlign w:val="center"/>
            <w:hideMark/>
          </w:tcPr>
          <w:p w14:paraId="76A81665" w14:textId="77777777" w:rsidR="007B5F3A" w:rsidRPr="003C674E" w:rsidRDefault="007B5F3A" w:rsidP="007B5F3A">
            <w:pPr>
              <w:spacing w:after="0"/>
              <w:jc w:val="left"/>
              <w:rPr>
                <w:rFonts w:ascii="Times New Roman" w:hAnsi="Times New Roman"/>
                <w:color w:val="000000"/>
                <w:sz w:val="18"/>
                <w:szCs w:val="18"/>
                <w:lang w:eastAsia="en-GB"/>
              </w:rPr>
            </w:pPr>
          </w:p>
        </w:tc>
      </w:tr>
      <w:tr w:rsidR="00B7291A" w:rsidRPr="003C674E" w14:paraId="7FC902AD" w14:textId="77777777" w:rsidTr="00B7291A">
        <w:trPr>
          <w:trHeight w:val="364"/>
          <w:jc w:val="center"/>
        </w:trPr>
        <w:tc>
          <w:tcPr>
            <w:tcW w:w="1138" w:type="dxa"/>
            <w:vMerge/>
            <w:tcBorders>
              <w:top w:val="nil"/>
              <w:left w:val="nil"/>
              <w:bottom w:val="single" w:sz="4" w:space="0" w:color="000000"/>
              <w:right w:val="nil"/>
            </w:tcBorders>
            <w:vAlign w:val="center"/>
            <w:hideMark/>
          </w:tcPr>
          <w:p w14:paraId="4CFE563C" w14:textId="77777777" w:rsidR="007B5F3A" w:rsidRPr="003C674E" w:rsidRDefault="007B5F3A" w:rsidP="007B5F3A">
            <w:pPr>
              <w:spacing w:after="0"/>
              <w:jc w:val="left"/>
              <w:rPr>
                <w:rFonts w:ascii="Times New Roman" w:hAnsi="Times New Roman"/>
                <w:b/>
                <w:bCs/>
                <w:color w:val="000000"/>
                <w:sz w:val="18"/>
                <w:szCs w:val="18"/>
                <w:lang w:eastAsia="en-GB"/>
              </w:rPr>
            </w:pPr>
          </w:p>
        </w:tc>
        <w:tc>
          <w:tcPr>
            <w:tcW w:w="284" w:type="dxa"/>
            <w:tcBorders>
              <w:top w:val="nil"/>
              <w:left w:val="nil"/>
              <w:bottom w:val="single" w:sz="4" w:space="0" w:color="auto"/>
              <w:right w:val="nil"/>
            </w:tcBorders>
            <w:shd w:val="clear" w:color="000000" w:fill="D9D9D9"/>
            <w:vAlign w:val="center"/>
            <w:hideMark/>
          </w:tcPr>
          <w:p w14:paraId="543F2C30" w14:textId="74B07F0B" w:rsidR="007B5F3A" w:rsidRPr="003C674E" w:rsidRDefault="00FB1370" w:rsidP="007B5F3A">
            <w:pPr>
              <w:spacing w:after="0"/>
              <w:jc w:val="left"/>
              <w:rPr>
                <w:rFonts w:ascii="Calibri" w:hAnsi="Calibri" w:cs="Calibri"/>
                <w:color w:val="000000"/>
                <w:sz w:val="22"/>
                <w:szCs w:val="22"/>
                <w:lang w:eastAsia="en-GB"/>
              </w:rPr>
            </w:pPr>
            <w:r w:rsidRPr="003C674E">
              <w:rPr>
                <w:rFonts w:ascii="Calibri" w:hAnsi="Calibri" w:cs="Calibri"/>
                <w:color w:val="000000"/>
                <w:sz w:val="22"/>
                <w:szCs w:val="22"/>
                <w:lang w:eastAsia="en-GB"/>
              </w:rPr>
              <w:t xml:space="preserve"> </w:t>
            </w:r>
          </w:p>
        </w:tc>
        <w:tc>
          <w:tcPr>
            <w:tcW w:w="847" w:type="dxa"/>
            <w:tcBorders>
              <w:top w:val="nil"/>
              <w:left w:val="nil"/>
              <w:bottom w:val="single" w:sz="4" w:space="0" w:color="auto"/>
              <w:right w:val="nil"/>
            </w:tcBorders>
            <w:shd w:val="clear" w:color="000000" w:fill="D9D9D9"/>
            <w:noWrap/>
            <w:vAlign w:val="center"/>
            <w:hideMark/>
          </w:tcPr>
          <w:p w14:paraId="168F18F6"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22.7</w:t>
            </w:r>
          </w:p>
        </w:tc>
        <w:tc>
          <w:tcPr>
            <w:tcW w:w="279" w:type="dxa"/>
            <w:tcBorders>
              <w:top w:val="nil"/>
              <w:left w:val="nil"/>
              <w:bottom w:val="single" w:sz="4" w:space="0" w:color="auto"/>
              <w:right w:val="nil"/>
            </w:tcBorders>
            <w:shd w:val="clear" w:color="000000" w:fill="D9D9D9"/>
            <w:noWrap/>
            <w:vAlign w:val="center"/>
            <w:hideMark/>
          </w:tcPr>
          <w:p w14:paraId="0ABD61F3" w14:textId="4A9ACD1A"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1039" w:type="dxa"/>
            <w:tcBorders>
              <w:top w:val="nil"/>
              <w:left w:val="nil"/>
              <w:bottom w:val="single" w:sz="4" w:space="0" w:color="auto"/>
              <w:right w:val="nil"/>
            </w:tcBorders>
            <w:shd w:val="clear" w:color="000000" w:fill="D9D9D9"/>
            <w:noWrap/>
            <w:vAlign w:val="center"/>
            <w:hideMark/>
          </w:tcPr>
          <w:p w14:paraId="1E634CD2" w14:textId="3E0627B3"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79" w:type="dxa"/>
            <w:tcBorders>
              <w:top w:val="nil"/>
              <w:left w:val="nil"/>
              <w:bottom w:val="single" w:sz="4" w:space="0" w:color="auto"/>
              <w:right w:val="nil"/>
            </w:tcBorders>
            <w:shd w:val="clear" w:color="000000" w:fill="D9D9D9"/>
            <w:noWrap/>
            <w:vAlign w:val="center"/>
            <w:hideMark/>
          </w:tcPr>
          <w:p w14:paraId="6286C7D7" w14:textId="309A2A06"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522" w:type="dxa"/>
            <w:tcBorders>
              <w:top w:val="nil"/>
              <w:left w:val="nil"/>
              <w:bottom w:val="single" w:sz="4" w:space="0" w:color="auto"/>
              <w:right w:val="nil"/>
            </w:tcBorders>
            <w:shd w:val="clear" w:color="000000" w:fill="D9D9D9"/>
            <w:noWrap/>
            <w:vAlign w:val="center"/>
            <w:hideMark/>
          </w:tcPr>
          <w:p w14:paraId="67AD5BBE" w14:textId="77777777" w:rsidR="007B5F3A" w:rsidRPr="003C674E" w:rsidRDefault="007B5F3A"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316</w:t>
            </w:r>
          </w:p>
        </w:tc>
        <w:tc>
          <w:tcPr>
            <w:tcW w:w="279" w:type="dxa"/>
            <w:tcBorders>
              <w:top w:val="nil"/>
              <w:left w:val="nil"/>
              <w:bottom w:val="single" w:sz="4" w:space="0" w:color="auto"/>
              <w:right w:val="nil"/>
            </w:tcBorders>
            <w:shd w:val="clear" w:color="000000" w:fill="D9D9D9"/>
            <w:noWrap/>
            <w:vAlign w:val="center"/>
            <w:hideMark/>
          </w:tcPr>
          <w:p w14:paraId="00A583A9" w14:textId="46C20C35"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2321" w:type="dxa"/>
            <w:tcBorders>
              <w:top w:val="nil"/>
              <w:left w:val="nil"/>
              <w:bottom w:val="single" w:sz="4" w:space="0" w:color="auto"/>
              <w:right w:val="nil"/>
            </w:tcBorders>
            <w:shd w:val="clear" w:color="000000" w:fill="D9D9D9"/>
            <w:noWrap/>
            <w:vAlign w:val="center"/>
            <w:hideMark/>
          </w:tcPr>
          <w:p w14:paraId="68B892A1" w14:textId="77777777" w:rsidR="007B5F3A" w:rsidRPr="003C674E" w:rsidRDefault="007B5F3A"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300</w:t>
            </w:r>
          </w:p>
        </w:tc>
        <w:tc>
          <w:tcPr>
            <w:tcW w:w="279" w:type="dxa"/>
            <w:tcBorders>
              <w:top w:val="nil"/>
              <w:left w:val="nil"/>
              <w:bottom w:val="single" w:sz="4" w:space="0" w:color="auto"/>
              <w:right w:val="nil"/>
            </w:tcBorders>
            <w:shd w:val="clear" w:color="000000" w:fill="D9D9D9"/>
            <w:noWrap/>
            <w:vAlign w:val="center"/>
            <w:hideMark/>
          </w:tcPr>
          <w:p w14:paraId="0BDE1916" w14:textId="4DEBEA66" w:rsidR="007B5F3A" w:rsidRPr="003C674E" w:rsidRDefault="00FB1370" w:rsidP="007B5F3A">
            <w:pPr>
              <w:spacing w:after="0"/>
              <w:jc w:val="center"/>
              <w:rPr>
                <w:rFonts w:ascii="Times New Roman" w:hAnsi="Times New Roman"/>
                <w:b/>
                <w:bCs/>
                <w:color w:val="000000"/>
                <w:sz w:val="18"/>
                <w:szCs w:val="18"/>
                <w:lang w:eastAsia="en-GB"/>
              </w:rPr>
            </w:pPr>
            <w:r w:rsidRPr="003C674E">
              <w:rPr>
                <w:rFonts w:ascii="Times New Roman" w:hAnsi="Times New Roman"/>
                <w:b/>
                <w:bCs/>
                <w:color w:val="000000"/>
                <w:sz w:val="18"/>
                <w:szCs w:val="18"/>
                <w:lang w:eastAsia="en-GB"/>
              </w:rPr>
              <w:t xml:space="preserve"> </w:t>
            </w:r>
          </w:p>
        </w:tc>
        <w:tc>
          <w:tcPr>
            <w:tcW w:w="2625" w:type="dxa"/>
            <w:tcBorders>
              <w:top w:val="nil"/>
              <w:left w:val="nil"/>
              <w:bottom w:val="single" w:sz="4" w:space="0" w:color="auto"/>
              <w:right w:val="nil"/>
            </w:tcBorders>
            <w:shd w:val="clear" w:color="000000" w:fill="D9D9D9"/>
            <w:noWrap/>
            <w:vAlign w:val="center"/>
            <w:hideMark/>
          </w:tcPr>
          <w:p w14:paraId="627523D4" w14:textId="109E604F" w:rsidR="007B5F3A" w:rsidRPr="003C674E" w:rsidRDefault="00FB1370" w:rsidP="007B5F3A">
            <w:pPr>
              <w:spacing w:after="0"/>
              <w:jc w:val="center"/>
              <w:rPr>
                <w:rFonts w:ascii="Times New Roman" w:hAnsi="Times New Roman"/>
                <w:color w:val="000000"/>
                <w:sz w:val="18"/>
                <w:szCs w:val="18"/>
                <w:lang w:eastAsia="en-GB"/>
              </w:rPr>
            </w:pPr>
            <w:r w:rsidRPr="003C674E">
              <w:rPr>
                <w:rFonts w:ascii="Times New Roman" w:hAnsi="Times New Roman"/>
                <w:color w:val="000000"/>
                <w:sz w:val="18"/>
                <w:szCs w:val="18"/>
                <w:lang w:eastAsia="en-GB"/>
              </w:rPr>
              <w:t xml:space="preserve"> </w:t>
            </w:r>
          </w:p>
        </w:tc>
        <w:tc>
          <w:tcPr>
            <w:tcW w:w="489" w:type="dxa"/>
            <w:vMerge/>
            <w:tcBorders>
              <w:top w:val="nil"/>
              <w:left w:val="nil"/>
              <w:bottom w:val="single" w:sz="4" w:space="0" w:color="000000"/>
              <w:right w:val="nil"/>
            </w:tcBorders>
            <w:vAlign w:val="center"/>
            <w:hideMark/>
          </w:tcPr>
          <w:p w14:paraId="42EC56C1" w14:textId="77777777" w:rsidR="007B5F3A" w:rsidRPr="003C674E" w:rsidRDefault="007B5F3A" w:rsidP="007B5F3A">
            <w:pPr>
              <w:spacing w:after="0"/>
              <w:jc w:val="left"/>
              <w:rPr>
                <w:rFonts w:ascii="Times New Roman" w:hAnsi="Times New Roman"/>
                <w:color w:val="000000"/>
                <w:sz w:val="18"/>
                <w:szCs w:val="18"/>
                <w:lang w:eastAsia="en-GB"/>
              </w:rPr>
            </w:pPr>
          </w:p>
        </w:tc>
      </w:tr>
      <w:tr w:rsidR="007B5F3A" w:rsidRPr="003C674E" w14:paraId="76F2C362" w14:textId="77777777" w:rsidTr="00B7291A">
        <w:trPr>
          <w:trHeight w:val="1037"/>
          <w:jc w:val="center"/>
        </w:trPr>
        <w:tc>
          <w:tcPr>
            <w:tcW w:w="10400" w:type="dxa"/>
            <w:gridSpan w:val="12"/>
            <w:tcBorders>
              <w:top w:val="single" w:sz="4" w:space="0" w:color="auto"/>
              <w:left w:val="nil"/>
              <w:bottom w:val="single" w:sz="4" w:space="0" w:color="auto"/>
              <w:right w:val="nil"/>
            </w:tcBorders>
            <w:shd w:val="clear" w:color="auto" w:fill="auto"/>
            <w:vAlign w:val="center"/>
            <w:hideMark/>
          </w:tcPr>
          <w:p w14:paraId="423BA3EF" w14:textId="5128E192" w:rsidR="007B5F3A" w:rsidRPr="003C674E" w:rsidRDefault="007B5F3A" w:rsidP="007B5F3A">
            <w:pPr>
              <w:spacing w:after="0"/>
              <w:rPr>
                <w:rFonts w:ascii="Times New Roman" w:hAnsi="Times New Roman"/>
                <w:color w:val="000000"/>
                <w:sz w:val="18"/>
                <w:szCs w:val="18"/>
                <w:lang w:eastAsia="en-GB"/>
              </w:rPr>
            </w:pPr>
            <w:r w:rsidRPr="003C674E">
              <w:rPr>
                <w:rFonts w:ascii="Times New Roman" w:hAnsi="Times New Roman"/>
                <w:color w:val="000000"/>
                <w:sz w:val="18"/>
                <w:szCs w:val="18"/>
                <w:vertAlign w:val="superscript"/>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Negative</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mode,</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base</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peak</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in</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bold.</w:t>
            </w:r>
          </w:p>
          <w:p w14:paraId="5D789B82" w14:textId="4E238127" w:rsidR="007B5F3A" w:rsidRPr="003C674E" w:rsidRDefault="007B5F3A" w:rsidP="007B5F3A">
            <w:pPr>
              <w:spacing w:after="0"/>
              <w:rPr>
                <w:rFonts w:ascii="Times New Roman" w:hAnsi="Times New Roman"/>
                <w:color w:val="000000"/>
                <w:sz w:val="18"/>
                <w:szCs w:val="18"/>
                <w:lang w:eastAsia="en-GB"/>
              </w:rPr>
            </w:pPr>
            <w:bookmarkStart w:id="12" w:name="_Hlk145858362"/>
            <w:r w:rsidRPr="003C674E">
              <w:rPr>
                <w:rFonts w:ascii="Times New Roman" w:hAnsi="Times New Roman"/>
                <w:color w:val="000000"/>
                <w:sz w:val="18"/>
                <w:szCs w:val="18"/>
                <w:lang w:eastAsia="en-GB"/>
              </w:rPr>
              <w:t>Abbreviations:</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NF,</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no</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fungi</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(negative</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control,</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incubated</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only</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with</w:t>
            </w:r>
            <w:r w:rsidR="00FB1370" w:rsidRPr="003C674E">
              <w:rPr>
                <w:rFonts w:ascii="Times New Roman" w:hAnsi="Times New Roman"/>
                <w:color w:val="000000"/>
                <w:sz w:val="18"/>
                <w:szCs w:val="18"/>
                <w:lang w:eastAsia="en-GB"/>
              </w:rPr>
              <w:t xml:space="preserve"> </w:t>
            </w:r>
            <w:r w:rsidR="002A521C" w:rsidRPr="003C674E">
              <w:rPr>
                <w:rFonts w:ascii="Times New Roman" w:hAnsi="Times New Roman"/>
                <w:color w:val="000000"/>
                <w:sz w:val="18"/>
                <w:szCs w:val="18"/>
                <w:lang w:eastAsia="en-GB"/>
              </w:rPr>
              <w:t>deionized</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water);</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WRF,</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samples</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pretreated</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only</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with</w:t>
            </w:r>
            <w:r w:rsidR="00FB1370" w:rsidRPr="003C674E">
              <w:rPr>
                <w:rFonts w:ascii="Times New Roman" w:hAnsi="Times New Roman"/>
                <w:color w:val="000000"/>
                <w:sz w:val="18"/>
                <w:szCs w:val="18"/>
                <w:lang w:eastAsia="en-GB"/>
              </w:rPr>
              <w:t xml:space="preserve"> </w:t>
            </w:r>
            <w:r w:rsidRPr="003C674E">
              <w:rPr>
                <w:rFonts w:ascii="Times New Roman" w:hAnsi="Times New Roman"/>
                <w:i/>
                <w:iCs/>
                <w:color w:val="000000"/>
                <w:sz w:val="18"/>
                <w:szCs w:val="18"/>
                <w:lang w:eastAsia="en-GB"/>
              </w:rPr>
              <w:t>Trametes</w:t>
            </w:r>
            <w:r w:rsidR="00FB1370" w:rsidRPr="003C674E">
              <w:rPr>
                <w:rFonts w:ascii="Times New Roman" w:hAnsi="Times New Roman"/>
                <w:color w:val="000000"/>
                <w:sz w:val="18"/>
                <w:szCs w:val="18"/>
                <w:lang w:eastAsia="en-GB"/>
              </w:rPr>
              <w:t xml:space="preserve"> </w:t>
            </w:r>
            <w:r w:rsidRPr="003C674E">
              <w:rPr>
                <w:rFonts w:ascii="Times New Roman" w:hAnsi="Times New Roman"/>
                <w:i/>
                <w:iCs/>
                <w:color w:val="000000"/>
                <w:sz w:val="18"/>
                <w:szCs w:val="18"/>
                <w:lang w:eastAsia="en-GB"/>
              </w:rPr>
              <w:t>versicolor</w:t>
            </w:r>
            <w:r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bookmarkEnd w:id="12"/>
            <w:r w:rsidRPr="003C674E">
              <w:rPr>
                <w:rFonts w:ascii="Times New Roman" w:hAnsi="Times New Roman"/>
                <w:color w:val="000000"/>
                <w:sz w:val="18"/>
                <w:szCs w:val="18"/>
                <w:lang w:eastAsia="en-GB"/>
              </w:rPr>
              <w:t>ALK,</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samples</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pretreated</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only</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with</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0.1</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M</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NaOH</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for</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24</w:t>
            </w:r>
            <w:r w:rsidR="006E6601" w:rsidRPr="003C674E">
              <w:rPr>
                <w:rFonts w:ascii="Times New Roman" w:hAnsi="Times New Roman"/>
                <w:color w:val="000000"/>
                <w:sz w:val="18"/>
                <w:szCs w:val="18"/>
                <w:lang w:eastAsia="en-GB"/>
              </w:rPr>
              <w:t>h</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21</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°C;</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WRF+ALK,</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samples</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pretreated</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with</w:t>
            </w:r>
            <w:r w:rsidR="00FB1370" w:rsidRPr="003C674E">
              <w:rPr>
                <w:rFonts w:ascii="Times New Roman" w:hAnsi="Times New Roman"/>
                <w:color w:val="000000"/>
                <w:sz w:val="18"/>
                <w:szCs w:val="18"/>
                <w:lang w:eastAsia="en-GB"/>
              </w:rPr>
              <w:t xml:space="preserve"> </w:t>
            </w:r>
            <w:r w:rsidRPr="003C674E">
              <w:rPr>
                <w:rFonts w:ascii="Times New Roman" w:hAnsi="Times New Roman"/>
                <w:i/>
                <w:iCs/>
                <w:color w:val="000000"/>
                <w:sz w:val="18"/>
                <w:szCs w:val="18"/>
                <w:lang w:eastAsia="en-GB"/>
              </w:rPr>
              <w:t>T</w:t>
            </w:r>
            <w:r w:rsidR="003B0866" w:rsidRPr="003C674E">
              <w:rPr>
                <w:rFonts w:ascii="Times New Roman" w:hAnsi="Times New Roman"/>
                <w:color w:val="000000"/>
                <w:sz w:val="18"/>
                <w:szCs w:val="18"/>
                <w:lang w:eastAsia="en-GB"/>
              </w:rPr>
              <w:t>.</w:t>
            </w:r>
            <w:r w:rsidR="00FB1370" w:rsidRPr="003C674E">
              <w:rPr>
                <w:rFonts w:ascii="Times New Roman" w:hAnsi="Times New Roman"/>
                <w:color w:val="000000"/>
                <w:sz w:val="18"/>
                <w:szCs w:val="18"/>
                <w:lang w:eastAsia="en-GB"/>
              </w:rPr>
              <w:t xml:space="preserve"> </w:t>
            </w:r>
            <w:r w:rsidRPr="003C674E">
              <w:rPr>
                <w:rFonts w:ascii="Times New Roman" w:hAnsi="Times New Roman"/>
                <w:i/>
                <w:iCs/>
                <w:color w:val="000000"/>
                <w:sz w:val="18"/>
                <w:szCs w:val="18"/>
                <w:lang w:eastAsia="en-GB"/>
              </w:rPr>
              <w:t>versicolor</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followed</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by</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0.1</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M</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NaOH</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for</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24</w:t>
            </w:r>
            <w:r w:rsidR="006E6601" w:rsidRPr="003C674E">
              <w:rPr>
                <w:rFonts w:ascii="Times New Roman" w:hAnsi="Times New Roman"/>
                <w:color w:val="000000"/>
                <w:sz w:val="18"/>
                <w:szCs w:val="18"/>
                <w:lang w:eastAsia="en-GB"/>
              </w:rPr>
              <w:t>h</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at</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21</w:t>
            </w:r>
            <w:r w:rsidR="00FB1370" w:rsidRPr="003C674E">
              <w:rPr>
                <w:rFonts w:ascii="Times New Roman" w:hAnsi="Times New Roman"/>
                <w:color w:val="000000"/>
                <w:sz w:val="18"/>
                <w:szCs w:val="18"/>
                <w:lang w:eastAsia="en-GB"/>
              </w:rPr>
              <w:t xml:space="preserve"> </w:t>
            </w:r>
            <w:r w:rsidRPr="003C674E">
              <w:rPr>
                <w:rFonts w:ascii="Times New Roman" w:hAnsi="Times New Roman"/>
                <w:color w:val="000000"/>
                <w:sz w:val="18"/>
                <w:szCs w:val="18"/>
                <w:lang w:eastAsia="en-GB"/>
              </w:rPr>
              <w:t>°C.</w:t>
            </w:r>
          </w:p>
        </w:tc>
      </w:tr>
    </w:tbl>
    <w:p w14:paraId="4A432B64" w14:textId="0DE4844E" w:rsidR="00D167E2" w:rsidRPr="003C674E" w:rsidRDefault="00D167E2" w:rsidP="003B1CC0">
      <w:pPr>
        <w:pStyle w:val="TAMainText"/>
      </w:pPr>
      <w:r w:rsidRPr="003C674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167E2" w:rsidRPr="003C674E" w14:paraId="7BABD06E" w14:textId="77777777" w:rsidTr="00592768">
        <w:trPr>
          <w:jc w:val="center"/>
        </w:trPr>
        <w:tc>
          <w:tcPr>
            <w:tcW w:w="9350" w:type="dxa"/>
          </w:tcPr>
          <w:p w14:paraId="2F5F722C" w14:textId="1E6C7319" w:rsidR="00D167E2" w:rsidRPr="003C674E" w:rsidRDefault="00D167E2" w:rsidP="00D167E2">
            <w:pPr>
              <w:pStyle w:val="TAMainText"/>
              <w:ind w:firstLine="0"/>
              <w:jc w:val="center"/>
              <w:rPr>
                <w:lang w:val="en-US"/>
              </w:rPr>
            </w:pPr>
            <w:r w:rsidRPr="003C674E">
              <w:rPr>
                <w:noProof/>
              </w:rPr>
              <w:lastRenderedPageBreak/>
              <w:drawing>
                <wp:inline distT="0" distB="0" distL="0" distR="0" wp14:anchorId="41885655" wp14:editId="75760705">
                  <wp:extent cx="3240000" cy="1874726"/>
                  <wp:effectExtent l="0" t="0" r="0" b="0"/>
                  <wp:docPr id="672918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1860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874726"/>
                          </a:xfrm>
                          <a:prstGeom prst="rect">
                            <a:avLst/>
                          </a:prstGeom>
                        </pic:spPr>
                      </pic:pic>
                    </a:graphicData>
                  </a:graphic>
                </wp:inline>
              </w:drawing>
            </w:r>
          </w:p>
        </w:tc>
      </w:tr>
    </w:tbl>
    <w:p w14:paraId="4BAA30D2" w14:textId="39EA8507" w:rsidR="00D167E2" w:rsidRPr="003C674E" w:rsidRDefault="00D167E2" w:rsidP="00615A61">
      <w:pPr>
        <w:pStyle w:val="TAMainText"/>
        <w:ind w:firstLine="0"/>
      </w:pPr>
      <w:r w:rsidRPr="003C674E">
        <w:rPr>
          <w:b/>
          <w:bCs/>
        </w:rPr>
        <w:t>Figure</w:t>
      </w:r>
      <w:r w:rsidR="00FB1370" w:rsidRPr="003C674E">
        <w:rPr>
          <w:b/>
          <w:bCs/>
        </w:rPr>
        <w:t xml:space="preserve"> </w:t>
      </w:r>
      <w:r w:rsidRPr="003C674E">
        <w:rPr>
          <w:b/>
          <w:bCs/>
        </w:rPr>
        <w:t>3.</w:t>
      </w:r>
      <w:r w:rsidR="00FB1370" w:rsidRPr="003C674E">
        <w:t xml:space="preserve"> </w:t>
      </w:r>
      <w:r w:rsidR="00F8241B" w:rsidRPr="003C674E">
        <w:t>Mean FTIR-ATR spectra (1800 – 800 cm</w:t>
      </w:r>
      <w:r w:rsidR="00F8241B" w:rsidRPr="003C674E">
        <w:rPr>
          <w:vertAlign w:val="superscript"/>
        </w:rPr>
        <w:t>-1</w:t>
      </w:r>
      <w:r w:rsidR="00F8241B" w:rsidRPr="003C674E">
        <w:t>)</w:t>
      </w:r>
      <w:r w:rsidR="00FB1370" w:rsidRPr="003C674E">
        <w:t xml:space="preserve"> </w:t>
      </w:r>
      <w:r w:rsidR="00F8241B" w:rsidRPr="003C674E">
        <w:t xml:space="preserve">of </w:t>
      </w:r>
      <w:r w:rsidR="00F8241B" w:rsidRPr="003C674E">
        <w:rPr>
          <w:i/>
          <w:iCs/>
        </w:rPr>
        <w:t>Eucalyptus</w:t>
      </w:r>
      <w:r w:rsidR="00F8241B" w:rsidRPr="003C674E">
        <w:t xml:space="preserve"> </w:t>
      </w:r>
      <w:r w:rsidR="00F8241B" w:rsidRPr="003C674E">
        <w:rPr>
          <w:i/>
          <w:iCs/>
        </w:rPr>
        <w:t>globulus</w:t>
      </w:r>
      <w:r w:rsidR="00F8241B" w:rsidRPr="003C674E">
        <w:t xml:space="preserve"> and </w:t>
      </w:r>
      <w:r w:rsidR="00F8241B" w:rsidRPr="003C674E">
        <w:rPr>
          <w:i/>
          <w:iCs/>
        </w:rPr>
        <w:t>E</w:t>
      </w:r>
      <w:r w:rsidR="00F8241B" w:rsidRPr="003C674E">
        <w:t xml:space="preserve">. </w:t>
      </w:r>
      <w:r w:rsidR="00F8241B" w:rsidRPr="003C674E">
        <w:rPr>
          <w:i/>
          <w:iCs/>
        </w:rPr>
        <w:t>nitens</w:t>
      </w:r>
      <w:r w:rsidR="00F8241B" w:rsidRPr="003C674E">
        <w:t xml:space="preserve"> </w:t>
      </w:r>
      <w:r w:rsidRPr="003C674E">
        <w:t>non-pretreated</w:t>
      </w:r>
      <w:r w:rsidR="00FB1370" w:rsidRPr="003C674E">
        <w:t xml:space="preserve"> </w:t>
      </w:r>
      <w:r w:rsidR="00F8241B" w:rsidRPr="003C674E">
        <w:t>(AIR) and mild alkali-pretreated (AIK; 0.1 M NaOH; 24</w:t>
      </w:r>
      <w:r w:rsidR="00297341">
        <w:t>h;</w:t>
      </w:r>
      <w:r w:rsidR="00F8241B" w:rsidRPr="003C674E">
        <w:t xml:space="preserve"> 21 °C) </w:t>
      </w:r>
      <w:r w:rsidRPr="003C674E">
        <w:t>alcohol</w:t>
      </w:r>
      <w:r w:rsidR="00FB1370" w:rsidRPr="003C674E">
        <w:t xml:space="preserve"> </w:t>
      </w:r>
      <w:r w:rsidRPr="003C674E">
        <w:t>insoluble</w:t>
      </w:r>
      <w:r w:rsidR="00FB1370" w:rsidRPr="003C674E">
        <w:t xml:space="preserve"> </w:t>
      </w:r>
      <w:r w:rsidRPr="003C674E">
        <w:t>residue</w:t>
      </w:r>
      <w:r w:rsidR="00F8241B" w:rsidRPr="003C674E">
        <w:t xml:space="preserve">s. </w:t>
      </w:r>
      <w:r w:rsidRPr="003C674E">
        <w:t>Spectral</w:t>
      </w:r>
      <w:r w:rsidR="00FB1370" w:rsidRPr="003C674E">
        <w:t xml:space="preserve"> </w:t>
      </w:r>
      <w:r w:rsidRPr="003C674E">
        <w:t>bands</w:t>
      </w:r>
      <w:r w:rsidR="00FB1370" w:rsidRPr="003C674E">
        <w:t xml:space="preserve"> </w:t>
      </w:r>
      <w:r w:rsidRPr="003C674E">
        <w:t>of</w:t>
      </w:r>
      <w:r w:rsidR="00FB1370" w:rsidRPr="003C674E">
        <w:t xml:space="preserve"> </w:t>
      </w:r>
      <w:r w:rsidRPr="003C674E">
        <w:t>interest</w:t>
      </w:r>
      <w:r w:rsidR="00FB1370" w:rsidRPr="003C674E">
        <w:t xml:space="preserve"> </w:t>
      </w:r>
      <w:r w:rsidRPr="003C674E">
        <w:t>are</w:t>
      </w:r>
      <w:r w:rsidR="00FB1370" w:rsidRPr="003C674E">
        <w:t xml:space="preserve"> </w:t>
      </w:r>
      <w:r w:rsidRPr="003C674E">
        <w:t>marked</w:t>
      </w:r>
      <w:r w:rsidR="00FB1370" w:rsidRPr="003C674E">
        <w:t xml:space="preserve"> </w:t>
      </w:r>
      <w:r w:rsidRPr="003C674E">
        <w:t>as:</w:t>
      </w:r>
      <w:r w:rsidR="00FB1370" w:rsidRPr="003C674E">
        <w:t xml:space="preserve"> </w:t>
      </w:r>
      <w:r w:rsidRPr="003C674E">
        <w:rPr>
          <w:i/>
          <w:iCs/>
        </w:rPr>
        <w:t>a</w:t>
      </w:r>
      <w:r w:rsidR="00FB1370" w:rsidRPr="003C674E">
        <w:t xml:space="preserve"> </w:t>
      </w:r>
      <w:r w:rsidRPr="003C674E">
        <w:t>(1736</w:t>
      </w:r>
      <w:r w:rsidR="00FB1370" w:rsidRPr="003C674E">
        <w:t xml:space="preserve"> </w:t>
      </w:r>
      <w:r w:rsidRPr="003C674E">
        <w:t>–</w:t>
      </w:r>
      <w:r w:rsidR="00FB1370" w:rsidRPr="003C674E">
        <w:t xml:space="preserve"> </w:t>
      </w:r>
      <w:r w:rsidRPr="003C674E">
        <w:t>1730</w:t>
      </w:r>
      <w:r w:rsidR="00FB1370" w:rsidRPr="003C674E">
        <w:t xml:space="preserve"> </w:t>
      </w:r>
      <w:r w:rsidRPr="003C674E">
        <w:t>cm</w:t>
      </w:r>
      <w:r w:rsidRPr="003C674E">
        <w:rPr>
          <w:vertAlign w:val="superscript"/>
        </w:rPr>
        <w:t>-1</w:t>
      </w:r>
      <w:r w:rsidRPr="003C674E">
        <w:t>)</w:t>
      </w:r>
      <w:r w:rsidR="00FB1370" w:rsidRPr="003C674E">
        <w:t xml:space="preserve"> </w:t>
      </w:r>
      <w:r w:rsidRPr="003C674E">
        <w:t>and</w:t>
      </w:r>
      <w:r w:rsidR="00FB1370" w:rsidRPr="003C674E">
        <w:t xml:space="preserve"> </w:t>
      </w:r>
      <w:r w:rsidRPr="003C674E">
        <w:rPr>
          <w:i/>
          <w:iCs/>
        </w:rPr>
        <w:t>b</w:t>
      </w:r>
      <w:r w:rsidR="00FB1370" w:rsidRPr="003C674E">
        <w:t xml:space="preserve"> </w:t>
      </w:r>
      <w:r w:rsidRPr="003C674E">
        <w:t>(1240</w:t>
      </w:r>
      <w:r w:rsidR="00FB1370" w:rsidRPr="003C674E">
        <w:t xml:space="preserve"> </w:t>
      </w:r>
      <w:r w:rsidRPr="003C674E">
        <w:t>–</w:t>
      </w:r>
      <w:r w:rsidR="00FB1370" w:rsidRPr="003C674E">
        <w:t xml:space="preserve"> </w:t>
      </w:r>
      <w:r w:rsidRPr="003C674E">
        <w:t>1235</w:t>
      </w:r>
      <w:r w:rsidR="00FB1370" w:rsidRPr="003C674E">
        <w:t xml:space="preserve"> </w:t>
      </w:r>
      <w:r w:rsidRPr="003C674E">
        <w:t>cm</w:t>
      </w:r>
      <w:r w:rsidRPr="003C674E">
        <w:rPr>
          <w:vertAlign w:val="superscript"/>
        </w:rPr>
        <w:t>-1</w:t>
      </w:r>
      <w:r w:rsidRPr="003C674E">
        <w:t>).</w:t>
      </w:r>
    </w:p>
    <w:p w14:paraId="024EA8E2" w14:textId="77777777" w:rsidR="00F8241B" w:rsidRPr="003C674E" w:rsidRDefault="00F8241B" w:rsidP="00615A61">
      <w:pPr>
        <w:pStyle w:val="TAMainText"/>
      </w:pPr>
    </w:p>
    <w:p w14:paraId="204861CD" w14:textId="13DCC8A5" w:rsidR="00592768" w:rsidRPr="003C674E" w:rsidRDefault="00592768" w:rsidP="00615A61">
      <w:pPr>
        <w:pStyle w:val="TAMainText"/>
      </w:pPr>
      <w:r w:rsidRPr="003C674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167E2" w:rsidRPr="003C674E" w14:paraId="1BBE96C5" w14:textId="77777777" w:rsidTr="00592768">
        <w:trPr>
          <w:jc w:val="center"/>
        </w:trPr>
        <w:tc>
          <w:tcPr>
            <w:tcW w:w="9360" w:type="dxa"/>
          </w:tcPr>
          <w:p w14:paraId="6AC8284A" w14:textId="4131DDCD" w:rsidR="00D167E2" w:rsidRPr="003C674E" w:rsidRDefault="00D167E2" w:rsidP="00CA1B55">
            <w:pPr>
              <w:pStyle w:val="TAMainText"/>
              <w:ind w:firstLine="0"/>
              <w:jc w:val="center"/>
              <w:rPr>
                <w:lang w:val="en-US"/>
              </w:rPr>
            </w:pPr>
            <w:r w:rsidRPr="003C674E">
              <w:rPr>
                <w:noProof/>
              </w:rPr>
              <w:lastRenderedPageBreak/>
              <w:drawing>
                <wp:inline distT="0" distB="0" distL="0" distR="0" wp14:anchorId="3116D40B" wp14:editId="343C066F">
                  <wp:extent cx="5942293" cy="3137452"/>
                  <wp:effectExtent l="0" t="0" r="1905" b="6350"/>
                  <wp:docPr id="1541674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74867"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293" cy="3137452"/>
                          </a:xfrm>
                          <a:prstGeom prst="rect">
                            <a:avLst/>
                          </a:prstGeom>
                        </pic:spPr>
                      </pic:pic>
                    </a:graphicData>
                  </a:graphic>
                </wp:inline>
              </w:drawing>
            </w:r>
          </w:p>
        </w:tc>
      </w:tr>
    </w:tbl>
    <w:p w14:paraId="664AB218" w14:textId="587432B4" w:rsidR="00D167E2" w:rsidRPr="003C674E" w:rsidRDefault="00D167E2" w:rsidP="00F8241B">
      <w:pPr>
        <w:pStyle w:val="VAFigureCaption"/>
      </w:pPr>
      <w:r w:rsidRPr="003C674E">
        <w:rPr>
          <w:b/>
          <w:bCs/>
        </w:rPr>
        <w:t>Figure</w:t>
      </w:r>
      <w:r w:rsidR="00FB1370" w:rsidRPr="003C674E">
        <w:rPr>
          <w:b/>
          <w:bCs/>
        </w:rPr>
        <w:t xml:space="preserve"> </w:t>
      </w:r>
      <w:r w:rsidRPr="003C674E">
        <w:rPr>
          <w:b/>
          <w:bCs/>
        </w:rPr>
        <w:t>4.</w:t>
      </w:r>
      <w:r w:rsidR="00FB1370" w:rsidRPr="003C674E">
        <w:t xml:space="preserve"> </w:t>
      </w:r>
      <w:r w:rsidR="00F02E5F" w:rsidRPr="003C674E">
        <w:t>Mean FTIR-ATR spectra (1800 – 800 cm</w:t>
      </w:r>
      <w:r w:rsidR="00F02E5F" w:rsidRPr="003C674E">
        <w:rPr>
          <w:vertAlign w:val="superscript"/>
        </w:rPr>
        <w:t>-1</w:t>
      </w:r>
      <w:r w:rsidR="00F02E5F" w:rsidRPr="003C674E">
        <w:t xml:space="preserve">) of </w:t>
      </w:r>
      <w:r w:rsidR="00F02E5F" w:rsidRPr="003C674E">
        <w:rPr>
          <w:i/>
          <w:iCs/>
        </w:rPr>
        <w:t>Eucalyptus</w:t>
      </w:r>
      <w:r w:rsidR="00F02E5F" w:rsidRPr="003C674E">
        <w:t xml:space="preserve"> </w:t>
      </w:r>
      <w:r w:rsidR="00F02E5F" w:rsidRPr="003C674E">
        <w:rPr>
          <w:i/>
          <w:iCs/>
        </w:rPr>
        <w:t>globulus</w:t>
      </w:r>
      <w:r w:rsidR="00F02E5F" w:rsidRPr="003C674E">
        <w:t xml:space="preserve"> and </w:t>
      </w:r>
      <w:r w:rsidR="00F02E5F" w:rsidRPr="003C674E">
        <w:rPr>
          <w:i/>
          <w:iCs/>
        </w:rPr>
        <w:t>E</w:t>
      </w:r>
      <w:r w:rsidR="00F02E5F" w:rsidRPr="003C674E">
        <w:t xml:space="preserve">. </w:t>
      </w:r>
      <w:r w:rsidR="00F02E5F" w:rsidRPr="003C674E">
        <w:rPr>
          <w:i/>
          <w:iCs/>
        </w:rPr>
        <w:t>nitens</w:t>
      </w:r>
      <w:r w:rsidR="008D1E31" w:rsidRPr="003C674E">
        <w:t xml:space="preserve"> pretreated biomass (not organic solvent-washed, non-AIR). </w:t>
      </w:r>
      <w:r w:rsidR="00F8241B" w:rsidRPr="003C674E">
        <w:t>Mild alkali refers to samples pretreated with 0.1 M NaOH (24</w:t>
      </w:r>
      <w:r w:rsidR="00297341">
        <w:t>h;</w:t>
      </w:r>
      <w:r w:rsidR="00F8241B" w:rsidRPr="003C674E">
        <w:t xml:space="preserve"> 21 °C). </w:t>
      </w:r>
      <w:r w:rsidR="008D1E31" w:rsidRPr="003C674E">
        <w:t>Abbreviations:</w:t>
      </w:r>
      <w:r w:rsidR="008D1E31" w:rsidRPr="008D1E31">
        <w:t xml:space="preserve"> </w:t>
      </w:r>
      <w:r w:rsidR="008D1E31" w:rsidRPr="003C674E">
        <w:t xml:space="preserve">NF, control samples incubated without any fungus; </w:t>
      </w:r>
      <w:r w:rsidR="00F8241B" w:rsidRPr="003C674E">
        <w:t xml:space="preserve">GAN, </w:t>
      </w:r>
      <w:r w:rsidR="00F8241B" w:rsidRPr="003C674E">
        <w:rPr>
          <w:i/>
          <w:iCs/>
        </w:rPr>
        <w:t>Ganoderma</w:t>
      </w:r>
      <w:r w:rsidR="00F8241B" w:rsidRPr="003C674E">
        <w:t xml:space="preserve"> </w:t>
      </w:r>
      <w:r w:rsidR="00F8241B" w:rsidRPr="003C674E">
        <w:rPr>
          <w:i/>
          <w:iCs/>
        </w:rPr>
        <w:t>lucidum</w:t>
      </w:r>
      <w:r w:rsidR="00F8241B" w:rsidRPr="003C674E">
        <w:t xml:space="preserve">; PLE, </w:t>
      </w:r>
      <w:r w:rsidR="00F8241B" w:rsidRPr="003C674E">
        <w:rPr>
          <w:i/>
          <w:iCs/>
        </w:rPr>
        <w:t>Pleurotus</w:t>
      </w:r>
      <w:r w:rsidR="00F8241B" w:rsidRPr="003C674E">
        <w:t xml:space="preserve"> </w:t>
      </w:r>
      <w:r w:rsidR="00F8241B" w:rsidRPr="003C674E">
        <w:rPr>
          <w:i/>
          <w:iCs/>
        </w:rPr>
        <w:t>ostreatus</w:t>
      </w:r>
      <w:r w:rsidR="00F8241B" w:rsidRPr="003C674E">
        <w:t xml:space="preserve">; TRA, </w:t>
      </w:r>
      <w:r w:rsidR="00F8241B" w:rsidRPr="003C674E">
        <w:rPr>
          <w:i/>
          <w:iCs/>
        </w:rPr>
        <w:t>Trametes</w:t>
      </w:r>
      <w:r w:rsidR="00F8241B" w:rsidRPr="003C674E">
        <w:t xml:space="preserve"> </w:t>
      </w:r>
      <w:r w:rsidR="00F8241B" w:rsidRPr="003C674E">
        <w:rPr>
          <w:i/>
          <w:iCs/>
        </w:rPr>
        <w:t>versicolor</w:t>
      </w:r>
      <w:r w:rsidR="00F8241B" w:rsidRPr="003C674E">
        <w:t xml:space="preserve">. </w:t>
      </w:r>
      <w:r w:rsidRPr="003C674E">
        <w:t>Spectral</w:t>
      </w:r>
      <w:r w:rsidR="00FB1370" w:rsidRPr="003C674E">
        <w:t xml:space="preserve"> </w:t>
      </w:r>
      <w:r w:rsidRPr="003C674E">
        <w:t>bands</w:t>
      </w:r>
      <w:r w:rsidR="00FB1370" w:rsidRPr="003C674E">
        <w:t xml:space="preserve"> </w:t>
      </w:r>
      <w:r w:rsidRPr="003C674E">
        <w:t>of</w:t>
      </w:r>
      <w:r w:rsidR="00FB1370" w:rsidRPr="003C674E">
        <w:t xml:space="preserve"> </w:t>
      </w:r>
      <w:r w:rsidRPr="003C674E">
        <w:t>interest</w:t>
      </w:r>
      <w:r w:rsidR="00FB1370" w:rsidRPr="003C674E">
        <w:t xml:space="preserve"> </w:t>
      </w:r>
      <w:r w:rsidRPr="003C674E">
        <w:t>are</w:t>
      </w:r>
      <w:r w:rsidR="00FB1370" w:rsidRPr="003C674E">
        <w:t xml:space="preserve"> </w:t>
      </w:r>
      <w:r w:rsidRPr="003C674E">
        <w:t>marked</w:t>
      </w:r>
      <w:r w:rsidR="00FB1370" w:rsidRPr="003C674E">
        <w:t xml:space="preserve"> </w:t>
      </w:r>
      <w:r w:rsidRPr="003C674E">
        <w:t>as:</w:t>
      </w:r>
      <w:r w:rsidR="00FB1370" w:rsidRPr="003C674E">
        <w:t xml:space="preserve"> </w:t>
      </w:r>
      <w:r w:rsidRPr="003C674E">
        <w:rPr>
          <w:i/>
          <w:iCs/>
        </w:rPr>
        <w:t>a</w:t>
      </w:r>
      <w:r w:rsidR="00FB1370" w:rsidRPr="003C674E">
        <w:t xml:space="preserve"> </w:t>
      </w:r>
      <w:r w:rsidRPr="003C674E">
        <w:t>(1736</w:t>
      </w:r>
      <w:r w:rsidR="00FB1370" w:rsidRPr="003C674E">
        <w:t xml:space="preserve"> </w:t>
      </w:r>
      <w:r w:rsidRPr="003C674E">
        <w:t>–</w:t>
      </w:r>
      <w:r w:rsidR="00FB1370" w:rsidRPr="003C674E">
        <w:t xml:space="preserve"> </w:t>
      </w:r>
      <w:r w:rsidRPr="003C674E">
        <w:t>1730</w:t>
      </w:r>
      <w:r w:rsidR="00FB1370" w:rsidRPr="003C674E">
        <w:t xml:space="preserve"> </w:t>
      </w:r>
      <w:r w:rsidRPr="003C674E">
        <w:t>cm</w:t>
      </w:r>
      <w:r w:rsidRPr="003C674E">
        <w:rPr>
          <w:vertAlign w:val="superscript"/>
        </w:rPr>
        <w:t>-1</w:t>
      </w:r>
      <w:r w:rsidRPr="003C674E">
        <w:t>),</w:t>
      </w:r>
      <w:r w:rsidR="00FB1370" w:rsidRPr="003C674E">
        <w:t xml:space="preserve"> </w:t>
      </w:r>
      <w:r w:rsidRPr="003C674E">
        <w:t>and</w:t>
      </w:r>
      <w:r w:rsidR="00FB1370" w:rsidRPr="003C674E">
        <w:t xml:space="preserve"> </w:t>
      </w:r>
      <w:r w:rsidRPr="003C674E">
        <w:rPr>
          <w:i/>
          <w:iCs/>
        </w:rPr>
        <w:t>b</w:t>
      </w:r>
      <w:r w:rsidR="00FB1370" w:rsidRPr="003C674E">
        <w:t xml:space="preserve"> </w:t>
      </w:r>
      <w:r w:rsidRPr="003C674E">
        <w:t>(1240</w:t>
      </w:r>
      <w:r w:rsidR="00FB1370" w:rsidRPr="003C674E">
        <w:t xml:space="preserve"> </w:t>
      </w:r>
      <w:r w:rsidRPr="003C674E">
        <w:t>–</w:t>
      </w:r>
      <w:r w:rsidR="00FB1370" w:rsidRPr="003C674E">
        <w:t xml:space="preserve"> </w:t>
      </w:r>
      <w:r w:rsidRPr="003C674E">
        <w:t>1235</w:t>
      </w:r>
      <w:r w:rsidR="00FB1370" w:rsidRPr="003C674E">
        <w:t xml:space="preserve"> </w:t>
      </w:r>
      <w:r w:rsidRPr="003C674E">
        <w:t>cm</w:t>
      </w:r>
      <w:r w:rsidRPr="003C674E">
        <w:rPr>
          <w:vertAlign w:val="superscript"/>
        </w:rPr>
        <w:t>-1</w:t>
      </w:r>
      <w:r w:rsidRPr="003C674E">
        <w:t>).</w:t>
      </w:r>
    </w:p>
    <w:p w14:paraId="080AAFC4" w14:textId="77777777" w:rsidR="00F02E5F" w:rsidRPr="003C674E" w:rsidRDefault="00F02E5F" w:rsidP="005917FF">
      <w:pPr>
        <w:pStyle w:val="TAMainText"/>
      </w:pPr>
    </w:p>
    <w:p w14:paraId="3FA8C698" w14:textId="48D78099" w:rsidR="00F421C5" w:rsidRPr="003C674E" w:rsidRDefault="00F421C5">
      <w:pPr>
        <w:spacing w:after="0"/>
        <w:jc w:val="left"/>
      </w:pPr>
      <w:r w:rsidRPr="003C674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421C5" w:rsidRPr="003C674E" w14:paraId="2D21AC8C" w14:textId="77777777" w:rsidTr="00E64A42">
        <w:trPr>
          <w:jc w:val="center"/>
        </w:trPr>
        <w:tc>
          <w:tcPr>
            <w:tcW w:w="9350" w:type="dxa"/>
          </w:tcPr>
          <w:p w14:paraId="38A1AAC9" w14:textId="0AC6FB4E" w:rsidR="00F421C5" w:rsidRPr="003C674E" w:rsidRDefault="00F421C5" w:rsidP="00F421C5">
            <w:pPr>
              <w:pStyle w:val="TAMainText"/>
              <w:ind w:firstLine="0"/>
              <w:jc w:val="center"/>
              <w:rPr>
                <w:lang w:val="en-US"/>
              </w:rPr>
            </w:pPr>
            <w:r w:rsidRPr="003C674E">
              <w:rPr>
                <w:noProof/>
              </w:rPr>
              <w:lastRenderedPageBreak/>
              <w:drawing>
                <wp:inline distT="0" distB="0" distL="0" distR="0" wp14:anchorId="0EA3A612" wp14:editId="4F3EE397">
                  <wp:extent cx="5941246" cy="3136900"/>
                  <wp:effectExtent l="0" t="0" r="2540" b="6350"/>
                  <wp:docPr id="1959597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97552"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246" cy="3136900"/>
                          </a:xfrm>
                          <a:prstGeom prst="rect">
                            <a:avLst/>
                          </a:prstGeom>
                        </pic:spPr>
                      </pic:pic>
                    </a:graphicData>
                  </a:graphic>
                </wp:inline>
              </w:drawing>
            </w:r>
          </w:p>
        </w:tc>
      </w:tr>
    </w:tbl>
    <w:p w14:paraId="7441CCB6" w14:textId="6C3E0F84" w:rsidR="00BF091B" w:rsidRPr="003C674E" w:rsidRDefault="00F421C5" w:rsidP="00BF091B">
      <w:pPr>
        <w:pStyle w:val="VAFigureCaption"/>
      </w:pPr>
      <w:r w:rsidRPr="003C674E">
        <w:rPr>
          <w:b/>
          <w:bCs/>
        </w:rPr>
        <w:t>Figure</w:t>
      </w:r>
      <w:r w:rsidR="00FB1370" w:rsidRPr="003C674E">
        <w:rPr>
          <w:b/>
          <w:bCs/>
        </w:rPr>
        <w:t xml:space="preserve"> </w:t>
      </w:r>
      <w:r w:rsidRPr="003C674E">
        <w:rPr>
          <w:b/>
          <w:bCs/>
        </w:rPr>
        <w:t>5.</w:t>
      </w:r>
      <w:r w:rsidR="00FB1370" w:rsidRPr="003C674E">
        <w:t xml:space="preserve"> </w:t>
      </w:r>
      <w:r w:rsidRPr="003C674E">
        <w:t>Mean</w:t>
      </w:r>
      <w:r w:rsidR="00FB1370" w:rsidRPr="003C674E">
        <w:t xml:space="preserve"> </w:t>
      </w:r>
      <w:r w:rsidRPr="003C674E">
        <w:t>percentage</w:t>
      </w:r>
      <w:r w:rsidR="00FB1370" w:rsidRPr="003C674E">
        <w:t xml:space="preserve"> </w:t>
      </w:r>
      <w:r w:rsidRPr="003C674E">
        <w:t>(%)</w:t>
      </w:r>
      <w:r w:rsidR="00FB1370" w:rsidRPr="003C674E">
        <w:t xml:space="preserve"> </w:t>
      </w:r>
      <w:r w:rsidRPr="003C674E">
        <w:t>composition</w:t>
      </w:r>
      <w:r w:rsidR="00FB1370" w:rsidRPr="003C674E">
        <w:t xml:space="preserve"> </w:t>
      </w:r>
      <w:r w:rsidRPr="003C674E">
        <w:t>of</w:t>
      </w:r>
      <w:r w:rsidR="00FB1370" w:rsidRPr="003C674E">
        <w:t xml:space="preserve"> </w:t>
      </w:r>
      <w:r w:rsidRPr="003C674E">
        <w:t>alcohol</w:t>
      </w:r>
      <w:r w:rsidR="00FB1370" w:rsidRPr="003C674E">
        <w:t xml:space="preserve"> </w:t>
      </w:r>
      <w:r w:rsidRPr="003C674E">
        <w:t>insoluble</w:t>
      </w:r>
      <w:r w:rsidR="00FB1370" w:rsidRPr="003C674E">
        <w:t xml:space="preserve"> </w:t>
      </w:r>
      <w:r w:rsidRPr="003C674E">
        <w:t>residues</w:t>
      </w:r>
      <w:r w:rsidR="00FB1370" w:rsidRPr="003C674E">
        <w:t xml:space="preserve"> </w:t>
      </w:r>
      <w:r w:rsidRPr="003C674E">
        <w:t>(AIR)</w:t>
      </w:r>
      <w:r w:rsidR="00FB1370" w:rsidRPr="003C674E">
        <w:t xml:space="preserve"> </w:t>
      </w:r>
      <w:r w:rsidRPr="003C674E">
        <w:t>prepared</w:t>
      </w:r>
      <w:r w:rsidR="00FB1370" w:rsidRPr="003C674E">
        <w:t xml:space="preserve"> </w:t>
      </w:r>
      <w:r w:rsidRPr="003C674E">
        <w:t>from</w:t>
      </w:r>
      <w:r w:rsidR="00FB1370" w:rsidRPr="003C674E">
        <w:t xml:space="preserve"> </w:t>
      </w:r>
      <w:r w:rsidRPr="003C674E">
        <w:t>pretreated</w:t>
      </w:r>
      <w:r w:rsidR="00FB1370" w:rsidRPr="003C674E">
        <w:t xml:space="preserve"> </w:t>
      </w:r>
      <w:r w:rsidRPr="003C674E">
        <w:t>biomass</w:t>
      </w:r>
      <w:r w:rsidR="00FB1370" w:rsidRPr="003C674E">
        <w:t xml:space="preserve"> </w:t>
      </w:r>
      <w:r w:rsidRPr="003C674E">
        <w:t>from</w:t>
      </w:r>
      <w:r w:rsidR="00FB1370" w:rsidRPr="003C674E">
        <w:t xml:space="preserve"> </w:t>
      </w:r>
      <w:r w:rsidRPr="003C674E">
        <w:rPr>
          <w:i/>
          <w:iCs/>
        </w:rPr>
        <w:t>Eucalyptus</w:t>
      </w:r>
      <w:r w:rsidR="00FB1370" w:rsidRPr="003C674E">
        <w:t xml:space="preserve"> </w:t>
      </w:r>
      <w:r w:rsidRPr="003C674E">
        <w:rPr>
          <w:i/>
          <w:iCs/>
        </w:rPr>
        <w:t>globulus</w:t>
      </w:r>
      <w:r w:rsidR="00FB1370" w:rsidRPr="003C674E">
        <w:t xml:space="preserve"> </w:t>
      </w:r>
      <w:r w:rsidRPr="003C674E">
        <w:t>and</w:t>
      </w:r>
      <w:r w:rsidR="00FB1370" w:rsidRPr="003C674E">
        <w:t xml:space="preserve"> </w:t>
      </w:r>
      <w:r w:rsidRPr="003C674E">
        <w:rPr>
          <w:i/>
          <w:iCs/>
        </w:rPr>
        <w:t>E</w:t>
      </w:r>
      <w:r w:rsidRPr="003C674E">
        <w:t>.</w:t>
      </w:r>
      <w:r w:rsidR="00FB1370" w:rsidRPr="003C674E">
        <w:t xml:space="preserve"> </w:t>
      </w:r>
      <w:r w:rsidRPr="003C674E">
        <w:rPr>
          <w:i/>
          <w:iCs/>
        </w:rPr>
        <w:t>nitens</w:t>
      </w:r>
      <w:r w:rsidRPr="003C674E">
        <w:t>.</w:t>
      </w:r>
      <w:r w:rsidR="00FB1370" w:rsidRPr="003C674E">
        <w:t xml:space="preserve"> </w:t>
      </w:r>
      <w:r w:rsidR="008D3B98" w:rsidRPr="003C674E">
        <w:t xml:space="preserve">Abbreviations: NF, control samples incubated without any fungus (striped </w:t>
      </w:r>
      <w:proofErr w:type="spellStart"/>
      <w:r w:rsidR="008D3B98" w:rsidRPr="003C674E">
        <w:t>bars</w:t>
      </w:r>
      <w:proofErr w:type="spellEnd"/>
      <w:r w:rsidR="008D3B98" w:rsidRPr="003C674E">
        <w:t xml:space="preserve">); WRF, samples pretreated only with </w:t>
      </w:r>
      <w:r w:rsidR="008D3B98" w:rsidRPr="003C674E">
        <w:rPr>
          <w:i/>
          <w:iCs/>
        </w:rPr>
        <w:t>Trametes</w:t>
      </w:r>
      <w:r w:rsidR="008D3B98" w:rsidRPr="003C674E">
        <w:t xml:space="preserve"> </w:t>
      </w:r>
      <w:r w:rsidR="008D3B98" w:rsidRPr="003C674E">
        <w:rPr>
          <w:i/>
          <w:iCs/>
        </w:rPr>
        <w:t>versicolor</w:t>
      </w:r>
      <w:r w:rsidR="008D3B98" w:rsidRPr="003C674E">
        <w:t xml:space="preserve">; ALK, samples pretreated only with </w:t>
      </w:r>
      <w:r w:rsidR="00BF091B" w:rsidRPr="003C674E">
        <w:t>mild alkali (0.1 M NaOH; 24</w:t>
      </w:r>
      <w:r w:rsidR="00297341">
        <w:t>h;</w:t>
      </w:r>
      <w:r w:rsidR="00BF091B" w:rsidRPr="003C674E">
        <w:t xml:space="preserve"> 21 °C)</w:t>
      </w:r>
      <w:r w:rsidR="008D3B98" w:rsidRPr="003C674E">
        <w:t xml:space="preserve">; W+K, samples pretreated with </w:t>
      </w:r>
      <w:r w:rsidR="008D3B98" w:rsidRPr="003C674E">
        <w:rPr>
          <w:i/>
          <w:iCs/>
        </w:rPr>
        <w:t>T</w:t>
      </w:r>
      <w:r w:rsidR="008D3B98" w:rsidRPr="003C674E">
        <w:t xml:space="preserve">. </w:t>
      </w:r>
      <w:r w:rsidR="008D3B98" w:rsidRPr="003C674E">
        <w:rPr>
          <w:i/>
          <w:iCs/>
        </w:rPr>
        <w:t>versicolor</w:t>
      </w:r>
      <w:r w:rsidR="008D3B98" w:rsidRPr="003C674E">
        <w:t xml:space="preserve"> followed by</w:t>
      </w:r>
      <w:r w:rsidR="00BF091B" w:rsidRPr="003C674E">
        <w:t xml:space="preserve"> mild alkali</w:t>
      </w:r>
      <w:r w:rsidR="008D3B98" w:rsidRPr="003C674E">
        <w:t xml:space="preserve">. </w:t>
      </w:r>
      <w:r w:rsidR="00BF091B" w:rsidRPr="003C674E">
        <w:t>No significant differences were detected (</w:t>
      </w:r>
      <w:r w:rsidR="00BF091B" w:rsidRPr="003C674E">
        <w:rPr>
          <w:i/>
          <w:iCs/>
        </w:rPr>
        <w:t>P</w:t>
      </w:r>
      <w:r w:rsidR="00BF091B" w:rsidRPr="003C674E">
        <w:t>&gt;0.05) in relation to the NF controls. Error bars represent the standard error of the sample replicates.</w:t>
      </w:r>
    </w:p>
    <w:p w14:paraId="6225425A" w14:textId="77777777" w:rsidR="008D3B98" w:rsidRPr="003C674E" w:rsidRDefault="008D3B98" w:rsidP="005917FF">
      <w:pPr>
        <w:pStyle w:val="TAMainText"/>
      </w:pPr>
    </w:p>
    <w:p w14:paraId="2ED2CCEA" w14:textId="680C08A5" w:rsidR="00D167E2" w:rsidRPr="003C674E" w:rsidRDefault="00D167E2">
      <w:pPr>
        <w:spacing w:after="0"/>
        <w:jc w:val="left"/>
      </w:pPr>
      <w:r w:rsidRPr="003C674E">
        <w:br w:type="page"/>
      </w:r>
    </w:p>
    <w:p w14:paraId="0BE9E061" w14:textId="2D15ED9A" w:rsidR="005917FF" w:rsidRPr="003C674E" w:rsidRDefault="005917FF" w:rsidP="00C3196D">
      <w:pPr>
        <w:pStyle w:val="2heading"/>
        <w:rPr>
          <w:lang w:val="en-US"/>
        </w:rPr>
      </w:pPr>
      <w:r w:rsidRPr="003C674E">
        <w:rPr>
          <w:lang w:val="en-US"/>
        </w:rPr>
        <w:lastRenderedPageBreak/>
        <w:t>Impact</w:t>
      </w:r>
      <w:r w:rsidR="00FB1370" w:rsidRPr="003C674E">
        <w:rPr>
          <w:lang w:val="en-US"/>
        </w:rPr>
        <w:t xml:space="preserve"> </w:t>
      </w:r>
      <w:r w:rsidRPr="003C674E">
        <w:rPr>
          <w:lang w:val="en-US"/>
        </w:rPr>
        <w:t>of</w:t>
      </w:r>
      <w:r w:rsidR="00FB1370" w:rsidRPr="003C674E">
        <w:rPr>
          <w:lang w:val="en-US"/>
        </w:rPr>
        <w:t xml:space="preserve"> </w:t>
      </w:r>
      <w:r w:rsidRPr="003C674E">
        <w:rPr>
          <w:lang w:val="en-US"/>
        </w:rPr>
        <w:t>the</w:t>
      </w:r>
      <w:r w:rsidR="00FB1370" w:rsidRPr="003C674E">
        <w:rPr>
          <w:lang w:val="en-US"/>
        </w:rPr>
        <w:t xml:space="preserve"> </w:t>
      </w:r>
      <w:r w:rsidRPr="003C674E">
        <w:rPr>
          <w:lang w:val="en-US"/>
        </w:rPr>
        <w:t>pretreatments</w:t>
      </w:r>
      <w:r w:rsidR="00FB1370" w:rsidRPr="003C674E">
        <w:rPr>
          <w:lang w:val="en-US"/>
        </w:rPr>
        <w:t xml:space="preserve"> </w:t>
      </w:r>
      <w:r w:rsidRPr="003C674E">
        <w:rPr>
          <w:lang w:val="en-US"/>
        </w:rPr>
        <w:t>on</w:t>
      </w:r>
      <w:r w:rsidR="00FB1370" w:rsidRPr="003C674E">
        <w:rPr>
          <w:lang w:val="en-US"/>
        </w:rPr>
        <w:t xml:space="preserve"> </w:t>
      </w:r>
      <w:r w:rsidRPr="003C674E">
        <w:rPr>
          <w:lang w:val="en-US"/>
        </w:rPr>
        <w:t>the</w:t>
      </w:r>
      <w:r w:rsidR="00FB1370" w:rsidRPr="003C674E">
        <w:rPr>
          <w:lang w:val="en-US"/>
        </w:rPr>
        <w:t xml:space="preserve"> </w:t>
      </w:r>
      <w:r w:rsidRPr="003C674E">
        <w:rPr>
          <w:lang w:val="en-US"/>
        </w:rPr>
        <w:t>properties</w:t>
      </w:r>
      <w:r w:rsidR="00FB1370" w:rsidRPr="003C674E">
        <w:rPr>
          <w:lang w:val="en-US"/>
        </w:rPr>
        <w:t xml:space="preserve"> </w:t>
      </w:r>
      <w:r w:rsidRPr="003C674E">
        <w:rPr>
          <w:lang w:val="en-US"/>
        </w:rPr>
        <w:t>of</w:t>
      </w:r>
      <w:r w:rsidR="00FB1370" w:rsidRPr="003C674E">
        <w:rPr>
          <w:lang w:val="en-US"/>
        </w:rPr>
        <w:t xml:space="preserve"> </w:t>
      </w:r>
      <w:r w:rsidRPr="003C674E">
        <w:rPr>
          <w:lang w:val="en-US"/>
        </w:rPr>
        <w:t>pulps</w:t>
      </w:r>
      <w:r w:rsidR="00FB1370" w:rsidRPr="003C674E">
        <w:rPr>
          <w:lang w:val="en-US"/>
        </w:rPr>
        <w:t xml:space="preserve"> </w:t>
      </w:r>
      <w:r w:rsidRPr="003C674E">
        <w:rPr>
          <w:lang w:val="en-US"/>
        </w:rPr>
        <w:t>obtained</w:t>
      </w:r>
      <w:r w:rsidR="00FB1370" w:rsidRPr="003C674E">
        <w:rPr>
          <w:lang w:val="en-US"/>
        </w:rPr>
        <w:t xml:space="preserve"> </w:t>
      </w:r>
      <w:r w:rsidRPr="003C674E">
        <w:rPr>
          <w:lang w:val="en-US"/>
        </w:rPr>
        <w:t>from</w:t>
      </w:r>
      <w:r w:rsidR="00FB1370" w:rsidRPr="003C674E">
        <w:rPr>
          <w:lang w:val="en-US"/>
        </w:rPr>
        <w:t xml:space="preserve"> </w:t>
      </w:r>
      <w:r w:rsidRPr="003C674E">
        <w:rPr>
          <w:lang w:val="en-US"/>
        </w:rPr>
        <w:t>kraft</w:t>
      </w:r>
      <w:r w:rsidR="00FB1370" w:rsidRPr="003C674E">
        <w:rPr>
          <w:lang w:val="en-US"/>
        </w:rPr>
        <w:t xml:space="preserve"> </w:t>
      </w:r>
      <w:r w:rsidRPr="003C674E">
        <w:rPr>
          <w:lang w:val="en-US"/>
        </w:rPr>
        <w:t>cooking</w:t>
      </w:r>
      <w:r w:rsidR="00FB1370" w:rsidRPr="003C674E">
        <w:rPr>
          <w:lang w:val="en-US"/>
        </w:rPr>
        <w:t xml:space="preserve"> </w:t>
      </w:r>
      <w:r w:rsidRPr="003C674E">
        <w:rPr>
          <w:lang w:val="en-US"/>
        </w:rPr>
        <w:t>and</w:t>
      </w:r>
      <w:r w:rsidR="00FB1370" w:rsidRPr="003C674E">
        <w:rPr>
          <w:lang w:val="en-US"/>
        </w:rPr>
        <w:t xml:space="preserve"> </w:t>
      </w:r>
      <w:proofErr w:type="gramStart"/>
      <w:r w:rsidRPr="003C674E">
        <w:rPr>
          <w:lang w:val="en-US"/>
        </w:rPr>
        <w:t>bleaching</w:t>
      </w:r>
      <w:proofErr w:type="gramEnd"/>
    </w:p>
    <w:p w14:paraId="2651AE40" w14:textId="77777777" w:rsidR="005917FF" w:rsidRPr="003C674E" w:rsidRDefault="005917FF" w:rsidP="005917FF">
      <w:pPr>
        <w:pStyle w:val="TAMainText"/>
      </w:pPr>
    </w:p>
    <w:p w14:paraId="66E136D9" w14:textId="79B7EBB3" w:rsidR="00B431DB" w:rsidRPr="003C674E" w:rsidRDefault="005917FF" w:rsidP="00D21F9E">
      <w:pPr>
        <w:pStyle w:val="TAMainText"/>
        <w:rPr>
          <w:lang w:val="pt-PT"/>
        </w:rPr>
      </w:pPr>
      <w:r w:rsidRPr="003C674E">
        <w:t>In</w:t>
      </w:r>
      <w:r w:rsidR="00FB1370" w:rsidRPr="003C674E">
        <w:t xml:space="preserve"> </w:t>
      </w:r>
      <w:r w:rsidRPr="003C674E">
        <w:t>addition</w:t>
      </w:r>
      <w:r w:rsidR="00FB1370" w:rsidRPr="003C674E">
        <w:t xml:space="preserve"> </w:t>
      </w:r>
      <w:r w:rsidRPr="003C674E">
        <w:t>to</w:t>
      </w:r>
      <w:r w:rsidR="00FB1370" w:rsidRPr="003C674E">
        <w:t xml:space="preserve"> </w:t>
      </w:r>
      <w:r w:rsidR="003D013D" w:rsidRPr="003C674E">
        <w:t>EGB</w:t>
      </w:r>
      <w:r w:rsidRPr="003C674E">
        <w:t>,</w:t>
      </w:r>
      <w:r w:rsidR="00FB1370" w:rsidRPr="003C674E">
        <w:t xml:space="preserve"> </w:t>
      </w:r>
      <w:r w:rsidR="003D013D" w:rsidRPr="003C674E">
        <w:t>EUG</w:t>
      </w:r>
      <w:r w:rsidR="00FB1370" w:rsidRPr="003C674E">
        <w:t xml:space="preserve"> </w:t>
      </w:r>
      <w:r w:rsidRPr="003C674E">
        <w:t>was</w:t>
      </w:r>
      <w:r w:rsidR="00FB1370" w:rsidRPr="003C674E">
        <w:t xml:space="preserve"> </w:t>
      </w:r>
      <w:r w:rsidRPr="003C674E">
        <w:t>included</w:t>
      </w:r>
      <w:r w:rsidR="00FB1370" w:rsidRPr="003C674E">
        <w:t xml:space="preserve"> </w:t>
      </w:r>
      <w:r w:rsidRPr="003C674E">
        <w:t>in</w:t>
      </w:r>
      <w:r w:rsidR="00FB1370" w:rsidRPr="003C674E">
        <w:t xml:space="preserve"> </w:t>
      </w:r>
      <w:r w:rsidRPr="003C674E">
        <w:t>pulping</w:t>
      </w:r>
      <w:r w:rsidR="00FB1370" w:rsidRPr="003C674E">
        <w:t xml:space="preserve"> </w:t>
      </w:r>
      <w:r w:rsidRPr="003C674E">
        <w:t>and</w:t>
      </w:r>
      <w:r w:rsidR="00FB1370" w:rsidRPr="003C674E">
        <w:t xml:space="preserve"> </w:t>
      </w:r>
      <w:r w:rsidRPr="003C674E">
        <w:t>bleaching</w:t>
      </w:r>
      <w:r w:rsidR="00FB1370" w:rsidRPr="003C674E">
        <w:t xml:space="preserve"> </w:t>
      </w:r>
      <w:r w:rsidRPr="003C674E">
        <w:t>assays</w:t>
      </w:r>
      <w:r w:rsidR="00FB1370" w:rsidRPr="003C674E">
        <w:t xml:space="preserve"> </w:t>
      </w:r>
      <w:r w:rsidRPr="003C674E">
        <w:t>(biopulping</w:t>
      </w:r>
      <w:r w:rsidR="00FB1370" w:rsidRPr="003C674E">
        <w:t xml:space="preserve"> </w:t>
      </w:r>
      <w:r w:rsidR="00414DF7" w:rsidRPr="003C674E">
        <w:t>phase</w:t>
      </w:r>
      <w:r w:rsidRPr="003C674E">
        <w:t>;</w:t>
      </w:r>
      <w:r w:rsidR="00FB1370" w:rsidRPr="003C674E">
        <w:t xml:space="preserve"> </w:t>
      </w:r>
      <w:r w:rsidRPr="003C674E">
        <w:t>Fig.</w:t>
      </w:r>
      <w:r w:rsidR="00FB1370" w:rsidRPr="003C674E">
        <w:t xml:space="preserve"> </w:t>
      </w:r>
      <w:r w:rsidRPr="003C674E">
        <w:t>1).</w:t>
      </w:r>
      <w:r w:rsidR="00FB1370" w:rsidRPr="003C674E">
        <w:t xml:space="preserve"> </w:t>
      </w:r>
      <w:r w:rsidR="003D013D" w:rsidRPr="003C674E">
        <w:t>EUG</w:t>
      </w:r>
      <w:r w:rsidR="00FB1370" w:rsidRPr="003C674E">
        <w:t xml:space="preserve"> </w:t>
      </w:r>
      <w:r w:rsidRPr="003C674E">
        <w:t>wood</w:t>
      </w:r>
      <w:r w:rsidR="00FB1370" w:rsidRPr="003C674E">
        <w:t xml:space="preserve"> </w:t>
      </w:r>
      <w:r w:rsidRPr="003C674E">
        <w:t>has</w:t>
      </w:r>
      <w:r w:rsidR="00FB1370" w:rsidRPr="003C674E">
        <w:t xml:space="preserve"> </w:t>
      </w:r>
      <w:r w:rsidRPr="003C674E">
        <w:t>high</w:t>
      </w:r>
      <w:r w:rsidR="00FB1370" w:rsidRPr="003C674E">
        <w:t xml:space="preserve"> </w:t>
      </w:r>
      <w:r w:rsidRPr="003C674E">
        <w:t>recalcitrance</w:t>
      </w:r>
      <w:r w:rsidR="00FB1370" w:rsidRPr="003C674E">
        <w:t xml:space="preserve"> </w:t>
      </w:r>
      <w:r w:rsidRPr="003C674E">
        <w:t>to</w:t>
      </w:r>
      <w:r w:rsidR="00FB1370" w:rsidRPr="003C674E">
        <w:t xml:space="preserve"> </w:t>
      </w:r>
      <w:r w:rsidRPr="003C674E">
        <w:t>pulping,</w:t>
      </w:r>
      <w:r w:rsidR="00FB1370" w:rsidRPr="003C674E">
        <w:t xml:space="preserve"> </w:t>
      </w:r>
      <w:r w:rsidRPr="003C674E">
        <w:t>which</w:t>
      </w:r>
      <w:r w:rsidR="00FB1370" w:rsidRPr="003C674E">
        <w:t xml:space="preserve"> </w:t>
      </w:r>
      <w:r w:rsidRPr="003C674E">
        <w:t>we</w:t>
      </w:r>
      <w:r w:rsidR="00FB1370" w:rsidRPr="003C674E">
        <w:t xml:space="preserve"> </w:t>
      </w:r>
      <w:r w:rsidRPr="003C674E">
        <w:t>aimed</w:t>
      </w:r>
      <w:r w:rsidR="00FB1370" w:rsidRPr="003C674E">
        <w:t xml:space="preserve"> </w:t>
      </w:r>
      <w:r w:rsidRPr="003C674E">
        <w:t>at</w:t>
      </w:r>
      <w:r w:rsidR="00FB1370" w:rsidRPr="003C674E">
        <w:t xml:space="preserve"> </w:t>
      </w:r>
      <w:r w:rsidRPr="003C674E">
        <w:t>mitigating</w:t>
      </w:r>
      <w:r w:rsidR="00FB1370" w:rsidRPr="003C674E">
        <w:t xml:space="preserve"> </w:t>
      </w:r>
      <w:r w:rsidRPr="003C674E">
        <w:t>by</w:t>
      </w:r>
      <w:r w:rsidR="00FB1370" w:rsidRPr="003C674E">
        <w:t xml:space="preserve"> </w:t>
      </w:r>
      <w:r w:rsidRPr="003C674E">
        <w:t>applying</w:t>
      </w:r>
      <w:r w:rsidR="00FB1370" w:rsidRPr="003C674E">
        <w:t xml:space="preserve"> </w:t>
      </w:r>
      <w:r w:rsidRPr="003C674E">
        <w:t>WRF</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For</w:t>
      </w:r>
      <w:r w:rsidR="00FB1370" w:rsidRPr="003C674E">
        <w:t xml:space="preserve"> </w:t>
      </w:r>
      <w:r w:rsidRPr="003C674E">
        <w:t>the</w:t>
      </w:r>
      <w:r w:rsidR="00FB1370" w:rsidRPr="003C674E">
        <w:t xml:space="preserve"> </w:t>
      </w:r>
      <w:r w:rsidRPr="003C674E">
        <w:t>WRF</w:t>
      </w:r>
      <w:r w:rsidR="00FB1370" w:rsidRPr="003C674E">
        <w:t xml:space="preserve"> </w:t>
      </w:r>
      <w:r w:rsidRPr="003C674E">
        <w:t>pretreatments,</w:t>
      </w:r>
      <w:r w:rsidR="00FB1370" w:rsidRPr="003C674E">
        <w:t xml:space="preserve"> </w:t>
      </w:r>
      <w:r w:rsidR="005A312B" w:rsidRPr="003C674E">
        <w:t>TRA</w:t>
      </w:r>
      <w:r w:rsidR="00FB1370" w:rsidRPr="003C674E">
        <w:t xml:space="preserve"> </w:t>
      </w:r>
      <w:r w:rsidRPr="003C674E">
        <w:t>was</w:t>
      </w:r>
      <w:r w:rsidR="00FB1370" w:rsidRPr="003C674E">
        <w:t xml:space="preserve"> </w:t>
      </w:r>
      <w:r w:rsidRPr="003C674E">
        <w:t>tested,</w:t>
      </w:r>
      <w:r w:rsidR="00FB1370" w:rsidRPr="003C674E">
        <w:t xml:space="preserve"> </w:t>
      </w:r>
      <w:r w:rsidRPr="003C674E">
        <w:t>in</w:t>
      </w:r>
      <w:r w:rsidR="00FB1370" w:rsidRPr="003C674E">
        <w:t xml:space="preserve"> </w:t>
      </w:r>
      <w:r w:rsidRPr="003C674E">
        <w:t>addition</w:t>
      </w:r>
      <w:r w:rsidR="00FB1370" w:rsidRPr="003C674E">
        <w:t xml:space="preserve"> </w:t>
      </w:r>
      <w:r w:rsidRPr="003C674E">
        <w:t>to</w:t>
      </w:r>
      <w:r w:rsidR="00FB1370" w:rsidRPr="003C674E">
        <w:t xml:space="preserve"> </w:t>
      </w:r>
      <w:r w:rsidR="003B0866" w:rsidRPr="003C674E">
        <w:t>CES</w:t>
      </w:r>
      <w:r w:rsidR="00FB1370" w:rsidRPr="003C674E">
        <w:t xml:space="preserve"> </w:t>
      </w:r>
      <w:r w:rsidRPr="003C674E">
        <w:t>and</w:t>
      </w:r>
      <w:r w:rsidR="00FB1370" w:rsidRPr="003C674E">
        <w:t xml:space="preserve"> </w:t>
      </w:r>
      <w:r w:rsidR="005A312B" w:rsidRPr="003C674E">
        <w:t>PHN</w:t>
      </w:r>
      <w:r w:rsidRPr="003C674E">
        <w:t>,</w:t>
      </w:r>
      <w:r w:rsidR="00FB1370" w:rsidRPr="003C674E">
        <w:t xml:space="preserve"> </w:t>
      </w:r>
      <w:r w:rsidRPr="003C674E">
        <w:t>given</w:t>
      </w:r>
      <w:r w:rsidR="00FB1370" w:rsidRPr="003C674E">
        <w:t xml:space="preserve"> </w:t>
      </w:r>
      <w:r w:rsidRPr="003C674E">
        <w:t>that</w:t>
      </w:r>
      <w:r w:rsidR="00FB1370" w:rsidRPr="003C674E">
        <w:t xml:space="preserve"> </w:t>
      </w:r>
      <w:r w:rsidRPr="003C674E">
        <w:t>these</w:t>
      </w:r>
      <w:r w:rsidR="00FB1370" w:rsidRPr="003C674E">
        <w:t xml:space="preserve"> </w:t>
      </w:r>
      <w:r w:rsidRPr="003C674E">
        <w:t>three</w:t>
      </w:r>
      <w:r w:rsidR="00FB1370" w:rsidRPr="003C674E">
        <w:t xml:space="preserve"> </w:t>
      </w:r>
      <w:r w:rsidRPr="003C674E">
        <w:t>fungal</w:t>
      </w:r>
      <w:r w:rsidR="00FB1370" w:rsidRPr="003C674E">
        <w:t xml:space="preserve"> </w:t>
      </w:r>
      <w:r w:rsidRPr="003C674E">
        <w:t>species</w:t>
      </w:r>
      <w:r w:rsidR="00FB1370" w:rsidRPr="003C674E">
        <w:t xml:space="preserve"> </w:t>
      </w:r>
      <w:r w:rsidRPr="003C674E">
        <w:t>have</w:t>
      </w:r>
      <w:r w:rsidR="00FB1370" w:rsidRPr="003C674E">
        <w:t xml:space="preserve"> </w:t>
      </w:r>
      <w:r w:rsidRPr="003C674E">
        <w:t>been</w:t>
      </w:r>
      <w:r w:rsidR="00FB1370" w:rsidRPr="003C674E">
        <w:t xml:space="preserve"> </w:t>
      </w:r>
      <w:r w:rsidRPr="003C674E">
        <w:t>dominantly</w:t>
      </w:r>
      <w:r w:rsidR="00FB1370" w:rsidRPr="003C674E">
        <w:t xml:space="preserve"> </w:t>
      </w:r>
      <w:r w:rsidRPr="003C674E">
        <w:t>used</w:t>
      </w:r>
      <w:r w:rsidR="00FB1370" w:rsidRPr="003C674E">
        <w:t xml:space="preserve"> </w:t>
      </w:r>
      <w:r w:rsidRPr="003C674E">
        <w:t>in</w:t>
      </w:r>
      <w:r w:rsidR="00FB1370" w:rsidRPr="003C674E">
        <w:t xml:space="preserve"> </w:t>
      </w:r>
      <w:r w:rsidRPr="003C674E">
        <w:t>biopulping</w:t>
      </w:r>
      <w:r w:rsidR="00FB1370" w:rsidRPr="003C674E">
        <w:t xml:space="preserve"> </w:t>
      </w:r>
      <w:r w:rsidRPr="003C674E">
        <w:t>applications</w:t>
      </w:r>
      <w:r w:rsidR="00C330BD" w:rsidRPr="003C674E">
        <w:fldChar w:fldCharType="begin"/>
      </w:r>
      <w:r w:rsidR="0059048C" w:rsidRPr="003C674E">
        <w:instrText xml:space="preserve"> ADDIN EN.CITE &lt;EndNote&gt;&lt;Cite ExcludeYear="1"&gt;&lt;Author&gt;Kumar&lt;/Author&gt;&lt;Year&gt;2020&lt;/Year&gt;&lt;RecNum&gt;3124&lt;/RecNum&gt;&lt;DisplayText&gt;&lt;style face="superscript"&gt;17&lt;/style&gt;&lt;/DisplayText&gt;&lt;record&gt;&lt;rec-number&gt;3124&lt;/rec-number&gt;&lt;foreign-keys&gt;&lt;key app="EN" db-id="fzvsfp22pfsxe4exwe8v22s29axwpat2wttf" timestamp="1680629529"&gt;3124&lt;/key&gt;&lt;/foreign-keys&gt;&lt;ref-type name="Journal Article"&gt;17&lt;/ref-type&gt;&lt;contributors&gt;&lt;authors&gt;&lt;author&gt;Kumar, Amit&lt;/author&gt;&lt;author&gt;Gautam, Archana&lt;/author&gt;&lt;author&gt;Dutt, Dharm&lt;/author&gt;&lt;/authors&gt;&lt;/contributors&gt;&lt;titles&gt;&lt;title&gt;Bio-pulping: An energy saving and environment-friendly approach&lt;/title&gt;&lt;secondary-title&gt;Physical Sciences Reviews&lt;/secondary-title&gt;&lt;tertiary-title&gt;Physical Sciences Reviews&lt;/tertiary-title&gt;&lt;/titles&gt;&lt;periodical&gt;&lt;full-title&gt;Physical Sciences Reviews&lt;/full-title&gt;&lt;/periodical&gt;&lt;pages&gt;20190043&lt;/pages&gt;&lt;volume&gt;5&lt;/volume&gt;&lt;number&gt;10&lt;/number&gt;&lt;dates&gt;&lt;year&gt;2020&lt;/year&gt;&lt;/dates&gt;&lt;urls&gt;&lt;related-urls&gt;&lt;url&gt;https://doi.org/10.1515/psr-2019-0043&lt;/url&gt;&lt;/related-urls&gt;&lt;/urls&gt;&lt;electronic-resource-num&gt;https://doi.org/10.1515/psr-2019-0043&lt;/electronic-resource-num&gt;&lt;access-date&gt;2023-04-04&lt;/access-date&gt;&lt;/record&gt;&lt;/Cite&gt;&lt;/EndNote&gt;</w:instrText>
      </w:r>
      <w:r w:rsidR="00C330BD" w:rsidRPr="003C674E">
        <w:fldChar w:fldCharType="separate"/>
      </w:r>
      <w:r w:rsidR="0059048C" w:rsidRPr="003C674E">
        <w:rPr>
          <w:noProof/>
          <w:vertAlign w:val="superscript"/>
        </w:rPr>
        <w:t>17</w:t>
      </w:r>
      <w:r w:rsidR="00C330BD" w:rsidRPr="003C674E">
        <w:fldChar w:fldCharType="end"/>
      </w:r>
      <w:r w:rsidRPr="003C674E">
        <w:t>.</w:t>
      </w:r>
      <w:r w:rsidR="00FB1370" w:rsidRPr="003C674E">
        <w:t xml:space="preserve"> </w:t>
      </w:r>
      <w:r w:rsidR="00D75012" w:rsidRPr="003C674E">
        <w:t>Furthermore,</w:t>
      </w:r>
      <w:r w:rsidR="00FB1370" w:rsidRPr="003C674E">
        <w:t xml:space="preserve"> </w:t>
      </w:r>
      <w:r w:rsidR="005A312B" w:rsidRPr="003C674E">
        <w:t>TRA</w:t>
      </w:r>
      <w:r w:rsidR="00FB1370" w:rsidRPr="003C674E">
        <w:t xml:space="preserve"> </w:t>
      </w:r>
      <w:r w:rsidR="00D75012" w:rsidRPr="003C674E">
        <w:t>and</w:t>
      </w:r>
      <w:r w:rsidR="00FB1370" w:rsidRPr="003C674E">
        <w:t xml:space="preserve"> </w:t>
      </w:r>
      <w:r w:rsidR="005A312B" w:rsidRPr="003C674E">
        <w:t>PHN</w:t>
      </w:r>
      <w:r w:rsidR="00FB1370" w:rsidRPr="003C674E">
        <w:t xml:space="preserve"> </w:t>
      </w:r>
      <w:r w:rsidR="00D75012" w:rsidRPr="003C674E">
        <w:t>are</w:t>
      </w:r>
      <w:r w:rsidR="00FB1370" w:rsidRPr="003C674E">
        <w:t xml:space="preserve"> </w:t>
      </w:r>
      <w:r w:rsidR="00D75012" w:rsidRPr="003C674E">
        <w:t>the</w:t>
      </w:r>
      <w:r w:rsidR="00FB1370" w:rsidRPr="003C674E">
        <w:t xml:space="preserve"> </w:t>
      </w:r>
      <w:r w:rsidR="00D75012" w:rsidRPr="003C674E">
        <w:t>most</w:t>
      </w:r>
      <w:r w:rsidR="00FB1370" w:rsidRPr="003C674E">
        <w:t xml:space="preserve"> </w:t>
      </w:r>
      <w:r w:rsidR="00D75012" w:rsidRPr="003C674E">
        <w:t>extensively</w:t>
      </w:r>
      <w:r w:rsidR="00FB1370" w:rsidRPr="003C674E">
        <w:t xml:space="preserve"> </w:t>
      </w:r>
      <w:r w:rsidR="00D75012" w:rsidRPr="003C674E">
        <w:t>studied</w:t>
      </w:r>
      <w:r w:rsidR="00FB1370" w:rsidRPr="003C674E">
        <w:t xml:space="preserve"> </w:t>
      </w:r>
      <w:r w:rsidR="00D75012" w:rsidRPr="003C674E">
        <w:t>WRF,</w:t>
      </w:r>
      <w:r w:rsidR="00FB1370" w:rsidRPr="003C674E">
        <w:t xml:space="preserve"> </w:t>
      </w:r>
      <w:r w:rsidR="00D75012" w:rsidRPr="003C674E">
        <w:t>especially</w:t>
      </w:r>
      <w:r w:rsidR="00FB1370" w:rsidRPr="003C674E">
        <w:t xml:space="preserve"> </w:t>
      </w:r>
      <w:r w:rsidR="00D75012" w:rsidRPr="003C674E">
        <w:t>in</w:t>
      </w:r>
      <w:r w:rsidR="00FB1370" w:rsidRPr="003C674E">
        <w:t xml:space="preserve"> </w:t>
      </w:r>
      <w:r w:rsidR="00D75012" w:rsidRPr="003C674E">
        <w:t>what</w:t>
      </w:r>
      <w:r w:rsidR="00FB1370" w:rsidRPr="003C674E">
        <w:t xml:space="preserve"> </w:t>
      </w:r>
      <w:r w:rsidR="00D75012" w:rsidRPr="003C674E">
        <w:t>concerns</w:t>
      </w:r>
      <w:r w:rsidR="00FB1370" w:rsidRPr="003C674E">
        <w:t xml:space="preserve"> </w:t>
      </w:r>
      <w:r w:rsidR="00D75012" w:rsidRPr="003C674E">
        <w:t>their</w:t>
      </w:r>
      <w:r w:rsidR="00FB1370" w:rsidRPr="003C674E">
        <w:t xml:space="preserve"> </w:t>
      </w:r>
      <w:r w:rsidR="00D75012" w:rsidRPr="003C674E">
        <w:t>ability</w:t>
      </w:r>
      <w:r w:rsidR="00FB1370" w:rsidRPr="003C674E">
        <w:t xml:space="preserve"> </w:t>
      </w:r>
      <w:r w:rsidR="00D75012" w:rsidRPr="003C674E">
        <w:t>to</w:t>
      </w:r>
      <w:r w:rsidR="00FB1370" w:rsidRPr="003C674E">
        <w:t xml:space="preserve"> </w:t>
      </w:r>
      <w:r w:rsidR="00D75012" w:rsidRPr="003C674E">
        <w:t>degrade</w:t>
      </w:r>
      <w:r w:rsidR="00FB1370" w:rsidRPr="003C674E">
        <w:t xml:space="preserve"> </w:t>
      </w:r>
      <w:r w:rsidR="00D75012" w:rsidRPr="003C674E">
        <w:t>lignin</w:t>
      </w:r>
      <w:r w:rsidR="00C330BD" w:rsidRPr="003C674E">
        <w:fldChar w:fldCharType="begin"/>
      </w:r>
      <w:r w:rsidR="0091752C">
        <w:instrText xml:space="preserve"> ADDIN EN.CITE &lt;EndNote&gt;&lt;Cite ExcludeYear="1"&gt;&lt;Author&gt;Palmer&lt;/Author&gt;&lt;Year&gt;1983&lt;/Year&gt;&lt;RecNum&gt;3279&lt;/RecNum&gt;&lt;DisplayText&gt;&lt;style face="superscript"&gt;98&lt;/style&gt;&lt;/DisplayText&gt;&lt;record&gt;&lt;rec-number&gt;3279&lt;/rec-number&gt;&lt;foreign-keys&gt;&lt;key app="EN" db-id="fzvsfp22pfsxe4exwe8v22s29axwpat2wttf" timestamp="1693998686"&gt;3279&lt;/key&gt;&lt;/foreign-keys&gt;&lt;ref-type name="Journal Article"&gt;17&lt;/ref-type&gt;&lt;contributors&gt;&lt;authors&gt;&lt;author&gt;Palmer, J M&lt;/author&gt;&lt;author&gt;Evans, C S&lt;/author&gt;&lt;/authors&gt;&lt;/contributors&gt;&lt;titles&gt;&lt;title&gt;The enzymic degradation of lignin by white-rot fungi&lt;/title&gt;&lt;secondary-title&gt;Philosophical Transactions of the Royal Society of London. B, Biological Sciences&lt;/secondary-title&gt;&lt;/titles&gt;&lt;periodical&gt;&lt;full-title&gt;Philosophical Transactions of the Royal Society of London. B, Biological Sciences&lt;/full-title&gt;&lt;/periodical&gt;&lt;pages&gt;293-303&lt;/pages&gt;&lt;volume&gt;300&lt;/volume&gt;&lt;number&gt;1100&lt;/number&gt;&lt;dates&gt;&lt;year&gt;1983&lt;/year&gt;&lt;/dates&gt;&lt;urls&gt;&lt;related-urls&gt;&lt;url&gt;https://royalsocietypublishing.org/doi/abs/10.1098/rstb.1983.0006&lt;/url&gt;&lt;/related-urls&gt;&lt;/urls&gt;&lt;electronic-resource-num&gt;https://doi.org/10.1098/rstb.1983.0006&lt;/electronic-resource-num&gt;&lt;/record&gt;&lt;/Cite&gt;&lt;/EndNote&gt;</w:instrText>
      </w:r>
      <w:r w:rsidR="00C330BD" w:rsidRPr="003C674E">
        <w:fldChar w:fldCharType="separate"/>
      </w:r>
      <w:r w:rsidR="0091752C" w:rsidRPr="0091752C">
        <w:rPr>
          <w:noProof/>
          <w:vertAlign w:val="superscript"/>
        </w:rPr>
        <w:t>98</w:t>
      </w:r>
      <w:r w:rsidR="00C330BD" w:rsidRPr="003C674E">
        <w:fldChar w:fldCharType="end"/>
      </w:r>
      <w:r w:rsidR="00D75012" w:rsidRPr="003C674E">
        <w:t>.</w:t>
      </w:r>
      <w:r w:rsidR="00FB1370" w:rsidRPr="003C674E">
        <w:t xml:space="preserve"> </w:t>
      </w:r>
      <w:r w:rsidRPr="003C674E">
        <w:t>For</w:t>
      </w:r>
      <w:r w:rsidR="00FB1370" w:rsidRPr="003C674E">
        <w:t xml:space="preserve"> </w:t>
      </w:r>
      <w:r w:rsidRPr="003C674E">
        <w:t>each</w:t>
      </w:r>
      <w:r w:rsidR="00FB1370" w:rsidRPr="003C674E">
        <w:t xml:space="preserve"> </w:t>
      </w:r>
      <w:r w:rsidRPr="003C674E">
        <w:t>of</w:t>
      </w:r>
      <w:r w:rsidR="00FB1370" w:rsidRPr="003C674E">
        <w:t xml:space="preserve"> </w:t>
      </w:r>
      <w:r w:rsidRPr="003C674E">
        <w:t>the</w:t>
      </w:r>
      <w:r w:rsidR="00FB1370" w:rsidRPr="003C674E">
        <w:t xml:space="preserve"> </w:t>
      </w:r>
      <w:r w:rsidRPr="003C674E">
        <w:t>applied</w:t>
      </w:r>
      <w:r w:rsidR="00FB1370" w:rsidRPr="003C674E">
        <w:t xml:space="preserve"> </w:t>
      </w:r>
      <w:r w:rsidRPr="003C674E">
        <w:t>pretreatments,</w:t>
      </w:r>
      <w:r w:rsidR="00FB1370" w:rsidRPr="003C674E">
        <w:t xml:space="preserve"> </w:t>
      </w:r>
      <w:r w:rsidRPr="003C674E">
        <w:t>the</w:t>
      </w:r>
      <w:r w:rsidR="00FB1370" w:rsidRPr="003C674E">
        <w:t xml:space="preserve"> </w:t>
      </w:r>
      <w:r w:rsidRPr="003C674E">
        <w:t>percentage</w:t>
      </w:r>
      <w:r w:rsidR="00FB1370" w:rsidRPr="003C674E">
        <w:t xml:space="preserve"> </w:t>
      </w:r>
      <w:r w:rsidRPr="003C674E">
        <w:t>of</w:t>
      </w:r>
      <w:r w:rsidR="00FB1370" w:rsidRPr="003C674E">
        <w:t xml:space="preserve"> </w:t>
      </w:r>
      <w:r w:rsidRPr="003C674E">
        <w:t>recovered</w:t>
      </w:r>
      <w:r w:rsidR="00FB1370" w:rsidRPr="003C674E">
        <w:t xml:space="preserve"> </w:t>
      </w:r>
      <w:r w:rsidRPr="003C674E">
        <w:t>solids</w:t>
      </w:r>
      <w:r w:rsidR="00FB1370" w:rsidRPr="003C674E">
        <w:t xml:space="preserve"> </w:t>
      </w:r>
      <w:r w:rsidRPr="003C674E">
        <w:t>was</w:t>
      </w:r>
      <w:r w:rsidR="00FB1370" w:rsidRPr="003C674E">
        <w:t xml:space="preserve"> </w:t>
      </w:r>
      <w:r w:rsidRPr="003C674E">
        <w:t>calculated</w:t>
      </w:r>
      <w:r w:rsidR="00FB1370" w:rsidRPr="003C674E">
        <w:t xml:space="preserve"> </w:t>
      </w:r>
      <w:r w:rsidRPr="003C674E">
        <w:t>(</w:t>
      </w:r>
      <w:r w:rsidR="00BF30F4" w:rsidRPr="003C674E">
        <w:t>Supporting</w:t>
      </w:r>
      <w:r w:rsidR="00FB1370" w:rsidRPr="003C674E">
        <w:t xml:space="preserve"> </w:t>
      </w:r>
      <w:r w:rsidR="00BF30F4" w:rsidRPr="003C674E">
        <w:t>Information:</w:t>
      </w:r>
      <w:r w:rsidR="00FB1370" w:rsidRPr="003C674E">
        <w:t xml:space="preserve"> </w:t>
      </w:r>
      <w:r w:rsidR="001207DE" w:rsidRPr="003C674E">
        <w:t>Table</w:t>
      </w:r>
      <w:r w:rsidR="00FB1370" w:rsidRPr="003C674E">
        <w:t xml:space="preserve"> </w:t>
      </w:r>
      <w:r w:rsidR="001207DE" w:rsidRPr="003C674E">
        <w:t>S4</w:t>
      </w:r>
      <w:r w:rsidRPr="003C674E">
        <w:t>).</w:t>
      </w:r>
      <w:r w:rsidR="00FB1370" w:rsidRPr="003C674E">
        <w:t xml:space="preserve"> </w:t>
      </w:r>
      <w:r w:rsidRPr="003C674E">
        <w:t>When</w:t>
      </w:r>
      <w:r w:rsidR="00FB1370" w:rsidRPr="003C674E">
        <w:t xml:space="preserve"> </w:t>
      </w:r>
      <w:r w:rsidRPr="003C674E">
        <w:t>the</w:t>
      </w:r>
      <w:r w:rsidR="00FB1370" w:rsidRPr="003C674E">
        <w:t xml:space="preserve"> </w:t>
      </w:r>
      <w:r w:rsidRPr="003C674E">
        <w:t>WRF</w:t>
      </w:r>
      <w:r w:rsidR="00FB1370" w:rsidRPr="003C674E">
        <w:t xml:space="preserve"> </w:t>
      </w:r>
      <w:r w:rsidRPr="003C674E">
        <w:t>or</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are</w:t>
      </w:r>
      <w:r w:rsidR="00FB1370" w:rsidRPr="003C674E">
        <w:t xml:space="preserve"> </w:t>
      </w:r>
      <w:r w:rsidRPr="003C674E">
        <w:t>applied</w:t>
      </w:r>
      <w:r w:rsidR="00FB1370" w:rsidRPr="003C674E">
        <w:t xml:space="preserve"> </w:t>
      </w:r>
      <w:r w:rsidRPr="003C674E">
        <w:t>individually,</w:t>
      </w:r>
      <w:r w:rsidR="00FB1370" w:rsidRPr="003C674E">
        <w:t xml:space="preserve"> </w:t>
      </w:r>
      <w:r w:rsidRPr="003C674E">
        <w:t>typically</w:t>
      </w:r>
      <w:r w:rsidR="00FB1370" w:rsidRPr="003C674E">
        <w:t xml:space="preserve"> </w:t>
      </w:r>
      <w:r w:rsidRPr="003C674E">
        <w:t>more</w:t>
      </w:r>
      <w:r w:rsidR="00FB1370" w:rsidRPr="003C674E">
        <w:t xml:space="preserve"> </w:t>
      </w:r>
      <w:r w:rsidRPr="003C674E">
        <w:t>than</w:t>
      </w:r>
      <w:r w:rsidR="00FB1370" w:rsidRPr="003C674E">
        <w:t xml:space="preserve"> </w:t>
      </w:r>
      <w:r w:rsidRPr="003C674E">
        <w:t>99</w:t>
      </w:r>
      <w:r w:rsidR="00B74F8D" w:rsidRPr="003C674E">
        <w:t>%</w:t>
      </w:r>
      <w:r w:rsidR="00FB1370" w:rsidRPr="003C674E">
        <w:t xml:space="preserve"> </w:t>
      </w:r>
      <w:r w:rsidRPr="003C674E">
        <w:t>of</w:t>
      </w:r>
      <w:r w:rsidR="00FB1370" w:rsidRPr="003C674E">
        <w:t xml:space="preserve"> </w:t>
      </w:r>
      <w:r w:rsidRPr="003C674E">
        <w:t>the</w:t>
      </w:r>
      <w:r w:rsidR="00FB1370" w:rsidRPr="003C674E">
        <w:t xml:space="preserve"> </w:t>
      </w:r>
      <w:r w:rsidRPr="003C674E">
        <w:t>biomass</w:t>
      </w:r>
      <w:r w:rsidR="00FB1370" w:rsidRPr="003C674E">
        <w:t xml:space="preserve"> </w:t>
      </w:r>
      <w:r w:rsidRPr="003C674E">
        <w:t>is</w:t>
      </w:r>
      <w:r w:rsidR="00FB1370" w:rsidRPr="003C674E">
        <w:t xml:space="preserve"> </w:t>
      </w:r>
      <w:r w:rsidRPr="003C674E">
        <w:t>recovered.</w:t>
      </w:r>
      <w:r w:rsidR="00FB1370" w:rsidRPr="003C674E">
        <w:t xml:space="preserve"> </w:t>
      </w:r>
      <w:r w:rsidRPr="003C674E">
        <w:t>As</w:t>
      </w:r>
      <w:r w:rsidR="00FB1370" w:rsidRPr="003C674E">
        <w:t xml:space="preserve"> </w:t>
      </w:r>
      <w:r w:rsidRPr="003C674E">
        <w:t>for</w:t>
      </w:r>
      <w:r w:rsidR="00FB1370" w:rsidRPr="003C674E">
        <w:t xml:space="preserve"> </w:t>
      </w:r>
      <w:r w:rsidRPr="003C674E">
        <w:t>the</w:t>
      </w:r>
      <w:r w:rsidR="00FB1370" w:rsidRPr="003C674E">
        <w:t xml:space="preserve"> </w:t>
      </w:r>
      <w:r w:rsidRPr="003C674E">
        <w:t>combined</w:t>
      </w:r>
      <w:r w:rsidR="00FB1370" w:rsidRPr="003C674E">
        <w:t xml:space="preserve"> </w:t>
      </w:r>
      <w:r w:rsidRPr="003C674E">
        <w:t>WRF</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Pr="003C674E">
        <w:t>the</w:t>
      </w:r>
      <w:r w:rsidR="00FB1370" w:rsidRPr="003C674E">
        <w:t xml:space="preserve"> </w:t>
      </w:r>
      <w:r w:rsidRPr="003C674E">
        <w:t>mean</w:t>
      </w:r>
      <w:r w:rsidR="00FB1370" w:rsidRPr="003C674E">
        <w:t xml:space="preserve"> </w:t>
      </w:r>
      <w:r w:rsidRPr="003C674E">
        <w:t>biomass</w:t>
      </w:r>
      <w:r w:rsidR="00FB1370" w:rsidRPr="003C674E">
        <w:t xml:space="preserve"> </w:t>
      </w:r>
      <w:r w:rsidRPr="003C674E">
        <w:t>dry</w:t>
      </w:r>
      <w:r w:rsidR="00FB1370" w:rsidRPr="003C674E">
        <w:t xml:space="preserve"> </w:t>
      </w:r>
      <w:r w:rsidRPr="003C674E">
        <w:t>weight</w:t>
      </w:r>
      <w:r w:rsidR="00FB1370" w:rsidRPr="003C674E">
        <w:t xml:space="preserve"> </w:t>
      </w:r>
      <w:r w:rsidRPr="003C674E">
        <w:t>losses</w:t>
      </w:r>
      <w:r w:rsidR="00FB1370" w:rsidRPr="003C674E">
        <w:t xml:space="preserve"> </w:t>
      </w:r>
      <w:r w:rsidRPr="003C674E">
        <w:t>are</w:t>
      </w:r>
      <w:r w:rsidR="00FB1370" w:rsidRPr="003C674E">
        <w:t xml:space="preserve"> </w:t>
      </w:r>
      <w:r w:rsidRPr="003C674E">
        <w:t>different,</w:t>
      </w:r>
      <w:r w:rsidR="00FB1370" w:rsidRPr="003C674E">
        <w:t xml:space="preserve"> </w:t>
      </w:r>
      <w:r w:rsidRPr="003C674E">
        <w:t>depending</w:t>
      </w:r>
      <w:r w:rsidR="00FB1370" w:rsidRPr="003C674E">
        <w:t xml:space="preserve"> </w:t>
      </w:r>
      <w:r w:rsidRPr="003C674E">
        <w:t>on</w:t>
      </w:r>
      <w:r w:rsidR="00FB1370" w:rsidRPr="003C674E">
        <w:t xml:space="preserve"> </w:t>
      </w:r>
      <w:r w:rsidRPr="003C674E">
        <w:t>the</w:t>
      </w:r>
      <w:r w:rsidR="00FB1370" w:rsidRPr="003C674E">
        <w:t xml:space="preserve"> </w:t>
      </w:r>
      <w:r w:rsidRPr="003C674E">
        <w:t>order</w:t>
      </w:r>
      <w:r w:rsidR="00FB1370" w:rsidRPr="003C674E">
        <w:t xml:space="preserve"> </w:t>
      </w:r>
      <w:r w:rsidRPr="003C674E">
        <w:t>by</w:t>
      </w:r>
      <w:r w:rsidR="00FB1370" w:rsidRPr="003C674E">
        <w:t xml:space="preserve"> </w:t>
      </w:r>
      <w:r w:rsidRPr="003C674E">
        <w:t>which</w:t>
      </w:r>
      <w:r w:rsidR="00FB1370" w:rsidRPr="003C674E">
        <w:t xml:space="preserve"> </w:t>
      </w:r>
      <w:r w:rsidRPr="003C674E">
        <w:t>the</w:t>
      </w:r>
      <w:r w:rsidR="00FB1370" w:rsidRPr="003C674E">
        <w:t xml:space="preserve"> </w:t>
      </w:r>
      <w:r w:rsidRPr="003C674E">
        <w:t>treatments</w:t>
      </w:r>
      <w:r w:rsidR="00FB1370" w:rsidRPr="003C674E">
        <w:t xml:space="preserve"> </w:t>
      </w:r>
      <w:r w:rsidRPr="003C674E">
        <w:t>are</w:t>
      </w:r>
      <w:r w:rsidR="00FB1370" w:rsidRPr="003C674E">
        <w:t xml:space="preserve"> </w:t>
      </w:r>
      <w:r w:rsidRPr="003C674E">
        <w:t>performed.</w:t>
      </w:r>
      <w:r w:rsidR="00FB1370" w:rsidRPr="003C674E">
        <w:t xml:space="preserve"> </w:t>
      </w:r>
      <w:r w:rsidRPr="003C674E">
        <w:t>When</w:t>
      </w:r>
      <w:r w:rsidR="00FB1370" w:rsidRPr="003C674E">
        <w:t xml:space="preserve"> </w:t>
      </w:r>
      <w:r w:rsidRPr="003C674E">
        <w:t>the</w:t>
      </w:r>
      <w:r w:rsidR="00FB1370" w:rsidRPr="003C674E">
        <w:t xml:space="preserve"> </w:t>
      </w:r>
      <w:r w:rsidRPr="003C674E">
        <w:t>alkali</w:t>
      </w:r>
      <w:r w:rsidR="00FB1370" w:rsidRPr="003C674E">
        <w:t xml:space="preserve"> </w:t>
      </w:r>
      <w:r w:rsidRPr="003C674E">
        <w:t>is</w:t>
      </w:r>
      <w:r w:rsidR="00FB1370" w:rsidRPr="003C674E">
        <w:t xml:space="preserve"> </w:t>
      </w:r>
      <w:r w:rsidRPr="003C674E">
        <w:t>applied</w:t>
      </w:r>
      <w:r w:rsidR="00FB1370" w:rsidRPr="003C674E">
        <w:t xml:space="preserve"> </w:t>
      </w:r>
      <w:r w:rsidRPr="003C674E">
        <w:t>after</w:t>
      </w:r>
      <w:r w:rsidR="00FB1370" w:rsidRPr="003C674E">
        <w:t xml:space="preserve"> </w:t>
      </w:r>
      <w:r w:rsidRPr="003C674E">
        <w:t>the</w:t>
      </w:r>
      <w:r w:rsidR="00FB1370" w:rsidRPr="003C674E">
        <w:t xml:space="preserve"> </w:t>
      </w:r>
      <w:r w:rsidRPr="003C674E">
        <w:t>WRF,</w:t>
      </w:r>
      <w:r w:rsidR="00FB1370" w:rsidRPr="003C674E">
        <w:t xml:space="preserve"> </w:t>
      </w:r>
      <w:r w:rsidRPr="003C674E">
        <w:t>the</w:t>
      </w:r>
      <w:r w:rsidR="00FB1370" w:rsidRPr="003C674E">
        <w:t xml:space="preserve"> </w:t>
      </w:r>
      <w:r w:rsidRPr="003C674E">
        <w:t>losses</w:t>
      </w:r>
      <w:r w:rsidR="00FB1370" w:rsidRPr="003C674E">
        <w:t xml:space="preserve"> </w:t>
      </w:r>
      <w:r w:rsidRPr="003C674E">
        <w:t>are</w:t>
      </w:r>
      <w:r w:rsidR="00FB1370" w:rsidRPr="003C674E">
        <w:t xml:space="preserve"> </w:t>
      </w:r>
      <w:r w:rsidRPr="003C674E">
        <w:t>close</w:t>
      </w:r>
      <w:r w:rsidR="00FB1370" w:rsidRPr="003C674E">
        <w:t xml:space="preserve"> </w:t>
      </w:r>
      <w:r w:rsidRPr="003C674E">
        <w:t>to</w:t>
      </w:r>
      <w:r w:rsidR="00FB1370" w:rsidRPr="003C674E">
        <w:t xml:space="preserve"> </w:t>
      </w:r>
      <w:r w:rsidRPr="003C674E">
        <w:t>1.4</w:t>
      </w:r>
      <w:r w:rsidR="00B74F8D" w:rsidRPr="003C674E">
        <w:t>%</w:t>
      </w:r>
      <w:r w:rsidR="00FB1370" w:rsidRPr="003C674E">
        <w:t xml:space="preserve"> </w:t>
      </w:r>
      <w:r w:rsidRPr="003C674E">
        <w:t>of</w:t>
      </w:r>
      <w:r w:rsidR="00FB1370" w:rsidRPr="003C674E">
        <w:t xml:space="preserve"> </w:t>
      </w:r>
      <w:r w:rsidRPr="003C674E">
        <w:t>total</w:t>
      </w:r>
      <w:r w:rsidR="00FB1370" w:rsidRPr="003C674E">
        <w:t xml:space="preserve"> </w:t>
      </w:r>
      <w:r w:rsidRPr="003C674E">
        <w:t>dry</w:t>
      </w:r>
      <w:r w:rsidR="00FB1370" w:rsidRPr="003C674E">
        <w:t xml:space="preserve"> </w:t>
      </w:r>
      <w:r w:rsidRPr="003C674E">
        <w:t>weight.</w:t>
      </w:r>
      <w:r w:rsidR="00FB1370" w:rsidRPr="003C674E">
        <w:t xml:space="preserve"> </w:t>
      </w:r>
      <w:r w:rsidRPr="003C674E">
        <w:t>When</w:t>
      </w:r>
      <w:r w:rsidR="00FB1370" w:rsidRPr="003C674E">
        <w:t xml:space="preserve"> </w:t>
      </w:r>
      <w:r w:rsidRPr="003C674E">
        <w:t>the</w:t>
      </w:r>
      <w:r w:rsidR="00FB1370" w:rsidRPr="003C674E">
        <w:t xml:space="preserve"> </w:t>
      </w:r>
      <w:r w:rsidRPr="003C674E">
        <w:t>order</w:t>
      </w:r>
      <w:r w:rsidR="00FB1370" w:rsidRPr="003C674E">
        <w:t xml:space="preserve"> </w:t>
      </w:r>
      <w:r w:rsidRPr="003C674E">
        <w:t>is</w:t>
      </w:r>
      <w:r w:rsidR="00FB1370" w:rsidRPr="003C674E">
        <w:t xml:space="preserve"> </w:t>
      </w:r>
      <w:r w:rsidRPr="003C674E">
        <w:t>inverted</w:t>
      </w:r>
      <w:r w:rsidR="00FB1370" w:rsidRPr="003C674E">
        <w:t xml:space="preserve"> </w:t>
      </w:r>
      <w:r w:rsidRPr="003C674E">
        <w:t>and</w:t>
      </w:r>
      <w:r w:rsidR="00FB1370" w:rsidRPr="003C674E">
        <w:t xml:space="preserve"> </w:t>
      </w:r>
      <w:r w:rsidRPr="003C674E">
        <w:t>the</w:t>
      </w:r>
      <w:r w:rsidR="00FB1370" w:rsidRPr="003C674E">
        <w:t xml:space="preserve"> </w:t>
      </w:r>
      <w:r w:rsidRPr="003C674E">
        <w:t>alkali</w:t>
      </w:r>
      <w:r w:rsidR="00FB1370" w:rsidRPr="003C674E">
        <w:t xml:space="preserve"> </w:t>
      </w:r>
      <w:r w:rsidRPr="003C674E">
        <w:t>precedes</w:t>
      </w:r>
      <w:r w:rsidR="00FB1370" w:rsidRPr="003C674E">
        <w:t xml:space="preserve"> </w:t>
      </w:r>
      <w:r w:rsidRPr="003C674E">
        <w:t>the</w:t>
      </w:r>
      <w:r w:rsidR="00FB1370" w:rsidRPr="003C674E">
        <w:t xml:space="preserve"> </w:t>
      </w:r>
      <w:r w:rsidRPr="003C674E">
        <w:t>WRF,</w:t>
      </w:r>
      <w:r w:rsidR="00FB1370" w:rsidRPr="003C674E">
        <w:t xml:space="preserve"> </w:t>
      </w:r>
      <w:r w:rsidRPr="003C674E">
        <w:t>losses</w:t>
      </w:r>
      <w:r w:rsidR="00FB1370" w:rsidRPr="003C674E">
        <w:t xml:space="preserve"> </w:t>
      </w:r>
      <w:r w:rsidRPr="003C674E">
        <w:t>increase</w:t>
      </w:r>
      <w:r w:rsidR="00FB1370" w:rsidRPr="003C674E">
        <w:t xml:space="preserve"> </w:t>
      </w:r>
      <w:r w:rsidRPr="003C674E">
        <w:t>to</w:t>
      </w:r>
      <w:r w:rsidR="00FB1370" w:rsidRPr="003C674E">
        <w:t xml:space="preserve"> </w:t>
      </w:r>
      <w:r w:rsidRPr="003C674E">
        <w:t>about</w:t>
      </w:r>
      <w:r w:rsidR="00FB1370" w:rsidRPr="003C674E">
        <w:t xml:space="preserve"> </w:t>
      </w:r>
      <w:r w:rsidRPr="003C674E">
        <w:t>4</w:t>
      </w:r>
      <w:r w:rsidR="00B74F8D" w:rsidRPr="003C674E">
        <w:t>%</w:t>
      </w:r>
      <w:r w:rsidRPr="003C674E">
        <w:t>.</w:t>
      </w:r>
      <w:r w:rsidR="00FB1370" w:rsidRPr="003C674E">
        <w:t xml:space="preserve"> </w:t>
      </w:r>
      <w:r w:rsidR="00D21F9E" w:rsidRPr="003C674E">
        <w:t>H</w:t>
      </w:r>
      <w:r w:rsidR="00B431DB" w:rsidRPr="003C674E">
        <w:t>igher</w:t>
      </w:r>
      <w:r w:rsidR="00FB1370" w:rsidRPr="003C674E">
        <w:t xml:space="preserve"> </w:t>
      </w:r>
      <w:r w:rsidR="00B431DB" w:rsidRPr="003C674E">
        <w:t>loss</w:t>
      </w:r>
      <w:r w:rsidR="00D21F9E" w:rsidRPr="003C674E">
        <w:t>es,</w:t>
      </w:r>
      <w:r w:rsidR="00FB1370" w:rsidRPr="003C674E">
        <w:t xml:space="preserve"> </w:t>
      </w:r>
      <w:r w:rsidR="00B431DB" w:rsidRPr="003C674E">
        <w:t>when</w:t>
      </w:r>
      <w:r w:rsidR="00FB1370" w:rsidRPr="003C674E">
        <w:t xml:space="preserve"> </w:t>
      </w:r>
      <w:r w:rsidR="00B431DB" w:rsidRPr="003C674E">
        <w:t>the</w:t>
      </w:r>
      <w:r w:rsidR="00FB1370" w:rsidRPr="003C674E">
        <w:t xml:space="preserve"> </w:t>
      </w:r>
      <w:r w:rsidR="00B431DB" w:rsidRPr="003C674E">
        <w:t>mild</w:t>
      </w:r>
      <w:r w:rsidR="00FB1370" w:rsidRPr="003C674E">
        <w:t xml:space="preserve"> </w:t>
      </w:r>
      <w:r w:rsidR="00B431DB" w:rsidRPr="003C674E">
        <w:t>alkali</w:t>
      </w:r>
      <w:r w:rsidR="00FB1370" w:rsidRPr="003C674E">
        <w:t xml:space="preserve"> </w:t>
      </w:r>
      <w:r w:rsidR="00B431DB" w:rsidRPr="003C674E">
        <w:t>is</w:t>
      </w:r>
      <w:r w:rsidR="00FB1370" w:rsidRPr="003C674E">
        <w:t xml:space="preserve"> </w:t>
      </w:r>
      <w:r w:rsidR="00B431DB" w:rsidRPr="003C674E">
        <w:t>applied</w:t>
      </w:r>
      <w:r w:rsidR="00FB1370" w:rsidRPr="003C674E">
        <w:t xml:space="preserve"> </w:t>
      </w:r>
      <w:r w:rsidR="00B431DB" w:rsidRPr="003C674E">
        <w:t>before</w:t>
      </w:r>
      <w:r w:rsidR="00FB1370" w:rsidRPr="003C674E">
        <w:t xml:space="preserve"> </w:t>
      </w:r>
      <w:r w:rsidR="00B431DB" w:rsidRPr="003C674E">
        <w:t>WRF</w:t>
      </w:r>
      <w:r w:rsidR="00D21F9E" w:rsidRPr="003C674E">
        <w:t>,</w:t>
      </w:r>
      <w:r w:rsidR="00FB1370" w:rsidRPr="003C674E">
        <w:t xml:space="preserve"> </w:t>
      </w:r>
      <w:r w:rsidR="00B431DB" w:rsidRPr="003C674E">
        <w:t>ma</w:t>
      </w:r>
      <w:r w:rsidR="00D21F9E" w:rsidRPr="003C674E">
        <w:t>y</w:t>
      </w:r>
      <w:r w:rsidR="00FB1370" w:rsidRPr="003C674E">
        <w:t xml:space="preserve"> </w:t>
      </w:r>
      <w:r w:rsidR="00D21F9E" w:rsidRPr="003C674E">
        <w:t>result</w:t>
      </w:r>
      <w:r w:rsidR="00FB1370" w:rsidRPr="003C674E">
        <w:t xml:space="preserve"> </w:t>
      </w:r>
      <w:r w:rsidR="00D21F9E" w:rsidRPr="003C674E">
        <w:t>from</w:t>
      </w:r>
      <w:r w:rsidR="00FB1370" w:rsidRPr="003C674E">
        <w:t xml:space="preserve"> </w:t>
      </w:r>
      <w:r w:rsidR="00D21F9E" w:rsidRPr="003C674E">
        <w:t>more</w:t>
      </w:r>
      <w:r w:rsidR="00FB1370" w:rsidRPr="003C674E">
        <w:t xml:space="preserve"> </w:t>
      </w:r>
      <w:r w:rsidR="00D21F9E" w:rsidRPr="003C674E">
        <w:t>extensive</w:t>
      </w:r>
      <w:r w:rsidR="00FB1370" w:rsidRPr="003C674E">
        <w:t xml:space="preserve"> </w:t>
      </w:r>
      <w:r w:rsidR="00D21F9E" w:rsidRPr="003C674E">
        <w:t>removal</w:t>
      </w:r>
      <w:r w:rsidR="00FB1370" w:rsidRPr="003C674E">
        <w:t xml:space="preserve"> </w:t>
      </w:r>
      <w:r w:rsidR="00D21F9E" w:rsidRPr="003C674E">
        <w:t>of</w:t>
      </w:r>
      <w:r w:rsidR="00FB1370" w:rsidRPr="003C674E">
        <w:t xml:space="preserve"> </w:t>
      </w:r>
      <w:r w:rsidR="00D21F9E" w:rsidRPr="003C674E">
        <w:t>soluble</w:t>
      </w:r>
      <w:r w:rsidR="00FB1370" w:rsidRPr="003C674E">
        <w:t xml:space="preserve"> </w:t>
      </w:r>
      <w:r w:rsidR="00D21F9E" w:rsidRPr="003C674E">
        <w:t>compounds</w:t>
      </w:r>
      <w:r w:rsidR="00FB1370" w:rsidRPr="003C674E">
        <w:t xml:space="preserve"> </w:t>
      </w:r>
      <w:r w:rsidR="00D21F9E" w:rsidRPr="003C674E">
        <w:t>from</w:t>
      </w:r>
      <w:r w:rsidR="00FB1370" w:rsidRPr="003C674E">
        <w:t xml:space="preserve"> </w:t>
      </w:r>
      <w:r w:rsidR="00D21F9E" w:rsidRPr="003C674E">
        <w:t>the</w:t>
      </w:r>
      <w:r w:rsidR="00FB1370" w:rsidRPr="003C674E">
        <w:t xml:space="preserve"> </w:t>
      </w:r>
      <w:r w:rsidR="00D21F9E" w:rsidRPr="003C674E">
        <w:t>biomass</w:t>
      </w:r>
      <w:r w:rsidR="00FB1370" w:rsidRPr="003C674E">
        <w:t xml:space="preserve"> </w:t>
      </w:r>
      <w:r w:rsidR="00D21F9E" w:rsidRPr="003C674E">
        <w:t>during</w:t>
      </w:r>
      <w:r w:rsidR="00FB1370" w:rsidRPr="003C674E">
        <w:t xml:space="preserve"> </w:t>
      </w:r>
      <w:r w:rsidR="00D21F9E" w:rsidRPr="003C674E">
        <w:t>the</w:t>
      </w:r>
      <w:r w:rsidR="00652EB5">
        <w:t xml:space="preserve"> </w:t>
      </w:r>
      <w:proofErr w:type="spellStart"/>
      <w:r w:rsidR="00652EB5" w:rsidRPr="00652EB5">
        <w:t>KOAc</w:t>
      </w:r>
      <w:proofErr w:type="spellEnd"/>
      <w:r w:rsidR="00FB1370" w:rsidRPr="003C674E">
        <w:t xml:space="preserve"> </w:t>
      </w:r>
      <w:r w:rsidR="00B431DB" w:rsidRPr="003C674E">
        <w:t>buffer</w:t>
      </w:r>
      <w:r w:rsidR="00FB1370" w:rsidRPr="003C674E">
        <w:t xml:space="preserve"> </w:t>
      </w:r>
      <w:r w:rsidR="00D21F9E" w:rsidRPr="003C674E">
        <w:t>washes</w:t>
      </w:r>
      <w:r w:rsidR="00FB1370" w:rsidRPr="003C674E">
        <w:t xml:space="preserve"> </w:t>
      </w:r>
      <w:r w:rsidR="00D21F9E" w:rsidRPr="003C674E">
        <w:t>employed</w:t>
      </w:r>
      <w:r w:rsidR="00FB1370" w:rsidRPr="003C674E">
        <w:t xml:space="preserve"> </w:t>
      </w:r>
      <w:r w:rsidR="00D21F9E" w:rsidRPr="003C674E">
        <w:t>after</w:t>
      </w:r>
      <w:r w:rsidR="00FB1370" w:rsidRPr="003C674E">
        <w:t xml:space="preserve"> </w:t>
      </w:r>
      <w:r w:rsidR="00D21F9E" w:rsidRPr="003C674E">
        <w:t>the</w:t>
      </w:r>
      <w:r w:rsidR="00FB1370" w:rsidRPr="003C674E">
        <w:t xml:space="preserve"> </w:t>
      </w:r>
      <w:r w:rsidR="00D21F9E" w:rsidRPr="003C674E">
        <w:t>alkali</w:t>
      </w:r>
      <w:r w:rsidR="00FB1370" w:rsidRPr="003C674E">
        <w:t xml:space="preserve"> </w:t>
      </w:r>
      <w:r w:rsidR="00D21F9E" w:rsidRPr="003C674E">
        <w:t>pretreatment.</w:t>
      </w:r>
      <w:r w:rsidR="00FB1370" w:rsidRPr="003C674E">
        <w:t xml:space="preserve"> </w:t>
      </w:r>
      <w:r w:rsidR="00D21F9E" w:rsidRPr="003C674E">
        <w:t>These</w:t>
      </w:r>
      <w:r w:rsidR="00FB1370" w:rsidRPr="003C674E">
        <w:t xml:space="preserve"> </w:t>
      </w:r>
      <w:r w:rsidR="00D21F9E" w:rsidRPr="003C674E">
        <w:t>washes</w:t>
      </w:r>
      <w:r w:rsidR="00FB1370" w:rsidRPr="003C674E">
        <w:t xml:space="preserve"> </w:t>
      </w:r>
      <w:r w:rsidR="00D21F9E" w:rsidRPr="003C674E">
        <w:t>are</w:t>
      </w:r>
      <w:r w:rsidR="00FB1370" w:rsidRPr="003C674E">
        <w:t xml:space="preserve"> </w:t>
      </w:r>
      <w:r w:rsidR="00D21F9E" w:rsidRPr="003C674E">
        <w:t>required</w:t>
      </w:r>
      <w:r w:rsidR="00FB1370" w:rsidRPr="003C674E">
        <w:t xml:space="preserve"> </w:t>
      </w:r>
      <w:r w:rsidR="00D21F9E" w:rsidRPr="003C674E">
        <w:t>to</w:t>
      </w:r>
      <w:r w:rsidR="00FB1370" w:rsidRPr="003C674E">
        <w:t xml:space="preserve"> </w:t>
      </w:r>
      <w:r w:rsidR="00D21F9E" w:rsidRPr="003C674E">
        <w:t>lower</w:t>
      </w:r>
      <w:r w:rsidR="00FB1370" w:rsidRPr="003C674E">
        <w:t xml:space="preserve"> </w:t>
      </w:r>
      <w:r w:rsidR="00D21F9E" w:rsidRPr="003C674E">
        <w:t>the</w:t>
      </w:r>
      <w:r w:rsidR="00FB1370" w:rsidRPr="003C674E">
        <w:t xml:space="preserve"> </w:t>
      </w:r>
      <w:r w:rsidR="00D21F9E" w:rsidRPr="003C674E">
        <w:t>pH</w:t>
      </w:r>
      <w:r w:rsidR="00FB1370" w:rsidRPr="003C674E">
        <w:t xml:space="preserve"> </w:t>
      </w:r>
      <w:r w:rsidR="00D21F9E" w:rsidRPr="003C674E">
        <w:t>and</w:t>
      </w:r>
      <w:r w:rsidR="00FB1370" w:rsidRPr="003C674E">
        <w:t xml:space="preserve"> </w:t>
      </w:r>
      <w:r w:rsidR="00D21F9E" w:rsidRPr="003C674E">
        <w:t>create</w:t>
      </w:r>
      <w:r w:rsidR="00FB1370" w:rsidRPr="003C674E">
        <w:t xml:space="preserve"> </w:t>
      </w:r>
      <w:r w:rsidR="00D21F9E" w:rsidRPr="003C674E">
        <w:t>suitable</w:t>
      </w:r>
      <w:r w:rsidR="00FB1370" w:rsidRPr="003C674E">
        <w:t xml:space="preserve"> </w:t>
      </w:r>
      <w:r w:rsidR="00D21F9E" w:rsidRPr="003C674E">
        <w:t>conditions</w:t>
      </w:r>
      <w:r w:rsidR="00FB1370" w:rsidRPr="003C674E">
        <w:t xml:space="preserve"> </w:t>
      </w:r>
      <w:r w:rsidR="00D21F9E" w:rsidRPr="003C674E">
        <w:t>for</w:t>
      </w:r>
      <w:r w:rsidR="00FB1370" w:rsidRPr="003C674E">
        <w:t xml:space="preserve"> </w:t>
      </w:r>
      <w:r w:rsidR="00D21F9E" w:rsidRPr="003C674E">
        <w:t>fungal</w:t>
      </w:r>
      <w:r w:rsidR="00FB1370" w:rsidRPr="003C674E">
        <w:t xml:space="preserve"> </w:t>
      </w:r>
      <w:r w:rsidR="00D21F9E" w:rsidRPr="003C674E">
        <w:t>growth.</w:t>
      </w:r>
    </w:p>
    <w:p w14:paraId="78817DF8" w14:textId="4EA14F1E" w:rsidR="005917FF" w:rsidRPr="003C674E" w:rsidRDefault="005917FF" w:rsidP="00D62204">
      <w:pPr>
        <w:pStyle w:val="TAMainText"/>
      </w:pPr>
      <w:r w:rsidRPr="003C674E">
        <w:t>Pretreated</w:t>
      </w:r>
      <w:r w:rsidR="00FB1370" w:rsidRPr="003C674E">
        <w:t xml:space="preserve"> </w:t>
      </w:r>
      <w:r w:rsidRPr="003C674E">
        <w:t>woodchips</w:t>
      </w:r>
      <w:r w:rsidR="00FB1370" w:rsidRPr="003C674E">
        <w:t xml:space="preserve"> </w:t>
      </w:r>
      <w:r w:rsidRPr="003C674E">
        <w:t>underwent</w:t>
      </w:r>
      <w:r w:rsidR="00FB1370" w:rsidRPr="003C674E">
        <w:t xml:space="preserve"> </w:t>
      </w:r>
      <w:r w:rsidRPr="003C674E">
        <w:t>kraft</w:t>
      </w:r>
      <w:r w:rsidR="00FB1370" w:rsidRPr="003C674E">
        <w:t xml:space="preserve"> </w:t>
      </w:r>
      <w:r w:rsidRPr="003C674E">
        <w:t>cooking</w:t>
      </w:r>
      <w:r w:rsidR="00FB1370" w:rsidRPr="003C674E">
        <w:t xml:space="preserve"> </w:t>
      </w:r>
      <w:r w:rsidRPr="003C674E">
        <w:t>and</w:t>
      </w:r>
      <w:r w:rsidR="00FB1370" w:rsidRPr="003C674E">
        <w:t xml:space="preserve"> </w:t>
      </w:r>
      <w:r w:rsidRPr="003C674E">
        <w:t>bleaching</w:t>
      </w:r>
      <w:r w:rsidR="00FB1370" w:rsidRPr="003C674E">
        <w:t xml:space="preserve"> </w:t>
      </w:r>
      <w:r w:rsidRPr="003C674E">
        <w:t>to</w:t>
      </w:r>
      <w:r w:rsidR="00FB1370" w:rsidRPr="003C674E">
        <w:t xml:space="preserve"> </w:t>
      </w:r>
      <w:r w:rsidRPr="003C674E">
        <w:t>determine</w:t>
      </w:r>
      <w:r w:rsidR="00FB1370" w:rsidRPr="003C674E">
        <w:t xml:space="preserve"> </w:t>
      </w:r>
      <w:r w:rsidRPr="003C674E">
        <w:t>how</w:t>
      </w:r>
      <w:r w:rsidR="00FB1370" w:rsidRPr="003C674E">
        <w:t xml:space="preserve"> </w:t>
      </w:r>
      <w:r w:rsidRPr="003C674E">
        <w:t>the</w:t>
      </w:r>
      <w:r w:rsidR="00FB1370" w:rsidRPr="003C674E">
        <w:t xml:space="preserve"> </w:t>
      </w:r>
      <w:r w:rsidRPr="003C674E">
        <w:t>resulting</w:t>
      </w:r>
      <w:r w:rsidR="00FB1370" w:rsidRPr="003C674E">
        <w:t xml:space="preserve"> </w:t>
      </w:r>
      <w:r w:rsidRPr="003C674E">
        <w:t>pulp</w:t>
      </w:r>
      <w:r w:rsidR="00FB1370" w:rsidRPr="003C674E">
        <w:t xml:space="preserve"> </w:t>
      </w:r>
      <w:r w:rsidRPr="003C674E">
        <w:t>yields</w:t>
      </w:r>
      <w:r w:rsidR="00FB1370" w:rsidRPr="003C674E">
        <w:t xml:space="preserve"> </w:t>
      </w:r>
      <w:r w:rsidRPr="003C674E">
        <w:t>and</w:t>
      </w:r>
      <w:r w:rsidR="00FB1370" w:rsidRPr="003C674E">
        <w:t xml:space="preserve"> </w:t>
      </w:r>
      <w:r w:rsidRPr="003C674E">
        <w:t>quality</w:t>
      </w:r>
      <w:r w:rsidR="00FB1370" w:rsidRPr="003C674E">
        <w:t xml:space="preserve"> </w:t>
      </w:r>
      <w:r w:rsidRPr="003C674E">
        <w:t>compared</w:t>
      </w:r>
      <w:r w:rsidR="00FB1370" w:rsidRPr="003C674E">
        <w:t xml:space="preserve"> </w:t>
      </w:r>
      <w:r w:rsidRPr="003C674E">
        <w:t>to</w:t>
      </w:r>
      <w:r w:rsidR="00FB1370" w:rsidRPr="003C674E">
        <w:t xml:space="preserve"> </w:t>
      </w:r>
      <w:r w:rsidRPr="003C674E">
        <w:t>a</w:t>
      </w:r>
      <w:r w:rsidR="00FB1370" w:rsidRPr="003C674E">
        <w:t xml:space="preserve"> </w:t>
      </w:r>
      <w:r w:rsidRPr="003C674E">
        <w:t>control</w:t>
      </w:r>
      <w:r w:rsidR="00FB1370" w:rsidRPr="003C674E">
        <w:t xml:space="preserve"> </w:t>
      </w:r>
      <w:r w:rsidRPr="003C674E">
        <w:t>pulp</w:t>
      </w:r>
      <w:r w:rsidR="00FB1370" w:rsidRPr="003C674E">
        <w:t xml:space="preserve"> </w:t>
      </w:r>
      <w:r w:rsidRPr="003C674E">
        <w:t>prepared</w:t>
      </w:r>
      <w:r w:rsidR="00FB1370" w:rsidRPr="003C674E">
        <w:t xml:space="preserve"> </w:t>
      </w:r>
      <w:r w:rsidRPr="003C674E">
        <w:t>from</w:t>
      </w:r>
      <w:r w:rsidR="00FB1370" w:rsidRPr="003C674E">
        <w:t xml:space="preserve"> </w:t>
      </w:r>
      <w:r w:rsidRPr="003C674E">
        <w:t>untreated</w:t>
      </w:r>
      <w:r w:rsidR="00FB1370" w:rsidRPr="003C674E">
        <w:t xml:space="preserve"> </w:t>
      </w:r>
      <w:r w:rsidRPr="003C674E">
        <w:t>(NT)</w:t>
      </w:r>
      <w:r w:rsidR="00FB1370" w:rsidRPr="003C674E">
        <w:t xml:space="preserve"> </w:t>
      </w:r>
      <w:r w:rsidR="003D013D" w:rsidRPr="003C674E">
        <w:t>EGB</w:t>
      </w:r>
      <w:r w:rsidR="00FB1370" w:rsidRPr="003C674E">
        <w:t xml:space="preserve"> </w:t>
      </w:r>
      <w:r w:rsidRPr="003C674E">
        <w:t>woodchips</w:t>
      </w:r>
      <w:r w:rsidR="00FB1370" w:rsidRPr="003C674E">
        <w:t xml:space="preserve"> </w:t>
      </w:r>
      <w:r w:rsidRPr="003C674E">
        <w:t>(G0;</w:t>
      </w:r>
      <w:r w:rsidR="00FB1370" w:rsidRPr="003C674E">
        <w:t xml:space="preserve"> </w:t>
      </w:r>
      <w:r w:rsidRPr="003C674E">
        <w:t>Table</w:t>
      </w:r>
      <w:r w:rsidR="00FB1370" w:rsidRPr="003C674E">
        <w:t xml:space="preserve"> </w:t>
      </w:r>
      <w:r w:rsidRPr="003C674E">
        <w:t>2),</w:t>
      </w:r>
      <w:r w:rsidR="00FB1370" w:rsidRPr="003C674E">
        <w:t xml:space="preserve"> </w:t>
      </w:r>
      <w:r w:rsidRPr="003C674E">
        <w:t>identical</w:t>
      </w:r>
      <w:r w:rsidR="00FB1370" w:rsidRPr="003C674E">
        <w:t xml:space="preserve"> </w:t>
      </w:r>
      <w:r w:rsidRPr="003C674E">
        <w:t>to</w:t>
      </w:r>
      <w:r w:rsidR="00FB1370" w:rsidRPr="003C674E">
        <w:t xml:space="preserve"> </w:t>
      </w:r>
      <w:r w:rsidRPr="003C674E">
        <w:t>those</w:t>
      </w:r>
      <w:r w:rsidR="00FB1370" w:rsidRPr="003C674E">
        <w:t xml:space="preserve"> </w:t>
      </w:r>
      <w:r w:rsidRPr="003C674E">
        <w:t>used</w:t>
      </w:r>
      <w:r w:rsidR="00FB1370" w:rsidRPr="003C674E">
        <w:t xml:space="preserve"> </w:t>
      </w:r>
      <w:r w:rsidRPr="003C674E">
        <w:t>at</w:t>
      </w:r>
      <w:r w:rsidR="00FB1370" w:rsidRPr="003C674E">
        <w:t xml:space="preserve"> </w:t>
      </w:r>
      <w:r w:rsidRPr="003C674E">
        <w:t>the</w:t>
      </w:r>
      <w:r w:rsidR="00FB1370" w:rsidRPr="003C674E">
        <w:t xml:space="preserve"> </w:t>
      </w:r>
      <w:r w:rsidRPr="003C674E">
        <w:t>industrial</w:t>
      </w:r>
      <w:r w:rsidR="00FB1370" w:rsidRPr="003C674E">
        <w:t xml:space="preserve"> </w:t>
      </w:r>
      <w:r w:rsidRPr="003C674E">
        <w:t>scale.</w:t>
      </w:r>
      <w:r w:rsidR="00FB1370" w:rsidRPr="003C674E">
        <w:t xml:space="preserve"> </w:t>
      </w:r>
      <w:r w:rsidRPr="003C674E">
        <w:t>The</w:t>
      </w:r>
      <w:r w:rsidR="00FB1370" w:rsidRPr="003C674E">
        <w:t xml:space="preserve"> </w:t>
      </w:r>
      <w:r w:rsidRPr="003C674E">
        <w:t>same</w:t>
      </w:r>
      <w:r w:rsidR="00FB1370" w:rsidRPr="003C674E">
        <w:t xml:space="preserve"> </w:t>
      </w:r>
      <w:r w:rsidRPr="003C674E">
        <w:t>kraft</w:t>
      </w:r>
      <w:r w:rsidR="00FB1370" w:rsidRPr="003C674E">
        <w:t xml:space="preserve"> </w:t>
      </w:r>
      <w:r w:rsidRPr="003C674E">
        <w:t>pulping</w:t>
      </w:r>
      <w:r w:rsidR="00FB1370" w:rsidRPr="003C674E">
        <w:t xml:space="preserve"> </w:t>
      </w:r>
      <w:r w:rsidRPr="003C674E">
        <w:t>conditions</w:t>
      </w:r>
      <w:r w:rsidR="00FB1370" w:rsidRPr="003C674E">
        <w:t xml:space="preserve"> </w:t>
      </w:r>
      <w:r w:rsidRPr="003C674E">
        <w:t>were</w:t>
      </w:r>
      <w:r w:rsidR="00FB1370" w:rsidRPr="003C674E">
        <w:t xml:space="preserve"> </w:t>
      </w:r>
      <w:r w:rsidRPr="003C674E">
        <w:t>employed</w:t>
      </w:r>
      <w:r w:rsidR="00FB1370" w:rsidRPr="003C674E">
        <w:t xml:space="preserve"> </w:t>
      </w:r>
      <w:r w:rsidRPr="003C674E">
        <w:t>in</w:t>
      </w:r>
      <w:r w:rsidR="00FB1370" w:rsidRPr="003C674E">
        <w:t xml:space="preserve"> </w:t>
      </w:r>
      <w:r w:rsidRPr="003C674E">
        <w:t>all</w:t>
      </w:r>
      <w:r w:rsidR="00FB1370" w:rsidRPr="003C674E">
        <w:t xml:space="preserve"> </w:t>
      </w:r>
      <w:r w:rsidRPr="003C674E">
        <w:t>trials</w:t>
      </w:r>
      <w:r w:rsidR="00FB1370" w:rsidRPr="003C674E">
        <w:t xml:space="preserve"> </w:t>
      </w:r>
      <w:r w:rsidRPr="003C674E">
        <w:t>(160</w:t>
      </w:r>
      <w:r w:rsidR="00FB1370" w:rsidRPr="003C674E">
        <w:t xml:space="preserve"> </w:t>
      </w:r>
      <w:r w:rsidRPr="003C674E">
        <w:t>°C,</w:t>
      </w:r>
      <w:r w:rsidR="00FB1370" w:rsidRPr="003C674E">
        <w:t xml:space="preserve"> </w:t>
      </w:r>
      <w:r w:rsidRPr="003C674E">
        <w:t>1</w:t>
      </w:r>
      <w:r w:rsidR="00297341">
        <w:t>h,</w:t>
      </w:r>
      <w:r w:rsidR="00FB1370" w:rsidRPr="003C674E">
        <w:t xml:space="preserve"> </w:t>
      </w:r>
      <w:r w:rsidRPr="003C674E">
        <w:t>1</w:t>
      </w:r>
      <w:r w:rsidR="00FB1370" w:rsidRPr="003C674E">
        <w:t xml:space="preserve"> </w:t>
      </w:r>
      <w:r w:rsidRPr="003C674E">
        <w:t>°C</w:t>
      </w:r>
      <w:r w:rsidR="00FB1370" w:rsidRPr="003C674E">
        <w:t xml:space="preserve"> </w:t>
      </w:r>
      <w:r w:rsidRPr="003C674E">
        <w:t>min</w:t>
      </w:r>
      <w:r w:rsidRPr="003C674E">
        <w:rPr>
          <w:vertAlign w:val="superscript"/>
        </w:rPr>
        <w:t>-1</w:t>
      </w:r>
      <w:r w:rsidR="00FB1370" w:rsidRPr="003C674E">
        <w:t xml:space="preserve"> </w:t>
      </w:r>
      <w:r w:rsidRPr="003C674E">
        <w:t>heating</w:t>
      </w:r>
      <w:r w:rsidR="00FB1370" w:rsidRPr="003C674E">
        <w:t xml:space="preserve"> </w:t>
      </w:r>
      <w:r w:rsidRPr="003C674E">
        <w:t>rate,</w:t>
      </w:r>
      <w:r w:rsidR="00FB1370" w:rsidRPr="003C674E">
        <w:t xml:space="preserve"> </w:t>
      </w:r>
      <w:r w:rsidRPr="003C674E">
        <w:t>30</w:t>
      </w:r>
      <w:r w:rsidR="00B74F8D" w:rsidRPr="003C674E">
        <w:t>%</w:t>
      </w:r>
      <w:r w:rsidR="00FB1370" w:rsidRPr="003C674E">
        <w:t xml:space="preserve"> </w:t>
      </w:r>
      <w:r w:rsidRPr="003C674E">
        <w:t>sulfidity</w:t>
      </w:r>
      <w:r w:rsidR="00FB1370" w:rsidRPr="003C674E">
        <w:t xml:space="preserve"> </w:t>
      </w:r>
      <w:r w:rsidRPr="003C674E">
        <w:t>and</w:t>
      </w:r>
      <w:r w:rsidR="00FB1370" w:rsidRPr="003C674E">
        <w:t xml:space="preserve"> </w:t>
      </w:r>
      <w:r w:rsidRPr="003C674E">
        <w:t>19</w:t>
      </w:r>
      <w:r w:rsidR="00B74F8D" w:rsidRPr="003C674E">
        <w:t>%</w:t>
      </w:r>
      <w:r w:rsidR="00FB1370" w:rsidRPr="003C674E">
        <w:t xml:space="preserve"> </w:t>
      </w:r>
      <w:r w:rsidRPr="003C674E">
        <w:t>active</w:t>
      </w:r>
      <w:r w:rsidR="00FB1370" w:rsidRPr="003C674E">
        <w:t xml:space="preserve"> </w:t>
      </w:r>
      <w:r w:rsidRPr="003C674E">
        <w:lastRenderedPageBreak/>
        <w:t>alkali</w:t>
      </w:r>
      <w:r w:rsidR="00FB1370" w:rsidRPr="003C674E">
        <w:t xml:space="preserve"> </w:t>
      </w:r>
      <w:r w:rsidRPr="003C674E">
        <w:t>charge,</w:t>
      </w:r>
      <w:r w:rsidR="00FB1370" w:rsidRPr="003C674E">
        <w:t xml:space="preserve"> </w:t>
      </w:r>
      <w:r w:rsidRPr="003C674E">
        <w:t>Na</w:t>
      </w:r>
      <w:r w:rsidRPr="003C674E">
        <w:rPr>
          <w:vertAlign w:val="subscript"/>
        </w:rPr>
        <w:t>2</w:t>
      </w:r>
      <w:r w:rsidRPr="003C674E">
        <w:t>O</w:t>
      </w:r>
      <w:r w:rsidR="00FB1370" w:rsidRPr="003C674E">
        <w:t xml:space="preserve"> </w:t>
      </w:r>
      <w:r w:rsidRPr="003C674E">
        <w:t>basis).</w:t>
      </w:r>
      <w:r w:rsidR="00FB1370" w:rsidRPr="003C674E">
        <w:t xml:space="preserve"> </w:t>
      </w:r>
      <w:r w:rsidRPr="003C674E">
        <w:t>Among</w:t>
      </w:r>
      <w:r w:rsidR="00FB1370" w:rsidRPr="003C674E">
        <w:t xml:space="preserve"> </w:t>
      </w:r>
      <w:r w:rsidRPr="003C674E">
        <w:t>the</w:t>
      </w:r>
      <w:r w:rsidR="00FB1370" w:rsidRPr="003C674E">
        <w:t xml:space="preserve"> </w:t>
      </w:r>
      <w:r w:rsidR="003D013D" w:rsidRPr="003C674E">
        <w:t>EGB</w:t>
      </w:r>
      <w:r w:rsidR="00FB1370" w:rsidRPr="003C674E">
        <w:t xml:space="preserve"> </w:t>
      </w:r>
      <w:r w:rsidRPr="003C674E">
        <w:t>biomass,</w:t>
      </w:r>
      <w:r w:rsidR="00FB1370" w:rsidRPr="003C674E">
        <w:t xml:space="preserve"> </w:t>
      </w:r>
      <w:r w:rsidRPr="003C674E">
        <w:t>the</w:t>
      </w:r>
      <w:r w:rsidR="00FB1370" w:rsidRPr="003C674E">
        <w:t xml:space="preserve"> </w:t>
      </w:r>
      <w:r w:rsidRPr="003C674E">
        <w:t>pulps</w:t>
      </w:r>
      <w:r w:rsidR="00FB1370" w:rsidRPr="003C674E">
        <w:t xml:space="preserve"> </w:t>
      </w:r>
      <w:r w:rsidRPr="003C674E">
        <w:t>derived</w:t>
      </w:r>
      <w:r w:rsidR="00FB1370" w:rsidRPr="003C674E">
        <w:t xml:space="preserve"> </w:t>
      </w:r>
      <w:r w:rsidRPr="003C674E">
        <w:t>from</w:t>
      </w:r>
      <w:r w:rsidR="00FB1370" w:rsidRPr="003C674E">
        <w:t xml:space="preserve"> </w:t>
      </w:r>
      <w:r w:rsidRPr="003C674E">
        <w:t>the</w:t>
      </w:r>
      <w:r w:rsidR="00FB1370" w:rsidRPr="003C674E">
        <w:t xml:space="preserve"> </w:t>
      </w:r>
      <w:r w:rsidRPr="003C674E">
        <w:t>NF</w:t>
      </w:r>
      <w:r w:rsidR="00FB1370" w:rsidRPr="003C674E">
        <w:t xml:space="preserve"> </w:t>
      </w:r>
      <w:r w:rsidRPr="003C674E">
        <w:t>controls</w:t>
      </w:r>
      <w:r w:rsidR="00FB1370" w:rsidRPr="003C674E">
        <w:t xml:space="preserve"> </w:t>
      </w:r>
      <w:r w:rsidRPr="003C674E">
        <w:t>(G1)</w:t>
      </w:r>
      <w:r w:rsidR="00FB1370" w:rsidRPr="003C674E">
        <w:t xml:space="preserve"> </w:t>
      </w:r>
      <w:r w:rsidRPr="003C674E">
        <w:t>and</w:t>
      </w:r>
      <w:r w:rsidR="00FB1370" w:rsidRPr="003C674E">
        <w:t xml:space="preserve"> </w:t>
      </w:r>
      <w:r w:rsidRPr="003C674E">
        <w:t>from</w:t>
      </w:r>
      <w:r w:rsidR="00FB1370" w:rsidRPr="003C674E">
        <w:t xml:space="preserve"> </w:t>
      </w:r>
      <w:r w:rsidRPr="003C674E">
        <w:t>woodchips</w:t>
      </w:r>
      <w:r w:rsidR="00FB1370" w:rsidRPr="003C674E">
        <w:t xml:space="preserve"> </w:t>
      </w:r>
      <w:r w:rsidRPr="003C674E">
        <w:t>treated</w:t>
      </w:r>
      <w:r w:rsidR="00FB1370" w:rsidRPr="003C674E">
        <w:t xml:space="preserve"> </w:t>
      </w:r>
      <w:r w:rsidRPr="003C674E">
        <w:t>with</w:t>
      </w:r>
      <w:r w:rsidR="00FB1370" w:rsidRPr="003C674E">
        <w:t xml:space="preserve"> </w:t>
      </w:r>
      <w:r w:rsidR="003B0866" w:rsidRPr="003C674E">
        <w:t>CES</w:t>
      </w:r>
      <w:r w:rsidR="00FB1370" w:rsidRPr="003C674E">
        <w:t xml:space="preserve"> </w:t>
      </w:r>
      <w:r w:rsidRPr="003C674E">
        <w:t>(G2),</w:t>
      </w:r>
      <w:r w:rsidR="00FB1370" w:rsidRPr="003C674E">
        <w:t xml:space="preserve"> </w:t>
      </w:r>
      <w:r w:rsidRPr="003C674E">
        <w:t>had</w:t>
      </w:r>
      <w:r w:rsidR="00FB1370" w:rsidRPr="003C674E">
        <w:t xml:space="preserve"> </w:t>
      </w:r>
      <w:r w:rsidRPr="003C674E">
        <w:t>the</w:t>
      </w:r>
      <w:r w:rsidR="00FB1370" w:rsidRPr="003C674E">
        <w:t xml:space="preserve"> </w:t>
      </w:r>
      <w:r w:rsidRPr="003C674E">
        <w:t>highest</w:t>
      </w:r>
      <w:r w:rsidR="00FB1370" w:rsidRPr="003C674E">
        <w:t xml:space="preserve"> </w:t>
      </w:r>
      <w:r w:rsidRPr="003C674E">
        <w:t>Kappa</w:t>
      </w:r>
      <w:r w:rsidR="00FB1370" w:rsidRPr="003C674E">
        <w:t xml:space="preserve"> </w:t>
      </w:r>
      <w:r w:rsidRPr="003C674E">
        <w:t>number</w:t>
      </w:r>
      <w:r w:rsidR="00FB1370" w:rsidRPr="003C674E">
        <w:t xml:space="preserve"> </w:t>
      </w:r>
      <w:r w:rsidRPr="003C674E">
        <w:t>(K#;</w:t>
      </w:r>
      <w:r w:rsidR="00FB1370" w:rsidRPr="003C674E">
        <w:t xml:space="preserve"> </w:t>
      </w:r>
      <w:r w:rsidRPr="003C674E">
        <w:t>proportional</w:t>
      </w:r>
      <w:r w:rsidR="00FB1370" w:rsidRPr="003C674E">
        <w:t xml:space="preserve"> </w:t>
      </w:r>
      <w:r w:rsidRPr="003C674E">
        <w:t>to</w:t>
      </w:r>
      <w:r w:rsidR="00FB1370" w:rsidRPr="003C674E">
        <w:t xml:space="preserve"> </w:t>
      </w:r>
      <w:r w:rsidRPr="003C674E">
        <w:t>the</w:t>
      </w:r>
      <w:r w:rsidR="00FB1370" w:rsidRPr="003C674E">
        <w:t xml:space="preserve"> </w:t>
      </w:r>
      <w:r w:rsidRPr="003C674E">
        <w:t>residual</w:t>
      </w:r>
      <w:r w:rsidR="00FB1370" w:rsidRPr="003C674E">
        <w:t xml:space="preserve"> </w:t>
      </w:r>
      <w:r w:rsidRPr="003C674E">
        <w:t>lignin</w:t>
      </w:r>
      <w:r w:rsidR="00FB1370" w:rsidRPr="003C674E">
        <w:t xml:space="preserve"> </w:t>
      </w:r>
      <w:r w:rsidRPr="003C674E">
        <w:t>content),</w:t>
      </w:r>
      <w:r w:rsidR="00FB1370" w:rsidRPr="003C674E">
        <w:t xml:space="preserve"> </w:t>
      </w:r>
      <w:r w:rsidRPr="003C674E">
        <w:t>indicating</w:t>
      </w:r>
      <w:r w:rsidR="00FB1370" w:rsidRPr="003C674E">
        <w:t xml:space="preserve"> </w:t>
      </w:r>
      <w:r w:rsidRPr="003C674E">
        <w:t>no</w:t>
      </w:r>
      <w:r w:rsidR="00FB1370" w:rsidRPr="003C674E">
        <w:t xml:space="preserve"> </w:t>
      </w:r>
      <w:r w:rsidRPr="003C674E">
        <w:t>improvement</w:t>
      </w:r>
      <w:r w:rsidR="00FB1370" w:rsidRPr="003C674E">
        <w:t xml:space="preserve"> </w:t>
      </w:r>
      <w:r w:rsidRPr="003C674E">
        <w:t>from</w:t>
      </w:r>
      <w:r w:rsidR="00FB1370" w:rsidRPr="003C674E">
        <w:t xml:space="preserve"> </w:t>
      </w:r>
      <w:r w:rsidRPr="003C674E">
        <w:t>the</w:t>
      </w:r>
      <w:r w:rsidR="00FB1370" w:rsidRPr="003C674E">
        <w:t xml:space="preserve"> </w:t>
      </w:r>
      <w:r w:rsidRPr="003C674E">
        <w:t>pretreatment</w:t>
      </w:r>
      <w:r w:rsidR="00FB1370" w:rsidRPr="003C674E">
        <w:t xml:space="preserve"> </w:t>
      </w:r>
      <w:r w:rsidRPr="003C674E">
        <w:t>with</w:t>
      </w:r>
      <w:r w:rsidR="00FB1370" w:rsidRPr="003C674E">
        <w:t xml:space="preserve"> </w:t>
      </w:r>
      <w:r w:rsidRPr="003C674E">
        <w:t>this</w:t>
      </w:r>
      <w:r w:rsidR="00FB1370" w:rsidRPr="003C674E">
        <w:t xml:space="preserve"> </w:t>
      </w:r>
      <w:r w:rsidRPr="003C674E">
        <w:t>fungus</w:t>
      </w:r>
      <w:r w:rsidR="00FB1370" w:rsidRPr="003C674E">
        <w:t xml:space="preserve"> </w:t>
      </w:r>
      <w:r w:rsidRPr="003C674E">
        <w:t>alone</w:t>
      </w:r>
      <w:r w:rsidR="00FB1370" w:rsidRPr="003C674E">
        <w:t xml:space="preserve"> </w:t>
      </w:r>
      <w:r w:rsidRPr="003C674E">
        <w:t>(Table</w:t>
      </w:r>
      <w:r w:rsidR="00FB1370" w:rsidRPr="003C674E">
        <w:t xml:space="preserve"> </w:t>
      </w:r>
      <w:r w:rsidRPr="003C674E">
        <w:t>5).</w:t>
      </w:r>
      <w:r w:rsidR="00FB1370" w:rsidRPr="003C674E">
        <w:t xml:space="preserve"> </w:t>
      </w:r>
      <w:r w:rsidRPr="003C674E">
        <w:t>Conversely,</w:t>
      </w:r>
      <w:r w:rsidR="00FB1370" w:rsidRPr="003C674E">
        <w:t xml:space="preserve"> </w:t>
      </w:r>
      <w:r w:rsidRPr="003C674E">
        <w:t>both</w:t>
      </w:r>
      <w:r w:rsidR="00FB1370" w:rsidRPr="003C674E">
        <w:t xml:space="preserve"> </w:t>
      </w:r>
      <w:r w:rsidRPr="003C674E">
        <w:t>G1k</w:t>
      </w:r>
      <w:r w:rsidR="00FB1370" w:rsidRPr="003C674E">
        <w:t xml:space="preserve"> </w:t>
      </w:r>
      <w:r w:rsidRPr="003C674E">
        <w:t>and</w:t>
      </w:r>
      <w:r w:rsidR="00FB1370" w:rsidRPr="003C674E">
        <w:t xml:space="preserve"> </w:t>
      </w:r>
      <w:r w:rsidRPr="003C674E">
        <w:t>Gk4</w:t>
      </w:r>
      <w:r w:rsidR="00FB1370" w:rsidRPr="003C674E">
        <w:t xml:space="preserve"> </w:t>
      </w:r>
      <w:r w:rsidRPr="003C674E">
        <w:t>pulps</w:t>
      </w:r>
      <w:r w:rsidR="00FB1370" w:rsidRPr="003C674E">
        <w:t xml:space="preserve"> </w:t>
      </w:r>
      <w:r w:rsidRPr="003C674E">
        <w:t>exhibited</w:t>
      </w:r>
      <w:r w:rsidR="00FB1370" w:rsidRPr="003C674E">
        <w:t xml:space="preserve"> </w:t>
      </w:r>
      <w:r w:rsidRPr="003C674E">
        <w:t>a</w:t>
      </w:r>
      <w:r w:rsidR="00FB1370" w:rsidRPr="003C674E">
        <w:t xml:space="preserve"> </w:t>
      </w:r>
      <w:r w:rsidRPr="003C674E">
        <w:t>K#</w:t>
      </w:r>
      <w:r w:rsidR="00FB1370" w:rsidRPr="003C674E">
        <w:t xml:space="preserve"> </w:t>
      </w:r>
      <w:r w:rsidRPr="003C674E">
        <w:t>of</w:t>
      </w:r>
      <w:r w:rsidR="00FB1370" w:rsidRPr="003C674E">
        <w:t xml:space="preserve"> </w:t>
      </w:r>
      <w:r w:rsidRPr="003C674E">
        <w:t>about</w:t>
      </w:r>
      <w:r w:rsidR="00FB1370" w:rsidRPr="003C674E">
        <w:t xml:space="preserve"> </w:t>
      </w:r>
      <w:r w:rsidRPr="003C674E">
        <w:t>1.4</w:t>
      </w:r>
      <w:r w:rsidR="00FB1370" w:rsidRPr="003C674E">
        <w:t xml:space="preserve"> </w:t>
      </w:r>
      <w:r w:rsidRPr="003C674E">
        <w:t>units</w:t>
      </w:r>
      <w:r w:rsidR="00FB1370" w:rsidRPr="003C674E">
        <w:t xml:space="preserve"> </w:t>
      </w:r>
      <w:r w:rsidRPr="003C674E">
        <w:t>lower</w:t>
      </w:r>
      <w:r w:rsidR="00FB1370" w:rsidRPr="003C674E">
        <w:t xml:space="preserve"> </w:t>
      </w:r>
      <w:r w:rsidRPr="003C674E">
        <w:t>than</w:t>
      </w:r>
      <w:r w:rsidR="00FB1370" w:rsidRPr="003C674E">
        <w:t xml:space="preserve"> </w:t>
      </w:r>
      <w:r w:rsidRPr="003C674E">
        <w:t>the</w:t>
      </w:r>
      <w:r w:rsidR="00FB1370" w:rsidRPr="003C674E">
        <w:t xml:space="preserve"> </w:t>
      </w:r>
      <w:r w:rsidRPr="003C674E">
        <w:t>G0</w:t>
      </w:r>
      <w:r w:rsidR="00FB1370" w:rsidRPr="003C674E">
        <w:t xml:space="preserve"> </w:t>
      </w:r>
      <w:r w:rsidRPr="003C674E">
        <w:t>control</w:t>
      </w:r>
      <w:r w:rsidR="00FB1370" w:rsidRPr="003C674E">
        <w:t xml:space="preserve"> </w:t>
      </w:r>
      <w:r w:rsidR="00367510" w:rsidRPr="003C674E">
        <w:t>(a</w:t>
      </w:r>
      <w:r w:rsidR="00FB1370" w:rsidRPr="003C674E">
        <w:t xml:space="preserve"> </w:t>
      </w:r>
      <w:r w:rsidR="00367510" w:rsidRPr="003C674E">
        <w:t>9%</w:t>
      </w:r>
      <w:r w:rsidR="00FB1370" w:rsidRPr="003C674E">
        <w:t xml:space="preserve"> </w:t>
      </w:r>
      <w:r w:rsidR="00367510" w:rsidRPr="003C674E">
        <w:t>reduction)</w:t>
      </w:r>
      <w:r w:rsidR="00FB1370" w:rsidRPr="003C674E">
        <w:t xml:space="preserve"> </w:t>
      </w:r>
      <w:r w:rsidRPr="003C674E">
        <w:t>and</w:t>
      </w:r>
      <w:r w:rsidR="00FB1370" w:rsidRPr="003C674E">
        <w:t xml:space="preserve"> </w:t>
      </w:r>
      <w:r w:rsidRPr="003C674E">
        <w:t>higher</w:t>
      </w:r>
      <w:r w:rsidR="00FB1370" w:rsidRPr="003C674E">
        <w:t xml:space="preserve"> </w:t>
      </w:r>
      <w:r w:rsidRPr="003C674E">
        <w:t>or</w:t>
      </w:r>
      <w:r w:rsidR="00FB1370" w:rsidRPr="003C674E">
        <w:t xml:space="preserve"> </w:t>
      </w:r>
      <w:r w:rsidRPr="003C674E">
        <w:t>equal</w:t>
      </w:r>
      <w:r w:rsidR="00FB1370" w:rsidRPr="003C674E">
        <w:t xml:space="preserve"> </w:t>
      </w:r>
      <w:r w:rsidRPr="003C674E">
        <w:t>bleachability</w:t>
      </w:r>
      <w:r w:rsidR="00FB1370" w:rsidRPr="003C674E">
        <w:t xml:space="preserve"> </w:t>
      </w:r>
      <w:r w:rsidRPr="003C674E">
        <w:t>(brightness</w:t>
      </w:r>
      <w:r w:rsidR="00FB1370" w:rsidRPr="003C674E">
        <w:t xml:space="preserve"> </w:t>
      </w:r>
      <w:r w:rsidRPr="003C674E">
        <w:t>gain</w:t>
      </w:r>
      <w:r w:rsidR="00FB1370" w:rsidRPr="003C674E">
        <w:t xml:space="preserve"> </w:t>
      </w:r>
      <w:r w:rsidRPr="003C674E">
        <w:t>per</w:t>
      </w:r>
      <w:r w:rsidR="00FB1370" w:rsidRPr="003C674E">
        <w:t xml:space="preserve"> </w:t>
      </w:r>
      <w:r w:rsidRPr="003C674E">
        <w:t>chlorine</w:t>
      </w:r>
      <w:r w:rsidR="00FB1370" w:rsidRPr="003C674E">
        <w:t xml:space="preserve"> </w:t>
      </w:r>
      <w:r w:rsidRPr="003C674E">
        <w:t>dioxide</w:t>
      </w:r>
      <w:r w:rsidR="00FB1370" w:rsidRPr="003C674E">
        <w:t xml:space="preserve"> </w:t>
      </w:r>
      <w:r w:rsidRPr="003C674E">
        <w:t>charge).</w:t>
      </w:r>
      <w:r w:rsidR="00FB1370" w:rsidRPr="003C674E">
        <w:t xml:space="preserve"> </w:t>
      </w:r>
      <w:r w:rsidRPr="003C674E">
        <w:t>The</w:t>
      </w:r>
      <w:r w:rsidR="00FB1370" w:rsidRPr="003C674E">
        <w:t xml:space="preserve"> </w:t>
      </w:r>
      <w:r w:rsidRPr="003C674E">
        <w:t>ClO</w:t>
      </w:r>
      <w:r w:rsidRPr="003C674E">
        <w:rPr>
          <w:vertAlign w:val="subscript"/>
        </w:rPr>
        <w:t>2</w:t>
      </w:r>
      <w:r w:rsidR="00FB1370" w:rsidRPr="003C674E">
        <w:t xml:space="preserve"> </w:t>
      </w:r>
      <w:r w:rsidRPr="00472DAF">
        <w:t>consumption</w:t>
      </w:r>
      <w:r w:rsidR="00807EE7">
        <w:t xml:space="preserve"> required</w:t>
      </w:r>
      <w:r w:rsidR="00FB1370" w:rsidRPr="00472DAF">
        <w:t xml:space="preserve"> </w:t>
      </w:r>
      <w:r w:rsidRPr="00472DAF">
        <w:t>to</w:t>
      </w:r>
      <w:r w:rsidR="00FB1370" w:rsidRPr="00472DAF">
        <w:t xml:space="preserve"> </w:t>
      </w:r>
      <w:r w:rsidRPr="00472DAF">
        <w:t>reach</w:t>
      </w:r>
      <w:r w:rsidR="00FB1370" w:rsidRPr="00472DAF">
        <w:t xml:space="preserve"> </w:t>
      </w:r>
      <w:r w:rsidRPr="00472DAF">
        <w:t>an</w:t>
      </w:r>
      <w:r w:rsidR="00FB1370" w:rsidRPr="00472DAF">
        <w:t xml:space="preserve"> </w:t>
      </w:r>
      <w:r w:rsidRPr="00472DAF">
        <w:t>ISO</w:t>
      </w:r>
      <w:r w:rsidR="00FB1370" w:rsidRPr="00472DAF">
        <w:t xml:space="preserve"> </w:t>
      </w:r>
      <w:r w:rsidRPr="00472DAF">
        <w:t>brightness</w:t>
      </w:r>
      <w:r w:rsidR="00FB1370" w:rsidRPr="00472DAF">
        <w:t xml:space="preserve"> </w:t>
      </w:r>
      <w:r w:rsidRPr="00472DAF">
        <w:t>of</w:t>
      </w:r>
      <w:r w:rsidR="00FB1370" w:rsidRPr="00472DAF">
        <w:t xml:space="preserve"> </w:t>
      </w:r>
      <w:r w:rsidRPr="00472DAF">
        <w:t>90</w:t>
      </w:r>
      <w:r w:rsidR="00B74F8D" w:rsidRPr="00472DAF">
        <w:t>%</w:t>
      </w:r>
      <w:r w:rsidR="00FB1370" w:rsidRPr="00472DAF">
        <w:t xml:space="preserve"> </w:t>
      </w:r>
      <w:r w:rsidRPr="00472DAF">
        <w:t>was</w:t>
      </w:r>
      <w:r w:rsidR="00FB1370" w:rsidRPr="00472DAF">
        <w:t xml:space="preserve"> </w:t>
      </w:r>
      <w:r w:rsidRPr="00472DAF">
        <w:t>also</w:t>
      </w:r>
      <w:r w:rsidR="00FB1370" w:rsidRPr="00472DAF">
        <w:t xml:space="preserve"> </w:t>
      </w:r>
      <w:r w:rsidRPr="00472DAF">
        <w:t>lower</w:t>
      </w:r>
      <w:r w:rsidR="00807EE7">
        <w:t xml:space="preserve"> in </w:t>
      </w:r>
      <w:r w:rsidR="00807EE7" w:rsidRPr="003C674E">
        <w:t>G1k and Gk4 pulps</w:t>
      </w:r>
      <w:r w:rsidR="00526D4C">
        <w:t xml:space="preserve"> – </w:t>
      </w:r>
      <w:r w:rsidRPr="00472DAF">
        <w:t>~3.5</w:t>
      </w:r>
      <w:r w:rsidR="00FB1370" w:rsidRPr="00472DAF">
        <w:t xml:space="preserve"> </w:t>
      </w:r>
      <w:r w:rsidR="00472DAF" w:rsidRPr="00472DAF">
        <w:t>kg active Cl</w:t>
      </w:r>
      <w:r w:rsidR="00472DAF" w:rsidRPr="00472DAF">
        <w:rPr>
          <w:vertAlign w:val="subscript"/>
        </w:rPr>
        <w:t>2</w:t>
      </w:r>
      <w:r w:rsidR="00472DAF" w:rsidRPr="00472DAF">
        <w:t>/100 kg pulp,</w:t>
      </w:r>
      <w:r w:rsidR="00807EE7">
        <w:t xml:space="preserve"> </w:t>
      </w:r>
      <w:r w:rsidR="00472DAF">
        <w:t xml:space="preserve">which is </w:t>
      </w:r>
      <w:r w:rsidR="00D62204" w:rsidRPr="003C674E">
        <w:t>a</w:t>
      </w:r>
      <w:r w:rsidR="00FB1370" w:rsidRPr="003C674E">
        <w:t xml:space="preserve"> </w:t>
      </w:r>
      <w:r w:rsidR="00D62204" w:rsidRPr="003C674E">
        <w:t>15%</w:t>
      </w:r>
      <w:r w:rsidR="00FB1370" w:rsidRPr="003C674E">
        <w:t xml:space="preserve"> </w:t>
      </w:r>
      <w:r w:rsidR="00D62204" w:rsidRPr="003C674E">
        <w:t>reduction</w:t>
      </w:r>
      <w:r w:rsidR="00FB1370" w:rsidRPr="003C674E">
        <w:t xml:space="preserve"> </w:t>
      </w:r>
      <w:r w:rsidR="00D62204" w:rsidRPr="003C674E">
        <w:t>in</w:t>
      </w:r>
      <w:r w:rsidR="00FB1370" w:rsidRPr="003C674E">
        <w:t xml:space="preserve"> </w:t>
      </w:r>
      <w:r w:rsidR="00D62204" w:rsidRPr="003C674E">
        <w:t>relation</w:t>
      </w:r>
      <w:r w:rsidR="00FB1370" w:rsidRPr="003C674E">
        <w:t xml:space="preserve"> </w:t>
      </w:r>
      <w:r w:rsidR="00D62204" w:rsidRPr="003C674E">
        <w:t>to</w:t>
      </w:r>
      <w:r w:rsidR="00472DAF">
        <w:t xml:space="preserve"> the value</w:t>
      </w:r>
      <w:r w:rsidR="00FB1370" w:rsidRPr="003C674E">
        <w:t xml:space="preserve"> </w:t>
      </w:r>
      <w:r w:rsidR="00D62204" w:rsidRPr="003C674E">
        <w:t>of</w:t>
      </w:r>
      <w:r w:rsidR="00FB1370" w:rsidRPr="003C674E">
        <w:t xml:space="preserve"> </w:t>
      </w:r>
      <w:r w:rsidR="00D62204" w:rsidRPr="003C674E">
        <w:t>G0</w:t>
      </w:r>
      <w:r w:rsidR="00472DAF">
        <w:t>,</w:t>
      </w:r>
      <w:r w:rsidR="00472DAF" w:rsidRPr="003C674E">
        <w:t xml:space="preserve"> 4.13</w:t>
      </w:r>
      <w:r w:rsidR="00526D4C">
        <w:t xml:space="preserve"> –</w:t>
      </w:r>
      <w:r w:rsidRPr="003C674E">
        <w:t>,</w:t>
      </w:r>
      <w:r w:rsidR="00FB1370" w:rsidRPr="003C674E">
        <w:t xml:space="preserve"> </w:t>
      </w:r>
      <w:r w:rsidRPr="003C674E">
        <w:t>thus</w:t>
      </w:r>
      <w:r w:rsidR="00FB1370" w:rsidRPr="003C674E">
        <w:t xml:space="preserve"> </w:t>
      </w:r>
      <w:r w:rsidRPr="003C674E">
        <w:t>reducing</w:t>
      </w:r>
      <w:r w:rsidR="00FB1370" w:rsidRPr="003C674E">
        <w:t xml:space="preserve"> </w:t>
      </w:r>
      <w:r w:rsidRPr="003C674E">
        <w:t>bleaching</w:t>
      </w:r>
      <w:r w:rsidR="00FB1370" w:rsidRPr="003C674E">
        <w:t xml:space="preserve"> </w:t>
      </w:r>
      <w:r w:rsidRPr="003C674E">
        <w:t>costs.</w:t>
      </w:r>
      <w:r w:rsidR="00FB1370" w:rsidRPr="003C674E">
        <w:t xml:space="preserve"> </w:t>
      </w:r>
      <w:r w:rsidR="00D62204" w:rsidRPr="003C674E">
        <w:t>W</w:t>
      </w:r>
      <w:r w:rsidRPr="003C674E">
        <w:t>hen</w:t>
      </w:r>
      <w:r w:rsidR="00FB1370" w:rsidRPr="003C674E">
        <w:t xml:space="preserve"> </w:t>
      </w:r>
      <w:r w:rsidRPr="003C674E">
        <w:t>comparing</w:t>
      </w:r>
      <w:r w:rsidR="00FB1370" w:rsidRPr="003C674E">
        <w:t xml:space="preserve"> </w:t>
      </w:r>
      <w:r w:rsidRPr="003C674E">
        <w:t>pre</w:t>
      </w:r>
      <w:r w:rsidR="00FB1370" w:rsidRPr="003C674E">
        <w:t xml:space="preserve"> </w:t>
      </w:r>
      <w:r w:rsidRPr="003C674E">
        <w:t>and</w:t>
      </w:r>
      <w:r w:rsidR="00FB1370" w:rsidRPr="003C674E">
        <w:t xml:space="preserve"> </w:t>
      </w:r>
      <w:r w:rsidRPr="003C674E">
        <w:t>post</w:t>
      </w:r>
      <w:r w:rsidR="00FB1370" w:rsidRPr="003C674E">
        <w:t xml:space="preserve"> </w:t>
      </w:r>
      <w:r w:rsidRPr="003C674E">
        <w:t>bleaching</w:t>
      </w:r>
      <w:r w:rsidR="00FB1370" w:rsidRPr="003C674E">
        <w:t xml:space="preserve"> </w:t>
      </w:r>
      <w:r w:rsidRPr="003C674E">
        <w:t>intrinsic</w:t>
      </w:r>
      <w:r w:rsidR="00FB1370" w:rsidRPr="003C674E">
        <w:t xml:space="preserve"> </w:t>
      </w:r>
      <w:r w:rsidRPr="003C674E">
        <w:t>viscosities</w:t>
      </w:r>
      <w:r w:rsidR="00FB1370" w:rsidRPr="003C674E">
        <w:t xml:space="preserve"> </w:t>
      </w:r>
      <w:r w:rsidRPr="003C674E">
        <w:t>(Table</w:t>
      </w:r>
      <w:r w:rsidR="00FB1370" w:rsidRPr="003C674E">
        <w:t xml:space="preserve"> </w:t>
      </w:r>
      <w:r w:rsidRPr="003C674E">
        <w:t>5),</w:t>
      </w:r>
      <w:r w:rsidR="00FB1370" w:rsidRPr="003C674E">
        <w:t xml:space="preserve"> </w:t>
      </w:r>
      <w:r w:rsidRPr="003C674E">
        <w:t>the</w:t>
      </w:r>
      <w:r w:rsidR="00FB1370" w:rsidRPr="003C674E">
        <w:t xml:space="preserve"> </w:t>
      </w:r>
      <w:r w:rsidRPr="003C674E">
        <w:t>pulp</w:t>
      </w:r>
      <w:r w:rsidR="00FB1370" w:rsidRPr="003C674E">
        <w:t xml:space="preserve"> </w:t>
      </w:r>
      <w:r w:rsidRPr="003C674E">
        <w:t>produced</w:t>
      </w:r>
      <w:r w:rsidR="00FB1370" w:rsidRPr="003C674E">
        <w:t xml:space="preserve"> </w:t>
      </w:r>
      <w:r w:rsidRPr="003C674E">
        <w:t>from</w:t>
      </w:r>
      <w:r w:rsidR="00FB1370" w:rsidRPr="003C674E">
        <w:t xml:space="preserve"> </w:t>
      </w:r>
      <w:r w:rsidRPr="003C674E">
        <w:t>G1</w:t>
      </w:r>
      <w:r w:rsidR="00FB1370" w:rsidRPr="003C674E">
        <w:t xml:space="preserve"> </w:t>
      </w:r>
      <w:r w:rsidRPr="003C674E">
        <w:t>controls</w:t>
      </w:r>
      <w:r w:rsidR="00FB1370" w:rsidRPr="003C674E">
        <w:t xml:space="preserve"> </w:t>
      </w:r>
      <w:r w:rsidRPr="003C674E">
        <w:t>had</w:t>
      </w:r>
      <w:r w:rsidR="00FB1370" w:rsidRPr="003C674E">
        <w:t xml:space="preserve"> </w:t>
      </w:r>
      <w:r w:rsidRPr="003C674E">
        <w:t>higher</w:t>
      </w:r>
      <w:r w:rsidR="00FB1370" w:rsidRPr="003C674E">
        <w:t xml:space="preserve"> </w:t>
      </w:r>
      <w:r w:rsidRPr="003C674E">
        <w:t>values</w:t>
      </w:r>
      <w:r w:rsidR="00FB1370" w:rsidRPr="003C674E">
        <w:t xml:space="preserve"> </w:t>
      </w:r>
      <w:r w:rsidRPr="003C674E">
        <w:t>(initial:</w:t>
      </w:r>
      <w:r w:rsidR="00FB1370" w:rsidRPr="003C674E">
        <w:t xml:space="preserve"> </w:t>
      </w:r>
      <w:r w:rsidRPr="003C674E">
        <w:t>1280</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final:</w:t>
      </w:r>
      <w:r w:rsidR="00FB1370" w:rsidRPr="003C674E">
        <w:t xml:space="preserve"> </w:t>
      </w:r>
      <w:r w:rsidRPr="003C674E">
        <w:t>1038</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than</w:t>
      </w:r>
      <w:r w:rsidR="00FB1370" w:rsidRPr="003C674E">
        <w:t xml:space="preserve"> </w:t>
      </w:r>
      <w:r w:rsidRPr="003C674E">
        <w:t>those</w:t>
      </w:r>
      <w:r w:rsidR="00FB1370" w:rsidRPr="003C674E">
        <w:t xml:space="preserve"> </w:t>
      </w:r>
      <w:r w:rsidRPr="003C674E">
        <w:t>obtained</w:t>
      </w:r>
      <w:r w:rsidR="00FB1370" w:rsidRPr="003C674E">
        <w:t xml:space="preserve"> </w:t>
      </w:r>
      <w:r w:rsidRPr="003C674E">
        <w:t>for</w:t>
      </w:r>
      <w:r w:rsidR="00FB1370" w:rsidRPr="003C674E">
        <w:t xml:space="preserve"> </w:t>
      </w:r>
      <w:r w:rsidRPr="003C674E">
        <w:t>G1k</w:t>
      </w:r>
      <w:r w:rsidR="00FB1370" w:rsidRPr="003C674E">
        <w:t xml:space="preserve"> </w:t>
      </w:r>
      <w:r w:rsidRPr="003C674E">
        <w:t>(initial</w:t>
      </w:r>
      <w:r w:rsidR="00FB1370" w:rsidRPr="003C674E">
        <w:t xml:space="preserve"> </w:t>
      </w:r>
      <w:r w:rsidRPr="003C674E">
        <w:t>1210</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final:</w:t>
      </w:r>
      <w:r w:rsidR="00FB1370" w:rsidRPr="003C674E">
        <w:t xml:space="preserve"> </w:t>
      </w:r>
      <w:r w:rsidRPr="003C674E">
        <w:t>956</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and</w:t>
      </w:r>
      <w:r w:rsidR="00FB1370" w:rsidRPr="003C674E">
        <w:t xml:space="preserve"> </w:t>
      </w:r>
      <w:r w:rsidRPr="003C674E">
        <w:t>Gk4</w:t>
      </w:r>
      <w:r w:rsidR="00FB1370" w:rsidRPr="003C674E">
        <w:t xml:space="preserve"> </w:t>
      </w:r>
      <w:r w:rsidRPr="003C674E">
        <w:t>(initial:</w:t>
      </w:r>
      <w:r w:rsidR="00FB1370" w:rsidRPr="003C674E">
        <w:t xml:space="preserve"> </w:t>
      </w:r>
      <w:r w:rsidRPr="003C674E">
        <w:t>1235</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final:</w:t>
      </w:r>
      <w:r w:rsidR="00FB1370" w:rsidRPr="003C674E">
        <w:t xml:space="preserve"> </w:t>
      </w:r>
      <w:r w:rsidRPr="003C674E">
        <w:t>1027</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This</w:t>
      </w:r>
      <w:r w:rsidR="00FB1370" w:rsidRPr="003C674E">
        <w:t xml:space="preserve"> </w:t>
      </w:r>
      <w:r w:rsidRPr="003C674E">
        <w:t>suggests</w:t>
      </w:r>
      <w:r w:rsidR="00FB1370" w:rsidRPr="003C674E">
        <w:t xml:space="preserve"> </w:t>
      </w:r>
      <w:r w:rsidRPr="003C674E">
        <w:t>that</w:t>
      </w:r>
      <w:r w:rsidR="00FB1370" w:rsidRPr="003C674E">
        <w:t xml:space="preserve"> </w:t>
      </w:r>
      <w:r w:rsidRPr="003C674E">
        <w:t>the</w:t>
      </w:r>
      <w:r w:rsidR="00FB1370" w:rsidRPr="003C674E">
        <w:t xml:space="preserve"> </w:t>
      </w:r>
      <w:r w:rsidRPr="003C674E">
        <w:t>alkaline</w:t>
      </w:r>
      <w:r w:rsidR="00FB1370" w:rsidRPr="003C674E">
        <w:t xml:space="preserve"> </w:t>
      </w:r>
      <w:r w:rsidRPr="003C674E">
        <w:t>treatment,</w:t>
      </w:r>
      <w:r w:rsidR="00FB1370" w:rsidRPr="003C674E">
        <w:t xml:space="preserve"> </w:t>
      </w:r>
      <w:r w:rsidRPr="003C674E">
        <w:t>alone</w:t>
      </w:r>
      <w:r w:rsidR="00FB1370" w:rsidRPr="003C674E">
        <w:t xml:space="preserve"> </w:t>
      </w:r>
      <w:r w:rsidRPr="003C674E">
        <w:t>or</w:t>
      </w:r>
      <w:r w:rsidR="00FB1370" w:rsidRPr="003C674E">
        <w:t xml:space="preserve"> </w:t>
      </w:r>
      <w:r w:rsidRPr="003C674E">
        <w:t>in</w:t>
      </w:r>
      <w:r w:rsidR="00FB1370" w:rsidRPr="003C674E">
        <w:t xml:space="preserve"> </w:t>
      </w:r>
      <w:r w:rsidRPr="003C674E">
        <w:t>combination</w:t>
      </w:r>
      <w:r w:rsidR="00FB1370" w:rsidRPr="003C674E">
        <w:t xml:space="preserve"> </w:t>
      </w:r>
      <w:r w:rsidRPr="003C674E">
        <w:t>with</w:t>
      </w:r>
      <w:r w:rsidR="00FB1370" w:rsidRPr="003C674E">
        <w:t xml:space="preserve"> </w:t>
      </w:r>
      <w:r w:rsidR="005A312B" w:rsidRPr="003C674E">
        <w:t>TRA</w:t>
      </w:r>
      <w:r w:rsidRPr="003C674E">
        <w:t>,</w:t>
      </w:r>
      <w:r w:rsidR="00FB1370" w:rsidRPr="003C674E">
        <w:t xml:space="preserve"> </w:t>
      </w:r>
      <w:r w:rsidRPr="003C674E">
        <w:t>may</w:t>
      </w:r>
      <w:r w:rsidR="00FB1370" w:rsidRPr="003C674E">
        <w:t xml:space="preserve"> </w:t>
      </w:r>
      <w:r w:rsidRPr="003C674E">
        <w:t>cause</w:t>
      </w:r>
      <w:r w:rsidR="00FB1370" w:rsidRPr="003C674E">
        <w:t xml:space="preserve"> </w:t>
      </w:r>
      <w:r w:rsidRPr="003C674E">
        <w:t>a</w:t>
      </w:r>
      <w:r w:rsidR="00FB1370" w:rsidRPr="003C674E">
        <w:t xml:space="preserve"> </w:t>
      </w:r>
      <w:r w:rsidRPr="003C674E">
        <w:t>small</w:t>
      </w:r>
      <w:r w:rsidR="00FB1370" w:rsidRPr="003C674E">
        <w:t xml:space="preserve"> </w:t>
      </w:r>
      <w:r w:rsidRPr="003C674E">
        <w:t>amount</w:t>
      </w:r>
      <w:r w:rsidR="00FB1370" w:rsidRPr="003C674E">
        <w:t xml:space="preserve"> </w:t>
      </w:r>
      <w:r w:rsidRPr="003C674E">
        <w:t>of</w:t>
      </w:r>
      <w:r w:rsidR="00FB1370" w:rsidRPr="003C674E">
        <w:t xml:space="preserve"> </w:t>
      </w:r>
      <w:r w:rsidRPr="003C674E">
        <w:t>cellulose</w:t>
      </w:r>
      <w:r w:rsidR="00FB1370" w:rsidRPr="003C674E">
        <w:t xml:space="preserve"> </w:t>
      </w:r>
      <w:r w:rsidRPr="003C674E">
        <w:t>degradation.</w:t>
      </w:r>
      <w:r w:rsidR="00FB1370" w:rsidRPr="003C674E">
        <w:t xml:space="preserve"> </w:t>
      </w:r>
      <w:r w:rsidRPr="003C674E">
        <w:t>Nonetheless,</w:t>
      </w:r>
      <w:r w:rsidR="00FB1370" w:rsidRPr="003C674E">
        <w:t xml:space="preserve"> </w:t>
      </w:r>
      <w:r w:rsidRPr="003C674E">
        <w:t>this</w:t>
      </w:r>
      <w:r w:rsidR="00FB1370" w:rsidRPr="003C674E">
        <w:t xml:space="preserve"> </w:t>
      </w:r>
      <w:r w:rsidRPr="003C674E">
        <w:t>possible</w:t>
      </w:r>
      <w:r w:rsidR="00FB1370" w:rsidRPr="003C674E">
        <w:t xml:space="preserve"> </w:t>
      </w:r>
      <w:r w:rsidRPr="003C674E">
        <w:t>degrading</w:t>
      </w:r>
      <w:r w:rsidR="00FB1370" w:rsidRPr="003C674E">
        <w:t xml:space="preserve"> </w:t>
      </w:r>
      <w:r w:rsidRPr="003C674E">
        <w:t>effect</w:t>
      </w:r>
      <w:r w:rsidR="00FB1370" w:rsidRPr="003C674E">
        <w:t xml:space="preserve"> </w:t>
      </w:r>
      <w:r w:rsidRPr="003C674E">
        <w:t>does</w:t>
      </w:r>
      <w:r w:rsidR="00FB1370" w:rsidRPr="003C674E">
        <w:t xml:space="preserve"> </w:t>
      </w:r>
      <w:r w:rsidRPr="003C674E">
        <w:t>not</w:t>
      </w:r>
      <w:r w:rsidR="00FB1370" w:rsidRPr="003C674E">
        <w:t xml:space="preserve"> </w:t>
      </w:r>
      <w:r w:rsidRPr="003C674E">
        <w:t>seem</w:t>
      </w:r>
      <w:r w:rsidR="00FB1370" w:rsidRPr="003C674E">
        <w:t xml:space="preserve"> </w:t>
      </w:r>
      <w:r w:rsidRPr="003C674E">
        <w:t>to</w:t>
      </w:r>
      <w:r w:rsidR="00FB1370" w:rsidRPr="003C674E">
        <w:t xml:space="preserve"> </w:t>
      </w:r>
      <w:r w:rsidRPr="003C674E">
        <w:t>be</w:t>
      </w:r>
      <w:r w:rsidR="00FB1370" w:rsidRPr="003C674E">
        <w:t xml:space="preserve"> </w:t>
      </w:r>
      <w:r w:rsidRPr="003C674E">
        <w:t>severe,</w:t>
      </w:r>
      <w:r w:rsidR="00FB1370" w:rsidRPr="003C674E">
        <w:t xml:space="preserve"> </w:t>
      </w:r>
      <w:r w:rsidRPr="003C674E">
        <w:t>given</w:t>
      </w:r>
      <w:r w:rsidR="00FB1370" w:rsidRPr="003C674E">
        <w:t xml:space="preserve"> </w:t>
      </w:r>
      <w:r w:rsidRPr="003C674E">
        <w:t>that</w:t>
      </w:r>
      <w:r w:rsidR="00FB1370" w:rsidRPr="003C674E">
        <w:t xml:space="preserve"> </w:t>
      </w:r>
      <w:r w:rsidRPr="003C674E">
        <w:t>the</w:t>
      </w:r>
      <w:r w:rsidR="00FB1370" w:rsidRPr="003C674E">
        <w:t xml:space="preserve"> </w:t>
      </w:r>
      <w:r w:rsidRPr="003C674E">
        <w:t>intrinsic</w:t>
      </w:r>
      <w:r w:rsidR="00FB1370" w:rsidRPr="003C674E">
        <w:t xml:space="preserve"> </w:t>
      </w:r>
      <w:r w:rsidRPr="003C674E">
        <w:t>viscosities</w:t>
      </w:r>
      <w:r w:rsidR="00FB1370" w:rsidRPr="003C674E">
        <w:t xml:space="preserve"> </w:t>
      </w:r>
      <w:r w:rsidRPr="003C674E">
        <w:t>of</w:t>
      </w:r>
      <w:r w:rsidR="00FB1370" w:rsidRPr="003C674E">
        <w:t xml:space="preserve"> </w:t>
      </w:r>
      <w:r w:rsidRPr="003C674E">
        <w:t>G1k</w:t>
      </w:r>
      <w:r w:rsidR="00FB1370" w:rsidRPr="003C674E">
        <w:t xml:space="preserve"> </w:t>
      </w:r>
      <w:r w:rsidRPr="003C674E">
        <w:t>and</w:t>
      </w:r>
      <w:r w:rsidR="00FB1370" w:rsidRPr="003C674E">
        <w:t xml:space="preserve"> </w:t>
      </w:r>
      <w:r w:rsidRPr="003C674E">
        <w:t>Gk4</w:t>
      </w:r>
      <w:r w:rsidR="00FB1370" w:rsidRPr="003C674E">
        <w:t xml:space="preserve"> </w:t>
      </w:r>
      <w:r w:rsidRPr="003C674E">
        <w:t>are</w:t>
      </w:r>
      <w:r w:rsidR="00FB1370" w:rsidRPr="003C674E">
        <w:t xml:space="preserve"> </w:t>
      </w:r>
      <w:r w:rsidRPr="003C674E">
        <w:t>still</w:t>
      </w:r>
      <w:r w:rsidR="00FB1370" w:rsidRPr="003C674E">
        <w:t xml:space="preserve"> </w:t>
      </w:r>
      <w:r w:rsidRPr="003C674E">
        <w:t>comparable</w:t>
      </w:r>
      <w:r w:rsidR="00FB1370" w:rsidRPr="003C674E">
        <w:t xml:space="preserve"> </w:t>
      </w:r>
      <w:r w:rsidRPr="003C674E">
        <w:t>to</w:t>
      </w:r>
      <w:r w:rsidR="00FB1370" w:rsidRPr="003C674E">
        <w:t xml:space="preserve"> </w:t>
      </w:r>
      <w:r w:rsidRPr="003C674E">
        <w:t>the</w:t>
      </w:r>
      <w:r w:rsidR="00FB1370" w:rsidRPr="003C674E">
        <w:t xml:space="preserve"> </w:t>
      </w:r>
      <w:r w:rsidRPr="003C674E">
        <w:t>values</w:t>
      </w:r>
      <w:r w:rsidR="00FB1370" w:rsidRPr="003C674E">
        <w:t xml:space="preserve"> </w:t>
      </w:r>
      <w:r w:rsidRPr="003C674E">
        <w:t>obtained</w:t>
      </w:r>
      <w:r w:rsidR="00FB1370" w:rsidRPr="003C674E">
        <w:t xml:space="preserve"> </w:t>
      </w:r>
      <w:r w:rsidRPr="003C674E">
        <w:t>for</w:t>
      </w:r>
      <w:r w:rsidR="00FB1370" w:rsidRPr="003C674E">
        <w:t xml:space="preserve"> </w:t>
      </w:r>
      <w:r w:rsidRPr="003C674E">
        <w:t>the</w:t>
      </w:r>
      <w:r w:rsidR="00FB1370" w:rsidRPr="003C674E">
        <w:t xml:space="preserve"> </w:t>
      </w:r>
      <w:r w:rsidRPr="003C674E">
        <w:t>G0</w:t>
      </w:r>
      <w:r w:rsidR="00FB1370" w:rsidRPr="003C674E">
        <w:t xml:space="preserve"> </w:t>
      </w:r>
      <w:r w:rsidRPr="003C674E">
        <w:t>pulp</w:t>
      </w:r>
      <w:r w:rsidR="00FB1370" w:rsidRPr="003C674E">
        <w:t xml:space="preserve"> </w:t>
      </w:r>
      <w:r w:rsidRPr="003C674E">
        <w:t>which</w:t>
      </w:r>
      <w:r w:rsidR="00FB1370" w:rsidRPr="003C674E">
        <w:t xml:space="preserve"> </w:t>
      </w:r>
      <w:r w:rsidRPr="003C674E">
        <w:t>did</w:t>
      </w:r>
      <w:r w:rsidR="00FB1370" w:rsidRPr="003C674E">
        <w:t xml:space="preserve"> </w:t>
      </w:r>
      <w:r w:rsidRPr="003C674E">
        <w:t>not</w:t>
      </w:r>
      <w:r w:rsidR="00FB1370" w:rsidRPr="003C674E">
        <w:t xml:space="preserve"> </w:t>
      </w:r>
      <w:r w:rsidRPr="003C674E">
        <w:t>undergo</w:t>
      </w:r>
      <w:r w:rsidR="00FB1370" w:rsidRPr="003C674E">
        <w:t xml:space="preserve"> </w:t>
      </w:r>
      <w:r w:rsidRPr="003C674E">
        <w:t>any</w:t>
      </w:r>
      <w:r w:rsidR="00FB1370" w:rsidRPr="003C674E">
        <w:t xml:space="preserve"> </w:t>
      </w:r>
      <w:r w:rsidRPr="003C674E">
        <w:t>kind</w:t>
      </w:r>
      <w:r w:rsidR="00FB1370" w:rsidRPr="003C674E">
        <w:t xml:space="preserve"> </w:t>
      </w:r>
      <w:r w:rsidRPr="003C674E">
        <w:t>of</w:t>
      </w:r>
      <w:r w:rsidR="00FB1370" w:rsidRPr="003C674E">
        <w:t xml:space="preserve"> </w:t>
      </w:r>
      <w:r w:rsidRPr="003C674E">
        <w:t>pretreatment</w:t>
      </w:r>
      <w:r w:rsidR="00FB1370" w:rsidRPr="003C674E">
        <w:t xml:space="preserve"> </w:t>
      </w:r>
      <w:r w:rsidRPr="003C674E">
        <w:t>(initial:</w:t>
      </w:r>
      <w:r w:rsidR="00FB1370" w:rsidRPr="003C674E">
        <w:t xml:space="preserve"> </w:t>
      </w:r>
      <w:r w:rsidRPr="003C674E">
        <w:t>1228</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r w:rsidR="00FB1370" w:rsidRPr="003C674E">
        <w:t xml:space="preserve"> </w:t>
      </w:r>
      <w:r w:rsidRPr="003C674E">
        <w:t>final:</w:t>
      </w:r>
      <w:r w:rsidR="00FB1370" w:rsidRPr="003C674E">
        <w:t xml:space="preserve"> </w:t>
      </w:r>
      <w:r w:rsidRPr="003C674E">
        <w:t>1098</w:t>
      </w:r>
      <w:r w:rsidR="00FB1370" w:rsidRPr="003C674E">
        <w:t xml:space="preserve"> </w:t>
      </w:r>
      <w:r w:rsidRPr="003C674E">
        <w:t>mL</w:t>
      </w:r>
      <w:r w:rsidR="00FB1370" w:rsidRPr="003C674E">
        <w:t xml:space="preserve"> </w:t>
      </w:r>
      <w:r w:rsidRPr="003C674E">
        <w:t>g</w:t>
      </w:r>
      <w:r w:rsidRPr="003C674E">
        <w:rPr>
          <w:vertAlign w:val="superscript"/>
        </w:rPr>
        <w:t>-1</w:t>
      </w:r>
      <w:r w:rsidRPr="003C674E">
        <w:t>).</w:t>
      </w:r>
    </w:p>
    <w:p w14:paraId="1ACA92A0" w14:textId="29898D27" w:rsidR="005917FF" w:rsidRPr="003C674E" w:rsidRDefault="005917FF" w:rsidP="005917FF">
      <w:pPr>
        <w:pStyle w:val="TAMainText"/>
      </w:pPr>
      <w:r w:rsidRPr="003C674E">
        <w:t>Regarding</w:t>
      </w:r>
      <w:r w:rsidR="00FB1370" w:rsidRPr="003C674E">
        <w:t xml:space="preserve"> </w:t>
      </w:r>
      <w:r w:rsidRPr="003C674E">
        <w:t>the</w:t>
      </w:r>
      <w:r w:rsidR="00FB1370" w:rsidRPr="003C674E">
        <w:t xml:space="preserve"> </w:t>
      </w:r>
      <w:r w:rsidRPr="003C674E">
        <w:t>set</w:t>
      </w:r>
      <w:r w:rsidR="00FB1370" w:rsidRPr="003C674E">
        <w:t xml:space="preserve"> </w:t>
      </w:r>
      <w:r w:rsidRPr="003C674E">
        <w:t>of</w:t>
      </w:r>
      <w:r w:rsidR="00FB1370" w:rsidRPr="003C674E">
        <w:t xml:space="preserve"> </w:t>
      </w:r>
      <w:r w:rsidRPr="003C674E">
        <w:t>pulps</w:t>
      </w:r>
      <w:r w:rsidR="00FB1370" w:rsidRPr="003C674E">
        <w:t xml:space="preserve"> </w:t>
      </w:r>
      <w:r w:rsidRPr="003C674E">
        <w:t>produced</w:t>
      </w:r>
      <w:r w:rsidR="00FB1370" w:rsidRPr="003C674E">
        <w:t xml:space="preserve"> </w:t>
      </w:r>
      <w:r w:rsidRPr="003C674E">
        <w:t>from</w:t>
      </w:r>
      <w:r w:rsidR="00FB1370" w:rsidRPr="003C674E">
        <w:t xml:space="preserve"> </w:t>
      </w:r>
      <w:r w:rsidR="003D013D" w:rsidRPr="003C674E">
        <w:t>ENT</w:t>
      </w:r>
      <w:r w:rsidRPr="003C674E">
        <w:t>,</w:t>
      </w:r>
      <w:r w:rsidR="00FB1370" w:rsidRPr="003C674E">
        <w:t xml:space="preserve"> </w:t>
      </w:r>
      <w:r w:rsidRPr="003C674E">
        <w:t>all</w:t>
      </w:r>
      <w:r w:rsidR="00FB1370" w:rsidRPr="003C674E">
        <w:t xml:space="preserve"> </w:t>
      </w:r>
      <w:r w:rsidRPr="003C674E">
        <w:t>pretreatments</w:t>
      </w:r>
      <w:r w:rsidR="00FB1370" w:rsidRPr="003C674E">
        <w:t xml:space="preserve"> </w:t>
      </w:r>
      <w:r w:rsidRPr="003C674E">
        <w:t>promoted</w:t>
      </w:r>
      <w:r w:rsidR="00FB1370" w:rsidRPr="003C674E">
        <w:t xml:space="preserve"> </w:t>
      </w:r>
      <w:r w:rsidRPr="003C674E">
        <w:t>a</w:t>
      </w:r>
      <w:r w:rsidR="00FB1370" w:rsidRPr="003C674E">
        <w:t xml:space="preserve"> </w:t>
      </w:r>
      <w:r w:rsidRPr="003C674E">
        <w:t>decrease</w:t>
      </w:r>
      <w:r w:rsidR="00FB1370" w:rsidRPr="003C674E">
        <w:t xml:space="preserve"> </w:t>
      </w:r>
      <w:r w:rsidRPr="003C674E">
        <w:t>of</w:t>
      </w:r>
      <w:r w:rsidR="00FB1370" w:rsidRPr="003C674E">
        <w:t xml:space="preserve"> </w:t>
      </w:r>
      <w:r w:rsidRPr="003C674E">
        <w:t>pulp</w:t>
      </w:r>
      <w:r w:rsidR="00FB1370" w:rsidRPr="003C674E">
        <w:t xml:space="preserve"> </w:t>
      </w:r>
      <w:r w:rsidRPr="003C674E">
        <w:t>K#</w:t>
      </w:r>
      <w:r w:rsidR="00FB1370" w:rsidRPr="003C674E">
        <w:t xml:space="preserve"> </w:t>
      </w:r>
      <w:r w:rsidRPr="003C674E">
        <w:t>and</w:t>
      </w:r>
      <w:r w:rsidR="00FB1370" w:rsidRPr="003C674E">
        <w:t xml:space="preserve"> </w:t>
      </w:r>
      <w:r w:rsidRPr="003C674E">
        <w:t>an</w:t>
      </w:r>
      <w:r w:rsidR="00FB1370" w:rsidRPr="003C674E">
        <w:t xml:space="preserve"> </w:t>
      </w:r>
      <w:r w:rsidRPr="003C674E">
        <w:t>increase</w:t>
      </w:r>
      <w:r w:rsidR="00FB1370" w:rsidRPr="003C674E">
        <w:t xml:space="preserve"> </w:t>
      </w:r>
      <w:r w:rsidRPr="003C674E">
        <w:t>of</w:t>
      </w:r>
      <w:r w:rsidR="00FB1370" w:rsidRPr="003C674E">
        <w:t xml:space="preserve"> </w:t>
      </w:r>
      <w:r w:rsidRPr="003C674E">
        <w:t>its</w:t>
      </w:r>
      <w:r w:rsidR="00FB1370" w:rsidRPr="003C674E">
        <w:t xml:space="preserve"> </w:t>
      </w:r>
      <w:r w:rsidRPr="003C674E">
        <w:t>bleachability,</w:t>
      </w:r>
      <w:r w:rsidR="00FB1370" w:rsidRPr="003C674E">
        <w:t xml:space="preserve"> </w:t>
      </w:r>
      <w:r w:rsidRPr="003C674E">
        <w:t>when</w:t>
      </w:r>
      <w:r w:rsidR="00FB1370" w:rsidRPr="003C674E">
        <w:t xml:space="preserve"> </w:t>
      </w:r>
      <w:r w:rsidRPr="003C674E">
        <w:t>compared</w:t>
      </w:r>
      <w:r w:rsidR="00FB1370" w:rsidRPr="003C674E">
        <w:t xml:space="preserve"> </w:t>
      </w:r>
      <w:r w:rsidRPr="003C674E">
        <w:t>to</w:t>
      </w:r>
      <w:r w:rsidR="00FB1370" w:rsidRPr="003C674E">
        <w:t xml:space="preserve"> </w:t>
      </w:r>
      <w:r w:rsidRPr="003C674E">
        <w:t>N1</w:t>
      </w:r>
      <w:r w:rsidR="00FB1370" w:rsidRPr="003C674E">
        <w:t xml:space="preserve"> </w:t>
      </w:r>
      <w:r w:rsidRPr="003C674E">
        <w:t>controls</w:t>
      </w:r>
      <w:r w:rsidR="00FB1370" w:rsidRPr="003C674E">
        <w:t xml:space="preserve"> </w:t>
      </w:r>
      <w:r w:rsidRPr="003C674E">
        <w:t>(Table</w:t>
      </w:r>
      <w:r w:rsidR="00FB1370" w:rsidRPr="003C674E">
        <w:t xml:space="preserve"> </w:t>
      </w:r>
      <w:r w:rsidRPr="003C674E">
        <w:t>5).</w:t>
      </w:r>
      <w:r w:rsidR="00FB1370" w:rsidRPr="003C674E">
        <w:t xml:space="preserve"> </w:t>
      </w:r>
      <w:r w:rsidRPr="003C674E">
        <w:t>However,</w:t>
      </w:r>
      <w:r w:rsidR="00FB1370" w:rsidRPr="003C674E">
        <w:t xml:space="preserve"> </w:t>
      </w:r>
      <w:r w:rsidRPr="003C674E">
        <w:t>the</w:t>
      </w:r>
      <w:r w:rsidR="00FB1370" w:rsidRPr="003C674E">
        <w:t xml:space="preserve"> </w:t>
      </w:r>
      <w:r w:rsidRPr="003C674E">
        <w:t>predominant</w:t>
      </w:r>
      <w:r w:rsidR="00FB1370" w:rsidRPr="003C674E">
        <w:t xml:space="preserve"> </w:t>
      </w:r>
      <w:r w:rsidRPr="003C674E">
        <w:t>effect</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seems</w:t>
      </w:r>
      <w:r w:rsidR="00FB1370" w:rsidRPr="003C674E">
        <w:t xml:space="preserve"> </w:t>
      </w:r>
      <w:r w:rsidRPr="003C674E">
        <w:t>to</w:t>
      </w:r>
      <w:r w:rsidR="00FB1370" w:rsidRPr="003C674E">
        <w:t xml:space="preserve"> </w:t>
      </w:r>
      <w:r w:rsidRPr="003C674E">
        <w:t>be</w:t>
      </w:r>
      <w:r w:rsidR="00FB1370" w:rsidRPr="003C674E">
        <w:t xml:space="preserve"> </w:t>
      </w:r>
      <w:r w:rsidRPr="003C674E">
        <w:t>due</w:t>
      </w:r>
      <w:r w:rsidR="00FB1370" w:rsidRPr="003C674E">
        <w:t xml:space="preserve"> </w:t>
      </w:r>
      <w:r w:rsidRPr="003C674E">
        <w:t>to</w:t>
      </w:r>
      <w:r w:rsidR="00FB1370" w:rsidRPr="003C674E">
        <w:t xml:space="preserve"> </w:t>
      </w:r>
      <w:r w:rsidRPr="003C674E">
        <w:t>the</w:t>
      </w:r>
      <w:r w:rsidR="00FB1370" w:rsidRPr="003C674E">
        <w:t xml:space="preserve"> </w:t>
      </w:r>
      <w:r w:rsidRPr="003C674E">
        <w:t>alkali</w:t>
      </w:r>
      <w:r w:rsidR="00FB1370" w:rsidRPr="003C674E">
        <w:t xml:space="preserve"> </w:t>
      </w:r>
      <w:r w:rsidRPr="003C674E">
        <w:t>component.</w:t>
      </w:r>
      <w:r w:rsidR="00FB1370" w:rsidRPr="003C674E">
        <w:t xml:space="preserve"> </w:t>
      </w:r>
      <w:r w:rsidRPr="003C674E">
        <w:t>This</w:t>
      </w:r>
      <w:r w:rsidR="00FB1370" w:rsidRPr="003C674E">
        <w:t xml:space="preserve"> </w:t>
      </w:r>
      <w:r w:rsidRPr="003C674E">
        <w:t>is</w:t>
      </w:r>
      <w:r w:rsidR="00FB1370" w:rsidRPr="003C674E">
        <w:t xml:space="preserve"> </w:t>
      </w:r>
      <w:r w:rsidRPr="003C674E">
        <w:t>supported</w:t>
      </w:r>
      <w:r w:rsidR="00FB1370" w:rsidRPr="003C674E">
        <w:t xml:space="preserve"> </w:t>
      </w:r>
      <w:r w:rsidRPr="003C674E">
        <w:t>by</w:t>
      </w:r>
      <w:r w:rsidR="00FB1370" w:rsidRPr="003C674E">
        <w:t xml:space="preserve"> </w:t>
      </w:r>
      <w:r w:rsidRPr="003C674E">
        <w:t>the</w:t>
      </w:r>
      <w:r w:rsidR="00FB1370" w:rsidRPr="003C674E">
        <w:t xml:space="preserve"> </w:t>
      </w:r>
      <w:r w:rsidRPr="003C674E">
        <w:t>fact</w:t>
      </w:r>
      <w:r w:rsidR="00FB1370" w:rsidRPr="003C674E">
        <w:t xml:space="preserve"> </w:t>
      </w:r>
      <w:r w:rsidRPr="003C674E">
        <w:t>that</w:t>
      </w:r>
      <w:r w:rsidR="00FB1370" w:rsidRPr="003C674E">
        <w:t xml:space="preserve"> </w:t>
      </w:r>
      <w:r w:rsidRPr="003C674E">
        <w:t>the</w:t>
      </w:r>
      <w:r w:rsidR="00FB1370" w:rsidRPr="003C674E">
        <w:t xml:space="preserve"> </w:t>
      </w:r>
      <w:r w:rsidRPr="003C674E">
        <w:t>mean</w:t>
      </w:r>
      <w:r w:rsidR="00FB1370" w:rsidRPr="003C674E">
        <w:t xml:space="preserve"> </w:t>
      </w:r>
      <w:r w:rsidRPr="003C674E">
        <w:t>K#</w:t>
      </w:r>
      <w:r w:rsidR="00FB1370" w:rsidRPr="003C674E">
        <w:t xml:space="preserve"> </w:t>
      </w:r>
      <w:r w:rsidRPr="003C674E">
        <w:t>of</w:t>
      </w:r>
      <w:r w:rsidR="00FB1370" w:rsidRPr="003C674E">
        <w:t xml:space="preserve"> </w:t>
      </w:r>
      <w:r w:rsidRPr="003C674E">
        <w:t>pulps</w:t>
      </w:r>
      <w:r w:rsidR="00FB1370" w:rsidRPr="003C674E">
        <w:t xml:space="preserve"> </w:t>
      </w:r>
      <w:r w:rsidRPr="003C674E">
        <w:t>derived</w:t>
      </w:r>
      <w:r w:rsidR="00FB1370" w:rsidRPr="003C674E">
        <w:t xml:space="preserve"> </w:t>
      </w:r>
      <w:r w:rsidRPr="003C674E">
        <w:t>from</w:t>
      </w:r>
      <w:r w:rsidR="00FB1370" w:rsidRPr="003C674E">
        <w:t xml:space="preserve"> </w:t>
      </w:r>
      <w:r w:rsidRPr="003C674E">
        <w:t>alkali-pretreated</w:t>
      </w:r>
      <w:r w:rsidR="00FB1370" w:rsidRPr="003C674E">
        <w:t xml:space="preserve"> </w:t>
      </w:r>
      <w:r w:rsidRPr="003C674E">
        <w:t>woodchips</w:t>
      </w:r>
      <w:r w:rsidR="00FB1370" w:rsidRPr="003C674E">
        <w:t xml:space="preserve"> </w:t>
      </w:r>
      <w:r w:rsidRPr="003C674E">
        <w:t>was</w:t>
      </w:r>
      <w:r w:rsidR="00FB1370" w:rsidRPr="003C674E">
        <w:t xml:space="preserve"> </w:t>
      </w:r>
      <w:r w:rsidRPr="003C674E">
        <w:t>13.4</w:t>
      </w:r>
      <w:r w:rsidR="00FB1370" w:rsidRPr="003C674E">
        <w:t xml:space="preserve"> </w:t>
      </w:r>
      <w:r w:rsidRPr="003C674E">
        <w:t>as</w:t>
      </w:r>
      <w:r w:rsidR="00FB1370" w:rsidRPr="003C674E">
        <w:t xml:space="preserve"> </w:t>
      </w:r>
      <w:r w:rsidRPr="003C674E">
        <w:t>opposed</w:t>
      </w:r>
      <w:r w:rsidR="00FB1370" w:rsidRPr="003C674E">
        <w:t xml:space="preserve"> </w:t>
      </w:r>
      <w:r w:rsidRPr="003C674E">
        <w:t>to</w:t>
      </w:r>
      <w:r w:rsidR="00FB1370" w:rsidRPr="003C674E">
        <w:t xml:space="preserve"> </w:t>
      </w:r>
      <w:r w:rsidRPr="003C674E">
        <w:t>14.8</w:t>
      </w:r>
      <w:r w:rsidR="00FB1370" w:rsidRPr="003C674E">
        <w:t xml:space="preserve"> </w:t>
      </w:r>
      <w:r w:rsidRPr="003C674E">
        <w:t>obtained</w:t>
      </w:r>
      <w:r w:rsidR="00FB1370" w:rsidRPr="003C674E">
        <w:t xml:space="preserve"> </w:t>
      </w:r>
      <w:r w:rsidRPr="003C674E">
        <w:t>from</w:t>
      </w:r>
      <w:r w:rsidR="00FB1370" w:rsidRPr="003C674E">
        <w:t xml:space="preserve"> </w:t>
      </w:r>
      <w:r w:rsidRPr="003C674E">
        <w:t>N4,</w:t>
      </w:r>
      <w:r w:rsidR="00FB1370" w:rsidRPr="003C674E">
        <w:t xml:space="preserve"> </w:t>
      </w:r>
      <w:r w:rsidRPr="003C674E">
        <w:t>which</w:t>
      </w:r>
      <w:r w:rsidR="00FB1370" w:rsidRPr="003C674E">
        <w:t xml:space="preserve"> </w:t>
      </w:r>
      <w:r w:rsidRPr="003C674E">
        <w:t>was</w:t>
      </w:r>
      <w:r w:rsidR="00FB1370" w:rsidRPr="003C674E">
        <w:t xml:space="preserve"> </w:t>
      </w:r>
      <w:r w:rsidRPr="003C674E">
        <w:t>only</w:t>
      </w:r>
      <w:r w:rsidR="00FB1370" w:rsidRPr="003C674E">
        <w:t xml:space="preserve"> </w:t>
      </w:r>
      <w:r w:rsidRPr="003C674E">
        <w:t>biologically</w:t>
      </w:r>
      <w:r w:rsidR="00FB1370" w:rsidRPr="003C674E">
        <w:t xml:space="preserve"> </w:t>
      </w:r>
      <w:r w:rsidRPr="003C674E">
        <w:t>pretreated</w:t>
      </w:r>
      <w:r w:rsidR="00FB1370" w:rsidRPr="003C674E">
        <w:t xml:space="preserve"> </w:t>
      </w:r>
      <w:r w:rsidRPr="003C674E">
        <w:t>(</w:t>
      </w:r>
      <w:r w:rsidR="005A312B" w:rsidRPr="003C674E">
        <w:t>TRA</w:t>
      </w:r>
      <w:r w:rsidRPr="003C674E">
        <w:t>).</w:t>
      </w:r>
      <w:r w:rsidR="00FB1370" w:rsidRPr="003C674E">
        <w:t xml:space="preserve"> </w:t>
      </w:r>
      <w:r w:rsidRPr="003C674E">
        <w:t>Nonetheless,</w:t>
      </w:r>
      <w:r w:rsidR="00FB1370" w:rsidRPr="003C674E">
        <w:t xml:space="preserve"> </w:t>
      </w:r>
      <w:r w:rsidRPr="003C674E">
        <w:t>the</w:t>
      </w:r>
      <w:r w:rsidR="00FB1370" w:rsidRPr="003C674E">
        <w:t xml:space="preserve"> </w:t>
      </w:r>
      <w:r w:rsidRPr="003C674E">
        <w:t>higher</w:t>
      </w:r>
      <w:r w:rsidR="00FB1370" w:rsidRPr="003C674E">
        <w:t xml:space="preserve"> </w:t>
      </w:r>
      <w:r w:rsidRPr="003C674E">
        <w:t>reflectance</w:t>
      </w:r>
      <w:r w:rsidR="00FB1370" w:rsidRPr="003C674E">
        <w:t xml:space="preserve"> </w:t>
      </w:r>
      <w:r w:rsidRPr="003C674E">
        <w:t>(initial</w:t>
      </w:r>
      <w:r w:rsidR="00FB1370" w:rsidRPr="003C674E">
        <w:t xml:space="preserve"> </w:t>
      </w:r>
      <w:r w:rsidRPr="003C674E">
        <w:t>brightness)</w:t>
      </w:r>
      <w:r w:rsidR="00FB1370" w:rsidRPr="003C674E">
        <w:t xml:space="preserve"> </w:t>
      </w:r>
      <w:r w:rsidRPr="003C674E">
        <w:t>of</w:t>
      </w:r>
      <w:r w:rsidR="00FB1370" w:rsidRPr="003C674E">
        <w:t xml:space="preserve"> </w:t>
      </w:r>
      <w:r w:rsidRPr="003C674E">
        <w:t>the</w:t>
      </w:r>
      <w:r w:rsidR="00FB1370" w:rsidRPr="003C674E">
        <w:t xml:space="preserve"> </w:t>
      </w:r>
      <w:r w:rsidRPr="003C674E">
        <w:t>unbleached</w:t>
      </w:r>
      <w:r w:rsidR="00FB1370" w:rsidRPr="003C674E">
        <w:t xml:space="preserve"> </w:t>
      </w:r>
      <w:r w:rsidRPr="003C674E">
        <w:t>pulp</w:t>
      </w:r>
      <w:r w:rsidR="00FB1370" w:rsidRPr="003C674E">
        <w:t xml:space="preserve"> </w:t>
      </w:r>
      <w:r w:rsidRPr="003C674E">
        <w:t>N3k,</w:t>
      </w:r>
      <w:r w:rsidR="00FB1370" w:rsidRPr="003C674E">
        <w:t xml:space="preserve"> </w:t>
      </w:r>
      <w:r w:rsidRPr="003C674E">
        <w:t>and</w:t>
      </w:r>
      <w:r w:rsidR="00FB1370" w:rsidRPr="003C674E">
        <w:t xml:space="preserve"> </w:t>
      </w:r>
      <w:r w:rsidRPr="003C674E">
        <w:t>the</w:t>
      </w:r>
      <w:r w:rsidR="00FB1370" w:rsidRPr="003C674E">
        <w:t xml:space="preserve"> </w:t>
      </w:r>
      <w:r w:rsidRPr="003C674E">
        <w:t>fact</w:t>
      </w:r>
      <w:r w:rsidR="00FB1370" w:rsidRPr="003C674E">
        <w:t xml:space="preserve"> </w:t>
      </w:r>
      <w:r w:rsidRPr="003C674E">
        <w:t>that</w:t>
      </w:r>
      <w:r w:rsidR="00FB1370" w:rsidRPr="003C674E">
        <w:t xml:space="preserve"> </w:t>
      </w:r>
      <w:r w:rsidRPr="003C674E">
        <w:t>this</w:t>
      </w:r>
      <w:r w:rsidR="00FB1370" w:rsidRPr="003C674E">
        <w:t xml:space="preserve"> </w:t>
      </w:r>
      <w:r w:rsidRPr="003C674E">
        <w:t>was</w:t>
      </w:r>
      <w:r w:rsidR="00FB1370" w:rsidRPr="003C674E">
        <w:t xml:space="preserve"> </w:t>
      </w:r>
      <w:r w:rsidRPr="003C674E">
        <w:t>the</w:t>
      </w:r>
      <w:r w:rsidR="00FB1370" w:rsidRPr="003C674E">
        <w:t xml:space="preserve"> </w:t>
      </w:r>
      <w:r w:rsidRPr="003C674E">
        <w:t>pulp</w:t>
      </w:r>
      <w:r w:rsidR="00FB1370" w:rsidRPr="003C674E">
        <w:t xml:space="preserve"> </w:t>
      </w:r>
      <w:r w:rsidRPr="003C674E">
        <w:t>which</w:t>
      </w:r>
      <w:r w:rsidR="00FB1370" w:rsidRPr="003C674E">
        <w:t xml:space="preserve"> </w:t>
      </w:r>
      <w:r w:rsidRPr="003C674E">
        <w:t>required</w:t>
      </w:r>
      <w:r w:rsidR="00FB1370" w:rsidRPr="003C674E">
        <w:t xml:space="preserve"> </w:t>
      </w:r>
      <w:r w:rsidRPr="003C674E">
        <w:t>the</w:t>
      </w:r>
      <w:r w:rsidR="00FB1370" w:rsidRPr="003C674E">
        <w:t xml:space="preserve"> </w:t>
      </w:r>
      <w:r w:rsidRPr="003C674E">
        <w:t>lowest</w:t>
      </w:r>
      <w:r w:rsidR="00FB1370" w:rsidRPr="003C674E">
        <w:t xml:space="preserve"> </w:t>
      </w:r>
      <w:r w:rsidR="0071031E" w:rsidRPr="003C674E">
        <w:t>ClO</w:t>
      </w:r>
      <w:r w:rsidR="0071031E" w:rsidRPr="003C674E">
        <w:rPr>
          <w:vertAlign w:val="subscript"/>
        </w:rPr>
        <w:t>2</w:t>
      </w:r>
      <w:r w:rsidR="00FB1370" w:rsidRPr="003C674E">
        <w:t xml:space="preserve"> </w:t>
      </w:r>
      <w:r w:rsidR="0071031E" w:rsidRPr="003C674E">
        <w:t>charge</w:t>
      </w:r>
      <w:r w:rsidR="00FB1370" w:rsidRPr="003C674E">
        <w:t xml:space="preserve"> </w:t>
      </w:r>
      <w:r w:rsidRPr="003C674E">
        <w:t>(3.</w:t>
      </w:r>
      <w:r w:rsidR="0071031E" w:rsidRPr="003C674E">
        <w:t>18</w:t>
      </w:r>
      <w:r w:rsidR="00C10792" w:rsidRPr="003C674E">
        <w:t>;</w:t>
      </w:r>
      <w:r w:rsidR="00FB1370" w:rsidRPr="003C674E">
        <w:t xml:space="preserve"> </w:t>
      </w:r>
      <w:r w:rsidR="00C10792" w:rsidRPr="003C674E">
        <w:t>19%</w:t>
      </w:r>
      <w:r w:rsidR="00FB1370" w:rsidRPr="003C674E">
        <w:t xml:space="preserve"> </w:t>
      </w:r>
      <w:r w:rsidR="00C10792" w:rsidRPr="003C674E">
        <w:t>reduction</w:t>
      </w:r>
      <w:r w:rsidR="00FB1370" w:rsidRPr="003C674E">
        <w:t xml:space="preserve"> </w:t>
      </w:r>
      <w:r w:rsidR="00C10792" w:rsidRPr="003C674E">
        <w:t>in</w:t>
      </w:r>
      <w:r w:rsidR="00FB1370" w:rsidRPr="003C674E">
        <w:t xml:space="preserve"> </w:t>
      </w:r>
      <w:r w:rsidR="00C10792" w:rsidRPr="003C674E">
        <w:t>relation</w:t>
      </w:r>
      <w:r w:rsidR="00FB1370" w:rsidRPr="003C674E">
        <w:t xml:space="preserve"> </w:t>
      </w:r>
      <w:r w:rsidR="00C10792" w:rsidRPr="003C674E">
        <w:t>to</w:t>
      </w:r>
      <w:r w:rsidR="00FB1370" w:rsidRPr="003C674E">
        <w:t xml:space="preserve"> </w:t>
      </w:r>
      <w:r w:rsidR="00C10792" w:rsidRPr="003C674E">
        <w:t>N1</w:t>
      </w:r>
      <w:r w:rsidRPr="003C674E">
        <w:t>),</w:t>
      </w:r>
      <w:r w:rsidR="00FB1370" w:rsidRPr="003C674E">
        <w:t xml:space="preserve"> </w:t>
      </w:r>
      <w:r w:rsidRPr="003C674E">
        <w:t>denotes</w:t>
      </w:r>
      <w:r w:rsidR="00FB1370" w:rsidRPr="003C674E">
        <w:t xml:space="preserve"> </w:t>
      </w:r>
      <w:r w:rsidRPr="003C674E">
        <w:t>a</w:t>
      </w:r>
      <w:r w:rsidR="00FB1370" w:rsidRPr="003C674E">
        <w:t xml:space="preserve"> </w:t>
      </w:r>
      <w:r w:rsidRPr="003C674E">
        <w:t>synergistic</w:t>
      </w:r>
      <w:r w:rsidR="00FB1370" w:rsidRPr="003C674E">
        <w:t xml:space="preserve"> </w:t>
      </w:r>
      <w:r w:rsidRPr="003C674E">
        <w:t>action</w:t>
      </w:r>
      <w:r w:rsidR="00FB1370" w:rsidRPr="003C674E">
        <w:t xml:space="preserve"> </w:t>
      </w:r>
      <w:r w:rsidRPr="003C674E">
        <w:t>between</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and</w:t>
      </w:r>
      <w:r w:rsidR="00FB1370" w:rsidRPr="003C674E">
        <w:t xml:space="preserve"> </w:t>
      </w:r>
      <w:r w:rsidRPr="003C674E">
        <w:t>the</w:t>
      </w:r>
      <w:r w:rsidR="00FB1370" w:rsidRPr="003C674E">
        <w:t xml:space="preserve"> </w:t>
      </w:r>
      <w:r w:rsidRPr="003C674E">
        <w:t>WRF</w:t>
      </w:r>
      <w:r w:rsidR="00FB1370" w:rsidRPr="003C674E">
        <w:t xml:space="preserve"> </w:t>
      </w:r>
      <w:r w:rsidRPr="003C674E">
        <w:t>(</w:t>
      </w:r>
      <w:r w:rsidR="005A312B" w:rsidRPr="003C674E">
        <w:t>PHN</w:t>
      </w:r>
      <w:r w:rsidRPr="003C674E">
        <w:t>).</w:t>
      </w:r>
      <w:r w:rsidR="00FB1370" w:rsidRPr="003C674E">
        <w:t xml:space="preserve"> </w:t>
      </w:r>
      <w:r w:rsidRPr="003C674E">
        <w:t>Furthermore,</w:t>
      </w:r>
      <w:r w:rsidR="00FB1370" w:rsidRPr="003C674E">
        <w:t xml:space="preserve"> </w:t>
      </w:r>
      <w:r w:rsidRPr="003C674E">
        <w:t>pulp</w:t>
      </w:r>
      <w:r w:rsidR="00FB1370" w:rsidRPr="003C674E">
        <w:t xml:space="preserve"> </w:t>
      </w:r>
      <w:r w:rsidRPr="003C674E">
        <w:t>parameters</w:t>
      </w:r>
      <w:r w:rsidR="00FB1370" w:rsidRPr="003C674E">
        <w:t xml:space="preserve"> </w:t>
      </w:r>
      <w:r w:rsidRPr="003C674E">
        <w:t>vary</w:t>
      </w:r>
      <w:r w:rsidR="00FB1370" w:rsidRPr="003C674E">
        <w:t xml:space="preserve"> </w:t>
      </w:r>
      <w:r w:rsidRPr="003C674E">
        <w:lastRenderedPageBreak/>
        <w:t>depending</w:t>
      </w:r>
      <w:r w:rsidR="00FB1370" w:rsidRPr="003C674E">
        <w:t xml:space="preserve"> </w:t>
      </w:r>
      <w:r w:rsidRPr="003C674E">
        <w:t>on</w:t>
      </w:r>
      <w:r w:rsidR="00FB1370" w:rsidRPr="003C674E">
        <w:t xml:space="preserve"> </w:t>
      </w:r>
      <w:r w:rsidRPr="003C674E">
        <w:t>the</w:t>
      </w:r>
      <w:r w:rsidR="00FB1370" w:rsidRPr="003C674E">
        <w:t xml:space="preserve"> </w:t>
      </w:r>
      <w:r w:rsidRPr="003C674E">
        <w:t>order</w:t>
      </w:r>
      <w:r w:rsidR="00FB1370" w:rsidRPr="003C674E">
        <w:t xml:space="preserve"> </w:t>
      </w:r>
      <w:r w:rsidRPr="003C674E">
        <w:t>in</w:t>
      </w:r>
      <w:r w:rsidR="00FB1370" w:rsidRPr="003C674E">
        <w:t xml:space="preserve"> </w:t>
      </w:r>
      <w:r w:rsidRPr="003C674E">
        <w:t>which</w:t>
      </w:r>
      <w:r w:rsidR="00FB1370" w:rsidRPr="003C674E">
        <w:t xml:space="preserve"> </w:t>
      </w:r>
      <w:r w:rsidRPr="003C674E">
        <w:t>the</w:t>
      </w:r>
      <w:r w:rsidR="00FB1370" w:rsidRPr="003C674E">
        <w:t xml:space="preserve"> </w:t>
      </w:r>
      <w:r w:rsidRPr="003C674E">
        <w:t>pretreatment</w:t>
      </w:r>
      <w:r w:rsidR="00FB1370" w:rsidRPr="003C674E">
        <w:t xml:space="preserve"> </w:t>
      </w:r>
      <w:r w:rsidRPr="003C674E">
        <w:t>components</w:t>
      </w:r>
      <w:r w:rsidR="00FB1370" w:rsidRPr="003C674E">
        <w:t xml:space="preserve"> </w:t>
      </w:r>
      <w:r w:rsidRPr="003C674E">
        <w:t>are</w:t>
      </w:r>
      <w:r w:rsidR="00FB1370" w:rsidRPr="003C674E">
        <w:t xml:space="preserve"> </w:t>
      </w:r>
      <w:r w:rsidRPr="003C674E">
        <w:t>applied,</w:t>
      </w:r>
      <w:r w:rsidR="00FB1370" w:rsidRPr="003C674E">
        <w:t xml:space="preserve"> </w:t>
      </w:r>
      <w:r w:rsidRPr="003C674E">
        <w:t>as</w:t>
      </w:r>
      <w:r w:rsidR="00FB1370" w:rsidRPr="003C674E">
        <w:t xml:space="preserve"> </w:t>
      </w:r>
      <w:r w:rsidRPr="003C674E">
        <w:t>woodchips</w:t>
      </w:r>
      <w:r w:rsidR="00FB1370" w:rsidRPr="003C674E">
        <w:t xml:space="preserve"> </w:t>
      </w:r>
      <w:r w:rsidRPr="003C674E">
        <w:t>treated</w:t>
      </w:r>
      <w:r w:rsidR="00FB1370" w:rsidRPr="003C674E">
        <w:t xml:space="preserve"> </w:t>
      </w:r>
      <w:r w:rsidRPr="003C674E">
        <w:t>with</w:t>
      </w:r>
      <w:r w:rsidR="00FB1370" w:rsidRPr="003C674E">
        <w:t xml:space="preserve"> </w:t>
      </w:r>
      <w:r w:rsidRPr="003C674E">
        <w:t>alkali</w:t>
      </w:r>
      <w:r w:rsidR="00FB1370" w:rsidRPr="003C674E">
        <w:t xml:space="preserve"> </w:t>
      </w:r>
      <w:r w:rsidRPr="003C674E">
        <w:t>before</w:t>
      </w:r>
      <w:r w:rsidR="00FB1370" w:rsidRPr="003C674E">
        <w:t xml:space="preserve"> </w:t>
      </w:r>
      <w:r w:rsidRPr="003C674E">
        <w:t>WRF</w:t>
      </w:r>
      <w:r w:rsidR="00FB1370" w:rsidRPr="003C674E">
        <w:t xml:space="preserve"> </w:t>
      </w:r>
      <w:r w:rsidRPr="003C674E">
        <w:t>gave</w:t>
      </w:r>
      <w:r w:rsidR="00FB1370" w:rsidRPr="003C674E">
        <w:t xml:space="preserve"> </w:t>
      </w:r>
      <w:r w:rsidRPr="003C674E">
        <w:t>better</w:t>
      </w:r>
      <w:r w:rsidR="00FB1370" w:rsidRPr="003C674E">
        <w:t xml:space="preserve"> </w:t>
      </w:r>
      <w:r w:rsidRPr="003C674E">
        <w:t>results</w:t>
      </w:r>
      <w:r w:rsidR="00FB1370" w:rsidRPr="003C674E">
        <w:t xml:space="preserve"> </w:t>
      </w:r>
      <w:r w:rsidRPr="003C674E">
        <w:t>than</w:t>
      </w:r>
      <w:r w:rsidR="00FB1370" w:rsidRPr="003C674E">
        <w:t xml:space="preserve"> </w:t>
      </w:r>
      <w:r w:rsidRPr="003C674E">
        <w:t>the</w:t>
      </w:r>
      <w:r w:rsidR="00FB1370" w:rsidRPr="003C674E">
        <w:t xml:space="preserve"> </w:t>
      </w:r>
      <w:r w:rsidR="005E7016" w:rsidRPr="003C674E">
        <w:t>in</w:t>
      </w:r>
      <w:r w:rsidRPr="003C674E">
        <w:t>verse.</w:t>
      </w:r>
      <w:r w:rsidR="00FB1370" w:rsidRPr="003C674E">
        <w:t xml:space="preserve"> </w:t>
      </w:r>
      <w:r w:rsidRPr="003C674E">
        <w:t>This</w:t>
      </w:r>
      <w:r w:rsidR="00FB1370" w:rsidRPr="003C674E">
        <w:t xml:space="preserve"> </w:t>
      </w:r>
      <w:r w:rsidRPr="003C674E">
        <w:t>can</w:t>
      </w:r>
      <w:r w:rsidR="00FB1370" w:rsidRPr="003C674E">
        <w:t xml:space="preserve"> </w:t>
      </w:r>
      <w:r w:rsidRPr="003C674E">
        <w:t>be</w:t>
      </w:r>
      <w:r w:rsidR="00FB1370" w:rsidRPr="003C674E">
        <w:t xml:space="preserve"> </w:t>
      </w:r>
      <w:r w:rsidRPr="003C674E">
        <w:t>verified</w:t>
      </w:r>
      <w:r w:rsidR="00FB1370" w:rsidRPr="003C674E">
        <w:t xml:space="preserve"> </w:t>
      </w:r>
      <w:r w:rsidRPr="003C674E">
        <w:t>by</w:t>
      </w:r>
      <w:r w:rsidR="00FB1370" w:rsidRPr="003C674E">
        <w:t xml:space="preserve"> </w:t>
      </w:r>
      <w:r w:rsidRPr="003C674E">
        <w:t>comparing</w:t>
      </w:r>
      <w:r w:rsidR="00FB1370" w:rsidRPr="003C674E">
        <w:t xml:space="preserve"> </w:t>
      </w:r>
      <w:r w:rsidRPr="003C674E">
        <w:t>pretreatments</w:t>
      </w:r>
      <w:r w:rsidR="00FB1370" w:rsidRPr="003C674E">
        <w:t xml:space="preserve"> </w:t>
      </w:r>
      <w:r w:rsidRPr="003C674E">
        <w:t>where</w:t>
      </w:r>
      <w:r w:rsidR="00FB1370" w:rsidRPr="003C674E">
        <w:t xml:space="preserve"> </w:t>
      </w:r>
      <w:r w:rsidRPr="003C674E">
        <w:t>mild</w:t>
      </w:r>
      <w:r w:rsidR="00FB1370" w:rsidRPr="003C674E">
        <w:t xml:space="preserve"> </w:t>
      </w:r>
      <w:r w:rsidRPr="003C674E">
        <w:t>alkali</w:t>
      </w:r>
      <w:r w:rsidR="00FB1370" w:rsidRPr="003C674E">
        <w:t xml:space="preserve"> </w:t>
      </w:r>
      <w:r w:rsidRPr="003C674E">
        <w:t>was</w:t>
      </w:r>
      <w:r w:rsidR="00FB1370" w:rsidRPr="003C674E">
        <w:t xml:space="preserve"> </w:t>
      </w:r>
      <w:r w:rsidRPr="003C674E">
        <w:t>applied</w:t>
      </w:r>
      <w:r w:rsidR="00FB1370" w:rsidRPr="003C674E">
        <w:t xml:space="preserve"> </w:t>
      </w:r>
      <w:r w:rsidRPr="003C674E">
        <w:t>either</w:t>
      </w:r>
      <w:r w:rsidR="00FB1370" w:rsidRPr="003C674E">
        <w:t xml:space="preserve"> </w:t>
      </w:r>
      <w:r w:rsidRPr="003C674E">
        <w:t>after</w:t>
      </w:r>
      <w:r w:rsidR="00FB1370" w:rsidRPr="003C674E">
        <w:t xml:space="preserve"> </w:t>
      </w:r>
      <w:r w:rsidRPr="003C674E">
        <w:t>(N4k)</w:t>
      </w:r>
      <w:r w:rsidR="00FB1370" w:rsidRPr="003C674E">
        <w:t xml:space="preserve"> </w:t>
      </w:r>
      <w:r w:rsidRPr="003C674E">
        <w:t>or</w:t>
      </w:r>
      <w:r w:rsidR="00FB1370" w:rsidRPr="003C674E">
        <w:t xml:space="preserve"> </w:t>
      </w:r>
      <w:r w:rsidRPr="003C674E">
        <w:t>before</w:t>
      </w:r>
      <w:r w:rsidR="00FB1370" w:rsidRPr="003C674E">
        <w:t xml:space="preserve"> </w:t>
      </w:r>
      <w:r w:rsidRPr="003C674E">
        <w:t>(Nk4)</w:t>
      </w:r>
      <w:r w:rsidR="00FB1370" w:rsidRPr="003C674E">
        <w:t xml:space="preserve"> </w:t>
      </w:r>
      <w:r w:rsidRPr="003C674E">
        <w:t>treatment</w:t>
      </w:r>
      <w:r w:rsidR="00FB1370" w:rsidRPr="003C674E">
        <w:t xml:space="preserve"> </w:t>
      </w:r>
      <w:r w:rsidRPr="003C674E">
        <w:t>with</w:t>
      </w:r>
      <w:r w:rsidR="00FB1370" w:rsidRPr="003C674E">
        <w:t xml:space="preserve"> </w:t>
      </w:r>
      <w:r w:rsidRPr="003C674E">
        <w:t>the</w:t>
      </w:r>
      <w:r w:rsidR="00FB1370" w:rsidRPr="003C674E">
        <w:t xml:space="preserve"> </w:t>
      </w:r>
      <w:r w:rsidRPr="003C674E">
        <w:t>same</w:t>
      </w:r>
      <w:r w:rsidR="00FB1370" w:rsidRPr="003C674E">
        <w:t xml:space="preserve"> </w:t>
      </w:r>
      <w:r w:rsidRPr="003C674E">
        <w:t>WRF</w:t>
      </w:r>
      <w:r w:rsidR="00FB1370" w:rsidRPr="003C674E">
        <w:t xml:space="preserve"> </w:t>
      </w:r>
      <w:r w:rsidRPr="003C674E">
        <w:t>(</w:t>
      </w:r>
      <w:r w:rsidR="005A312B" w:rsidRPr="003C674E">
        <w:t>TRA</w:t>
      </w:r>
      <w:r w:rsidRPr="003C674E">
        <w:t>).</w:t>
      </w:r>
      <w:r w:rsidR="00FB1370" w:rsidRPr="003C674E">
        <w:t xml:space="preserve"> </w:t>
      </w:r>
      <w:r w:rsidRPr="003C674E">
        <w:t>By</w:t>
      </w:r>
      <w:r w:rsidR="00FB1370" w:rsidRPr="003C674E">
        <w:t xml:space="preserve"> </w:t>
      </w:r>
      <w:r w:rsidRPr="003C674E">
        <w:t>pre-applying</w:t>
      </w:r>
      <w:r w:rsidR="00FB1370" w:rsidRPr="003C674E">
        <w:t xml:space="preserve"> </w:t>
      </w:r>
      <w:r w:rsidRPr="003C674E">
        <w:t>the</w:t>
      </w:r>
      <w:r w:rsidR="00FB1370" w:rsidRPr="003C674E">
        <w:t xml:space="preserve"> </w:t>
      </w:r>
      <w:r w:rsidRPr="003C674E">
        <w:t>alkali,</w:t>
      </w:r>
      <w:r w:rsidR="00FB1370" w:rsidRPr="003C674E">
        <w:t xml:space="preserve"> </w:t>
      </w:r>
      <w:r w:rsidRPr="003C674E">
        <w:t>the</w:t>
      </w:r>
      <w:r w:rsidR="00FB1370" w:rsidRPr="003C674E">
        <w:t xml:space="preserve"> </w:t>
      </w:r>
      <w:r w:rsidRPr="003C674E">
        <w:t>resulting</w:t>
      </w:r>
      <w:r w:rsidR="00FB1370" w:rsidRPr="003C674E">
        <w:t xml:space="preserve"> </w:t>
      </w:r>
      <w:r w:rsidRPr="003C674E">
        <w:t>pulps</w:t>
      </w:r>
      <w:r w:rsidR="00FB1370" w:rsidRPr="003C674E">
        <w:t xml:space="preserve"> </w:t>
      </w:r>
      <w:r w:rsidRPr="003C674E">
        <w:t>had</w:t>
      </w:r>
      <w:r w:rsidR="00FB1370" w:rsidRPr="003C674E">
        <w:t xml:space="preserve"> </w:t>
      </w:r>
      <w:r w:rsidRPr="003C674E">
        <w:t>lower</w:t>
      </w:r>
      <w:r w:rsidR="00FB1370" w:rsidRPr="003C674E">
        <w:t xml:space="preserve"> </w:t>
      </w:r>
      <w:r w:rsidRPr="003C674E">
        <w:t>K#</w:t>
      </w:r>
      <w:r w:rsidR="00FB1370" w:rsidRPr="003C674E">
        <w:t xml:space="preserve"> </w:t>
      </w:r>
      <w:r w:rsidRPr="003C674E">
        <w:t>and</w:t>
      </w:r>
      <w:r w:rsidR="00FB1370" w:rsidRPr="003C674E">
        <w:t xml:space="preserve"> </w:t>
      </w:r>
      <w:r w:rsidRPr="003C674E">
        <w:t>ClO</w:t>
      </w:r>
      <w:r w:rsidRPr="003C674E">
        <w:rPr>
          <w:vertAlign w:val="subscript"/>
        </w:rPr>
        <w:t>2</w:t>
      </w:r>
      <w:r w:rsidR="00FB1370" w:rsidRPr="003C674E">
        <w:t xml:space="preserve"> </w:t>
      </w:r>
      <w:r w:rsidRPr="003C674E">
        <w:t>charge,</w:t>
      </w:r>
      <w:r w:rsidR="00FB1370" w:rsidRPr="003C674E">
        <w:t xml:space="preserve"> </w:t>
      </w:r>
      <w:r w:rsidRPr="003C674E">
        <w:t>as</w:t>
      </w:r>
      <w:r w:rsidR="00FB1370" w:rsidRPr="003C674E">
        <w:t xml:space="preserve"> </w:t>
      </w:r>
      <w:r w:rsidRPr="003C674E">
        <w:t>well</w:t>
      </w:r>
      <w:r w:rsidR="00FB1370" w:rsidRPr="003C674E">
        <w:t xml:space="preserve"> </w:t>
      </w:r>
      <w:r w:rsidRPr="003C674E">
        <w:t>as</w:t>
      </w:r>
      <w:r w:rsidR="00FB1370" w:rsidRPr="003C674E">
        <w:t xml:space="preserve"> </w:t>
      </w:r>
      <w:r w:rsidRPr="003C674E">
        <w:t>higher</w:t>
      </w:r>
      <w:r w:rsidR="00FB1370" w:rsidRPr="003C674E">
        <w:t xml:space="preserve"> </w:t>
      </w:r>
      <w:r w:rsidRPr="003C674E">
        <w:t>bleachability</w:t>
      </w:r>
      <w:r w:rsidR="00FB1370" w:rsidRPr="003C674E">
        <w:t xml:space="preserve"> </w:t>
      </w:r>
      <w:r w:rsidRPr="003C674E">
        <w:t>and</w:t>
      </w:r>
      <w:r w:rsidR="00FB1370" w:rsidRPr="003C674E">
        <w:t xml:space="preserve"> </w:t>
      </w:r>
      <w:r w:rsidRPr="003C674E">
        <w:t>brightness</w:t>
      </w:r>
      <w:r w:rsidR="00FB1370" w:rsidRPr="003C674E">
        <w:t xml:space="preserve"> </w:t>
      </w:r>
      <w:r w:rsidRPr="003C674E">
        <w:t>stability</w:t>
      </w:r>
      <w:r w:rsidR="00FB1370" w:rsidRPr="003C674E">
        <w:t xml:space="preserve"> </w:t>
      </w:r>
      <w:r w:rsidRPr="003C674E">
        <w:t>(lower</w:t>
      </w:r>
      <w:r w:rsidR="00FB1370" w:rsidRPr="003C674E">
        <w:t xml:space="preserve"> </w:t>
      </w:r>
      <w:r w:rsidRPr="003C674E">
        <w:t>PC#),</w:t>
      </w:r>
      <w:r w:rsidR="00FB1370" w:rsidRPr="003C674E">
        <w:t xml:space="preserve"> </w:t>
      </w:r>
      <w:r w:rsidRPr="003C674E">
        <w:t>than</w:t>
      </w:r>
      <w:r w:rsidR="00FB1370" w:rsidRPr="003C674E">
        <w:t xml:space="preserve"> </w:t>
      </w:r>
      <w:r w:rsidRPr="003C674E">
        <w:t>when</w:t>
      </w:r>
      <w:r w:rsidR="00FB1370" w:rsidRPr="003C674E">
        <w:t xml:space="preserve"> </w:t>
      </w:r>
      <w:r w:rsidRPr="003C674E">
        <w:t>the</w:t>
      </w:r>
      <w:r w:rsidR="00FB1370" w:rsidRPr="003C674E">
        <w:t xml:space="preserve"> </w:t>
      </w:r>
      <w:r w:rsidRPr="003C674E">
        <w:t>alkali</w:t>
      </w:r>
      <w:r w:rsidR="00FB1370" w:rsidRPr="003C674E">
        <w:t xml:space="preserve"> </w:t>
      </w:r>
      <w:r w:rsidRPr="003C674E">
        <w:t>was</w:t>
      </w:r>
      <w:r w:rsidR="00FB1370" w:rsidRPr="003C674E">
        <w:t xml:space="preserve"> </w:t>
      </w:r>
      <w:r w:rsidRPr="003C674E">
        <w:t>applied</w:t>
      </w:r>
      <w:r w:rsidR="00FB1370" w:rsidRPr="003C674E">
        <w:t xml:space="preserve"> </w:t>
      </w:r>
      <w:r w:rsidRPr="003C674E">
        <w:t>after</w:t>
      </w:r>
      <w:r w:rsidR="00FB1370" w:rsidRPr="003C674E">
        <w:t xml:space="preserve"> </w:t>
      </w:r>
      <w:r w:rsidRPr="003C674E">
        <w:t>the</w:t>
      </w:r>
      <w:r w:rsidR="00FB1370" w:rsidRPr="003C674E">
        <w:t xml:space="preserve"> </w:t>
      </w:r>
      <w:r w:rsidRPr="003C674E">
        <w:t>WRF.</w:t>
      </w:r>
      <w:r w:rsidR="00FB1370" w:rsidRPr="003C674E">
        <w:t xml:space="preserve"> </w:t>
      </w:r>
      <w:r w:rsidRPr="003C674E">
        <w:t>However,</w:t>
      </w:r>
      <w:r w:rsidR="00FB1370" w:rsidRPr="003C674E">
        <w:t xml:space="preserve"> </w:t>
      </w:r>
      <w:r w:rsidRPr="003C674E">
        <w:t>this</w:t>
      </w:r>
      <w:r w:rsidR="00FB1370" w:rsidRPr="003C674E">
        <w:t xml:space="preserve"> </w:t>
      </w:r>
      <w:r w:rsidRPr="003C674E">
        <w:t>improvement</w:t>
      </w:r>
      <w:r w:rsidR="00FB1370" w:rsidRPr="003C674E">
        <w:t xml:space="preserve"> </w:t>
      </w:r>
      <w:r w:rsidRPr="003C674E">
        <w:t>in</w:t>
      </w:r>
      <w:r w:rsidR="00FB1370" w:rsidRPr="003C674E">
        <w:t xml:space="preserve"> </w:t>
      </w:r>
      <w:r w:rsidRPr="003C674E">
        <w:t>pulp</w:t>
      </w:r>
      <w:r w:rsidR="00FB1370" w:rsidRPr="003C674E">
        <w:t xml:space="preserve"> </w:t>
      </w:r>
      <w:r w:rsidRPr="003C674E">
        <w:t>quality</w:t>
      </w:r>
      <w:r w:rsidR="00FB1370" w:rsidRPr="003C674E">
        <w:t xml:space="preserve"> </w:t>
      </w:r>
      <w:r w:rsidRPr="003C674E">
        <w:t>obtained</w:t>
      </w:r>
      <w:r w:rsidR="00FB1370" w:rsidRPr="003C674E">
        <w:t xml:space="preserve"> </w:t>
      </w:r>
      <w:r w:rsidRPr="003C674E">
        <w:t>from</w:t>
      </w:r>
      <w:r w:rsidR="00FB1370" w:rsidRPr="003C674E">
        <w:t xml:space="preserve"> </w:t>
      </w:r>
      <w:r w:rsidRPr="003C674E">
        <w:t>treating</w:t>
      </w:r>
      <w:r w:rsidR="00FB1370" w:rsidRPr="003C674E">
        <w:t xml:space="preserve"> </w:t>
      </w:r>
      <w:r w:rsidRPr="003C674E">
        <w:t>the</w:t>
      </w:r>
      <w:r w:rsidR="00FB1370" w:rsidRPr="003C674E">
        <w:t xml:space="preserve"> </w:t>
      </w:r>
      <w:r w:rsidRPr="003C674E">
        <w:t>woodchips</w:t>
      </w:r>
      <w:r w:rsidR="00FB1370" w:rsidRPr="003C674E">
        <w:t xml:space="preserve"> </w:t>
      </w:r>
      <w:r w:rsidRPr="003C674E">
        <w:t>with</w:t>
      </w:r>
      <w:r w:rsidR="00FB1370" w:rsidRPr="003C674E">
        <w:t xml:space="preserve"> </w:t>
      </w:r>
      <w:r w:rsidRPr="003C674E">
        <w:t>mild</w:t>
      </w:r>
      <w:r w:rsidR="00FB1370" w:rsidRPr="003C674E">
        <w:t xml:space="preserve"> </w:t>
      </w:r>
      <w:r w:rsidRPr="003C674E">
        <w:t>alkali</w:t>
      </w:r>
      <w:r w:rsidR="00FB1370" w:rsidRPr="003C674E">
        <w:t xml:space="preserve"> </w:t>
      </w:r>
      <w:r w:rsidRPr="003C674E">
        <w:t>before</w:t>
      </w:r>
      <w:r w:rsidR="00FB1370" w:rsidRPr="003C674E">
        <w:t xml:space="preserve"> </w:t>
      </w:r>
      <w:r w:rsidRPr="003C674E">
        <w:t>fungal</w:t>
      </w:r>
      <w:r w:rsidR="00FB1370" w:rsidRPr="003C674E">
        <w:t xml:space="preserve"> </w:t>
      </w:r>
      <w:r w:rsidRPr="003C674E">
        <w:t>treatment</w:t>
      </w:r>
      <w:r w:rsidR="00FB1370" w:rsidRPr="003C674E">
        <w:t xml:space="preserve"> </w:t>
      </w:r>
      <w:r w:rsidRPr="003C674E">
        <w:t>can</w:t>
      </w:r>
      <w:r w:rsidR="00FB1370" w:rsidRPr="003C674E">
        <w:t xml:space="preserve"> </w:t>
      </w:r>
      <w:r w:rsidRPr="003C674E">
        <w:t>lead</w:t>
      </w:r>
      <w:r w:rsidR="00FB1370" w:rsidRPr="003C674E">
        <w:t xml:space="preserve"> </w:t>
      </w:r>
      <w:r w:rsidRPr="003C674E">
        <w:t>to</w:t>
      </w:r>
      <w:r w:rsidR="00FB1370" w:rsidRPr="003C674E">
        <w:t xml:space="preserve"> </w:t>
      </w:r>
      <w:r w:rsidRPr="003C674E">
        <w:t>lower</w:t>
      </w:r>
      <w:r w:rsidR="00FB1370" w:rsidRPr="003C674E">
        <w:t xml:space="preserve"> </w:t>
      </w:r>
      <w:r w:rsidRPr="003C674E">
        <w:t>overall</w:t>
      </w:r>
      <w:r w:rsidR="00FB1370" w:rsidRPr="003C674E">
        <w:t xml:space="preserve"> </w:t>
      </w:r>
      <w:r w:rsidRPr="003C674E">
        <w:t>yields.</w:t>
      </w:r>
      <w:r w:rsidR="00FB1370" w:rsidRPr="003C674E">
        <w:t xml:space="preserve"> </w:t>
      </w:r>
      <w:r w:rsidRPr="003C674E">
        <w:t>It</w:t>
      </w:r>
      <w:r w:rsidR="00FB1370" w:rsidRPr="003C674E">
        <w:t xml:space="preserve"> </w:t>
      </w:r>
      <w:r w:rsidRPr="003C674E">
        <w:t>is</w:t>
      </w:r>
      <w:r w:rsidR="00FB1370" w:rsidRPr="003C674E">
        <w:t xml:space="preserve"> </w:t>
      </w:r>
      <w:r w:rsidRPr="003C674E">
        <w:t>plausible</w:t>
      </w:r>
      <w:r w:rsidR="00FB1370" w:rsidRPr="003C674E">
        <w:t xml:space="preserve"> </w:t>
      </w:r>
      <w:r w:rsidRPr="003C674E">
        <w:t>that</w:t>
      </w:r>
      <w:r w:rsidR="00FB1370" w:rsidRPr="003C674E">
        <w:t xml:space="preserve"> </w:t>
      </w:r>
      <w:r w:rsidRPr="003C674E">
        <w:t>by</w:t>
      </w:r>
      <w:r w:rsidR="00FB1370" w:rsidRPr="003C674E">
        <w:t xml:space="preserve"> </w:t>
      </w:r>
      <w:r w:rsidRPr="003C674E">
        <w:t>using</w:t>
      </w:r>
      <w:r w:rsidR="00FB1370" w:rsidRPr="003C674E">
        <w:t xml:space="preserve"> </w:t>
      </w:r>
      <w:r w:rsidRPr="003C674E">
        <w:t>mild</w:t>
      </w:r>
      <w:r w:rsidR="00FB1370" w:rsidRPr="003C674E">
        <w:t xml:space="preserve"> </w:t>
      </w:r>
      <w:r w:rsidRPr="003C674E">
        <w:t>alkali</w:t>
      </w:r>
      <w:r w:rsidR="00FB1370" w:rsidRPr="003C674E">
        <w:t xml:space="preserve"> </w:t>
      </w:r>
      <w:r w:rsidRPr="003C674E">
        <w:t>before</w:t>
      </w:r>
      <w:r w:rsidR="00FB1370" w:rsidRPr="003C674E">
        <w:t xml:space="preserve"> </w:t>
      </w:r>
      <w:r w:rsidRPr="003C674E">
        <w:t>the</w:t>
      </w:r>
      <w:r w:rsidR="00FB1370" w:rsidRPr="003C674E">
        <w:t xml:space="preserve"> </w:t>
      </w:r>
      <w:r w:rsidRPr="003C674E">
        <w:t>WRF</w:t>
      </w:r>
      <w:r w:rsidR="00FB1370" w:rsidRPr="003C674E">
        <w:t xml:space="preserve"> </w:t>
      </w:r>
      <w:r w:rsidRPr="003C674E">
        <w:t>treatment,</w:t>
      </w:r>
      <w:r w:rsidR="00FB1370" w:rsidRPr="003C674E">
        <w:t xml:space="preserve"> </w:t>
      </w:r>
      <w:r w:rsidRPr="003C674E">
        <w:t>certain</w:t>
      </w:r>
      <w:r w:rsidR="00FB1370" w:rsidRPr="003C674E">
        <w:t xml:space="preserve"> </w:t>
      </w:r>
      <w:r w:rsidRPr="003C674E">
        <w:t>inhibitory</w:t>
      </w:r>
      <w:r w:rsidR="00FB1370" w:rsidRPr="003C674E">
        <w:t xml:space="preserve"> </w:t>
      </w:r>
      <w:r w:rsidRPr="003C674E">
        <w:t>compounds</w:t>
      </w:r>
      <w:r w:rsidR="00FB1370" w:rsidRPr="003C674E">
        <w:t xml:space="preserve"> </w:t>
      </w:r>
      <w:r w:rsidR="005E7016" w:rsidRPr="003C674E">
        <w:t>are</w:t>
      </w:r>
      <w:r w:rsidR="00FB1370" w:rsidRPr="003C674E">
        <w:t xml:space="preserve"> </w:t>
      </w:r>
      <w:r w:rsidRPr="003C674E">
        <w:t>removed</w:t>
      </w:r>
      <w:r w:rsidR="00FB1370" w:rsidRPr="003C674E">
        <w:t xml:space="preserve"> </w:t>
      </w:r>
      <w:r w:rsidRPr="003C674E">
        <w:t>–</w:t>
      </w:r>
      <w:r w:rsidR="00FB1370" w:rsidRPr="003C674E">
        <w:t xml:space="preserve"> </w:t>
      </w:r>
      <w:r w:rsidRPr="003C674E">
        <w:t>such</w:t>
      </w:r>
      <w:r w:rsidR="00FB1370" w:rsidRPr="003C674E">
        <w:t xml:space="preserve"> </w:t>
      </w:r>
      <w:r w:rsidRPr="003C674E">
        <w:t>as</w:t>
      </w:r>
      <w:r w:rsidR="00FB1370" w:rsidRPr="003C674E">
        <w:t xml:space="preserve"> </w:t>
      </w:r>
      <w:r w:rsidRPr="003C674E">
        <w:t>acetyl</w:t>
      </w:r>
      <w:r w:rsidR="00FB1370" w:rsidRPr="003C674E">
        <w:t xml:space="preserve"> </w:t>
      </w:r>
      <w:r w:rsidRPr="003C674E">
        <w:t>substituents,</w:t>
      </w:r>
      <w:r w:rsidR="00FB1370" w:rsidRPr="003C674E">
        <w:t xml:space="preserve"> </w:t>
      </w:r>
      <w:r w:rsidRPr="003C674E">
        <w:t>which</w:t>
      </w:r>
      <w:r w:rsidR="00FB1370" w:rsidRPr="003C674E">
        <w:t xml:space="preserve"> </w:t>
      </w:r>
      <w:r w:rsidRPr="003C674E">
        <w:t>can</w:t>
      </w:r>
      <w:r w:rsidR="00FB1370" w:rsidRPr="003C674E">
        <w:t xml:space="preserve"> </w:t>
      </w:r>
      <w:r w:rsidRPr="003C674E">
        <w:t>cause</w:t>
      </w:r>
      <w:r w:rsidR="00FB1370" w:rsidRPr="003C674E">
        <w:t xml:space="preserve"> </w:t>
      </w:r>
      <w:r w:rsidRPr="003C674E">
        <w:t>steric</w:t>
      </w:r>
      <w:r w:rsidR="00FB1370" w:rsidRPr="003C674E">
        <w:t xml:space="preserve"> </w:t>
      </w:r>
      <w:r w:rsidRPr="003C674E">
        <w:t>hindrance</w:t>
      </w:r>
      <w:r w:rsidR="00FB1370" w:rsidRPr="003C674E">
        <w:t xml:space="preserve"> </w:t>
      </w:r>
      <w:r w:rsidRPr="003C674E">
        <w:t>and</w:t>
      </w:r>
      <w:r w:rsidR="00FB1370" w:rsidRPr="003C674E">
        <w:t xml:space="preserve"> </w:t>
      </w:r>
      <w:r w:rsidRPr="003C674E">
        <w:t>hamper</w:t>
      </w:r>
      <w:r w:rsidR="00FB1370" w:rsidRPr="003C674E">
        <w:t xml:space="preserve"> </w:t>
      </w:r>
      <w:r w:rsidRPr="003C674E">
        <w:t>the</w:t>
      </w:r>
      <w:r w:rsidR="00FB1370" w:rsidRPr="003C674E">
        <w:t xml:space="preserve"> </w:t>
      </w:r>
      <w:r w:rsidRPr="003C674E">
        <w:t>interaction</w:t>
      </w:r>
      <w:r w:rsidR="00FB1370" w:rsidRPr="003C674E">
        <w:t xml:space="preserve"> </w:t>
      </w:r>
      <w:r w:rsidRPr="003C674E">
        <w:t>of</w:t>
      </w:r>
      <w:r w:rsidR="00FB1370" w:rsidRPr="003C674E">
        <w:t xml:space="preserve"> </w:t>
      </w:r>
      <w:r w:rsidRPr="003C674E">
        <w:t>hydrolytic</w:t>
      </w:r>
      <w:r w:rsidR="00FB1370" w:rsidRPr="003C674E">
        <w:t xml:space="preserve"> </w:t>
      </w:r>
      <w:r w:rsidRPr="003C674E">
        <w:t>enzymes</w:t>
      </w:r>
      <w:r w:rsidR="00C330BD" w:rsidRPr="003C674E">
        <w:fldChar w:fldCharType="begin">
          <w:fldData xml:space="preserve">PEVuZE5vdGU+PENpdGU+PEF1dGhvcj5QYXVseTwvQXV0aG9yPjxZZWFyPjIwMDA8L1llYXI+PFJl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</w:fldData>
        </w:fldChar>
      </w:r>
      <w:r w:rsidR="000971EA">
        <w:instrText xml:space="preserve"> ADDIN EN.CITE </w:instrText>
      </w:r>
      <w:r w:rsidR="000971EA">
        <w:fldChar w:fldCharType="begin">
          <w:fldData xml:space="preserve">PEVuZE5vdGU+PENpdGU+PEF1dGhvcj5QYXVseTwvQXV0aG9yPjxZZWFyPjIwMDA8L1llYXI+PFJl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</w:fldData>
        </w:fldChar>
      </w:r>
      <w:r w:rsidR="000971EA">
        <w:instrText xml:space="preserve"> ADDIN EN.CITE.DATA </w:instrText>
      </w:r>
      <w:r w:rsidR="000971EA">
        <w:fldChar w:fldCharType="end"/>
      </w:r>
      <w:r w:rsidR="00C330BD" w:rsidRPr="003C674E">
        <w:fldChar w:fldCharType="separate"/>
      </w:r>
      <w:r w:rsidR="000971EA" w:rsidRPr="000971EA">
        <w:rPr>
          <w:noProof/>
          <w:vertAlign w:val="superscript"/>
        </w:rPr>
        <w:t>29,48,65</w:t>
      </w:r>
      <w:r w:rsidR="00C330BD" w:rsidRPr="003C674E">
        <w:fldChar w:fldCharType="end"/>
      </w:r>
      <w:r w:rsidR="00FB1370" w:rsidRPr="003C674E">
        <w:t xml:space="preserve"> </w:t>
      </w:r>
      <w:r w:rsidRPr="003C674E">
        <w:t>–,</w:t>
      </w:r>
      <w:r w:rsidR="00FB1370" w:rsidRPr="003C674E">
        <w:t xml:space="preserve"> </w:t>
      </w:r>
      <w:r w:rsidRPr="003C674E">
        <w:t>thus</w:t>
      </w:r>
      <w:r w:rsidR="00FB1370" w:rsidRPr="003C674E">
        <w:t xml:space="preserve"> </w:t>
      </w:r>
      <w:r w:rsidRPr="003C674E">
        <w:t>facilitating</w:t>
      </w:r>
      <w:r w:rsidR="00FB1370" w:rsidRPr="003C674E">
        <w:t xml:space="preserve"> </w:t>
      </w:r>
      <w:r w:rsidRPr="003C674E">
        <w:t>fungal</w:t>
      </w:r>
      <w:r w:rsidR="00FB1370" w:rsidRPr="003C674E">
        <w:t xml:space="preserve"> </w:t>
      </w:r>
      <w:r w:rsidRPr="003C674E">
        <w:t>action.</w:t>
      </w:r>
      <w:r w:rsidR="00FB1370" w:rsidRPr="003C674E">
        <w:t xml:space="preserve"> </w:t>
      </w:r>
      <w:r w:rsidRPr="003C674E">
        <w:t>Additionally,</w:t>
      </w:r>
      <w:r w:rsidR="00FB1370" w:rsidRPr="003C674E">
        <w:t xml:space="preserve"> </w:t>
      </w:r>
      <w:r w:rsidRPr="003C674E">
        <w:t>as</w:t>
      </w:r>
      <w:r w:rsidR="00FB1370" w:rsidRPr="003C674E">
        <w:t xml:space="preserve"> </w:t>
      </w:r>
      <w:r w:rsidRPr="003C674E">
        <w:t>the</w:t>
      </w:r>
      <w:r w:rsidR="00FB1370" w:rsidRPr="003C674E">
        <w:t xml:space="preserve"> </w:t>
      </w:r>
      <w:r w:rsidRPr="003C674E">
        <w:t>woodchips</w:t>
      </w:r>
      <w:r w:rsidR="00FB1370" w:rsidRPr="003C674E">
        <w:t xml:space="preserve"> </w:t>
      </w:r>
      <w:r w:rsidRPr="003C674E">
        <w:t>used</w:t>
      </w:r>
      <w:r w:rsidR="00FB1370" w:rsidRPr="003C674E">
        <w:t xml:space="preserve"> </w:t>
      </w:r>
      <w:r w:rsidRPr="003C674E">
        <w:t>in</w:t>
      </w:r>
      <w:r w:rsidR="00FB1370" w:rsidRPr="003C674E">
        <w:t xml:space="preserve"> </w:t>
      </w:r>
      <w:r w:rsidRPr="003C674E">
        <w:t>the</w:t>
      </w:r>
      <w:r w:rsidR="00FB1370" w:rsidRPr="003C674E">
        <w:t xml:space="preserve"> </w:t>
      </w:r>
      <w:r w:rsidRPr="003C674E">
        <w:t>biopulping</w:t>
      </w:r>
      <w:r w:rsidR="00FB1370" w:rsidRPr="003C674E">
        <w:t xml:space="preserve"> </w:t>
      </w:r>
      <w:r w:rsidR="00414DF7" w:rsidRPr="003C674E">
        <w:t>phase</w:t>
      </w:r>
      <w:r w:rsidR="00FB1370" w:rsidRPr="003C674E">
        <w:t xml:space="preserve"> </w:t>
      </w:r>
      <w:r w:rsidRPr="003C674E">
        <w:t>were</w:t>
      </w:r>
      <w:r w:rsidR="00FB1370" w:rsidRPr="003C674E">
        <w:t xml:space="preserve"> </w:t>
      </w:r>
      <w:r w:rsidRPr="003C674E">
        <w:t>not</w:t>
      </w:r>
      <w:r w:rsidR="00FB1370" w:rsidRPr="003C674E">
        <w:t xml:space="preserve"> </w:t>
      </w:r>
      <w:r w:rsidRPr="003C674E">
        <w:t>previously</w:t>
      </w:r>
      <w:r w:rsidR="00FB1370" w:rsidRPr="003C674E">
        <w:t xml:space="preserve"> </w:t>
      </w:r>
      <w:r w:rsidRPr="003C674E">
        <w:t>decontaminated,</w:t>
      </w:r>
      <w:r w:rsidR="00FB1370" w:rsidRPr="003C674E">
        <w:t xml:space="preserve"> </w:t>
      </w:r>
      <w:r w:rsidRPr="003C674E">
        <w:t>it</w:t>
      </w:r>
      <w:r w:rsidR="00FB1370" w:rsidRPr="003C674E">
        <w:t xml:space="preserve"> </w:t>
      </w:r>
      <w:r w:rsidRPr="003C674E">
        <w:t>is</w:t>
      </w:r>
      <w:r w:rsidR="00FB1370" w:rsidRPr="003C674E">
        <w:t xml:space="preserve"> </w:t>
      </w:r>
      <w:r w:rsidRPr="003C674E">
        <w:t>possible</w:t>
      </w:r>
      <w:r w:rsidR="00FB1370" w:rsidRPr="003C674E">
        <w:t xml:space="preserve"> </w:t>
      </w:r>
      <w:r w:rsidRPr="003C674E">
        <w:t>that</w:t>
      </w:r>
      <w:r w:rsidR="00FB1370" w:rsidRPr="003C674E">
        <w:t xml:space="preserve"> </w:t>
      </w:r>
      <w:r w:rsidRPr="003C674E">
        <w:t>WRF</w:t>
      </w:r>
      <w:r w:rsidR="00FB1370" w:rsidRPr="003C674E">
        <w:t xml:space="preserve"> </w:t>
      </w:r>
      <w:r w:rsidR="000547BE" w:rsidRPr="003C674E">
        <w:t>colonization</w:t>
      </w:r>
      <w:r w:rsidR="00FB1370" w:rsidRPr="003C674E">
        <w:t xml:space="preserve"> </w:t>
      </w:r>
      <w:r w:rsidRPr="003C674E">
        <w:t>of</w:t>
      </w:r>
      <w:r w:rsidR="00FB1370" w:rsidRPr="003C674E">
        <w:t xml:space="preserve"> </w:t>
      </w:r>
      <w:r w:rsidRPr="003C674E">
        <w:t>the</w:t>
      </w:r>
      <w:r w:rsidR="00FB1370" w:rsidRPr="003C674E">
        <w:t xml:space="preserve"> </w:t>
      </w:r>
      <w:r w:rsidRPr="003C674E">
        <w:t>substrates</w:t>
      </w:r>
      <w:r w:rsidR="00FB1370" w:rsidRPr="003C674E">
        <w:t xml:space="preserve"> </w:t>
      </w:r>
      <w:r w:rsidRPr="003C674E">
        <w:t>occurred</w:t>
      </w:r>
      <w:r w:rsidR="00FB1370" w:rsidRPr="003C674E">
        <w:t xml:space="preserve"> </w:t>
      </w:r>
      <w:r w:rsidRPr="003C674E">
        <w:t>in</w:t>
      </w:r>
      <w:r w:rsidR="00FB1370" w:rsidRPr="003C674E">
        <w:t xml:space="preserve"> </w:t>
      </w:r>
      <w:r w:rsidRPr="003C674E">
        <w:t>competition</w:t>
      </w:r>
      <w:r w:rsidR="00FB1370" w:rsidRPr="003C674E">
        <w:t xml:space="preserve"> </w:t>
      </w:r>
      <w:r w:rsidRPr="003C674E">
        <w:t>with</w:t>
      </w:r>
      <w:r w:rsidR="00FB1370" w:rsidRPr="003C674E">
        <w:t xml:space="preserve"> </w:t>
      </w:r>
      <w:r w:rsidRPr="003C674E">
        <w:t>opportunist</w:t>
      </w:r>
      <w:r w:rsidR="00FB1370" w:rsidRPr="003C674E">
        <w:t xml:space="preserve"> </w:t>
      </w:r>
      <w:r w:rsidRPr="003C674E">
        <w:t>fungi.</w:t>
      </w:r>
      <w:r w:rsidR="00FB1370" w:rsidRPr="003C674E">
        <w:t xml:space="preserve"> </w:t>
      </w:r>
      <w:r w:rsidRPr="003C674E">
        <w:t>Most</w:t>
      </w:r>
      <w:r w:rsidR="00FB1370" w:rsidRPr="003C674E">
        <w:t xml:space="preserve"> </w:t>
      </w:r>
      <w:r w:rsidR="000547BE" w:rsidRPr="003C674E">
        <w:t>molds</w:t>
      </w:r>
      <w:r w:rsidR="00FB1370" w:rsidRPr="003C674E">
        <w:t xml:space="preserve"> </w:t>
      </w:r>
      <w:r w:rsidRPr="003C674E">
        <w:t>do</w:t>
      </w:r>
      <w:r w:rsidR="00FB1370" w:rsidRPr="003C674E">
        <w:t xml:space="preserve"> </w:t>
      </w:r>
      <w:r w:rsidRPr="003C674E">
        <w:t>not</w:t>
      </w:r>
      <w:r w:rsidR="00FB1370" w:rsidRPr="003C674E">
        <w:t xml:space="preserve"> </w:t>
      </w:r>
      <w:r w:rsidRPr="003C674E">
        <w:t>survive</w:t>
      </w:r>
      <w:r w:rsidR="00FB1370" w:rsidRPr="003C674E">
        <w:t xml:space="preserve"> </w:t>
      </w:r>
      <w:r w:rsidRPr="003C674E">
        <w:t>at</w:t>
      </w:r>
      <w:r w:rsidR="00FB1370" w:rsidRPr="003C674E">
        <w:t xml:space="preserve"> </w:t>
      </w:r>
      <w:r w:rsidRPr="003C674E">
        <w:t>a</w:t>
      </w:r>
      <w:r w:rsidR="00FB1370" w:rsidRPr="003C674E">
        <w:t xml:space="preserve"> </w:t>
      </w:r>
      <w:r w:rsidRPr="003C674E">
        <w:t>high</w:t>
      </w:r>
      <w:r w:rsidR="00FB1370" w:rsidRPr="003C674E">
        <w:t xml:space="preserve"> </w:t>
      </w:r>
      <w:r w:rsidRPr="003C674E">
        <w:t>pH</w:t>
      </w:r>
      <w:r w:rsidR="00FB1370" w:rsidRPr="003C674E">
        <w:t xml:space="preserve"> </w:t>
      </w:r>
      <w:r w:rsidRPr="003C674E">
        <w:t>value</w:t>
      </w:r>
      <w:r w:rsidR="00C330BD" w:rsidRPr="003C674E">
        <w:fldChar w:fldCharType="begin"/>
      </w:r>
      <w:r w:rsidR="0091752C">
        <w:instrText xml:space="preserve"> ADDIN EN.CITE &lt;EndNote&gt;&lt;Cite ExcludeYear="1"&gt;&lt;Author&gt;Lefyedi&lt;/Author&gt;&lt;Year&gt;2006&lt;/Year&gt;&lt;RecNum&gt;3129&lt;/RecNum&gt;&lt;DisplayText&gt;&lt;style face="superscript"&gt;99&lt;/style&gt;&lt;/DisplayText&gt;&lt;record&gt;&lt;rec-number&gt;3129&lt;/rec-number&gt;&lt;foreign-keys&gt;&lt;key app="EN" db-id="fzvsfp22pfsxe4exwe8v22s29axwpat2wttf" timestamp="1680697973"&gt;3129&lt;/key&gt;&lt;/foreign-keys&gt;&lt;ref-type name="Journal Article"&gt;17&lt;/ref-type&gt;&lt;contributors&gt;&lt;authors&gt;&lt;author&gt;Lefyedi, Mathoto L.&lt;/author&gt;&lt;author&gt;Taylor, John R. N.&lt;/author&gt;&lt;/authors&gt;&lt;/contributors&gt;&lt;titles&gt;&lt;title&gt;Effect of dilute alkaline steeping on the microbial contamination, toxicity and diastatic power of sorghum malt&lt;/title&gt;&lt;secondary-title&gt;Journal of the Institute of Brewing&lt;/secondary-title&gt;&lt;/titles&gt;&lt;periodical&gt;&lt;full-title&gt;Journal of the Institute of Brewing&lt;/full-title&gt;&lt;/periodical&gt;&lt;pages&gt;108-116&lt;/pages&gt;&lt;volume&gt;112&lt;/volume&gt;&lt;number&gt;2&lt;/number&gt;&lt;keywords&gt;&lt;keyword&gt;Bacteria&lt;/keyword&gt;&lt;keyword&gt;diastatic power&lt;/keyword&gt;&lt;keyword&gt;moulds&lt;/keyword&gt;&lt;keyword&gt;mycotoxins&lt;/keyword&gt;&lt;keyword&gt;sodium hydroxide&lt;/keyword&gt;&lt;keyword&gt;sorghum malt&lt;/keyword&gt;&lt;keyword&gt;steeping&lt;/keyword&gt;&lt;/keywords&gt;&lt;dates&gt;&lt;year&gt;2006&lt;/year&gt;&lt;pub-dates&gt;&lt;date&gt;2006/01/01&lt;/date&gt;&lt;/pub-dates&gt;&lt;/dates&gt;&lt;publisher&gt;John Wiley &amp;amp; Sons, Ltd&lt;/publisher&gt;&lt;isbn&gt;0046-9750&lt;/isbn&gt;&lt;urls&gt;&lt;related-urls&gt;&lt;url&gt;https://doi.org/10.1002/j.2050-0416.2006.tb00240.x&lt;/url&gt;&lt;/related-urls&gt;&lt;/urls&gt;&lt;electronic-resource-num&gt;https://doi.org/10.1002/j.2050-0416.2006.tb00240.x&lt;/electronic-resource-num&gt;&lt;access-date&gt;2023/04/05&lt;/access-date&gt;&lt;/record&gt;&lt;/Cite&gt;&lt;/EndNote&gt;</w:instrText>
      </w:r>
      <w:r w:rsidR="00C330BD" w:rsidRPr="003C674E">
        <w:fldChar w:fldCharType="separate"/>
      </w:r>
      <w:r w:rsidR="0091752C" w:rsidRPr="0091752C">
        <w:rPr>
          <w:noProof/>
          <w:vertAlign w:val="superscript"/>
        </w:rPr>
        <w:t>99</w:t>
      </w:r>
      <w:r w:rsidR="00C330BD" w:rsidRPr="003C674E">
        <w:fldChar w:fldCharType="end"/>
      </w:r>
      <w:r w:rsidR="00FB1370" w:rsidRPr="003C674E">
        <w:t xml:space="preserve"> </w:t>
      </w:r>
      <w:r w:rsidRPr="003C674E">
        <w:t>such</w:t>
      </w:r>
      <w:r w:rsidR="00FB1370" w:rsidRPr="003C674E">
        <w:t xml:space="preserve"> </w:t>
      </w:r>
      <w:r w:rsidRPr="003C674E">
        <w:t>as</w:t>
      </w:r>
      <w:r w:rsidR="00FB1370" w:rsidRPr="003C674E">
        <w:t xml:space="preserve"> </w:t>
      </w:r>
      <w:r w:rsidRPr="003C674E">
        <w:t>that</w:t>
      </w:r>
      <w:r w:rsidR="00FB1370" w:rsidRPr="003C674E">
        <w:t xml:space="preserve"> </w:t>
      </w:r>
      <w:r w:rsidRPr="003C674E">
        <w:t>of</w:t>
      </w:r>
      <w:r w:rsidR="00FB1370" w:rsidRPr="003C674E">
        <w:t xml:space="preserve"> </w:t>
      </w:r>
      <w:r w:rsidRPr="003C674E">
        <w:t>0.1</w:t>
      </w:r>
      <w:r w:rsidR="00FB1370" w:rsidRPr="003C674E">
        <w:t xml:space="preserve"> </w:t>
      </w:r>
      <w:r w:rsidRPr="003C674E">
        <w:t>M</w:t>
      </w:r>
      <w:r w:rsidR="00FB1370" w:rsidRPr="003C674E">
        <w:t xml:space="preserve"> </w:t>
      </w:r>
      <w:r w:rsidRPr="003C674E">
        <w:t>NaOH</w:t>
      </w:r>
      <w:r w:rsidR="00FB1370" w:rsidRPr="003C674E">
        <w:t xml:space="preserve"> </w:t>
      </w:r>
      <w:r w:rsidRPr="003C674E">
        <w:t>(pH</w:t>
      </w:r>
      <w:r w:rsidR="00FB1370" w:rsidRPr="003C674E">
        <w:t xml:space="preserve"> </w:t>
      </w:r>
      <w:r w:rsidRPr="003C674E">
        <w:t>=</w:t>
      </w:r>
      <w:r w:rsidR="00FB1370" w:rsidRPr="003C674E">
        <w:t xml:space="preserve"> </w:t>
      </w:r>
      <w:r w:rsidRPr="003C674E">
        <w:t>13)</w:t>
      </w:r>
      <w:r w:rsidR="00FB1370" w:rsidRPr="003C674E">
        <w:t xml:space="preserve"> </w:t>
      </w:r>
      <w:r w:rsidRPr="003C674E">
        <w:t>used</w:t>
      </w:r>
      <w:r w:rsidR="00FB1370" w:rsidRPr="003C674E">
        <w:t xml:space="preserve"> </w:t>
      </w:r>
      <w:r w:rsidRPr="003C674E">
        <w:t>during</w:t>
      </w:r>
      <w:r w:rsidR="00FB1370" w:rsidRPr="003C674E">
        <w:t xml:space="preserve"> </w:t>
      </w:r>
      <w:r w:rsidRPr="003C674E">
        <w:t>our</w:t>
      </w:r>
      <w:r w:rsidR="00FB1370" w:rsidRPr="003C674E">
        <w:t xml:space="preserve"> </w:t>
      </w:r>
      <w:r w:rsidRPr="003C674E">
        <w:t>pretreatments.</w:t>
      </w:r>
      <w:r w:rsidR="00FB1370" w:rsidRPr="003C674E">
        <w:t xml:space="preserve"> </w:t>
      </w:r>
      <w:r w:rsidRPr="003C674E">
        <w:t>Therefore,</w:t>
      </w:r>
      <w:r w:rsidR="00FB1370" w:rsidRPr="003C674E">
        <w:t xml:space="preserve"> </w:t>
      </w:r>
      <w:r w:rsidRPr="003C674E">
        <w:t>when</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step</w:t>
      </w:r>
      <w:r w:rsidR="00FB1370" w:rsidRPr="003C674E">
        <w:t xml:space="preserve"> </w:t>
      </w:r>
      <w:r w:rsidRPr="003C674E">
        <w:t>is</w:t>
      </w:r>
      <w:r w:rsidR="00FB1370" w:rsidRPr="003C674E">
        <w:t xml:space="preserve"> </w:t>
      </w:r>
      <w:r w:rsidRPr="003C674E">
        <w:t>applied</w:t>
      </w:r>
      <w:r w:rsidR="00FB1370" w:rsidRPr="003C674E">
        <w:t xml:space="preserve"> </w:t>
      </w:r>
      <w:r w:rsidRPr="003C674E">
        <w:t>before</w:t>
      </w:r>
      <w:r w:rsidR="00FB1370" w:rsidRPr="003C674E">
        <w:t xml:space="preserve"> </w:t>
      </w:r>
      <w:r w:rsidRPr="003C674E">
        <w:t>the</w:t>
      </w:r>
      <w:r w:rsidR="00FB1370" w:rsidRPr="003C674E">
        <w:t xml:space="preserve"> </w:t>
      </w:r>
      <w:r w:rsidRPr="003C674E">
        <w:t>biological</w:t>
      </w:r>
      <w:r w:rsidR="00FB1370" w:rsidRPr="003C674E">
        <w:t xml:space="preserve"> </w:t>
      </w:r>
      <w:r w:rsidRPr="003C674E">
        <w:t>treatment,</w:t>
      </w:r>
      <w:r w:rsidR="00FB1370" w:rsidRPr="003C674E">
        <w:t xml:space="preserve"> </w:t>
      </w:r>
      <w:r w:rsidRPr="003C674E">
        <w:t>the</w:t>
      </w:r>
      <w:r w:rsidR="00FB1370" w:rsidRPr="003C674E">
        <w:t xml:space="preserve"> </w:t>
      </w:r>
      <w:r w:rsidRPr="003C674E">
        <w:t>high</w:t>
      </w:r>
      <w:r w:rsidR="00FB1370" w:rsidRPr="003C674E">
        <w:t xml:space="preserve"> </w:t>
      </w:r>
      <w:r w:rsidRPr="003C674E">
        <w:t>pH</w:t>
      </w:r>
      <w:r w:rsidR="00FB1370" w:rsidRPr="003C674E">
        <w:t xml:space="preserve"> </w:t>
      </w:r>
      <w:r w:rsidRPr="003C674E">
        <w:t>of</w:t>
      </w:r>
      <w:r w:rsidR="00FB1370" w:rsidRPr="003C674E">
        <w:t xml:space="preserve"> </w:t>
      </w:r>
      <w:r w:rsidRPr="003C674E">
        <w:t>the</w:t>
      </w:r>
      <w:r w:rsidR="00FB1370" w:rsidRPr="003C674E">
        <w:t xml:space="preserve"> </w:t>
      </w:r>
      <w:r w:rsidRPr="003C674E">
        <w:t>solutions</w:t>
      </w:r>
      <w:r w:rsidR="00FB1370" w:rsidRPr="003C674E">
        <w:t xml:space="preserve"> </w:t>
      </w:r>
      <w:r w:rsidRPr="003C674E">
        <w:t>may</w:t>
      </w:r>
      <w:r w:rsidR="00FB1370" w:rsidRPr="003C674E">
        <w:t xml:space="preserve"> </w:t>
      </w:r>
      <w:r w:rsidRPr="003C674E">
        <w:t>have</w:t>
      </w:r>
      <w:r w:rsidR="00FB1370" w:rsidRPr="003C674E">
        <w:t xml:space="preserve"> </w:t>
      </w:r>
      <w:r w:rsidRPr="003C674E">
        <w:t>a</w:t>
      </w:r>
      <w:r w:rsidR="00FB1370" w:rsidRPr="003C674E">
        <w:t xml:space="preserve"> </w:t>
      </w:r>
      <w:r w:rsidRPr="003C674E">
        <w:t>decontaminating</w:t>
      </w:r>
      <w:r w:rsidR="00FB1370" w:rsidRPr="003C674E">
        <w:t xml:space="preserve"> </w:t>
      </w:r>
      <w:r w:rsidRPr="003C674E">
        <w:t>effect,</w:t>
      </w:r>
      <w:r w:rsidR="00FB1370" w:rsidRPr="003C674E">
        <w:t xml:space="preserve"> </w:t>
      </w:r>
      <w:r w:rsidRPr="003C674E">
        <w:t>which</w:t>
      </w:r>
      <w:r w:rsidR="00FB1370" w:rsidRPr="003C674E">
        <w:t xml:space="preserve"> </w:t>
      </w:r>
      <w:r w:rsidRPr="003C674E">
        <w:t>after</w:t>
      </w:r>
      <w:r w:rsidR="00FB1370" w:rsidRPr="003C674E">
        <w:t xml:space="preserve"> </w:t>
      </w:r>
      <w:r w:rsidRPr="003C674E">
        <w:t>washing</w:t>
      </w:r>
      <w:r w:rsidR="00FB1370" w:rsidRPr="003C674E">
        <w:t xml:space="preserve"> </w:t>
      </w:r>
      <w:r w:rsidRPr="003C674E">
        <w:t>and</w:t>
      </w:r>
      <w:r w:rsidR="00FB1370" w:rsidRPr="003C674E">
        <w:t xml:space="preserve"> </w:t>
      </w:r>
      <w:r w:rsidR="000547BE" w:rsidRPr="003C674E">
        <w:t>neutralization</w:t>
      </w:r>
      <w:r w:rsidRPr="003C674E">
        <w:t>,</w:t>
      </w:r>
      <w:r w:rsidR="00FB1370" w:rsidRPr="003C674E">
        <w:t xml:space="preserve"> </w:t>
      </w:r>
      <w:r w:rsidRPr="003C674E">
        <w:t>leads</w:t>
      </w:r>
      <w:r w:rsidR="00FB1370" w:rsidRPr="003C674E">
        <w:t xml:space="preserve"> </w:t>
      </w:r>
      <w:r w:rsidRPr="003C674E">
        <w:t>to</w:t>
      </w:r>
      <w:r w:rsidR="00FB1370" w:rsidRPr="003C674E">
        <w:t xml:space="preserve"> </w:t>
      </w:r>
      <w:r w:rsidRPr="003C674E">
        <w:t>a</w:t>
      </w:r>
      <w:r w:rsidR="00FB1370" w:rsidRPr="003C674E">
        <w:t xml:space="preserve"> </w:t>
      </w:r>
      <w:r w:rsidRPr="003C674E">
        <w:t>substrate</w:t>
      </w:r>
      <w:r w:rsidR="00FB1370" w:rsidRPr="003C674E">
        <w:t xml:space="preserve"> </w:t>
      </w:r>
      <w:r w:rsidRPr="003C674E">
        <w:t>partly</w:t>
      </w:r>
      <w:r w:rsidR="00FB1370" w:rsidRPr="003C674E">
        <w:t xml:space="preserve"> </w:t>
      </w:r>
      <w:r w:rsidRPr="003C674E">
        <w:t>devoid</w:t>
      </w:r>
      <w:r w:rsidR="00FB1370" w:rsidRPr="003C674E">
        <w:t xml:space="preserve"> </w:t>
      </w:r>
      <w:r w:rsidRPr="003C674E">
        <w:t>of</w:t>
      </w:r>
      <w:r w:rsidR="00FB1370" w:rsidRPr="003C674E">
        <w:t xml:space="preserve"> </w:t>
      </w:r>
      <w:r w:rsidRPr="003C674E">
        <w:t>biological</w:t>
      </w:r>
      <w:r w:rsidR="00FB1370" w:rsidRPr="003C674E">
        <w:t xml:space="preserve"> </w:t>
      </w:r>
      <w:r w:rsidRPr="003C674E">
        <w:t>competitors,</w:t>
      </w:r>
      <w:r w:rsidR="00FB1370" w:rsidRPr="003C674E">
        <w:t xml:space="preserve"> </w:t>
      </w:r>
      <w:r w:rsidRPr="003C674E">
        <w:t>facilitating</w:t>
      </w:r>
      <w:r w:rsidR="00FB1370" w:rsidRPr="003C674E">
        <w:t xml:space="preserve"> </w:t>
      </w:r>
      <w:r w:rsidRPr="003C674E">
        <w:t>the</w:t>
      </w:r>
      <w:r w:rsidR="00FB1370" w:rsidRPr="003C674E">
        <w:t xml:space="preserve"> </w:t>
      </w:r>
      <w:r w:rsidRPr="003C674E">
        <w:t>subsequent</w:t>
      </w:r>
      <w:r w:rsidR="00FB1370" w:rsidRPr="003C674E">
        <w:t xml:space="preserve"> </w:t>
      </w:r>
      <w:r w:rsidRPr="003C674E">
        <w:t>WRF</w:t>
      </w:r>
      <w:r w:rsidR="00FB1370" w:rsidRPr="003C674E">
        <w:t xml:space="preserve"> </w:t>
      </w:r>
      <w:r w:rsidR="000547BE" w:rsidRPr="003C674E">
        <w:t>colonization</w:t>
      </w:r>
      <w:r w:rsidRPr="003C674E">
        <w:t>.</w:t>
      </w:r>
    </w:p>
    <w:p w14:paraId="6867BD98" w14:textId="31FF416D" w:rsidR="005917FF" w:rsidRPr="003C674E" w:rsidRDefault="005917FF" w:rsidP="005917FF">
      <w:pPr>
        <w:pStyle w:val="TAMainText"/>
      </w:pPr>
      <w:r w:rsidRPr="003C674E">
        <w:t>The</w:t>
      </w:r>
      <w:r w:rsidR="00FB1370" w:rsidRPr="003C674E">
        <w:t xml:space="preserve"> </w:t>
      </w:r>
      <w:r w:rsidRPr="003C674E">
        <w:t>pretreatments</w:t>
      </w:r>
      <w:r w:rsidR="00FB1370" w:rsidRPr="003C674E">
        <w:t xml:space="preserve"> </w:t>
      </w:r>
      <w:r w:rsidRPr="003C674E">
        <w:t>performed</w:t>
      </w:r>
      <w:r w:rsidR="00FB1370" w:rsidRPr="003C674E">
        <w:t xml:space="preserve"> </w:t>
      </w:r>
      <w:r w:rsidRPr="003C674E">
        <w:t>on</w:t>
      </w:r>
      <w:r w:rsidR="00FB1370" w:rsidRPr="003C674E">
        <w:t xml:space="preserve"> </w:t>
      </w:r>
      <w:r w:rsidR="003D013D" w:rsidRPr="003C674E">
        <w:t>EUG</w:t>
      </w:r>
      <w:r w:rsidR="00FB1370" w:rsidRPr="003C674E">
        <w:t xml:space="preserve"> </w:t>
      </w:r>
      <w:r w:rsidRPr="003C674E">
        <w:t>wood</w:t>
      </w:r>
      <w:r w:rsidR="00FB1370" w:rsidRPr="003C674E">
        <w:t xml:space="preserve"> </w:t>
      </w:r>
      <w:r w:rsidRPr="003C674E">
        <w:t>also</w:t>
      </w:r>
      <w:r w:rsidR="00FB1370" w:rsidRPr="003C674E">
        <w:t xml:space="preserve"> </w:t>
      </w:r>
      <w:r w:rsidRPr="003C674E">
        <w:t>resulted</w:t>
      </w:r>
      <w:r w:rsidR="00FB1370" w:rsidRPr="003C674E">
        <w:t xml:space="preserve"> </w:t>
      </w:r>
      <w:r w:rsidRPr="003C674E">
        <w:t>in</w:t>
      </w:r>
      <w:r w:rsidR="00FB1370" w:rsidRPr="003C674E">
        <w:t xml:space="preserve"> </w:t>
      </w:r>
      <w:r w:rsidRPr="003C674E">
        <w:t>higher</w:t>
      </w:r>
      <w:r w:rsidR="00FB1370" w:rsidRPr="003C674E">
        <w:t xml:space="preserve"> </w:t>
      </w:r>
      <w:r w:rsidRPr="003C674E">
        <w:t>delignification</w:t>
      </w:r>
      <w:r w:rsidR="00FB1370" w:rsidRPr="003C674E">
        <w:t xml:space="preserve"> </w:t>
      </w:r>
      <w:r w:rsidRPr="003C674E">
        <w:t>rates</w:t>
      </w:r>
      <w:r w:rsidR="00FB1370" w:rsidRPr="003C674E">
        <w:t xml:space="preserve"> </w:t>
      </w:r>
      <w:r w:rsidRPr="003C674E">
        <w:t>(lower</w:t>
      </w:r>
      <w:r w:rsidR="00FB1370" w:rsidRPr="003C674E">
        <w:t xml:space="preserve"> </w:t>
      </w:r>
      <w:r w:rsidRPr="003C674E">
        <w:t>K#)</w:t>
      </w:r>
      <w:r w:rsidR="00FB1370" w:rsidRPr="003C674E">
        <w:t xml:space="preserve"> </w:t>
      </w:r>
      <w:r w:rsidRPr="003C674E">
        <w:t>when</w:t>
      </w:r>
      <w:r w:rsidR="00FB1370" w:rsidRPr="003C674E">
        <w:t xml:space="preserve"> </w:t>
      </w:r>
      <w:r w:rsidRPr="003C674E">
        <w:t>compared</w:t>
      </w:r>
      <w:r w:rsidR="00FB1370" w:rsidRPr="003C674E">
        <w:t xml:space="preserve"> </w:t>
      </w:r>
      <w:r w:rsidRPr="003C674E">
        <w:t>to</w:t>
      </w:r>
      <w:r w:rsidR="00FB1370" w:rsidRPr="003C674E">
        <w:t xml:space="preserve"> </w:t>
      </w:r>
      <w:r w:rsidRPr="003C674E">
        <w:t>the</w:t>
      </w:r>
      <w:r w:rsidR="00FB1370" w:rsidRPr="003C674E">
        <w:t xml:space="preserve"> </w:t>
      </w:r>
      <w:r w:rsidRPr="003C674E">
        <w:t>U1</w:t>
      </w:r>
      <w:r w:rsidR="00FB1370" w:rsidRPr="003C674E">
        <w:t xml:space="preserve"> </w:t>
      </w:r>
      <w:r w:rsidRPr="003C674E">
        <w:t>control</w:t>
      </w:r>
      <w:r w:rsidR="00FB1370" w:rsidRPr="003C674E">
        <w:t xml:space="preserve"> </w:t>
      </w:r>
      <w:r w:rsidRPr="003C674E">
        <w:t>(</w:t>
      </w:r>
      <w:proofErr w:type="gramStart"/>
      <w:r w:rsidR="005E7016" w:rsidRPr="003C674E">
        <w:t>mean</w:t>
      </w:r>
      <w:proofErr w:type="gramEnd"/>
      <w:r w:rsidR="00FB1370" w:rsidRPr="003C674E">
        <w:t xml:space="preserve"> </w:t>
      </w:r>
      <w:r w:rsidR="005E7016" w:rsidRPr="003C674E">
        <w:t>1</w:t>
      </w:r>
      <w:r w:rsidR="004022A9" w:rsidRPr="003C674E">
        <w:t>3</w:t>
      </w:r>
      <w:r w:rsidR="005E7016" w:rsidRPr="003C674E">
        <w:t>%</w:t>
      </w:r>
      <w:r w:rsidR="00FB1370" w:rsidRPr="003C674E">
        <w:t xml:space="preserve"> </w:t>
      </w:r>
      <w:r w:rsidR="005E7016" w:rsidRPr="003C674E">
        <w:t>reduction;</w:t>
      </w:r>
      <w:r w:rsidR="00FB1370" w:rsidRPr="003C674E">
        <w:t xml:space="preserve"> </w:t>
      </w:r>
      <w:r w:rsidRPr="003C674E">
        <w:t>Table</w:t>
      </w:r>
      <w:r w:rsidR="00FB1370" w:rsidRPr="003C674E">
        <w:t xml:space="preserve"> </w:t>
      </w:r>
      <w:r w:rsidRPr="003C674E">
        <w:t>5).</w:t>
      </w:r>
      <w:r w:rsidR="00FB1370" w:rsidRPr="003C674E">
        <w:t xml:space="preserve"> </w:t>
      </w:r>
      <w:r w:rsidRPr="003C674E">
        <w:t>The</w:t>
      </w:r>
      <w:r w:rsidR="00FB1370" w:rsidRPr="003C674E">
        <w:t xml:space="preserve"> </w:t>
      </w:r>
      <w:r w:rsidRPr="003C674E">
        <w:t>results</w:t>
      </w:r>
      <w:r w:rsidR="00FB1370" w:rsidRPr="003C674E">
        <w:t xml:space="preserve"> </w:t>
      </w:r>
      <w:r w:rsidRPr="003C674E">
        <w:t>confirm</w:t>
      </w:r>
      <w:r w:rsidR="00FB1370" w:rsidRPr="003C674E">
        <w:t xml:space="preserve"> </w:t>
      </w:r>
      <w:r w:rsidRPr="003C674E">
        <w:t>that</w:t>
      </w:r>
      <w:r w:rsidR="00FB1370" w:rsidRPr="003C674E">
        <w:t xml:space="preserve"> </w:t>
      </w:r>
      <w:r w:rsidRPr="003C674E">
        <w:t>the</w:t>
      </w:r>
      <w:r w:rsidR="00FB1370" w:rsidRPr="003C674E">
        <w:t xml:space="preserve"> </w:t>
      </w:r>
      <w:r w:rsidRPr="003C674E">
        <w:t>effect</w:t>
      </w:r>
      <w:r w:rsidR="00FB1370" w:rsidRPr="003C674E">
        <w:t xml:space="preserve"> </w:t>
      </w:r>
      <w:r w:rsidRPr="003C674E">
        <w:t>of</w:t>
      </w:r>
      <w:r w:rsidR="00FB1370" w:rsidRPr="003C674E">
        <w:t xml:space="preserve"> </w:t>
      </w:r>
      <w:r w:rsidRPr="003C674E">
        <w:t>alkaline</w:t>
      </w:r>
      <w:r w:rsidR="00FB1370" w:rsidRPr="003C674E">
        <w:t xml:space="preserve"> </w:t>
      </w:r>
      <w:r w:rsidRPr="003C674E">
        <w:t>treatment</w:t>
      </w:r>
      <w:r w:rsidR="00FB1370" w:rsidRPr="003C674E">
        <w:t xml:space="preserve"> </w:t>
      </w:r>
      <w:r w:rsidRPr="003C674E">
        <w:t>is</w:t>
      </w:r>
      <w:r w:rsidR="00FB1370" w:rsidRPr="003C674E">
        <w:t xml:space="preserve"> </w:t>
      </w:r>
      <w:r w:rsidRPr="003C674E">
        <w:t>predominant,</w:t>
      </w:r>
      <w:r w:rsidR="00FB1370" w:rsidRPr="003C674E">
        <w:t xml:space="preserve"> </w:t>
      </w:r>
      <w:r w:rsidRPr="003C674E">
        <w:t>but</w:t>
      </w:r>
      <w:r w:rsidR="00FB1370" w:rsidRPr="003C674E">
        <w:t xml:space="preserve"> </w:t>
      </w:r>
      <w:r w:rsidRPr="003C674E">
        <w:t>a</w:t>
      </w:r>
      <w:r w:rsidR="00FB1370" w:rsidRPr="003C674E">
        <w:t xml:space="preserve"> </w:t>
      </w:r>
      <w:r w:rsidRPr="003C674E">
        <w:t>synergistic</w:t>
      </w:r>
      <w:r w:rsidR="00FB1370" w:rsidRPr="003C674E">
        <w:t xml:space="preserve"> </w:t>
      </w:r>
      <w:r w:rsidRPr="003C674E">
        <w:t>action</w:t>
      </w:r>
      <w:r w:rsidR="00FB1370" w:rsidRPr="003C674E">
        <w:t xml:space="preserve"> </w:t>
      </w:r>
      <w:r w:rsidRPr="003C674E">
        <w:t>between</w:t>
      </w:r>
      <w:r w:rsidR="00FB1370" w:rsidRPr="003C674E">
        <w:t xml:space="preserve"> </w:t>
      </w:r>
      <w:r w:rsidRPr="003C674E">
        <w:t>fungal</w:t>
      </w:r>
      <w:r w:rsidR="00FB1370" w:rsidRPr="003C674E">
        <w:t xml:space="preserve"> </w:t>
      </w:r>
      <w:r w:rsidRPr="003C674E">
        <w:t>and</w:t>
      </w:r>
      <w:r w:rsidR="00FB1370" w:rsidRPr="003C674E">
        <w:t xml:space="preserve"> </w:t>
      </w:r>
      <w:r w:rsidRPr="003C674E">
        <w:t>alkaline</w:t>
      </w:r>
      <w:r w:rsidR="00FB1370" w:rsidRPr="003C674E">
        <w:t xml:space="preserve"> </w:t>
      </w:r>
      <w:r w:rsidRPr="003C674E">
        <w:t>treatments</w:t>
      </w:r>
      <w:r w:rsidR="00FB1370" w:rsidRPr="003C674E">
        <w:t xml:space="preserve"> </w:t>
      </w:r>
      <w:r w:rsidRPr="003C674E">
        <w:t>was</w:t>
      </w:r>
      <w:r w:rsidR="00FB1370" w:rsidRPr="003C674E">
        <w:t xml:space="preserve"> </w:t>
      </w:r>
      <w:r w:rsidRPr="003C674E">
        <w:t>evidenced,</w:t>
      </w:r>
      <w:r w:rsidR="00FB1370" w:rsidRPr="003C674E">
        <w:t xml:space="preserve"> </w:t>
      </w:r>
      <w:r w:rsidRPr="003C674E">
        <w:t>comparing</w:t>
      </w:r>
      <w:r w:rsidR="00FB1370" w:rsidRPr="003C674E">
        <w:t xml:space="preserve"> </w:t>
      </w:r>
      <w:r w:rsidRPr="003C674E">
        <w:t>U3</w:t>
      </w:r>
      <w:r w:rsidR="00FB1370" w:rsidRPr="003C674E">
        <w:t xml:space="preserve"> </w:t>
      </w:r>
      <w:r w:rsidRPr="003C674E">
        <w:t>with</w:t>
      </w:r>
      <w:r w:rsidR="00FB1370" w:rsidRPr="003C674E">
        <w:t xml:space="preserve"> </w:t>
      </w:r>
      <w:r w:rsidRPr="003C674E">
        <w:t>U3k</w:t>
      </w:r>
      <w:r w:rsidR="00B74F8D" w:rsidRPr="003C674E">
        <w:t>,</w:t>
      </w:r>
      <w:r w:rsidR="00FB1370" w:rsidRPr="003C674E">
        <w:t xml:space="preserve"> </w:t>
      </w:r>
      <w:r w:rsidRPr="003C674E">
        <w:t>or</w:t>
      </w:r>
      <w:r w:rsidR="00FB1370" w:rsidRPr="003C674E">
        <w:t xml:space="preserve"> </w:t>
      </w:r>
      <w:r w:rsidRPr="003C674E">
        <w:t>U1k</w:t>
      </w:r>
      <w:r w:rsidR="00FB1370" w:rsidRPr="003C674E">
        <w:t xml:space="preserve"> </w:t>
      </w:r>
      <w:r w:rsidRPr="003C674E">
        <w:t>with</w:t>
      </w:r>
      <w:r w:rsidR="00FB1370" w:rsidRPr="003C674E">
        <w:t xml:space="preserve"> </w:t>
      </w:r>
      <w:r w:rsidRPr="003C674E">
        <w:t>U2k,</w:t>
      </w:r>
      <w:r w:rsidR="00FB1370" w:rsidRPr="003C674E">
        <w:t xml:space="preserve"> </w:t>
      </w:r>
      <w:r w:rsidRPr="003C674E">
        <w:t>U3k</w:t>
      </w:r>
      <w:r w:rsidR="00FB1370" w:rsidRPr="003C674E">
        <w:t xml:space="preserve"> </w:t>
      </w:r>
      <w:r w:rsidRPr="003C674E">
        <w:t>and</w:t>
      </w:r>
      <w:r w:rsidR="00FB1370" w:rsidRPr="003C674E">
        <w:t xml:space="preserve"> </w:t>
      </w:r>
      <w:r w:rsidRPr="003C674E">
        <w:t>Uk4.</w:t>
      </w:r>
      <w:r w:rsidR="00FB1370" w:rsidRPr="003C674E">
        <w:t xml:space="preserve"> </w:t>
      </w:r>
      <w:r w:rsidR="0071031E" w:rsidRPr="003C674E">
        <w:t>The</w:t>
      </w:r>
      <w:r w:rsidR="00FB1370" w:rsidRPr="003C674E">
        <w:t xml:space="preserve"> </w:t>
      </w:r>
      <w:r w:rsidR="0071031E" w:rsidRPr="003C674E">
        <w:t>combined</w:t>
      </w:r>
      <w:r w:rsidR="00FB1370" w:rsidRPr="003C674E">
        <w:t xml:space="preserve"> </w:t>
      </w:r>
      <w:r w:rsidR="0071031E" w:rsidRPr="003C674E">
        <w:t>treatment</w:t>
      </w:r>
      <w:r w:rsidR="00FB1370" w:rsidRPr="003C674E">
        <w:t xml:space="preserve"> </w:t>
      </w:r>
      <w:r w:rsidR="0071031E" w:rsidRPr="003C674E">
        <w:t>of</w:t>
      </w:r>
      <w:r w:rsidR="00FB1370" w:rsidRPr="003C674E">
        <w:t xml:space="preserve"> </w:t>
      </w:r>
      <w:r w:rsidR="0071031E" w:rsidRPr="003C674E">
        <w:t>PHN</w:t>
      </w:r>
      <w:r w:rsidR="00FB1370" w:rsidRPr="003C674E">
        <w:t xml:space="preserve"> </w:t>
      </w:r>
      <w:r w:rsidR="0071031E" w:rsidRPr="003C674E">
        <w:t>and</w:t>
      </w:r>
      <w:r w:rsidR="00FB1370" w:rsidRPr="003C674E">
        <w:t xml:space="preserve"> </w:t>
      </w:r>
      <w:r w:rsidR="0071031E" w:rsidRPr="003C674E">
        <w:t>mild</w:t>
      </w:r>
      <w:r w:rsidR="00FB1370" w:rsidRPr="003C674E">
        <w:t xml:space="preserve"> </w:t>
      </w:r>
      <w:r w:rsidR="0071031E" w:rsidRPr="003C674E">
        <w:t>alkali</w:t>
      </w:r>
      <w:r w:rsidR="00FB1370" w:rsidRPr="003C674E">
        <w:t xml:space="preserve"> </w:t>
      </w:r>
      <w:r w:rsidR="0071031E" w:rsidRPr="003C674E">
        <w:t>(U3k)</w:t>
      </w:r>
      <w:r w:rsidR="00FB1370" w:rsidRPr="003C674E">
        <w:t xml:space="preserve"> </w:t>
      </w:r>
      <w:r w:rsidRPr="003C674E">
        <w:t>allowed</w:t>
      </w:r>
      <w:r w:rsidR="00FB1370" w:rsidRPr="003C674E">
        <w:t xml:space="preserve"> </w:t>
      </w:r>
      <w:r w:rsidRPr="003C674E">
        <w:t>the</w:t>
      </w:r>
      <w:r w:rsidR="00FB1370" w:rsidRPr="003C674E">
        <w:t xml:space="preserve"> </w:t>
      </w:r>
      <w:r w:rsidRPr="003C674E">
        <w:t>production</w:t>
      </w:r>
      <w:r w:rsidR="00FB1370" w:rsidRPr="003C674E">
        <w:t xml:space="preserve"> </w:t>
      </w:r>
      <w:r w:rsidRPr="003C674E">
        <w:t>of</w:t>
      </w:r>
      <w:r w:rsidR="00FB1370" w:rsidRPr="003C674E">
        <w:t xml:space="preserve"> </w:t>
      </w:r>
      <w:r w:rsidRPr="003C674E">
        <w:t>an</w:t>
      </w:r>
      <w:r w:rsidR="00FB1370" w:rsidRPr="003C674E">
        <w:t xml:space="preserve"> </w:t>
      </w:r>
      <w:r w:rsidRPr="003C674E">
        <w:t>unbleached</w:t>
      </w:r>
      <w:r w:rsidR="00FB1370" w:rsidRPr="003C674E">
        <w:t xml:space="preserve"> </w:t>
      </w:r>
      <w:r w:rsidRPr="003C674E">
        <w:t>pulp</w:t>
      </w:r>
      <w:r w:rsidR="00FB1370" w:rsidRPr="003C674E">
        <w:t xml:space="preserve"> </w:t>
      </w:r>
      <w:r w:rsidRPr="003C674E">
        <w:t>with</w:t>
      </w:r>
      <w:r w:rsidR="00FB1370" w:rsidRPr="003C674E">
        <w:t xml:space="preserve"> </w:t>
      </w:r>
      <w:r w:rsidRPr="003C674E">
        <w:t>considerable</w:t>
      </w:r>
      <w:r w:rsidR="00FB1370" w:rsidRPr="003C674E">
        <w:t xml:space="preserve"> </w:t>
      </w:r>
      <w:r w:rsidRPr="003C674E">
        <w:t>advantages</w:t>
      </w:r>
      <w:r w:rsidR="00FB1370" w:rsidRPr="003C674E">
        <w:t xml:space="preserve"> </w:t>
      </w:r>
      <w:r w:rsidRPr="003C674E">
        <w:t>over</w:t>
      </w:r>
      <w:r w:rsidR="00FB1370" w:rsidRPr="003C674E">
        <w:t xml:space="preserve"> </w:t>
      </w:r>
      <w:r w:rsidRPr="003C674E">
        <w:t>the</w:t>
      </w:r>
      <w:r w:rsidR="00FB1370" w:rsidRPr="003C674E">
        <w:t xml:space="preserve"> </w:t>
      </w:r>
      <w:r w:rsidRPr="003C674E">
        <w:t>U1</w:t>
      </w:r>
      <w:r w:rsidR="00FB1370" w:rsidRPr="003C674E">
        <w:t xml:space="preserve"> </w:t>
      </w:r>
      <w:r w:rsidRPr="003C674E">
        <w:t>control</w:t>
      </w:r>
      <w:r w:rsidR="00FB1370" w:rsidRPr="003C674E">
        <w:t xml:space="preserve"> </w:t>
      </w:r>
      <w:r w:rsidRPr="003C674E">
        <w:t>pulp</w:t>
      </w:r>
      <w:r w:rsidR="008D10B4" w:rsidRPr="003C674E">
        <w:t>.</w:t>
      </w:r>
      <w:r w:rsidR="00FB1370" w:rsidRPr="003C674E">
        <w:t xml:space="preserve"> </w:t>
      </w:r>
      <w:r w:rsidR="008D10B4" w:rsidRPr="003C674E">
        <w:t>S</w:t>
      </w:r>
      <w:r w:rsidRPr="003C674E">
        <w:t>pecifically,</w:t>
      </w:r>
      <w:r w:rsidR="00FB1370" w:rsidRPr="003C674E">
        <w:t xml:space="preserve"> </w:t>
      </w:r>
      <w:r w:rsidRPr="003C674E">
        <w:t>it</w:t>
      </w:r>
      <w:r w:rsidR="00FB1370" w:rsidRPr="003C674E">
        <w:t xml:space="preserve"> </w:t>
      </w:r>
      <w:r w:rsidRPr="003C674E">
        <w:t>exhibited</w:t>
      </w:r>
      <w:r w:rsidR="00FB1370" w:rsidRPr="003C674E">
        <w:t xml:space="preserve"> </w:t>
      </w:r>
      <w:r w:rsidRPr="003C674E">
        <w:t>lower</w:t>
      </w:r>
      <w:r w:rsidR="00FB1370" w:rsidRPr="003C674E">
        <w:t xml:space="preserve"> </w:t>
      </w:r>
      <w:r w:rsidRPr="003C674E">
        <w:t>K#</w:t>
      </w:r>
      <w:r w:rsidR="00FB1370" w:rsidRPr="003C674E">
        <w:t xml:space="preserve"> </w:t>
      </w:r>
      <w:r w:rsidR="00B74F8D" w:rsidRPr="003C674E">
        <w:t>(16%</w:t>
      </w:r>
      <w:r w:rsidR="00FB1370" w:rsidRPr="003C674E">
        <w:t xml:space="preserve"> </w:t>
      </w:r>
      <w:r w:rsidR="002571D7" w:rsidRPr="003C674E">
        <w:t>reduction</w:t>
      </w:r>
      <w:r w:rsidR="00B74F8D" w:rsidRPr="003C674E">
        <w:t>)</w:t>
      </w:r>
      <w:r w:rsidR="00FB1370" w:rsidRPr="003C674E">
        <w:t xml:space="preserve"> </w:t>
      </w:r>
      <w:r w:rsidR="0071031E" w:rsidRPr="003C674E">
        <w:t>and</w:t>
      </w:r>
      <w:r w:rsidR="00FB1370" w:rsidRPr="003C674E">
        <w:t xml:space="preserve"> </w:t>
      </w:r>
      <w:r w:rsidR="002571D7" w:rsidRPr="003C674E">
        <w:t>ClO</w:t>
      </w:r>
      <w:r w:rsidR="002571D7" w:rsidRPr="003C674E">
        <w:rPr>
          <w:vertAlign w:val="subscript"/>
        </w:rPr>
        <w:t>2</w:t>
      </w:r>
      <w:r w:rsidR="00FB1370" w:rsidRPr="003C674E">
        <w:t xml:space="preserve"> </w:t>
      </w:r>
      <w:r w:rsidR="0071031E" w:rsidRPr="003C674E">
        <w:t>charge</w:t>
      </w:r>
      <w:r w:rsidR="00FB1370" w:rsidRPr="003C674E">
        <w:t xml:space="preserve"> </w:t>
      </w:r>
      <w:r w:rsidR="002571D7" w:rsidRPr="003C674E">
        <w:t>(13%</w:t>
      </w:r>
      <w:r w:rsidR="00FB1370" w:rsidRPr="003C674E">
        <w:t xml:space="preserve"> </w:t>
      </w:r>
      <w:r w:rsidR="002571D7" w:rsidRPr="003C674E">
        <w:t>reduction),</w:t>
      </w:r>
      <w:r w:rsidR="00FB1370" w:rsidRPr="003C674E">
        <w:t xml:space="preserve"> </w:t>
      </w:r>
      <w:r w:rsidR="002571D7" w:rsidRPr="003C674E">
        <w:t>and</w:t>
      </w:r>
      <w:r w:rsidR="00FB1370" w:rsidRPr="003C674E">
        <w:t xml:space="preserve"> </w:t>
      </w:r>
      <w:r w:rsidRPr="003C674E">
        <w:t>higher</w:t>
      </w:r>
      <w:r w:rsidR="00FB1370" w:rsidRPr="003C674E">
        <w:t xml:space="preserve"> </w:t>
      </w:r>
      <w:r w:rsidRPr="003C674E">
        <w:t>reflectance</w:t>
      </w:r>
      <w:r w:rsidR="002571D7" w:rsidRPr="003C674E">
        <w:t>,</w:t>
      </w:r>
      <w:r w:rsidR="00FB1370" w:rsidRPr="003C674E">
        <w:t xml:space="preserve"> </w:t>
      </w:r>
      <w:r w:rsidRPr="003C674E">
        <w:t>bleachability</w:t>
      </w:r>
      <w:r w:rsidR="00FB1370" w:rsidRPr="003C674E">
        <w:t xml:space="preserve"> </w:t>
      </w:r>
      <w:r w:rsidRPr="003C674E">
        <w:t>and</w:t>
      </w:r>
      <w:r w:rsidR="00FB1370" w:rsidRPr="003C674E">
        <w:t xml:space="preserve"> </w:t>
      </w:r>
      <w:r w:rsidRPr="003C674E">
        <w:t>brightness</w:t>
      </w:r>
      <w:r w:rsidR="00FB1370" w:rsidRPr="003C674E">
        <w:t xml:space="preserve"> </w:t>
      </w:r>
      <w:r w:rsidRPr="003C674E">
        <w:lastRenderedPageBreak/>
        <w:t>stability,</w:t>
      </w:r>
      <w:r w:rsidR="00FB1370" w:rsidRPr="003C674E">
        <w:t xml:space="preserve"> </w:t>
      </w:r>
      <w:r w:rsidRPr="003C674E">
        <w:t>without</w:t>
      </w:r>
      <w:r w:rsidR="00FB1370" w:rsidRPr="003C674E">
        <w:t xml:space="preserve"> </w:t>
      </w:r>
      <w:r w:rsidRPr="003C674E">
        <w:t>substantially</w:t>
      </w:r>
      <w:r w:rsidR="00FB1370" w:rsidRPr="003C674E">
        <w:t xml:space="preserve"> </w:t>
      </w:r>
      <w:r w:rsidRPr="003C674E">
        <w:t>affecting</w:t>
      </w:r>
      <w:r w:rsidR="00FB1370" w:rsidRPr="003C674E">
        <w:t xml:space="preserve"> </w:t>
      </w:r>
      <w:r w:rsidRPr="003C674E">
        <w:t>the</w:t>
      </w:r>
      <w:r w:rsidR="00FB1370" w:rsidRPr="003C674E">
        <w:t xml:space="preserve"> </w:t>
      </w:r>
      <w:r w:rsidRPr="003C674E">
        <w:t>overall</w:t>
      </w:r>
      <w:r w:rsidR="00FB1370" w:rsidRPr="003C674E">
        <w:t xml:space="preserve"> </w:t>
      </w:r>
      <w:r w:rsidRPr="003C674E">
        <w:t>yield</w:t>
      </w:r>
      <w:r w:rsidR="00FB1370" w:rsidRPr="003C674E">
        <w:t xml:space="preserve"> </w:t>
      </w:r>
      <w:r w:rsidRPr="003C674E">
        <w:t>and</w:t>
      </w:r>
      <w:r w:rsidR="00FB1370" w:rsidRPr="003C674E">
        <w:t xml:space="preserve"> </w:t>
      </w:r>
      <w:r w:rsidRPr="003C674E">
        <w:t>final</w:t>
      </w:r>
      <w:r w:rsidR="00FB1370" w:rsidRPr="003C674E">
        <w:t xml:space="preserve"> </w:t>
      </w:r>
      <w:r w:rsidRPr="003C674E">
        <w:t>intrinsic</w:t>
      </w:r>
      <w:r w:rsidR="00FB1370" w:rsidRPr="003C674E">
        <w:t xml:space="preserve"> </w:t>
      </w:r>
      <w:r w:rsidRPr="003C674E">
        <w:t>viscosity.</w:t>
      </w:r>
      <w:r w:rsidR="00FB1370" w:rsidRPr="003C674E">
        <w:t xml:space="preserve"> </w:t>
      </w:r>
      <w:r w:rsidRPr="003C674E">
        <w:t>These</w:t>
      </w:r>
      <w:r w:rsidR="00FB1370" w:rsidRPr="003C674E">
        <w:t xml:space="preserve"> </w:t>
      </w:r>
      <w:r w:rsidRPr="003C674E">
        <w:t>biopulping</w:t>
      </w:r>
      <w:r w:rsidR="00FB1370" w:rsidRPr="003C674E">
        <w:t xml:space="preserve"> </w:t>
      </w:r>
      <w:r w:rsidRPr="003C674E">
        <w:t>results</w:t>
      </w:r>
      <w:r w:rsidR="00FB1370" w:rsidRPr="003C674E">
        <w:t xml:space="preserve"> </w:t>
      </w:r>
      <w:r w:rsidRPr="003C674E">
        <w:t>agree</w:t>
      </w:r>
      <w:r w:rsidR="00FB1370" w:rsidRPr="003C674E">
        <w:t xml:space="preserve"> </w:t>
      </w:r>
      <w:r w:rsidRPr="003C674E">
        <w:t>with</w:t>
      </w:r>
      <w:r w:rsidR="00FB1370" w:rsidRPr="003C674E">
        <w:t xml:space="preserve"> </w:t>
      </w:r>
      <w:r w:rsidRPr="003C674E">
        <w:t>previous</w:t>
      </w:r>
      <w:r w:rsidR="00FB1370" w:rsidRPr="003C674E">
        <w:t xml:space="preserve"> </w:t>
      </w:r>
      <w:r w:rsidRPr="003C674E">
        <w:t>studies,</w:t>
      </w:r>
      <w:r w:rsidR="00FB1370" w:rsidRPr="003C674E">
        <w:t xml:space="preserve"> </w:t>
      </w:r>
      <w:r w:rsidRPr="003C674E">
        <w:t>although</w:t>
      </w:r>
      <w:r w:rsidR="00FB1370" w:rsidRPr="003C674E">
        <w:t xml:space="preserve"> </w:t>
      </w:r>
      <w:r w:rsidRPr="003C674E">
        <w:t>none</w:t>
      </w:r>
      <w:r w:rsidR="00FB1370" w:rsidRPr="003C674E">
        <w:t xml:space="preserve"> </w:t>
      </w:r>
      <w:r w:rsidR="003F0994" w:rsidRPr="003C674E">
        <w:t>contains</w:t>
      </w:r>
      <w:r w:rsidR="00FB1370" w:rsidRPr="003C674E">
        <w:t xml:space="preserve"> </w:t>
      </w:r>
      <w:r w:rsidR="003F0994" w:rsidRPr="003C674E">
        <w:t>the</w:t>
      </w:r>
      <w:r w:rsidR="00FB1370" w:rsidRPr="003C674E">
        <w:t xml:space="preserve"> </w:t>
      </w:r>
      <w:r w:rsidR="003F0994" w:rsidRPr="003C674E">
        <w:t>same</w:t>
      </w:r>
      <w:r w:rsidR="00FB1370" w:rsidRPr="003C674E">
        <w:t xml:space="preserve"> </w:t>
      </w:r>
      <w:r w:rsidR="003F0994" w:rsidRPr="003C674E">
        <w:t>level</w:t>
      </w:r>
      <w:r w:rsidR="00FB1370" w:rsidRPr="003C674E">
        <w:t xml:space="preserve"> </w:t>
      </w:r>
      <w:r w:rsidR="003F0994" w:rsidRPr="003C674E">
        <w:t>of</w:t>
      </w:r>
      <w:r w:rsidR="00FB1370" w:rsidRPr="003C674E">
        <w:t xml:space="preserve"> </w:t>
      </w:r>
      <w:r w:rsidR="003F0994" w:rsidRPr="003C674E">
        <w:t>aggregated</w:t>
      </w:r>
      <w:r w:rsidR="00FB1370" w:rsidRPr="003C674E">
        <w:t xml:space="preserve"> </w:t>
      </w:r>
      <w:r w:rsidR="003F0994" w:rsidRPr="003C674E">
        <w:t>information</w:t>
      </w:r>
      <w:r w:rsidR="00FB1370" w:rsidRPr="003C674E">
        <w:t xml:space="preserve"> </w:t>
      </w:r>
      <w:r w:rsidR="003F0994" w:rsidRPr="003C674E">
        <w:t>as</w:t>
      </w:r>
      <w:r w:rsidR="00FB1370" w:rsidRPr="003C674E">
        <w:t xml:space="preserve"> </w:t>
      </w:r>
      <w:r w:rsidR="003F0994" w:rsidRPr="003C674E">
        <w:t>herein</w:t>
      </w:r>
      <w:r w:rsidR="00FB1370" w:rsidRPr="003C674E">
        <w:t xml:space="preserve"> </w:t>
      </w:r>
      <w:r w:rsidR="003F0994" w:rsidRPr="003C674E">
        <w:t>presented</w:t>
      </w:r>
      <w:r w:rsidRPr="003C674E">
        <w:t>.</w:t>
      </w:r>
      <w:r w:rsidR="00FB1370" w:rsidRPr="003C674E">
        <w:t xml:space="preserve"> </w:t>
      </w:r>
      <w:r w:rsidRPr="003C674E">
        <w:t>Lower</w:t>
      </w:r>
      <w:r w:rsidR="00FB1370" w:rsidRPr="003C674E">
        <w:t xml:space="preserve"> </w:t>
      </w:r>
      <w:r w:rsidRPr="003C674E">
        <w:t>K#,</w:t>
      </w:r>
      <w:r w:rsidR="00FB1370" w:rsidRPr="003C674E">
        <w:t xml:space="preserve"> </w:t>
      </w:r>
      <w:r w:rsidRPr="003C674E">
        <w:t>with</w:t>
      </w:r>
      <w:r w:rsidR="00FB1370" w:rsidRPr="003C674E">
        <w:t xml:space="preserve"> </w:t>
      </w:r>
      <w:r w:rsidRPr="003C674E">
        <w:t>no</w:t>
      </w:r>
      <w:r w:rsidR="00FB1370" w:rsidRPr="003C674E">
        <w:t xml:space="preserve"> </w:t>
      </w:r>
      <w:r w:rsidRPr="003C674E">
        <w:t>substantial</w:t>
      </w:r>
      <w:r w:rsidR="00FB1370" w:rsidRPr="003C674E">
        <w:t xml:space="preserve"> </w:t>
      </w:r>
      <w:r w:rsidRPr="003C674E">
        <w:t>difference</w:t>
      </w:r>
      <w:r w:rsidR="00FB1370" w:rsidRPr="003C674E">
        <w:t xml:space="preserve"> </w:t>
      </w:r>
      <w:r w:rsidRPr="003C674E">
        <w:t>in</w:t>
      </w:r>
      <w:r w:rsidR="00FB1370" w:rsidRPr="003C674E">
        <w:t xml:space="preserve"> </w:t>
      </w:r>
      <w:r w:rsidRPr="003C674E">
        <w:t>pulp</w:t>
      </w:r>
      <w:r w:rsidR="00FB1370" w:rsidRPr="003C674E">
        <w:t xml:space="preserve"> </w:t>
      </w:r>
      <w:r w:rsidRPr="003C674E">
        <w:t>yield,</w:t>
      </w:r>
      <w:r w:rsidR="00FB1370" w:rsidRPr="003C674E">
        <w:t xml:space="preserve"> </w:t>
      </w:r>
      <w:r w:rsidRPr="003C674E">
        <w:t>has</w:t>
      </w:r>
      <w:r w:rsidR="00FB1370" w:rsidRPr="003C674E">
        <w:t xml:space="preserve"> </w:t>
      </w:r>
      <w:r w:rsidRPr="003C674E">
        <w:t>also</w:t>
      </w:r>
      <w:r w:rsidR="00FB1370" w:rsidRPr="003C674E">
        <w:t xml:space="preserve"> </w:t>
      </w:r>
      <w:r w:rsidRPr="003C674E">
        <w:t>been</w:t>
      </w:r>
      <w:r w:rsidR="00FB1370" w:rsidRPr="003C674E">
        <w:t xml:space="preserve"> </w:t>
      </w:r>
      <w:r w:rsidRPr="003C674E">
        <w:t>reported</w:t>
      </w:r>
      <w:r w:rsidR="00FB1370" w:rsidRPr="003C674E">
        <w:t xml:space="preserve"> </w:t>
      </w:r>
      <w:r w:rsidRPr="003C674E">
        <w:t>in</w:t>
      </w:r>
      <w:r w:rsidR="00FB1370" w:rsidRPr="003C674E">
        <w:t xml:space="preserve"> </w:t>
      </w:r>
      <w:r w:rsidRPr="003C674E">
        <w:t>pulps</w:t>
      </w:r>
      <w:r w:rsidR="00FB1370" w:rsidRPr="003C674E">
        <w:t xml:space="preserve"> </w:t>
      </w:r>
      <w:r w:rsidRPr="003C674E">
        <w:t>derived</w:t>
      </w:r>
      <w:r w:rsidR="00FB1370" w:rsidRPr="003C674E">
        <w:t xml:space="preserve"> </w:t>
      </w:r>
      <w:r w:rsidRPr="003C674E">
        <w:t>from</w:t>
      </w:r>
      <w:r w:rsidR="00FB1370" w:rsidRPr="003C674E">
        <w:t xml:space="preserve"> </w:t>
      </w:r>
      <w:r w:rsidRPr="003C674E">
        <w:t>the</w:t>
      </w:r>
      <w:r w:rsidR="00FB1370" w:rsidRPr="003C674E">
        <w:t xml:space="preserve"> </w:t>
      </w:r>
      <w:r w:rsidRPr="003C674E">
        <w:t>hardwood</w:t>
      </w:r>
      <w:r w:rsidR="00FB1370" w:rsidRPr="003C674E">
        <w:t xml:space="preserve"> </w:t>
      </w:r>
      <w:r w:rsidRPr="003C674E">
        <w:rPr>
          <w:i/>
          <w:iCs/>
        </w:rPr>
        <w:t>Drimys</w:t>
      </w:r>
      <w:r w:rsidR="00FB1370" w:rsidRPr="003C674E">
        <w:t xml:space="preserve"> </w:t>
      </w:r>
      <w:proofErr w:type="spellStart"/>
      <w:r w:rsidRPr="003C674E">
        <w:rPr>
          <w:i/>
          <w:iCs/>
        </w:rPr>
        <w:t>winteri</w:t>
      </w:r>
      <w:proofErr w:type="spellEnd"/>
      <w:r w:rsidR="00FB1370" w:rsidRPr="003C674E">
        <w:t xml:space="preserve"> </w:t>
      </w:r>
      <w:r w:rsidRPr="003C674E">
        <w:t>JR</w:t>
      </w:r>
      <w:r w:rsidR="00FB1370" w:rsidRPr="003C674E">
        <w:t xml:space="preserve"> </w:t>
      </w:r>
      <w:r w:rsidRPr="003C674E">
        <w:t>Forst</w:t>
      </w:r>
      <w:r w:rsidR="00FB1370" w:rsidRPr="003C674E">
        <w:t xml:space="preserve"> </w:t>
      </w:r>
      <w:r w:rsidRPr="003C674E">
        <w:t>&amp;</w:t>
      </w:r>
      <w:r w:rsidR="00FB1370" w:rsidRPr="003C674E">
        <w:t xml:space="preserve"> </w:t>
      </w:r>
      <w:r w:rsidRPr="003C674E">
        <w:t>G</w:t>
      </w:r>
      <w:r w:rsidR="00FB1370" w:rsidRPr="003C674E">
        <w:t xml:space="preserve"> </w:t>
      </w:r>
      <w:r w:rsidRPr="003C674E">
        <w:t>Forster</w:t>
      </w:r>
      <w:r w:rsidR="00FB1370" w:rsidRPr="003C674E">
        <w:t xml:space="preserve"> </w:t>
      </w:r>
      <w:r w:rsidRPr="003C674E">
        <w:t>treated</w:t>
      </w:r>
      <w:r w:rsidR="00FB1370" w:rsidRPr="003C674E">
        <w:t xml:space="preserve"> </w:t>
      </w:r>
      <w:r w:rsidRPr="003C674E">
        <w:t>with</w:t>
      </w:r>
      <w:r w:rsidR="00FB1370" w:rsidRPr="003C674E">
        <w:t xml:space="preserve"> </w:t>
      </w:r>
      <w:r w:rsidRPr="003C674E">
        <w:rPr>
          <w:i/>
          <w:iCs/>
        </w:rPr>
        <w:t>G</w:t>
      </w:r>
      <w:r w:rsidR="00B95A7D" w:rsidRPr="003C674E">
        <w:t>.</w:t>
      </w:r>
      <w:r w:rsidR="00FB1370" w:rsidRPr="003C674E">
        <w:t xml:space="preserve"> </w:t>
      </w:r>
      <w:r w:rsidRPr="003C674E">
        <w:rPr>
          <w:i/>
          <w:iCs/>
        </w:rPr>
        <w:t>australe</w:t>
      </w:r>
      <w:r w:rsidR="00FB1370" w:rsidRPr="003C674E">
        <w:t xml:space="preserve"> </w:t>
      </w:r>
      <w:r w:rsidRPr="003C674E">
        <w:t>(Fr.)</w:t>
      </w:r>
      <w:r w:rsidR="00FB1370" w:rsidRPr="003C674E">
        <w:t xml:space="preserve"> </w:t>
      </w:r>
      <w:r w:rsidRPr="003C674E">
        <w:t>Pat.</w:t>
      </w:r>
      <w:r w:rsidR="00C330BD" w:rsidRPr="003C674E">
        <w:fldChar w:fldCharType="begin"/>
      </w:r>
      <w:r w:rsidR="0091752C">
        <w:instrText xml:space="preserve"> ADDIN EN.CITE &lt;EndNote&gt;&lt;Cite ExcludeYear="1"&gt;&lt;Author&gt;Franco&lt;/Author&gt;&lt;Year&gt;2006&lt;/Year&gt;&lt;RecNum&gt;2979&lt;/RecNum&gt;&lt;DisplayText&gt;&lt;style face="superscript"&gt;100&lt;/style&gt;&lt;/DisplayText&gt;&lt;record&gt;&lt;rec-number&gt;2979&lt;/rec-number&gt;&lt;foreign-keys&gt;&lt;key app="EN" db-id="fzvsfp22pfsxe4exwe8v22s29axwpat2wttf" timestamp="1669655380"&gt;2979&lt;/key&gt;&lt;/foreign-keys&gt;&lt;ref-type name="Journal Article"&gt;17&lt;/ref-type&gt;&lt;contributors&gt;&lt;authors&gt;&lt;author&gt;Franco, Heriberto&lt;/author&gt;&lt;author&gt;Freer, Juanita&lt;/author&gt;&lt;author&gt;Rodríguez, Jaime&lt;/author&gt;&lt;author&gt;Baeza, Jaime&lt;/author&gt;&lt;author&gt;Elissetche, Juan Pedro&lt;/author&gt;&lt;author&gt;Mendonça, Régis&lt;/author&gt;&lt;/authors&gt;&lt;/contributors&gt;&lt;titles&gt;&lt;title&gt;&lt;style face="normal" font="default" size="100%"&gt;Kraft pulping of &lt;/style&gt;&lt;style face="italic" font="default" size="100%"&gt;Drimys&lt;/style&gt;&lt;style face="normal" font="default" size="100%"&gt; &lt;/style&gt;&lt;style face="italic" font="default" size="100%"&gt;winteri&lt;/style&gt;&lt;style face="normal" font="default" size="100%"&gt; wood chips biotreated with &lt;/style&gt;&lt;style face="italic" font="default" size="100%"&gt;Ganoderma&lt;/style&gt;&lt;style face="normal" font="default" size="100%"&gt; &lt;/style&gt;&lt;style face="italic" font="default" size="100%"&gt;australe&lt;/style&gt;&lt;/title&gt;&lt;secondary-title&gt;Journal of Chemical Technology &amp;amp; Biotechnology&lt;/secondary-title&gt;&lt;/titles&gt;&lt;periodical&gt;&lt;full-title&gt;Journal of Chemical Technology &amp;amp; Biotechnology&lt;/full-title&gt;&lt;/periodical&gt;&lt;pages&gt;196-200&lt;/pages&gt;&lt;volume&gt;81&lt;/volume&gt;&lt;number&gt;2&lt;/number&gt;&lt;dates&gt;&lt;year&gt;2006&lt;/year&gt;&lt;/dates&gt;&lt;isbn&gt;0268-2575&lt;/isbn&gt;&lt;urls&gt;&lt;related-urls&gt;&lt;url&gt;https://onlinelibrary.wiley.com/doi/abs/10.1002/jctb.1383&lt;/url&gt;&lt;/related-urls&gt;&lt;/urls&gt;&lt;electronic-resource-num&gt;https://doi.org/10.1002/jctb.1383&lt;/electronic-resource-num&gt;&lt;/record&gt;&lt;/Cite&gt;&lt;/EndNote&gt;</w:instrText>
      </w:r>
      <w:r w:rsidR="00C330BD" w:rsidRPr="003C674E">
        <w:fldChar w:fldCharType="separate"/>
      </w:r>
      <w:r w:rsidR="0091752C" w:rsidRPr="0091752C">
        <w:rPr>
          <w:noProof/>
          <w:vertAlign w:val="superscript"/>
        </w:rPr>
        <w:t>100</w:t>
      </w:r>
      <w:r w:rsidR="00C330BD" w:rsidRPr="003C674E">
        <w:fldChar w:fldCharType="end"/>
      </w:r>
      <w:r w:rsidRPr="003C674E">
        <w:t>,</w:t>
      </w:r>
      <w:r w:rsidR="00FB1370" w:rsidRPr="003C674E">
        <w:t xml:space="preserve"> </w:t>
      </w:r>
      <w:r w:rsidRPr="003C674E">
        <w:t>and</w:t>
      </w:r>
      <w:r w:rsidR="00FB1370" w:rsidRPr="003C674E">
        <w:t xml:space="preserve"> </w:t>
      </w:r>
      <w:r w:rsidRPr="003C674E">
        <w:t>from</w:t>
      </w:r>
      <w:r w:rsidR="00FB1370" w:rsidRPr="003C674E">
        <w:t xml:space="preserve"> </w:t>
      </w:r>
      <w:r w:rsidR="003D013D" w:rsidRPr="003C674E">
        <w:t>ENT</w:t>
      </w:r>
      <w:r w:rsidR="00FB1370" w:rsidRPr="003C674E">
        <w:t xml:space="preserve"> </w:t>
      </w:r>
      <w:r w:rsidRPr="003C674E">
        <w:t>treated</w:t>
      </w:r>
      <w:r w:rsidR="00FB1370" w:rsidRPr="003C674E">
        <w:t xml:space="preserve"> </w:t>
      </w:r>
      <w:r w:rsidRPr="003C674E">
        <w:t>with</w:t>
      </w:r>
      <w:r w:rsidR="00FB1370" w:rsidRPr="003C674E">
        <w:t xml:space="preserve"> </w:t>
      </w:r>
      <w:r w:rsidR="003B0866" w:rsidRPr="003C674E">
        <w:t>CES</w:t>
      </w:r>
      <w:r w:rsidR="00C330BD" w:rsidRPr="003C674E">
        <w:fldChar w:fldCharType="begin"/>
      </w:r>
      <w:r w:rsidR="0091752C">
        <w:instrText xml:space="preserve"> ADDIN EN.CITE &lt;EndNote&gt;&lt;Cite ExcludeYear="1"&gt;&lt;Author&gt;Mardones&lt;/Author&gt;&lt;Year&gt;2006&lt;/Year&gt;&lt;RecNum&gt;3130&lt;/RecNum&gt;&lt;DisplayText&gt;&lt;style face="superscript"&gt;101&lt;/style&gt;&lt;/DisplayText&gt;&lt;record&gt;&lt;rec-number&gt;3130&lt;/rec-number&gt;&lt;foreign-keys&gt;&lt;key app="EN" db-id="fzvsfp22pfsxe4exwe8v22s29axwpat2wttf" timestamp="1680700306"&gt;3130&lt;/key&gt;&lt;/foreign-keys&gt;&lt;ref-type name="Journal Article"&gt;17&lt;/ref-type&gt;&lt;contributors&gt;&lt;authors&gt;&lt;author&gt;Mardones, Lorena&lt;/author&gt;&lt;author&gt;Gomide, José Livio&lt;/author&gt;&lt;author&gt;Freer, Juanita&lt;/author&gt;&lt;author&gt;Ferraz, André&lt;/author&gt;&lt;author&gt;Rodríguez, Jaime&lt;/author&gt;&lt;/authors&gt;&lt;/contributors&gt;&lt;titles&gt;&lt;title&gt;&lt;style face="normal" font="default" size="100%"&gt;Kraft pulping of &lt;/style&gt;&lt;style face="italic" font="default" size="100%"&gt;Eucalyptus&lt;/style&gt;&lt;style face="normal" font="default" size="100%"&gt; &lt;/style&gt;&lt;style face="italic" font="default" size="100%"&gt;nitens&lt;/style&gt;&lt;style face="normal" font="default" size="100%"&gt; wood chips biotreated by &lt;/style&gt;&lt;style face="italic" font="default" size="100%"&gt;Ceriporiopsis&lt;/style&gt;&lt;style face="normal" font="default" size="100%"&gt; &lt;/style&gt;&lt;style face="italic" font="default" size="100%"&gt;subvermispora&lt;/style&gt;&lt;/title&gt;&lt;secondary-title&gt;Journal of Chemical Technology &amp;amp; Biotechnology&lt;/secondary-title&gt;&lt;/titles&gt;&lt;periodical&gt;&lt;full-title&gt;Journal of Chemical Technology &amp;amp; Biotechnology&lt;/full-title&gt;&lt;/periodical&gt;&lt;pages&gt;608-613&lt;/pages&gt;&lt;volume&gt;81&lt;/volume&gt;&lt;number&gt;4&lt;/number&gt;&lt;dates&gt;&lt;year&gt;2006&lt;/year&gt;&lt;/dates&gt;&lt;isbn&gt;0268-2575&lt;/isbn&gt;&lt;urls&gt;&lt;related-urls&gt;&lt;url&gt;https://doi.org/10.1002/jctb.1438&lt;/url&gt;&lt;/related-urls&gt;&lt;/urls&gt;&lt;electronic-resource-num&gt;https://doi.org/10.1002/jctb.1438&lt;/electronic-resource-num&gt;&lt;/record&gt;&lt;/Cite&gt;&lt;/EndNote&gt;</w:instrText>
      </w:r>
      <w:r w:rsidR="00C330BD" w:rsidRPr="003C674E">
        <w:fldChar w:fldCharType="separate"/>
      </w:r>
      <w:r w:rsidR="0091752C" w:rsidRPr="0091752C">
        <w:rPr>
          <w:noProof/>
          <w:vertAlign w:val="superscript"/>
        </w:rPr>
        <w:t>101</w:t>
      </w:r>
      <w:r w:rsidR="00C330BD" w:rsidRPr="003C674E">
        <w:fldChar w:fldCharType="end"/>
      </w:r>
      <w:r w:rsidRPr="003C674E">
        <w:t>.</w:t>
      </w:r>
      <w:r w:rsidR="00FB1370" w:rsidRPr="003C674E">
        <w:t xml:space="preserve"> </w:t>
      </w:r>
      <w:r w:rsidRPr="003C674E">
        <w:t>Furthermore,</w:t>
      </w:r>
      <w:r w:rsidR="00FB1370" w:rsidRPr="003C674E">
        <w:t xml:space="preserve"> </w:t>
      </w:r>
      <w:r w:rsidRPr="003C674E">
        <w:t>higher</w:t>
      </w:r>
      <w:r w:rsidR="00FB1370" w:rsidRPr="003C674E">
        <w:t xml:space="preserve"> </w:t>
      </w:r>
      <w:r w:rsidRPr="003C674E">
        <w:t>unbleached</w:t>
      </w:r>
      <w:r w:rsidR="00FB1370" w:rsidRPr="003C674E">
        <w:t xml:space="preserve"> </w:t>
      </w:r>
      <w:r w:rsidRPr="003C674E">
        <w:t>pulp</w:t>
      </w:r>
      <w:r w:rsidR="00FB1370" w:rsidRPr="003C674E">
        <w:t xml:space="preserve"> </w:t>
      </w:r>
      <w:r w:rsidRPr="003C674E">
        <w:t>brightness</w:t>
      </w:r>
      <w:r w:rsidR="00FB1370" w:rsidRPr="003C674E">
        <w:t xml:space="preserve"> </w:t>
      </w:r>
      <w:r w:rsidRPr="003C674E">
        <w:t>and</w:t>
      </w:r>
      <w:r w:rsidR="00FB1370" w:rsidRPr="003C674E">
        <w:t xml:space="preserve"> </w:t>
      </w:r>
      <w:r w:rsidRPr="003C674E">
        <w:t>improved</w:t>
      </w:r>
      <w:r w:rsidR="00FB1370" w:rsidRPr="003C674E">
        <w:t xml:space="preserve"> </w:t>
      </w:r>
      <w:r w:rsidRPr="003C674E">
        <w:t>bleachability</w:t>
      </w:r>
      <w:r w:rsidR="00FB1370" w:rsidRPr="003C674E">
        <w:t xml:space="preserve"> </w:t>
      </w:r>
      <w:r w:rsidRPr="003C674E">
        <w:t>have</w:t>
      </w:r>
      <w:r w:rsidR="00FB1370" w:rsidRPr="003C674E">
        <w:t xml:space="preserve"> </w:t>
      </w:r>
      <w:r w:rsidRPr="003C674E">
        <w:t>been</w:t>
      </w:r>
      <w:r w:rsidR="00FB1370" w:rsidRPr="003C674E">
        <w:t xml:space="preserve"> </w:t>
      </w:r>
      <w:r w:rsidRPr="003C674E">
        <w:t>reported</w:t>
      </w:r>
      <w:r w:rsidR="00FB1370" w:rsidRPr="003C674E">
        <w:t xml:space="preserve"> </w:t>
      </w:r>
      <w:r w:rsidRPr="003C674E">
        <w:t>in</w:t>
      </w:r>
      <w:r w:rsidR="00FB1370" w:rsidRPr="003C674E">
        <w:t xml:space="preserve"> </w:t>
      </w:r>
      <w:r w:rsidRPr="003C674E">
        <w:rPr>
          <w:i/>
          <w:iCs/>
        </w:rPr>
        <w:t>Eucalyptus</w:t>
      </w:r>
      <w:r w:rsidR="00FB1370" w:rsidRPr="003C674E">
        <w:t xml:space="preserve"> </w:t>
      </w:r>
      <w:proofErr w:type="spellStart"/>
      <w:r w:rsidRPr="003C674E">
        <w:rPr>
          <w:i/>
          <w:iCs/>
        </w:rPr>
        <w:t>tereticornis</w:t>
      </w:r>
      <w:proofErr w:type="spellEnd"/>
      <w:r w:rsidR="00FB1370" w:rsidRPr="003C674E">
        <w:t xml:space="preserve"> </w:t>
      </w:r>
      <w:r w:rsidRPr="003C674E">
        <w:t>Sm.</w:t>
      </w:r>
      <w:r w:rsidR="00FB1370" w:rsidRPr="003C674E">
        <w:t xml:space="preserve"> </w:t>
      </w:r>
      <w:r w:rsidRPr="003C674E">
        <w:t>pulps</w:t>
      </w:r>
      <w:r w:rsidR="00FB1370" w:rsidRPr="003C674E">
        <w:t xml:space="preserve"> </w:t>
      </w:r>
      <w:r w:rsidRPr="003C674E">
        <w:t>treated</w:t>
      </w:r>
      <w:r w:rsidR="00FB1370" w:rsidRPr="003C674E">
        <w:t xml:space="preserve"> </w:t>
      </w:r>
      <w:r w:rsidRPr="003C674E">
        <w:t>with</w:t>
      </w:r>
      <w:r w:rsidR="00FB1370" w:rsidRPr="003C674E">
        <w:t xml:space="preserve"> </w:t>
      </w:r>
      <w:r w:rsidR="003B0866" w:rsidRPr="003C674E">
        <w:t>CES</w:t>
      </w:r>
      <w:r w:rsidR="00C330BD" w:rsidRPr="003C674E">
        <w:fldChar w:fldCharType="begin"/>
      </w:r>
      <w:r w:rsidR="0091752C">
        <w:instrText xml:space="preserve"> ADDIN EN.CITE &lt;EndNote&gt;&lt;Cite ExcludeYear="1"&gt;&lt;Author&gt;Bajpai&lt;/Author&gt;&lt;Year&gt;2001&lt;/Year&gt;&lt;RecNum&gt;2223&lt;/RecNum&gt;&lt;DisplayText&gt;&lt;style face="superscript"&gt;102&lt;/style&gt;&lt;/DisplayText&gt;&lt;record&gt;&lt;rec-number&gt;2223&lt;/rec-number&gt;&lt;foreign-keys&gt;&lt;key app="EN" db-id="fzvsfp22pfsxe4exwe8v22s29axwpat2wttf" timestamp="1551198812"&gt;2223&lt;/key&gt;&lt;/foreign-keys&gt;&lt;ref-type name="Journal Article"&gt;17&lt;/ref-type&gt;&lt;contributors&gt;&lt;authors&gt;&lt;author&gt;Bajpai, Pramod&lt;/author&gt;&lt;author&gt;Bajpai, Pratima&lt;/author&gt;&lt;author&gt;Akhtar, M.&lt;/author&gt;&lt;author&gt;Jauhari, M. B.&lt;/author&gt;&lt;/authors&gt;&lt;/contributors&gt;&lt;titles&gt;&lt;title&gt;Biokraft pulping of eucalyptus with selected lignin-degrading fungi&lt;/title&gt;&lt;secondary-title&gt;Journal of Pulp and Paper Science&lt;/secondary-title&gt;&lt;alt-title&gt;Journal of Pulp and Paper Science&lt;/alt-title&gt;&lt;/titles&gt;&lt;periodical&gt;&lt;full-title&gt;Journal of pulp and paper science&lt;/full-title&gt;&lt;/periodical&gt;&lt;alt-periodical&gt;&lt;full-title&gt;Journal of pulp and paper science&lt;/full-title&gt;&lt;/alt-periodical&gt;&lt;pages&gt;235-239&lt;/pages&gt;&lt;volume&gt;27&lt;/volume&gt;&lt;number&gt;7&lt;/number&gt;&lt;dates&gt;&lt;year&gt;2001&lt;/year&gt;&lt;/dates&gt;&lt;urls&gt;&lt;related-urls&gt;&lt;url&gt;https://www.scopus.com/inward/record.uri?eid=2-s2.0-0035393919&amp;amp;partnerID=40&amp;amp;md5=c86f24e2f5cf89753f2b29656f9f5f01&lt;/url&gt;&lt;/related-urls&gt;&lt;/urls&gt;&lt;/record&gt;&lt;/Cite&gt;&lt;/EndNote&gt;</w:instrText>
      </w:r>
      <w:r w:rsidR="00C330BD" w:rsidRPr="003C674E">
        <w:fldChar w:fldCharType="separate"/>
      </w:r>
      <w:r w:rsidR="0091752C" w:rsidRPr="0091752C">
        <w:rPr>
          <w:noProof/>
          <w:vertAlign w:val="superscript"/>
        </w:rPr>
        <w:t>102</w:t>
      </w:r>
      <w:r w:rsidR="00C330BD" w:rsidRPr="003C674E">
        <w:fldChar w:fldCharType="end"/>
      </w:r>
      <w:r w:rsidRPr="003C674E">
        <w:t>.</w:t>
      </w:r>
    </w:p>
    <w:p w14:paraId="6EE15645" w14:textId="4BA77CDC" w:rsidR="005917FF" w:rsidRPr="003C674E" w:rsidRDefault="005917FF" w:rsidP="00353CA5">
      <w:pPr>
        <w:pStyle w:val="TAMainText"/>
      </w:pPr>
      <w:r w:rsidRPr="003C674E">
        <w:t>Given</w:t>
      </w:r>
      <w:r w:rsidR="00FB1370" w:rsidRPr="003C674E">
        <w:t xml:space="preserve"> </w:t>
      </w:r>
      <w:r w:rsidRPr="003C674E">
        <w:t>that</w:t>
      </w:r>
      <w:r w:rsidR="00FB1370" w:rsidRPr="003C674E">
        <w:t xml:space="preserve"> </w:t>
      </w:r>
      <w:r w:rsidR="003D013D" w:rsidRPr="003C674E">
        <w:t>EGB</w:t>
      </w:r>
      <w:r w:rsidR="00FB1370" w:rsidRPr="003C674E">
        <w:t xml:space="preserve"> </w:t>
      </w:r>
      <w:r w:rsidRPr="003C674E">
        <w:t>is</w:t>
      </w:r>
      <w:r w:rsidR="00FB1370" w:rsidRPr="003C674E">
        <w:t xml:space="preserve"> </w:t>
      </w:r>
      <w:r w:rsidRPr="003C674E">
        <w:t>one</w:t>
      </w:r>
      <w:r w:rsidR="00FB1370" w:rsidRPr="003C674E">
        <w:t xml:space="preserve"> </w:t>
      </w:r>
      <w:r w:rsidRPr="003C674E">
        <w:t>of</w:t>
      </w:r>
      <w:r w:rsidR="00FB1370" w:rsidRPr="003C674E">
        <w:t xml:space="preserve"> </w:t>
      </w:r>
      <w:r w:rsidRPr="003C674E">
        <w:t>the</w:t>
      </w:r>
      <w:r w:rsidR="00FB1370" w:rsidRPr="003C674E">
        <w:t xml:space="preserve"> </w:t>
      </w:r>
      <w:r w:rsidRPr="003C674E">
        <w:t>most</w:t>
      </w:r>
      <w:r w:rsidR="00FB1370" w:rsidRPr="003C674E">
        <w:t xml:space="preserve"> </w:t>
      </w:r>
      <w:r w:rsidRPr="003C674E">
        <w:t>valued</w:t>
      </w:r>
      <w:r w:rsidR="00FB1370" w:rsidRPr="003C674E">
        <w:t xml:space="preserve"> </w:t>
      </w:r>
      <w:r w:rsidRPr="003C674E">
        <w:t>species</w:t>
      </w:r>
      <w:r w:rsidR="00FB1370" w:rsidRPr="003C674E">
        <w:t xml:space="preserve"> </w:t>
      </w:r>
      <w:r w:rsidRPr="003C674E">
        <w:t>for</w:t>
      </w:r>
      <w:r w:rsidR="00FB1370" w:rsidRPr="003C674E">
        <w:t xml:space="preserve"> </w:t>
      </w:r>
      <w:r w:rsidRPr="003C674E">
        <w:t>paper</w:t>
      </w:r>
      <w:r w:rsidR="00FB1370" w:rsidRPr="003C674E">
        <w:t xml:space="preserve"> </w:t>
      </w:r>
      <w:r w:rsidRPr="003C674E">
        <w:t>production</w:t>
      </w:r>
      <w:r w:rsidR="00FB1370" w:rsidRPr="003C674E">
        <w:t xml:space="preserve"> </w:t>
      </w:r>
      <w:r w:rsidRPr="003C674E">
        <w:t>and</w:t>
      </w:r>
      <w:r w:rsidR="00FB1370" w:rsidRPr="003C674E">
        <w:t xml:space="preserve"> </w:t>
      </w:r>
      <w:r w:rsidRPr="003C674E">
        <w:t>there</w:t>
      </w:r>
      <w:r w:rsidR="00FB1370" w:rsidRPr="003C674E">
        <w:t xml:space="preserve"> </w:t>
      </w:r>
      <w:r w:rsidRPr="003C674E">
        <w:t>is</w:t>
      </w:r>
      <w:r w:rsidR="00FB1370" w:rsidRPr="003C674E">
        <w:t xml:space="preserve"> </w:t>
      </w:r>
      <w:r w:rsidRPr="003C674E">
        <w:t>a</w:t>
      </w:r>
      <w:r w:rsidR="00FB1370" w:rsidRPr="003C674E">
        <w:t xml:space="preserve"> </w:t>
      </w:r>
      <w:r w:rsidRPr="003C674E">
        <w:t>high</w:t>
      </w:r>
      <w:r w:rsidR="00FB1370" w:rsidRPr="003C674E">
        <w:t xml:space="preserve"> </w:t>
      </w:r>
      <w:r w:rsidRPr="003C674E">
        <w:t>demand</w:t>
      </w:r>
      <w:r w:rsidR="00FB1370" w:rsidRPr="003C674E">
        <w:t xml:space="preserve"> </w:t>
      </w:r>
      <w:r w:rsidRPr="003C674E">
        <w:t>for</w:t>
      </w:r>
      <w:r w:rsidR="00FB1370" w:rsidRPr="003C674E">
        <w:t xml:space="preserve"> </w:t>
      </w:r>
      <w:r w:rsidRPr="003C674E">
        <w:t>its</w:t>
      </w:r>
      <w:r w:rsidR="00FB1370" w:rsidRPr="003C674E">
        <w:t xml:space="preserve"> </w:t>
      </w:r>
      <w:r w:rsidRPr="003C674E">
        <w:t>wood,</w:t>
      </w:r>
      <w:r w:rsidR="00FB1370" w:rsidRPr="003C674E">
        <w:t xml:space="preserve"> </w:t>
      </w:r>
      <w:r w:rsidRPr="003C674E">
        <w:t>it</w:t>
      </w:r>
      <w:r w:rsidR="00FB1370" w:rsidRPr="003C674E">
        <w:t xml:space="preserve"> </w:t>
      </w:r>
      <w:r w:rsidRPr="003C674E">
        <w:t>can</w:t>
      </w:r>
      <w:r w:rsidR="00FB1370" w:rsidRPr="003C674E">
        <w:t xml:space="preserve"> </w:t>
      </w:r>
      <w:r w:rsidRPr="003C674E">
        <w:t>be</w:t>
      </w:r>
      <w:r w:rsidR="00FB1370" w:rsidRPr="003C674E">
        <w:t xml:space="preserve"> </w:t>
      </w:r>
      <w:r w:rsidRPr="003C674E">
        <w:t>advantageous</w:t>
      </w:r>
      <w:r w:rsidR="00FB1370" w:rsidRPr="003C674E">
        <w:t xml:space="preserve"> </w:t>
      </w:r>
      <w:r w:rsidRPr="003C674E">
        <w:t>to</w:t>
      </w:r>
      <w:r w:rsidR="00FB1370" w:rsidRPr="003C674E">
        <w:t xml:space="preserve"> </w:t>
      </w:r>
      <w:r w:rsidRPr="003C674E">
        <w:t>diversify</w:t>
      </w:r>
      <w:r w:rsidR="00FB1370" w:rsidRPr="003C674E">
        <w:t xml:space="preserve"> </w:t>
      </w:r>
      <w:r w:rsidRPr="003C674E">
        <w:t>the</w:t>
      </w:r>
      <w:r w:rsidR="00FB1370" w:rsidRPr="003C674E">
        <w:t xml:space="preserve"> </w:t>
      </w:r>
      <w:r w:rsidRPr="003C674E">
        <w:t>feedstocks</w:t>
      </w:r>
      <w:r w:rsidR="00FB1370" w:rsidRPr="003C674E">
        <w:t xml:space="preserve"> </w:t>
      </w:r>
      <w:r w:rsidRPr="003C674E">
        <w:t>by</w:t>
      </w:r>
      <w:r w:rsidR="00FB1370" w:rsidRPr="003C674E">
        <w:t xml:space="preserve"> </w:t>
      </w:r>
      <w:r w:rsidRPr="003C674E">
        <w:t>producing</w:t>
      </w:r>
      <w:r w:rsidR="00FB1370" w:rsidRPr="003C674E">
        <w:t xml:space="preserve"> </w:t>
      </w:r>
      <w:r w:rsidRPr="003C674E">
        <w:t>mixed</w:t>
      </w:r>
      <w:r w:rsidR="00FB1370" w:rsidRPr="003C674E">
        <w:t xml:space="preserve"> </w:t>
      </w:r>
      <w:r w:rsidRPr="003C674E">
        <w:t>pulps</w:t>
      </w:r>
      <w:r w:rsidR="00FB1370" w:rsidRPr="003C674E">
        <w:t xml:space="preserve"> </w:t>
      </w:r>
      <w:r w:rsidRPr="003C674E">
        <w:t>integrating</w:t>
      </w:r>
      <w:r w:rsidR="00FB1370" w:rsidRPr="003C674E">
        <w:t xml:space="preserve"> </w:t>
      </w:r>
      <w:r w:rsidRPr="003C674E">
        <w:t>woods</w:t>
      </w:r>
      <w:r w:rsidR="00FB1370" w:rsidRPr="003C674E">
        <w:t xml:space="preserve"> </w:t>
      </w:r>
      <w:r w:rsidRPr="003C674E">
        <w:t>from</w:t>
      </w:r>
      <w:r w:rsidR="00FB1370" w:rsidRPr="003C674E">
        <w:t xml:space="preserve"> </w:t>
      </w:r>
      <w:r w:rsidRPr="003C674E">
        <w:t>other</w:t>
      </w:r>
      <w:r w:rsidR="00FB1370" w:rsidRPr="003C674E">
        <w:t xml:space="preserve"> </w:t>
      </w:r>
      <w:r w:rsidRPr="003C674E">
        <w:t>sources,</w:t>
      </w:r>
      <w:r w:rsidR="00FB1370" w:rsidRPr="003C674E">
        <w:t xml:space="preserve"> </w:t>
      </w:r>
      <w:r w:rsidRPr="003C674E">
        <w:t>such</w:t>
      </w:r>
      <w:r w:rsidR="00FB1370" w:rsidRPr="003C674E">
        <w:t xml:space="preserve"> </w:t>
      </w:r>
      <w:r w:rsidRPr="003C674E">
        <w:t>as</w:t>
      </w:r>
      <w:r w:rsidR="00FB1370" w:rsidRPr="003C674E">
        <w:t xml:space="preserve"> </w:t>
      </w:r>
      <w:r w:rsidR="003D013D" w:rsidRPr="003C674E">
        <w:t>EUG</w:t>
      </w:r>
      <w:r w:rsidRPr="003C674E">
        <w:t>.</w:t>
      </w:r>
      <w:r w:rsidR="00FB1370" w:rsidRPr="003C674E">
        <w:t xml:space="preserve"> </w:t>
      </w:r>
      <w:r w:rsidRPr="003C674E">
        <w:t>However,</w:t>
      </w:r>
      <w:r w:rsidR="00FB1370" w:rsidRPr="003C674E">
        <w:t xml:space="preserve"> </w:t>
      </w:r>
      <w:r w:rsidRPr="003C674E">
        <w:t>untreated</w:t>
      </w:r>
      <w:r w:rsidR="00FB1370" w:rsidRPr="003C674E">
        <w:t xml:space="preserve"> </w:t>
      </w:r>
      <w:r w:rsidR="003D013D" w:rsidRPr="003C674E">
        <w:t>EUG</w:t>
      </w:r>
      <w:r w:rsidR="00FB1370" w:rsidRPr="003C674E">
        <w:t xml:space="preserve"> </w:t>
      </w:r>
      <w:r w:rsidR="00A65DCD" w:rsidRPr="003C674E">
        <w:t>(U1)</w:t>
      </w:r>
      <w:r w:rsidR="00FB1370" w:rsidRPr="003C674E">
        <w:t xml:space="preserve"> </w:t>
      </w:r>
      <w:r w:rsidR="00A65DCD" w:rsidRPr="003C674E">
        <w:t>yields</w:t>
      </w:r>
      <w:r w:rsidR="00FB1370" w:rsidRPr="003C674E">
        <w:t xml:space="preserve"> </w:t>
      </w:r>
      <w:r w:rsidR="00A65DCD" w:rsidRPr="003C674E">
        <w:t>subpar</w:t>
      </w:r>
      <w:r w:rsidR="00FB1370" w:rsidRPr="003C674E">
        <w:t xml:space="preserve"> </w:t>
      </w:r>
      <w:r w:rsidR="00A65DCD" w:rsidRPr="003C674E">
        <w:t>pulps</w:t>
      </w:r>
      <w:r w:rsidR="00FB1370" w:rsidRPr="003C674E">
        <w:t xml:space="preserve"> </w:t>
      </w:r>
      <w:r w:rsidR="00A65DCD" w:rsidRPr="003C674E">
        <w:t>when</w:t>
      </w:r>
      <w:r w:rsidR="00FB1370" w:rsidRPr="003C674E">
        <w:t xml:space="preserve"> </w:t>
      </w:r>
      <w:r w:rsidR="00A65DCD" w:rsidRPr="003C674E">
        <w:t>compared</w:t>
      </w:r>
      <w:r w:rsidR="00FB1370" w:rsidRPr="003C674E">
        <w:t xml:space="preserve"> </w:t>
      </w:r>
      <w:r w:rsidR="00A65DCD" w:rsidRPr="003C674E">
        <w:t>with</w:t>
      </w:r>
      <w:r w:rsidR="00FB1370" w:rsidRPr="003C674E">
        <w:t xml:space="preserve"> </w:t>
      </w:r>
      <w:r w:rsidR="00A65DCD" w:rsidRPr="003C674E">
        <w:t>other</w:t>
      </w:r>
      <w:r w:rsidR="00FB1370" w:rsidRPr="003C674E">
        <w:t xml:space="preserve"> </w:t>
      </w:r>
      <w:r w:rsidR="00A65DCD" w:rsidRPr="003C674E">
        <w:t>untreated</w:t>
      </w:r>
      <w:r w:rsidR="00FB1370" w:rsidRPr="003C674E">
        <w:t xml:space="preserve"> </w:t>
      </w:r>
      <w:r w:rsidR="00A65DCD" w:rsidRPr="003C674E">
        <w:t>woods</w:t>
      </w:r>
      <w:r w:rsidR="00FB1370" w:rsidRPr="003C674E">
        <w:t xml:space="preserve"> </w:t>
      </w:r>
      <w:r w:rsidRPr="003C674E">
        <w:t>(</w:t>
      </w:r>
      <w:r w:rsidR="00A65DCD" w:rsidRPr="003C674E">
        <w:t>Table</w:t>
      </w:r>
      <w:r w:rsidR="00FB1370" w:rsidRPr="003C674E">
        <w:t xml:space="preserve"> </w:t>
      </w:r>
      <w:r w:rsidR="00A65DCD" w:rsidRPr="003C674E">
        <w:t>5</w:t>
      </w:r>
      <w:r w:rsidRPr="003C674E">
        <w:t>)</w:t>
      </w:r>
      <w:r w:rsidR="00A65DCD" w:rsidRPr="003C674E">
        <w:t>,</w:t>
      </w:r>
      <w:r w:rsidR="00FB1370" w:rsidRPr="003C674E">
        <w:t xml:space="preserve"> </w:t>
      </w:r>
      <w:r w:rsidR="00A65DCD" w:rsidRPr="003C674E">
        <w:t>with</w:t>
      </w:r>
      <w:r w:rsidR="00FB1370" w:rsidRPr="003C674E">
        <w:t xml:space="preserve"> </w:t>
      </w:r>
      <w:r w:rsidR="00A65DCD" w:rsidRPr="003C674E">
        <w:t>h</w:t>
      </w:r>
      <w:r w:rsidRPr="003C674E">
        <w:t>igher</w:t>
      </w:r>
      <w:r w:rsidR="00FB1370" w:rsidRPr="003C674E">
        <w:t xml:space="preserve"> </w:t>
      </w:r>
      <w:r w:rsidRPr="003C674E">
        <w:t>lignin</w:t>
      </w:r>
      <w:r w:rsidR="00FB1370" w:rsidRPr="003C674E">
        <w:t xml:space="preserve"> </w:t>
      </w:r>
      <w:r w:rsidRPr="003C674E">
        <w:t>content</w:t>
      </w:r>
      <w:r w:rsidR="00FB1370" w:rsidRPr="003C674E">
        <w:t xml:space="preserve"> </w:t>
      </w:r>
      <w:r w:rsidRPr="003C674E">
        <w:t>and</w:t>
      </w:r>
      <w:r w:rsidR="00FB1370" w:rsidRPr="003C674E">
        <w:t xml:space="preserve"> </w:t>
      </w:r>
      <w:r w:rsidRPr="003C674E">
        <w:t>lower</w:t>
      </w:r>
      <w:r w:rsidR="00FB1370" w:rsidRPr="003C674E">
        <w:t xml:space="preserve"> </w:t>
      </w:r>
      <w:r w:rsidRPr="003C674E">
        <w:t>syringyl/guaiacyl</w:t>
      </w:r>
      <w:r w:rsidR="00FB1370" w:rsidRPr="003C674E">
        <w:t xml:space="preserve"> </w:t>
      </w:r>
      <w:r w:rsidRPr="003C674E">
        <w:t>ratio</w:t>
      </w:r>
      <w:r w:rsidR="00FB1370" w:rsidRPr="003C674E">
        <w:t xml:space="preserve"> </w:t>
      </w:r>
      <w:r w:rsidR="00A65DCD" w:rsidRPr="003C674E">
        <w:t>being</w:t>
      </w:r>
      <w:r w:rsidR="00FB1370" w:rsidRPr="003C674E">
        <w:t xml:space="preserve"> </w:t>
      </w:r>
      <w:r w:rsidR="00A65DCD" w:rsidRPr="003C674E">
        <w:t>the</w:t>
      </w:r>
      <w:r w:rsidR="00FB1370" w:rsidRPr="003C674E">
        <w:t xml:space="preserve"> </w:t>
      </w:r>
      <w:r w:rsidR="00A65DCD" w:rsidRPr="003C674E">
        <w:t>presumed</w:t>
      </w:r>
      <w:r w:rsidR="00FB1370" w:rsidRPr="003C674E">
        <w:t xml:space="preserve"> </w:t>
      </w:r>
      <w:r w:rsidRPr="003C674E">
        <w:t>main</w:t>
      </w:r>
      <w:r w:rsidR="00FB1370" w:rsidRPr="003C674E">
        <w:t xml:space="preserve"> </w:t>
      </w:r>
      <w:r w:rsidRPr="003C674E">
        <w:t>reasons</w:t>
      </w:r>
      <w:r w:rsidR="00FB1370" w:rsidRPr="003C674E">
        <w:t xml:space="preserve"> </w:t>
      </w:r>
      <w:r w:rsidRPr="003C674E">
        <w:t>for</w:t>
      </w:r>
      <w:r w:rsidR="00FB1370" w:rsidRPr="003C674E">
        <w:t xml:space="preserve"> </w:t>
      </w:r>
      <w:r w:rsidR="00A65DCD" w:rsidRPr="003C674E">
        <w:t>its</w:t>
      </w:r>
      <w:r w:rsidR="00FB1370" w:rsidRPr="003C674E">
        <w:t xml:space="preserve"> </w:t>
      </w:r>
      <w:r w:rsidRPr="003C674E">
        <w:t>lower</w:t>
      </w:r>
      <w:r w:rsidR="00FB1370" w:rsidRPr="003C674E">
        <w:t xml:space="preserve"> </w:t>
      </w:r>
      <w:r w:rsidRPr="003C674E">
        <w:t>performance</w:t>
      </w:r>
      <w:r w:rsidR="00C330BD" w:rsidRPr="003C674E">
        <w:fldChar w:fldCharType="begin"/>
      </w:r>
      <w:r w:rsidR="0059048C" w:rsidRPr="003C674E">
        <w:instrText xml:space="preserve"> ADDIN EN.CITE &lt;EndNote&gt;&lt;Cite ExcludeYear="1"&gt;&lt;Author&gt;Santos&lt;/Author&gt;&lt;Year&gt;2011&lt;/Year&gt;&lt;RecNum&gt;2885&lt;/RecNum&gt;&lt;DisplayText&gt;&lt;style face="superscript"&gt;5&lt;/style&gt;&lt;/DisplayText&gt;&lt;record&gt;&lt;rec-number&gt;2885&lt;/rec-number&gt;&lt;foreign-keys&gt;&lt;key app="EN" db-id="fzvsfp22pfsxe4exwe8v22s29axwpat2wttf" timestamp="1647962085"&gt;2885&lt;/key&gt;&lt;/foreign-keys&gt;&lt;ref-type name="Journal Article"&gt;17&lt;/ref-type&gt;&lt;contributors&gt;&lt;authors&gt;&lt;author&gt;Santos, Ricardo B&lt;/author&gt;&lt;author&gt;Capanema, Ewellyn A&lt;/author&gt;&lt;author&gt;Balakshin, Mikhail Yu&lt;/author&gt;&lt;author&gt;Chang, Hou-Min&lt;/author&gt;&lt;author&gt;Jameel, Hasan&lt;/author&gt;&lt;/authors&gt;&lt;/contributors&gt;&lt;auth-address&gt;N Carolina State Univ, Dept Forest Biomat, Raleigh, NC 27695 USA&amp;#xD;Lignol Innovat Ltd, Unit 101, Burnaby, BC V5G 3L1, Canada&lt;/auth-address&gt;&lt;titles&gt;&lt;title&gt;Effect of hardwoods characteristics on kraft pulping process: Emphasis on lignin structure&lt;/title&gt;&lt;secondary-title&gt;BioResources&lt;/secondary-title&gt;&lt;alt-title&gt;Bioresources&lt;/alt-title&gt;&lt;/titles&gt;&lt;periodical&gt;&lt;full-title&gt;BioResources&lt;/full-title&gt;&lt;/periodical&gt;&lt;alt-periodical&gt;&lt;full-title&gt;BioResources&lt;/full-title&gt;&lt;/alt-periodical&gt;&lt;pages&gt;3623-3637&lt;/pages&gt;&lt;volume&gt;6&lt;/volume&gt;&lt;number&gt;4&lt;/number&gt;&lt;keywords&gt;&lt;keyword&gt;s/g ratio&lt;/keyword&gt;&lt;keyword&gt;c-13 nmr&lt;/keyword&gt;&lt;keyword&gt;chemical kinetics&lt;/keyword&gt;&lt;keyword&gt;reaction rate constant&lt;/keyword&gt;&lt;keyword&gt;activation energy&lt;/keyword&gt;&lt;keyword&gt;hardwood&lt;/keyword&gt;&lt;keyword&gt;kraft pulp&lt;/keyword&gt;&lt;keyword&gt;lignin&lt;/keyword&gt;&lt;keyword&gt;degree of condensation&lt;/keyword&gt;&lt;keyword&gt;morphology&lt;/keyword&gt;&lt;keyword&gt;wood&lt;/keyword&gt;&lt;keyword&gt;eucalyptus&lt;/keyword&gt;&lt;keyword&gt;delignification&lt;/keyword&gt;&lt;keyword&gt;syringyl&lt;/keyword&gt;&lt;/keywords&gt;&lt;dates&gt;&lt;year&gt;2011&lt;/year&gt;&lt;/dates&gt;&lt;isbn&gt;1930-2126&lt;/isbn&gt;&lt;accession-num&gt;WOS:000298119500002&lt;/accession-num&gt;&lt;urls&gt;&lt;/urls&gt;&lt;language&gt;English&lt;/language&gt;&lt;/record&gt;&lt;/Cite&gt;&lt;/EndNote&gt;</w:instrText>
      </w:r>
      <w:r w:rsidR="00C330BD" w:rsidRPr="003C674E">
        <w:fldChar w:fldCharType="separate"/>
      </w:r>
      <w:r w:rsidR="0059048C" w:rsidRPr="003C674E">
        <w:rPr>
          <w:noProof/>
          <w:vertAlign w:val="superscript"/>
        </w:rPr>
        <w:t>5</w:t>
      </w:r>
      <w:r w:rsidR="00C330BD" w:rsidRPr="003C674E">
        <w:fldChar w:fldCharType="end"/>
      </w:r>
      <w:r w:rsidRPr="003C674E">
        <w:t>.</w:t>
      </w:r>
      <w:r w:rsidR="00FB1370" w:rsidRPr="003C674E">
        <w:t xml:space="preserve"> </w:t>
      </w:r>
      <w:r w:rsidRPr="003C674E">
        <w:t>Therefore,</w:t>
      </w:r>
      <w:r w:rsidR="00FB1370" w:rsidRPr="003C674E">
        <w:t xml:space="preserve"> </w:t>
      </w:r>
      <w:r w:rsidRPr="003C674E">
        <w:t>when</w:t>
      </w:r>
      <w:r w:rsidR="00FB1370" w:rsidRPr="003C674E">
        <w:t xml:space="preserve"> </w:t>
      </w:r>
      <w:r w:rsidR="003D013D" w:rsidRPr="003C674E">
        <w:t>EGB</w:t>
      </w:r>
      <w:r w:rsidR="00FB1370" w:rsidRPr="003C674E">
        <w:t xml:space="preserve"> </w:t>
      </w:r>
      <w:r w:rsidRPr="003C674E">
        <w:t>is</w:t>
      </w:r>
      <w:r w:rsidR="00FB1370" w:rsidRPr="003C674E">
        <w:t xml:space="preserve"> </w:t>
      </w:r>
      <w:r w:rsidRPr="003C674E">
        <w:t>mixed</w:t>
      </w:r>
      <w:r w:rsidR="00FB1370" w:rsidRPr="003C674E">
        <w:t xml:space="preserve"> </w:t>
      </w:r>
      <w:r w:rsidRPr="003C674E">
        <w:t>with</w:t>
      </w:r>
      <w:r w:rsidR="00FB1370" w:rsidRPr="003C674E">
        <w:t xml:space="preserve"> </w:t>
      </w:r>
      <w:r w:rsidR="003D013D" w:rsidRPr="003C674E">
        <w:t>EUG</w:t>
      </w:r>
      <w:r w:rsidRPr="003C674E">
        <w:t>,</w:t>
      </w:r>
      <w:r w:rsidR="00FB1370" w:rsidRPr="003C674E">
        <w:t xml:space="preserve"> </w:t>
      </w:r>
      <w:r w:rsidRPr="003C674E">
        <w:t>the</w:t>
      </w:r>
      <w:r w:rsidR="00FB1370" w:rsidRPr="003C674E">
        <w:t xml:space="preserve"> </w:t>
      </w:r>
      <w:r w:rsidRPr="003C674E">
        <w:t>cooking</w:t>
      </w:r>
      <w:r w:rsidR="00FB1370" w:rsidRPr="003C674E">
        <w:t xml:space="preserve"> </w:t>
      </w:r>
      <w:r w:rsidRPr="003C674E">
        <w:t>conditions</w:t>
      </w:r>
      <w:r w:rsidR="00FB1370" w:rsidRPr="003C674E">
        <w:t xml:space="preserve"> </w:t>
      </w:r>
      <w:r w:rsidRPr="003C674E">
        <w:t>must</w:t>
      </w:r>
      <w:r w:rsidR="00FB1370" w:rsidRPr="003C674E">
        <w:t xml:space="preserve"> </w:t>
      </w:r>
      <w:r w:rsidRPr="003C674E">
        <w:t>be</w:t>
      </w:r>
      <w:r w:rsidR="00FB1370" w:rsidRPr="003C674E">
        <w:t xml:space="preserve"> </w:t>
      </w:r>
      <w:r w:rsidRPr="003C674E">
        <w:t>more</w:t>
      </w:r>
      <w:r w:rsidR="00FB1370" w:rsidRPr="003C674E">
        <w:t xml:space="preserve"> </w:t>
      </w:r>
      <w:r w:rsidRPr="003C674E">
        <w:t>aggressive</w:t>
      </w:r>
      <w:r w:rsidR="00FB1370" w:rsidRPr="003C674E">
        <w:t xml:space="preserve"> </w:t>
      </w:r>
      <w:r w:rsidRPr="003C674E">
        <w:t>to</w:t>
      </w:r>
      <w:r w:rsidR="00FB1370" w:rsidRPr="003C674E">
        <w:t xml:space="preserve"> </w:t>
      </w:r>
      <w:r w:rsidRPr="003C674E">
        <w:t>reach</w:t>
      </w:r>
      <w:r w:rsidR="00FB1370" w:rsidRPr="003C674E">
        <w:t xml:space="preserve"> </w:t>
      </w:r>
      <w:r w:rsidRPr="003C674E">
        <w:t>the</w:t>
      </w:r>
      <w:r w:rsidR="00FB1370" w:rsidRPr="003C674E">
        <w:t xml:space="preserve"> </w:t>
      </w:r>
      <w:r w:rsidRPr="003C674E">
        <w:t>same</w:t>
      </w:r>
      <w:r w:rsidR="00FB1370" w:rsidRPr="003C674E">
        <w:t xml:space="preserve"> </w:t>
      </w:r>
      <w:r w:rsidRPr="003C674E">
        <w:t>delignification</w:t>
      </w:r>
      <w:r w:rsidR="00FB1370" w:rsidRPr="003C674E">
        <w:t xml:space="preserve"> </w:t>
      </w:r>
      <w:r w:rsidRPr="003C674E">
        <w:t>degree,</w:t>
      </w:r>
      <w:r w:rsidR="00FB1370" w:rsidRPr="003C674E">
        <w:t xml:space="preserve"> </w:t>
      </w:r>
      <w:r w:rsidRPr="003C674E">
        <w:t>thus</w:t>
      </w:r>
      <w:r w:rsidR="00FB1370" w:rsidRPr="003C674E">
        <w:t xml:space="preserve"> </w:t>
      </w:r>
      <w:r w:rsidRPr="003C674E">
        <w:t>decreasing</w:t>
      </w:r>
      <w:r w:rsidR="00FB1370" w:rsidRPr="003C674E">
        <w:t xml:space="preserve"> </w:t>
      </w:r>
      <w:r w:rsidRPr="003C674E">
        <w:t>the</w:t>
      </w:r>
      <w:r w:rsidR="00FB1370" w:rsidRPr="003C674E">
        <w:t xml:space="preserve"> </w:t>
      </w:r>
      <w:r w:rsidRPr="003C674E">
        <w:t>yield,</w:t>
      </w:r>
      <w:r w:rsidR="00FB1370" w:rsidRPr="003C674E">
        <w:t xml:space="preserve"> </w:t>
      </w:r>
      <w:r w:rsidRPr="003C674E">
        <w:t>and</w:t>
      </w:r>
      <w:r w:rsidR="00FB1370" w:rsidRPr="003C674E">
        <w:t xml:space="preserve"> </w:t>
      </w:r>
      <w:r w:rsidRPr="003C674E">
        <w:t>increasing</w:t>
      </w:r>
      <w:r w:rsidR="00FB1370" w:rsidRPr="003C674E">
        <w:t xml:space="preserve"> </w:t>
      </w:r>
      <w:r w:rsidRPr="003C674E">
        <w:t>the</w:t>
      </w:r>
      <w:r w:rsidR="00FB1370" w:rsidRPr="003C674E">
        <w:t xml:space="preserve"> </w:t>
      </w:r>
      <w:r w:rsidRPr="003C674E">
        <w:t>consumption</w:t>
      </w:r>
      <w:r w:rsidR="00FB1370" w:rsidRPr="003C674E">
        <w:t xml:space="preserve"> </w:t>
      </w:r>
      <w:r w:rsidRPr="003C674E">
        <w:t>of</w:t>
      </w:r>
      <w:r w:rsidR="00FB1370" w:rsidRPr="003C674E">
        <w:t xml:space="preserve"> </w:t>
      </w:r>
      <w:r w:rsidRPr="003C674E">
        <w:t>the</w:t>
      </w:r>
      <w:r w:rsidR="00FB1370" w:rsidRPr="003C674E">
        <w:t xml:space="preserve"> </w:t>
      </w:r>
      <w:r w:rsidRPr="003C674E">
        <w:t>bleaching</w:t>
      </w:r>
      <w:r w:rsidR="00FB1370" w:rsidRPr="003C674E">
        <w:t xml:space="preserve"> </w:t>
      </w:r>
      <w:r w:rsidRPr="003C674E">
        <w:t>chemicals,</w:t>
      </w:r>
      <w:r w:rsidR="00FB1370" w:rsidRPr="003C674E">
        <w:t xml:space="preserve"> </w:t>
      </w:r>
      <w:r w:rsidRPr="003C674E">
        <w:t>in</w:t>
      </w:r>
      <w:r w:rsidR="00FB1370" w:rsidRPr="003C674E">
        <w:t xml:space="preserve"> </w:t>
      </w:r>
      <w:r w:rsidRPr="003C674E">
        <w:t>comparison</w:t>
      </w:r>
      <w:r w:rsidR="00FB1370" w:rsidRPr="003C674E">
        <w:t xml:space="preserve"> </w:t>
      </w:r>
      <w:r w:rsidR="008A43CF" w:rsidRPr="003C674E">
        <w:t>with</w:t>
      </w:r>
      <w:r w:rsidR="00FB1370" w:rsidRPr="003C674E">
        <w:t xml:space="preserve"> </w:t>
      </w:r>
      <w:r w:rsidRPr="003C674E">
        <w:t>pure</w:t>
      </w:r>
      <w:r w:rsidR="00FB1370" w:rsidRPr="003C674E">
        <w:t xml:space="preserve"> </w:t>
      </w:r>
      <w:r w:rsidR="003D013D" w:rsidRPr="003C674E">
        <w:t>EGB</w:t>
      </w:r>
      <w:r w:rsidR="00FB1370" w:rsidRPr="003C674E">
        <w:t xml:space="preserve"> </w:t>
      </w:r>
      <w:r w:rsidRPr="003C674E">
        <w:t>pulps.</w:t>
      </w:r>
      <w:r w:rsidR="00FB1370" w:rsidRPr="003C674E">
        <w:t xml:space="preserve"> </w:t>
      </w:r>
      <w:r w:rsidRPr="003C674E">
        <w:t>Three</w:t>
      </w:r>
      <w:r w:rsidR="00FB1370" w:rsidRPr="003C674E">
        <w:t xml:space="preserve"> </w:t>
      </w:r>
      <w:r w:rsidRPr="003C674E">
        <w:t>mixed</w:t>
      </w:r>
      <w:r w:rsidR="00FB1370" w:rsidRPr="003C674E">
        <w:t xml:space="preserve"> </w:t>
      </w:r>
      <w:r w:rsidRPr="003C674E">
        <w:t>pulps</w:t>
      </w:r>
      <w:r w:rsidR="00FB1370" w:rsidRPr="003C674E">
        <w:t xml:space="preserve"> </w:t>
      </w:r>
      <w:r w:rsidRPr="003C674E">
        <w:t>were</w:t>
      </w:r>
      <w:r w:rsidR="00FB1370" w:rsidRPr="003C674E">
        <w:t xml:space="preserve"> </w:t>
      </w:r>
      <w:r w:rsidRPr="003C674E">
        <w:t>produced</w:t>
      </w:r>
      <w:r w:rsidR="00FB1370" w:rsidRPr="003C674E">
        <w:t xml:space="preserve"> </w:t>
      </w:r>
      <w:r w:rsidRPr="003C674E">
        <w:t>(Table</w:t>
      </w:r>
      <w:r w:rsidR="00FB1370" w:rsidRPr="003C674E">
        <w:t xml:space="preserve"> </w:t>
      </w:r>
      <w:r w:rsidRPr="003C674E">
        <w:t>2),</w:t>
      </w:r>
      <w:r w:rsidR="00FB1370" w:rsidRPr="003C674E">
        <w:t xml:space="preserve"> </w:t>
      </w:r>
      <w:r w:rsidRPr="003C674E">
        <w:t>consisting</w:t>
      </w:r>
      <w:r w:rsidR="00FB1370" w:rsidRPr="003C674E">
        <w:t xml:space="preserve"> </w:t>
      </w:r>
      <w:r w:rsidRPr="003C674E">
        <w:t>of</w:t>
      </w:r>
      <w:r w:rsidR="00FB1370" w:rsidRPr="003C674E">
        <w:t xml:space="preserve"> </w:t>
      </w:r>
      <w:r w:rsidRPr="003C674E">
        <w:t>70</w:t>
      </w:r>
      <w:r w:rsidR="00B74F8D" w:rsidRPr="003C674E">
        <w:t>%</w:t>
      </w:r>
      <w:r w:rsidR="00FB1370" w:rsidRPr="003C674E">
        <w:t xml:space="preserve"> </w:t>
      </w:r>
      <w:r w:rsidRPr="003C674E">
        <w:t>untreated</w:t>
      </w:r>
      <w:r w:rsidR="00FB1370" w:rsidRPr="003C674E">
        <w:t xml:space="preserve"> </w:t>
      </w:r>
      <w:r w:rsidR="003D013D" w:rsidRPr="003C674E">
        <w:t>EGB</w:t>
      </w:r>
      <w:r w:rsidR="00FB1370" w:rsidRPr="003C674E">
        <w:t xml:space="preserve"> </w:t>
      </w:r>
      <w:r w:rsidRPr="003C674E">
        <w:t>(G0)</w:t>
      </w:r>
      <w:r w:rsidR="00FB1370" w:rsidRPr="003C674E">
        <w:t xml:space="preserve"> </w:t>
      </w:r>
      <w:r w:rsidRPr="003C674E">
        <w:t>woodchips,</w:t>
      </w:r>
      <w:r w:rsidR="00FB1370" w:rsidRPr="003C674E">
        <w:t xml:space="preserve"> </w:t>
      </w:r>
      <w:r w:rsidRPr="003C674E">
        <w:t>and</w:t>
      </w:r>
      <w:r w:rsidR="00FB1370" w:rsidRPr="003C674E">
        <w:t xml:space="preserve"> </w:t>
      </w:r>
      <w:r w:rsidRPr="003C674E">
        <w:t>30</w:t>
      </w:r>
      <w:r w:rsidR="00B74F8D" w:rsidRPr="003C674E">
        <w:t>%</w:t>
      </w:r>
      <w:r w:rsidR="00FB1370" w:rsidRPr="003C674E">
        <w:t xml:space="preserve"> </w:t>
      </w:r>
      <w:r w:rsidR="003D013D" w:rsidRPr="003C674E">
        <w:t>EUG</w:t>
      </w:r>
      <w:r w:rsidR="00FB1370" w:rsidRPr="003C674E">
        <w:t xml:space="preserve"> </w:t>
      </w:r>
      <w:r w:rsidRPr="003C674E">
        <w:t>woodchips</w:t>
      </w:r>
      <w:r w:rsidR="00FB1370" w:rsidRPr="003C674E">
        <w:t xml:space="preserve"> </w:t>
      </w:r>
      <w:r w:rsidRPr="003C674E">
        <w:t>pretreated</w:t>
      </w:r>
      <w:r w:rsidR="00FB1370" w:rsidRPr="003C674E">
        <w:t xml:space="preserve"> </w:t>
      </w:r>
      <w:r w:rsidRPr="003C674E">
        <w:t>with:</w:t>
      </w:r>
      <w:r w:rsidR="00FB1370" w:rsidRPr="003C674E">
        <w:t xml:space="preserve"> </w:t>
      </w:r>
      <w:r w:rsidR="005A312B" w:rsidRPr="003C674E">
        <w:t>TRA</w:t>
      </w:r>
      <w:r w:rsidR="00FB1370" w:rsidRPr="003C674E">
        <w:t xml:space="preserve"> </w:t>
      </w:r>
      <w:r w:rsidRPr="003C674E">
        <w:t>alone</w:t>
      </w:r>
      <w:r w:rsidR="00FB1370" w:rsidRPr="003C674E">
        <w:t xml:space="preserve"> </w:t>
      </w:r>
      <w:r w:rsidRPr="003C674E">
        <w:t>(U4,</w:t>
      </w:r>
      <w:r w:rsidR="00FB1370" w:rsidRPr="003C674E">
        <w:t xml:space="preserve"> </w:t>
      </w:r>
      <w:r w:rsidR="00D6758C" w:rsidRPr="003C674E">
        <w:t>Mix</w:t>
      </w:r>
      <w:r w:rsidR="00FB1370" w:rsidRPr="003C674E">
        <w:t xml:space="preserve"> </w:t>
      </w:r>
      <w:r w:rsidR="00D6758C" w:rsidRPr="003C674E">
        <w:t>A</w:t>
      </w:r>
      <w:r w:rsidRPr="003C674E">
        <w:t>)</w:t>
      </w:r>
      <w:r w:rsidR="00ED545F" w:rsidRPr="003C674E">
        <w:t>;</w:t>
      </w:r>
      <w:r w:rsidR="00FB1370" w:rsidRPr="003C674E">
        <w:t xml:space="preserve"> </w:t>
      </w:r>
      <w:r w:rsidR="005A312B" w:rsidRPr="003C674E">
        <w:t>TRA</w:t>
      </w:r>
      <w:r w:rsidR="00FB1370" w:rsidRPr="003C674E">
        <w:t xml:space="preserve"> </w:t>
      </w:r>
      <w:r w:rsidRPr="003C674E">
        <w:t>followed</w:t>
      </w:r>
      <w:r w:rsidR="00FB1370" w:rsidRPr="003C674E">
        <w:t xml:space="preserve"> </w:t>
      </w:r>
      <w:r w:rsidRPr="003C674E">
        <w:t>by</w:t>
      </w:r>
      <w:r w:rsidR="00FB1370" w:rsidRPr="003C674E">
        <w:t xml:space="preserve"> </w:t>
      </w:r>
      <w:r w:rsidRPr="003C674E">
        <w:t>the</w:t>
      </w:r>
      <w:r w:rsidR="00FB1370" w:rsidRPr="003C674E">
        <w:t xml:space="preserve"> </w:t>
      </w:r>
      <w:r w:rsidRPr="003C674E">
        <w:t>mild</w:t>
      </w:r>
      <w:r w:rsidR="00FB1370" w:rsidRPr="003C674E">
        <w:t xml:space="preserve"> </w:t>
      </w:r>
      <w:r w:rsidRPr="003C674E">
        <w:t>alkali</w:t>
      </w:r>
      <w:r w:rsidR="00FB1370" w:rsidRPr="003C674E">
        <w:t xml:space="preserve"> </w:t>
      </w:r>
      <w:r w:rsidRPr="003C674E">
        <w:t>pretreatment</w:t>
      </w:r>
      <w:r w:rsidR="00FB1370" w:rsidRPr="003C674E">
        <w:t xml:space="preserve"> </w:t>
      </w:r>
      <w:r w:rsidRPr="003C674E">
        <w:t>(U4k,</w:t>
      </w:r>
      <w:r w:rsidR="00FB1370" w:rsidRPr="003C674E">
        <w:t xml:space="preserve"> </w:t>
      </w:r>
      <w:r w:rsidR="00D6758C" w:rsidRPr="003C674E">
        <w:t>Mix</w:t>
      </w:r>
      <w:r w:rsidR="00FB1370" w:rsidRPr="003C674E">
        <w:t xml:space="preserve"> </w:t>
      </w:r>
      <w:r w:rsidR="00D6758C" w:rsidRPr="003C674E">
        <w:t>B</w:t>
      </w:r>
      <w:r w:rsidRPr="003C674E">
        <w:t>)</w:t>
      </w:r>
      <w:r w:rsidR="00ED545F" w:rsidRPr="003C674E">
        <w:t>;</w:t>
      </w:r>
      <w:r w:rsidR="00FB1370" w:rsidRPr="003C674E">
        <w:t xml:space="preserve"> </w:t>
      </w:r>
      <w:r w:rsidRPr="003C674E">
        <w:t>and</w:t>
      </w:r>
      <w:r w:rsidR="00FB1370" w:rsidRPr="003C674E">
        <w:t xml:space="preserve"> </w:t>
      </w:r>
      <w:r w:rsidRPr="003C674E">
        <w:t>mild</w:t>
      </w:r>
      <w:r w:rsidR="00FB1370" w:rsidRPr="003C674E">
        <w:t xml:space="preserve"> </w:t>
      </w:r>
      <w:r w:rsidRPr="003C674E">
        <w:t>alkali</w:t>
      </w:r>
      <w:r w:rsidR="00FB1370" w:rsidRPr="003C674E">
        <w:t xml:space="preserve"> </w:t>
      </w:r>
      <w:r w:rsidRPr="003C674E">
        <w:t>before</w:t>
      </w:r>
      <w:r w:rsidR="00FB1370" w:rsidRPr="003C674E">
        <w:t xml:space="preserve"> </w:t>
      </w:r>
      <w:r w:rsidR="005A312B" w:rsidRPr="003C674E">
        <w:t>TRA</w:t>
      </w:r>
      <w:r w:rsidR="00FB1370" w:rsidRPr="003C674E">
        <w:t xml:space="preserve"> </w:t>
      </w:r>
      <w:r w:rsidRPr="003C674E">
        <w:t>(Uk4,</w:t>
      </w:r>
      <w:r w:rsidR="00FB1370" w:rsidRPr="003C674E">
        <w:t xml:space="preserve"> </w:t>
      </w:r>
      <w:r w:rsidR="00D6758C" w:rsidRPr="003C674E">
        <w:t>Mix</w:t>
      </w:r>
      <w:r w:rsidR="00FB1370" w:rsidRPr="003C674E">
        <w:t xml:space="preserve"> </w:t>
      </w:r>
      <w:r w:rsidR="00D6758C" w:rsidRPr="003C674E">
        <w:t>C</w:t>
      </w:r>
      <w:r w:rsidRPr="003C674E">
        <w:t>).</w:t>
      </w:r>
      <w:r w:rsidR="00FB1370" w:rsidRPr="003C674E">
        <w:t xml:space="preserve"> </w:t>
      </w:r>
      <w:r w:rsidR="00ED545F" w:rsidRPr="003C674E">
        <w:t>As</w:t>
      </w:r>
      <w:r w:rsidR="00FB1370" w:rsidRPr="003C674E">
        <w:t xml:space="preserve"> </w:t>
      </w:r>
      <w:r w:rsidR="00ED545F" w:rsidRPr="003C674E">
        <w:t>expected,</w:t>
      </w:r>
      <w:r w:rsidR="00FB1370" w:rsidRPr="003C674E">
        <w:t xml:space="preserve"> </w:t>
      </w:r>
      <w:r w:rsidR="00ED545F" w:rsidRPr="003C674E">
        <w:t>t</w:t>
      </w:r>
      <w:r w:rsidRPr="003C674E">
        <w:t>he</w:t>
      </w:r>
      <w:r w:rsidR="00ED545F" w:rsidRPr="003C674E">
        <w:t>se</w:t>
      </w:r>
      <w:r w:rsidR="00FB1370" w:rsidRPr="003C674E">
        <w:t xml:space="preserve"> </w:t>
      </w:r>
      <w:r w:rsidRPr="003C674E">
        <w:t>pulps</w:t>
      </w:r>
      <w:r w:rsidR="00FB1370" w:rsidRPr="003C674E">
        <w:t xml:space="preserve"> </w:t>
      </w:r>
      <w:r w:rsidRPr="003C674E">
        <w:t>present</w:t>
      </w:r>
      <w:r w:rsidR="00FB1370" w:rsidRPr="003C674E">
        <w:t xml:space="preserve"> </w:t>
      </w:r>
      <w:r w:rsidRPr="003C674E">
        <w:t>a</w:t>
      </w:r>
      <w:r w:rsidR="00FB1370" w:rsidRPr="003C674E">
        <w:t xml:space="preserve"> </w:t>
      </w:r>
      <w:r w:rsidRPr="003C674E">
        <w:t>higher</w:t>
      </w:r>
      <w:r w:rsidR="00FB1370" w:rsidRPr="003C674E">
        <w:t xml:space="preserve"> </w:t>
      </w:r>
      <w:r w:rsidRPr="003C674E">
        <w:t>consumption</w:t>
      </w:r>
      <w:r w:rsidR="00FB1370" w:rsidRPr="003C674E">
        <w:t xml:space="preserve"> </w:t>
      </w:r>
      <w:r w:rsidRPr="003C674E">
        <w:t>of</w:t>
      </w:r>
      <w:r w:rsidR="00FB1370" w:rsidRPr="003C674E">
        <w:t xml:space="preserve"> </w:t>
      </w:r>
      <w:r w:rsidRPr="003C674E">
        <w:t>ClO</w:t>
      </w:r>
      <w:r w:rsidRPr="003C674E">
        <w:rPr>
          <w:vertAlign w:val="subscript"/>
        </w:rPr>
        <w:t>2</w:t>
      </w:r>
      <w:r w:rsidR="00FB1370" w:rsidRPr="003C674E">
        <w:t xml:space="preserve"> </w:t>
      </w:r>
      <w:r w:rsidRPr="003C674E">
        <w:t>to</w:t>
      </w:r>
      <w:r w:rsidR="00FB1370" w:rsidRPr="003C674E">
        <w:t xml:space="preserve"> </w:t>
      </w:r>
      <w:r w:rsidRPr="003C674E">
        <w:t>reach</w:t>
      </w:r>
      <w:r w:rsidR="00FB1370" w:rsidRPr="003C674E">
        <w:t xml:space="preserve"> </w:t>
      </w:r>
      <w:r w:rsidRPr="003C674E">
        <w:t>an</w:t>
      </w:r>
      <w:r w:rsidR="00FB1370" w:rsidRPr="003C674E">
        <w:t xml:space="preserve"> </w:t>
      </w:r>
      <w:r w:rsidRPr="003C674E">
        <w:t>ISO</w:t>
      </w:r>
      <w:r w:rsidR="00FB1370" w:rsidRPr="003C674E">
        <w:t xml:space="preserve"> </w:t>
      </w:r>
      <w:r w:rsidRPr="003C674E">
        <w:t>brightness</w:t>
      </w:r>
      <w:r w:rsidR="00FB1370" w:rsidRPr="003C674E">
        <w:t xml:space="preserve"> </w:t>
      </w:r>
      <w:r w:rsidRPr="003C674E">
        <w:t>of</w:t>
      </w:r>
      <w:r w:rsidR="00FB1370" w:rsidRPr="003C674E">
        <w:t xml:space="preserve"> </w:t>
      </w:r>
      <w:r w:rsidRPr="003C674E">
        <w:t>90</w:t>
      </w:r>
      <w:r w:rsidR="00B74F8D" w:rsidRPr="003C674E">
        <w:t>%</w:t>
      </w:r>
      <w:r w:rsidRPr="003C674E">
        <w:t>,</w:t>
      </w:r>
      <w:r w:rsidR="00FB1370" w:rsidRPr="003C674E">
        <w:t xml:space="preserve"> </w:t>
      </w:r>
      <w:r w:rsidRPr="003C674E">
        <w:t>caused</w:t>
      </w:r>
      <w:r w:rsidR="00FB1370" w:rsidRPr="003C674E">
        <w:t xml:space="preserve"> </w:t>
      </w:r>
      <w:r w:rsidRPr="003C674E">
        <w:t>by</w:t>
      </w:r>
      <w:r w:rsidR="00FB1370" w:rsidRPr="003C674E">
        <w:t xml:space="preserve"> </w:t>
      </w:r>
      <w:r w:rsidRPr="003C674E">
        <w:t>the</w:t>
      </w:r>
      <w:r w:rsidR="00FB1370" w:rsidRPr="003C674E">
        <w:t xml:space="preserve"> </w:t>
      </w:r>
      <w:r w:rsidRPr="003C674E">
        <w:t>higher</w:t>
      </w:r>
      <w:r w:rsidR="00FB1370" w:rsidRPr="003C674E">
        <w:t xml:space="preserve"> </w:t>
      </w:r>
      <w:r w:rsidRPr="003C674E">
        <w:t>K#</w:t>
      </w:r>
      <w:r w:rsidR="00FB1370" w:rsidRPr="003C674E">
        <w:t xml:space="preserve"> </w:t>
      </w:r>
      <w:r w:rsidRPr="003C674E">
        <w:t>of</w:t>
      </w:r>
      <w:r w:rsidR="00FB1370" w:rsidRPr="003C674E">
        <w:t xml:space="preserve"> </w:t>
      </w:r>
      <w:r w:rsidRPr="003C674E">
        <w:t>the</w:t>
      </w:r>
      <w:r w:rsidR="00FB1370" w:rsidRPr="003C674E">
        <w:t xml:space="preserve"> </w:t>
      </w:r>
      <w:r w:rsidRPr="003C674E">
        <w:t>unbleached</w:t>
      </w:r>
      <w:r w:rsidR="00FB1370" w:rsidRPr="003C674E">
        <w:t xml:space="preserve"> </w:t>
      </w:r>
      <w:r w:rsidRPr="003C674E">
        <w:t>pulp,</w:t>
      </w:r>
      <w:r w:rsidR="00FB1370" w:rsidRPr="003C674E">
        <w:t xml:space="preserve"> </w:t>
      </w:r>
      <w:r w:rsidRPr="003C674E">
        <w:t>compared</w:t>
      </w:r>
      <w:r w:rsidR="00FB1370" w:rsidRPr="003C674E">
        <w:t xml:space="preserve"> </w:t>
      </w:r>
      <w:r w:rsidRPr="003C674E">
        <w:t>to</w:t>
      </w:r>
      <w:r w:rsidR="00FB1370" w:rsidRPr="003C674E">
        <w:t xml:space="preserve"> </w:t>
      </w:r>
      <w:r w:rsidR="00ED545F" w:rsidRPr="003C674E">
        <w:t>pure</w:t>
      </w:r>
      <w:r w:rsidR="00FB1370" w:rsidRPr="003C674E">
        <w:t xml:space="preserve"> </w:t>
      </w:r>
      <w:r w:rsidRPr="003C674E">
        <w:t>G0</w:t>
      </w:r>
      <w:r w:rsidR="00FB1370" w:rsidRPr="003C674E">
        <w:t xml:space="preserve"> </w:t>
      </w:r>
      <w:r w:rsidRPr="003C674E">
        <w:t>(Table</w:t>
      </w:r>
      <w:r w:rsidR="00FB1370" w:rsidRPr="003C674E">
        <w:t xml:space="preserve"> </w:t>
      </w:r>
      <w:r w:rsidRPr="003C674E">
        <w:t>5).</w:t>
      </w:r>
      <w:r w:rsidR="00FB1370" w:rsidRPr="003C674E">
        <w:t xml:space="preserve"> </w:t>
      </w:r>
      <w:r w:rsidRPr="003C674E">
        <w:t>However,</w:t>
      </w:r>
      <w:r w:rsidR="00FB1370" w:rsidRPr="003C674E">
        <w:t xml:space="preserve"> </w:t>
      </w:r>
      <w:r w:rsidR="00ED545F" w:rsidRPr="003C674E">
        <w:t>when</w:t>
      </w:r>
      <w:r w:rsidR="00FB1370" w:rsidRPr="003C674E">
        <w:t xml:space="preserve"> </w:t>
      </w:r>
      <w:r w:rsidRPr="003C674E">
        <w:t>performing</w:t>
      </w:r>
      <w:r w:rsidR="00FB1370" w:rsidRPr="003C674E">
        <w:t xml:space="preserve"> </w:t>
      </w:r>
      <w:r w:rsidRPr="003C674E">
        <w:t>the</w:t>
      </w:r>
      <w:r w:rsidR="00FB1370" w:rsidRPr="003C674E">
        <w:t xml:space="preserve"> </w:t>
      </w:r>
      <w:r w:rsidRPr="003C674E">
        <w:t>calculation</w:t>
      </w:r>
      <w:r w:rsidR="00FB1370" w:rsidRPr="003C674E">
        <w:t xml:space="preserve"> </w:t>
      </w:r>
      <w:r w:rsidRPr="003C674E">
        <w:t>of</w:t>
      </w:r>
      <w:r w:rsidR="00FB1370" w:rsidRPr="003C674E">
        <w:t xml:space="preserve"> </w:t>
      </w:r>
      <w:r w:rsidRPr="003C674E">
        <w:t>K#</w:t>
      </w:r>
      <w:r w:rsidR="00FB1370" w:rsidRPr="003C674E">
        <w:t xml:space="preserve"> </w:t>
      </w:r>
      <w:r w:rsidR="000547BE" w:rsidRPr="003C674E">
        <w:t>weigh</w:t>
      </w:r>
      <w:r w:rsidR="00ED545F" w:rsidRPr="003C674E">
        <w:t>ing</w:t>
      </w:r>
      <w:r w:rsidR="00FB1370" w:rsidRPr="003C674E">
        <w:t xml:space="preserve"> </w:t>
      </w:r>
      <w:r w:rsidR="00ED545F" w:rsidRPr="003C674E">
        <w:t>in</w:t>
      </w:r>
      <w:r w:rsidR="00FB1370" w:rsidRPr="003C674E">
        <w:t xml:space="preserve"> </w:t>
      </w:r>
      <w:r w:rsidR="00ED545F" w:rsidRPr="003C674E">
        <w:t>the</w:t>
      </w:r>
      <w:r w:rsidR="00FB1370" w:rsidRPr="003C674E">
        <w:t xml:space="preserve"> </w:t>
      </w:r>
      <w:r w:rsidRPr="003C674E">
        <w:t>mass</w:t>
      </w:r>
      <w:r w:rsidR="00FB1370" w:rsidRPr="003C674E">
        <w:t xml:space="preserve"> </w:t>
      </w:r>
      <w:r w:rsidRPr="003C674E">
        <w:t>percentage</w:t>
      </w:r>
      <w:r w:rsidR="00ED545F" w:rsidRPr="003C674E">
        <w:t>s</w:t>
      </w:r>
      <w:r w:rsidR="00FB1370" w:rsidRPr="003C674E">
        <w:t xml:space="preserve"> </w:t>
      </w:r>
      <w:r w:rsidRPr="003C674E">
        <w:t>of</w:t>
      </w:r>
      <w:r w:rsidR="00FB1370" w:rsidRPr="003C674E">
        <w:t xml:space="preserve"> </w:t>
      </w:r>
      <w:r w:rsidRPr="003C674E">
        <w:t>untreated</w:t>
      </w:r>
      <w:r w:rsidR="00FB1370" w:rsidRPr="003C674E">
        <w:t xml:space="preserve"> </w:t>
      </w:r>
      <w:r w:rsidR="003D013D" w:rsidRPr="003C674E">
        <w:t>EGB</w:t>
      </w:r>
      <w:r w:rsidR="00FB1370" w:rsidRPr="003C674E">
        <w:t xml:space="preserve"> </w:t>
      </w:r>
      <w:r w:rsidRPr="003C674E">
        <w:t>(G0)</w:t>
      </w:r>
      <w:r w:rsidR="00FB1370" w:rsidRPr="003C674E">
        <w:t xml:space="preserve"> </w:t>
      </w:r>
      <w:r w:rsidRPr="003C674E">
        <w:t>and</w:t>
      </w:r>
      <w:r w:rsidR="00FB1370" w:rsidRPr="003C674E">
        <w:t xml:space="preserve"> </w:t>
      </w:r>
      <w:r w:rsidR="003D013D" w:rsidRPr="003C674E">
        <w:t>EUG</w:t>
      </w:r>
      <w:r w:rsidR="00FB1370" w:rsidRPr="003C674E">
        <w:t xml:space="preserve"> </w:t>
      </w:r>
      <w:r w:rsidRPr="003C674E">
        <w:t>(U1)</w:t>
      </w:r>
      <w:r w:rsidR="00ED545F" w:rsidRPr="003C674E">
        <w:t>,</w:t>
      </w:r>
      <w:r w:rsidR="00FB1370" w:rsidRPr="003C674E">
        <w:t xml:space="preserve"> </w:t>
      </w:r>
      <w:r w:rsidR="00ED545F" w:rsidRPr="003C674E">
        <w:t>the</w:t>
      </w:r>
      <w:r w:rsidR="00FB1370" w:rsidRPr="003C674E">
        <w:t xml:space="preserve"> </w:t>
      </w:r>
      <w:r w:rsidR="00ED545F" w:rsidRPr="003C674E">
        <w:t>theoretical</w:t>
      </w:r>
      <w:r w:rsidR="00FB1370" w:rsidRPr="003C674E">
        <w:t xml:space="preserve"> </w:t>
      </w:r>
      <w:r w:rsidR="00ED545F" w:rsidRPr="003C674E">
        <w:t>K#</w:t>
      </w:r>
      <w:r w:rsidR="00FB1370" w:rsidRPr="003C674E">
        <w:t xml:space="preserve"> </w:t>
      </w:r>
      <w:r w:rsidR="00ED545F" w:rsidRPr="003C674E">
        <w:t>is</w:t>
      </w:r>
      <w:r w:rsidR="00FB1370" w:rsidRPr="003C674E">
        <w:t xml:space="preserve"> </w:t>
      </w:r>
      <w:r w:rsidRPr="003C674E">
        <w:t>16.3</w:t>
      </w:r>
      <w:r w:rsidR="00FB1370" w:rsidRPr="003C674E">
        <w:t xml:space="preserve"> </w:t>
      </w:r>
      <w:r w:rsidRPr="003C674E">
        <w:t>(</w:t>
      </w:r>
      <w:r w:rsidR="00ED545F" w:rsidRPr="003C674E">
        <w:t>70%</w:t>
      </w:r>
      <w:r w:rsidRPr="003C674E">
        <w:t>×14.8+</w:t>
      </w:r>
      <w:r w:rsidR="00ED545F" w:rsidRPr="003C674E">
        <w:t>30%</w:t>
      </w:r>
      <w:r w:rsidRPr="003C674E">
        <w:t>×19.7).</w:t>
      </w:r>
      <w:r w:rsidR="00FB1370" w:rsidRPr="003C674E">
        <w:t xml:space="preserve"> </w:t>
      </w:r>
      <w:r w:rsidR="00D6758C" w:rsidRPr="003C674E">
        <w:t>Mix</w:t>
      </w:r>
      <w:r w:rsidR="00FB1370" w:rsidRPr="003C674E">
        <w:t xml:space="preserve"> </w:t>
      </w:r>
      <w:r w:rsidR="00D6758C" w:rsidRPr="003C674E">
        <w:t>A</w:t>
      </w:r>
      <w:r w:rsidR="00FB1370" w:rsidRPr="003C674E">
        <w:t xml:space="preserve"> </w:t>
      </w:r>
      <w:r w:rsidR="00ED545F" w:rsidRPr="003C674E">
        <w:t>had</w:t>
      </w:r>
      <w:r w:rsidR="00FB1370" w:rsidRPr="003C674E">
        <w:t xml:space="preserve"> </w:t>
      </w:r>
      <w:r w:rsidR="00ED545F" w:rsidRPr="003C674E">
        <w:t>a</w:t>
      </w:r>
      <w:r w:rsidR="00FB1370" w:rsidRPr="003C674E">
        <w:t xml:space="preserve"> </w:t>
      </w:r>
      <w:r w:rsidR="00ED545F" w:rsidRPr="003C674E">
        <w:t>K#</w:t>
      </w:r>
      <w:r w:rsidR="00FB1370" w:rsidRPr="003C674E">
        <w:t xml:space="preserve"> </w:t>
      </w:r>
      <w:proofErr w:type="gramStart"/>
      <w:r w:rsidR="00ED545F" w:rsidRPr="003C674E">
        <w:t>similar</w:t>
      </w:r>
      <w:r w:rsidR="00FB1370" w:rsidRPr="003C674E">
        <w:t xml:space="preserve"> </w:t>
      </w:r>
      <w:r w:rsidR="00ED545F" w:rsidRPr="003C674E">
        <w:t>to</w:t>
      </w:r>
      <w:proofErr w:type="gramEnd"/>
      <w:r w:rsidR="00FB1370" w:rsidRPr="003C674E">
        <w:t xml:space="preserve"> </w:t>
      </w:r>
      <w:r w:rsidR="00ED545F" w:rsidRPr="003C674E">
        <w:t>the</w:t>
      </w:r>
      <w:r w:rsidR="00FB1370" w:rsidRPr="003C674E">
        <w:t xml:space="preserve"> </w:t>
      </w:r>
      <w:r w:rsidR="00ED545F" w:rsidRPr="003C674E">
        <w:t>theoretical</w:t>
      </w:r>
      <w:r w:rsidR="00FB1370" w:rsidRPr="003C674E">
        <w:t xml:space="preserve"> </w:t>
      </w:r>
      <w:r w:rsidR="00ED545F" w:rsidRPr="003C674E">
        <w:t>value,</w:t>
      </w:r>
      <w:r w:rsidR="00FB1370" w:rsidRPr="003C674E">
        <w:t xml:space="preserve"> </w:t>
      </w:r>
      <w:r w:rsidRPr="003C674E">
        <w:t>but</w:t>
      </w:r>
      <w:r w:rsidR="00FB1370" w:rsidRPr="003C674E">
        <w:t xml:space="preserve"> </w:t>
      </w:r>
      <w:r w:rsidR="00501424" w:rsidRPr="003C674E">
        <w:t>lower</w:t>
      </w:r>
      <w:r w:rsidR="00FB1370" w:rsidRPr="003C674E">
        <w:t xml:space="preserve"> </w:t>
      </w:r>
      <w:r w:rsidRPr="003C674E">
        <w:t>K#</w:t>
      </w:r>
      <w:r w:rsidR="00501424" w:rsidRPr="003C674E">
        <w:t>s</w:t>
      </w:r>
      <w:r w:rsidR="00FB1370" w:rsidRPr="003C674E">
        <w:t xml:space="preserve"> </w:t>
      </w:r>
      <w:r w:rsidRPr="003C674E">
        <w:t>were</w:t>
      </w:r>
      <w:r w:rsidR="00FB1370" w:rsidRPr="003C674E">
        <w:t xml:space="preserve"> </w:t>
      </w:r>
      <w:r w:rsidRPr="003C674E">
        <w:t>measured</w:t>
      </w:r>
      <w:r w:rsidR="00FB1370" w:rsidRPr="003C674E">
        <w:t xml:space="preserve"> </w:t>
      </w:r>
      <w:r w:rsidRPr="003C674E">
        <w:t>for</w:t>
      </w:r>
      <w:r w:rsidR="00FB1370" w:rsidRPr="003C674E">
        <w:t xml:space="preserve"> </w:t>
      </w:r>
      <w:r w:rsidRPr="003C674E">
        <w:t>both</w:t>
      </w:r>
      <w:r w:rsidR="00FB1370" w:rsidRPr="003C674E">
        <w:t xml:space="preserve"> </w:t>
      </w:r>
      <w:r w:rsidR="00D6758C" w:rsidRPr="003C674E">
        <w:t>Mix</w:t>
      </w:r>
      <w:r w:rsidR="00FB1370" w:rsidRPr="003C674E">
        <w:t xml:space="preserve"> </w:t>
      </w:r>
      <w:r w:rsidR="00D6758C" w:rsidRPr="003C674E">
        <w:t>B</w:t>
      </w:r>
      <w:r w:rsidR="00FB1370" w:rsidRPr="003C674E">
        <w:t xml:space="preserve"> </w:t>
      </w:r>
      <w:r w:rsidRPr="003C674E">
        <w:t>(15.4</w:t>
      </w:r>
      <w:r w:rsidR="00501424" w:rsidRPr="003C674E">
        <w:t>;</w:t>
      </w:r>
      <w:r w:rsidR="00FB1370" w:rsidRPr="003C674E">
        <w:t xml:space="preserve"> </w:t>
      </w:r>
      <w:r w:rsidR="00501424" w:rsidRPr="003C674E">
        <w:t>-6%</w:t>
      </w:r>
      <w:r w:rsidRPr="003C674E">
        <w:t>)</w:t>
      </w:r>
      <w:r w:rsidR="00FB1370" w:rsidRPr="003C674E">
        <w:t xml:space="preserve"> </w:t>
      </w:r>
      <w:r w:rsidRPr="003C674E">
        <w:t>and</w:t>
      </w:r>
      <w:r w:rsidR="00FB1370" w:rsidRPr="003C674E">
        <w:t xml:space="preserve"> </w:t>
      </w:r>
      <w:r w:rsidR="00D6758C" w:rsidRPr="003C674E">
        <w:t>Mix</w:t>
      </w:r>
      <w:r w:rsidR="00FB1370" w:rsidRPr="003C674E">
        <w:t xml:space="preserve"> </w:t>
      </w:r>
      <w:r w:rsidR="00D6758C" w:rsidRPr="003C674E">
        <w:t>C</w:t>
      </w:r>
      <w:r w:rsidR="00FB1370" w:rsidRPr="003C674E">
        <w:t xml:space="preserve"> </w:t>
      </w:r>
      <w:r w:rsidRPr="003C674E">
        <w:t>(15.6</w:t>
      </w:r>
      <w:r w:rsidR="00501424" w:rsidRPr="003C674E">
        <w:t>;</w:t>
      </w:r>
      <w:r w:rsidR="00FB1370" w:rsidRPr="003C674E">
        <w:t xml:space="preserve"> </w:t>
      </w:r>
      <w:r w:rsidR="00501424" w:rsidRPr="003C674E">
        <w:t>-4%</w:t>
      </w:r>
      <w:r w:rsidRPr="003C674E">
        <w:t>).</w:t>
      </w:r>
      <w:r w:rsidR="00FB1370" w:rsidRPr="003C674E">
        <w:t xml:space="preserve"> </w:t>
      </w:r>
      <w:r w:rsidRPr="003C674E">
        <w:t>Additionally,</w:t>
      </w:r>
      <w:r w:rsidR="00FB1370" w:rsidRPr="003C674E">
        <w:t xml:space="preserve"> </w:t>
      </w:r>
      <w:r w:rsidR="00D6758C" w:rsidRPr="003C674E">
        <w:t>Mix</w:t>
      </w:r>
      <w:r w:rsidR="00FB1370" w:rsidRPr="003C674E">
        <w:t xml:space="preserve"> </w:t>
      </w:r>
      <w:r w:rsidR="00D6758C" w:rsidRPr="003C674E">
        <w:t>B</w:t>
      </w:r>
      <w:r w:rsidR="00FB1370" w:rsidRPr="003C674E">
        <w:t xml:space="preserve"> </w:t>
      </w:r>
      <w:r w:rsidR="00353CA5" w:rsidRPr="003C674E">
        <w:t>required</w:t>
      </w:r>
      <w:r w:rsidR="00FB1370" w:rsidRPr="003C674E">
        <w:t xml:space="preserve"> </w:t>
      </w:r>
      <w:r w:rsidR="00353CA5" w:rsidRPr="003C674E">
        <w:t>a</w:t>
      </w:r>
      <w:r w:rsidR="00FB1370" w:rsidRPr="003C674E">
        <w:t xml:space="preserve"> </w:t>
      </w:r>
      <w:r w:rsidR="00353CA5" w:rsidRPr="003C674E">
        <w:lastRenderedPageBreak/>
        <w:t>slightly</w:t>
      </w:r>
      <w:r w:rsidR="00FB1370" w:rsidRPr="003C674E">
        <w:t xml:space="preserve"> </w:t>
      </w:r>
      <w:r w:rsidR="00353CA5" w:rsidRPr="003C674E">
        <w:t>lower</w:t>
      </w:r>
      <w:r w:rsidR="00FB1370" w:rsidRPr="003C674E">
        <w:t xml:space="preserve"> </w:t>
      </w:r>
      <w:r w:rsidR="00353CA5" w:rsidRPr="003C674E">
        <w:t>ClO</w:t>
      </w:r>
      <w:r w:rsidR="00353CA5" w:rsidRPr="003C674E">
        <w:rPr>
          <w:vertAlign w:val="subscript"/>
        </w:rPr>
        <w:t>2</w:t>
      </w:r>
      <w:r w:rsidR="00FB1370" w:rsidRPr="003C674E">
        <w:t xml:space="preserve"> </w:t>
      </w:r>
      <w:r w:rsidR="00353CA5" w:rsidRPr="003C674E">
        <w:t>charge,</w:t>
      </w:r>
      <w:r w:rsidR="00FB1370" w:rsidRPr="003C674E">
        <w:t xml:space="preserve"> </w:t>
      </w:r>
      <w:r w:rsidR="00353CA5" w:rsidRPr="003C674E">
        <w:t>and</w:t>
      </w:r>
      <w:r w:rsidR="00FB1370" w:rsidRPr="003C674E">
        <w:t xml:space="preserve"> </w:t>
      </w:r>
      <w:r w:rsidRPr="003C674E">
        <w:t>had</w:t>
      </w:r>
      <w:r w:rsidR="00FB1370" w:rsidRPr="003C674E">
        <w:t xml:space="preserve"> </w:t>
      </w:r>
      <w:r w:rsidRPr="003C674E">
        <w:t>an</w:t>
      </w:r>
      <w:r w:rsidR="00FB1370" w:rsidRPr="003C674E">
        <w:t xml:space="preserve"> </w:t>
      </w:r>
      <w:r w:rsidRPr="003C674E">
        <w:t>overall</w:t>
      </w:r>
      <w:r w:rsidR="00FB1370" w:rsidRPr="003C674E">
        <w:t xml:space="preserve"> </w:t>
      </w:r>
      <w:r w:rsidRPr="003C674E">
        <w:t>yield</w:t>
      </w:r>
      <w:r w:rsidR="00FB1370" w:rsidRPr="003C674E">
        <w:t xml:space="preserve"> </w:t>
      </w:r>
      <w:r w:rsidRPr="003C674E">
        <w:t>and</w:t>
      </w:r>
      <w:r w:rsidR="00FB1370" w:rsidRPr="003C674E">
        <w:t xml:space="preserve"> </w:t>
      </w:r>
      <w:r w:rsidRPr="003C674E">
        <w:t>initial</w:t>
      </w:r>
      <w:r w:rsidR="00FB1370" w:rsidRPr="003C674E">
        <w:t xml:space="preserve"> </w:t>
      </w:r>
      <w:r w:rsidRPr="003C674E">
        <w:t>intrinsic</w:t>
      </w:r>
      <w:r w:rsidR="00FB1370" w:rsidRPr="003C674E">
        <w:t xml:space="preserve"> </w:t>
      </w:r>
      <w:r w:rsidRPr="003C674E">
        <w:t>viscosity</w:t>
      </w:r>
      <w:r w:rsidR="00FB1370" w:rsidRPr="003C674E">
        <w:t xml:space="preserve"> </w:t>
      </w:r>
      <w:r w:rsidRPr="003C674E">
        <w:t>comparable</w:t>
      </w:r>
      <w:r w:rsidR="00FB1370" w:rsidRPr="003C674E">
        <w:t xml:space="preserve"> </w:t>
      </w:r>
      <w:r w:rsidRPr="003C674E">
        <w:t>to</w:t>
      </w:r>
      <w:r w:rsidR="00FB1370" w:rsidRPr="003C674E">
        <w:t xml:space="preserve"> </w:t>
      </w:r>
      <w:r w:rsidRPr="003C674E">
        <w:t>those</w:t>
      </w:r>
      <w:r w:rsidR="00FB1370" w:rsidRPr="003C674E">
        <w:t xml:space="preserve"> </w:t>
      </w:r>
      <w:r w:rsidRPr="003C674E">
        <w:t>of</w:t>
      </w:r>
      <w:r w:rsidR="00FB1370" w:rsidRPr="003C674E">
        <w:t xml:space="preserve"> </w:t>
      </w:r>
      <w:r w:rsidRPr="003C674E">
        <w:t>the</w:t>
      </w:r>
      <w:r w:rsidR="00FB1370" w:rsidRPr="003C674E">
        <w:t xml:space="preserve"> </w:t>
      </w:r>
      <w:r w:rsidRPr="003C674E">
        <w:t>G0</w:t>
      </w:r>
      <w:r w:rsidR="00FB1370" w:rsidRPr="003C674E">
        <w:t xml:space="preserve"> </w:t>
      </w:r>
      <w:r w:rsidRPr="003C674E">
        <w:t>control</w:t>
      </w:r>
      <w:r w:rsidR="00FB1370" w:rsidRPr="003C674E">
        <w:t xml:space="preserve"> </w:t>
      </w:r>
      <w:r w:rsidRPr="003C674E">
        <w:t>pulp.</w:t>
      </w:r>
      <w:r w:rsidR="00FB1370" w:rsidRPr="003C674E">
        <w:t xml:space="preserve"> </w:t>
      </w:r>
      <w:r w:rsidRPr="003C674E">
        <w:t>Therefore,</w:t>
      </w:r>
      <w:r w:rsidR="00FB1370" w:rsidRPr="003C674E">
        <w:t xml:space="preserve"> </w:t>
      </w:r>
      <w:r w:rsidRPr="003C674E">
        <w:t>a</w:t>
      </w:r>
      <w:r w:rsidR="00FB1370" w:rsidRPr="003C674E">
        <w:t xml:space="preserve"> </w:t>
      </w:r>
      <w:r w:rsidRPr="003C674E">
        <w:t>combined</w:t>
      </w:r>
      <w:r w:rsidR="00FB1370" w:rsidRPr="003C674E">
        <w:t xml:space="preserve"> </w:t>
      </w:r>
      <w:r w:rsidR="00353CA5" w:rsidRPr="003C674E">
        <w:t>WRF</w:t>
      </w:r>
      <w:r w:rsidR="00FB1370" w:rsidRPr="003C674E">
        <w:t xml:space="preserve"> </w:t>
      </w:r>
      <w:r w:rsidR="00353CA5" w:rsidRPr="003C674E">
        <w:t>and</w:t>
      </w:r>
      <w:r w:rsidR="00FB1370" w:rsidRPr="003C674E">
        <w:t xml:space="preserve"> </w:t>
      </w:r>
      <w:r w:rsidR="00353CA5" w:rsidRPr="003C674E">
        <w:t>mild</w:t>
      </w:r>
      <w:r w:rsidR="00FB1370" w:rsidRPr="003C674E">
        <w:t xml:space="preserve"> </w:t>
      </w:r>
      <w:r w:rsidR="00353CA5" w:rsidRPr="003C674E">
        <w:t>alkali</w:t>
      </w:r>
      <w:r w:rsidR="00FB1370" w:rsidRPr="003C674E">
        <w:t xml:space="preserve"> </w:t>
      </w:r>
      <w:r w:rsidR="00353CA5" w:rsidRPr="003C674E">
        <w:t>pretreatment</w:t>
      </w:r>
      <w:r w:rsidR="00FB1370" w:rsidRPr="003C674E">
        <w:t xml:space="preserve"> </w:t>
      </w:r>
      <w:r w:rsidRPr="003C674E">
        <w:t>of</w:t>
      </w:r>
      <w:r w:rsidR="00FB1370" w:rsidRPr="003C674E">
        <w:t xml:space="preserve"> </w:t>
      </w:r>
      <w:r w:rsidR="003D013D" w:rsidRPr="003C674E">
        <w:t>EUG</w:t>
      </w:r>
      <w:r w:rsidR="00353CA5" w:rsidRPr="003C674E">
        <w:t>,</w:t>
      </w:r>
      <w:r w:rsidR="00FB1370" w:rsidRPr="003C674E">
        <w:t xml:space="preserve"> </w:t>
      </w:r>
      <w:r w:rsidR="00353CA5" w:rsidRPr="003C674E">
        <w:t>followed</w:t>
      </w:r>
      <w:r w:rsidR="00FB1370" w:rsidRPr="003C674E">
        <w:t xml:space="preserve"> </w:t>
      </w:r>
      <w:r w:rsidR="00353CA5" w:rsidRPr="003C674E">
        <w:t>by</w:t>
      </w:r>
      <w:r w:rsidR="00FB1370" w:rsidRPr="003C674E">
        <w:t xml:space="preserve"> </w:t>
      </w:r>
      <w:r w:rsidRPr="003C674E">
        <w:t>kraft</w:t>
      </w:r>
      <w:r w:rsidR="00FB1370" w:rsidRPr="003C674E">
        <w:t xml:space="preserve"> </w:t>
      </w:r>
      <w:r w:rsidR="00353CA5" w:rsidRPr="003C674E">
        <w:t>pulping</w:t>
      </w:r>
      <w:r w:rsidR="00FB1370" w:rsidRPr="003C674E">
        <w:t xml:space="preserve"> </w:t>
      </w:r>
      <w:r w:rsidRPr="003C674E">
        <w:t>mix</w:t>
      </w:r>
      <w:r w:rsidR="00353CA5" w:rsidRPr="003C674E">
        <w:t>ed</w:t>
      </w:r>
      <w:r w:rsidR="00FB1370" w:rsidRPr="003C674E">
        <w:t xml:space="preserve"> </w:t>
      </w:r>
      <w:r w:rsidR="00353CA5" w:rsidRPr="003C674E">
        <w:t>with</w:t>
      </w:r>
      <w:r w:rsidR="00FB1370" w:rsidRPr="003C674E">
        <w:t xml:space="preserve"> </w:t>
      </w:r>
      <w:r w:rsidR="00353CA5" w:rsidRPr="003C674E">
        <w:t>untreated</w:t>
      </w:r>
      <w:r w:rsidR="00FB1370" w:rsidRPr="003C674E">
        <w:t xml:space="preserve"> </w:t>
      </w:r>
      <w:r w:rsidR="003D013D" w:rsidRPr="003C674E">
        <w:t>EGB</w:t>
      </w:r>
      <w:r w:rsidRPr="003C674E">
        <w:t>,</w:t>
      </w:r>
      <w:r w:rsidR="00FB1370" w:rsidRPr="003C674E">
        <w:t xml:space="preserve"> </w:t>
      </w:r>
      <w:r w:rsidRPr="003C674E">
        <w:t>can</w:t>
      </w:r>
      <w:r w:rsidR="00FB1370" w:rsidRPr="003C674E">
        <w:t xml:space="preserve"> </w:t>
      </w:r>
      <w:r w:rsidR="00353CA5" w:rsidRPr="003C674E">
        <w:t>further</w:t>
      </w:r>
      <w:r w:rsidR="00FB1370" w:rsidRPr="003C674E">
        <w:t xml:space="preserve"> </w:t>
      </w:r>
      <w:r w:rsidRPr="003C674E">
        <w:t>mitigate</w:t>
      </w:r>
      <w:r w:rsidR="00FB1370" w:rsidRPr="003C674E">
        <w:t xml:space="preserve"> </w:t>
      </w:r>
      <w:r w:rsidRPr="003C674E">
        <w:t>cooking</w:t>
      </w:r>
      <w:r w:rsidR="00FB1370" w:rsidRPr="003C674E">
        <w:t xml:space="preserve"> </w:t>
      </w:r>
      <w:r w:rsidRPr="003C674E">
        <w:t>drawbacks</w:t>
      </w:r>
      <w:r w:rsidR="00FB1370" w:rsidRPr="003C674E">
        <w:t xml:space="preserve"> </w:t>
      </w:r>
      <w:r w:rsidRPr="003C674E">
        <w:t>associated</w:t>
      </w:r>
      <w:r w:rsidR="00FB1370" w:rsidRPr="003C674E">
        <w:t xml:space="preserve"> </w:t>
      </w:r>
      <w:r w:rsidRPr="003C674E">
        <w:t>with</w:t>
      </w:r>
      <w:r w:rsidR="00FB1370" w:rsidRPr="003C674E">
        <w:t xml:space="preserve"> </w:t>
      </w:r>
      <w:r w:rsidRPr="003C674E">
        <w:t>the</w:t>
      </w:r>
      <w:r w:rsidR="00FB1370" w:rsidRPr="003C674E">
        <w:t xml:space="preserve"> </w:t>
      </w:r>
      <w:r w:rsidRPr="003C674E">
        <w:t>recalcitrance</w:t>
      </w:r>
      <w:r w:rsidR="00FB1370" w:rsidRPr="003C674E">
        <w:t xml:space="preserve"> </w:t>
      </w:r>
      <w:r w:rsidR="00353CA5" w:rsidRPr="003C674E">
        <w:t>of</w:t>
      </w:r>
      <w:r w:rsidR="00FB1370" w:rsidRPr="003C674E">
        <w:t xml:space="preserve"> </w:t>
      </w:r>
      <w:r w:rsidR="003D013D" w:rsidRPr="003C674E">
        <w:t>EUG</w:t>
      </w:r>
      <w:r w:rsidRPr="003C674E">
        <w:t>,</w:t>
      </w:r>
      <w:r w:rsidR="00FB1370" w:rsidRPr="003C674E">
        <w:t xml:space="preserve"> </w:t>
      </w:r>
      <w:r w:rsidRPr="003C674E">
        <w:t>while</w:t>
      </w:r>
      <w:r w:rsidR="00FB1370" w:rsidRPr="003C674E">
        <w:t xml:space="preserve"> </w:t>
      </w:r>
      <w:r w:rsidRPr="003C674E">
        <w:t>maintaining</w:t>
      </w:r>
      <w:r w:rsidR="00FB1370" w:rsidRPr="003C674E">
        <w:t xml:space="preserve"> </w:t>
      </w:r>
      <w:r w:rsidRPr="003C674E">
        <w:t>milder</w:t>
      </w:r>
      <w:r w:rsidR="00FB1370" w:rsidRPr="003C674E">
        <w:t xml:space="preserve"> </w:t>
      </w:r>
      <w:r w:rsidRPr="003C674E">
        <w:t>cooking</w:t>
      </w:r>
      <w:r w:rsidR="00FB1370" w:rsidRPr="003C674E">
        <w:t xml:space="preserve"> </w:t>
      </w:r>
      <w:r w:rsidRPr="003C674E">
        <w:t>conditions</w:t>
      </w:r>
      <w:r w:rsidR="00FB1370" w:rsidRPr="003C674E">
        <w:t xml:space="preserve"> </w:t>
      </w:r>
      <w:r w:rsidRPr="003C674E">
        <w:t>as</w:t>
      </w:r>
      <w:r w:rsidR="00FB1370" w:rsidRPr="003C674E">
        <w:t xml:space="preserve"> </w:t>
      </w:r>
      <w:r w:rsidRPr="003C674E">
        <w:t>those</w:t>
      </w:r>
      <w:r w:rsidR="00FB1370" w:rsidRPr="003C674E">
        <w:t xml:space="preserve"> </w:t>
      </w:r>
      <w:r w:rsidRPr="003C674E">
        <w:t>used</w:t>
      </w:r>
      <w:r w:rsidR="00FB1370" w:rsidRPr="003C674E">
        <w:t xml:space="preserve"> </w:t>
      </w:r>
      <w:r w:rsidRPr="003C674E">
        <w:t>for</w:t>
      </w:r>
      <w:r w:rsidR="00FB1370" w:rsidRPr="003C674E">
        <w:t xml:space="preserve"> </w:t>
      </w:r>
      <w:r w:rsidR="003D013D" w:rsidRPr="003C674E">
        <w:t>EGB</w:t>
      </w:r>
      <w:r w:rsidRPr="003C674E">
        <w:t>.</w:t>
      </w:r>
    </w:p>
    <w:p w14:paraId="55B77E0A" w14:textId="77777777" w:rsidR="005917FF" w:rsidRPr="003C674E" w:rsidRDefault="005917FF" w:rsidP="00CB69D2">
      <w:pPr>
        <w:pStyle w:val="TAMainText"/>
      </w:pPr>
    </w:p>
    <w:p w14:paraId="5029DB8A" w14:textId="77777777" w:rsidR="00CB69D2" w:rsidRPr="003C674E" w:rsidRDefault="00CB69D2" w:rsidP="00CB69D2">
      <w:pPr>
        <w:pStyle w:val="TAMainText"/>
      </w:pPr>
    </w:p>
    <w:p w14:paraId="6890C343" w14:textId="77777777" w:rsidR="00CB69D2" w:rsidRPr="003C674E" w:rsidRDefault="00CB69D2" w:rsidP="00CB69D2">
      <w:pPr>
        <w:pStyle w:val="TAMainText"/>
        <w:sectPr w:rsidR="00CB69D2" w:rsidRPr="003C674E" w:rsidSect="00E63406">
          <w:pgSz w:w="12240" w:h="15840"/>
          <w:pgMar w:top="1440" w:right="1440" w:bottom="1440" w:left="1440" w:header="0" w:footer="0" w:gutter="0"/>
          <w:cols w:space="475"/>
          <w:docGrid w:linePitch="326"/>
        </w:sectPr>
      </w:pPr>
      <w:r w:rsidRPr="003C674E">
        <w:br w:type="page"/>
      </w:r>
    </w:p>
    <w:p w14:paraId="70D460CA" w14:textId="349DF146" w:rsidR="0088373A" w:rsidRPr="003C674E" w:rsidRDefault="0088373A" w:rsidP="0061340D">
      <w:pPr>
        <w:pStyle w:val="VDTableTitle"/>
      </w:pPr>
      <w:r w:rsidRPr="003C674E">
        <w:rPr>
          <w:b/>
          <w:bCs/>
        </w:rPr>
        <w:lastRenderedPageBreak/>
        <w:t>Table</w:t>
      </w:r>
      <w:r w:rsidR="00FB1370" w:rsidRPr="003C674E">
        <w:rPr>
          <w:b/>
          <w:bCs/>
        </w:rPr>
        <w:t xml:space="preserve"> </w:t>
      </w:r>
      <w:r w:rsidRPr="003C674E">
        <w:rPr>
          <w:b/>
          <w:bCs/>
        </w:rPr>
        <w:t>5.</w:t>
      </w:r>
      <w:r w:rsidR="00FB1370" w:rsidRPr="003C674E">
        <w:t xml:space="preserve"> </w:t>
      </w:r>
      <w:r w:rsidRPr="003C674E">
        <w:t>Yield</w:t>
      </w:r>
      <w:r w:rsidR="00FB1370" w:rsidRPr="003C674E">
        <w:t xml:space="preserve"> </w:t>
      </w:r>
      <w:r w:rsidRPr="003C674E">
        <w:t>and</w:t>
      </w:r>
      <w:r w:rsidR="00FB1370" w:rsidRPr="003C674E">
        <w:t xml:space="preserve"> </w:t>
      </w:r>
      <w:r w:rsidRPr="003C674E">
        <w:t>chemical</w:t>
      </w:r>
      <w:r w:rsidR="00FB1370" w:rsidRPr="003C674E">
        <w:t xml:space="preserve"> </w:t>
      </w:r>
      <w:r w:rsidR="002A521C" w:rsidRPr="003C674E">
        <w:t>characterization</w:t>
      </w:r>
      <w:r w:rsidR="00FB1370" w:rsidRPr="003C674E">
        <w:t xml:space="preserve"> </w:t>
      </w:r>
      <w:r w:rsidRPr="003C674E">
        <w:t>of</w:t>
      </w:r>
      <w:r w:rsidR="00FB1370" w:rsidRPr="003C674E">
        <w:t xml:space="preserve"> </w:t>
      </w:r>
      <w:r w:rsidRPr="003C674E">
        <w:t>unbleached</w:t>
      </w:r>
      <w:r w:rsidR="00FB1370" w:rsidRPr="003C674E">
        <w:t xml:space="preserve"> </w:t>
      </w:r>
      <w:r w:rsidRPr="003C674E">
        <w:t>and</w:t>
      </w:r>
      <w:r w:rsidR="00FB1370" w:rsidRPr="003C674E">
        <w:t xml:space="preserve"> </w:t>
      </w:r>
      <w:r w:rsidRPr="003C674E">
        <w:t>bleached</w:t>
      </w:r>
      <w:r w:rsidR="00FB1370" w:rsidRPr="003C674E">
        <w:t xml:space="preserve"> </w:t>
      </w:r>
      <w:r w:rsidRPr="003C674E">
        <w:t>pulps</w:t>
      </w:r>
      <w:r w:rsidR="00FB1370" w:rsidRPr="003C674E">
        <w:t xml:space="preserve"> </w:t>
      </w:r>
      <w:r w:rsidRPr="003C674E">
        <w:t>from</w:t>
      </w:r>
      <w:r w:rsidR="00FB1370" w:rsidRPr="003C674E">
        <w:t xml:space="preserve"> </w:t>
      </w:r>
      <w:r w:rsidRPr="003C674E">
        <w:t>wood</w:t>
      </w:r>
      <w:r w:rsidR="00FB1370" w:rsidRPr="003C674E">
        <w:t xml:space="preserve"> </w:t>
      </w:r>
      <w:r w:rsidRPr="003C674E">
        <w:t>previously</w:t>
      </w:r>
      <w:r w:rsidR="00FB1370" w:rsidRPr="003C674E">
        <w:t xml:space="preserve"> </w:t>
      </w:r>
      <w:r w:rsidRPr="003C674E">
        <w:t>treated</w:t>
      </w:r>
      <w:r w:rsidR="00FB1370" w:rsidRPr="003C674E">
        <w:t xml:space="preserve"> </w:t>
      </w:r>
      <w:r w:rsidRPr="003C674E">
        <w:t>with</w:t>
      </w:r>
      <w:r w:rsidR="00FB1370" w:rsidRPr="003C674E">
        <w:t xml:space="preserve"> </w:t>
      </w:r>
      <w:r w:rsidRPr="003C674E">
        <w:t>WRF.</w:t>
      </w:r>
    </w:p>
    <w:tbl>
      <w:tblPr>
        <w:tblW w:w="13988" w:type="dxa"/>
        <w:jc w:val="center"/>
        <w:tblLook w:val="04A0" w:firstRow="1" w:lastRow="0" w:firstColumn="1" w:lastColumn="0" w:noHBand="0" w:noVBand="1"/>
      </w:tblPr>
      <w:tblGrid>
        <w:gridCol w:w="998"/>
        <w:gridCol w:w="1725"/>
        <w:gridCol w:w="1048"/>
        <w:gridCol w:w="1786"/>
        <w:gridCol w:w="1710"/>
        <w:gridCol w:w="2021"/>
        <w:gridCol w:w="829"/>
        <w:gridCol w:w="2499"/>
        <w:gridCol w:w="1372"/>
      </w:tblGrid>
      <w:tr w:rsidR="0088373A" w:rsidRPr="003C674E" w14:paraId="7A5C16D6" w14:textId="77777777" w:rsidTr="00DD4730">
        <w:trPr>
          <w:trHeight w:val="542"/>
          <w:jc w:val="center"/>
        </w:trPr>
        <w:tc>
          <w:tcPr>
            <w:tcW w:w="998" w:type="dxa"/>
            <w:tcBorders>
              <w:top w:val="single" w:sz="4" w:space="0" w:color="auto"/>
              <w:left w:val="nil"/>
              <w:bottom w:val="single" w:sz="4" w:space="0" w:color="auto"/>
              <w:right w:val="nil"/>
            </w:tcBorders>
            <w:shd w:val="clear" w:color="auto" w:fill="auto"/>
            <w:noWrap/>
            <w:vAlign w:val="center"/>
            <w:hideMark/>
          </w:tcPr>
          <w:p w14:paraId="0CED6B43" w14:textId="1F6E8AA7" w:rsidR="0088373A" w:rsidRPr="003C674E" w:rsidRDefault="0088373A" w:rsidP="0088373A">
            <w:pPr>
              <w:spacing w:after="0"/>
              <w:jc w:val="left"/>
              <w:rPr>
                <w:rFonts w:ascii="Times New Roman" w:hAnsi="Times New Roman"/>
                <w:b/>
                <w:bCs/>
                <w:color w:val="000000"/>
                <w:sz w:val="20"/>
                <w:lang w:eastAsia="en-GB"/>
              </w:rPr>
            </w:pPr>
            <w:r w:rsidRPr="003C674E">
              <w:rPr>
                <w:rFonts w:ascii="Times New Roman" w:hAnsi="Times New Roman"/>
                <w:b/>
                <w:bCs/>
                <w:color w:val="000000"/>
                <w:sz w:val="20"/>
                <w:lang w:eastAsia="en-GB"/>
              </w:rPr>
              <w:t>Sample</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vertAlign w:val="superscript"/>
                <w:lang w:eastAsia="en-GB"/>
              </w:rPr>
              <w:t>a</w:t>
            </w:r>
          </w:p>
        </w:tc>
        <w:tc>
          <w:tcPr>
            <w:tcW w:w="1725" w:type="dxa"/>
            <w:tcBorders>
              <w:top w:val="single" w:sz="4" w:space="0" w:color="auto"/>
              <w:left w:val="nil"/>
              <w:bottom w:val="single" w:sz="4" w:space="0" w:color="auto"/>
              <w:right w:val="nil"/>
            </w:tcBorders>
            <w:shd w:val="clear" w:color="auto" w:fill="auto"/>
            <w:vAlign w:val="center"/>
            <w:hideMark/>
          </w:tcPr>
          <w:p w14:paraId="0B38A49D" w14:textId="32650CF8"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Overall</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yield</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w:t>
            </w:r>
          </w:p>
        </w:tc>
        <w:tc>
          <w:tcPr>
            <w:tcW w:w="1048" w:type="dxa"/>
            <w:tcBorders>
              <w:top w:val="single" w:sz="4" w:space="0" w:color="auto"/>
              <w:left w:val="nil"/>
              <w:bottom w:val="single" w:sz="4" w:space="0" w:color="auto"/>
              <w:right w:val="nil"/>
            </w:tcBorders>
            <w:shd w:val="clear" w:color="auto" w:fill="auto"/>
            <w:vAlign w:val="center"/>
            <w:hideMark/>
          </w:tcPr>
          <w:p w14:paraId="170FC227" w14:textId="0684B692"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K#</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vertAlign w:val="superscript"/>
                <w:lang w:eastAsia="en-GB"/>
              </w:rPr>
              <w:t>b</w:t>
            </w:r>
          </w:p>
        </w:tc>
        <w:tc>
          <w:tcPr>
            <w:tcW w:w="1786" w:type="dxa"/>
            <w:tcBorders>
              <w:top w:val="single" w:sz="4" w:space="0" w:color="auto"/>
              <w:left w:val="nil"/>
              <w:bottom w:val="single" w:sz="4" w:space="0" w:color="auto"/>
              <w:right w:val="nil"/>
            </w:tcBorders>
            <w:shd w:val="clear" w:color="auto" w:fill="auto"/>
            <w:vAlign w:val="center"/>
            <w:hideMark/>
          </w:tcPr>
          <w:p w14:paraId="5297FE9A" w14:textId="3C867CFE"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Initial</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intrinsic</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viscosity</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(mL</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g</w:t>
            </w:r>
            <w:r w:rsidRPr="003C674E">
              <w:rPr>
                <w:rFonts w:ascii="Times New Roman" w:hAnsi="Times New Roman"/>
                <w:b/>
                <w:bCs/>
                <w:color w:val="000000"/>
                <w:sz w:val="20"/>
                <w:vertAlign w:val="superscript"/>
                <w:lang w:eastAsia="en-GB"/>
              </w:rPr>
              <w:t>-1</w:t>
            </w:r>
            <w:r w:rsidRPr="003C674E">
              <w:rPr>
                <w:rFonts w:ascii="Times New Roman" w:hAnsi="Times New Roman"/>
                <w:b/>
                <w:bCs/>
                <w:color w:val="000000"/>
                <w:sz w:val="20"/>
                <w:lang w:eastAsia="en-GB"/>
              </w:rPr>
              <w:t>)</w:t>
            </w:r>
          </w:p>
        </w:tc>
        <w:tc>
          <w:tcPr>
            <w:tcW w:w="1710" w:type="dxa"/>
            <w:tcBorders>
              <w:top w:val="single" w:sz="4" w:space="0" w:color="auto"/>
              <w:left w:val="nil"/>
              <w:bottom w:val="single" w:sz="4" w:space="0" w:color="auto"/>
              <w:right w:val="nil"/>
            </w:tcBorders>
            <w:shd w:val="clear" w:color="auto" w:fill="auto"/>
            <w:vAlign w:val="center"/>
            <w:hideMark/>
          </w:tcPr>
          <w:p w14:paraId="2C0F28C5" w14:textId="0BE22381"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Final</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intrinsic</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viscosity</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(mL</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g</w:t>
            </w:r>
            <w:r w:rsidRPr="003C674E">
              <w:rPr>
                <w:rFonts w:ascii="Times New Roman" w:hAnsi="Times New Roman"/>
                <w:b/>
                <w:bCs/>
                <w:color w:val="000000"/>
                <w:sz w:val="20"/>
                <w:vertAlign w:val="superscript"/>
                <w:lang w:eastAsia="en-GB"/>
              </w:rPr>
              <w:t>-1</w:t>
            </w:r>
            <w:r w:rsidRPr="003C674E">
              <w:rPr>
                <w:rFonts w:ascii="Times New Roman" w:hAnsi="Times New Roman"/>
                <w:b/>
                <w:bCs/>
                <w:color w:val="000000"/>
                <w:sz w:val="20"/>
                <w:lang w:eastAsia="en-GB"/>
              </w:rPr>
              <w:t>)</w:t>
            </w:r>
          </w:p>
        </w:tc>
        <w:tc>
          <w:tcPr>
            <w:tcW w:w="2021" w:type="dxa"/>
            <w:tcBorders>
              <w:top w:val="single" w:sz="4" w:space="0" w:color="auto"/>
              <w:left w:val="nil"/>
              <w:bottom w:val="single" w:sz="4" w:space="0" w:color="auto"/>
              <w:right w:val="nil"/>
            </w:tcBorders>
            <w:shd w:val="clear" w:color="auto" w:fill="auto"/>
            <w:vAlign w:val="center"/>
            <w:hideMark/>
          </w:tcPr>
          <w:p w14:paraId="5C9BEAB3" w14:textId="26B7639F"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Initial</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ISO</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brightness</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(Br)</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w:t>
            </w:r>
          </w:p>
        </w:tc>
        <w:tc>
          <w:tcPr>
            <w:tcW w:w="829" w:type="dxa"/>
            <w:tcBorders>
              <w:top w:val="single" w:sz="4" w:space="0" w:color="auto"/>
              <w:left w:val="nil"/>
              <w:bottom w:val="single" w:sz="4" w:space="0" w:color="auto"/>
              <w:right w:val="nil"/>
            </w:tcBorders>
            <w:shd w:val="clear" w:color="auto" w:fill="auto"/>
            <w:noWrap/>
            <w:vAlign w:val="center"/>
            <w:hideMark/>
          </w:tcPr>
          <w:p w14:paraId="6487CCC3" w14:textId="0F4CC43A"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PC#</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vertAlign w:val="superscript"/>
                <w:lang w:eastAsia="en-GB"/>
              </w:rPr>
              <w:t>c</w:t>
            </w:r>
          </w:p>
        </w:tc>
        <w:tc>
          <w:tcPr>
            <w:tcW w:w="2499" w:type="dxa"/>
            <w:tcBorders>
              <w:top w:val="single" w:sz="4" w:space="0" w:color="auto"/>
              <w:left w:val="nil"/>
              <w:bottom w:val="single" w:sz="4" w:space="0" w:color="auto"/>
              <w:right w:val="nil"/>
            </w:tcBorders>
            <w:shd w:val="clear" w:color="auto" w:fill="auto"/>
            <w:vAlign w:val="center"/>
            <w:hideMark/>
          </w:tcPr>
          <w:p w14:paraId="33850A0A" w14:textId="77777777" w:rsidR="00CB670C"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ClO</w:t>
            </w:r>
            <w:r w:rsidRPr="003C674E">
              <w:rPr>
                <w:rFonts w:ascii="Times New Roman" w:hAnsi="Times New Roman"/>
                <w:b/>
                <w:bCs/>
                <w:color w:val="000000"/>
                <w:sz w:val="20"/>
                <w:vertAlign w:val="subscript"/>
                <w:lang w:eastAsia="en-GB"/>
              </w:rPr>
              <w:t>2</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charge</w:t>
            </w:r>
            <w:r w:rsidR="00FB1370" w:rsidRPr="003C674E">
              <w:rPr>
                <w:rFonts w:ascii="Times New Roman" w:hAnsi="Times New Roman"/>
                <w:b/>
                <w:bCs/>
                <w:color w:val="000000"/>
                <w:sz w:val="20"/>
                <w:lang w:eastAsia="en-GB"/>
              </w:rPr>
              <w:t xml:space="preserve"> </w:t>
            </w:r>
          </w:p>
          <w:p w14:paraId="48C738B8" w14:textId="6AA431BF"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w:t>
            </w:r>
            <w:r w:rsidR="00DD4730">
              <w:rPr>
                <w:rFonts w:ascii="Times New Roman" w:hAnsi="Times New Roman"/>
                <w:b/>
                <w:bCs/>
                <w:color w:val="000000"/>
                <w:sz w:val="20"/>
                <w:lang w:eastAsia="en-GB"/>
              </w:rPr>
              <w:t>k</w:t>
            </w:r>
            <w:r w:rsidRPr="003C674E">
              <w:rPr>
                <w:rFonts w:ascii="Times New Roman" w:hAnsi="Times New Roman"/>
                <w:b/>
                <w:bCs/>
                <w:color w:val="000000"/>
                <w:sz w:val="20"/>
                <w:lang w:eastAsia="en-GB"/>
              </w:rPr>
              <w:t>g</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active</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Cl</w:t>
            </w:r>
            <w:r w:rsidRPr="003C674E">
              <w:rPr>
                <w:rFonts w:ascii="Times New Roman" w:hAnsi="Times New Roman"/>
                <w:b/>
                <w:bCs/>
                <w:color w:val="000000"/>
                <w:sz w:val="20"/>
                <w:vertAlign w:val="subscript"/>
                <w:lang w:eastAsia="en-GB"/>
              </w:rPr>
              <w:t>2</w:t>
            </w:r>
            <w:r w:rsidRPr="003C674E">
              <w:rPr>
                <w:rFonts w:ascii="Times New Roman" w:hAnsi="Times New Roman"/>
                <w:b/>
                <w:bCs/>
                <w:color w:val="000000"/>
                <w:sz w:val="20"/>
                <w:lang w:eastAsia="en-GB"/>
              </w:rPr>
              <w:t>/100</w:t>
            </w:r>
            <w:r w:rsidR="00FB1370" w:rsidRPr="003C674E">
              <w:rPr>
                <w:rFonts w:ascii="Times New Roman" w:hAnsi="Times New Roman"/>
                <w:b/>
                <w:bCs/>
                <w:color w:val="000000"/>
                <w:sz w:val="20"/>
                <w:lang w:eastAsia="en-GB"/>
              </w:rPr>
              <w:t xml:space="preserve"> </w:t>
            </w:r>
            <w:r w:rsidR="00DD4730">
              <w:rPr>
                <w:rFonts w:ascii="Times New Roman" w:hAnsi="Times New Roman"/>
                <w:b/>
                <w:bCs/>
                <w:color w:val="000000"/>
                <w:sz w:val="20"/>
                <w:lang w:eastAsia="en-GB"/>
              </w:rPr>
              <w:t>k</w:t>
            </w:r>
            <w:r w:rsidRPr="003C674E">
              <w:rPr>
                <w:rFonts w:ascii="Times New Roman" w:hAnsi="Times New Roman"/>
                <w:b/>
                <w:bCs/>
                <w:color w:val="000000"/>
                <w:sz w:val="20"/>
                <w:lang w:eastAsia="en-GB"/>
              </w:rPr>
              <w:t>g</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pulp)</w:t>
            </w:r>
          </w:p>
        </w:tc>
        <w:tc>
          <w:tcPr>
            <w:tcW w:w="1372" w:type="dxa"/>
            <w:tcBorders>
              <w:top w:val="single" w:sz="4" w:space="0" w:color="auto"/>
              <w:left w:val="nil"/>
              <w:bottom w:val="single" w:sz="4" w:space="0" w:color="auto"/>
              <w:right w:val="nil"/>
            </w:tcBorders>
            <w:shd w:val="clear" w:color="auto" w:fill="auto"/>
            <w:vAlign w:val="center"/>
            <w:hideMark/>
          </w:tcPr>
          <w:p w14:paraId="1DD7C98E" w14:textId="3FA630AE" w:rsidR="0088373A" w:rsidRPr="003C674E" w:rsidRDefault="0088373A" w:rsidP="0088373A">
            <w:pPr>
              <w:spacing w:after="0"/>
              <w:jc w:val="center"/>
              <w:rPr>
                <w:rFonts w:ascii="Times New Roman" w:hAnsi="Times New Roman"/>
                <w:b/>
                <w:bCs/>
                <w:color w:val="000000"/>
                <w:sz w:val="20"/>
                <w:lang w:eastAsia="en-GB"/>
              </w:rPr>
            </w:pPr>
            <w:r w:rsidRPr="003C674E">
              <w:rPr>
                <w:rFonts w:ascii="Times New Roman" w:hAnsi="Times New Roman"/>
                <w:b/>
                <w:bCs/>
                <w:color w:val="000000"/>
                <w:sz w:val="20"/>
                <w:lang w:eastAsia="en-GB"/>
              </w:rPr>
              <w:t>Bleachability</w:t>
            </w:r>
            <w:r w:rsidR="00FB1370" w:rsidRPr="003C674E">
              <w:rPr>
                <w:rFonts w:ascii="Times New Roman" w:hAnsi="Times New Roman"/>
                <w:b/>
                <w:bCs/>
                <w:color w:val="000000"/>
                <w:sz w:val="20"/>
                <w:lang w:eastAsia="en-GB"/>
              </w:rPr>
              <w:t xml:space="preserve"> </w:t>
            </w:r>
            <w:r w:rsidRPr="003C674E">
              <w:rPr>
                <w:rFonts w:ascii="Times New Roman" w:hAnsi="Times New Roman"/>
                <w:b/>
                <w:bCs/>
                <w:color w:val="000000"/>
                <w:sz w:val="20"/>
                <w:lang w:eastAsia="en-GB"/>
              </w:rPr>
              <w:t>(∆Br/charge)</w:t>
            </w:r>
          </w:p>
        </w:tc>
      </w:tr>
      <w:tr w:rsidR="0088373A" w:rsidRPr="003C674E" w14:paraId="17A1FEDD"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39E5102C"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G0</w:t>
            </w:r>
          </w:p>
        </w:tc>
        <w:tc>
          <w:tcPr>
            <w:tcW w:w="1725" w:type="dxa"/>
            <w:tcBorders>
              <w:top w:val="nil"/>
              <w:left w:val="nil"/>
              <w:bottom w:val="nil"/>
              <w:right w:val="nil"/>
            </w:tcBorders>
            <w:shd w:val="clear" w:color="auto" w:fill="auto"/>
            <w:vAlign w:val="center"/>
            <w:hideMark/>
          </w:tcPr>
          <w:p w14:paraId="23AA285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51.8</w:t>
            </w:r>
          </w:p>
        </w:tc>
        <w:tc>
          <w:tcPr>
            <w:tcW w:w="1048" w:type="dxa"/>
            <w:tcBorders>
              <w:top w:val="nil"/>
              <w:left w:val="nil"/>
              <w:bottom w:val="nil"/>
              <w:right w:val="nil"/>
            </w:tcBorders>
            <w:shd w:val="clear" w:color="auto" w:fill="auto"/>
            <w:noWrap/>
            <w:vAlign w:val="center"/>
            <w:hideMark/>
          </w:tcPr>
          <w:p w14:paraId="51DAB94B" w14:textId="7F13EB23"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14.8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4F035FB7" w14:textId="6E822E18"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1228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w:t>
            </w:r>
          </w:p>
        </w:tc>
        <w:tc>
          <w:tcPr>
            <w:tcW w:w="1710" w:type="dxa"/>
            <w:tcBorders>
              <w:top w:val="nil"/>
              <w:left w:val="nil"/>
              <w:bottom w:val="nil"/>
              <w:right w:val="nil"/>
            </w:tcBorders>
            <w:shd w:val="clear" w:color="auto" w:fill="auto"/>
            <w:noWrap/>
            <w:vAlign w:val="center"/>
            <w:hideMark/>
          </w:tcPr>
          <w:p w14:paraId="4F7BD7C8" w14:textId="6F98F780"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1098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9</w:t>
            </w:r>
          </w:p>
        </w:tc>
        <w:tc>
          <w:tcPr>
            <w:tcW w:w="2021" w:type="dxa"/>
            <w:tcBorders>
              <w:top w:val="nil"/>
              <w:left w:val="nil"/>
              <w:bottom w:val="nil"/>
              <w:right w:val="nil"/>
            </w:tcBorders>
            <w:shd w:val="clear" w:color="auto" w:fill="auto"/>
            <w:noWrap/>
            <w:vAlign w:val="center"/>
            <w:hideMark/>
          </w:tcPr>
          <w:p w14:paraId="5D11E78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37.6</w:t>
            </w:r>
          </w:p>
        </w:tc>
        <w:tc>
          <w:tcPr>
            <w:tcW w:w="829" w:type="dxa"/>
            <w:tcBorders>
              <w:top w:val="nil"/>
              <w:left w:val="nil"/>
              <w:bottom w:val="nil"/>
              <w:right w:val="nil"/>
            </w:tcBorders>
            <w:shd w:val="clear" w:color="auto" w:fill="auto"/>
            <w:noWrap/>
            <w:vAlign w:val="center"/>
            <w:hideMark/>
          </w:tcPr>
          <w:p w14:paraId="12EAFD2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0.35</w:t>
            </w:r>
          </w:p>
        </w:tc>
        <w:tc>
          <w:tcPr>
            <w:tcW w:w="2499" w:type="dxa"/>
            <w:tcBorders>
              <w:top w:val="nil"/>
              <w:left w:val="nil"/>
              <w:bottom w:val="nil"/>
              <w:right w:val="nil"/>
            </w:tcBorders>
            <w:shd w:val="clear" w:color="auto" w:fill="auto"/>
            <w:vAlign w:val="center"/>
            <w:hideMark/>
          </w:tcPr>
          <w:p w14:paraId="5BFEB15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4.13</w:t>
            </w:r>
          </w:p>
        </w:tc>
        <w:tc>
          <w:tcPr>
            <w:tcW w:w="1372" w:type="dxa"/>
            <w:tcBorders>
              <w:top w:val="nil"/>
              <w:left w:val="nil"/>
              <w:bottom w:val="nil"/>
              <w:right w:val="nil"/>
            </w:tcBorders>
            <w:shd w:val="clear" w:color="auto" w:fill="auto"/>
            <w:noWrap/>
            <w:vAlign w:val="center"/>
            <w:hideMark/>
          </w:tcPr>
          <w:p w14:paraId="54E606DC"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12.7</w:t>
            </w:r>
          </w:p>
        </w:tc>
      </w:tr>
      <w:tr w:rsidR="0088373A" w:rsidRPr="003C674E" w14:paraId="4B7CCD7B"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3CBB2F10"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G1</w:t>
            </w:r>
          </w:p>
        </w:tc>
        <w:tc>
          <w:tcPr>
            <w:tcW w:w="1725" w:type="dxa"/>
            <w:tcBorders>
              <w:top w:val="nil"/>
              <w:left w:val="nil"/>
              <w:bottom w:val="nil"/>
              <w:right w:val="nil"/>
            </w:tcBorders>
            <w:shd w:val="clear" w:color="auto" w:fill="auto"/>
            <w:vAlign w:val="center"/>
            <w:hideMark/>
          </w:tcPr>
          <w:p w14:paraId="74095D4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52.3</w:t>
            </w:r>
          </w:p>
        </w:tc>
        <w:tc>
          <w:tcPr>
            <w:tcW w:w="1048" w:type="dxa"/>
            <w:tcBorders>
              <w:top w:val="nil"/>
              <w:left w:val="nil"/>
              <w:bottom w:val="nil"/>
              <w:right w:val="nil"/>
            </w:tcBorders>
            <w:shd w:val="clear" w:color="auto" w:fill="auto"/>
            <w:noWrap/>
            <w:vAlign w:val="center"/>
            <w:hideMark/>
          </w:tcPr>
          <w:p w14:paraId="264CCFFA" w14:textId="3C16C939"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14.9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6BD37977" w14:textId="363A5979"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1280</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13</w:t>
            </w:r>
          </w:p>
        </w:tc>
        <w:tc>
          <w:tcPr>
            <w:tcW w:w="1710" w:type="dxa"/>
            <w:tcBorders>
              <w:top w:val="nil"/>
              <w:left w:val="nil"/>
              <w:bottom w:val="nil"/>
              <w:right w:val="nil"/>
            </w:tcBorders>
            <w:shd w:val="clear" w:color="auto" w:fill="auto"/>
            <w:noWrap/>
            <w:vAlign w:val="center"/>
            <w:hideMark/>
          </w:tcPr>
          <w:p w14:paraId="2AE7CDA8" w14:textId="4C6E1B9A"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1038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24</w:t>
            </w:r>
          </w:p>
        </w:tc>
        <w:tc>
          <w:tcPr>
            <w:tcW w:w="2021" w:type="dxa"/>
            <w:tcBorders>
              <w:top w:val="nil"/>
              <w:left w:val="nil"/>
              <w:bottom w:val="nil"/>
              <w:right w:val="nil"/>
            </w:tcBorders>
            <w:shd w:val="clear" w:color="auto" w:fill="auto"/>
            <w:noWrap/>
            <w:vAlign w:val="center"/>
            <w:hideMark/>
          </w:tcPr>
          <w:p w14:paraId="19C9709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43.3</w:t>
            </w:r>
          </w:p>
        </w:tc>
        <w:tc>
          <w:tcPr>
            <w:tcW w:w="829" w:type="dxa"/>
            <w:tcBorders>
              <w:top w:val="nil"/>
              <w:left w:val="nil"/>
              <w:bottom w:val="nil"/>
              <w:right w:val="nil"/>
            </w:tcBorders>
            <w:shd w:val="clear" w:color="auto" w:fill="auto"/>
            <w:noWrap/>
            <w:vAlign w:val="center"/>
            <w:hideMark/>
          </w:tcPr>
          <w:p w14:paraId="5FF0FA1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0.35</w:t>
            </w:r>
          </w:p>
        </w:tc>
        <w:tc>
          <w:tcPr>
            <w:tcW w:w="2499" w:type="dxa"/>
            <w:tcBorders>
              <w:top w:val="nil"/>
              <w:left w:val="nil"/>
              <w:bottom w:val="nil"/>
              <w:right w:val="nil"/>
            </w:tcBorders>
            <w:shd w:val="clear" w:color="auto" w:fill="auto"/>
            <w:vAlign w:val="center"/>
            <w:hideMark/>
          </w:tcPr>
          <w:p w14:paraId="3AB63445"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3.98</w:t>
            </w:r>
          </w:p>
        </w:tc>
        <w:tc>
          <w:tcPr>
            <w:tcW w:w="1372" w:type="dxa"/>
            <w:tcBorders>
              <w:top w:val="nil"/>
              <w:left w:val="nil"/>
              <w:bottom w:val="nil"/>
              <w:right w:val="nil"/>
            </w:tcBorders>
            <w:shd w:val="clear" w:color="auto" w:fill="auto"/>
            <w:noWrap/>
            <w:vAlign w:val="center"/>
            <w:hideMark/>
          </w:tcPr>
          <w:p w14:paraId="7B00099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11.7</w:t>
            </w:r>
          </w:p>
        </w:tc>
      </w:tr>
      <w:tr w:rsidR="0088373A" w:rsidRPr="003C674E" w14:paraId="184C669B"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0DE3C99E"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G1k</w:t>
            </w:r>
          </w:p>
        </w:tc>
        <w:tc>
          <w:tcPr>
            <w:tcW w:w="1725" w:type="dxa"/>
            <w:tcBorders>
              <w:top w:val="nil"/>
              <w:left w:val="nil"/>
              <w:bottom w:val="nil"/>
              <w:right w:val="nil"/>
            </w:tcBorders>
            <w:shd w:val="clear" w:color="auto" w:fill="auto"/>
            <w:vAlign w:val="center"/>
            <w:hideMark/>
          </w:tcPr>
          <w:p w14:paraId="76BA7562"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51.5</w:t>
            </w:r>
          </w:p>
        </w:tc>
        <w:tc>
          <w:tcPr>
            <w:tcW w:w="1048" w:type="dxa"/>
            <w:tcBorders>
              <w:top w:val="nil"/>
              <w:left w:val="nil"/>
              <w:bottom w:val="nil"/>
              <w:right w:val="nil"/>
            </w:tcBorders>
            <w:shd w:val="clear" w:color="auto" w:fill="auto"/>
            <w:noWrap/>
            <w:vAlign w:val="center"/>
            <w:hideMark/>
          </w:tcPr>
          <w:p w14:paraId="6A361946" w14:textId="32352F82"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38748931" w14:textId="113DE84A"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1210</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26</w:t>
            </w:r>
          </w:p>
        </w:tc>
        <w:tc>
          <w:tcPr>
            <w:tcW w:w="1710" w:type="dxa"/>
            <w:tcBorders>
              <w:top w:val="nil"/>
              <w:left w:val="nil"/>
              <w:bottom w:val="nil"/>
              <w:right w:val="nil"/>
            </w:tcBorders>
            <w:shd w:val="clear" w:color="auto" w:fill="auto"/>
            <w:noWrap/>
            <w:vAlign w:val="center"/>
            <w:hideMark/>
          </w:tcPr>
          <w:p w14:paraId="69BFF2D1" w14:textId="46DBFB6F"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956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w:t>
            </w:r>
          </w:p>
        </w:tc>
        <w:tc>
          <w:tcPr>
            <w:tcW w:w="2021" w:type="dxa"/>
            <w:tcBorders>
              <w:top w:val="nil"/>
              <w:left w:val="nil"/>
              <w:bottom w:val="nil"/>
              <w:right w:val="nil"/>
            </w:tcBorders>
            <w:shd w:val="clear" w:color="auto" w:fill="auto"/>
            <w:noWrap/>
            <w:vAlign w:val="center"/>
            <w:hideMark/>
          </w:tcPr>
          <w:p w14:paraId="03D329D9"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42.9</w:t>
            </w:r>
          </w:p>
        </w:tc>
        <w:tc>
          <w:tcPr>
            <w:tcW w:w="829" w:type="dxa"/>
            <w:tcBorders>
              <w:top w:val="nil"/>
              <w:left w:val="nil"/>
              <w:bottom w:val="nil"/>
              <w:right w:val="nil"/>
            </w:tcBorders>
            <w:shd w:val="clear" w:color="auto" w:fill="auto"/>
            <w:noWrap/>
            <w:vAlign w:val="center"/>
            <w:hideMark/>
          </w:tcPr>
          <w:p w14:paraId="56F92F3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0.36</w:t>
            </w:r>
          </w:p>
        </w:tc>
        <w:tc>
          <w:tcPr>
            <w:tcW w:w="2499" w:type="dxa"/>
            <w:tcBorders>
              <w:top w:val="nil"/>
              <w:left w:val="nil"/>
              <w:bottom w:val="nil"/>
              <w:right w:val="nil"/>
            </w:tcBorders>
            <w:shd w:val="clear" w:color="auto" w:fill="auto"/>
            <w:vAlign w:val="center"/>
            <w:hideMark/>
          </w:tcPr>
          <w:p w14:paraId="3095327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3.52</w:t>
            </w:r>
          </w:p>
        </w:tc>
        <w:tc>
          <w:tcPr>
            <w:tcW w:w="1372" w:type="dxa"/>
            <w:tcBorders>
              <w:top w:val="nil"/>
              <w:left w:val="nil"/>
              <w:bottom w:val="nil"/>
              <w:right w:val="nil"/>
            </w:tcBorders>
            <w:shd w:val="clear" w:color="auto" w:fill="auto"/>
            <w:noWrap/>
            <w:vAlign w:val="center"/>
            <w:hideMark/>
          </w:tcPr>
          <w:p w14:paraId="66BDBEC5"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13.4</w:t>
            </w:r>
          </w:p>
        </w:tc>
      </w:tr>
      <w:tr w:rsidR="0088373A" w:rsidRPr="003C674E" w14:paraId="59330A76"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46091662"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G2</w:t>
            </w:r>
          </w:p>
        </w:tc>
        <w:tc>
          <w:tcPr>
            <w:tcW w:w="1725" w:type="dxa"/>
            <w:tcBorders>
              <w:top w:val="nil"/>
              <w:left w:val="nil"/>
              <w:bottom w:val="nil"/>
              <w:right w:val="nil"/>
            </w:tcBorders>
            <w:shd w:val="clear" w:color="auto" w:fill="auto"/>
            <w:vAlign w:val="center"/>
            <w:hideMark/>
          </w:tcPr>
          <w:p w14:paraId="65AC91C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52.3</w:t>
            </w:r>
          </w:p>
        </w:tc>
        <w:tc>
          <w:tcPr>
            <w:tcW w:w="1048" w:type="dxa"/>
            <w:tcBorders>
              <w:top w:val="nil"/>
              <w:left w:val="nil"/>
              <w:bottom w:val="nil"/>
              <w:right w:val="nil"/>
            </w:tcBorders>
            <w:shd w:val="clear" w:color="auto" w:fill="auto"/>
            <w:noWrap/>
            <w:vAlign w:val="center"/>
            <w:hideMark/>
          </w:tcPr>
          <w:p w14:paraId="286179E1" w14:textId="46B49714"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14.9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3E8D6682" w14:textId="030644B4"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1338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21</w:t>
            </w:r>
          </w:p>
        </w:tc>
        <w:tc>
          <w:tcPr>
            <w:tcW w:w="1710" w:type="dxa"/>
            <w:tcBorders>
              <w:top w:val="nil"/>
              <w:left w:val="nil"/>
              <w:bottom w:val="nil"/>
              <w:right w:val="nil"/>
            </w:tcBorders>
            <w:shd w:val="clear" w:color="auto" w:fill="auto"/>
            <w:noWrap/>
            <w:vAlign w:val="center"/>
            <w:hideMark/>
          </w:tcPr>
          <w:p w14:paraId="51A264CA" w14:textId="648E428E"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1041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p>
        </w:tc>
        <w:tc>
          <w:tcPr>
            <w:tcW w:w="2021" w:type="dxa"/>
            <w:tcBorders>
              <w:top w:val="nil"/>
              <w:left w:val="nil"/>
              <w:bottom w:val="nil"/>
              <w:right w:val="nil"/>
            </w:tcBorders>
            <w:shd w:val="clear" w:color="auto" w:fill="auto"/>
            <w:noWrap/>
            <w:vAlign w:val="center"/>
            <w:hideMark/>
          </w:tcPr>
          <w:p w14:paraId="5E0171DF"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43.3</w:t>
            </w:r>
          </w:p>
        </w:tc>
        <w:tc>
          <w:tcPr>
            <w:tcW w:w="829" w:type="dxa"/>
            <w:tcBorders>
              <w:top w:val="nil"/>
              <w:left w:val="nil"/>
              <w:bottom w:val="nil"/>
              <w:right w:val="nil"/>
            </w:tcBorders>
            <w:shd w:val="clear" w:color="auto" w:fill="auto"/>
            <w:noWrap/>
            <w:vAlign w:val="center"/>
            <w:hideMark/>
          </w:tcPr>
          <w:p w14:paraId="787A65B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0.46</w:t>
            </w:r>
          </w:p>
        </w:tc>
        <w:tc>
          <w:tcPr>
            <w:tcW w:w="2499" w:type="dxa"/>
            <w:tcBorders>
              <w:top w:val="nil"/>
              <w:left w:val="nil"/>
              <w:bottom w:val="nil"/>
              <w:right w:val="nil"/>
            </w:tcBorders>
            <w:shd w:val="clear" w:color="auto" w:fill="auto"/>
            <w:vAlign w:val="center"/>
            <w:hideMark/>
          </w:tcPr>
          <w:p w14:paraId="0A9CA799"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4.01</w:t>
            </w:r>
          </w:p>
        </w:tc>
        <w:tc>
          <w:tcPr>
            <w:tcW w:w="1372" w:type="dxa"/>
            <w:tcBorders>
              <w:top w:val="nil"/>
              <w:left w:val="nil"/>
              <w:bottom w:val="nil"/>
              <w:right w:val="nil"/>
            </w:tcBorders>
            <w:shd w:val="clear" w:color="auto" w:fill="auto"/>
            <w:noWrap/>
            <w:vAlign w:val="center"/>
            <w:hideMark/>
          </w:tcPr>
          <w:p w14:paraId="36D6602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11.7</w:t>
            </w:r>
          </w:p>
        </w:tc>
      </w:tr>
      <w:tr w:rsidR="0088373A" w:rsidRPr="003C674E" w14:paraId="0965AFA9"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1625325A"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Gk4</w:t>
            </w:r>
          </w:p>
        </w:tc>
        <w:tc>
          <w:tcPr>
            <w:tcW w:w="1725" w:type="dxa"/>
            <w:tcBorders>
              <w:top w:val="nil"/>
              <w:left w:val="nil"/>
              <w:bottom w:val="nil"/>
              <w:right w:val="nil"/>
            </w:tcBorders>
            <w:shd w:val="clear" w:color="auto" w:fill="auto"/>
            <w:vAlign w:val="center"/>
            <w:hideMark/>
          </w:tcPr>
          <w:p w14:paraId="2C09663C"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52.7</w:t>
            </w:r>
          </w:p>
        </w:tc>
        <w:tc>
          <w:tcPr>
            <w:tcW w:w="1048" w:type="dxa"/>
            <w:tcBorders>
              <w:top w:val="nil"/>
              <w:left w:val="nil"/>
              <w:bottom w:val="nil"/>
              <w:right w:val="nil"/>
            </w:tcBorders>
            <w:shd w:val="clear" w:color="auto" w:fill="auto"/>
            <w:noWrap/>
            <w:vAlign w:val="center"/>
            <w:hideMark/>
          </w:tcPr>
          <w:p w14:paraId="7FA3E6D5" w14:textId="40C5F40C"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13.5</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4DDB6DD1" w14:textId="3A0C0EB5"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1235</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3</w:t>
            </w:r>
          </w:p>
        </w:tc>
        <w:tc>
          <w:tcPr>
            <w:tcW w:w="1710" w:type="dxa"/>
            <w:tcBorders>
              <w:top w:val="nil"/>
              <w:left w:val="nil"/>
              <w:bottom w:val="nil"/>
              <w:right w:val="nil"/>
            </w:tcBorders>
            <w:shd w:val="clear" w:color="auto" w:fill="auto"/>
            <w:noWrap/>
            <w:vAlign w:val="center"/>
            <w:hideMark/>
          </w:tcPr>
          <w:p w14:paraId="7610CF40" w14:textId="2CC4C542"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1027</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4</w:t>
            </w:r>
          </w:p>
        </w:tc>
        <w:tc>
          <w:tcPr>
            <w:tcW w:w="2021" w:type="dxa"/>
            <w:tcBorders>
              <w:top w:val="nil"/>
              <w:left w:val="nil"/>
              <w:bottom w:val="nil"/>
              <w:right w:val="nil"/>
            </w:tcBorders>
            <w:shd w:val="clear" w:color="auto" w:fill="auto"/>
            <w:noWrap/>
            <w:vAlign w:val="center"/>
            <w:hideMark/>
          </w:tcPr>
          <w:p w14:paraId="7DEBD2C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46.3</w:t>
            </w:r>
          </w:p>
        </w:tc>
        <w:tc>
          <w:tcPr>
            <w:tcW w:w="829" w:type="dxa"/>
            <w:tcBorders>
              <w:top w:val="nil"/>
              <w:left w:val="nil"/>
              <w:bottom w:val="nil"/>
              <w:right w:val="nil"/>
            </w:tcBorders>
            <w:shd w:val="clear" w:color="auto" w:fill="auto"/>
            <w:noWrap/>
            <w:vAlign w:val="center"/>
            <w:hideMark/>
          </w:tcPr>
          <w:p w14:paraId="5B01A79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0.35</w:t>
            </w:r>
          </w:p>
        </w:tc>
        <w:tc>
          <w:tcPr>
            <w:tcW w:w="2499" w:type="dxa"/>
            <w:tcBorders>
              <w:top w:val="nil"/>
              <w:left w:val="nil"/>
              <w:bottom w:val="nil"/>
              <w:right w:val="nil"/>
            </w:tcBorders>
            <w:shd w:val="clear" w:color="auto" w:fill="auto"/>
            <w:vAlign w:val="center"/>
            <w:hideMark/>
          </w:tcPr>
          <w:p w14:paraId="6987CFA1"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3.46</w:t>
            </w:r>
          </w:p>
        </w:tc>
        <w:tc>
          <w:tcPr>
            <w:tcW w:w="1372" w:type="dxa"/>
            <w:tcBorders>
              <w:top w:val="nil"/>
              <w:left w:val="nil"/>
              <w:bottom w:val="nil"/>
              <w:right w:val="nil"/>
            </w:tcBorders>
            <w:shd w:val="clear" w:color="auto" w:fill="auto"/>
            <w:noWrap/>
            <w:vAlign w:val="center"/>
            <w:hideMark/>
          </w:tcPr>
          <w:p w14:paraId="1A354A0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12.6</w:t>
            </w:r>
          </w:p>
        </w:tc>
      </w:tr>
      <w:tr w:rsidR="0088373A" w:rsidRPr="003C674E" w14:paraId="5496C501"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1D1093F4"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N1</w:t>
            </w:r>
          </w:p>
        </w:tc>
        <w:tc>
          <w:tcPr>
            <w:tcW w:w="1725" w:type="dxa"/>
            <w:tcBorders>
              <w:top w:val="nil"/>
              <w:left w:val="nil"/>
              <w:bottom w:val="nil"/>
              <w:right w:val="nil"/>
            </w:tcBorders>
            <w:shd w:val="clear" w:color="auto" w:fill="auto"/>
            <w:vAlign w:val="center"/>
            <w:hideMark/>
          </w:tcPr>
          <w:p w14:paraId="2008BBE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52.0</w:t>
            </w:r>
          </w:p>
        </w:tc>
        <w:tc>
          <w:tcPr>
            <w:tcW w:w="1048" w:type="dxa"/>
            <w:tcBorders>
              <w:top w:val="nil"/>
              <w:left w:val="nil"/>
              <w:bottom w:val="nil"/>
              <w:right w:val="nil"/>
            </w:tcBorders>
            <w:shd w:val="clear" w:color="auto" w:fill="auto"/>
            <w:noWrap/>
            <w:vAlign w:val="center"/>
            <w:hideMark/>
          </w:tcPr>
          <w:p w14:paraId="0A1D529B" w14:textId="4D35603A"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15.5</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21F6B4F0" w14:textId="22751AE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1293</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8</w:t>
            </w:r>
          </w:p>
        </w:tc>
        <w:tc>
          <w:tcPr>
            <w:tcW w:w="1710" w:type="dxa"/>
            <w:tcBorders>
              <w:top w:val="nil"/>
              <w:left w:val="nil"/>
              <w:bottom w:val="nil"/>
              <w:right w:val="nil"/>
            </w:tcBorders>
            <w:shd w:val="clear" w:color="auto" w:fill="auto"/>
            <w:noWrap/>
            <w:vAlign w:val="center"/>
            <w:hideMark/>
          </w:tcPr>
          <w:p w14:paraId="1088309C" w14:textId="4E35DED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976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20</w:t>
            </w:r>
          </w:p>
        </w:tc>
        <w:tc>
          <w:tcPr>
            <w:tcW w:w="2021" w:type="dxa"/>
            <w:tcBorders>
              <w:top w:val="nil"/>
              <w:left w:val="nil"/>
              <w:bottom w:val="nil"/>
              <w:right w:val="nil"/>
            </w:tcBorders>
            <w:shd w:val="clear" w:color="auto" w:fill="auto"/>
            <w:noWrap/>
            <w:vAlign w:val="center"/>
            <w:hideMark/>
          </w:tcPr>
          <w:p w14:paraId="53BD86D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44.7</w:t>
            </w:r>
          </w:p>
        </w:tc>
        <w:tc>
          <w:tcPr>
            <w:tcW w:w="829" w:type="dxa"/>
            <w:tcBorders>
              <w:top w:val="nil"/>
              <w:left w:val="nil"/>
              <w:bottom w:val="nil"/>
              <w:right w:val="nil"/>
            </w:tcBorders>
            <w:shd w:val="clear" w:color="auto" w:fill="auto"/>
            <w:noWrap/>
            <w:vAlign w:val="center"/>
            <w:hideMark/>
          </w:tcPr>
          <w:p w14:paraId="28EAF2D3"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0.32</w:t>
            </w:r>
          </w:p>
        </w:tc>
        <w:tc>
          <w:tcPr>
            <w:tcW w:w="2499" w:type="dxa"/>
            <w:tcBorders>
              <w:top w:val="nil"/>
              <w:left w:val="nil"/>
              <w:bottom w:val="nil"/>
              <w:right w:val="nil"/>
            </w:tcBorders>
            <w:shd w:val="clear" w:color="auto" w:fill="auto"/>
            <w:vAlign w:val="center"/>
            <w:hideMark/>
          </w:tcPr>
          <w:p w14:paraId="587240C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3.92</w:t>
            </w:r>
          </w:p>
        </w:tc>
        <w:tc>
          <w:tcPr>
            <w:tcW w:w="1372" w:type="dxa"/>
            <w:tcBorders>
              <w:top w:val="nil"/>
              <w:left w:val="nil"/>
              <w:bottom w:val="nil"/>
              <w:right w:val="nil"/>
            </w:tcBorders>
            <w:shd w:val="clear" w:color="auto" w:fill="auto"/>
            <w:noWrap/>
            <w:vAlign w:val="center"/>
            <w:hideMark/>
          </w:tcPr>
          <w:p w14:paraId="322BC7A5"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11.6</w:t>
            </w:r>
          </w:p>
        </w:tc>
      </w:tr>
      <w:tr w:rsidR="0088373A" w:rsidRPr="003C674E" w14:paraId="24C40308"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37109CD1"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N1k</w:t>
            </w:r>
          </w:p>
        </w:tc>
        <w:tc>
          <w:tcPr>
            <w:tcW w:w="1725" w:type="dxa"/>
            <w:tcBorders>
              <w:top w:val="nil"/>
              <w:left w:val="nil"/>
              <w:bottom w:val="nil"/>
              <w:right w:val="nil"/>
            </w:tcBorders>
            <w:shd w:val="clear" w:color="auto" w:fill="auto"/>
            <w:vAlign w:val="center"/>
            <w:hideMark/>
          </w:tcPr>
          <w:p w14:paraId="135CD585"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50.1</w:t>
            </w:r>
          </w:p>
        </w:tc>
        <w:tc>
          <w:tcPr>
            <w:tcW w:w="1048" w:type="dxa"/>
            <w:tcBorders>
              <w:top w:val="nil"/>
              <w:left w:val="nil"/>
              <w:bottom w:val="nil"/>
              <w:right w:val="nil"/>
            </w:tcBorders>
            <w:shd w:val="clear" w:color="auto" w:fill="auto"/>
            <w:noWrap/>
            <w:vAlign w:val="center"/>
            <w:hideMark/>
          </w:tcPr>
          <w:p w14:paraId="6B780FC1" w14:textId="0F57E26A"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7801410B" w14:textId="66B1560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1203</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6</w:t>
            </w:r>
          </w:p>
        </w:tc>
        <w:tc>
          <w:tcPr>
            <w:tcW w:w="1710" w:type="dxa"/>
            <w:tcBorders>
              <w:top w:val="nil"/>
              <w:left w:val="nil"/>
              <w:bottom w:val="nil"/>
              <w:right w:val="nil"/>
            </w:tcBorders>
            <w:shd w:val="clear" w:color="auto" w:fill="auto"/>
            <w:noWrap/>
            <w:vAlign w:val="center"/>
            <w:hideMark/>
          </w:tcPr>
          <w:p w14:paraId="63292C6B" w14:textId="0A08C73B"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944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19</w:t>
            </w:r>
          </w:p>
        </w:tc>
        <w:tc>
          <w:tcPr>
            <w:tcW w:w="2021" w:type="dxa"/>
            <w:tcBorders>
              <w:top w:val="nil"/>
              <w:left w:val="nil"/>
              <w:bottom w:val="nil"/>
              <w:right w:val="nil"/>
            </w:tcBorders>
            <w:shd w:val="clear" w:color="auto" w:fill="auto"/>
            <w:noWrap/>
            <w:vAlign w:val="center"/>
            <w:hideMark/>
          </w:tcPr>
          <w:p w14:paraId="3D99F49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46.8</w:t>
            </w:r>
          </w:p>
        </w:tc>
        <w:tc>
          <w:tcPr>
            <w:tcW w:w="829" w:type="dxa"/>
            <w:tcBorders>
              <w:top w:val="nil"/>
              <w:left w:val="nil"/>
              <w:bottom w:val="nil"/>
              <w:right w:val="nil"/>
            </w:tcBorders>
            <w:shd w:val="clear" w:color="auto" w:fill="auto"/>
            <w:noWrap/>
            <w:vAlign w:val="center"/>
            <w:hideMark/>
          </w:tcPr>
          <w:p w14:paraId="5649180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0.31</w:t>
            </w:r>
          </w:p>
        </w:tc>
        <w:tc>
          <w:tcPr>
            <w:tcW w:w="2499" w:type="dxa"/>
            <w:tcBorders>
              <w:top w:val="nil"/>
              <w:left w:val="nil"/>
              <w:bottom w:val="nil"/>
              <w:right w:val="nil"/>
            </w:tcBorders>
            <w:shd w:val="clear" w:color="auto" w:fill="auto"/>
            <w:vAlign w:val="center"/>
            <w:hideMark/>
          </w:tcPr>
          <w:p w14:paraId="4D2B8FD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3.21</w:t>
            </w:r>
          </w:p>
        </w:tc>
        <w:tc>
          <w:tcPr>
            <w:tcW w:w="1372" w:type="dxa"/>
            <w:tcBorders>
              <w:top w:val="nil"/>
              <w:left w:val="nil"/>
              <w:bottom w:val="nil"/>
              <w:right w:val="nil"/>
            </w:tcBorders>
            <w:shd w:val="clear" w:color="auto" w:fill="auto"/>
            <w:noWrap/>
            <w:vAlign w:val="center"/>
            <w:hideMark/>
          </w:tcPr>
          <w:p w14:paraId="1B3A405D"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13.5</w:t>
            </w:r>
          </w:p>
        </w:tc>
      </w:tr>
      <w:tr w:rsidR="0088373A" w:rsidRPr="003C674E" w14:paraId="1669E233"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0EB51C2E"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N3k</w:t>
            </w:r>
          </w:p>
        </w:tc>
        <w:tc>
          <w:tcPr>
            <w:tcW w:w="1725" w:type="dxa"/>
            <w:tcBorders>
              <w:top w:val="nil"/>
              <w:left w:val="nil"/>
              <w:bottom w:val="nil"/>
              <w:right w:val="nil"/>
            </w:tcBorders>
            <w:shd w:val="clear" w:color="auto" w:fill="auto"/>
            <w:vAlign w:val="center"/>
            <w:hideMark/>
          </w:tcPr>
          <w:p w14:paraId="5506D51F"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50.1</w:t>
            </w:r>
          </w:p>
        </w:tc>
        <w:tc>
          <w:tcPr>
            <w:tcW w:w="1048" w:type="dxa"/>
            <w:tcBorders>
              <w:top w:val="nil"/>
              <w:left w:val="nil"/>
              <w:bottom w:val="nil"/>
              <w:right w:val="nil"/>
            </w:tcBorders>
            <w:shd w:val="clear" w:color="auto" w:fill="auto"/>
            <w:noWrap/>
            <w:vAlign w:val="center"/>
            <w:hideMark/>
          </w:tcPr>
          <w:p w14:paraId="022AD9E3" w14:textId="64A70B3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40F581DA" w14:textId="49F5B7D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1121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p>
        </w:tc>
        <w:tc>
          <w:tcPr>
            <w:tcW w:w="1710" w:type="dxa"/>
            <w:tcBorders>
              <w:top w:val="nil"/>
              <w:left w:val="nil"/>
              <w:bottom w:val="nil"/>
              <w:right w:val="nil"/>
            </w:tcBorders>
            <w:shd w:val="clear" w:color="auto" w:fill="auto"/>
            <w:noWrap/>
            <w:vAlign w:val="center"/>
            <w:hideMark/>
          </w:tcPr>
          <w:p w14:paraId="25835E5E" w14:textId="33C9EA4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959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4</w:t>
            </w:r>
          </w:p>
        </w:tc>
        <w:tc>
          <w:tcPr>
            <w:tcW w:w="2021" w:type="dxa"/>
            <w:tcBorders>
              <w:top w:val="nil"/>
              <w:left w:val="nil"/>
              <w:bottom w:val="nil"/>
              <w:right w:val="nil"/>
            </w:tcBorders>
            <w:shd w:val="clear" w:color="auto" w:fill="auto"/>
            <w:noWrap/>
            <w:vAlign w:val="center"/>
            <w:hideMark/>
          </w:tcPr>
          <w:p w14:paraId="3BC8024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48.2</w:t>
            </w:r>
          </w:p>
        </w:tc>
        <w:tc>
          <w:tcPr>
            <w:tcW w:w="829" w:type="dxa"/>
            <w:tcBorders>
              <w:top w:val="nil"/>
              <w:left w:val="nil"/>
              <w:bottom w:val="nil"/>
              <w:right w:val="nil"/>
            </w:tcBorders>
            <w:shd w:val="clear" w:color="auto" w:fill="auto"/>
            <w:noWrap/>
            <w:vAlign w:val="center"/>
            <w:hideMark/>
          </w:tcPr>
          <w:p w14:paraId="030C5E99"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0.30</w:t>
            </w:r>
          </w:p>
        </w:tc>
        <w:tc>
          <w:tcPr>
            <w:tcW w:w="2499" w:type="dxa"/>
            <w:tcBorders>
              <w:top w:val="nil"/>
              <w:left w:val="nil"/>
              <w:bottom w:val="nil"/>
              <w:right w:val="nil"/>
            </w:tcBorders>
            <w:shd w:val="clear" w:color="auto" w:fill="auto"/>
            <w:vAlign w:val="center"/>
            <w:hideMark/>
          </w:tcPr>
          <w:p w14:paraId="0C95D04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3.18</w:t>
            </w:r>
          </w:p>
        </w:tc>
        <w:tc>
          <w:tcPr>
            <w:tcW w:w="1372" w:type="dxa"/>
            <w:tcBorders>
              <w:top w:val="nil"/>
              <w:left w:val="nil"/>
              <w:bottom w:val="nil"/>
              <w:right w:val="nil"/>
            </w:tcBorders>
            <w:shd w:val="clear" w:color="auto" w:fill="auto"/>
            <w:noWrap/>
            <w:vAlign w:val="center"/>
            <w:hideMark/>
          </w:tcPr>
          <w:p w14:paraId="6A63EC3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13.1</w:t>
            </w:r>
          </w:p>
        </w:tc>
      </w:tr>
      <w:tr w:rsidR="0088373A" w:rsidRPr="003C674E" w14:paraId="14051845"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77177C1E"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N4</w:t>
            </w:r>
          </w:p>
        </w:tc>
        <w:tc>
          <w:tcPr>
            <w:tcW w:w="1725" w:type="dxa"/>
            <w:tcBorders>
              <w:top w:val="nil"/>
              <w:left w:val="nil"/>
              <w:bottom w:val="nil"/>
              <w:right w:val="nil"/>
            </w:tcBorders>
            <w:shd w:val="clear" w:color="auto" w:fill="auto"/>
            <w:vAlign w:val="center"/>
            <w:hideMark/>
          </w:tcPr>
          <w:p w14:paraId="5B017093"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50.7</w:t>
            </w:r>
          </w:p>
        </w:tc>
        <w:tc>
          <w:tcPr>
            <w:tcW w:w="1048" w:type="dxa"/>
            <w:tcBorders>
              <w:top w:val="nil"/>
              <w:left w:val="nil"/>
              <w:bottom w:val="nil"/>
              <w:right w:val="nil"/>
            </w:tcBorders>
            <w:shd w:val="clear" w:color="auto" w:fill="auto"/>
            <w:noWrap/>
            <w:vAlign w:val="center"/>
            <w:hideMark/>
          </w:tcPr>
          <w:p w14:paraId="6148A3F9" w14:textId="45184A6F"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14.8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3AC768DD" w14:textId="4133B500"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1206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3</w:t>
            </w:r>
          </w:p>
        </w:tc>
        <w:tc>
          <w:tcPr>
            <w:tcW w:w="1710" w:type="dxa"/>
            <w:tcBorders>
              <w:top w:val="nil"/>
              <w:left w:val="nil"/>
              <w:bottom w:val="nil"/>
              <w:right w:val="nil"/>
            </w:tcBorders>
            <w:shd w:val="clear" w:color="auto" w:fill="auto"/>
            <w:noWrap/>
            <w:vAlign w:val="center"/>
            <w:hideMark/>
          </w:tcPr>
          <w:p w14:paraId="0F0EC539" w14:textId="7AB14DD0"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999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5</w:t>
            </w:r>
          </w:p>
        </w:tc>
        <w:tc>
          <w:tcPr>
            <w:tcW w:w="2021" w:type="dxa"/>
            <w:tcBorders>
              <w:top w:val="nil"/>
              <w:left w:val="nil"/>
              <w:bottom w:val="nil"/>
              <w:right w:val="nil"/>
            </w:tcBorders>
            <w:shd w:val="clear" w:color="auto" w:fill="auto"/>
            <w:noWrap/>
            <w:vAlign w:val="center"/>
            <w:hideMark/>
          </w:tcPr>
          <w:p w14:paraId="44B0D481"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40.1</w:t>
            </w:r>
          </w:p>
        </w:tc>
        <w:tc>
          <w:tcPr>
            <w:tcW w:w="829" w:type="dxa"/>
            <w:tcBorders>
              <w:top w:val="nil"/>
              <w:left w:val="nil"/>
              <w:bottom w:val="nil"/>
              <w:right w:val="nil"/>
            </w:tcBorders>
            <w:shd w:val="clear" w:color="auto" w:fill="auto"/>
            <w:noWrap/>
            <w:vAlign w:val="center"/>
            <w:hideMark/>
          </w:tcPr>
          <w:p w14:paraId="4ED5269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0.38</w:t>
            </w:r>
          </w:p>
        </w:tc>
        <w:tc>
          <w:tcPr>
            <w:tcW w:w="2499" w:type="dxa"/>
            <w:tcBorders>
              <w:top w:val="nil"/>
              <w:left w:val="nil"/>
              <w:bottom w:val="nil"/>
              <w:right w:val="nil"/>
            </w:tcBorders>
            <w:shd w:val="clear" w:color="auto" w:fill="auto"/>
            <w:vAlign w:val="center"/>
            <w:hideMark/>
          </w:tcPr>
          <w:p w14:paraId="62354A03"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3.66</w:t>
            </w:r>
          </w:p>
        </w:tc>
        <w:tc>
          <w:tcPr>
            <w:tcW w:w="1372" w:type="dxa"/>
            <w:tcBorders>
              <w:top w:val="nil"/>
              <w:left w:val="nil"/>
              <w:bottom w:val="nil"/>
              <w:right w:val="nil"/>
            </w:tcBorders>
            <w:shd w:val="clear" w:color="auto" w:fill="auto"/>
            <w:noWrap/>
            <w:vAlign w:val="center"/>
            <w:hideMark/>
          </w:tcPr>
          <w:p w14:paraId="31653DE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13.6</w:t>
            </w:r>
          </w:p>
        </w:tc>
      </w:tr>
      <w:tr w:rsidR="0088373A" w:rsidRPr="003C674E" w14:paraId="66097304"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2280D5E0"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N4k</w:t>
            </w:r>
          </w:p>
        </w:tc>
        <w:tc>
          <w:tcPr>
            <w:tcW w:w="1725" w:type="dxa"/>
            <w:tcBorders>
              <w:top w:val="nil"/>
              <w:left w:val="nil"/>
              <w:bottom w:val="nil"/>
              <w:right w:val="nil"/>
            </w:tcBorders>
            <w:shd w:val="clear" w:color="auto" w:fill="auto"/>
            <w:vAlign w:val="center"/>
            <w:hideMark/>
          </w:tcPr>
          <w:p w14:paraId="4399BECD"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48.6</w:t>
            </w:r>
          </w:p>
        </w:tc>
        <w:tc>
          <w:tcPr>
            <w:tcW w:w="1048" w:type="dxa"/>
            <w:tcBorders>
              <w:top w:val="nil"/>
              <w:left w:val="nil"/>
              <w:bottom w:val="nil"/>
              <w:right w:val="nil"/>
            </w:tcBorders>
            <w:shd w:val="clear" w:color="auto" w:fill="auto"/>
            <w:noWrap/>
            <w:vAlign w:val="center"/>
            <w:hideMark/>
          </w:tcPr>
          <w:p w14:paraId="7C39A2CC" w14:textId="442995E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4A2774A1" w14:textId="0C7E192B"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1181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21</w:t>
            </w:r>
          </w:p>
        </w:tc>
        <w:tc>
          <w:tcPr>
            <w:tcW w:w="1710" w:type="dxa"/>
            <w:tcBorders>
              <w:top w:val="nil"/>
              <w:left w:val="nil"/>
              <w:bottom w:val="nil"/>
              <w:right w:val="nil"/>
            </w:tcBorders>
            <w:shd w:val="clear" w:color="auto" w:fill="auto"/>
            <w:noWrap/>
            <w:vAlign w:val="center"/>
            <w:hideMark/>
          </w:tcPr>
          <w:p w14:paraId="66B21C87" w14:textId="194BD5DF"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878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p>
        </w:tc>
        <w:tc>
          <w:tcPr>
            <w:tcW w:w="2021" w:type="dxa"/>
            <w:tcBorders>
              <w:top w:val="nil"/>
              <w:left w:val="nil"/>
              <w:bottom w:val="nil"/>
              <w:right w:val="nil"/>
            </w:tcBorders>
            <w:shd w:val="clear" w:color="auto" w:fill="auto"/>
            <w:noWrap/>
            <w:vAlign w:val="center"/>
            <w:hideMark/>
          </w:tcPr>
          <w:p w14:paraId="59FD514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47.4</w:t>
            </w:r>
          </w:p>
        </w:tc>
        <w:tc>
          <w:tcPr>
            <w:tcW w:w="829" w:type="dxa"/>
            <w:tcBorders>
              <w:top w:val="nil"/>
              <w:left w:val="nil"/>
              <w:bottom w:val="nil"/>
              <w:right w:val="nil"/>
            </w:tcBorders>
            <w:shd w:val="clear" w:color="auto" w:fill="auto"/>
            <w:noWrap/>
            <w:vAlign w:val="center"/>
            <w:hideMark/>
          </w:tcPr>
          <w:p w14:paraId="66247373"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0.38</w:t>
            </w:r>
          </w:p>
        </w:tc>
        <w:tc>
          <w:tcPr>
            <w:tcW w:w="2499" w:type="dxa"/>
            <w:tcBorders>
              <w:top w:val="nil"/>
              <w:left w:val="nil"/>
              <w:bottom w:val="nil"/>
              <w:right w:val="nil"/>
            </w:tcBorders>
            <w:shd w:val="clear" w:color="auto" w:fill="auto"/>
            <w:vAlign w:val="center"/>
            <w:hideMark/>
          </w:tcPr>
          <w:p w14:paraId="1F6DEE6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3.40</w:t>
            </w:r>
          </w:p>
        </w:tc>
        <w:tc>
          <w:tcPr>
            <w:tcW w:w="1372" w:type="dxa"/>
            <w:tcBorders>
              <w:top w:val="nil"/>
              <w:left w:val="nil"/>
              <w:bottom w:val="nil"/>
              <w:right w:val="nil"/>
            </w:tcBorders>
            <w:shd w:val="clear" w:color="auto" w:fill="auto"/>
            <w:noWrap/>
            <w:vAlign w:val="center"/>
            <w:hideMark/>
          </w:tcPr>
          <w:p w14:paraId="575EAC6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12.5</w:t>
            </w:r>
          </w:p>
        </w:tc>
      </w:tr>
      <w:tr w:rsidR="0088373A" w:rsidRPr="003C674E" w14:paraId="7ABA45B8"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138E3ABF"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Nk4</w:t>
            </w:r>
          </w:p>
        </w:tc>
        <w:tc>
          <w:tcPr>
            <w:tcW w:w="1725" w:type="dxa"/>
            <w:tcBorders>
              <w:top w:val="nil"/>
              <w:left w:val="nil"/>
              <w:bottom w:val="nil"/>
              <w:right w:val="nil"/>
            </w:tcBorders>
            <w:shd w:val="clear" w:color="auto" w:fill="auto"/>
            <w:vAlign w:val="center"/>
            <w:hideMark/>
          </w:tcPr>
          <w:p w14:paraId="5270602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47.5</w:t>
            </w:r>
          </w:p>
        </w:tc>
        <w:tc>
          <w:tcPr>
            <w:tcW w:w="1048" w:type="dxa"/>
            <w:tcBorders>
              <w:top w:val="nil"/>
              <w:left w:val="nil"/>
              <w:bottom w:val="nil"/>
              <w:right w:val="nil"/>
            </w:tcBorders>
            <w:shd w:val="clear" w:color="auto" w:fill="auto"/>
            <w:noWrap/>
            <w:vAlign w:val="center"/>
            <w:hideMark/>
          </w:tcPr>
          <w:p w14:paraId="3C252C1B" w14:textId="04F49E9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7919D847" w14:textId="004E1A96"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1182</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p>
        </w:tc>
        <w:tc>
          <w:tcPr>
            <w:tcW w:w="1710" w:type="dxa"/>
            <w:tcBorders>
              <w:top w:val="nil"/>
              <w:left w:val="nil"/>
              <w:bottom w:val="nil"/>
              <w:right w:val="nil"/>
            </w:tcBorders>
            <w:shd w:val="clear" w:color="auto" w:fill="auto"/>
            <w:noWrap/>
            <w:vAlign w:val="center"/>
            <w:hideMark/>
          </w:tcPr>
          <w:p w14:paraId="6F8B1F24" w14:textId="1172CEDB"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971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8</w:t>
            </w:r>
          </w:p>
        </w:tc>
        <w:tc>
          <w:tcPr>
            <w:tcW w:w="2021" w:type="dxa"/>
            <w:tcBorders>
              <w:top w:val="nil"/>
              <w:left w:val="nil"/>
              <w:bottom w:val="nil"/>
              <w:right w:val="nil"/>
            </w:tcBorders>
            <w:shd w:val="clear" w:color="auto" w:fill="auto"/>
            <w:noWrap/>
            <w:vAlign w:val="center"/>
            <w:hideMark/>
          </w:tcPr>
          <w:p w14:paraId="473691F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47.5</w:t>
            </w:r>
          </w:p>
        </w:tc>
        <w:tc>
          <w:tcPr>
            <w:tcW w:w="829" w:type="dxa"/>
            <w:tcBorders>
              <w:top w:val="nil"/>
              <w:left w:val="nil"/>
              <w:bottom w:val="nil"/>
              <w:right w:val="nil"/>
            </w:tcBorders>
            <w:shd w:val="clear" w:color="auto" w:fill="auto"/>
            <w:noWrap/>
            <w:vAlign w:val="center"/>
            <w:hideMark/>
          </w:tcPr>
          <w:p w14:paraId="138A0A72"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0.29</w:t>
            </w:r>
          </w:p>
        </w:tc>
        <w:tc>
          <w:tcPr>
            <w:tcW w:w="2499" w:type="dxa"/>
            <w:tcBorders>
              <w:top w:val="nil"/>
              <w:left w:val="nil"/>
              <w:bottom w:val="nil"/>
              <w:right w:val="nil"/>
            </w:tcBorders>
            <w:shd w:val="clear" w:color="auto" w:fill="auto"/>
            <w:vAlign w:val="center"/>
            <w:hideMark/>
          </w:tcPr>
          <w:p w14:paraId="31BF71DC"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3.22</w:t>
            </w:r>
          </w:p>
        </w:tc>
        <w:tc>
          <w:tcPr>
            <w:tcW w:w="1372" w:type="dxa"/>
            <w:tcBorders>
              <w:top w:val="nil"/>
              <w:left w:val="nil"/>
              <w:bottom w:val="nil"/>
              <w:right w:val="nil"/>
            </w:tcBorders>
            <w:shd w:val="clear" w:color="auto" w:fill="auto"/>
            <w:noWrap/>
            <w:vAlign w:val="center"/>
            <w:hideMark/>
          </w:tcPr>
          <w:p w14:paraId="187FD27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13.2</w:t>
            </w:r>
          </w:p>
        </w:tc>
      </w:tr>
      <w:tr w:rsidR="0088373A" w:rsidRPr="003C674E" w14:paraId="46D8AAFC"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571194E9"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U1</w:t>
            </w:r>
          </w:p>
        </w:tc>
        <w:tc>
          <w:tcPr>
            <w:tcW w:w="1725" w:type="dxa"/>
            <w:tcBorders>
              <w:top w:val="nil"/>
              <w:left w:val="nil"/>
              <w:bottom w:val="nil"/>
              <w:right w:val="nil"/>
            </w:tcBorders>
            <w:shd w:val="clear" w:color="auto" w:fill="auto"/>
            <w:vAlign w:val="center"/>
            <w:hideMark/>
          </w:tcPr>
          <w:p w14:paraId="588A8C3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49.7</w:t>
            </w:r>
          </w:p>
        </w:tc>
        <w:tc>
          <w:tcPr>
            <w:tcW w:w="1048" w:type="dxa"/>
            <w:tcBorders>
              <w:top w:val="nil"/>
              <w:left w:val="nil"/>
              <w:bottom w:val="nil"/>
              <w:right w:val="nil"/>
            </w:tcBorders>
            <w:shd w:val="clear" w:color="auto" w:fill="auto"/>
            <w:noWrap/>
            <w:vAlign w:val="center"/>
            <w:hideMark/>
          </w:tcPr>
          <w:p w14:paraId="56328840" w14:textId="2F13416A"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19.7</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6BA1F0C4" w14:textId="28026D3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1199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11</w:t>
            </w:r>
          </w:p>
        </w:tc>
        <w:tc>
          <w:tcPr>
            <w:tcW w:w="1710" w:type="dxa"/>
            <w:tcBorders>
              <w:top w:val="nil"/>
              <w:left w:val="nil"/>
              <w:bottom w:val="nil"/>
              <w:right w:val="nil"/>
            </w:tcBorders>
            <w:shd w:val="clear" w:color="auto" w:fill="auto"/>
            <w:noWrap/>
            <w:vAlign w:val="center"/>
            <w:hideMark/>
          </w:tcPr>
          <w:p w14:paraId="3E9E7029" w14:textId="7FD40D38"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962</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12</w:t>
            </w:r>
          </w:p>
        </w:tc>
        <w:tc>
          <w:tcPr>
            <w:tcW w:w="2021" w:type="dxa"/>
            <w:tcBorders>
              <w:top w:val="nil"/>
              <w:left w:val="nil"/>
              <w:bottom w:val="nil"/>
              <w:right w:val="nil"/>
            </w:tcBorders>
            <w:shd w:val="clear" w:color="auto" w:fill="auto"/>
            <w:noWrap/>
            <w:vAlign w:val="center"/>
            <w:hideMark/>
          </w:tcPr>
          <w:p w14:paraId="5F41B08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38.6</w:t>
            </w:r>
          </w:p>
        </w:tc>
        <w:tc>
          <w:tcPr>
            <w:tcW w:w="829" w:type="dxa"/>
            <w:tcBorders>
              <w:top w:val="nil"/>
              <w:left w:val="nil"/>
              <w:bottom w:val="nil"/>
              <w:right w:val="nil"/>
            </w:tcBorders>
            <w:shd w:val="clear" w:color="auto" w:fill="auto"/>
            <w:noWrap/>
            <w:vAlign w:val="center"/>
            <w:hideMark/>
          </w:tcPr>
          <w:p w14:paraId="761E30DD"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0.40</w:t>
            </w:r>
          </w:p>
        </w:tc>
        <w:tc>
          <w:tcPr>
            <w:tcW w:w="2499" w:type="dxa"/>
            <w:tcBorders>
              <w:top w:val="nil"/>
              <w:left w:val="nil"/>
              <w:bottom w:val="nil"/>
              <w:right w:val="nil"/>
            </w:tcBorders>
            <w:shd w:val="clear" w:color="auto" w:fill="auto"/>
            <w:vAlign w:val="center"/>
            <w:hideMark/>
          </w:tcPr>
          <w:p w14:paraId="7F4577D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5.23</w:t>
            </w:r>
          </w:p>
        </w:tc>
        <w:tc>
          <w:tcPr>
            <w:tcW w:w="1372" w:type="dxa"/>
            <w:tcBorders>
              <w:top w:val="nil"/>
              <w:left w:val="nil"/>
              <w:bottom w:val="nil"/>
              <w:right w:val="nil"/>
            </w:tcBorders>
            <w:shd w:val="clear" w:color="auto" w:fill="auto"/>
            <w:noWrap/>
            <w:vAlign w:val="center"/>
            <w:hideMark/>
          </w:tcPr>
          <w:p w14:paraId="27140A3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9.8</w:t>
            </w:r>
          </w:p>
        </w:tc>
      </w:tr>
      <w:tr w:rsidR="0088373A" w:rsidRPr="003C674E" w14:paraId="65165E32"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01245892"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U1k</w:t>
            </w:r>
          </w:p>
        </w:tc>
        <w:tc>
          <w:tcPr>
            <w:tcW w:w="1725" w:type="dxa"/>
            <w:tcBorders>
              <w:top w:val="nil"/>
              <w:left w:val="nil"/>
              <w:bottom w:val="nil"/>
              <w:right w:val="nil"/>
            </w:tcBorders>
            <w:shd w:val="clear" w:color="auto" w:fill="auto"/>
            <w:vAlign w:val="center"/>
            <w:hideMark/>
          </w:tcPr>
          <w:p w14:paraId="6A669667"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48.8</w:t>
            </w:r>
          </w:p>
        </w:tc>
        <w:tc>
          <w:tcPr>
            <w:tcW w:w="1048" w:type="dxa"/>
            <w:tcBorders>
              <w:top w:val="nil"/>
              <w:left w:val="nil"/>
              <w:bottom w:val="nil"/>
              <w:right w:val="nil"/>
            </w:tcBorders>
            <w:shd w:val="clear" w:color="auto" w:fill="auto"/>
            <w:noWrap/>
            <w:vAlign w:val="center"/>
            <w:hideMark/>
          </w:tcPr>
          <w:p w14:paraId="7CA4E48D" w14:textId="6EF147E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17.1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5CE0F98B" w14:textId="352B6D94"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1134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p>
        </w:tc>
        <w:tc>
          <w:tcPr>
            <w:tcW w:w="1710" w:type="dxa"/>
            <w:tcBorders>
              <w:top w:val="nil"/>
              <w:left w:val="nil"/>
              <w:bottom w:val="nil"/>
              <w:right w:val="nil"/>
            </w:tcBorders>
            <w:shd w:val="clear" w:color="auto" w:fill="auto"/>
            <w:noWrap/>
            <w:vAlign w:val="center"/>
            <w:hideMark/>
          </w:tcPr>
          <w:p w14:paraId="3DD2414F" w14:textId="3BF88605"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841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w:t>
            </w:r>
          </w:p>
        </w:tc>
        <w:tc>
          <w:tcPr>
            <w:tcW w:w="2021" w:type="dxa"/>
            <w:tcBorders>
              <w:top w:val="nil"/>
              <w:left w:val="nil"/>
              <w:bottom w:val="nil"/>
              <w:right w:val="nil"/>
            </w:tcBorders>
            <w:shd w:val="clear" w:color="auto" w:fill="auto"/>
            <w:noWrap/>
            <w:vAlign w:val="center"/>
            <w:hideMark/>
          </w:tcPr>
          <w:p w14:paraId="4620382F"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39.8</w:t>
            </w:r>
          </w:p>
        </w:tc>
        <w:tc>
          <w:tcPr>
            <w:tcW w:w="829" w:type="dxa"/>
            <w:tcBorders>
              <w:top w:val="nil"/>
              <w:left w:val="nil"/>
              <w:bottom w:val="nil"/>
              <w:right w:val="nil"/>
            </w:tcBorders>
            <w:shd w:val="clear" w:color="auto" w:fill="auto"/>
            <w:noWrap/>
            <w:vAlign w:val="center"/>
            <w:hideMark/>
          </w:tcPr>
          <w:p w14:paraId="5D183DA9"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0.40</w:t>
            </w:r>
          </w:p>
        </w:tc>
        <w:tc>
          <w:tcPr>
            <w:tcW w:w="2499" w:type="dxa"/>
            <w:tcBorders>
              <w:top w:val="nil"/>
              <w:left w:val="nil"/>
              <w:bottom w:val="nil"/>
              <w:right w:val="nil"/>
            </w:tcBorders>
            <w:shd w:val="clear" w:color="auto" w:fill="auto"/>
            <w:vAlign w:val="center"/>
            <w:hideMark/>
          </w:tcPr>
          <w:p w14:paraId="06026D6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4.62</w:t>
            </w:r>
          </w:p>
        </w:tc>
        <w:tc>
          <w:tcPr>
            <w:tcW w:w="1372" w:type="dxa"/>
            <w:tcBorders>
              <w:top w:val="nil"/>
              <w:left w:val="nil"/>
              <w:bottom w:val="nil"/>
              <w:right w:val="nil"/>
            </w:tcBorders>
            <w:shd w:val="clear" w:color="auto" w:fill="auto"/>
            <w:noWrap/>
            <w:vAlign w:val="center"/>
            <w:hideMark/>
          </w:tcPr>
          <w:p w14:paraId="262B4582"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10.9</w:t>
            </w:r>
          </w:p>
        </w:tc>
      </w:tr>
      <w:tr w:rsidR="0088373A" w:rsidRPr="003C674E" w14:paraId="3DD28978"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2628996E"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U2k</w:t>
            </w:r>
          </w:p>
        </w:tc>
        <w:tc>
          <w:tcPr>
            <w:tcW w:w="1725" w:type="dxa"/>
            <w:tcBorders>
              <w:top w:val="nil"/>
              <w:left w:val="nil"/>
              <w:bottom w:val="nil"/>
              <w:right w:val="nil"/>
            </w:tcBorders>
            <w:shd w:val="clear" w:color="auto" w:fill="auto"/>
            <w:vAlign w:val="center"/>
            <w:hideMark/>
          </w:tcPr>
          <w:p w14:paraId="7E92CEB3"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49.1</w:t>
            </w:r>
          </w:p>
        </w:tc>
        <w:tc>
          <w:tcPr>
            <w:tcW w:w="1048" w:type="dxa"/>
            <w:tcBorders>
              <w:top w:val="nil"/>
              <w:left w:val="nil"/>
              <w:bottom w:val="nil"/>
              <w:right w:val="nil"/>
            </w:tcBorders>
            <w:shd w:val="clear" w:color="auto" w:fill="auto"/>
            <w:noWrap/>
            <w:vAlign w:val="center"/>
            <w:hideMark/>
          </w:tcPr>
          <w:p w14:paraId="61109CA4" w14:textId="1BC12881"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16.5</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555623E8" w14:textId="4435D58A"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1131</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p>
        </w:tc>
        <w:tc>
          <w:tcPr>
            <w:tcW w:w="1710" w:type="dxa"/>
            <w:tcBorders>
              <w:top w:val="nil"/>
              <w:left w:val="nil"/>
              <w:bottom w:val="nil"/>
              <w:right w:val="nil"/>
            </w:tcBorders>
            <w:shd w:val="clear" w:color="auto" w:fill="auto"/>
            <w:noWrap/>
            <w:vAlign w:val="center"/>
            <w:hideMark/>
          </w:tcPr>
          <w:p w14:paraId="64AC5D6F" w14:textId="059A4452"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859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23</w:t>
            </w:r>
          </w:p>
        </w:tc>
        <w:tc>
          <w:tcPr>
            <w:tcW w:w="2021" w:type="dxa"/>
            <w:tcBorders>
              <w:top w:val="nil"/>
              <w:left w:val="nil"/>
              <w:bottom w:val="nil"/>
              <w:right w:val="nil"/>
            </w:tcBorders>
            <w:shd w:val="clear" w:color="auto" w:fill="auto"/>
            <w:noWrap/>
            <w:vAlign w:val="center"/>
            <w:hideMark/>
          </w:tcPr>
          <w:p w14:paraId="4389699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40.7</w:t>
            </w:r>
          </w:p>
        </w:tc>
        <w:tc>
          <w:tcPr>
            <w:tcW w:w="829" w:type="dxa"/>
            <w:tcBorders>
              <w:top w:val="nil"/>
              <w:left w:val="nil"/>
              <w:bottom w:val="nil"/>
              <w:right w:val="nil"/>
            </w:tcBorders>
            <w:shd w:val="clear" w:color="auto" w:fill="auto"/>
            <w:noWrap/>
            <w:vAlign w:val="center"/>
            <w:hideMark/>
          </w:tcPr>
          <w:p w14:paraId="09A42F15"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0.42</w:t>
            </w:r>
          </w:p>
        </w:tc>
        <w:tc>
          <w:tcPr>
            <w:tcW w:w="2499" w:type="dxa"/>
            <w:tcBorders>
              <w:top w:val="nil"/>
              <w:left w:val="nil"/>
              <w:bottom w:val="nil"/>
              <w:right w:val="nil"/>
            </w:tcBorders>
            <w:shd w:val="clear" w:color="auto" w:fill="auto"/>
            <w:vAlign w:val="center"/>
            <w:hideMark/>
          </w:tcPr>
          <w:p w14:paraId="7AAEE3B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4.66</w:t>
            </w:r>
          </w:p>
        </w:tc>
        <w:tc>
          <w:tcPr>
            <w:tcW w:w="1372" w:type="dxa"/>
            <w:tcBorders>
              <w:top w:val="nil"/>
              <w:left w:val="nil"/>
              <w:bottom w:val="nil"/>
              <w:right w:val="nil"/>
            </w:tcBorders>
            <w:shd w:val="clear" w:color="auto" w:fill="auto"/>
            <w:noWrap/>
            <w:vAlign w:val="center"/>
            <w:hideMark/>
          </w:tcPr>
          <w:p w14:paraId="2262A7F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10.6</w:t>
            </w:r>
          </w:p>
        </w:tc>
      </w:tr>
      <w:tr w:rsidR="0088373A" w:rsidRPr="003C674E" w14:paraId="5E0460FF"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50F09929"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U3</w:t>
            </w:r>
          </w:p>
        </w:tc>
        <w:tc>
          <w:tcPr>
            <w:tcW w:w="1725" w:type="dxa"/>
            <w:tcBorders>
              <w:top w:val="nil"/>
              <w:left w:val="nil"/>
              <w:bottom w:val="nil"/>
              <w:right w:val="nil"/>
            </w:tcBorders>
            <w:shd w:val="clear" w:color="auto" w:fill="auto"/>
            <w:vAlign w:val="center"/>
            <w:hideMark/>
          </w:tcPr>
          <w:p w14:paraId="39308832"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49.6</w:t>
            </w:r>
          </w:p>
        </w:tc>
        <w:tc>
          <w:tcPr>
            <w:tcW w:w="1048" w:type="dxa"/>
            <w:tcBorders>
              <w:top w:val="nil"/>
              <w:left w:val="nil"/>
              <w:bottom w:val="nil"/>
              <w:right w:val="nil"/>
            </w:tcBorders>
            <w:shd w:val="clear" w:color="auto" w:fill="auto"/>
            <w:noWrap/>
            <w:vAlign w:val="center"/>
            <w:hideMark/>
          </w:tcPr>
          <w:p w14:paraId="15E5B8E3" w14:textId="3AE2F65F"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18.8</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28F2A453" w14:textId="6F588391"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1160</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7</w:t>
            </w:r>
          </w:p>
        </w:tc>
        <w:tc>
          <w:tcPr>
            <w:tcW w:w="1710" w:type="dxa"/>
            <w:tcBorders>
              <w:top w:val="nil"/>
              <w:left w:val="nil"/>
              <w:bottom w:val="nil"/>
              <w:right w:val="nil"/>
            </w:tcBorders>
            <w:shd w:val="clear" w:color="auto" w:fill="auto"/>
            <w:noWrap/>
            <w:vAlign w:val="center"/>
            <w:hideMark/>
          </w:tcPr>
          <w:p w14:paraId="7F96BF0B" w14:textId="1277F9E9"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943</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7</w:t>
            </w:r>
          </w:p>
        </w:tc>
        <w:tc>
          <w:tcPr>
            <w:tcW w:w="2021" w:type="dxa"/>
            <w:tcBorders>
              <w:top w:val="nil"/>
              <w:left w:val="nil"/>
              <w:bottom w:val="nil"/>
              <w:right w:val="nil"/>
            </w:tcBorders>
            <w:shd w:val="clear" w:color="auto" w:fill="auto"/>
            <w:noWrap/>
            <w:vAlign w:val="center"/>
            <w:hideMark/>
          </w:tcPr>
          <w:p w14:paraId="552C005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36.4</w:t>
            </w:r>
          </w:p>
        </w:tc>
        <w:tc>
          <w:tcPr>
            <w:tcW w:w="829" w:type="dxa"/>
            <w:tcBorders>
              <w:top w:val="nil"/>
              <w:left w:val="nil"/>
              <w:bottom w:val="nil"/>
              <w:right w:val="nil"/>
            </w:tcBorders>
            <w:shd w:val="clear" w:color="auto" w:fill="auto"/>
            <w:noWrap/>
            <w:vAlign w:val="center"/>
            <w:hideMark/>
          </w:tcPr>
          <w:p w14:paraId="14168A8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0.44</w:t>
            </w:r>
          </w:p>
        </w:tc>
        <w:tc>
          <w:tcPr>
            <w:tcW w:w="2499" w:type="dxa"/>
            <w:tcBorders>
              <w:top w:val="nil"/>
              <w:left w:val="nil"/>
              <w:bottom w:val="nil"/>
              <w:right w:val="nil"/>
            </w:tcBorders>
            <w:shd w:val="clear" w:color="auto" w:fill="auto"/>
            <w:vAlign w:val="center"/>
            <w:hideMark/>
          </w:tcPr>
          <w:p w14:paraId="3FCD7DB1"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5.84</w:t>
            </w:r>
          </w:p>
        </w:tc>
        <w:tc>
          <w:tcPr>
            <w:tcW w:w="1372" w:type="dxa"/>
            <w:tcBorders>
              <w:top w:val="nil"/>
              <w:left w:val="nil"/>
              <w:bottom w:val="nil"/>
              <w:right w:val="nil"/>
            </w:tcBorders>
            <w:shd w:val="clear" w:color="auto" w:fill="auto"/>
            <w:noWrap/>
            <w:vAlign w:val="center"/>
            <w:hideMark/>
          </w:tcPr>
          <w:p w14:paraId="495BB38F"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9.2</w:t>
            </w:r>
          </w:p>
        </w:tc>
      </w:tr>
      <w:tr w:rsidR="0088373A" w:rsidRPr="003C674E" w14:paraId="66DED62E"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6909EDA0"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U3k</w:t>
            </w:r>
          </w:p>
        </w:tc>
        <w:tc>
          <w:tcPr>
            <w:tcW w:w="1725" w:type="dxa"/>
            <w:tcBorders>
              <w:top w:val="nil"/>
              <w:left w:val="nil"/>
              <w:bottom w:val="nil"/>
              <w:right w:val="nil"/>
            </w:tcBorders>
            <w:shd w:val="clear" w:color="auto" w:fill="auto"/>
            <w:vAlign w:val="center"/>
            <w:hideMark/>
          </w:tcPr>
          <w:p w14:paraId="3CEE0EE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49.3</w:t>
            </w:r>
          </w:p>
        </w:tc>
        <w:tc>
          <w:tcPr>
            <w:tcW w:w="1048" w:type="dxa"/>
            <w:tcBorders>
              <w:top w:val="nil"/>
              <w:left w:val="nil"/>
              <w:bottom w:val="nil"/>
              <w:right w:val="nil"/>
            </w:tcBorders>
            <w:shd w:val="clear" w:color="auto" w:fill="auto"/>
            <w:noWrap/>
            <w:vAlign w:val="center"/>
            <w:hideMark/>
          </w:tcPr>
          <w:p w14:paraId="13BEB6D2" w14:textId="3C50D8F0"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16.6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nil"/>
              <w:right w:val="nil"/>
            </w:tcBorders>
            <w:shd w:val="clear" w:color="auto" w:fill="auto"/>
            <w:noWrap/>
            <w:vAlign w:val="center"/>
            <w:hideMark/>
          </w:tcPr>
          <w:p w14:paraId="16785648" w14:textId="68E950B8"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1147</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w:t>
            </w:r>
          </w:p>
        </w:tc>
        <w:tc>
          <w:tcPr>
            <w:tcW w:w="1710" w:type="dxa"/>
            <w:tcBorders>
              <w:top w:val="nil"/>
              <w:left w:val="nil"/>
              <w:bottom w:val="nil"/>
              <w:right w:val="nil"/>
            </w:tcBorders>
            <w:shd w:val="clear" w:color="auto" w:fill="auto"/>
            <w:noWrap/>
            <w:vAlign w:val="center"/>
            <w:hideMark/>
          </w:tcPr>
          <w:p w14:paraId="2192C048" w14:textId="1AE90FA6"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963</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6</w:t>
            </w:r>
          </w:p>
        </w:tc>
        <w:tc>
          <w:tcPr>
            <w:tcW w:w="2021" w:type="dxa"/>
            <w:tcBorders>
              <w:top w:val="nil"/>
              <w:left w:val="nil"/>
              <w:bottom w:val="nil"/>
              <w:right w:val="nil"/>
            </w:tcBorders>
            <w:shd w:val="clear" w:color="auto" w:fill="auto"/>
            <w:noWrap/>
            <w:vAlign w:val="center"/>
            <w:hideMark/>
          </w:tcPr>
          <w:p w14:paraId="15E73F82"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40.4</w:t>
            </w:r>
          </w:p>
        </w:tc>
        <w:tc>
          <w:tcPr>
            <w:tcW w:w="829" w:type="dxa"/>
            <w:tcBorders>
              <w:top w:val="nil"/>
              <w:left w:val="nil"/>
              <w:bottom w:val="nil"/>
              <w:right w:val="nil"/>
            </w:tcBorders>
            <w:shd w:val="clear" w:color="auto" w:fill="auto"/>
            <w:noWrap/>
            <w:vAlign w:val="center"/>
            <w:hideMark/>
          </w:tcPr>
          <w:p w14:paraId="637C1E4A"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0.32</w:t>
            </w:r>
          </w:p>
        </w:tc>
        <w:tc>
          <w:tcPr>
            <w:tcW w:w="2499" w:type="dxa"/>
            <w:tcBorders>
              <w:top w:val="nil"/>
              <w:left w:val="nil"/>
              <w:bottom w:val="nil"/>
              <w:right w:val="nil"/>
            </w:tcBorders>
            <w:shd w:val="clear" w:color="auto" w:fill="auto"/>
            <w:vAlign w:val="center"/>
            <w:hideMark/>
          </w:tcPr>
          <w:p w14:paraId="2BA2E25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4.54</w:t>
            </w:r>
          </w:p>
        </w:tc>
        <w:tc>
          <w:tcPr>
            <w:tcW w:w="1372" w:type="dxa"/>
            <w:tcBorders>
              <w:top w:val="nil"/>
              <w:left w:val="nil"/>
              <w:bottom w:val="nil"/>
              <w:right w:val="nil"/>
            </w:tcBorders>
            <w:shd w:val="clear" w:color="auto" w:fill="auto"/>
            <w:noWrap/>
            <w:vAlign w:val="center"/>
            <w:hideMark/>
          </w:tcPr>
          <w:p w14:paraId="22D1D4D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10.9</w:t>
            </w:r>
          </w:p>
        </w:tc>
      </w:tr>
      <w:tr w:rsidR="0088373A" w:rsidRPr="003C674E" w14:paraId="05F720DF"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0DCB84A5" w14:textId="7777777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Uk4</w:t>
            </w:r>
          </w:p>
        </w:tc>
        <w:tc>
          <w:tcPr>
            <w:tcW w:w="1725" w:type="dxa"/>
            <w:tcBorders>
              <w:top w:val="nil"/>
              <w:left w:val="nil"/>
              <w:bottom w:val="nil"/>
              <w:right w:val="nil"/>
            </w:tcBorders>
            <w:shd w:val="clear" w:color="auto" w:fill="auto"/>
            <w:vAlign w:val="center"/>
            <w:hideMark/>
          </w:tcPr>
          <w:p w14:paraId="53AC70ED"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48.4</w:t>
            </w:r>
          </w:p>
        </w:tc>
        <w:tc>
          <w:tcPr>
            <w:tcW w:w="1048" w:type="dxa"/>
            <w:tcBorders>
              <w:top w:val="nil"/>
              <w:left w:val="nil"/>
              <w:bottom w:val="nil"/>
              <w:right w:val="nil"/>
            </w:tcBorders>
            <w:shd w:val="clear" w:color="auto" w:fill="auto"/>
            <w:noWrap/>
            <w:vAlign w:val="center"/>
            <w:hideMark/>
          </w:tcPr>
          <w:p w14:paraId="19751CC6" w14:textId="3DD840B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16.5</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3CDDA841" w14:textId="0DFF09F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1207</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17</w:t>
            </w:r>
          </w:p>
        </w:tc>
        <w:tc>
          <w:tcPr>
            <w:tcW w:w="1710" w:type="dxa"/>
            <w:tcBorders>
              <w:top w:val="nil"/>
              <w:left w:val="nil"/>
              <w:bottom w:val="nil"/>
              <w:right w:val="nil"/>
            </w:tcBorders>
            <w:shd w:val="clear" w:color="auto" w:fill="auto"/>
            <w:noWrap/>
            <w:vAlign w:val="center"/>
            <w:hideMark/>
          </w:tcPr>
          <w:p w14:paraId="1E8C94AA" w14:textId="259372AC"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899</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33</w:t>
            </w:r>
          </w:p>
        </w:tc>
        <w:tc>
          <w:tcPr>
            <w:tcW w:w="2021" w:type="dxa"/>
            <w:tcBorders>
              <w:top w:val="nil"/>
              <w:left w:val="nil"/>
              <w:bottom w:val="nil"/>
              <w:right w:val="nil"/>
            </w:tcBorders>
            <w:shd w:val="clear" w:color="auto" w:fill="auto"/>
            <w:noWrap/>
            <w:vAlign w:val="center"/>
            <w:hideMark/>
          </w:tcPr>
          <w:p w14:paraId="1230097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39.6</w:t>
            </w:r>
          </w:p>
        </w:tc>
        <w:tc>
          <w:tcPr>
            <w:tcW w:w="829" w:type="dxa"/>
            <w:tcBorders>
              <w:top w:val="nil"/>
              <w:left w:val="nil"/>
              <w:bottom w:val="nil"/>
              <w:right w:val="nil"/>
            </w:tcBorders>
            <w:shd w:val="clear" w:color="auto" w:fill="auto"/>
            <w:noWrap/>
            <w:vAlign w:val="center"/>
            <w:hideMark/>
          </w:tcPr>
          <w:p w14:paraId="57E6D2B2"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0.43</w:t>
            </w:r>
          </w:p>
        </w:tc>
        <w:tc>
          <w:tcPr>
            <w:tcW w:w="2499" w:type="dxa"/>
            <w:tcBorders>
              <w:top w:val="nil"/>
              <w:left w:val="nil"/>
              <w:bottom w:val="nil"/>
              <w:right w:val="nil"/>
            </w:tcBorders>
            <w:shd w:val="clear" w:color="auto" w:fill="auto"/>
            <w:vAlign w:val="center"/>
            <w:hideMark/>
          </w:tcPr>
          <w:p w14:paraId="4D2DDBA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5.01</w:t>
            </w:r>
          </w:p>
        </w:tc>
        <w:tc>
          <w:tcPr>
            <w:tcW w:w="1372" w:type="dxa"/>
            <w:tcBorders>
              <w:top w:val="nil"/>
              <w:left w:val="nil"/>
              <w:bottom w:val="nil"/>
              <w:right w:val="nil"/>
            </w:tcBorders>
            <w:shd w:val="clear" w:color="auto" w:fill="auto"/>
            <w:noWrap/>
            <w:vAlign w:val="center"/>
            <w:hideMark/>
          </w:tcPr>
          <w:p w14:paraId="73510343"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10.1</w:t>
            </w:r>
          </w:p>
        </w:tc>
      </w:tr>
      <w:tr w:rsidR="0088373A" w:rsidRPr="003C674E" w14:paraId="3AEC219E" w14:textId="77777777" w:rsidTr="00DD4730">
        <w:trPr>
          <w:trHeight w:val="314"/>
          <w:jc w:val="center"/>
        </w:trPr>
        <w:tc>
          <w:tcPr>
            <w:tcW w:w="998" w:type="dxa"/>
            <w:tcBorders>
              <w:top w:val="dotted" w:sz="4" w:space="0" w:color="auto"/>
              <w:left w:val="nil"/>
              <w:bottom w:val="nil"/>
              <w:right w:val="nil"/>
            </w:tcBorders>
            <w:shd w:val="clear" w:color="auto" w:fill="auto"/>
            <w:noWrap/>
            <w:vAlign w:val="center"/>
            <w:hideMark/>
          </w:tcPr>
          <w:p w14:paraId="74B4C47B" w14:textId="192139C1" w:rsidR="0088373A" w:rsidRPr="003C674E" w:rsidRDefault="00D6758C"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Mix</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A</w:t>
            </w:r>
          </w:p>
        </w:tc>
        <w:tc>
          <w:tcPr>
            <w:tcW w:w="1725" w:type="dxa"/>
            <w:tcBorders>
              <w:top w:val="dotted" w:sz="4" w:space="0" w:color="auto"/>
              <w:left w:val="nil"/>
              <w:bottom w:val="nil"/>
              <w:right w:val="nil"/>
            </w:tcBorders>
            <w:shd w:val="clear" w:color="auto" w:fill="auto"/>
            <w:vAlign w:val="center"/>
            <w:hideMark/>
          </w:tcPr>
          <w:p w14:paraId="55E288BC"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50.8</w:t>
            </w:r>
          </w:p>
        </w:tc>
        <w:tc>
          <w:tcPr>
            <w:tcW w:w="1048" w:type="dxa"/>
            <w:tcBorders>
              <w:top w:val="dotted" w:sz="4" w:space="0" w:color="auto"/>
              <w:left w:val="nil"/>
              <w:bottom w:val="nil"/>
              <w:right w:val="nil"/>
            </w:tcBorders>
            <w:shd w:val="clear" w:color="auto" w:fill="auto"/>
            <w:noWrap/>
            <w:vAlign w:val="center"/>
            <w:hideMark/>
          </w:tcPr>
          <w:p w14:paraId="6EA47D6B" w14:textId="2CB87C03"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16.2</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dotted" w:sz="4" w:space="0" w:color="auto"/>
              <w:left w:val="nil"/>
              <w:bottom w:val="nil"/>
              <w:right w:val="nil"/>
            </w:tcBorders>
            <w:shd w:val="clear" w:color="auto" w:fill="auto"/>
            <w:noWrap/>
            <w:vAlign w:val="center"/>
            <w:hideMark/>
          </w:tcPr>
          <w:p w14:paraId="376C6C01" w14:textId="2EE643B2"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1224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w:t>
            </w:r>
          </w:p>
        </w:tc>
        <w:tc>
          <w:tcPr>
            <w:tcW w:w="1710" w:type="dxa"/>
            <w:tcBorders>
              <w:top w:val="dotted" w:sz="4" w:space="0" w:color="auto"/>
              <w:left w:val="nil"/>
              <w:bottom w:val="nil"/>
              <w:right w:val="nil"/>
            </w:tcBorders>
            <w:shd w:val="clear" w:color="auto" w:fill="auto"/>
            <w:noWrap/>
            <w:vAlign w:val="center"/>
            <w:hideMark/>
          </w:tcPr>
          <w:p w14:paraId="55783F33" w14:textId="61E23DFE"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1066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15</w:t>
            </w:r>
          </w:p>
        </w:tc>
        <w:tc>
          <w:tcPr>
            <w:tcW w:w="2021" w:type="dxa"/>
            <w:tcBorders>
              <w:top w:val="dotted" w:sz="4" w:space="0" w:color="auto"/>
              <w:left w:val="nil"/>
              <w:bottom w:val="nil"/>
              <w:right w:val="nil"/>
            </w:tcBorders>
            <w:shd w:val="clear" w:color="auto" w:fill="auto"/>
            <w:noWrap/>
            <w:vAlign w:val="center"/>
            <w:hideMark/>
          </w:tcPr>
          <w:p w14:paraId="011D6365"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37.2</w:t>
            </w:r>
          </w:p>
        </w:tc>
        <w:tc>
          <w:tcPr>
            <w:tcW w:w="829" w:type="dxa"/>
            <w:tcBorders>
              <w:top w:val="dotted" w:sz="4" w:space="0" w:color="auto"/>
              <w:left w:val="nil"/>
              <w:bottom w:val="nil"/>
              <w:right w:val="nil"/>
            </w:tcBorders>
            <w:shd w:val="clear" w:color="auto" w:fill="auto"/>
            <w:noWrap/>
            <w:vAlign w:val="center"/>
            <w:hideMark/>
          </w:tcPr>
          <w:p w14:paraId="5F7AC15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0.39</w:t>
            </w:r>
          </w:p>
        </w:tc>
        <w:tc>
          <w:tcPr>
            <w:tcW w:w="2499" w:type="dxa"/>
            <w:tcBorders>
              <w:top w:val="dotted" w:sz="4" w:space="0" w:color="auto"/>
              <w:left w:val="nil"/>
              <w:bottom w:val="nil"/>
              <w:right w:val="nil"/>
            </w:tcBorders>
            <w:shd w:val="clear" w:color="auto" w:fill="auto"/>
            <w:vAlign w:val="center"/>
            <w:hideMark/>
          </w:tcPr>
          <w:p w14:paraId="035790BB"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4.47</w:t>
            </w:r>
          </w:p>
        </w:tc>
        <w:tc>
          <w:tcPr>
            <w:tcW w:w="1372" w:type="dxa"/>
            <w:tcBorders>
              <w:top w:val="dotted" w:sz="4" w:space="0" w:color="auto"/>
              <w:left w:val="nil"/>
              <w:bottom w:val="nil"/>
              <w:right w:val="nil"/>
            </w:tcBorders>
            <w:shd w:val="clear" w:color="auto" w:fill="auto"/>
            <w:noWrap/>
            <w:vAlign w:val="center"/>
            <w:hideMark/>
          </w:tcPr>
          <w:p w14:paraId="5158136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11.8</w:t>
            </w:r>
          </w:p>
        </w:tc>
      </w:tr>
      <w:tr w:rsidR="0088373A" w:rsidRPr="003C674E" w14:paraId="76B0AF75" w14:textId="77777777" w:rsidTr="00DD4730">
        <w:trPr>
          <w:trHeight w:val="314"/>
          <w:jc w:val="center"/>
        </w:trPr>
        <w:tc>
          <w:tcPr>
            <w:tcW w:w="998" w:type="dxa"/>
            <w:tcBorders>
              <w:top w:val="nil"/>
              <w:left w:val="nil"/>
              <w:bottom w:val="nil"/>
              <w:right w:val="nil"/>
            </w:tcBorders>
            <w:shd w:val="clear" w:color="auto" w:fill="auto"/>
            <w:noWrap/>
            <w:vAlign w:val="center"/>
            <w:hideMark/>
          </w:tcPr>
          <w:p w14:paraId="0FD278C7" w14:textId="745AFEA3" w:rsidR="0088373A" w:rsidRPr="003C674E" w:rsidRDefault="00D6758C"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Mix</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B</w:t>
            </w:r>
          </w:p>
        </w:tc>
        <w:tc>
          <w:tcPr>
            <w:tcW w:w="1725" w:type="dxa"/>
            <w:tcBorders>
              <w:top w:val="nil"/>
              <w:left w:val="nil"/>
              <w:bottom w:val="nil"/>
              <w:right w:val="nil"/>
            </w:tcBorders>
            <w:shd w:val="clear" w:color="auto" w:fill="auto"/>
            <w:vAlign w:val="center"/>
            <w:hideMark/>
          </w:tcPr>
          <w:p w14:paraId="18701D9F"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51.8</w:t>
            </w:r>
          </w:p>
        </w:tc>
        <w:tc>
          <w:tcPr>
            <w:tcW w:w="1048" w:type="dxa"/>
            <w:tcBorders>
              <w:top w:val="nil"/>
              <w:left w:val="nil"/>
              <w:bottom w:val="nil"/>
              <w:right w:val="nil"/>
            </w:tcBorders>
            <w:shd w:val="clear" w:color="auto" w:fill="auto"/>
            <w:noWrap/>
            <w:vAlign w:val="center"/>
            <w:hideMark/>
          </w:tcPr>
          <w:p w14:paraId="202D2080" w14:textId="11FA2346"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15.4</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0.1</w:t>
            </w:r>
          </w:p>
        </w:tc>
        <w:tc>
          <w:tcPr>
            <w:tcW w:w="1786" w:type="dxa"/>
            <w:tcBorders>
              <w:top w:val="nil"/>
              <w:left w:val="nil"/>
              <w:bottom w:val="nil"/>
              <w:right w:val="nil"/>
            </w:tcBorders>
            <w:shd w:val="clear" w:color="auto" w:fill="auto"/>
            <w:noWrap/>
            <w:vAlign w:val="center"/>
            <w:hideMark/>
          </w:tcPr>
          <w:p w14:paraId="7E4489C4" w14:textId="2D622FB9"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1236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5</w:t>
            </w:r>
          </w:p>
        </w:tc>
        <w:tc>
          <w:tcPr>
            <w:tcW w:w="1710" w:type="dxa"/>
            <w:tcBorders>
              <w:top w:val="nil"/>
              <w:left w:val="nil"/>
              <w:bottom w:val="nil"/>
              <w:right w:val="nil"/>
            </w:tcBorders>
            <w:shd w:val="clear" w:color="auto" w:fill="auto"/>
            <w:noWrap/>
            <w:vAlign w:val="center"/>
            <w:hideMark/>
          </w:tcPr>
          <w:p w14:paraId="2666180B" w14:textId="35690998"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1067</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11</w:t>
            </w:r>
          </w:p>
        </w:tc>
        <w:tc>
          <w:tcPr>
            <w:tcW w:w="2021" w:type="dxa"/>
            <w:tcBorders>
              <w:top w:val="nil"/>
              <w:left w:val="nil"/>
              <w:bottom w:val="nil"/>
              <w:right w:val="nil"/>
            </w:tcBorders>
            <w:shd w:val="clear" w:color="auto" w:fill="auto"/>
            <w:noWrap/>
            <w:vAlign w:val="center"/>
            <w:hideMark/>
          </w:tcPr>
          <w:p w14:paraId="35B530F1"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38.5</w:t>
            </w:r>
          </w:p>
        </w:tc>
        <w:tc>
          <w:tcPr>
            <w:tcW w:w="829" w:type="dxa"/>
            <w:tcBorders>
              <w:top w:val="nil"/>
              <w:left w:val="nil"/>
              <w:bottom w:val="nil"/>
              <w:right w:val="nil"/>
            </w:tcBorders>
            <w:shd w:val="clear" w:color="auto" w:fill="auto"/>
            <w:noWrap/>
            <w:vAlign w:val="center"/>
            <w:hideMark/>
          </w:tcPr>
          <w:p w14:paraId="03236A51"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0.38</w:t>
            </w:r>
          </w:p>
        </w:tc>
        <w:tc>
          <w:tcPr>
            <w:tcW w:w="2499" w:type="dxa"/>
            <w:tcBorders>
              <w:top w:val="nil"/>
              <w:left w:val="nil"/>
              <w:bottom w:val="nil"/>
              <w:right w:val="nil"/>
            </w:tcBorders>
            <w:shd w:val="clear" w:color="auto" w:fill="auto"/>
            <w:vAlign w:val="center"/>
            <w:hideMark/>
          </w:tcPr>
          <w:p w14:paraId="00B253F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4.43</w:t>
            </w:r>
          </w:p>
        </w:tc>
        <w:tc>
          <w:tcPr>
            <w:tcW w:w="1372" w:type="dxa"/>
            <w:tcBorders>
              <w:top w:val="nil"/>
              <w:left w:val="nil"/>
              <w:bottom w:val="nil"/>
              <w:right w:val="nil"/>
            </w:tcBorders>
            <w:shd w:val="clear" w:color="auto" w:fill="auto"/>
            <w:noWrap/>
            <w:vAlign w:val="center"/>
            <w:hideMark/>
          </w:tcPr>
          <w:p w14:paraId="544BB020"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11.6</w:t>
            </w:r>
          </w:p>
        </w:tc>
      </w:tr>
      <w:tr w:rsidR="0088373A" w:rsidRPr="003C674E" w14:paraId="3ED730E0" w14:textId="77777777" w:rsidTr="00DD4730">
        <w:trPr>
          <w:trHeight w:val="314"/>
          <w:jc w:val="center"/>
        </w:trPr>
        <w:tc>
          <w:tcPr>
            <w:tcW w:w="998" w:type="dxa"/>
            <w:tcBorders>
              <w:top w:val="nil"/>
              <w:left w:val="nil"/>
              <w:bottom w:val="single" w:sz="4" w:space="0" w:color="auto"/>
              <w:right w:val="nil"/>
            </w:tcBorders>
            <w:shd w:val="clear" w:color="auto" w:fill="auto"/>
            <w:noWrap/>
            <w:vAlign w:val="center"/>
            <w:hideMark/>
          </w:tcPr>
          <w:p w14:paraId="7348018E" w14:textId="7453EFFD" w:rsidR="0088373A" w:rsidRPr="003C674E" w:rsidRDefault="00D6758C" w:rsidP="0088373A">
            <w:pPr>
              <w:spacing w:after="0"/>
              <w:jc w:val="left"/>
              <w:rPr>
                <w:rFonts w:ascii="Times New Roman" w:hAnsi="Times New Roman"/>
                <w:color w:val="000000"/>
                <w:sz w:val="20"/>
                <w:lang w:eastAsia="en-GB"/>
              </w:rPr>
            </w:pPr>
            <w:r w:rsidRPr="003C674E">
              <w:rPr>
                <w:rFonts w:ascii="Times New Roman" w:hAnsi="Times New Roman"/>
                <w:color w:val="000000"/>
                <w:sz w:val="20"/>
                <w:lang w:eastAsia="en-GB"/>
              </w:rPr>
              <w:t>Mix</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C</w:t>
            </w:r>
          </w:p>
        </w:tc>
        <w:tc>
          <w:tcPr>
            <w:tcW w:w="1725" w:type="dxa"/>
            <w:tcBorders>
              <w:top w:val="nil"/>
              <w:left w:val="nil"/>
              <w:bottom w:val="single" w:sz="4" w:space="0" w:color="auto"/>
              <w:right w:val="nil"/>
            </w:tcBorders>
            <w:shd w:val="clear" w:color="auto" w:fill="auto"/>
            <w:vAlign w:val="center"/>
            <w:hideMark/>
          </w:tcPr>
          <w:p w14:paraId="2C708DB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51.6</w:t>
            </w:r>
          </w:p>
        </w:tc>
        <w:tc>
          <w:tcPr>
            <w:tcW w:w="1048" w:type="dxa"/>
            <w:tcBorders>
              <w:top w:val="nil"/>
              <w:left w:val="nil"/>
              <w:bottom w:val="single" w:sz="4" w:space="0" w:color="auto"/>
              <w:right w:val="nil"/>
            </w:tcBorders>
            <w:shd w:val="clear" w:color="auto" w:fill="auto"/>
            <w:noWrap/>
            <w:vAlign w:val="center"/>
            <w:hideMark/>
          </w:tcPr>
          <w:p w14:paraId="74F952F6" w14:textId="1DAC5CBB"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15.6</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0.2</w:t>
            </w:r>
          </w:p>
        </w:tc>
        <w:tc>
          <w:tcPr>
            <w:tcW w:w="1786" w:type="dxa"/>
            <w:tcBorders>
              <w:top w:val="nil"/>
              <w:left w:val="nil"/>
              <w:bottom w:val="single" w:sz="4" w:space="0" w:color="auto"/>
              <w:right w:val="nil"/>
            </w:tcBorders>
            <w:shd w:val="clear" w:color="auto" w:fill="auto"/>
            <w:noWrap/>
            <w:vAlign w:val="center"/>
            <w:hideMark/>
          </w:tcPr>
          <w:p w14:paraId="1BF08B06" w14:textId="714A65CD"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1243</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6</w:t>
            </w:r>
          </w:p>
        </w:tc>
        <w:tc>
          <w:tcPr>
            <w:tcW w:w="1710" w:type="dxa"/>
            <w:tcBorders>
              <w:top w:val="nil"/>
              <w:left w:val="nil"/>
              <w:bottom w:val="single" w:sz="4" w:space="0" w:color="auto"/>
              <w:right w:val="nil"/>
            </w:tcBorders>
            <w:shd w:val="clear" w:color="auto" w:fill="auto"/>
            <w:noWrap/>
            <w:vAlign w:val="center"/>
            <w:hideMark/>
          </w:tcPr>
          <w:p w14:paraId="76122F22" w14:textId="590F471F"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1055</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16</w:t>
            </w:r>
          </w:p>
        </w:tc>
        <w:tc>
          <w:tcPr>
            <w:tcW w:w="2021" w:type="dxa"/>
            <w:tcBorders>
              <w:top w:val="nil"/>
              <w:left w:val="nil"/>
              <w:bottom w:val="single" w:sz="4" w:space="0" w:color="auto"/>
              <w:right w:val="nil"/>
            </w:tcBorders>
            <w:shd w:val="clear" w:color="auto" w:fill="auto"/>
            <w:noWrap/>
            <w:vAlign w:val="center"/>
            <w:hideMark/>
          </w:tcPr>
          <w:p w14:paraId="32A70FE8"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38.4</w:t>
            </w:r>
          </w:p>
        </w:tc>
        <w:tc>
          <w:tcPr>
            <w:tcW w:w="829" w:type="dxa"/>
            <w:tcBorders>
              <w:top w:val="nil"/>
              <w:left w:val="nil"/>
              <w:bottom w:val="single" w:sz="4" w:space="0" w:color="auto"/>
              <w:right w:val="nil"/>
            </w:tcBorders>
            <w:shd w:val="clear" w:color="auto" w:fill="auto"/>
            <w:noWrap/>
            <w:vAlign w:val="center"/>
            <w:hideMark/>
          </w:tcPr>
          <w:p w14:paraId="4E1A0821"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0.37</w:t>
            </w:r>
          </w:p>
        </w:tc>
        <w:tc>
          <w:tcPr>
            <w:tcW w:w="2499" w:type="dxa"/>
            <w:tcBorders>
              <w:top w:val="nil"/>
              <w:left w:val="nil"/>
              <w:bottom w:val="single" w:sz="4" w:space="0" w:color="auto"/>
              <w:right w:val="nil"/>
            </w:tcBorders>
            <w:shd w:val="clear" w:color="auto" w:fill="auto"/>
            <w:vAlign w:val="center"/>
            <w:hideMark/>
          </w:tcPr>
          <w:p w14:paraId="57B6B374"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4.49</w:t>
            </w:r>
          </w:p>
        </w:tc>
        <w:tc>
          <w:tcPr>
            <w:tcW w:w="1372" w:type="dxa"/>
            <w:tcBorders>
              <w:top w:val="nil"/>
              <w:left w:val="nil"/>
              <w:bottom w:val="single" w:sz="4" w:space="0" w:color="auto"/>
              <w:right w:val="nil"/>
            </w:tcBorders>
            <w:shd w:val="clear" w:color="auto" w:fill="auto"/>
            <w:noWrap/>
            <w:vAlign w:val="center"/>
            <w:hideMark/>
          </w:tcPr>
          <w:p w14:paraId="170F3E56" w14:textId="77777777" w:rsidR="0088373A" w:rsidRPr="003C674E" w:rsidRDefault="0088373A" w:rsidP="0088373A">
            <w:pPr>
              <w:spacing w:after="0"/>
              <w:jc w:val="center"/>
              <w:rPr>
                <w:rFonts w:ascii="Times New Roman" w:hAnsi="Times New Roman"/>
                <w:color w:val="000000"/>
                <w:sz w:val="20"/>
                <w:lang w:eastAsia="en-GB"/>
              </w:rPr>
            </w:pPr>
            <w:r w:rsidRPr="003C674E">
              <w:rPr>
                <w:rFonts w:ascii="Times New Roman" w:hAnsi="Times New Roman"/>
                <w:color w:val="000000"/>
                <w:sz w:val="20"/>
                <w:lang w:eastAsia="en-GB"/>
              </w:rPr>
              <w:t>11.5</w:t>
            </w:r>
          </w:p>
        </w:tc>
      </w:tr>
      <w:tr w:rsidR="0088373A" w:rsidRPr="003C674E" w14:paraId="623335EE" w14:textId="77777777" w:rsidTr="00DD4730">
        <w:trPr>
          <w:trHeight w:val="710"/>
          <w:jc w:val="center"/>
        </w:trPr>
        <w:tc>
          <w:tcPr>
            <w:tcW w:w="13982" w:type="dxa"/>
            <w:gridSpan w:val="9"/>
            <w:tcBorders>
              <w:top w:val="single" w:sz="4" w:space="0" w:color="auto"/>
              <w:left w:val="nil"/>
              <w:bottom w:val="single" w:sz="4" w:space="0" w:color="auto"/>
              <w:right w:val="nil"/>
            </w:tcBorders>
            <w:shd w:val="clear" w:color="auto" w:fill="auto"/>
            <w:vAlign w:val="center"/>
            <w:hideMark/>
          </w:tcPr>
          <w:p w14:paraId="332F78A0" w14:textId="085336F7"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vertAlign w:val="superscript"/>
                <w:lang w:eastAsia="en-GB"/>
              </w:rPr>
              <w:t>a</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See</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Table</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2</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for</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description</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of</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treatments.</w:t>
            </w:r>
          </w:p>
          <w:p w14:paraId="1B22BCC1" w14:textId="42871E1D"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vertAlign w:val="superscript"/>
                <w:lang w:eastAsia="en-GB"/>
              </w:rPr>
              <w:t>b</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Kappa</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number.</w:t>
            </w:r>
          </w:p>
          <w:p w14:paraId="607ACDBA" w14:textId="3B3979E8" w:rsidR="0088373A" w:rsidRPr="003C674E" w:rsidRDefault="0088373A" w:rsidP="0088373A">
            <w:pPr>
              <w:spacing w:after="0"/>
              <w:jc w:val="left"/>
              <w:rPr>
                <w:rFonts w:ascii="Times New Roman" w:hAnsi="Times New Roman"/>
                <w:color w:val="000000"/>
                <w:sz w:val="20"/>
                <w:lang w:eastAsia="en-GB"/>
              </w:rPr>
            </w:pPr>
            <w:r w:rsidRPr="003C674E">
              <w:rPr>
                <w:rFonts w:ascii="Times New Roman" w:hAnsi="Times New Roman"/>
                <w:color w:val="000000"/>
                <w:sz w:val="20"/>
                <w:vertAlign w:val="superscript"/>
                <w:lang w:eastAsia="en-GB"/>
              </w:rPr>
              <w:t>c</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Post</w:t>
            </w:r>
            <w:r w:rsidR="00FB1370" w:rsidRPr="003C674E">
              <w:rPr>
                <w:rFonts w:ascii="Times New Roman" w:hAnsi="Times New Roman"/>
                <w:color w:val="000000"/>
                <w:sz w:val="20"/>
                <w:lang w:eastAsia="en-GB"/>
              </w:rPr>
              <w:t xml:space="preserve"> </w:t>
            </w:r>
            <w:r w:rsidR="002A521C" w:rsidRPr="003C674E">
              <w:rPr>
                <w:rFonts w:ascii="Times New Roman" w:hAnsi="Times New Roman"/>
                <w:color w:val="000000"/>
                <w:sz w:val="20"/>
                <w:lang w:eastAsia="en-GB"/>
              </w:rPr>
              <w:t>color</w:t>
            </w:r>
            <w:r w:rsidR="00FB1370" w:rsidRPr="003C674E">
              <w:rPr>
                <w:rFonts w:ascii="Times New Roman" w:hAnsi="Times New Roman"/>
                <w:color w:val="000000"/>
                <w:sz w:val="20"/>
                <w:lang w:eastAsia="en-GB"/>
              </w:rPr>
              <w:t xml:space="preserve"> </w:t>
            </w:r>
            <w:r w:rsidRPr="003C674E">
              <w:rPr>
                <w:rFonts w:ascii="Times New Roman" w:hAnsi="Times New Roman"/>
                <w:color w:val="000000"/>
                <w:sz w:val="20"/>
                <w:lang w:eastAsia="en-GB"/>
              </w:rPr>
              <w:t>number.</w:t>
            </w:r>
          </w:p>
        </w:tc>
      </w:tr>
    </w:tbl>
    <w:p w14:paraId="149FC7B2" w14:textId="77777777" w:rsidR="00CB69D2" w:rsidRPr="003C674E" w:rsidRDefault="00CB69D2" w:rsidP="004B3A5F">
      <w:pPr>
        <w:pStyle w:val="TAMainText"/>
        <w:sectPr w:rsidR="00CB69D2" w:rsidRPr="003C674E" w:rsidSect="00CB69D2">
          <w:pgSz w:w="15840" w:h="12240" w:orient="landscape"/>
          <w:pgMar w:top="1440" w:right="1440" w:bottom="1440" w:left="1440" w:header="0" w:footer="0" w:gutter="0"/>
          <w:cols w:space="475"/>
          <w:docGrid w:linePitch="326"/>
        </w:sectPr>
      </w:pPr>
      <w:r w:rsidRPr="003C674E">
        <w:br w:type="page"/>
      </w:r>
    </w:p>
    <w:p w14:paraId="4FC1B4F8" w14:textId="1253FC47" w:rsidR="000C0E5A" w:rsidRPr="003C674E" w:rsidRDefault="000C0E5A" w:rsidP="000C0E5A">
      <w:pPr>
        <w:pStyle w:val="Heading1"/>
      </w:pPr>
      <w:r w:rsidRPr="003C674E">
        <w:lastRenderedPageBreak/>
        <w:t>CONCLUSIONS</w:t>
      </w:r>
    </w:p>
    <w:p w14:paraId="6DDF1687" w14:textId="77777777" w:rsidR="00C3196D" w:rsidRPr="003C674E" w:rsidRDefault="00C3196D" w:rsidP="00C3196D">
      <w:pPr>
        <w:pStyle w:val="TAMainText"/>
      </w:pPr>
    </w:p>
    <w:p w14:paraId="41EA2A54" w14:textId="72A9C512" w:rsidR="00C3196D" w:rsidRPr="003C674E" w:rsidRDefault="00C3196D" w:rsidP="00C3196D">
      <w:pPr>
        <w:pStyle w:val="TAMainText"/>
      </w:pPr>
      <w:r w:rsidRPr="003C674E">
        <w:t>The</w:t>
      </w:r>
      <w:r w:rsidR="00FB1370" w:rsidRPr="003C674E">
        <w:t xml:space="preserve"> </w:t>
      </w:r>
      <w:r w:rsidRPr="003C674E">
        <w:t>present</w:t>
      </w:r>
      <w:r w:rsidR="00FB1370" w:rsidRPr="003C674E">
        <w:t xml:space="preserve"> </w:t>
      </w:r>
      <w:r w:rsidRPr="003C674E">
        <w:t>study</w:t>
      </w:r>
      <w:r w:rsidR="00FB1370" w:rsidRPr="003C674E">
        <w:t xml:space="preserve"> </w:t>
      </w:r>
      <w:r w:rsidRPr="003C674E">
        <w:t>has</w:t>
      </w:r>
      <w:r w:rsidR="00FB1370" w:rsidRPr="003C674E">
        <w:t xml:space="preserve"> </w:t>
      </w:r>
      <w:r w:rsidRPr="003C674E">
        <w:t>contributed</w:t>
      </w:r>
      <w:r w:rsidR="00FB1370" w:rsidRPr="003C674E">
        <w:t xml:space="preserve"> </w:t>
      </w:r>
      <w:r w:rsidRPr="003C674E">
        <w:t>to</w:t>
      </w:r>
      <w:r w:rsidR="00FB1370" w:rsidRPr="003C674E">
        <w:t xml:space="preserve"> </w:t>
      </w:r>
      <w:r w:rsidRPr="003C674E">
        <w:t>the</w:t>
      </w:r>
      <w:r w:rsidR="00FB1370" w:rsidRPr="003C674E">
        <w:t xml:space="preserve"> </w:t>
      </w:r>
      <w:r w:rsidR="000547BE" w:rsidRPr="003C674E">
        <w:t>characterization</w:t>
      </w:r>
      <w:r w:rsidR="00FB1370" w:rsidRPr="003C674E">
        <w:t xml:space="preserve"> </w:t>
      </w:r>
      <w:r w:rsidRPr="003C674E">
        <w:t>of</w:t>
      </w:r>
      <w:r w:rsidR="00FB1370" w:rsidRPr="003C674E">
        <w:t xml:space="preserve"> </w:t>
      </w:r>
      <w:r w:rsidRPr="003C674E">
        <w:t>the</w:t>
      </w:r>
      <w:r w:rsidR="00FB1370" w:rsidRPr="003C674E">
        <w:t xml:space="preserve"> </w:t>
      </w:r>
      <w:r w:rsidRPr="003C674E">
        <w:t>mechanism</w:t>
      </w:r>
      <w:r w:rsidR="00FB1370" w:rsidRPr="003C674E">
        <w:t xml:space="preserve"> </w:t>
      </w:r>
      <w:r w:rsidRPr="003C674E">
        <w:t>of</w:t>
      </w:r>
      <w:r w:rsidR="00FB1370" w:rsidRPr="003C674E">
        <w:t xml:space="preserve"> </w:t>
      </w:r>
      <w:r w:rsidRPr="003C674E">
        <w:t>action</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Overall,</w:t>
      </w:r>
      <w:r w:rsidR="00FB1370" w:rsidRPr="003C674E">
        <w:t xml:space="preserve"> </w:t>
      </w:r>
      <w:r w:rsidRPr="003C674E">
        <w:t>the</w:t>
      </w:r>
      <w:r w:rsidR="00FB1370" w:rsidRPr="003C674E">
        <w:t xml:space="preserve"> </w:t>
      </w:r>
      <w:r w:rsidRPr="003C674E">
        <w:t>efficiency</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mostly</w:t>
      </w:r>
      <w:r w:rsidR="00FB1370" w:rsidRPr="003C674E">
        <w:t xml:space="preserve"> </w:t>
      </w:r>
      <w:r w:rsidRPr="003C674E">
        <w:t>relies</w:t>
      </w:r>
      <w:r w:rsidR="00FB1370" w:rsidRPr="003C674E">
        <w:t xml:space="preserve"> </w:t>
      </w:r>
      <w:r w:rsidRPr="003C674E">
        <w:t>on</w:t>
      </w:r>
      <w:r w:rsidR="00FB1370" w:rsidRPr="003C674E">
        <w:t xml:space="preserve"> </w:t>
      </w:r>
      <w:r w:rsidRPr="003C674E">
        <w:t>a</w:t>
      </w:r>
      <w:r w:rsidR="00FB1370" w:rsidRPr="003C674E">
        <w:t xml:space="preserve"> </w:t>
      </w:r>
      <w:r w:rsidRPr="003C674E">
        <w:t>controlled</w:t>
      </w:r>
      <w:r w:rsidR="00FB1370" w:rsidRPr="003C674E">
        <w:t xml:space="preserve"> </w:t>
      </w:r>
      <w:r w:rsidRPr="003C674E">
        <w:t>de-esterification</w:t>
      </w:r>
      <w:r w:rsidR="00FB1370" w:rsidRPr="003C674E">
        <w:t xml:space="preserve"> </w:t>
      </w:r>
      <w:r w:rsidRPr="003C674E">
        <w:t>of</w:t>
      </w:r>
      <w:r w:rsidR="00FB1370" w:rsidRPr="003C674E">
        <w:t xml:space="preserve"> </w:t>
      </w:r>
      <w:r w:rsidRPr="003C674E">
        <w:t>the</w:t>
      </w:r>
      <w:r w:rsidR="00FB1370" w:rsidRPr="003C674E">
        <w:t xml:space="preserve"> </w:t>
      </w:r>
      <w:r w:rsidRPr="003C674E">
        <w:t>biomass,</w:t>
      </w:r>
      <w:r w:rsidR="00FB1370" w:rsidRPr="003C674E">
        <w:t xml:space="preserve"> </w:t>
      </w:r>
      <w:r w:rsidRPr="003C674E">
        <w:t>promot</w:t>
      </w:r>
      <w:r w:rsidR="00D70418" w:rsidRPr="003C674E">
        <w:t>ing</w:t>
      </w:r>
      <w:r w:rsidR="00FB1370" w:rsidRPr="003C674E">
        <w:t xml:space="preserve"> </w:t>
      </w:r>
      <w:r w:rsidRPr="003C674E">
        <w:t>the</w:t>
      </w:r>
      <w:r w:rsidR="00FB1370" w:rsidRPr="003C674E">
        <w:t xml:space="preserve"> </w:t>
      </w:r>
      <w:r w:rsidRPr="003C674E">
        <w:t>hydrolysis</w:t>
      </w:r>
      <w:r w:rsidR="00FB1370" w:rsidRPr="003C674E">
        <w:t xml:space="preserve"> </w:t>
      </w:r>
      <w:r w:rsidRPr="003C674E">
        <w:t>of</w:t>
      </w:r>
      <w:r w:rsidR="00FB1370" w:rsidRPr="003C674E">
        <w:t xml:space="preserve"> </w:t>
      </w:r>
      <w:r w:rsidRPr="003C674E">
        <w:t>crosslinks</w:t>
      </w:r>
      <w:r w:rsidR="00FB1370" w:rsidRPr="003C674E">
        <w:t xml:space="preserve"> </w:t>
      </w:r>
      <w:r w:rsidRPr="003C674E">
        <w:t>between</w:t>
      </w:r>
      <w:r w:rsidR="00FB1370" w:rsidRPr="003C674E">
        <w:t xml:space="preserve"> </w:t>
      </w:r>
      <w:r w:rsidRPr="003C674E">
        <w:t>cell</w:t>
      </w:r>
      <w:r w:rsidR="00FB1370" w:rsidRPr="003C674E">
        <w:t xml:space="preserve"> </w:t>
      </w:r>
      <w:r w:rsidRPr="003C674E">
        <w:t>wall</w:t>
      </w:r>
      <w:r w:rsidR="00FB1370" w:rsidRPr="003C674E">
        <w:t xml:space="preserve"> </w:t>
      </w:r>
      <w:r w:rsidRPr="003C674E">
        <w:t>polymers,</w:t>
      </w:r>
      <w:r w:rsidR="00FB1370" w:rsidRPr="003C674E">
        <w:t xml:space="preserve"> </w:t>
      </w:r>
      <w:r w:rsidRPr="003C674E">
        <w:t>causing</w:t>
      </w:r>
      <w:r w:rsidR="00FB1370" w:rsidRPr="003C674E">
        <w:t xml:space="preserve"> </w:t>
      </w:r>
      <w:r w:rsidRPr="003C674E">
        <w:t>some</w:t>
      </w:r>
      <w:r w:rsidR="00FB1370" w:rsidRPr="003C674E">
        <w:t xml:space="preserve"> </w:t>
      </w:r>
      <w:r w:rsidRPr="003C674E">
        <w:t>lignin</w:t>
      </w:r>
      <w:r w:rsidR="00FB1370" w:rsidRPr="003C674E">
        <w:t xml:space="preserve"> </w:t>
      </w:r>
      <w:r w:rsidRPr="003C674E">
        <w:t>detachment,</w:t>
      </w:r>
      <w:r w:rsidR="00FB1370" w:rsidRPr="003C674E">
        <w:t xml:space="preserve"> </w:t>
      </w:r>
      <w:r w:rsidRPr="003C674E">
        <w:t>and</w:t>
      </w:r>
      <w:r w:rsidR="00FB1370" w:rsidRPr="003C674E">
        <w:t xml:space="preserve"> </w:t>
      </w:r>
      <w:r w:rsidRPr="003C674E">
        <w:t>increased</w:t>
      </w:r>
      <w:r w:rsidR="00FB1370" w:rsidRPr="003C674E">
        <w:t xml:space="preserve"> </w:t>
      </w:r>
      <w:r w:rsidRPr="003C674E">
        <w:t>cellulose</w:t>
      </w:r>
      <w:r w:rsidR="00FB1370" w:rsidRPr="003C674E">
        <w:t xml:space="preserve"> </w:t>
      </w:r>
      <w:r w:rsidRPr="003C674E">
        <w:t>accessibility.</w:t>
      </w:r>
      <w:r w:rsidR="00FB1370" w:rsidRPr="003C674E">
        <w:t xml:space="preserve"> </w:t>
      </w:r>
      <w:r w:rsidRPr="003C674E">
        <w:t>Additionally,</w:t>
      </w:r>
      <w:r w:rsidR="00FB1370" w:rsidRPr="003C674E">
        <w:t xml:space="preserve"> </w:t>
      </w:r>
      <w:r w:rsidRPr="003C674E">
        <w:t>the</w:t>
      </w:r>
      <w:r w:rsidR="00FB1370" w:rsidRPr="003C674E">
        <w:t xml:space="preserve"> </w:t>
      </w:r>
      <w:r w:rsidRPr="003C674E">
        <w:t>removal</w:t>
      </w:r>
      <w:r w:rsidR="00FB1370" w:rsidRPr="003C674E">
        <w:t xml:space="preserve"> </w:t>
      </w:r>
      <w:r w:rsidRPr="003C674E">
        <w:t>of</w:t>
      </w:r>
      <w:r w:rsidR="00FB1370" w:rsidRPr="003C674E">
        <w:t xml:space="preserve"> </w:t>
      </w:r>
      <w:r w:rsidRPr="003C674E">
        <w:t>ester-linked</w:t>
      </w:r>
      <w:r w:rsidR="00FB1370" w:rsidRPr="003C674E">
        <w:t xml:space="preserve"> </w:t>
      </w:r>
      <w:r w:rsidRPr="003C674E">
        <w:t>substituents</w:t>
      </w:r>
      <w:r w:rsidR="00FB1370" w:rsidRPr="003C674E">
        <w:t xml:space="preserve"> </w:t>
      </w:r>
      <w:r w:rsidRPr="003C674E">
        <w:t>such</w:t>
      </w:r>
      <w:r w:rsidR="00FB1370" w:rsidRPr="003C674E">
        <w:t xml:space="preserve"> </w:t>
      </w:r>
      <w:r w:rsidRPr="003C674E">
        <w:t>as</w:t>
      </w:r>
      <w:r w:rsidR="00FB1370" w:rsidRPr="003C674E">
        <w:t xml:space="preserve"> </w:t>
      </w:r>
      <w:r w:rsidRPr="003C674E">
        <w:t>acetylester</w:t>
      </w:r>
      <w:r w:rsidR="00FB1370" w:rsidRPr="003C674E">
        <w:t xml:space="preserve"> </w:t>
      </w:r>
      <w:r w:rsidRPr="003C674E">
        <w:t>groups</w:t>
      </w:r>
      <w:r w:rsidR="00FB1370" w:rsidRPr="003C674E">
        <w:t xml:space="preserve"> </w:t>
      </w:r>
      <w:r w:rsidRPr="003C674E">
        <w:t>allows</w:t>
      </w:r>
      <w:r w:rsidR="00FB1370" w:rsidRPr="003C674E">
        <w:t xml:space="preserve"> </w:t>
      </w:r>
      <w:r w:rsidRPr="003C674E">
        <w:t>milder</w:t>
      </w:r>
      <w:r w:rsidR="00FB1370" w:rsidRPr="003C674E">
        <w:t xml:space="preserve"> </w:t>
      </w:r>
      <w:r w:rsidRPr="003C674E">
        <w:t>chemical</w:t>
      </w:r>
      <w:r w:rsidR="00FB1370" w:rsidRPr="003C674E">
        <w:t xml:space="preserve"> </w:t>
      </w:r>
      <w:r w:rsidRPr="003C674E">
        <w:t>processes</w:t>
      </w:r>
      <w:r w:rsidR="00FB1370" w:rsidRPr="003C674E">
        <w:t xml:space="preserve"> </w:t>
      </w:r>
      <w:r w:rsidRPr="003C674E">
        <w:t>during</w:t>
      </w:r>
      <w:r w:rsidR="00FB1370" w:rsidRPr="003C674E">
        <w:t xml:space="preserve"> </w:t>
      </w:r>
      <w:r w:rsidRPr="003C674E">
        <w:t>kraft</w:t>
      </w:r>
      <w:r w:rsidR="00FB1370" w:rsidRPr="003C674E">
        <w:t xml:space="preserve"> </w:t>
      </w:r>
      <w:r w:rsidRPr="003C674E">
        <w:t>pulping.</w:t>
      </w:r>
      <w:r w:rsidR="00FB1370" w:rsidRPr="003C674E">
        <w:t xml:space="preserve"> </w:t>
      </w:r>
      <w:r w:rsidRPr="003C674E">
        <w:t>Moreover,</w:t>
      </w:r>
      <w:r w:rsidR="00FB1370" w:rsidRPr="003C674E">
        <w:t xml:space="preserve"> </w:t>
      </w:r>
      <w:r w:rsidRPr="003C674E">
        <w:t>as</w:t>
      </w:r>
      <w:r w:rsidR="00FB1370" w:rsidRPr="003C674E">
        <w:t xml:space="preserve"> </w:t>
      </w:r>
      <w:r w:rsidRPr="003C674E">
        <w:t>WRF</w:t>
      </w:r>
      <w:r w:rsidR="00FB1370" w:rsidRPr="003C674E">
        <w:t xml:space="preserve"> </w:t>
      </w:r>
      <w:r w:rsidR="00D70418" w:rsidRPr="003C674E">
        <w:t>hyphae</w:t>
      </w:r>
      <w:r w:rsidR="00FB1370" w:rsidRPr="003C674E">
        <w:t xml:space="preserve"> </w:t>
      </w:r>
      <w:r w:rsidR="000547BE" w:rsidRPr="003C674E">
        <w:t>colonize</w:t>
      </w:r>
      <w:r w:rsidR="00FB1370" w:rsidRPr="003C674E">
        <w:t xml:space="preserve"> </w:t>
      </w:r>
      <w:r w:rsidRPr="003C674E">
        <w:t>the</w:t>
      </w:r>
      <w:r w:rsidR="00FB1370" w:rsidRPr="003C674E">
        <w:t xml:space="preserve"> </w:t>
      </w:r>
      <w:r w:rsidRPr="003C674E">
        <w:t>substrates</w:t>
      </w:r>
      <w:r w:rsidR="00FB1370" w:rsidRPr="003C674E">
        <w:t xml:space="preserve"> </w:t>
      </w:r>
      <w:r w:rsidR="00D70418" w:rsidRPr="003C674E">
        <w:t>and</w:t>
      </w:r>
      <w:r w:rsidR="00FB1370" w:rsidRPr="003C674E">
        <w:t xml:space="preserve"> </w:t>
      </w:r>
      <w:r w:rsidR="00D70418" w:rsidRPr="003C674E">
        <w:t>preferentially</w:t>
      </w:r>
      <w:r w:rsidR="00FB1370" w:rsidRPr="003C674E">
        <w:t xml:space="preserve"> </w:t>
      </w:r>
      <w:r w:rsidR="00C44154" w:rsidRPr="003C674E">
        <w:t>degrade</w:t>
      </w:r>
      <w:r w:rsidR="00FB1370" w:rsidRPr="003C674E">
        <w:t xml:space="preserve"> </w:t>
      </w:r>
      <w:r w:rsidR="00D70418" w:rsidRPr="003C674E">
        <w:t>lignin</w:t>
      </w:r>
      <w:r w:rsidR="00FB1370" w:rsidRPr="003C674E">
        <w:t xml:space="preserve"> </w:t>
      </w:r>
      <w:r w:rsidR="00D70418" w:rsidRPr="003C674E">
        <w:t>from</w:t>
      </w:r>
      <w:r w:rsidR="00FB1370" w:rsidRPr="003C674E">
        <w:t xml:space="preserve"> </w:t>
      </w:r>
      <w:r w:rsidR="00D70418" w:rsidRPr="003C674E">
        <w:t>cell</w:t>
      </w:r>
      <w:r w:rsidR="00FB1370" w:rsidRPr="003C674E">
        <w:t xml:space="preserve"> </w:t>
      </w:r>
      <w:r w:rsidR="00D70418" w:rsidRPr="003C674E">
        <w:t>walls</w:t>
      </w:r>
      <w:r w:rsidR="00C330BD" w:rsidRPr="003C674E">
        <w:fldChar w:fldCharType="begin"/>
      </w:r>
      <w:r w:rsidR="0091752C">
        <w:instrText xml:space="preserve"> ADDIN EN.CITE &lt;EndNote&gt;&lt;Cite ExcludeYear="1"&gt;&lt;Author&gt;Kim&lt;/Author&gt;&lt;Year&gt;2015&lt;/Year&gt;&lt;RecNum&gt;3280&lt;/RecNum&gt;&lt;DisplayText&gt;&lt;style face="superscript"&gt;103&lt;/style&gt;&lt;/DisplayText&gt;&lt;record&gt;&lt;rec-number&gt;3280&lt;/rec-number&gt;&lt;foreign-keys&gt;&lt;key app="EN" db-id="fzvsfp22pfsxe4exwe8v22s29axwpat2wttf" timestamp="1694026892"&gt;3280&lt;/key&gt;&lt;/foreign-keys&gt;&lt;ref-type name="Journal Article"&gt;17&lt;/ref-type&gt;&lt;contributors&gt;&lt;authors&gt;&lt;author&gt;Kim, Jong Sik&lt;/author&gt;&lt;author&gt;Gao, Jie&lt;/author&gt;&lt;author&gt;Daniel, Geoffrey&lt;/author&gt;&lt;/authors&gt;&lt;/contributors&gt;&lt;titles&gt;&lt;title&gt;Cytochemical and immunocytochemical characterization of wood decayed by the white rot fungus Pycnoporus sanguineus I. preferential lignin degradation prior to hemicelluloses in Norway spruce wood&lt;/title&gt;&lt;secondary-title&gt;International Biodeterioration &amp;amp; Biodegradation&lt;/secondary-title&gt;&lt;/titles&gt;&lt;periodical&gt;&lt;full-title&gt;International Biodeterioration &amp;amp; Biodegradation&lt;/full-title&gt;&lt;/periodical&gt;&lt;pages&gt;30-40&lt;/pages&gt;&lt;volume&gt;105&lt;/volume&gt;&lt;keywords&gt;&lt;keyword&gt;Hemicelluloses&lt;/keyword&gt;&lt;keyword&gt;Immunocytochemistry&lt;/keyword&gt;&lt;keyword&gt;Lignin&lt;/keyword&gt;&lt;keyword&gt;Norway spruce (softwood)&lt;/keyword&gt;&lt;keyword&gt;Selective decay&lt;/keyword&gt;&lt;/keywords&gt;&lt;dates&gt;&lt;year&gt;2015&lt;/year&gt;&lt;pub-dates&gt;&lt;date&gt;2015/11/01/&lt;/date&gt;&lt;/pub-dates&gt;&lt;/dates&gt;&lt;isbn&gt;0964-8305&lt;/isbn&gt;&lt;urls&gt;&lt;related-urls&gt;&lt;url&gt;https://www.sciencedirect.com/science/article/pii/S0964830515300639&lt;/url&gt;&lt;/related-urls&gt;&lt;/urls&gt;&lt;electronic-resource-num&gt;https://doi.org/10.1016/j.ibiod.2015.08.008&lt;/electronic-resource-num&gt;&lt;/record&gt;&lt;/Cite&gt;&lt;/EndNote&gt;</w:instrText>
      </w:r>
      <w:r w:rsidR="00C330BD" w:rsidRPr="003C674E">
        <w:fldChar w:fldCharType="separate"/>
      </w:r>
      <w:r w:rsidR="0091752C" w:rsidRPr="0091752C">
        <w:rPr>
          <w:noProof/>
          <w:vertAlign w:val="superscript"/>
        </w:rPr>
        <w:t>103</w:t>
      </w:r>
      <w:r w:rsidR="00C330BD" w:rsidRPr="003C674E">
        <w:fldChar w:fldCharType="end"/>
      </w:r>
      <w:r w:rsidR="00D70418" w:rsidRPr="003C674E">
        <w:t>,</w:t>
      </w:r>
      <w:r w:rsidR="00FB1370" w:rsidRPr="003C674E">
        <w:t xml:space="preserve"> </w:t>
      </w:r>
      <w:r w:rsidR="00D70418" w:rsidRPr="003C674E">
        <w:t>the</w:t>
      </w:r>
      <w:r w:rsidR="00FB1370" w:rsidRPr="003C674E">
        <w:t xml:space="preserve"> </w:t>
      </w:r>
      <w:r w:rsidR="00D70418" w:rsidRPr="003C674E">
        <w:t>resulting</w:t>
      </w:r>
      <w:r w:rsidR="00FB1370" w:rsidRPr="003C674E">
        <w:t xml:space="preserve"> </w:t>
      </w:r>
      <w:r w:rsidR="00D70418" w:rsidRPr="003C674E">
        <w:t>mechanical</w:t>
      </w:r>
      <w:r w:rsidR="00FB1370" w:rsidRPr="003C674E">
        <w:t xml:space="preserve"> </w:t>
      </w:r>
      <w:r w:rsidR="00D70418" w:rsidRPr="003C674E">
        <w:t>and</w:t>
      </w:r>
      <w:r w:rsidR="00FB1370" w:rsidRPr="003C674E">
        <w:t xml:space="preserve"> </w:t>
      </w:r>
      <w:r w:rsidR="00D70418" w:rsidRPr="003C674E">
        <w:t>chemical</w:t>
      </w:r>
      <w:r w:rsidR="00FB1370" w:rsidRPr="003C674E">
        <w:t xml:space="preserve"> </w:t>
      </w:r>
      <w:r w:rsidR="00D70418" w:rsidRPr="003C674E">
        <w:t>structure</w:t>
      </w:r>
      <w:r w:rsidR="00FB1370" w:rsidRPr="003C674E">
        <w:t xml:space="preserve"> </w:t>
      </w:r>
      <w:r w:rsidR="00D70418" w:rsidRPr="003C674E">
        <w:t>gaps</w:t>
      </w:r>
      <w:r w:rsidR="00FB1370" w:rsidRPr="003C674E">
        <w:t xml:space="preserve"> </w:t>
      </w:r>
      <w:r w:rsidRPr="003C674E">
        <w:t>may</w:t>
      </w:r>
      <w:r w:rsidR="00FB1370" w:rsidRPr="003C674E">
        <w:t xml:space="preserve"> </w:t>
      </w:r>
      <w:r w:rsidRPr="003C674E">
        <w:t>increase</w:t>
      </w:r>
      <w:r w:rsidR="00FB1370" w:rsidRPr="003C674E">
        <w:t xml:space="preserve"> </w:t>
      </w:r>
      <w:r w:rsidRPr="003C674E">
        <w:t>surface</w:t>
      </w:r>
      <w:r w:rsidR="00FB1370" w:rsidRPr="003C674E">
        <w:t xml:space="preserve"> </w:t>
      </w:r>
      <w:r w:rsidRPr="003C674E">
        <w:t>area</w:t>
      </w:r>
      <w:r w:rsidR="00D70418" w:rsidRPr="003C674E">
        <w:t>s</w:t>
      </w:r>
      <w:r w:rsidR="00FB1370" w:rsidRPr="003C674E">
        <w:t xml:space="preserve"> </w:t>
      </w:r>
      <w:r w:rsidRPr="003C674E">
        <w:t>of</w:t>
      </w:r>
      <w:r w:rsidR="00FB1370" w:rsidRPr="003C674E">
        <w:t xml:space="preserve"> </w:t>
      </w:r>
      <w:r w:rsidRPr="003C674E">
        <w:t>the</w:t>
      </w:r>
      <w:r w:rsidR="00FB1370" w:rsidRPr="003C674E">
        <w:t xml:space="preserve"> </w:t>
      </w:r>
      <w:r w:rsidRPr="003C674E">
        <w:t>biomass,</w:t>
      </w:r>
      <w:r w:rsidR="00FB1370" w:rsidRPr="003C674E">
        <w:t xml:space="preserve"> </w:t>
      </w:r>
      <w:r w:rsidR="00D70418" w:rsidRPr="003C674E">
        <w:t>and</w:t>
      </w:r>
      <w:r w:rsidR="00FB1370" w:rsidRPr="003C674E">
        <w:t xml:space="preserve"> </w:t>
      </w:r>
      <w:r w:rsidRPr="003C674E">
        <w:t>facilitat</w:t>
      </w:r>
      <w:r w:rsidR="00D70418" w:rsidRPr="003C674E">
        <w:t>e</w:t>
      </w:r>
      <w:r w:rsidR="00FB1370" w:rsidRPr="003C674E">
        <w:t xml:space="preserve"> </w:t>
      </w:r>
      <w:r w:rsidRPr="003C674E">
        <w:t>chemical</w:t>
      </w:r>
      <w:r w:rsidR="00FB1370" w:rsidRPr="003C674E">
        <w:t xml:space="preserve"> </w:t>
      </w:r>
      <w:r w:rsidRPr="003C674E">
        <w:t>impregnation</w:t>
      </w:r>
      <w:r w:rsidR="00FB1370" w:rsidRPr="003C674E">
        <w:t xml:space="preserve"> </w:t>
      </w:r>
      <w:r w:rsidR="00C44154" w:rsidRPr="003C674E">
        <w:t>during</w:t>
      </w:r>
      <w:r w:rsidR="00FB1370" w:rsidRPr="003C674E">
        <w:t xml:space="preserve"> </w:t>
      </w:r>
      <w:r w:rsidR="00C44154" w:rsidRPr="003C674E">
        <w:t>subsequent</w:t>
      </w:r>
      <w:r w:rsidR="00FB1370" w:rsidRPr="003C674E">
        <w:t xml:space="preserve"> </w:t>
      </w:r>
      <w:r w:rsidR="00C44154" w:rsidRPr="003C674E">
        <w:t>mild</w:t>
      </w:r>
      <w:r w:rsidR="00FB1370" w:rsidRPr="003C674E">
        <w:t xml:space="preserve"> </w:t>
      </w:r>
      <w:r w:rsidR="00C44154" w:rsidRPr="003C674E">
        <w:t>alkali</w:t>
      </w:r>
      <w:r w:rsidR="00FB1370" w:rsidRPr="003C674E">
        <w:t xml:space="preserve"> </w:t>
      </w:r>
      <w:r w:rsidR="00C44154" w:rsidRPr="003C674E">
        <w:t>pretreatments</w:t>
      </w:r>
      <w:r w:rsidR="00FB1370" w:rsidRPr="003C674E">
        <w:t xml:space="preserve"> </w:t>
      </w:r>
      <w:r w:rsidR="00C44154" w:rsidRPr="003C674E">
        <w:t>and</w:t>
      </w:r>
      <w:r w:rsidR="00FB1370" w:rsidRPr="003C674E">
        <w:t xml:space="preserve"> </w:t>
      </w:r>
      <w:r w:rsidRPr="003C674E">
        <w:t>pulping.</w:t>
      </w:r>
      <w:r w:rsidR="00FB1370" w:rsidRPr="003C674E">
        <w:t xml:space="preserve"> </w:t>
      </w:r>
      <w:r w:rsidRPr="003C674E">
        <w:t>In</w:t>
      </w:r>
      <w:r w:rsidR="00C44154" w:rsidRPr="003C674E">
        <w:t>deed</w:t>
      </w:r>
      <w:r w:rsidRPr="003C674E">
        <w:t>,</w:t>
      </w:r>
      <w:r w:rsidR="00FB1370" w:rsidRPr="003C674E">
        <w:t xml:space="preserve"> </w:t>
      </w:r>
      <w:r w:rsidRPr="003C674E">
        <w:t>this</w:t>
      </w:r>
      <w:r w:rsidR="00FB1370" w:rsidRPr="003C674E">
        <w:t xml:space="preserve"> </w:t>
      </w:r>
      <w:r w:rsidRPr="003C674E">
        <w:t>m</w:t>
      </w:r>
      <w:r w:rsidR="00C44154" w:rsidRPr="003C674E">
        <w:t>ay</w:t>
      </w:r>
      <w:r w:rsidR="00FB1370" w:rsidRPr="003C674E">
        <w:t xml:space="preserve"> </w:t>
      </w:r>
      <w:r w:rsidR="00C44154" w:rsidRPr="003C674E">
        <w:t>explain</w:t>
      </w:r>
      <w:r w:rsidR="00FB1370" w:rsidRPr="003C674E">
        <w:t xml:space="preserve"> </w:t>
      </w:r>
      <w:r w:rsidR="00C44154" w:rsidRPr="003C674E">
        <w:t>the</w:t>
      </w:r>
      <w:r w:rsidR="00FB1370" w:rsidRPr="003C674E">
        <w:t xml:space="preserve"> </w:t>
      </w:r>
      <w:r w:rsidRPr="003C674E">
        <w:t>synerg</w:t>
      </w:r>
      <w:r w:rsidR="00C44154" w:rsidRPr="003C674E">
        <w:t>y</w:t>
      </w:r>
      <w:r w:rsidR="00FB1370" w:rsidRPr="003C674E">
        <w:t xml:space="preserve"> </w:t>
      </w:r>
      <w:r w:rsidRPr="003C674E">
        <w:t>observed</w:t>
      </w:r>
      <w:r w:rsidR="00FB1370" w:rsidRPr="003C674E">
        <w:t xml:space="preserve"> </w:t>
      </w:r>
      <w:r w:rsidR="00C44154" w:rsidRPr="003C674E">
        <w:t>when</w:t>
      </w:r>
      <w:r w:rsidR="00FB1370" w:rsidRPr="003C674E">
        <w:t xml:space="preserve"> </w:t>
      </w:r>
      <w:r w:rsidR="00C44154" w:rsidRPr="003C674E">
        <w:t>the</w:t>
      </w:r>
      <w:r w:rsidR="00FB1370" w:rsidRPr="003C674E">
        <w:t xml:space="preserve"> </w:t>
      </w:r>
      <w:r w:rsidRPr="003C674E">
        <w:t>WRF</w:t>
      </w:r>
      <w:r w:rsidR="00FB1370" w:rsidRPr="003C674E">
        <w:t xml:space="preserve"> </w:t>
      </w:r>
      <w:r w:rsidR="00C44154" w:rsidRPr="003C674E">
        <w:t>and</w:t>
      </w:r>
      <w:r w:rsidR="00FB1370" w:rsidRPr="003C674E">
        <w:t xml:space="preserve"> </w:t>
      </w:r>
      <w:r w:rsidR="00C44154" w:rsidRPr="003C674E">
        <w:t>mild</w:t>
      </w:r>
      <w:r w:rsidR="00FB1370" w:rsidRPr="003C674E">
        <w:t xml:space="preserve"> </w:t>
      </w:r>
      <w:r w:rsidRPr="003C674E">
        <w:t>alkali</w:t>
      </w:r>
      <w:r w:rsidR="00FB1370" w:rsidRPr="003C674E">
        <w:t xml:space="preserve"> </w:t>
      </w:r>
      <w:r w:rsidRPr="003C674E">
        <w:t>pretreatments</w:t>
      </w:r>
      <w:r w:rsidR="00FB1370" w:rsidRPr="003C674E">
        <w:t xml:space="preserve"> </w:t>
      </w:r>
      <w:r w:rsidR="00C44154" w:rsidRPr="003C674E">
        <w:t>are</w:t>
      </w:r>
      <w:r w:rsidR="00FB1370" w:rsidRPr="003C674E">
        <w:t xml:space="preserve"> </w:t>
      </w:r>
      <w:r w:rsidR="00C44154" w:rsidRPr="003C674E">
        <w:t>combined</w:t>
      </w:r>
      <w:r w:rsidRPr="003C674E">
        <w:t>.</w:t>
      </w:r>
      <w:r w:rsidR="00FB1370" w:rsidRPr="003C674E">
        <w:t xml:space="preserve"> </w:t>
      </w:r>
      <w:r w:rsidRPr="003C674E">
        <w:t>Conversely,</w:t>
      </w:r>
      <w:r w:rsidR="00FB1370" w:rsidRPr="003C674E">
        <w:t xml:space="preserve"> </w:t>
      </w:r>
      <w:r w:rsidRPr="003C674E">
        <w:t>when</w:t>
      </w:r>
      <w:r w:rsidR="00FB1370" w:rsidRPr="003C674E">
        <w:t xml:space="preserve"> </w:t>
      </w:r>
      <w:r w:rsidRPr="003C674E">
        <w:t>the</w:t>
      </w:r>
      <w:r w:rsidR="00FB1370" w:rsidRPr="003C674E">
        <w:t xml:space="preserve"> </w:t>
      </w:r>
      <w:r w:rsidRPr="003C674E">
        <w:t>alkali</w:t>
      </w:r>
      <w:r w:rsidR="00FB1370" w:rsidRPr="003C674E">
        <w:t xml:space="preserve"> </w:t>
      </w:r>
      <w:r w:rsidRPr="003C674E">
        <w:t>is</w:t>
      </w:r>
      <w:r w:rsidR="00FB1370" w:rsidRPr="003C674E">
        <w:t xml:space="preserve"> </w:t>
      </w:r>
      <w:r w:rsidRPr="003C674E">
        <w:t>applied</w:t>
      </w:r>
      <w:r w:rsidR="00FB1370" w:rsidRPr="003C674E">
        <w:t xml:space="preserve"> </w:t>
      </w:r>
      <w:r w:rsidRPr="003C674E">
        <w:t>first,</w:t>
      </w:r>
      <w:r w:rsidR="00FB1370" w:rsidRPr="003C674E">
        <w:t xml:space="preserve"> </w:t>
      </w:r>
      <w:r w:rsidR="00DF4E7C" w:rsidRPr="003C674E">
        <w:t xml:space="preserve">inhibitory, and toxic </w:t>
      </w:r>
      <w:r w:rsidRPr="003C674E">
        <w:t>compounds</w:t>
      </w:r>
      <w:r w:rsidR="00FB1370" w:rsidRPr="003C674E">
        <w:t xml:space="preserve"> </w:t>
      </w:r>
      <w:r w:rsidRPr="003C674E">
        <w:t>are</w:t>
      </w:r>
      <w:r w:rsidR="00FB1370" w:rsidRPr="003C674E">
        <w:t xml:space="preserve"> </w:t>
      </w:r>
      <w:r w:rsidRPr="003C674E">
        <w:t>removed</w:t>
      </w:r>
      <w:r w:rsidR="00DF4E7C" w:rsidRPr="003C674E">
        <w:fldChar w:fldCharType="begin">
          <w:fldData xml:space="preserve">PEVuZE5vdGU+PENpdGU+PEF1dGhvcj5DaGVuPC9BdXRob3I+PFllYXI+MjAxMjwvWWVhcj48UmVj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=
</w:fldData>
        </w:fldChar>
      </w:r>
      <w:r w:rsidR="00FB4AF7">
        <w:instrText xml:space="preserve"> ADDIN EN.CITE </w:instrText>
      </w:r>
      <w:r w:rsidR="00FB4AF7">
        <w:fldChar w:fldCharType="begin">
          <w:fldData xml:space="preserve">PEVuZE5vdGU+PENpdGU+PEF1dGhvcj5DaGVuPC9BdXRob3I+PFllYXI+MjAxMjwvWWVhcj48UmVj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=
</w:fldData>
        </w:fldChar>
      </w:r>
      <w:r w:rsidR="00FB4AF7">
        <w:instrText xml:space="preserve"> ADDIN EN.CITE.DATA </w:instrText>
      </w:r>
      <w:r w:rsidR="00FB4AF7">
        <w:fldChar w:fldCharType="end"/>
      </w:r>
      <w:r w:rsidR="00DF4E7C" w:rsidRPr="003C674E">
        <w:fldChar w:fldCharType="separate"/>
      </w:r>
      <w:r w:rsidR="000971EA" w:rsidRPr="000971EA">
        <w:rPr>
          <w:noProof/>
          <w:vertAlign w:val="superscript"/>
        </w:rPr>
        <w:t>104,105</w:t>
      </w:r>
      <w:r w:rsidR="00DF4E7C" w:rsidRPr="003C674E">
        <w:fldChar w:fldCharType="end"/>
      </w:r>
      <w:r w:rsidRPr="003C674E">
        <w:t>,</w:t>
      </w:r>
      <w:r w:rsidR="00FB1370" w:rsidRPr="003C674E">
        <w:t xml:space="preserve"> </w:t>
      </w:r>
      <w:r w:rsidRPr="003C674E">
        <w:t>which</w:t>
      </w:r>
      <w:r w:rsidR="000516D6" w:rsidRPr="003C674E">
        <w:t xml:space="preserve"> </w:t>
      </w:r>
      <w:r w:rsidR="00E57702">
        <w:t>may</w:t>
      </w:r>
      <w:r w:rsidR="00FB1370" w:rsidRPr="003C674E">
        <w:t xml:space="preserve"> </w:t>
      </w:r>
      <w:r w:rsidRPr="003C674E">
        <w:t>facilitate</w:t>
      </w:r>
      <w:r w:rsidR="00FB1370" w:rsidRPr="003C674E">
        <w:t xml:space="preserve"> </w:t>
      </w:r>
      <w:r w:rsidRPr="003C674E">
        <w:t>and</w:t>
      </w:r>
      <w:r w:rsidR="00FB1370" w:rsidRPr="003C674E">
        <w:t xml:space="preserve"> </w:t>
      </w:r>
      <w:r w:rsidRPr="003C674E">
        <w:t>enhance</w:t>
      </w:r>
      <w:r w:rsidR="00FB1370" w:rsidRPr="003C674E">
        <w:t xml:space="preserve"> </w:t>
      </w:r>
      <w:r w:rsidRPr="003C674E">
        <w:t>WRF</w:t>
      </w:r>
      <w:r w:rsidR="00FB1370" w:rsidRPr="003C674E">
        <w:t xml:space="preserve"> </w:t>
      </w:r>
      <w:r w:rsidRPr="003C674E">
        <w:t>action.</w:t>
      </w:r>
      <w:r w:rsidR="00FB1370" w:rsidRPr="003C674E">
        <w:t xml:space="preserve"> </w:t>
      </w:r>
      <w:r w:rsidR="00205282" w:rsidRPr="003C674E">
        <w:t>Moreover</w:t>
      </w:r>
      <w:r w:rsidRPr="003C674E">
        <w:t>,</w:t>
      </w:r>
      <w:r w:rsidR="00FB1370" w:rsidRPr="003C674E">
        <w:t xml:space="preserve"> </w:t>
      </w:r>
      <w:r w:rsidRPr="003C674E">
        <w:t>the</w:t>
      </w:r>
      <w:r w:rsidR="00FB1370" w:rsidRPr="003C674E">
        <w:t xml:space="preserve"> </w:t>
      </w:r>
      <w:r w:rsidRPr="003C674E">
        <w:t>pretreatments</w:t>
      </w:r>
      <w:r w:rsidR="00FB1370" w:rsidRPr="003C674E">
        <w:t xml:space="preserve"> </w:t>
      </w:r>
      <w:r w:rsidR="00205282" w:rsidRPr="003C674E">
        <w:t>partly</w:t>
      </w:r>
      <w:r w:rsidR="00FB1370" w:rsidRPr="003C674E">
        <w:t xml:space="preserve"> </w:t>
      </w:r>
      <w:r w:rsidRPr="003C674E">
        <w:t>remov</w:t>
      </w:r>
      <w:r w:rsidR="00205282" w:rsidRPr="003C674E">
        <w:t>e</w:t>
      </w:r>
      <w:r w:rsidR="00FB1370" w:rsidRPr="003C674E">
        <w:t xml:space="preserve"> </w:t>
      </w:r>
      <w:r w:rsidRPr="003C674E">
        <w:t>wood</w:t>
      </w:r>
      <w:r w:rsidR="00FB1370" w:rsidRPr="003C674E">
        <w:t xml:space="preserve"> </w:t>
      </w:r>
      <w:r w:rsidRPr="003C674E">
        <w:t>extractives,</w:t>
      </w:r>
      <w:r w:rsidR="00FB1370" w:rsidRPr="003C674E">
        <w:t xml:space="preserve"> </w:t>
      </w:r>
      <w:r w:rsidRPr="003C674E">
        <w:t>th</w:t>
      </w:r>
      <w:r w:rsidR="00BD4383" w:rsidRPr="003C674E">
        <w:t>us</w:t>
      </w:r>
      <w:r w:rsidR="00FB1370" w:rsidRPr="003C674E">
        <w:t xml:space="preserve"> </w:t>
      </w:r>
      <w:r w:rsidRPr="003C674E">
        <w:t>reducing</w:t>
      </w:r>
      <w:r w:rsidR="00FB1370" w:rsidRPr="003C674E">
        <w:t xml:space="preserve"> </w:t>
      </w:r>
      <w:r w:rsidRPr="003C674E">
        <w:t>pitch</w:t>
      </w:r>
      <w:r w:rsidR="00FB1370" w:rsidRPr="003C674E">
        <w:t xml:space="preserve"> </w:t>
      </w:r>
      <w:r w:rsidRPr="003C674E">
        <w:t>deposits</w:t>
      </w:r>
      <w:r w:rsidR="00FB1370" w:rsidRPr="003C674E">
        <w:t xml:space="preserve"> </w:t>
      </w:r>
      <w:r w:rsidRPr="003C674E">
        <w:t>in</w:t>
      </w:r>
      <w:r w:rsidR="00FB1370" w:rsidRPr="003C674E">
        <w:t xml:space="preserve"> </w:t>
      </w:r>
      <w:r w:rsidRPr="003C674E">
        <w:t>pulp</w:t>
      </w:r>
      <w:r w:rsidR="00FB1370" w:rsidRPr="003C674E">
        <w:t xml:space="preserve"> </w:t>
      </w:r>
      <w:r w:rsidRPr="003C674E">
        <w:t>mills.</w:t>
      </w:r>
    </w:p>
    <w:p w14:paraId="7BD3794D" w14:textId="6E45F778" w:rsidR="00EE161D" w:rsidRDefault="00C3196D" w:rsidP="00EE161D">
      <w:pPr>
        <w:pStyle w:val="TAMainText"/>
      </w:pPr>
      <w:r w:rsidRPr="003C674E">
        <w:t>No</w:t>
      </w:r>
      <w:r w:rsidR="00FB1370" w:rsidRPr="003C674E">
        <w:t xml:space="preserve"> </w:t>
      </w:r>
      <w:r w:rsidR="00527B88" w:rsidRPr="003C674E">
        <w:t>substantial</w:t>
      </w:r>
      <w:r w:rsidR="00FB1370" w:rsidRPr="003C674E">
        <w:t xml:space="preserve"> </w:t>
      </w:r>
      <w:r w:rsidRPr="003C674E">
        <w:t>losses</w:t>
      </w:r>
      <w:r w:rsidR="00FB1370" w:rsidRPr="003C674E">
        <w:t xml:space="preserve"> </w:t>
      </w:r>
      <w:r w:rsidRPr="003C674E">
        <w:t>were</w:t>
      </w:r>
      <w:r w:rsidR="00FB1370" w:rsidRPr="003C674E">
        <w:t xml:space="preserve"> </w:t>
      </w:r>
      <w:r w:rsidR="00527B88" w:rsidRPr="003C674E">
        <w:t>observed</w:t>
      </w:r>
      <w:r w:rsidR="00FB1370" w:rsidRPr="003C674E">
        <w:t xml:space="preserve"> </w:t>
      </w:r>
      <w:r w:rsidRPr="003C674E">
        <w:t>in</w:t>
      </w:r>
      <w:r w:rsidR="00FB1370" w:rsidRPr="003C674E">
        <w:t xml:space="preserve"> </w:t>
      </w:r>
      <w:r w:rsidRPr="003C674E">
        <w:t>the</w:t>
      </w:r>
      <w:r w:rsidR="00FB1370" w:rsidRPr="003C674E">
        <w:t xml:space="preserve"> </w:t>
      </w:r>
      <w:r w:rsidRPr="003C674E">
        <w:t>concentrations</w:t>
      </w:r>
      <w:r w:rsidR="00FB1370" w:rsidRPr="003C674E">
        <w:t xml:space="preserve"> </w:t>
      </w:r>
      <w:r w:rsidRPr="003C674E">
        <w:t>of</w:t>
      </w:r>
      <w:r w:rsidR="00FB1370" w:rsidRPr="003C674E">
        <w:t xml:space="preserve"> </w:t>
      </w:r>
      <w:r w:rsidRPr="003C674E">
        <w:t>glucose,</w:t>
      </w:r>
      <w:r w:rsidR="00FB1370" w:rsidRPr="003C674E">
        <w:t xml:space="preserve"> </w:t>
      </w:r>
      <w:proofErr w:type="gramStart"/>
      <w:r w:rsidRPr="003C674E">
        <w:t>xylose</w:t>
      </w:r>
      <w:proofErr w:type="gramEnd"/>
      <w:r w:rsidR="00FB1370" w:rsidRPr="003C674E">
        <w:t xml:space="preserve"> </w:t>
      </w:r>
      <w:r w:rsidRPr="003C674E">
        <w:t>and</w:t>
      </w:r>
      <w:r w:rsidR="00FB1370" w:rsidRPr="003C674E">
        <w:t xml:space="preserve"> </w:t>
      </w:r>
      <w:r w:rsidRPr="003C674E">
        <w:t>arabinose</w:t>
      </w:r>
      <w:r w:rsidR="00FB1370" w:rsidRPr="003C674E">
        <w:t xml:space="preserve"> </w:t>
      </w:r>
      <w:r w:rsidRPr="003C674E">
        <w:t>in</w:t>
      </w:r>
      <w:r w:rsidR="00FB1370" w:rsidRPr="003C674E">
        <w:t xml:space="preserve"> </w:t>
      </w:r>
      <w:r w:rsidRPr="003C674E">
        <w:t>the</w:t>
      </w:r>
      <w:r w:rsidR="00FB1370" w:rsidRPr="003C674E">
        <w:t xml:space="preserve"> </w:t>
      </w:r>
      <w:r w:rsidRPr="003C674E">
        <w:t>pretreated</w:t>
      </w:r>
      <w:r w:rsidR="00FB1370" w:rsidRPr="003C674E">
        <w:t xml:space="preserve"> </w:t>
      </w:r>
      <w:r w:rsidRPr="003C674E">
        <w:t>biomass</w:t>
      </w:r>
      <w:r w:rsidR="00527B88" w:rsidRPr="003C674E">
        <w:t>,</w:t>
      </w:r>
      <w:r w:rsidR="00FB1370" w:rsidRPr="003C674E">
        <w:t xml:space="preserve"> </w:t>
      </w:r>
      <w:r w:rsidR="00527B88" w:rsidRPr="003C674E">
        <w:t>or</w:t>
      </w:r>
      <w:r w:rsidR="00FB1370" w:rsidRPr="003C674E">
        <w:t xml:space="preserve"> </w:t>
      </w:r>
      <w:r w:rsidR="00527B88" w:rsidRPr="003C674E">
        <w:t>in</w:t>
      </w:r>
      <w:r w:rsidR="00FB1370" w:rsidRPr="003C674E">
        <w:t xml:space="preserve"> </w:t>
      </w:r>
      <w:r w:rsidR="00527B88" w:rsidRPr="003C674E">
        <w:t>the</w:t>
      </w:r>
      <w:r w:rsidR="00FB1370" w:rsidRPr="003C674E">
        <w:t xml:space="preserve"> </w:t>
      </w:r>
      <w:r w:rsidR="00527B88" w:rsidRPr="003C674E">
        <w:t>intrinsic</w:t>
      </w:r>
      <w:r w:rsidR="00FB1370" w:rsidRPr="003C674E">
        <w:t xml:space="preserve"> </w:t>
      </w:r>
      <w:r w:rsidR="00527B88" w:rsidRPr="003C674E">
        <w:t>viscosities</w:t>
      </w:r>
      <w:r w:rsidR="00FB1370" w:rsidRPr="003C674E">
        <w:t xml:space="preserve"> </w:t>
      </w:r>
      <w:r w:rsidR="00527B88" w:rsidRPr="003C674E">
        <w:t>of</w:t>
      </w:r>
      <w:r w:rsidR="00FB1370" w:rsidRPr="003C674E">
        <w:t xml:space="preserve"> </w:t>
      </w:r>
      <w:r w:rsidR="00527B88" w:rsidRPr="003C674E">
        <w:t>the</w:t>
      </w:r>
      <w:r w:rsidR="00FB1370" w:rsidRPr="003C674E">
        <w:t xml:space="preserve"> </w:t>
      </w:r>
      <w:r w:rsidR="00527B88" w:rsidRPr="003C674E">
        <w:t>resulting</w:t>
      </w:r>
      <w:r w:rsidR="00FB1370" w:rsidRPr="003C674E">
        <w:t xml:space="preserve"> </w:t>
      </w:r>
      <w:r w:rsidR="00527B88" w:rsidRPr="003C674E">
        <w:t>pulps.</w:t>
      </w:r>
      <w:r w:rsidR="00FB1370" w:rsidRPr="003C674E">
        <w:t xml:space="preserve"> </w:t>
      </w:r>
      <w:r w:rsidRPr="003C674E">
        <w:t>These</w:t>
      </w:r>
      <w:r w:rsidR="00FB1370" w:rsidRPr="003C674E">
        <w:t xml:space="preserve"> </w:t>
      </w:r>
      <w:r w:rsidRPr="003C674E">
        <w:t>observations</w:t>
      </w:r>
      <w:r w:rsidR="00FB1370" w:rsidRPr="003C674E">
        <w:t xml:space="preserve"> </w:t>
      </w:r>
      <w:r w:rsidRPr="003C674E">
        <w:t>demonstrate</w:t>
      </w:r>
      <w:r w:rsidR="00FB1370" w:rsidRPr="003C674E">
        <w:t xml:space="preserve"> </w:t>
      </w:r>
      <w:r w:rsidRPr="003C674E">
        <w:t>that</w:t>
      </w:r>
      <w:r w:rsidR="00FB1370" w:rsidRPr="003C674E">
        <w:t xml:space="preserve"> </w:t>
      </w:r>
      <w:r w:rsidRPr="003C674E">
        <w:t>the</w:t>
      </w:r>
      <w:r w:rsidR="00FB1370" w:rsidRPr="003C674E">
        <w:t xml:space="preserve"> </w:t>
      </w:r>
      <w:r w:rsidRPr="003C674E">
        <w:t>pretreatments</w:t>
      </w:r>
      <w:r w:rsidR="00FB1370" w:rsidRPr="003C674E">
        <w:t xml:space="preserve"> </w:t>
      </w:r>
      <w:r w:rsidRPr="003C674E">
        <w:t>do</w:t>
      </w:r>
      <w:r w:rsidR="00FB1370" w:rsidRPr="003C674E">
        <w:t xml:space="preserve"> </w:t>
      </w:r>
      <w:r w:rsidRPr="003C674E">
        <w:t>not</w:t>
      </w:r>
      <w:r w:rsidR="00FB1370" w:rsidRPr="003C674E">
        <w:t xml:space="preserve"> </w:t>
      </w:r>
      <w:r w:rsidRPr="003C674E">
        <w:t>cause</w:t>
      </w:r>
      <w:r w:rsidR="00FB1370" w:rsidRPr="003C674E">
        <w:t xml:space="preserve"> </w:t>
      </w:r>
      <w:r w:rsidRPr="003C674E">
        <w:t>substantial</w:t>
      </w:r>
      <w:r w:rsidR="00FB1370" w:rsidRPr="003C674E">
        <w:t xml:space="preserve"> </w:t>
      </w:r>
      <w:r w:rsidRPr="003C674E">
        <w:t>losses</w:t>
      </w:r>
      <w:r w:rsidR="00FB1370" w:rsidRPr="003C674E">
        <w:t xml:space="preserve"> </w:t>
      </w:r>
      <w:r w:rsidRPr="003C674E">
        <w:t>or</w:t>
      </w:r>
      <w:r w:rsidR="00FB1370" w:rsidRPr="003C674E">
        <w:t xml:space="preserve"> </w:t>
      </w:r>
      <w:r w:rsidRPr="003C674E">
        <w:t>degradation</w:t>
      </w:r>
      <w:r w:rsidR="00FB1370" w:rsidRPr="003C674E">
        <w:t xml:space="preserve"> </w:t>
      </w:r>
      <w:r w:rsidRPr="003C674E">
        <w:t>of</w:t>
      </w:r>
      <w:r w:rsidR="00FB1370" w:rsidRPr="003C674E">
        <w:t xml:space="preserve"> </w:t>
      </w:r>
      <w:r w:rsidRPr="003C674E">
        <w:t>cell</w:t>
      </w:r>
      <w:r w:rsidR="00FB1370" w:rsidRPr="003C674E">
        <w:t xml:space="preserve"> </w:t>
      </w:r>
      <w:r w:rsidRPr="003C674E">
        <w:t>wall</w:t>
      </w:r>
      <w:r w:rsidR="00FB1370" w:rsidRPr="003C674E">
        <w:t xml:space="preserve"> </w:t>
      </w:r>
      <w:r w:rsidRPr="003C674E">
        <w:t>structural</w:t>
      </w:r>
      <w:r w:rsidR="00FB1370" w:rsidRPr="003C674E">
        <w:t xml:space="preserve"> </w:t>
      </w:r>
      <w:r w:rsidRPr="003C674E">
        <w:t>carbohydrates.</w:t>
      </w:r>
      <w:r w:rsidR="00FB1370" w:rsidRPr="003C674E">
        <w:t xml:space="preserve"> </w:t>
      </w:r>
      <w:r w:rsidR="0082696B" w:rsidRPr="003C674E">
        <w:t>T</w:t>
      </w:r>
      <w:r w:rsidRPr="003C674E">
        <w:t>he</w:t>
      </w:r>
      <w:r w:rsidR="00FB1370" w:rsidRPr="003C674E">
        <w:t xml:space="preserve"> </w:t>
      </w:r>
      <w:r w:rsidRPr="003C674E">
        <w:t>treatment</w:t>
      </w:r>
      <w:r w:rsidR="00FB1370" w:rsidRPr="003C674E">
        <w:t xml:space="preserve"> </w:t>
      </w:r>
      <w:r w:rsidRPr="003C674E">
        <w:t>of</w:t>
      </w:r>
      <w:r w:rsidR="00FB1370" w:rsidRPr="003C674E">
        <w:t xml:space="preserve"> </w:t>
      </w:r>
      <w:r w:rsidR="003D013D" w:rsidRPr="003C674E">
        <w:t>EUG</w:t>
      </w:r>
      <w:r w:rsidR="00FB1370" w:rsidRPr="003C674E">
        <w:t xml:space="preserve"> </w:t>
      </w:r>
      <w:r w:rsidRPr="003C674E">
        <w:t>with</w:t>
      </w:r>
      <w:r w:rsidR="00FB1370" w:rsidRPr="003C674E">
        <w:t xml:space="preserve"> </w:t>
      </w:r>
      <w:r w:rsidR="005A312B" w:rsidRPr="003C674E">
        <w:t>PHN</w:t>
      </w:r>
      <w:r w:rsidRPr="003C674E">
        <w:t>,</w:t>
      </w:r>
      <w:r w:rsidR="00FB1370" w:rsidRPr="003C674E">
        <w:t xml:space="preserve"> </w:t>
      </w:r>
      <w:r w:rsidRPr="003C674E">
        <w:t>followed</w:t>
      </w:r>
      <w:r w:rsidR="00FB1370" w:rsidRPr="003C674E">
        <w:t xml:space="preserve"> </w:t>
      </w:r>
      <w:r w:rsidRPr="003C674E">
        <w:t>by</w:t>
      </w:r>
      <w:r w:rsidR="00FB1370" w:rsidRPr="003C674E">
        <w:t xml:space="preserve"> </w:t>
      </w:r>
      <w:r w:rsidRPr="003C674E">
        <w:t>mild</w:t>
      </w:r>
      <w:r w:rsidR="00FB1370" w:rsidRPr="003C674E">
        <w:t xml:space="preserve"> </w:t>
      </w:r>
      <w:r w:rsidRPr="003C674E">
        <w:t>alkali</w:t>
      </w:r>
      <w:r w:rsidR="00FB1370" w:rsidRPr="003C674E">
        <w:t xml:space="preserve"> </w:t>
      </w:r>
      <w:r w:rsidRPr="003C674E">
        <w:t>treatment</w:t>
      </w:r>
      <w:r w:rsidR="00FB1370" w:rsidRPr="003C674E">
        <w:t xml:space="preserve"> </w:t>
      </w:r>
      <w:r w:rsidR="00527B88" w:rsidRPr="003C674E">
        <w:t>(</w:t>
      </w:r>
      <w:r w:rsidR="0082696B" w:rsidRPr="003C674E">
        <w:t>U3k)</w:t>
      </w:r>
      <w:r w:rsidRPr="003C674E">
        <w:t>,</w:t>
      </w:r>
      <w:r w:rsidR="00FB1370" w:rsidRPr="003C674E">
        <w:t xml:space="preserve"> </w:t>
      </w:r>
      <w:r w:rsidRPr="003C674E">
        <w:t>improve</w:t>
      </w:r>
      <w:r w:rsidR="0082696B" w:rsidRPr="003C674E">
        <w:t>d</w:t>
      </w:r>
      <w:r w:rsidR="00FB1370" w:rsidRPr="003C674E">
        <w:t xml:space="preserve"> </w:t>
      </w:r>
      <w:r w:rsidRPr="003C674E">
        <w:t>kraft</w:t>
      </w:r>
      <w:r w:rsidR="00FB1370" w:rsidRPr="003C674E">
        <w:t xml:space="preserve"> </w:t>
      </w:r>
      <w:r w:rsidRPr="003C674E">
        <w:t>pulping</w:t>
      </w:r>
      <w:r w:rsidR="00FB1370" w:rsidRPr="003C674E">
        <w:t xml:space="preserve"> </w:t>
      </w:r>
      <w:r w:rsidRPr="003C674E">
        <w:t>efficiency</w:t>
      </w:r>
      <w:r w:rsidR="0082696B" w:rsidRPr="003C674E">
        <w:t>,</w:t>
      </w:r>
      <w:r w:rsidR="00FB1370" w:rsidRPr="003C674E">
        <w:t xml:space="preserve"> </w:t>
      </w:r>
      <w:r w:rsidRPr="003C674E">
        <w:t>unbleached</w:t>
      </w:r>
      <w:r w:rsidR="00FB1370" w:rsidRPr="003C674E">
        <w:t xml:space="preserve"> </w:t>
      </w:r>
      <w:r w:rsidRPr="003C674E">
        <w:t>pulp</w:t>
      </w:r>
      <w:r w:rsidR="00FB1370" w:rsidRPr="003C674E">
        <w:t xml:space="preserve"> </w:t>
      </w:r>
      <w:r w:rsidRPr="003C674E">
        <w:t>properties</w:t>
      </w:r>
      <w:r w:rsidR="0082696B" w:rsidRPr="003C674E">
        <w:t>,</w:t>
      </w:r>
      <w:r w:rsidR="00FB1370" w:rsidRPr="003C674E">
        <w:t xml:space="preserve"> </w:t>
      </w:r>
      <w:r w:rsidR="0082696B" w:rsidRPr="003C674E">
        <w:t>and</w:t>
      </w:r>
      <w:r w:rsidR="00FB1370" w:rsidRPr="003C674E">
        <w:t xml:space="preserve"> </w:t>
      </w:r>
      <w:r w:rsidR="0082696B" w:rsidRPr="003C674E">
        <w:t>pulp</w:t>
      </w:r>
      <w:r w:rsidR="00FB1370" w:rsidRPr="003C674E">
        <w:t xml:space="preserve"> </w:t>
      </w:r>
      <w:r w:rsidR="0082696B" w:rsidRPr="003C674E">
        <w:t>bleachability</w:t>
      </w:r>
      <w:r w:rsidR="00FB1370" w:rsidRPr="003C674E">
        <w:t xml:space="preserve"> </w:t>
      </w:r>
      <w:r w:rsidR="0082696B" w:rsidRPr="003C674E">
        <w:t>–</w:t>
      </w:r>
      <w:r w:rsidR="00FB1370" w:rsidRPr="003C674E">
        <w:t xml:space="preserve"> </w:t>
      </w:r>
      <w:r w:rsidR="0082696B" w:rsidRPr="003C674E">
        <w:t>as</w:t>
      </w:r>
      <w:r w:rsidR="00FB1370" w:rsidRPr="003C674E">
        <w:t xml:space="preserve"> </w:t>
      </w:r>
      <w:r w:rsidR="0082696B" w:rsidRPr="003C674E">
        <w:t>ClO</w:t>
      </w:r>
      <w:r w:rsidR="0082696B" w:rsidRPr="003C674E">
        <w:rPr>
          <w:vertAlign w:val="subscript"/>
        </w:rPr>
        <w:t>2</w:t>
      </w:r>
      <w:r w:rsidR="00FB1370" w:rsidRPr="003C674E">
        <w:t xml:space="preserve"> </w:t>
      </w:r>
      <w:r w:rsidR="0082696B" w:rsidRPr="003C674E">
        <w:t>consumption</w:t>
      </w:r>
      <w:r w:rsidR="00FB1370" w:rsidRPr="003C674E">
        <w:t xml:space="preserve"> </w:t>
      </w:r>
      <w:r w:rsidR="0082696B" w:rsidRPr="003C674E">
        <w:t>was</w:t>
      </w:r>
      <w:r w:rsidR="00FB1370" w:rsidRPr="003C674E">
        <w:t xml:space="preserve"> </w:t>
      </w:r>
      <w:r w:rsidR="0082696B" w:rsidRPr="003C674E">
        <w:t>reduced</w:t>
      </w:r>
      <w:r w:rsidR="00FB1370" w:rsidRPr="003C674E">
        <w:t xml:space="preserve"> </w:t>
      </w:r>
      <w:r w:rsidR="0082696B" w:rsidRPr="003C674E">
        <w:t>–</w:t>
      </w:r>
      <w:r w:rsidR="000D4BB3" w:rsidRPr="003C674E">
        <w:t>,</w:t>
      </w:r>
      <w:r w:rsidR="00FB1370" w:rsidRPr="003C674E">
        <w:t xml:space="preserve"> </w:t>
      </w:r>
      <w:r w:rsidR="0082696B" w:rsidRPr="003C674E">
        <w:t>when</w:t>
      </w:r>
      <w:r w:rsidR="00FB1370" w:rsidRPr="003C674E">
        <w:t xml:space="preserve"> </w:t>
      </w:r>
      <w:r w:rsidR="0082696B" w:rsidRPr="003C674E">
        <w:t>compared</w:t>
      </w:r>
      <w:r w:rsidR="00FB1370" w:rsidRPr="003C674E">
        <w:t xml:space="preserve"> </w:t>
      </w:r>
      <w:r w:rsidR="0082696B" w:rsidRPr="003C674E">
        <w:t>to</w:t>
      </w:r>
      <w:r w:rsidR="00FB1370" w:rsidRPr="003C674E">
        <w:t xml:space="preserve"> </w:t>
      </w:r>
      <w:r w:rsidR="0082696B" w:rsidRPr="003C674E">
        <w:t>non-pretreated</w:t>
      </w:r>
      <w:r w:rsidR="00FB1370" w:rsidRPr="003C674E">
        <w:t xml:space="preserve"> </w:t>
      </w:r>
      <w:r w:rsidR="0082696B" w:rsidRPr="003C674E">
        <w:t>wood</w:t>
      </w:r>
      <w:r w:rsidR="00FB1370" w:rsidRPr="003C674E">
        <w:t xml:space="preserve"> </w:t>
      </w:r>
      <w:r w:rsidR="0082696B" w:rsidRPr="003C674E">
        <w:t>(U1),</w:t>
      </w:r>
      <w:r w:rsidR="00FB1370" w:rsidRPr="003C674E">
        <w:t xml:space="preserve"> </w:t>
      </w:r>
      <w:r w:rsidR="0082696B" w:rsidRPr="003C674E">
        <w:t>the</w:t>
      </w:r>
      <w:r w:rsidR="00FB1370" w:rsidRPr="003C674E">
        <w:t xml:space="preserve"> </w:t>
      </w:r>
      <w:r w:rsidR="0082696B" w:rsidRPr="003C674E">
        <w:t>most</w:t>
      </w:r>
      <w:r w:rsidR="00FB1370" w:rsidRPr="003C674E">
        <w:t xml:space="preserve"> </w:t>
      </w:r>
      <w:r w:rsidR="0082696B" w:rsidRPr="003C674E">
        <w:t>recalcitrant</w:t>
      </w:r>
      <w:r w:rsidR="00FB1370" w:rsidRPr="003C674E">
        <w:t xml:space="preserve"> </w:t>
      </w:r>
      <w:r w:rsidR="0082696B" w:rsidRPr="003C674E">
        <w:t>of</w:t>
      </w:r>
      <w:r w:rsidR="00FB1370" w:rsidRPr="003C674E">
        <w:t xml:space="preserve"> </w:t>
      </w:r>
      <w:r w:rsidR="0082696B" w:rsidRPr="003C674E">
        <w:t>the</w:t>
      </w:r>
      <w:r w:rsidR="00FB1370" w:rsidRPr="003C674E">
        <w:t xml:space="preserve"> </w:t>
      </w:r>
      <w:r w:rsidR="0082696B" w:rsidRPr="003C674E">
        <w:t>tested</w:t>
      </w:r>
      <w:r w:rsidR="00FB1370" w:rsidRPr="003C674E">
        <w:t xml:space="preserve"> </w:t>
      </w:r>
      <w:r w:rsidR="0082696B" w:rsidRPr="003C674E">
        <w:t>woods.</w:t>
      </w:r>
      <w:r w:rsidR="00FB1370" w:rsidRPr="003C674E">
        <w:t xml:space="preserve"> </w:t>
      </w:r>
      <w:r w:rsidR="00CF0545" w:rsidRPr="003C674E">
        <w:t>Furthermore,</w:t>
      </w:r>
      <w:r w:rsidR="00FB1370" w:rsidRPr="003C674E">
        <w:t xml:space="preserve"> </w:t>
      </w:r>
      <w:r w:rsidR="00CF0545" w:rsidRPr="003C674E">
        <w:t>the</w:t>
      </w:r>
      <w:r w:rsidR="00FB1370" w:rsidRPr="003C674E">
        <w:t xml:space="preserve"> </w:t>
      </w:r>
      <w:r w:rsidR="00CF0545" w:rsidRPr="003C674E">
        <w:t>mixture</w:t>
      </w:r>
      <w:r w:rsidR="00FB1370" w:rsidRPr="003C674E">
        <w:t xml:space="preserve"> </w:t>
      </w:r>
      <w:r w:rsidR="00CF0545" w:rsidRPr="003C674E">
        <w:t>of</w:t>
      </w:r>
      <w:r w:rsidR="00FB1370" w:rsidRPr="003C674E">
        <w:t xml:space="preserve"> </w:t>
      </w:r>
      <w:r w:rsidR="00CF0545" w:rsidRPr="003C674E">
        <w:t>pretreated</w:t>
      </w:r>
      <w:r w:rsidR="00FB1370" w:rsidRPr="003C674E">
        <w:t xml:space="preserve"> </w:t>
      </w:r>
      <w:r w:rsidR="003D013D" w:rsidRPr="003C674E">
        <w:t>EUG</w:t>
      </w:r>
      <w:r w:rsidR="00FB1370" w:rsidRPr="003C674E">
        <w:t xml:space="preserve"> </w:t>
      </w:r>
      <w:r w:rsidR="00CF0545" w:rsidRPr="003C674E">
        <w:t>chips</w:t>
      </w:r>
      <w:r w:rsidR="00FB1370" w:rsidRPr="003C674E">
        <w:t xml:space="preserve"> </w:t>
      </w:r>
      <w:r w:rsidR="00CF0545" w:rsidRPr="003C674E">
        <w:t>with</w:t>
      </w:r>
      <w:r w:rsidR="00FB1370" w:rsidRPr="003C674E">
        <w:t xml:space="preserve"> </w:t>
      </w:r>
      <w:r w:rsidR="00CF0545" w:rsidRPr="003C674E">
        <w:t>untreated</w:t>
      </w:r>
      <w:r w:rsidR="00FB1370" w:rsidRPr="003C674E">
        <w:t xml:space="preserve"> </w:t>
      </w:r>
      <w:r w:rsidR="003D013D" w:rsidRPr="003C674E">
        <w:t>EGB</w:t>
      </w:r>
      <w:r w:rsidR="00FB1370" w:rsidRPr="003C674E">
        <w:t xml:space="preserve"> </w:t>
      </w:r>
      <w:r w:rsidR="00CF0545" w:rsidRPr="003C674E">
        <w:t>can</w:t>
      </w:r>
      <w:r w:rsidR="00FB1370" w:rsidRPr="003C674E">
        <w:t xml:space="preserve"> </w:t>
      </w:r>
      <w:r w:rsidR="00CF0545" w:rsidRPr="003C674E">
        <w:t>also</w:t>
      </w:r>
      <w:r w:rsidR="00FB1370" w:rsidRPr="003C674E">
        <w:t xml:space="preserve"> </w:t>
      </w:r>
      <w:r w:rsidR="00CF0545" w:rsidRPr="003C674E">
        <w:t>be</w:t>
      </w:r>
      <w:r w:rsidR="00FB1370" w:rsidRPr="003C674E">
        <w:t xml:space="preserve"> </w:t>
      </w:r>
      <w:r w:rsidR="00CF0545" w:rsidRPr="003C674E">
        <w:t>pulped</w:t>
      </w:r>
      <w:r w:rsidR="00FB1370" w:rsidRPr="003C674E">
        <w:t xml:space="preserve"> </w:t>
      </w:r>
      <w:r w:rsidR="00CF0545" w:rsidRPr="003C674E">
        <w:t>with</w:t>
      </w:r>
      <w:r w:rsidR="00FB1370" w:rsidRPr="003C674E">
        <w:t xml:space="preserve"> </w:t>
      </w:r>
      <w:r w:rsidR="00CF0545" w:rsidRPr="003C674E">
        <w:t>milder</w:t>
      </w:r>
      <w:r w:rsidR="00FB1370" w:rsidRPr="003C674E">
        <w:t xml:space="preserve"> </w:t>
      </w:r>
      <w:r w:rsidR="00CF0545" w:rsidRPr="003C674E">
        <w:t>conditions.</w:t>
      </w:r>
      <w:r w:rsidR="00FB1370" w:rsidRPr="003C674E">
        <w:t xml:space="preserve"> </w:t>
      </w:r>
      <w:r w:rsidR="00CF0545" w:rsidRPr="003C674E">
        <w:t>These</w:t>
      </w:r>
      <w:r w:rsidR="00FB1370" w:rsidRPr="003C674E">
        <w:t xml:space="preserve"> </w:t>
      </w:r>
      <w:r w:rsidR="00CF0545" w:rsidRPr="003C674E">
        <w:t>s</w:t>
      </w:r>
      <w:r w:rsidRPr="003C674E">
        <w:t>avings</w:t>
      </w:r>
      <w:r w:rsidR="00FB1370" w:rsidRPr="003C674E">
        <w:t xml:space="preserve"> </w:t>
      </w:r>
      <w:r w:rsidRPr="003C674E">
        <w:t>in</w:t>
      </w:r>
      <w:r w:rsidR="00FB1370" w:rsidRPr="003C674E">
        <w:t xml:space="preserve"> </w:t>
      </w:r>
      <w:r w:rsidR="00CF0545" w:rsidRPr="003C674E">
        <w:t>chemical</w:t>
      </w:r>
      <w:r w:rsidR="00FB1370" w:rsidRPr="003C674E">
        <w:t xml:space="preserve"> </w:t>
      </w:r>
      <w:r w:rsidRPr="003C674E">
        <w:t>reagents</w:t>
      </w:r>
      <w:r w:rsidR="00FB1370" w:rsidRPr="003C674E">
        <w:t xml:space="preserve"> </w:t>
      </w:r>
      <w:r w:rsidRPr="003C674E">
        <w:t>contribute</w:t>
      </w:r>
      <w:r w:rsidR="00FB1370" w:rsidRPr="003C674E">
        <w:t xml:space="preserve"> </w:t>
      </w:r>
      <w:r w:rsidRPr="003C674E">
        <w:t>to</w:t>
      </w:r>
      <w:r w:rsidR="00FB1370" w:rsidRPr="003C674E">
        <w:t xml:space="preserve"> </w:t>
      </w:r>
      <w:r w:rsidRPr="003C674E">
        <w:lastRenderedPageBreak/>
        <w:t>reducing</w:t>
      </w:r>
      <w:r w:rsidR="00FB1370" w:rsidRPr="003C674E">
        <w:t xml:space="preserve"> </w:t>
      </w:r>
      <w:r w:rsidRPr="003C674E">
        <w:t>costs</w:t>
      </w:r>
      <w:r w:rsidR="00FB1370" w:rsidRPr="003C674E">
        <w:t xml:space="preserve"> </w:t>
      </w:r>
      <w:r w:rsidRPr="003C674E">
        <w:t>and</w:t>
      </w:r>
      <w:r w:rsidR="00FB1370" w:rsidRPr="003C674E">
        <w:t xml:space="preserve"> </w:t>
      </w:r>
      <w:r w:rsidRPr="003C674E">
        <w:t>environmental</w:t>
      </w:r>
      <w:r w:rsidR="00FB1370" w:rsidRPr="003C674E">
        <w:t xml:space="preserve"> </w:t>
      </w:r>
      <w:r w:rsidRPr="003C674E">
        <w:t>impact.</w:t>
      </w:r>
      <w:r w:rsidR="00EE161D">
        <w:t xml:space="preserve"> </w:t>
      </w:r>
      <w:r w:rsidR="00EE161D" w:rsidRPr="003C674E">
        <w:t xml:space="preserve">The effect of </w:t>
      </w:r>
      <w:r w:rsidR="00EE161D">
        <w:t>the tested biopulping approaches on</w:t>
      </w:r>
      <w:r w:rsidR="00EE161D" w:rsidRPr="00EE161D">
        <w:t xml:space="preserve"> </w:t>
      </w:r>
      <w:r w:rsidR="00EE161D" w:rsidRPr="003C674E">
        <w:t xml:space="preserve">these </w:t>
      </w:r>
      <w:r w:rsidR="00EE161D" w:rsidRPr="003C674E">
        <w:rPr>
          <w:i/>
          <w:iCs/>
        </w:rPr>
        <w:t>Eucalyptus</w:t>
      </w:r>
      <w:r w:rsidR="00EE161D" w:rsidRPr="003C674E">
        <w:t xml:space="preserve"> species</w:t>
      </w:r>
      <w:r w:rsidR="00EE161D">
        <w:t xml:space="preserve"> and</w:t>
      </w:r>
      <w:r w:rsidR="00EE161D" w:rsidRPr="003C674E">
        <w:t xml:space="preserve"> wood mixtures</w:t>
      </w:r>
      <w:r w:rsidR="00EE161D">
        <w:t xml:space="preserve"> </w:t>
      </w:r>
      <w:r w:rsidR="00EE161D" w:rsidRPr="003C674E">
        <w:t xml:space="preserve">is herein reported for the first time. Future research will focus on process optimization, </w:t>
      </w:r>
      <w:r w:rsidR="00EE161D">
        <w:t xml:space="preserve">as it is plausible that </w:t>
      </w:r>
      <w:r w:rsidR="00EE161D" w:rsidRPr="003C674E">
        <w:t>lower incubation times may also allow</w:t>
      </w:r>
      <w:r w:rsidR="00EE161D">
        <w:t xml:space="preserve"> high pulping efficiency</w:t>
      </w:r>
      <w:r w:rsidR="00EE161D" w:rsidRPr="003C674E">
        <w:t xml:space="preserve">. Furthermore, the fact that WRF pretreatments may be conducted statically dismisses the need for moving fermenting chambers, or other complex solutions, potentially facilitating </w:t>
      </w:r>
      <w:bookmarkStart w:id="13" w:name="_Hlk145864078"/>
      <w:r w:rsidR="00EE161D" w:rsidRPr="003C674E">
        <w:t>process adaptation to large</w:t>
      </w:r>
      <w:r w:rsidR="00EE161D">
        <w:t>r</w:t>
      </w:r>
      <w:r w:rsidR="00EE161D" w:rsidRPr="003C674E">
        <w:t xml:space="preserve"> scale applications</w:t>
      </w:r>
      <w:bookmarkEnd w:id="13"/>
      <w:r w:rsidR="00EE161D" w:rsidRPr="003C674E">
        <w:t>.</w:t>
      </w:r>
    </w:p>
    <w:p w14:paraId="3B279C60" w14:textId="77777777" w:rsidR="00C3196D" w:rsidRPr="003C674E" w:rsidRDefault="00C3196D" w:rsidP="00C3196D">
      <w:pPr>
        <w:pStyle w:val="TAMainText"/>
      </w:pPr>
    </w:p>
    <w:p w14:paraId="0AA9C7E6" w14:textId="77777777" w:rsidR="000C0E5A" w:rsidRPr="003C674E" w:rsidRDefault="000C0E5A" w:rsidP="001C5D00">
      <w:pPr>
        <w:pStyle w:val="TAMainText"/>
      </w:pPr>
    </w:p>
    <w:p w14:paraId="335C387F" w14:textId="73F03DA5" w:rsidR="00D83DD0" w:rsidRPr="003C674E" w:rsidRDefault="00D83DD0">
      <w:pPr>
        <w:spacing w:after="0"/>
        <w:jc w:val="left"/>
      </w:pPr>
      <w:r w:rsidRPr="003C674E">
        <w:br w:type="page"/>
      </w:r>
    </w:p>
    <w:p w14:paraId="766C4460" w14:textId="7789604B" w:rsidR="00D83DD0" w:rsidRPr="003C674E" w:rsidRDefault="00D83DD0" w:rsidP="0092136F">
      <w:pPr>
        <w:pStyle w:val="Heading1"/>
      </w:pPr>
      <w:r w:rsidRPr="003C674E">
        <w:lastRenderedPageBreak/>
        <w:t>ASSOCIATED</w:t>
      </w:r>
      <w:r w:rsidR="00FB1370" w:rsidRPr="003C674E">
        <w:t xml:space="preserve"> </w:t>
      </w:r>
      <w:r w:rsidRPr="003C674E">
        <w:t>CONTENT</w:t>
      </w:r>
    </w:p>
    <w:p w14:paraId="291295A3" w14:textId="77777777" w:rsidR="00D83DD0" w:rsidRPr="003C674E" w:rsidRDefault="00D83DD0" w:rsidP="001C5D00">
      <w:pPr>
        <w:pStyle w:val="TAMainText"/>
      </w:pPr>
    </w:p>
    <w:p w14:paraId="566FBF6C" w14:textId="6DB0F3EF" w:rsidR="004403F2" w:rsidRPr="003C674E" w:rsidRDefault="00463D27" w:rsidP="00463D27">
      <w:pPr>
        <w:pStyle w:val="TAMainText"/>
      </w:pPr>
      <w:r w:rsidRPr="003C674E">
        <w:t>This</w:t>
      </w:r>
      <w:r w:rsidR="00FB1370" w:rsidRPr="003C674E">
        <w:t xml:space="preserve"> </w:t>
      </w:r>
      <w:r w:rsidRPr="003C674E">
        <w:t>manuscript</w:t>
      </w:r>
      <w:r w:rsidR="00FB1370" w:rsidRPr="003C674E">
        <w:t xml:space="preserve"> </w:t>
      </w:r>
      <w:r w:rsidRPr="003C674E">
        <w:t>contains</w:t>
      </w:r>
      <w:r w:rsidR="00FB1370" w:rsidRPr="003C674E">
        <w:t xml:space="preserve"> </w:t>
      </w:r>
      <w:r w:rsidRPr="003C674E">
        <w:t>an</w:t>
      </w:r>
      <w:r w:rsidR="00FB1370" w:rsidRPr="003C674E">
        <w:t xml:space="preserve"> </w:t>
      </w:r>
      <w:r w:rsidRPr="003C674E">
        <w:t>attached</w:t>
      </w:r>
      <w:r w:rsidR="00FB1370" w:rsidRPr="003C674E">
        <w:t xml:space="preserve"> </w:t>
      </w:r>
      <w:r w:rsidRPr="003C674E">
        <w:t>file</w:t>
      </w:r>
      <w:r w:rsidR="00FB1370" w:rsidRPr="003C674E">
        <w:t xml:space="preserve"> </w:t>
      </w:r>
      <w:r w:rsidRPr="003C674E">
        <w:t>which</w:t>
      </w:r>
      <w:r w:rsidR="00FB1370" w:rsidRPr="003C674E">
        <w:t xml:space="preserve"> </w:t>
      </w:r>
      <w:r w:rsidRPr="003C674E">
        <w:t>includes:</w:t>
      </w:r>
      <w:r w:rsidR="00FB1370" w:rsidRPr="003C674E">
        <w:t xml:space="preserve"> </w:t>
      </w:r>
      <w:r w:rsidR="002F7CC0" w:rsidRPr="003C674E">
        <w:t>a</w:t>
      </w:r>
      <w:r w:rsidR="00FB1370" w:rsidRPr="003C674E">
        <w:t xml:space="preserve"> </w:t>
      </w:r>
      <w:r w:rsidR="001113EB" w:rsidRPr="003C674E">
        <w:t>list</w:t>
      </w:r>
      <w:r w:rsidR="00FB1370" w:rsidRPr="003C674E">
        <w:t xml:space="preserve"> </w:t>
      </w:r>
      <w:r w:rsidR="001113EB" w:rsidRPr="003C674E">
        <w:t>of</w:t>
      </w:r>
      <w:r w:rsidR="00FB1370" w:rsidRPr="003C674E">
        <w:t xml:space="preserve"> </w:t>
      </w:r>
      <w:r w:rsidR="001113EB" w:rsidRPr="003C674E">
        <w:t>all</w:t>
      </w:r>
      <w:r w:rsidR="00FB1370" w:rsidRPr="003C674E">
        <w:t xml:space="preserve"> </w:t>
      </w:r>
      <w:r w:rsidR="001113EB" w:rsidRPr="003C674E">
        <w:t>pretreatments</w:t>
      </w:r>
      <w:r w:rsidR="00FB1370" w:rsidRPr="003C674E">
        <w:t xml:space="preserve"> </w:t>
      </w:r>
      <w:r w:rsidR="001113EB" w:rsidRPr="003C674E">
        <w:t>employed</w:t>
      </w:r>
      <w:r w:rsidR="00FB1370" w:rsidRPr="003C674E">
        <w:t xml:space="preserve"> </w:t>
      </w:r>
      <w:r w:rsidR="001113EB" w:rsidRPr="003C674E">
        <w:t>on</w:t>
      </w:r>
      <w:r w:rsidR="00FB1370" w:rsidRPr="003C674E">
        <w:t xml:space="preserve"> </w:t>
      </w:r>
      <w:r w:rsidR="001113EB" w:rsidRPr="003C674E">
        <w:t>eucalypt</w:t>
      </w:r>
      <w:r w:rsidR="00FB1370" w:rsidRPr="003C674E">
        <w:t xml:space="preserve"> </w:t>
      </w:r>
      <w:r w:rsidR="001113EB" w:rsidRPr="003C674E">
        <w:t>woodchips</w:t>
      </w:r>
      <w:r w:rsidR="00FB1370" w:rsidRPr="003C674E">
        <w:t xml:space="preserve"> </w:t>
      </w:r>
      <w:r w:rsidR="00231937" w:rsidRPr="003C674E">
        <w:t>during</w:t>
      </w:r>
      <w:r w:rsidR="00FB1370" w:rsidRPr="003C674E">
        <w:t xml:space="preserve"> </w:t>
      </w:r>
      <w:r w:rsidR="001113EB" w:rsidRPr="003C674E">
        <w:t>the</w:t>
      </w:r>
      <w:r w:rsidR="00FB1370" w:rsidRPr="003C674E">
        <w:t xml:space="preserve"> </w:t>
      </w:r>
      <w:r w:rsidR="001113EB" w:rsidRPr="003C674E">
        <w:t>biopulping</w:t>
      </w:r>
      <w:r w:rsidR="00FB1370" w:rsidRPr="003C674E">
        <w:t xml:space="preserve"> </w:t>
      </w:r>
      <w:r w:rsidR="00414DF7" w:rsidRPr="003C674E">
        <w:t>phase</w:t>
      </w:r>
      <w:r w:rsidR="00FB1370" w:rsidRPr="003C674E">
        <w:t xml:space="preserve"> </w:t>
      </w:r>
      <w:r w:rsidR="001113EB" w:rsidRPr="003C674E">
        <w:t>(</w:t>
      </w:r>
      <w:r w:rsidR="001207DE" w:rsidRPr="003C674E">
        <w:t>Table</w:t>
      </w:r>
      <w:r w:rsidR="00FB1370" w:rsidRPr="003C674E">
        <w:t xml:space="preserve"> </w:t>
      </w:r>
      <w:r w:rsidR="001207DE" w:rsidRPr="003C674E">
        <w:t>S1</w:t>
      </w:r>
      <w:r w:rsidR="001113EB" w:rsidRPr="003C674E">
        <w:t>);</w:t>
      </w:r>
      <w:r w:rsidR="00FB1370" w:rsidRPr="003C674E">
        <w:t xml:space="preserve"> </w:t>
      </w:r>
      <w:r w:rsidRPr="003C674E">
        <w:t>results</w:t>
      </w:r>
      <w:r w:rsidR="00FB1370" w:rsidRPr="003C674E">
        <w:t xml:space="preserve"> </w:t>
      </w:r>
      <w:r w:rsidRPr="003C674E">
        <w:t>from</w:t>
      </w:r>
      <w:r w:rsidR="00FB1370" w:rsidRPr="003C674E">
        <w:t xml:space="preserve"> </w:t>
      </w:r>
      <w:r w:rsidRPr="003C674E">
        <w:t>the</w:t>
      </w:r>
      <w:r w:rsidR="00FB1370" w:rsidRPr="003C674E">
        <w:t xml:space="preserve"> </w:t>
      </w:r>
      <w:r w:rsidRPr="003C674E">
        <w:t>digestibility</w:t>
      </w:r>
      <w:r w:rsidR="00FB1370" w:rsidRPr="003C674E">
        <w:t xml:space="preserve"> </w:t>
      </w:r>
      <w:r w:rsidRPr="003C674E">
        <w:t>assay</w:t>
      </w:r>
      <w:r w:rsidR="00FB1370" w:rsidRPr="003C674E">
        <w:t xml:space="preserve"> </w:t>
      </w:r>
      <w:r w:rsidRPr="003C674E">
        <w:t>(</w:t>
      </w:r>
      <w:r w:rsidR="001207DE" w:rsidRPr="003C674E">
        <w:t>Table</w:t>
      </w:r>
      <w:r w:rsidR="00FB1370" w:rsidRPr="003C674E">
        <w:t xml:space="preserve"> </w:t>
      </w:r>
      <w:r w:rsidR="001207DE" w:rsidRPr="003C674E">
        <w:t>S2</w:t>
      </w:r>
      <w:r w:rsidRPr="003C674E">
        <w:t>)</w:t>
      </w:r>
      <w:r w:rsidR="00FB1370" w:rsidRPr="003C674E">
        <w:t xml:space="preserve"> </w:t>
      </w:r>
      <w:r w:rsidRPr="003C674E">
        <w:t>and</w:t>
      </w:r>
      <w:r w:rsidR="00FB1370" w:rsidRPr="003C674E">
        <w:t xml:space="preserve"> </w:t>
      </w:r>
      <w:r w:rsidRPr="003C674E">
        <w:t>compositional</w:t>
      </w:r>
      <w:r w:rsidR="00FB1370" w:rsidRPr="003C674E">
        <w:t xml:space="preserve"> </w:t>
      </w:r>
      <w:r w:rsidRPr="003C674E">
        <w:t>determinations</w:t>
      </w:r>
      <w:r w:rsidR="00FB1370" w:rsidRPr="003C674E">
        <w:t xml:space="preserve"> </w:t>
      </w:r>
      <w:r w:rsidRPr="003C674E">
        <w:t>(arabinose,</w:t>
      </w:r>
      <w:r w:rsidR="00FB1370" w:rsidRPr="003C674E">
        <w:t xml:space="preserve"> </w:t>
      </w:r>
      <w:r w:rsidRPr="003C674E">
        <w:t>glucose,</w:t>
      </w:r>
      <w:r w:rsidR="00FB1370" w:rsidRPr="003C674E">
        <w:t xml:space="preserve"> </w:t>
      </w:r>
      <w:r w:rsidRPr="003C674E">
        <w:t>xylose</w:t>
      </w:r>
      <w:r w:rsidR="00FB1370" w:rsidRPr="003C674E">
        <w:t xml:space="preserve"> </w:t>
      </w:r>
      <w:r w:rsidRPr="003C674E">
        <w:t>and</w:t>
      </w:r>
      <w:r w:rsidR="00FB1370" w:rsidRPr="003C674E">
        <w:t xml:space="preserve"> </w:t>
      </w:r>
      <w:r w:rsidRPr="003C674E">
        <w:t>lignin;</w:t>
      </w:r>
      <w:r w:rsidR="00FB1370" w:rsidRPr="003C674E">
        <w:t xml:space="preserve"> </w:t>
      </w:r>
      <w:r w:rsidR="001207DE" w:rsidRPr="003C674E">
        <w:t>Table</w:t>
      </w:r>
      <w:r w:rsidR="00FB1370" w:rsidRPr="003C674E">
        <w:t xml:space="preserve"> </w:t>
      </w:r>
      <w:r w:rsidR="001207DE" w:rsidRPr="003C674E">
        <w:t>S3</w:t>
      </w:r>
      <w:r w:rsidRPr="003C674E">
        <w:t>)</w:t>
      </w:r>
      <w:r w:rsidR="00FB1370" w:rsidRPr="003C674E">
        <w:t xml:space="preserve"> </w:t>
      </w:r>
      <w:r w:rsidRPr="003C674E">
        <w:t>of</w:t>
      </w:r>
      <w:r w:rsidR="00FB1370" w:rsidRPr="003C674E">
        <w:t xml:space="preserve"> </w:t>
      </w:r>
      <w:r w:rsidRPr="003C674E">
        <w:rPr>
          <w:i/>
          <w:iCs/>
        </w:rPr>
        <w:t>Eucalyptus</w:t>
      </w:r>
      <w:r w:rsidR="00FB1370" w:rsidRPr="003C674E">
        <w:t xml:space="preserve"> </w:t>
      </w:r>
      <w:r w:rsidRPr="003C674E">
        <w:t>biomass;</w:t>
      </w:r>
      <w:r w:rsidR="00FB1370" w:rsidRPr="003C674E">
        <w:t xml:space="preserve"> </w:t>
      </w:r>
      <w:r w:rsidRPr="003C674E">
        <w:t>HPLC-PDA-ESI-</w:t>
      </w:r>
      <w:proofErr w:type="spellStart"/>
      <w:r w:rsidRPr="003C674E">
        <w:t>MS</w:t>
      </w:r>
      <w:r w:rsidRPr="003C674E">
        <w:rPr>
          <w:vertAlign w:val="superscript"/>
        </w:rPr>
        <w:t>n</w:t>
      </w:r>
      <w:proofErr w:type="spellEnd"/>
      <w:r w:rsidR="00FB1370" w:rsidRPr="003C674E">
        <w:t xml:space="preserve"> </w:t>
      </w:r>
      <w:r w:rsidRPr="003C674E">
        <w:t>chromatograms</w:t>
      </w:r>
      <w:r w:rsidR="00FB1370" w:rsidRPr="003C674E">
        <w:t xml:space="preserve"> </w:t>
      </w:r>
      <w:r w:rsidRPr="003C674E">
        <w:t>of</w:t>
      </w:r>
      <w:r w:rsidR="00FB1370" w:rsidRPr="003C674E">
        <w:t xml:space="preserve"> </w:t>
      </w:r>
      <w:r w:rsidRPr="003C674E">
        <w:t>the</w:t>
      </w:r>
      <w:r w:rsidR="00FB1370" w:rsidRPr="003C674E">
        <w:t xml:space="preserve"> </w:t>
      </w:r>
      <w:r w:rsidRPr="003C674E">
        <w:t>pretreatment</w:t>
      </w:r>
      <w:r w:rsidR="00FB1370" w:rsidRPr="003C674E">
        <w:t xml:space="preserve"> </w:t>
      </w:r>
      <w:r w:rsidRPr="003C674E">
        <w:t>effluent</w:t>
      </w:r>
      <w:r w:rsidR="00FB1370" w:rsidRPr="003C674E">
        <w:t xml:space="preserve"> </w:t>
      </w:r>
      <w:r w:rsidRPr="003C674E">
        <w:t>samples</w:t>
      </w:r>
      <w:r w:rsidR="00FB1370" w:rsidRPr="003C674E">
        <w:t xml:space="preserve"> </w:t>
      </w:r>
      <w:r w:rsidRPr="003C674E">
        <w:t>from</w:t>
      </w:r>
      <w:r w:rsidR="00FB1370" w:rsidRPr="003C674E">
        <w:t xml:space="preserve"> </w:t>
      </w:r>
      <w:r w:rsidR="003D013D" w:rsidRPr="003C674E">
        <w:rPr>
          <w:i/>
          <w:iCs/>
        </w:rPr>
        <w:t>E</w:t>
      </w:r>
      <w:r w:rsidR="003D013D" w:rsidRPr="003C674E">
        <w:t>.</w:t>
      </w:r>
      <w:r w:rsidR="00FB1370" w:rsidRPr="003C674E">
        <w:t xml:space="preserve"> </w:t>
      </w:r>
      <w:r w:rsidR="003D013D" w:rsidRPr="003C674E">
        <w:rPr>
          <w:i/>
          <w:iCs/>
        </w:rPr>
        <w:t>globulus</w:t>
      </w:r>
      <w:r w:rsidR="00FB1370" w:rsidRPr="003C674E">
        <w:t xml:space="preserve"> </w:t>
      </w:r>
      <w:r w:rsidRPr="003C674E">
        <w:t>(Figure</w:t>
      </w:r>
      <w:r w:rsidR="00FB1370" w:rsidRPr="003C674E">
        <w:t xml:space="preserve"> </w:t>
      </w:r>
      <w:r w:rsidRPr="003C674E">
        <w:t>S1)</w:t>
      </w:r>
      <w:r w:rsidR="00FB1370" w:rsidRPr="003C674E">
        <w:t xml:space="preserve"> </w:t>
      </w:r>
      <w:r w:rsidRPr="003C674E">
        <w:t>and</w:t>
      </w:r>
      <w:r w:rsidR="00FB1370" w:rsidRPr="003C674E">
        <w:t xml:space="preserve"> </w:t>
      </w:r>
      <w:r w:rsidRPr="003C674E">
        <w:rPr>
          <w:i/>
          <w:iCs/>
        </w:rPr>
        <w:t>E</w:t>
      </w:r>
      <w:r w:rsidRPr="003C674E">
        <w:t>.</w:t>
      </w:r>
      <w:r w:rsidR="00FB1370" w:rsidRPr="003C674E">
        <w:t xml:space="preserve"> </w:t>
      </w:r>
      <w:r w:rsidRPr="003C674E">
        <w:rPr>
          <w:i/>
          <w:iCs/>
        </w:rPr>
        <w:t>nitens</w:t>
      </w:r>
      <w:r w:rsidR="00FB1370" w:rsidRPr="003C674E">
        <w:t xml:space="preserve"> </w:t>
      </w:r>
      <w:r w:rsidRPr="003C674E">
        <w:t>(Figure</w:t>
      </w:r>
      <w:r w:rsidR="00FB1370" w:rsidRPr="003C674E">
        <w:t xml:space="preserve"> </w:t>
      </w:r>
      <w:r w:rsidRPr="003C674E">
        <w:t>S2),</w:t>
      </w:r>
      <w:r w:rsidR="00FB1370" w:rsidRPr="003C674E">
        <w:t xml:space="preserve"> </w:t>
      </w:r>
      <w:r w:rsidRPr="003C674E">
        <w:t>and</w:t>
      </w:r>
      <w:r w:rsidR="00FB1370" w:rsidRPr="003C674E">
        <w:t xml:space="preserve"> </w:t>
      </w:r>
      <w:r w:rsidRPr="003C674E">
        <w:t>a</w:t>
      </w:r>
      <w:r w:rsidR="00FB1370" w:rsidRPr="003C674E">
        <w:t xml:space="preserve"> </w:t>
      </w:r>
      <w:r w:rsidRPr="003C674E">
        <w:rPr>
          <w:i/>
          <w:iCs/>
        </w:rPr>
        <w:t>p</w:t>
      </w:r>
      <w:r w:rsidRPr="003C674E">
        <w:t>-coumaric</w:t>
      </w:r>
      <w:r w:rsidR="00FB1370" w:rsidRPr="003C674E">
        <w:t xml:space="preserve"> </w:t>
      </w:r>
      <w:r w:rsidRPr="003C674E">
        <w:t>acid</w:t>
      </w:r>
      <w:r w:rsidR="00FB1370" w:rsidRPr="003C674E">
        <w:t xml:space="preserve"> </w:t>
      </w:r>
      <w:r w:rsidRPr="003C674E">
        <w:t>standard</w:t>
      </w:r>
      <w:r w:rsidR="00FB1370" w:rsidRPr="003C674E">
        <w:t xml:space="preserve"> </w:t>
      </w:r>
      <w:r w:rsidRPr="003C674E">
        <w:t>solution</w:t>
      </w:r>
      <w:r w:rsidR="00FB1370" w:rsidRPr="003C674E">
        <w:t xml:space="preserve"> </w:t>
      </w:r>
      <w:r w:rsidRPr="003C674E">
        <w:t>(Figure</w:t>
      </w:r>
      <w:r w:rsidR="00FB1370" w:rsidRPr="003C674E">
        <w:t xml:space="preserve"> </w:t>
      </w:r>
      <w:r w:rsidR="009F0F16" w:rsidRPr="003C674E">
        <w:t>S3);</w:t>
      </w:r>
      <w:r w:rsidR="00FB1370" w:rsidRPr="003C674E">
        <w:t xml:space="preserve"> </w:t>
      </w:r>
      <w:r w:rsidR="009F0F16" w:rsidRPr="003C674E">
        <w:t>percentage</w:t>
      </w:r>
      <w:r w:rsidR="00FB1370" w:rsidRPr="003C674E">
        <w:t xml:space="preserve"> </w:t>
      </w:r>
      <w:r w:rsidR="009F0F16" w:rsidRPr="003C674E">
        <w:t>of</w:t>
      </w:r>
      <w:r w:rsidR="00FB1370" w:rsidRPr="003C674E">
        <w:t xml:space="preserve"> </w:t>
      </w:r>
      <w:r w:rsidR="009F0F16" w:rsidRPr="003C674E">
        <w:t>recovered</w:t>
      </w:r>
      <w:r w:rsidR="00FB1370" w:rsidRPr="003C674E">
        <w:t xml:space="preserve"> </w:t>
      </w:r>
      <w:r w:rsidR="009F0F16" w:rsidRPr="003C674E">
        <w:rPr>
          <w:i/>
          <w:iCs/>
        </w:rPr>
        <w:t>Eucalyptus</w:t>
      </w:r>
      <w:r w:rsidR="00FB1370" w:rsidRPr="003C674E">
        <w:t xml:space="preserve"> </w:t>
      </w:r>
      <w:r w:rsidR="009F0F16" w:rsidRPr="003C674E">
        <w:t>biomass</w:t>
      </w:r>
      <w:r w:rsidR="00FB1370" w:rsidRPr="003C674E">
        <w:t xml:space="preserve"> </w:t>
      </w:r>
      <w:r w:rsidR="009F0F16" w:rsidRPr="003C674E">
        <w:t>after</w:t>
      </w:r>
      <w:r w:rsidR="00FB1370" w:rsidRPr="003C674E">
        <w:t xml:space="preserve"> </w:t>
      </w:r>
      <w:r w:rsidR="009F0F16" w:rsidRPr="003C674E">
        <w:t>pretreatments</w:t>
      </w:r>
      <w:r w:rsidR="00FB1370" w:rsidRPr="003C674E">
        <w:t xml:space="preserve"> </w:t>
      </w:r>
      <w:r w:rsidR="009F0F16" w:rsidRPr="003C674E">
        <w:t>(</w:t>
      </w:r>
      <w:r w:rsidR="001207DE" w:rsidRPr="003C674E">
        <w:t>Table</w:t>
      </w:r>
      <w:r w:rsidR="00FB1370" w:rsidRPr="003C674E">
        <w:t xml:space="preserve"> </w:t>
      </w:r>
      <w:r w:rsidR="001207DE" w:rsidRPr="003C674E">
        <w:t>S4</w:t>
      </w:r>
      <w:r w:rsidR="009F0F16" w:rsidRPr="003C674E">
        <w:t>)</w:t>
      </w:r>
      <w:r w:rsidR="00FB1370" w:rsidRPr="003C674E">
        <w:t xml:space="preserve"> </w:t>
      </w:r>
      <w:r w:rsidR="009F0F16" w:rsidRPr="003C674E">
        <w:t>(PDF)</w:t>
      </w:r>
      <w:r w:rsidR="001207DE" w:rsidRPr="003C674E">
        <w:t>.</w:t>
      </w:r>
    </w:p>
    <w:p w14:paraId="64334F96" w14:textId="77777777" w:rsidR="00463D27" w:rsidRPr="003C674E" w:rsidRDefault="00463D27" w:rsidP="00463D27">
      <w:pPr>
        <w:pStyle w:val="TAMainText"/>
      </w:pPr>
    </w:p>
    <w:p w14:paraId="2AA8D054" w14:textId="77777777" w:rsidR="0014642D" w:rsidRPr="003C674E" w:rsidRDefault="0014642D" w:rsidP="001C5D00">
      <w:pPr>
        <w:pStyle w:val="TAMainText"/>
      </w:pPr>
    </w:p>
    <w:p w14:paraId="1C24C812" w14:textId="5A881BEB" w:rsidR="004403F2" w:rsidRPr="003C674E" w:rsidRDefault="004403F2" w:rsidP="0092136F">
      <w:pPr>
        <w:pStyle w:val="Heading1"/>
      </w:pPr>
      <w:r w:rsidRPr="003C674E">
        <w:t>NOTES</w:t>
      </w:r>
    </w:p>
    <w:p w14:paraId="30F96523" w14:textId="77777777" w:rsidR="004403F2" w:rsidRPr="003C674E" w:rsidRDefault="004403F2" w:rsidP="001C5D00">
      <w:pPr>
        <w:pStyle w:val="TAMainText"/>
      </w:pPr>
    </w:p>
    <w:p w14:paraId="22644A11" w14:textId="5F3EC915" w:rsidR="004403F2" w:rsidRPr="003C674E" w:rsidRDefault="004403F2" w:rsidP="001C5D00">
      <w:pPr>
        <w:pStyle w:val="TAMainText"/>
      </w:pPr>
      <w:r w:rsidRPr="003C674E">
        <w:t>The</w:t>
      </w:r>
      <w:r w:rsidR="00FB1370" w:rsidRPr="003C674E">
        <w:t xml:space="preserve"> </w:t>
      </w:r>
      <w:r w:rsidRPr="003C674E">
        <w:t>authors</w:t>
      </w:r>
      <w:r w:rsidR="00FB1370" w:rsidRPr="003C674E">
        <w:t xml:space="preserve"> </w:t>
      </w:r>
      <w:r w:rsidRPr="003C674E">
        <w:t>declare</w:t>
      </w:r>
      <w:r w:rsidR="00FB1370" w:rsidRPr="003C674E">
        <w:t xml:space="preserve"> </w:t>
      </w:r>
      <w:r w:rsidRPr="003C674E">
        <w:t>no</w:t>
      </w:r>
      <w:r w:rsidR="00FB1370" w:rsidRPr="003C674E">
        <w:t xml:space="preserve"> </w:t>
      </w:r>
      <w:r w:rsidRPr="003C674E">
        <w:t>competing</w:t>
      </w:r>
      <w:r w:rsidR="00FB1370" w:rsidRPr="003C674E">
        <w:t xml:space="preserve"> </w:t>
      </w:r>
      <w:r w:rsidRPr="003C674E">
        <w:t>financial</w:t>
      </w:r>
      <w:r w:rsidR="00FB1370" w:rsidRPr="003C674E">
        <w:t xml:space="preserve"> </w:t>
      </w:r>
      <w:r w:rsidRPr="003C674E">
        <w:t>interest.</w:t>
      </w:r>
    </w:p>
    <w:p w14:paraId="3FE54786" w14:textId="77777777" w:rsidR="004403F2" w:rsidRPr="003C674E" w:rsidRDefault="004403F2" w:rsidP="001C5D00">
      <w:pPr>
        <w:pStyle w:val="TAMainText"/>
      </w:pPr>
    </w:p>
    <w:p w14:paraId="26E21BBC" w14:textId="77777777" w:rsidR="00D83DD0" w:rsidRPr="003C674E" w:rsidRDefault="00D83DD0" w:rsidP="001C5D00">
      <w:pPr>
        <w:pStyle w:val="TAMainText"/>
      </w:pPr>
    </w:p>
    <w:p w14:paraId="26D299BD" w14:textId="525E2C04" w:rsidR="00D83DD0" w:rsidRPr="003C674E" w:rsidRDefault="0093619B" w:rsidP="0092136F">
      <w:pPr>
        <w:pStyle w:val="Heading1"/>
      </w:pPr>
      <w:r w:rsidRPr="003C674E">
        <w:t>ACKNOWLEDGMENTS</w:t>
      </w:r>
    </w:p>
    <w:p w14:paraId="02853C87" w14:textId="77777777" w:rsidR="00D83DD0" w:rsidRPr="003C674E" w:rsidRDefault="00D83DD0" w:rsidP="001C5D00">
      <w:pPr>
        <w:pStyle w:val="TAMainText"/>
      </w:pPr>
    </w:p>
    <w:p w14:paraId="3EC85041" w14:textId="6C4155A6" w:rsidR="0093619B" w:rsidRPr="003C674E" w:rsidRDefault="0093619B" w:rsidP="0093619B">
      <w:pPr>
        <w:pStyle w:val="TAMainText"/>
      </w:pPr>
      <w:r w:rsidRPr="003C674E">
        <w:t>This</w:t>
      </w:r>
      <w:r w:rsidR="00FB1370" w:rsidRPr="003C674E">
        <w:t xml:space="preserve"> </w:t>
      </w:r>
      <w:r w:rsidRPr="003C674E">
        <w:t>work</w:t>
      </w:r>
      <w:r w:rsidR="00FB1370" w:rsidRPr="003C674E">
        <w:t xml:space="preserve"> </w:t>
      </w:r>
      <w:r w:rsidRPr="003C674E">
        <w:t>was</w:t>
      </w:r>
      <w:r w:rsidR="00FB1370" w:rsidRPr="003C674E">
        <w:t xml:space="preserve"> </w:t>
      </w:r>
      <w:r w:rsidRPr="003C674E">
        <w:t>carried</w:t>
      </w:r>
      <w:r w:rsidR="00FB1370" w:rsidRPr="003C674E">
        <w:t xml:space="preserve"> </w:t>
      </w:r>
      <w:r w:rsidRPr="003C674E">
        <w:t>out</w:t>
      </w:r>
      <w:r w:rsidR="00FB1370" w:rsidRPr="003C674E">
        <w:t xml:space="preserve"> </w:t>
      </w:r>
      <w:r w:rsidRPr="003C674E">
        <w:t>under</w:t>
      </w:r>
      <w:r w:rsidR="00FB1370" w:rsidRPr="003C674E">
        <w:t xml:space="preserve"> </w:t>
      </w:r>
      <w:r w:rsidRPr="003C674E">
        <w:t>the</w:t>
      </w:r>
      <w:r w:rsidR="00FB1370" w:rsidRPr="003C674E">
        <w:t xml:space="preserve"> </w:t>
      </w:r>
      <w:r w:rsidRPr="003C674E">
        <w:t>Project</w:t>
      </w:r>
      <w:r w:rsidR="00FB1370" w:rsidRPr="003C674E">
        <w:t xml:space="preserve"> </w:t>
      </w:r>
      <w:proofErr w:type="spellStart"/>
      <w:r w:rsidRPr="003C674E">
        <w:t>inpactus</w:t>
      </w:r>
      <w:proofErr w:type="spellEnd"/>
      <w:r w:rsidR="00FB1370" w:rsidRPr="003C674E">
        <w:t xml:space="preserve"> </w:t>
      </w:r>
      <w:r w:rsidRPr="003C674E">
        <w:t>–</w:t>
      </w:r>
      <w:r w:rsidR="00FB1370" w:rsidRPr="003C674E">
        <w:t xml:space="preserve"> </w:t>
      </w:r>
      <w:r w:rsidRPr="003C674E">
        <w:t>innovative</w:t>
      </w:r>
      <w:r w:rsidR="00FB1370" w:rsidRPr="003C674E">
        <w:t xml:space="preserve"> </w:t>
      </w:r>
      <w:r w:rsidRPr="003C674E">
        <w:t>products</w:t>
      </w:r>
      <w:r w:rsidR="00FB1370" w:rsidRPr="003C674E">
        <w:t xml:space="preserve"> </w:t>
      </w:r>
      <w:r w:rsidRPr="003C674E">
        <w:t>and</w:t>
      </w:r>
      <w:r w:rsidR="00FB1370" w:rsidRPr="003C674E">
        <w:t xml:space="preserve"> </w:t>
      </w:r>
      <w:r w:rsidRPr="003C674E">
        <w:t>technologies</w:t>
      </w:r>
      <w:r w:rsidR="00FB1370" w:rsidRPr="003C674E">
        <w:t xml:space="preserve"> </w:t>
      </w:r>
      <w:r w:rsidRPr="003C674E">
        <w:t>from</w:t>
      </w:r>
      <w:r w:rsidR="00FB1370" w:rsidRPr="003C674E">
        <w:t xml:space="preserve"> </w:t>
      </w:r>
      <w:r w:rsidRPr="003C674E">
        <w:t>Eucalyptus,</w:t>
      </w:r>
      <w:r w:rsidR="00FB1370" w:rsidRPr="003C674E">
        <w:t xml:space="preserve"> </w:t>
      </w:r>
      <w:r w:rsidRPr="003C674E">
        <w:t>Project</w:t>
      </w:r>
      <w:r w:rsidR="00FB1370" w:rsidRPr="003C674E">
        <w:t xml:space="preserve"> </w:t>
      </w:r>
      <w:r w:rsidRPr="003C674E">
        <w:t>No.</w:t>
      </w:r>
      <w:r w:rsidR="00FB1370" w:rsidRPr="003C674E">
        <w:t xml:space="preserve"> </w:t>
      </w:r>
      <w:r w:rsidRPr="003C674E">
        <w:t>21874</w:t>
      </w:r>
      <w:r w:rsidR="00FB1370" w:rsidRPr="003C674E">
        <w:t xml:space="preserve"> </w:t>
      </w:r>
      <w:r w:rsidRPr="003C674E">
        <w:t>funded</w:t>
      </w:r>
      <w:r w:rsidR="00FB1370" w:rsidRPr="003C674E">
        <w:t xml:space="preserve"> </w:t>
      </w:r>
      <w:r w:rsidRPr="003C674E">
        <w:t>by</w:t>
      </w:r>
      <w:r w:rsidR="00FB1370" w:rsidRPr="003C674E">
        <w:t xml:space="preserve"> </w:t>
      </w:r>
      <w:r w:rsidRPr="003C674E">
        <w:t>Portugal</w:t>
      </w:r>
      <w:r w:rsidR="00FB1370" w:rsidRPr="003C674E">
        <w:t xml:space="preserve"> </w:t>
      </w:r>
      <w:r w:rsidRPr="003C674E">
        <w:t>2020</w:t>
      </w:r>
      <w:r w:rsidR="00FB1370" w:rsidRPr="003C674E">
        <w:t xml:space="preserve"> </w:t>
      </w:r>
      <w:r w:rsidRPr="003C674E">
        <w:t>through</w:t>
      </w:r>
      <w:r w:rsidR="00FB1370" w:rsidRPr="003C674E">
        <w:t xml:space="preserve"> </w:t>
      </w:r>
      <w:r w:rsidRPr="003C674E">
        <w:t>the</w:t>
      </w:r>
      <w:r w:rsidR="00FB1370" w:rsidRPr="003C674E">
        <w:t xml:space="preserve"> </w:t>
      </w:r>
      <w:r w:rsidRPr="003C674E">
        <w:t>European</w:t>
      </w:r>
      <w:r w:rsidR="00FB1370" w:rsidRPr="003C674E">
        <w:t xml:space="preserve"> </w:t>
      </w:r>
      <w:r w:rsidRPr="003C674E">
        <w:t>Regional</w:t>
      </w:r>
      <w:r w:rsidR="00FB1370" w:rsidRPr="003C674E">
        <w:t xml:space="preserve"> </w:t>
      </w:r>
      <w:r w:rsidRPr="003C674E">
        <w:t>Development</w:t>
      </w:r>
      <w:r w:rsidR="00FB1370" w:rsidRPr="003C674E">
        <w:t xml:space="preserve"> </w:t>
      </w:r>
      <w:r w:rsidRPr="003C674E">
        <w:t>Fund</w:t>
      </w:r>
      <w:r w:rsidR="00FB1370" w:rsidRPr="003C674E">
        <w:t xml:space="preserve"> </w:t>
      </w:r>
      <w:r w:rsidRPr="003C674E">
        <w:t>(ERDF)</w:t>
      </w:r>
      <w:r w:rsidR="00FB1370" w:rsidRPr="003C674E">
        <w:t xml:space="preserve"> </w:t>
      </w:r>
      <w:r w:rsidRPr="003C674E">
        <w:t>in</w:t>
      </w:r>
      <w:r w:rsidR="00FB1370" w:rsidRPr="003C674E">
        <w:t xml:space="preserve"> </w:t>
      </w:r>
      <w:r w:rsidRPr="003C674E">
        <w:t>the</w:t>
      </w:r>
      <w:r w:rsidR="00FB1370" w:rsidRPr="003C674E">
        <w:t xml:space="preserve"> </w:t>
      </w:r>
      <w:r w:rsidRPr="003C674E">
        <w:t>frame</w:t>
      </w:r>
      <w:r w:rsidR="00FB1370" w:rsidRPr="003C674E">
        <w:t xml:space="preserve"> </w:t>
      </w:r>
      <w:r w:rsidRPr="003C674E">
        <w:t>of</w:t>
      </w:r>
      <w:r w:rsidR="00FB1370" w:rsidRPr="003C674E">
        <w:t xml:space="preserve"> </w:t>
      </w:r>
      <w:r w:rsidRPr="003C674E">
        <w:t>COMPETE</w:t>
      </w:r>
      <w:r w:rsidR="00FB1370" w:rsidRPr="003C674E">
        <w:t xml:space="preserve"> </w:t>
      </w:r>
      <w:r w:rsidRPr="003C674E">
        <w:t>2020</w:t>
      </w:r>
      <w:r w:rsidR="00FB1370" w:rsidRPr="003C674E">
        <w:t xml:space="preserve"> </w:t>
      </w:r>
      <w:r w:rsidRPr="003C674E">
        <w:t>No.</w:t>
      </w:r>
      <w:r w:rsidR="00FB1370" w:rsidRPr="003C674E">
        <w:t xml:space="preserve"> </w:t>
      </w:r>
      <w:r w:rsidRPr="003C674E">
        <w:t>246/AXIS</w:t>
      </w:r>
      <w:r w:rsidR="00FB1370" w:rsidRPr="003C674E">
        <w:t xml:space="preserve"> </w:t>
      </w:r>
      <w:r w:rsidRPr="003C674E">
        <w:t>II/2017.</w:t>
      </w:r>
      <w:r w:rsidR="00FB1370" w:rsidRPr="003C674E">
        <w:t xml:space="preserve"> </w:t>
      </w:r>
      <w:r w:rsidRPr="003C674E">
        <w:t>Further</w:t>
      </w:r>
      <w:r w:rsidR="00FB1370" w:rsidRPr="003C674E">
        <w:t xml:space="preserve"> </w:t>
      </w:r>
      <w:r w:rsidRPr="003C674E">
        <w:t>support</w:t>
      </w:r>
      <w:r w:rsidR="00FB1370" w:rsidRPr="003C674E">
        <w:t xml:space="preserve"> </w:t>
      </w:r>
      <w:r w:rsidRPr="003C674E">
        <w:t>came</w:t>
      </w:r>
      <w:r w:rsidR="00FB1370" w:rsidRPr="003C674E">
        <w:t xml:space="preserve"> </w:t>
      </w:r>
      <w:r w:rsidRPr="003C674E">
        <w:t>from</w:t>
      </w:r>
      <w:r w:rsidR="00FB1370" w:rsidRPr="003C674E">
        <w:t xml:space="preserve"> </w:t>
      </w:r>
      <w:r w:rsidRPr="003C674E">
        <w:t>the</w:t>
      </w:r>
      <w:r w:rsidR="00FB1370" w:rsidRPr="003C674E">
        <w:t xml:space="preserve"> </w:t>
      </w:r>
      <w:r w:rsidRPr="003C674E">
        <w:t>Portuguese</w:t>
      </w:r>
      <w:r w:rsidR="00FB1370" w:rsidRPr="003C674E">
        <w:t xml:space="preserve"> </w:t>
      </w:r>
      <w:r w:rsidRPr="003C674E">
        <w:t>Foundation</w:t>
      </w:r>
      <w:r w:rsidR="00FB1370" w:rsidRPr="003C674E">
        <w:t xml:space="preserve"> </w:t>
      </w:r>
      <w:r w:rsidRPr="003C674E">
        <w:t>for</w:t>
      </w:r>
      <w:r w:rsidR="00FB1370" w:rsidRPr="003C674E">
        <w:t xml:space="preserve"> </w:t>
      </w:r>
      <w:r w:rsidRPr="003C674E">
        <w:t>Science</w:t>
      </w:r>
      <w:r w:rsidR="00FB1370" w:rsidRPr="003C674E">
        <w:t xml:space="preserve"> </w:t>
      </w:r>
      <w:r w:rsidRPr="003C674E">
        <w:t>and</w:t>
      </w:r>
      <w:r w:rsidR="00FB1370" w:rsidRPr="003C674E">
        <w:t xml:space="preserve"> </w:t>
      </w:r>
      <w:r w:rsidRPr="003C674E">
        <w:t>Technology</w:t>
      </w:r>
      <w:r w:rsidR="00FB1370" w:rsidRPr="003C674E">
        <w:t xml:space="preserve"> </w:t>
      </w:r>
      <w:r w:rsidRPr="003C674E">
        <w:t>(FCT)</w:t>
      </w:r>
      <w:r w:rsidR="00FB1370" w:rsidRPr="003C674E">
        <w:t xml:space="preserve"> </w:t>
      </w:r>
      <w:r w:rsidRPr="003C674E">
        <w:t>(UIDB/00070/2020</w:t>
      </w:r>
      <w:r w:rsidR="00FB1370" w:rsidRPr="003C674E">
        <w:t xml:space="preserve"> </w:t>
      </w:r>
      <w:r w:rsidRPr="003C674E">
        <w:t>&amp;</w:t>
      </w:r>
      <w:r w:rsidR="00FB1370" w:rsidRPr="003C674E">
        <w:t xml:space="preserve"> </w:t>
      </w:r>
      <w:r w:rsidRPr="003C674E">
        <w:t>UIDP/00070/2020;</w:t>
      </w:r>
      <w:r w:rsidR="00FB1370" w:rsidRPr="003C674E">
        <w:t xml:space="preserve"> </w:t>
      </w:r>
      <w:r w:rsidRPr="003C674E">
        <w:t>UIDB/00102/2020</w:t>
      </w:r>
      <w:r w:rsidR="00FB1370" w:rsidRPr="003C674E">
        <w:t xml:space="preserve"> </w:t>
      </w:r>
      <w:r w:rsidRPr="003C674E">
        <w:t>&amp;</w:t>
      </w:r>
      <w:r w:rsidR="00FB1370" w:rsidRPr="003C674E">
        <w:t xml:space="preserve"> </w:t>
      </w:r>
      <w:r w:rsidRPr="003C674E">
        <w:t>UIDP/00102/2020).</w:t>
      </w:r>
      <w:r w:rsidR="00FB1370" w:rsidRPr="003C674E">
        <w:t xml:space="preserve"> </w:t>
      </w:r>
      <w:r w:rsidRPr="003C674E">
        <w:t>The</w:t>
      </w:r>
      <w:r w:rsidR="00FB1370" w:rsidRPr="003C674E">
        <w:t xml:space="preserve"> </w:t>
      </w:r>
      <w:r w:rsidRPr="003C674E">
        <w:t>work</w:t>
      </w:r>
      <w:r w:rsidR="00FB1370" w:rsidRPr="003C674E">
        <w:t xml:space="preserve"> </w:t>
      </w:r>
      <w:r w:rsidRPr="003C674E">
        <w:lastRenderedPageBreak/>
        <w:t>performed</w:t>
      </w:r>
      <w:r w:rsidR="00FB1370" w:rsidRPr="003C674E">
        <w:t xml:space="preserve"> </w:t>
      </w:r>
      <w:r w:rsidRPr="003C674E">
        <w:t>at</w:t>
      </w:r>
      <w:r w:rsidR="00FB1370" w:rsidRPr="003C674E">
        <w:t xml:space="preserve"> </w:t>
      </w:r>
      <w:r w:rsidRPr="003C674E">
        <w:t>Aberystwyth</w:t>
      </w:r>
      <w:r w:rsidR="00FB1370" w:rsidRPr="003C674E">
        <w:t xml:space="preserve"> </w:t>
      </w:r>
      <w:r w:rsidRPr="003C674E">
        <w:t>University</w:t>
      </w:r>
      <w:r w:rsidR="00FB1370" w:rsidRPr="003C674E">
        <w:t xml:space="preserve"> </w:t>
      </w:r>
      <w:r w:rsidRPr="003C674E">
        <w:t>was</w:t>
      </w:r>
      <w:r w:rsidR="00FB1370" w:rsidRPr="003C674E">
        <w:t xml:space="preserve"> </w:t>
      </w:r>
      <w:r w:rsidRPr="003C674E">
        <w:t>funded</w:t>
      </w:r>
      <w:r w:rsidR="00FB1370" w:rsidRPr="003C674E">
        <w:t xml:space="preserve"> </w:t>
      </w:r>
      <w:r w:rsidRPr="003C674E">
        <w:t>by</w:t>
      </w:r>
      <w:r w:rsidR="00FB1370" w:rsidRPr="003C674E">
        <w:t xml:space="preserve"> </w:t>
      </w:r>
      <w:r w:rsidRPr="003C674E">
        <w:t>the</w:t>
      </w:r>
      <w:r w:rsidR="00FB1370" w:rsidRPr="003C674E">
        <w:t xml:space="preserve"> </w:t>
      </w:r>
      <w:r w:rsidRPr="003C674E">
        <w:t>BBSRC</w:t>
      </w:r>
      <w:r w:rsidR="00FB1370" w:rsidRPr="003C674E">
        <w:t xml:space="preserve"> </w:t>
      </w:r>
      <w:r w:rsidRPr="003C674E">
        <w:t>Core</w:t>
      </w:r>
      <w:r w:rsidR="00FB1370" w:rsidRPr="003C674E">
        <w:t xml:space="preserve"> </w:t>
      </w:r>
      <w:r w:rsidRPr="003C674E">
        <w:t>Strategic</w:t>
      </w:r>
      <w:r w:rsidR="00FB1370" w:rsidRPr="003C674E">
        <w:t xml:space="preserve"> </w:t>
      </w:r>
      <w:proofErr w:type="spellStart"/>
      <w:r w:rsidRPr="003C674E">
        <w:t>Programme</w:t>
      </w:r>
      <w:proofErr w:type="spellEnd"/>
      <w:r w:rsidR="00FB1370" w:rsidRPr="003C674E">
        <w:t xml:space="preserve"> </w:t>
      </w:r>
      <w:r w:rsidRPr="003C674E">
        <w:t>in</w:t>
      </w:r>
      <w:r w:rsidR="00FB1370" w:rsidRPr="003C674E">
        <w:t xml:space="preserve"> </w:t>
      </w:r>
      <w:r w:rsidRPr="003C674E">
        <w:t>Resilient</w:t>
      </w:r>
      <w:r w:rsidR="00FB1370" w:rsidRPr="003C674E">
        <w:t xml:space="preserve"> </w:t>
      </w:r>
      <w:r w:rsidRPr="003C674E">
        <w:t>Crops:</w:t>
      </w:r>
      <w:r w:rsidR="00FB1370" w:rsidRPr="003C674E">
        <w:t xml:space="preserve"> </w:t>
      </w:r>
      <w:r w:rsidRPr="003C674E">
        <w:t>Miscanthus</w:t>
      </w:r>
      <w:r w:rsidR="00FB1370" w:rsidRPr="003C674E">
        <w:t xml:space="preserve"> </w:t>
      </w:r>
      <w:r w:rsidRPr="003C674E">
        <w:t>(BBS/E/W/0012843A)</w:t>
      </w:r>
      <w:r w:rsidR="00FB1370" w:rsidRPr="003C674E">
        <w:t xml:space="preserve"> </w:t>
      </w:r>
      <w:r w:rsidRPr="003C674E">
        <w:t>and</w:t>
      </w:r>
      <w:r w:rsidR="00FB1370" w:rsidRPr="003C674E">
        <w:t xml:space="preserve"> </w:t>
      </w:r>
      <w:r w:rsidRPr="003C674E">
        <w:t>the</w:t>
      </w:r>
      <w:r w:rsidR="00FB1370" w:rsidRPr="003C674E">
        <w:t xml:space="preserve"> </w:t>
      </w:r>
      <w:r w:rsidRPr="003C674E">
        <w:t>BBSRC</w:t>
      </w:r>
      <w:r w:rsidR="00FB1370" w:rsidRPr="003C674E">
        <w:t xml:space="preserve"> </w:t>
      </w:r>
      <w:r w:rsidRPr="003C674E">
        <w:t>Institute</w:t>
      </w:r>
      <w:r w:rsidR="00FB1370" w:rsidRPr="003C674E">
        <w:t xml:space="preserve"> </w:t>
      </w:r>
      <w:r w:rsidRPr="003C674E">
        <w:t>Strategic</w:t>
      </w:r>
      <w:r w:rsidR="00FB1370" w:rsidRPr="003C674E">
        <w:t xml:space="preserve"> </w:t>
      </w:r>
      <w:proofErr w:type="spellStart"/>
      <w:r w:rsidRPr="003C674E">
        <w:t>Programme</w:t>
      </w:r>
      <w:proofErr w:type="spellEnd"/>
      <w:r w:rsidR="00FB1370" w:rsidRPr="003C674E">
        <w:t xml:space="preserve"> </w:t>
      </w:r>
      <w:r w:rsidRPr="003C674E">
        <w:t>Resilient</w:t>
      </w:r>
      <w:r w:rsidR="00FB1370" w:rsidRPr="003C674E">
        <w:t xml:space="preserve"> </w:t>
      </w:r>
      <w:r w:rsidRPr="003C674E">
        <w:t>Crops</w:t>
      </w:r>
      <w:r w:rsidR="00FB1370" w:rsidRPr="003C674E">
        <w:t xml:space="preserve"> </w:t>
      </w:r>
      <w:r w:rsidRPr="003C674E">
        <w:t>(BB/X011062/1).</w:t>
      </w:r>
      <w:r w:rsidR="00FB1370" w:rsidRPr="003C674E">
        <w:t xml:space="preserve"> </w:t>
      </w:r>
      <w:r w:rsidRPr="003C674E">
        <w:t>The</w:t>
      </w:r>
      <w:r w:rsidR="00FB1370" w:rsidRPr="003C674E">
        <w:t xml:space="preserve"> </w:t>
      </w:r>
      <w:r w:rsidRPr="003C674E">
        <w:t>work</w:t>
      </w:r>
      <w:r w:rsidR="00FB1370" w:rsidRPr="003C674E">
        <w:t xml:space="preserve"> </w:t>
      </w:r>
      <w:r w:rsidRPr="003C674E">
        <w:t>performed</w:t>
      </w:r>
      <w:r w:rsidR="00FB1370" w:rsidRPr="003C674E">
        <w:t xml:space="preserve"> </w:t>
      </w:r>
      <w:r w:rsidRPr="003C674E">
        <w:t>at</w:t>
      </w:r>
      <w:r w:rsidR="00FB1370" w:rsidRPr="003C674E">
        <w:t xml:space="preserve"> </w:t>
      </w:r>
      <w:r w:rsidRPr="003C674E">
        <w:t>the</w:t>
      </w:r>
      <w:r w:rsidR="00FB1370" w:rsidRPr="003C674E">
        <w:t xml:space="preserve"> </w:t>
      </w:r>
      <w:r w:rsidRPr="003C674E">
        <w:t>University</w:t>
      </w:r>
      <w:r w:rsidR="00FB1370" w:rsidRPr="003C674E">
        <w:t xml:space="preserve"> </w:t>
      </w:r>
      <w:r w:rsidRPr="003C674E">
        <w:t>of</w:t>
      </w:r>
      <w:r w:rsidR="00FB1370" w:rsidRPr="003C674E">
        <w:t xml:space="preserve"> </w:t>
      </w:r>
      <w:r w:rsidRPr="003C674E">
        <w:t>York</w:t>
      </w:r>
      <w:r w:rsidR="00FB1370" w:rsidRPr="003C674E">
        <w:t xml:space="preserve"> </w:t>
      </w:r>
      <w:r w:rsidRPr="003C674E">
        <w:t>was</w:t>
      </w:r>
      <w:r w:rsidR="00FB1370" w:rsidRPr="003C674E">
        <w:t xml:space="preserve"> </w:t>
      </w:r>
      <w:r w:rsidRPr="003C674E">
        <w:t>funded</w:t>
      </w:r>
      <w:r w:rsidR="00FB1370" w:rsidRPr="003C674E">
        <w:t xml:space="preserve"> </w:t>
      </w:r>
      <w:r w:rsidRPr="003C674E">
        <w:t>by</w:t>
      </w:r>
      <w:r w:rsidR="00FB1370" w:rsidRPr="003C674E">
        <w:t xml:space="preserve"> </w:t>
      </w:r>
      <w:r w:rsidRPr="003C674E">
        <w:t>the</w:t>
      </w:r>
      <w:r w:rsidR="00FB1370" w:rsidRPr="003C674E">
        <w:t xml:space="preserve"> </w:t>
      </w:r>
      <w:r w:rsidRPr="003C674E">
        <w:t>project</w:t>
      </w:r>
      <w:r w:rsidR="00FB1370" w:rsidRPr="003C674E">
        <w:t xml:space="preserve"> </w:t>
      </w:r>
      <w:r w:rsidRPr="003C674E">
        <w:t>MAXBIO</w:t>
      </w:r>
      <w:r w:rsidR="00FB1370" w:rsidRPr="003C674E">
        <w:t xml:space="preserve"> </w:t>
      </w:r>
      <w:r w:rsidRPr="003C674E">
        <w:t>(BB/N022718/1).</w:t>
      </w:r>
      <w:r w:rsidR="00FB1370" w:rsidRPr="003C674E">
        <w:t xml:space="preserve"> </w:t>
      </w:r>
      <w:r w:rsidRPr="003C674E">
        <w:t>This</w:t>
      </w:r>
      <w:r w:rsidR="00FB1370" w:rsidRPr="003C674E">
        <w:t xml:space="preserve"> </w:t>
      </w:r>
      <w:r w:rsidRPr="003C674E">
        <w:t>study</w:t>
      </w:r>
      <w:r w:rsidR="00FB1370" w:rsidRPr="003C674E">
        <w:t xml:space="preserve"> </w:t>
      </w:r>
      <w:r w:rsidRPr="003C674E">
        <w:t>is</w:t>
      </w:r>
      <w:r w:rsidR="00FB1370" w:rsidRPr="003C674E">
        <w:t xml:space="preserve"> </w:t>
      </w:r>
      <w:r w:rsidRPr="003C674E">
        <w:t>partly</w:t>
      </w:r>
      <w:r w:rsidR="00FB1370" w:rsidRPr="003C674E">
        <w:t xml:space="preserve"> </w:t>
      </w:r>
      <w:r w:rsidRPr="003C674E">
        <w:t>based</w:t>
      </w:r>
      <w:r w:rsidR="00FB1370" w:rsidRPr="003C674E">
        <w:t xml:space="preserve"> </w:t>
      </w:r>
      <w:r w:rsidRPr="003C674E">
        <w:t>upon</w:t>
      </w:r>
      <w:r w:rsidR="00FB1370" w:rsidRPr="003C674E">
        <w:t xml:space="preserve"> </w:t>
      </w:r>
      <w:r w:rsidRPr="003C674E">
        <w:t>work</w:t>
      </w:r>
      <w:r w:rsidR="00FB1370" w:rsidRPr="003C674E">
        <w:t xml:space="preserve"> </w:t>
      </w:r>
      <w:r w:rsidRPr="003C674E">
        <w:t>performed</w:t>
      </w:r>
      <w:r w:rsidR="00FB1370" w:rsidRPr="003C674E">
        <w:t xml:space="preserve"> </w:t>
      </w:r>
      <w:r w:rsidRPr="003C674E">
        <w:t>during</w:t>
      </w:r>
      <w:r w:rsidR="00FB1370" w:rsidRPr="003C674E">
        <w:t xml:space="preserve"> </w:t>
      </w:r>
      <w:r w:rsidRPr="003C674E">
        <w:t>a</w:t>
      </w:r>
      <w:r w:rsidR="00FB1370" w:rsidRPr="003C674E">
        <w:t xml:space="preserve"> </w:t>
      </w:r>
      <w:r w:rsidRPr="003C674E">
        <w:t>Short-Term</w:t>
      </w:r>
      <w:r w:rsidR="00FB1370" w:rsidRPr="003C674E">
        <w:t xml:space="preserve"> </w:t>
      </w:r>
      <w:r w:rsidRPr="003C674E">
        <w:t>Scientific</w:t>
      </w:r>
      <w:r w:rsidR="00FB1370" w:rsidRPr="003C674E">
        <w:t xml:space="preserve"> </w:t>
      </w:r>
      <w:r w:rsidRPr="003C674E">
        <w:t>Mission</w:t>
      </w:r>
      <w:r w:rsidR="00FB1370" w:rsidRPr="003C674E">
        <w:t xml:space="preserve"> </w:t>
      </w:r>
      <w:r w:rsidRPr="003C674E">
        <w:t>(STSM)</w:t>
      </w:r>
      <w:r w:rsidR="00FB1370" w:rsidRPr="003C674E">
        <w:t xml:space="preserve"> </w:t>
      </w:r>
      <w:r w:rsidRPr="003C674E">
        <w:t>awarded</w:t>
      </w:r>
      <w:r w:rsidR="00FB1370" w:rsidRPr="003C674E">
        <w:t xml:space="preserve"> </w:t>
      </w:r>
      <w:r w:rsidRPr="003C674E">
        <w:t>by</w:t>
      </w:r>
      <w:r w:rsidR="00FB1370" w:rsidRPr="003C674E">
        <w:t xml:space="preserve"> </w:t>
      </w:r>
      <w:r w:rsidRPr="003C674E">
        <w:t>COST</w:t>
      </w:r>
      <w:r w:rsidR="00FB1370" w:rsidRPr="003C674E">
        <w:t xml:space="preserve"> </w:t>
      </w:r>
      <w:r w:rsidRPr="003C674E">
        <w:t>(European</w:t>
      </w:r>
      <w:r w:rsidR="00FB1370" w:rsidRPr="003C674E">
        <w:t xml:space="preserve"> </w:t>
      </w:r>
      <w:r w:rsidRPr="003C674E">
        <w:t>Cooperation</w:t>
      </w:r>
      <w:r w:rsidR="00FB1370" w:rsidRPr="003C674E">
        <w:t xml:space="preserve"> </w:t>
      </w:r>
      <w:r w:rsidRPr="003C674E">
        <w:t>in</w:t>
      </w:r>
      <w:r w:rsidR="00FB1370" w:rsidRPr="003C674E">
        <w:t xml:space="preserve"> </w:t>
      </w:r>
      <w:r w:rsidRPr="003C674E">
        <w:t>Science</w:t>
      </w:r>
      <w:r w:rsidR="00FB1370" w:rsidRPr="003C674E">
        <w:t xml:space="preserve"> </w:t>
      </w:r>
      <w:r w:rsidRPr="003C674E">
        <w:t>and</w:t>
      </w:r>
      <w:r w:rsidR="00FB1370" w:rsidRPr="003C674E">
        <w:t xml:space="preserve"> </w:t>
      </w:r>
      <w:r w:rsidRPr="003C674E">
        <w:t>Technology),</w:t>
      </w:r>
      <w:r w:rsidR="00FB1370" w:rsidRPr="003C674E">
        <w:t xml:space="preserve"> </w:t>
      </w:r>
      <w:r w:rsidRPr="003C674E">
        <w:t>via</w:t>
      </w:r>
      <w:r w:rsidR="00FB1370" w:rsidRPr="003C674E">
        <w:t xml:space="preserve"> </w:t>
      </w:r>
      <w:r w:rsidRPr="003C674E">
        <w:t>COST</w:t>
      </w:r>
      <w:r w:rsidR="00FB1370" w:rsidRPr="003C674E">
        <w:t xml:space="preserve"> </w:t>
      </w:r>
      <w:r w:rsidRPr="003C674E">
        <w:t>Action</w:t>
      </w:r>
      <w:r w:rsidR="00FB1370" w:rsidRPr="003C674E">
        <w:t xml:space="preserve"> </w:t>
      </w:r>
      <w:r w:rsidRPr="003C674E">
        <w:t>CA17128</w:t>
      </w:r>
      <w:r w:rsidR="00FB1370" w:rsidRPr="003C674E">
        <w:t xml:space="preserve"> </w:t>
      </w:r>
      <w:r w:rsidRPr="003C674E">
        <w:t>–</w:t>
      </w:r>
      <w:r w:rsidR="00FB1370" w:rsidRPr="003C674E">
        <w:t xml:space="preserve"> </w:t>
      </w:r>
      <w:r w:rsidRPr="003C674E">
        <w:t>“Establishment</w:t>
      </w:r>
      <w:r w:rsidR="00FB1370" w:rsidRPr="003C674E">
        <w:t xml:space="preserve"> </w:t>
      </w:r>
      <w:r w:rsidRPr="003C674E">
        <w:t>of</w:t>
      </w:r>
      <w:r w:rsidR="00FB1370" w:rsidRPr="003C674E">
        <w:t xml:space="preserve"> </w:t>
      </w:r>
      <w:r w:rsidRPr="003C674E">
        <w:t>a</w:t>
      </w:r>
      <w:r w:rsidR="00FB1370" w:rsidRPr="003C674E">
        <w:t xml:space="preserve"> </w:t>
      </w:r>
      <w:r w:rsidRPr="003C674E">
        <w:t>Pan-European</w:t>
      </w:r>
      <w:r w:rsidR="00FB1370" w:rsidRPr="003C674E">
        <w:t xml:space="preserve"> </w:t>
      </w:r>
      <w:r w:rsidRPr="003C674E">
        <w:t>Network</w:t>
      </w:r>
      <w:r w:rsidR="00FB1370" w:rsidRPr="003C674E">
        <w:t xml:space="preserve"> </w:t>
      </w:r>
      <w:r w:rsidRPr="003C674E">
        <w:t>on</w:t>
      </w:r>
      <w:r w:rsidR="00FB1370" w:rsidRPr="003C674E">
        <w:t xml:space="preserve"> </w:t>
      </w:r>
      <w:r w:rsidRPr="003C674E">
        <w:t>the</w:t>
      </w:r>
      <w:r w:rsidR="00FB1370" w:rsidRPr="003C674E">
        <w:t xml:space="preserve"> </w:t>
      </w:r>
      <w:r w:rsidRPr="003C674E">
        <w:t>Sustainable</w:t>
      </w:r>
      <w:r w:rsidR="00FB1370" w:rsidRPr="003C674E">
        <w:t xml:space="preserve"> </w:t>
      </w:r>
      <w:proofErr w:type="spellStart"/>
      <w:r w:rsidRPr="003C674E">
        <w:t>Valorisation</w:t>
      </w:r>
      <w:proofErr w:type="spellEnd"/>
      <w:r w:rsidR="00FB1370" w:rsidRPr="003C674E">
        <w:t xml:space="preserve"> </w:t>
      </w:r>
      <w:r w:rsidRPr="003C674E">
        <w:t>of</w:t>
      </w:r>
      <w:r w:rsidR="00FB1370" w:rsidRPr="003C674E">
        <w:t xml:space="preserve"> </w:t>
      </w:r>
      <w:r w:rsidRPr="003C674E">
        <w:t>Lignin”</w:t>
      </w:r>
      <w:r w:rsidR="00FB1370" w:rsidRPr="003C674E">
        <w:t xml:space="preserve"> </w:t>
      </w:r>
      <w:r w:rsidRPr="003C674E">
        <w:t>(https://lignocost.eu/).</w:t>
      </w:r>
    </w:p>
    <w:p w14:paraId="72CF6EF5" w14:textId="77777777" w:rsidR="00D83DD0" w:rsidRPr="003C674E" w:rsidRDefault="00D83DD0" w:rsidP="001C5D00">
      <w:pPr>
        <w:pStyle w:val="TAMainText"/>
      </w:pPr>
    </w:p>
    <w:p w14:paraId="365F1313" w14:textId="77777777" w:rsidR="00D83DD0" w:rsidRPr="003C674E" w:rsidRDefault="00D83DD0" w:rsidP="001C5D00">
      <w:pPr>
        <w:pStyle w:val="TAMainText"/>
      </w:pPr>
    </w:p>
    <w:p w14:paraId="40B5E78A" w14:textId="1D8060B1" w:rsidR="00365896" w:rsidRPr="003C674E" w:rsidRDefault="00365896">
      <w:pPr>
        <w:spacing w:after="0"/>
        <w:jc w:val="left"/>
      </w:pPr>
      <w:r w:rsidRPr="003C674E">
        <w:br w:type="page"/>
      </w:r>
    </w:p>
    <w:p w14:paraId="34B7D03A" w14:textId="77777777" w:rsidR="00C330BD" w:rsidRPr="003C674E" w:rsidRDefault="00365896" w:rsidP="00365896">
      <w:pPr>
        <w:pStyle w:val="Heading1"/>
      </w:pPr>
      <w:r w:rsidRPr="003C674E">
        <w:lastRenderedPageBreak/>
        <w:t>REFERENCES</w:t>
      </w:r>
    </w:p>
    <w:p w14:paraId="6DB48A90" w14:textId="77777777" w:rsidR="00C330BD" w:rsidRPr="003C674E" w:rsidRDefault="00C330BD" w:rsidP="00B40957">
      <w:pPr>
        <w:pStyle w:val="TAMainText"/>
      </w:pPr>
    </w:p>
    <w:p w14:paraId="3DCA03AC" w14:textId="77777777" w:rsidR="00FB4AF7" w:rsidRPr="00FB4AF7" w:rsidRDefault="00C330BD" w:rsidP="00FB4AF7">
      <w:pPr>
        <w:pStyle w:val="EndNoteBibliography"/>
        <w:spacing w:after="0"/>
      </w:pPr>
      <w:r w:rsidRPr="003C674E">
        <w:fldChar w:fldCharType="begin"/>
      </w:r>
      <w:r w:rsidRPr="003C674E">
        <w:instrText xml:space="preserve"> ADDIN EN.REFLIST </w:instrText>
      </w:r>
      <w:r w:rsidRPr="003C674E">
        <w:fldChar w:fldCharType="separate"/>
      </w:r>
      <w:r w:rsidR="00FB4AF7" w:rsidRPr="00FB4AF7">
        <w:t xml:space="preserve">(1) Hart, P. W.; Santos, R. B. Changing the face of short fiber - A review of the eucalyptus revolution. </w:t>
      </w:r>
      <w:r w:rsidR="00FB4AF7" w:rsidRPr="00FB4AF7">
        <w:rPr>
          <w:i/>
        </w:rPr>
        <w:t xml:space="preserve">TAPPI Journal </w:t>
      </w:r>
      <w:r w:rsidR="00FB4AF7" w:rsidRPr="00FB4AF7">
        <w:rPr>
          <w:b/>
        </w:rPr>
        <w:t>2015</w:t>
      </w:r>
      <w:r w:rsidR="00FB4AF7" w:rsidRPr="00FB4AF7">
        <w:t xml:space="preserve">, </w:t>
      </w:r>
      <w:r w:rsidR="00FB4AF7" w:rsidRPr="00FB4AF7">
        <w:rPr>
          <w:i/>
        </w:rPr>
        <w:t>14</w:t>
      </w:r>
      <w:r w:rsidR="00FB4AF7" w:rsidRPr="00FB4AF7">
        <w:t xml:space="preserve"> (6), 353-359. </w:t>
      </w:r>
    </w:p>
    <w:p w14:paraId="7E442247" w14:textId="77777777" w:rsidR="00FB4AF7" w:rsidRPr="00FB4AF7" w:rsidRDefault="00FB4AF7" w:rsidP="00FB4AF7">
      <w:pPr>
        <w:pStyle w:val="EndNoteBibliography"/>
        <w:spacing w:after="0"/>
      </w:pPr>
      <w:r w:rsidRPr="00FB4AF7">
        <w:t xml:space="preserve">(2) Miranda, I.; Pereira, H. The variation of chemical composition and pulping yield with age and growth factors in young </w:t>
      </w:r>
      <w:r w:rsidRPr="00FB4AF7">
        <w:rPr>
          <w:i/>
        </w:rPr>
        <w:t>Eucalyptus globulus</w:t>
      </w:r>
      <w:r w:rsidRPr="00FB4AF7">
        <w:t xml:space="preserve">. </w:t>
      </w:r>
      <w:r w:rsidRPr="00FB4AF7">
        <w:rPr>
          <w:i/>
        </w:rPr>
        <w:t xml:space="preserve">Wood and fiber science </w:t>
      </w:r>
      <w:r w:rsidRPr="00FB4AF7">
        <w:rPr>
          <w:b/>
        </w:rPr>
        <w:t>2002</w:t>
      </w:r>
      <w:r w:rsidRPr="00FB4AF7">
        <w:t xml:space="preserve">, </w:t>
      </w:r>
      <w:r w:rsidRPr="00FB4AF7">
        <w:rPr>
          <w:i/>
        </w:rPr>
        <w:t>34</w:t>
      </w:r>
      <w:r w:rsidRPr="00FB4AF7">
        <w:t xml:space="preserve"> (1), 140-145. </w:t>
      </w:r>
    </w:p>
    <w:p w14:paraId="37CF0F13" w14:textId="77777777" w:rsidR="00FB4AF7" w:rsidRPr="00FB4AF7" w:rsidRDefault="00FB4AF7" w:rsidP="00FB4AF7">
      <w:pPr>
        <w:pStyle w:val="EndNoteBibliography"/>
        <w:spacing w:after="0"/>
      </w:pPr>
      <w:r w:rsidRPr="00FB4AF7">
        <w:t xml:space="preserve">(3) Kibblewhite, R. P.; Johnson, B. I.; Shelbourne, C. J. A. Kraft pulp qualities of </w:t>
      </w:r>
      <w:r w:rsidRPr="00FB4AF7">
        <w:rPr>
          <w:i/>
        </w:rPr>
        <w:t>Eucalyptus</w:t>
      </w:r>
      <w:r w:rsidRPr="00FB4AF7">
        <w:t xml:space="preserve"> </w:t>
      </w:r>
      <w:r w:rsidRPr="00FB4AF7">
        <w:rPr>
          <w:i/>
        </w:rPr>
        <w:t>nitens</w:t>
      </w:r>
      <w:r w:rsidRPr="00FB4AF7">
        <w:t xml:space="preserve">, </w:t>
      </w:r>
      <w:r w:rsidRPr="00FB4AF7">
        <w:rPr>
          <w:i/>
        </w:rPr>
        <w:t>E</w:t>
      </w:r>
      <w:r w:rsidRPr="00FB4AF7">
        <w:t xml:space="preserve">. </w:t>
      </w:r>
      <w:r w:rsidRPr="00FB4AF7">
        <w:rPr>
          <w:i/>
        </w:rPr>
        <w:t>globulus</w:t>
      </w:r>
      <w:r w:rsidRPr="00FB4AF7">
        <w:t xml:space="preserve">, and </w:t>
      </w:r>
      <w:r w:rsidRPr="00FB4AF7">
        <w:rPr>
          <w:i/>
        </w:rPr>
        <w:t>E</w:t>
      </w:r>
      <w:r w:rsidRPr="00FB4AF7">
        <w:t xml:space="preserve">. </w:t>
      </w:r>
      <w:r w:rsidRPr="00FB4AF7">
        <w:rPr>
          <w:i/>
        </w:rPr>
        <w:t>maidenii</w:t>
      </w:r>
      <w:r w:rsidRPr="00FB4AF7">
        <w:t xml:space="preserve">, at ages 8 and 11 years. </w:t>
      </w:r>
      <w:r w:rsidRPr="00FB4AF7">
        <w:rPr>
          <w:i/>
        </w:rPr>
        <w:t xml:space="preserve">New Zealand Journal of Forestry Science </w:t>
      </w:r>
      <w:r w:rsidRPr="00FB4AF7">
        <w:rPr>
          <w:b/>
        </w:rPr>
        <w:t>2000</w:t>
      </w:r>
      <w:r w:rsidRPr="00FB4AF7">
        <w:t xml:space="preserve">, </w:t>
      </w:r>
      <w:r w:rsidRPr="00FB4AF7">
        <w:rPr>
          <w:i/>
        </w:rPr>
        <w:t>30</w:t>
      </w:r>
      <w:r w:rsidRPr="00FB4AF7">
        <w:t xml:space="preserve"> (3), 447-457. </w:t>
      </w:r>
    </w:p>
    <w:p w14:paraId="224E19F6" w14:textId="22C8BD82" w:rsidR="00FB4AF7" w:rsidRPr="00FB4AF7" w:rsidRDefault="00FB4AF7" w:rsidP="00FB4AF7">
      <w:pPr>
        <w:pStyle w:val="EndNoteBibliography"/>
        <w:spacing w:after="0"/>
      </w:pPr>
      <w:r w:rsidRPr="00FB4AF7">
        <w:t xml:space="preserve">(4) CABI. </w:t>
      </w:r>
      <w:r w:rsidRPr="00FB4AF7">
        <w:rPr>
          <w:i/>
        </w:rPr>
        <w:t>Eucalyptus urograndis</w:t>
      </w:r>
      <w:r w:rsidRPr="00FB4AF7">
        <w:t xml:space="preserve"> (urograndis hybrid). In </w:t>
      </w:r>
      <w:r w:rsidRPr="00FB4AF7">
        <w:rPr>
          <w:i/>
        </w:rPr>
        <w:t>CABI Compendium</w:t>
      </w:r>
      <w:r w:rsidRPr="00FB4AF7">
        <w:t xml:space="preserve">, Centre for Agriculture and Biosciences International, 2019. </w:t>
      </w:r>
      <w:hyperlink r:id="rId14" w:history="1">
        <w:r w:rsidRPr="00FB4AF7">
          <w:rPr>
            <w:rStyle w:val="Hyperlink"/>
          </w:rPr>
          <w:t>https://doi.org/10.1079/cabicompendium.22893</w:t>
        </w:r>
      </w:hyperlink>
    </w:p>
    <w:p w14:paraId="6C7FB478" w14:textId="77777777" w:rsidR="00FB4AF7" w:rsidRPr="00FB4AF7" w:rsidRDefault="00FB4AF7" w:rsidP="00FB4AF7">
      <w:pPr>
        <w:pStyle w:val="EndNoteBibliography"/>
        <w:spacing w:after="0"/>
      </w:pPr>
      <w:r w:rsidRPr="00FB4AF7">
        <w:t xml:space="preserve">(5) Santos, R. B.; Capanema, E. A.; Balakshin, M. Y.; Chang, H.-M.; Jameel, H. Effect of hardwoods characteristics on kraft pulping process: Emphasis on lignin structure. </w:t>
      </w:r>
      <w:r w:rsidRPr="00FB4AF7">
        <w:rPr>
          <w:i/>
        </w:rPr>
        <w:t xml:space="preserve">BioResources </w:t>
      </w:r>
      <w:r w:rsidRPr="00FB4AF7">
        <w:rPr>
          <w:b/>
        </w:rPr>
        <w:t>2011</w:t>
      </w:r>
      <w:r w:rsidRPr="00FB4AF7">
        <w:t xml:space="preserve">, </w:t>
      </w:r>
      <w:r w:rsidRPr="00FB4AF7">
        <w:rPr>
          <w:i/>
        </w:rPr>
        <w:t>6</w:t>
      </w:r>
      <w:r w:rsidRPr="00FB4AF7">
        <w:t xml:space="preserve"> (4), 3623-3637. </w:t>
      </w:r>
    </w:p>
    <w:p w14:paraId="1FEED810" w14:textId="36C12718" w:rsidR="00FB4AF7" w:rsidRPr="00FB4AF7" w:rsidRDefault="00FB4AF7" w:rsidP="00FB4AF7">
      <w:pPr>
        <w:pStyle w:val="EndNoteBibliography"/>
        <w:spacing w:after="0"/>
      </w:pPr>
      <w:r w:rsidRPr="00FB4AF7">
        <w:t xml:space="preserve">(6) Fry, S. C. Plant Cell Walls. In </w:t>
      </w:r>
      <w:r w:rsidRPr="00FB4AF7">
        <w:rPr>
          <w:i/>
        </w:rPr>
        <w:t>Encyclopedia of Life Sciences</w:t>
      </w:r>
      <w:r w:rsidRPr="00FB4AF7">
        <w:t xml:space="preserve">, John Wiley &amp; Sons, Ltd, 2001. </w:t>
      </w:r>
      <w:hyperlink r:id="rId15" w:history="1">
        <w:r w:rsidRPr="00FB4AF7">
          <w:rPr>
            <w:rStyle w:val="Hyperlink"/>
          </w:rPr>
          <w:t>http://dx.doi.org/10.1038/npg.els.0001682</w:t>
        </w:r>
      </w:hyperlink>
    </w:p>
    <w:p w14:paraId="401B1518" w14:textId="51EED0ED" w:rsidR="00FB4AF7" w:rsidRPr="00FB4AF7" w:rsidRDefault="00FB4AF7" w:rsidP="00FB4AF7">
      <w:pPr>
        <w:pStyle w:val="EndNoteBibliography"/>
        <w:spacing w:after="0"/>
      </w:pPr>
      <w:r w:rsidRPr="00FB4AF7">
        <w:t xml:space="preserve">(7) Boerjan, W.; Ralph, J.; Baucher, M. Lignin Biosynthesis. </w:t>
      </w:r>
      <w:r w:rsidRPr="00FB4AF7">
        <w:rPr>
          <w:i/>
        </w:rPr>
        <w:t xml:space="preserve">Annual Review of Plant Biology </w:t>
      </w:r>
      <w:r w:rsidRPr="00FB4AF7">
        <w:rPr>
          <w:b/>
        </w:rPr>
        <w:t>2003</w:t>
      </w:r>
      <w:r w:rsidRPr="00FB4AF7">
        <w:t xml:space="preserve">, </w:t>
      </w:r>
      <w:r w:rsidRPr="00FB4AF7">
        <w:rPr>
          <w:i/>
        </w:rPr>
        <w:t>54</w:t>
      </w:r>
      <w:r w:rsidRPr="00FB4AF7">
        <w:t xml:space="preserve"> (1), 519-546. </w:t>
      </w:r>
      <w:hyperlink r:id="rId16" w:history="1">
        <w:r w:rsidRPr="00FB4AF7">
          <w:rPr>
            <w:rStyle w:val="Hyperlink"/>
          </w:rPr>
          <w:t>https://doi.org/10.1146/annurev.arplant.54.031902.134938</w:t>
        </w:r>
      </w:hyperlink>
    </w:p>
    <w:p w14:paraId="5D4B6807" w14:textId="355071A7" w:rsidR="00FB4AF7" w:rsidRPr="00FB4AF7" w:rsidRDefault="00FB4AF7" w:rsidP="00FB4AF7">
      <w:pPr>
        <w:pStyle w:val="EndNoteBibliography"/>
        <w:spacing w:after="0"/>
      </w:pPr>
      <w:r w:rsidRPr="00FB4AF7">
        <w:t xml:space="preserve">(8) Ralph, J.; Lundquist, K.; Brunow, G.; Lu, F.; Kim, H.; Schatz, P. F.; Marita, J. M.; Hatfield, R. D.; Ralph, S. A.; Christensen, J. H.; Boerjan, W. Lignins: Natural Polymers From Oxidative Coupling of 4-hydroxyphenyl- Propanoids. </w:t>
      </w:r>
      <w:r w:rsidRPr="00FB4AF7">
        <w:rPr>
          <w:i/>
        </w:rPr>
        <w:t xml:space="preserve">Phytochem Rev </w:t>
      </w:r>
      <w:r w:rsidRPr="00FB4AF7">
        <w:rPr>
          <w:b/>
        </w:rPr>
        <w:t>2004</w:t>
      </w:r>
      <w:r w:rsidRPr="00FB4AF7">
        <w:t xml:space="preserve">, </w:t>
      </w:r>
      <w:r w:rsidRPr="00FB4AF7">
        <w:rPr>
          <w:i/>
        </w:rPr>
        <w:t>3</w:t>
      </w:r>
      <w:r w:rsidRPr="00FB4AF7">
        <w:t xml:space="preserve"> (1-2), 29-60. </w:t>
      </w:r>
      <w:hyperlink r:id="rId17" w:history="1">
        <w:r w:rsidRPr="00FB4AF7">
          <w:rPr>
            <w:rStyle w:val="Hyperlink"/>
          </w:rPr>
          <w:t>https://doi.org/10.1023/B:PHYT.0000047809.65444.a4</w:t>
        </w:r>
      </w:hyperlink>
    </w:p>
    <w:p w14:paraId="038EE339" w14:textId="55A11E91" w:rsidR="00FB4AF7" w:rsidRPr="00FB4AF7" w:rsidRDefault="00FB4AF7" w:rsidP="00FB4AF7">
      <w:pPr>
        <w:pStyle w:val="EndNoteBibliography"/>
        <w:spacing w:after="0"/>
      </w:pPr>
      <w:r w:rsidRPr="00FB4AF7">
        <w:t xml:space="preserve">(9) Rencoret, J.; Gutiérrez, A.; Nieto, L.; Jiménez-Barbero, J.; Faulds, C. B.; Kim, H.; Ralph, J.; Martínez, A. T.; del Río, J. C. Lignin composition and structure in young versus adult </w:t>
      </w:r>
      <w:r w:rsidRPr="00FB4AF7">
        <w:rPr>
          <w:i/>
        </w:rPr>
        <w:t>Eucalyptus</w:t>
      </w:r>
      <w:r w:rsidRPr="00FB4AF7">
        <w:t xml:space="preserve"> </w:t>
      </w:r>
      <w:r w:rsidRPr="00FB4AF7">
        <w:rPr>
          <w:i/>
        </w:rPr>
        <w:t>globulus</w:t>
      </w:r>
      <w:r w:rsidRPr="00FB4AF7">
        <w:t xml:space="preserve"> plants. </w:t>
      </w:r>
      <w:r w:rsidRPr="00FB4AF7">
        <w:rPr>
          <w:i/>
        </w:rPr>
        <w:t xml:space="preserve">Plant Physiol </w:t>
      </w:r>
      <w:r w:rsidRPr="00FB4AF7">
        <w:rPr>
          <w:b/>
        </w:rPr>
        <w:t>2011</w:t>
      </w:r>
      <w:r w:rsidRPr="00FB4AF7">
        <w:t xml:space="preserve">, </w:t>
      </w:r>
      <w:r w:rsidRPr="00FB4AF7">
        <w:rPr>
          <w:i/>
        </w:rPr>
        <w:t>155</w:t>
      </w:r>
      <w:r w:rsidRPr="00FB4AF7">
        <w:t xml:space="preserve"> (2), 667–682. </w:t>
      </w:r>
      <w:hyperlink r:id="rId18" w:history="1">
        <w:r w:rsidRPr="00FB4AF7">
          <w:rPr>
            <w:rStyle w:val="Hyperlink"/>
          </w:rPr>
          <w:t>https://doi.org/10.1104/pp.110.167254</w:t>
        </w:r>
      </w:hyperlink>
    </w:p>
    <w:p w14:paraId="21C42BAF" w14:textId="6E29F96E" w:rsidR="00FB4AF7" w:rsidRPr="00FB4AF7" w:rsidRDefault="00FB4AF7" w:rsidP="00FB4AF7">
      <w:pPr>
        <w:pStyle w:val="EndNoteBibliography"/>
        <w:spacing w:after="0"/>
      </w:pPr>
      <w:r w:rsidRPr="00FB4AF7">
        <w:t xml:space="preserve">(10) Wei, S.; Liu, K.; Ji, X.; Wang, T.; Wang, R. Application of enzyme technology in biopulping and biobleaching. </w:t>
      </w:r>
      <w:r w:rsidRPr="00FB4AF7">
        <w:rPr>
          <w:i/>
        </w:rPr>
        <w:t xml:space="preserve">Cellulose </w:t>
      </w:r>
      <w:r w:rsidRPr="00FB4AF7">
        <w:rPr>
          <w:b/>
        </w:rPr>
        <w:t>2021</w:t>
      </w:r>
      <w:r w:rsidRPr="00FB4AF7">
        <w:t xml:space="preserve">, </w:t>
      </w:r>
      <w:r w:rsidRPr="00FB4AF7">
        <w:rPr>
          <w:i/>
        </w:rPr>
        <w:t>28</w:t>
      </w:r>
      <w:r w:rsidRPr="00FB4AF7">
        <w:t xml:space="preserve"> (16), 10099-10116. </w:t>
      </w:r>
      <w:hyperlink r:id="rId19" w:history="1">
        <w:r w:rsidRPr="00FB4AF7">
          <w:rPr>
            <w:rStyle w:val="Hyperlink"/>
          </w:rPr>
          <w:t>https://doi.org/10.1007/s10570-021-04182-1</w:t>
        </w:r>
      </w:hyperlink>
    </w:p>
    <w:p w14:paraId="577518A4" w14:textId="5F2CC614" w:rsidR="00FB4AF7" w:rsidRPr="00FB4AF7" w:rsidRDefault="00FB4AF7" w:rsidP="00FB4AF7">
      <w:pPr>
        <w:pStyle w:val="EndNoteBibliography"/>
        <w:spacing w:after="0"/>
      </w:pPr>
      <w:r w:rsidRPr="00FB4AF7">
        <w:t xml:space="preserve">(11) Berlin, A.; Balakshin, M.; Gilkes, N.; Kadla, J.; Maximenko, V.; Kubo, S.; Saddler, J. Inhibition of cellulase, xylanase and β-glucosidase activities by softwood lignin preparations. </w:t>
      </w:r>
      <w:r w:rsidRPr="00FB4AF7">
        <w:rPr>
          <w:i/>
        </w:rPr>
        <w:t xml:space="preserve">Journal of Biotechnology </w:t>
      </w:r>
      <w:r w:rsidRPr="00FB4AF7">
        <w:rPr>
          <w:b/>
        </w:rPr>
        <w:t>2006</w:t>
      </w:r>
      <w:r w:rsidRPr="00FB4AF7">
        <w:t xml:space="preserve">, </w:t>
      </w:r>
      <w:r w:rsidRPr="00FB4AF7">
        <w:rPr>
          <w:i/>
        </w:rPr>
        <w:t>125</w:t>
      </w:r>
      <w:r w:rsidRPr="00FB4AF7">
        <w:t xml:space="preserve"> (2), 198-209. </w:t>
      </w:r>
      <w:hyperlink r:id="rId20" w:history="1">
        <w:r w:rsidRPr="00FB4AF7">
          <w:rPr>
            <w:rStyle w:val="Hyperlink"/>
          </w:rPr>
          <w:t>http://dx.doi.org/10.1016/j.jbiotec.2006.02.021</w:t>
        </w:r>
      </w:hyperlink>
    </w:p>
    <w:p w14:paraId="0FBB7B4F" w14:textId="77777777" w:rsidR="00FB4AF7" w:rsidRPr="00FB4AF7" w:rsidRDefault="00FB4AF7" w:rsidP="00FB4AF7">
      <w:pPr>
        <w:pStyle w:val="EndNoteBibliography"/>
        <w:spacing w:after="0"/>
      </w:pPr>
      <w:r w:rsidRPr="00FB4AF7">
        <w:t xml:space="preserve">(12) Kirk, T. K.; Moore, W. E. Removing lignin from wood with white-rot fungi and digestibility of resulting wood. </w:t>
      </w:r>
      <w:r w:rsidRPr="00FB4AF7">
        <w:rPr>
          <w:i/>
        </w:rPr>
        <w:t xml:space="preserve">Wood and Fiber </w:t>
      </w:r>
      <w:r w:rsidRPr="00FB4AF7">
        <w:rPr>
          <w:b/>
        </w:rPr>
        <w:t>1972</w:t>
      </w:r>
      <w:r w:rsidRPr="00FB4AF7">
        <w:t xml:space="preserve">, </w:t>
      </w:r>
      <w:r w:rsidRPr="00FB4AF7">
        <w:rPr>
          <w:i/>
        </w:rPr>
        <w:t>4</w:t>
      </w:r>
      <w:r w:rsidRPr="00FB4AF7">
        <w:t xml:space="preserve"> (2), 72-79. </w:t>
      </w:r>
    </w:p>
    <w:p w14:paraId="3129B4B1" w14:textId="77777777" w:rsidR="00FB4AF7" w:rsidRPr="00FB4AF7" w:rsidRDefault="00FB4AF7" w:rsidP="00FB4AF7">
      <w:pPr>
        <w:pStyle w:val="EndNoteBibliography"/>
        <w:spacing w:after="0"/>
      </w:pPr>
      <w:r w:rsidRPr="00FB4AF7">
        <w:t xml:space="preserve">(13) Kirk, T. K.; Koning, J. W.; Burgess, R. R.; Akhtar, M.; Blanchette, R. A.; Cameron, D. C.; Cullen, D.; Kersten, P. J.; Lightfoot, E. N.; Myers, G. C. Biopulping: A glimpse of the future? In </w:t>
      </w:r>
      <w:r w:rsidRPr="00FB4AF7">
        <w:rPr>
          <w:i/>
        </w:rPr>
        <w:t>Research Paper FPL-RP-523</w:t>
      </w:r>
      <w:r w:rsidRPr="00FB4AF7">
        <w:t xml:space="preserve">, Forest Products Laboratory, USDA Forest Service, 1993. </w:t>
      </w:r>
    </w:p>
    <w:p w14:paraId="55E16762" w14:textId="1ED1D9DD" w:rsidR="00FB4AF7" w:rsidRPr="00FB4AF7" w:rsidRDefault="00FB4AF7" w:rsidP="00FB4AF7">
      <w:pPr>
        <w:pStyle w:val="EndNoteBibliography"/>
        <w:spacing w:after="0"/>
      </w:pPr>
      <w:r w:rsidRPr="00FB4AF7">
        <w:t xml:space="preserve">(14) Walia, A.; Mehta, P.; Guleria, S.; Shirkot, C. K. Modification in the properties of paper by using cellulase-free xylanase produced from alkalophilic </w:t>
      </w:r>
      <w:r w:rsidRPr="00FB4AF7">
        <w:rPr>
          <w:i/>
        </w:rPr>
        <w:t>Cellulosimicrobium</w:t>
      </w:r>
      <w:r w:rsidRPr="00FB4AF7">
        <w:t xml:space="preserve"> </w:t>
      </w:r>
      <w:r w:rsidRPr="00FB4AF7">
        <w:rPr>
          <w:i/>
        </w:rPr>
        <w:t>cellulans</w:t>
      </w:r>
      <w:r w:rsidRPr="00FB4AF7">
        <w:t xml:space="preserve"> CKMX1 in biobleaching of wheat straw pulp. </w:t>
      </w:r>
      <w:r w:rsidRPr="00FB4AF7">
        <w:rPr>
          <w:i/>
        </w:rPr>
        <w:t xml:space="preserve">Canadian Journal of Microbiology </w:t>
      </w:r>
      <w:r w:rsidRPr="00FB4AF7">
        <w:rPr>
          <w:b/>
        </w:rPr>
        <w:t>2015</w:t>
      </w:r>
      <w:r w:rsidRPr="00FB4AF7">
        <w:t xml:space="preserve">, </w:t>
      </w:r>
      <w:r w:rsidRPr="00FB4AF7">
        <w:rPr>
          <w:i/>
        </w:rPr>
        <w:t>61</w:t>
      </w:r>
      <w:r w:rsidRPr="00FB4AF7">
        <w:t xml:space="preserve"> (9), 671-681. </w:t>
      </w:r>
      <w:hyperlink r:id="rId21" w:history="1">
        <w:r w:rsidRPr="00FB4AF7">
          <w:rPr>
            <w:rStyle w:val="Hyperlink"/>
          </w:rPr>
          <w:t>https://doi.org/10.1139/cjm-2015-0178</w:t>
        </w:r>
      </w:hyperlink>
    </w:p>
    <w:p w14:paraId="39B02DC7" w14:textId="05BE9E10" w:rsidR="00FB4AF7" w:rsidRPr="00FB4AF7" w:rsidRDefault="00FB4AF7" w:rsidP="00FB4AF7">
      <w:pPr>
        <w:pStyle w:val="EndNoteBibliography"/>
        <w:spacing w:after="0"/>
      </w:pPr>
      <w:r w:rsidRPr="00FB4AF7">
        <w:t xml:space="preserve">(15) Kang, K. Y.; Sung, J. S.; Kim, D. Y. Evaluation of white-rot fungi for biopulping of wood. </w:t>
      </w:r>
      <w:r w:rsidRPr="00FB4AF7">
        <w:rPr>
          <w:i/>
        </w:rPr>
        <w:t xml:space="preserve">Mycobiology </w:t>
      </w:r>
      <w:r w:rsidRPr="00FB4AF7">
        <w:rPr>
          <w:b/>
        </w:rPr>
        <w:t>2007</w:t>
      </w:r>
      <w:r w:rsidRPr="00FB4AF7">
        <w:t xml:space="preserve">, </w:t>
      </w:r>
      <w:r w:rsidRPr="00FB4AF7">
        <w:rPr>
          <w:i/>
        </w:rPr>
        <w:t>35</w:t>
      </w:r>
      <w:r w:rsidRPr="00FB4AF7">
        <w:t xml:space="preserve"> (4), 205-209. </w:t>
      </w:r>
      <w:hyperlink r:id="rId22" w:history="1">
        <w:r w:rsidRPr="00FB4AF7">
          <w:rPr>
            <w:rStyle w:val="Hyperlink"/>
          </w:rPr>
          <w:t>https://doi.org/10.4489/myco.2007.35.4.205</w:t>
        </w:r>
      </w:hyperlink>
    </w:p>
    <w:p w14:paraId="0853F22C" w14:textId="0FD8D647" w:rsidR="00FB4AF7" w:rsidRPr="00FB4AF7" w:rsidRDefault="00FB4AF7" w:rsidP="00FB4AF7">
      <w:pPr>
        <w:pStyle w:val="EndNoteBibliography"/>
        <w:spacing w:after="0"/>
      </w:pPr>
      <w:r w:rsidRPr="00FB4AF7">
        <w:lastRenderedPageBreak/>
        <w:t xml:space="preserve">(16) Moya, R.; Berrocal, A.; Rodríguez-Zúñiga, A.; Rodriguez-Solis, M.; Villalobos-Barquero, V.; Starbird, R.; Vega-Baudrit, J. Biopulp from pineapple leaf fiber produced by colonization with two white-rot fungi: </w:t>
      </w:r>
      <w:r w:rsidRPr="00FB4AF7">
        <w:rPr>
          <w:i/>
        </w:rPr>
        <w:t>Trametes</w:t>
      </w:r>
      <w:r w:rsidRPr="00FB4AF7">
        <w:t xml:space="preserve"> </w:t>
      </w:r>
      <w:r w:rsidRPr="00FB4AF7">
        <w:rPr>
          <w:i/>
        </w:rPr>
        <w:t>versicolor</w:t>
      </w:r>
      <w:r w:rsidRPr="00FB4AF7">
        <w:t xml:space="preserve"> and </w:t>
      </w:r>
      <w:r w:rsidRPr="00FB4AF7">
        <w:rPr>
          <w:i/>
        </w:rPr>
        <w:t>Pleurotus</w:t>
      </w:r>
      <w:r w:rsidRPr="00FB4AF7">
        <w:t xml:space="preserve"> </w:t>
      </w:r>
      <w:r w:rsidRPr="00FB4AF7">
        <w:rPr>
          <w:i/>
        </w:rPr>
        <w:t>ostreatus</w:t>
      </w:r>
      <w:r w:rsidRPr="00FB4AF7">
        <w:t xml:space="preserve">. </w:t>
      </w:r>
      <w:r w:rsidRPr="00FB4AF7">
        <w:rPr>
          <w:i/>
        </w:rPr>
        <w:t xml:space="preserve">BioResources </w:t>
      </w:r>
      <w:r w:rsidRPr="00FB4AF7">
        <w:rPr>
          <w:b/>
        </w:rPr>
        <w:t>2016</w:t>
      </w:r>
      <w:r w:rsidRPr="00FB4AF7">
        <w:t xml:space="preserve">, </w:t>
      </w:r>
      <w:r w:rsidRPr="00FB4AF7">
        <w:rPr>
          <w:i/>
        </w:rPr>
        <w:t>11</w:t>
      </w:r>
      <w:r w:rsidRPr="00FB4AF7">
        <w:t xml:space="preserve"> (4), 8756-8776. </w:t>
      </w:r>
      <w:hyperlink r:id="rId23" w:history="1">
        <w:r w:rsidRPr="00FB4AF7">
          <w:rPr>
            <w:rStyle w:val="Hyperlink"/>
          </w:rPr>
          <w:t>http://dx.doi.org/10.15376/biores.11.4.8756-8776</w:t>
        </w:r>
      </w:hyperlink>
    </w:p>
    <w:p w14:paraId="5E7CD10E" w14:textId="6671FACE" w:rsidR="00FB4AF7" w:rsidRPr="00FB4AF7" w:rsidRDefault="00FB4AF7" w:rsidP="00FB4AF7">
      <w:pPr>
        <w:pStyle w:val="EndNoteBibliography"/>
        <w:spacing w:after="0"/>
      </w:pPr>
      <w:r w:rsidRPr="00FB4AF7">
        <w:t xml:space="preserve">(17) Kumar, A.; Gautam, A.; Dutt, D. Bio-pulping: An energy saving and environment-friendly approach. </w:t>
      </w:r>
      <w:r w:rsidRPr="00FB4AF7">
        <w:rPr>
          <w:i/>
        </w:rPr>
        <w:t xml:space="preserve">Physical Sciences Reviews </w:t>
      </w:r>
      <w:r w:rsidRPr="00FB4AF7">
        <w:rPr>
          <w:b/>
        </w:rPr>
        <w:t>2020</w:t>
      </w:r>
      <w:r w:rsidRPr="00FB4AF7">
        <w:t xml:space="preserve">, </w:t>
      </w:r>
      <w:r w:rsidRPr="00FB4AF7">
        <w:rPr>
          <w:i/>
        </w:rPr>
        <w:t>5</w:t>
      </w:r>
      <w:r w:rsidRPr="00FB4AF7">
        <w:t xml:space="preserve"> (10), 20190043. </w:t>
      </w:r>
      <w:hyperlink r:id="rId24" w:history="1">
        <w:r w:rsidRPr="00FB4AF7">
          <w:rPr>
            <w:rStyle w:val="Hyperlink"/>
          </w:rPr>
          <w:t>https://doi.org/10.1515/psr-2019-0043</w:t>
        </w:r>
      </w:hyperlink>
    </w:p>
    <w:p w14:paraId="743B79C0" w14:textId="25F0B3D9" w:rsidR="00FB4AF7" w:rsidRPr="00FB4AF7" w:rsidRDefault="00FB4AF7" w:rsidP="00FB4AF7">
      <w:pPr>
        <w:pStyle w:val="EndNoteBibliography"/>
        <w:spacing w:after="0"/>
      </w:pPr>
      <w:r w:rsidRPr="00FB4AF7">
        <w:t xml:space="preserve">(18) Sheng, J.; Wang, W.; Ma, Q.; Yang, R. Comprehensive utilization of </w:t>
      </w:r>
      <w:r w:rsidRPr="00FB4AF7">
        <w:rPr>
          <w:i/>
        </w:rPr>
        <w:t>Ganoderma</w:t>
      </w:r>
      <w:r w:rsidRPr="00FB4AF7">
        <w:t xml:space="preserve"> </w:t>
      </w:r>
      <w:r w:rsidRPr="00FB4AF7">
        <w:rPr>
          <w:i/>
        </w:rPr>
        <w:t>lucidum</w:t>
      </w:r>
      <w:r w:rsidRPr="00FB4AF7">
        <w:t xml:space="preserve"> residues in papermaking. </w:t>
      </w:r>
      <w:r w:rsidRPr="00FB4AF7">
        <w:rPr>
          <w:i/>
        </w:rPr>
        <w:t xml:space="preserve">Nordic Pulp &amp; Paper Research Journal </w:t>
      </w:r>
      <w:r w:rsidRPr="00FB4AF7">
        <w:rPr>
          <w:b/>
        </w:rPr>
        <w:t>2020</w:t>
      </w:r>
      <w:r w:rsidRPr="00FB4AF7">
        <w:t xml:space="preserve">, </w:t>
      </w:r>
      <w:r w:rsidRPr="00FB4AF7">
        <w:rPr>
          <w:i/>
        </w:rPr>
        <w:t>35</w:t>
      </w:r>
      <w:r w:rsidRPr="00FB4AF7">
        <w:t xml:space="preserve"> (1), 43-49. </w:t>
      </w:r>
      <w:hyperlink r:id="rId25" w:history="1">
        <w:r w:rsidRPr="00FB4AF7">
          <w:rPr>
            <w:rStyle w:val="Hyperlink"/>
          </w:rPr>
          <w:t>https://doi.org/10.1515/npprj-2019-0045</w:t>
        </w:r>
      </w:hyperlink>
    </w:p>
    <w:p w14:paraId="19BA3514" w14:textId="3F7DA5FF" w:rsidR="00FB4AF7" w:rsidRPr="00FB4AF7" w:rsidRDefault="00FB4AF7" w:rsidP="00FB4AF7">
      <w:pPr>
        <w:pStyle w:val="EndNoteBibliography"/>
        <w:spacing w:after="0"/>
      </w:pPr>
      <w:r w:rsidRPr="00FB4AF7">
        <w:t xml:space="preserve">(19) Ruiz-Dueñas, F. J.; Martínez, A. T. Microbial degradation of lignin: How a bulky recalcitrant polymer is efficiently recycled in nature and how we can take advantage of this. </w:t>
      </w:r>
      <w:r w:rsidRPr="00FB4AF7">
        <w:rPr>
          <w:i/>
        </w:rPr>
        <w:t xml:space="preserve">Microbial Biotechnology </w:t>
      </w:r>
      <w:r w:rsidRPr="00FB4AF7">
        <w:rPr>
          <w:b/>
        </w:rPr>
        <w:t>2009</w:t>
      </w:r>
      <w:r w:rsidRPr="00FB4AF7">
        <w:t xml:space="preserve">, </w:t>
      </w:r>
      <w:r w:rsidRPr="00FB4AF7">
        <w:rPr>
          <w:i/>
        </w:rPr>
        <w:t>2</w:t>
      </w:r>
      <w:r w:rsidRPr="00FB4AF7">
        <w:t xml:space="preserve"> (2), 164-177. </w:t>
      </w:r>
      <w:hyperlink r:id="rId26" w:history="1">
        <w:r w:rsidRPr="00FB4AF7">
          <w:rPr>
            <w:rStyle w:val="Hyperlink"/>
          </w:rPr>
          <w:t>https://doi.org/10.1111/j.1751-7915.2008.00078.x</w:t>
        </w:r>
      </w:hyperlink>
    </w:p>
    <w:p w14:paraId="532B9BC6" w14:textId="77777777" w:rsidR="00FB4AF7" w:rsidRPr="00FB4AF7" w:rsidRDefault="00FB4AF7" w:rsidP="00FB4AF7">
      <w:pPr>
        <w:pStyle w:val="EndNoteBibliography"/>
        <w:spacing w:after="0"/>
      </w:pPr>
      <w:r w:rsidRPr="00FB4AF7">
        <w:t xml:space="preserve">(20) Dashtban, M.; Schraft, H.; Syed, T. A.; Qin, W. Fungal biodegradation and enzymatic modification of lignin. </w:t>
      </w:r>
      <w:r w:rsidRPr="00FB4AF7">
        <w:rPr>
          <w:i/>
        </w:rPr>
        <w:t xml:space="preserve">Int J Biochem Mol Biol </w:t>
      </w:r>
      <w:r w:rsidRPr="00FB4AF7">
        <w:rPr>
          <w:b/>
        </w:rPr>
        <w:t>2010</w:t>
      </w:r>
      <w:r w:rsidRPr="00FB4AF7">
        <w:t xml:space="preserve">, </w:t>
      </w:r>
      <w:r w:rsidRPr="00FB4AF7">
        <w:rPr>
          <w:i/>
        </w:rPr>
        <w:t>1</w:t>
      </w:r>
      <w:r w:rsidRPr="00FB4AF7">
        <w:t xml:space="preserve"> (1), 36-50. </w:t>
      </w:r>
    </w:p>
    <w:p w14:paraId="6ECD64FC" w14:textId="5A9C76C0" w:rsidR="00FB4AF7" w:rsidRPr="00FB4AF7" w:rsidRDefault="00FB4AF7" w:rsidP="00FB4AF7">
      <w:pPr>
        <w:pStyle w:val="EndNoteBibliography"/>
        <w:spacing w:after="0"/>
      </w:pPr>
      <w:r w:rsidRPr="00FB4AF7">
        <w:t xml:space="preserve">(21) López, A. M. Q.; Silva, A. L. d. S.; dos Santos, E. C. L. The fungal ability for biobleaching/biopulping/bioremediation of lignin-like compounds of agro-industrial raw material. </w:t>
      </w:r>
      <w:r w:rsidRPr="00FB4AF7">
        <w:rPr>
          <w:i/>
        </w:rPr>
        <w:t xml:space="preserve">Química Nova </w:t>
      </w:r>
      <w:r w:rsidRPr="00FB4AF7">
        <w:rPr>
          <w:b/>
        </w:rPr>
        <w:t>2017</w:t>
      </w:r>
      <w:r w:rsidRPr="00FB4AF7">
        <w:t xml:space="preserve">, </w:t>
      </w:r>
      <w:r w:rsidRPr="00FB4AF7">
        <w:rPr>
          <w:i/>
        </w:rPr>
        <w:t>40</w:t>
      </w:r>
      <w:r w:rsidRPr="00FB4AF7">
        <w:t xml:space="preserve">, 916-931. </w:t>
      </w:r>
      <w:hyperlink r:id="rId27" w:history="1">
        <w:r w:rsidRPr="00FB4AF7">
          <w:rPr>
            <w:rStyle w:val="Hyperlink"/>
          </w:rPr>
          <w:t>http://dx.doi.org/10.21577/0100-4042.20170067</w:t>
        </w:r>
      </w:hyperlink>
    </w:p>
    <w:p w14:paraId="0FBED986" w14:textId="2E44C868" w:rsidR="00FB4AF7" w:rsidRPr="00FB4AF7" w:rsidRDefault="00FB4AF7" w:rsidP="00FB4AF7">
      <w:pPr>
        <w:pStyle w:val="EndNoteBibliography"/>
        <w:spacing w:after="0"/>
      </w:pPr>
      <w:r w:rsidRPr="00FB4AF7">
        <w:t xml:space="preserve">(22) Blanchette, R. A.; Burnes, T. A.; Eerdmans, M. M.; Akhtar, M. Evaluating isolates of </w:t>
      </w:r>
      <w:r w:rsidRPr="00FB4AF7">
        <w:rPr>
          <w:i/>
        </w:rPr>
        <w:t>Phanerochaete</w:t>
      </w:r>
      <w:r w:rsidRPr="00FB4AF7">
        <w:t xml:space="preserve"> </w:t>
      </w:r>
      <w:r w:rsidRPr="00FB4AF7">
        <w:rPr>
          <w:i/>
        </w:rPr>
        <w:t>chrysosporium</w:t>
      </w:r>
      <w:r w:rsidRPr="00FB4AF7">
        <w:t xml:space="preserve"> and </w:t>
      </w:r>
      <w:r w:rsidRPr="00FB4AF7">
        <w:rPr>
          <w:i/>
        </w:rPr>
        <w:t>Ceriporiopsis</w:t>
      </w:r>
      <w:r w:rsidRPr="00FB4AF7">
        <w:t xml:space="preserve"> </w:t>
      </w:r>
      <w:r w:rsidRPr="00FB4AF7">
        <w:rPr>
          <w:i/>
        </w:rPr>
        <w:t>subvermispora</w:t>
      </w:r>
      <w:r w:rsidRPr="00FB4AF7">
        <w:t xml:space="preserve"> for use in biological pulping processes. </w:t>
      </w:r>
      <w:r w:rsidRPr="00FB4AF7">
        <w:rPr>
          <w:i/>
        </w:rPr>
        <w:t xml:space="preserve">Holzforschung </w:t>
      </w:r>
      <w:r w:rsidRPr="00FB4AF7">
        <w:rPr>
          <w:b/>
        </w:rPr>
        <w:t>1992</w:t>
      </w:r>
      <w:r w:rsidRPr="00FB4AF7">
        <w:t xml:space="preserve">, </w:t>
      </w:r>
      <w:r w:rsidRPr="00FB4AF7">
        <w:rPr>
          <w:i/>
        </w:rPr>
        <w:t>46</w:t>
      </w:r>
      <w:r w:rsidRPr="00FB4AF7">
        <w:t xml:space="preserve"> (2), 109-116. </w:t>
      </w:r>
      <w:hyperlink r:id="rId28" w:history="1">
        <w:r w:rsidRPr="00FB4AF7">
          <w:rPr>
            <w:rStyle w:val="Hyperlink"/>
          </w:rPr>
          <w:t>https://doi.org/10.1515/hfsg.1992.46.2.109</w:t>
        </w:r>
      </w:hyperlink>
    </w:p>
    <w:p w14:paraId="180A4F68" w14:textId="35EE3FC4" w:rsidR="00FB4AF7" w:rsidRPr="00FB4AF7" w:rsidRDefault="00FB4AF7" w:rsidP="00FB4AF7">
      <w:pPr>
        <w:pStyle w:val="EndNoteBibliography"/>
        <w:spacing w:after="0"/>
      </w:pPr>
      <w:r w:rsidRPr="00FB4AF7">
        <w:t xml:space="preserve">(23) Sun, Y.; Cheng, J. Hydrolysis of lignocellulosic materials for ethanol production: a review. </w:t>
      </w:r>
      <w:r w:rsidRPr="00FB4AF7">
        <w:rPr>
          <w:i/>
        </w:rPr>
        <w:t xml:space="preserve">Bioresource Technology </w:t>
      </w:r>
      <w:r w:rsidRPr="00FB4AF7">
        <w:rPr>
          <w:b/>
        </w:rPr>
        <w:t>2002</w:t>
      </w:r>
      <w:r w:rsidRPr="00FB4AF7">
        <w:t xml:space="preserve">, </w:t>
      </w:r>
      <w:r w:rsidRPr="00FB4AF7">
        <w:rPr>
          <w:i/>
        </w:rPr>
        <w:t>83</w:t>
      </w:r>
      <w:r w:rsidRPr="00FB4AF7">
        <w:t xml:space="preserve"> (1), 1-11. </w:t>
      </w:r>
      <w:hyperlink r:id="rId29" w:history="1">
        <w:r w:rsidRPr="00FB4AF7">
          <w:rPr>
            <w:rStyle w:val="Hyperlink"/>
          </w:rPr>
          <w:t>https://doi.org/10.1016/S0960-8524(01)00212-7</w:t>
        </w:r>
      </w:hyperlink>
    </w:p>
    <w:p w14:paraId="2FBD9A2B" w14:textId="787D965F" w:rsidR="00FB4AF7" w:rsidRPr="00FB4AF7" w:rsidRDefault="00FB4AF7" w:rsidP="00FB4AF7">
      <w:pPr>
        <w:pStyle w:val="EndNoteBibliography"/>
        <w:spacing w:after="0"/>
      </w:pPr>
      <w:r w:rsidRPr="00FB4AF7">
        <w:t xml:space="preserve">(24) Rico, A.; Rencoret, J.; del Río, J. C.; Martínez, A. T.; Gutiérrez, A. Pretreatment with laccase and a phenolic mediator degrades lignin and enhances saccharification of </w:t>
      </w:r>
      <w:r w:rsidRPr="00FB4AF7">
        <w:rPr>
          <w:i/>
        </w:rPr>
        <w:t>Eucalyptus</w:t>
      </w:r>
      <w:r w:rsidRPr="00FB4AF7">
        <w:t xml:space="preserve"> feedstock. </w:t>
      </w:r>
      <w:r w:rsidRPr="00FB4AF7">
        <w:rPr>
          <w:i/>
        </w:rPr>
        <w:t xml:space="preserve">Biotechnology for Biofuels </w:t>
      </w:r>
      <w:r w:rsidRPr="00FB4AF7">
        <w:rPr>
          <w:b/>
        </w:rPr>
        <w:t>2014</w:t>
      </w:r>
      <w:r w:rsidRPr="00FB4AF7">
        <w:t xml:space="preserve">, </w:t>
      </w:r>
      <w:r w:rsidRPr="00FB4AF7">
        <w:rPr>
          <w:i/>
        </w:rPr>
        <w:t>7</w:t>
      </w:r>
      <w:r w:rsidRPr="00FB4AF7">
        <w:t xml:space="preserve"> (1), 6. </w:t>
      </w:r>
      <w:hyperlink r:id="rId30" w:history="1">
        <w:r w:rsidRPr="00FB4AF7">
          <w:rPr>
            <w:rStyle w:val="Hyperlink"/>
          </w:rPr>
          <w:t>http://dx.doi.org/10.1186/1754-6834-7-6</w:t>
        </w:r>
      </w:hyperlink>
    </w:p>
    <w:p w14:paraId="1C8E58D0" w14:textId="77777777" w:rsidR="00FB4AF7" w:rsidRPr="00FB4AF7" w:rsidRDefault="00FB4AF7" w:rsidP="00FB4AF7">
      <w:pPr>
        <w:pStyle w:val="EndNoteBibliography"/>
        <w:spacing w:after="0"/>
      </w:pPr>
      <w:r w:rsidRPr="00FB4AF7">
        <w:t xml:space="preserve">(25) Scott, G. M.; Akhtar, M.; Lentz, M. J.; Kirk, T. K.; Swaney, R. New technology for papermaking: Commercializing biopulping. </w:t>
      </w:r>
      <w:r w:rsidRPr="00FB4AF7">
        <w:rPr>
          <w:i/>
        </w:rPr>
        <w:t xml:space="preserve">TAPPI Journal </w:t>
      </w:r>
      <w:r w:rsidRPr="00FB4AF7">
        <w:rPr>
          <w:b/>
        </w:rPr>
        <w:t>1998</w:t>
      </w:r>
      <w:r w:rsidRPr="00FB4AF7">
        <w:t xml:space="preserve">, </w:t>
      </w:r>
      <w:r w:rsidRPr="00FB4AF7">
        <w:rPr>
          <w:i/>
        </w:rPr>
        <w:t>81</w:t>
      </w:r>
      <w:r w:rsidRPr="00FB4AF7">
        <w:t xml:space="preserve"> (11), 220-225. </w:t>
      </w:r>
    </w:p>
    <w:p w14:paraId="3BD51E2A" w14:textId="15B1A006" w:rsidR="00FB4AF7" w:rsidRPr="00FB4AF7" w:rsidRDefault="00FB4AF7" w:rsidP="00FB4AF7">
      <w:pPr>
        <w:pStyle w:val="EndNoteBibliography"/>
        <w:spacing w:after="0"/>
      </w:pPr>
      <w:r w:rsidRPr="00FB4AF7">
        <w:t xml:space="preserve">(26) Takano, M.; Nishida, A.; Nakamura, M. Screening of wood-rotting fungi for kraft pulp bleaching by the Poly R decolorization test and biobleaching of hardwood kraft pulp by </w:t>
      </w:r>
      <w:r w:rsidRPr="00FB4AF7">
        <w:rPr>
          <w:i/>
        </w:rPr>
        <w:t>Phanerochaete</w:t>
      </w:r>
      <w:r w:rsidRPr="00FB4AF7">
        <w:t xml:space="preserve"> </w:t>
      </w:r>
      <w:r w:rsidRPr="00FB4AF7">
        <w:rPr>
          <w:i/>
        </w:rPr>
        <w:t>crassa</w:t>
      </w:r>
      <w:r w:rsidRPr="00FB4AF7">
        <w:t xml:space="preserve"> WD1694. </w:t>
      </w:r>
      <w:r w:rsidRPr="00FB4AF7">
        <w:rPr>
          <w:i/>
        </w:rPr>
        <w:t xml:space="preserve">Journal of Wood Science </w:t>
      </w:r>
      <w:r w:rsidRPr="00FB4AF7">
        <w:rPr>
          <w:b/>
        </w:rPr>
        <w:t>2001</w:t>
      </w:r>
      <w:r w:rsidRPr="00FB4AF7">
        <w:t xml:space="preserve">, </w:t>
      </w:r>
      <w:r w:rsidRPr="00FB4AF7">
        <w:rPr>
          <w:i/>
        </w:rPr>
        <w:t>47</w:t>
      </w:r>
      <w:r w:rsidRPr="00FB4AF7">
        <w:t xml:space="preserve"> (1), 63-68. </w:t>
      </w:r>
      <w:hyperlink r:id="rId31" w:history="1">
        <w:r w:rsidRPr="00FB4AF7">
          <w:rPr>
            <w:rStyle w:val="Hyperlink"/>
          </w:rPr>
          <w:t>https://doi.org/10.1007/BF00776647</w:t>
        </w:r>
      </w:hyperlink>
    </w:p>
    <w:p w14:paraId="675E55B6" w14:textId="512A955E" w:rsidR="00FB4AF7" w:rsidRPr="00FB4AF7" w:rsidRDefault="00FB4AF7" w:rsidP="00FB4AF7">
      <w:pPr>
        <w:pStyle w:val="EndNoteBibliography"/>
        <w:spacing w:after="0"/>
      </w:pPr>
      <w:r w:rsidRPr="00FB4AF7">
        <w:t xml:space="preserve">(27) Lam, T. B. T.; Kadoya, K.; Iiyama, K. Bonding of hydroxycinnamic acids to lignin: ferulic and </w:t>
      </w:r>
      <w:r w:rsidRPr="00FB4AF7">
        <w:rPr>
          <w:i/>
        </w:rPr>
        <w:t>p</w:t>
      </w:r>
      <w:r w:rsidRPr="00FB4AF7">
        <w:t xml:space="preserve">-coumaric acids are predominantly linked at the benzyl position of lignin, not the β-position, in grass cell walls. </w:t>
      </w:r>
      <w:r w:rsidRPr="00FB4AF7">
        <w:rPr>
          <w:i/>
        </w:rPr>
        <w:t xml:space="preserve">Phytochemistry </w:t>
      </w:r>
      <w:r w:rsidRPr="00FB4AF7">
        <w:rPr>
          <w:b/>
        </w:rPr>
        <w:t>2001</w:t>
      </w:r>
      <w:r w:rsidRPr="00FB4AF7">
        <w:t xml:space="preserve">, </w:t>
      </w:r>
      <w:r w:rsidRPr="00FB4AF7">
        <w:rPr>
          <w:i/>
        </w:rPr>
        <w:t>57</w:t>
      </w:r>
      <w:r w:rsidRPr="00FB4AF7">
        <w:t xml:space="preserve"> (6), 987-992. </w:t>
      </w:r>
      <w:hyperlink r:id="rId32" w:history="1">
        <w:r w:rsidRPr="00FB4AF7">
          <w:rPr>
            <w:rStyle w:val="Hyperlink"/>
          </w:rPr>
          <w:t>http://dx.doi.org/10.1016/S0031-9422(01)00052-8</w:t>
        </w:r>
      </w:hyperlink>
    </w:p>
    <w:p w14:paraId="244E3A3B" w14:textId="679734C5" w:rsidR="00FB4AF7" w:rsidRPr="00FB4AF7" w:rsidRDefault="00FB4AF7" w:rsidP="00FB4AF7">
      <w:pPr>
        <w:pStyle w:val="EndNoteBibliography"/>
        <w:spacing w:after="0"/>
      </w:pPr>
      <w:r w:rsidRPr="00FB4AF7">
        <w:t>(28) Buanafina, M. M. d. O.; Langdon, T.; Hauck, B.; Dalton, S. J.; Morris, P. Manipulating the phenolic acid content and digestibility of italian ryegrass (</w:t>
      </w:r>
      <w:r w:rsidRPr="00FB4AF7">
        <w:rPr>
          <w:i/>
        </w:rPr>
        <w:t>Lolium</w:t>
      </w:r>
      <w:r w:rsidRPr="00FB4AF7">
        <w:t xml:space="preserve"> </w:t>
      </w:r>
      <w:r w:rsidRPr="00FB4AF7">
        <w:rPr>
          <w:i/>
        </w:rPr>
        <w:t>multiflorum</w:t>
      </w:r>
      <w:r w:rsidRPr="00FB4AF7">
        <w:t xml:space="preserve">) by vacuolar-targeted expression of a fungal ferulic acid esterase. In </w:t>
      </w:r>
      <w:r w:rsidRPr="00FB4AF7">
        <w:rPr>
          <w:i/>
        </w:rPr>
        <w:t>Twenty-Seventh Symposium on Biotechnology for Fuels and Chemicals</w:t>
      </w:r>
      <w:r w:rsidRPr="00FB4AF7">
        <w:t xml:space="preserve">, McMillan, J. D., Adney, W. S., Mielenz, J. R., Klasson, K. T. Eds.; Vol. 129-132; Humana Press, 2006; pp 416-426. </w:t>
      </w:r>
      <w:hyperlink r:id="rId33" w:history="1">
        <w:r w:rsidRPr="00FB4AF7">
          <w:rPr>
            <w:rStyle w:val="Hyperlink"/>
          </w:rPr>
          <w:t>https://doi.org/10.1007/978-1-59745-268-7_34</w:t>
        </w:r>
      </w:hyperlink>
    </w:p>
    <w:p w14:paraId="29183DC4" w14:textId="06E77B11" w:rsidR="00FB4AF7" w:rsidRPr="00FB4AF7" w:rsidRDefault="00FB4AF7" w:rsidP="00FB4AF7">
      <w:pPr>
        <w:pStyle w:val="EndNoteBibliography"/>
        <w:spacing w:after="0"/>
      </w:pPr>
      <w:r w:rsidRPr="00FB4AF7">
        <w:t xml:space="preserve">(29) Pawar, P. M.-A.; Derba-Maceluch, M.; Chong, S.-L.; Gandla, M. L.; Bashar, S. S.; Sparrman, T.; Ahvenainen, P.; Hedenström, M.; Özparpucu, M.; Rüggeberg, M.; Serimaa, R.; Lawoko, M.; Tenkanen, M.; Jönsson, L. J.; Mellerowicz, E. J. </w:t>
      </w:r>
      <w:r w:rsidRPr="00FB4AF7">
        <w:rPr>
          <w:i/>
        </w:rPr>
        <w:t>In</w:t>
      </w:r>
      <w:r w:rsidRPr="00FB4AF7">
        <w:t xml:space="preserve"> </w:t>
      </w:r>
      <w:r w:rsidRPr="00FB4AF7">
        <w:rPr>
          <w:i/>
        </w:rPr>
        <w:t>muro</w:t>
      </w:r>
      <w:r w:rsidRPr="00FB4AF7">
        <w:t xml:space="preserve"> deacetylation of xylan affects lignin </w:t>
      </w:r>
      <w:r w:rsidRPr="00FB4AF7">
        <w:lastRenderedPageBreak/>
        <w:t xml:space="preserve">properties and improves saccharification of aspen wood. </w:t>
      </w:r>
      <w:r w:rsidRPr="00FB4AF7">
        <w:rPr>
          <w:i/>
        </w:rPr>
        <w:t xml:space="preserve">Biotechnology for Biofuels </w:t>
      </w:r>
      <w:r w:rsidRPr="00FB4AF7">
        <w:rPr>
          <w:b/>
        </w:rPr>
        <w:t>2017</w:t>
      </w:r>
      <w:r w:rsidRPr="00FB4AF7">
        <w:t xml:space="preserve">, </w:t>
      </w:r>
      <w:r w:rsidRPr="00FB4AF7">
        <w:rPr>
          <w:i/>
        </w:rPr>
        <w:t>10</w:t>
      </w:r>
      <w:r w:rsidRPr="00FB4AF7">
        <w:t xml:space="preserve">, 98. </w:t>
      </w:r>
      <w:hyperlink r:id="rId34" w:history="1">
        <w:r w:rsidRPr="00FB4AF7">
          <w:rPr>
            <w:rStyle w:val="Hyperlink"/>
          </w:rPr>
          <w:t>https://doi.org/10.1186/s13068-017-0782-4</w:t>
        </w:r>
      </w:hyperlink>
    </w:p>
    <w:p w14:paraId="63E48E24" w14:textId="2123AA5E" w:rsidR="00FB4AF7" w:rsidRPr="00FB4AF7" w:rsidRDefault="00FB4AF7" w:rsidP="00FB4AF7">
      <w:pPr>
        <w:pStyle w:val="EndNoteBibliography"/>
        <w:spacing w:after="0"/>
      </w:pPr>
      <w:r w:rsidRPr="00FB4AF7">
        <w:t xml:space="preserve">(30) da Costa, R. M. F.; Bosch, M.; Simister, R.; Gomez, L. D.; Canhoto, J. M.; Batista de Carvalho, L. A. E. Valorisation potential of invasive </w:t>
      </w:r>
      <w:r w:rsidRPr="00FB4AF7">
        <w:rPr>
          <w:i/>
        </w:rPr>
        <w:t>Acacia</w:t>
      </w:r>
      <w:r w:rsidRPr="00FB4AF7">
        <w:t xml:space="preserve"> </w:t>
      </w:r>
      <w:r w:rsidRPr="00FB4AF7">
        <w:rPr>
          <w:i/>
        </w:rPr>
        <w:t>dealbata</w:t>
      </w:r>
      <w:r w:rsidRPr="00FB4AF7">
        <w:t xml:space="preserve">, </w:t>
      </w:r>
      <w:r w:rsidRPr="00FB4AF7">
        <w:rPr>
          <w:i/>
        </w:rPr>
        <w:t>A</w:t>
      </w:r>
      <w:r w:rsidRPr="00FB4AF7">
        <w:t xml:space="preserve">. </w:t>
      </w:r>
      <w:r w:rsidRPr="00FB4AF7">
        <w:rPr>
          <w:i/>
        </w:rPr>
        <w:t>longifolia</w:t>
      </w:r>
      <w:r w:rsidRPr="00FB4AF7">
        <w:t xml:space="preserve"> and </w:t>
      </w:r>
      <w:r w:rsidRPr="00FB4AF7">
        <w:rPr>
          <w:i/>
        </w:rPr>
        <w:t>A</w:t>
      </w:r>
      <w:r w:rsidRPr="00FB4AF7">
        <w:t xml:space="preserve">. </w:t>
      </w:r>
      <w:r w:rsidRPr="00FB4AF7">
        <w:rPr>
          <w:i/>
        </w:rPr>
        <w:t>melanoxylon</w:t>
      </w:r>
      <w:r w:rsidRPr="00FB4AF7">
        <w:t xml:space="preserve"> from land clearings. </w:t>
      </w:r>
      <w:r w:rsidRPr="00FB4AF7">
        <w:rPr>
          <w:i/>
        </w:rPr>
        <w:t xml:space="preserve">Molecules </w:t>
      </w:r>
      <w:r w:rsidRPr="00FB4AF7">
        <w:rPr>
          <w:b/>
        </w:rPr>
        <w:t>2022</w:t>
      </w:r>
      <w:r w:rsidRPr="00FB4AF7">
        <w:t xml:space="preserve">, </w:t>
      </w:r>
      <w:r w:rsidRPr="00FB4AF7">
        <w:rPr>
          <w:i/>
        </w:rPr>
        <w:t>27</w:t>
      </w:r>
      <w:r w:rsidRPr="00FB4AF7">
        <w:t xml:space="preserve"> (20), 7006. </w:t>
      </w:r>
      <w:hyperlink r:id="rId35" w:history="1">
        <w:r w:rsidRPr="00FB4AF7">
          <w:rPr>
            <w:rStyle w:val="Hyperlink"/>
          </w:rPr>
          <w:t>https://doi.org/10.3390/molecules27207006</w:t>
        </w:r>
      </w:hyperlink>
    </w:p>
    <w:p w14:paraId="16DB2177" w14:textId="2CA091F7" w:rsidR="00FB4AF7" w:rsidRPr="00FB4AF7" w:rsidRDefault="00FB4AF7" w:rsidP="00FB4AF7">
      <w:pPr>
        <w:pStyle w:val="EndNoteBibliography"/>
        <w:spacing w:after="0"/>
      </w:pPr>
      <w:r w:rsidRPr="00FB4AF7">
        <w:t xml:space="preserve">(31) da Costa, R. M. F.; Barrett, W.; Carli, J.; Allison, G. G. Analysis of plant cell walls by attenuated total reflectance Fourier transform infrared spectroscopy. In </w:t>
      </w:r>
      <w:r w:rsidRPr="00FB4AF7">
        <w:rPr>
          <w:i/>
        </w:rPr>
        <w:t>The Plant Cell Wall: Methods and Protocols</w:t>
      </w:r>
      <w:r w:rsidRPr="00FB4AF7">
        <w:t xml:space="preserve">, Popper, Z. A. Ed.; Springer, 2020; pp 297-313. </w:t>
      </w:r>
      <w:hyperlink r:id="rId36" w:history="1">
        <w:r w:rsidRPr="00FB4AF7">
          <w:rPr>
            <w:rStyle w:val="Hyperlink"/>
          </w:rPr>
          <w:t>https://doi.org/10.1007/978-1-0716-0621-6_16</w:t>
        </w:r>
      </w:hyperlink>
    </w:p>
    <w:p w14:paraId="517E4736" w14:textId="3FCDB088" w:rsidR="00FB4AF7" w:rsidRPr="00FB4AF7" w:rsidRDefault="00FB4AF7" w:rsidP="00FB4AF7">
      <w:pPr>
        <w:pStyle w:val="EndNoteBibliography"/>
        <w:spacing w:after="0"/>
      </w:pPr>
      <w:r w:rsidRPr="00FB4AF7">
        <w:t xml:space="preserve">(32) Paiva de Carvalho, H.; Sequeira, S. O.; Pinho, D.; Trovão, J.; da Costa, R. M. F.; Egas, C.; Macedo, M. F.; Portugal, A. Combining an innovative non-invasive sampling method and high-throughput sequencing to characterize fungal communities on a canvas painting. </w:t>
      </w:r>
      <w:r w:rsidRPr="00FB4AF7">
        <w:rPr>
          <w:i/>
        </w:rPr>
        <w:t xml:space="preserve">International Biodeterioration &amp; Biodegradation </w:t>
      </w:r>
      <w:r w:rsidRPr="00FB4AF7">
        <w:rPr>
          <w:b/>
        </w:rPr>
        <w:t>2019</w:t>
      </w:r>
      <w:r w:rsidRPr="00FB4AF7">
        <w:t xml:space="preserve">, </w:t>
      </w:r>
      <w:r w:rsidRPr="00FB4AF7">
        <w:rPr>
          <w:i/>
        </w:rPr>
        <w:t>145</w:t>
      </w:r>
      <w:r w:rsidRPr="00FB4AF7">
        <w:t xml:space="preserve">, 104816. </w:t>
      </w:r>
      <w:hyperlink r:id="rId37" w:history="1">
        <w:r w:rsidRPr="00FB4AF7">
          <w:rPr>
            <w:rStyle w:val="Hyperlink"/>
          </w:rPr>
          <w:t>https://doi.org/10.1016/j.ibiod.2019.104816</w:t>
        </w:r>
      </w:hyperlink>
    </w:p>
    <w:p w14:paraId="529697DB" w14:textId="2499B69F" w:rsidR="00FB4AF7" w:rsidRPr="00FB4AF7" w:rsidRDefault="00FB4AF7" w:rsidP="00FB4AF7">
      <w:pPr>
        <w:pStyle w:val="EndNoteBibliography"/>
        <w:spacing w:after="0"/>
      </w:pPr>
      <w:r w:rsidRPr="00FB4AF7">
        <w:t xml:space="preserve">(33) Salvachúa, D.; Prieto, A.; Lopez-Abelairas, M.; Lú-Chau, T.; Martínez, A. T.; Martínez, M. J. Fungal pretreatment: An alternative in second-generation ethanol from wheat straw. </w:t>
      </w:r>
      <w:r w:rsidRPr="00FB4AF7">
        <w:rPr>
          <w:i/>
        </w:rPr>
        <w:t xml:space="preserve">Bioresource Technol </w:t>
      </w:r>
      <w:r w:rsidRPr="00FB4AF7">
        <w:rPr>
          <w:b/>
        </w:rPr>
        <w:t>2011</w:t>
      </w:r>
      <w:r w:rsidRPr="00FB4AF7">
        <w:t xml:space="preserve">, </w:t>
      </w:r>
      <w:r w:rsidRPr="00FB4AF7">
        <w:rPr>
          <w:i/>
        </w:rPr>
        <w:t>102</w:t>
      </w:r>
      <w:r w:rsidRPr="00FB4AF7">
        <w:t xml:space="preserve"> (16), 7500-7506. </w:t>
      </w:r>
      <w:hyperlink r:id="rId38" w:history="1">
        <w:r w:rsidRPr="00FB4AF7">
          <w:rPr>
            <w:rStyle w:val="Hyperlink"/>
          </w:rPr>
          <w:t>https://doi.org/10.1016/j.biortech.2011.05.027</w:t>
        </w:r>
      </w:hyperlink>
    </w:p>
    <w:p w14:paraId="2220FE10" w14:textId="7F822DD5" w:rsidR="00FB4AF7" w:rsidRPr="00FB4AF7" w:rsidRDefault="00FB4AF7" w:rsidP="00FB4AF7">
      <w:pPr>
        <w:pStyle w:val="EndNoteBibliography"/>
        <w:spacing w:after="0"/>
      </w:pPr>
      <w:r w:rsidRPr="00FB4AF7">
        <w:t xml:space="preserve">(34) Sun, F.-h.; Li, J.; Yuan, Y.-x.; Yan, Z.-y.; Liu, X.-f. Effect of biological pretreatment with </w:t>
      </w:r>
      <w:r w:rsidRPr="00FB4AF7">
        <w:rPr>
          <w:i/>
        </w:rPr>
        <w:t>Trametes</w:t>
      </w:r>
      <w:r w:rsidRPr="00FB4AF7">
        <w:t xml:space="preserve"> </w:t>
      </w:r>
      <w:r w:rsidRPr="00FB4AF7">
        <w:rPr>
          <w:i/>
        </w:rPr>
        <w:t>hirsuta</w:t>
      </w:r>
      <w:r w:rsidRPr="00FB4AF7">
        <w:t xml:space="preserve"> yj9 on enzymatic hydrolysis of corn stover. </w:t>
      </w:r>
      <w:r w:rsidRPr="00FB4AF7">
        <w:rPr>
          <w:i/>
        </w:rPr>
        <w:t xml:space="preserve">International Biodeterioration &amp; Biodegradation </w:t>
      </w:r>
      <w:r w:rsidRPr="00FB4AF7">
        <w:rPr>
          <w:b/>
        </w:rPr>
        <w:t>2011</w:t>
      </w:r>
      <w:r w:rsidRPr="00FB4AF7">
        <w:t xml:space="preserve">, </w:t>
      </w:r>
      <w:r w:rsidRPr="00FB4AF7">
        <w:rPr>
          <w:i/>
        </w:rPr>
        <w:t>65</w:t>
      </w:r>
      <w:r w:rsidRPr="00FB4AF7">
        <w:t xml:space="preserve"> (7), 931-938. </w:t>
      </w:r>
      <w:hyperlink r:id="rId39" w:history="1">
        <w:r w:rsidRPr="00FB4AF7">
          <w:rPr>
            <w:rStyle w:val="Hyperlink"/>
          </w:rPr>
          <w:t>https://doi.org/10.1016/j.ibiod.2011.07.001</w:t>
        </w:r>
      </w:hyperlink>
    </w:p>
    <w:p w14:paraId="73E518B5" w14:textId="1EF5EA65" w:rsidR="00FB4AF7" w:rsidRPr="00FB4AF7" w:rsidRDefault="00FB4AF7" w:rsidP="00FB4AF7">
      <w:pPr>
        <w:pStyle w:val="EndNoteBibliography"/>
        <w:spacing w:after="0"/>
      </w:pPr>
      <w:r w:rsidRPr="00FB4AF7">
        <w:t xml:space="preserve">(35) López-Malvar, A.; Santiago, R.; Malvar, R. A.; Martín, D.; Pereira dos Santos, I.; Batista de Carvalho, L. A. E.; Faas, L.; Gómez, L. D.; da Costa, R. M. F. FTIR screening to elucidate compositional differences in maize recombinant inbred lines with contrasting saccharification efficiency yields. </w:t>
      </w:r>
      <w:r w:rsidRPr="00FB4AF7">
        <w:rPr>
          <w:i/>
        </w:rPr>
        <w:t xml:space="preserve">Agronomy </w:t>
      </w:r>
      <w:r w:rsidRPr="00FB4AF7">
        <w:rPr>
          <w:b/>
        </w:rPr>
        <w:t>2021</w:t>
      </w:r>
      <w:r w:rsidRPr="00FB4AF7">
        <w:t xml:space="preserve">, </w:t>
      </w:r>
      <w:r w:rsidRPr="00FB4AF7">
        <w:rPr>
          <w:i/>
        </w:rPr>
        <w:t>11</w:t>
      </w:r>
      <w:r w:rsidRPr="00FB4AF7">
        <w:t xml:space="preserve"> (6), 1130. </w:t>
      </w:r>
      <w:hyperlink r:id="rId40" w:history="1">
        <w:r w:rsidRPr="00FB4AF7">
          <w:rPr>
            <w:rStyle w:val="Hyperlink"/>
          </w:rPr>
          <w:t>https://doi.org/10.3390/agronomy11061130</w:t>
        </w:r>
      </w:hyperlink>
    </w:p>
    <w:p w14:paraId="0ED87B6A" w14:textId="467E6298" w:rsidR="00FB4AF7" w:rsidRPr="00FB4AF7" w:rsidRDefault="00FB4AF7" w:rsidP="00FB4AF7">
      <w:pPr>
        <w:pStyle w:val="EndNoteBibliography"/>
        <w:spacing w:after="0"/>
      </w:pPr>
      <w:r w:rsidRPr="00FB4AF7">
        <w:t xml:space="preserve">(36) Martín, D.; Santos, I. P.; Monteiro, P.; Amaral, J.; da Costa, R. M. F.; Martín-Garcia, J.; Batista de Carvalho, L. A. E.; Marques, M. P. M.; Pinto, G. Unravelling pine response to </w:t>
      </w:r>
      <w:r w:rsidRPr="00FB4AF7">
        <w:rPr>
          <w:i/>
        </w:rPr>
        <w:t>Fusarium</w:t>
      </w:r>
      <w:r w:rsidRPr="00FB4AF7">
        <w:t xml:space="preserve"> </w:t>
      </w:r>
      <w:r w:rsidRPr="00FB4AF7">
        <w:rPr>
          <w:i/>
        </w:rPr>
        <w:t>circinatum</w:t>
      </w:r>
      <w:r w:rsidRPr="00FB4AF7">
        <w:t xml:space="preserve"> through Raman spectroscopy. </w:t>
      </w:r>
      <w:r w:rsidRPr="00FB4AF7">
        <w:rPr>
          <w:i/>
        </w:rPr>
        <w:t xml:space="preserve">Journal of Raman Spectroscopy </w:t>
      </w:r>
      <w:r w:rsidRPr="00FB4AF7">
        <w:rPr>
          <w:b/>
        </w:rPr>
        <w:t>2022</w:t>
      </w:r>
      <w:r w:rsidRPr="00FB4AF7">
        <w:t xml:space="preserve">, </w:t>
      </w:r>
      <w:r w:rsidRPr="00FB4AF7">
        <w:rPr>
          <w:i/>
        </w:rPr>
        <w:t>53</w:t>
      </w:r>
      <w:r w:rsidRPr="00FB4AF7">
        <w:t xml:space="preserve"> (12), 2086-2099. </w:t>
      </w:r>
      <w:hyperlink r:id="rId41" w:history="1">
        <w:r w:rsidRPr="00FB4AF7">
          <w:rPr>
            <w:rStyle w:val="Hyperlink"/>
          </w:rPr>
          <w:t>https://doi.org/10.1002/jrs.6446</w:t>
        </w:r>
      </w:hyperlink>
    </w:p>
    <w:p w14:paraId="050F2910" w14:textId="4A17DACA" w:rsidR="00FB4AF7" w:rsidRPr="00FB4AF7" w:rsidRDefault="00FB4AF7" w:rsidP="00FB4AF7">
      <w:pPr>
        <w:pStyle w:val="EndNoteBibliography"/>
        <w:spacing w:after="0"/>
      </w:pPr>
      <w:r w:rsidRPr="00FB4AF7">
        <w:t xml:space="preserve">(37) Gomez, L. D.; Whitehead, C.; Barakate, A.; Halpin, C.; McQueen-Mason, S. Automated saccharification assay for determination of digestibility in plant materials. </w:t>
      </w:r>
      <w:r w:rsidRPr="00FB4AF7">
        <w:rPr>
          <w:i/>
        </w:rPr>
        <w:t xml:space="preserve">Biotechnology for Biofuels </w:t>
      </w:r>
      <w:r w:rsidRPr="00FB4AF7">
        <w:rPr>
          <w:b/>
        </w:rPr>
        <w:t>2010</w:t>
      </w:r>
      <w:r w:rsidRPr="00FB4AF7">
        <w:t xml:space="preserve">, </w:t>
      </w:r>
      <w:r w:rsidRPr="00FB4AF7">
        <w:rPr>
          <w:i/>
        </w:rPr>
        <w:t>3</w:t>
      </w:r>
      <w:r w:rsidRPr="00FB4AF7">
        <w:t xml:space="preserve"> (1), 23. </w:t>
      </w:r>
      <w:hyperlink r:id="rId42" w:history="1">
        <w:r w:rsidRPr="00FB4AF7">
          <w:rPr>
            <w:rStyle w:val="Hyperlink"/>
          </w:rPr>
          <w:t>https://doi.org/10.1186/1754-6834-3-23</w:t>
        </w:r>
      </w:hyperlink>
    </w:p>
    <w:p w14:paraId="29A2CB61" w14:textId="21EADF6F" w:rsidR="00FB4AF7" w:rsidRPr="00FB4AF7" w:rsidRDefault="00FB4AF7" w:rsidP="00FB4AF7">
      <w:pPr>
        <w:pStyle w:val="EndNoteBibliography"/>
        <w:spacing w:after="0"/>
      </w:pPr>
      <w:r w:rsidRPr="00FB4AF7">
        <w:t xml:space="preserve">(38) Whitehead, C.; Gomez, L. D.; McQueen-Mason, S. J. Chapter three - The analysis of saccharification in biomass using an automated high-throughput method. In </w:t>
      </w:r>
      <w:r w:rsidRPr="00FB4AF7">
        <w:rPr>
          <w:i/>
        </w:rPr>
        <w:t>Methods in Enzymology</w:t>
      </w:r>
      <w:r w:rsidRPr="00FB4AF7">
        <w:t xml:space="preserve">, Gilbert, H. J. Ed.; Vol. 510; Academic Press, 2012; pp 37-50. </w:t>
      </w:r>
      <w:hyperlink r:id="rId43" w:history="1">
        <w:r w:rsidRPr="00FB4AF7">
          <w:rPr>
            <w:rStyle w:val="Hyperlink"/>
          </w:rPr>
          <w:t>http://dx.doi.org/10.1016/B978-0-12-415931-0.00003-3</w:t>
        </w:r>
      </w:hyperlink>
    </w:p>
    <w:p w14:paraId="1A5AED71" w14:textId="18281371" w:rsidR="00FB4AF7" w:rsidRPr="00FB4AF7" w:rsidRDefault="00FB4AF7" w:rsidP="00FB4AF7">
      <w:pPr>
        <w:pStyle w:val="EndNoteBibliography"/>
        <w:spacing w:after="0"/>
      </w:pPr>
      <w:r w:rsidRPr="00FB4AF7">
        <w:t xml:space="preserve">(39) Sluiter, A.; Hames, B.; Ruiz, R.; Scarlata, C.; Sluiter, J.; Templeton, D.; Crocker, D. Determination of structural carbohydrates and lignin in biomass In </w:t>
      </w:r>
      <w:r w:rsidRPr="00FB4AF7">
        <w:rPr>
          <w:i/>
        </w:rPr>
        <w:t>NREL Laboratory Analytical Procedure</w:t>
      </w:r>
      <w:r w:rsidRPr="00FB4AF7">
        <w:t xml:space="preserve">, (Version 08-03-2012) ed.; National Renewable Energy Laboratory, 2012. </w:t>
      </w:r>
      <w:hyperlink r:id="rId44" w:history="1">
        <w:r w:rsidRPr="00FB4AF7">
          <w:rPr>
            <w:rStyle w:val="Hyperlink"/>
          </w:rPr>
          <w:t>https://www.nrel.gov/docs/gen/fy13/42618.pdf</w:t>
        </w:r>
      </w:hyperlink>
    </w:p>
    <w:p w14:paraId="2A9D5FCE" w14:textId="6F13CB12" w:rsidR="00FB4AF7" w:rsidRPr="00FB4AF7" w:rsidRDefault="00FB4AF7" w:rsidP="00FB4AF7">
      <w:pPr>
        <w:pStyle w:val="EndNoteBibliography"/>
        <w:spacing w:after="0"/>
      </w:pPr>
      <w:r w:rsidRPr="00FB4AF7">
        <w:t xml:space="preserve">(40) Marques, M. P.; Martín, D.; Bosch, M.; Martins, J.; Biswal, A.; Zuzarte, M. R.; Batista de Carvalho, L. A. E.; Canhoto, J.; da Costa, R. M. F. Unveiling the compositional remodelling of </w:t>
      </w:r>
      <w:r w:rsidRPr="00FB4AF7">
        <w:rPr>
          <w:i/>
        </w:rPr>
        <w:t>Arbutus unedo</w:t>
      </w:r>
      <w:r w:rsidRPr="00FB4AF7">
        <w:t xml:space="preserve"> L. fruits during ripening. </w:t>
      </w:r>
      <w:r w:rsidRPr="00FB4AF7">
        <w:rPr>
          <w:i/>
        </w:rPr>
        <w:t xml:space="preserve">Scientia Horticulturae </w:t>
      </w:r>
      <w:r w:rsidRPr="00FB4AF7">
        <w:rPr>
          <w:b/>
        </w:rPr>
        <w:t>2022</w:t>
      </w:r>
      <w:r w:rsidRPr="00FB4AF7">
        <w:t xml:space="preserve">, </w:t>
      </w:r>
      <w:r w:rsidRPr="00FB4AF7">
        <w:rPr>
          <w:i/>
        </w:rPr>
        <w:t>303</w:t>
      </w:r>
      <w:r w:rsidRPr="00FB4AF7">
        <w:t xml:space="preserve">, 111248. </w:t>
      </w:r>
      <w:hyperlink r:id="rId45" w:history="1">
        <w:r w:rsidRPr="00FB4AF7">
          <w:rPr>
            <w:rStyle w:val="Hyperlink"/>
          </w:rPr>
          <w:t>https://doi.org/10.1016/j.scienta.2022.111248</w:t>
        </w:r>
      </w:hyperlink>
    </w:p>
    <w:p w14:paraId="60F1C886" w14:textId="22AF8D65" w:rsidR="00FB4AF7" w:rsidRPr="00FB4AF7" w:rsidRDefault="00FB4AF7" w:rsidP="00FB4AF7">
      <w:pPr>
        <w:pStyle w:val="EndNoteBibliography"/>
        <w:spacing w:after="0"/>
      </w:pPr>
      <w:r w:rsidRPr="00FB4AF7">
        <w:lastRenderedPageBreak/>
        <w:t xml:space="preserve">(41) da Costa, R. M. F.; Lee, S. J.; Allison, G. G.; Hazen, S. P.; Winters, A.; Bosch, M. Genotype, development and tissue-derived variation of cell-wall properties in the lignocellulosic energy crop </w:t>
      </w:r>
      <w:r w:rsidRPr="00FB4AF7">
        <w:rPr>
          <w:i/>
        </w:rPr>
        <w:t>Miscanthus</w:t>
      </w:r>
      <w:r w:rsidRPr="00FB4AF7">
        <w:t xml:space="preserve">. </w:t>
      </w:r>
      <w:r w:rsidRPr="00FB4AF7">
        <w:rPr>
          <w:i/>
        </w:rPr>
        <w:t xml:space="preserve">Annals of Botany </w:t>
      </w:r>
      <w:r w:rsidRPr="00FB4AF7">
        <w:rPr>
          <w:b/>
        </w:rPr>
        <w:t>2014</w:t>
      </w:r>
      <w:r w:rsidRPr="00FB4AF7">
        <w:t xml:space="preserve">, </w:t>
      </w:r>
      <w:r w:rsidRPr="00FB4AF7">
        <w:rPr>
          <w:i/>
        </w:rPr>
        <w:t>114</w:t>
      </w:r>
      <w:r w:rsidRPr="00FB4AF7">
        <w:t xml:space="preserve"> (6), 1265-1277. </w:t>
      </w:r>
      <w:hyperlink r:id="rId46" w:history="1">
        <w:r w:rsidRPr="00FB4AF7">
          <w:rPr>
            <w:rStyle w:val="Hyperlink"/>
          </w:rPr>
          <w:t>https://doi.org/10.1093/aob/mcu054</w:t>
        </w:r>
      </w:hyperlink>
    </w:p>
    <w:p w14:paraId="1B4E5741" w14:textId="269E0D47" w:rsidR="00FB4AF7" w:rsidRPr="00FB4AF7" w:rsidRDefault="00FB4AF7" w:rsidP="00FB4AF7">
      <w:pPr>
        <w:pStyle w:val="EndNoteBibliography"/>
        <w:spacing w:after="0"/>
      </w:pPr>
      <w:r w:rsidRPr="00FB4AF7">
        <w:t xml:space="preserve">(42) Marques, M. P.; Martins, J.; Batista de Carvalho, L. A. E.; Zuzarte, M. R.; da Costa, R. M. F.; Canhoto, J. Study of physiological and biochemical events leading to vitrification of </w:t>
      </w:r>
      <w:r w:rsidRPr="00FB4AF7">
        <w:rPr>
          <w:i/>
        </w:rPr>
        <w:t>Arbutus</w:t>
      </w:r>
      <w:r w:rsidRPr="00FB4AF7">
        <w:t xml:space="preserve"> </w:t>
      </w:r>
      <w:r w:rsidRPr="00FB4AF7">
        <w:rPr>
          <w:i/>
        </w:rPr>
        <w:t>unedo</w:t>
      </w:r>
      <w:r w:rsidRPr="00FB4AF7">
        <w:t xml:space="preserve"> L. cultured in vitro. </w:t>
      </w:r>
      <w:r w:rsidRPr="00FB4AF7">
        <w:rPr>
          <w:i/>
        </w:rPr>
        <w:t xml:space="preserve">Trees </w:t>
      </w:r>
      <w:r w:rsidRPr="00FB4AF7">
        <w:rPr>
          <w:b/>
        </w:rPr>
        <w:t>2021</w:t>
      </w:r>
      <w:r w:rsidRPr="00FB4AF7">
        <w:t xml:space="preserve">, </w:t>
      </w:r>
      <w:r w:rsidRPr="00FB4AF7">
        <w:rPr>
          <w:i/>
        </w:rPr>
        <w:t>35</w:t>
      </w:r>
      <w:r w:rsidRPr="00FB4AF7">
        <w:t xml:space="preserve"> (1), 241-253. </w:t>
      </w:r>
      <w:hyperlink r:id="rId47" w:history="1">
        <w:r w:rsidRPr="00FB4AF7">
          <w:rPr>
            <w:rStyle w:val="Hyperlink"/>
          </w:rPr>
          <w:t>https://doi.org/10.1007/s00468-020-02036-0</w:t>
        </w:r>
      </w:hyperlink>
    </w:p>
    <w:p w14:paraId="6418A796" w14:textId="3E026D47" w:rsidR="00FB4AF7" w:rsidRPr="00FB4AF7" w:rsidRDefault="00FB4AF7" w:rsidP="00FB4AF7">
      <w:pPr>
        <w:pStyle w:val="EndNoteBibliography"/>
        <w:spacing w:after="0"/>
      </w:pPr>
      <w:r w:rsidRPr="00FB4AF7">
        <w:t xml:space="preserve">(43) Iiyama, K.; Wallis, A. F. A. An improved acetyl bromide procedure for determining lignin in woods and wood pulps. </w:t>
      </w:r>
      <w:r w:rsidRPr="00FB4AF7">
        <w:rPr>
          <w:i/>
        </w:rPr>
        <w:t xml:space="preserve">Wood Science and Technology </w:t>
      </w:r>
      <w:r w:rsidRPr="00FB4AF7">
        <w:rPr>
          <w:b/>
        </w:rPr>
        <w:t>1988</w:t>
      </w:r>
      <w:r w:rsidRPr="00FB4AF7">
        <w:t xml:space="preserve">, </w:t>
      </w:r>
      <w:r w:rsidRPr="00FB4AF7">
        <w:rPr>
          <w:i/>
        </w:rPr>
        <w:t>22</w:t>
      </w:r>
      <w:r w:rsidRPr="00FB4AF7">
        <w:t xml:space="preserve"> (3), 271-280. </w:t>
      </w:r>
      <w:hyperlink r:id="rId48" w:history="1">
        <w:r w:rsidRPr="00FB4AF7">
          <w:rPr>
            <w:rStyle w:val="Hyperlink"/>
          </w:rPr>
          <w:t>https://doi.org/10.1007/BF00386022</w:t>
        </w:r>
      </w:hyperlink>
    </w:p>
    <w:p w14:paraId="5D1B4E8E" w14:textId="10C496F9" w:rsidR="00FB4AF7" w:rsidRPr="00FB4AF7" w:rsidRDefault="00FB4AF7" w:rsidP="00FB4AF7">
      <w:pPr>
        <w:pStyle w:val="EndNoteBibliography"/>
        <w:spacing w:after="0"/>
      </w:pPr>
      <w:r w:rsidRPr="00FB4AF7">
        <w:t xml:space="preserve">(44) Bhatia, R.; Winters, A.; Bryant, D. N.; Bosch, M.; Clifton-Brown, J.; Leak, D.; Gallagher, J. Pilot-scale production of xylo-oligosaccharides and fermentable sugars from </w:t>
      </w:r>
      <w:r w:rsidRPr="00FB4AF7">
        <w:rPr>
          <w:i/>
        </w:rPr>
        <w:t>Miscanthus</w:t>
      </w:r>
      <w:r w:rsidRPr="00FB4AF7">
        <w:t xml:space="preserve"> using steam explosion pretreatment. </w:t>
      </w:r>
      <w:r w:rsidRPr="00FB4AF7">
        <w:rPr>
          <w:i/>
        </w:rPr>
        <w:t xml:space="preserve">Bioresource Technology </w:t>
      </w:r>
      <w:r w:rsidRPr="00FB4AF7">
        <w:rPr>
          <w:b/>
        </w:rPr>
        <w:t>2020</w:t>
      </w:r>
      <w:r w:rsidRPr="00FB4AF7">
        <w:t xml:space="preserve">, </w:t>
      </w:r>
      <w:r w:rsidRPr="00FB4AF7">
        <w:rPr>
          <w:i/>
        </w:rPr>
        <w:t>296</w:t>
      </w:r>
      <w:r w:rsidRPr="00FB4AF7">
        <w:t xml:space="preserve">, 122285. </w:t>
      </w:r>
      <w:hyperlink r:id="rId49" w:history="1">
        <w:r w:rsidRPr="00FB4AF7">
          <w:rPr>
            <w:rStyle w:val="Hyperlink"/>
          </w:rPr>
          <w:t>https://doi.org/10.1016/j.biortech.2019.122285</w:t>
        </w:r>
      </w:hyperlink>
    </w:p>
    <w:p w14:paraId="052E882E" w14:textId="54252C5D" w:rsidR="00FB4AF7" w:rsidRPr="00FB4AF7" w:rsidRDefault="00FB4AF7" w:rsidP="00FB4AF7">
      <w:pPr>
        <w:pStyle w:val="EndNoteBibliography"/>
        <w:spacing w:after="0"/>
      </w:pPr>
      <w:r w:rsidRPr="00FB4AF7">
        <w:t xml:space="preserve">(45) Boulekbache-Makhlouf, L.; Meudec, E.; Mazauric, J. P.; Madani, K.; Cheynier, V. Qualitative and semi-quantitative analysis of phenolics in </w:t>
      </w:r>
      <w:r w:rsidRPr="00FB4AF7">
        <w:rPr>
          <w:i/>
        </w:rPr>
        <w:t>Eucalyptus</w:t>
      </w:r>
      <w:r w:rsidRPr="00FB4AF7">
        <w:t xml:space="preserve"> </w:t>
      </w:r>
      <w:r w:rsidRPr="00FB4AF7">
        <w:rPr>
          <w:i/>
        </w:rPr>
        <w:t>globulus</w:t>
      </w:r>
      <w:r w:rsidRPr="00FB4AF7">
        <w:t xml:space="preserve"> leaves by high-performance liquid chromatography coupled with diode array detection and electrospray ionisation mass spectrometry. </w:t>
      </w:r>
      <w:r w:rsidRPr="00FB4AF7">
        <w:rPr>
          <w:i/>
        </w:rPr>
        <w:t xml:space="preserve">Phytochemical Analysis </w:t>
      </w:r>
      <w:r w:rsidRPr="00FB4AF7">
        <w:rPr>
          <w:b/>
        </w:rPr>
        <w:t>2013</w:t>
      </w:r>
      <w:r w:rsidRPr="00FB4AF7">
        <w:t xml:space="preserve">, </w:t>
      </w:r>
      <w:r w:rsidRPr="00FB4AF7">
        <w:rPr>
          <w:i/>
        </w:rPr>
        <w:t>24</w:t>
      </w:r>
      <w:r w:rsidRPr="00FB4AF7">
        <w:t xml:space="preserve"> (2), 162-170. </w:t>
      </w:r>
      <w:hyperlink r:id="rId50" w:history="1">
        <w:r w:rsidRPr="00FB4AF7">
          <w:rPr>
            <w:rStyle w:val="Hyperlink"/>
          </w:rPr>
          <w:t>https://doi.org/10.1002/pca.2396</w:t>
        </w:r>
      </w:hyperlink>
    </w:p>
    <w:p w14:paraId="2557D370" w14:textId="6A75EF8C" w:rsidR="00FB4AF7" w:rsidRPr="00FB4AF7" w:rsidRDefault="00FB4AF7" w:rsidP="00FB4AF7">
      <w:pPr>
        <w:pStyle w:val="EndNoteBibliography"/>
        <w:spacing w:after="0"/>
      </w:pPr>
      <w:r w:rsidRPr="00FB4AF7">
        <w:t xml:space="preserve">(46) Suess, H. U. </w:t>
      </w:r>
      <w:r w:rsidRPr="00FB4AF7">
        <w:rPr>
          <w:i/>
        </w:rPr>
        <w:t>Pulp bleaching today</w:t>
      </w:r>
      <w:r w:rsidRPr="00FB4AF7">
        <w:t xml:space="preserve">; de Gruyter, 2010. </w:t>
      </w:r>
      <w:hyperlink r:id="rId51" w:history="1">
        <w:r w:rsidRPr="00FB4AF7">
          <w:rPr>
            <w:rStyle w:val="Hyperlink"/>
          </w:rPr>
          <w:t>https://doi.org/10.1515/9783110218244</w:t>
        </w:r>
      </w:hyperlink>
    </w:p>
    <w:p w14:paraId="27BC4A31" w14:textId="17E7E1E3" w:rsidR="00FB4AF7" w:rsidRPr="00FB4AF7" w:rsidRDefault="00FB4AF7" w:rsidP="00FB4AF7">
      <w:pPr>
        <w:pStyle w:val="EndNoteBibliography"/>
        <w:spacing w:after="0"/>
      </w:pPr>
      <w:r w:rsidRPr="00FB4AF7">
        <w:t xml:space="preserve">(47) da Costa, R. M. F.; Pattathil, S.; Avci, U.; Winters, A.; Hahn, M. G.; Bosch, M. Desirable plant cell wall traits for higher-quality miscanthus lignocellulosic biomass. </w:t>
      </w:r>
      <w:r w:rsidRPr="00FB4AF7">
        <w:rPr>
          <w:i/>
        </w:rPr>
        <w:t xml:space="preserve">Biotechnology for Biofuels </w:t>
      </w:r>
      <w:r w:rsidRPr="00FB4AF7">
        <w:rPr>
          <w:b/>
        </w:rPr>
        <w:t>2019</w:t>
      </w:r>
      <w:r w:rsidRPr="00FB4AF7">
        <w:t xml:space="preserve">, </w:t>
      </w:r>
      <w:r w:rsidRPr="00FB4AF7">
        <w:rPr>
          <w:i/>
        </w:rPr>
        <w:t>12</w:t>
      </w:r>
      <w:r w:rsidRPr="00FB4AF7">
        <w:t xml:space="preserve"> (1), 85. </w:t>
      </w:r>
      <w:hyperlink r:id="rId52" w:history="1">
        <w:r w:rsidRPr="00FB4AF7">
          <w:rPr>
            <w:rStyle w:val="Hyperlink"/>
          </w:rPr>
          <w:t>https://doi.org/10.1186/s13068-019-1426-7</w:t>
        </w:r>
      </w:hyperlink>
    </w:p>
    <w:p w14:paraId="50940829" w14:textId="55950D75" w:rsidR="00FB4AF7" w:rsidRPr="00FB4AF7" w:rsidRDefault="00FB4AF7" w:rsidP="00FB4AF7">
      <w:pPr>
        <w:pStyle w:val="EndNoteBibliography"/>
        <w:spacing w:after="0"/>
      </w:pPr>
      <w:r w:rsidRPr="00FB4AF7">
        <w:t xml:space="preserve">(48) Biely, P. Microbial carbohydrate esterases deacetylating plant polysaccharides. </w:t>
      </w:r>
      <w:r w:rsidRPr="00FB4AF7">
        <w:rPr>
          <w:i/>
        </w:rPr>
        <w:t xml:space="preserve">Biotechnology Advances </w:t>
      </w:r>
      <w:r w:rsidRPr="00FB4AF7">
        <w:rPr>
          <w:b/>
        </w:rPr>
        <w:t>2012</w:t>
      </w:r>
      <w:r w:rsidRPr="00FB4AF7">
        <w:t xml:space="preserve">, </w:t>
      </w:r>
      <w:r w:rsidRPr="00FB4AF7">
        <w:rPr>
          <w:i/>
        </w:rPr>
        <w:t>30</w:t>
      </w:r>
      <w:r w:rsidRPr="00FB4AF7">
        <w:t xml:space="preserve"> (6), 1575-1588. </w:t>
      </w:r>
      <w:hyperlink r:id="rId53" w:history="1">
        <w:r w:rsidRPr="00FB4AF7">
          <w:rPr>
            <w:rStyle w:val="Hyperlink"/>
          </w:rPr>
          <w:t>http://dx.doi.org/10.1016/j.biotechadv.2012.04.010</w:t>
        </w:r>
      </w:hyperlink>
    </w:p>
    <w:p w14:paraId="118B05F9" w14:textId="0F0E95C3" w:rsidR="00FB4AF7" w:rsidRPr="00FB4AF7" w:rsidRDefault="00FB4AF7" w:rsidP="00FB4AF7">
      <w:pPr>
        <w:pStyle w:val="EndNoteBibliography"/>
        <w:spacing w:after="0"/>
      </w:pPr>
      <w:r w:rsidRPr="00FB4AF7">
        <w:t xml:space="preserve">(49) Zhai, R.; Hu, J.; Saddler, J. N. Minimizing cellulase inhibition of whole slurry biomass hydrolysis through the addition of carbocation scavengers during acid-catalyzed pretreatment. </w:t>
      </w:r>
      <w:r w:rsidRPr="00FB4AF7">
        <w:rPr>
          <w:i/>
        </w:rPr>
        <w:t xml:space="preserve">Bioresource Technology </w:t>
      </w:r>
      <w:r w:rsidRPr="00FB4AF7">
        <w:rPr>
          <w:b/>
        </w:rPr>
        <w:t>2018</w:t>
      </w:r>
      <w:r w:rsidRPr="00FB4AF7">
        <w:t xml:space="preserve">, </w:t>
      </w:r>
      <w:r w:rsidRPr="00FB4AF7">
        <w:rPr>
          <w:i/>
        </w:rPr>
        <w:t>258</w:t>
      </w:r>
      <w:r w:rsidRPr="00FB4AF7">
        <w:t xml:space="preserve">, 12-17. </w:t>
      </w:r>
      <w:hyperlink r:id="rId54" w:history="1">
        <w:r w:rsidRPr="00FB4AF7">
          <w:rPr>
            <w:rStyle w:val="Hyperlink"/>
          </w:rPr>
          <w:t>https://doi.org/10.1016/j.biortech.2018.02.124</w:t>
        </w:r>
      </w:hyperlink>
    </w:p>
    <w:p w14:paraId="0EF0A3E7" w14:textId="1066F354" w:rsidR="00FB4AF7" w:rsidRPr="00FB4AF7" w:rsidRDefault="00FB4AF7" w:rsidP="00FB4AF7">
      <w:pPr>
        <w:pStyle w:val="EndNoteBibliography"/>
        <w:spacing w:after="0"/>
      </w:pPr>
      <w:r w:rsidRPr="00FB4AF7">
        <w:t xml:space="preserve">(50) Martín-Sampedro, R.; Fillat, Ú.; Ibarra, D.; Eugenio, M. E. Use of new endophytic fungi as pretreatment to enhance enzymatic saccharification of </w:t>
      </w:r>
      <w:r w:rsidRPr="00FB4AF7">
        <w:rPr>
          <w:i/>
        </w:rPr>
        <w:t>Eucalyptus</w:t>
      </w:r>
      <w:r w:rsidRPr="00FB4AF7">
        <w:t xml:space="preserve"> </w:t>
      </w:r>
      <w:r w:rsidRPr="00FB4AF7">
        <w:rPr>
          <w:i/>
        </w:rPr>
        <w:t>globulus</w:t>
      </w:r>
      <w:r w:rsidRPr="00FB4AF7">
        <w:t xml:space="preserve">. </w:t>
      </w:r>
      <w:r w:rsidRPr="00FB4AF7">
        <w:rPr>
          <w:i/>
        </w:rPr>
        <w:t xml:space="preserve">Bioresource Technology </w:t>
      </w:r>
      <w:r w:rsidRPr="00FB4AF7">
        <w:rPr>
          <w:b/>
        </w:rPr>
        <w:t>2015</w:t>
      </w:r>
      <w:r w:rsidRPr="00FB4AF7">
        <w:t xml:space="preserve">, </w:t>
      </w:r>
      <w:r w:rsidRPr="00FB4AF7">
        <w:rPr>
          <w:i/>
        </w:rPr>
        <w:t>196</w:t>
      </w:r>
      <w:r w:rsidRPr="00FB4AF7">
        <w:t xml:space="preserve">, 383-390. </w:t>
      </w:r>
      <w:hyperlink r:id="rId55" w:history="1">
        <w:r w:rsidRPr="00FB4AF7">
          <w:rPr>
            <w:rStyle w:val="Hyperlink"/>
          </w:rPr>
          <w:t>https://doi.org/10.1016/j.biortech.2015.07.088</w:t>
        </w:r>
      </w:hyperlink>
    </w:p>
    <w:p w14:paraId="14A82603" w14:textId="52E60412" w:rsidR="00FB4AF7" w:rsidRPr="00FB4AF7" w:rsidRDefault="00FB4AF7" w:rsidP="00FB4AF7">
      <w:pPr>
        <w:pStyle w:val="EndNoteBibliography"/>
        <w:spacing w:after="0"/>
      </w:pPr>
      <w:r w:rsidRPr="00FB4AF7">
        <w:t xml:space="preserve">(51) Yu, H.; Du, W.; Zhang, J.; Ma, F.; Zhang, X.; Zhong, W. Fungal treatment of cornstalks enhances the delignification and xylan loss during mild alkaline pretreatment and enzymatic digestibility of glucan. </w:t>
      </w:r>
      <w:r w:rsidRPr="00FB4AF7">
        <w:rPr>
          <w:i/>
        </w:rPr>
        <w:t xml:space="preserve">Bioresource Technology </w:t>
      </w:r>
      <w:r w:rsidRPr="00FB4AF7">
        <w:rPr>
          <w:b/>
        </w:rPr>
        <w:t>2010</w:t>
      </w:r>
      <w:r w:rsidRPr="00FB4AF7">
        <w:t xml:space="preserve">, </w:t>
      </w:r>
      <w:r w:rsidRPr="00FB4AF7">
        <w:rPr>
          <w:i/>
        </w:rPr>
        <w:t>101</w:t>
      </w:r>
      <w:r w:rsidRPr="00FB4AF7">
        <w:t xml:space="preserve"> (17), 6728-6734. </w:t>
      </w:r>
      <w:hyperlink r:id="rId56" w:history="1">
        <w:r w:rsidRPr="00FB4AF7">
          <w:rPr>
            <w:rStyle w:val="Hyperlink"/>
          </w:rPr>
          <w:t>https://doi.org/10.1016/j.biortech.2010.03.119</w:t>
        </w:r>
      </w:hyperlink>
    </w:p>
    <w:p w14:paraId="02D1425D" w14:textId="1215966F" w:rsidR="00FB4AF7" w:rsidRPr="00FB4AF7" w:rsidRDefault="00FB4AF7" w:rsidP="00FB4AF7">
      <w:pPr>
        <w:pStyle w:val="EndNoteBibliography"/>
        <w:spacing w:after="0"/>
      </w:pPr>
      <w:r w:rsidRPr="00FB4AF7">
        <w:t xml:space="preserve">(52) Castoldi, R.; Bracht, A.; de Morais, G. R.; Baesso, M. L.; Correa, R. C. G.; Peralta, R. A.; Moreira, R. d. F. P. M.; Polizeli, M. d. L. T. d. M.; de Souza, C. G. M.; Peralta, R. M. Biological pretreatment of </w:t>
      </w:r>
      <w:r w:rsidRPr="00FB4AF7">
        <w:rPr>
          <w:i/>
        </w:rPr>
        <w:t>Eucalyptus</w:t>
      </w:r>
      <w:r w:rsidRPr="00FB4AF7">
        <w:t xml:space="preserve"> </w:t>
      </w:r>
      <w:r w:rsidRPr="00FB4AF7">
        <w:rPr>
          <w:i/>
        </w:rPr>
        <w:t>grandis</w:t>
      </w:r>
      <w:r w:rsidRPr="00FB4AF7">
        <w:t xml:space="preserve"> sawdust with white-rot fungi: Study of degradation patterns and saccharification kinetics. </w:t>
      </w:r>
      <w:r w:rsidRPr="00FB4AF7">
        <w:rPr>
          <w:i/>
        </w:rPr>
        <w:t xml:space="preserve">Chemical Engineering Journal </w:t>
      </w:r>
      <w:r w:rsidRPr="00FB4AF7">
        <w:rPr>
          <w:b/>
        </w:rPr>
        <w:t>2014</w:t>
      </w:r>
      <w:r w:rsidRPr="00FB4AF7">
        <w:t xml:space="preserve">, </w:t>
      </w:r>
      <w:r w:rsidRPr="00FB4AF7">
        <w:rPr>
          <w:i/>
        </w:rPr>
        <w:t>258</w:t>
      </w:r>
      <w:r w:rsidRPr="00FB4AF7">
        <w:t xml:space="preserve">, 240-246. </w:t>
      </w:r>
      <w:hyperlink r:id="rId57" w:history="1">
        <w:r w:rsidRPr="00FB4AF7">
          <w:rPr>
            <w:rStyle w:val="Hyperlink"/>
          </w:rPr>
          <w:t>https://doi.org/10.1016/j.cej.2014.07.090</w:t>
        </w:r>
      </w:hyperlink>
    </w:p>
    <w:p w14:paraId="65DC63A2" w14:textId="7A5749A3" w:rsidR="00FB4AF7" w:rsidRPr="00FB4AF7" w:rsidRDefault="00FB4AF7" w:rsidP="00FB4AF7">
      <w:pPr>
        <w:pStyle w:val="EndNoteBibliography"/>
        <w:spacing w:after="0"/>
      </w:pPr>
      <w:r w:rsidRPr="00FB4AF7">
        <w:t xml:space="preserve">(53) Wang, C.; Yang, J.; Wen, J.; Bian, J.; Li, M.; Peng, F.; Sun, R. Structure and distribution changes of </w:t>
      </w:r>
      <w:r w:rsidRPr="00FB4AF7">
        <w:rPr>
          <w:i/>
        </w:rPr>
        <w:t>Eucalyptus</w:t>
      </w:r>
      <w:r w:rsidRPr="00FB4AF7">
        <w:t xml:space="preserve"> hemicelluloses during hydrothermal and alkaline pretreatments. </w:t>
      </w:r>
      <w:r w:rsidRPr="00FB4AF7">
        <w:rPr>
          <w:i/>
        </w:rPr>
        <w:t xml:space="preserve">International Journal of Biological Macromolecules </w:t>
      </w:r>
      <w:r w:rsidRPr="00FB4AF7">
        <w:rPr>
          <w:b/>
        </w:rPr>
        <w:t>2019</w:t>
      </w:r>
      <w:r w:rsidRPr="00FB4AF7">
        <w:t xml:space="preserve">, </w:t>
      </w:r>
      <w:r w:rsidRPr="00FB4AF7">
        <w:rPr>
          <w:i/>
        </w:rPr>
        <w:t>133</w:t>
      </w:r>
      <w:r w:rsidRPr="00FB4AF7">
        <w:t xml:space="preserve">, 514-521. </w:t>
      </w:r>
      <w:hyperlink r:id="rId58" w:history="1">
        <w:r w:rsidRPr="00FB4AF7">
          <w:rPr>
            <w:rStyle w:val="Hyperlink"/>
          </w:rPr>
          <w:t>https://doi.org/10.1016/j.ijbiomac.2019.04.127</w:t>
        </w:r>
      </w:hyperlink>
    </w:p>
    <w:p w14:paraId="0930D432" w14:textId="3CFA1418" w:rsidR="00FB4AF7" w:rsidRPr="00FB4AF7" w:rsidRDefault="00FB4AF7" w:rsidP="00FB4AF7">
      <w:pPr>
        <w:pStyle w:val="EndNoteBibliography"/>
        <w:spacing w:after="0"/>
      </w:pPr>
      <w:r w:rsidRPr="00FB4AF7">
        <w:lastRenderedPageBreak/>
        <w:t xml:space="preserve">(54) Park, Y. C.; Kim, J. S. Comparison of various alkaline pretreatment methods of lignocellulosic biomass. </w:t>
      </w:r>
      <w:r w:rsidRPr="00FB4AF7">
        <w:rPr>
          <w:i/>
        </w:rPr>
        <w:t xml:space="preserve">Energy </w:t>
      </w:r>
      <w:r w:rsidRPr="00FB4AF7">
        <w:rPr>
          <w:b/>
        </w:rPr>
        <w:t>2012</w:t>
      </w:r>
      <w:r w:rsidRPr="00FB4AF7">
        <w:t xml:space="preserve">, </w:t>
      </w:r>
      <w:r w:rsidRPr="00FB4AF7">
        <w:rPr>
          <w:i/>
        </w:rPr>
        <w:t>47</w:t>
      </w:r>
      <w:r w:rsidRPr="00FB4AF7">
        <w:t xml:space="preserve"> (1), 31-35. </w:t>
      </w:r>
      <w:hyperlink r:id="rId59" w:history="1">
        <w:r w:rsidRPr="00FB4AF7">
          <w:rPr>
            <w:rStyle w:val="Hyperlink"/>
          </w:rPr>
          <w:t>https://doi.org/10.1016/j.energy.2012.08.010</w:t>
        </w:r>
      </w:hyperlink>
    </w:p>
    <w:p w14:paraId="2D13139A" w14:textId="6AFEB5B6" w:rsidR="00FB4AF7" w:rsidRPr="00FB4AF7" w:rsidRDefault="00FB4AF7" w:rsidP="00FB4AF7">
      <w:pPr>
        <w:pStyle w:val="EndNoteBibliography"/>
        <w:spacing w:after="0"/>
      </w:pPr>
      <w:r w:rsidRPr="00FB4AF7">
        <w:t xml:space="preserve">(55) Sun, S.; Cao, X.; Sun, S.; Xu, F.; Song, X.; Sun, R.-C.; Jones, G. L. Improving the enzymatic hydrolysis of thermo-mechanical fiber from </w:t>
      </w:r>
      <w:r w:rsidRPr="00FB4AF7">
        <w:rPr>
          <w:i/>
        </w:rPr>
        <w:t>Eucalyptus</w:t>
      </w:r>
      <w:r w:rsidRPr="00FB4AF7">
        <w:t xml:space="preserve"> </w:t>
      </w:r>
      <w:r w:rsidRPr="00FB4AF7">
        <w:rPr>
          <w:i/>
        </w:rPr>
        <w:t>urophylla</w:t>
      </w:r>
      <w:r w:rsidRPr="00FB4AF7">
        <w:t xml:space="preserve"> by a combination of hydrothermal pretreatment and alkali fractionation. </w:t>
      </w:r>
      <w:r w:rsidRPr="00FB4AF7">
        <w:rPr>
          <w:i/>
        </w:rPr>
        <w:t xml:space="preserve">Biotechnology for Biofuels </w:t>
      </w:r>
      <w:r w:rsidRPr="00FB4AF7">
        <w:rPr>
          <w:b/>
        </w:rPr>
        <w:t>2014</w:t>
      </w:r>
      <w:r w:rsidRPr="00FB4AF7">
        <w:t xml:space="preserve">, </w:t>
      </w:r>
      <w:r w:rsidRPr="00FB4AF7">
        <w:rPr>
          <w:i/>
        </w:rPr>
        <w:t>7</w:t>
      </w:r>
      <w:r w:rsidRPr="00FB4AF7">
        <w:t xml:space="preserve"> (1), 116. </w:t>
      </w:r>
      <w:hyperlink r:id="rId60" w:history="1">
        <w:r w:rsidRPr="00FB4AF7">
          <w:rPr>
            <w:rStyle w:val="Hyperlink"/>
          </w:rPr>
          <w:t>https://doi.org/10.1186/s13068-014-0116-8</w:t>
        </w:r>
      </w:hyperlink>
    </w:p>
    <w:p w14:paraId="5F44A69F" w14:textId="24021DD6" w:rsidR="00FB4AF7" w:rsidRPr="00FB4AF7" w:rsidRDefault="00FB4AF7" w:rsidP="00FB4AF7">
      <w:pPr>
        <w:pStyle w:val="EndNoteBibliography"/>
        <w:spacing w:after="0"/>
      </w:pPr>
      <w:r w:rsidRPr="00FB4AF7">
        <w:t xml:space="preserve">(56) Wang, C.; Li, H.; Li, M.; Bian, J.; Sun, R. Revealing the structure and distribution changes of </w:t>
      </w:r>
      <w:r w:rsidRPr="00FB4AF7">
        <w:rPr>
          <w:i/>
        </w:rPr>
        <w:t>Eucalyptus</w:t>
      </w:r>
      <w:r w:rsidRPr="00FB4AF7">
        <w:t xml:space="preserve"> lignin during the hydrothermal and alkaline pretreatments. </w:t>
      </w:r>
      <w:r w:rsidRPr="00FB4AF7">
        <w:rPr>
          <w:i/>
        </w:rPr>
        <w:t xml:space="preserve">Scientific reports </w:t>
      </w:r>
      <w:r w:rsidRPr="00FB4AF7">
        <w:rPr>
          <w:b/>
        </w:rPr>
        <w:t>2017</w:t>
      </w:r>
      <w:r w:rsidRPr="00FB4AF7">
        <w:t xml:space="preserve">, </w:t>
      </w:r>
      <w:r w:rsidRPr="00FB4AF7">
        <w:rPr>
          <w:i/>
        </w:rPr>
        <w:t>7</w:t>
      </w:r>
      <w:r w:rsidRPr="00FB4AF7">
        <w:t xml:space="preserve"> (1), 593. </w:t>
      </w:r>
      <w:hyperlink r:id="rId61" w:history="1">
        <w:r w:rsidRPr="00FB4AF7">
          <w:rPr>
            <w:rStyle w:val="Hyperlink"/>
          </w:rPr>
          <w:t>https://doi.org/10.1038/s41598-017-00711-w</w:t>
        </w:r>
      </w:hyperlink>
    </w:p>
    <w:p w14:paraId="737DD655" w14:textId="508B9D5F" w:rsidR="00FB4AF7" w:rsidRPr="00FB4AF7" w:rsidRDefault="00FB4AF7" w:rsidP="00FB4AF7">
      <w:pPr>
        <w:pStyle w:val="EndNoteBibliography"/>
        <w:spacing w:after="0"/>
      </w:pPr>
      <w:r w:rsidRPr="00FB4AF7">
        <w:t xml:space="preserve">(57) Sharma, R.; Palled, V.; Sharma-Shivappa, R.; Osborne, J. Potential of potassium hydroxide pretreatment of switchgrass for fermentable sugar production. </w:t>
      </w:r>
      <w:r w:rsidRPr="00FB4AF7">
        <w:rPr>
          <w:i/>
        </w:rPr>
        <w:t xml:space="preserve">Applied biochemistry and biotechnology </w:t>
      </w:r>
      <w:r w:rsidRPr="00FB4AF7">
        <w:rPr>
          <w:b/>
        </w:rPr>
        <w:t>2013</w:t>
      </w:r>
      <w:r w:rsidRPr="00FB4AF7">
        <w:t xml:space="preserve">, </w:t>
      </w:r>
      <w:r w:rsidRPr="00FB4AF7">
        <w:rPr>
          <w:i/>
        </w:rPr>
        <w:t>169</w:t>
      </w:r>
      <w:r w:rsidRPr="00FB4AF7">
        <w:t xml:space="preserve"> (3), 761-772. </w:t>
      </w:r>
      <w:hyperlink r:id="rId62" w:history="1">
        <w:r w:rsidRPr="00FB4AF7">
          <w:rPr>
            <w:rStyle w:val="Hyperlink"/>
          </w:rPr>
          <w:t>https://doi.org/10.1007/s12010-012-0009-x</w:t>
        </w:r>
      </w:hyperlink>
    </w:p>
    <w:p w14:paraId="7CE06DB2" w14:textId="57DA742E" w:rsidR="00FB4AF7" w:rsidRPr="00FB4AF7" w:rsidRDefault="00FB4AF7" w:rsidP="00FB4AF7">
      <w:pPr>
        <w:pStyle w:val="EndNoteBibliography"/>
        <w:spacing w:after="0"/>
      </w:pPr>
      <w:r w:rsidRPr="00FB4AF7">
        <w:t xml:space="preserve">(58) Gwon, J. G.; Lee, S. Y.; Doh, G. H.; Kim, J. H. Characterization of chemically modified wood fibers using FTIR spectroscopy for biocomposites. </w:t>
      </w:r>
      <w:r w:rsidRPr="00FB4AF7">
        <w:rPr>
          <w:i/>
        </w:rPr>
        <w:t xml:space="preserve">Journal of Applied Polymer Science </w:t>
      </w:r>
      <w:r w:rsidRPr="00FB4AF7">
        <w:rPr>
          <w:b/>
        </w:rPr>
        <w:t>2010</w:t>
      </w:r>
      <w:r w:rsidRPr="00FB4AF7">
        <w:t xml:space="preserve">, </w:t>
      </w:r>
      <w:r w:rsidRPr="00FB4AF7">
        <w:rPr>
          <w:i/>
        </w:rPr>
        <w:t>116</w:t>
      </w:r>
      <w:r w:rsidRPr="00FB4AF7">
        <w:t xml:space="preserve"> (6), 3212-3219. </w:t>
      </w:r>
      <w:hyperlink r:id="rId63" w:history="1">
        <w:r w:rsidRPr="00FB4AF7">
          <w:rPr>
            <w:rStyle w:val="Hyperlink"/>
          </w:rPr>
          <w:t>https://doi.org/10.1002/app.31746</w:t>
        </w:r>
      </w:hyperlink>
    </w:p>
    <w:p w14:paraId="21E58741" w14:textId="181A8AE6" w:rsidR="00FB4AF7" w:rsidRPr="00FB4AF7" w:rsidRDefault="00FB4AF7" w:rsidP="00FB4AF7">
      <w:pPr>
        <w:pStyle w:val="EndNoteBibliography"/>
        <w:spacing w:after="0"/>
      </w:pPr>
      <w:r w:rsidRPr="00FB4AF7">
        <w:t xml:space="preserve">(59) Sills, D. L.; Gossett, J. M. Using FTIR to predict saccharification from enzymatic hydrolysis of alkali-pretreated biomasses. </w:t>
      </w:r>
      <w:r w:rsidRPr="00FB4AF7">
        <w:rPr>
          <w:i/>
        </w:rPr>
        <w:t xml:space="preserve">Biotechnology and Bioengineering </w:t>
      </w:r>
      <w:r w:rsidRPr="00FB4AF7">
        <w:rPr>
          <w:b/>
        </w:rPr>
        <w:t>2012</w:t>
      </w:r>
      <w:r w:rsidRPr="00FB4AF7">
        <w:t xml:space="preserve">, </w:t>
      </w:r>
      <w:r w:rsidRPr="00FB4AF7">
        <w:rPr>
          <w:i/>
        </w:rPr>
        <w:t>109</w:t>
      </w:r>
      <w:r w:rsidRPr="00FB4AF7">
        <w:t xml:space="preserve"> (2), 353-362. </w:t>
      </w:r>
      <w:hyperlink r:id="rId64" w:history="1">
        <w:r w:rsidRPr="00FB4AF7">
          <w:rPr>
            <w:rStyle w:val="Hyperlink"/>
          </w:rPr>
          <w:t>https://doi.org/10.1002/bit.23314</w:t>
        </w:r>
      </w:hyperlink>
    </w:p>
    <w:p w14:paraId="42DBBE36" w14:textId="77AA60CC" w:rsidR="00FB4AF7" w:rsidRPr="00FB4AF7" w:rsidRDefault="00FB4AF7" w:rsidP="00FB4AF7">
      <w:pPr>
        <w:pStyle w:val="EndNoteBibliography"/>
        <w:spacing w:after="0"/>
      </w:pPr>
      <w:r w:rsidRPr="00FB4AF7">
        <w:t xml:space="preserve">(60) Bekiaris, G.; Lindedam, J.; Peltre, C.; Decker, S. R.; Turner, G. B.; Magid, J.; Bruun, S. Rapid estimation of sugar release from winter wheat straw during bioethanol production using FTIR-photoacoustic spectroscopy. </w:t>
      </w:r>
      <w:r w:rsidRPr="00FB4AF7">
        <w:rPr>
          <w:i/>
        </w:rPr>
        <w:t xml:space="preserve">Biotechnology for Biofuels </w:t>
      </w:r>
      <w:r w:rsidRPr="00FB4AF7">
        <w:rPr>
          <w:b/>
        </w:rPr>
        <w:t>2015</w:t>
      </w:r>
      <w:r w:rsidRPr="00FB4AF7">
        <w:t xml:space="preserve">, </w:t>
      </w:r>
      <w:r w:rsidRPr="00FB4AF7">
        <w:rPr>
          <w:i/>
        </w:rPr>
        <w:t>8</w:t>
      </w:r>
      <w:r w:rsidRPr="00FB4AF7">
        <w:t xml:space="preserve"> (1), 85. </w:t>
      </w:r>
      <w:hyperlink r:id="rId65" w:history="1">
        <w:r w:rsidRPr="00FB4AF7">
          <w:rPr>
            <w:rStyle w:val="Hyperlink"/>
          </w:rPr>
          <w:t>https://doi.org/10.1186/s13068-015-0267-2</w:t>
        </w:r>
      </w:hyperlink>
    </w:p>
    <w:p w14:paraId="07F244D4" w14:textId="31306CEA" w:rsidR="00FB4AF7" w:rsidRPr="00FB4AF7" w:rsidRDefault="00FB4AF7" w:rsidP="00FB4AF7">
      <w:pPr>
        <w:pStyle w:val="EndNoteBibliography"/>
        <w:spacing w:after="0"/>
      </w:pPr>
      <w:r w:rsidRPr="00FB4AF7">
        <w:t xml:space="preserve">(61) Marchessault, R. H. Application of infra-red spectroscopy to cellulose and wood polysaccharides. </w:t>
      </w:r>
      <w:r w:rsidRPr="00FB4AF7">
        <w:rPr>
          <w:i/>
        </w:rPr>
        <w:t xml:space="preserve">Pure and Applied Chemistry </w:t>
      </w:r>
      <w:r w:rsidRPr="00FB4AF7">
        <w:rPr>
          <w:b/>
        </w:rPr>
        <w:t>1962</w:t>
      </w:r>
      <w:r w:rsidRPr="00FB4AF7">
        <w:t xml:space="preserve">, </w:t>
      </w:r>
      <w:r w:rsidRPr="00FB4AF7">
        <w:rPr>
          <w:i/>
        </w:rPr>
        <w:t>5</w:t>
      </w:r>
      <w:r w:rsidRPr="00FB4AF7">
        <w:t xml:space="preserve"> (1), 107-130. </w:t>
      </w:r>
      <w:hyperlink r:id="rId66" w:history="1">
        <w:r w:rsidRPr="00FB4AF7">
          <w:rPr>
            <w:rStyle w:val="Hyperlink"/>
          </w:rPr>
          <w:t>https://doi.org/10.1351/pac196205010107</w:t>
        </w:r>
      </w:hyperlink>
    </w:p>
    <w:p w14:paraId="5516B901" w14:textId="52198B81" w:rsidR="00FB4AF7" w:rsidRPr="00FB4AF7" w:rsidRDefault="00FB4AF7" w:rsidP="00FB4AF7">
      <w:pPr>
        <w:pStyle w:val="EndNoteBibliography"/>
        <w:spacing w:after="0"/>
      </w:pPr>
      <w:r w:rsidRPr="00FB4AF7">
        <w:t xml:space="preserve">(62) Harrington, K. J.; Higgins, H. G.; Michell, A. J. Infrared spectra of </w:t>
      </w:r>
      <w:r w:rsidRPr="00FB4AF7">
        <w:rPr>
          <w:i/>
        </w:rPr>
        <w:t>Eucalyptus</w:t>
      </w:r>
      <w:r w:rsidRPr="00FB4AF7">
        <w:t xml:space="preserve"> </w:t>
      </w:r>
      <w:r w:rsidRPr="00FB4AF7">
        <w:rPr>
          <w:i/>
        </w:rPr>
        <w:t>regnans</w:t>
      </w:r>
      <w:r w:rsidRPr="00FB4AF7">
        <w:t xml:space="preserve"> F. Muell. and </w:t>
      </w:r>
      <w:r w:rsidRPr="00FB4AF7">
        <w:rPr>
          <w:i/>
        </w:rPr>
        <w:t>Pinus</w:t>
      </w:r>
      <w:r w:rsidRPr="00FB4AF7">
        <w:t xml:space="preserve"> </w:t>
      </w:r>
      <w:r w:rsidRPr="00FB4AF7">
        <w:rPr>
          <w:i/>
        </w:rPr>
        <w:t>radiata</w:t>
      </w:r>
      <w:r w:rsidRPr="00FB4AF7">
        <w:t xml:space="preserve"> D. Don. </w:t>
      </w:r>
      <w:r w:rsidRPr="00FB4AF7">
        <w:rPr>
          <w:i/>
        </w:rPr>
        <w:t xml:space="preserve">Holzforschung </w:t>
      </w:r>
      <w:r w:rsidRPr="00FB4AF7">
        <w:rPr>
          <w:b/>
        </w:rPr>
        <w:t>1964</w:t>
      </w:r>
      <w:r w:rsidRPr="00FB4AF7">
        <w:t xml:space="preserve">, </w:t>
      </w:r>
      <w:r w:rsidRPr="00FB4AF7">
        <w:rPr>
          <w:i/>
        </w:rPr>
        <w:t>18</w:t>
      </w:r>
      <w:r w:rsidRPr="00FB4AF7">
        <w:t xml:space="preserve"> (4), 108-113. </w:t>
      </w:r>
      <w:hyperlink r:id="rId67" w:history="1">
        <w:r w:rsidRPr="00FB4AF7">
          <w:rPr>
            <w:rStyle w:val="Hyperlink"/>
          </w:rPr>
          <w:t>https://doi.org/10.1515/hfsg.1964.18.4.108</w:t>
        </w:r>
      </w:hyperlink>
    </w:p>
    <w:p w14:paraId="172C515C" w14:textId="5187F42E" w:rsidR="00FB4AF7" w:rsidRPr="00FB4AF7" w:rsidRDefault="00FB4AF7" w:rsidP="00FB4AF7">
      <w:pPr>
        <w:pStyle w:val="EndNoteBibliography"/>
        <w:spacing w:after="0"/>
      </w:pPr>
      <w:r w:rsidRPr="00FB4AF7">
        <w:t xml:space="preserve">(63) Chen, X.; Shekiro, J.; Pschorn, T.; Sabourin, M.; Tao, L.; Elander, R.; Park, S.; Jennings, E.; Nelson, R.; Trass, O.; Flanegan, K.; Wang, W.; Himmel, M.; Johnson, D.; Tucker, M. A highly efficient dilute alkali deacetylation and mechanical (disc) refining process for the conversion of renewable biomass to lower cost sugars. </w:t>
      </w:r>
      <w:r w:rsidRPr="00FB4AF7">
        <w:rPr>
          <w:i/>
        </w:rPr>
        <w:t xml:space="preserve">Biotechnology for Biofuels </w:t>
      </w:r>
      <w:r w:rsidRPr="00FB4AF7">
        <w:rPr>
          <w:b/>
        </w:rPr>
        <w:t>2014</w:t>
      </w:r>
      <w:r w:rsidRPr="00FB4AF7">
        <w:t xml:space="preserve">, </w:t>
      </w:r>
      <w:r w:rsidRPr="00FB4AF7">
        <w:rPr>
          <w:i/>
        </w:rPr>
        <w:t>7</w:t>
      </w:r>
      <w:r w:rsidRPr="00FB4AF7">
        <w:t xml:space="preserve"> (1), 98. </w:t>
      </w:r>
      <w:hyperlink r:id="rId68" w:history="1">
        <w:r w:rsidRPr="00FB4AF7">
          <w:rPr>
            <w:rStyle w:val="Hyperlink"/>
          </w:rPr>
          <w:t>https://doi.org/10.1186/1754-6834-7-98</w:t>
        </w:r>
      </w:hyperlink>
    </w:p>
    <w:p w14:paraId="5086B714" w14:textId="3265F235" w:rsidR="00FB4AF7" w:rsidRPr="00FB4AF7" w:rsidRDefault="00FB4AF7" w:rsidP="00FB4AF7">
      <w:pPr>
        <w:pStyle w:val="EndNoteBibliography"/>
        <w:spacing w:after="0"/>
      </w:pPr>
      <w:r w:rsidRPr="00FB4AF7">
        <w:t xml:space="preserve">(64) da Costa, R. M. F.; Pattathil, S.; Avci, U.; Lee, S. J.; Hazen, S. P.; Winters, A.; Hahn, M. G.; Bosch, M. A cell wall reference profile for </w:t>
      </w:r>
      <w:r w:rsidRPr="00FB4AF7">
        <w:rPr>
          <w:i/>
        </w:rPr>
        <w:t>Miscanthus</w:t>
      </w:r>
      <w:r w:rsidRPr="00FB4AF7">
        <w:t xml:space="preserve"> bioenergy crops highlights compositional and structural variations associated with development and organ origin. </w:t>
      </w:r>
      <w:r w:rsidRPr="00FB4AF7">
        <w:rPr>
          <w:i/>
        </w:rPr>
        <w:t xml:space="preserve">New Phytologist </w:t>
      </w:r>
      <w:r w:rsidRPr="00FB4AF7">
        <w:rPr>
          <w:b/>
        </w:rPr>
        <w:t>2017</w:t>
      </w:r>
      <w:r w:rsidRPr="00FB4AF7">
        <w:t xml:space="preserve">, </w:t>
      </w:r>
      <w:r w:rsidRPr="00FB4AF7">
        <w:rPr>
          <w:i/>
        </w:rPr>
        <w:t>213</w:t>
      </w:r>
      <w:r w:rsidRPr="00FB4AF7">
        <w:t xml:space="preserve"> (4), 1710-1725. </w:t>
      </w:r>
      <w:hyperlink r:id="rId69" w:history="1">
        <w:r w:rsidRPr="00FB4AF7">
          <w:rPr>
            <w:rStyle w:val="Hyperlink"/>
          </w:rPr>
          <w:t>https://doi.org/10.1111/nph.14306</w:t>
        </w:r>
      </w:hyperlink>
    </w:p>
    <w:p w14:paraId="37B76915" w14:textId="635B028F" w:rsidR="00FB4AF7" w:rsidRPr="00FB4AF7" w:rsidRDefault="00FB4AF7" w:rsidP="00FB4AF7">
      <w:pPr>
        <w:pStyle w:val="EndNoteBibliography"/>
        <w:spacing w:after="0"/>
      </w:pPr>
      <w:r w:rsidRPr="00FB4AF7">
        <w:t xml:space="preserve">(65) Pauly, M.; Scheller, H. V. </w:t>
      </w:r>
      <w:r w:rsidRPr="00FB4AF7">
        <w:rPr>
          <w:i/>
        </w:rPr>
        <w:t>O</w:t>
      </w:r>
      <w:r w:rsidRPr="00FB4AF7">
        <w:t xml:space="preserve">-Acetylation of plant cell wall polysaccharides: identification and partial characterization of a rhamnogalacturonan </w:t>
      </w:r>
      <w:r w:rsidRPr="00FB4AF7">
        <w:rPr>
          <w:i/>
        </w:rPr>
        <w:t>O</w:t>
      </w:r>
      <w:r w:rsidRPr="00FB4AF7">
        <w:t xml:space="preserve">-acetyl-transferase from potato suspension-cultured cells. </w:t>
      </w:r>
      <w:r w:rsidRPr="00FB4AF7">
        <w:rPr>
          <w:i/>
        </w:rPr>
        <w:t xml:space="preserve">Planta </w:t>
      </w:r>
      <w:r w:rsidRPr="00FB4AF7">
        <w:rPr>
          <w:b/>
        </w:rPr>
        <w:t>2000</w:t>
      </w:r>
      <w:r w:rsidRPr="00FB4AF7">
        <w:t xml:space="preserve">, </w:t>
      </w:r>
      <w:r w:rsidRPr="00FB4AF7">
        <w:rPr>
          <w:i/>
        </w:rPr>
        <w:t>210</w:t>
      </w:r>
      <w:r w:rsidRPr="00FB4AF7">
        <w:t xml:space="preserve"> (4), 659-667. </w:t>
      </w:r>
      <w:hyperlink r:id="rId70" w:history="1">
        <w:r w:rsidRPr="00FB4AF7">
          <w:rPr>
            <w:rStyle w:val="Hyperlink"/>
          </w:rPr>
          <w:t>https://doi.org/10.1007/s004250050057</w:t>
        </w:r>
      </w:hyperlink>
    </w:p>
    <w:p w14:paraId="44EC8E0D" w14:textId="3B0E05A3" w:rsidR="00FB4AF7" w:rsidRPr="00FB4AF7" w:rsidRDefault="00FB4AF7" w:rsidP="00FB4AF7">
      <w:pPr>
        <w:pStyle w:val="EndNoteBibliography"/>
        <w:spacing w:after="0"/>
      </w:pPr>
      <w:r w:rsidRPr="00FB4AF7">
        <w:t xml:space="preserve">(66) Evtuguin, D. V.; Tomás, J. L.; Silva, A. M. S.; Neto, C. P. Characterization of an acetylated heteroxylan from </w:t>
      </w:r>
      <w:r w:rsidRPr="00FB4AF7">
        <w:rPr>
          <w:i/>
        </w:rPr>
        <w:t>Eucalyptus</w:t>
      </w:r>
      <w:r w:rsidRPr="00FB4AF7">
        <w:t xml:space="preserve"> </w:t>
      </w:r>
      <w:r w:rsidRPr="00FB4AF7">
        <w:rPr>
          <w:i/>
        </w:rPr>
        <w:t>globulus</w:t>
      </w:r>
      <w:r w:rsidRPr="00FB4AF7">
        <w:t xml:space="preserve"> Labill. </w:t>
      </w:r>
      <w:r w:rsidRPr="00FB4AF7">
        <w:rPr>
          <w:i/>
        </w:rPr>
        <w:t xml:space="preserve">Carbohydrate Research </w:t>
      </w:r>
      <w:r w:rsidRPr="00FB4AF7">
        <w:rPr>
          <w:b/>
        </w:rPr>
        <w:t>2003</w:t>
      </w:r>
      <w:r w:rsidRPr="00FB4AF7">
        <w:t xml:space="preserve">, </w:t>
      </w:r>
      <w:r w:rsidRPr="00FB4AF7">
        <w:rPr>
          <w:i/>
        </w:rPr>
        <w:t>338</w:t>
      </w:r>
      <w:r w:rsidRPr="00FB4AF7">
        <w:t xml:space="preserve"> (7), 597-604. </w:t>
      </w:r>
      <w:hyperlink r:id="rId71" w:history="1">
        <w:r w:rsidRPr="00FB4AF7">
          <w:rPr>
            <w:rStyle w:val="Hyperlink"/>
          </w:rPr>
          <w:t>https://doi.org/10.1016/S0008-6215(02)00529-3</w:t>
        </w:r>
      </w:hyperlink>
    </w:p>
    <w:p w14:paraId="59E93DA6" w14:textId="45351B0F" w:rsidR="00FB4AF7" w:rsidRPr="00FB4AF7" w:rsidRDefault="00FB4AF7" w:rsidP="00FB4AF7">
      <w:pPr>
        <w:pStyle w:val="EndNoteBibliography"/>
        <w:spacing w:after="0"/>
      </w:pPr>
      <w:r w:rsidRPr="00FB4AF7">
        <w:lastRenderedPageBreak/>
        <w:t xml:space="preserve">(67) Pinto, P. C.; Evtuguin, D. V.; Neto, C. P. Structure of hardwood glucuronoxylans: modifications and impact on pulp retention during wood kraft pulping. </w:t>
      </w:r>
      <w:r w:rsidRPr="00FB4AF7">
        <w:rPr>
          <w:i/>
        </w:rPr>
        <w:t xml:space="preserve">Carbohydrate Polymers </w:t>
      </w:r>
      <w:r w:rsidRPr="00FB4AF7">
        <w:rPr>
          <w:b/>
        </w:rPr>
        <w:t>2005</w:t>
      </w:r>
      <w:r w:rsidRPr="00FB4AF7">
        <w:t xml:space="preserve">, </w:t>
      </w:r>
      <w:r w:rsidRPr="00FB4AF7">
        <w:rPr>
          <w:i/>
        </w:rPr>
        <w:t>60</w:t>
      </w:r>
      <w:r w:rsidRPr="00FB4AF7">
        <w:t xml:space="preserve"> (4), 489-497. </w:t>
      </w:r>
      <w:hyperlink r:id="rId72" w:history="1">
        <w:r w:rsidRPr="00FB4AF7">
          <w:rPr>
            <w:rStyle w:val="Hyperlink"/>
          </w:rPr>
          <w:t>https://doi.org/10.1016/j.carbpol.2005.03.001</w:t>
        </w:r>
      </w:hyperlink>
    </w:p>
    <w:p w14:paraId="45EC9D79" w14:textId="5BE7D965" w:rsidR="00FB4AF7" w:rsidRPr="00FB4AF7" w:rsidRDefault="00FB4AF7" w:rsidP="00FB4AF7">
      <w:pPr>
        <w:pStyle w:val="EndNoteBibliography"/>
        <w:spacing w:after="0"/>
      </w:pPr>
      <w:r w:rsidRPr="00FB4AF7">
        <w:t xml:space="preserve">(68) Ralph, J.; Hatfield, R. D.; Quideau, S.; Helm, R. F.; Grabber, J. H.; Jung, H.-J. G. Pathway of </w:t>
      </w:r>
      <w:r w:rsidRPr="00FB4AF7">
        <w:rPr>
          <w:i/>
        </w:rPr>
        <w:t>p</w:t>
      </w:r>
      <w:r w:rsidRPr="00FB4AF7">
        <w:t xml:space="preserve">-coumaric acid incorporation into maize lignin as revealed by NMR. </w:t>
      </w:r>
      <w:r w:rsidRPr="00FB4AF7">
        <w:rPr>
          <w:i/>
        </w:rPr>
        <w:t xml:space="preserve">Journal of the American Chemical Society </w:t>
      </w:r>
      <w:r w:rsidRPr="00FB4AF7">
        <w:rPr>
          <w:b/>
        </w:rPr>
        <w:t>1994</w:t>
      </w:r>
      <w:r w:rsidRPr="00FB4AF7">
        <w:t xml:space="preserve">, </w:t>
      </w:r>
      <w:r w:rsidRPr="00FB4AF7">
        <w:rPr>
          <w:i/>
        </w:rPr>
        <w:t>116</w:t>
      </w:r>
      <w:r w:rsidRPr="00FB4AF7">
        <w:t xml:space="preserve"> (21), 9448-9456. </w:t>
      </w:r>
      <w:hyperlink r:id="rId73" w:history="1">
        <w:r w:rsidRPr="00FB4AF7">
          <w:rPr>
            <w:rStyle w:val="Hyperlink"/>
          </w:rPr>
          <w:t>https://doi.org/10.1021/ja00100a006</w:t>
        </w:r>
      </w:hyperlink>
    </w:p>
    <w:p w14:paraId="480AD5BD" w14:textId="5B053E01" w:rsidR="00FB4AF7" w:rsidRPr="00FB4AF7" w:rsidRDefault="00FB4AF7" w:rsidP="00FB4AF7">
      <w:pPr>
        <w:pStyle w:val="EndNoteBibliography"/>
        <w:spacing w:after="0"/>
      </w:pPr>
      <w:r w:rsidRPr="00FB4AF7">
        <w:t xml:space="preserve">(69) Ralph, J. Hydroxycinnamates in lignification. </w:t>
      </w:r>
      <w:r w:rsidRPr="00FB4AF7">
        <w:rPr>
          <w:i/>
        </w:rPr>
        <w:t xml:space="preserve">Phytochem Rev </w:t>
      </w:r>
      <w:r w:rsidRPr="00FB4AF7">
        <w:rPr>
          <w:b/>
        </w:rPr>
        <w:t>2010</w:t>
      </w:r>
      <w:r w:rsidRPr="00FB4AF7">
        <w:t xml:space="preserve">, </w:t>
      </w:r>
      <w:r w:rsidRPr="00FB4AF7">
        <w:rPr>
          <w:i/>
        </w:rPr>
        <w:t>9</w:t>
      </w:r>
      <w:r w:rsidRPr="00FB4AF7">
        <w:t xml:space="preserve"> (1), 65-83. </w:t>
      </w:r>
      <w:hyperlink r:id="rId74" w:history="1">
        <w:r w:rsidRPr="00FB4AF7">
          <w:rPr>
            <w:rStyle w:val="Hyperlink"/>
          </w:rPr>
          <w:t>https://doi.org/10.1007/s11101-009-9141-9</w:t>
        </w:r>
      </w:hyperlink>
    </w:p>
    <w:p w14:paraId="6734CCC3" w14:textId="3FB63E64" w:rsidR="00FB4AF7" w:rsidRPr="00FB4AF7" w:rsidRDefault="00FB4AF7" w:rsidP="00FB4AF7">
      <w:pPr>
        <w:pStyle w:val="EndNoteBibliography"/>
        <w:spacing w:after="0"/>
      </w:pPr>
      <w:r w:rsidRPr="00FB4AF7">
        <w:t xml:space="preserve">(70) Tobimatsu, Y.; Elumalai, S.; Grabber, J. H.; Davidson, C. L.; Pan, X.; Ralph, J. Hydroxycinnamate conjugates as potential monolignol replacements: In vitro lignification and cell wall studies with rosmarinic acid. </w:t>
      </w:r>
      <w:r w:rsidRPr="00FB4AF7">
        <w:rPr>
          <w:i/>
        </w:rPr>
        <w:t xml:space="preserve">ChemSusChem </w:t>
      </w:r>
      <w:r w:rsidRPr="00FB4AF7">
        <w:rPr>
          <w:b/>
        </w:rPr>
        <w:t>2012</w:t>
      </w:r>
      <w:r w:rsidRPr="00FB4AF7">
        <w:t xml:space="preserve">, </w:t>
      </w:r>
      <w:r w:rsidRPr="00FB4AF7">
        <w:rPr>
          <w:i/>
        </w:rPr>
        <w:t>5</w:t>
      </w:r>
      <w:r w:rsidRPr="00FB4AF7">
        <w:t xml:space="preserve"> (4), 676-686. </w:t>
      </w:r>
      <w:hyperlink r:id="rId75" w:history="1">
        <w:r w:rsidRPr="00FB4AF7">
          <w:rPr>
            <w:rStyle w:val="Hyperlink"/>
          </w:rPr>
          <w:t>https://doi.org/10.1002/cssc.201100573</w:t>
        </w:r>
      </w:hyperlink>
    </w:p>
    <w:p w14:paraId="5275946B" w14:textId="3B59DD83" w:rsidR="00FB4AF7" w:rsidRPr="00FB4AF7" w:rsidRDefault="00FB4AF7" w:rsidP="00FB4AF7">
      <w:pPr>
        <w:pStyle w:val="EndNoteBibliography"/>
        <w:spacing w:after="0"/>
      </w:pPr>
      <w:r w:rsidRPr="00FB4AF7">
        <w:t xml:space="preserve">(71) Yazaki, Y.; Hillis, W. E. Polyphenols of </w:t>
      </w:r>
      <w:r w:rsidRPr="00FB4AF7">
        <w:rPr>
          <w:i/>
        </w:rPr>
        <w:t>Eucalyptus</w:t>
      </w:r>
      <w:r w:rsidRPr="00FB4AF7">
        <w:t xml:space="preserve"> </w:t>
      </w:r>
      <w:r w:rsidRPr="00FB4AF7">
        <w:rPr>
          <w:i/>
        </w:rPr>
        <w:t>globulus</w:t>
      </w:r>
      <w:r w:rsidRPr="00FB4AF7">
        <w:t xml:space="preserve">, </w:t>
      </w:r>
      <w:r w:rsidRPr="00FB4AF7">
        <w:rPr>
          <w:i/>
        </w:rPr>
        <w:t>E</w:t>
      </w:r>
      <w:r w:rsidRPr="00FB4AF7">
        <w:t xml:space="preserve">. </w:t>
      </w:r>
      <w:r w:rsidRPr="00FB4AF7">
        <w:rPr>
          <w:i/>
        </w:rPr>
        <w:t>regnans</w:t>
      </w:r>
      <w:r w:rsidRPr="00FB4AF7">
        <w:t xml:space="preserve"> and </w:t>
      </w:r>
      <w:r w:rsidRPr="00FB4AF7">
        <w:rPr>
          <w:i/>
        </w:rPr>
        <w:t>E</w:t>
      </w:r>
      <w:r w:rsidRPr="00FB4AF7">
        <w:t xml:space="preserve">. </w:t>
      </w:r>
      <w:r w:rsidRPr="00FB4AF7">
        <w:rPr>
          <w:i/>
        </w:rPr>
        <w:t>deglupta</w:t>
      </w:r>
      <w:r w:rsidRPr="00FB4AF7">
        <w:t xml:space="preserve">. </w:t>
      </w:r>
      <w:r w:rsidRPr="00FB4AF7">
        <w:rPr>
          <w:i/>
        </w:rPr>
        <w:t xml:space="preserve">Phytochemistry </w:t>
      </w:r>
      <w:r w:rsidRPr="00FB4AF7">
        <w:rPr>
          <w:b/>
        </w:rPr>
        <w:t>1976</w:t>
      </w:r>
      <w:r w:rsidRPr="00FB4AF7">
        <w:t xml:space="preserve">, </w:t>
      </w:r>
      <w:r w:rsidRPr="00FB4AF7">
        <w:rPr>
          <w:i/>
        </w:rPr>
        <w:t>15</w:t>
      </w:r>
      <w:r w:rsidRPr="00FB4AF7">
        <w:t xml:space="preserve"> (7), 1180-1182. </w:t>
      </w:r>
      <w:hyperlink r:id="rId76" w:history="1">
        <w:r w:rsidRPr="00FB4AF7">
          <w:rPr>
            <w:rStyle w:val="Hyperlink"/>
          </w:rPr>
          <w:t>https://doi.org/10.1016/0031-9422(76)85129-1</w:t>
        </w:r>
      </w:hyperlink>
    </w:p>
    <w:p w14:paraId="4DFDCB25" w14:textId="641C5EE6" w:rsidR="00FB4AF7" w:rsidRPr="00FB4AF7" w:rsidRDefault="00FB4AF7" w:rsidP="00FB4AF7">
      <w:pPr>
        <w:pStyle w:val="EndNoteBibliography"/>
        <w:spacing w:after="0"/>
      </w:pPr>
      <w:r w:rsidRPr="00FB4AF7">
        <w:t>(72) Charrier, B.; Marques, M.; Haluk, J. P. HPLC analysis of gallic and ellagic acids in european oakwood (</w:t>
      </w:r>
      <w:r w:rsidRPr="00FB4AF7">
        <w:rPr>
          <w:i/>
        </w:rPr>
        <w:t>Quercus</w:t>
      </w:r>
      <w:r w:rsidRPr="00FB4AF7">
        <w:t xml:space="preserve"> </w:t>
      </w:r>
      <w:r w:rsidRPr="00FB4AF7">
        <w:rPr>
          <w:i/>
        </w:rPr>
        <w:t>robur</w:t>
      </w:r>
      <w:r w:rsidRPr="00FB4AF7">
        <w:t xml:space="preserve"> L.) and eucalyptus (</w:t>
      </w:r>
      <w:r w:rsidRPr="00FB4AF7">
        <w:rPr>
          <w:i/>
        </w:rPr>
        <w:t>Eucalyptus</w:t>
      </w:r>
      <w:r w:rsidRPr="00FB4AF7">
        <w:t xml:space="preserve"> </w:t>
      </w:r>
      <w:r w:rsidRPr="00FB4AF7">
        <w:rPr>
          <w:i/>
        </w:rPr>
        <w:t>globulus</w:t>
      </w:r>
      <w:r w:rsidRPr="00FB4AF7">
        <w:t xml:space="preserve">). </w:t>
      </w:r>
      <w:r w:rsidRPr="00FB4AF7">
        <w:rPr>
          <w:i/>
        </w:rPr>
        <w:t xml:space="preserve">Holzforschung </w:t>
      </w:r>
      <w:r w:rsidRPr="00FB4AF7">
        <w:rPr>
          <w:b/>
        </w:rPr>
        <w:t>1992</w:t>
      </w:r>
      <w:r w:rsidRPr="00FB4AF7">
        <w:t xml:space="preserve">, </w:t>
      </w:r>
      <w:r w:rsidRPr="00FB4AF7">
        <w:rPr>
          <w:i/>
        </w:rPr>
        <w:t>46</w:t>
      </w:r>
      <w:r w:rsidRPr="00FB4AF7">
        <w:t xml:space="preserve"> (1), 87-89. </w:t>
      </w:r>
      <w:hyperlink r:id="rId77" w:history="1">
        <w:r w:rsidRPr="00FB4AF7">
          <w:rPr>
            <w:rStyle w:val="Hyperlink"/>
          </w:rPr>
          <w:t>https://doi.org/10.1515/hfsg.1992.46.1.87</w:t>
        </w:r>
      </w:hyperlink>
    </w:p>
    <w:p w14:paraId="0B7BC53B" w14:textId="3759BCFB" w:rsidR="00FB4AF7" w:rsidRPr="00FB4AF7" w:rsidRDefault="00FB4AF7" w:rsidP="00FB4AF7">
      <w:pPr>
        <w:pStyle w:val="EndNoteBibliography"/>
        <w:spacing w:after="0"/>
      </w:pPr>
      <w:r w:rsidRPr="00FB4AF7">
        <w:t xml:space="preserve">(73) Conde, E.; Cadahía, E.; García-Vallejo, M. C.; de Simón, M. B. F. Polyphenolic composition of wood extracts from </w:t>
      </w:r>
      <w:r w:rsidRPr="00FB4AF7">
        <w:rPr>
          <w:i/>
        </w:rPr>
        <w:t>Eucalyptus</w:t>
      </w:r>
      <w:r w:rsidRPr="00FB4AF7">
        <w:t xml:space="preserve"> </w:t>
      </w:r>
      <w:r w:rsidRPr="00FB4AF7">
        <w:rPr>
          <w:i/>
        </w:rPr>
        <w:t>camaldulensis</w:t>
      </w:r>
      <w:r w:rsidRPr="00FB4AF7">
        <w:t xml:space="preserve">, </w:t>
      </w:r>
      <w:r w:rsidRPr="00FB4AF7">
        <w:rPr>
          <w:i/>
        </w:rPr>
        <w:t>E</w:t>
      </w:r>
      <w:r w:rsidRPr="00FB4AF7">
        <w:t xml:space="preserve">. </w:t>
      </w:r>
      <w:r w:rsidRPr="00FB4AF7">
        <w:rPr>
          <w:i/>
        </w:rPr>
        <w:t>globulus</w:t>
      </w:r>
      <w:r w:rsidRPr="00FB4AF7">
        <w:t xml:space="preserve"> and </w:t>
      </w:r>
      <w:r w:rsidRPr="00FB4AF7">
        <w:rPr>
          <w:i/>
        </w:rPr>
        <w:t>E</w:t>
      </w:r>
      <w:r w:rsidRPr="00FB4AF7">
        <w:t xml:space="preserve">. </w:t>
      </w:r>
      <w:r w:rsidRPr="00FB4AF7">
        <w:rPr>
          <w:i/>
        </w:rPr>
        <w:t>rudis</w:t>
      </w:r>
      <w:r w:rsidRPr="00FB4AF7">
        <w:t xml:space="preserve">. </w:t>
      </w:r>
      <w:r w:rsidRPr="00FB4AF7">
        <w:rPr>
          <w:i/>
        </w:rPr>
        <w:t xml:space="preserve">Holzforschung </w:t>
      </w:r>
      <w:r w:rsidRPr="00FB4AF7">
        <w:rPr>
          <w:b/>
        </w:rPr>
        <w:t>1995</w:t>
      </w:r>
      <w:r w:rsidRPr="00FB4AF7">
        <w:t xml:space="preserve">, </w:t>
      </w:r>
      <w:r w:rsidRPr="00FB4AF7">
        <w:rPr>
          <w:i/>
        </w:rPr>
        <w:t>49</w:t>
      </w:r>
      <w:r w:rsidRPr="00FB4AF7">
        <w:t xml:space="preserve"> (5), 411-417. </w:t>
      </w:r>
      <w:hyperlink r:id="rId78" w:history="1">
        <w:r w:rsidRPr="00FB4AF7">
          <w:rPr>
            <w:rStyle w:val="Hyperlink"/>
          </w:rPr>
          <w:t>https://doi.org/10.1515/hfsg.1995.49.5.411</w:t>
        </w:r>
      </w:hyperlink>
    </w:p>
    <w:p w14:paraId="3F50D1E9" w14:textId="312D8FDE" w:rsidR="00FB4AF7" w:rsidRPr="00FB4AF7" w:rsidRDefault="00FB4AF7" w:rsidP="00FB4AF7">
      <w:pPr>
        <w:pStyle w:val="EndNoteBibliography"/>
        <w:spacing w:after="0"/>
      </w:pPr>
      <w:r w:rsidRPr="00FB4AF7">
        <w:t xml:space="preserve">(74) Cadahía, E.; Conde, E.; de Simón, B. F.; García-Vallejo, M. C. Tannin composition of </w:t>
      </w:r>
      <w:r w:rsidRPr="00FB4AF7">
        <w:rPr>
          <w:i/>
        </w:rPr>
        <w:t>Eucalyptus</w:t>
      </w:r>
      <w:r w:rsidRPr="00FB4AF7">
        <w:t xml:space="preserve"> </w:t>
      </w:r>
      <w:r w:rsidRPr="00FB4AF7">
        <w:rPr>
          <w:i/>
        </w:rPr>
        <w:t>camaldulensis</w:t>
      </w:r>
      <w:r w:rsidRPr="00FB4AF7">
        <w:t xml:space="preserve">, </w:t>
      </w:r>
      <w:r w:rsidRPr="00FB4AF7">
        <w:rPr>
          <w:i/>
        </w:rPr>
        <w:t>E</w:t>
      </w:r>
      <w:r w:rsidRPr="00FB4AF7">
        <w:t xml:space="preserve">. </w:t>
      </w:r>
      <w:r w:rsidRPr="00FB4AF7">
        <w:rPr>
          <w:i/>
        </w:rPr>
        <w:t>globulus</w:t>
      </w:r>
      <w:r w:rsidRPr="00FB4AF7">
        <w:t xml:space="preserve"> and </w:t>
      </w:r>
      <w:r w:rsidRPr="00FB4AF7">
        <w:rPr>
          <w:i/>
        </w:rPr>
        <w:t>E</w:t>
      </w:r>
      <w:r w:rsidRPr="00FB4AF7">
        <w:t xml:space="preserve">. </w:t>
      </w:r>
      <w:r w:rsidRPr="00FB4AF7">
        <w:rPr>
          <w:i/>
        </w:rPr>
        <w:t>rudis</w:t>
      </w:r>
      <w:r w:rsidRPr="00FB4AF7">
        <w:t xml:space="preserve">. Part II. Bark. </w:t>
      </w:r>
      <w:r w:rsidRPr="00FB4AF7">
        <w:rPr>
          <w:i/>
        </w:rPr>
        <w:t xml:space="preserve">Holzforschung </w:t>
      </w:r>
      <w:r w:rsidRPr="00FB4AF7">
        <w:rPr>
          <w:b/>
        </w:rPr>
        <w:t>1997</w:t>
      </w:r>
      <w:r w:rsidRPr="00FB4AF7">
        <w:t xml:space="preserve">, </w:t>
      </w:r>
      <w:r w:rsidRPr="00FB4AF7">
        <w:rPr>
          <w:i/>
        </w:rPr>
        <w:t>51</w:t>
      </w:r>
      <w:r w:rsidRPr="00FB4AF7">
        <w:t xml:space="preserve"> (2), 125-129. </w:t>
      </w:r>
      <w:hyperlink r:id="rId79" w:history="1">
        <w:r w:rsidRPr="00FB4AF7">
          <w:rPr>
            <w:rStyle w:val="Hyperlink"/>
          </w:rPr>
          <w:t>https://doi.org/10.1515/hfsg.1997.51.2.125</w:t>
        </w:r>
      </w:hyperlink>
    </w:p>
    <w:p w14:paraId="639D44D8" w14:textId="3ECFF165" w:rsidR="00FB4AF7" w:rsidRPr="00FB4AF7" w:rsidRDefault="00FB4AF7" w:rsidP="00FB4AF7">
      <w:pPr>
        <w:pStyle w:val="EndNoteBibliography"/>
        <w:spacing w:after="0"/>
      </w:pPr>
      <w:r w:rsidRPr="00FB4AF7">
        <w:t xml:space="preserve">(75) Kim, J.-P.; Lee, I.-K.; Yun, B.-S.; Chung, S.-H.; Shim, G.-S.; Koshino, H.; Yoo, I.-D. Ellagic acid rhamnosides from the stem bark of </w:t>
      </w:r>
      <w:r w:rsidRPr="00FB4AF7">
        <w:rPr>
          <w:i/>
        </w:rPr>
        <w:t>Eucalyptus</w:t>
      </w:r>
      <w:r w:rsidRPr="00FB4AF7">
        <w:t xml:space="preserve"> </w:t>
      </w:r>
      <w:r w:rsidRPr="00FB4AF7">
        <w:rPr>
          <w:i/>
        </w:rPr>
        <w:t>globulus</w:t>
      </w:r>
      <w:r w:rsidRPr="00FB4AF7">
        <w:t xml:space="preserve">. </w:t>
      </w:r>
      <w:r w:rsidRPr="00FB4AF7">
        <w:rPr>
          <w:i/>
        </w:rPr>
        <w:t xml:space="preserve">Phytochemistry </w:t>
      </w:r>
      <w:r w:rsidRPr="00FB4AF7">
        <w:rPr>
          <w:b/>
        </w:rPr>
        <w:t>2001</w:t>
      </w:r>
      <w:r w:rsidRPr="00FB4AF7">
        <w:t xml:space="preserve">, </w:t>
      </w:r>
      <w:r w:rsidRPr="00FB4AF7">
        <w:rPr>
          <w:i/>
        </w:rPr>
        <w:t>57</w:t>
      </w:r>
      <w:r w:rsidRPr="00FB4AF7">
        <w:t xml:space="preserve"> (4), 587-591. </w:t>
      </w:r>
      <w:hyperlink r:id="rId80" w:history="1">
        <w:r w:rsidRPr="00FB4AF7">
          <w:rPr>
            <w:rStyle w:val="Hyperlink"/>
          </w:rPr>
          <w:t>https://doi.org/10.1016/S0031-9422(01)00146-7</w:t>
        </w:r>
      </w:hyperlink>
    </w:p>
    <w:p w14:paraId="18CC630B" w14:textId="39B933C5" w:rsidR="00FB4AF7" w:rsidRPr="00FB4AF7" w:rsidRDefault="00FB4AF7" w:rsidP="00FB4AF7">
      <w:pPr>
        <w:pStyle w:val="EndNoteBibliography"/>
        <w:spacing w:after="0"/>
      </w:pPr>
      <w:r w:rsidRPr="00FB4AF7">
        <w:t xml:space="preserve">(76) Santos, S. A. O.; Freire, C. S. R.; Domingues, M. R. M.; Silvestre, A. J. D.; Neto, C. P. Characterization of phenolic components in polar extracts of </w:t>
      </w:r>
      <w:r w:rsidRPr="00FB4AF7">
        <w:rPr>
          <w:i/>
        </w:rPr>
        <w:t>Eucalyptus</w:t>
      </w:r>
      <w:r w:rsidRPr="00FB4AF7">
        <w:t xml:space="preserve"> </w:t>
      </w:r>
      <w:r w:rsidRPr="00FB4AF7">
        <w:rPr>
          <w:i/>
        </w:rPr>
        <w:t>globulus</w:t>
      </w:r>
      <w:r w:rsidRPr="00FB4AF7">
        <w:t xml:space="preserve"> Labill. bark by high-performance liquid chromatography-mass spectrometry. </w:t>
      </w:r>
      <w:r w:rsidRPr="00FB4AF7">
        <w:rPr>
          <w:i/>
        </w:rPr>
        <w:t xml:space="preserve">Journal of Agricultural and Food Chemistry </w:t>
      </w:r>
      <w:r w:rsidRPr="00FB4AF7">
        <w:rPr>
          <w:b/>
        </w:rPr>
        <w:t>2011</w:t>
      </w:r>
      <w:r w:rsidRPr="00FB4AF7">
        <w:t xml:space="preserve">, </w:t>
      </w:r>
      <w:r w:rsidRPr="00FB4AF7">
        <w:rPr>
          <w:i/>
        </w:rPr>
        <w:t>59</w:t>
      </w:r>
      <w:r w:rsidRPr="00FB4AF7">
        <w:t xml:space="preserve"> (17), 9386-9393. </w:t>
      </w:r>
      <w:hyperlink r:id="rId81" w:history="1">
        <w:r w:rsidRPr="00FB4AF7">
          <w:rPr>
            <w:rStyle w:val="Hyperlink"/>
          </w:rPr>
          <w:t>https://doi.org/10.1021/jf201801q</w:t>
        </w:r>
      </w:hyperlink>
    </w:p>
    <w:p w14:paraId="2989A80D" w14:textId="5EA39D5B" w:rsidR="00FB4AF7" w:rsidRPr="00FB4AF7" w:rsidRDefault="00FB4AF7" w:rsidP="00FB4AF7">
      <w:pPr>
        <w:pStyle w:val="EndNoteBibliography"/>
        <w:spacing w:after="0"/>
      </w:pPr>
      <w:r w:rsidRPr="00FB4AF7">
        <w:t xml:space="preserve">(77) Guo, Q.-M.; Yang, X.-W. Cypellocarpin C and other compounds from the fruits of </w:t>
      </w:r>
      <w:r w:rsidRPr="00FB4AF7">
        <w:rPr>
          <w:i/>
        </w:rPr>
        <w:t>Eucalyptus</w:t>
      </w:r>
      <w:r w:rsidRPr="00FB4AF7">
        <w:t xml:space="preserve"> </w:t>
      </w:r>
      <w:r w:rsidRPr="00FB4AF7">
        <w:rPr>
          <w:i/>
        </w:rPr>
        <w:t>globulus</w:t>
      </w:r>
      <w:r w:rsidRPr="00FB4AF7">
        <w:t xml:space="preserve"> Labill. </w:t>
      </w:r>
      <w:r w:rsidRPr="00FB4AF7">
        <w:rPr>
          <w:i/>
        </w:rPr>
        <w:t xml:space="preserve">Biochemical systematics and ecology </w:t>
      </w:r>
      <w:r w:rsidRPr="00FB4AF7">
        <w:rPr>
          <w:b/>
        </w:rPr>
        <w:t>2006</w:t>
      </w:r>
      <w:r w:rsidRPr="00FB4AF7">
        <w:t xml:space="preserve">, </w:t>
      </w:r>
      <w:r w:rsidRPr="00FB4AF7">
        <w:rPr>
          <w:i/>
        </w:rPr>
        <w:t>34</w:t>
      </w:r>
      <w:r w:rsidRPr="00FB4AF7">
        <w:t xml:space="preserve"> (6), 543-545. </w:t>
      </w:r>
      <w:hyperlink r:id="rId82" w:history="1">
        <w:r w:rsidRPr="00FB4AF7">
          <w:rPr>
            <w:rStyle w:val="Hyperlink"/>
          </w:rPr>
          <w:t>https://doi.org/10.1016/j.bse.2005.10.018</w:t>
        </w:r>
      </w:hyperlink>
    </w:p>
    <w:p w14:paraId="362F9DC6" w14:textId="61682FB5" w:rsidR="00FB4AF7" w:rsidRPr="00FB4AF7" w:rsidRDefault="00FB4AF7" w:rsidP="00FB4AF7">
      <w:pPr>
        <w:pStyle w:val="EndNoteBibliography"/>
        <w:spacing w:after="0"/>
      </w:pPr>
      <w:r w:rsidRPr="00FB4AF7">
        <w:t xml:space="preserve">(78) Vattem, D. A.; Shetty, K. Biological functionality of ellagic acid: A review. </w:t>
      </w:r>
      <w:r w:rsidRPr="00FB4AF7">
        <w:rPr>
          <w:i/>
        </w:rPr>
        <w:t xml:space="preserve">Journal of Food Biochemistry </w:t>
      </w:r>
      <w:r w:rsidRPr="00FB4AF7">
        <w:rPr>
          <w:b/>
        </w:rPr>
        <w:t>2005</w:t>
      </w:r>
      <w:r w:rsidRPr="00FB4AF7">
        <w:t xml:space="preserve">, </w:t>
      </w:r>
      <w:r w:rsidRPr="00FB4AF7">
        <w:rPr>
          <w:i/>
        </w:rPr>
        <w:t>29</w:t>
      </w:r>
      <w:r w:rsidRPr="00FB4AF7">
        <w:t xml:space="preserve"> (3), 234-266. </w:t>
      </w:r>
      <w:hyperlink r:id="rId83" w:history="1">
        <w:r w:rsidRPr="00FB4AF7">
          <w:rPr>
            <w:rStyle w:val="Hyperlink"/>
          </w:rPr>
          <w:t>https://doi.org/10.1111/j.1745-4514.2005.00031.x</w:t>
        </w:r>
      </w:hyperlink>
    </w:p>
    <w:p w14:paraId="4B6710CE" w14:textId="671FFDAA" w:rsidR="00FB4AF7" w:rsidRPr="00FB4AF7" w:rsidRDefault="00FB4AF7" w:rsidP="00FB4AF7">
      <w:pPr>
        <w:pStyle w:val="EndNoteBibliography"/>
        <w:spacing w:after="0"/>
      </w:pPr>
      <w:r w:rsidRPr="00FB4AF7">
        <w:t xml:space="preserve">(79) Lipińska, L.; Klewicka, E.; Sójka, M. The structure, occurrence and biological activity of ellagitannins: A general review. </w:t>
      </w:r>
      <w:r w:rsidRPr="00FB4AF7">
        <w:rPr>
          <w:i/>
        </w:rPr>
        <w:t xml:space="preserve">Acta Scientiarum Polonorum Technologia Alimentaria </w:t>
      </w:r>
      <w:r w:rsidRPr="00FB4AF7">
        <w:rPr>
          <w:b/>
        </w:rPr>
        <w:t>2014</w:t>
      </w:r>
      <w:r w:rsidRPr="00FB4AF7">
        <w:t xml:space="preserve">, </w:t>
      </w:r>
      <w:r w:rsidRPr="00FB4AF7">
        <w:rPr>
          <w:i/>
        </w:rPr>
        <w:t>13</w:t>
      </w:r>
      <w:r w:rsidRPr="00FB4AF7">
        <w:t xml:space="preserve"> (3), 289-299. </w:t>
      </w:r>
      <w:hyperlink r:id="rId84" w:history="1">
        <w:r w:rsidRPr="00FB4AF7">
          <w:rPr>
            <w:rStyle w:val="Hyperlink"/>
          </w:rPr>
          <w:t>https://doi.org/10.17306/J.AFS.2014.3.7</w:t>
        </w:r>
      </w:hyperlink>
    </w:p>
    <w:p w14:paraId="4C3BB3FC" w14:textId="29166299" w:rsidR="00FB4AF7" w:rsidRPr="00FB4AF7" w:rsidRDefault="00FB4AF7" w:rsidP="00FB4AF7">
      <w:pPr>
        <w:pStyle w:val="EndNoteBibliography"/>
        <w:spacing w:after="0"/>
      </w:pPr>
      <w:r w:rsidRPr="00FB4AF7">
        <w:t xml:space="preserve">(80) Banc, R.; Rusu, M. E.; Filip, L.; Popa, D.-S. The impact of ellagitannins and their metabolites through gut microbiome on the gut health and brain wellness within the gut-brain axis. </w:t>
      </w:r>
      <w:r w:rsidRPr="00FB4AF7">
        <w:rPr>
          <w:i/>
        </w:rPr>
        <w:t xml:space="preserve">Foods </w:t>
      </w:r>
      <w:r w:rsidRPr="00FB4AF7">
        <w:rPr>
          <w:b/>
        </w:rPr>
        <w:t>2023</w:t>
      </w:r>
      <w:r w:rsidRPr="00FB4AF7">
        <w:t xml:space="preserve">, </w:t>
      </w:r>
      <w:r w:rsidRPr="00FB4AF7">
        <w:rPr>
          <w:i/>
        </w:rPr>
        <w:t>12</w:t>
      </w:r>
      <w:r w:rsidRPr="00FB4AF7">
        <w:t xml:space="preserve"> (2), 270. </w:t>
      </w:r>
      <w:hyperlink r:id="rId85" w:history="1">
        <w:r w:rsidRPr="00FB4AF7">
          <w:rPr>
            <w:rStyle w:val="Hyperlink"/>
          </w:rPr>
          <w:t>https://doi.org/10.3390/foods12020270</w:t>
        </w:r>
      </w:hyperlink>
    </w:p>
    <w:p w14:paraId="678EF7F5" w14:textId="38A5ADBD" w:rsidR="00FB4AF7" w:rsidRPr="00FB4AF7" w:rsidRDefault="00FB4AF7" w:rsidP="00FB4AF7">
      <w:pPr>
        <w:pStyle w:val="EndNoteBibliography"/>
        <w:spacing w:after="0"/>
      </w:pPr>
      <w:r w:rsidRPr="00FB4AF7">
        <w:t xml:space="preserve">(81) Peng, S.; Scalbert, A.; Monties, B. Insoluble ellagitannins in </w:t>
      </w:r>
      <w:r w:rsidRPr="00FB4AF7">
        <w:rPr>
          <w:i/>
        </w:rPr>
        <w:t>Castanea</w:t>
      </w:r>
      <w:r w:rsidRPr="00FB4AF7">
        <w:t xml:space="preserve"> </w:t>
      </w:r>
      <w:r w:rsidRPr="00FB4AF7">
        <w:rPr>
          <w:i/>
        </w:rPr>
        <w:t>sativa</w:t>
      </w:r>
      <w:r w:rsidRPr="00FB4AF7">
        <w:t xml:space="preserve"> and </w:t>
      </w:r>
      <w:r w:rsidRPr="00FB4AF7">
        <w:rPr>
          <w:i/>
        </w:rPr>
        <w:t>Quercus</w:t>
      </w:r>
      <w:r w:rsidRPr="00FB4AF7">
        <w:t xml:space="preserve"> </w:t>
      </w:r>
      <w:r w:rsidRPr="00FB4AF7">
        <w:rPr>
          <w:i/>
        </w:rPr>
        <w:t>petraea</w:t>
      </w:r>
      <w:r w:rsidRPr="00FB4AF7">
        <w:t xml:space="preserve"> woods. </w:t>
      </w:r>
      <w:r w:rsidRPr="00FB4AF7">
        <w:rPr>
          <w:i/>
        </w:rPr>
        <w:t xml:space="preserve">Phytochemistry </w:t>
      </w:r>
      <w:r w:rsidRPr="00FB4AF7">
        <w:rPr>
          <w:b/>
        </w:rPr>
        <w:t>1991</w:t>
      </w:r>
      <w:r w:rsidRPr="00FB4AF7">
        <w:t xml:space="preserve">, </w:t>
      </w:r>
      <w:r w:rsidRPr="00FB4AF7">
        <w:rPr>
          <w:i/>
        </w:rPr>
        <w:t>30</w:t>
      </w:r>
      <w:r w:rsidRPr="00FB4AF7">
        <w:t xml:space="preserve"> (3), 775-778. </w:t>
      </w:r>
      <w:hyperlink r:id="rId86" w:history="1">
        <w:r w:rsidRPr="00FB4AF7">
          <w:rPr>
            <w:rStyle w:val="Hyperlink"/>
          </w:rPr>
          <w:t>https://doi.org/10.1016/0031-9422(91)85250-4</w:t>
        </w:r>
      </w:hyperlink>
    </w:p>
    <w:p w14:paraId="50375061" w14:textId="6A0D902B" w:rsidR="00FB4AF7" w:rsidRPr="00FB4AF7" w:rsidRDefault="00FB4AF7" w:rsidP="00FB4AF7">
      <w:pPr>
        <w:pStyle w:val="EndNoteBibliography"/>
        <w:spacing w:after="0"/>
      </w:pPr>
      <w:r w:rsidRPr="00FB4AF7">
        <w:lastRenderedPageBreak/>
        <w:t xml:space="preserve">(82) Dilokpimol, A.; Mäkelä, M. R.; Aguilar-Pontes, M. V.; Benoit-Gelber, I.; Hildén, K. S.; de Vries, R. P. Diversity of fungal feruloyl esterases: Updated phylogenetic classification, properties, and industrial applications. </w:t>
      </w:r>
      <w:r w:rsidRPr="00FB4AF7">
        <w:rPr>
          <w:i/>
        </w:rPr>
        <w:t xml:space="preserve">Biotechnology for Biofuels </w:t>
      </w:r>
      <w:r w:rsidRPr="00FB4AF7">
        <w:rPr>
          <w:b/>
        </w:rPr>
        <w:t>2016</w:t>
      </w:r>
      <w:r w:rsidRPr="00FB4AF7">
        <w:t xml:space="preserve">, </w:t>
      </w:r>
      <w:r w:rsidRPr="00FB4AF7">
        <w:rPr>
          <w:i/>
        </w:rPr>
        <w:t>9</w:t>
      </w:r>
      <w:r w:rsidRPr="00FB4AF7">
        <w:t xml:space="preserve"> (1), 231. </w:t>
      </w:r>
      <w:hyperlink r:id="rId87" w:history="1">
        <w:r w:rsidRPr="00FB4AF7">
          <w:rPr>
            <w:rStyle w:val="Hyperlink"/>
          </w:rPr>
          <w:t>https://doi.org/10.1186/s13068-016-0651-6</w:t>
        </w:r>
      </w:hyperlink>
    </w:p>
    <w:p w14:paraId="4FBCDDFA" w14:textId="114A9A6A" w:rsidR="00FB4AF7" w:rsidRPr="00FB4AF7" w:rsidRDefault="00FB4AF7" w:rsidP="00FB4AF7">
      <w:pPr>
        <w:pStyle w:val="EndNoteBibliography"/>
        <w:spacing w:after="0"/>
      </w:pPr>
      <w:r w:rsidRPr="00FB4AF7">
        <w:t xml:space="preserve">(83) da Costa, R. M. F.; Winters, A.; Hauck, B.; Martín, D.; Bosch, M.; Simister, R.; Gomez, L. D.; Batista de Carvalho, L. A. E.; Canhoto, J. M. Biorefining potential of wild-grown </w:t>
      </w:r>
      <w:r w:rsidRPr="00FB4AF7">
        <w:rPr>
          <w:i/>
        </w:rPr>
        <w:t>Arundo</w:t>
      </w:r>
      <w:r w:rsidRPr="00FB4AF7">
        <w:t xml:space="preserve"> </w:t>
      </w:r>
      <w:r w:rsidRPr="00FB4AF7">
        <w:rPr>
          <w:i/>
        </w:rPr>
        <w:t>donax</w:t>
      </w:r>
      <w:r w:rsidRPr="00FB4AF7">
        <w:t xml:space="preserve">, </w:t>
      </w:r>
      <w:r w:rsidRPr="00FB4AF7">
        <w:rPr>
          <w:i/>
        </w:rPr>
        <w:t>Cortaderia</w:t>
      </w:r>
      <w:r w:rsidRPr="00FB4AF7">
        <w:t xml:space="preserve"> </w:t>
      </w:r>
      <w:r w:rsidRPr="00FB4AF7">
        <w:rPr>
          <w:i/>
        </w:rPr>
        <w:t>selloana</w:t>
      </w:r>
      <w:r w:rsidRPr="00FB4AF7">
        <w:t xml:space="preserve"> and </w:t>
      </w:r>
      <w:r w:rsidRPr="00FB4AF7">
        <w:rPr>
          <w:i/>
        </w:rPr>
        <w:t>Phragmites</w:t>
      </w:r>
      <w:r w:rsidRPr="00FB4AF7">
        <w:t xml:space="preserve"> </w:t>
      </w:r>
      <w:r w:rsidRPr="00FB4AF7">
        <w:rPr>
          <w:i/>
        </w:rPr>
        <w:t>australis</w:t>
      </w:r>
      <w:r w:rsidRPr="00FB4AF7">
        <w:t xml:space="preserve"> and the feasibility of white-rot fungi-mediated pretreatments. </w:t>
      </w:r>
      <w:r w:rsidRPr="00FB4AF7">
        <w:rPr>
          <w:i/>
        </w:rPr>
        <w:t xml:space="preserve">Frontiers in Plant Science </w:t>
      </w:r>
      <w:r w:rsidRPr="00FB4AF7">
        <w:rPr>
          <w:b/>
        </w:rPr>
        <w:t>2021</w:t>
      </w:r>
      <w:r w:rsidRPr="00FB4AF7">
        <w:t xml:space="preserve">, </w:t>
      </w:r>
      <w:r w:rsidRPr="00FB4AF7">
        <w:rPr>
          <w:i/>
        </w:rPr>
        <w:t>12</w:t>
      </w:r>
      <w:r w:rsidRPr="00FB4AF7">
        <w:t xml:space="preserve"> (1351), . </w:t>
      </w:r>
      <w:hyperlink r:id="rId88" w:history="1">
        <w:r w:rsidRPr="00FB4AF7">
          <w:rPr>
            <w:rStyle w:val="Hyperlink"/>
          </w:rPr>
          <w:t>https://doi.org/10.3389/fpls.2021.679966</w:t>
        </w:r>
      </w:hyperlink>
    </w:p>
    <w:p w14:paraId="602B3668" w14:textId="3226D34A" w:rsidR="00FB4AF7" w:rsidRPr="00FB4AF7" w:rsidRDefault="00FB4AF7" w:rsidP="00FB4AF7">
      <w:pPr>
        <w:pStyle w:val="EndNoteBibliography"/>
        <w:spacing w:after="0"/>
      </w:pPr>
      <w:r w:rsidRPr="00FB4AF7">
        <w:t xml:space="preserve">(84) Akin, D. E.; Rigsby, L. L.; Sethuraman, A.; Morrison III, W. H.; Gamble, G. R.; Eriksson, K. E. Alterations in structure, chemistry, and biodegradability of grass lignocellulose treated with the white rot fungi </w:t>
      </w:r>
      <w:r w:rsidRPr="00FB4AF7">
        <w:rPr>
          <w:i/>
        </w:rPr>
        <w:t>Ceriporiopsis</w:t>
      </w:r>
      <w:r w:rsidRPr="00FB4AF7">
        <w:t xml:space="preserve"> </w:t>
      </w:r>
      <w:r w:rsidRPr="00FB4AF7">
        <w:rPr>
          <w:i/>
        </w:rPr>
        <w:t>subvermispora</w:t>
      </w:r>
      <w:r w:rsidRPr="00FB4AF7">
        <w:t xml:space="preserve"> and </w:t>
      </w:r>
      <w:r w:rsidRPr="00FB4AF7">
        <w:rPr>
          <w:i/>
        </w:rPr>
        <w:t>Cyathus</w:t>
      </w:r>
      <w:r w:rsidRPr="00FB4AF7">
        <w:t xml:space="preserve"> </w:t>
      </w:r>
      <w:r w:rsidRPr="00FB4AF7">
        <w:rPr>
          <w:i/>
        </w:rPr>
        <w:t>stercoreus</w:t>
      </w:r>
      <w:r w:rsidRPr="00FB4AF7">
        <w:t xml:space="preserve">. </w:t>
      </w:r>
      <w:r w:rsidRPr="00FB4AF7">
        <w:rPr>
          <w:i/>
        </w:rPr>
        <w:t xml:space="preserve">Applied and environmental microbiology </w:t>
      </w:r>
      <w:r w:rsidRPr="00FB4AF7">
        <w:rPr>
          <w:b/>
        </w:rPr>
        <w:t>1995</w:t>
      </w:r>
      <w:r w:rsidRPr="00FB4AF7">
        <w:t xml:space="preserve">, </w:t>
      </w:r>
      <w:r w:rsidRPr="00FB4AF7">
        <w:rPr>
          <w:i/>
        </w:rPr>
        <w:t>61</w:t>
      </w:r>
      <w:r w:rsidRPr="00FB4AF7">
        <w:t xml:space="preserve"> (4), 1591-1598. </w:t>
      </w:r>
      <w:hyperlink r:id="rId89" w:history="1">
        <w:r w:rsidRPr="00FB4AF7">
          <w:rPr>
            <w:rStyle w:val="Hyperlink"/>
          </w:rPr>
          <w:t>https://doi.org/10.1128/aem.61.4.1591-1598.1995</w:t>
        </w:r>
      </w:hyperlink>
    </w:p>
    <w:p w14:paraId="6DA986F7" w14:textId="1F1914CD" w:rsidR="00FB4AF7" w:rsidRPr="00FB4AF7" w:rsidRDefault="00FB4AF7" w:rsidP="00FB4AF7">
      <w:pPr>
        <w:pStyle w:val="EndNoteBibliography"/>
        <w:spacing w:after="0"/>
      </w:pPr>
      <w:r w:rsidRPr="00FB4AF7">
        <w:t xml:space="preserve">(85) Tsujiyama, S.-i.; Nakano, N.; Nishimura, K. Production of acetyl esterase during wood biodegradation by </w:t>
      </w:r>
      <w:r w:rsidRPr="00FB4AF7">
        <w:rPr>
          <w:i/>
        </w:rPr>
        <w:t>Coriolus</w:t>
      </w:r>
      <w:r w:rsidRPr="00FB4AF7">
        <w:t xml:space="preserve"> </w:t>
      </w:r>
      <w:r w:rsidRPr="00FB4AF7">
        <w:rPr>
          <w:i/>
        </w:rPr>
        <w:t>versicolor</w:t>
      </w:r>
      <w:r w:rsidRPr="00FB4AF7">
        <w:t xml:space="preserve">. </w:t>
      </w:r>
      <w:r w:rsidRPr="00FB4AF7">
        <w:rPr>
          <w:i/>
        </w:rPr>
        <w:t xml:space="preserve">Mycoscience </w:t>
      </w:r>
      <w:r w:rsidRPr="00FB4AF7">
        <w:rPr>
          <w:b/>
        </w:rPr>
        <w:t>1998</w:t>
      </w:r>
      <w:r w:rsidRPr="00FB4AF7">
        <w:t xml:space="preserve">, </w:t>
      </w:r>
      <w:r w:rsidRPr="00FB4AF7">
        <w:rPr>
          <w:i/>
        </w:rPr>
        <w:t>39</w:t>
      </w:r>
      <w:r w:rsidRPr="00FB4AF7">
        <w:t xml:space="preserve"> (1), 57-61. </w:t>
      </w:r>
      <w:hyperlink r:id="rId90" w:history="1">
        <w:r w:rsidRPr="00FB4AF7">
          <w:rPr>
            <w:rStyle w:val="Hyperlink"/>
          </w:rPr>
          <w:t>https://doi.org/10.1007/BF02461579</w:t>
        </w:r>
      </w:hyperlink>
    </w:p>
    <w:p w14:paraId="59CBF92B" w14:textId="7EAB8BDC" w:rsidR="00FB4AF7" w:rsidRPr="00FB4AF7" w:rsidRDefault="00FB4AF7" w:rsidP="00FB4AF7">
      <w:pPr>
        <w:pStyle w:val="EndNoteBibliography"/>
        <w:spacing w:after="0"/>
      </w:pPr>
      <w:r w:rsidRPr="00FB4AF7">
        <w:t xml:space="preserve">(86) Linke, D.; Matthes, R.; Nimtz, M.; Zorn, H.; Bunzel, M.; Berger, R. G. An esterase from the basidiomycete </w:t>
      </w:r>
      <w:r w:rsidRPr="00FB4AF7">
        <w:rPr>
          <w:i/>
        </w:rPr>
        <w:t>Pleurotus</w:t>
      </w:r>
      <w:r w:rsidRPr="00FB4AF7">
        <w:t xml:space="preserve"> </w:t>
      </w:r>
      <w:r w:rsidRPr="00FB4AF7">
        <w:rPr>
          <w:i/>
        </w:rPr>
        <w:t>sapidus</w:t>
      </w:r>
      <w:r w:rsidRPr="00FB4AF7">
        <w:t xml:space="preserve"> hydrolyzes feruloylated saccharides. </w:t>
      </w:r>
      <w:r w:rsidRPr="00FB4AF7">
        <w:rPr>
          <w:i/>
        </w:rPr>
        <w:t xml:space="preserve">Appl Microbiol Biotechnol </w:t>
      </w:r>
      <w:r w:rsidRPr="00FB4AF7">
        <w:rPr>
          <w:b/>
        </w:rPr>
        <w:t>2013</w:t>
      </w:r>
      <w:r w:rsidRPr="00FB4AF7">
        <w:t xml:space="preserve">, </w:t>
      </w:r>
      <w:r w:rsidRPr="00FB4AF7">
        <w:rPr>
          <w:i/>
        </w:rPr>
        <w:t>97</w:t>
      </w:r>
      <w:r w:rsidRPr="00FB4AF7">
        <w:t xml:space="preserve"> (16), 7241-7251. </w:t>
      </w:r>
      <w:hyperlink r:id="rId91" w:history="1">
        <w:r w:rsidRPr="00FB4AF7">
          <w:rPr>
            <w:rStyle w:val="Hyperlink"/>
          </w:rPr>
          <w:t>https://doi.org/10.1007/s00253-012-4598-7</w:t>
        </w:r>
      </w:hyperlink>
    </w:p>
    <w:p w14:paraId="0D0001B0" w14:textId="391D3876" w:rsidR="00FB4AF7" w:rsidRPr="00FB4AF7" w:rsidRDefault="00FB4AF7" w:rsidP="00FB4AF7">
      <w:pPr>
        <w:pStyle w:val="EndNoteBibliography"/>
        <w:spacing w:after="0"/>
      </w:pPr>
      <w:r w:rsidRPr="00FB4AF7">
        <w:t xml:space="preserve">(87) Kelle, S.; Nieter, A.; Krings, U.; Zelena, K.; Linke, D.; Berger, R. G. Heterologous production of a feruloyl esterase from </w:t>
      </w:r>
      <w:r w:rsidRPr="00FB4AF7">
        <w:rPr>
          <w:i/>
        </w:rPr>
        <w:t>Pleurotus</w:t>
      </w:r>
      <w:r w:rsidRPr="00FB4AF7">
        <w:t xml:space="preserve"> </w:t>
      </w:r>
      <w:r w:rsidRPr="00FB4AF7">
        <w:rPr>
          <w:i/>
        </w:rPr>
        <w:t>sapidus</w:t>
      </w:r>
      <w:r w:rsidRPr="00FB4AF7">
        <w:t xml:space="preserve"> synthesizing feruloyl-saccharide esters. </w:t>
      </w:r>
      <w:r w:rsidRPr="00FB4AF7">
        <w:rPr>
          <w:i/>
        </w:rPr>
        <w:t xml:space="preserve">Biotechnology and Applied Biochemistry </w:t>
      </w:r>
      <w:r w:rsidRPr="00FB4AF7">
        <w:rPr>
          <w:b/>
        </w:rPr>
        <w:t>2016</w:t>
      </w:r>
      <w:r w:rsidRPr="00FB4AF7">
        <w:t xml:space="preserve">, </w:t>
      </w:r>
      <w:r w:rsidRPr="00FB4AF7">
        <w:rPr>
          <w:i/>
        </w:rPr>
        <w:t>63</w:t>
      </w:r>
      <w:r w:rsidRPr="00FB4AF7">
        <w:t xml:space="preserve"> (6), 852-862. </w:t>
      </w:r>
      <w:hyperlink r:id="rId92" w:history="1">
        <w:r w:rsidRPr="00FB4AF7">
          <w:rPr>
            <w:rStyle w:val="Hyperlink"/>
          </w:rPr>
          <w:t>https://doi.org/10.1002/bab.1430</w:t>
        </w:r>
      </w:hyperlink>
    </w:p>
    <w:p w14:paraId="0974C8BC" w14:textId="5E23B1FD" w:rsidR="00FB4AF7" w:rsidRPr="00FB4AF7" w:rsidRDefault="00FB4AF7" w:rsidP="00FB4AF7">
      <w:pPr>
        <w:pStyle w:val="EndNoteBibliography"/>
        <w:spacing w:after="0"/>
      </w:pPr>
      <w:r w:rsidRPr="00FB4AF7">
        <w:t xml:space="preserve">(88) Kojima, K.; Sunagawa, N.; Yoshimi, Y.; Tryfona, T.; Samejima, M.; Dupree, P.; Igarashi, K. Acetylated xylan degradation by glycoside hydrolase family 10 and 11 xylanases from the white-rot fungus </w:t>
      </w:r>
      <w:r w:rsidRPr="00FB4AF7">
        <w:rPr>
          <w:i/>
        </w:rPr>
        <w:t>Phanerochaete</w:t>
      </w:r>
      <w:r w:rsidRPr="00FB4AF7">
        <w:t xml:space="preserve"> </w:t>
      </w:r>
      <w:r w:rsidRPr="00FB4AF7">
        <w:rPr>
          <w:i/>
        </w:rPr>
        <w:t>chrysosporium</w:t>
      </w:r>
      <w:r w:rsidRPr="00FB4AF7">
        <w:t xml:space="preserve">. </w:t>
      </w:r>
      <w:r w:rsidRPr="00FB4AF7">
        <w:rPr>
          <w:i/>
        </w:rPr>
        <w:t xml:space="preserve">Journal of applied glycoscience </w:t>
      </w:r>
      <w:r w:rsidRPr="00FB4AF7">
        <w:rPr>
          <w:b/>
        </w:rPr>
        <w:t>2022</w:t>
      </w:r>
      <w:r w:rsidRPr="00FB4AF7">
        <w:t xml:space="preserve">, </w:t>
      </w:r>
      <w:r w:rsidRPr="00FB4AF7">
        <w:rPr>
          <w:i/>
        </w:rPr>
        <w:t>69</w:t>
      </w:r>
      <w:r w:rsidRPr="00FB4AF7">
        <w:t xml:space="preserve"> (2), 35-43. </w:t>
      </w:r>
      <w:hyperlink r:id="rId93" w:history="1">
        <w:r w:rsidRPr="00FB4AF7">
          <w:rPr>
            <w:rStyle w:val="Hyperlink"/>
          </w:rPr>
          <w:t>https://doi.org/10.5458/jag.jag.JAG-2021_0017</w:t>
        </w:r>
      </w:hyperlink>
    </w:p>
    <w:p w14:paraId="2D75E47A" w14:textId="67CC2493" w:rsidR="00FB4AF7" w:rsidRPr="00FB4AF7" w:rsidRDefault="00FB4AF7" w:rsidP="00FB4AF7">
      <w:pPr>
        <w:pStyle w:val="EndNoteBibliography"/>
        <w:spacing w:after="0"/>
      </w:pPr>
      <w:r w:rsidRPr="00FB4AF7">
        <w:t xml:space="preserve">(89) Ramirez, R. S.; Holtzapple, M.; Piamonte, N. Chapter 8 - Fundamentals of biomass pretreatment at high pH. In </w:t>
      </w:r>
      <w:r w:rsidRPr="00FB4AF7">
        <w:rPr>
          <w:i/>
        </w:rPr>
        <w:t>Aqueous Pretreatment of Plant Biomass for Biological and Chemical Conversion to Fuels and Chemicals</w:t>
      </w:r>
      <w:r w:rsidRPr="00FB4AF7">
        <w:t xml:space="preserve">, Wyman, C. E. Ed.; John Wiley &amp; Sons, Ltd., 2013; pp 145-167. </w:t>
      </w:r>
      <w:hyperlink r:id="rId94" w:history="1">
        <w:r w:rsidRPr="00FB4AF7">
          <w:rPr>
            <w:rStyle w:val="Hyperlink"/>
          </w:rPr>
          <w:t>https://doi.org/10.1002/9780470975831.ch8</w:t>
        </w:r>
      </w:hyperlink>
    </w:p>
    <w:p w14:paraId="513DC6B5" w14:textId="312BE47C" w:rsidR="00FB4AF7" w:rsidRPr="00FB4AF7" w:rsidRDefault="00FB4AF7" w:rsidP="00FB4AF7">
      <w:pPr>
        <w:pStyle w:val="EndNoteBibliography"/>
        <w:spacing w:after="0"/>
      </w:pPr>
      <w:r w:rsidRPr="00FB4AF7">
        <w:t xml:space="preserve">(90) Ishiguro, M.; Endo, T. Addition of alkali to the hydrothermal–mechanochemical treatment of </w:t>
      </w:r>
      <w:r w:rsidRPr="00FB4AF7">
        <w:rPr>
          <w:i/>
        </w:rPr>
        <w:t>Eucalyptus</w:t>
      </w:r>
      <w:r w:rsidRPr="00FB4AF7">
        <w:t xml:space="preserve"> enhances its enzymatic saccharification. </w:t>
      </w:r>
      <w:r w:rsidRPr="00FB4AF7">
        <w:rPr>
          <w:i/>
        </w:rPr>
        <w:t xml:space="preserve">Bioresource Technology </w:t>
      </w:r>
      <w:r w:rsidRPr="00FB4AF7">
        <w:rPr>
          <w:b/>
        </w:rPr>
        <w:t>2014</w:t>
      </w:r>
      <w:r w:rsidRPr="00FB4AF7">
        <w:t xml:space="preserve">, </w:t>
      </w:r>
      <w:r w:rsidRPr="00FB4AF7">
        <w:rPr>
          <w:i/>
        </w:rPr>
        <w:t>153</w:t>
      </w:r>
      <w:r w:rsidRPr="00FB4AF7">
        <w:t xml:space="preserve">, 322-326. </w:t>
      </w:r>
      <w:hyperlink r:id="rId95" w:history="1">
        <w:r w:rsidRPr="00FB4AF7">
          <w:rPr>
            <w:rStyle w:val="Hyperlink"/>
          </w:rPr>
          <w:t>https://doi.org/10.1016/j.biortech.2013.12.015</w:t>
        </w:r>
      </w:hyperlink>
    </w:p>
    <w:p w14:paraId="591C0773" w14:textId="073C39D3" w:rsidR="00FB4AF7" w:rsidRPr="00FB4AF7" w:rsidRDefault="00FB4AF7" w:rsidP="00FB4AF7">
      <w:pPr>
        <w:pStyle w:val="EndNoteBibliography"/>
        <w:spacing w:after="0"/>
      </w:pPr>
      <w:r w:rsidRPr="00FB4AF7">
        <w:t xml:space="preserve">(91) Grantham, N. J.; Wurman-Rodrich, J.; Terrett, O. M.; Lyczakowski, J. J.; Stott, K.; Iuga, D.; Simmons, T. J.; Durand-Tardif, M.; Brown, S. P.; Dupree, R.; Busse-Wicher, M.; Dupree, P. An even pattern of xylan substitution is critical for interaction with cellulose in plant cell walls. </w:t>
      </w:r>
      <w:r w:rsidRPr="00FB4AF7">
        <w:rPr>
          <w:i/>
        </w:rPr>
        <w:t xml:space="preserve">Nature Plants </w:t>
      </w:r>
      <w:r w:rsidRPr="00FB4AF7">
        <w:rPr>
          <w:b/>
        </w:rPr>
        <w:t>2017</w:t>
      </w:r>
      <w:r w:rsidRPr="00FB4AF7">
        <w:t xml:space="preserve">, </w:t>
      </w:r>
      <w:r w:rsidRPr="00FB4AF7">
        <w:rPr>
          <w:i/>
        </w:rPr>
        <w:t>3</w:t>
      </w:r>
      <w:r w:rsidRPr="00FB4AF7">
        <w:t xml:space="preserve"> (11), 859-865. </w:t>
      </w:r>
      <w:hyperlink r:id="rId96" w:history="1">
        <w:r w:rsidRPr="00FB4AF7">
          <w:rPr>
            <w:rStyle w:val="Hyperlink"/>
          </w:rPr>
          <w:t>https://doi.org/10.1038/s41477-017-0030-8</w:t>
        </w:r>
      </w:hyperlink>
    </w:p>
    <w:p w14:paraId="791D170E" w14:textId="4FA5F2E5" w:rsidR="00FB4AF7" w:rsidRPr="00FB4AF7" w:rsidRDefault="00FB4AF7" w:rsidP="00FB4AF7">
      <w:pPr>
        <w:pStyle w:val="EndNoteBibliography"/>
        <w:spacing w:after="0"/>
      </w:pPr>
      <w:r w:rsidRPr="00FB4AF7">
        <w:t xml:space="preserve">(92) Kong, F.; Engler, C. R.; Soltes, E. J. Effects of cell-wall acetate, xylan backbone, and lignin on enzymatic hydrolysis of aspen wood. </w:t>
      </w:r>
      <w:r w:rsidRPr="00FB4AF7">
        <w:rPr>
          <w:i/>
        </w:rPr>
        <w:t xml:space="preserve">Applied biochemistry and biotechnology </w:t>
      </w:r>
      <w:r w:rsidRPr="00FB4AF7">
        <w:rPr>
          <w:b/>
        </w:rPr>
        <w:t>1992</w:t>
      </w:r>
      <w:r w:rsidRPr="00FB4AF7">
        <w:t xml:space="preserve">, </w:t>
      </w:r>
      <w:r w:rsidRPr="00FB4AF7">
        <w:rPr>
          <w:i/>
        </w:rPr>
        <w:t>34</w:t>
      </w:r>
      <w:r w:rsidRPr="00FB4AF7">
        <w:t xml:space="preserve"> (1), 23-35. </w:t>
      </w:r>
      <w:hyperlink r:id="rId97" w:history="1">
        <w:r w:rsidRPr="00FB4AF7">
          <w:rPr>
            <w:rStyle w:val="Hyperlink"/>
          </w:rPr>
          <w:t>https://doi.org/10.1007/BF02920531</w:t>
        </w:r>
      </w:hyperlink>
    </w:p>
    <w:p w14:paraId="58A9809E" w14:textId="08CF1E72" w:rsidR="00FB4AF7" w:rsidRPr="00FB4AF7" w:rsidRDefault="00FB4AF7" w:rsidP="00FB4AF7">
      <w:pPr>
        <w:pStyle w:val="EndNoteBibliography"/>
        <w:spacing w:after="0"/>
      </w:pPr>
      <w:r w:rsidRPr="00FB4AF7">
        <w:t xml:space="preserve">(93) Wilkerson, C. G.; Mansfield, S. D.; Lu, F.; Withers, S.; Park, J.-Y.; Karlen, S. D.; Gonzales-Vigil, E.; Padmakshan, D.; Unda, F.; Rencoret, J.; Ralph, J. Monolignol ferulate transferase introduces chemically labile linkages into the lignin backbone. </w:t>
      </w:r>
      <w:r w:rsidRPr="00FB4AF7">
        <w:rPr>
          <w:i/>
        </w:rPr>
        <w:t xml:space="preserve">Science (New York, N.Y.) </w:t>
      </w:r>
      <w:r w:rsidRPr="00FB4AF7">
        <w:rPr>
          <w:b/>
        </w:rPr>
        <w:t>2014</w:t>
      </w:r>
      <w:r w:rsidRPr="00FB4AF7">
        <w:t xml:space="preserve">, </w:t>
      </w:r>
      <w:r w:rsidRPr="00FB4AF7">
        <w:rPr>
          <w:i/>
        </w:rPr>
        <w:t>344</w:t>
      </w:r>
      <w:r w:rsidRPr="00FB4AF7">
        <w:t xml:space="preserve"> (6179), 90-93. </w:t>
      </w:r>
      <w:hyperlink r:id="rId98" w:history="1">
        <w:r w:rsidRPr="00FB4AF7">
          <w:rPr>
            <w:rStyle w:val="Hyperlink"/>
          </w:rPr>
          <w:t>https://doi.org/10.1126/science.1250161</w:t>
        </w:r>
      </w:hyperlink>
    </w:p>
    <w:p w14:paraId="15660984" w14:textId="703BC844" w:rsidR="00FB4AF7" w:rsidRPr="00FB4AF7" w:rsidRDefault="00FB4AF7" w:rsidP="00FB4AF7">
      <w:pPr>
        <w:pStyle w:val="EndNoteBibliography"/>
        <w:spacing w:after="0"/>
      </w:pPr>
      <w:r w:rsidRPr="00FB4AF7">
        <w:lastRenderedPageBreak/>
        <w:t xml:space="preserve">(94) Shatalov, A. A.; Pereira, H. Carbohydrate behaviour of </w:t>
      </w:r>
      <w:r w:rsidRPr="00FB4AF7">
        <w:rPr>
          <w:i/>
        </w:rPr>
        <w:t>Arundo donax</w:t>
      </w:r>
      <w:r w:rsidRPr="00FB4AF7">
        <w:t xml:space="preserve"> L. in ethanol–alkali medium of variable composition during organosolv delignification. </w:t>
      </w:r>
      <w:r w:rsidRPr="00FB4AF7">
        <w:rPr>
          <w:i/>
        </w:rPr>
        <w:t xml:space="preserve">Carbohydrate Polymers </w:t>
      </w:r>
      <w:r w:rsidRPr="00FB4AF7">
        <w:rPr>
          <w:b/>
        </w:rPr>
        <w:t>2002</w:t>
      </w:r>
      <w:r w:rsidRPr="00FB4AF7">
        <w:t xml:space="preserve">, </w:t>
      </w:r>
      <w:r w:rsidRPr="00FB4AF7">
        <w:rPr>
          <w:i/>
        </w:rPr>
        <w:t>49</w:t>
      </w:r>
      <w:r w:rsidRPr="00FB4AF7">
        <w:t xml:space="preserve"> (3), 331-336. </w:t>
      </w:r>
      <w:hyperlink r:id="rId99" w:history="1">
        <w:r w:rsidRPr="00FB4AF7">
          <w:rPr>
            <w:rStyle w:val="Hyperlink"/>
          </w:rPr>
          <w:t>https://doi.org/10.1016/S0144-8617(01)00340-X</w:t>
        </w:r>
      </w:hyperlink>
    </w:p>
    <w:p w14:paraId="260D5B27" w14:textId="07FC5AEA" w:rsidR="00FB4AF7" w:rsidRPr="00FB4AF7" w:rsidRDefault="00FB4AF7" w:rsidP="00FB4AF7">
      <w:pPr>
        <w:pStyle w:val="EndNoteBibliography"/>
        <w:spacing w:after="0"/>
      </w:pPr>
      <w:r w:rsidRPr="00FB4AF7">
        <w:t xml:space="preserve">(95) Wistara, N. J.; Fatriasari, W. Chapter 12 - Pulping and papermaking of sorghum bagasse. In </w:t>
      </w:r>
      <w:r w:rsidRPr="00FB4AF7">
        <w:rPr>
          <w:i/>
        </w:rPr>
        <w:t>Pulping and Papermaking of Nonwood Plant Fibers</w:t>
      </w:r>
      <w:r w:rsidRPr="00FB4AF7">
        <w:t xml:space="preserve">, Ainun, Z. M. A., Sapuan, S. M., Ilyas, R. A. Eds.; Academic Press, 2023; pp 213-231. </w:t>
      </w:r>
      <w:hyperlink r:id="rId100" w:history="1">
        <w:r w:rsidRPr="00FB4AF7">
          <w:rPr>
            <w:rStyle w:val="Hyperlink"/>
          </w:rPr>
          <w:t>https://doi.org/10.1016/B978-0-323-91625-7.00013-8</w:t>
        </w:r>
      </w:hyperlink>
    </w:p>
    <w:p w14:paraId="73550962" w14:textId="7E9B852C" w:rsidR="00FB4AF7" w:rsidRPr="00FB4AF7" w:rsidRDefault="00FB4AF7" w:rsidP="00FB4AF7">
      <w:pPr>
        <w:pStyle w:val="EndNoteBibliography"/>
        <w:spacing w:after="0"/>
      </w:pPr>
      <w:r w:rsidRPr="00FB4AF7">
        <w:t xml:space="preserve">(96) Yu, H.; Zhang, X.; Song, L.; Ke, J.; Xu, C.; Du, W.; Zhang, J. Evaluation of white-rot fungi-assisted alkaline/oxidative pretreatment of corn straw undergoing enzymatic hydrolysis by cellulase. </w:t>
      </w:r>
      <w:r w:rsidRPr="00FB4AF7">
        <w:rPr>
          <w:i/>
        </w:rPr>
        <w:t xml:space="preserve">Journal of Bioscience and Bioengineering </w:t>
      </w:r>
      <w:r w:rsidRPr="00FB4AF7">
        <w:rPr>
          <w:b/>
        </w:rPr>
        <w:t>2010</w:t>
      </w:r>
      <w:r w:rsidRPr="00FB4AF7">
        <w:t xml:space="preserve">, </w:t>
      </w:r>
      <w:r w:rsidRPr="00FB4AF7">
        <w:rPr>
          <w:i/>
        </w:rPr>
        <w:t>110</w:t>
      </w:r>
      <w:r w:rsidRPr="00FB4AF7">
        <w:t xml:space="preserve"> (6), 660-664. </w:t>
      </w:r>
      <w:hyperlink r:id="rId101" w:history="1">
        <w:r w:rsidRPr="00FB4AF7">
          <w:rPr>
            <w:rStyle w:val="Hyperlink"/>
          </w:rPr>
          <w:t>https://doi.org/10.1016/j.jbiosc.2010.08.002</w:t>
        </w:r>
      </w:hyperlink>
    </w:p>
    <w:p w14:paraId="5D644B31" w14:textId="721FE4B3" w:rsidR="00FB4AF7" w:rsidRPr="00FB4AF7" w:rsidRDefault="00FB4AF7" w:rsidP="00FB4AF7">
      <w:pPr>
        <w:pStyle w:val="EndNoteBibliography"/>
        <w:spacing w:after="0"/>
      </w:pPr>
      <w:r w:rsidRPr="00FB4AF7">
        <w:t xml:space="preserve">(97) Inalbon, M. C.; Mocchiutti, P.; Zanuttini, M. A.; Balatti, P. A.; Rajchenberg, M.; Saparrat, M. C. N. Applying ligninolytic fungi on </w:t>
      </w:r>
      <w:r w:rsidRPr="00FB4AF7">
        <w:rPr>
          <w:i/>
        </w:rPr>
        <w:t>Eucalyptus</w:t>
      </w:r>
      <w:r w:rsidRPr="00FB4AF7">
        <w:t xml:space="preserve"> </w:t>
      </w:r>
      <w:r w:rsidRPr="00FB4AF7">
        <w:rPr>
          <w:i/>
        </w:rPr>
        <w:t>grandis</w:t>
      </w:r>
      <w:r w:rsidRPr="00FB4AF7">
        <w:t xml:space="preserve"> wood for pulping pretreatment or fractionation. </w:t>
      </w:r>
      <w:r w:rsidRPr="00FB4AF7">
        <w:rPr>
          <w:i/>
        </w:rPr>
        <w:t xml:space="preserve">Procedia Materials Science </w:t>
      </w:r>
      <w:r w:rsidRPr="00FB4AF7">
        <w:rPr>
          <w:b/>
        </w:rPr>
        <w:t>2015</w:t>
      </w:r>
      <w:r w:rsidRPr="00FB4AF7">
        <w:t xml:space="preserve">, </w:t>
      </w:r>
      <w:r w:rsidRPr="00FB4AF7">
        <w:rPr>
          <w:i/>
        </w:rPr>
        <w:t>8</w:t>
      </w:r>
      <w:r w:rsidRPr="00FB4AF7">
        <w:t xml:space="preserve">, 1099-1107. </w:t>
      </w:r>
      <w:hyperlink r:id="rId102" w:history="1">
        <w:r w:rsidRPr="00FB4AF7">
          <w:rPr>
            <w:rStyle w:val="Hyperlink"/>
          </w:rPr>
          <w:t>https://doi.org/10.1016/j.mspro.2015.04.173</w:t>
        </w:r>
      </w:hyperlink>
    </w:p>
    <w:p w14:paraId="07F3325C" w14:textId="5842730B" w:rsidR="00FB4AF7" w:rsidRPr="00FB4AF7" w:rsidRDefault="00FB4AF7" w:rsidP="00FB4AF7">
      <w:pPr>
        <w:pStyle w:val="EndNoteBibliography"/>
        <w:spacing w:after="0"/>
      </w:pPr>
      <w:r w:rsidRPr="00FB4AF7">
        <w:t xml:space="preserve">(98) Palmer, J. M.; Evans, C. S. The enzymic degradation of lignin by white-rot fungi. </w:t>
      </w:r>
      <w:r w:rsidRPr="00FB4AF7">
        <w:rPr>
          <w:i/>
        </w:rPr>
        <w:t xml:space="preserve">Philosophical Transactions of the Royal Society of London. B, Biological Sciences </w:t>
      </w:r>
      <w:r w:rsidRPr="00FB4AF7">
        <w:rPr>
          <w:b/>
        </w:rPr>
        <w:t>1983</w:t>
      </w:r>
      <w:r w:rsidRPr="00FB4AF7">
        <w:t xml:space="preserve">, </w:t>
      </w:r>
      <w:r w:rsidRPr="00FB4AF7">
        <w:rPr>
          <w:i/>
        </w:rPr>
        <w:t>300</w:t>
      </w:r>
      <w:r w:rsidRPr="00FB4AF7">
        <w:t xml:space="preserve"> (1100), 293-303. </w:t>
      </w:r>
      <w:hyperlink r:id="rId103" w:history="1">
        <w:r w:rsidRPr="00FB4AF7">
          <w:rPr>
            <w:rStyle w:val="Hyperlink"/>
          </w:rPr>
          <w:t>https://doi.org/10.1098/rstb.1983.0006</w:t>
        </w:r>
      </w:hyperlink>
    </w:p>
    <w:p w14:paraId="797812E0" w14:textId="1B8E3F40" w:rsidR="00FB4AF7" w:rsidRPr="00FB4AF7" w:rsidRDefault="00FB4AF7" w:rsidP="00FB4AF7">
      <w:pPr>
        <w:pStyle w:val="EndNoteBibliography"/>
        <w:spacing w:after="0"/>
      </w:pPr>
      <w:r w:rsidRPr="00FB4AF7">
        <w:t xml:space="preserve">(99) Lefyedi, M. L.; Taylor, J. R. N. Effect of dilute alkaline steeping on the microbial contamination, toxicity and diastatic power of sorghum malt. </w:t>
      </w:r>
      <w:r w:rsidRPr="00FB4AF7">
        <w:rPr>
          <w:i/>
        </w:rPr>
        <w:t xml:space="preserve">Journal of the Institute of Brewing </w:t>
      </w:r>
      <w:r w:rsidRPr="00FB4AF7">
        <w:rPr>
          <w:b/>
        </w:rPr>
        <w:t>2006</w:t>
      </w:r>
      <w:r w:rsidRPr="00FB4AF7">
        <w:t xml:space="preserve">, </w:t>
      </w:r>
      <w:r w:rsidRPr="00FB4AF7">
        <w:rPr>
          <w:i/>
        </w:rPr>
        <w:t>112</w:t>
      </w:r>
      <w:r w:rsidRPr="00FB4AF7">
        <w:t xml:space="preserve"> (2), 108-116. </w:t>
      </w:r>
      <w:hyperlink r:id="rId104" w:history="1">
        <w:r w:rsidRPr="00FB4AF7">
          <w:rPr>
            <w:rStyle w:val="Hyperlink"/>
          </w:rPr>
          <w:t>https://doi.org/10.1002/j.2050-0416.2006.tb00240.x</w:t>
        </w:r>
      </w:hyperlink>
    </w:p>
    <w:p w14:paraId="2BFE6600" w14:textId="3096D3BA" w:rsidR="00FB4AF7" w:rsidRPr="00FB4AF7" w:rsidRDefault="00FB4AF7" w:rsidP="00FB4AF7">
      <w:pPr>
        <w:pStyle w:val="EndNoteBibliography"/>
        <w:spacing w:after="0"/>
      </w:pPr>
      <w:r w:rsidRPr="00FB4AF7">
        <w:t xml:space="preserve">(100) Franco, H.; Freer, J.; Rodríguez, J.; Baeza, J.; Elissetche, J. P.; Mendonça, R. Kraft pulping of </w:t>
      </w:r>
      <w:r w:rsidRPr="00FB4AF7">
        <w:rPr>
          <w:i/>
        </w:rPr>
        <w:t>Drimys</w:t>
      </w:r>
      <w:r w:rsidRPr="00FB4AF7">
        <w:t xml:space="preserve"> </w:t>
      </w:r>
      <w:r w:rsidRPr="00FB4AF7">
        <w:rPr>
          <w:i/>
        </w:rPr>
        <w:t>winteri</w:t>
      </w:r>
      <w:r w:rsidRPr="00FB4AF7">
        <w:t xml:space="preserve"> wood chips biotreated with </w:t>
      </w:r>
      <w:r w:rsidRPr="00FB4AF7">
        <w:rPr>
          <w:i/>
        </w:rPr>
        <w:t>Ganoderma</w:t>
      </w:r>
      <w:r w:rsidRPr="00FB4AF7">
        <w:t xml:space="preserve"> </w:t>
      </w:r>
      <w:r w:rsidRPr="00FB4AF7">
        <w:rPr>
          <w:i/>
        </w:rPr>
        <w:t>australe</w:t>
      </w:r>
      <w:r w:rsidRPr="00FB4AF7">
        <w:t xml:space="preserve">. </w:t>
      </w:r>
      <w:r w:rsidRPr="00FB4AF7">
        <w:rPr>
          <w:i/>
        </w:rPr>
        <w:t xml:space="preserve">Journal of Chemical Technology &amp; Biotechnology </w:t>
      </w:r>
      <w:r w:rsidRPr="00FB4AF7">
        <w:rPr>
          <w:b/>
        </w:rPr>
        <w:t>2006</w:t>
      </w:r>
      <w:r w:rsidRPr="00FB4AF7">
        <w:t xml:space="preserve">, </w:t>
      </w:r>
      <w:r w:rsidRPr="00FB4AF7">
        <w:rPr>
          <w:i/>
        </w:rPr>
        <w:t>81</w:t>
      </w:r>
      <w:r w:rsidRPr="00FB4AF7">
        <w:t xml:space="preserve"> (2), 196-200. </w:t>
      </w:r>
      <w:hyperlink r:id="rId105" w:history="1">
        <w:r w:rsidRPr="00FB4AF7">
          <w:rPr>
            <w:rStyle w:val="Hyperlink"/>
          </w:rPr>
          <w:t>https://doi.org/10.1002/jctb.1383</w:t>
        </w:r>
      </w:hyperlink>
    </w:p>
    <w:p w14:paraId="21F110F3" w14:textId="34DE0D78" w:rsidR="00FB4AF7" w:rsidRPr="00FB4AF7" w:rsidRDefault="00FB4AF7" w:rsidP="00FB4AF7">
      <w:pPr>
        <w:pStyle w:val="EndNoteBibliography"/>
        <w:spacing w:after="0"/>
      </w:pPr>
      <w:r w:rsidRPr="00FB4AF7">
        <w:t xml:space="preserve">(101) Mardones, L.; Gomide, J. L.; Freer, J.; Ferraz, A.; Rodríguez, J. Kraft pulping of </w:t>
      </w:r>
      <w:r w:rsidRPr="00FB4AF7">
        <w:rPr>
          <w:i/>
        </w:rPr>
        <w:t>Eucalyptus</w:t>
      </w:r>
      <w:r w:rsidRPr="00FB4AF7">
        <w:t xml:space="preserve"> </w:t>
      </w:r>
      <w:r w:rsidRPr="00FB4AF7">
        <w:rPr>
          <w:i/>
        </w:rPr>
        <w:t>nitens</w:t>
      </w:r>
      <w:r w:rsidRPr="00FB4AF7">
        <w:t xml:space="preserve"> wood chips biotreated by </w:t>
      </w:r>
      <w:r w:rsidRPr="00FB4AF7">
        <w:rPr>
          <w:i/>
        </w:rPr>
        <w:t>Ceriporiopsis</w:t>
      </w:r>
      <w:r w:rsidRPr="00FB4AF7">
        <w:t xml:space="preserve"> </w:t>
      </w:r>
      <w:r w:rsidRPr="00FB4AF7">
        <w:rPr>
          <w:i/>
        </w:rPr>
        <w:t>subvermispora</w:t>
      </w:r>
      <w:r w:rsidRPr="00FB4AF7">
        <w:t xml:space="preserve">. </w:t>
      </w:r>
      <w:r w:rsidRPr="00FB4AF7">
        <w:rPr>
          <w:i/>
        </w:rPr>
        <w:t xml:space="preserve">Journal of Chemical Technology &amp; Biotechnology </w:t>
      </w:r>
      <w:r w:rsidRPr="00FB4AF7">
        <w:rPr>
          <w:b/>
        </w:rPr>
        <w:t>2006</w:t>
      </w:r>
      <w:r w:rsidRPr="00FB4AF7">
        <w:t xml:space="preserve">, </w:t>
      </w:r>
      <w:r w:rsidRPr="00FB4AF7">
        <w:rPr>
          <w:i/>
        </w:rPr>
        <w:t>81</w:t>
      </w:r>
      <w:r w:rsidRPr="00FB4AF7">
        <w:t xml:space="preserve"> (4), 608-613. </w:t>
      </w:r>
      <w:hyperlink r:id="rId106" w:history="1">
        <w:r w:rsidRPr="00FB4AF7">
          <w:rPr>
            <w:rStyle w:val="Hyperlink"/>
          </w:rPr>
          <w:t>https://doi.org/10.1002/jctb.1438</w:t>
        </w:r>
      </w:hyperlink>
    </w:p>
    <w:p w14:paraId="66B547C7" w14:textId="77777777" w:rsidR="00FB4AF7" w:rsidRPr="00FB4AF7" w:rsidRDefault="00FB4AF7" w:rsidP="00FB4AF7">
      <w:pPr>
        <w:pStyle w:val="EndNoteBibliography"/>
        <w:spacing w:after="0"/>
      </w:pPr>
      <w:r w:rsidRPr="00FB4AF7">
        <w:t xml:space="preserve">(102) Bajpai, P.; Bajpai, P.; Akhtar, M.; Jauhari, M. B. Biokraft pulping of eucalyptus with selected lignin-degrading fungi. </w:t>
      </w:r>
      <w:r w:rsidRPr="00FB4AF7">
        <w:rPr>
          <w:i/>
        </w:rPr>
        <w:t xml:space="preserve">Journal of Pulp and Paper Science </w:t>
      </w:r>
      <w:r w:rsidRPr="00FB4AF7">
        <w:rPr>
          <w:b/>
        </w:rPr>
        <w:t>2001</w:t>
      </w:r>
      <w:r w:rsidRPr="00FB4AF7">
        <w:t xml:space="preserve">, </w:t>
      </w:r>
      <w:r w:rsidRPr="00FB4AF7">
        <w:rPr>
          <w:i/>
        </w:rPr>
        <w:t>27</w:t>
      </w:r>
      <w:r w:rsidRPr="00FB4AF7">
        <w:t xml:space="preserve"> (7), 235-239. </w:t>
      </w:r>
    </w:p>
    <w:p w14:paraId="11385A57" w14:textId="1909B92C" w:rsidR="00FB4AF7" w:rsidRPr="00FB4AF7" w:rsidRDefault="00FB4AF7" w:rsidP="00FB4AF7">
      <w:pPr>
        <w:pStyle w:val="EndNoteBibliography"/>
        <w:spacing w:after="0"/>
      </w:pPr>
      <w:r w:rsidRPr="00FB4AF7">
        <w:t xml:space="preserve">(103) Kim, J. S.; Gao, J.; Daniel, G. Cytochemical and immunocytochemical characterization of wood decayed by the white rot fungus Pycnoporus sanguineus I. preferential lignin degradation prior to hemicelluloses in Norway spruce wood. </w:t>
      </w:r>
      <w:r w:rsidRPr="00FB4AF7">
        <w:rPr>
          <w:i/>
        </w:rPr>
        <w:t xml:space="preserve">International Biodeterioration &amp; Biodegradation </w:t>
      </w:r>
      <w:r w:rsidRPr="00FB4AF7">
        <w:rPr>
          <w:b/>
        </w:rPr>
        <w:t>2015</w:t>
      </w:r>
      <w:r w:rsidRPr="00FB4AF7">
        <w:t xml:space="preserve">, </w:t>
      </w:r>
      <w:r w:rsidRPr="00FB4AF7">
        <w:rPr>
          <w:i/>
        </w:rPr>
        <w:t>105</w:t>
      </w:r>
      <w:r w:rsidRPr="00FB4AF7">
        <w:t xml:space="preserve">, 30-40. </w:t>
      </w:r>
      <w:hyperlink r:id="rId107" w:history="1">
        <w:r w:rsidRPr="00FB4AF7">
          <w:rPr>
            <w:rStyle w:val="Hyperlink"/>
          </w:rPr>
          <w:t>https://doi.org/10.1016/j.ibiod.2015.08.008</w:t>
        </w:r>
      </w:hyperlink>
    </w:p>
    <w:p w14:paraId="75E7D913" w14:textId="76C54788" w:rsidR="00FB4AF7" w:rsidRPr="00FB4AF7" w:rsidRDefault="00FB4AF7" w:rsidP="00FB4AF7">
      <w:pPr>
        <w:pStyle w:val="EndNoteBibliography"/>
        <w:spacing w:after="0"/>
      </w:pPr>
      <w:r w:rsidRPr="00FB4AF7">
        <w:t xml:space="preserve">(104) Chen, X.; Shekiro, J.; Franden, M.; Wang, W.; Zhang, M.; Kuhn, E.; Johnson, D.; Tucker, M. The impacts of deacetylation prior to dilute acid pretreatment on the bioethanol process. </w:t>
      </w:r>
      <w:r w:rsidRPr="00FB4AF7">
        <w:rPr>
          <w:i/>
        </w:rPr>
        <w:t xml:space="preserve">Biotechnology for Biofuels </w:t>
      </w:r>
      <w:r w:rsidRPr="00FB4AF7">
        <w:rPr>
          <w:b/>
        </w:rPr>
        <w:t>2012</w:t>
      </w:r>
      <w:r w:rsidRPr="00FB4AF7">
        <w:t xml:space="preserve">, </w:t>
      </w:r>
      <w:r w:rsidRPr="00FB4AF7">
        <w:rPr>
          <w:i/>
        </w:rPr>
        <w:t>5</w:t>
      </w:r>
      <w:r w:rsidRPr="00FB4AF7">
        <w:t xml:space="preserve"> (1), 8. </w:t>
      </w:r>
      <w:hyperlink r:id="rId108" w:history="1">
        <w:r w:rsidRPr="00FB4AF7">
          <w:rPr>
            <w:rStyle w:val="Hyperlink"/>
          </w:rPr>
          <w:t>https://doi.org/10.1186/1754-6834-5-8</w:t>
        </w:r>
      </w:hyperlink>
    </w:p>
    <w:p w14:paraId="449B7C67" w14:textId="16D86BF4" w:rsidR="00FB4AF7" w:rsidRPr="00FB4AF7" w:rsidRDefault="00FB4AF7" w:rsidP="00FB4AF7">
      <w:pPr>
        <w:pStyle w:val="EndNoteBibliography"/>
      </w:pPr>
      <w:r w:rsidRPr="00FB4AF7">
        <w:t xml:space="preserve">(105) Jönsson, L.; Alriksson, B.; Nilvebrant, N.-O. Bioconversion of lignocellulose: Inhibitors and detoxification. </w:t>
      </w:r>
      <w:r w:rsidRPr="00FB4AF7">
        <w:rPr>
          <w:i/>
        </w:rPr>
        <w:t xml:space="preserve">Biotechnology for Biofuels </w:t>
      </w:r>
      <w:r w:rsidRPr="00FB4AF7">
        <w:rPr>
          <w:b/>
        </w:rPr>
        <w:t>2013</w:t>
      </w:r>
      <w:r w:rsidRPr="00FB4AF7">
        <w:t xml:space="preserve">, </w:t>
      </w:r>
      <w:r w:rsidRPr="00FB4AF7">
        <w:rPr>
          <w:i/>
        </w:rPr>
        <w:t>6</w:t>
      </w:r>
      <w:r w:rsidRPr="00FB4AF7">
        <w:t xml:space="preserve"> (1), 16. </w:t>
      </w:r>
      <w:hyperlink r:id="rId109" w:history="1">
        <w:r w:rsidRPr="00FB4AF7">
          <w:rPr>
            <w:rStyle w:val="Hyperlink"/>
          </w:rPr>
          <w:t>https://doi.org/10.1186/1754-6834-6-16</w:t>
        </w:r>
      </w:hyperlink>
    </w:p>
    <w:p w14:paraId="1CD1EFB6" w14:textId="6BD77B20" w:rsidR="00D457B4" w:rsidRDefault="00C330BD" w:rsidP="00E57702">
      <w:pPr>
        <w:pStyle w:val="TAMainText"/>
      </w:pPr>
      <w:r w:rsidRPr="003C674E">
        <w:fldChar w:fldCharType="end"/>
      </w:r>
    </w:p>
    <w:sectPr w:rsidR="00D457B4" w:rsidSect="00E63406">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5E3F5" w14:textId="77777777" w:rsidR="00C16EC3" w:rsidRDefault="00C16EC3">
      <w:r>
        <w:separator/>
      </w:r>
    </w:p>
    <w:p w14:paraId="6457145B" w14:textId="77777777" w:rsidR="00C16EC3" w:rsidRDefault="00C16EC3"/>
    <w:p w14:paraId="7BB4C5B1" w14:textId="77777777" w:rsidR="00C16EC3" w:rsidRDefault="00C16EC3"/>
    <w:p w14:paraId="611100F3" w14:textId="77777777" w:rsidR="00C16EC3" w:rsidRDefault="00C16EC3" w:rsidP="0011730A"/>
  </w:endnote>
  <w:endnote w:type="continuationSeparator" w:id="0">
    <w:p w14:paraId="10147CD0" w14:textId="77777777" w:rsidR="00C16EC3" w:rsidRDefault="00C16EC3">
      <w:r>
        <w:continuationSeparator/>
      </w:r>
    </w:p>
    <w:p w14:paraId="7D04FFDD" w14:textId="77777777" w:rsidR="00C16EC3" w:rsidRDefault="00C16EC3"/>
    <w:p w14:paraId="43D8CC5A" w14:textId="77777777" w:rsidR="00C16EC3" w:rsidRDefault="00C16EC3"/>
    <w:p w14:paraId="6F247754" w14:textId="77777777" w:rsidR="00C16EC3" w:rsidRDefault="00C16EC3" w:rsidP="00117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B343"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78F37F" w14:textId="77777777" w:rsidR="003B4AF3" w:rsidRDefault="003B4AF3">
    <w:pPr>
      <w:pStyle w:val="Footer"/>
      <w:ind w:right="360"/>
    </w:pPr>
  </w:p>
  <w:p w14:paraId="4D8FB890" w14:textId="77777777" w:rsidR="00466D7F" w:rsidRDefault="00466D7F"/>
  <w:p w14:paraId="116305C0" w14:textId="77777777" w:rsidR="002F7D3B" w:rsidRDefault="002F7D3B"/>
  <w:p w14:paraId="6D26E5BB" w14:textId="77777777" w:rsidR="002F7D3B" w:rsidRDefault="002F7D3B" w:rsidP="001173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13DC"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57468A01" w14:textId="77777777" w:rsidR="003B4AF3" w:rsidRDefault="003B4AF3">
    <w:pPr>
      <w:pStyle w:val="Footer"/>
      <w:ind w:right="360"/>
    </w:pPr>
  </w:p>
  <w:p w14:paraId="23D2F8CC" w14:textId="77777777" w:rsidR="00466D7F" w:rsidRDefault="00466D7F"/>
  <w:p w14:paraId="48D8E1B2" w14:textId="77777777" w:rsidR="002F7D3B" w:rsidRDefault="002F7D3B"/>
  <w:p w14:paraId="6D56CCE4" w14:textId="77777777" w:rsidR="002F7D3B" w:rsidRDefault="002F7D3B" w:rsidP="001173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EF65" w14:textId="77777777" w:rsidR="00C16EC3" w:rsidRDefault="00C16EC3">
      <w:r>
        <w:separator/>
      </w:r>
    </w:p>
    <w:p w14:paraId="4EB2A86B" w14:textId="77777777" w:rsidR="00C16EC3" w:rsidRDefault="00C16EC3"/>
    <w:p w14:paraId="36F3E996" w14:textId="77777777" w:rsidR="00C16EC3" w:rsidRDefault="00C16EC3"/>
    <w:p w14:paraId="4654FBBB" w14:textId="77777777" w:rsidR="00C16EC3" w:rsidRDefault="00C16EC3" w:rsidP="0011730A"/>
  </w:footnote>
  <w:footnote w:type="continuationSeparator" w:id="0">
    <w:p w14:paraId="42D84E1D" w14:textId="77777777" w:rsidR="00C16EC3" w:rsidRDefault="00C16EC3">
      <w:r>
        <w:continuationSeparator/>
      </w:r>
    </w:p>
    <w:p w14:paraId="7F3988BF" w14:textId="77777777" w:rsidR="00C16EC3" w:rsidRDefault="00C16EC3"/>
    <w:p w14:paraId="5D3FFBE6" w14:textId="77777777" w:rsidR="00C16EC3" w:rsidRDefault="00C16EC3"/>
    <w:p w14:paraId="7AAF91C6" w14:textId="77777777" w:rsidR="00C16EC3" w:rsidRDefault="00C16EC3" w:rsidP="001173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55387373">
    <w:abstractNumId w:val="8"/>
  </w:num>
  <w:num w:numId="2" w16cid:durableId="1674382602">
    <w:abstractNumId w:val="6"/>
  </w:num>
  <w:num w:numId="3" w16cid:durableId="867372107">
    <w:abstractNumId w:val="9"/>
  </w:num>
  <w:num w:numId="4" w16cid:durableId="792938606">
    <w:abstractNumId w:val="7"/>
  </w:num>
  <w:num w:numId="5" w16cid:durableId="1680935058">
    <w:abstractNumId w:val="5"/>
  </w:num>
  <w:num w:numId="6" w16cid:durableId="248542625">
    <w:abstractNumId w:val="4"/>
  </w:num>
  <w:num w:numId="7" w16cid:durableId="620378345">
    <w:abstractNumId w:val="3"/>
  </w:num>
  <w:num w:numId="8" w16cid:durableId="1239175530">
    <w:abstractNumId w:val="1"/>
  </w:num>
  <w:num w:numId="9" w16cid:durableId="1104885805">
    <w:abstractNumId w:val="0"/>
  </w:num>
  <w:num w:numId="10" w16cid:durableId="1632589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Industrial Eng Chem Re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sfp22pfsxe4exwe8v22s29axwpat2wttf&quot;&gt;AllReferences&lt;record-ids&gt;&lt;item&gt;40&lt;/item&gt;&lt;item&gt;120&lt;/item&gt;&lt;item&gt;218&lt;/item&gt;&lt;item&gt;267&lt;/item&gt;&lt;item&gt;427&lt;/item&gt;&lt;item&gt;714&lt;/item&gt;&lt;item&gt;738&lt;/item&gt;&lt;item&gt;749&lt;/item&gt;&lt;item&gt;825&lt;/item&gt;&lt;item&gt;859&lt;/item&gt;&lt;item&gt;865&lt;/item&gt;&lt;item&gt;885&lt;/item&gt;&lt;item&gt;918&lt;/item&gt;&lt;item&gt;931&lt;/item&gt;&lt;item&gt;946&lt;/item&gt;&lt;item&gt;994&lt;/item&gt;&lt;item&gt;996&lt;/item&gt;&lt;item&gt;998&lt;/item&gt;&lt;item&gt;1083&lt;/item&gt;&lt;item&gt;1150&lt;/item&gt;&lt;item&gt;1353&lt;/item&gt;&lt;item&gt;1743&lt;/item&gt;&lt;item&gt;1761&lt;/item&gt;&lt;item&gt;1776&lt;/item&gt;&lt;item&gt;1795&lt;/item&gt;&lt;item&gt;1807&lt;/item&gt;&lt;item&gt;1825&lt;/item&gt;&lt;item&gt;1829&lt;/item&gt;&lt;item&gt;1936&lt;/item&gt;&lt;item&gt;1937&lt;/item&gt;&lt;item&gt;1940&lt;/item&gt;&lt;item&gt;1993&lt;/item&gt;&lt;item&gt;1998&lt;/item&gt;&lt;item&gt;2026&lt;/item&gt;&lt;item&gt;2067&lt;/item&gt;&lt;item&gt;2223&lt;/item&gt;&lt;item&gt;2241&lt;/item&gt;&lt;item&gt;2258&lt;/item&gt;&lt;item&gt;2287&lt;/item&gt;&lt;item&gt;2350&lt;/item&gt;&lt;item&gt;2411&lt;/item&gt;&lt;item&gt;2585&lt;/item&gt;&lt;item&gt;2613&lt;/item&gt;&lt;item&gt;2629&lt;/item&gt;&lt;item&gt;2630&lt;/item&gt;&lt;item&gt;2656&lt;/item&gt;&lt;item&gt;2663&lt;/item&gt;&lt;item&gt;2682&lt;/item&gt;&lt;item&gt;2683&lt;/item&gt;&lt;item&gt;2686&lt;/item&gt;&lt;item&gt;2693&lt;/item&gt;&lt;item&gt;2694&lt;/item&gt;&lt;item&gt;2713&lt;/item&gt;&lt;item&gt;2795&lt;/item&gt;&lt;item&gt;2816&lt;/item&gt;&lt;item&gt;2834&lt;/item&gt;&lt;item&gt;2835&lt;/item&gt;&lt;item&gt;2883&lt;/item&gt;&lt;item&gt;2884&lt;/item&gt;&lt;item&gt;2885&lt;/item&gt;&lt;item&gt;2886&lt;/item&gt;&lt;item&gt;2905&lt;/item&gt;&lt;item&gt;2908&lt;/item&gt;&lt;item&gt;2942&lt;/item&gt;&lt;item&gt;2956&lt;/item&gt;&lt;item&gt;2958&lt;/item&gt;&lt;item&gt;2979&lt;/item&gt;&lt;item&gt;2984&lt;/item&gt;&lt;item&gt;3094&lt;/item&gt;&lt;item&gt;3097&lt;/item&gt;&lt;item&gt;3098&lt;/item&gt;&lt;item&gt;3099&lt;/item&gt;&lt;item&gt;3100&lt;/item&gt;&lt;item&gt;3101&lt;/item&gt;&lt;item&gt;3102&lt;/item&gt;&lt;item&gt;3103&lt;/item&gt;&lt;item&gt;3104&lt;/item&gt;&lt;item&gt;3105&lt;/item&gt;&lt;item&gt;3106&lt;/item&gt;&lt;item&gt;3107&lt;/item&gt;&lt;item&gt;3110&lt;/item&gt;&lt;item&gt;3111&lt;/item&gt;&lt;item&gt;3112&lt;/item&gt;&lt;item&gt;3115&lt;/item&gt;&lt;item&gt;3116&lt;/item&gt;&lt;item&gt;3117&lt;/item&gt;&lt;item&gt;3120&lt;/item&gt;&lt;item&gt;3121&lt;/item&gt;&lt;item&gt;3123&lt;/item&gt;&lt;item&gt;3124&lt;/item&gt;&lt;item&gt;3125&lt;/item&gt;&lt;item&gt;3126&lt;/item&gt;&lt;item&gt;3128&lt;/item&gt;&lt;item&gt;3129&lt;/item&gt;&lt;item&gt;3130&lt;/item&gt;&lt;item&gt;3131&lt;/item&gt;&lt;item&gt;3134&lt;/item&gt;&lt;item&gt;3227&lt;/item&gt;&lt;item&gt;3278&lt;/item&gt;&lt;item&gt;3279&lt;/item&gt;&lt;item&gt;3280&lt;/item&gt;&lt;item&gt;3281&lt;/item&gt;&lt;item&gt;3282&lt;/item&gt;&lt;item&gt;3283&lt;/item&gt;&lt;item&gt;3284&lt;/item&gt;&lt;/record-ids&gt;&lt;/item&gt;&lt;/Libraries&gt;"/>
  </w:docVars>
  <w:rsids>
    <w:rsidRoot w:val="00B94C7A"/>
    <w:rsid w:val="000002F2"/>
    <w:rsid w:val="000516D6"/>
    <w:rsid w:val="000547BE"/>
    <w:rsid w:val="0005660F"/>
    <w:rsid w:val="00063A31"/>
    <w:rsid w:val="000702AD"/>
    <w:rsid w:val="000800BB"/>
    <w:rsid w:val="000922A3"/>
    <w:rsid w:val="00095CBE"/>
    <w:rsid w:val="000971EA"/>
    <w:rsid w:val="000A0388"/>
    <w:rsid w:val="000A2D7D"/>
    <w:rsid w:val="000A7AE4"/>
    <w:rsid w:val="000B19B9"/>
    <w:rsid w:val="000B2EEB"/>
    <w:rsid w:val="000B5610"/>
    <w:rsid w:val="000C05CC"/>
    <w:rsid w:val="000C0E5A"/>
    <w:rsid w:val="000C6398"/>
    <w:rsid w:val="000D4BB3"/>
    <w:rsid w:val="000E06EE"/>
    <w:rsid w:val="001007CC"/>
    <w:rsid w:val="00100DB1"/>
    <w:rsid w:val="00101E10"/>
    <w:rsid w:val="00102610"/>
    <w:rsid w:val="001113EB"/>
    <w:rsid w:val="0011730A"/>
    <w:rsid w:val="001207DE"/>
    <w:rsid w:val="00135FF6"/>
    <w:rsid w:val="00142410"/>
    <w:rsid w:val="00144E26"/>
    <w:rsid w:val="0014556C"/>
    <w:rsid w:val="0014642D"/>
    <w:rsid w:val="001556B1"/>
    <w:rsid w:val="00167741"/>
    <w:rsid w:val="001737FB"/>
    <w:rsid w:val="001749F3"/>
    <w:rsid w:val="00181936"/>
    <w:rsid w:val="00182970"/>
    <w:rsid w:val="00184E68"/>
    <w:rsid w:val="00195ACA"/>
    <w:rsid w:val="001A7A90"/>
    <w:rsid w:val="001C5D00"/>
    <w:rsid w:val="001D1D4A"/>
    <w:rsid w:val="001D1DD2"/>
    <w:rsid w:val="00203A8E"/>
    <w:rsid w:val="00205282"/>
    <w:rsid w:val="00212B1D"/>
    <w:rsid w:val="00216AEA"/>
    <w:rsid w:val="00221520"/>
    <w:rsid w:val="002237A1"/>
    <w:rsid w:val="002318B1"/>
    <w:rsid w:val="00231937"/>
    <w:rsid w:val="002444BE"/>
    <w:rsid w:val="002571D7"/>
    <w:rsid w:val="00271A02"/>
    <w:rsid w:val="00276CC5"/>
    <w:rsid w:val="00297341"/>
    <w:rsid w:val="002A0634"/>
    <w:rsid w:val="002A521C"/>
    <w:rsid w:val="002A5895"/>
    <w:rsid w:val="002A7493"/>
    <w:rsid w:val="002B3454"/>
    <w:rsid w:val="002B7431"/>
    <w:rsid w:val="002B7778"/>
    <w:rsid w:val="002C3431"/>
    <w:rsid w:val="002C496B"/>
    <w:rsid w:val="002D4851"/>
    <w:rsid w:val="002E21DF"/>
    <w:rsid w:val="002F06BC"/>
    <w:rsid w:val="002F4B16"/>
    <w:rsid w:val="002F5936"/>
    <w:rsid w:val="002F7CC0"/>
    <w:rsid w:val="002F7D3B"/>
    <w:rsid w:val="00306C71"/>
    <w:rsid w:val="0031373B"/>
    <w:rsid w:val="00314F10"/>
    <w:rsid w:val="0032109F"/>
    <w:rsid w:val="00322223"/>
    <w:rsid w:val="00324128"/>
    <w:rsid w:val="003244C1"/>
    <w:rsid w:val="00330177"/>
    <w:rsid w:val="003311C6"/>
    <w:rsid w:val="00342DB9"/>
    <w:rsid w:val="00347486"/>
    <w:rsid w:val="00350D59"/>
    <w:rsid w:val="0035268D"/>
    <w:rsid w:val="00353CA5"/>
    <w:rsid w:val="00356E99"/>
    <w:rsid w:val="00361E35"/>
    <w:rsid w:val="00365896"/>
    <w:rsid w:val="003664E9"/>
    <w:rsid w:val="00367510"/>
    <w:rsid w:val="003679A1"/>
    <w:rsid w:val="0037057D"/>
    <w:rsid w:val="00377136"/>
    <w:rsid w:val="00381290"/>
    <w:rsid w:val="00381FF5"/>
    <w:rsid w:val="003A333D"/>
    <w:rsid w:val="003A42F0"/>
    <w:rsid w:val="003A6129"/>
    <w:rsid w:val="003B0866"/>
    <w:rsid w:val="003B1CC0"/>
    <w:rsid w:val="003B2983"/>
    <w:rsid w:val="003B4AF3"/>
    <w:rsid w:val="003C674E"/>
    <w:rsid w:val="003D013D"/>
    <w:rsid w:val="003E1F76"/>
    <w:rsid w:val="003F0994"/>
    <w:rsid w:val="003F298E"/>
    <w:rsid w:val="003F3FDF"/>
    <w:rsid w:val="003F50EE"/>
    <w:rsid w:val="004022A9"/>
    <w:rsid w:val="00411230"/>
    <w:rsid w:val="00414DF7"/>
    <w:rsid w:val="00433D45"/>
    <w:rsid w:val="004364ED"/>
    <w:rsid w:val="004403F2"/>
    <w:rsid w:val="00454626"/>
    <w:rsid w:val="004554E8"/>
    <w:rsid w:val="00456207"/>
    <w:rsid w:val="00463D27"/>
    <w:rsid w:val="00466D7F"/>
    <w:rsid w:val="0047113D"/>
    <w:rsid w:val="0047192A"/>
    <w:rsid w:val="00472DAF"/>
    <w:rsid w:val="00475FD2"/>
    <w:rsid w:val="00485CAE"/>
    <w:rsid w:val="004A0A3B"/>
    <w:rsid w:val="004A1E05"/>
    <w:rsid w:val="004A1E3E"/>
    <w:rsid w:val="004B0226"/>
    <w:rsid w:val="004B3A5F"/>
    <w:rsid w:val="004B4195"/>
    <w:rsid w:val="004C4206"/>
    <w:rsid w:val="004D4622"/>
    <w:rsid w:val="004E283C"/>
    <w:rsid w:val="004E7185"/>
    <w:rsid w:val="004F15E3"/>
    <w:rsid w:val="004F5272"/>
    <w:rsid w:val="004F7342"/>
    <w:rsid w:val="00501424"/>
    <w:rsid w:val="00510B4C"/>
    <w:rsid w:val="005133B1"/>
    <w:rsid w:val="00521110"/>
    <w:rsid w:val="0052585E"/>
    <w:rsid w:val="00526D4C"/>
    <w:rsid w:val="00527B88"/>
    <w:rsid w:val="005552F2"/>
    <w:rsid w:val="005553EF"/>
    <w:rsid w:val="005615E1"/>
    <w:rsid w:val="00567E81"/>
    <w:rsid w:val="00571985"/>
    <w:rsid w:val="00572A63"/>
    <w:rsid w:val="00573066"/>
    <w:rsid w:val="00583E9B"/>
    <w:rsid w:val="0059048C"/>
    <w:rsid w:val="005917FF"/>
    <w:rsid w:val="00591A57"/>
    <w:rsid w:val="00592768"/>
    <w:rsid w:val="00597553"/>
    <w:rsid w:val="005A2442"/>
    <w:rsid w:val="005A312B"/>
    <w:rsid w:val="005B2CF5"/>
    <w:rsid w:val="005C2D02"/>
    <w:rsid w:val="005C7E04"/>
    <w:rsid w:val="005D0C10"/>
    <w:rsid w:val="005D118A"/>
    <w:rsid w:val="005D27AC"/>
    <w:rsid w:val="005D572D"/>
    <w:rsid w:val="005E7016"/>
    <w:rsid w:val="005F0007"/>
    <w:rsid w:val="005F1CE6"/>
    <w:rsid w:val="005F398C"/>
    <w:rsid w:val="005F6BB4"/>
    <w:rsid w:val="00600ED4"/>
    <w:rsid w:val="0061340D"/>
    <w:rsid w:val="00615A61"/>
    <w:rsid w:val="00630225"/>
    <w:rsid w:val="00641451"/>
    <w:rsid w:val="00644027"/>
    <w:rsid w:val="006455A5"/>
    <w:rsid w:val="0064695E"/>
    <w:rsid w:val="00652EB5"/>
    <w:rsid w:val="0067008F"/>
    <w:rsid w:val="00683131"/>
    <w:rsid w:val="006872A8"/>
    <w:rsid w:val="006907AB"/>
    <w:rsid w:val="006A3E34"/>
    <w:rsid w:val="006B1912"/>
    <w:rsid w:val="006B2581"/>
    <w:rsid w:val="006C765A"/>
    <w:rsid w:val="006C77C2"/>
    <w:rsid w:val="006D5C0C"/>
    <w:rsid w:val="006E097C"/>
    <w:rsid w:val="006E5458"/>
    <w:rsid w:val="006E6601"/>
    <w:rsid w:val="006F16EC"/>
    <w:rsid w:val="006F4E0B"/>
    <w:rsid w:val="007000D9"/>
    <w:rsid w:val="0071031E"/>
    <w:rsid w:val="00730E0F"/>
    <w:rsid w:val="00733520"/>
    <w:rsid w:val="0073708C"/>
    <w:rsid w:val="00742B8E"/>
    <w:rsid w:val="0074558E"/>
    <w:rsid w:val="00746C76"/>
    <w:rsid w:val="00747701"/>
    <w:rsid w:val="007629D3"/>
    <w:rsid w:val="00793B10"/>
    <w:rsid w:val="00794616"/>
    <w:rsid w:val="007A11AD"/>
    <w:rsid w:val="007A6D9B"/>
    <w:rsid w:val="007B5F3A"/>
    <w:rsid w:val="007D5961"/>
    <w:rsid w:val="007E2B93"/>
    <w:rsid w:val="008047DE"/>
    <w:rsid w:val="00806352"/>
    <w:rsid w:val="00807D6B"/>
    <w:rsid w:val="00807EE7"/>
    <w:rsid w:val="00816EC3"/>
    <w:rsid w:val="00820C86"/>
    <w:rsid w:val="0082696B"/>
    <w:rsid w:val="00837390"/>
    <w:rsid w:val="00846F6E"/>
    <w:rsid w:val="00857BAE"/>
    <w:rsid w:val="008633FA"/>
    <w:rsid w:val="008655C0"/>
    <w:rsid w:val="008665A0"/>
    <w:rsid w:val="0087359E"/>
    <w:rsid w:val="00882227"/>
    <w:rsid w:val="0088373A"/>
    <w:rsid w:val="008837CB"/>
    <w:rsid w:val="008A43CF"/>
    <w:rsid w:val="008B4404"/>
    <w:rsid w:val="008B6532"/>
    <w:rsid w:val="008C0AB7"/>
    <w:rsid w:val="008D0513"/>
    <w:rsid w:val="008D10B4"/>
    <w:rsid w:val="008D1E31"/>
    <w:rsid w:val="008D30F9"/>
    <w:rsid w:val="008D3B98"/>
    <w:rsid w:val="008D53B2"/>
    <w:rsid w:val="008F7259"/>
    <w:rsid w:val="009023B4"/>
    <w:rsid w:val="0090482C"/>
    <w:rsid w:val="00912169"/>
    <w:rsid w:val="0091752C"/>
    <w:rsid w:val="0092037A"/>
    <w:rsid w:val="0092090E"/>
    <w:rsid w:val="0092136F"/>
    <w:rsid w:val="009246AD"/>
    <w:rsid w:val="009259E4"/>
    <w:rsid w:val="00935D2D"/>
    <w:rsid w:val="0093619B"/>
    <w:rsid w:val="009456E0"/>
    <w:rsid w:val="009466FB"/>
    <w:rsid w:val="009542CB"/>
    <w:rsid w:val="00992B18"/>
    <w:rsid w:val="009C1132"/>
    <w:rsid w:val="009C1972"/>
    <w:rsid w:val="009D13F6"/>
    <w:rsid w:val="009E4C56"/>
    <w:rsid w:val="009F0F16"/>
    <w:rsid w:val="009F2E7E"/>
    <w:rsid w:val="00A0114D"/>
    <w:rsid w:val="00A02D62"/>
    <w:rsid w:val="00A16E52"/>
    <w:rsid w:val="00A20EB5"/>
    <w:rsid w:val="00A3137C"/>
    <w:rsid w:val="00A31755"/>
    <w:rsid w:val="00A345CF"/>
    <w:rsid w:val="00A5049E"/>
    <w:rsid w:val="00A52B8C"/>
    <w:rsid w:val="00A5388E"/>
    <w:rsid w:val="00A616FC"/>
    <w:rsid w:val="00A65308"/>
    <w:rsid w:val="00A65DCD"/>
    <w:rsid w:val="00A700FB"/>
    <w:rsid w:val="00A764EF"/>
    <w:rsid w:val="00A80E51"/>
    <w:rsid w:val="00AA3DC2"/>
    <w:rsid w:val="00AA5191"/>
    <w:rsid w:val="00AB34C5"/>
    <w:rsid w:val="00AC2256"/>
    <w:rsid w:val="00AC4FFA"/>
    <w:rsid w:val="00AD53A4"/>
    <w:rsid w:val="00AE7CDF"/>
    <w:rsid w:val="00AF4F6D"/>
    <w:rsid w:val="00AF645B"/>
    <w:rsid w:val="00AF7F6A"/>
    <w:rsid w:val="00B05A88"/>
    <w:rsid w:val="00B06410"/>
    <w:rsid w:val="00B40957"/>
    <w:rsid w:val="00B41EF0"/>
    <w:rsid w:val="00B431DB"/>
    <w:rsid w:val="00B44641"/>
    <w:rsid w:val="00B60B42"/>
    <w:rsid w:val="00B6204C"/>
    <w:rsid w:val="00B62F8F"/>
    <w:rsid w:val="00B72532"/>
    <w:rsid w:val="00B7291A"/>
    <w:rsid w:val="00B74F8D"/>
    <w:rsid w:val="00B7618D"/>
    <w:rsid w:val="00B80E36"/>
    <w:rsid w:val="00B85197"/>
    <w:rsid w:val="00B90052"/>
    <w:rsid w:val="00B92E22"/>
    <w:rsid w:val="00B94C7A"/>
    <w:rsid w:val="00B95A7D"/>
    <w:rsid w:val="00BA1D75"/>
    <w:rsid w:val="00BA37BD"/>
    <w:rsid w:val="00BD04AA"/>
    <w:rsid w:val="00BD059B"/>
    <w:rsid w:val="00BD2BD9"/>
    <w:rsid w:val="00BD2C44"/>
    <w:rsid w:val="00BD340A"/>
    <w:rsid w:val="00BD4383"/>
    <w:rsid w:val="00BF00A5"/>
    <w:rsid w:val="00BF091B"/>
    <w:rsid w:val="00BF30F4"/>
    <w:rsid w:val="00C00553"/>
    <w:rsid w:val="00C10792"/>
    <w:rsid w:val="00C10EE0"/>
    <w:rsid w:val="00C10F3A"/>
    <w:rsid w:val="00C12556"/>
    <w:rsid w:val="00C16EC3"/>
    <w:rsid w:val="00C22E7E"/>
    <w:rsid w:val="00C2381D"/>
    <w:rsid w:val="00C25E01"/>
    <w:rsid w:val="00C26924"/>
    <w:rsid w:val="00C3196D"/>
    <w:rsid w:val="00C330BD"/>
    <w:rsid w:val="00C43AF7"/>
    <w:rsid w:val="00C44154"/>
    <w:rsid w:val="00C53AE0"/>
    <w:rsid w:val="00C6170A"/>
    <w:rsid w:val="00C65565"/>
    <w:rsid w:val="00C668F1"/>
    <w:rsid w:val="00C8268E"/>
    <w:rsid w:val="00CA3B52"/>
    <w:rsid w:val="00CA6A79"/>
    <w:rsid w:val="00CB670C"/>
    <w:rsid w:val="00CB69D2"/>
    <w:rsid w:val="00CC748A"/>
    <w:rsid w:val="00CE6E4E"/>
    <w:rsid w:val="00CF0545"/>
    <w:rsid w:val="00CF2E39"/>
    <w:rsid w:val="00CF56D0"/>
    <w:rsid w:val="00D010FE"/>
    <w:rsid w:val="00D06E4F"/>
    <w:rsid w:val="00D167E2"/>
    <w:rsid w:val="00D21F9E"/>
    <w:rsid w:val="00D27DF1"/>
    <w:rsid w:val="00D318E5"/>
    <w:rsid w:val="00D32E24"/>
    <w:rsid w:val="00D41329"/>
    <w:rsid w:val="00D457B4"/>
    <w:rsid w:val="00D47E37"/>
    <w:rsid w:val="00D62204"/>
    <w:rsid w:val="00D6758C"/>
    <w:rsid w:val="00D70418"/>
    <w:rsid w:val="00D75012"/>
    <w:rsid w:val="00D75EB6"/>
    <w:rsid w:val="00D83DD0"/>
    <w:rsid w:val="00D87073"/>
    <w:rsid w:val="00DA570B"/>
    <w:rsid w:val="00DB55D7"/>
    <w:rsid w:val="00DD4730"/>
    <w:rsid w:val="00DD6DBB"/>
    <w:rsid w:val="00DD7AE2"/>
    <w:rsid w:val="00DF00FF"/>
    <w:rsid w:val="00DF4E7C"/>
    <w:rsid w:val="00E074F2"/>
    <w:rsid w:val="00E1228B"/>
    <w:rsid w:val="00E269F9"/>
    <w:rsid w:val="00E36B71"/>
    <w:rsid w:val="00E41575"/>
    <w:rsid w:val="00E55244"/>
    <w:rsid w:val="00E57702"/>
    <w:rsid w:val="00E6175C"/>
    <w:rsid w:val="00E629C6"/>
    <w:rsid w:val="00E63406"/>
    <w:rsid w:val="00E64A42"/>
    <w:rsid w:val="00E87271"/>
    <w:rsid w:val="00E91482"/>
    <w:rsid w:val="00E94535"/>
    <w:rsid w:val="00E96302"/>
    <w:rsid w:val="00EC068C"/>
    <w:rsid w:val="00EC6893"/>
    <w:rsid w:val="00ED545F"/>
    <w:rsid w:val="00EE161D"/>
    <w:rsid w:val="00F02E5F"/>
    <w:rsid w:val="00F134F5"/>
    <w:rsid w:val="00F15D67"/>
    <w:rsid w:val="00F234E1"/>
    <w:rsid w:val="00F33DBB"/>
    <w:rsid w:val="00F359A3"/>
    <w:rsid w:val="00F41201"/>
    <w:rsid w:val="00F421C5"/>
    <w:rsid w:val="00F47B85"/>
    <w:rsid w:val="00F51540"/>
    <w:rsid w:val="00F535B3"/>
    <w:rsid w:val="00F54BDD"/>
    <w:rsid w:val="00F5645C"/>
    <w:rsid w:val="00F60F30"/>
    <w:rsid w:val="00F651F8"/>
    <w:rsid w:val="00F65553"/>
    <w:rsid w:val="00F7474C"/>
    <w:rsid w:val="00F8241B"/>
    <w:rsid w:val="00F91378"/>
    <w:rsid w:val="00F972CD"/>
    <w:rsid w:val="00FB1370"/>
    <w:rsid w:val="00FB4AF7"/>
    <w:rsid w:val="00FD5FC3"/>
    <w:rsid w:val="00FD6D3E"/>
    <w:rsid w:val="00FE6219"/>
    <w:rsid w:val="00FF2D4B"/>
    <w:rsid w:val="00FF5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3AA4A4"/>
  <w15:docId w15:val="{ACA52585-E14B-4858-9A0E-12EC0A6C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aliases w:val="1heading"/>
    <w:basedOn w:val="TAMainText"/>
    <w:next w:val="Normal"/>
    <w:link w:val="Heading1Char"/>
    <w:uiPriority w:val="9"/>
    <w:qFormat/>
    <w:rsid w:val="00EC068C"/>
    <w:pPr>
      <w:outlineLvl w:val="0"/>
    </w:pPr>
    <w:rPr>
      <w:b/>
      <w:bCs/>
      <w:caps/>
      <w:sz w:val="28"/>
      <w:szCs w:val="22"/>
    </w:rPr>
  </w:style>
  <w:style w:type="paragraph" w:styleId="Heading2">
    <w:name w:val="heading 2"/>
    <w:basedOn w:val="Normal"/>
    <w:next w:val="Normal"/>
    <w:link w:val="Heading2Char"/>
    <w:uiPriority w:val="9"/>
    <w:unhideWhenUsed/>
    <w:qFormat/>
    <w:rsid w:val="005F39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MyNormal"/>
    <w:next w:val="Normal"/>
    <w:link w:val="Heading3Char"/>
    <w:uiPriority w:val="9"/>
    <w:unhideWhenUsed/>
    <w:qFormat/>
    <w:rsid w:val="005917FF"/>
    <w:pPr>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qFormat/>
    <w:rsid w:val="0011730A"/>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StyleTAMainText18ptLeftFirstline0cmAfter12pt">
    <w:name w:val="Style TA_Main_Text + 18 pt Left First line:  0 cm After:  12 pt"/>
    <w:basedOn w:val="TAMainText"/>
    <w:rsid w:val="001C5D00"/>
    <w:pPr>
      <w:spacing w:after="240"/>
      <w:ind w:firstLine="0"/>
    </w:pPr>
    <w:rPr>
      <w:sz w:val="36"/>
    </w:rPr>
  </w:style>
  <w:style w:type="paragraph" w:customStyle="1" w:styleId="StyleBBAuthorNameLeft">
    <w:name w:val="Style BB_Author_Name + Left"/>
    <w:basedOn w:val="BBAuthorName"/>
    <w:qFormat/>
    <w:rsid w:val="001C5D00"/>
    <w:pPr>
      <w:jc w:val="left"/>
    </w:pPr>
    <w:rPr>
      <w:iCs/>
    </w:rPr>
  </w:style>
  <w:style w:type="paragraph" w:customStyle="1" w:styleId="StyleBCAuthorAddressLeft">
    <w:name w:val="Style BC_Author_Address + Left"/>
    <w:basedOn w:val="BCAuthorAddress"/>
    <w:qFormat/>
    <w:rsid w:val="001C5D00"/>
    <w:pPr>
      <w:jc w:val="left"/>
    </w:pPr>
  </w:style>
  <w:style w:type="paragraph" w:customStyle="1" w:styleId="StyleBATitleLeft">
    <w:name w:val="Style BA_Title + Left"/>
    <w:basedOn w:val="BATitle"/>
    <w:qFormat/>
    <w:rsid w:val="00EC068C"/>
    <w:pPr>
      <w:jc w:val="left"/>
      <w:outlineLvl w:val="0"/>
    </w:pPr>
  </w:style>
  <w:style w:type="character" w:customStyle="1" w:styleId="Heading1Char">
    <w:name w:val="Heading 1 Char"/>
    <w:aliases w:val="1heading Char"/>
    <w:basedOn w:val="DefaultParagraphFont"/>
    <w:link w:val="Heading1"/>
    <w:uiPriority w:val="9"/>
    <w:rsid w:val="00EC068C"/>
    <w:rPr>
      <w:rFonts w:ascii="Times" w:hAnsi="Times"/>
      <w:b/>
      <w:bCs/>
      <w:caps/>
      <w:sz w:val="28"/>
      <w:szCs w:val="22"/>
    </w:rPr>
  </w:style>
  <w:style w:type="character" w:customStyle="1" w:styleId="Heading2Char">
    <w:name w:val="Heading 2 Char"/>
    <w:basedOn w:val="DefaultParagraphFont"/>
    <w:link w:val="Heading2"/>
    <w:uiPriority w:val="9"/>
    <w:rsid w:val="005F398C"/>
    <w:rPr>
      <w:rFonts w:asciiTheme="majorHAnsi" w:eastAsiaTheme="majorEastAsia" w:hAnsiTheme="majorHAnsi" w:cstheme="majorBidi"/>
      <w:color w:val="365F91" w:themeColor="accent1" w:themeShade="BF"/>
      <w:sz w:val="26"/>
      <w:szCs w:val="26"/>
    </w:rPr>
  </w:style>
  <w:style w:type="paragraph" w:customStyle="1" w:styleId="2heading">
    <w:name w:val="2heading"/>
    <w:basedOn w:val="TAMainText"/>
    <w:link w:val="2headingChar"/>
    <w:qFormat/>
    <w:rsid w:val="0011730A"/>
    <w:pPr>
      <w:ind w:firstLine="204"/>
      <w:outlineLvl w:val="1"/>
    </w:pPr>
    <w:rPr>
      <w:b/>
      <w:bCs/>
      <w:iCs/>
      <w:sz w:val="26"/>
      <w:lang w:val="en-GB"/>
    </w:rPr>
  </w:style>
  <w:style w:type="character" w:customStyle="1" w:styleId="Heading3Char">
    <w:name w:val="Heading 3 Char"/>
    <w:basedOn w:val="DefaultParagraphFont"/>
    <w:link w:val="Heading3"/>
    <w:uiPriority w:val="9"/>
    <w:rsid w:val="005917FF"/>
    <w:rPr>
      <w:rFonts w:ascii="Times New Roman" w:hAnsi="Times New Roman"/>
      <w:i/>
      <w:iCs/>
      <w:sz w:val="22"/>
      <w:szCs w:val="22"/>
      <w:lang w:val="en-GB"/>
    </w:rPr>
  </w:style>
  <w:style w:type="character" w:customStyle="1" w:styleId="TAMainTextChar">
    <w:name w:val="TA_Main_Text Char"/>
    <w:basedOn w:val="DefaultParagraphFont"/>
    <w:link w:val="TAMainText"/>
    <w:rsid w:val="0011730A"/>
    <w:rPr>
      <w:rFonts w:ascii="Times" w:hAnsi="Times"/>
      <w:sz w:val="24"/>
    </w:rPr>
  </w:style>
  <w:style w:type="character" w:customStyle="1" w:styleId="2headingChar">
    <w:name w:val="2heading Char"/>
    <w:basedOn w:val="TAMainTextChar"/>
    <w:link w:val="2heading"/>
    <w:rsid w:val="0011730A"/>
    <w:rPr>
      <w:rFonts w:ascii="Times" w:hAnsi="Times"/>
      <w:b/>
      <w:bCs/>
      <w:iCs/>
      <w:sz w:val="26"/>
      <w:lang w:val="en-GB"/>
    </w:rPr>
  </w:style>
  <w:style w:type="character" w:styleId="LineNumber">
    <w:name w:val="line number"/>
    <w:uiPriority w:val="99"/>
    <w:semiHidden/>
    <w:unhideWhenUsed/>
    <w:rsid w:val="005917FF"/>
    <w:rPr>
      <w:rFonts w:cs="Times New Roman"/>
    </w:rPr>
  </w:style>
  <w:style w:type="paragraph" w:customStyle="1" w:styleId="DefaultTextStyle2">
    <w:name w:val="Default Text Style2"/>
    <w:basedOn w:val="Normal"/>
    <w:link w:val="DefaultTextStyle2Char"/>
    <w:qFormat/>
    <w:rsid w:val="005917FF"/>
    <w:pPr>
      <w:spacing w:after="0" w:line="360" w:lineRule="auto"/>
      <w:ind w:firstLine="720"/>
    </w:pPr>
    <w:rPr>
      <w:rFonts w:ascii="Times New Roman" w:hAnsi="Times New Roman"/>
      <w:szCs w:val="22"/>
      <w:lang w:val="en-GB"/>
    </w:rPr>
  </w:style>
  <w:style w:type="character" w:customStyle="1" w:styleId="DefaultTextStyle2Char">
    <w:name w:val="Default Text Style2 Char"/>
    <w:link w:val="DefaultTextStyle2"/>
    <w:locked/>
    <w:rsid w:val="005917FF"/>
    <w:rPr>
      <w:rFonts w:ascii="Times New Roman" w:hAnsi="Times New Roman"/>
      <w:sz w:val="24"/>
      <w:szCs w:val="22"/>
      <w:lang w:val="en-GB"/>
    </w:rPr>
  </w:style>
  <w:style w:type="paragraph" w:customStyle="1" w:styleId="MyNormal">
    <w:name w:val="MyNormal"/>
    <w:basedOn w:val="DefaultTextStyle2"/>
    <w:link w:val="MyNormalChar"/>
    <w:qFormat/>
    <w:rsid w:val="005917FF"/>
    <w:rPr>
      <w:sz w:val="22"/>
    </w:rPr>
  </w:style>
  <w:style w:type="character" w:customStyle="1" w:styleId="MyNormalChar">
    <w:name w:val="MyNormal Char"/>
    <w:link w:val="MyNormal"/>
    <w:locked/>
    <w:rsid w:val="005917FF"/>
    <w:rPr>
      <w:rFonts w:ascii="Times New Roman" w:hAnsi="Times New Roman"/>
      <w:sz w:val="22"/>
      <w:szCs w:val="22"/>
      <w:lang w:val="en-GB"/>
    </w:rPr>
  </w:style>
  <w:style w:type="paragraph" w:styleId="NoSpacing">
    <w:name w:val="No Spacing"/>
    <w:uiPriority w:val="1"/>
    <w:qFormat/>
    <w:rsid w:val="005917FF"/>
    <w:rPr>
      <w:rFonts w:ascii="Calibri" w:hAnsi="Calibri"/>
      <w:sz w:val="22"/>
      <w:szCs w:val="22"/>
      <w:lang w:val="en-GB" w:eastAsia="en-GB"/>
    </w:rPr>
  </w:style>
  <w:style w:type="paragraph" w:styleId="Header">
    <w:name w:val="header"/>
    <w:basedOn w:val="Normal"/>
    <w:link w:val="HeaderChar"/>
    <w:uiPriority w:val="99"/>
    <w:unhideWhenUsed/>
    <w:rsid w:val="005917FF"/>
    <w:pPr>
      <w:tabs>
        <w:tab w:val="center" w:pos="4513"/>
        <w:tab w:val="right" w:pos="9026"/>
      </w:tabs>
      <w:spacing w:after="0"/>
      <w:jc w:val="left"/>
    </w:pPr>
    <w:rPr>
      <w:rFonts w:ascii="Calibri" w:hAnsi="Calibri"/>
      <w:sz w:val="22"/>
      <w:szCs w:val="22"/>
      <w:lang w:val="en-GB"/>
    </w:rPr>
  </w:style>
  <w:style w:type="character" w:customStyle="1" w:styleId="HeaderChar">
    <w:name w:val="Header Char"/>
    <w:basedOn w:val="DefaultParagraphFont"/>
    <w:link w:val="Header"/>
    <w:uiPriority w:val="99"/>
    <w:rsid w:val="005917FF"/>
    <w:rPr>
      <w:rFonts w:ascii="Calibri" w:hAnsi="Calibri"/>
      <w:sz w:val="22"/>
      <w:szCs w:val="22"/>
      <w:lang w:val="en-GB"/>
    </w:rPr>
  </w:style>
  <w:style w:type="paragraph" w:customStyle="1" w:styleId="DefaultHeadings">
    <w:name w:val="Default Headings"/>
    <w:basedOn w:val="Heading1"/>
    <w:link w:val="DefaultHeadingsChar"/>
    <w:qFormat/>
    <w:rsid w:val="005917FF"/>
    <w:pPr>
      <w:keepNext/>
      <w:keepLines/>
      <w:spacing w:line="360" w:lineRule="auto"/>
      <w:ind w:firstLine="0"/>
      <w:jc w:val="left"/>
    </w:pPr>
    <w:rPr>
      <w:rFonts w:ascii="Arial" w:hAnsi="Arial"/>
      <w:caps w:val="0"/>
      <w:sz w:val="24"/>
      <w:szCs w:val="28"/>
      <w:lang w:val="en-GB"/>
    </w:rPr>
  </w:style>
  <w:style w:type="character" w:customStyle="1" w:styleId="DefaultHeadingsChar">
    <w:name w:val="Default Headings Char"/>
    <w:link w:val="DefaultHeadings"/>
    <w:locked/>
    <w:rsid w:val="005917FF"/>
    <w:rPr>
      <w:rFonts w:ascii="Arial" w:hAnsi="Arial"/>
      <w:b/>
      <w:bCs/>
      <w:sz w:val="24"/>
      <w:szCs w:val="28"/>
      <w:lang w:val="en-GB"/>
    </w:rPr>
  </w:style>
  <w:style w:type="character" w:styleId="UnresolvedMention">
    <w:name w:val="Unresolved Mention"/>
    <w:uiPriority w:val="99"/>
    <w:semiHidden/>
    <w:unhideWhenUsed/>
    <w:rsid w:val="005917FF"/>
    <w:rPr>
      <w:rFonts w:cs="Times New Roman"/>
      <w:color w:val="605E5C"/>
      <w:shd w:val="clear" w:color="auto" w:fill="E1DFDD"/>
    </w:rPr>
  </w:style>
  <w:style w:type="paragraph" w:customStyle="1" w:styleId="EndNoteBibliographyTitle">
    <w:name w:val="EndNote Bibliography Title"/>
    <w:basedOn w:val="Normal"/>
    <w:link w:val="EndNoteBibliographyTitleChar"/>
    <w:rsid w:val="005917FF"/>
    <w:pPr>
      <w:spacing w:after="0" w:line="259" w:lineRule="auto"/>
      <w:jc w:val="center"/>
    </w:pPr>
    <w:rPr>
      <w:rFonts w:cs="Times"/>
      <w:noProof/>
      <w:szCs w:val="22"/>
      <w:lang w:val="en-GB" w:eastAsia="en-GB"/>
    </w:rPr>
  </w:style>
  <w:style w:type="character" w:customStyle="1" w:styleId="EndNoteBibliographyTitleChar">
    <w:name w:val="EndNote Bibliography Title Char"/>
    <w:link w:val="EndNoteBibliographyTitle"/>
    <w:rsid w:val="005917FF"/>
    <w:rPr>
      <w:rFonts w:ascii="Times" w:hAnsi="Times" w:cs="Times"/>
      <w:noProof/>
      <w:sz w:val="24"/>
      <w:szCs w:val="22"/>
      <w:lang w:val="en-GB" w:eastAsia="en-GB"/>
    </w:rPr>
  </w:style>
  <w:style w:type="paragraph" w:customStyle="1" w:styleId="EndNoteBibliography">
    <w:name w:val="EndNote Bibliography"/>
    <w:basedOn w:val="Normal"/>
    <w:link w:val="EndNoteBibliographyChar"/>
    <w:rsid w:val="005917FF"/>
    <w:pPr>
      <w:spacing w:after="160"/>
    </w:pPr>
    <w:rPr>
      <w:rFonts w:cs="Times"/>
      <w:noProof/>
      <w:szCs w:val="22"/>
      <w:lang w:val="en-GB" w:eastAsia="en-GB"/>
    </w:rPr>
  </w:style>
  <w:style w:type="character" w:customStyle="1" w:styleId="EndNoteBibliographyChar">
    <w:name w:val="EndNote Bibliography Char"/>
    <w:link w:val="EndNoteBibliography"/>
    <w:rsid w:val="005917FF"/>
    <w:rPr>
      <w:rFonts w:ascii="Times" w:hAnsi="Times" w:cs="Times"/>
      <w:noProof/>
      <w:sz w:val="24"/>
      <w:szCs w:val="22"/>
      <w:lang w:val="en-GB" w:eastAsia="en-GB"/>
    </w:rPr>
  </w:style>
  <w:style w:type="character" w:styleId="CommentReference">
    <w:name w:val="annotation reference"/>
    <w:uiPriority w:val="99"/>
    <w:semiHidden/>
    <w:unhideWhenUsed/>
    <w:rsid w:val="005917FF"/>
    <w:rPr>
      <w:sz w:val="16"/>
      <w:szCs w:val="16"/>
    </w:rPr>
  </w:style>
  <w:style w:type="paragraph" w:styleId="CommentText">
    <w:name w:val="annotation text"/>
    <w:basedOn w:val="Normal"/>
    <w:link w:val="CommentTextChar"/>
    <w:uiPriority w:val="99"/>
    <w:unhideWhenUsed/>
    <w:rsid w:val="005917FF"/>
    <w:pPr>
      <w:spacing w:after="160" w:line="259" w:lineRule="auto"/>
      <w:jc w:val="left"/>
    </w:pPr>
    <w:rPr>
      <w:rFonts w:ascii="Calibri" w:hAnsi="Calibri"/>
      <w:sz w:val="20"/>
      <w:lang w:val="en-GB" w:eastAsia="en-GB"/>
    </w:rPr>
  </w:style>
  <w:style w:type="character" w:customStyle="1" w:styleId="CommentTextChar">
    <w:name w:val="Comment Text Char"/>
    <w:basedOn w:val="DefaultParagraphFont"/>
    <w:link w:val="CommentText"/>
    <w:uiPriority w:val="99"/>
    <w:rsid w:val="005917FF"/>
    <w:rPr>
      <w:rFonts w:ascii="Calibri" w:hAnsi="Calibri"/>
      <w:lang w:val="en-GB" w:eastAsia="en-GB"/>
    </w:rPr>
  </w:style>
  <w:style w:type="paragraph" w:styleId="CommentSubject">
    <w:name w:val="annotation subject"/>
    <w:basedOn w:val="CommentText"/>
    <w:next w:val="CommentText"/>
    <w:link w:val="CommentSubjectChar"/>
    <w:uiPriority w:val="99"/>
    <w:semiHidden/>
    <w:unhideWhenUsed/>
    <w:rsid w:val="005917FF"/>
    <w:rPr>
      <w:b/>
      <w:bCs/>
    </w:rPr>
  </w:style>
  <w:style w:type="character" w:customStyle="1" w:styleId="CommentSubjectChar">
    <w:name w:val="Comment Subject Char"/>
    <w:basedOn w:val="CommentTextChar"/>
    <w:link w:val="CommentSubject"/>
    <w:uiPriority w:val="99"/>
    <w:semiHidden/>
    <w:rsid w:val="005917FF"/>
    <w:rPr>
      <w:rFonts w:ascii="Calibri" w:hAnsi="Calibri"/>
      <w:b/>
      <w:bCs/>
      <w:lang w:val="en-GB" w:eastAsia="en-GB"/>
    </w:rPr>
  </w:style>
  <w:style w:type="table" w:styleId="TableGrid">
    <w:name w:val="Table Grid"/>
    <w:basedOn w:val="TableNormal"/>
    <w:uiPriority w:val="39"/>
    <w:rsid w:val="005917FF"/>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5917FF"/>
  </w:style>
  <w:style w:type="paragraph" w:styleId="Revision">
    <w:name w:val="Revision"/>
    <w:hidden/>
    <w:uiPriority w:val="99"/>
    <w:semiHidden/>
    <w:rsid w:val="005917FF"/>
    <w:rPr>
      <w:rFonts w:ascii="Calibri" w:hAnsi="Calibri"/>
      <w:sz w:val="22"/>
      <w:szCs w:val="22"/>
      <w:lang w:val="en-GB" w:eastAsia="en-GB"/>
    </w:rPr>
  </w:style>
  <w:style w:type="character" w:customStyle="1" w:styleId="FooterChar">
    <w:name w:val="Footer Char"/>
    <w:basedOn w:val="DefaultParagraphFont"/>
    <w:link w:val="Footer"/>
    <w:uiPriority w:val="99"/>
    <w:rsid w:val="005917FF"/>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751-7915.2008.00078.x" TargetMode="External"/><Relationship Id="rId21" Type="http://schemas.openxmlformats.org/officeDocument/2006/relationships/hyperlink" Target="https://doi.org/10.1139/cjm-2015-0178" TargetMode="External"/><Relationship Id="rId42" Type="http://schemas.openxmlformats.org/officeDocument/2006/relationships/hyperlink" Target="https://doi.org/10.1186/1754-6834-3-23" TargetMode="External"/><Relationship Id="rId47" Type="http://schemas.openxmlformats.org/officeDocument/2006/relationships/hyperlink" Target="https://doi.org/10.1007/s00468-020-02036-0" TargetMode="External"/><Relationship Id="rId63" Type="http://schemas.openxmlformats.org/officeDocument/2006/relationships/hyperlink" Target="https://doi.org/10.1002/app.31746" TargetMode="External"/><Relationship Id="rId68" Type="http://schemas.openxmlformats.org/officeDocument/2006/relationships/hyperlink" Target="https://doi.org/10.1186/1754-6834-7-98" TargetMode="External"/><Relationship Id="rId84" Type="http://schemas.openxmlformats.org/officeDocument/2006/relationships/hyperlink" Target="https://doi.org/10.17306/J.AFS.2014.3.7" TargetMode="External"/><Relationship Id="rId89" Type="http://schemas.openxmlformats.org/officeDocument/2006/relationships/hyperlink" Target="https://doi.org/10.1128/aem.61.4.1591-1598.1995" TargetMode="External"/><Relationship Id="rId16" Type="http://schemas.openxmlformats.org/officeDocument/2006/relationships/hyperlink" Target="https://doi.org/10.1146/annurev.arplant.54.031902.134938" TargetMode="External"/><Relationship Id="rId107" Type="http://schemas.openxmlformats.org/officeDocument/2006/relationships/hyperlink" Target="https://doi.org/10.1016/j.ibiod.2015.08.008" TargetMode="External"/><Relationship Id="rId11" Type="http://schemas.openxmlformats.org/officeDocument/2006/relationships/image" Target="media/image3.tiff"/><Relationship Id="rId32" Type="http://schemas.openxmlformats.org/officeDocument/2006/relationships/hyperlink" Target="http://dx.doi.org/10.1016/S0031-9422(01)00052-8" TargetMode="External"/><Relationship Id="rId37" Type="http://schemas.openxmlformats.org/officeDocument/2006/relationships/hyperlink" Target="https://doi.org/10.1016/j.ibiod.2019.104816" TargetMode="External"/><Relationship Id="rId53" Type="http://schemas.openxmlformats.org/officeDocument/2006/relationships/hyperlink" Target="http://dx.doi.org/10.1016/j.biotechadv.2012.04.010" TargetMode="External"/><Relationship Id="rId58" Type="http://schemas.openxmlformats.org/officeDocument/2006/relationships/hyperlink" Target="https://doi.org/10.1016/j.ijbiomac.2019.04.127" TargetMode="External"/><Relationship Id="rId74" Type="http://schemas.openxmlformats.org/officeDocument/2006/relationships/hyperlink" Target="https://doi.org/10.1007/s11101-009-9141-9" TargetMode="External"/><Relationship Id="rId79" Type="http://schemas.openxmlformats.org/officeDocument/2006/relationships/hyperlink" Target="https://doi.org/10.1515/hfsg.1997.51.2.125" TargetMode="External"/><Relationship Id="rId102" Type="http://schemas.openxmlformats.org/officeDocument/2006/relationships/hyperlink" Target="https://doi.org/10.1016/j.mspro.2015.04.173" TargetMode="External"/><Relationship Id="rId5" Type="http://schemas.openxmlformats.org/officeDocument/2006/relationships/footnotes" Target="footnotes.xml"/><Relationship Id="rId90" Type="http://schemas.openxmlformats.org/officeDocument/2006/relationships/hyperlink" Target="https://doi.org/10.1007/BF02461579" TargetMode="External"/><Relationship Id="rId95" Type="http://schemas.openxmlformats.org/officeDocument/2006/relationships/hyperlink" Target="https://doi.org/10.1016/j.biortech.2013.12.015" TargetMode="External"/><Relationship Id="rId22" Type="http://schemas.openxmlformats.org/officeDocument/2006/relationships/hyperlink" Target="https://doi.org/10.4489/myco.2007.35.4.205" TargetMode="External"/><Relationship Id="rId27" Type="http://schemas.openxmlformats.org/officeDocument/2006/relationships/hyperlink" Target="http://dx.doi.org/10.21577/0100-4042.20170067" TargetMode="External"/><Relationship Id="rId43" Type="http://schemas.openxmlformats.org/officeDocument/2006/relationships/hyperlink" Target="http://dx.doi.org/10.1016/B978-0-12-415931-0.00003-3" TargetMode="External"/><Relationship Id="rId48" Type="http://schemas.openxmlformats.org/officeDocument/2006/relationships/hyperlink" Target="https://doi.org/10.1007/BF00386022" TargetMode="External"/><Relationship Id="rId64" Type="http://schemas.openxmlformats.org/officeDocument/2006/relationships/hyperlink" Target="https://doi.org/10.1002/bit.23314" TargetMode="External"/><Relationship Id="rId69" Type="http://schemas.openxmlformats.org/officeDocument/2006/relationships/hyperlink" Target="https://doi.org/10.1111/nph.14306" TargetMode="External"/><Relationship Id="rId80" Type="http://schemas.openxmlformats.org/officeDocument/2006/relationships/hyperlink" Target="https://doi.org/10.1016/S0031-9422(01)00146-7" TargetMode="External"/><Relationship Id="rId85" Type="http://schemas.openxmlformats.org/officeDocument/2006/relationships/hyperlink" Target="https://doi.org/10.3390/foods12020270" TargetMode="External"/><Relationship Id="rId12" Type="http://schemas.openxmlformats.org/officeDocument/2006/relationships/image" Target="media/image4.tiff"/><Relationship Id="rId17" Type="http://schemas.openxmlformats.org/officeDocument/2006/relationships/hyperlink" Target="https://doi.org/10.1023/B:PHYT.0000047809.65444.a4" TargetMode="External"/><Relationship Id="rId33" Type="http://schemas.openxmlformats.org/officeDocument/2006/relationships/hyperlink" Target="https://doi.org/10.1007/978-1-59745-268-7_34" TargetMode="External"/><Relationship Id="rId38" Type="http://schemas.openxmlformats.org/officeDocument/2006/relationships/hyperlink" Target="https://doi.org/10.1016/j.biortech.2011.05.027" TargetMode="External"/><Relationship Id="rId59" Type="http://schemas.openxmlformats.org/officeDocument/2006/relationships/hyperlink" Target="https://doi.org/10.1016/j.energy.2012.08.010" TargetMode="External"/><Relationship Id="rId103" Type="http://schemas.openxmlformats.org/officeDocument/2006/relationships/hyperlink" Target="https://doi.org/10.1098/rstb.1983.0006" TargetMode="External"/><Relationship Id="rId108" Type="http://schemas.openxmlformats.org/officeDocument/2006/relationships/hyperlink" Target="https://doi.org/10.1186/1754-6834-5-8" TargetMode="External"/><Relationship Id="rId54" Type="http://schemas.openxmlformats.org/officeDocument/2006/relationships/hyperlink" Target="https://doi.org/10.1016/j.biortech.2018.02.124" TargetMode="External"/><Relationship Id="rId70" Type="http://schemas.openxmlformats.org/officeDocument/2006/relationships/hyperlink" Target="https://doi.org/10.1007/s004250050057" TargetMode="External"/><Relationship Id="rId75" Type="http://schemas.openxmlformats.org/officeDocument/2006/relationships/hyperlink" Target="https://doi.org/10.1002/cssc.201100573" TargetMode="External"/><Relationship Id="rId91" Type="http://schemas.openxmlformats.org/officeDocument/2006/relationships/hyperlink" Target="https://doi.org/10.1007/s00253-012-4598-7" TargetMode="External"/><Relationship Id="rId96" Type="http://schemas.openxmlformats.org/officeDocument/2006/relationships/hyperlink" Target="https://doi.org/10.1038/s41477-017-0030-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x.doi.org/10.1038/npg.els.0001682" TargetMode="External"/><Relationship Id="rId23" Type="http://schemas.openxmlformats.org/officeDocument/2006/relationships/hyperlink" Target="http://dx.doi.org/10.15376/biores.11.4.8756-8776" TargetMode="External"/><Relationship Id="rId28" Type="http://schemas.openxmlformats.org/officeDocument/2006/relationships/hyperlink" Target="https://doi.org/10.1515/hfsg.1992.46.2.109" TargetMode="External"/><Relationship Id="rId36" Type="http://schemas.openxmlformats.org/officeDocument/2006/relationships/hyperlink" Target="https://doi.org/10.1007/978-1-0716-0621-6_16" TargetMode="External"/><Relationship Id="rId49" Type="http://schemas.openxmlformats.org/officeDocument/2006/relationships/hyperlink" Target="https://doi.org/10.1016/j.biortech.2019.122285" TargetMode="External"/><Relationship Id="rId57" Type="http://schemas.openxmlformats.org/officeDocument/2006/relationships/hyperlink" Target="https://doi.org/10.1016/j.cej.2014.07.090" TargetMode="External"/><Relationship Id="rId106" Type="http://schemas.openxmlformats.org/officeDocument/2006/relationships/hyperlink" Target="https://doi.org/10.1002/jctb.1438" TargetMode="External"/><Relationship Id="rId10" Type="http://schemas.openxmlformats.org/officeDocument/2006/relationships/image" Target="media/image2.tiff"/><Relationship Id="rId31" Type="http://schemas.openxmlformats.org/officeDocument/2006/relationships/hyperlink" Target="https://doi.org/10.1007/BF00776647" TargetMode="External"/><Relationship Id="rId44" Type="http://schemas.openxmlformats.org/officeDocument/2006/relationships/hyperlink" Target="https://www.nrel.gov/docs/gen/fy13/42618.pdf" TargetMode="External"/><Relationship Id="rId52" Type="http://schemas.openxmlformats.org/officeDocument/2006/relationships/hyperlink" Target="https://doi.org/10.1186/s13068-019-1426-7" TargetMode="External"/><Relationship Id="rId60" Type="http://schemas.openxmlformats.org/officeDocument/2006/relationships/hyperlink" Target="https://doi.org/10.1186/s13068-014-0116-8" TargetMode="External"/><Relationship Id="rId65" Type="http://schemas.openxmlformats.org/officeDocument/2006/relationships/hyperlink" Target="https://doi.org/10.1186/s13068-015-0267-2" TargetMode="External"/><Relationship Id="rId73" Type="http://schemas.openxmlformats.org/officeDocument/2006/relationships/hyperlink" Target="https://doi.org/10.1021/ja00100a006" TargetMode="External"/><Relationship Id="rId78" Type="http://schemas.openxmlformats.org/officeDocument/2006/relationships/hyperlink" Target="https://doi.org/10.1515/hfsg.1995.49.5.411" TargetMode="External"/><Relationship Id="rId81" Type="http://schemas.openxmlformats.org/officeDocument/2006/relationships/hyperlink" Target="https://doi.org/10.1021/jf201801q" TargetMode="External"/><Relationship Id="rId86" Type="http://schemas.openxmlformats.org/officeDocument/2006/relationships/hyperlink" Target="https://doi.org/10.1016/0031-9422(91)85250-4" TargetMode="External"/><Relationship Id="rId94" Type="http://schemas.openxmlformats.org/officeDocument/2006/relationships/hyperlink" Target="https://doi.org/10.1002/9780470975831.ch8" TargetMode="External"/><Relationship Id="rId99" Type="http://schemas.openxmlformats.org/officeDocument/2006/relationships/hyperlink" Target="https://doi.org/10.1016/S0144-8617(01)00340-X" TargetMode="External"/><Relationship Id="rId101" Type="http://schemas.openxmlformats.org/officeDocument/2006/relationships/hyperlink" Target="https://doi.org/10.1016/j.jbiosc.2010.08.002" TargetMode="External"/><Relationship Id="rId4" Type="http://schemas.openxmlformats.org/officeDocument/2006/relationships/webSettings" Target="web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hyperlink" Target="https://doi.org/10.1104/pp.110.167254" TargetMode="External"/><Relationship Id="rId39" Type="http://schemas.openxmlformats.org/officeDocument/2006/relationships/hyperlink" Target="https://doi.org/10.1016/j.ibiod.2011.07.001" TargetMode="External"/><Relationship Id="rId109" Type="http://schemas.openxmlformats.org/officeDocument/2006/relationships/hyperlink" Target="https://doi.org/10.1186/1754-6834-6-16" TargetMode="External"/><Relationship Id="rId34" Type="http://schemas.openxmlformats.org/officeDocument/2006/relationships/hyperlink" Target="https://doi.org/10.1186/s13068-017-0782-4" TargetMode="External"/><Relationship Id="rId50" Type="http://schemas.openxmlformats.org/officeDocument/2006/relationships/hyperlink" Target="https://doi.org/10.1002/pca.2396" TargetMode="External"/><Relationship Id="rId55" Type="http://schemas.openxmlformats.org/officeDocument/2006/relationships/hyperlink" Target="https://doi.org/10.1016/j.biortech.2015.07.088" TargetMode="External"/><Relationship Id="rId76" Type="http://schemas.openxmlformats.org/officeDocument/2006/relationships/hyperlink" Target="https://doi.org/10.1016/0031-9422(76)85129-1" TargetMode="External"/><Relationship Id="rId97" Type="http://schemas.openxmlformats.org/officeDocument/2006/relationships/hyperlink" Target="https://doi.org/10.1007/BF02920531" TargetMode="External"/><Relationship Id="rId104" Type="http://schemas.openxmlformats.org/officeDocument/2006/relationships/hyperlink" Target="https://doi.org/10.1002/j.2050-0416.2006.tb00240.x" TargetMode="External"/><Relationship Id="rId7" Type="http://schemas.openxmlformats.org/officeDocument/2006/relationships/footer" Target="footer1.xml"/><Relationship Id="rId71" Type="http://schemas.openxmlformats.org/officeDocument/2006/relationships/hyperlink" Target="https://doi.org/10.1016/S0008-6215(02)00529-3" TargetMode="External"/><Relationship Id="rId92" Type="http://schemas.openxmlformats.org/officeDocument/2006/relationships/hyperlink" Target="https://doi.org/10.1002/bab.1430" TargetMode="External"/><Relationship Id="rId2" Type="http://schemas.openxmlformats.org/officeDocument/2006/relationships/styles" Target="styles.xml"/><Relationship Id="rId29" Type="http://schemas.openxmlformats.org/officeDocument/2006/relationships/hyperlink" Target="https://doi.org/10.1016/S0960-8524(01)00212-7" TargetMode="External"/><Relationship Id="rId24" Type="http://schemas.openxmlformats.org/officeDocument/2006/relationships/hyperlink" Target="https://doi.org/10.1515/psr-2019-0043" TargetMode="External"/><Relationship Id="rId40" Type="http://schemas.openxmlformats.org/officeDocument/2006/relationships/hyperlink" Target="https://doi.org/10.3390/agronomy11061130" TargetMode="External"/><Relationship Id="rId45" Type="http://schemas.openxmlformats.org/officeDocument/2006/relationships/hyperlink" Target="https://doi.org/10.1016/j.scienta.2022.111248" TargetMode="External"/><Relationship Id="rId66" Type="http://schemas.openxmlformats.org/officeDocument/2006/relationships/hyperlink" Target="https://doi.org/10.1351/pac196205010107" TargetMode="External"/><Relationship Id="rId87" Type="http://schemas.openxmlformats.org/officeDocument/2006/relationships/hyperlink" Target="https://doi.org/10.1186/s13068-016-0651-6" TargetMode="External"/><Relationship Id="rId110" Type="http://schemas.openxmlformats.org/officeDocument/2006/relationships/fontTable" Target="fontTable.xml"/><Relationship Id="rId61" Type="http://schemas.openxmlformats.org/officeDocument/2006/relationships/hyperlink" Target="https://doi.org/10.1038/s41598-017-00711-w" TargetMode="External"/><Relationship Id="rId82" Type="http://schemas.openxmlformats.org/officeDocument/2006/relationships/hyperlink" Target="https://doi.org/10.1016/j.bse.2005.10.018" TargetMode="External"/><Relationship Id="rId19" Type="http://schemas.openxmlformats.org/officeDocument/2006/relationships/hyperlink" Target="https://doi.org/10.1007/s10570-021-04182-1" TargetMode="External"/><Relationship Id="rId14" Type="http://schemas.openxmlformats.org/officeDocument/2006/relationships/hyperlink" Target="https://doi.org/10.1079/cabicompendium.22893" TargetMode="External"/><Relationship Id="rId30" Type="http://schemas.openxmlformats.org/officeDocument/2006/relationships/hyperlink" Target="http://dx.doi.org/10.1186/1754-6834-7-6" TargetMode="External"/><Relationship Id="rId35" Type="http://schemas.openxmlformats.org/officeDocument/2006/relationships/hyperlink" Target="https://doi.org/10.3390/molecules27207006" TargetMode="External"/><Relationship Id="rId56" Type="http://schemas.openxmlformats.org/officeDocument/2006/relationships/hyperlink" Target="https://doi.org/10.1016/j.biortech.2010.03.119" TargetMode="External"/><Relationship Id="rId77" Type="http://schemas.openxmlformats.org/officeDocument/2006/relationships/hyperlink" Target="https://doi.org/10.1515/hfsg.1992.46.1.87" TargetMode="External"/><Relationship Id="rId100" Type="http://schemas.openxmlformats.org/officeDocument/2006/relationships/hyperlink" Target="https://doi.org/10.1016/B978-0-323-91625-7.00013-8" TargetMode="External"/><Relationship Id="rId105" Type="http://schemas.openxmlformats.org/officeDocument/2006/relationships/hyperlink" Target="https://doi.org/10.1002/jctb.1383" TargetMode="External"/><Relationship Id="rId8" Type="http://schemas.openxmlformats.org/officeDocument/2006/relationships/footer" Target="footer2.xml"/><Relationship Id="rId51" Type="http://schemas.openxmlformats.org/officeDocument/2006/relationships/hyperlink" Target="https://doi.org/10.1515/9783110218244" TargetMode="External"/><Relationship Id="rId72" Type="http://schemas.openxmlformats.org/officeDocument/2006/relationships/hyperlink" Target="https://doi.org/10.1016/j.carbpol.2005.03.001" TargetMode="External"/><Relationship Id="rId93" Type="http://schemas.openxmlformats.org/officeDocument/2006/relationships/hyperlink" Target="https://doi.org/10.5458/jag.jag.JAG-2021_0017" TargetMode="External"/><Relationship Id="rId98" Type="http://schemas.openxmlformats.org/officeDocument/2006/relationships/hyperlink" Target="https://doi.org/10.1126/science.1250161" TargetMode="External"/><Relationship Id="rId3" Type="http://schemas.openxmlformats.org/officeDocument/2006/relationships/settings" Target="settings.xml"/><Relationship Id="rId25" Type="http://schemas.openxmlformats.org/officeDocument/2006/relationships/hyperlink" Target="https://doi.org/10.1515/npprj-2019-0045" TargetMode="External"/><Relationship Id="rId46" Type="http://schemas.openxmlformats.org/officeDocument/2006/relationships/hyperlink" Target="https://doi.org/10.1093/aob/mcu054" TargetMode="External"/><Relationship Id="rId67" Type="http://schemas.openxmlformats.org/officeDocument/2006/relationships/hyperlink" Target="https://doi.org/10.1515/hfsg.1964.18.4.108" TargetMode="External"/><Relationship Id="rId20" Type="http://schemas.openxmlformats.org/officeDocument/2006/relationships/hyperlink" Target="http://dx.doi.org/10.1016/j.jbiotec.2006.02.021" TargetMode="External"/><Relationship Id="rId41" Type="http://schemas.openxmlformats.org/officeDocument/2006/relationships/hyperlink" Target="https://doi.org/10.1002/jrs.6446" TargetMode="External"/><Relationship Id="rId62" Type="http://schemas.openxmlformats.org/officeDocument/2006/relationships/hyperlink" Target="https://doi.org/10.1007/s12010-012-0009-x" TargetMode="External"/><Relationship Id="rId83" Type="http://schemas.openxmlformats.org/officeDocument/2006/relationships/hyperlink" Target="https://doi.org/10.1111/j.1745-4514.2005.00031.x" TargetMode="External"/><Relationship Id="rId88" Type="http://schemas.openxmlformats.org/officeDocument/2006/relationships/hyperlink" Target="https://doi.org/10.3389/fpls.2021.679966" TargetMode="External"/><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Clouds\MEGA\_Work\_Papers\2305_Inpactus\_InpactSubmit\Industrial%20&amp;%20engineering%20chemistry%20research\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acstemplate_msw2010.dotx</Template>
  <TotalTime>3081</TotalTime>
  <Pages>52</Pages>
  <Words>23712</Words>
  <Characters>135165</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InpactusMS_IECR</vt:lpstr>
    </vt:vector>
  </TitlesOfParts>
  <Company>UC</Company>
  <LinksUpToDate>false</LinksUpToDate>
  <CharactersWithSpaces>158560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InpactusMS_IECR</dc:title>
  <dc:subject/>
  <dc:creator>Ricardo Costa</dc:creator>
  <cp:keywords/>
  <cp:lastModifiedBy>Ricardo Manuel Fernandes da Costa</cp:lastModifiedBy>
  <cp:revision>232</cp:revision>
  <cp:lastPrinted>2008-06-11T21:33:00Z</cp:lastPrinted>
  <dcterms:created xsi:type="dcterms:W3CDTF">2023-05-24T09:08:00Z</dcterms:created>
  <dcterms:modified xsi:type="dcterms:W3CDTF">2023-11-13T11:07:00Z</dcterms:modified>
</cp:coreProperties>
</file>