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8E4072" w14:textId="467C4B4D" w:rsidR="002617AE" w:rsidRPr="005A22F6" w:rsidRDefault="00734265" w:rsidP="00646FEE">
      <w:pPr>
        <w:pStyle w:val="JCETitle"/>
        <w:rPr>
          <w:color w:val="000000" w:themeColor="text1"/>
        </w:rPr>
      </w:pPr>
      <w:r w:rsidRPr="005A22F6">
        <w:rPr>
          <w:color w:val="000000" w:themeColor="text1"/>
        </w:rPr>
        <w:t xml:space="preserve">Green </w:t>
      </w:r>
      <w:r w:rsidR="00935ACD">
        <w:rPr>
          <w:color w:val="000000" w:themeColor="text1"/>
        </w:rPr>
        <w:t>Tycoon</w:t>
      </w:r>
      <w:r w:rsidRPr="005A22F6">
        <w:rPr>
          <w:color w:val="000000" w:themeColor="text1"/>
        </w:rPr>
        <w:t xml:space="preserve">: A </w:t>
      </w:r>
      <w:r w:rsidR="00935ACD">
        <w:rPr>
          <w:color w:val="000000" w:themeColor="text1"/>
        </w:rPr>
        <w:t>Mobile Application</w:t>
      </w:r>
      <w:r w:rsidRPr="005A22F6">
        <w:rPr>
          <w:color w:val="000000" w:themeColor="text1"/>
        </w:rPr>
        <w:t xml:space="preserve"> </w:t>
      </w:r>
      <w:r w:rsidR="00FD1B41">
        <w:rPr>
          <w:color w:val="000000" w:themeColor="text1"/>
        </w:rPr>
        <w:t>G</w:t>
      </w:r>
      <w:r w:rsidRPr="005A22F6">
        <w:rPr>
          <w:color w:val="000000" w:themeColor="text1"/>
        </w:rPr>
        <w:t xml:space="preserve">ame </w:t>
      </w:r>
      <w:r w:rsidR="00C639A6">
        <w:rPr>
          <w:color w:val="000000" w:themeColor="text1"/>
        </w:rPr>
        <w:t xml:space="preserve">to </w:t>
      </w:r>
      <w:r w:rsidR="001A6344">
        <w:rPr>
          <w:color w:val="000000" w:themeColor="text1"/>
        </w:rPr>
        <w:t>Introduce</w:t>
      </w:r>
      <w:r w:rsidR="00C639A6">
        <w:rPr>
          <w:color w:val="000000" w:themeColor="text1"/>
        </w:rPr>
        <w:t xml:space="preserve"> </w:t>
      </w:r>
      <w:r w:rsidR="00DA4C23">
        <w:rPr>
          <w:color w:val="000000" w:themeColor="text1"/>
        </w:rPr>
        <w:t>Biorefining</w:t>
      </w:r>
      <w:r w:rsidR="00C639A6">
        <w:rPr>
          <w:color w:val="000000" w:themeColor="text1"/>
        </w:rPr>
        <w:t xml:space="preserve"> </w:t>
      </w:r>
      <w:r w:rsidR="00F77859">
        <w:rPr>
          <w:color w:val="000000" w:themeColor="text1"/>
        </w:rPr>
        <w:t>Principles</w:t>
      </w:r>
      <w:r w:rsidR="00C639A6">
        <w:rPr>
          <w:color w:val="000000" w:themeColor="text1"/>
        </w:rPr>
        <w:t xml:space="preserve"> </w:t>
      </w:r>
      <w:r w:rsidR="009E008C" w:rsidRPr="005A22F6">
        <w:rPr>
          <w:color w:val="000000" w:themeColor="text1"/>
        </w:rPr>
        <w:t xml:space="preserve">in </w:t>
      </w:r>
      <w:r w:rsidR="00FD1B41">
        <w:rPr>
          <w:color w:val="000000" w:themeColor="text1"/>
        </w:rPr>
        <w:t>G</w:t>
      </w:r>
      <w:r w:rsidR="009E008C" w:rsidRPr="005A22F6">
        <w:rPr>
          <w:color w:val="000000" w:themeColor="text1"/>
        </w:rPr>
        <w:t xml:space="preserve">reen </w:t>
      </w:r>
      <w:r w:rsidR="00FD1B41">
        <w:rPr>
          <w:color w:val="000000" w:themeColor="text1"/>
        </w:rPr>
        <w:t>C</w:t>
      </w:r>
      <w:r w:rsidR="009E008C" w:rsidRPr="005A22F6">
        <w:rPr>
          <w:color w:val="000000" w:themeColor="text1"/>
        </w:rPr>
        <w:t>hemistry</w:t>
      </w:r>
      <w:r w:rsidR="00521C44">
        <w:rPr>
          <w:color w:val="000000" w:themeColor="text1"/>
        </w:rPr>
        <w:t xml:space="preserve">. </w:t>
      </w:r>
    </w:p>
    <w:p w14:paraId="214B39AC" w14:textId="5D823F10" w:rsidR="002617AE" w:rsidRPr="005A22F6" w:rsidRDefault="00935ACD" w:rsidP="002617AE">
      <w:pPr>
        <w:pStyle w:val="JCEAuNames"/>
        <w:rPr>
          <w:color w:val="000000" w:themeColor="text1"/>
          <w:spacing w:val="-2"/>
          <w:szCs w:val="20"/>
        </w:rPr>
      </w:pPr>
      <w:r>
        <w:rPr>
          <w:color w:val="000000" w:themeColor="text1"/>
          <w:spacing w:val="-2"/>
          <w:szCs w:val="20"/>
        </w:rPr>
        <w:t>Matthew</w:t>
      </w:r>
      <w:r w:rsidR="00AE5443" w:rsidRPr="005A22F6">
        <w:rPr>
          <w:color w:val="000000" w:themeColor="text1"/>
          <w:spacing w:val="-2"/>
          <w:szCs w:val="20"/>
        </w:rPr>
        <w:t xml:space="preserve"> L</w:t>
      </w:r>
      <w:r>
        <w:rPr>
          <w:color w:val="000000" w:themeColor="text1"/>
          <w:spacing w:val="-2"/>
          <w:szCs w:val="20"/>
        </w:rPr>
        <w:t>ees</w:t>
      </w:r>
      <w:r w:rsidR="00B569B9" w:rsidRPr="005A22F6">
        <w:rPr>
          <w:color w:val="000000" w:themeColor="text1"/>
          <w:spacing w:val="-2"/>
          <w:szCs w:val="20"/>
          <w:vertAlign w:val="superscript"/>
        </w:rPr>
        <w:t>a</w:t>
      </w:r>
      <w:r w:rsidR="00AE5443" w:rsidRPr="005A22F6">
        <w:rPr>
          <w:color w:val="000000" w:themeColor="text1"/>
          <w:spacing w:val="-2"/>
          <w:szCs w:val="20"/>
        </w:rPr>
        <w:t xml:space="preserve">, </w:t>
      </w:r>
      <w:r w:rsidR="00B569B9" w:rsidRPr="005A22F6">
        <w:rPr>
          <w:color w:val="000000" w:themeColor="text1"/>
          <w:spacing w:val="-2"/>
          <w:szCs w:val="20"/>
        </w:rPr>
        <w:t xml:space="preserve">Michael T. </w:t>
      </w:r>
      <w:proofErr w:type="spellStart"/>
      <w:r w:rsidR="00B569B9" w:rsidRPr="005A22F6">
        <w:rPr>
          <w:color w:val="000000" w:themeColor="text1"/>
          <w:spacing w:val="-2"/>
          <w:szCs w:val="20"/>
        </w:rPr>
        <w:t>Wentzel</w:t>
      </w:r>
      <w:r>
        <w:rPr>
          <w:color w:val="000000" w:themeColor="text1"/>
          <w:spacing w:val="-2"/>
          <w:szCs w:val="20"/>
          <w:vertAlign w:val="superscript"/>
        </w:rPr>
        <w:t>b</w:t>
      </w:r>
      <w:proofErr w:type="spellEnd"/>
      <w:r w:rsidR="00B569B9" w:rsidRPr="005A22F6">
        <w:rPr>
          <w:color w:val="000000" w:themeColor="text1"/>
          <w:spacing w:val="-2"/>
          <w:szCs w:val="20"/>
        </w:rPr>
        <w:t xml:space="preserve">, </w:t>
      </w:r>
      <w:r w:rsidR="009E008C" w:rsidRPr="005A22F6">
        <w:rPr>
          <w:color w:val="000000" w:themeColor="text1"/>
          <w:spacing w:val="-2"/>
          <w:szCs w:val="20"/>
        </w:rPr>
        <w:t xml:space="preserve">James H. </w:t>
      </w:r>
      <w:proofErr w:type="spellStart"/>
      <w:r w:rsidR="009E008C" w:rsidRPr="005A22F6">
        <w:rPr>
          <w:color w:val="000000" w:themeColor="text1"/>
          <w:spacing w:val="-2"/>
          <w:szCs w:val="20"/>
        </w:rPr>
        <w:t>Clark</w:t>
      </w:r>
      <w:r w:rsidR="00B569B9" w:rsidRPr="005A22F6">
        <w:rPr>
          <w:color w:val="000000" w:themeColor="text1"/>
          <w:spacing w:val="-2"/>
          <w:szCs w:val="20"/>
          <w:vertAlign w:val="superscript"/>
        </w:rPr>
        <w:t>a</w:t>
      </w:r>
      <w:proofErr w:type="spellEnd"/>
      <w:r w:rsidR="00B569B9" w:rsidRPr="005A22F6">
        <w:rPr>
          <w:color w:val="000000" w:themeColor="text1"/>
          <w:spacing w:val="-2"/>
          <w:szCs w:val="20"/>
        </w:rPr>
        <w:t xml:space="preserve"> and </w:t>
      </w:r>
      <w:r w:rsidR="00E941AA" w:rsidRPr="005A22F6">
        <w:rPr>
          <w:color w:val="000000" w:themeColor="text1"/>
          <w:spacing w:val="-2"/>
          <w:szCs w:val="20"/>
        </w:rPr>
        <w:t>Glenn A. Hurst</w:t>
      </w:r>
      <w:r w:rsidR="0040468C" w:rsidRPr="005A22F6">
        <w:rPr>
          <w:color w:val="000000" w:themeColor="text1"/>
          <w:spacing w:val="-2"/>
          <w:szCs w:val="20"/>
        </w:rPr>
        <w:t>*</w:t>
      </w:r>
      <w:r w:rsidR="00B569B9" w:rsidRPr="005A22F6">
        <w:rPr>
          <w:color w:val="000000" w:themeColor="text1"/>
          <w:spacing w:val="-2"/>
          <w:szCs w:val="20"/>
          <w:vertAlign w:val="superscript"/>
        </w:rPr>
        <w:t>a</w:t>
      </w:r>
      <w:r w:rsidR="00E941AA" w:rsidRPr="005A22F6">
        <w:rPr>
          <w:color w:val="000000" w:themeColor="text1"/>
          <w:spacing w:val="-2"/>
          <w:szCs w:val="20"/>
        </w:rPr>
        <w:t xml:space="preserve"> </w:t>
      </w:r>
    </w:p>
    <w:p w14:paraId="41F80E11" w14:textId="77777777" w:rsidR="00A24C84" w:rsidRPr="005A22F6" w:rsidRDefault="00A24C84" w:rsidP="002617AE">
      <w:pPr>
        <w:pStyle w:val="JCEAuNames"/>
        <w:rPr>
          <w:color w:val="000000" w:themeColor="text1"/>
          <w:spacing w:val="-2"/>
          <w:szCs w:val="20"/>
        </w:rPr>
      </w:pPr>
    </w:p>
    <w:p w14:paraId="5DF0304F" w14:textId="50787E0B" w:rsidR="002617AE" w:rsidRPr="005A22F6" w:rsidRDefault="00AE5443" w:rsidP="00A24C84">
      <w:pPr>
        <w:pStyle w:val="JCEAuAttribution"/>
        <w:numPr>
          <w:ilvl w:val="0"/>
          <w:numId w:val="17"/>
        </w:numPr>
        <w:spacing w:after="0" w:line="240" w:lineRule="auto"/>
        <w:ind w:left="714" w:hanging="357"/>
        <w:rPr>
          <w:i/>
          <w:color w:val="000000" w:themeColor="text1"/>
        </w:rPr>
      </w:pPr>
      <w:r w:rsidRPr="005A22F6">
        <w:rPr>
          <w:color w:val="000000" w:themeColor="text1"/>
        </w:rPr>
        <w:t>Green Chemistry Cent</w:t>
      </w:r>
      <w:r w:rsidR="009E008C" w:rsidRPr="005A22F6">
        <w:rPr>
          <w:color w:val="000000" w:themeColor="text1"/>
        </w:rPr>
        <w:t>re</w:t>
      </w:r>
      <w:r w:rsidRPr="005A22F6">
        <w:rPr>
          <w:color w:val="000000" w:themeColor="text1"/>
        </w:rPr>
        <w:t xml:space="preserve"> of Excellence, </w:t>
      </w:r>
      <w:r w:rsidR="00694BB7" w:rsidRPr="005A22F6">
        <w:rPr>
          <w:color w:val="000000" w:themeColor="text1"/>
        </w:rPr>
        <w:t>Department of Chemistry</w:t>
      </w:r>
      <w:r w:rsidR="00E941AA" w:rsidRPr="005A22F6">
        <w:rPr>
          <w:color w:val="000000" w:themeColor="text1"/>
        </w:rPr>
        <w:t>, University</w:t>
      </w:r>
      <w:r w:rsidR="00694BB7" w:rsidRPr="005A22F6">
        <w:rPr>
          <w:color w:val="000000" w:themeColor="text1"/>
        </w:rPr>
        <w:t xml:space="preserve"> of York</w:t>
      </w:r>
      <w:r w:rsidR="00E941AA" w:rsidRPr="005A22F6">
        <w:rPr>
          <w:color w:val="000000" w:themeColor="text1"/>
        </w:rPr>
        <w:t>,</w:t>
      </w:r>
      <w:r w:rsidR="00694BB7" w:rsidRPr="005A22F6">
        <w:rPr>
          <w:color w:val="000000" w:themeColor="text1"/>
        </w:rPr>
        <w:t xml:space="preserve"> </w:t>
      </w:r>
      <w:proofErr w:type="spellStart"/>
      <w:r w:rsidR="00694BB7" w:rsidRPr="005A22F6">
        <w:rPr>
          <w:color w:val="000000" w:themeColor="text1"/>
        </w:rPr>
        <w:t>Heslington</w:t>
      </w:r>
      <w:proofErr w:type="spellEnd"/>
      <w:r w:rsidR="00694BB7" w:rsidRPr="005A22F6">
        <w:rPr>
          <w:color w:val="000000" w:themeColor="text1"/>
        </w:rPr>
        <w:t>,</w:t>
      </w:r>
      <w:r w:rsidR="00E941AA" w:rsidRPr="005A22F6">
        <w:rPr>
          <w:color w:val="000000" w:themeColor="text1"/>
        </w:rPr>
        <w:t xml:space="preserve"> </w:t>
      </w:r>
      <w:r w:rsidR="00694BB7" w:rsidRPr="005A22F6">
        <w:rPr>
          <w:color w:val="000000" w:themeColor="text1"/>
        </w:rPr>
        <w:t>York</w:t>
      </w:r>
      <w:r w:rsidR="00E941AA" w:rsidRPr="005A22F6">
        <w:rPr>
          <w:color w:val="000000" w:themeColor="text1"/>
        </w:rPr>
        <w:t xml:space="preserve">, </w:t>
      </w:r>
      <w:r w:rsidR="00694BB7" w:rsidRPr="005A22F6">
        <w:rPr>
          <w:color w:val="000000" w:themeColor="text1"/>
        </w:rPr>
        <w:t>YO10 5DD</w:t>
      </w:r>
      <w:r w:rsidR="00E941AA" w:rsidRPr="005A22F6">
        <w:rPr>
          <w:color w:val="000000" w:themeColor="text1"/>
        </w:rPr>
        <w:t xml:space="preserve">, England, United Kingdom. </w:t>
      </w:r>
    </w:p>
    <w:p w14:paraId="34CAAE6C" w14:textId="77777777" w:rsidR="00935ACD" w:rsidRPr="005A22F6" w:rsidRDefault="00935ACD" w:rsidP="00935ACD">
      <w:pPr>
        <w:pStyle w:val="ListParagraph"/>
        <w:numPr>
          <w:ilvl w:val="0"/>
          <w:numId w:val="17"/>
        </w:numPr>
        <w:ind w:left="714" w:hanging="357"/>
        <w:rPr>
          <w:rFonts w:ascii="Bookman Old Style" w:hAnsi="Bookman Old Style"/>
          <w:color w:val="000000" w:themeColor="text1"/>
          <w:sz w:val="20"/>
          <w:szCs w:val="20"/>
          <w:lang w:val="en-US"/>
        </w:rPr>
      </w:pPr>
      <w:r w:rsidRPr="005A22F6">
        <w:rPr>
          <w:rFonts w:ascii="Bookman Old Style" w:hAnsi="Bookman Old Style"/>
          <w:color w:val="000000" w:themeColor="text1"/>
          <w:sz w:val="20"/>
          <w:szCs w:val="20"/>
          <w:shd w:val="clear" w:color="auto" w:fill="FFFFFF"/>
          <w:lang w:val="en-US"/>
        </w:rPr>
        <w:t>Department of Chemistry, </w:t>
      </w:r>
      <w:r w:rsidRPr="005A22F6">
        <w:rPr>
          <w:rFonts w:ascii="Bookman Old Style" w:hAnsi="Bookman Old Style"/>
          <w:color w:val="000000" w:themeColor="text1"/>
          <w:sz w:val="20"/>
          <w:szCs w:val="20"/>
          <w:lang w:val="en-US"/>
        </w:rPr>
        <w:t>Augsburg University</w:t>
      </w:r>
      <w:r w:rsidRPr="005A22F6">
        <w:rPr>
          <w:rFonts w:ascii="Bookman Old Style" w:hAnsi="Bookman Old Style"/>
          <w:color w:val="000000" w:themeColor="text1"/>
          <w:sz w:val="20"/>
          <w:szCs w:val="20"/>
          <w:shd w:val="clear" w:color="auto" w:fill="FFFFFF"/>
          <w:lang w:val="en-US"/>
        </w:rPr>
        <w:t>, Minneapolis, Minnesota 55454, </w:t>
      </w:r>
      <w:r w:rsidRPr="005A22F6">
        <w:rPr>
          <w:rFonts w:ascii="Bookman Old Style" w:hAnsi="Bookman Old Style"/>
          <w:color w:val="000000" w:themeColor="text1"/>
          <w:sz w:val="20"/>
          <w:szCs w:val="20"/>
          <w:lang w:val="en-US"/>
        </w:rPr>
        <w:t>United States.</w:t>
      </w:r>
    </w:p>
    <w:p w14:paraId="627A22B6" w14:textId="69424055" w:rsidR="002617AE" w:rsidRPr="005A22F6" w:rsidRDefault="002617AE" w:rsidP="00545821">
      <w:pPr>
        <w:pStyle w:val="JCEH1"/>
        <w:spacing w:before="180"/>
        <w:rPr>
          <w:color w:val="000000" w:themeColor="text1"/>
        </w:rPr>
      </w:pPr>
      <w:r w:rsidRPr="005A22F6">
        <w:rPr>
          <w:color w:val="000000" w:themeColor="text1"/>
        </w:rPr>
        <w:t>Abstract</w:t>
      </w:r>
    </w:p>
    <w:p w14:paraId="2DAAFBF5" w14:textId="42098871" w:rsidR="00704F57" w:rsidRPr="005A22F6" w:rsidRDefault="004F176A" w:rsidP="00D20215">
      <w:pPr>
        <w:pStyle w:val="JCEbodytext"/>
        <w:ind w:firstLine="0"/>
        <w:jc w:val="both"/>
        <w:rPr>
          <w:color w:val="000000" w:themeColor="text1"/>
        </w:rPr>
      </w:pPr>
      <w:r w:rsidRPr="004F176A">
        <w:rPr>
          <w:color w:val="000000" w:themeColor="text1"/>
        </w:rPr>
        <w:t>Green Tycoon is</w:t>
      </w:r>
      <w:r>
        <w:rPr>
          <w:color w:val="000000" w:themeColor="text1"/>
        </w:rPr>
        <w:t xml:space="preserve"> a free-of-charge game-based mobile application that </w:t>
      </w:r>
      <w:r w:rsidR="00444B5E">
        <w:rPr>
          <w:color w:val="000000" w:themeColor="text1"/>
        </w:rPr>
        <w:t xml:space="preserve">embraces a </w:t>
      </w:r>
      <w:proofErr w:type="gramStart"/>
      <w:r w:rsidR="00444B5E">
        <w:rPr>
          <w:color w:val="000000" w:themeColor="text1"/>
        </w:rPr>
        <w:t>systems</w:t>
      </w:r>
      <w:proofErr w:type="gramEnd"/>
      <w:r w:rsidR="00444B5E">
        <w:rPr>
          <w:color w:val="000000" w:themeColor="text1"/>
        </w:rPr>
        <w:t xml:space="preserve"> thinking approach to introducing students to </w:t>
      </w:r>
      <w:r w:rsidR="00C366A9">
        <w:rPr>
          <w:color w:val="000000" w:themeColor="text1"/>
        </w:rPr>
        <w:t xml:space="preserve">a biorefining process model within green chemistry. Players adopt the role of a manager in a chemical factory, synthesizing the fictional compound, Yorkanone. </w:t>
      </w:r>
      <w:r w:rsidR="00A15FFD">
        <w:rPr>
          <w:color w:val="000000" w:themeColor="text1"/>
        </w:rPr>
        <w:t xml:space="preserve">Through upgrading the system and engaging with the integrated quiz, players can learn fundamental green chemistry principles while appreciating some of the considerations in biorefining. </w:t>
      </w:r>
      <w:r w:rsidR="00AB525C">
        <w:rPr>
          <w:color w:val="000000" w:themeColor="text1"/>
        </w:rPr>
        <w:t>Green Tycoon was implemented with 33 undergraduate students where survey feedback demonstrated that the game was engaging, innovative and a helpful tool to appreciate the importance of green chemistry when designing chemical processes.</w:t>
      </w:r>
      <w:r w:rsidRPr="004F176A">
        <w:rPr>
          <w:color w:val="000000" w:themeColor="text1"/>
        </w:rPr>
        <w:t xml:space="preserve"> </w:t>
      </w:r>
      <w:r w:rsidR="005551B3" w:rsidRPr="002A2D54">
        <w:rPr>
          <w:color w:val="000000" w:themeColor="text1"/>
        </w:rPr>
        <w:t>Based on p</w:t>
      </w:r>
      <w:r w:rsidR="00704F57" w:rsidRPr="002A2D54">
        <w:rPr>
          <w:color w:val="000000" w:themeColor="text1"/>
        </w:rPr>
        <w:t>re- and post-test questions</w:t>
      </w:r>
      <w:r w:rsidR="005551B3" w:rsidRPr="002A2D54">
        <w:rPr>
          <w:color w:val="000000" w:themeColor="text1"/>
        </w:rPr>
        <w:t xml:space="preserve"> to</w:t>
      </w:r>
      <w:r w:rsidR="00704F57" w:rsidRPr="002A2D54">
        <w:rPr>
          <w:color w:val="000000" w:themeColor="text1"/>
        </w:rPr>
        <w:t xml:space="preserve"> evaluat</w:t>
      </w:r>
      <w:r w:rsidR="005551B3" w:rsidRPr="002A2D54">
        <w:rPr>
          <w:color w:val="000000" w:themeColor="text1"/>
        </w:rPr>
        <w:t xml:space="preserve">e </w:t>
      </w:r>
      <w:r w:rsidR="00704F57" w:rsidRPr="002A2D54">
        <w:rPr>
          <w:color w:val="000000" w:themeColor="text1"/>
        </w:rPr>
        <w:t xml:space="preserve">learning gain, </w:t>
      </w:r>
      <w:r w:rsidR="00E75CBA" w:rsidRPr="002A2D54">
        <w:rPr>
          <w:color w:val="000000" w:themeColor="text1"/>
        </w:rPr>
        <w:t xml:space="preserve">Green </w:t>
      </w:r>
      <w:r w:rsidR="002A2D54">
        <w:rPr>
          <w:color w:val="000000" w:themeColor="text1"/>
        </w:rPr>
        <w:t>Tycoon</w:t>
      </w:r>
      <w:r w:rsidR="00E75CBA" w:rsidRPr="002A2D54">
        <w:rPr>
          <w:color w:val="000000" w:themeColor="text1"/>
        </w:rPr>
        <w:t xml:space="preserve"> </w:t>
      </w:r>
      <w:r w:rsidR="002A2D54">
        <w:rPr>
          <w:color w:val="000000" w:themeColor="text1"/>
        </w:rPr>
        <w:t>proved to be a useful</w:t>
      </w:r>
      <w:r w:rsidR="004A542E" w:rsidRPr="002A2D54">
        <w:rPr>
          <w:color w:val="000000" w:themeColor="text1"/>
        </w:rPr>
        <w:t xml:space="preserve"> resource to</w:t>
      </w:r>
      <w:r w:rsidR="00E75CBA" w:rsidRPr="002A2D54">
        <w:rPr>
          <w:color w:val="000000" w:themeColor="text1"/>
        </w:rPr>
        <w:t xml:space="preserve"> </w:t>
      </w:r>
      <w:r w:rsidR="004A542E" w:rsidRPr="002A2D54">
        <w:rPr>
          <w:color w:val="000000" w:themeColor="text1"/>
        </w:rPr>
        <w:t>introduce students</w:t>
      </w:r>
      <w:r w:rsidR="00E75CBA" w:rsidRPr="002A2D54">
        <w:rPr>
          <w:color w:val="000000" w:themeColor="text1"/>
        </w:rPr>
        <w:t xml:space="preserve"> to green chemistry</w:t>
      </w:r>
      <w:r w:rsidR="004A542E" w:rsidRPr="002A2D54">
        <w:rPr>
          <w:color w:val="000000" w:themeColor="text1"/>
        </w:rPr>
        <w:t xml:space="preserve"> and </w:t>
      </w:r>
      <w:r w:rsidR="002A2D54">
        <w:rPr>
          <w:color w:val="000000" w:themeColor="text1"/>
        </w:rPr>
        <w:t>its role in moving towards a bioeconomy</w:t>
      </w:r>
      <w:r w:rsidR="00E75CBA" w:rsidRPr="002A2D54">
        <w:rPr>
          <w:color w:val="000000" w:themeColor="text1"/>
        </w:rPr>
        <w:t>.</w:t>
      </w:r>
      <w:r w:rsidR="002A2D54">
        <w:rPr>
          <w:color w:val="000000" w:themeColor="text1"/>
        </w:rPr>
        <w:t xml:space="preserve"> Design of the mobile application serves as a useful example of what an upper-division undergraduate student with no coding knowledge can achieve through a chemistry education research project. </w:t>
      </w:r>
      <w:r w:rsidR="00E75CBA" w:rsidRPr="005A22F6">
        <w:rPr>
          <w:color w:val="000000" w:themeColor="text1"/>
        </w:rPr>
        <w:t xml:space="preserve"> </w:t>
      </w:r>
    </w:p>
    <w:p w14:paraId="2F98E211" w14:textId="6A70ACC2" w:rsidR="00202F95" w:rsidRPr="005A22F6" w:rsidRDefault="00BF22D1" w:rsidP="00576D06">
      <w:pPr>
        <w:pStyle w:val="JCEH1"/>
        <w:spacing w:before="180"/>
        <w:rPr>
          <w:color w:val="000000" w:themeColor="text1"/>
        </w:rPr>
      </w:pPr>
      <w:r w:rsidRPr="005A22F6">
        <w:rPr>
          <w:color w:val="000000" w:themeColor="text1"/>
        </w:rPr>
        <w:t>Graphic</w:t>
      </w:r>
      <w:r w:rsidR="00EF43F0" w:rsidRPr="005A22F6">
        <w:rPr>
          <w:color w:val="000000" w:themeColor="text1"/>
        </w:rPr>
        <w:t xml:space="preserve"> Abstract</w:t>
      </w:r>
    </w:p>
    <w:p w14:paraId="48E3DA09" w14:textId="7FA07B58" w:rsidR="00576D06" w:rsidRPr="005A22F6" w:rsidRDefault="00E73786" w:rsidP="00E73786">
      <w:pPr>
        <w:pStyle w:val="JCEbodytext"/>
        <w:jc w:val="center"/>
        <w:rPr>
          <w:color w:val="000000" w:themeColor="text1"/>
        </w:rPr>
      </w:pPr>
      <w:r w:rsidRPr="00E73786">
        <w:rPr>
          <w:noProof/>
          <w:color w:val="000000" w:themeColor="text1"/>
          <w:lang w:val="en-GB"/>
        </w:rPr>
        <mc:AlternateContent>
          <mc:Choice Requires="wpg">
            <w:drawing>
              <wp:anchor distT="0" distB="0" distL="114300" distR="114300" simplePos="0" relativeHeight="251683840" behindDoc="0" locked="0" layoutInCell="1" allowOverlap="1" wp14:anchorId="20AA4AC7" wp14:editId="15064B97">
                <wp:simplePos x="0" y="0"/>
                <wp:positionH relativeFrom="column">
                  <wp:posOffset>211243</wp:posOffset>
                </wp:positionH>
                <wp:positionV relativeFrom="paragraph">
                  <wp:posOffset>106045</wp:posOffset>
                </wp:positionV>
                <wp:extent cx="4959387" cy="2794000"/>
                <wp:effectExtent l="0" t="0" r="6350" b="0"/>
                <wp:wrapNone/>
                <wp:docPr id="27" name="Group 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59387" cy="2794000"/>
                          <a:chOff x="0" y="0"/>
                          <a:chExt cx="4258528" cy="2399171"/>
                        </a:xfrm>
                      </wpg:grpSpPr>
                      <pic:pic xmlns:pic="http://schemas.openxmlformats.org/drawingml/2006/picture">
                        <pic:nvPicPr>
                          <pic:cNvPr id="28" name="Picture 28" descr="A picture containing grass, sitting, sign, horse&#10;&#10;Description automatically generated"/>
                          <pic:cNvPicPr>
                            <a:picLocks noChangeAspect="1"/>
                          </pic:cNvPicPr>
                        </pic:nvPicPr>
                        <pic:blipFill>
                          <a:blip r:embed="rId8"/>
                          <a:stretch>
                            <a:fillRect/>
                          </a:stretch>
                        </pic:blipFill>
                        <pic:spPr>
                          <a:xfrm>
                            <a:off x="0" y="0"/>
                            <a:ext cx="4258528" cy="2399171"/>
                          </a:xfrm>
                          <a:prstGeom prst="rect">
                            <a:avLst/>
                          </a:prstGeom>
                        </pic:spPr>
                      </pic:pic>
                      <pic:pic xmlns:pic="http://schemas.openxmlformats.org/drawingml/2006/picture">
                        <pic:nvPicPr>
                          <pic:cNvPr id="29" name="Picture 29" descr="A close up of a sign&#10;&#10;Description automatically generated"/>
                          <pic:cNvPicPr>
                            <a:picLocks noChangeAspect="1"/>
                          </pic:cNvPicPr>
                        </pic:nvPicPr>
                        <pic:blipFill>
                          <a:blip r:embed="rId9"/>
                          <a:stretch>
                            <a:fillRect/>
                          </a:stretch>
                        </pic:blipFill>
                        <pic:spPr>
                          <a:xfrm>
                            <a:off x="1282342" y="170614"/>
                            <a:ext cx="1531431" cy="1577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16EFB9" id="Group 13" o:spid="_x0000_s1026" style="position:absolute;margin-left:16.65pt;margin-top:8.35pt;width:390.5pt;height:220pt;z-index:251683840;mso-width-relative:margin;mso-height-relative:margin" coordsize="42585,2399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A picture containing grass, sitting, sign, horse&#10;&#10;Description automatically generated" style="position:absolute;width:42585;height:23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">
                  <v:imagedata r:id="rId10" o:title="A picture containing grass, sitting, sign, horse&#10;&#10;Description automatically generated"/>
                </v:shape>
                <v:shape id="Picture 29" o:spid="_x0000_s1028" type="#_x0000_t75" alt="A close up of a sign&#10;&#10;Description automatically generated" style="position:absolute;left:12823;top:1706;width:15314;height:157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">
                  <v:imagedata r:id="rId11" o:title="A close up of a sign&#10;&#10;Description automatically generated"/>
                </v:shape>
              </v:group>
            </w:pict>
          </mc:Fallback>
        </mc:AlternateContent>
      </w:r>
    </w:p>
    <w:p w14:paraId="786FB9B7" w14:textId="1E0B5962" w:rsidR="00576D06" w:rsidRPr="005A22F6" w:rsidRDefault="00576D06" w:rsidP="00F87EA0">
      <w:pPr>
        <w:pStyle w:val="JCEbodytext"/>
        <w:jc w:val="center"/>
        <w:rPr>
          <w:color w:val="000000" w:themeColor="text1"/>
        </w:rPr>
      </w:pPr>
    </w:p>
    <w:p w14:paraId="64390333" w14:textId="77777777" w:rsidR="00E73786" w:rsidRDefault="00E73786" w:rsidP="00545821">
      <w:pPr>
        <w:pStyle w:val="JCEH1"/>
        <w:spacing w:before="180"/>
        <w:rPr>
          <w:color w:val="000000" w:themeColor="text1"/>
        </w:rPr>
      </w:pPr>
    </w:p>
    <w:p w14:paraId="18F34A82" w14:textId="77777777" w:rsidR="00E73786" w:rsidRDefault="00E73786" w:rsidP="00545821">
      <w:pPr>
        <w:pStyle w:val="JCEH1"/>
        <w:spacing w:before="180"/>
        <w:rPr>
          <w:color w:val="000000" w:themeColor="text1"/>
        </w:rPr>
      </w:pPr>
    </w:p>
    <w:p w14:paraId="631A5EBA" w14:textId="77777777" w:rsidR="00E73786" w:rsidRDefault="00E73786" w:rsidP="00545821">
      <w:pPr>
        <w:pStyle w:val="JCEH1"/>
        <w:spacing w:before="180"/>
        <w:rPr>
          <w:color w:val="000000" w:themeColor="text1"/>
        </w:rPr>
      </w:pPr>
    </w:p>
    <w:p w14:paraId="0A88FC29" w14:textId="77777777" w:rsidR="00E73786" w:rsidRDefault="00E73786" w:rsidP="00545821">
      <w:pPr>
        <w:pStyle w:val="JCEH1"/>
        <w:spacing w:before="180"/>
        <w:rPr>
          <w:color w:val="000000" w:themeColor="text1"/>
        </w:rPr>
      </w:pPr>
    </w:p>
    <w:p w14:paraId="7A125060" w14:textId="77777777" w:rsidR="00E73786" w:rsidRDefault="00E73786" w:rsidP="00545821">
      <w:pPr>
        <w:pStyle w:val="JCEH1"/>
        <w:spacing w:before="180"/>
        <w:rPr>
          <w:color w:val="000000" w:themeColor="text1"/>
        </w:rPr>
      </w:pPr>
    </w:p>
    <w:p w14:paraId="1B4739AA" w14:textId="77777777" w:rsidR="00E73786" w:rsidRDefault="00E73786" w:rsidP="00545821">
      <w:pPr>
        <w:pStyle w:val="JCEH1"/>
        <w:spacing w:before="180"/>
        <w:rPr>
          <w:color w:val="000000" w:themeColor="text1"/>
        </w:rPr>
      </w:pPr>
    </w:p>
    <w:p w14:paraId="1D09BCFB" w14:textId="77777777" w:rsidR="00E73786" w:rsidRDefault="00E73786" w:rsidP="00545821">
      <w:pPr>
        <w:pStyle w:val="JCEH1"/>
        <w:spacing w:before="180"/>
        <w:rPr>
          <w:color w:val="000000" w:themeColor="text1"/>
        </w:rPr>
      </w:pPr>
    </w:p>
    <w:p w14:paraId="64EB8E64" w14:textId="77777777" w:rsidR="00E73786" w:rsidRDefault="00E73786" w:rsidP="00545821">
      <w:pPr>
        <w:pStyle w:val="JCEH1"/>
        <w:spacing w:before="180"/>
        <w:rPr>
          <w:color w:val="000000" w:themeColor="text1"/>
        </w:rPr>
      </w:pPr>
    </w:p>
    <w:p w14:paraId="32874A60" w14:textId="77777777" w:rsidR="00E73786" w:rsidRDefault="00E73786" w:rsidP="00545821">
      <w:pPr>
        <w:pStyle w:val="JCEH1"/>
        <w:spacing w:before="180"/>
        <w:rPr>
          <w:color w:val="000000" w:themeColor="text1"/>
        </w:rPr>
      </w:pPr>
    </w:p>
    <w:p w14:paraId="6CEB553F" w14:textId="77777777" w:rsidR="00E73786" w:rsidRDefault="00E73786" w:rsidP="00545821">
      <w:pPr>
        <w:pStyle w:val="JCEH1"/>
        <w:spacing w:before="180"/>
        <w:rPr>
          <w:color w:val="000000" w:themeColor="text1"/>
        </w:rPr>
      </w:pPr>
    </w:p>
    <w:p w14:paraId="17257959" w14:textId="45B286D4" w:rsidR="002617AE" w:rsidRDefault="002617AE" w:rsidP="00545821">
      <w:pPr>
        <w:pStyle w:val="JCEH1"/>
        <w:spacing w:before="180"/>
        <w:rPr>
          <w:color w:val="000000" w:themeColor="text1"/>
        </w:rPr>
      </w:pPr>
      <w:r w:rsidRPr="005A22F6">
        <w:rPr>
          <w:color w:val="000000" w:themeColor="text1"/>
        </w:rPr>
        <w:t>Keywords</w:t>
      </w:r>
    </w:p>
    <w:p w14:paraId="0AB35F4A" w14:textId="0D607244" w:rsidR="00E90FBD" w:rsidRPr="005A22F6" w:rsidRDefault="0036779D" w:rsidP="003C1A49">
      <w:pPr>
        <w:pStyle w:val="JCEFlushBody"/>
        <w:rPr>
          <w:color w:val="000000" w:themeColor="text1"/>
          <w:spacing w:val="-2"/>
        </w:rPr>
      </w:pPr>
      <w:r>
        <w:rPr>
          <w:color w:val="000000" w:themeColor="text1"/>
          <w:spacing w:val="-2"/>
        </w:rPr>
        <w:t>First</w:t>
      </w:r>
      <w:r w:rsidR="00ED37C8" w:rsidRPr="005A22F6">
        <w:rPr>
          <w:color w:val="000000" w:themeColor="text1"/>
          <w:spacing w:val="-2"/>
        </w:rPr>
        <w:t>-Year</w:t>
      </w:r>
      <w:r w:rsidR="00E941AA" w:rsidRPr="005A22F6">
        <w:rPr>
          <w:color w:val="000000" w:themeColor="text1"/>
          <w:spacing w:val="-2"/>
        </w:rPr>
        <w:t xml:space="preserve"> Undergraduate</w:t>
      </w:r>
      <w:r>
        <w:rPr>
          <w:color w:val="000000" w:themeColor="text1"/>
          <w:spacing w:val="-2"/>
        </w:rPr>
        <w:t>/General</w:t>
      </w:r>
      <w:r w:rsidR="00685E31" w:rsidRPr="005A22F6">
        <w:rPr>
          <w:color w:val="000000" w:themeColor="text1"/>
          <w:spacing w:val="-2"/>
        </w:rPr>
        <w:t>,</w:t>
      </w:r>
      <w:r w:rsidR="00E941AA" w:rsidRPr="005A22F6">
        <w:rPr>
          <w:color w:val="000000" w:themeColor="text1"/>
          <w:spacing w:val="-2"/>
        </w:rPr>
        <w:t xml:space="preserve"> </w:t>
      </w:r>
      <w:r w:rsidR="00685E31" w:rsidRPr="005A22F6">
        <w:rPr>
          <w:color w:val="000000" w:themeColor="text1"/>
          <w:spacing w:val="-2"/>
        </w:rPr>
        <w:t>Chemical Engineering</w:t>
      </w:r>
      <w:r w:rsidR="00E941AA" w:rsidRPr="005A22F6">
        <w:rPr>
          <w:color w:val="000000" w:themeColor="text1"/>
          <w:spacing w:val="-2"/>
        </w:rPr>
        <w:t>,</w:t>
      </w:r>
      <w:r w:rsidR="00685E31" w:rsidRPr="005A22F6">
        <w:rPr>
          <w:color w:val="000000" w:themeColor="text1"/>
          <w:spacing w:val="-2"/>
        </w:rPr>
        <w:t xml:space="preserve"> Environmental Chemistry, </w:t>
      </w:r>
      <w:r w:rsidR="002C41D5">
        <w:rPr>
          <w:color w:val="000000" w:themeColor="text1"/>
          <w:spacing w:val="-2"/>
        </w:rPr>
        <w:t>Humor/Puzzles/</w:t>
      </w:r>
      <w:r w:rsidR="00685E31" w:rsidRPr="005A22F6">
        <w:rPr>
          <w:color w:val="000000" w:themeColor="text1"/>
          <w:spacing w:val="-2"/>
        </w:rPr>
        <w:t>Games,</w:t>
      </w:r>
      <w:r>
        <w:rPr>
          <w:color w:val="000000" w:themeColor="text1"/>
          <w:spacing w:val="-2"/>
        </w:rPr>
        <w:t xml:space="preserve"> Multimedia-Based Learning</w:t>
      </w:r>
      <w:r w:rsidR="005570F4">
        <w:rPr>
          <w:color w:val="000000" w:themeColor="text1"/>
          <w:spacing w:val="-2"/>
        </w:rPr>
        <w:t>,</w:t>
      </w:r>
      <w:r w:rsidR="00E941AA" w:rsidRPr="005A22F6">
        <w:rPr>
          <w:color w:val="000000" w:themeColor="text1"/>
          <w:spacing w:val="-2"/>
        </w:rPr>
        <w:t xml:space="preserve"> </w:t>
      </w:r>
      <w:r w:rsidR="00860532" w:rsidRPr="005A22F6">
        <w:rPr>
          <w:color w:val="000000" w:themeColor="text1"/>
          <w:spacing w:val="-2"/>
        </w:rPr>
        <w:t xml:space="preserve">Systems Thinking, </w:t>
      </w:r>
      <w:r w:rsidR="00685E31" w:rsidRPr="005A22F6">
        <w:rPr>
          <w:color w:val="000000" w:themeColor="text1"/>
          <w:spacing w:val="-2"/>
        </w:rPr>
        <w:t>Green Chemistry</w:t>
      </w:r>
      <w:r w:rsidR="00860532" w:rsidRPr="005A22F6">
        <w:rPr>
          <w:color w:val="000000" w:themeColor="text1"/>
          <w:spacing w:val="-2"/>
        </w:rPr>
        <w:t>, Sustainability</w:t>
      </w:r>
    </w:p>
    <w:p w14:paraId="724A33BE" w14:textId="0D294823" w:rsidR="00306B27" w:rsidRPr="005A22F6" w:rsidRDefault="00306B27" w:rsidP="00306B27">
      <w:pPr>
        <w:pStyle w:val="JCEH1"/>
        <w:spacing w:before="180"/>
        <w:rPr>
          <w:color w:val="000000" w:themeColor="text1"/>
        </w:rPr>
      </w:pPr>
      <w:r w:rsidRPr="005A22F6">
        <w:rPr>
          <w:color w:val="000000" w:themeColor="text1"/>
        </w:rPr>
        <w:lastRenderedPageBreak/>
        <w:t>INTRODUCTION</w:t>
      </w:r>
    </w:p>
    <w:p w14:paraId="70D8145E" w14:textId="788732AB" w:rsidR="00D70471" w:rsidRDefault="00D70471" w:rsidP="00D416D8">
      <w:pPr>
        <w:pStyle w:val="JCEbodytext"/>
        <w:ind w:firstLine="0"/>
        <w:jc w:val="both"/>
        <w:rPr>
          <w:color w:val="000000" w:themeColor="text1"/>
        </w:rPr>
      </w:pPr>
      <w:r>
        <w:rPr>
          <w:color w:val="000000" w:themeColor="text1"/>
        </w:rPr>
        <w:t>The United Nations Sustainable Development Goals (SDGs) are an interconnected collection of objectives that seek to address global challenges relating to poverty</w:t>
      </w:r>
      <w:r w:rsidR="00780B09">
        <w:rPr>
          <w:color w:val="000000" w:themeColor="text1"/>
        </w:rPr>
        <w:t>,</w:t>
      </w:r>
      <w:r>
        <w:rPr>
          <w:color w:val="000000" w:themeColor="text1"/>
        </w:rPr>
        <w:t xml:space="preserve"> inequity, climate</w:t>
      </w:r>
      <w:r w:rsidR="00780B09">
        <w:rPr>
          <w:color w:val="000000" w:themeColor="text1"/>
        </w:rPr>
        <w:t xml:space="preserve"> change</w:t>
      </w:r>
      <w:r w:rsidR="00BC1100" w:rsidRPr="005A22F6">
        <w:rPr>
          <w:color w:val="000000" w:themeColor="text1"/>
        </w:rPr>
        <w:t>, environmental degradation, prosperity and peace and justice</w:t>
      </w:r>
      <w:r>
        <w:rPr>
          <w:color w:val="000000" w:themeColor="text1"/>
        </w:rPr>
        <w:t xml:space="preserve"> by 2030</w:t>
      </w:r>
      <w:r w:rsidR="00BC1100" w:rsidRPr="005A22F6">
        <w:rPr>
          <w:color w:val="000000" w:themeColor="text1"/>
        </w:rPr>
        <w:t>.</w:t>
      </w:r>
      <w:r>
        <w:rPr>
          <w:color w:val="000000" w:themeColor="text1"/>
          <w:vertAlign w:val="superscript"/>
        </w:rPr>
        <w:t>1</w:t>
      </w:r>
      <w:r>
        <w:rPr>
          <w:color w:val="000000" w:themeColor="text1"/>
        </w:rPr>
        <w:t xml:space="preserve"> </w:t>
      </w:r>
      <w:r w:rsidR="006D4EEF">
        <w:rPr>
          <w:color w:val="000000" w:themeColor="text1"/>
        </w:rPr>
        <w:t xml:space="preserve">One focus of achieving the SDGs is how society can transition towards a bioeconomy, making responsible and efficient use of natural resources to include their conservation, restoration and recycling. </w:t>
      </w:r>
      <w:r w:rsidR="00FF17F5">
        <w:rPr>
          <w:color w:val="000000" w:themeColor="text1"/>
        </w:rPr>
        <w:t>Biorefinery systems meet this demand well through the sustainable processing of biomass into a spectrum of bio-based products (food, feed, chemicals, materials) and bioenergy (biofuels, power and/or/heat).</w:t>
      </w:r>
      <w:r w:rsidR="00FF17F5">
        <w:rPr>
          <w:color w:val="000000" w:themeColor="text1"/>
          <w:vertAlign w:val="superscript"/>
        </w:rPr>
        <w:t>2</w:t>
      </w:r>
      <w:r w:rsidR="006D4EEF">
        <w:rPr>
          <w:color w:val="000000" w:themeColor="text1"/>
        </w:rPr>
        <w:t xml:space="preserve"> </w:t>
      </w:r>
      <w:r w:rsidR="00822367">
        <w:rPr>
          <w:color w:val="000000" w:themeColor="text1"/>
        </w:rPr>
        <w:t>The most sustainable</w:t>
      </w:r>
      <w:r w:rsidR="00E12ADE">
        <w:rPr>
          <w:color w:val="000000" w:themeColor="text1"/>
        </w:rPr>
        <w:t xml:space="preserve"> third-generation, whole-crop</w:t>
      </w:r>
      <w:r w:rsidR="00822367">
        <w:rPr>
          <w:color w:val="000000" w:themeColor="text1"/>
        </w:rPr>
        <w:t xml:space="preserve"> biorefineries take a</w:t>
      </w:r>
      <w:r w:rsidR="00E12ADE">
        <w:rPr>
          <w:color w:val="000000" w:themeColor="text1"/>
        </w:rPr>
        <w:t>n entire</w:t>
      </w:r>
      <w:r w:rsidR="00822367">
        <w:rPr>
          <w:color w:val="000000" w:themeColor="text1"/>
        </w:rPr>
        <w:t xml:space="preserve"> systems-level approach </w:t>
      </w:r>
      <w:r w:rsidR="00E12ADE">
        <w:rPr>
          <w:color w:val="000000" w:themeColor="text1"/>
        </w:rPr>
        <w:t>with due consideration of feedstock(s), processing, product stream(s) and associated transport of natural resources/products.</w:t>
      </w:r>
      <w:r w:rsidR="00E12ADE">
        <w:rPr>
          <w:color w:val="000000" w:themeColor="text1"/>
          <w:vertAlign w:val="superscript"/>
        </w:rPr>
        <w:t>3</w:t>
      </w:r>
      <w:r w:rsidR="00E12ADE">
        <w:rPr>
          <w:color w:val="000000" w:themeColor="text1"/>
        </w:rPr>
        <w:t xml:space="preserve"> </w:t>
      </w:r>
      <w:r w:rsidR="001577A6">
        <w:rPr>
          <w:color w:val="000000" w:themeColor="text1"/>
        </w:rPr>
        <w:t>To continue this global effort</w:t>
      </w:r>
      <w:r>
        <w:rPr>
          <w:color w:val="000000" w:themeColor="text1"/>
        </w:rPr>
        <w:t xml:space="preserve">, </w:t>
      </w:r>
      <w:r w:rsidR="007674B7">
        <w:rPr>
          <w:color w:val="000000" w:themeColor="text1"/>
        </w:rPr>
        <w:t>future chemists and chemical engineers must embed green and sustainable chemistry principles within their practice</w:t>
      </w:r>
      <w:r w:rsidR="001577A6">
        <w:rPr>
          <w:color w:val="000000" w:themeColor="text1"/>
        </w:rPr>
        <w:t>, for which education is vital</w:t>
      </w:r>
      <w:r w:rsidR="007674B7">
        <w:rPr>
          <w:color w:val="000000" w:themeColor="text1"/>
        </w:rPr>
        <w:t>.</w:t>
      </w:r>
      <w:r w:rsidR="001577A6">
        <w:rPr>
          <w:color w:val="000000" w:themeColor="text1"/>
          <w:vertAlign w:val="superscript"/>
        </w:rPr>
        <w:t>4</w:t>
      </w:r>
      <w:r w:rsidR="00BC1100" w:rsidRPr="005A22F6">
        <w:rPr>
          <w:color w:val="000000" w:themeColor="text1"/>
        </w:rPr>
        <w:t xml:space="preserve"> </w:t>
      </w:r>
    </w:p>
    <w:p w14:paraId="1E44DF91" w14:textId="7E139402" w:rsidR="005248D1" w:rsidRDefault="00DE646A" w:rsidP="00DE646A">
      <w:pPr>
        <w:pStyle w:val="JCEbodytext"/>
        <w:ind w:firstLine="357"/>
        <w:jc w:val="both"/>
        <w:rPr>
          <w:color w:val="000000" w:themeColor="text1"/>
        </w:rPr>
      </w:pPr>
      <w:r>
        <w:rPr>
          <w:color w:val="000000" w:themeColor="text1"/>
        </w:rPr>
        <w:t xml:space="preserve">Given the interdependence of system components in various biorefinery models, a </w:t>
      </w:r>
      <w:proofErr w:type="gramStart"/>
      <w:r>
        <w:rPr>
          <w:color w:val="000000" w:themeColor="text1"/>
        </w:rPr>
        <w:t>systems</w:t>
      </w:r>
      <w:proofErr w:type="gramEnd"/>
      <w:r>
        <w:rPr>
          <w:color w:val="000000" w:themeColor="text1"/>
        </w:rPr>
        <w:t xml:space="preserve"> thinking approach to education is therefore appropriate. Through recognizing the </w:t>
      </w:r>
      <w:r w:rsidRPr="005A22F6">
        <w:rPr>
          <w:color w:val="000000" w:themeColor="text1"/>
        </w:rPr>
        <w:t xml:space="preserve">interdependence of components in dynamic systems, students can </w:t>
      </w:r>
      <w:r>
        <w:rPr>
          <w:color w:val="000000" w:themeColor="text1"/>
        </w:rPr>
        <w:t>move</w:t>
      </w:r>
      <w:r w:rsidRPr="005A22F6">
        <w:rPr>
          <w:color w:val="000000" w:themeColor="text1"/>
        </w:rPr>
        <w:t xml:space="preserve"> from a fragmented and reductionist </w:t>
      </w:r>
      <w:r>
        <w:rPr>
          <w:color w:val="000000" w:themeColor="text1"/>
        </w:rPr>
        <w:t xml:space="preserve">subject knowledge </w:t>
      </w:r>
      <w:r w:rsidRPr="005A22F6">
        <w:rPr>
          <w:color w:val="000000" w:themeColor="text1"/>
        </w:rPr>
        <w:t xml:space="preserve">to a more integrated and </w:t>
      </w:r>
      <w:r w:rsidR="000B2089">
        <w:rPr>
          <w:color w:val="000000" w:themeColor="text1"/>
        </w:rPr>
        <w:t>holistic</w:t>
      </w:r>
      <w:r w:rsidRPr="005A22F6">
        <w:rPr>
          <w:color w:val="000000" w:themeColor="text1"/>
        </w:rPr>
        <w:t xml:space="preserve"> understanding of concepts, </w:t>
      </w:r>
      <w:r>
        <w:rPr>
          <w:color w:val="000000" w:themeColor="text1"/>
        </w:rPr>
        <w:t>leading to</w:t>
      </w:r>
      <w:r w:rsidRPr="005A22F6">
        <w:rPr>
          <w:color w:val="000000" w:themeColor="text1"/>
        </w:rPr>
        <w:t xml:space="preserve"> deeper learning.</w:t>
      </w:r>
      <w:r>
        <w:rPr>
          <w:color w:val="000000" w:themeColor="text1"/>
          <w:vertAlign w:val="superscript"/>
        </w:rPr>
        <w:t>5</w:t>
      </w:r>
      <w:r w:rsidR="00B04A3E">
        <w:rPr>
          <w:color w:val="000000" w:themeColor="text1"/>
          <w:vertAlign w:val="superscript"/>
        </w:rPr>
        <w:t>,6</w:t>
      </w:r>
      <w:r>
        <w:rPr>
          <w:color w:val="000000" w:themeColor="text1"/>
        </w:rPr>
        <w:t xml:space="preserve"> G</w:t>
      </w:r>
      <w:r w:rsidR="005156F9" w:rsidRPr="005A22F6">
        <w:rPr>
          <w:color w:val="000000" w:themeColor="text1"/>
        </w:rPr>
        <w:t>reen chemistry is well suited for</w:t>
      </w:r>
      <w:r w:rsidR="00C918AB" w:rsidRPr="005A22F6">
        <w:rPr>
          <w:color w:val="000000" w:themeColor="text1"/>
        </w:rPr>
        <w:t xml:space="preserve"> </w:t>
      </w:r>
      <w:r w:rsidR="0063548B" w:rsidRPr="005A22F6">
        <w:rPr>
          <w:color w:val="000000" w:themeColor="text1"/>
        </w:rPr>
        <w:t>systems thinking approach</w:t>
      </w:r>
      <w:r>
        <w:rPr>
          <w:color w:val="000000" w:themeColor="text1"/>
        </w:rPr>
        <w:t>es</w:t>
      </w:r>
      <w:r w:rsidR="0063548B" w:rsidRPr="005A22F6">
        <w:rPr>
          <w:color w:val="000000" w:themeColor="text1"/>
        </w:rPr>
        <w:t xml:space="preserve"> to education because applications of the principles of green chemistry and devising molecular design strategies</w:t>
      </w:r>
      <w:r w:rsidR="00C918AB" w:rsidRPr="005A22F6">
        <w:rPr>
          <w:color w:val="000000" w:themeColor="text1"/>
        </w:rPr>
        <w:t xml:space="preserve"> all depend upon considering the reliance of reactions and processes on one another with local and global systems.</w:t>
      </w:r>
      <w:r w:rsidR="00B04A3E">
        <w:rPr>
          <w:color w:val="000000" w:themeColor="text1"/>
          <w:vertAlign w:val="superscript"/>
        </w:rPr>
        <w:t>7</w:t>
      </w:r>
      <w:r w:rsidR="0063548B" w:rsidRPr="005A22F6">
        <w:rPr>
          <w:color w:val="000000" w:themeColor="text1"/>
        </w:rPr>
        <w:t xml:space="preserve"> </w:t>
      </w:r>
    </w:p>
    <w:p w14:paraId="001BE304" w14:textId="66FF94D0" w:rsidR="00DE646A" w:rsidRDefault="00F44C42" w:rsidP="003509C9">
      <w:pPr>
        <w:pStyle w:val="JCEbodytext"/>
        <w:ind w:firstLine="357"/>
        <w:jc w:val="both"/>
        <w:rPr>
          <w:color w:val="000000" w:themeColor="text1"/>
        </w:rPr>
      </w:pPr>
      <w:r>
        <w:rPr>
          <w:color w:val="000000" w:themeColor="text1"/>
        </w:rPr>
        <w:t>Game-based learning methods with defined learning outcomes are one type of intervention that instructors can employ to teach systems thinking while engaging students and introducing a sense of competition. Green Machine is an example of a competitive strategy card game that facilitates systems thinking approaches to learning recycling processes and green chemistry in alignment with the SDGs.</w:t>
      </w:r>
      <w:r>
        <w:rPr>
          <w:color w:val="000000" w:themeColor="text1"/>
          <w:vertAlign w:val="superscript"/>
        </w:rPr>
        <w:t>8</w:t>
      </w:r>
      <w:r>
        <w:rPr>
          <w:color w:val="000000" w:themeColor="text1"/>
        </w:rPr>
        <w:t xml:space="preserve"> In this game, players compete to launch their own recycling plant by collecting a series of playing cards.</w:t>
      </w:r>
      <w:r w:rsidR="00AF5A5F">
        <w:rPr>
          <w:color w:val="000000" w:themeColor="text1"/>
        </w:rPr>
        <w:t xml:space="preserve"> Similarly, the Safer Chemical Design Game is an interactive computer game that requires players to consider green chemistry and sustainability issues as they design a hypothetical chemical product.</w:t>
      </w:r>
      <w:r w:rsidR="00AF5A5F">
        <w:rPr>
          <w:color w:val="000000" w:themeColor="text1"/>
          <w:vertAlign w:val="superscript"/>
        </w:rPr>
        <w:t>9</w:t>
      </w:r>
      <w:r w:rsidR="00D42C83">
        <w:rPr>
          <w:color w:val="000000" w:themeColor="text1"/>
          <w:vertAlign w:val="superscript"/>
        </w:rPr>
        <w:t>,10</w:t>
      </w:r>
      <w:r w:rsidR="003E0415">
        <w:rPr>
          <w:color w:val="000000" w:themeColor="text1"/>
        </w:rPr>
        <w:t xml:space="preserve"> Mobile application-based games</w:t>
      </w:r>
      <w:r w:rsidR="00F8469B">
        <w:rPr>
          <w:color w:val="000000" w:themeColor="text1"/>
        </w:rPr>
        <w:t xml:space="preserve"> for learning</w:t>
      </w:r>
      <w:r w:rsidR="00525A1B">
        <w:rPr>
          <w:color w:val="000000" w:themeColor="text1"/>
        </w:rPr>
        <w:t xml:space="preserve"> in chemistry education</w:t>
      </w:r>
      <w:r w:rsidR="003E0415">
        <w:rPr>
          <w:color w:val="000000" w:themeColor="text1"/>
        </w:rPr>
        <w:t xml:space="preserve"> have also </w:t>
      </w:r>
      <w:r w:rsidR="00F8469B">
        <w:rPr>
          <w:color w:val="000000" w:themeColor="text1"/>
        </w:rPr>
        <w:t>increased</w:t>
      </w:r>
      <w:r w:rsidR="003E0415">
        <w:rPr>
          <w:color w:val="000000" w:themeColor="text1"/>
        </w:rPr>
        <w:t xml:space="preserve"> in popularity in recent years given the ubiquitous use of </w:t>
      </w:r>
      <w:r w:rsidR="00C57BEF">
        <w:rPr>
          <w:color w:val="000000" w:themeColor="text1"/>
        </w:rPr>
        <w:t>smart</w:t>
      </w:r>
      <w:r w:rsidR="003E0415">
        <w:rPr>
          <w:color w:val="000000" w:themeColor="text1"/>
        </w:rPr>
        <w:t>phones for communication,</w:t>
      </w:r>
      <w:r w:rsidR="00F8469B">
        <w:rPr>
          <w:color w:val="000000" w:themeColor="text1"/>
          <w:vertAlign w:val="superscript"/>
        </w:rPr>
        <w:t>11</w:t>
      </w:r>
      <w:r w:rsidR="003E0415">
        <w:rPr>
          <w:color w:val="000000" w:themeColor="text1"/>
        </w:rPr>
        <w:t xml:space="preserve"> recreation and more.</w:t>
      </w:r>
      <w:r w:rsidR="00525A1B">
        <w:rPr>
          <w:color w:val="000000" w:themeColor="text1"/>
          <w:vertAlign w:val="superscript"/>
        </w:rPr>
        <w:t>12-16</w:t>
      </w:r>
      <w:r w:rsidR="00515A52">
        <w:rPr>
          <w:color w:val="000000" w:themeColor="text1"/>
        </w:rPr>
        <w:t xml:space="preserve"> As such, as part of this work, a mobile application-based game called Green Tycoon was designed, implemented and evaluated, serving to introduce students to the principles of biorefining in green chemistry.</w:t>
      </w:r>
    </w:p>
    <w:p w14:paraId="56116932" w14:textId="31DD8A7E" w:rsidR="00571AFC" w:rsidRPr="005A22F6" w:rsidRDefault="00FD2F8B" w:rsidP="00571AFC">
      <w:pPr>
        <w:pStyle w:val="JCEH1"/>
        <w:spacing w:before="180"/>
        <w:rPr>
          <w:color w:val="000000" w:themeColor="text1"/>
        </w:rPr>
      </w:pPr>
      <w:r w:rsidRPr="005A22F6">
        <w:rPr>
          <w:color w:val="000000" w:themeColor="text1"/>
        </w:rPr>
        <w:t xml:space="preserve">Green </w:t>
      </w:r>
      <w:r w:rsidR="000D08A8">
        <w:rPr>
          <w:color w:val="000000" w:themeColor="text1"/>
        </w:rPr>
        <w:t>tycoon</w:t>
      </w:r>
      <w:r w:rsidR="00D07BF9" w:rsidRPr="005A22F6">
        <w:rPr>
          <w:color w:val="000000" w:themeColor="text1"/>
        </w:rPr>
        <w:t xml:space="preserve"> </w:t>
      </w:r>
    </w:p>
    <w:p w14:paraId="05307FA8" w14:textId="7FC8E3CD" w:rsidR="004F6D9E" w:rsidRDefault="00FB1329" w:rsidP="00366379">
      <w:pPr>
        <w:pStyle w:val="JCEbodytext"/>
        <w:ind w:firstLine="0"/>
        <w:jc w:val="both"/>
        <w:rPr>
          <w:color w:val="000000" w:themeColor="text1"/>
          <w:szCs w:val="20"/>
        </w:rPr>
      </w:pPr>
      <w:r w:rsidRPr="005A22F6">
        <w:rPr>
          <w:color w:val="000000" w:themeColor="text1"/>
          <w:szCs w:val="20"/>
        </w:rPr>
        <w:t xml:space="preserve">Green </w:t>
      </w:r>
      <w:r w:rsidR="004F6D9E">
        <w:rPr>
          <w:color w:val="000000" w:themeColor="text1"/>
          <w:szCs w:val="20"/>
        </w:rPr>
        <w:t xml:space="preserve">Tycoon is </w:t>
      </w:r>
      <w:r w:rsidR="009E2782">
        <w:rPr>
          <w:color w:val="000000" w:themeColor="text1"/>
          <w:szCs w:val="20"/>
        </w:rPr>
        <w:t>an interactive idle clicker game that is played individually where</w:t>
      </w:r>
      <w:r w:rsidR="0059227E">
        <w:rPr>
          <w:color w:val="000000" w:themeColor="text1"/>
          <w:szCs w:val="20"/>
        </w:rPr>
        <w:t xml:space="preserve">by players must upgrade a wasteful and unsustainable industrial process with due consideration of feedstock, </w:t>
      </w:r>
      <w:r w:rsidR="009265A5">
        <w:rPr>
          <w:color w:val="000000" w:themeColor="text1"/>
          <w:szCs w:val="20"/>
        </w:rPr>
        <w:t xml:space="preserve">the chemical process and process engineering, </w:t>
      </w:r>
      <w:r w:rsidR="0059227E">
        <w:rPr>
          <w:color w:val="000000" w:themeColor="text1"/>
          <w:szCs w:val="20"/>
        </w:rPr>
        <w:t>transport links and factory infrastructure</w:t>
      </w:r>
      <w:r w:rsidR="00D03CB4">
        <w:rPr>
          <w:color w:val="000000" w:themeColor="text1"/>
          <w:szCs w:val="20"/>
        </w:rPr>
        <w:t xml:space="preserve">. </w:t>
      </w:r>
      <w:r w:rsidR="006A75B8">
        <w:rPr>
          <w:color w:val="000000" w:themeColor="text1"/>
          <w:szCs w:val="20"/>
        </w:rPr>
        <w:t xml:space="preserve">Aspects of waste treatment to include in-house, disposal and valorization are integrated into the </w:t>
      </w:r>
      <w:r w:rsidR="00451BCF">
        <w:rPr>
          <w:color w:val="000000" w:themeColor="text1"/>
          <w:szCs w:val="20"/>
        </w:rPr>
        <w:t xml:space="preserve">game, reinforcing the need to move towards a circular economy. </w:t>
      </w:r>
      <w:r w:rsidR="00D03CB4">
        <w:rPr>
          <w:color w:val="000000" w:themeColor="text1"/>
          <w:szCs w:val="20"/>
        </w:rPr>
        <w:t>Upgrades can be purchased through earning money by making deliveries using relevant transport infrastructure</w:t>
      </w:r>
      <w:r w:rsidR="0059227E">
        <w:rPr>
          <w:color w:val="000000" w:themeColor="text1"/>
          <w:szCs w:val="20"/>
        </w:rPr>
        <w:t xml:space="preserve"> </w:t>
      </w:r>
      <w:r w:rsidR="00D03CB4">
        <w:rPr>
          <w:color w:val="000000" w:themeColor="text1"/>
          <w:szCs w:val="20"/>
        </w:rPr>
        <w:t xml:space="preserve">and correctly answering questions via an in-built quiz. </w:t>
      </w:r>
      <w:r w:rsidR="00B16A8D">
        <w:rPr>
          <w:color w:val="000000" w:themeColor="text1"/>
          <w:szCs w:val="20"/>
        </w:rPr>
        <w:t>Associated learning objectives are:</w:t>
      </w:r>
    </w:p>
    <w:p w14:paraId="3FEC15E5" w14:textId="77777777" w:rsidR="00A63839" w:rsidRDefault="00A63839" w:rsidP="00366379">
      <w:pPr>
        <w:pStyle w:val="JCEbodytext"/>
        <w:ind w:firstLine="0"/>
        <w:jc w:val="both"/>
        <w:rPr>
          <w:color w:val="000000" w:themeColor="text1"/>
          <w:szCs w:val="20"/>
        </w:rPr>
      </w:pPr>
    </w:p>
    <w:p w14:paraId="0504CAE5" w14:textId="30D0EA84" w:rsidR="00B16A8D" w:rsidRPr="005A22F6" w:rsidRDefault="00B16A8D" w:rsidP="00B16A8D">
      <w:pPr>
        <w:rPr>
          <w:rFonts w:ascii="Bookman Old Style" w:hAnsi="Bookman Old Style"/>
          <w:color w:val="000000" w:themeColor="text1"/>
          <w:sz w:val="20"/>
          <w:szCs w:val="20"/>
          <w:lang w:val="en-US"/>
        </w:rPr>
      </w:pPr>
      <w:r w:rsidRPr="005A22F6">
        <w:rPr>
          <w:rFonts w:ascii="Bookman Old Style" w:hAnsi="Bookman Old Style"/>
          <w:bCs/>
          <w:color w:val="000000" w:themeColor="text1"/>
          <w:sz w:val="20"/>
          <w:szCs w:val="20"/>
          <w:lang w:val="en-US"/>
        </w:rPr>
        <w:t>1.</w:t>
      </w:r>
      <w:r w:rsidRPr="005A22F6">
        <w:rPr>
          <w:rFonts w:ascii="Bookman Old Style" w:hAnsi="Bookman Old Style"/>
          <w:b/>
          <w:bCs/>
          <w:color w:val="000000" w:themeColor="text1"/>
          <w:sz w:val="20"/>
          <w:szCs w:val="20"/>
          <w:lang w:val="en-US"/>
        </w:rPr>
        <w:t xml:space="preserve"> </w:t>
      </w:r>
      <w:r>
        <w:rPr>
          <w:rFonts w:ascii="Bookman Old Style" w:hAnsi="Bookman Old Style"/>
          <w:b/>
          <w:bCs/>
          <w:color w:val="000000" w:themeColor="text1"/>
          <w:sz w:val="20"/>
          <w:szCs w:val="20"/>
          <w:lang w:val="en-US"/>
        </w:rPr>
        <w:t>Define</w:t>
      </w:r>
      <w:r w:rsidRPr="005A22F6">
        <w:rPr>
          <w:rFonts w:ascii="Bookman Old Style" w:hAnsi="Bookman Old Style"/>
          <w:color w:val="000000" w:themeColor="text1"/>
          <w:sz w:val="20"/>
          <w:szCs w:val="20"/>
          <w:lang w:val="en-US"/>
        </w:rPr>
        <w:t> </w:t>
      </w:r>
      <w:r>
        <w:rPr>
          <w:rFonts w:ascii="Bookman Old Style" w:hAnsi="Bookman Old Style"/>
          <w:color w:val="000000" w:themeColor="text1"/>
          <w:sz w:val="20"/>
          <w:szCs w:val="20"/>
          <w:lang w:val="en-US"/>
        </w:rPr>
        <w:t>the 12 principles of green chemistry and key questions relating to their application</w:t>
      </w:r>
      <w:r w:rsidRPr="005A22F6">
        <w:rPr>
          <w:rFonts w:ascii="Bookman Old Style" w:hAnsi="Bookman Old Style"/>
          <w:color w:val="000000" w:themeColor="text1"/>
          <w:sz w:val="20"/>
          <w:szCs w:val="20"/>
          <w:lang w:val="en-US"/>
        </w:rPr>
        <w:t>.</w:t>
      </w:r>
    </w:p>
    <w:p w14:paraId="23E877E7" w14:textId="520363B7" w:rsidR="00B16A8D" w:rsidRPr="005A22F6" w:rsidRDefault="00B16A8D" w:rsidP="00B16A8D">
      <w:pPr>
        <w:rPr>
          <w:rFonts w:ascii="Bookman Old Style" w:hAnsi="Bookman Old Style"/>
          <w:color w:val="000000" w:themeColor="text1"/>
          <w:sz w:val="20"/>
          <w:szCs w:val="20"/>
          <w:lang w:val="en-US"/>
        </w:rPr>
      </w:pPr>
      <w:r w:rsidRPr="005A22F6">
        <w:rPr>
          <w:rFonts w:ascii="Bookman Old Style" w:hAnsi="Bookman Old Style"/>
          <w:bCs/>
          <w:color w:val="000000" w:themeColor="text1"/>
          <w:sz w:val="20"/>
          <w:szCs w:val="20"/>
          <w:lang w:val="en-US"/>
        </w:rPr>
        <w:t>2.</w:t>
      </w:r>
      <w:r w:rsidRPr="005A22F6">
        <w:rPr>
          <w:rFonts w:ascii="Bookman Old Style" w:hAnsi="Bookman Old Style"/>
          <w:b/>
          <w:bCs/>
          <w:color w:val="000000" w:themeColor="text1"/>
          <w:sz w:val="20"/>
          <w:szCs w:val="20"/>
          <w:lang w:val="en-US"/>
        </w:rPr>
        <w:t xml:space="preserve"> </w:t>
      </w:r>
      <w:r>
        <w:rPr>
          <w:rFonts w:ascii="Bookman Old Style" w:hAnsi="Bookman Old Style"/>
          <w:b/>
          <w:bCs/>
          <w:color w:val="000000" w:themeColor="text1"/>
          <w:sz w:val="20"/>
          <w:szCs w:val="20"/>
          <w:lang w:val="en-US"/>
        </w:rPr>
        <w:t>Understand</w:t>
      </w:r>
      <w:r w:rsidRPr="005A22F6">
        <w:rPr>
          <w:rFonts w:ascii="Bookman Old Style" w:hAnsi="Bookman Old Style"/>
          <w:color w:val="000000" w:themeColor="text1"/>
          <w:sz w:val="20"/>
          <w:szCs w:val="20"/>
          <w:lang w:val="en-US"/>
        </w:rPr>
        <w:t> </w:t>
      </w:r>
      <w:r>
        <w:rPr>
          <w:rFonts w:ascii="Bookman Old Style" w:hAnsi="Bookman Old Style"/>
          <w:color w:val="000000" w:themeColor="text1"/>
          <w:sz w:val="20"/>
          <w:szCs w:val="20"/>
          <w:lang w:val="en-US"/>
        </w:rPr>
        <w:t>and apply the principles of green chemistry to industrial processes</w:t>
      </w:r>
      <w:r w:rsidRPr="005A22F6">
        <w:rPr>
          <w:rFonts w:ascii="Bookman Old Style" w:hAnsi="Bookman Old Style"/>
          <w:color w:val="000000" w:themeColor="text1"/>
          <w:sz w:val="20"/>
          <w:szCs w:val="20"/>
          <w:lang w:val="en-US"/>
        </w:rPr>
        <w:t>.</w:t>
      </w:r>
    </w:p>
    <w:p w14:paraId="284CA20D" w14:textId="51EC2944" w:rsidR="00B16A8D" w:rsidRPr="005A22F6" w:rsidRDefault="00B16A8D" w:rsidP="00B16A8D">
      <w:pPr>
        <w:rPr>
          <w:rFonts w:ascii="Bookman Old Style" w:hAnsi="Bookman Old Style"/>
          <w:color w:val="000000" w:themeColor="text1"/>
          <w:sz w:val="20"/>
          <w:szCs w:val="20"/>
          <w:lang w:val="en-US"/>
        </w:rPr>
      </w:pPr>
      <w:r w:rsidRPr="005A22F6">
        <w:rPr>
          <w:rFonts w:ascii="Bookman Old Style" w:hAnsi="Bookman Old Style"/>
          <w:bCs/>
          <w:color w:val="000000" w:themeColor="text1"/>
          <w:sz w:val="20"/>
          <w:szCs w:val="20"/>
          <w:lang w:val="en-US"/>
        </w:rPr>
        <w:lastRenderedPageBreak/>
        <w:t>3.</w:t>
      </w:r>
      <w:r w:rsidRPr="005A22F6">
        <w:rPr>
          <w:rFonts w:ascii="Bookman Old Style" w:hAnsi="Bookman Old Style"/>
          <w:b/>
          <w:bCs/>
          <w:color w:val="000000" w:themeColor="text1"/>
          <w:sz w:val="20"/>
          <w:szCs w:val="20"/>
          <w:lang w:val="en-US"/>
        </w:rPr>
        <w:t xml:space="preserve"> </w:t>
      </w:r>
      <w:r>
        <w:rPr>
          <w:rFonts w:ascii="Bookman Old Style" w:hAnsi="Bookman Old Style"/>
          <w:b/>
          <w:bCs/>
          <w:color w:val="000000" w:themeColor="text1"/>
          <w:sz w:val="20"/>
          <w:szCs w:val="20"/>
          <w:lang w:val="en-US"/>
        </w:rPr>
        <w:t>Understand</w:t>
      </w:r>
      <w:r w:rsidRPr="005A22F6">
        <w:rPr>
          <w:rFonts w:ascii="Bookman Old Style" w:hAnsi="Bookman Old Style"/>
          <w:color w:val="000000" w:themeColor="text1"/>
          <w:sz w:val="20"/>
          <w:szCs w:val="20"/>
          <w:lang w:val="en-US"/>
        </w:rPr>
        <w:t xml:space="preserve"> the </w:t>
      </w:r>
      <w:r>
        <w:rPr>
          <w:rFonts w:ascii="Bookman Old Style" w:hAnsi="Bookman Old Style"/>
          <w:color w:val="000000" w:themeColor="text1"/>
          <w:sz w:val="20"/>
          <w:szCs w:val="20"/>
          <w:lang w:val="en-US"/>
        </w:rPr>
        <w:t>impact of vehicle transport on emissions and atmospheric chemistry</w:t>
      </w:r>
      <w:r w:rsidRPr="005A22F6">
        <w:rPr>
          <w:rFonts w:ascii="Bookman Old Style" w:hAnsi="Bookman Old Style"/>
          <w:color w:val="000000" w:themeColor="text1"/>
          <w:sz w:val="20"/>
          <w:szCs w:val="20"/>
          <w:lang w:val="en-US"/>
        </w:rPr>
        <w:t>.</w:t>
      </w:r>
    </w:p>
    <w:p w14:paraId="1EF18AFE" w14:textId="5504F896" w:rsidR="00B16A8D" w:rsidRPr="005A22F6" w:rsidRDefault="00B16A8D" w:rsidP="00B16A8D">
      <w:pPr>
        <w:rPr>
          <w:rFonts w:ascii="Bookman Old Style" w:hAnsi="Bookman Old Style"/>
          <w:color w:val="000000" w:themeColor="text1"/>
          <w:sz w:val="20"/>
          <w:szCs w:val="20"/>
          <w:lang w:val="en-US"/>
        </w:rPr>
      </w:pPr>
      <w:r w:rsidRPr="005A22F6">
        <w:rPr>
          <w:rFonts w:ascii="Bookman Old Style" w:hAnsi="Bookman Old Style"/>
          <w:bCs/>
          <w:color w:val="000000" w:themeColor="text1"/>
          <w:sz w:val="20"/>
          <w:szCs w:val="20"/>
          <w:lang w:val="en-US"/>
        </w:rPr>
        <w:t>4.</w:t>
      </w:r>
      <w:r w:rsidRPr="005A22F6">
        <w:rPr>
          <w:rFonts w:ascii="Bookman Old Style" w:hAnsi="Bookman Old Style"/>
          <w:b/>
          <w:bCs/>
          <w:color w:val="000000" w:themeColor="text1"/>
          <w:sz w:val="20"/>
          <w:szCs w:val="20"/>
          <w:lang w:val="en-US"/>
        </w:rPr>
        <w:t xml:space="preserve"> </w:t>
      </w:r>
      <w:r>
        <w:rPr>
          <w:rFonts w:ascii="Bookman Old Style" w:hAnsi="Bookman Old Style"/>
          <w:b/>
          <w:bCs/>
          <w:color w:val="000000" w:themeColor="text1"/>
          <w:sz w:val="20"/>
          <w:szCs w:val="20"/>
          <w:lang w:val="en-US"/>
        </w:rPr>
        <w:t>Considering</w:t>
      </w:r>
      <w:r w:rsidRPr="005A22F6">
        <w:rPr>
          <w:rFonts w:ascii="Bookman Old Style" w:hAnsi="Bookman Old Style"/>
          <w:color w:val="000000" w:themeColor="text1"/>
          <w:sz w:val="20"/>
          <w:szCs w:val="20"/>
          <w:lang w:val="en-US"/>
        </w:rPr>
        <w:t> </w:t>
      </w:r>
      <w:r>
        <w:rPr>
          <w:rFonts w:ascii="Bookman Old Style" w:hAnsi="Bookman Old Style"/>
          <w:color w:val="000000" w:themeColor="text1"/>
          <w:sz w:val="20"/>
          <w:szCs w:val="20"/>
          <w:lang w:val="en-US"/>
        </w:rPr>
        <w:t>the system as a whole, understand the real-world decision making associated with industrial processes</w:t>
      </w:r>
      <w:r w:rsidRPr="005A22F6">
        <w:rPr>
          <w:rFonts w:ascii="Bookman Old Style" w:hAnsi="Bookman Old Style"/>
          <w:color w:val="000000" w:themeColor="text1"/>
          <w:sz w:val="20"/>
          <w:szCs w:val="20"/>
          <w:lang w:val="en-US"/>
        </w:rPr>
        <w:t xml:space="preserve">. </w:t>
      </w:r>
    </w:p>
    <w:p w14:paraId="336DE394" w14:textId="368A8433" w:rsidR="00B16A8D" w:rsidRPr="005A22F6" w:rsidRDefault="00B16A8D" w:rsidP="00B16A8D">
      <w:pPr>
        <w:rPr>
          <w:rFonts w:ascii="Bookman Old Style" w:hAnsi="Bookman Old Style"/>
          <w:color w:val="000000" w:themeColor="text1"/>
          <w:sz w:val="20"/>
          <w:szCs w:val="20"/>
          <w:lang w:val="en-US"/>
        </w:rPr>
      </w:pPr>
      <w:r w:rsidRPr="005A22F6">
        <w:rPr>
          <w:rFonts w:ascii="Bookman Old Style" w:hAnsi="Bookman Old Style"/>
          <w:bCs/>
          <w:color w:val="000000" w:themeColor="text1"/>
          <w:sz w:val="20"/>
          <w:szCs w:val="20"/>
          <w:lang w:val="en-US"/>
        </w:rPr>
        <w:t>5.</w:t>
      </w:r>
      <w:r w:rsidRPr="005A22F6">
        <w:rPr>
          <w:rFonts w:ascii="Bookman Old Style" w:hAnsi="Bookman Old Style"/>
          <w:b/>
          <w:bCs/>
          <w:color w:val="000000" w:themeColor="text1"/>
          <w:sz w:val="20"/>
          <w:szCs w:val="20"/>
          <w:lang w:val="en-US"/>
        </w:rPr>
        <w:t xml:space="preserve"> </w:t>
      </w:r>
      <w:r>
        <w:rPr>
          <w:rFonts w:ascii="Bookman Old Style" w:hAnsi="Bookman Old Style"/>
          <w:b/>
          <w:bCs/>
          <w:color w:val="000000" w:themeColor="text1"/>
          <w:sz w:val="20"/>
          <w:szCs w:val="20"/>
          <w:lang w:val="en-US"/>
        </w:rPr>
        <w:t>Revise</w:t>
      </w:r>
      <w:r w:rsidRPr="005A22F6">
        <w:rPr>
          <w:rFonts w:ascii="Bookman Old Style" w:hAnsi="Bookman Old Style"/>
          <w:b/>
          <w:bCs/>
          <w:color w:val="000000" w:themeColor="text1"/>
          <w:sz w:val="20"/>
          <w:szCs w:val="20"/>
          <w:lang w:val="en-US"/>
        </w:rPr>
        <w:t> </w:t>
      </w:r>
      <w:r>
        <w:rPr>
          <w:rFonts w:ascii="Bookman Old Style" w:hAnsi="Bookman Old Style"/>
          <w:color w:val="000000" w:themeColor="text1"/>
          <w:sz w:val="20"/>
          <w:szCs w:val="20"/>
          <w:lang w:val="en-US"/>
        </w:rPr>
        <w:t>green chemistry content through game-based learning</w:t>
      </w:r>
      <w:r w:rsidRPr="005A22F6">
        <w:rPr>
          <w:rFonts w:ascii="Bookman Old Style" w:hAnsi="Bookman Old Style"/>
          <w:color w:val="000000" w:themeColor="text1"/>
          <w:sz w:val="20"/>
          <w:szCs w:val="20"/>
          <w:lang w:val="en-US"/>
        </w:rPr>
        <w:t>.</w:t>
      </w:r>
    </w:p>
    <w:p w14:paraId="614D179A" w14:textId="77777777" w:rsidR="004F6D9E" w:rsidRDefault="004F6D9E" w:rsidP="00366379">
      <w:pPr>
        <w:pStyle w:val="JCEbodytext"/>
        <w:ind w:firstLine="0"/>
        <w:jc w:val="both"/>
        <w:rPr>
          <w:color w:val="000000" w:themeColor="text1"/>
          <w:szCs w:val="20"/>
        </w:rPr>
      </w:pPr>
    </w:p>
    <w:p w14:paraId="6FFA4CC7" w14:textId="11492926" w:rsidR="004F6D9E" w:rsidRDefault="00E833AD" w:rsidP="00366379">
      <w:pPr>
        <w:pStyle w:val="JCEbodytext"/>
        <w:ind w:firstLine="0"/>
        <w:jc w:val="both"/>
        <w:rPr>
          <w:color w:val="000000" w:themeColor="text1"/>
          <w:szCs w:val="20"/>
        </w:rPr>
      </w:pPr>
      <w:r>
        <w:rPr>
          <w:color w:val="000000" w:themeColor="text1"/>
          <w:szCs w:val="20"/>
        </w:rPr>
        <w:t xml:space="preserve">Green Tycoon was developed using </w:t>
      </w:r>
      <w:proofErr w:type="spellStart"/>
      <w:r>
        <w:rPr>
          <w:color w:val="000000" w:themeColor="text1"/>
          <w:szCs w:val="20"/>
        </w:rPr>
        <w:t>GameSalad</w:t>
      </w:r>
      <w:proofErr w:type="spellEnd"/>
      <w:r>
        <w:rPr>
          <w:color w:val="000000" w:themeColor="text1"/>
          <w:szCs w:val="20"/>
        </w:rPr>
        <w:t xml:space="preserve"> Creator 2.0, a web-based game creator tool.</w:t>
      </w:r>
      <w:r>
        <w:rPr>
          <w:color w:val="000000" w:themeColor="text1"/>
          <w:szCs w:val="20"/>
          <w:vertAlign w:val="superscript"/>
        </w:rPr>
        <w:t>17</w:t>
      </w:r>
      <w:r w:rsidR="00E577C7">
        <w:rPr>
          <w:color w:val="000000" w:themeColor="text1"/>
          <w:szCs w:val="20"/>
        </w:rPr>
        <w:t xml:space="preserve"> A universal build that was compatible with all smartphone and tablet devices regardless of screen size was developed and released for Android</w:t>
      </w:r>
      <w:r w:rsidR="00E577C7">
        <w:rPr>
          <w:color w:val="000000" w:themeColor="text1"/>
          <w:szCs w:val="20"/>
          <w:vertAlign w:val="superscript"/>
        </w:rPr>
        <w:t>18</w:t>
      </w:r>
      <w:r w:rsidR="00E577C7">
        <w:rPr>
          <w:color w:val="000000" w:themeColor="text1"/>
          <w:szCs w:val="20"/>
        </w:rPr>
        <w:t xml:space="preserve"> and iOS</w:t>
      </w:r>
      <w:r w:rsidR="00E577C7">
        <w:rPr>
          <w:color w:val="000000" w:themeColor="text1"/>
          <w:szCs w:val="20"/>
          <w:vertAlign w:val="superscript"/>
        </w:rPr>
        <w:t>19</w:t>
      </w:r>
      <w:r w:rsidR="000A0483">
        <w:rPr>
          <w:color w:val="000000" w:themeColor="text1"/>
          <w:szCs w:val="20"/>
        </w:rPr>
        <w:t xml:space="preserve"> where the game is available to download free-of-charge</w:t>
      </w:r>
      <w:r w:rsidR="0080692A">
        <w:rPr>
          <w:color w:val="000000" w:themeColor="text1"/>
          <w:szCs w:val="20"/>
        </w:rPr>
        <w:t xml:space="preserve"> and hence of benefit to larger audiences, beyond students, with potential utility in informal </w:t>
      </w:r>
      <w:r w:rsidR="00FF68AA">
        <w:rPr>
          <w:color w:val="000000" w:themeColor="text1"/>
          <w:szCs w:val="20"/>
        </w:rPr>
        <w:t>education</w:t>
      </w:r>
      <w:r w:rsidR="000A0483">
        <w:rPr>
          <w:color w:val="000000" w:themeColor="text1"/>
          <w:szCs w:val="20"/>
        </w:rPr>
        <w:t>.</w:t>
      </w:r>
      <w:r w:rsidR="00D51DAE">
        <w:rPr>
          <w:color w:val="000000" w:themeColor="text1"/>
          <w:szCs w:val="20"/>
        </w:rPr>
        <w:t xml:space="preserve"> The use of </w:t>
      </w:r>
      <w:proofErr w:type="spellStart"/>
      <w:r w:rsidR="00D51DAE">
        <w:rPr>
          <w:color w:val="000000" w:themeColor="text1"/>
          <w:szCs w:val="20"/>
        </w:rPr>
        <w:t>GameSalad</w:t>
      </w:r>
      <w:proofErr w:type="spellEnd"/>
      <w:r w:rsidR="00D51DAE">
        <w:rPr>
          <w:color w:val="000000" w:themeColor="text1"/>
          <w:szCs w:val="20"/>
        </w:rPr>
        <w:t xml:space="preserve"> to create the game removed the requirement for the developer(s) to use coding language (though knowledge of coding logic was essential). As such, this mobile application was developed by a student studying single honors chemistry with no computing background prior to embarking on the project.</w:t>
      </w:r>
      <w:r w:rsidR="00F1469B">
        <w:rPr>
          <w:color w:val="000000" w:themeColor="text1"/>
          <w:szCs w:val="20"/>
        </w:rPr>
        <w:t xml:space="preserve"> Data storage within Green Tycoon is via a combination of attributes and tables. The game uses 74 different attributes to track the activities of the player which exist in a number of forms; the simplest of which is a </w:t>
      </w:r>
      <w:proofErr w:type="spellStart"/>
      <w:r w:rsidR="00F1469B">
        <w:rPr>
          <w:color w:val="000000" w:themeColor="text1"/>
          <w:szCs w:val="20"/>
        </w:rPr>
        <w:t>boolean</w:t>
      </w:r>
      <w:proofErr w:type="spellEnd"/>
      <w:r w:rsidR="00F1469B">
        <w:rPr>
          <w:color w:val="000000" w:themeColor="text1"/>
          <w:szCs w:val="20"/>
        </w:rPr>
        <w:t>, or a yes/no attribute.</w:t>
      </w:r>
      <w:r w:rsidR="009B6E20">
        <w:rPr>
          <w:color w:val="000000" w:themeColor="text1"/>
          <w:szCs w:val="20"/>
        </w:rPr>
        <w:t xml:space="preserve"> Data stored in tables cannot be saved to the local storage of the host device making tables ideal for storing large amounts of data that does not fluctuate. For example, within Green Tycoon, tables are used to store all of the quiz questions and answers where the logic in the quiz randomly selects a row from within this table and randomizes the order of the answers using a second table. Finally, Green Tycoon has 205 actors where game logic is stored. Actors include visible images (such as the background, factory, biorefinery </w:t>
      </w:r>
      <w:proofErr w:type="spellStart"/>
      <w:r w:rsidR="009B6E20">
        <w:rPr>
          <w:color w:val="000000" w:themeColor="text1"/>
          <w:szCs w:val="20"/>
        </w:rPr>
        <w:t>etc</w:t>
      </w:r>
      <w:proofErr w:type="spellEnd"/>
      <w:r w:rsidR="009B6E20">
        <w:rPr>
          <w:color w:val="000000" w:themeColor="text1"/>
          <w:szCs w:val="20"/>
        </w:rPr>
        <w:t>) and invisible images (such as the computer within the quiz, which contains code to respond to player behavior accordingly).</w:t>
      </w:r>
    </w:p>
    <w:p w14:paraId="0964F612" w14:textId="7256671F" w:rsidR="009F6509" w:rsidRDefault="009F6509" w:rsidP="009F6509">
      <w:pPr>
        <w:pStyle w:val="JCEbodytext"/>
        <w:ind w:firstLine="357"/>
        <w:jc w:val="both"/>
        <w:rPr>
          <w:color w:val="000000" w:themeColor="text1"/>
          <w:szCs w:val="20"/>
        </w:rPr>
      </w:pPr>
      <w:r>
        <w:rPr>
          <w:color w:val="000000" w:themeColor="text1"/>
          <w:szCs w:val="20"/>
        </w:rPr>
        <w:t xml:space="preserve">The premise of Green Tycoon involves a player adopting the role of the manager of a chemical factory which synthesizes the fictional compound, Yorkanone. The </w:t>
      </w:r>
      <w:r w:rsidR="006626B9">
        <w:rPr>
          <w:color w:val="000000" w:themeColor="text1"/>
          <w:szCs w:val="20"/>
        </w:rPr>
        <w:t xml:space="preserve">product </w:t>
      </w:r>
      <w:r>
        <w:rPr>
          <w:color w:val="000000" w:themeColor="text1"/>
          <w:szCs w:val="20"/>
        </w:rPr>
        <w:t>synthesis is very wasteful</w:t>
      </w:r>
      <w:r w:rsidR="00950307">
        <w:rPr>
          <w:color w:val="000000" w:themeColor="text1"/>
          <w:szCs w:val="20"/>
        </w:rPr>
        <w:t>.</w:t>
      </w:r>
      <w:r>
        <w:rPr>
          <w:color w:val="000000" w:themeColor="text1"/>
          <w:szCs w:val="20"/>
        </w:rPr>
        <w:t xml:space="preserve"> </w:t>
      </w:r>
      <w:r w:rsidR="00950307">
        <w:rPr>
          <w:color w:val="000000" w:themeColor="text1"/>
          <w:szCs w:val="20"/>
        </w:rPr>
        <w:t>T</w:t>
      </w:r>
      <w:r>
        <w:rPr>
          <w:color w:val="000000" w:themeColor="text1"/>
          <w:szCs w:val="20"/>
        </w:rPr>
        <w:t>o reflect this, profits at the beginning of the game are small. The game encourages user interaction</w:t>
      </w:r>
      <w:r w:rsidR="006626B9">
        <w:rPr>
          <w:color w:val="000000" w:themeColor="text1"/>
          <w:szCs w:val="20"/>
        </w:rPr>
        <w:t xml:space="preserve"> as players are required to ‘click the truck’ as in Figure 1 in order to make deliveries. Each delivery earns the player in-game money which can then be invested into making the entire system more sustainable in alignment with the 12 principles of green chemistry.</w:t>
      </w:r>
      <w:r w:rsidR="008057DB">
        <w:rPr>
          <w:color w:val="000000" w:themeColor="text1"/>
          <w:szCs w:val="20"/>
          <w:vertAlign w:val="superscript"/>
        </w:rPr>
        <w:t>20</w:t>
      </w:r>
      <w:r w:rsidR="006626B9">
        <w:rPr>
          <w:color w:val="000000" w:themeColor="text1"/>
          <w:szCs w:val="20"/>
        </w:rPr>
        <w:t xml:space="preserve"> </w:t>
      </w:r>
      <w:r>
        <w:rPr>
          <w:color w:val="000000" w:themeColor="text1"/>
          <w:szCs w:val="20"/>
        </w:rPr>
        <w:t xml:space="preserve"> </w:t>
      </w:r>
    </w:p>
    <w:p w14:paraId="04A3BA99" w14:textId="3D72553E" w:rsidR="00D70FAF" w:rsidRDefault="00D70FAF" w:rsidP="009F6509">
      <w:pPr>
        <w:pStyle w:val="JCEbodytext"/>
        <w:ind w:firstLine="357"/>
        <w:jc w:val="both"/>
        <w:rPr>
          <w:color w:val="000000" w:themeColor="text1"/>
          <w:szCs w:val="20"/>
        </w:rPr>
      </w:pPr>
    </w:p>
    <w:p w14:paraId="663D080F" w14:textId="16DCA203" w:rsidR="00D70FAF" w:rsidRDefault="00D70FAF" w:rsidP="009F6509">
      <w:pPr>
        <w:pStyle w:val="JCEbodytext"/>
        <w:ind w:firstLine="357"/>
        <w:jc w:val="both"/>
        <w:rPr>
          <w:color w:val="000000" w:themeColor="text1"/>
          <w:szCs w:val="20"/>
        </w:rPr>
      </w:pPr>
      <w:r w:rsidRPr="00D70FAF">
        <w:rPr>
          <w:noProof/>
          <w:color w:val="000000" w:themeColor="text1"/>
          <w:szCs w:val="20"/>
          <w:lang w:val="en-GB"/>
        </w:rPr>
        <mc:AlternateContent>
          <mc:Choice Requires="wpg">
            <w:drawing>
              <wp:anchor distT="0" distB="0" distL="114300" distR="114300" simplePos="0" relativeHeight="251677696" behindDoc="0" locked="0" layoutInCell="1" allowOverlap="1" wp14:anchorId="07FD346B" wp14:editId="33E214DD">
                <wp:simplePos x="0" y="0"/>
                <wp:positionH relativeFrom="column">
                  <wp:posOffset>118110</wp:posOffset>
                </wp:positionH>
                <wp:positionV relativeFrom="paragraph">
                  <wp:posOffset>111972</wp:posOffset>
                </wp:positionV>
                <wp:extent cx="5206170" cy="1440000"/>
                <wp:effectExtent l="0" t="0" r="1270" b="0"/>
                <wp:wrapNone/>
                <wp:docPr id="8" name="Group 7">
                  <a:extLst xmlns:a="http://schemas.openxmlformats.org/drawingml/2006/main">
                    <a:ext uri="{FF2B5EF4-FFF2-40B4-BE49-F238E27FC236}">
                      <a16:creationId xmlns:a16="http://schemas.microsoft.com/office/drawing/2014/main" id="{8347A62C-A9C6-2544-B676-5F338636E896}"/>
                    </a:ext>
                  </a:extLst>
                </wp:docPr>
                <wp:cNvGraphicFramePr/>
                <a:graphic xmlns:a="http://schemas.openxmlformats.org/drawingml/2006/main">
                  <a:graphicData uri="http://schemas.microsoft.com/office/word/2010/wordprocessingGroup">
                    <wpg:wgp>
                      <wpg:cNvGrpSpPr/>
                      <wpg:grpSpPr>
                        <a:xfrm>
                          <a:off x="0" y="0"/>
                          <a:ext cx="5206170" cy="1440000"/>
                          <a:chOff x="0" y="0"/>
                          <a:chExt cx="5206170" cy="1440000"/>
                        </a:xfrm>
                      </wpg:grpSpPr>
                      <pic:pic xmlns:pic="http://schemas.openxmlformats.org/drawingml/2006/picture">
                        <pic:nvPicPr>
                          <pic:cNvPr id="2" name="Picture 2" descr="A picture containing grass, sitting, sign, horse&#10;&#10;Description automatically generated">
                            <a:extLst>
                              <a:ext uri="{FF2B5EF4-FFF2-40B4-BE49-F238E27FC236}">
                                <a16:creationId xmlns:a16="http://schemas.microsoft.com/office/drawing/2014/main" id="{03071202-2EC5-D44C-89FF-741938B7251C}"/>
                              </a:ext>
                            </a:extLst>
                          </pic:cNvPr>
                          <pic:cNvPicPr>
                            <a:picLocks noChangeAspect="1"/>
                          </pic:cNvPicPr>
                        </pic:nvPicPr>
                        <pic:blipFill>
                          <a:blip r:embed="rId8"/>
                          <a:stretch>
                            <a:fillRect/>
                          </a:stretch>
                        </pic:blipFill>
                        <pic:spPr>
                          <a:xfrm>
                            <a:off x="0" y="0"/>
                            <a:ext cx="2556000" cy="1440000"/>
                          </a:xfrm>
                          <a:prstGeom prst="rect">
                            <a:avLst/>
                          </a:prstGeom>
                        </pic:spPr>
                      </pic:pic>
                      <pic:pic xmlns:pic="http://schemas.openxmlformats.org/drawingml/2006/picture">
                        <pic:nvPicPr>
                          <pic:cNvPr id="3" name="Picture 3" descr="A picture containing grass, sign, train, horse&#10;&#10;Description automatically generated">
                            <a:extLst>
                              <a:ext uri="{FF2B5EF4-FFF2-40B4-BE49-F238E27FC236}">
                                <a16:creationId xmlns:a16="http://schemas.microsoft.com/office/drawing/2014/main" id="{3BE1DC98-20CA-D341-BA66-9EE46848FA25}"/>
                              </a:ext>
                            </a:extLst>
                          </pic:cNvPr>
                          <pic:cNvPicPr>
                            <a:picLocks noChangeAspect="1"/>
                          </pic:cNvPicPr>
                        </pic:nvPicPr>
                        <pic:blipFill>
                          <a:blip r:embed="rId12"/>
                          <a:stretch>
                            <a:fillRect/>
                          </a:stretch>
                        </pic:blipFill>
                        <pic:spPr>
                          <a:xfrm>
                            <a:off x="2650170" y="0"/>
                            <a:ext cx="2556000" cy="1440000"/>
                          </a:xfrm>
                          <a:prstGeom prst="rect">
                            <a:avLst/>
                          </a:prstGeom>
                        </pic:spPr>
                      </pic:pic>
                    </wpg:wgp>
                  </a:graphicData>
                </a:graphic>
              </wp:anchor>
            </w:drawing>
          </mc:Choice>
          <mc:Fallback>
            <w:pict>
              <v:group w14:anchorId="1D29BD36" id="Group 7" o:spid="_x0000_s1026" style="position:absolute;margin-left:9.3pt;margin-top:8.8pt;width:409.95pt;height:113.4pt;z-index:251677696" coordsize="52061,144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">
                <v:shape id="Picture 2" o:spid="_x0000_s1027" type="#_x0000_t75" alt="A picture containing grass, sitting, sign, horse&#10;&#10;Description automatically generated" style="position:absolute;width:25560;height:14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">
                  <v:imagedata r:id="rId10" o:title="A picture containing grass, sitting, sign, horse&#10;&#10;Description automatically generated"/>
                </v:shape>
                <v:shape id="Picture 3" o:spid="_x0000_s1028" type="#_x0000_t75" alt="A picture containing grass, sign, train, horse&#10;&#10;Description automatically generated" style="position:absolute;left:26501;width:25560;height:144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">
                  <v:imagedata r:id="rId16" o:title="A picture containing grass, sign, train, horse&#10;&#10;Description automatically generated"/>
                </v:shape>
              </v:group>
            </w:pict>
          </mc:Fallback>
        </mc:AlternateContent>
      </w:r>
    </w:p>
    <w:p w14:paraId="334DA244" w14:textId="27BDE2B6" w:rsidR="00D70FAF" w:rsidRPr="005A22F6" w:rsidRDefault="00D70FAF" w:rsidP="009F6509">
      <w:pPr>
        <w:pStyle w:val="JCEbodytext"/>
        <w:ind w:firstLine="357"/>
        <w:jc w:val="both"/>
        <w:rPr>
          <w:color w:val="000000" w:themeColor="text1"/>
          <w:szCs w:val="20"/>
        </w:rPr>
      </w:pPr>
    </w:p>
    <w:p w14:paraId="26AF43EE" w14:textId="4F3EAEB5" w:rsidR="00E833AD" w:rsidRDefault="00E833AD" w:rsidP="00366379">
      <w:pPr>
        <w:pStyle w:val="JCEbodytext"/>
        <w:ind w:firstLine="0"/>
        <w:jc w:val="both"/>
        <w:rPr>
          <w:color w:val="000000" w:themeColor="text1"/>
          <w:szCs w:val="20"/>
        </w:rPr>
      </w:pPr>
    </w:p>
    <w:p w14:paraId="527E19E8" w14:textId="1D59BE0C" w:rsidR="00E31F07" w:rsidRDefault="00E31F07" w:rsidP="00D70FAF">
      <w:pPr>
        <w:jc w:val="center"/>
        <w:rPr>
          <w:rFonts w:ascii="Bookman Old Style" w:hAnsi="Bookman Old Style"/>
          <w:color w:val="000000" w:themeColor="text1"/>
          <w:sz w:val="20"/>
          <w:szCs w:val="20"/>
          <w:lang w:val="en-US"/>
        </w:rPr>
      </w:pPr>
    </w:p>
    <w:p w14:paraId="6D664EBE" w14:textId="5E42A471" w:rsidR="00D70FAF" w:rsidRDefault="00D70FAF" w:rsidP="00D70FAF">
      <w:pPr>
        <w:jc w:val="center"/>
        <w:rPr>
          <w:rFonts w:ascii="Bookman Old Style" w:hAnsi="Bookman Old Style"/>
          <w:color w:val="000000" w:themeColor="text1"/>
          <w:sz w:val="20"/>
          <w:szCs w:val="20"/>
          <w:lang w:val="en-US"/>
        </w:rPr>
      </w:pPr>
    </w:p>
    <w:p w14:paraId="6E03C85B" w14:textId="0895824C" w:rsidR="00D70FAF" w:rsidRDefault="00D70FAF" w:rsidP="00D70FAF">
      <w:pPr>
        <w:jc w:val="center"/>
        <w:rPr>
          <w:rFonts w:ascii="Bookman Old Style" w:hAnsi="Bookman Old Style"/>
          <w:color w:val="000000" w:themeColor="text1"/>
          <w:sz w:val="20"/>
          <w:szCs w:val="20"/>
          <w:lang w:val="en-US"/>
        </w:rPr>
      </w:pPr>
    </w:p>
    <w:p w14:paraId="72D5660C" w14:textId="38921B45" w:rsidR="00D70FAF" w:rsidRDefault="00D70FAF" w:rsidP="00D70FAF">
      <w:pPr>
        <w:jc w:val="center"/>
        <w:rPr>
          <w:rFonts w:ascii="Bookman Old Style" w:hAnsi="Bookman Old Style"/>
          <w:color w:val="000000" w:themeColor="text1"/>
          <w:sz w:val="20"/>
          <w:szCs w:val="20"/>
          <w:lang w:val="en-US"/>
        </w:rPr>
      </w:pPr>
    </w:p>
    <w:p w14:paraId="25D764D8" w14:textId="16FCAD24" w:rsidR="00D70FAF" w:rsidRDefault="00D70FAF" w:rsidP="00D70FAF">
      <w:pPr>
        <w:jc w:val="center"/>
        <w:rPr>
          <w:rFonts w:ascii="Bookman Old Style" w:hAnsi="Bookman Old Style"/>
          <w:color w:val="000000" w:themeColor="text1"/>
          <w:sz w:val="20"/>
          <w:szCs w:val="20"/>
          <w:lang w:val="en-US"/>
        </w:rPr>
      </w:pPr>
    </w:p>
    <w:p w14:paraId="25F9B94D" w14:textId="1751140D" w:rsidR="00D70FAF" w:rsidRDefault="00D70FAF" w:rsidP="00D70FAF">
      <w:pPr>
        <w:jc w:val="center"/>
        <w:rPr>
          <w:rFonts w:ascii="Bookman Old Style" w:hAnsi="Bookman Old Style"/>
          <w:color w:val="000000" w:themeColor="text1"/>
          <w:sz w:val="20"/>
          <w:szCs w:val="20"/>
          <w:lang w:val="en-US"/>
        </w:rPr>
      </w:pPr>
    </w:p>
    <w:p w14:paraId="53AD3FD2" w14:textId="044A328B" w:rsidR="00D70FAF" w:rsidRDefault="00D70FAF" w:rsidP="00D70FAF">
      <w:pPr>
        <w:jc w:val="center"/>
        <w:rPr>
          <w:rFonts w:ascii="Bookman Old Style" w:hAnsi="Bookman Old Style"/>
          <w:color w:val="000000" w:themeColor="text1"/>
          <w:sz w:val="20"/>
          <w:szCs w:val="20"/>
          <w:lang w:val="en-US"/>
        </w:rPr>
      </w:pPr>
    </w:p>
    <w:p w14:paraId="0185291E" w14:textId="23DEAECC" w:rsidR="005A1CAE" w:rsidRPr="005A22F6" w:rsidRDefault="005A1CAE" w:rsidP="00366379">
      <w:pPr>
        <w:pStyle w:val="JCEbodytext"/>
        <w:ind w:firstLine="0"/>
        <w:jc w:val="both"/>
        <w:rPr>
          <w:color w:val="000000" w:themeColor="text1"/>
          <w:szCs w:val="20"/>
        </w:rPr>
      </w:pPr>
    </w:p>
    <w:p w14:paraId="7F000848" w14:textId="0319FC20" w:rsidR="00C54652" w:rsidRPr="005A22F6" w:rsidRDefault="00C54652" w:rsidP="00B67D34">
      <w:pPr>
        <w:pStyle w:val="JCEbodytext"/>
        <w:ind w:firstLine="0"/>
        <w:jc w:val="center"/>
        <w:rPr>
          <w:color w:val="000000" w:themeColor="text1"/>
          <w:szCs w:val="20"/>
        </w:rPr>
      </w:pPr>
      <w:r w:rsidRPr="005A22F6">
        <w:rPr>
          <w:rFonts w:cs="Helvetica"/>
          <w:color w:val="000000" w:themeColor="text1"/>
          <w:sz w:val="16"/>
          <w:szCs w:val="16"/>
        </w:rPr>
        <w:t xml:space="preserve">Figure 1. </w:t>
      </w:r>
      <w:r w:rsidR="009A6693">
        <w:rPr>
          <w:rFonts w:cs="Helvetica"/>
          <w:color w:val="000000" w:themeColor="text1"/>
          <w:sz w:val="16"/>
          <w:szCs w:val="16"/>
        </w:rPr>
        <w:t>Two screenshots of the main scene of Green Tycoon. The movement of the truck is demonstrated where players tap the tr</w:t>
      </w:r>
      <w:r w:rsidR="00D054A2">
        <w:rPr>
          <w:rFonts w:cs="Helvetica"/>
          <w:color w:val="000000" w:themeColor="text1"/>
          <w:sz w:val="16"/>
          <w:szCs w:val="16"/>
        </w:rPr>
        <w:t>u</w:t>
      </w:r>
      <w:r w:rsidR="009A6693">
        <w:rPr>
          <w:rFonts w:cs="Helvetica"/>
          <w:color w:val="000000" w:themeColor="text1"/>
          <w:sz w:val="16"/>
          <w:szCs w:val="16"/>
        </w:rPr>
        <w:t xml:space="preserve">ck, instigating a delivery from the refinery (right) to the factory (left). Upon completion, the player earns money, in this instance £2, and the truck returns </w:t>
      </w:r>
      <w:r w:rsidR="006D6853">
        <w:rPr>
          <w:rFonts w:cs="Helvetica"/>
          <w:color w:val="000000" w:themeColor="text1"/>
          <w:sz w:val="16"/>
          <w:szCs w:val="16"/>
        </w:rPr>
        <w:t xml:space="preserve">from the refinery </w:t>
      </w:r>
      <w:r w:rsidR="009A6693">
        <w:rPr>
          <w:rFonts w:cs="Helvetica"/>
          <w:color w:val="000000" w:themeColor="text1"/>
          <w:sz w:val="16"/>
          <w:szCs w:val="16"/>
        </w:rPr>
        <w:t>to the factory, ready to commence a new delivery.</w:t>
      </w:r>
    </w:p>
    <w:p w14:paraId="51A203A0" w14:textId="77777777" w:rsidR="0058761F" w:rsidRDefault="0058761F" w:rsidP="003913D8">
      <w:pPr>
        <w:pStyle w:val="JCEbodytext"/>
        <w:ind w:firstLine="357"/>
        <w:jc w:val="both"/>
        <w:rPr>
          <w:color w:val="000000" w:themeColor="text1"/>
          <w:szCs w:val="20"/>
        </w:rPr>
      </w:pPr>
    </w:p>
    <w:p w14:paraId="28C00FA0" w14:textId="4423CE17" w:rsidR="0058761F" w:rsidRDefault="0058761F" w:rsidP="003913D8">
      <w:pPr>
        <w:pStyle w:val="JCEbodytext"/>
        <w:ind w:firstLine="357"/>
        <w:jc w:val="both"/>
        <w:rPr>
          <w:color w:val="000000" w:themeColor="text1"/>
          <w:szCs w:val="20"/>
        </w:rPr>
      </w:pPr>
      <w:r>
        <w:rPr>
          <w:color w:val="000000" w:themeColor="text1"/>
          <w:szCs w:val="20"/>
        </w:rPr>
        <w:t xml:space="preserve">Upgrades are an essential component of the game as they incentivize the player to interact with the chemistry content associated with them. Upgrades can be accessed from </w:t>
      </w:r>
      <w:r>
        <w:rPr>
          <w:color w:val="000000" w:themeColor="text1"/>
          <w:szCs w:val="20"/>
        </w:rPr>
        <w:lastRenderedPageBreak/>
        <w:t>the store where there are three categories of characters that can be upgraded; the refinery, the truck and the factor</w:t>
      </w:r>
      <w:r w:rsidR="00733F1F">
        <w:rPr>
          <w:color w:val="000000" w:themeColor="text1"/>
          <w:szCs w:val="20"/>
        </w:rPr>
        <w:t xml:space="preserve">y. Two conditions must be met for an upgrade to be purchased; </w:t>
      </w:r>
      <w:r w:rsidR="00283440">
        <w:rPr>
          <w:color w:val="000000" w:themeColor="text1"/>
          <w:szCs w:val="20"/>
        </w:rPr>
        <w:t>(</w:t>
      </w:r>
      <w:proofErr w:type="spellStart"/>
      <w:r w:rsidR="00283440">
        <w:rPr>
          <w:color w:val="000000" w:themeColor="text1"/>
          <w:szCs w:val="20"/>
        </w:rPr>
        <w:t>i</w:t>
      </w:r>
      <w:proofErr w:type="spellEnd"/>
      <w:r w:rsidR="00283440">
        <w:rPr>
          <w:color w:val="000000" w:themeColor="text1"/>
          <w:szCs w:val="20"/>
        </w:rPr>
        <w:t xml:space="preserve">) </w:t>
      </w:r>
      <w:r w:rsidR="00E444DD">
        <w:rPr>
          <w:color w:val="000000" w:themeColor="text1"/>
          <w:szCs w:val="20"/>
        </w:rPr>
        <w:t xml:space="preserve">enough money must be available for the purchase and </w:t>
      </w:r>
      <w:r w:rsidR="00283440">
        <w:rPr>
          <w:color w:val="000000" w:themeColor="text1"/>
          <w:szCs w:val="20"/>
        </w:rPr>
        <w:t xml:space="preserve">(ii) </w:t>
      </w:r>
      <w:r w:rsidR="00E444DD">
        <w:rPr>
          <w:color w:val="000000" w:themeColor="text1"/>
          <w:szCs w:val="20"/>
        </w:rPr>
        <w:t>the accompanying text explaining the upgrade must have been accessed and read (Figure 2). The player is rewarded for upgrading various components (such as earning more money as one example), creating an incentive for players to access the educational material.</w:t>
      </w:r>
      <w:r w:rsidR="00893956">
        <w:rPr>
          <w:color w:val="000000" w:themeColor="text1"/>
          <w:szCs w:val="20"/>
        </w:rPr>
        <w:t xml:space="preserve"> </w:t>
      </w:r>
    </w:p>
    <w:p w14:paraId="7430201C" w14:textId="75B5A9E4" w:rsidR="002E0545" w:rsidRDefault="002E0545" w:rsidP="002E0545">
      <w:pPr>
        <w:pStyle w:val="JCEbodytext"/>
        <w:ind w:firstLine="357"/>
        <w:jc w:val="center"/>
        <w:rPr>
          <w:color w:val="000000" w:themeColor="text1"/>
          <w:szCs w:val="20"/>
        </w:rPr>
      </w:pPr>
      <w:r w:rsidRPr="002E0545">
        <w:rPr>
          <w:noProof/>
          <w:color w:val="000000" w:themeColor="text1"/>
          <w:szCs w:val="20"/>
          <w:lang w:val="en-GB"/>
        </w:rPr>
        <mc:AlternateContent>
          <mc:Choice Requires="wpg">
            <w:drawing>
              <wp:anchor distT="0" distB="0" distL="114300" distR="114300" simplePos="0" relativeHeight="251679744" behindDoc="0" locked="0" layoutInCell="1" allowOverlap="1" wp14:anchorId="19548009" wp14:editId="661E9AEE">
                <wp:simplePos x="0" y="0"/>
                <wp:positionH relativeFrom="column">
                  <wp:posOffset>143510</wp:posOffset>
                </wp:positionH>
                <wp:positionV relativeFrom="paragraph">
                  <wp:posOffset>143510</wp:posOffset>
                </wp:positionV>
                <wp:extent cx="5212560" cy="1443600"/>
                <wp:effectExtent l="0" t="0" r="0" b="4445"/>
                <wp:wrapNone/>
                <wp:docPr id="21" name="Group 8"/>
                <wp:cNvGraphicFramePr/>
                <a:graphic xmlns:a="http://schemas.openxmlformats.org/drawingml/2006/main">
                  <a:graphicData uri="http://schemas.microsoft.com/office/word/2010/wordprocessingGroup">
                    <wpg:wgp>
                      <wpg:cNvGrpSpPr/>
                      <wpg:grpSpPr>
                        <a:xfrm>
                          <a:off x="0" y="0"/>
                          <a:ext cx="5212560" cy="1443600"/>
                          <a:chOff x="0" y="0"/>
                          <a:chExt cx="5212560" cy="1443600"/>
                        </a:xfrm>
                      </wpg:grpSpPr>
                      <pic:pic xmlns:pic="http://schemas.openxmlformats.org/drawingml/2006/picture">
                        <pic:nvPicPr>
                          <pic:cNvPr id="22" name="Picture 22" descr="A screenshot of a cell phone&#10;&#10;Description automatically generated"/>
                          <pic:cNvPicPr>
                            <a:picLocks noChangeAspect="1"/>
                          </pic:cNvPicPr>
                        </pic:nvPicPr>
                        <pic:blipFill>
                          <a:blip r:embed="rId17"/>
                          <a:stretch>
                            <a:fillRect/>
                          </a:stretch>
                        </pic:blipFill>
                        <pic:spPr>
                          <a:xfrm>
                            <a:off x="0" y="0"/>
                            <a:ext cx="2562390" cy="1443600"/>
                          </a:xfrm>
                          <a:prstGeom prst="rect">
                            <a:avLst/>
                          </a:prstGeom>
                        </pic:spPr>
                      </pic:pic>
                      <pic:pic xmlns:pic="http://schemas.openxmlformats.org/drawingml/2006/picture">
                        <pic:nvPicPr>
                          <pic:cNvPr id="23" name="Picture 23" descr="A screenshot of a cell phone&#10;&#10;Description automatically generated"/>
                          <pic:cNvPicPr>
                            <a:picLocks noChangeAspect="1"/>
                          </pic:cNvPicPr>
                        </pic:nvPicPr>
                        <pic:blipFill>
                          <a:blip r:embed="rId18"/>
                          <a:stretch>
                            <a:fillRect/>
                          </a:stretch>
                        </pic:blipFill>
                        <pic:spPr>
                          <a:xfrm>
                            <a:off x="2650170" y="0"/>
                            <a:ext cx="2562390" cy="1443600"/>
                          </a:xfrm>
                          <a:prstGeom prst="rect">
                            <a:avLst/>
                          </a:prstGeom>
                        </pic:spPr>
                      </pic:pic>
                    </wpg:wgp>
                  </a:graphicData>
                </a:graphic>
              </wp:anchor>
            </w:drawing>
          </mc:Choice>
          <mc:Fallback>
            <w:pict>
              <v:group w14:anchorId="65A5C33C" id="Group 8" o:spid="_x0000_s1026" style="position:absolute;margin-left:11.3pt;margin-top:11.3pt;width:410.45pt;height:113.65pt;z-index:251679744" coordsize="52125,144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">
                <v:shape id="Picture 22" o:spid="_x0000_s1027" type="#_x0000_t75" alt="A screenshot of a cell phone&#10;&#10;Description automatically generated" style="position:absolute;width:25623;height:144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">
                  <v:imagedata r:id="rId19" o:title="A screenshot of a cell phone&#10;&#10;Description automatically generated"/>
                </v:shape>
                <v:shape id="Picture 23" o:spid="_x0000_s1028" type="#_x0000_t75" alt="A screenshot of a cell phone&#10;&#10;Description automatically generated" style="position:absolute;left:26501;width:25624;height:144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">
                  <v:imagedata r:id="rId20" o:title="A screenshot of a cell phone&#10;&#10;Description automatically generated"/>
                </v:shape>
              </v:group>
            </w:pict>
          </mc:Fallback>
        </mc:AlternateContent>
      </w:r>
    </w:p>
    <w:p w14:paraId="3BE7484F" w14:textId="47BB40E7" w:rsidR="0058761F" w:rsidRDefault="0058761F" w:rsidP="003913D8">
      <w:pPr>
        <w:pStyle w:val="JCEbodytext"/>
        <w:ind w:firstLine="357"/>
        <w:jc w:val="both"/>
        <w:rPr>
          <w:color w:val="000000" w:themeColor="text1"/>
          <w:szCs w:val="20"/>
        </w:rPr>
      </w:pPr>
    </w:p>
    <w:p w14:paraId="56662026" w14:textId="2D1E2DA1" w:rsidR="0058761F" w:rsidRDefault="0058761F" w:rsidP="003913D8">
      <w:pPr>
        <w:pStyle w:val="JCEbodytext"/>
        <w:ind w:firstLine="357"/>
        <w:jc w:val="both"/>
        <w:rPr>
          <w:color w:val="000000" w:themeColor="text1"/>
          <w:szCs w:val="20"/>
        </w:rPr>
      </w:pPr>
    </w:p>
    <w:p w14:paraId="79C94996" w14:textId="687BD234" w:rsidR="002E0545" w:rsidRDefault="002E0545" w:rsidP="003913D8">
      <w:pPr>
        <w:pStyle w:val="JCEbodytext"/>
        <w:ind w:firstLine="357"/>
        <w:jc w:val="both"/>
        <w:rPr>
          <w:color w:val="000000" w:themeColor="text1"/>
          <w:szCs w:val="20"/>
        </w:rPr>
      </w:pPr>
    </w:p>
    <w:p w14:paraId="713C0D73" w14:textId="6618430D" w:rsidR="002E0545" w:rsidRDefault="002E0545" w:rsidP="003913D8">
      <w:pPr>
        <w:pStyle w:val="JCEbodytext"/>
        <w:ind w:firstLine="357"/>
        <w:jc w:val="both"/>
        <w:rPr>
          <w:color w:val="000000" w:themeColor="text1"/>
          <w:szCs w:val="20"/>
        </w:rPr>
      </w:pPr>
    </w:p>
    <w:p w14:paraId="4BD14188" w14:textId="16E686BF" w:rsidR="002E0545" w:rsidRDefault="002E0545" w:rsidP="003913D8">
      <w:pPr>
        <w:pStyle w:val="JCEbodytext"/>
        <w:ind w:firstLine="357"/>
        <w:jc w:val="both"/>
        <w:rPr>
          <w:color w:val="000000" w:themeColor="text1"/>
          <w:szCs w:val="20"/>
        </w:rPr>
      </w:pPr>
    </w:p>
    <w:p w14:paraId="24CC04D6" w14:textId="4E281A70" w:rsidR="002E0545" w:rsidRDefault="002E0545" w:rsidP="003913D8">
      <w:pPr>
        <w:pStyle w:val="JCEbodytext"/>
        <w:ind w:firstLine="357"/>
        <w:jc w:val="both"/>
        <w:rPr>
          <w:color w:val="000000" w:themeColor="text1"/>
          <w:szCs w:val="20"/>
        </w:rPr>
      </w:pPr>
    </w:p>
    <w:p w14:paraId="738B2190" w14:textId="62A97D50" w:rsidR="002E0545" w:rsidRDefault="002E0545" w:rsidP="003913D8">
      <w:pPr>
        <w:pStyle w:val="JCEbodytext"/>
        <w:ind w:firstLine="357"/>
        <w:jc w:val="both"/>
        <w:rPr>
          <w:color w:val="000000" w:themeColor="text1"/>
          <w:szCs w:val="20"/>
        </w:rPr>
      </w:pPr>
    </w:p>
    <w:p w14:paraId="1B395A47" w14:textId="7DE41BD1" w:rsidR="002E0545" w:rsidRDefault="002E0545" w:rsidP="003913D8">
      <w:pPr>
        <w:pStyle w:val="JCEbodytext"/>
        <w:ind w:firstLine="357"/>
        <w:jc w:val="both"/>
        <w:rPr>
          <w:color w:val="000000" w:themeColor="text1"/>
          <w:szCs w:val="20"/>
        </w:rPr>
      </w:pPr>
    </w:p>
    <w:p w14:paraId="330C1417" w14:textId="29255512" w:rsidR="002E0545" w:rsidRDefault="002E0545" w:rsidP="003913D8">
      <w:pPr>
        <w:pStyle w:val="JCEbodytext"/>
        <w:ind w:firstLine="357"/>
        <w:jc w:val="both"/>
        <w:rPr>
          <w:color w:val="000000" w:themeColor="text1"/>
          <w:szCs w:val="20"/>
        </w:rPr>
      </w:pPr>
    </w:p>
    <w:p w14:paraId="5B81ECD8" w14:textId="0923F0B0" w:rsidR="002E0545" w:rsidRDefault="002E0545" w:rsidP="002E0545">
      <w:pPr>
        <w:pStyle w:val="JCEbodytext"/>
        <w:ind w:firstLine="0"/>
        <w:jc w:val="both"/>
        <w:rPr>
          <w:color w:val="000000" w:themeColor="text1"/>
          <w:szCs w:val="20"/>
        </w:rPr>
      </w:pPr>
    </w:p>
    <w:p w14:paraId="1D078880" w14:textId="72D6272E" w:rsidR="002E0545" w:rsidRPr="005A22F6" w:rsidRDefault="002E0545" w:rsidP="002E0545">
      <w:pPr>
        <w:pStyle w:val="JCEbodytext"/>
        <w:ind w:firstLine="0"/>
        <w:jc w:val="center"/>
        <w:rPr>
          <w:color w:val="000000" w:themeColor="text1"/>
          <w:szCs w:val="20"/>
        </w:rPr>
      </w:pPr>
      <w:r w:rsidRPr="005A22F6">
        <w:rPr>
          <w:rFonts w:cs="Helvetica"/>
          <w:color w:val="000000" w:themeColor="text1"/>
          <w:sz w:val="16"/>
          <w:szCs w:val="16"/>
        </w:rPr>
        <w:t xml:space="preserve">Figure </w:t>
      </w:r>
      <w:r>
        <w:rPr>
          <w:rFonts w:cs="Helvetica"/>
          <w:color w:val="000000" w:themeColor="text1"/>
          <w:sz w:val="16"/>
          <w:szCs w:val="16"/>
        </w:rPr>
        <w:t>2</w:t>
      </w:r>
      <w:r w:rsidRPr="005A22F6">
        <w:rPr>
          <w:rFonts w:cs="Helvetica"/>
          <w:color w:val="000000" w:themeColor="text1"/>
          <w:sz w:val="16"/>
          <w:szCs w:val="16"/>
        </w:rPr>
        <w:t xml:space="preserve">. </w:t>
      </w:r>
      <w:r>
        <w:rPr>
          <w:rFonts w:cs="Helvetica"/>
          <w:color w:val="000000" w:themeColor="text1"/>
          <w:sz w:val="16"/>
          <w:szCs w:val="16"/>
        </w:rPr>
        <w:t>Two screenshots showing part of the upgrade list for the factory (left) and the associated educational material for an upgrade (right).</w:t>
      </w:r>
    </w:p>
    <w:p w14:paraId="42D556E5" w14:textId="77777777" w:rsidR="002E0545" w:rsidRDefault="002E0545" w:rsidP="002E0545">
      <w:pPr>
        <w:pStyle w:val="JCEbodytext"/>
        <w:ind w:firstLine="357"/>
        <w:jc w:val="center"/>
        <w:rPr>
          <w:color w:val="000000" w:themeColor="text1"/>
          <w:szCs w:val="20"/>
        </w:rPr>
      </w:pPr>
    </w:p>
    <w:p w14:paraId="19EC3658" w14:textId="51F591C7" w:rsidR="00B1007E" w:rsidRDefault="00893956" w:rsidP="00155D79">
      <w:pPr>
        <w:pStyle w:val="JCEbodytext"/>
        <w:ind w:firstLine="357"/>
        <w:jc w:val="both"/>
        <w:rPr>
          <w:color w:val="000000" w:themeColor="text1"/>
          <w:szCs w:val="20"/>
        </w:rPr>
      </w:pPr>
      <w:r>
        <w:rPr>
          <w:color w:val="000000" w:themeColor="text1"/>
          <w:szCs w:val="20"/>
        </w:rPr>
        <w:t>A summary of the various upgrades available for each of the three characters</w:t>
      </w:r>
      <w:r w:rsidR="00816B1A">
        <w:rPr>
          <w:color w:val="000000" w:themeColor="text1"/>
          <w:szCs w:val="20"/>
        </w:rPr>
        <w:t xml:space="preserve"> (factory, transport and refinery)</w:t>
      </w:r>
      <w:r>
        <w:rPr>
          <w:color w:val="000000" w:themeColor="text1"/>
          <w:szCs w:val="20"/>
        </w:rPr>
        <w:t xml:space="preserve"> is provided in Table 1</w:t>
      </w:r>
      <w:r w:rsidR="00DA5554">
        <w:rPr>
          <w:color w:val="000000" w:themeColor="text1"/>
          <w:szCs w:val="20"/>
        </w:rPr>
        <w:t xml:space="preserve"> with additional scientific detail being provided in the supporting information</w:t>
      </w:r>
      <w:r>
        <w:rPr>
          <w:color w:val="000000" w:themeColor="text1"/>
          <w:szCs w:val="20"/>
        </w:rPr>
        <w:t>.</w:t>
      </w:r>
      <w:r w:rsidR="00F37D0F">
        <w:rPr>
          <w:color w:val="000000" w:themeColor="text1"/>
          <w:szCs w:val="20"/>
        </w:rPr>
        <w:t xml:space="preserve"> The table is divided into rows associated with the various types/categories of upgrades within that character.</w:t>
      </w:r>
      <w:r>
        <w:rPr>
          <w:color w:val="000000" w:themeColor="text1"/>
          <w:szCs w:val="20"/>
        </w:rPr>
        <w:t xml:space="preserve"> Further to the benefits of upgrades being outlined in the accompanying information, some drawbacks are also discussed such as the implications of using food-grade biomass to produce first generation biofuels for the transport of biomass/products</w:t>
      </w:r>
      <w:r w:rsidR="00B3110A">
        <w:rPr>
          <w:color w:val="000000" w:themeColor="text1"/>
          <w:szCs w:val="20"/>
        </w:rPr>
        <w:t xml:space="preserve"> (in contrast to second generation food waste biomass)</w:t>
      </w:r>
      <w:r>
        <w:rPr>
          <w:color w:val="000000" w:themeColor="text1"/>
          <w:szCs w:val="20"/>
        </w:rPr>
        <w:t>.</w:t>
      </w:r>
      <w:r w:rsidR="00B3110A">
        <w:rPr>
          <w:color w:val="000000" w:themeColor="text1"/>
          <w:szCs w:val="20"/>
          <w:vertAlign w:val="superscript"/>
        </w:rPr>
        <w:t>21</w:t>
      </w:r>
      <w:r w:rsidR="00D921D3">
        <w:rPr>
          <w:color w:val="000000" w:themeColor="text1"/>
          <w:szCs w:val="20"/>
          <w:vertAlign w:val="superscript"/>
        </w:rPr>
        <w:t>,22</w:t>
      </w:r>
      <w:r>
        <w:rPr>
          <w:color w:val="000000" w:themeColor="text1"/>
          <w:szCs w:val="20"/>
        </w:rPr>
        <w:t xml:space="preserve"> In this way, players can begin to appreciate whole system-level considerations </w:t>
      </w:r>
      <w:r w:rsidR="001F7F18">
        <w:rPr>
          <w:color w:val="000000" w:themeColor="text1"/>
          <w:szCs w:val="20"/>
        </w:rPr>
        <w:t>for</w:t>
      </w:r>
      <w:r>
        <w:rPr>
          <w:color w:val="000000" w:themeColor="text1"/>
          <w:szCs w:val="20"/>
        </w:rPr>
        <w:t xml:space="preserve"> their process. With this in mind, the transportation upgrades also refer to atmospheric effects such as carbon dioxide emissions; players are encouraged to design a system that minimizes the number of truck deliveries necessary, thereby reducing carbon dioxide emissions. This can be achieved in numerous ways, one of which includes the introduction of freight rail links.</w:t>
      </w:r>
    </w:p>
    <w:p w14:paraId="35E97A27" w14:textId="77777777" w:rsidR="006B0E3A" w:rsidRPr="00155D79" w:rsidRDefault="006B0E3A" w:rsidP="00155D79">
      <w:pPr>
        <w:pStyle w:val="JCEbodytext"/>
        <w:ind w:firstLine="357"/>
        <w:jc w:val="both"/>
        <w:rPr>
          <w:color w:val="000000" w:themeColor="text1"/>
          <w:szCs w:val="20"/>
        </w:rPr>
      </w:pPr>
    </w:p>
    <w:p w14:paraId="5D06C839" w14:textId="3CF8D196" w:rsidR="00B03DB5" w:rsidRDefault="006B0E3A" w:rsidP="006B0E3A">
      <w:pPr>
        <w:pStyle w:val="JCEbodytext"/>
        <w:ind w:firstLine="0"/>
        <w:jc w:val="center"/>
        <w:rPr>
          <w:color w:val="000000" w:themeColor="text1"/>
          <w:szCs w:val="20"/>
        </w:rPr>
      </w:pPr>
      <w:r>
        <w:rPr>
          <w:color w:val="000000" w:themeColor="text1"/>
          <w:szCs w:val="20"/>
        </w:rPr>
        <w:t>Table 1. A summary of the upgrades available for each of the three characters in Green Tycoon.</w:t>
      </w:r>
    </w:p>
    <w:tbl>
      <w:tblPr>
        <w:tblStyle w:val="TableGrid"/>
        <w:tblW w:w="0" w:type="auto"/>
        <w:tblLook w:val="04A0" w:firstRow="1" w:lastRow="0" w:firstColumn="1" w:lastColumn="0" w:noHBand="0" w:noVBand="1"/>
      </w:tblPr>
      <w:tblGrid>
        <w:gridCol w:w="1138"/>
        <w:gridCol w:w="1452"/>
        <w:gridCol w:w="1688"/>
        <w:gridCol w:w="1535"/>
        <w:gridCol w:w="1412"/>
        <w:gridCol w:w="1405"/>
      </w:tblGrid>
      <w:tr w:rsidR="00B03DB5" w14:paraId="6CD9C8DA" w14:textId="77777777" w:rsidTr="00C0661E">
        <w:tc>
          <w:tcPr>
            <w:tcW w:w="1138" w:type="dxa"/>
          </w:tcPr>
          <w:p w14:paraId="6DABE5A8" w14:textId="77777777" w:rsidR="00B03DB5" w:rsidRPr="00D56B9A" w:rsidRDefault="00B03DB5" w:rsidP="00827570">
            <w:pPr>
              <w:pStyle w:val="JCEbodytext"/>
              <w:ind w:firstLine="0"/>
              <w:jc w:val="center"/>
              <w:rPr>
                <w:b/>
                <w:bCs/>
                <w:color w:val="000000" w:themeColor="text1"/>
                <w:sz w:val="18"/>
                <w:szCs w:val="18"/>
              </w:rPr>
            </w:pPr>
          </w:p>
        </w:tc>
        <w:tc>
          <w:tcPr>
            <w:tcW w:w="1452" w:type="dxa"/>
          </w:tcPr>
          <w:p w14:paraId="769650BE" w14:textId="1F1FCCB8" w:rsidR="00B03DB5" w:rsidRPr="00D56B9A" w:rsidRDefault="00D56B9A" w:rsidP="00827570">
            <w:pPr>
              <w:pStyle w:val="JCEbodytext"/>
              <w:ind w:firstLine="0"/>
              <w:jc w:val="center"/>
              <w:rPr>
                <w:b/>
                <w:bCs/>
                <w:color w:val="000000" w:themeColor="text1"/>
                <w:sz w:val="18"/>
                <w:szCs w:val="18"/>
              </w:rPr>
            </w:pPr>
            <w:r w:rsidRPr="00D56B9A">
              <w:rPr>
                <w:b/>
                <w:bCs/>
                <w:color w:val="000000" w:themeColor="text1"/>
                <w:sz w:val="18"/>
                <w:szCs w:val="18"/>
              </w:rPr>
              <w:t>1</w:t>
            </w:r>
            <w:r w:rsidRPr="00D56B9A">
              <w:rPr>
                <w:b/>
                <w:bCs/>
                <w:color w:val="000000" w:themeColor="text1"/>
                <w:sz w:val="18"/>
                <w:szCs w:val="18"/>
                <w:vertAlign w:val="superscript"/>
              </w:rPr>
              <w:t>st</w:t>
            </w:r>
            <w:r w:rsidRPr="00D56B9A">
              <w:rPr>
                <w:b/>
                <w:bCs/>
                <w:color w:val="000000" w:themeColor="text1"/>
                <w:sz w:val="18"/>
                <w:szCs w:val="18"/>
              </w:rPr>
              <w:t xml:space="preserve"> upgrade</w:t>
            </w:r>
          </w:p>
        </w:tc>
        <w:tc>
          <w:tcPr>
            <w:tcW w:w="1688" w:type="dxa"/>
          </w:tcPr>
          <w:p w14:paraId="7FA48CD2" w14:textId="01322C05" w:rsidR="00B03DB5" w:rsidRPr="00D56B9A" w:rsidRDefault="00D56B9A" w:rsidP="00827570">
            <w:pPr>
              <w:pStyle w:val="JCEbodytext"/>
              <w:ind w:firstLine="0"/>
              <w:jc w:val="center"/>
              <w:rPr>
                <w:b/>
                <w:bCs/>
                <w:color w:val="000000" w:themeColor="text1"/>
                <w:sz w:val="18"/>
                <w:szCs w:val="18"/>
              </w:rPr>
            </w:pPr>
            <w:r w:rsidRPr="00D56B9A">
              <w:rPr>
                <w:b/>
                <w:bCs/>
                <w:color w:val="000000" w:themeColor="text1"/>
                <w:sz w:val="18"/>
                <w:szCs w:val="18"/>
              </w:rPr>
              <w:t>2</w:t>
            </w:r>
            <w:r w:rsidRPr="00D56B9A">
              <w:rPr>
                <w:b/>
                <w:bCs/>
                <w:color w:val="000000" w:themeColor="text1"/>
                <w:sz w:val="18"/>
                <w:szCs w:val="18"/>
                <w:vertAlign w:val="superscript"/>
              </w:rPr>
              <w:t>nd</w:t>
            </w:r>
            <w:r w:rsidRPr="00D56B9A">
              <w:rPr>
                <w:b/>
                <w:bCs/>
                <w:color w:val="000000" w:themeColor="text1"/>
                <w:sz w:val="18"/>
                <w:szCs w:val="18"/>
              </w:rPr>
              <w:t xml:space="preserve"> upgrade</w:t>
            </w:r>
          </w:p>
        </w:tc>
        <w:tc>
          <w:tcPr>
            <w:tcW w:w="1535" w:type="dxa"/>
          </w:tcPr>
          <w:p w14:paraId="66BB419B" w14:textId="0AB14BB8" w:rsidR="00B03DB5" w:rsidRPr="00D56B9A" w:rsidRDefault="00D56B9A" w:rsidP="00827570">
            <w:pPr>
              <w:pStyle w:val="JCEbodytext"/>
              <w:ind w:firstLine="0"/>
              <w:jc w:val="center"/>
              <w:rPr>
                <w:b/>
                <w:bCs/>
                <w:color w:val="000000" w:themeColor="text1"/>
                <w:sz w:val="18"/>
                <w:szCs w:val="18"/>
              </w:rPr>
            </w:pPr>
            <w:r w:rsidRPr="00D56B9A">
              <w:rPr>
                <w:b/>
                <w:bCs/>
                <w:color w:val="000000" w:themeColor="text1"/>
                <w:sz w:val="18"/>
                <w:szCs w:val="18"/>
              </w:rPr>
              <w:t>3</w:t>
            </w:r>
            <w:r w:rsidRPr="00D56B9A">
              <w:rPr>
                <w:b/>
                <w:bCs/>
                <w:color w:val="000000" w:themeColor="text1"/>
                <w:sz w:val="18"/>
                <w:szCs w:val="18"/>
                <w:vertAlign w:val="superscript"/>
              </w:rPr>
              <w:t>rd</w:t>
            </w:r>
            <w:r w:rsidRPr="00D56B9A">
              <w:rPr>
                <w:b/>
                <w:bCs/>
                <w:color w:val="000000" w:themeColor="text1"/>
                <w:sz w:val="18"/>
                <w:szCs w:val="18"/>
              </w:rPr>
              <w:t xml:space="preserve"> upgrade</w:t>
            </w:r>
          </w:p>
        </w:tc>
        <w:tc>
          <w:tcPr>
            <w:tcW w:w="1412" w:type="dxa"/>
          </w:tcPr>
          <w:p w14:paraId="38D0D81C" w14:textId="05B332FF" w:rsidR="00B03DB5" w:rsidRPr="00D56B9A" w:rsidRDefault="00D56B9A" w:rsidP="00827570">
            <w:pPr>
              <w:pStyle w:val="JCEbodytext"/>
              <w:ind w:firstLine="0"/>
              <w:jc w:val="center"/>
              <w:rPr>
                <w:b/>
                <w:bCs/>
                <w:color w:val="000000" w:themeColor="text1"/>
                <w:sz w:val="18"/>
                <w:szCs w:val="18"/>
              </w:rPr>
            </w:pPr>
            <w:r w:rsidRPr="00D56B9A">
              <w:rPr>
                <w:b/>
                <w:bCs/>
                <w:color w:val="000000" w:themeColor="text1"/>
                <w:sz w:val="18"/>
                <w:szCs w:val="18"/>
              </w:rPr>
              <w:t>4</w:t>
            </w:r>
            <w:r w:rsidRPr="00D56B9A">
              <w:rPr>
                <w:b/>
                <w:bCs/>
                <w:color w:val="000000" w:themeColor="text1"/>
                <w:sz w:val="18"/>
                <w:szCs w:val="18"/>
                <w:vertAlign w:val="superscript"/>
              </w:rPr>
              <w:t>th</w:t>
            </w:r>
            <w:r w:rsidRPr="00D56B9A">
              <w:rPr>
                <w:b/>
                <w:bCs/>
                <w:color w:val="000000" w:themeColor="text1"/>
                <w:sz w:val="18"/>
                <w:szCs w:val="18"/>
              </w:rPr>
              <w:t xml:space="preserve"> upgrade</w:t>
            </w:r>
          </w:p>
        </w:tc>
        <w:tc>
          <w:tcPr>
            <w:tcW w:w="1405" w:type="dxa"/>
          </w:tcPr>
          <w:p w14:paraId="3EFF8D3A" w14:textId="4E4E54D6" w:rsidR="00B03DB5" w:rsidRPr="00D56B9A" w:rsidRDefault="00D56B9A" w:rsidP="00827570">
            <w:pPr>
              <w:pStyle w:val="JCEbodytext"/>
              <w:ind w:firstLine="0"/>
              <w:jc w:val="center"/>
              <w:rPr>
                <w:b/>
                <w:bCs/>
                <w:color w:val="000000" w:themeColor="text1"/>
                <w:sz w:val="18"/>
                <w:szCs w:val="18"/>
              </w:rPr>
            </w:pPr>
            <w:r w:rsidRPr="00D56B9A">
              <w:rPr>
                <w:b/>
                <w:bCs/>
                <w:color w:val="000000" w:themeColor="text1"/>
                <w:sz w:val="18"/>
                <w:szCs w:val="18"/>
              </w:rPr>
              <w:t>5</w:t>
            </w:r>
            <w:r w:rsidRPr="00D56B9A">
              <w:rPr>
                <w:b/>
                <w:bCs/>
                <w:color w:val="000000" w:themeColor="text1"/>
                <w:sz w:val="18"/>
                <w:szCs w:val="18"/>
                <w:vertAlign w:val="superscript"/>
              </w:rPr>
              <w:t>th</w:t>
            </w:r>
            <w:r w:rsidRPr="00D56B9A">
              <w:rPr>
                <w:b/>
                <w:bCs/>
                <w:color w:val="000000" w:themeColor="text1"/>
                <w:sz w:val="18"/>
                <w:szCs w:val="18"/>
              </w:rPr>
              <w:t xml:space="preserve"> upgrade</w:t>
            </w:r>
          </w:p>
        </w:tc>
      </w:tr>
      <w:tr w:rsidR="00B03DB5" w14:paraId="216D92D1" w14:textId="77777777" w:rsidTr="00C0661E">
        <w:tc>
          <w:tcPr>
            <w:tcW w:w="1138" w:type="dxa"/>
          </w:tcPr>
          <w:p w14:paraId="79FB4AC7" w14:textId="1A4E7EF6" w:rsidR="00B03DB5" w:rsidRPr="00C0661E" w:rsidRDefault="00D56B9A" w:rsidP="00B03DB5">
            <w:pPr>
              <w:pStyle w:val="JCEbodytext"/>
              <w:ind w:firstLine="0"/>
              <w:rPr>
                <w:b/>
                <w:bCs/>
                <w:color w:val="000000" w:themeColor="text1"/>
                <w:sz w:val="18"/>
                <w:szCs w:val="18"/>
              </w:rPr>
            </w:pPr>
            <w:r w:rsidRPr="00C0661E">
              <w:rPr>
                <w:b/>
                <w:bCs/>
                <w:color w:val="000000" w:themeColor="text1"/>
                <w:sz w:val="18"/>
                <w:szCs w:val="18"/>
              </w:rPr>
              <w:t>Factory</w:t>
            </w:r>
          </w:p>
        </w:tc>
        <w:tc>
          <w:tcPr>
            <w:tcW w:w="1452" w:type="dxa"/>
          </w:tcPr>
          <w:p w14:paraId="3870B09A" w14:textId="77777777" w:rsidR="00B03DB5" w:rsidRPr="00D56B9A" w:rsidRDefault="00B03DB5" w:rsidP="00B03DB5">
            <w:pPr>
              <w:pStyle w:val="JCEbodytext"/>
              <w:ind w:firstLine="0"/>
              <w:rPr>
                <w:color w:val="000000" w:themeColor="text1"/>
                <w:sz w:val="18"/>
                <w:szCs w:val="18"/>
              </w:rPr>
            </w:pPr>
          </w:p>
        </w:tc>
        <w:tc>
          <w:tcPr>
            <w:tcW w:w="1688" w:type="dxa"/>
          </w:tcPr>
          <w:p w14:paraId="5633C49B" w14:textId="77777777" w:rsidR="00B03DB5" w:rsidRPr="00D56B9A" w:rsidRDefault="00B03DB5" w:rsidP="00B03DB5">
            <w:pPr>
              <w:pStyle w:val="JCEbodytext"/>
              <w:ind w:firstLine="0"/>
              <w:rPr>
                <w:color w:val="000000" w:themeColor="text1"/>
                <w:sz w:val="18"/>
                <w:szCs w:val="18"/>
              </w:rPr>
            </w:pPr>
          </w:p>
        </w:tc>
        <w:tc>
          <w:tcPr>
            <w:tcW w:w="1535" w:type="dxa"/>
          </w:tcPr>
          <w:p w14:paraId="1B0A6526" w14:textId="77777777" w:rsidR="00B03DB5" w:rsidRPr="00D56B9A" w:rsidRDefault="00B03DB5" w:rsidP="00B03DB5">
            <w:pPr>
              <w:pStyle w:val="JCEbodytext"/>
              <w:ind w:firstLine="0"/>
              <w:rPr>
                <w:color w:val="000000" w:themeColor="text1"/>
                <w:sz w:val="18"/>
                <w:szCs w:val="18"/>
              </w:rPr>
            </w:pPr>
          </w:p>
        </w:tc>
        <w:tc>
          <w:tcPr>
            <w:tcW w:w="1412" w:type="dxa"/>
          </w:tcPr>
          <w:p w14:paraId="78D7196D" w14:textId="77777777" w:rsidR="00B03DB5" w:rsidRPr="00D56B9A" w:rsidRDefault="00B03DB5" w:rsidP="00B03DB5">
            <w:pPr>
              <w:pStyle w:val="JCEbodytext"/>
              <w:ind w:firstLine="0"/>
              <w:rPr>
                <w:color w:val="000000" w:themeColor="text1"/>
                <w:sz w:val="18"/>
                <w:szCs w:val="18"/>
              </w:rPr>
            </w:pPr>
          </w:p>
        </w:tc>
        <w:tc>
          <w:tcPr>
            <w:tcW w:w="1405" w:type="dxa"/>
          </w:tcPr>
          <w:p w14:paraId="6EF75465" w14:textId="77777777" w:rsidR="00B03DB5" w:rsidRPr="00D56B9A" w:rsidRDefault="00B03DB5" w:rsidP="00B03DB5">
            <w:pPr>
              <w:pStyle w:val="JCEbodytext"/>
              <w:ind w:firstLine="0"/>
              <w:rPr>
                <w:color w:val="000000" w:themeColor="text1"/>
                <w:sz w:val="18"/>
                <w:szCs w:val="18"/>
              </w:rPr>
            </w:pPr>
          </w:p>
        </w:tc>
      </w:tr>
      <w:tr w:rsidR="00B03DB5" w14:paraId="749B41F3" w14:textId="77777777" w:rsidTr="00C0661E">
        <w:tc>
          <w:tcPr>
            <w:tcW w:w="1138" w:type="dxa"/>
          </w:tcPr>
          <w:p w14:paraId="03A6139A" w14:textId="1AA7D506" w:rsidR="00B03DB5" w:rsidRPr="00D56B9A" w:rsidRDefault="00D56B9A" w:rsidP="00B03DB5">
            <w:pPr>
              <w:pStyle w:val="JCEbodytext"/>
              <w:ind w:firstLine="0"/>
              <w:rPr>
                <w:color w:val="000000" w:themeColor="text1"/>
                <w:sz w:val="18"/>
                <w:szCs w:val="18"/>
              </w:rPr>
            </w:pPr>
            <w:r>
              <w:rPr>
                <w:color w:val="000000" w:themeColor="text1"/>
                <w:sz w:val="18"/>
                <w:szCs w:val="18"/>
              </w:rPr>
              <w:t>Row 1</w:t>
            </w:r>
          </w:p>
        </w:tc>
        <w:tc>
          <w:tcPr>
            <w:tcW w:w="1452" w:type="dxa"/>
          </w:tcPr>
          <w:p w14:paraId="154AACDA" w14:textId="7901C547" w:rsidR="00B03DB5" w:rsidRPr="00D56B9A" w:rsidRDefault="00440898" w:rsidP="00B03DB5">
            <w:pPr>
              <w:pStyle w:val="JCEbodytext"/>
              <w:ind w:firstLine="0"/>
              <w:rPr>
                <w:color w:val="000000" w:themeColor="text1"/>
                <w:sz w:val="18"/>
                <w:szCs w:val="18"/>
              </w:rPr>
            </w:pPr>
            <w:r>
              <w:rPr>
                <w:color w:val="000000" w:themeColor="text1"/>
                <w:sz w:val="18"/>
                <w:szCs w:val="18"/>
              </w:rPr>
              <w:t>Greener solvents and auxiliaries</w:t>
            </w:r>
          </w:p>
        </w:tc>
        <w:tc>
          <w:tcPr>
            <w:tcW w:w="1688" w:type="dxa"/>
          </w:tcPr>
          <w:p w14:paraId="6CD5D99F" w14:textId="49B6F633" w:rsidR="00B03DB5" w:rsidRPr="00D56B9A" w:rsidRDefault="00440898" w:rsidP="00B03DB5">
            <w:pPr>
              <w:pStyle w:val="JCEbodytext"/>
              <w:ind w:firstLine="0"/>
              <w:rPr>
                <w:color w:val="000000" w:themeColor="text1"/>
                <w:sz w:val="18"/>
                <w:szCs w:val="18"/>
              </w:rPr>
            </w:pPr>
            <w:r>
              <w:rPr>
                <w:color w:val="000000" w:themeColor="text1"/>
                <w:sz w:val="18"/>
                <w:szCs w:val="18"/>
              </w:rPr>
              <w:t>Homogeneous catalysis</w:t>
            </w:r>
          </w:p>
        </w:tc>
        <w:tc>
          <w:tcPr>
            <w:tcW w:w="1535" w:type="dxa"/>
          </w:tcPr>
          <w:p w14:paraId="630A8BF7" w14:textId="02F55A80" w:rsidR="00B03DB5" w:rsidRPr="00D56B9A" w:rsidRDefault="00440898" w:rsidP="00B03DB5">
            <w:pPr>
              <w:pStyle w:val="JCEbodytext"/>
              <w:ind w:firstLine="0"/>
              <w:rPr>
                <w:color w:val="000000" w:themeColor="text1"/>
                <w:sz w:val="18"/>
                <w:szCs w:val="18"/>
              </w:rPr>
            </w:pPr>
            <w:r>
              <w:rPr>
                <w:color w:val="000000" w:themeColor="text1"/>
                <w:sz w:val="18"/>
                <w:szCs w:val="18"/>
              </w:rPr>
              <w:t>Heterogenous catalysis</w:t>
            </w:r>
          </w:p>
        </w:tc>
        <w:tc>
          <w:tcPr>
            <w:tcW w:w="1412" w:type="dxa"/>
          </w:tcPr>
          <w:p w14:paraId="26A86F74" w14:textId="01CBCB0E" w:rsidR="00B03DB5" w:rsidRPr="00D56B9A" w:rsidRDefault="00440898" w:rsidP="00B03DB5">
            <w:pPr>
              <w:pStyle w:val="JCEbodytext"/>
              <w:ind w:firstLine="0"/>
              <w:rPr>
                <w:color w:val="000000" w:themeColor="text1"/>
                <w:sz w:val="18"/>
                <w:szCs w:val="18"/>
              </w:rPr>
            </w:pPr>
            <w:r>
              <w:rPr>
                <w:color w:val="000000" w:themeColor="text1"/>
                <w:sz w:val="18"/>
                <w:szCs w:val="18"/>
              </w:rPr>
              <w:t>Zeolite catalysis</w:t>
            </w:r>
          </w:p>
        </w:tc>
        <w:tc>
          <w:tcPr>
            <w:tcW w:w="1405" w:type="dxa"/>
          </w:tcPr>
          <w:p w14:paraId="26C87E1F" w14:textId="76E4D79B" w:rsidR="00B03DB5" w:rsidRPr="00D56B9A" w:rsidRDefault="00440898" w:rsidP="00B03DB5">
            <w:pPr>
              <w:pStyle w:val="JCEbodytext"/>
              <w:ind w:firstLine="0"/>
              <w:rPr>
                <w:color w:val="000000" w:themeColor="text1"/>
                <w:sz w:val="18"/>
                <w:szCs w:val="18"/>
              </w:rPr>
            </w:pPr>
            <w:r>
              <w:rPr>
                <w:color w:val="000000" w:themeColor="text1"/>
                <w:sz w:val="18"/>
                <w:szCs w:val="18"/>
              </w:rPr>
              <w:t>n/a</w:t>
            </w:r>
          </w:p>
        </w:tc>
      </w:tr>
      <w:tr w:rsidR="00B03DB5" w14:paraId="333DFE39" w14:textId="77777777" w:rsidTr="00C0661E">
        <w:tc>
          <w:tcPr>
            <w:tcW w:w="1138" w:type="dxa"/>
          </w:tcPr>
          <w:p w14:paraId="033E0D8E" w14:textId="51B7A8A6" w:rsidR="00B03DB5" w:rsidRPr="00D56B9A" w:rsidRDefault="00D56B9A" w:rsidP="00B03DB5">
            <w:pPr>
              <w:pStyle w:val="JCEbodytext"/>
              <w:ind w:firstLine="0"/>
              <w:rPr>
                <w:color w:val="000000" w:themeColor="text1"/>
                <w:sz w:val="18"/>
                <w:szCs w:val="18"/>
              </w:rPr>
            </w:pPr>
            <w:r>
              <w:rPr>
                <w:color w:val="000000" w:themeColor="text1"/>
                <w:sz w:val="18"/>
                <w:szCs w:val="18"/>
              </w:rPr>
              <w:t>Row 2</w:t>
            </w:r>
          </w:p>
        </w:tc>
        <w:tc>
          <w:tcPr>
            <w:tcW w:w="1452" w:type="dxa"/>
          </w:tcPr>
          <w:p w14:paraId="7E9AA0E0" w14:textId="7E437642" w:rsidR="00B03DB5" w:rsidRPr="00D56B9A" w:rsidRDefault="001D1DEB" w:rsidP="00B03DB5">
            <w:pPr>
              <w:pStyle w:val="JCEbodytext"/>
              <w:ind w:firstLine="0"/>
              <w:rPr>
                <w:color w:val="000000" w:themeColor="text1"/>
                <w:sz w:val="18"/>
                <w:szCs w:val="18"/>
              </w:rPr>
            </w:pPr>
            <w:r>
              <w:rPr>
                <w:color w:val="000000" w:themeColor="text1"/>
                <w:sz w:val="18"/>
                <w:szCs w:val="18"/>
              </w:rPr>
              <w:t>Upgrade vessels: mixing</w:t>
            </w:r>
          </w:p>
        </w:tc>
        <w:tc>
          <w:tcPr>
            <w:tcW w:w="1688" w:type="dxa"/>
          </w:tcPr>
          <w:p w14:paraId="0D1ABC99" w14:textId="5FC66E53" w:rsidR="00B03DB5" w:rsidRPr="00D56B9A" w:rsidRDefault="001D1DEB" w:rsidP="00B03DB5">
            <w:pPr>
              <w:pStyle w:val="JCEbodytext"/>
              <w:ind w:firstLine="0"/>
              <w:rPr>
                <w:color w:val="000000" w:themeColor="text1"/>
                <w:sz w:val="18"/>
                <w:szCs w:val="18"/>
              </w:rPr>
            </w:pPr>
            <w:r>
              <w:rPr>
                <w:color w:val="000000" w:themeColor="text1"/>
                <w:sz w:val="18"/>
                <w:szCs w:val="18"/>
              </w:rPr>
              <w:t>Upgrade vessels: heating</w:t>
            </w:r>
          </w:p>
        </w:tc>
        <w:tc>
          <w:tcPr>
            <w:tcW w:w="1535" w:type="dxa"/>
          </w:tcPr>
          <w:p w14:paraId="55C1F081" w14:textId="5B37A3DE" w:rsidR="00B03DB5" w:rsidRPr="00D56B9A" w:rsidRDefault="001D1DEB" w:rsidP="00B03DB5">
            <w:pPr>
              <w:pStyle w:val="JCEbodytext"/>
              <w:ind w:firstLine="0"/>
              <w:rPr>
                <w:color w:val="000000" w:themeColor="text1"/>
                <w:sz w:val="18"/>
                <w:szCs w:val="18"/>
              </w:rPr>
            </w:pPr>
            <w:r>
              <w:rPr>
                <w:color w:val="000000" w:themeColor="text1"/>
                <w:sz w:val="18"/>
                <w:szCs w:val="18"/>
              </w:rPr>
              <w:t>Solvent recovery systems</w:t>
            </w:r>
          </w:p>
        </w:tc>
        <w:tc>
          <w:tcPr>
            <w:tcW w:w="1412" w:type="dxa"/>
          </w:tcPr>
          <w:p w14:paraId="0C34642D" w14:textId="76D5C8A8" w:rsidR="00B03DB5" w:rsidRPr="00D56B9A" w:rsidRDefault="001D1DEB" w:rsidP="00B03DB5">
            <w:pPr>
              <w:pStyle w:val="JCEbodytext"/>
              <w:ind w:firstLine="0"/>
              <w:rPr>
                <w:color w:val="000000" w:themeColor="text1"/>
                <w:sz w:val="18"/>
                <w:szCs w:val="18"/>
              </w:rPr>
            </w:pPr>
            <w:r>
              <w:rPr>
                <w:color w:val="000000" w:themeColor="text1"/>
                <w:sz w:val="18"/>
                <w:szCs w:val="18"/>
              </w:rPr>
              <w:t>Wastewater treatment facilities</w:t>
            </w:r>
          </w:p>
        </w:tc>
        <w:tc>
          <w:tcPr>
            <w:tcW w:w="1405" w:type="dxa"/>
          </w:tcPr>
          <w:p w14:paraId="50F3C79F" w14:textId="6F6BC537" w:rsidR="00B03DB5" w:rsidRPr="00D56B9A" w:rsidRDefault="001D1DEB" w:rsidP="00B03DB5">
            <w:pPr>
              <w:pStyle w:val="JCEbodytext"/>
              <w:ind w:firstLine="0"/>
              <w:rPr>
                <w:color w:val="000000" w:themeColor="text1"/>
                <w:sz w:val="18"/>
                <w:szCs w:val="18"/>
              </w:rPr>
            </w:pPr>
            <w:r>
              <w:rPr>
                <w:color w:val="000000" w:themeColor="text1"/>
                <w:sz w:val="18"/>
                <w:szCs w:val="18"/>
              </w:rPr>
              <w:t>Anaerobic digestion</w:t>
            </w:r>
          </w:p>
        </w:tc>
      </w:tr>
      <w:tr w:rsidR="00B03DB5" w14:paraId="2254C146" w14:textId="77777777" w:rsidTr="00C0661E">
        <w:tc>
          <w:tcPr>
            <w:tcW w:w="1138" w:type="dxa"/>
          </w:tcPr>
          <w:p w14:paraId="6C4E93EA" w14:textId="57D7A9AE" w:rsidR="00B03DB5" w:rsidRPr="00D56B9A" w:rsidRDefault="00D56B9A" w:rsidP="00B03DB5">
            <w:pPr>
              <w:pStyle w:val="JCEbodytext"/>
              <w:ind w:firstLine="0"/>
              <w:rPr>
                <w:color w:val="000000" w:themeColor="text1"/>
                <w:sz w:val="18"/>
                <w:szCs w:val="18"/>
              </w:rPr>
            </w:pPr>
            <w:r>
              <w:rPr>
                <w:color w:val="000000" w:themeColor="text1"/>
                <w:sz w:val="18"/>
                <w:szCs w:val="18"/>
              </w:rPr>
              <w:t>Row 3</w:t>
            </w:r>
          </w:p>
        </w:tc>
        <w:tc>
          <w:tcPr>
            <w:tcW w:w="1452" w:type="dxa"/>
          </w:tcPr>
          <w:p w14:paraId="1D8D7597" w14:textId="458EEF35" w:rsidR="00B03DB5" w:rsidRPr="00D56B9A" w:rsidRDefault="00440898" w:rsidP="00B03DB5">
            <w:pPr>
              <w:pStyle w:val="JCEbodytext"/>
              <w:ind w:firstLine="0"/>
              <w:rPr>
                <w:color w:val="000000" w:themeColor="text1"/>
                <w:sz w:val="18"/>
                <w:szCs w:val="18"/>
              </w:rPr>
            </w:pPr>
            <w:r>
              <w:rPr>
                <w:color w:val="000000" w:themeColor="text1"/>
                <w:sz w:val="18"/>
                <w:szCs w:val="18"/>
              </w:rPr>
              <w:t>Continuous flow</w:t>
            </w:r>
          </w:p>
        </w:tc>
        <w:tc>
          <w:tcPr>
            <w:tcW w:w="1688" w:type="dxa"/>
          </w:tcPr>
          <w:p w14:paraId="56E4E5D0" w14:textId="316D6C59" w:rsidR="00B03DB5" w:rsidRPr="00D56B9A" w:rsidRDefault="00440898" w:rsidP="00B03DB5">
            <w:pPr>
              <w:pStyle w:val="JCEbodytext"/>
              <w:ind w:firstLine="0"/>
              <w:rPr>
                <w:color w:val="000000" w:themeColor="text1"/>
                <w:sz w:val="18"/>
                <w:szCs w:val="18"/>
              </w:rPr>
            </w:pPr>
            <w:r>
              <w:rPr>
                <w:color w:val="000000" w:themeColor="text1"/>
                <w:sz w:val="18"/>
                <w:szCs w:val="18"/>
              </w:rPr>
              <w:t>Reduce derivatives</w:t>
            </w:r>
          </w:p>
        </w:tc>
        <w:tc>
          <w:tcPr>
            <w:tcW w:w="1535" w:type="dxa"/>
          </w:tcPr>
          <w:p w14:paraId="2651531A" w14:textId="55535D17" w:rsidR="00B03DB5" w:rsidRPr="00D56B9A" w:rsidRDefault="00440898" w:rsidP="00B03DB5">
            <w:pPr>
              <w:pStyle w:val="JCEbodytext"/>
              <w:ind w:firstLine="0"/>
              <w:rPr>
                <w:color w:val="000000" w:themeColor="text1"/>
                <w:sz w:val="18"/>
                <w:szCs w:val="18"/>
              </w:rPr>
            </w:pPr>
            <w:r>
              <w:rPr>
                <w:color w:val="000000" w:themeColor="text1"/>
                <w:sz w:val="18"/>
                <w:szCs w:val="18"/>
              </w:rPr>
              <w:t>Telescoping</w:t>
            </w:r>
          </w:p>
        </w:tc>
        <w:tc>
          <w:tcPr>
            <w:tcW w:w="1412" w:type="dxa"/>
          </w:tcPr>
          <w:p w14:paraId="18EDCD90" w14:textId="1D615DE3" w:rsidR="00B03DB5" w:rsidRPr="00D56B9A" w:rsidRDefault="00440898" w:rsidP="00B03DB5">
            <w:pPr>
              <w:pStyle w:val="JCEbodytext"/>
              <w:ind w:firstLine="0"/>
              <w:rPr>
                <w:color w:val="000000" w:themeColor="text1"/>
                <w:sz w:val="18"/>
                <w:szCs w:val="18"/>
              </w:rPr>
            </w:pPr>
            <w:r>
              <w:rPr>
                <w:color w:val="000000" w:themeColor="text1"/>
                <w:sz w:val="18"/>
                <w:szCs w:val="18"/>
              </w:rPr>
              <w:t>Solvent free steps</w:t>
            </w:r>
          </w:p>
        </w:tc>
        <w:tc>
          <w:tcPr>
            <w:tcW w:w="1405" w:type="dxa"/>
          </w:tcPr>
          <w:p w14:paraId="75F3BADE" w14:textId="504930A1" w:rsidR="00B03DB5" w:rsidRPr="00D56B9A" w:rsidRDefault="00440898" w:rsidP="00B03DB5">
            <w:pPr>
              <w:pStyle w:val="JCEbodytext"/>
              <w:ind w:firstLine="0"/>
              <w:rPr>
                <w:color w:val="000000" w:themeColor="text1"/>
                <w:sz w:val="18"/>
                <w:szCs w:val="18"/>
              </w:rPr>
            </w:pPr>
            <w:r>
              <w:rPr>
                <w:color w:val="000000" w:themeColor="text1"/>
                <w:sz w:val="18"/>
                <w:szCs w:val="18"/>
              </w:rPr>
              <w:t>Reduce number of steps</w:t>
            </w:r>
          </w:p>
        </w:tc>
      </w:tr>
      <w:tr w:rsidR="00B03DB5" w14:paraId="694FAF49" w14:textId="77777777" w:rsidTr="00C0661E">
        <w:tc>
          <w:tcPr>
            <w:tcW w:w="1138" w:type="dxa"/>
          </w:tcPr>
          <w:p w14:paraId="1BA5D20C" w14:textId="0609DBBB" w:rsidR="00B03DB5" w:rsidRPr="00C0661E" w:rsidRDefault="00D56B9A" w:rsidP="00B03DB5">
            <w:pPr>
              <w:pStyle w:val="JCEbodytext"/>
              <w:ind w:firstLine="0"/>
              <w:rPr>
                <w:b/>
                <w:bCs/>
                <w:color w:val="000000" w:themeColor="text1"/>
                <w:sz w:val="18"/>
                <w:szCs w:val="18"/>
              </w:rPr>
            </w:pPr>
            <w:r w:rsidRPr="00C0661E">
              <w:rPr>
                <w:b/>
                <w:bCs/>
                <w:color w:val="000000" w:themeColor="text1"/>
                <w:sz w:val="18"/>
                <w:szCs w:val="18"/>
              </w:rPr>
              <w:t>Transport</w:t>
            </w:r>
          </w:p>
        </w:tc>
        <w:tc>
          <w:tcPr>
            <w:tcW w:w="1452" w:type="dxa"/>
          </w:tcPr>
          <w:p w14:paraId="4377CCE8" w14:textId="77777777" w:rsidR="00B03DB5" w:rsidRPr="00D56B9A" w:rsidRDefault="00B03DB5" w:rsidP="00B03DB5">
            <w:pPr>
              <w:pStyle w:val="JCEbodytext"/>
              <w:ind w:firstLine="0"/>
              <w:rPr>
                <w:color w:val="000000" w:themeColor="text1"/>
                <w:sz w:val="18"/>
                <w:szCs w:val="18"/>
              </w:rPr>
            </w:pPr>
          </w:p>
        </w:tc>
        <w:tc>
          <w:tcPr>
            <w:tcW w:w="1688" w:type="dxa"/>
          </w:tcPr>
          <w:p w14:paraId="65FCC31C" w14:textId="77777777" w:rsidR="00B03DB5" w:rsidRPr="00D56B9A" w:rsidRDefault="00B03DB5" w:rsidP="00B03DB5">
            <w:pPr>
              <w:pStyle w:val="JCEbodytext"/>
              <w:ind w:firstLine="0"/>
              <w:rPr>
                <w:color w:val="000000" w:themeColor="text1"/>
                <w:sz w:val="18"/>
                <w:szCs w:val="18"/>
              </w:rPr>
            </w:pPr>
          </w:p>
        </w:tc>
        <w:tc>
          <w:tcPr>
            <w:tcW w:w="1535" w:type="dxa"/>
          </w:tcPr>
          <w:p w14:paraId="2CD5F96A" w14:textId="77777777" w:rsidR="00B03DB5" w:rsidRPr="00D56B9A" w:rsidRDefault="00B03DB5" w:rsidP="00B03DB5">
            <w:pPr>
              <w:pStyle w:val="JCEbodytext"/>
              <w:ind w:firstLine="0"/>
              <w:rPr>
                <w:color w:val="000000" w:themeColor="text1"/>
                <w:sz w:val="18"/>
                <w:szCs w:val="18"/>
              </w:rPr>
            </w:pPr>
          </w:p>
        </w:tc>
        <w:tc>
          <w:tcPr>
            <w:tcW w:w="1412" w:type="dxa"/>
          </w:tcPr>
          <w:p w14:paraId="27CE3518" w14:textId="77777777" w:rsidR="00B03DB5" w:rsidRPr="00D56B9A" w:rsidRDefault="00B03DB5" w:rsidP="00B03DB5">
            <w:pPr>
              <w:pStyle w:val="JCEbodytext"/>
              <w:ind w:firstLine="0"/>
              <w:rPr>
                <w:color w:val="000000" w:themeColor="text1"/>
                <w:sz w:val="18"/>
                <w:szCs w:val="18"/>
              </w:rPr>
            </w:pPr>
          </w:p>
        </w:tc>
        <w:tc>
          <w:tcPr>
            <w:tcW w:w="1405" w:type="dxa"/>
          </w:tcPr>
          <w:p w14:paraId="2CD7AE8A" w14:textId="77777777" w:rsidR="00B03DB5" w:rsidRPr="00D56B9A" w:rsidRDefault="00B03DB5" w:rsidP="00B03DB5">
            <w:pPr>
              <w:pStyle w:val="JCEbodytext"/>
              <w:ind w:firstLine="0"/>
              <w:rPr>
                <w:color w:val="000000" w:themeColor="text1"/>
                <w:sz w:val="18"/>
                <w:szCs w:val="18"/>
              </w:rPr>
            </w:pPr>
          </w:p>
        </w:tc>
      </w:tr>
      <w:tr w:rsidR="00B03DB5" w14:paraId="6CE09ECB" w14:textId="77777777" w:rsidTr="00C0661E">
        <w:tc>
          <w:tcPr>
            <w:tcW w:w="1138" w:type="dxa"/>
          </w:tcPr>
          <w:p w14:paraId="3104647A" w14:textId="79C23E4B" w:rsidR="00B03DB5" w:rsidRPr="00D56B9A" w:rsidRDefault="00D56B9A" w:rsidP="00B03DB5">
            <w:pPr>
              <w:pStyle w:val="JCEbodytext"/>
              <w:ind w:firstLine="0"/>
              <w:rPr>
                <w:color w:val="000000" w:themeColor="text1"/>
                <w:sz w:val="18"/>
                <w:szCs w:val="18"/>
              </w:rPr>
            </w:pPr>
            <w:r>
              <w:rPr>
                <w:color w:val="000000" w:themeColor="text1"/>
                <w:sz w:val="18"/>
                <w:szCs w:val="18"/>
              </w:rPr>
              <w:lastRenderedPageBreak/>
              <w:t>Row 1</w:t>
            </w:r>
          </w:p>
        </w:tc>
        <w:tc>
          <w:tcPr>
            <w:tcW w:w="1452" w:type="dxa"/>
          </w:tcPr>
          <w:p w14:paraId="108F77D0" w14:textId="0B1CBEE1" w:rsidR="00B03DB5" w:rsidRPr="00D56B9A" w:rsidRDefault="00440898" w:rsidP="00B03DB5">
            <w:pPr>
              <w:pStyle w:val="JCEbodytext"/>
              <w:ind w:firstLine="0"/>
              <w:rPr>
                <w:color w:val="000000" w:themeColor="text1"/>
                <w:sz w:val="18"/>
                <w:szCs w:val="18"/>
              </w:rPr>
            </w:pPr>
            <w:r>
              <w:rPr>
                <w:color w:val="000000" w:themeColor="text1"/>
                <w:sz w:val="18"/>
                <w:szCs w:val="18"/>
              </w:rPr>
              <w:t>Fuel additives</w:t>
            </w:r>
          </w:p>
        </w:tc>
        <w:tc>
          <w:tcPr>
            <w:tcW w:w="1688" w:type="dxa"/>
          </w:tcPr>
          <w:p w14:paraId="6AF411B8" w14:textId="06C938DB" w:rsidR="00B03DB5" w:rsidRPr="00D56B9A" w:rsidRDefault="00440898" w:rsidP="00B03DB5">
            <w:pPr>
              <w:pStyle w:val="JCEbodytext"/>
              <w:ind w:firstLine="0"/>
              <w:rPr>
                <w:color w:val="000000" w:themeColor="text1"/>
                <w:sz w:val="18"/>
                <w:szCs w:val="18"/>
              </w:rPr>
            </w:pPr>
            <w:r>
              <w:rPr>
                <w:color w:val="000000" w:themeColor="text1"/>
                <w:sz w:val="18"/>
                <w:szCs w:val="18"/>
              </w:rPr>
              <w:t>Thermally efficient internal combustion engines</w:t>
            </w:r>
          </w:p>
        </w:tc>
        <w:tc>
          <w:tcPr>
            <w:tcW w:w="1535" w:type="dxa"/>
          </w:tcPr>
          <w:p w14:paraId="3058B1A9" w14:textId="2FDD2E49" w:rsidR="00B03DB5" w:rsidRPr="00D56B9A" w:rsidRDefault="00440898" w:rsidP="00B03DB5">
            <w:pPr>
              <w:pStyle w:val="JCEbodytext"/>
              <w:ind w:firstLine="0"/>
              <w:rPr>
                <w:color w:val="000000" w:themeColor="text1"/>
                <w:sz w:val="18"/>
                <w:szCs w:val="18"/>
              </w:rPr>
            </w:pPr>
            <w:r>
              <w:rPr>
                <w:color w:val="000000" w:themeColor="text1"/>
                <w:sz w:val="18"/>
                <w:szCs w:val="18"/>
              </w:rPr>
              <w:t>Hybrid vehicles</w:t>
            </w:r>
          </w:p>
        </w:tc>
        <w:tc>
          <w:tcPr>
            <w:tcW w:w="1412" w:type="dxa"/>
          </w:tcPr>
          <w:p w14:paraId="55A476F0" w14:textId="76E89EE6" w:rsidR="00B03DB5" w:rsidRPr="00D56B9A" w:rsidRDefault="00C0661E" w:rsidP="00B03DB5">
            <w:pPr>
              <w:pStyle w:val="JCEbodytext"/>
              <w:ind w:firstLine="0"/>
              <w:rPr>
                <w:color w:val="000000" w:themeColor="text1"/>
                <w:sz w:val="18"/>
                <w:szCs w:val="18"/>
              </w:rPr>
            </w:pPr>
            <w:r>
              <w:rPr>
                <w:color w:val="000000" w:themeColor="text1"/>
                <w:sz w:val="18"/>
                <w:szCs w:val="18"/>
              </w:rPr>
              <w:t>First</w:t>
            </w:r>
            <w:r w:rsidR="00440898">
              <w:rPr>
                <w:color w:val="000000" w:themeColor="text1"/>
                <w:sz w:val="18"/>
                <w:szCs w:val="18"/>
              </w:rPr>
              <w:t xml:space="preserve"> generation biofuels</w:t>
            </w:r>
          </w:p>
        </w:tc>
        <w:tc>
          <w:tcPr>
            <w:tcW w:w="1405" w:type="dxa"/>
          </w:tcPr>
          <w:p w14:paraId="2173A729" w14:textId="1AB8556B" w:rsidR="00B03DB5" w:rsidRPr="00D56B9A" w:rsidRDefault="00440898" w:rsidP="00B03DB5">
            <w:pPr>
              <w:pStyle w:val="JCEbodytext"/>
              <w:ind w:firstLine="0"/>
              <w:rPr>
                <w:color w:val="000000" w:themeColor="text1"/>
                <w:sz w:val="18"/>
                <w:szCs w:val="18"/>
              </w:rPr>
            </w:pPr>
            <w:r>
              <w:rPr>
                <w:color w:val="000000" w:themeColor="text1"/>
                <w:sz w:val="18"/>
                <w:szCs w:val="18"/>
              </w:rPr>
              <w:t>Battery technology</w:t>
            </w:r>
          </w:p>
        </w:tc>
      </w:tr>
      <w:tr w:rsidR="00D56B9A" w14:paraId="3A152653" w14:textId="77777777" w:rsidTr="00C0661E">
        <w:tc>
          <w:tcPr>
            <w:tcW w:w="1138" w:type="dxa"/>
          </w:tcPr>
          <w:p w14:paraId="04642B64" w14:textId="077E7893" w:rsidR="00D56B9A" w:rsidRDefault="00D56B9A" w:rsidP="00B03DB5">
            <w:pPr>
              <w:pStyle w:val="JCEbodytext"/>
              <w:ind w:firstLine="0"/>
              <w:rPr>
                <w:color w:val="000000" w:themeColor="text1"/>
                <w:sz w:val="18"/>
                <w:szCs w:val="18"/>
              </w:rPr>
            </w:pPr>
            <w:r>
              <w:rPr>
                <w:color w:val="000000" w:themeColor="text1"/>
                <w:sz w:val="18"/>
                <w:szCs w:val="18"/>
              </w:rPr>
              <w:t>Row 2</w:t>
            </w:r>
          </w:p>
        </w:tc>
        <w:tc>
          <w:tcPr>
            <w:tcW w:w="1452" w:type="dxa"/>
          </w:tcPr>
          <w:p w14:paraId="11E147EA" w14:textId="1D6EA7ED" w:rsidR="00D56B9A" w:rsidRPr="00D56B9A" w:rsidRDefault="00440898" w:rsidP="00B03DB5">
            <w:pPr>
              <w:pStyle w:val="JCEbodytext"/>
              <w:ind w:firstLine="0"/>
              <w:rPr>
                <w:color w:val="000000" w:themeColor="text1"/>
                <w:sz w:val="18"/>
                <w:szCs w:val="18"/>
              </w:rPr>
            </w:pPr>
            <w:r>
              <w:rPr>
                <w:color w:val="000000" w:themeColor="text1"/>
                <w:sz w:val="18"/>
                <w:szCs w:val="18"/>
              </w:rPr>
              <w:t>Efficient loading</w:t>
            </w:r>
          </w:p>
        </w:tc>
        <w:tc>
          <w:tcPr>
            <w:tcW w:w="1688" w:type="dxa"/>
          </w:tcPr>
          <w:p w14:paraId="0A909269" w14:textId="4FC5B990" w:rsidR="00D56B9A" w:rsidRPr="00D56B9A" w:rsidRDefault="00440898" w:rsidP="00B03DB5">
            <w:pPr>
              <w:pStyle w:val="JCEbodytext"/>
              <w:ind w:firstLine="0"/>
              <w:rPr>
                <w:color w:val="000000" w:themeColor="text1"/>
                <w:sz w:val="18"/>
                <w:szCs w:val="18"/>
              </w:rPr>
            </w:pPr>
            <w:r>
              <w:rPr>
                <w:color w:val="000000" w:themeColor="text1"/>
                <w:sz w:val="18"/>
                <w:szCs w:val="18"/>
              </w:rPr>
              <w:t>Improved delivery systems</w:t>
            </w:r>
          </w:p>
        </w:tc>
        <w:tc>
          <w:tcPr>
            <w:tcW w:w="1535" w:type="dxa"/>
          </w:tcPr>
          <w:p w14:paraId="674D74AC" w14:textId="64DFA3C6" w:rsidR="00D56B9A" w:rsidRPr="00D56B9A" w:rsidRDefault="00440898" w:rsidP="00B03DB5">
            <w:pPr>
              <w:pStyle w:val="JCEbodytext"/>
              <w:ind w:firstLine="0"/>
              <w:rPr>
                <w:color w:val="000000" w:themeColor="text1"/>
                <w:sz w:val="18"/>
                <w:szCs w:val="18"/>
              </w:rPr>
            </w:pPr>
            <w:r>
              <w:rPr>
                <w:color w:val="000000" w:themeColor="text1"/>
                <w:sz w:val="18"/>
                <w:szCs w:val="18"/>
              </w:rPr>
              <w:t>Safer chemical storage</w:t>
            </w:r>
          </w:p>
        </w:tc>
        <w:tc>
          <w:tcPr>
            <w:tcW w:w="1412" w:type="dxa"/>
          </w:tcPr>
          <w:p w14:paraId="2181E2F9" w14:textId="085CEE9D" w:rsidR="00D56B9A" w:rsidRPr="00D56B9A" w:rsidRDefault="00440898" w:rsidP="00B03DB5">
            <w:pPr>
              <w:pStyle w:val="JCEbodytext"/>
              <w:ind w:firstLine="0"/>
              <w:rPr>
                <w:color w:val="000000" w:themeColor="text1"/>
                <w:sz w:val="18"/>
                <w:szCs w:val="18"/>
              </w:rPr>
            </w:pPr>
            <w:r>
              <w:rPr>
                <w:color w:val="000000" w:themeColor="text1"/>
                <w:sz w:val="18"/>
                <w:szCs w:val="18"/>
              </w:rPr>
              <w:t>Safer chemical transport</w:t>
            </w:r>
          </w:p>
        </w:tc>
        <w:tc>
          <w:tcPr>
            <w:tcW w:w="1405" w:type="dxa"/>
          </w:tcPr>
          <w:p w14:paraId="0EED20EF" w14:textId="37955F45" w:rsidR="00D56B9A" w:rsidRPr="00D56B9A" w:rsidRDefault="00D56B9A" w:rsidP="00B03DB5">
            <w:pPr>
              <w:pStyle w:val="JCEbodytext"/>
              <w:ind w:firstLine="0"/>
              <w:rPr>
                <w:color w:val="000000" w:themeColor="text1"/>
                <w:sz w:val="18"/>
                <w:szCs w:val="18"/>
              </w:rPr>
            </w:pPr>
            <w:r>
              <w:rPr>
                <w:color w:val="000000" w:themeColor="text1"/>
                <w:sz w:val="18"/>
                <w:szCs w:val="18"/>
              </w:rPr>
              <w:t>n/a</w:t>
            </w:r>
          </w:p>
        </w:tc>
      </w:tr>
      <w:tr w:rsidR="00D56B9A" w14:paraId="2F449405" w14:textId="77777777" w:rsidTr="00C0661E">
        <w:tc>
          <w:tcPr>
            <w:tcW w:w="1138" w:type="dxa"/>
          </w:tcPr>
          <w:p w14:paraId="4E3C571C" w14:textId="5552D5CA" w:rsidR="00D56B9A" w:rsidRDefault="00D56B9A" w:rsidP="00B03DB5">
            <w:pPr>
              <w:pStyle w:val="JCEbodytext"/>
              <w:ind w:firstLine="0"/>
              <w:rPr>
                <w:color w:val="000000" w:themeColor="text1"/>
                <w:sz w:val="18"/>
                <w:szCs w:val="18"/>
              </w:rPr>
            </w:pPr>
            <w:r>
              <w:rPr>
                <w:color w:val="000000" w:themeColor="text1"/>
                <w:sz w:val="18"/>
                <w:szCs w:val="18"/>
              </w:rPr>
              <w:t>Row 3</w:t>
            </w:r>
          </w:p>
        </w:tc>
        <w:tc>
          <w:tcPr>
            <w:tcW w:w="1452" w:type="dxa"/>
          </w:tcPr>
          <w:p w14:paraId="7BE6A895" w14:textId="10ADD3C4" w:rsidR="00D56B9A" w:rsidRPr="00D56B9A" w:rsidRDefault="00440898" w:rsidP="00B03DB5">
            <w:pPr>
              <w:pStyle w:val="JCEbodytext"/>
              <w:ind w:firstLine="0"/>
              <w:rPr>
                <w:color w:val="000000" w:themeColor="text1"/>
                <w:sz w:val="18"/>
                <w:szCs w:val="18"/>
              </w:rPr>
            </w:pPr>
            <w:r>
              <w:rPr>
                <w:color w:val="000000" w:themeColor="text1"/>
                <w:sz w:val="18"/>
                <w:szCs w:val="18"/>
              </w:rPr>
              <w:t>Establish rail links</w:t>
            </w:r>
          </w:p>
        </w:tc>
        <w:tc>
          <w:tcPr>
            <w:tcW w:w="1688" w:type="dxa"/>
          </w:tcPr>
          <w:p w14:paraId="5ADE4D0B" w14:textId="1E9B894B" w:rsidR="00D56B9A" w:rsidRPr="00D56B9A" w:rsidRDefault="00D56B9A" w:rsidP="00B03DB5">
            <w:pPr>
              <w:pStyle w:val="JCEbodytext"/>
              <w:ind w:firstLine="0"/>
              <w:rPr>
                <w:color w:val="000000" w:themeColor="text1"/>
                <w:sz w:val="18"/>
                <w:szCs w:val="18"/>
              </w:rPr>
            </w:pPr>
            <w:r>
              <w:rPr>
                <w:color w:val="000000" w:themeColor="text1"/>
                <w:sz w:val="18"/>
                <w:szCs w:val="18"/>
              </w:rPr>
              <w:t>n/a</w:t>
            </w:r>
          </w:p>
        </w:tc>
        <w:tc>
          <w:tcPr>
            <w:tcW w:w="1535" w:type="dxa"/>
          </w:tcPr>
          <w:p w14:paraId="1D3E9503" w14:textId="4FEEBD5D" w:rsidR="00D56B9A" w:rsidRPr="00D56B9A" w:rsidRDefault="00D56B9A" w:rsidP="00B03DB5">
            <w:pPr>
              <w:pStyle w:val="JCEbodytext"/>
              <w:ind w:firstLine="0"/>
              <w:rPr>
                <w:color w:val="000000" w:themeColor="text1"/>
                <w:sz w:val="18"/>
                <w:szCs w:val="18"/>
              </w:rPr>
            </w:pPr>
            <w:r>
              <w:rPr>
                <w:color w:val="000000" w:themeColor="text1"/>
                <w:sz w:val="18"/>
                <w:szCs w:val="18"/>
              </w:rPr>
              <w:t>n/a</w:t>
            </w:r>
          </w:p>
        </w:tc>
        <w:tc>
          <w:tcPr>
            <w:tcW w:w="1412" w:type="dxa"/>
          </w:tcPr>
          <w:p w14:paraId="04E74ACB" w14:textId="14E37EB1" w:rsidR="00D56B9A" w:rsidRPr="00D56B9A" w:rsidRDefault="00D56B9A" w:rsidP="00B03DB5">
            <w:pPr>
              <w:pStyle w:val="JCEbodytext"/>
              <w:ind w:firstLine="0"/>
              <w:rPr>
                <w:color w:val="000000" w:themeColor="text1"/>
                <w:sz w:val="18"/>
                <w:szCs w:val="18"/>
              </w:rPr>
            </w:pPr>
            <w:r>
              <w:rPr>
                <w:color w:val="000000" w:themeColor="text1"/>
                <w:sz w:val="18"/>
                <w:szCs w:val="18"/>
              </w:rPr>
              <w:t>n/a</w:t>
            </w:r>
          </w:p>
        </w:tc>
        <w:tc>
          <w:tcPr>
            <w:tcW w:w="1405" w:type="dxa"/>
          </w:tcPr>
          <w:p w14:paraId="382CF1CA" w14:textId="768000F9" w:rsidR="00D56B9A" w:rsidRPr="00D56B9A" w:rsidRDefault="00D56B9A" w:rsidP="00B03DB5">
            <w:pPr>
              <w:pStyle w:val="JCEbodytext"/>
              <w:ind w:firstLine="0"/>
              <w:rPr>
                <w:color w:val="000000" w:themeColor="text1"/>
                <w:sz w:val="18"/>
                <w:szCs w:val="18"/>
              </w:rPr>
            </w:pPr>
            <w:r>
              <w:rPr>
                <w:color w:val="000000" w:themeColor="text1"/>
                <w:sz w:val="18"/>
                <w:szCs w:val="18"/>
              </w:rPr>
              <w:t>n/a</w:t>
            </w:r>
          </w:p>
        </w:tc>
      </w:tr>
      <w:tr w:rsidR="00D56B9A" w14:paraId="77F59B31" w14:textId="77777777" w:rsidTr="00C0661E">
        <w:tc>
          <w:tcPr>
            <w:tcW w:w="1138" w:type="dxa"/>
          </w:tcPr>
          <w:p w14:paraId="128ACB08" w14:textId="1D04A72C" w:rsidR="00D56B9A" w:rsidRPr="00C0661E" w:rsidRDefault="00D56B9A" w:rsidP="00B03DB5">
            <w:pPr>
              <w:pStyle w:val="JCEbodytext"/>
              <w:ind w:firstLine="0"/>
              <w:rPr>
                <w:b/>
                <w:bCs/>
                <w:color w:val="000000" w:themeColor="text1"/>
                <w:sz w:val="18"/>
                <w:szCs w:val="18"/>
              </w:rPr>
            </w:pPr>
            <w:r w:rsidRPr="00C0661E">
              <w:rPr>
                <w:b/>
                <w:bCs/>
                <w:color w:val="000000" w:themeColor="text1"/>
                <w:sz w:val="18"/>
                <w:szCs w:val="18"/>
              </w:rPr>
              <w:t>Refinery</w:t>
            </w:r>
          </w:p>
        </w:tc>
        <w:tc>
          <w:tcPr>
            <w:tcW w:w="1452" w:type="dxa"/>
          </w:tcPr>
          <w:p w14:paraId="719BA9BA" w14:textId="77777777" w:rsidR="00D56B9A" w:rsidRPr="00D56B9A" w:rsidRDefault="00D56B9A" w:rsidP="00B03DB5">
            <w:pPr>
              <w:pStyle w:val="JCEbodytext"/>
              <w:ind w:firstLine="0"/>
              <w:rPr>
                <w:color w:val="000000" w:themeColor="text1"/>
                <w:sz w:val="18"/>
                <w:szCs w:val="18"/>
              </w:rPr>
            </w:pPr>
          </w:p>
        </w:tc>
        <w:tc>
          <w:tcPr>
            <w:tcW w:w="1688" w:type="dxa"/>
          </w:tcPr>
          <w:p w14:paraId="7BCB2AC5" w14:textId="77777777" w:rsidR="00D56B9A" w:rsidRPr="00D56B9A" w:rsidRDefault="00D56B9A" w:rsidP="00B03DB5">
            <w:pPr>
              <w:pStyle w:val="JCEbodytext"/>
              <w:ind w:firstLine="0"/>
              <w:rPr>
                <w:color w:val="000000" w:themeColor="text1"/>
                <w:sz w:val="18"/>
                <w:szCs w:val="18"/>
              </w:rPr>
            </w:pPr>
          </w:p>
        </w:tc>
        <w:tc>
          <w:tcPr>
            <w:tcW w:w="1535" w:type="dxa"/>
          </w:tcPr>
          <w:p w14:paraId="3C34BE7A" w14:textId="77777777" w:rsidR="00D56B9A" w:rsidRPr="00D56B9A" w:rsidRDefault="00D56B9A" w:rsidP="00B03DB5">
            <w:pPr>
              <w:pStyle w:val="JCEbodytext"/>
              <w:ind w:firstLine="0"/>
              <w:rPr>
                <w:color w:val="000000" w:themeColor="text1"/>
                <w:sz w:val="18"/>
                <w:szCs w:val="18"/>
              </w:rPr>
            </w:pPr>
          </w:p>
        </w:tc>
        <w:tc>
          <w:tcPr>
            <w:tcW w:w="1412" w:type="dxa"/>
          </w:tcPr>
          <w:p w14:paraId="4E7C3259" w14:textId="77777777" w:rsidR="00D56B9A" w:rsidRPr="00D56B9A" w:rsidRDefault="00D56B9A" w:rsidP="00B03DB5">
            <w:pPr>
              <w:pStyle w:val="JCEbodytext"/>
              <w:ind w:firstLine="0"/>
              <w:rPr>
                <w:color w:val="000000" w:themeColor="text1"/>
                <w:sz w:val="18"/>
                <w:szCs w:val="18"/>
              </w:rPr>
            </w:pPr>
          </w:p>
        </w:tc>
        <w:tc>
          <w:tcPr>
            <w:tcW w:w="1405" w:type="dxa"/>
          </w:tcPr>
          <w:p w14:paraId="0DA46CFB" w14:textId="77777777" w:rsidR="00D56B9A" w:rsidRPr="00D56B9A" w:rsidRDefault="00D56B9A" w:rsidP="00B03DB5">
            <w:pPr>
              <w:pStyle w:val="JCEbodytext"/>
              <w:ind w:firstLine="0"/>
              <w:rPr>
                <w:color w:val="000000" w:themeColor="text1"/>
                <w:sz w:val="18"/>
                <w:szCs w:val="18"/>
              </w:rPr>
            </w:pPr>
          </w:p>
        </w:tc>
      </w:tr>
      <w:tr w:rsidR="00D56B9A" w14:paraId="059C604A" w14:textId="77777777" w:rsidTr="00C0661E">
        <w:tc>
          <w:tcPr>
            <w:tcW w:w="1138" w:type="dxa"/>
          </w:tcPr>
          <w:p w14:paraId="624DF77D" w14:textId="60B2F3CE" w:rsidR="00D56B9A" w:rsidRDefault="00D56B9A" w:rsidP="00B03DB5">
            <w:pPr>
              <w:pStyle w:val="JCEbodytext"/>
              <w:ind w:firstLine="0"/>
              <w:rPr>
                <w:color w:val="000000" w:themeColor="text1"/>
                <w:sz w:val="18"/>
                <w:szCs w:val="18"/>
              </w:rPr>
            </w:pPr>
            <w:r>
              <w:rPr>
                <w:color w:val="000000" w:themeColor="text1"/>
                <w:sz w:val="18"/>
                <w:szCs w:val="18"/>
              </w:rPr>
              <w:t>Row 1</w:t>
            </w:r>
          </w:p>
        </w:tc>
        <w:tc>
          <w:tcPr>
            <w:tcW w:w="1452" w:type="dxa"/>
          </w:tcPr>
          <w:p w14:paraId="641C4F6C" w14:textId="7CF98F1E" w:rsidR="00D56B9A" w:rsidRPr="00D56B9A" w:rsidRDefault="00440898" w:rsidP="00B03DB5">
            <w:pPr>
              <w:pStyle w:val="JCEbodytext"/>
              <w:ind w:firstLine="0"/>
              <w:rPr>
                <w:color w:val="000000" w:themeColor="text1"/>
                <w:sz w:val="18"/>
                <w:szCs w:val="18"/>
              </w:rPr>
            </w:pPr>
            <w:r>
              <w:rPr>
                <w:color w:val="000000" w:themeColor="text1"/>
                <w:sz w:val="18"/>
                <w:szCs w:val="18"/>
              </w:rPr>
              <w:t>Steam cracking</w:t>
            </w:r>
          </w:p>
        </w:tc>
        <w:tc>
          <w:tcPr>
            <w:tcW w:w="1688" w:type="dxa"/>
          </w:tcPr>
          <w:p w14:paraId="2D1FDA59" w14:textId="20E8B870" w:rsidR="00D56B9A" w:rsidRPr="00D56B9A" w:rsidRDefault="00D56B9A" w:rsidP="00B03DB5">
            <w:pPr>
              <w:pStyle w:val="JCEbodytext"/>
              <w:ind w:firstLine="0"/>
              <w:rPr>
                <w:color w:val="000000" w:themeColor="text1"/>
                <w:sz w:val="18"/>
                <w:szCs w:val="18"/>
              </w:rPr>
            </w:pPr>
            <w:r>
              <w:rPr>
                <w:color w:val="000000" w:themeColor="text1"/>
                <w:sz w:val="18"/>
                <w:szCs w:val="18"/>
              </w:rPr>
              <w:t>n/a</w:t>
            </w:r>
          </w:p>
        </w:tc>
        <w:tc>
          <w:tcPr>
            <w:tcW w:w="1535" w:type="dxa"/>
          </w:tcPr>
          <w:p w14:paraId="3A084254" w14:textId="6DC4AE98" w:rsidR="00D56B9A" w:rsidRPr="00D56B9A" w:rsidRDefault="00D56B9A" w:rsidP="00B03DB5">
            <w:pPr>
              <w:pStyle w:val="JCEbodytext"/>
              <w:ind w:firstLine="0"/>
              <w:rPr>
                <w:color w:val="000000" w:themeColor="text1"/>
                <w:sz w:val="18"/>
                <w:szCs w:val="18"/>
              </w:rPr>
            </w:pPr>
            <w:r>
              <w:rPr>
                <w:color w:val="000000" w:themeColor="text1"/>
                <w:sz w:val="18"/>
                <w:szCs w:val="18"/>
              </w:rPr>
              <w:t>n/a</w:t>
            </w:r>
          </w:p>
        </w:tc>
        <w:tc>
          <w:tcPr>
            <w:tcW w:w="1412" w:type="dxa"/>
          </w:tcPr>
          <w:p w14:paraId="69E55A9E" w14:textId="3F82F409" w:rsidR="00D56B9A" w:rsidRPr="00D56B9A" w:rsidRDefault="00D56B9A" w:rsidP="00B03DB5">
            <w:pPr>
              <w:pStyle w:val="JCEbodytext"/>
              <w:ind w:firstLine="0"/>
              <w:rPr>
                <w:color w:val="000000" w:themeColor="text1"/>
                <w:sz w:val="18"/>
                <w:szCs w:val="18"/>
              </w:rPr>
            </w:pPr>
            <w:r>
              <w:rPr>
                <w:color w:val="000000" w:themeColor="text1"/>
                <w:sz w:val="18"/>
                <w:szCs w:val="18"/>
              </w:rPr>
              <w:t>n/a</w:t>
            </w:r>
          </w:p>
        </w:tc>
        <w:tc>
          <w:tcPr>
            <w:tcW w:w="1405" w:type="dxa"/>
          </w:tcPr>
          <w:p w14:paraId="1ED251E4" w14:textId="4A2FBC1C" w:rsidR="00D56B9A" w:rsidRPr="00D56B9A" w:rsidRDefault="00D56B9A" w:rsidP="00B03DB5">
            <w:pPr>
              <w:pStyle w:val="JCEbodytext"/>
              <w:ind w:firstLine="0"/>
              <w:rPr>
                <w:color w:val="000000" w:themeColor="text1"/>
                <w:sz w:val="18"/>
                <w:szCs w:val="18"/>
              </w:rPr>
            </w:pPr>
            <w:r>
              <w:rPr>
                <w:color w:val="000000" w:themeColor="text1"/>
                <w:sz w:val="18"/>
                <w:szCs w:val="18"/>
              </w:rPr>
              <w:t>n/a</w:t>
            </w:r>
          </w:p>
        </w:tc>
      </w:tr>
      <w:tr w:rsidR="00D56B9A" w14:paraId="55904227" w14:textId="77777777" w:rsidTr="00C0661E">
        <w:tc>
          <w:tcPr>
            <w:tcW w:w="1138" w:type="dxa"/>
          </w:tcPr>
          <w:p w14:paraId="49248F46" w14:textId="668E393E" w:rsidR="00D56B9A" w:rsidRDefault="00D56B9A" w:rsidP="00B03DB5">
            <w:pPr>
              <w:pStyle w:val="JCEbodytext"/>
              <w:ind w:firstLine="0"/>
              <w:rPr>
                <w:color w:val="000000" w:themeColor="text1"/>
                <w:sz w:val="18"/>
                <w:szCs w:val="18"/>
              </w:rPr>
            </w:pPr>
            <w:r>
              <w:rPr>
                <w:color w:val="000000" w:themeColor="text1"/>
                <w:sz w:val="18"/>
                <w:szCs w:val="18"/>
              </w:rPr>
              <w:t>Row 2</w:t>
            </w:r>
          </w:p>
        </w:tc>
        <w:tc>
          <w:tcPr>
            <w:tcW w:w="1452" w:type="dxa"/>
          </w:tcPr>
          <w:p w14:paraId="1A995EE0" w14:textId="781D31B4" w:rsidR="00D56B9A" w:rsidRPr="00D56B9A" w:rsidRDefault="00440898" w:rsidP="00B03DB5">
            <w:pPr>
              <w:pStyle w:val="JCEbodytext"/>
              <w:ind w:firstLine="0"/>
              <w:rPr>
                <w:color w:val="000000" w:themeColor="text1"/>
                <w:sz w:val="18"/>
                <w:szCs w:val="18"/>
              </w:rPr>
            </w:pPr>
            <w:r>
              <w:rPr>
                <w:color w:val="000000" w:themeColor="text1"/>
                <w:sz w:val="18"/>
                <w:szCs w:val="18"/>
              </w:rPr>
              <w:t>Flue gas</w:t>
            </w:r>
          </w:p>
        </w:tc>
        <w:tc>
          <w:tcPr>
            <w:tcW w:w="1688" w:type="dxa"/>
          </w:tcPr>
          <w:p w14:paraId="08D9872D" w14:textId="1426E5D8" w:rsidR="00D56B9A" w:rsidRPr="00D56B9A" w:rsidRDefault="00D56B9A" w:rsidP="00B03DB5">
            <w:pPr>
              <w:pStyle w:val="JCEbodytext"/>
              <w:ind w:firstLine="0"/>
              <w:rPr>
                <w:color w:val="000000" w:themeColor="text1"/>
                <w:sz w:val="18"/>
                <w:szCs w:val="18"/>
              </w:rPr>
            </w:pPr>
            <w:r>
              <w:rPr>
                <w:color w:val="000000" w:themeColor="text1"/>
                <w:sz w:val="18"/>
                <w:szCs w:val="18"/>
              </w:rPr>
              <w:t>n/a</w:t>
            </w:r>
          </w:p>
        </w:tc>
        <w:tc>
          <w:tcPr>
            <w:tcW w:w="1535" w:type="dxa"/>
          </w:tcPr>
          <w:p w14:paraId="1C238DFC" w14:textId="2D6AF16F" w:rsidR="00D56B9A" w:rsidRPr="00D56B9A" w:rsidRDefault="00D56B9A" w:rsidP="00B03DB5">
            <w:pPr>
              <w:pStyle w:val="JCEbodytext"/>
              <w:ind w:firstLine="0"/>
              <w:rPr>
                <w:color w:val="000000" w:themeColor="text1"/>
                <w:sz w:val="18"/>
                <w:szCs w:val="18"/>
              </w:rPr>
            </w:pPr>
            <w:r>
              <w:rPr>
                <w:color w:val="000000" w:themeColor="text1"/>
                <w:sz w:val="18"/>
                <w:szCs w:val="18"/>
              </w:rPr>
              <w:t>n/a</w:t>
            </w:r>
          </w:p>
        </w:tc>
        <w:tc>
          <w:tcPr>
            <w:tcW w:w="1412" w:type="dxa"/>
          </w:tcPr>
          <w:p w14:paraId="1B0ABEB6" w14:textId="1DD8D84F" w:rsidR="00D56B9A" w:rsidRPr="00D56B9A" w:rsidRDefault="00D56B9A" w:rsidP="00B03DB5">
            <w:pPr>
              <w:pStyle w:val="JCEbodytext"/>
              <w:ind w:firstLine="0"/>
              <w:rPr>
                <w:color w:val="000000" w:themeColor="text1"/>
                <w:sz w:val="18"/>
                <w:szCs w:val="18"/>
              </w:rPr>
            </w:pPr>
            <w:r>
              <w:rPr>
                <w:color w:val="000000" w:themeColor="text1"/>
                <w:sz w:val="18"/>
                <w:szCs w:val="18"/>
              </w:rPr>
              <w:t>n/a</w:t>
            </w:r>
          </w:p>
        </w:tc>
        <w:tc>
          <w:tcPr>
            <w:tcW w:w="1405" w:type="dxa"/>
          </w:tcPr>
          <w:p w14:paraId="06430E82" w14:textId="24505265" w:rsidR="00D56B9A" w:rsidRPr="00D56B9A" w:rsidRDefault="00D56B9A" w:rsidP="00B03DB5">
            <w:pPr>
              <w:pStyle w:val="JCEbodytext"/>
              <w:ind w:firstLine="0"/>
              <w:rPr>
                <w:color w:val="000000" w:themeColor="text1"/>
                <w:sz w:val="18"/>
                <w:szCs w:val="18"/>
              </w:rPr>
            </w:pPr>
            <w:r>
              <w:rPr>
                <w:color w:val="000000" w:themeColor="text1"/>
                <w:sz w:val="18"/>
                <w:szCs w:val="18"/>
              </w:rPr>
              <w:t>n/a</w:t>
            </w:r>
          </w:p>
        </w:tc>
      </w:tr>
      <w:tr w:rsidR="00D56B9A" w14:paraId="37A4CD9A" w14:textId="77777777" w:rsidTr="00C0661E">
        <w:tc>
          <w:tcPr>
            <w:tcW w:w="1138" w:type="dxa"/>
          </w:tcPr>
          <w:p w14:paraId="10B778AF" w14:textId="425A922F" w:rsidR="00D56B9A" w:rsidRDefault="00D56B9A" w:rsidP="00B03DB5">
            <w:pPr>
              <w:pStyle w:val="JCEbodytext"/>
              <w:ind w:firstLine="0"/>
              <w:rPr>
                <w:color w:val="000000" w:themeColor="text1"/>
                <w:sz w:val="18"/>
                <w:szCs w:val="18"/>
              </w:rPr>
            </w:pPr>
            <w:r>
              <w:rPr>
                <w:color w:val="000000" w:themeColor="text1"/>
                <w:sz w:val="18"/>
                <w:szCs w:val="18"/>
              </w:rPr>
              <w:t>Row 3</w:t>
            </w:r>
          </w:p>
        </w:tc>
        <w:tc>
          <w:tcPr>
            <w:tcW w:w="1452" w:type="dxa"/>
          </w:tcPr>
          <w:p w14:paraId="699D9169" w14:textId="2AECDE7B" w:rsidR="00D56B9A" w:rsidRPr="00D56B9A" w:rsidRDefault="00440898" w:rsidP="00B03DB5">
            <w:pPr>
              <w:pStyle w:val="JCEbodytext"/>
              <w:ind w:firstLine="0"/>
              <w:rPr>
                <w:color w:val="000000" w:themeColor="text1"/>
                <w:sz w:val="18"/>
                <w:szCs w:val="18"/>
              </w:rPr>
            </w:pPr>
            <w:r>
              <w:rPr>
                <w:color w:val="000000" w:themeColor="text1"/>
                <w:sz w:val="18"/>
                <w:szCs w:val="18"/>
              </w:rPr>
              <w:t>Build biorefinery</w:t>
            </w:r>
          </w:p>
        </w:tc>
        <w:tc>
          <w:tcPr>
            <w:tcW w:w="1688" w:type="dxa"/>
          </w:tcPr>
          <w:p w14:paraId="5CE0600E" w14:textId="796D362F" w:rsidR="00D56B9A" w:rsidRPr="00D56B9A" w:rsidRDefault="00D56B9A" w:rsidP="00B03DB5">
            <w:pPr>
              <w:pStyle w:val="JCEbodytext"/>
              <w:ind w:firstLine="0"/>
              <w:rPr>
                <w:color w:val="000000" w:themeColor="text1"/>
                <w:sz w:val="18"/>
                <w:szCs w:val="18"/>
              </w:rPr>
            </w:pPr>
            <w:r>
              <w:rPr>
                <w:color w:val="000000" w:themeColor="text1"/>
                <w:sz w:val="18"/>
                <w:szCs w:val="18"/>
              </w:rPr>
              <w:t>n/a</w:t>
            </w:r>
          </w:p>
        </w:tc>
        <w:tc>
          <w:tcPr>
            <w:tcW w:w="1535" w:type="dxa"/>
          </w:tcPr>
          <w:p w14:paraId="26D1DD0B" w14:textId="7ABCFEAC" w:rsidR="00D56B9A" w:rsidRPr="00D56B9A" w:rsidRDefault="00D56B9A" w:rsidP="00B03DB5">
            <w:pPr>
              <w:pStyle w:val="JCEbodytext"/>
              <w:ind w:firstLine="0"/>
              <w:rPr>
                <w:color w:val="000000" w:themeColor="text1"/>
                <w:sz w:val="18"/>
                <w:szCs w:val="18"/>
              </w:rPr>
            </w:pPr>
            <w:r>
              <w:rPr>
                <w:color w:val="000000" w:themeColor="text1"/>
                <w:sz w:val="18"/>
                <w:szCs w:val="18"/>
              </w:rPr>
              <w:t>n/a</w:t>
            </w:r>
          </w:p>
        </w:tc>
        <w:tc>
          <w:tcPr>
            <w:tcW w:w="1412" w:type="dxa"/>
          </w:tcPr>
          <w:p w14:paraId="5C19AE4F" w14:textId="22EF1CC7" w:rsidR="00D56B9A" w:rsidRPr="00D56B9A" w:rsidRDefault="00D56B9A" w:rsidP="00B03DB5">
            <w:pPr>
              <w:pStyle w:val="JCEbodytext"/>
              <w:ind w:firstLine="0"/>
              <w:rPr>
                <w:color w:val="000000" w:themeColor="text1"/>
                <w:sz w:val="18"/>
                <w:szCs w:val="18"/>
              </w:rPr>
            </w:pPr>
            <w:r>
              <w:rPr>
                <w:color w:val="000000" w:themeColor="text1"/>
                <w:sz w:val="18"/>
                <w:szCs w:val="18"/>
              </w:rPr>
              <w:t>n/a</w:t>
            </w:r>
          </w:p>
        </w:tc>
        <w:tc>
          <w:tcPr>
            <w:tcW w:w="1405" w:type="dxa"/>
          </w:tcPr>
          <w:p w14:paraId="6040F932" w14:textId="3875A676" w:rsidR="00D56B9A" w:rsidRPr="00D56B9A" w:rsidRDefault="00D56B9A" w:rsidP="00B03DB5">
            <w:pPr>
              <w:pStyle w:val="JCEbodytext"/>
              <w:ind w:firstLine="0"/>
              <w:rPr>
                <w:color w:val="000000" w:themeColor="text1"/>
                <w:sz w:val="18"/>
                <w:szCs w:val="18"/>
              </w:rPr>
            </w:pPr>
            <w:r>
              <w:rPr>
                <w:color w:val="000000" w:themeColor="text1"/>
                <w:sz w:val="18"/>
                <w:szCs w:val="18"/>
              </w:rPr>
              <w:t>n/a</w:t>
            </w:r>
          </w:p>
        </w:tc>
      </w:tr>
    </w:tbl>
    <w:p w14:paraId="3A466999" w14:textId="618B2853" w:rsidR="00FE7665" w:rsidRPr="005A22F6" w:rsidRDefault="00FE7665" w:rsidP="00FE7665">
      <w:pPr>
        <w:pStyle w:val="JCEbodytext"/>
        <w:ind w:firstLine="0"/>
        <w:jc w:val="both"/>
        <w:rPr>
          <w:color w:val="000000" w:themeColor="text1"/>
          <w:szCs w:val="20"/>
        </w:rPr>
      </w:pPr>
    </w:p>
    <w:p w14:paraId="658BA7EF" w14:textId="406EF77E" w:rsidR="003A73A5" w:rsidRDefault="001D6017" w:rsidP="003A73A5">
      <w:pPr>
        <w:pStyle w:val="JCEbodytext"/>
        <w:ind w:firstLine="357"/>
        <w:jc w:val="both"/>
        <w:rPr>
          <w:color w:val="000000" w:themeColor="text1"/>
          <w:szCs w:val="20"/>
        </w:rPr>
      </w:pPr>
      <w:r>
        <w:rPr>
          <w:color w:val="000000" w:themeColor="text1"/>
          <w:szCs w:val="20"/>
        </w:rPr>
        <w:t>The 12 principles of green chemistry can also be referred to in a section of the mobile application as a convenient reference point, which strongly relate t</w:t>
      </w:r>
      <w:r w:rsidR="00434AD4">
        <w:rPr>
          <w:color w:val="000000" w:themeColor="text1"/>
          <w:szCs w:val="20"/>
        </w:rPr>
        <w:t>o the</w:t>
      </w:r>
      <w:r>
        <w:rPr>
          <w:color w:val="000000" w:themeColor="text1"/>
          <w:szCs w:val="20"/>
        </w:rPr>
        <w:t xml:space="preserve"> in-built quiz</w:t>
      </w:r>
      <w:r w:rsidR="00434AD4">
        <w:rPr>
          <w:color w:val="000000" w:themeColor="text1"/>
          <w:szCs w:val="20"/>
        </w:rPr>
        <w:t xml:space="preserve"> (Figure 3)</w:t>
      </w:r>
      <w:r>
        <w:rPr>
          <w:color w:val="000000" w:themeColor="text1"/>
          <w:szCs w:val="20"/>
        </w:rPr>
        <w:t xml:space="preserve">. The quiz contains sixty-one multiple choice questions with four possible options for answers and is completed against the clock. A player has three lives (denoted by conical flasks) though they can attempt the quiz on an unlimited number of occasions. A correct answer returns in-game currency that can be spent to progress, incentivizing the player to test their knowledge. The money earned is appropriately scaled so that as the game progresses, the amount of money earned in the quiz also increases. This ensures the quiz does not become obsolete as the money earned through deliveries increases. </w:t>
      </w:r>
      <w:r w:rsidR="00EB0A8D">
        <w:rPr>
          <w:color w:val="000000" w:themeColor="text1"/>
          <w:szCs w:val="20"/>
        </w:rPr>
        <w:t>Additionally, the quiz is designed to ensure that a player is exposed to questions they struggle with on a more frequent basis (which is achieved with an algorithm that removes questions answered correctly from the list until all other questions have been answered correctly</w:t>
      </w:r>
      <w:r w:rsidR="009A303E">
        <w:rPr>
          <w:color w:val="000000" w:themeColor="text1"/>
          <w:szCs w:val="20"/>
        </w:rPr>
        <w:t>)</w:t>
      </w:r>
      <w:r w:rsidR="00EB0A8D">
        <w:rPr>
          <w:color w:val="000000" w:themeColor="text1"/>
          <w:szCs w:val="20"/>
        </w:rPr>
        <w:t xml:space="preserve">. The result of this is that if a question is answered incorrectly multiple times, it will reappear more often until answered correctly. </w:t>
      </w:r>
      <w:r w:rsidR="009B2913">
        <w:rPr>
          <w:color w:val="000000" w:themeColor="text1"/>
          <w:szCs w:val="20"/>
        </w:rPr>
        <w:t xml:space="preserve">The quiz also tracks the best score achieved by the player in a bid to introduce an aspect of competition to the game. </w:t>
      </w:r>
      <w:r w:rsidR="00EB0A8D">
        <w:rPr>
          <w:color w:val="000000" w:themeColor="text1"/>
          <w:szCs w:val="20"/>
        </w:rPr>
        <w:t xml:space="preserve">Whilst Green Tycoon is a single player game, users can compete with one another by comparing their high scores or posting them to social media/an instructor as part of a cohort-wide competition. </w:t>
      </w:r>
      <w:r>
        <w:rPr>
          <w:color w:val="000000" w:themeColor="text1"/>
          <w:szCs w:val="20"/>
        </w:rPr>
        <w:t xml:space="preserve"> </w:t>
      </w:r>
    </w:p>
    <w:p w14:paraId="044447A0" w14:textId="0795C68C" w:rsidR="001D6017" w:rsidRDefault="003A73A5" w:rsidP="003913D8">
      <w:pPr>
        <w:pStyle w:val="JCEbodytext"/>
        <w:ind w:firstLine="357"/>
        <w:jc w:val="both"/>
        <w:rPr>
          <w:color w:val="000000" w:themeColor="text1"/>
          <w:szCs w:val="20"/>
        </w:rPr>
      </w:pPr>
      <w:r w:rsidRPr="003A73A5">
        <w:rPr>
          <w:noProof/>
          <w:color w:val="000000" w:themeColor="text1"/>
          <w:szCs w:val="20"/>
          <w:lang w:val="en-GB"/>
        </w:rPr>
        <mc:AlternateContent>
          <mc:Choice Requires="wpg">
            <w:drawing>
              <wp:anchor distT="0" distB="0" distL="114300" distR="114300" simplePos="0" relativeHeight="251681792" behindDoc="0" locked="0" layoutInCell="1" allowOverlap="1" wp14:anchorId="1F634443" wp14:editId="10BC9B1A">
                <wp:simplePos x="0" y="0"/>
                <wp:positionH relativeFrom="column">
                  <wp:posOffset>84666</wp:posOffset>
                </wp:positionH>
                <wp:positionV relativeFrom="paragraph">
                  <wp:posOffset>151765</wp:posOffset>
                </wp:positionV>
                <wp:extent cx="5218950" cy="1443600"/>
                <wp:effectExtent l="0" t="0" r="1270" b="4445"/>
                <wp:wrapNone/>
                <wp:docPr id="24" name="Group 11"/>
                <wp:cNvGraphicFramePr/>
                <a:graphic xmlns:a="http://schemas.openxmlformats.org/drawingml/2006/main">
                  <a:graphicData uri="http://schemas.microsoft.com/office/word/2010/wordprocessingGroup">
                    <wpg:wgp>
                      <wpg:cNvGrpSpPr/>
                      <wpg:grpSpPr>
                        <a:xfrm>
                          <a:off x="0" y="0"/>
                          <a:ext cx="5218950" cy="1443600"/>
                          <a:chOff x="0" y="0"/>
                          <a:chExt cx="5218950" cy="1443600"/>
                        </a:xfrm>
                      </wpg:grpSpPr>
                      <pic:pic xmlns:pic="http://schemas.openxmlformats.org/drawingml/2006/picture">
                        <pic:nvPicPr>
                          <pic:cNvPr id="25" name="Picture 25" descr="A picture containing screenshot, green, bus, display&#10;&#10;Description automatically generated"/>
                          <pic:cNvPicPr>
                            <a:picLocks noChangeAspect="1"/>
                          </pic:cNvPicPr>
                        </pic:nvPicPr>
                        <pic:blipFill>
                          <a:blip r:embed="rId21"/>
                          <a:stretch>
                            <a:fillRect/>
                          </a:stretch>
                        </pic:blipFill>
                        <pic:spPr>
                          <a:xfrm>
                            <a:off x="0" y="0"/>
                            <a:ext cx="2562390" cy="1443600"/>
                          </a:xfrm>
                          <a:prstGeom prst="rect">
                            <a:avLst/>
                          </a:prstGeom>
                        </pic:spPr>
                      </pic:pic>
                      <pic:pic xmlns:pic="http://schemas.openxmlformats.org/drawingml/2006/picture">
                        <pic:nvPicPr>
                          <pic:cNvPr id="26" name="Picture 26" descr="A picture containing clock&#10;&#10;Description automatically generated"/>
                          <pic:cNvPicPr>
                            <a:picLocks noChangeAspect="1"/>
                          </pic:cNvPicPr>
                        </pic:nvPicPr>
                        <pic:blipFill>
                          <a:blip r:embed="rId22"/>
                          <a:stretch>
                            <a:fillRect/>
                          </a:stretch>
                        </pic:blipFill>
                        <pic:spPr>
                          <a:xfrm>
                            <a:off x="2656560" y="0"/>
                            <a:ext cx="2562390" cy="1443600"/>
                          </a:xfrm>
                          <a:prstGeom prst="rect">
                            <a:avLst/>
                          </a:prstGeom>
                        </pic:spPr>
                      </pic:pic>
                    </wpg:wgp>
                  </a:graphicData>
                </a:graphic>
              </wp:anchor>
            </w:drawing>
          </mc:Choice>
          <mc:Fallback>
            <w:pict>
              <v:group w14:anchorId="02342225" id="Group 11" o:spid="_x0000_s1026" style="position:absolute;margin-left:6.65pt;margin-top:11.95pt;width:410.95pt;height:113.65pt;z-index:251681792" coordsize="52189,1443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">
                <v:shape id="Picture 25" o:spid="_x0000_s1027" type="#_x0000_t75" alt="A picture containing screenshot, green, bus, display&#10;&#10;Description automatically generated" style="position:absolute;width:25623;height:144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">
                  <v:imagedata r:id="rId23" o:title="A picture containing screenshot, green, bus, display&#10;&#10;Description automatically generated"/>
                </v:shape>
                <v:shape id="Picture 26" o:spid="_x0000_s1028" type="#_x0000_t75" alt="A picture containing clock&#10;&#10;Description automatically generated" style="position:absolute;left:26565;width:25624;height:144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">
                  <v:imagedata r:id="rId24" o:title="A picture containing clock&#10;&#10;Description automatically generated"/>
                </v:shape>
              </v:group>
            </w:pict>
          </mc:Fallback>
        </mc:AlternateContent>
      </w:r>
    </w:p>
    <w:p w14:paraId="7C0E0E73" w14:textId="73FB37BA" w:rsidR="00434AD4" w:rsidRDefault="00434AD4" w:rsidP="00434AD4">
      <w:pPr>
        <w:pStyle w:val="JCEbodytext"/>
        <w:ind w:firstLine="357"/>
        <w:jc w:val="center"/>
        <w:rPr>
          <w:color w:val="000000" w:themeColor="text1"/>
          <w:szCs w:val="20"/>
        </w:rPr>
      </w:pPr>
    </w:p>
    <w:p w14:paraId="23D94CA4" w14:textId="6A10C2F3" w:rsidR="00434AD4" w:rsidRDefault="00434AD4" w:rsidP="00434AD4">
      <w:pPr>
        <w:pStyle w:val="JCEbodytext"/>
        <w:ind w:firstLine="357"/>
        <w:jc w:val="center"/>
        <w:rPr>
          <w:color w:val="000000" w:themeColor="text1"/>
          <w:szCs w:val="20"/>
        </w:rPr>
      </w:pPr>
    </w:p>
    <w:p w14:paraId="2013C47D" w14:textId="5C6E727B" w:rsidR="00434AD4" w:rsidRDefault="00434AD4" w:rsidP="00434AD4">
      <w:pPr>
        <w:pStyle w:val="JCEbodytext"/>
        <w:ind w:firstLine="357"/>
        <w:jc w:val="center"/>
        <w:rPr>
          <w:color w:val="000000" w:themeColor="text1"/>
          <w:szCs w:val="20"/>
        </w:rPr>
      </w:pPr>
    </w:p>
    <w:p w14:paraId="142AB1DA" w14:textId="08EE95F2" w:rsidR="00434AD4" w:rsidRDefault="00434AD4" w:rsidP="00434AD4">
      <w:pPr>
        <w:pStyle w:val="JCEbodytext"/>
        <w:ind w:firstLine="357"/>
        <w:jc w:val="center"/>
        <w:rPr>
          <w:color w:val="000000" w:themeColor="text1"/>
          <w:szCs w:val="20"/>
        </w:rPr>
      </w:pPr>
    </w:p>
    <w:p w14:paraId="43FB1817" w14:textId="42CAA965" w:rsidR="00434AD4" w:rsidRDefault="00434AD4" w:rsidP="00434AD4">
      <w:pPr>
        <w:pStyle w:val="JCEbodytext"/>
        <w:ind w:firstLine="357"/>
        <w:jc w:val="center"/>
        <w:rPr>
          <w:color w:val="000000" w:themeColor="text1"/>
          <w:szCs w:val="20"/>
        </w:rPr>
      </w:pPr>
    </w:p>
    <w:p w14:paraId="73D155EA" w14:textId="2AAF0641" w:rsidR="00434AD4" w:rsidRDefault="00434AD4" w:rsidP="00434AD4">
      <w:pPr>
        <w:pStyle w:val="JCEbodytext"/>
        <w:ind w:firstLine="357"/>
        <w:jc w:val="center"/>
        <w:rPr>
          <w:color w:val="000000" w:themeColor="text1"/>
          <w:szCs w:val="20"/>
        </w:rPr>
      </w:pPr>
    </w:p>
    <w:p w14:paraId="178FB1D3" w14:textId="77777777" w:rsidR="00434AD4" w:rsidRDefault="00434AD4" w:rsidP="00434AD4">
      <w:pPr>
        <w:pStyle w:val="JCEbodytext"/>
        <w:ind w:firstLine="357"/>
        <w:jc w:val="center"/>
        <w:rPr>
          <w:color w:val="000000" w:themeColor="text1"/>
          <w:szCs w:val="20"/>
        </w:rPr>
      </w:pPr>
    </w:p>
    <w:p w14:paraId="1C6955D3" w14:textId="03EC4975" w:rsidR="00434AD4" w:rsidRDefault="00434AD4" w:rsidP="00434AD4">
      <w:pPr>
        <w:pStyle w:val="JCEbodytext"/>
        <w:ind w:firstLine="357"/>
        <w:jc w:val="center"/>
        <w:rPr>
          <w:color w:val="000000" w:themeColor="text1"/>
          <w:szCs w:val="20"/>
        </w:rPr>
      </w:pPr>
    </w:p>
    <w:p w14:paraId="1ACACBB2" w14:textId="18F0C2A7" w:rsidR="00434AD4" w:rsidRDefault="00434AD4" w:rsidP="00434AD4">
      <w:pPr>
        <w:pStyle w:val="JCEbodytext"/>
        <w:ind w:firstLine="357"/>
        <w:jc w:val="center"/>
        <w:rPr>
          <w:color w:val="000000" w:themeColor="text1"/>
          <w:szCs w:val="20"/>
        </w:rPr>
      </w:pPr>
    </w:p>
    <w:p w14:paraId="479CDB7E" w14:textId="77777777" w:rsidR="00434AD4" w:rsidRDefault="00434AD4" w:rsidP="003A73A5">
      <w:pPr>
        <w:pStyle w:val="JCEbodytext"/>
        <w:ind w:firstLine="0"/>
        <w:jc w:val="both"/>
        <w:rPr>
          <w:color w:val="000000" w:themeColor="text1"/>
          <w:szCs w:val="20"/>
        </w:rPr>
      </w:pPr>
    </w:p>
    <w:p w14:paraId="7F944653" w14:textId="27936ECF" w:rsidR="00434AD4" w:rsidRDefault="00434AD4" w:rsidP="00434AD4">
      <w:pPr>
        <w:pStyle w:val="JCEbodytext"/>
        <w:ind w:firstLine="0"/>
        <w:jc w:val="center"/>
        <w:rPr>
          <w:color w:val="000000" w:themeColor="text1"/>
          <w:szCs w:val="20"/>
        </w:rPr>
      </w:pPr>
      <w:r w:rsidRPr="005A22F6">
        <w:rPr>
          <w:rFonts w:cs="Helvetica"/>
          <w:color w:val="000000" w:themeColor="text1"/>
          <w:sz w:val="16"/>
          <w:szCs w:val="16"/>
        </w:rPr>
        <w:t xml:space="preserve">Figure </w:t>
      </w:r>
      <w:r w:rsidR="003509C9">
        <w:rPr>
          <w:rFonts w:cs="Helvetica"/>
          <w:color w:val="000000" w:themeColor="text1"/>
          <w:sz w:val="16"/>
          <w:szCs w:val="16"/>
        </w:rPr>
        <w:t>3</w:t>
      </w:r>
      <w:r w:rsidRPr="005A22F6">
        <w:rPr>
          <w:rFonts w:cs="Helvetica"/>
          <w:color w:val="000000" w:themeColor="text1"/>
          <w:sz w:val="16"/>
          <w:szCs w:val="16"/>
        </w:rPr>
        <w:t xml:space="preserve">. </w:t>
      </w:r>
      <w:r w:rsidR="00BC2187">
        <w:rPr>
          <w:rFonts w:cs="Helvetica"/>
          <w:color w:val="000000" w:themeColor="text1"/>
          <w:sz w:val="16"/>
          <w:szCs w:val="16"/>
        </w:rPr>
        <w:t xml:space="preserve">Two screenshots showing a representative </w:t>
      </w:r>
      <w:r w:rsidR="00171B1C">
        <w:rPr>
          <w:rFonts w:cs="Helvetica"/>
          <w:color w:val="000000" w:themeColor="text1"/>
          <w:sz w:val="16"/>
          <w:szCs w:val="16"/>
        </w:rPr>
        <w:t>multiple-choice</w:t>
      </w:r>
      <w:r w:rsidR="00BC2187">
        <w:rPr>
          <w:rFonts w:cs="Helvetica"/>
          <w:color w:val="000000" w:themeColor="text1"/>
          <w:sz w:val="16"/>
          <w:szCs w:val="16"/>
        </w:rPr>
        <w:t xml:space="preserve"> quiz question answered incorrectly (left) and a record of the highest score achieved by the player (right).</w:t>
      </w:r>
    </w:p>
    <w:p w14:paraId="2B4419BB" w14:textId="77777777" w:rsidR="00137D53" w:rsidRPr="005A22F6" w:rsidRDefault="00137D53" w:rsidP="00FB4E16">
      <w:pPr>
        <w:pStyle w:val="JCEbodytext"/>
        <w:ind w:firstLine="0"/>
        <w:jc w:val="both"/>
        <w:rPr>
          <w:color w:val="000000" w:themeColor="text1"/>
          <w:szCs w:val="20"/>
        </w:rPr>
      </w:pPr>
    </w:p>
    <w:p w14:paraId="552CF510" w14:textId="0D441252" w:rsidR="000E01E1" w:rsidRDefault="000E01E1" w:rsidP="003913D8">
      <w:pPr>
        <w:pStyle w:val="JCEbodytext"/>
        <w:ind w:firstLine="357"/>
        <w:jc w:val="both"/>
        <w:rPr>
          <w:color w:val="000000" w:themeColor="text1"/>
          <w:szCs w:val="20"/>
        </w:rPr>
      </w:pPr>
      <w:r>
        <w:rPr>
          <w:color w:val="000000" w:themeColor="text1"/>
          <w:szCs w:val="20"/>
        </w:rPr>
        <w:t xml:space="preserve">Green Tycoon was implemented with undergraduate students at Augsburg University. </w:t>
      </w:r>
      <w:r w:rsidR="00660FEF">
        <w:rPr>
          <w:color w:val="000000" w:themeColor="text1"/>
          <w:szCs w:val="20"/>
        </w:rPr>
        <w:t xml:space="preserve">Augsburg University’s student body is approximately 2,000 undergraduate students </w:t>
      </w:r>
      <w:r w:rsidR="00660FEF">
        <w:rPr>
          <w:color w:val="000000" w:themeColor="text1"/>
          <w:szCs w:val="20"/>
        </w:rPr>
        <w:lastRenderedPageBreak/>
        <w:t>reflecting the diverse urban Cedar-Riverside neighborhood in which it resides.</w:t>
      </w:r>
      <w:r w:rsidR="00EF20C2">
        <w:rPr>
          <w:color w:val="000000" w:themeColor="text1"/>
          <w:szCs w:val="20"/>
          <w:vertAlign w:val="superscript"/>
        </w:rPr>
        <w:t>23</w:t>
      </w:r>
      <w:r w:rsidR="00660FEF">
        <w:rPr>
          <w:color w:val="000000" w:themeColor="text1"/>
          <w:szCs w:val="20"/>
        </w:rPr>
        <w:t xml:space="preserve"> It also is common for students (37%) to be first-generation university students. </w:t>
      </w:r>
      <w:r w:rsidR="00DC4999">
        <w:rPr>
          <w:color w:val="000000" w:themeColor="text1"/>
          <w:szCs w:val="20"/>
        </w:rPr>
        <w:t>The students were taking the second semester of organic chemistry lecture</w:t>
      </w:r>
      <w:r w:rsidR="00A85B9A">
        <w:rPr>
          <w:color w:val="000000" w:themeColor="text1"/>
          <w:szCs w:val="20"/>
        </w:rPr>
        <w:t>s</w:t>
      </w:r>
      <w:r w:rsidR="00DC4999">
        <w:rPr>
          <w:color w:val="000000" w:themeColor="text1"/>
          <w:szCs w:val="20"/>
        </w:rPr>
        <w:t xml:space="preserve"> with the majority studying biology, biopsychology, biochemistry, and chemistry. </w:t>
      </w:r>
      <w:r>
        <w:rPr>
          <w:color w:val="000000" w:themeColor="text1"/>
          <w:szCs w:val="20"/>
        </w:rPr>
        <w:t xml:space="preserve">A set of pre-test questions based on the green chemistry content taught in the game was completed by students on an individual basis. Following this, Green Tycoon was introduced to the students where they were given one week to attempt to complete the game. During a follow-up session, </w:t>
      </w:r>
      <w:r w:rsidRPr="005A22F6">
        <w:rPr>
          <w:color w:val="000000" w:themeColor="text1"/>
          <w:szCs w:val="20"/>
        </w:rPr>
        <w:t>a set of post-test questions were completed by each student. The material of the post-test was identical to that of the pre-test.</w:t>
      </w:r>
      <w:r>
        <w:rPr>
          <w:color w:val="000000" w:themeColor="text1"/>
          <w:szCs w:val="20"/>
        </w:rPr>
        <w:t xml:space="preserve"> Additionally, students completed a feedback survey. P</w:t>
      </w:r>
      <w:r w:rsidRPr="005A22F6">
        <w:rPr>
          <w:color w:val="000000" w:themeColor="text1"/>
          <w:szCs w:val="20"/>
        </w:rPr>
        <w:t>re/post test questions and a feedback survey are available as supporting information.</w:t>
      </w:r>
    </w:p>
    <w:p w14:paraId="7E4EA12C" w14:textId="7D490C66" w:rsidR="008D49D0" w:rsidRPr="005A22F6" w:rsidRDefault="000D67C4" w:rsidP="008D49D0">
      <w:pPr>
        <w:pStyle w:val="JCEH1"/>
        <w:spacing w:before="180"/>
        <w:rPr>
          <w:color w:val="000000" w:themeColor="text1"/>
        </w:rPr>
      </w:pPr>
      <w:r>
        <w:rPr>
          <w:color w:val="000000" w:themeColor="text1"/>
        </w:rPr>
        <w:t>implementation</w:t>
      </w:r>
      <w:r w:rsidR="009D68C3" w:rsidRPr="005A22F6">
        <w:rPr>
          <w:color w:val="000000" w:themeColor="text1"/>
        </w:rPr>
        <w:t xml:space="preserve"> of</w:t>
      </w:r>
      <w:r w:rsidR="00476A3E" w:rsidRPr="005A22F6">
        <w:rPr>
          <w:color w:val="000000" w:themeColor="text1"/>
        </w:rPr>
        <w:t xml:space="preserve"> </w:t>
      </w:r>
      <w:r w:rsidR="0043018C" w:rsidRPr="005A22F6">
        <w:rPr>
          <w:color w:val="000000" w:themeColor="text1"/>
        </w:rPr>
        <w:t xml:space="preserve">Green </w:t>
      </w:r>
      <w:r w:rsidR="00384BE2">
        <w:rPr>
          <w:color w:val="000000" w:themeColor="text1"/>
        </w:rPr>
        <w:t>tycoon</w:t>
      </w:r>
      <w:r>
        <w:rPr>
          <w:color w:val="000000" w:themeColor="text1"/>
        </w:rPr>
        <w:t xml:space="preserve"> in chemistry</w:t>
      </w:r>
    </w:p>
    <w:p w14:paraId="616CEF21" w14:textId="206FC4EB" w:rsidR="004B64C1" w:rsidRPr="005A22F6" w:rsidRDefault="00F41FA6" w:rsidP="004B64C1">
      <w:pPr>
        <w:pStyle w:val="JCEEquation"/>
        <w:tabs>
          <w:tab w:val="center" w:pos="4320"/>
        </w:tabs>
        <w:spacing w:before="0" w:after="0"/>
        <w:ind w:firstLine="0"/>
        <w:rPr>
          <w:color w:val="000000" w:themeColor="text1"/>
        </w:rPr>
      </w:pPr>
      <w:r>
        <w:rPr>
          <w:color w:val="000000" w:themeColor="text1"/>
        </w:rPr>
        <w:t>T</w:t>
      </w:r>
      <w:r w:rsidR="00384BE2">
        <w:rPr>
          <w:color w:val="000000" w:themeColor="text1"/>
        </w:rPr>
        <w:t>he resource was implemented with 33 students</w:t>
      </w:r>
      <w:r w:rsidR="004B64C1" w:rsidRPr="005A22F6">
        <w:rPr>
          <w:color w:val="000000" w:themeColor="text1"/>
        </w:rPr>
        <w:t xml:space="preserve">. </w:t>
      </w:r>
      <w:r w:rsidR="000A04D9" w:rsidRPr="005A22F6">
        <w:rPr>
          <w:color w:val="000000" w:themeColor="text1"/>
        </w:rPr>
        <w:t>S</w:t>
      </w:r>
      <w:r w:rsidR="004B64C1" w:rsidRPr="005A22F6">
        <w:rPr>
          <w:color w:val="000000" w:themeColor="text1"/>
        </w:rPr>
        <w:t xml:space="preserve">urvey feedback was collected anonymously. </w:t>
      </w:r>
      <w:r w:rsidR="00384BE2">
        <w:rPr>
          <w:color w:val="000000" w:themeColor="text1"/>
        </w:rPr>
        <w:t>73</w:t>
      </w:r>
      <w:r w:rsidR="004B64C1" w:rsidRPr="005A22F6">
        <w:rPr>
          <w:color w:val="000000" w:themeColor="text1"/>
        </w:rPr>
        <w:t xml:space="preserve">%, or </w:t>
      </w:r>
      <w:r w:rsidR="00384BE2">
        <w:rPr>
          <w:color w:val="000000" w:themeColor="text1"/>
        </w:rPr>
        <w:t>24</w:t>
      </w:r>
      <w:r w:rsidR="004B64C1" w:rsidRPr="005A22F6">
        <w:rPr>
          <w:color w:val="000000" w:themeColor="text1"/>
        </w:rPr>
        <w:t xml:space="preserve"> of </w:t>
      </w:r>
      <w:r w:rsidR="00384BE2">
        <w:rPr>
          <w:color w:val="000000" w:themeColor="text1"/>
        </w:rPr>
        <w:t>33</w:t>
      </w:r>
      <w:r w:rsidR="00EB0251" w:rsidRPr="005A22F6">
        <w:rPr>
          <w:color w:val="000000" w:themeColor="text1"/>
        </w:rPr>
        <w:t xml:space="preserve"> </w:t>
      </w:r>
      <w:r w:rsidR="004B64C1" w:rsidRPr="005A22F6">
        <w:rPr>
          <w:color w:val="000000" w:themeColor="text1"/>
        </w:rPr>
        <w:t>students, completed the survey.</w:t>
      </w:r>
      <w:bookmarkStart w:id="0" w:name="_Hlk9325414"/>
    </w:p>
    <w:bookmarkEnd w:id="0"/>
    <w:p w14:paraId="011E6356" w14:textId="77777777" w:rsidR="00EC0CA3" w:rsidRPr="005A22F6" w:rsidRDefault="00EC0CA3" w:rsidP="00E13F71">
      <w:pPr>
        <w:pStyle w:val="JCEFlushBody"/>
        <w:ind w:firstLine="357"/>
        <w:rPr>
          <w:color w:val="000000" w:themeColor="text1"/>
        </w:rPr>
      </w:pPr>
    </w:p>
    <w:p w14:paraId="7555DBF4" w14:textId="71F5E350" w:rsidR="00E13F71" w:rsidRPr="005A22F6" w:rsidRDefault="00E13F71" w:rsidP="00E13F71">
      <w:pPr>
        <w:pStyle w:val="JCEFlushBody"/>
        <w:ind w:firstLine="357"/>
        <w:rPr>
          <w:color w:val="000000" w:themeColor="text1"/>
        </w:rPr>
      </w:pPr>
      <w:r w:rsidRPr="005A22F6">
        <w:rPr>
          <w:color w:val="000000" w:themeColor="text1"/>
        </w:rPr>
        <w:t>The survey questions were as follows:</w:t>
      </w:r>
    </w:p>
    <w:p w14:paraId="79E42370" w14:textId="116B5EF8" w:rsidR="00E13F71" w:rsidRPr="005A22F6" w:rsidRDefault="00E13F71" w:rsidP="00EC257D">
      <w:pPr>
        <w:pStyle w:val="JCEbodytext"/>
        <w:numPr>
          <w:ilvl w:val="0"/>
          <w:numId w:val="15"/>
        </w:numPr>
        <w:jc w:val="both"/>
        <w:rPr>
          <w:color w:val="000000" w:themeColor="text1"/>
        </w:rPr>
      </w:pPr>
      <w:r w:rsidRPr="005A22F6">
        <w:rPr>
          <w:color w:val="000000" w:themeColor="text1"/>
        </w:rPr>
        <w:t xml:space="preserve">I enjoyed playing Green </w:t>
      </w:r>
      <w:r w:rsidR="00384BE2">
        <w:rPr>
          <w:color w:val="000000" w:themeColor="text1"/>
        </w:rPr>
        <w:t>Tycoon</w:t>
      </w:r>
      <w:r w:rsidRPr="005A22F6">
        <w:rPr>
          <w:color w:val="000000" w:themeColor="text1"/>
        </w:rPr>
        <w:t>.</w:t>
      </w:r>
    </w:p>
    <w:p w14:paraId="40306D02" w14:textId="77098475" w:rsidR="00E13F71" w:rsidRPr="005A22F6" w:rsidRDefault="00384BE2" w:rsidP="00EC257D">
      <w:pPr>
        <w:pStyle w:val="JCEbodytext"/>
        <w:numPr>
          <w:ilvl w:val="0"/>
          <w:numId w:val="15"/>
        </w:numPr>
        <w:jc w:val="both"/>
        <w:rPr>
          <w:color w:val="000000" w:themeColor="text1"/>
        </w:rPr>
      </w:pPr>
      <w:r>
        <w:rPr>
          <w:color w:val="000000" w:themeColor="text1"/>
        </w:rPr>
        <w:t>I found the gameplay to be engaging</w:t>
      </w:r>
      <w:r w:rsidR="00E13F71" w:rsidRPr="005A22F6">
        <w:rPr>
          <w:color w:val="000000" w:themeColor="text1"/>
        </w:rPr>
        <w:t>.</w:t>
      </w:r>
    </w:p>
    <w:p w14:paraId="1CD2C02B" w14:textId="14ED963A" w:rsidR="00E13F71" w:rsidRPr="005A22F6" w:rsidRDefault="00384BE2" w:rsidP="00EC257D">
      <w:pPr>
        <w:pStyle w:val="JCEbodytext"/>
        <w:numPr>
          <w:ilvl w:val="0"/>
          <w:numId w:val="15"/>
        </w:numPr>
        <w:jc w:val="both"/>
        <w:rPr>
          <w:color w:val="000000" w:themeColor="text1"/>
        </w:rPr>
      </w:pPr>
      <w:r>
        <w:rPr>
          <w:color w:val="000000" w:themeColor="text1"/>
        </w:rPr>
        <w:t>I found the language used to be of an appropriate level</w:t>
      </w:r>
      <w:r w:rsidR="00E13F71" w:rsidRPr="005A22F6">
        <w:rPr>
          <w:color w:val="000000" w:themeColor="text1"/>
        </w:rPr>
        <w:t>.</w:t>
      </w:r>
    </w:p>
    <w:p w14:paraId="5C22EE50" w14:textId="0C9839B1" w:rsidR="00E13F71" w:rsidRPr="005A22F6" w:rsidRDefault="00E13F71" w:rsidP="00EC257D">
      <w:pPr>
        <w:pStyle w:val="JCEbodytext"/>
        <w:numPr>
          <w:ilvl w:val="0"/>
          <w:numId w:val="15"/>
        </w:numPr>
        <w:jc w:val="both"/>
        <w:rPr>
          <w:color w:val="000000" w:themeColor="text1"/>
        </w:rPr>
      </w:pPr>
      <w:r w:rsidRPr="005A22F6">
        <w:rPr>
          <w:color w:val="000000" w:themeColor="text1"/>
        </w:rPr>
        <w:t xml:space="preserve">Green </w:t>
      </w:r>
      <w:r w:rsidR="00384BE2">
        <w:rPr>
          <w:color w:val="000000" w:themeColor="text1"/>
        </w:rPr>
        <w:t>Tycoon is an innovative way to revise and learn green chemistry.</w:t>
      </w:r>
    </w:p>
    <w:p w14:paraId="431D51D9" w14:textId="10223B75" w:rsidR="00E13F71" w:rsidRPr="005A22F6" w:rsidRDefault="00384BE2" w:rsidP="00EC257D">
      <w:pPr>
        <w:pStyle w:val="JCEbodytext"/>
        <w:numPr>
          <w:ilvl w:val="0"/>
          <w:numId w:val="15"/>
        </w:numPr>
        <w:jc w:val="both"/>
        <w:rPr>
          <w:color w:val="000000" w:themeColor="text1"/>
        </w:rPr>
      </w:pPr>
      <w:bookmarkStart w:id="1" w:name="_Hlk9361347"/>
      <w:r>
        <w:rPr>
          <w:color w:val="000000" w:themeColor="text1"/>
        </w:rPr>
        <w:t>I enjoyed being able to upgrade and progress through the game.</w:t>
      </w:r>
    </w:p>
    <w:bookmarkEnd w:id="1"/>
    <w:p w14:paraId="56D9C30E" w14:textId="2A180823" w:rsidR="00E13F71" w:rsidRPr="005A22F6" w:rsidRDefault="00384BE2" w:rsidP="00EC257D">
      <w:pPr>
        <w:pStyle w:val="JCEbodytext"/>
        <w:numPr>
          <w:ilvl w:val="0"/>
          <w:numId w:val="15"/>
        </w:numPr>
        <w:jc w:val="both"/>
        <w:rPr>
          <w:color w:val="000000" w:themeColor="text1"/>
        </w:rPr>
      </w:pPr>
      <w:r>
        <w:rPr>
          <w:color w:val="000000" w:themeColor="text1"/>
        </w:rPr>
        <w:t>Green Tycoon helped to place the real-world relevance of chemistry into context.</w:t>
      </w:r>
    </w:p>
    <w:p w14:paraId="7B1CC607" w14:textId="24ABED62" w:rsidR="00E13F71" w:rsidRPr="005A22F6" w:rsidRDefault="00371B02" w:rsidP="00EC257D">
      <w:pPr>
        <w:pStyle w:val="JCEbodytext"/>
        <w:numPr>
          <w:ilvl w:val="0"/>
          <w:numId w:val="15"/>
        </w:numPr>
        <w:jc w:val="both"/>
        <w:rPr>
          <w:color w:val="000000" w:themeColor="text1"/>
        </w:rPr>
      </w:pPr>
      <w:r>
        <w:rPr>
          <w:color w:val="000000" w:themeColor="text1"/>
        </w:rPr>
        <w:t>I would recommend Green Tycoon to those studying a green chemistry module.</w:t>
      </w:r>
    </w:p>
    <w:p w14:paraId="3292C623" w14:textId="7874B83C" w:rsidR="00CA73BB" w:rsidRPr="005A22F6" w:rsidRDefault="00371B02" w:rsidP="00EC257D">
      <w:pPr>
        <w:pStyle w:val="JCEbodytext"/>
        <w:numPr>
          <w:ilvl w:val="0"/>
          <w:numId w:val="15"/>
        </w:numPr>
        <w:jc w:val="both"/>
        <w:rPr>
          <w:color w:val="000000" w:themeColor="text1"/>
        </w:rPr>
      </w:pPr>
      <w:r>
        <w:rPr>
          <w:color w:val="000000" w:themeColor="text1"/>
        </w:rPr>
        <w:t>Green chemistry is an important consideration when designing a synthetic route.</w:t>
      </w:r>
    </w:p>
    <w:p w14:paraId="4037A07F" w14:textId="77777777" w:rsidR="00E13F71" w:rsidRPr="005A22F6" w:rsidRDefault="00E13F71" w:rsidP="004B64C1">
      <w:pPr>
        <w:pStyle w:val="JCEFlushBody"/>
        <w:ind w:firstLine="357"/>
        <w:rPr>
          <w:color w:val="000000" w:themeColor="text1"/>
        </w:rPr>
      </w:pPr>
    </w:p>
    <w:p w14:paraId="3AF7FBF5" w14:textId="0E55F8D4" w:rsidR="006B0E3A" w:rsidRDefault="008C5513" w:rsidP="00EC257D">
      <w:pPr>
        <w:pStyle w:val="JCEFlushBody"/>
        <w:ind w:firstLine="357"/>
        <w:jc w:val="both"/>
        <w:rPr>
          <w:color w:val="000000" w:themeColor="text1"/>
        </w:rPr>
      </w:pPr>
      <w:r w:rsidRPr="005A22F6">
        <w:rPr>
          <w:color w:val="000000" w:themeColor="text1"/>
        </w:rPr>
        <w:t xml:space="preserve">A Likert-style response scale was used to evaluate the student responses </w:t>
      </w:r>
      <w:r w:rsidR="00E13F71" w:rsidRPr="005A22F6">
        <w:rPr>
          <w:color w:val="000000" w:themeColor="text1"/>
        </w:rPr>
        <w:t>(to questions 1-</w:t>
      </w:r>
      <w:r w:rsidR="000008EC">
        <w:rPr>
          <w:color w:val="000000" w:themeColor="text1"/>
        </w:rPr>
        <w:t>8</w:t>
      </w:r>
      <w:r w:rsidR="00E13F71" w:rsidRPr="005A22F6">
        <w:rPr>
          <w:color w:val="000000" w:themeColor="text1"/>
        </w:rPr>
        <w:t xml:space="preserve">) </w:t>
      </w:r>
      <w:r w:rsidRPr="005A22F6">
        <w:rPr>
          <w:color w:val="000000" w:themeColor="text1"/>
        </w:rPr>
        <w:t xml:space="preserve">with 5 being assigned to “Strongly Agree” and 1 being assigned to “Strongly Disagree”. These </w:t>
      </w:r>
      <w:r w:rsidR="00C50D22" w:rsidRPr="005A22F6">
        <w:rPr>
          <w:color w:val="000000" w:themeColor="text1"/>
        </w:rPr>
        <w:t>scores</w:t>
      </w:r>
      <w:r w:rsidRPr="005A22F6">
        <w:rPr>
          <w:color w:val="000000" w:themeColor="text1"/>
        </w:rPr>
        <w:t xml:space="preserve"> were </w:t>
      </w:r>
      <w:r w:rsidR="00C50D22" w:rsidRPr="005A22F6">
        <w:rPr>
          <w:color w:val="000000" w:themeColor="text1"/>
        </w:rPr>
        <w:t>multiplied by the number of responses of each type to</w:t>
      </w:r>
      <w:r w:rsidRPr="005A22F6">
        <w:rPr>
          <w:color w:val="000000" w:themeColor="text1"/>
        </w:rPr>
        <w:t xml:space="preserve"> generate </w:t>
      </w:r>
      <w:r w:rsidR="00C50D22" w:rsidRPr="005A22F6">
        <w:rPr>
          <w:color w:val="000000" w:themeColor="text1"/>
        </w:rPr>
        <w:t xml:space="preserve">mean values. </w:t>
      </w:r>
      <w:r w:rsidR="00A90675">
        <w:rPr>
          <w:color w:val="000000" w:themeColor="text1"/>
        </w:rPr>
        <w:t>Figure 4</w:t>
      </w:r>
      <w:r w:rsidR="00C50D22" w:rsidRPr="005A22F6">
        <w:rPr>
          <w:color w:val="000000" w:themeColor="text1"/>
        </w:rPr>
        <w:t xml:space="preserve"> shows the average score of each survey question </w:t>
      </w:r>
      <w:r w:rsidR="00E13F71" w:rsidRPr="005A22F6">
        <w:rPr>
          <w:color w:val="000000" w:themeColor="text1"/>
        </w:rPr>
        <w:t>(from 1-</w:t>
      </w:r>
      <w:r w:rsidR="006B0E3A">
        <w:rPr>
          <w:color w:val="000000" w:themeColor="text1"/>
        </w:rPr>
        <w:t>8</w:t>
      </w:r>
      <w:r w:rsidR="00E13F71" w:rsidRPr="005A22F6">
        <w:rPr>
          <w:color w:val="000000" w:themeColor="text1"/>
        </w:rPr>
        <w:t xml:space="preserve">) </w:t>
      </w:r>
      <w:r w:rsidR="00C50D22" w:rsidRPr="005A22F6">
        <w:rPr>
          <w:color w:val="000000" w:themeColor="text1"/>
        </w:rPr>
        <w:t>as given by the</w:t>
      </w:r>
      <w:r w:rsidR="006B0E3A">
        <w:rPr>
          <w:color w:val="000000" w:themeColor="text1"/>
        </w:rPr>
        <w:t xml:space="preserve"> </w:t>
      </w:r>
      <w:r w:rsidR="00C50D22" w:rsidRPr="005A22F6">
        <w:rPr>
          <w:color w:val="000000" w:themeColor="text1"/>
        </w:rPr>
        <w:t>students.</w:t>
      </w:r>
      <w:r w:rsidR="00FA2297" w:rsidRPr="005A22F6">
        <w:rPr>
          <w:color w:val="000000" w:themeColor="text1"/>
        </w:rPr>
        <w:t xml:space="preserve"> </w:t>
      </w:r>
      <w:r w:rsidR="002B389A" w:rsidRPr="005A22F6">
        <w:rPr>
          <w:color w:val="000000" w:themeColor="text1"/>
        </w:rPr>
        <w:t xml:space="preserve">The range of the averages was from </w:t>
      </w:r>
      <w:r w:rsidR="00CE5C8B">
        <w:rPr>
          <w:color w:val="000000" w:themeColor="text1"/>
        </w:rPr>
        <w:t>3.8</w:t>
      </w:r>
      <w:r w:rsidR="002B389A" w:rsidRPr="005A22F6">
        <w:rPr>
          <w:color w:val="000000" w:themeColor="text1"/>
        </w:rPr>
        <w:t xml:space="preserve">/5.0 (question </w:t>
      </w:r>
      <w:r w:rsidR="00CE5C8B">
        <w:rPr>
          <w:color w:val="000000" w:themeColor="text1"/>
        </w:rPr>
        <w:t>3</w:t>
      </w:r>
      <w:r w:rsidR="002B389A" w:rsidRPr="005A22F6">
        <w:rPr>
          <w:color w:val="000000" w:themeColor="text1"/>
        </w:rPr>
        <w:t xml:space="preserve">) to </w:t>
      </w:r>
      <w:r w:rsidR="00CE5C8B">
        <w:rPr>
          <w:color w:val="000000" w:themeColor="text1"/>
        </w:rPr>
        <w:t>4.6</w:t>
      </w:r>
      <w:r w:rsidR="002B389A" w:rsidRPr="005A22F6">
        <w:rPr>
          <w:color w:val="000000" w:themeColor="text1"/>
        </w:rPr>
        <w:t xml:space="preserve">/5.0 (question </w:t>
      </w:r>
      <w:r w:rsidR="00CE5C8B">
        <w:rPr>
          <w:color w:val="000000" w:themeColor="text1"/>
        </w:rPr>
        <w:t>8</w:t>
      </w:r>
      <w:r w:rsidR="002B389A" w:rsidRPr="005A22F6">
        <w:rPr>
          <w:color w:val="000000" w:themeColor="text1"/>
        </w:rPr>
        <w:t>)</w:t>
      </w:r>
      <w:r w:rsidR="00CE5C8B">
        <w:rPr>
          <w:color w:val="000000" w:themeColor="text1"/>
        </w:rPr>
        <w:t xml:space="preserve"> and t</w:t>
      </w:r>
      <w:r w:rsidR="002B389A" w:rsidRPr="005A22F6">
        <w:rPr>
          <w:color w:val="000000" w:themeColor="text1"/>
        </w:rPr>
        <w:t xml:space="preserve">he overall average response (i.e. an average of the averages) was </w:t>
      </w:r>
      <w:r w:rsidR="00F33F73">
        <w:rPr>
          <w:color w:val="000000" w:themeColor="text1"/>
        </w:rPr>
        <w:t>4.1</w:t>
      </w:r>
      <w:r w:rsidR="002B389A" w:rsidRPr="005A22F6">
        <w:rPr>
          <w:color w:val="000000" w:themeColor="text1"/>
        </w:rPr>
        <w:t>/5.0</w:t>
      </w:r>
      <w:r w:rsidR="00CE5C8B">
        <w:rPr>
          <w:color w:val="000000" w:themeColor="text1"/>
        </w:rPr>
        <w:t xml:space="preserve"> </w:t>
      </w:r>
      <w:r w:rsidR="002B389A" w:rsidRPr="005A22F6">
        <w:rPr>
          <w:color w:val="000000" w:themeColor="text1"/>
        </w:rPr>
        <w:t xml:space="preserve">– </w:t>
      </w:r>
      <w:r w:rsidR="00E13F71" w:rsidRPr="005A22F6">
        <w:rPr>
          <w:color w:val="000000" w:themeColor="text1"/>
        </w:rPr>
        <w:t>roughly</w:t>
      </w:r>
      <w:r w:rsidR="002B389A" w:rsidRPr="005A22F6">
        <w:rPr>
          <w:color w:val="000000" w:themeColor="text1"/>
        </w:rPr>
        <w:t xml:space="preserve"> corresponding to an average agree response to all questions</w:t>
      </w:r>
      <w:r w:rsidR="006E09E6">
        <w:rPr>
          <w:color w:val="000000" w:themeColor="text1"/>
        </w:rPr>
        <w:t xml:space="preserve">. </w:t>
      </w:r>
    </w:p>
    <w:p w14:paraId="02BA0BD4" w14:textId="77777777" w:rsidR="007B194D" w:rsidRPr="007B194D" w:rsidRDefault="007B194D" w:rsidP="007B194D">
      <w:pPr>
        <w:pStyle w:val="JCEbodytext"/>
      </w:pPr>
    </w:p>
    <w:p w14:paraId="38B48C0C" w14:textId="3B5CEA99" w:rsidR="006B0E3A" w:rsidRDefault="00A90675" w:rsidP="006B0E3A">
      <w:pPr>
        <w:pStyle w:val="JCEbodytext"/>
        <w:jc w:val="center"/>
        <w:rPr>
          <w:color w:val="000000" w:themeColor="text1"/>
        </w:rPr>
      </w:pPr>
      <w:r>
        <w:rPr>
          <w:noProof/>
        </w:rPr>
        <w:lastRenderedPageBreak/>
        <w:drawing>
          <wp:inline distT="0" distB="0" distL="0" distR="0" wp14:anchorId="122D7568" wp14:editId="6BA2C255">
            <wp:extent cx="4572000" cy="2743200"/>
            <wp:effectExtent l="0" t="0" r="0" b="0"/>
            <wp:docPr id="1" name="Chart 1">
              <a:extLst xmlns:a="http://schemas.openxmlformats.org/drawingml/2006/main">
                <a:ext uri="{FF2B5EF4-FFF2-40B4-BE49-F238E27FC236}">
                  <a16:creationId xmlns:a16="http://schemas.microsoft.com/office/drawing/2014/main" id="{F702DE26-DBB4-374F-A8CA-9223C6C2BE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3F6D27" w14:textId="4AFADB4D" w:rsidR="00A90675" w:rsidRPr="00A90675" w:rsidRDefault="00A90675" w:rsidP="00A90675">
      <w:pPr>
        <w:pStyle w:val="JCEbodytext"/>
        <w:ind w:firstLine="0"/>
        <w:jc w:val="center"/>
        <w:rPr>
          <w:color w:val="000000" w:themeColor="text1"/>
          <w:szCs w:val="20"/>
        </w:rPr>
      </w:pPr>
      <w:r w:rsidRPr="00A90675">
        <w:rPr>
          <w:rFonts w:cs="Helvetica"/>
          <w:color w:val="000000" w:themeColor="text1"/>
          <w:sz w:val="16"/>
          <w:szCs w:val="16"/>
        </w:rPr>
        <w:t xml:space="preserve">Figure </w:t>
      </w:r>
      <w:r w:rsidR="00D72BDE">
        <w:rPr>
          <w:rFonts w:cs="Helvetica"/>
          <w:color w:val="000000" w:themeColor="text1"/>
          <w:sz w:val="16"/>
          <w:szCs w:val="16"/>
        </w:rPr>
        <w:t>4</w:t>
      </w:r>
      <w:r w:rsidRPr="00A90675">
        <w:rPr>
          <w:rFonts w:cs="Helvetica"/>
          <w:color w:val="000000" w:themeColor="text1"/>
          <w:sz w:val="16"/>
          <w:szCs w:val="16"/>
        </w:rPr>
        <w:t>. Clustered average score of survey feedback by question number for (n = 24) students.</w:t>
      </w:r>
    </w:p>
    <w:p w14:paraId="4DD0204E" w14:textId="6709F0C3" w:rsidR="004B64C1" w:rsidRPr="005A22F6" w:rsidRDefault="004B64C1" w:rsidP="007B194D">
      <w:pPr>
        <w:pStyle w:val="JCEbodytext"/>
        <w:ind w:firstLine="0"/>
        <w:rPr>
          <w:color w:val="000000" w:themeColor="text1"/>
        </w:rPr>
      </w:pPr>
    </w:p>
    <w:p w14:paraId="56AFE9A8" w14:textId="0F41C760" w:rsidR="000761C7" w:rsidRPr="001212DA" w:rsidRDefault="00E13F71" w:rsidP="00EC257D">
      <w:pPr>
        <w:pStyle w:val="JCEFlushBody"/>
        <w:ind w:firstLine="357"/>
        <w:jc w:val="both"/>
        <w:rPr>
          <w:color w:val="000000" w:themeColor="text1"/>
        </w:rPr>
      </w:pPr>
      <w:r w:rsidRPr="005A22F6">
        <w:rPr>
          <w:color w:val="000000" w:themeColor="text1"/>
        </w:rPr>
        <w:t xml:space="preserve">Figure </w:t>
      </w:r>
      <w:r w:rsidR="00D72BDE">
        <w:rPr>
          <w:color w:val="000000" w:themeColor="text1"/>
        </w:rPr>
        <w:t>5</w:t>
      </w:r>
      <w:r w:rsidRPr="005A22F6">
        <w:rPr>
          <w:color w:val="000000" w:themeColor="text1"/>
        </w:rPr>
        <w:t xml:space="preserve"> shows the percentage of each type of response for </w:t>
      </w:r>
      <w:r w:rsidR="00D6247F">
        <w:rPr>
          <w:color w:val="000000" w:themeColor="text1"/>
        </w:rPr>
        <w:t>all</w:t>
      </w:r>
      <w:r w:rsidRPr="005A22F6">
        <w:rPr>
          <w:color w:val="000000" w:themeColor="text1"/>
        </w:rPr>
        <w:t xml:space="preserve"> of the survey questions as given by </w:t>
      </w:r>
      <w:r w:rsidR="004C364B">
        <w:rPr>
          <w:color w:val="000000" w:themeColor="text1"/>
        </w:rPr>
        <w:t>both students</w:t>
      </w:r>
      <w:r w:rsidRPr="001212DA">
        <w:rPr>
          <w:color w:val="000000" w:themeColor="text1"/>
        </w:rPr>
        <w:t xml:space="preserve">. </w:t>
      </w:r>
      <w:r w:rsidR="00933FFE" w:rsidRPr="001212DA">
        <w:rPr>
          <w:color w:val="000000" w:themeColor="text1"/>
        </w:rPr>
        <w:t>Q</w:t>
      </w:r>
      <w:r w:rsidR="00DC19EC" w:rsidRPr="001212DA">
        <w:rPr>
          <w:color w:val="000000" w:themeColor="text1"/>
        </w:rPr>
        <w:t xml:space="preserve">uestion </w:t>
      </w:r>
      <w:r w:rsidR="001212DA" w:rsidRPr="001212DA">
        <w:rPr>
          <w:color w:val="000000" w:themeColor="text1"/>
        </w:rPr>
        <w:t>8</w:t>
      </w:r>
      <w:r w:rsidR="00DC19EC" w:rsidRPr="001212DA">
        <w:rPr>
          <w:color w:val="000000" w:themeColor="text1"/>
        </w:rPr>
        <w:t xml:space="preserve"> had the best response </w:t>
      </w:r>
      <w:r w:rsidR="00627CAB" w:rsidRPr="001212DA">
        <w:rPr>
          <w:color w:val="000000" w:themeColor="text1"/>
        </w:rPr>
        <w:t>with 100% agreeing or strongly agreeing with the statement</w:t>
      </w:r>
      <w:r w:rsidR="001212DA" w:rsidRPr="001212DA">
        <w:rPr>
          <w:color w:val="000000" w:themeColor="text1"/>
        </w:rPr>
        <w:t xml:space="preserve"> (and 61% strongly agreeing)</w:t>
      </w:r>
      <w:r w:rsidR="00627CAB" w:rsidRPr="001212DA">
        <w:rPr>
          <w:color w:val="000000" w:themeColor="text1"/>
        </w:rPr>
        <w:t xml:space="preserve"> “</w:t>
      </w:r>
      <w:r w:rsidR="001212DA" w:rsidRPr="001212DA">
        <w:rPr>
          <w:color w:val="000000" w:themeColor="text1"/>
        </w:rPr>
        <w:t>Green chemistry is an important consideration when designing a synthetic route.</w:t>
      </w:r>
      <w:r w:rsidR="00627CAB" w:rsidRPr="001212DA">
        <w:rPr>
          <w:color w:val="000000" w:themeColor="text1"/>
        </w:rPr>
        <w:t>”.</w:t>
      </w:r>
      <w:r w:rsidR="000761C7" w:rsidRPr="001212DA">
        <w:rPr>
          <w:color w:val="000000" w:themeColor="text1"/>
        </w:rPr>
        <w:t xml:space="preserve"> </w:t>
      </w:r>
      <w:r w:rsidR="001212DA">
        <w:rPr>
          <w:color w:val="000000" w:themeColor="text1"/>
        </w:rPr>
        <w:t xml:space="preserve">It was particularly pleasing to see that </w:t>
      </w:r>
      <w:r w:rsidR="00C44BC6">
        <w:rPr>
          <w:color w:val="000000" w:themeColor="text1"/>
        </w:rPr>
        <w:t xml:space="preserve">students </w:t>
      </w:r>
      <w:r w:rsidR="001212DA">
        <w:rPr>
          <w:color w:val="000000" w:themeColor="text1"/>
        </w:rPr>
        <w:t xml:space="preserve">appreciate the important role green chemistry has to play in </w:t>
      </w:r>
      <w:r w:rsidR="00BD5EF7">
        <w:rPr>
          <w:color w:val="000000" w:themeColor="text1"/>
        </w:rPr>
        <w:t xml:space="preserve">the design of </w:t>
      </w:r>
      <w:r w:rsidR="001212DA">
        <w:rPr>
          <w:color w:val="000000" w:themeColor="text1"/>
        </w:rPr>
        <w:t xml:space="preserve">synthetic processes. </w:t>
      </w:r>
      <w:r w:rsidR="000761C7" w:rsidRPr="001212DA">
        <w:rPr>
          <w:color w:val="000000" w:themeColor="text1"/>
        </w:rPr>
        <w:t xml:space="preserve">Question 3 had the worst response, with just </w:t>
      </w:r>
      <w:r w:rsidR="002C233B">
        <w:rPr>
          <w:color w:val="000000" w:themeColor="text1"/>
        </w:rPr>
        <w:t>75</w:t>
      </w:r>
      <w:r w:rsidR="000761C7" w:rsidRPr="001212DA">
        <w:rPr>
          <w:color w:val="000000" w:themeColor="text1"/>
        </w:rPr>
        <w:t>% agreeing or strongly agreeing with the statement “</w:t>
      </w:r>
      <w:r w:rsidR="002C233B" w:rsidRPr="002C233B">
        <w:rPr>
          <w:color w:val="000000" w:themeColor="text1"/>
        </w:rPr>
        <w:t>I found the language used to be of an appropriate level.</w:t>
      </w:r>
      <w:r w:rsidR="000761C7" w:rsidRPr="001212DA">
        <w:rPr>
          <w:color w:val="000000" w:themeColor="text1"/>
        </w:rPr>
        <w:t>”</w:t>
      </w:r>
    </w:p>
    <w:p w14:paraId="484590A7" w14:textId="318119B3" w:rsidR="00A23FE3" w:rsidRPr="005A22F6" w:rsidRDefault="00C539C1" w:rsidP="00FE524F">
      <w:pPr>
        <w:pStyle w:val="JCEbodytext"/>
        <w:ind w:firstLine="0"/>
        <w:jc w:val="center"/>
        <w:rPr>
          <w:color w:val="000000" w:themeColor="text1"/>
        </w:rPr>
      </w:pPr>
      <w:r>
        <w:rPr>
          <w:noProof/>
        </w:rPr>
        <w:drawing>
          <wp:inline distT="0" distB="0" distL="0" distR="0" wp14:anchorId="40C3C550" wp14:editId="2ED813DE">
            <wp:extent cx="4572000" cy="2743200"/>
            <wp:effectExtent l="0" t="0" r="0" b="0"/>
            <wp:docPr id="31" name="Chart 31">
              <a:extLst xmlns:a="http://schemas.openxmlformats.org/drawingml/2006/main">
                <a:ext uri="{FF2B5EF4-FFF2-40B4-BE49-F238E27FC236}">
                  <a16:creationId xmlns:a16="http://schemas.microsoft.com/office/drawing/2014/main" id="{65E6CC09-95AF-5E49-9EAD-A6335F609F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D3A590B" w14:textId="13333238" w:rsidR="00A23FE3" w:rsidRPr="005A22F6" w:rsidRDefault="00AE47DD" w:rsidP="005A22F6">
      <w:pPr>
        <w:pStyle w:val="JCEbodytext"/>
        <w:jc w:val="center"/>
        <w:rPr>
          <w:color w:val="000000" w:themeColor="text1"/>
        </w:rPr>
      </w:pPr>
      <w:r w:rsidRPr="005A22F6">
        <w:rPr>
          <w:rFonts w:cs="Helvetica"/>
          <w:color w:val="000000" w:themeColor="text1"/>
          <w:sz w:val="16"/>
          <w:szCs w:val="16"/>
        </w:rPr>
        <w:t xml:space="preserve">Figure </w:t>
      </w:r>
      <w:r w:rsidR="00B15A46">
        <w:rPr>
          <w:rFonts w:cs="Helvetica"/>
          <w:color w:val="000000" w:themeColor="text1"/>
          <w:sz w:val="16"/>
          <w:szCs w:val="16"/>
        </w:rPr>
        <w:t>5</w:t>
      </w:r>
      <w:r w:rsidRPr="005A22F6">
        <w:rPr>
          <w:rFonts w:cs="Helvetica"/>
          <w:color w:val="000000" w:themeColor="text1"/>
          <w:sz w:val="16"/>
          <w:szCs w:val="16"/>
        </w:rPr>
        <w:t>. Clustered response</w:t>
      </w:r>
      <w:r w:rsidR="00700FAC" w:rsidRPr="005A22F6">
        <w:rPr>
          <w:rFonts w:cs="Helvetica"/>
          <w:color w:val="000000" w:themeColor="text1"/>
          <w:sz w:val="16"/>
          <w:szCs w:val="16"/>
        </w:rPr>
        <w:t>s</w:t>
      </w:r>
      <w:r w:rsidRPr="005A22F6">
        <w:rPr>
          <w:rFonts w:cs="Helvetica"/>
          <w:color w:val="000000" w:themeColor="text1"/>
          <w:sz w:val="16"/>
          <w:szCs w:val="16"/>
        </w:rPr>
        <w:t xml:space="preserve"> of survey feedback by question number</w:t>
      </w:r>
      <w:r w:rsidR="00D30C05" w:rsidRPr="00D30C05">
        <w:rPr>
          <w:rFonts w:cs="Helvetica"/>
          <w:color w:val="000000" w:themeColor="text1"/>
          <w:sz w:val="16"/>
          <w:szCs w:val="16"/>
        </w:rPr>
        <w:t xml:space="preserve"> </w:t>
      </w:r>
      <w:r w:rsidR="00D30C05" w:rsidRPr="00A90675">
        <w:rPr>
          <w:rFonts w:cs="Helvetica"/>
          <w:color w:val="000000" w:themeColor="text1"/>
          <w:sz w:val="16"/>
          <w:szCs w:val="16"/>
        </w:rPr>
        <w:t>for (n = 24) students.</w:t>
      </w:r>
    </w:p>
    <w:p w14:paraId="2AAC2F6A" w14:textId="77777777" w:rsidR="000D67C4" w:rsidRDefault="000D67C4" w:rsidP="00EC257D">
      <w:pPr>
        <w:pStyle w:val="JCEbodytext"/>
        <w:jc w:val="both"/>
        <w:rPr>
          <w:color w:val="000000" w:themeColor="text1"/>
        </w:rPr>
      </w:pPr>
    </w:p>
    <w:p w14:paraId="1684E6F8" w14:textId="5A872A78" w:rsidR="00F93779" w:rsidRDefault="00F93779" w:rsidP="00F93779">
      <w:pPr>
        <w:pStyle w:val="JCEbodytext"/>
        <w:jc w:val="both"/>
        <w:rPr>
          <w:color w:val="000000" w:themeColor="text1"/>
        </w:rPr>
      </w:pPr>
      <w:r>
        <w:rPr>
          <w:color w:val="000000" w:themeColor="text1"/>
        </w:rPr>
        <w:t xml:space="preserve">Students also responded to an open-ended question asking for suggestions for improving the game. These results were helpful and showed </w:t>
      </w:r>
      <w:r w:rsidR="00C32120">
        <w:rPr>
          <w:color w:val="000000" w:themeColor="text1"/>
        </w:rPr>
        <w:t xml:space="preserve">a </w:t>
      </w:r>
      <w:r>
        <w:rPr>
          <w:color w:val="000000" w:themeColor="text1"/>
        </w:rPr>
        <w:t>high level of</w:t>
      </w:r>
      <w:r w:rsidR="00C32120">
        <w:rPr>
          <w:color w:val="000000" w:themeColor="text1"/>
        </w:rPr>
        <w:t xml:space="preserve"> student</w:t>
      </w:r>
      <w:r>
        <w:rPr>
          <w:color w:val="000000" w:themeColor="text1"/>
        </w:rPr>
        <w:t xml:space="preserve"> engagement with the subject of green chemistry and systems thinking. Students </w:t>
      </w:r>
      <w:r>
        <w:rPr>
          <w:color w:val="000000" w:themeColor="text1"/>
        </w:rPr>
        <w:lastRenderedPageBreak/>
        <w:t xml:space="preserve">requested more content and an increase in complexity perhaps reflecting </w:t>
      </w:r>
      <w:r w:rsidR="00FD30F9">
        <w:rPr>
          <w:color w:val="000000" w:themeColor="text1"/>
        </w:rPr>
        <w:t xml:space="preserve">results from </w:t>
      </w:r>
      <w:r>
        <w:rPr>
          <w:color w:val="000000" w:themeColor="text1"/>
        </w:rPr>
        <w:t>Question 3 but in a positive sense. A particular</w:t>
      </w:r>
      <w:r w:rsidR="00FD30F9">
        <w:rPr>
          <w:color w:val="000000" w:themeColor="text1"/>
        </w:rPr>
        <w:t>ly</w:t>
      </w:r>
      <w:r>
        <w:rPr>
          <w:color w:val="000000" w:themeColor="text1"/>
        </w:rPr>
        <w:t xml:space="preserve"> interesting suggestion asked for the creation of a “study tool” where earned knowledge from sequential upgrades was stored to be used later versus only in real-time in the application. </w:t>
      </w:r>
    </w:p>
    <w:p w14:paraId="6AE4459B" w14:textId="4E7D5274" w:rsidR="000D50F6" w:rsidRDefault="007A05D9" w:rsidP="00EC257D">
      <w:pPr>
        <w:pStyle w:val="JCEbodytext"/>
        <w:jc w:val="both"/>
        <w:rPr>
          <w:color w:val="000000" w:themeColor="text1"/>
        </w:rPr>
      </w:pPr>
      <w:r>
        <w:rPr>
          <w:color w:val="000000" w:themeColor="text1"/>
        </w:rPr>
        <w:t>33 students completed the pre—test questions, returning an average score of 1.4 out of 18, indicating a poor knowledge of fundamental green chemistry concepts. Following one week of playing Green Tycoon, 23 of the 33 students (70%) completed the post-test questions, recording an average of 6.3/18.0</w:t>
      </w:r>
      <w:r w:rsidR="001C101E">
        <w:rPr>
          <w:color w:val="000000" w:themeColor="text1"/>
        </w:rPr>
        <w:t xml:space="preserve"> (an improvement of over four times the pre-test score)</w:t>
      </w:r>
      <w:r>
        <w:rPr>
          <w:color w:val="000000" w:themeColor="text1"/>
        </w:rPr>
        <w:t xml:space="preserve">. </w:t>
      </w:r>
      <w:r w:rsidR="009C7DAA" w:rsidRPr="005A22F6">
        <w:rPr>
          <w:color w:val="000000" w:themeColor="text1"/>
        </w:rPr>
        <w:t>As such, this resource is likely to be well suited as an introduction to green chemistry at the undergraduate level.</w:t>
      </w:r>
      <w:r w:rsidR="008E6C2F">
        <w:rPr>
          <w:color w:val="000000" w:themeColor="text1"/>
        </w:rPr>
        <w:t xml:space="preserve"> Instructors may wish to implement Green Tycoon as part of a pre-existing green chemistry lecture course or module or via integration with related courses where there is a natural link to green chemistry (e.g. catalysis, synthesis, polymer chemistry etc.). </w:t>
      </w:r>
      <w:r w:rsidR="00AA304E" w:rsidRPr="005A22F6">
        <w:rPr>
          <w:color w:val="000000" w:themeColor="text1"/>
        </w:rPr>
        <w:t xml:space="preserve"> </w:t>
      </w:r>
    </w:p>
    <w:p w14:paraId="499A0671" w14:textId="1C52CD74" w:rsidR="007C6814" w:rsidRPr="005A22F6" w:rsidRDefault="006323C2" w:rsidP="00EC257D">
      <w:pPr>
        <w:pStyle w:val="JCEbodytext"/>
        <w:jc w:val="both"/>
        <w:rPr>
          <w:color w:val="000000" w:themeColor="text1"/>
        </w:rPr>
      </w:pPr>
      <w:r>
        <w:rPr>
          <w:color w:val="000000" w:themeColor="text1"/>
        </w:rPr>
        <w:t xml:space="preserve">Further to this report being a good example of a mobile application resource to introduce green chemistry, and more specifically, biorefinery concepts, this work serves as an excellent example of working with students as partners as part of their degree program to design and evaluate a resource in chemistry education. </w:t>
      </w:r>
      <w:proofErr w:type="spellStart"/>
      <w:r w:rsidR="006C2DD4">
        <w:rPr>
          <w:color w:val="000000" w:themeColor="text1"/>
        </w:rPr>
        <w:t>GameSalad</w:t>
      </w:r>
      <w:proofErr w:type="spellEnd"/>
      <w:r w:rsidR="006C2DD4">
        <w:rPr>
          <w:color w:val="000000" w:themeColor="text1"/>
        </w:rPr>
        <w:t xml:space="preserve"> has proven to be an excellent platform to enable those with no coding experience to create a mobile application (and in this case, on</w:t>
      </w:r>
      <w:r w:rsidR="006451D5">
        <w:rPr>
          <w:color w:val="000000" w:themeColor="text1"/>
        </w:rPr>
        <w:t>e</w:t>
      </w:r>
      <w:r w:rsidR="006C2DD4">
        <w:rPr>
          <w:color w:val="000000" w:themeColor="text1"/>
        </w:rPr>
        <w:t xml:space="preserve"> for game-based learning). Through this project, the student was able to</w:t>
      </w:r>
      <w:r w:rsidR="00903602">
        <w:rPr>
          <w:color w:val="000000" w:themeColor="text1"/>
        </w:rPr>
        <w:t xml:space="preserve"> utilize higher order skills</w:t>
      </w:r>
      <w:r w:rsidR="006C2DD4">
        <w:rPr>
          <w:color w:val="000000" w:themeColor="text1"/>
        </w:rPr>
        <w:t xml:space="preserve"> </w:t>
      </w:r>
      <w:r w:rsidR="00903602">
        <w:rPr>
          <w:color w:val="000000" w:themeColor="text1"/>
        </w:rPr>
        <w:t xml:space="preserve">to </w:t>
      </w:r>
      <w:r w:rsidR="006C2DD4">
        <w:rPr>
          <w:color w:val="000000" w:themeColor="text1"/>
        </w:rPr>
        <w:t xml:space="preserve">make a real product, Green Tycoon, which </w:t>
      </w:r>
      <w:r w:rsidR="001F295C">
        <w:rPr>
          <w:color w:val="000000" w:themeColor="text1"/>
        </w:rPr>
        <w:t xml:space="preserve">is not necessarily a common output of undergraduate research projects. </w:t>
      </w:r>
    </w:p>
    <w:p w14:paraId="17D79D6F" w14:textId="5C8B1B9B" w:rsidR="00A85D5B" w:rsidRPr="005A22F6" w:rsidRDefault="00A85D5B" w:rsidP="00A85D5B">
      <w:pPr>
        <w:pStyle w:val="JCEH1"/>
        <w:spacing w:before="180"/>
        <w:rPr>
          <w:color w:val="000000" w:themeColor="text1"/>
        </w:rPr>
      </w:pPr>
      <w:r w:rsidRPr="005A22F6">
        <w:rPr>
          <w:color w:val="000000" w:themeColor="text1"/>
        </w:rPr>
        <w:t>CONCLUSIONS</w:t>
      </w:r>
    </w:p>
    <w:p w14:paraId="7031FC82" w14:textId="70DA555E" w:rsidR="00195B44" w:rsidRPr="005A22F6" w:rsidRDefault="00D0623E" w:rsidP="00EC257D">
      <w:pPr>
        <w:pStyle w:val="JCEbodytext"/>
        <w:ind w:firstLine="0"/>
        <w:jc w:val="both"/>
        <w:rPr>
          <w:color w:val="000000" w:themeColor="text1"/>
        </w:rPr>
      </w:pPr>
      <w:r>
        <w:rPr>
          <w:color w:val="000000" w:themeColor="text1"/>
        </w:rPr>
        <w:t xml:space="preserve">Green Tycoon </w:t>
      </w:r>
      <w:r w:rsidR="00F52B36">
        <w:rPr>
          <w:color w:val="000000" w:themeColor="text1"/>
        </w:rPr>
        <w:t>is an enjoyable game serving as a good introduction to green chemistry, highlighting its importance and the</w:t>
      </w:r>
      <w:r w:rsidR="0071528E">
        <w:rPr>
          <w:color w:val="000000" w:themeColor="text1"/>
        </w:rPr>
        <w:t xml:space="preserve"> impetus to</w:t>
      </w:r>
      <w:r w:rsidR="00F52B36">
        <w:rPr>
          <w:color w:val="000000" w:themeColor="text1"/>
        </w:rPr>
        <w:t xml:space="preserve"> transition away from unsustainable chemical processing to a biorefinery-based system. </w:t>
      </w:r>
      <w:r w:rsidR="00CD08F5">
        <w:rPr>
          <w:color w:val="000000" w:themeColor="text1"/>
        </w:rPr>
        <w:t xml:space="preserve">It </w:t>
      </w:r>
      <w:r w:rsidR="008A4F6D">
        <w:rPr>
          <w:color w:val="000000" w:themeColor="text1"/>
        </w:rPr>
        <w:t xml:space="preserve">is achieved by players adopting a </w:t>
      </w:r>
      <w:proofErr w:type="gramStart"/>
      <w:r w:rsidR="008A4F6D">
        <w:rPr>
          <w:color w:val="000000" w:themeColor="text1"/>
        </w:rPr>
        <w:t>systems</w:t>
      </w:r>
      <w:proofErr w:type="gramEnd"/>
      <w:r w:rsidR="008A4F6D">
        <w:rPr>
          <w:color w:val="000000" w:themeColor="text1"/>
        </w:rPr>
        <w:t xml:space="preserve"> thinking approach to the production of Yorkanone. The game is available as a mobile application</w:t>
      </w:r>
      <w:r w:rsidR="00CD08F5">
        <w:rPr>
          <w:color w:val="000000" w:themeColor="text1"/>
        </w:rPr>
        <w:t xml:space="preserve"> and we also envision a future web-based version to increase accessibility. It </w:t>
      </w:r>
      <w:r w:rsidR="008A4F6D">
        <w:rPr>
          <w:color w:val="000000" w:themeColor="text1"/>
        </w:rPr>
        <w:t>can be played alone as part of independent learning</w:t>
      </w:r>
      <w:r w:rsidR="0069159C">
        <w:rPr>
          <w:color w:val="000000" w:themeColor="text1"/>
        </w:rPr>
        <w:t xml:space="preserve"> though c</w:t>
      </w:r>
      <w:r w:rsidR="008A4F6D">
        <w:rPr>
          <w:color w:val="000000" w:themeColor="text1"/>
        </w:rPr>
        <w:t xml:space="preserve">ompetition between students can be introduced using the in-built quiz functionality. </w:t>
      </w:r>
      <w:r w:rsidR="00AD57F8" w:rsidRPr="005A22F6">
        <w:rPr>
          <w:color w:val="000000" w:themeColor="text1"/>
        </w:rPr>
        <w:t>It is envisaged that following implementation of the game, instructors can facilitate su</w:t>
      </w:r>
      <w:r w:rsidR="00AA4345" w:rsidRPr="005A22F6">
        <w:rPr>
          <w:color w:val="000000" w:themeColor="text1"/>
        </w:rPr>
        <w:t>b</w:t>
      </w:r>
      <w:r w:rsidR="00AD57F8" w:rsidRPr="005A22F6">
        <w:rPr>
          <w:color w:val="000000" w:themeColor="text1"/>
        </w:rPr>
        <w:t xml:space="preserve">sequent teaching either from a discipline-specific perspective and/or via a </w:t>
      </w:r>
      <w:proofErr w:type="gramStart"/>
      <w:r w:rsidR="00AD57F8" w:rsidRPr="005A22F6">
        <w:rPr>
          <w:color w:val="000000" w:themeColor="text1"/>
        </w:rPr>
        <w:t>systems</w:t>
      </w:r>
      <w:proofErr w:type="gramEnd"/>
      <w:r w:rsidR="00AD57F8" w:rsidRPr="005A22F6">
        <w:rPr>
          <w:color w:val="000000" w:themeColor="text1"/>
        </w:rPr>
        <w:t xml:space="preserve"> thinking approach.</w:t>
      </w:r>
      <w:r w:rsidR="0069159C">
        <w:rPr>
          <w:color w:val="000000" w:themeColor="text1"/>
        </w:rPr>
        <w:t xml:space="preserve"> This work also serves as an example of working with students to design mobile applications for game-based learning in chemistry with no prior coding knowledge as part of a research project within the</w:t>
      </w:r>
      <w:r w:rsidR="000C7B4D">
        <w:rPr>
          <w:color w:val="000000" w:themeColor="text1"/>
        </w:rPr>
        <w:t xml:space="preserve"> latter stages of an</w:t>
      </w:r>
      <w:r w:rsidR="0069159C">
        <w:rPr>
          <w:color w:val="000000" w:themeColor="text1"/>
        </w:rPr>
        <w:t xml:space="preserve"> undergraduate degree program.</w:t>
      </w:r>
      <w:r w:rsidR="00083809" w:rsidRPr="005A22F6">
        <w:rPr>
          <w:color w:val="000000" w:themeColor="text1"/>
        </w:rPr>
        <w:t xml:space="preserve"> </w:t>
      </w:r>
    </w:p>
    <w:p w14:paraId="44D3E2F6" w14:textId="77777777" w:rsidR="00606DB2" w:rsidRPr="005A22F6" w:rsidRDefault="00606DB2" w:rsidP="00606DB2">
      <w:pPr>
        <w:pStyle w:val="JCEH1"/>
        <w:spacing w:before="180"/>
        <w:rPr>
          <w:color w:val="000000" w:themeColor="text1"/>
        </w:rPr>
      </w:pPr>
      <w:r w:rsidRPr="005A22F6">
        <w:rPr>
          <w:color w:val="000000" w:themeColor="text1"/>
        </w:rPr>
        <w:t>Associated content</w:t>
      </w:r>
    </w:p>
    <w:p w14:paraId="0FB6C3B9" w14:textId="77777777" w:rsidR="00606DB2" w:rsidRPr="005A22F6" w:rsidRDefault="00606DB2" w:rsidP="00606DB2">
      <w:pPr>
        <w:pStyle w:val="JCEH2"/>
        <w:spacing w:before="60"/>
        <w:rPr>
          <w:color w:val="000000" w:themeColor="text1"/>
        </w:rPr>
      </w:pPr>
      <w:r w:rsidRPr="005A22F6">
        <w:rPr>
          <w:color w:val="000000" w:themeColor="text1"/>
        </w:rPr>
        <w:t xml:space="preserve">Supporting Information </w:t>
      </w:r>
    </w:p>
    <w:p w14:paraId="34D17B18" w14:textId="592D798E" w:rsidR="00BF0A61" w:rsidRDefault="00BF0A61" w:rsidP="00606DB2">
      <w:pPr>
        <w:pStyle w:val="JCEbodytext"/>
        <w:ind w:firstLine="0"/>
        <w:rPr>
          <w:color w:val="000000" w:themeColor="text1"/>
        </w:rPr>
      </w:pPr>
      <w:r>
        <w:rPr>
          <w:color w:val="000000" w:themeColor="text1"/>
        </w:rPr>
        <w:t>Information provided upon purchasing upgrades (DOCX)</w:t>
      </w:r>
    </w:p>
    <w:p w14:paraId="649758D9" w14:textId="63FB2544" w:rsidR="00933379" w:rsidRPr="005A22F6" w:rsidRDefault="00933379" w:rsidP="00606DB2">
      <w:pPr>
        <w:pStyle w:val="JCEbodytext"/>
        <w:ind w:firstLine="0"/>
        <w:rPr>
          <w:color w:val="000000" w:themeColor="text1"/>
        </w:rPr>
      </w:pPr>
      <w:r w:rsidRPr="005A22F6">
        <w:rPr>
          <w:color w:val="000000" w:themeColor="text1"/>
        </w:rPr>
        <w:t>Questions to measure learning gain (DOCX)</w:t>
      </w:r>
    </w:p>
    <w:p w14:paraId="7FA9D4DE" w14:textId="7B453A74" w:rsidR="00933379" w:rsidRDefault="00933379" w:rsidP="00606DB2">
      <w:pPr>
        <w:pStyle w:val="JCEbodytext"/>
        <w:ind w:firstLine="0"/>
        <w:rPr>
          <w:color w:val="000000" w:themeColor="text1"/>
        </w:rPr>
      </w:pPr>
      <w:r w:rsidRPr="005A22F6">
        <w:rPr>
          <w:color w:val="000000" w:themeColor="text1"/>
        </w:rPr>
        <w:t>Feedback form (DOCX)</w:t>
      </w:r>
    </w:p>
    <w:p w14:paraId="0C1F9A76" w14:textId="67771F48" w:rsidR="00606DB2" w:rsidRPr="005A22F6" w:rsidRDefault="00606DB2" w:rsidP="00606DB2">
      <w:pPr>
        <w:pStyle w:val="JCEbodytext"/>
        <w:ind w:firstLine="0"/>
        <w:rPr>
          <w:color w:val="000000" w:themeColor="text1"/>
        </w:rPr>
      </w:pPr>
      <w:r w:rsidRPr="005A22F6">
        <w:rPr>
          <w:color w:val="000000" w:themeColor="text1"/>
        </w:rPr>
        <w:t xml:space="preserve">This material is available via the Internet at </w:t>
      </w:r>
      <w:r w:rsidRPr="005A22F6">
        <w:rPr>
          <w:i/>
          <w:color w:val="000000" w:themeColor="text1"/>
        </w:rPr>
        <w:t>http://pubs.acs.org.</w:t>
      </w:r>
    </w:p>
    <w:p w14:paraId="3F7B229A" w14:textId="77777777" w:rsidR="002617AE" w:rsidRPr="005A22F6" w:rsidRDefault="002617AE" w:rsidP="00545821">
      <w:pPr>
        <w:pStyle w:val="JCEH1"/>
        <w:spacing w:before="180"/>
        <w:rPr>
          <w:color w:val="000000" w:themeColor="text1"/>
        </w:rPr>
      </w:pPr>
      <w:r w:rsidRPr="005A22F6">
        <w:rPr>
          <w:color w:val="000000" w:themeColor="text1"/>
        </w:rPr>
        <w:t>AUTHOR INFORMATION</w:t>
      </w:r>
    </w:p>
    <w:p w14:paraId="71EB3C3E" w14:textId="77777777" w:rsidR="002617AE" w:rsidRPr="005A22F6" w:rsidRDefault="002617AE" w:rsidP="00545821">
      <w:pPr>
        <w:pStyle w:val="JCEH2"/>
        <w:spacing w:before="60"/>
        <w:rPr>
          <w:color w:val="000000" w:themeColor="text1"/>
        </w:rPr>
      </w:pPr>
      <w:r w:rsidRPr="005A22F6">
        <w:rPr>
          <w:color w:val="000000" w:themeColor="text1"/>
        </w:rPr>
        <w:t>Corresponding Author</w:t>
      </w:r>
    </w:p>
    <w:p w14:paraId="68730F9B" w14:textId="77777777" w:rsidR="002617AE" w:rsidRPr="005A22F6" w:rsidRDefault="00D054CB" w:rsidP="002617AE">
      <w:pPr>
        <w:pStyle w:val="JCEFlushBody"/>
        <w:rPr>
          <w:color w:val="000000" w:themeColor="text1"/>
        </w:rPr>
      </w:pPr>
      <w:r w:rsidRPr="005A22F6">
        <w:rPr>
          <w:color w:val="000000" w:themeColor="text1"/>
        </w:rPr>
        <w:t xml:space="preserve">*E-mail: </w:t>
      </w:r>
      <w:r w:rsidR="00DC5EF1" w:rsidRPr="005A22F6">
        <w:rPr>
          <w:rFonts w:cs="Arial"/>
          <w:bCs/>
          <w:color w:val="000000" w:themeColor="text1"/>
          <w:shd w:val="clear" w:color="auto" w:fill="FFFFFF"/>
        </w:rPr>
        <w:t>glenn.hurst@york.ac.uk</w:t>
      </w:r>
    </w:p>
    <w:p w14:paraId="212A9B88" w14:textId="77777777" w:rsidR="0055617E" w:rsidRPr="005A22F6" w:rsidRDefault="0055617E" w:rsidP="00545821">
      <w:pPr>
        <w:pStyle w:val="JCEH2"/>
        <w:rPr>
          <w:color w:val="000000" w:themeColor="text1"/>
        </w:rPr>
      </w:pPr>
      <w:r w:rsidRPr="005A22F6">
        <w:rPr>
          <w:color w:val="000000" w:themeColor="text1"/>
        </w:rPr>
        <w:t>Notes</w:t>
      </w:r>
    </w:p>
    <w:p w14:paraId="5E04EC79" w14:textId="31E2950D" w:rsidR="00A64177" w:rsidRDefault="00714A7D" w:rsidP="00E80DFB">
      <w:pPr>
        <w:pStyle w:val="JCEbodytext"/>
        <w:ind w:firstLine="0"/>
        <w:rPr>
          <w:color w:val="000000" w:themeColor="text1"/>
        </w:rPr>
      </w:pPr>
      <w:r w:rsidRPr="005A22F6">
        <w:rPr>
          <w:color w:val="000000" w:themeColor="text1"/>
        </w:rPr>
        <w:t>The author</w:t>
      </w:r>
      <w:r w:rsidR="00950BC8">
        <w:rPr>
          <w:color w:val="000000" w:themeColor="text1"/>
        </w:rPr>
        <w:t>s</w:t>
      </w:r>
      <w:r w:rsidR="0055617E" w:rsidRPr="005A22F6">
        <w:rPr>
          <w:color w:val="000000" w:themeColor="text1"/>
        </w:rPr>
        <w:t xml:space="preserve"> declare no competing fina</w:t>
      </w:r>
      <w:r w:rsidR="00C33650" w:rsidRPr="005A22F6">
        <w:rPr>
          <w:color w:val="000000" w:themeColor="text1"/>
        </w:rPr>
        <w:t>ncia</w:t>
      </w:r>
      <w:r w:rsidR="0055617E" w:rsidRPr="005A22F6">
        <w:rPr>
          <w:color w:val="000000" w:themeColor="text1"/>
        </w:rPr>
        <w:t xml:space="preserve">l interest. </w:t>
      </w:r>
    </w:p>
    <w:p w14:paraId="541F1875" w14:textId="77777777" w:rsidR="0065493C" w:rsidRDefault="0065493C" w:rsidP="0065493C">
      <w:pPr>
        <w:pStyle w:val="JCEH1"/>
        <w:spacing w:before="180"/>
        <w:rPr>
          <w:color w:val="000000" w:themeColor="text1"/>
        </w:rPr>
      </w:pPr>
      <w:r>
        <w:rPr>
          <w:color w:val="000000" w:themeColor="text1"/>
        </w:rPr>
        <w:lastRenderedPageBreak/>
        <w:t>ACKNOWLEDGEMENT</w:t>
      </w:r>
    </w:p>
    <w:p w14:paraId="5C7CD9A1" w14:textId="330A7420" w:rsidR="0065493C" w:rsidRPr="005A22F6" w:rsidRDefault="0065493C" w:rsidP="00E80DFB">
      <w:pPr>
        <w:pStyle w:val="JCEbodytext"/>
        <w:ind w:firstLine="0"/>
        <w:rPr>
          <w:color w:val="000000" w:themeColor="text1"/>
        </w:rPr>
      </w:pPr>
      <w:r>
        <w:t>The authors wish to acknowledge</w:t>
      </w:r>
      <w:r>
        <w:t xml:space="preserve"> Ethan </w:t>
      </w:r>
      <w:proofErr w:type="spellStart"/>
      <w:r>
        <w:t>Poppen</w:t>
      </w:r>
      <w:proofErr w:type="spellEnd"/>
      <w:r>
        <w:t xml:space="preserve"> and Madeleine </w:t>
      </w:r>
      <w:proofErr w:type="spellStart"/>
      <w:r>
        <w:t>Rasche</w:t>
      </w:r>
      <w:proofErr w:type="spellEnd"/>
      <w:r>
        <w:t xml:space="preserve"> for collating and producing the supporting information that outlines the </w:t>
      </w:r>
      <w:r w:rsidR="00B75C07">
        <w:t>detail</w:t>
      </w:r>
      <w:r>
        <w:t xml:space="preserve"> provided</w:t>
      </w:r>
      <w:r w:rsidR="00B75C07">
        <w:t xml:space="preserve"> upon</w:t>
      </w:r>
      <w:r>
        <w:t xml:space="preserve"> upgrading each of the three characters in Green Tycoon.</w:t>
      </w:r>
      <w:r>
        <w:t xml:space="preserve"> </w:t>
      </w:r>
    </w:p>
    <w:p w14:paraId="6314A2F5" w14:textId="77777777" w:rsidR="002617AE" w:rsidRPr="005A22F6" w:rsidRDefault="002617AE" w:rsidP="00545821">
      <w:pPr>
        <w:pStyle w:val="JCEH1"/>
        <w:spacing w:before="180"/>
        <w:rPr>
          <w:color w:val="000000" w:themeColor="text1"/>
        </w:rPr>
      </w:pPr>
      <w:r w:rsidRPr="005A22F6">
        <w:rPr>
          <w:color w:val="000000" w:themeColor="text1"/>
        </w:rPr>
        <w:t>REFERENCES</w:t>
      </w:r>
    </w:p>
    <w:p w14:paraId="3EDF952C" w14:textId="2473DBA0" w:rsidR="00247567" w:rsidRDefault="00247567" w:rsidP="00247567">
      <w:pPr>
        <w:pStyle w:val="JCEnumberedlist"/>
        <w:rPr>
          <w:color w:val="000000" w:themeColor="text1"/>
          <w:szCs w:val="18"/>
        </w:rPr>
      </w:pPr>
      <w:r w:rsidRPr="005A22F6">
        <w:rPr>
          <w:color w:val="000000" w:themeColor="text1"/>
          <w:szCs w:val="18"/>
        </w:rPr>
        <w:t xml:space="preserve">1.   </w:t>
      </w:r>
      <w:r w:rsidR="00BC1100" w:rsidRPr="005A22F6">
        <w:rPr>
          <w:color w:val="000000" w:themeColor="text1"/>
        </w:rPr>
        <w:t xml:space="preserve">United Nations Sustainable Development Goals, 2015. </w:t>
      </w:r>
      <w:r w:rsidR="00F03282" w:rsidRPr="005A22F6">
        <w:rPr>
          <w:color w:val="000000" w:themeColor="text1"/>
        </w:rPr>
        <w:t xml:space="preserve">https://sustainabledevelopment.un.org/?menu=1300 (Accessed </w:t>
      </w:r>
      <w:r w:rsidR="007B0270">
        <w:rPr>
          <w:color w:val="000000" w:themeColor="text1"/>
        </w:rPr>
        <w:t>Mar 29</w:t>
      </w:r>
      <w:r w:rsidR="003B44A0">
        <w:rPr>
          <w:color w:val="000000" w:themeColor="text1"/>
        </w:rPr>
        <w:t>,</w:t>
      </w:r>
      <w:r w:rsidR="00F03282" w:rsidRPr="005A22F6">
        <w:rPr>
          <w:color w:val="000000" w:themeColor="text1"/>
        </w:rPr>
        <w:t xml:space="preserve"> 20</w:t>
      </w:r>
      <w:r w:rsidR="007B0270">
        <w:rPr>
          <w:color w:val="000000" w:themeColor="text1"/>
        </w:rPr>
        <w:t>20</w:t>
      </w:r>
      <w:r w:rsidR="00F03282" w:rsidRPr="005A22F6">
        <w:rPr>
          <w:color w:val="000000" w:themeColor="text1"/>
        </w:rPr>
        <w:t>)</w:t>
      </w:r>
      <w:r w:rsidR="00FA76BA" w:rsidRPr="005A22F6">
        <w:rPr>
          <w:color w:val="000000" w:themeColor="text1"/>
        </w:rPr>
        <w:t>.</w:t>
      </w:r>
      <w:r w:rsidR="00F03282" w:rsidRPr="005A22F6">
        <w:rPr>
          <w:color w:val="000000" w:themeColor="text1"/>
          <w:szCs w:val="18"/>
        </w:rPr>
        <w:t xml:space="preserve">   </w:t>
      </w:r>
    </w:p>
    <w:p w14:paraId="47F199D2" w14:textId="77777777" w:rsidR="007B0270" w:rsidRDefault="007B0270" w:rsidP="007B0270">
      <w:pPr>
        <w:pStyle w:val="JCEnumberedlist"/>
        <w:rPr>
          <w:color w:val="000000" w:themeColor="text1"/>
        </w:rPr>
      </w:pPr>
      <w:r w:rsidRPr="005A22F6">
        <w:rPr>
          <w:color w:val="000000" w:themeColor="text1"/>
          <w:szCs w:val="18"/>
        </w:rPr>
        <w:t>2.</w:t>
      </w:r>
      <w:r w:rsidRPr="005A22F6">
        <w:rPr>
          <w:color w:val="000000" w:themeColor="text1"/>
          <w:szCs w:val="18"/>
        </w:rPr>
        <w:tab/>
      </w:r>
      <w:r>
        <w:rPr>
          <w:color w:val="000000" w:themeColor="text1"/>
        </w:rPr>
        <w:t>International Energy Agency – Bioenergy Task 42.</w:t>
      </w:r>
    </w:p>
    <w:p w14:paraId="5F4D1785" w14:textId="5AE9A2DC" w:rsidR="007B0270" w:rsidRPr="007B0270" w:rsidRDefault="007B0270" w:rsidP="007B0270">
      <w:pPr>
        <w:pStyle w:val="JCEnumberedlist"/>
        <w:rPr>
          <w:bCs/>
          <w:color w:val="000000" w:themeColor="text1"/>
        </w:rPr>
      </w:pPr>
      <w:r>
        <w:rPr>
          <w:b/>
          <w:color w:val="000000" w:themeColor="text1"/>
        </w:rPr>
        <w:tab/>
      </w:r>
      <w:r w:rsidRPr="007B0270">
        <w:rPr>
          <w:bCs/>
          <w:color w:val="000000" w:themeColor="text1"/>
        </w:rPr>
        <w:t xml:space="preserve">https://www.ieabioenergy.com/wp-content/uploads/2013/10/Task-42-Biobased-Chemicals-value-added-products-from-biorefineries.pdf </w:t>
      </w:r>
      <w:r w:rsidRPr="005A22F6">
        <w:rPr>
          <w:color w:val="000000" w:themeColor="text1"/>
        </w:rPr>
        <w:t xml:space="preserve">(Accessed </w:t>
      </w:r>
      <w:r>
        <w:rPr>
          <w:color w:val="000000" w:themeColor="text1"/>
        </w:rPr>
        <w:t>Mar 29,</w:t>
      </w:r>
      <w:r w:rsidRPr="005A22F6">
        <w:rPr>
          <w:color w:val="000000" w:themeColor="text1"/>
        </w:rPr>
        <w:t xml:space="preserve"> 20</w:t>
      </w:r>
      <w:r>
        <w:rPr>
          <w:color w:val="000000" w:themeColor="text1"/>
        </w:rPr>
        <w:t>20</w:t>
      </w:r>
      <w:r w:rsidRPr="005A22F6">
        <w:rPr>
          <w:color w:val="000000" w:themeColor="text1"/>
        </w:rPr>
        <w:t>).</w:t>
      </w:r>
      <w:r w:rsidRPr="005A22F6">
        <w:rPr>
          <w:color w:val="000000" w:themeColor="text1"/>
          <w:szCs w:val="18"/>
        </w:rPr>
        <w:t xml:space="preserve">   </w:t>
      </w:r>
    </w:p>
    <w:p w14:paraId="76DB2C1A" w14:textId="14D23E7C" w:rsidR="00E12ADE" w:rsidRDefault="00E12ADE" w:rsidP="00E12ADE">
      <w:pPr>
        <w:pStyle w:val="JCEnumberedlist"/>
        <w:rPr>
          <w:color w:val="000000" w:themeColor="text1"/>
        </w:rPr>
      </w:pPr>
      <w:r>
        <w:rPr>
          <w:color w:val="000000" w:themeColor="text1"/>
          <w:szCs w:val="18"/>
        </w:rPr>
        <w:t>3</w:t>
      </w:r>
      <w:r w:rsidRPr="005A22F6">
        <w:rPr>
          <w:color w:val="000000" w:themeColor="text1"/>
          <w:szCs w:val="18"/>
        </w:rPr>
        <w:t>.</w:t>
      </w:r>
      <w:r w:rsidRPr="005A22F6">
        <w:rPr>
          <w:color w:val="000000" w:themeColor="text1"/>
          <w:szCs w:val="18"/>
        </w:rPr>
        <w:tab/>
      </w:r>
      <w:proofErr w:type="spellStart"/>
      <w:r>
        <w:rPr>
          <w:color w:val="000000" w:themeColor="text1"/>
        </w:rPr>
        <w:t>Processum</w:t>
      </w:r>
      <w:proofErr w:type="spellEnd"/>
    </w:p>
    <w:p w14:paraId="5137DEF3" w14:textId="4E603EDE" w:rsidR="00E12ADE" w:rsidRPr="007B0270" w:rsidRDefault="00E12ADE" w:rsidP="00E12ADE">
      <w:pPr>
        <w:pStyle w:val="JCEnumberedlist"/>
        <w:rPr>
          <w:bCs/>
          <w:color w:val="000000" w:themeColor="text1"/>
        </w:rPr>
      </w:pPr>
      <w:r>
        <w:rPr>
          <w:b/>
          <w:color w:val="000000" w:themeColor="text1"/>
        </w:rPr>
        <w:tab/>
      </w:r>
      <w:r w:rsidRPr="00E12ADE">
        <w:rPr>
          <w:bCs/>
          <w:color w:val="000000" w:themeColor="text1"/>
        </w:rPr>
        <w:t xml:space="preserve">https://www.processum.se/sv/ </w:t>
      </w:r>
      <w:r w:rsidRPr="005A22F6">
        <w:rPr>
          <w:color w:val="000000" w:themeColor="text1"/>
        </w:rPr>
        <w:t xml:space="preserve">(Accessed </w:t>
      </w:r>
      <w:r>
        <w:rPr>
          <w:color w:val="000000" w:themeColor="text1"/>
        </w:rPr>
        <w:t>Mar 29,</w:t>
      </w:r>
      <w:r w:rsidRPr="005A22F6">
        <w:rPr>
          <w:color w:val="000000" w:themeColor="text1"/>
        </w:rPr>
        <w:t xml:space="preserve"> 20</w:t>
      </w:r>
      <w:r>
        <w:rPr>
          <w:color w:val="000000" w:themeColor="text1"/>
        </w:rPr>
        <w:t>20</w:t>
      </w:r>
      <w:r w:rsidRPr="005A22F6">
        <w:rPr>
          <w:color w:val="000000" w:themeColor="text1"/>
        </w:rPr>
        <w:t>).</w:t>
      </w:r>
      <w:r w:rsidRPr="005A22F6">
        <w:rPr>
          <w:color w:val="000000" w:themeColor="text1"/>
          <w:szCs w:val="18"/>
        </w:rPr>
        <w:t xml:space="preserve">   </w:t>
      </w:r>
    </w:p>
    <w:p w14:paraId="7CB6DD4E" w14:textId="3EDA9138" w:rsidR="001577A6" w:rsidRPr="005A22F6" w:rsidRDefault="001577A6" w:rsidP="001577A6">
      <w:pPr>
        <w:pStyle w:val="JCEnumberedlist"/>
        <w:ind w:left="357" w:hanging="357"/>
        <w:rPr>
          <w:color w:val="000000" w:themeColor="text1"/>
          <w:szCs w:val="18"/>
        </w:rPr>
      </w:pPr>
      <w:r>
        <w:rPr>
          <w:color w:val="000000" w:themeColor="text1"/>
          <w:szCs w:val="18"/>
        </w:rPr>
        <w:t>4</w:t>
      </w:r>
      <w:r w:rsidRPr="005A22F6">
        <w:rPr>
          <w:color w:val="000000" w:themeColor="text1"/>
          <w:szCs w:val="18"/>
        </w:rPr>
        <w:t xml:space="preserve">.   </w:t>
      </w:r>
      <w:r w:rsidRPr="005A22F6">
        <w:rPr>
          <w:color w:val="000000" w:themeColor="text1"/>
        </w:rPr>
        <w:t xml:space="preserve">Summerton, L.; Hurst, G. A.; Clark, J. H. Facilitating active learning within green chemistry. </w:t>
      </w:r>
      <w:proofErr w:type="spellStart"/>
      <w:r w:rsidRPr="005A22F6">
        <w:rPr>
          <w:i/>
          <w:color w:val="000000" w:themeColor="text1"/>
        </w:rPr>
        <w:t>Curr</w:t>
      </w:r>
      <w:proofErr w:type="spellEnd"/>
      <w:r w:rsidRPr="005A22F6">
        <w:rPr>
          <w:i/>
          <w:color w:val="000000" w:themeColor="text1"/>
        </w:rPr>
        <w:t xml:space="preserve">. </w:t>
      </w:r>
      <w:proofErr w:type="spellStart"/>
      <w:r w:rsidRPr="005A22F6">
        <w:rPr>
          <w:i/>
          <w:color w:val="000000" w:themeColor="text1"/>
        </w:rPr>
        <w:t>Opin</w:t>
      </w:r>
      <w:proofErr w:type="spellEnd"/>
      <w:r w:rsidRPr="005A22F6">
        <w:rPr>
          <w:i/>
          <w:color w:val="000000" w:themeColor="text1"/>
        </w:rPr>
        <w:t xml:space="preserve">. Green Sustain. Chem. </w:t>
      </w:r>
      <w:r w:rsidRPr="005A22F6">
        <w:rPr>
          <w:b/>
          <w:color w:val="000000" w:themeColor="text1"/>
        </w:rPr>
        <w:t>2018</w:t>
      </w:r>
      <w:r w:rsidRPr="005A22F6">
        <w:rPr>
          <w:color w:val="000000" w:themeColor="text1"/>
        </w:rPr>
        <w:t xml:space="preserve">, </w:t>
      </w:r>
      <w:r w:rsidRPr="005A22F6">
        <w:rPr>
          <w:i/>
          <w:color w:val="000000" w:themeColor="text1"/>
        </w:rPr>
        <w:t>13</w:t>
      </w:r>
      <w:r w:rsidRPr="005A22F6">
        <w:rPr>
          <w:color w:val="000000" w:themeColor="text1"/>
        </w:rPr>
        <w:t>, 56-60.</w:t>
      </w:r>
    </w:p>
    <w:p w14:paraId="591A1ABC" w14:textId="0916F3BC" w:rsidR="00DE646A" w:rsidRDefault="00DE646A" w:rsidP="00DE646A">
      <w:pPr>
        <w:pStyle w:val="JCEnumberedlist"/>
        <w:rPr>
          <w:color w:val="000000" w:themeColor="text1"/>
        </w:rPr>
      </w:pPr>
      <w:r>
        <w:rPr>
          <w:color w:val="000000" w:themeColor="text1"/>
          <w:szCs w:val="18"/>
        </w:rPr>
        <w:t>5</w:t>
      </w:r>
      <w:r w:rsidRPr="005A22F6">
        <w:rPr>
          <w:color w:val="000000" w:themeColor="text1"/>
          <w:szCs w:val="18"/>
        </w:rPr>
        <w:t>.</w:t>
      </w:r>
      <w:r w:rsidRPr="005A22F6">
        <w:rPr>
          <w:color w:val="000000" w:themeColor="text1"/>
          <w:szCs w:val="18"/>
        </w:rPr>
        <w:tab/>
      </w:r>
      <w:proofErr w:type="spellStart"/>
      <w:r w:rsidRPr="005A22F6">
        <w:rPr>
          <w:color w:val="000000" w:themeColor="text1"/>
        </w:rPr>
        <w:t>Holme</w:t>
      </w:r>
      <w:proofErr w:type="spellEnd"/>
      <w:r w:rsidRPr="005A22F6">
        <w:rPr>
          <w:color w:val="000000" w:themeColor="text1"/>
        </w:rPr>
        <w:t xml:space="preserve">, T. A.; Hutchison, J. E. A central learning outcome for the central science. </w:t>
      </w:r>
      <w:r w:rsidRPr="005A22F6">
        <w:rPr>
          <w:rFonts w:cs="GaramondPremrPro-It"/>
          <w:i/>
          <w:iCs/>
          <w:color w:val="000000" w:themeColor="text1"/>
          <w:szCs w:val="18"/>
        </w:rPr>
        <w:t>J. Chem. Educ.</w:t>
      </w:r>
      <w:r w:rsidRPr="005A22F6">
        <w:rPr>
          <w:color w:val="000000" w:themeColor="text1"/>
          <w:szCs w:val="18"/>
        </w:rPr>
        <w:t xml:space="preserve"> </w:t>
      </w:r>
      <w:r w:rsidRPr="005A22F6">
        <w:rPr>
          <w:rFonts w:cs="GaramondPremrPro-Smbd"/>
          <w:b/>
          <w:color w:val="000000" w:themeColor="text1"/>
          <w:szCs w:val="18"/>
        </w:rPr>
        <w:t>2018</w:t>
      </w:r>
      <w:r w:rsidRPr="005A22F6">
        <w:rPr>
          <w:rFonts w:cs="GaramondPremrPro-Smbd"/>
          <w:color w:val="000000" w:themeColor="text1"/>
          <w:szCs w:val="18"/>
        </w:rPr>
        <w:t>,</w:t>
      </w:r>
      <w:r w:rsidRPr="005A22F6">
        <w:rPr>
          <w:rFonts w:cs="GaramondPremrPro-It"/>
          <w:i/>
          <w:iCs/>
          <w:color w:val="000000" w:themeColor="text1"/>
          <w:szCs w:val="18"/>
        </w:rPr>
        <w:t xml:space="preserve"> 95</w:t>
      </w:r>
      <w:r w:rsidRPr="005A22F6">
        <w:rPr>
          <w:rFonts w:cs="GaramondPremrPro-It"/>
          <w:iCs/>
          <w:color w:val="000000" w:themeColor="text1"/>
          <w:szCs w:val="18"/>
        </w:rPr>
        <w:t xml:space="preserve"> (4),</w:t>
      </w:r>
      <w:r w:rsidRPr="005A22F6">
        <w:rPr>
          <w:color w:val="000000" w:themeColor="text1"/>
          <w:szCs w:val="18"/>
        </w:rPr>
        <w:t xml:space="preserve"> 499–501.</w:t>
      </w:r>
      <w:r w:rsidRPr="005A22F6">
        <w:rPr>
          <w:b/>
          <w:color w:val="000000" w:themeColor="text1"/>
        </w:rPr>
        <w:t xml:space="preserve"> </w:t>
      </w:r>
      <w:r w:rsidRPr="005A22F6">
        <w:rPr>
          <w:color w:val="000000" w:themeColor="text1"/>
        </w:rPr>
        <w:t xml:space="preserve"> </w:t>
      </w:r>
    </w:p>
    <w:p w14:paraId="509115EA" w14:textId="211876FF" w:rsidR="00B04A3E" w:rsidRPr="00B04A3E" w:rsidRDefault="00B04A3E" w:rsidP="00B04A3E">
      <w:pPr>
        <w:pStyle w:val="JCEnumberedlist"/>
        <w:rPr>
          <w:b/>
          <w:color w:val="000000" w:themeColor="text1"/>
        </w:rPr>
      </w:pPr>
      <w:r>
        <w:rPr>
          <w:color w:val="000000" w:themeColor="text1"/>
          <w:szCs w:val="18"/>
        </w:rPr>
        <w:t>6</w:t>
      </w:r>
      <w:r w:rsidRPr="005A22F6">
        <w:rPr>
          <w:color w:val="000000" w:themeColor="text1"/>
          <w:szCs w:val="18"/>
        </w:rPr>
        <w:t>.</w:t>
      </w:r>
      <w:r w:rsidRPr="005A22F6">
        <w:rPr>
          <w:color w:val="000000" w:themeColor="text1"/>
          <w:szCs w:val="18"/>
        </w:rPr>
        <w:tab/>
      </w:r>
      <w:r w:rsidRPr="005A22F6">
        <w:rPr>
          <w:color w:val="000000" w:themeColor="text1"/>
        </w:rPr>
        <w:t xml:space="preserve">Mahaffy, P. G.; </w:t>
      </w:r>
      <w:proofErr w:type="spellStart"/>
      <w:r w:rsidRPr="005A22F6">
        <w:rPr>
          <w:color w:val="000000" w:themeColor="text1"/>
        </w:rPr>
        <w:t>Krief</w:t>
      </w:r>
      <w:proofErr w:type="spellEnd"/>
      <w:r w:rsidRPr="005A22F6">
        <w:rPr>
          <w:color w:val="000000" w:themeColor="text1"/>
        </w:rPr>
        <w:t xml:space="preserve">, A.; </w:t>
      </w:r>
      <w:proofErr w:type="spellStart"/>
      <w:r w:rsidRPr="005A22F6">
        <w:rPr>
          <w:color w:val="000000" w:themeColor="text1"/>
        </w:rPr>
        <w:t>Hopf</w:t>
      </w:r>
      <w:proofErr w:type="spellEnd"/>
      <w:r w:rsidRPr="005A22F6">
        <w:rPr>
          <w:color w:val="000000" w:themeColor="text1"/>
        </w:rPr>
        <w:t xml:space="preserve">, H.; Mehta, G.; Matlin, S. Reorienting chemistry education through systems thinking. </w:t>
      </w:r>
      <w:r w:rsidRPr="005A22F6">
        <w:rPr>
          <w:i/>
          <w:color w:val="000000" w:themeColor="text1"/>
        </w:rPr>
        <w:t xml:space="preserve">Nat. Rev. Chem. </w:t>
      </w:r>
      <w:r w:rsidRPr="005A22F6">
        <w:rPr>
          <w:b/>
          <w:color w:val="000000" w:themeColor="text1"/>
        </w:rPr>
        <w:t>2018</w:t>
      </w:r>
      <w:r w:rsidRPr="005A22F6">
        <w:rPr>
          <w:color w:val="000000" w:themeColor="text1"/>
        </w:rPr>
        <w:t xml:space="preserve">, </w:t>
      </w:r>
      <w:r w:rsidRPr="005A22F6">
        <w:rPr>
          <w:i/>
          <w:color w:val="000000" w:themeColor="text1"/>
        </w:rPr>
        <w:t>2</w:t>
      </w:r>
      <w:r w:rsidRPr="005A22F6">
        <w:rPr>
          <w:color w:val="000000" w:themeColor="text1"/>
        </w:rPr>
        <w:t>, 0126.</w:t>
      </w:r>
      <w:r w:rsidRPr="005A22F6">
        <w:rPr>
          <w:b/>
          <w:color w:val="000000" w:themeColor="text1"/>
        </w:rPr>
        <w:t xml:space="preserve"> </w:t>
      </w:r>
    </w:p>
    <w:p w14:paraId="2AE0F2CA" w14:textId="759DECFF" w:rsidR="00B04A3E" w:rsidRPr="005A22F6" w:rsidRDefault="00B04A3E" w:rsidP="00B04A3E">
      <w:pPr>
        <w:pStyle w:val="JCEnumberedlist"/>
        <w:ind w:left="357" w:hanging="357"/>
        <w:rPr>
          <w:color w:val="000000" w:themeColor="text1"/>
        </w:rPr>
      </w:pPr>
      <w:r>
        <w:rPr>
          <w:color w:val="000000" w:themeColor="text1"/>
          <w:szCs w:val="18"/>
        </w:rPr>
        <w:t>7</w:t>
      </w:r>
      <w:r w:rsidRPr="005A22F6">
        <w:rPr>
          <w:color w:val="000000" w:themeColor="text1"/>
          <w:szCs w:val="18"/>
        </w:rPr>
        <w:t>.</w:t>
      </w:r>
      <w:r w:rsidRPr="005A22F6">
        <w:rPr>
          <w:color w:val="000000" w:themeColor="text1"/>
          <w:szCs w:val="18"/>
        </w:rPr>
        <w:tab/>
      </w:r>
      <w:r w:rsidRPr="005A22F6">
        <w:rPr>
          <w:color w:val="000000" w:themeColor="text1"/>
        </w:rPr>
        <w:t xml:space="preserve">Mahaffy, P. G.; Brush, E. J.; Haack, J. A.; Ho, F. M. Journal of Chemical Education Call for Papers – Special Issue on Reimagining Chemistry Education: Systems Thinking, and Green and Sustainable Chemistry. </w:t>
      </w:r>
      <w:r w:rsidRPr="005A22F6">
        <w:rPr>
          <w:i/>
          <w:iCs/>
          <w:color w:val="000000" w:themeColor="text1"/>
        </w:rPr>
        <w:t>J. Chem. Educ.</w:t>
      </w:r>
      <w:r w:rsidRPr="005A22F6">
        <w:rPr>
          <w:i/>
          <w:color w:val="000000" w:themeColor="text1"/>
        </w:rPr>
        <w:t xml:space="preserve"> </w:t>
      </w:r>
      <w:r w:rsidRPr="005A22F6">
        <w:rPr>
          <w:b/>
          <w:color w:val="000000" w:themeColor="text1"/>
        </w:rPr>
        <w:t>2018</w:t>
      </w:r>
      <w:r w:rsidRPr="005A22F6">
        <w:rPr>
          <w:color w:val="000000" w:themeColor="text1"/>
        </w:rPr>
        <w:t xml:space="preserve">, </w:t>
      </w:r>
      <w:r w:rsidRPr="005A22F6">
        <w:rPr>
          <w:i/>
          <w:color w:val="000000" w:themeColor="text1"/>
        </w:rPr>
        <w:t>95</w:t>
      </w:r>
      <w:r w:rsidRPr="005A22F6">
        <w:rPr>
          <w:color w:val="000000" w:themeColor="text1"/>
        </w:rPr>
        <w:t>, 1689-1691.</w:t>
      </w:r>
    </w:p>
    <w:p w14:paraId="37DE9465" w14:textId="1E89C085" w:rsidR="00D771EB" w:rsidRPr="005A22F6" w:rsidRDefault="003825A0" w:rsidP="00D771EB">
      <w:pPr>
        <w:pStyle w:val="JCEnumberedlist"/>
        <w:ind w:left="357" w:hanging="357"/>
        <w:rPr>
          <w:color w:val="000000" w:themeColor="text1"/>
        </w:rPr>
      </w:pPr>
      <w:r>
        <w:rPr>
          <w:color w:val="000000" w:themeColor="text1"/>
          <w:szCs w:val="18"/>
        </w:rPr>
        <w:t>8</w:t>
      </w:r>
      <w:r w:rsidR="00D771EB" w:rsidRPr="005A22F6">
        <w:rPr>
          <w:color w:val="000000" w:themeColor="text1"/>
          <w:szCs w:val="18"/>
        </w:rPr>
        <w:t>.</w:t>
      </w:r>
      <w:r w:rsidR="00D771EB" w:rsidRPr="005A22F6">
        <w:rPr>
          <w:color w:val="000000" w:themeColor="text1"/>
          <w:szCs w:val="18"/>
        </w:rPr>
        <w:tab/>
      </w:r>
      <w:r w:rsidR="00D771EB" w:rsidRPr="005A22F6">
        <w:rPr>
          <w:color w:val="000000" w:themeColor="text1"/>
        </w:rPr>
        <w:t>M</w:t>
      </w:r>
      <w:r w:rsidR="00D771EB">
        <w:rPr>
          <w:color w:val="000000" w:themeColor="text1"/>
        </w:rPr>
        <w:t>iller</w:t>
      </w:r>
      <w:r w:rsidR="00D771EB" w:rsidRPr="005A22F6">
        <w:rPr>
          <w:color w:val="000000" w:themeColor="text1"/>
        </w:rPr>
        <w:t xml:space="preserve">, </w:t>
      </w:r>
      <w:r w:rsidR="00D771EB">
        <w:rPr>
          <w:color w:val="000000" w:themeColor="text1"/>
        </w:rPr>
        <w:t>J</w:t>
      </w:r>
      <w:r w:rsidR="00D771EB" w:rsidRPr="005A22F6">
        <w:rPr>
          <w:color w:val="000000" w:themeColor="text1"/>
        </w:rPr>
        <w:t xml:space="preserve">. </w:t>
      </w:r>
      <w:r w:rsidR="00D771EB">
        <w:rPr>
          <w:color w:val="000000" w:themeColor="text1"/>
        </w:rPr>
        <w:t>L</w:t>
      </w:r>
      <w:r w:rsidR="00D771EB" w:rsidRPr="005A22F6">
        <w:rPr>
          <w:color w:val="000000" w:themeColor="text1"/>
        </w:rPr>
        <w:t xml:space="preserve">.; </w:t>
      </w:r>
      <w:r w:rsidR="00D771EB">
        <w:rPr>
          <w:color w:val="000000" w:themeColor="text1"/>
        </w:rPr>
        <w:t>Wentzel</w:t>
      </w:r>
      <w:r w:rsidR="00D771EB" w:rsidRPr="005A22F6">
        <w:rPr>
          <w:color w:val="000000" w:themeColor="text1"/>
        </w:rPr>
        <w:t xml:space="preserve">, </w:t>
      </w:r>
      <w:r w:rsidR="00D771EB">
        <w:rPr>
          <w:color w:val="000000" w:themeColor="text1"/>
        </w:rPr>
        <w:t>M</w:t>
      </w:r>
      <w:r w:rsidR="00D771EB" w:rsidRPr="005A22F6">
        <w:rPr>
          <w:color w:val="000000" w:themeColor="text1"/>
        </w:rPr>
        <w:t xml:space="preserve">. </w:t>
      </w:r>
      <w:r w:rsidR="00D771EB">
        <w:rPr>
          <w:color w:val="000000" w:themeColor="text1"/>
        </w:rPr>
        <w:t>T</w:t>
      </w:r>
      <w:r w:rsidR="00D771EB" w:rsidRPr="005A22F6">
        <w:rPr>
          <w:color w:val="000000" w:themeColor="text1"/>
        </w:rPr>
        <w:t xml:space="preserve">.; </w:t>
      </w:r>
      <w:r w:rsidR="00D771EB">
        <w:rPr>
          <w:color w:val="000000" w:themeColor="text1"/>
        </w:rPr>
        <w:t>Clark</w:t>
      </w:r>
      <w:r w:rsidR="00D771EB" w:rsidRPr="005A22F6">
        <w:rPr>
          <w:color w:val="000000" w:themeColor="text1"/>
        </w:rPr>
        <w:t xml:space="preserve">, J. </w:t>
      </w:r>
      <w:r w:rsidR="00D771EB">
        <w:rPr>
          <w:color w:val="000000" w:themeColor="text1"/>
        </w:rPr>
        <w:t>H</w:t>
      </w:r>
      <w:r w:rsidR="00D771EB" w:rsidRPr="005A22F6">
        <w:rPr>
          <w:color w:val="000000" w:themeColor="text1"/>
        </w:rPr>
        <w:t>.; H</w:t>
      </w:r>
      <w:r w:rsidR="00D771EB">
        <w:rPr>
          <w:color w:val="000000" w:themeColor="text1"/>
        </w:rPr>
        <w:t>urst</w:t>
      </w:r>
      <w:r w:rsidR="00D771EB" w:rsidRPr="005A22F6">
        <w:rPr>
          <w:color w:val="000000" w:themeColor="text1"/>
        </w:rPr>
        <w:t xml:space="preserve">, </w:t>
      </w:r>
      <w:r w:rsidR="00D771EB">
        <w:rPr>
          <w:color w:val="000000" w:themeColor="text1"/>
        </w:rPr>
        <w:t>G</w:t>
      </w:r>
      <w:r w:rsidR="00D771EB" w:rsidRPr="005A22F6">
        <w:rPr>
          <w:color w:val="000000" w:themeColor="text1"/>
        </w:rPr>
        <w:t xml:space="preserve">. </w:t>
      </w:r>
      <w:r w:rsidR="00D771EB">
        <w:rPr>
          <w:color w:val="000000" w:themeColor="text1"/>
        </w:rPr>
        <w:t>A</w:t>
      </w:r>
      <w:r w:rsidR="00D771EB" w:rsidRPr="005A22F6">
        <w:rPr>
          <w:color w:val="000000" w:themeColor="text1"/>
        </w:rPr>
        <w:t xml:space="preserve">. </w:t>
      </w:r>
      <w:r w:rsidR="00D771EB">
        <w:rPr>
          <w:color w:val="000000" w:themeColor="text1"/>
        </w:rPr>
        <w:t>Green Machine: A card game introducing students to systems thinking in green chemistry by strategizing the creation of a recycling plant</w:t>
      </w:r>
      <w:r w:rsidR="00D771EB" w:rsidRPr="005A22F6">
        <w:rPr>
          <w:color w:val="000000" w:themeColor="text1"/>
        </w:rPr>
        <w:t xml:space="preserve">. </w:t>
      </w:r>
      <w:r w:rsidR="00D771EB" w:rsidRPr="005A22F6">
        <w:rPr>
          <w:i/>
          <w:iCs/>
          <w:color w:val="000000" w:themeColor="text1"/>
        </w:rPr>
        <w:t>J. Chem. Educ.</w:t>
      </w:r>
      <w:r w:rsidR="00D771EB" w:rsidRPr="005A22F6">
        <w:rPr>
          <w:i/>
          <w:color w:val="000000" w:themeColor="text1"/>
        </w:rPr>
        <w:t xml:space="preserve"> </w:t>
      </w:r>
      <w:r w:rsidR="00D771EB" w:rsidRPr="005A22F6">
        <w:rPr>
          <w:b/>
          <w:color w:val="000000" w:themeColor="text1"/>
        </w:rPr>
        <w:t>201</w:t>
      </w:r>
      <w:r w:rsidR="00D771EB">
        <w:rPr>
          <w:b/>
          <w:color w:val="000000" w:themeColor="text1"/>
        </w:rPr>
        <w:t>9</w:t>
      </w:r>
      <w:r w:rsidR="00D771EB" w:rsidRPr="005A22F6">
        <w:rPr>
          <w:color w:val="000000" w:themeColor="text1"/>
        </w:rPr>
        <w:t xml:space="preserve">, </w:t>
      </w:r>
      <w:r w:rsidR="00D771EB" w:rsidRPr="005A22F6">
        <w:rPr>
          <w:i/>
          <w:color w:val="000000" w:themeColor="text1"/>
        </w:rPr>
        <w:t>9</w:t>
      </w:r>
      <w:r w:rsidR="00D771EB">
        <w:rPr>
          <w:i/>
          <w:color w:val="000000" w:themeColor="text1"/>
        </w:rPr>
        <w:t xml:space="preserve">6 </w:t>
      </w:r>
      <w:r w:rsidR="00D771EB">
        <w:rPr>
          <w:iCs/>
          <w:color w:val="000000" w:themeColor="text1"/>
        </w:rPr>
        <w:t>(12)</w:t>
      </w:r>
      <w:r w:rsidR="00D771EB" w:rsidRPr="005A22F6">
        <w:rPr>
          <w:color w:val="000000" w:themeColor="text1"/>
        </w:rPr>
        <w:t xml:space="preserve">, </w:t>
      </w:r>
      <w:r w:rsidR="00D771EB">
        <w:rPr>
          <w:color w:val="000000" w:themeColor="text1"/>
        </w:rPr>
        <w:t>3006</w:t>
      </w:r>
      <w:r w:rsidR="00D771EB" w:rsidRPr="005A22F6">
        <w:rPr>
          <w:color w:val="000000" w:themeColor="text1"/>
        </w:rPr>
        <w:t>-</w:t>
      </w:r>
      <w:r w:rsidR="00D771EB">
        <w:rPr>
          <w:color w:val="000000" w:themeColor="text1"/>
        </w:rPr>
        <w:t>30013</w:t>
      </w:r>
      <w:r w:rsidR="00D771EB" w:rsidRPr="005A22F6">
        <w:rPr>
          <w:color w:val="000000" w:themeColor="text1"/>
        </w:rPr>
        <w:t>.</w:t>
      </w:r>
    </w:p>
    <w:p w14:paraId="45C6D5DA" w14:textId="17019982" w:rsidR="009640ED" w:rsidRPr="005A22F6" w:rsidRDefault="009640ED" w:rsidP="009640ED">
      <w:pPr>
        <w:pStyle w:val="JCEnumberedlist"/>
        <w:rPr>
          <w:color w:val="000000" w:themeColor="text1"/>
          <w:szCs w:val="18"/>
        </w:rPr>
      </w:pPr>
      <w:r>
        <w:rPr>
          <w:color w:val="000000" w:themeColor="text1"/>
          <w:szCs w:val="18"/>
        </w:rPr>
        <w:t>9</w:t>
      </w:r>
      <w:r w:rsidRPr="005A22F6">
        <w:rPr>
          <w:color w:val="000000" w:themeColor="text1"/>
          <w:szCs w:val="18"/>
        </w:rPr>
        <w:t xml:space="preserve">.  </w:t>
      </w:r>
      <w:r>
        <w:rPr>
          <w:color w:val="000000" w:themeColor="text1"/>
          <w:szCs w:val="18"/>
        </w:rPr>
        <w:t xml:space="preserve"> </w:t>
      </w:r>
      <w:r w:rsidRPr="005A22F6">
        <w:rPr>
          <w:color w:val="000000" w:themeColor="text1"/>
        </w:rPr>
        <w:t xml:space="preserve">The safer chemical design game. https://gwiz.yale.edu (Accessed </w:t>
      </w:r>
      <w:r>
        <w:rPr>
          <w:color w:val="000000" w:themeColor="text1"/>
        </w:rPr>
        <w:t>Mar 29,</w:t>
      </w:r>
      <w:r w:rsidRPr="005A22F6">
        <w:rPr>
          <w:color w:val="000000" w:themeColor="text1"/>
        </w:rPr>
        <w:t xml:space="preserve"> 20</w:t>
      </w:r>
      <w:r>
        <w:rPr>
          <w:color w:val="000000" w:themeColor="text1"/>
        </w:rPr>
        <w:t>20</w:t>
      </w:r>
      <w:r w:rsidRPr="005A22F6">
        <w:rPr>
          <w:color w:val="000000" w:themeColor="text1"/>
        </w:rPr>
        <w:t>).</w:t>
      </w:r>
      <w:r w:rsidRPr="005A22F6">
        <w:rPr>
          <w:color w:val="000000" w:themeColor="text1"/>
          <w:szCs w:val="18"/>
        </w:rPr>
        <w:t xml:space="preserve">   </w:t>
      </w:r>
    </w:p>
    <w:p w14:paraId="7806DFAA" w14:textId="667F13A3" w:rsidR="009640ED" w:rsidRPr="005A22F6" w:rsidRDefault="009640ED" w:rsidP="009640ED">
      <w:pPr>
        <w:pStyle w:val="JCEbodytext"/>
        <w:ind w:left="357" w:hanging="357"/>
        <w:rPr>
          <w:color w:val="000000" w:themeColor="text1"/>
          <w:sz w:val="18"/>
          <w:szCs w:val="18"/>
        </w:rPr>
      </w:pPr>
      <w:r>
        <w:rPr>
          <w:color w:val="000000" w:themeColor="text1"/>
          <w:sz w:val="18"/>
          <w:szCs w:val="18"/>
        </w:rPr>
        <w:t>10</w:t>
      </w:r>
      <w:r w:rsidRPr="005A22F6">
        <w:rPr>
          <w:color w:val="000000" w:themeColor="text1"/>
          <w:sz w:val="18"/>
          <w:szCs w:val="18"/>
        </w:rPr>
        <w:t xml:space="preserve">.  Mellor, K. E.; </w:t>
      </w:r>
      <w:proofErr w:type="spellStart"/>
      <w:r w:rsidRPr="005A22F6">
        <w:rPr>
          <w:color w:val="000000" w:themeColor="text1"/>
          <w:sz w:val="18"/>
          <w:szCs w:val="18"/>
        </w:rPr>
        <w:t>Coish</w:t>
      </w:r>
      <w:proofErr w:type="spellEnd"/>
      <w:r w:rsidRPr="005A22F6">
        <w:rPr>
          <w:color w:val="000000" w:themeColor="text1"/>
          <w:sz w:val="18"/>
          <w:szCs w:val="18"/>
        </w:rPr>
        <w:t xml:space="preserve">, P.; Brooks, B. W.; Gallagher, E. P.; Mills, M.; Kavanagh, T. J.; Simcox, N.; Lasker, G. A.; </w:t>
      </w:r>
      <w:proofErr w:type="spellStart"/>
      <w:r w:rsidRPr="005A22F6">
        <w:rPr>
          <w:color w:val="000000" w:themeColor="text1"/>
          <w:sz w:val="18"/>
          <w:szCs w:val="18"/>
        </w:rPr>
        <w:t>Botta</w:t>
      </w:r>
      <w:proofErr w:type="spellEnd"/>
      <w:r w:rsidRPr="005A22F6">
        <w:rPr>
          <w:color w:val="000000" w:themeColor="text1"/>
          <w:sz w:val="18"/>
          <w:szCs w:val="18"/>
        </w:rPr>
        <w:t xml:space="preserve">, D.; </w:t>
      </w:r>
      <w:proofErr w:type="spellStart"/>
      <w:r w:rsidRPr="005A22F6">
        <w:rPr>
          <w:color w:val="000000" w:themeColor="text1"/>
          <w:sz w:val="18"/>
          <w:szCs w:val="18"/>
        </w:rPr>
        <w:t>Voutchkova-Kostal</w:t>
      </w:r>
      <w:proofErr w:type="spellEnd"/>
      <w:r w:rsidRPr="005A22F6">
        <w:rPr>
          <w:color w:val="000000" w:themeColor="text1"/>
          <w:sz w:val="18"/>
          <w:szCs w:val="18"/>
        </w:rPr>
        <w:t xml:space="preserve">, A.; </w:t>
      </w:r>
      <w:proofErr w:type="spellStart"/>
      <w:r w:rsidRPr="005A22F6">
        <w:rPr>
          <w:color w:val="000000" w:themeColor="text1"/>
          <w:sz w:val="18"/>
          <w:szCs w:val="18"/>
        </w:rPr>
        <w:t>Kostal</w:t>
      </w:r>
      <w:proofErr w:type="spellEnd"/>
      <w:r w:rsidRPr="005A22F6">
        <w:rPr>
          <w:color w:val="000000" w:themeColor="text1"/>
          <w:sz w:val="18"/>
          <w:szCs w:val="18"/>
        </w:rPr>
        <w:t xml:space="preserve">, J.; Mullins, M. L.; Nesmith, S. M.; Corrales, J.; </w:t>
      </w:r>
      <w:proofErr w:type="spellStart"/>
      <w:r w:rsidRPr="005A22F6">
        <w:rPr>
          <w:color w:val="000000" w:themeColor="text1"/>
          <w:sz w:val="18"/>
          <w:szCs w:val="18"/>
        </w:rPr>
        <w:t>Kristofco</w:t>
      </w:r>
      <w:proofErr w:type="spellEnd"/>
      <w:r w:rsidRPr="005A22F6">
        <w:rPr>
          <w:color w:val="000000" w:themeColor="text1"/>
          <w:sz w:val="18"/>
          <w:szCs w:val="18"/>
        </w:rPr>
        <w:t xml:space="preserve">, L.; </w:t>
      </w:r>
      <w:proofErr w:type="spellStart"/>
      <w:r w:rsidRPr="005A22F6">
        <w:rPr>
          <w:color w:val="000000" w:themeColor="text1"/>
          <w:sz w:val="18"/>
          <w:szCs w:val="18"/>
        </w:rPr>
        <w:t>Saari</w:t>
      </w:r>
      <w:proofErr w:type="spellEnd"/>
      <w:r w:rsidRPr="005A22F6">
        <w:rPr>
          <w:color w:val="000000" w:themeColor="text1"/>
          <w:sz w:val="18"/>
          <w:szCs w:val="18"/>
        </w:rPr>
        <w:t xml:space="preserve">, G.; Baylor Steele, W.; Melnikov, M. L.; Zimmerman, J. B.; </w:t>
      </w:r>
      <w:proofErr w:type="spellStart"/>
      <w:r w:rsidRPr="005A22F6">
        <w:rPr>
          <w:color w:val="000000" w:themeColor="text1"/>
          <w:sz w:val="18"/>
          <w:szCs w:val="18"/>
        </w:rPr>
        <w:t>Anastas</w:t>
      </w:r>
      <w:proofErr w:type="spellEnd"/>
      <w:r w:rsidRPr="005A22F6">
        <w:rPr>
          <w:color w:val="000000" w:themeColor="text1"/>
          <w:sz w:val="18"/>
          <w:szCs w:val="18"/>
        </w:rPr>
        <w:t xml:space="preserve">, P. T. The safer chemical design game. Gamification of green chemistry and safer chemical design concepts for high school and undergraduate students. </w:t>
      </w:r>
      <w:r w:rsidRPr="005A22F6">
        <w:rPr>
          <w:i/>
          <w:iCs/>
          <w:color w:val="000000" w:themeColor="text1"/>
          <w:sz w:val="18"/>
          <w:szCs w:val="18"/>
        </w:rPr>
        <w:t xml:space="preserve">Green Chem. Lett. Rev. </w:t>
      </w:r>
      <w:r w:rsidRPr="005A22F6">
        <w:rPr>
          <w:b/>
          <w:color w:val="000000" w:themeColor="text1"/>
          <w:sz w:val="18"/>
          <w:szCs w:val="18"/>
        </w:rPr>
        <w:t>2018</w:t>
      </w:r>
      <w:r w:rsidRPr="005A22F6">
        <w:rPr>
          <w:color w:val="000000" w:themeColor="text1"/>
          <w:sz w:val="18"/>
          <w:szCs w:val="18"/>
        </w:rPr>
        <w:t xml:space="preserve">, </w:t>
      </w:r>
      <w:r w:rsidRPr="005A22F6">
        <w:rPr>
          <w:i/>
          <w:color w:val="000000" w:themeColor="text1"/>
          <w:sz w:val="18"/>
          <w:szCs w:val="18"/>
        </w:rPr>
        <w:t xml:space="preserve">11 </w:t>
      </w:r>
      <w:r w:rsidRPr="005A22F6">
        <w:rPr>
          <w:color w:val="000000" w:themeColor="text1"/>
          <w:sz w:val="18"/>
          <w:szCs w:val="18"/>
        </w:rPr>
        <w:t>(2), 103-110.</w:t>
      </w:r>
    </w:p>
    <w:p w14:paraId="2CF4C92A" w14:textId="02F92890" w:rsidR="0019743B" w:rsidRPr="005A22F6" w:rsidRDefault="0019743B" w:rsidP="0019743B">
      <w:pPr>
        <w:pStyle w:val="JCEbodytext"/>
        <w:ind w:left="357" w:hanging="357"/>
        <w:rPr>
          <w:rFonts w:cs="Arial"/>
          <w:color w:val="000000" w:themeColor="text1"/>
          <w:sz w:val="18"/>
          <w:szCs w:val="18"/>
        </w:rPr>
      </w:pPr>
      <w:r>
        <w:rPr>
          <w:color w:val="000000" w:themeColor="text1"/>
          <w:sz w:val="18"/>
          <w:szCs w:val="18"/>
        </w:rPr>
        <w:t>1</w:t>
      </w:r>
      <w:r w:rsidRPr="005A22F6">
        <w:rPr>
          <w:color w:val="000000" w:themeColor="text1"/>
          <w:sz w:val="18"/>
          <w:szCs w:val="18"/>
        </w:rPr>
        <w:t xml:space="preserve">1.  </w:t>
      </w:r>
      <w:r>
        <w:rPr>
          <w:color w:val="000000" w:themeColor="text1"/>
          <w:sz w:val="18"/>
          <w:szCs w:val="18"/>
        </w:rPr>
        <w:t>Hurst</w:t>
      </w:r>
      <w:r w:rsidRPr="005A22F6">
        <w:rPr>
          <w:color w:val="000000" w:themeColor="text1"/>
          <w:sz w:val="18"/>
          <w:szCs w:val="18"/>
        </w:rPr>
        <w:t xml:space="preserve">, </w:t>
      </w:r>
      <w:r>
        <w:rPr>
          <w:color w:val="000000" w:themeColor="text1"/>
          <w:sz w:val="18"/>
          <w:szCs w:val="18"/>
        </w:rPr>
        <w:t>G</w:t>
      </w:r>
      <w:r w:rsidRPr="005A22F6">
        <w:rPr>
          <w:color w:val="000000" w:themeColor="text1"/>
          <w:sz w:val="18"/>
          <w:szCs w:val="18"/>
        </w:rPr>
        <w:t xml:space="preserve">. </w:t>
      </w:r>
      <w:r>
        <w:rPr>
          <w:color w:val="000000" w:themeColor="text1"/>
          <w:sz w:val="18"/>
          <w:szCs w:val="18"/>
        </w:rPr>
        <w:t>A</w:t>
      </w:r>
      <w:r w:rsidRPr="005A22F6">
        <w:rPr>
          <w:color w:val="000000" w:themeColor="text1"/>
          <w:sz w:val="18"/>
          <w:szCs w:val="18"/>
        </w:rPr>
        <w:t xml:space="preserve">. </w:t>
      </w:r>
      <w:r>
        <w:rPr>
          <w:rFonts w:cs="Arial"/>
          <w:color w:val="000000" w:themeColor="text1"/>
          <w:sz w:val="18"/>
          <w:szCs w:val="18"/>
        </w:rPr>
        <w:t xml:space="preserve">Utilizing Snapchat to </w:t>
      </w:r>
      <w:r w:rsidR="004E3AF2">
        <w:rPr>
          <w:rFonts w:cs="Arial"/>
          <w:color w:val="000000" w:themeColor="text1"/>
          <w:sz w:val="18"/>
          <w:szCs w:val="18"/>
        </w:rPr>
        <w:t>facilitate</w:t>
      </w:r>
      <w:r>
        <w:rPr>
          <w:rFonts w:cs="Arial"/>
          <w:color w:val="000000" w:themeColor="text1"/>
          <w:sz w:val="18"/>
          <w:szCs w:val="18"/>
        </w:rPr>
        <w:t xml:space="preserve"> engagement with and contextualization of undergraduate chemistry</w:t>
      </w:r>
      <w:r w:rsidRPr="005A22F6">
        <w:rPr>
          <w:rFonts w:cs="Arial"/>
          <w:color w:val="000000" w:themeColor="text1"/>
          <w:sz w:val="18"/>
          <w:szCs w:val="18"/>
        </w:rPr>
        <w:t xml:space="preserve">. </w:t>
      </w:r>
      <w:r w:rsidRPr="005A22F6">
        <w:rPr>
          <w:rFonts w:cs="Arial"/>
          <w:i/>
          <w:iCs/>
          <w:color w:val="000000" w:themeColor="text1"/>
          <w:sz w:val="18"/>
          <w:szCs w:val="18"/>
        </w:rPr>
        <w:t>J. Chem. Educ.</w:t>
      </w:r>
      <w:r w:rsidRPr="005A22F6">
        <w:rPr>
          <w:rFonts w:cs="Arial"/>
          <w:color w:val="000000" w:themeColor="text1"/>
          <w:sz w:val="18"/>
          <w:szCs w:val="18"/>
        </w:rPr>
        <w:t xml:space="preserve"> </w:t>
      </w:r>
      <w:r w:rsidRPr="005A22F6">
        <w:rPr>
          <w:rFonts w:cs="Arial"/>
          <w:b/>
          <w:bCs/>
          <w:color w:val="000000" w:themeColor="text1"/>
          <w:sz w:val="18"/>
          <w:szCs w:val="18"/>
        </w:rPr>
        <w:t>2018</w:t>
      </w:r>
      <w:r w:rsidRPr="005A22F6">
        <w:rPr>
          <w:rFonts w:cs="Arial"/>
          <w:color w:val="000000" w:themeColor="text1"/>
          <w:sz w:val="18"/>
          <w:szCs w:val="18"/>
        </w:rPr>
        <w:t xml:space="preserve">, </w:t>
      </w:r>
      <w:r w:rsidRPr="005A22F6">
        <w:rPr>
          <w:rFonts w:cs="Arial"/>
          <w:i/>
          <w:iCs/>
          <w:color w:val="000000" w:themeColor="text1"/>
          <w:sz w:val="18"/>
          <w:szCs w:val="18"/>
        </w:rPr>
        <w:t xml:space="preserve">95 </w:t>
      </w:r>
      <w:r w:rsidRPr="005A22F6">
        <w:rPr>
          <w:rFonts w:cs="Arial"/>
          <w:iCs/>
          <w:color w:val="000000" w:themeColor="text1"/>
          <w:sz w:val="18"/>
          <w:szCs w:val="18"/>
        </w:rPr>
        <w:t>(</w:t>
      </w:r>
      <w:r>
        <w:rPr>
          <w:rFonts w:cs="Arial"/>
          <w:iCs/>
          <w:color w:val="000000" w:themeColor="text1"/>
          <w:sz w:val="18"/>
          <w:szCs w:val="18"/>
        </w:rPr>
        <w:t>10</w:t>
      </w:r>
      <w:r w:rsidRPr="005A22F6">
        <w:rPr>
          <w:rFonts w:cs="Arial"/>
          <w:iCs/>
          <w:color w:val="000000" w:themeColor="text1"/>
          <w:sz w:val="18"/>
          <w:szCs w:val="18"/>
        </w:rPr>
        <w:t>)</w:t>
      </w:r>
      <w:r w:rsidRPr="005A22F6">
        <w:rPr>
          <w:rFonts w:cs="Arial"/>
          <w:color w:val="000000" w:themeColor="text1"/>
          <w:sz w:val="18"/>
          <w:szCs w:val="18"/>
        </w:rPr>
        <w:t xml:space="preserve">, </w:t>
      </w:r>
      <w:r>
        <w:rPr>
          <w:rFonts w:cs="Arial"/>
          <w:color w:val="000000" w:themeColor="text1"/>
          <w:sz w:val="18"/>
          <w:szCs w:val="18"/>
        </w:rPr>
        <w:t>1875</w:t>
      </w:r>
      <w:r w:rsidRPr="005A22F6">
        <w:rPr>
          <w:color w:val="000000" w:themeColor="text1"/>
          <w:sz w:val="18"/>
          <w:szCs w:val="18"/>
        </w:rPr>
        <w:t>–</w:t>
      </w:r>
      <w:r>
        <w:rPr>
          <w:rFonts w:cs="Arial"/>
          <w:color w:val="000000" w:themeColor="text1"/>
          <w:sz w:val="18"/>
          <w:szCs w:val="18"/>
        </w:rPr>
        <w:t>1880</w:t>
      </w:r>
      <w:r w:rsidRPr="005A22F6">
        <w:rPr>
          <w:rFonts w:cs="Arial"/>
          <w:color w:val="000000" w:themeColor="text1"/>
          <w:sz w:val="18"/>
          <w:szCs w:val="18"/>
        </w:rPr>
        <w:t>.</w:t>
      </w:r>
    </w:p>
    <w:p w14:paraId="1BC610E2" w14:textId="0BC223F0" w:rsidR="002E15B6" w:rsidRPr="005A22F6" w:rsidRDefault="002E15B6" w:rsidP="002E15B6">
      <w:pPr>
        <w:pStyle w:val="JCEbodytext"/>
        <w:ind w:left="357" w:hanging="357"/>
        <w:rPr>
          <w:rFonts w:cs="Arial"/>
          <w:color w:val="000000" w:themeColor="text1"/>
          <w:sz w:val="18"/>
          <w:szCs w:val="18"/>
        </w:rPr>
      </w:pPr>
      <w:r>
        <w:rPr>
          <w:color w:val="000000" w:themeColor="text1"/>
          <w:sz w:val="18"/>
          <w:szCs w:val="18"/>
        </w:rPr>
        <w:t>12</w:t>
      </w:r>
      <w:r w:rsidRPr="005A22F6">
        <w:rPr>
          <w:color w:val="000000" w:themeColor="text1"/>
          <w:sz w:val="18"/>
          <w:szCs w:val="18"/>
        </w:rPr>
        <w:t xml:space="preserve">.  </w:t>
      </w:r>
      <w:r w:rsidRPr="005A22F6">
        <w:rPr>
          <w:rFonts w:cs="Arial"/>
          <w:color w:val="000000" w:themeColor="text1"/>
          <w:sz w:val="18"/>
          <w:szCs w:val="18"/>
        </w:rPr>
        <w:t xml:space="preserve">Winter, J.; Wentzel, M.; Ahluwalia, S. </w:t>
      </w:r>
      <w:proofErr w:type="gramStart"/>
      <w:r w:rsidRPr="005A22F6">
        <w:rPr>
          <w:rFonts w:cs="Arial"/>
          <w:color w:val="000000" w:themeColor="text1"/>
          <w:sz w:val="18"/>
          <w:szCs w:val="18"/>
        </w:rPr>
        <w:t>Chairs!:</w:t>
      </w:r>
      <w:proofErr w:type="gramEnd"/>
      <w:r w:rsidRPr="005A22F6">
        <w:rPr>
          <w:rFonts w:cs="Arial"/>
          <w:color w:val="000000" w:themeColor="text1"/>
          <w:sz w:val="18"/>
          <w:szCs w:val="18"/>
        </w:rPr>
        <w:t xml:space="preserve"> A mobile game for organic chemistry students to learn the ring flip of cyclohexane. </w:t>
      </w:r>
      <w:r w:rsidRPr="005A22F6">
        <w:rPr>
          <w:rFonts w:cs="Arial"/>
          <w:i/>
          <w:iCs/>
          <w:color w:val="000000" w:themeColor="text1"/>
          <w:sz w:val="18"/>
          <w:szCs w:val="18"/>
        </w:rPr>
        <w:t>J. Chem. Educ.</w:t>
      </w:r>
      <w:r w:rsidRPr="005A22F6">
        <w:rPr>
          <w:rFonts w:cs="Arial"/>
          <w:color w:val="000000" w:themeColor="text1"/>
          <w:sz w:val="18"/>
          <w:szCs w:val="18"/>
        </w:rPr>
        <w:t xml:space="preserve"> </w:t>
      </w:r>
      <w:r w:rsidRPr="005A22F6">
        <w:rPr>
          <w:rFonts w:cs="Arial"/>
          <w:b/>
          <w:bCs/>
          <w:color w:val="000000" w:themeColor="text1"/>
          <w:sz w:val="18"/>
          <w:szCs w:val="18"/>
        </w:rPr>
        <w:t>2016</w:t>
      </w:r>
      <w:r w:rsidRPr="005A22F6">
        <w:rPr>
          <w:rFonts w:cs="Arial"/>
          <w:color w:val="000000" w:themeColor="text1"/>
          <w:sz w:val="18"/>
          <w:szCs w:val="18"/>
        </w:rPr>
        <w:t xml:space="preserve">, </w:t>
      </w:r>
      <w:r w:rsidRPr="005A22F6">
        <w:rPr>
          <w:rFonts w:cs="Arial"/>
          <w:i/>
          <w:iCs/>
          <w:color w:val="000000" w:themeColor="text1"/>
          <w:sz w:val="18"/>
          <w:szCs w:val="18"/>
        </w:rPr>
        <w:t xml:space="preserve">93 </w:t>
      </w:r>
      <w:r w:rsidRPr="005A22F6">
        <w:rPr>
          <w:rFonts w:cs="Arial"/>
          <w:iCs/>
          <w:color w:val="000000" w:themeColor="text1"/>
          <w:sz w:val="18"/>
          <w:szCs w:val="18"/>
        </w:rPr>
        <w:t>(9)</w:t>
      </w:r>
      <w:r w:rsidRPr="005A22F6">
        <w:rPr>
          <w:rFonts w:cs="Arial"/>
          <w:color w:val="000000" w:themeColor="text1"/>
          <w:sz w:val="18"/>
          <w:szCs w:val="18"/>
        </w:rPr>
        <w:t>, 1657</w:t>
      </w:r>
      <w:r w:rsidRPr="005A22F6">
        <w:rPr>
          <w:color w:val="000000" w:themeColor="text1"/>
          <w:sz w:val="18"/>
          <w:szCs w:val="18"/>
        </w:rPr>
        <w:t>–</w:t>
      </w:r>
      <w:r w:rsidRPr="005A22F6">
        <w:rPr>
          <w:rFonts w:cs="Arial"/>
          <w:color w:val="000000" w:themeColor="text1"/>
          <w:sz w:val="18"/>
          <w:szCs w:val="18"/>
        </w:rPr>
        <w:t>1659.</w:t>
      </w:r>
    </w:p>
    <w:p w14:paraId="18826DDE" w14:textId="426A02CD" w:rsidR="002E15B6" w:rsidRPr="005A22F6" w:rsidRDefault="002E15B6" w:rsidP="002E15B6">
      <w:pPr>
        <w:pStyle w:val="JCEbodytext"/>
        <w:ind w:left="357" w:hanging="357"/>
        <w:rPr>
          <w:rFonts w:cs="Arial"/>
          <w:color w:val="000000" w:themeColor="text1"/>
          <w:sz w:val="18"/>
          <w:szCs w:val="18"/>
        </w:rPr>
      </w:pPr>
      <w:r>
        <w:rPr>
          <w:color w:val="000000" w:themeColor="text1"/>
          <w:sz w:val="18"/>
          <w:szCs w:val="18"/>
        </w:rPr>
        <w:t>13</w:t>
      </w:r>
      <w:r w:rsidRPr="005A22F6">
        <w:rPr>
          <w:color w:val="000000" w:themeColor="text1"/>
          <w:sz w:val="18"/>
          <w:szCs w:val="18"/>
        </w:rPr>
        <w:t xml:space="preserve">.  </w:t>
      </w:r>
      <w:r w:rsidRPr="005A22F6">
        <w:rPr>
          <w:rFonts w:cs="Arial"/>
          <w:color w:val="000000" w:themeColor="text1"/>
          <w:sz w:val="18"/>
          <w:szCs w:val="18"/>
        </w:rPr>
        <w:t xml:space="preserve">Jones, O. A. H.; </w:t>
      </w:r>
      <w:proofErr w:type="spellStart"/>
      <w:r w:rsidRPr="005A22F6">
        <w:rPr>
          <w:rFonts w:cs="Arial"/>
          <w:color w:val="000000" w:themeColor="text1"/>
          <w:sz w:val="18"/>
          <w:szCs w:val="18"/>
        </w:rPr>
        <w:t>Spichkova</w:t>
      </w:r>
      <w:proofErr w:type="spellEnd"/>
      <w:r w:rsidRPr="005A22F6">
        <w:rPr>
          <w:rFonts w:cs="Arial"/>
          <w:color w:val="000000" w:themeColor="text1"/>
          <w:sz w:val="18"/>
          <w:szCs w:val="18"/>
        </w:rPr>
        <w:t xml:space="preserve">, M.; Spencer, M. J. S. Chirality-2: Development of a multilevel mobile gaming app to support the teaching of introductory undergraduate-level organic chemistry. </w:t>
      </w:r>
      <w:r w:rsidRPr="005A22F6">
        <w:rPr>
          <w:rFonts w:cs="Arial"/>
          <w:i/>
          <w:iCs/>
          <w:color w:val="000000" w:themeColor="text1"/>
          <w:sz w:val="18"/>
          <w:szCs w:val="18"/>
        </w:rPr>
        <w:t>J. Chem. Educ.</w:t>
      </w:r>
      <w:r w:rsidRPr="005A22F6">
        <w:rPr>
          <w:rFonts w:cs="Arial"/>
          <w:color w:val="000000" w:themeColor="text1"/>
          <w:sz w:val="18"/>
          <w:szCs w:val="18"/>
        </w:rPr>
        <w:t xml:space="preserve"> </w:t>
      </w:r>
      <w:r w:rsidRPr="005A22F6">
        <w:rPr>
          <w:rFonts w:cs="Arial"/>
          <w:b/>
          <w:bCs/>
          <w:color w:val="000000" w:themeColor="text1"/>
          <w:sz w:val="18"/>
          <w:szCs w:val="18"/>
        </w:rPr>
        <w:t>2018</w:t>
      </w:r>
      <w:r w:rsidRPr="005A22F6">
        <w:rPr>
          <w:rFonts w:cs="Arial"/>
          <w:color w:val="000000" w:themeColor="text1"/>
          <w:sz w:val="18"/>
          <w:szCs w:val="18"/>
        </w:rPr>
        <w:t xml:space="preserve">, </w:t>
      </w:r>
      <w:r w:rsidRPr="005A22F6">
        <w:rPr>
          <w:rFonts w:cs="Arial"/>
          <w:i/>
          <w:iCs/>
          <w:color w:val="000000" w:themeColor="text1"/>
          <w:sz w:val="18"/>
          <w:szCs w:val="18"/>
        </w:rPr>
        <w:t xml:space="preserve">95 </w:t>
      </w:r>
      <w:r w:rsidRPr="005A22F6">
        <w:rPr>
          <w:rFonts w:cs="Arial"/>
          <w:iCs/>
          <w:color w:val="000000" w:themeColor="text1"/>
          <w:sz w:val="18"/>
          <w:szCs w:val="18"/>
        </w:rPr>
        <w:t>(7)</w:t>
      </w:r>
      <w:r w:rsidRPr="005A22F6">
        <w:rPr>
          <w:rFonts w:cs="Arial"/>
          <w:color w:val="000000" w:themeColor="text1"/>
          <w:sz w:val="18"/>
          <w:szCs w:val="18"/>
        </w:rPr>
        <w:t>, 1216</w:t>
      </w:r>
      <w:r w:rsidRPr="005A22F6">
        <w:rPr>
          <w:color w:val="000000" w:themeColor="text1"/>
          <w:sz w:val="18"/>
          <w:szCs w:val="18"/>
        </w:rPr>
        <w:t>–</w:t>
      </w:r>
      <w:r w:rsidRPr="005A22F6">
        <w:rPr>
          <w:rFonts w:cs="Arial"/>
          <w:color w:val="000000" w:themeColor="text1"/>
          <w:sz w:val="18"/>
          <w:szCs w:val="18"/>
        </w:rPr>
        <w:t>1220.</w:t>
      </w:r>
    </w:p>
    <w:p w14:paraId="5EBDA73A" w14:textId="6BEA01ED" w:rsidR="002E15B6" w:rsidRPr="005A22F6" w:rsidRDefault="002E15B6" w:rsidP="002E15B6">
      <w:pPr>
        <w:pStyle w:val="JCEbodytext"/>
        <w:ind w:left="357" w:hanging="357"/>
        <w:rPr>
          <w:rFonts w:cs="Arial"/>
          <w:color w:val="000000" w:themeColor="text1"/>
          <w:sz w:val="18"/>
          <w:szCs w:val="18"/>
        </w:rPr>
      </w:pPr>
      <w:r>
        <w:rPr>
          <w:color w:val="000000" w:themeColor="text1"/>
          <w:sz w:val="18"/>
          <w:szCs w:val="18"/>
        </w:rPr>
        <w:t>14</w:t>
      </w:r>
      <w:r w:rsidRPr="005A22F6">
        <w:rPr>
          <w:color w:val="000000" w:themeColor="text1"/>
          <w:sz w:val="18"/>
          <w:szCs w:val="18"/>
        </w:rPr>
        <w:t xml:space="preserve">.  </w:t>
      </w:r>
      <w:r w:rsidRPr="005A22F6">
        <w:rPr>
          <w:rFonts w:cs="Arial"/>
          <w:color w:val="000000" w:themeColor="text1"/>
          <w:sz w:val="18"/>
          <w:szCs w:val="18"/>
        </w:rPr>
        <w:t xml:space="preserve">Koh, S. B. K.; Fung, F. M. Applying a quiz-show style game to facilitate effective chemistry lexical communication. </w:t>
      </w:r>
      <w:r w:rsidRPr="005A22F6">
        <w:rPr>
          <w:rFonts w:cs="Arial"/>
          <w:i/>
          <w:iCs/>
          <w:color w:val="000000" w:themeColor="text1"/>
          <w:sz w:val="18"/>
          <w:szCs w:val="18"/>
        </w:rPr>
        <w:t>J. Chem. Educ.</w:t>
      </w:r>
      <w:r w:rsidRPr="005A22F6">
        <w:rPr>
          <w:rFonts w:cs="Arial"/>
          <w:color w:val="000000" w:themeColor="text1"/>
          <w:sz w:val="18"/>
          <w:szCs w:val="18"/>
        </w:rPr>
        <w:t xml:space="preserve"> </w:t>
      </w:r>
      <w:r w:rsidRPr="005A22F6">
        <w:rPr>
          <w:rFonts w:cs="Arial"/>
          <w:b/>
          <w:bCs/>
          <w:color w:val="000000" w:themeColor="text1"/>
          <w:sz w:val="18"/>
          <w:szCs w:val="18"/>
        </w:rPr>
        <w:t>2018</w:t>
      </w:r>
      <w:r w:rsidRPr="005A22F6">
        <w:rPr>
          <w:rFonts w:cs="Arial"/>
          <w:color w:val="000000" w:themeColor="text1"/>
          <w:sz w:val="18"/>
          <w:szCs w:val="18"/>
        </w:rPr>
        <w:t xml:space="preserve">, </w:t>
      </w:r>
      <w:r w:rsidRPr="005A22F6">
        <w:rPr>
          <w:rFonts w:cs="Arial"/>
          <w:i/>
          <w:iCs/>
          <w:color w:val="000000" w:themeColor="text1"/>
          <w:sz w:val="18"/>
          <w:szCs w:val="18"/>
        </w:rPr>
        <w:t xml:space="preserve">95 </w:t>
      </w:r>
      <w:r w:rsidRPr="005A22F6">
        <w:rPr>
          <w:rFonts w:cs="Arial"/>
          <w:iCs/>
          <w:color w:val="000000" w:themeColor="text1"/>
          <w:sz w:val="18"/>
          <w:szCs w:val="18"/>
        </w:rPr>
        <w:t>(11)</w:t>
      </w:r>
      <w:r w:rsidRPr="005A22F6">
        <w:rPr>
          <w:rFonts w:cs="Arial"/>
          <w:color w:val="000000" w:themeColor="text1"/>
          <w:sz w:val="18"/>
          <w:szCs w:val="18"/>
        </w:rPr>
        <w:t>, 1996-</w:t>
      </w:r>
      <w:r w:rsidRPr="005A22F6">
        <w:rPr>
          <w:color w:val="000000" w:themeColor="text1"/>
          <w:sz w:val="18"/>
          <w:szCs w:val="18"/>
        </w:rPr>
        <w:t>–</w:t>
      </w:r>
      <w:r w:rsidRPr="005A22F6">
        <w:rPr>
          <w:rFonts w:cs="Arial"/>
          <w:color w:val="000000" w:themeColor="text1"/>
          <w:sz w:val="18"/>
          <w:szCs w:val="18"/>
        </w:rPr>
        <w:t>1999.</w:t>
      </w:r>
    </w:p>
    <w:p w14:paraId="47487035" w14:textId="4D9B4B3A" w:rsidR="002E15B6" w:rsidRPr="002E15B6" w:rsidRDefault="002E15B6" w:rsidP="002E15B6">
      <w:pPr>
        <w:pStyle w:val="JCEbodytext"/>
        <w:ind w:left="357" w:hanging="357"/>
        <w:rPr>
          <w:rFonts w:cs="Arial"/>
          <w:color w:val="000000" w:themeColor="text1"/>
          <w:sz w:val="18"/>
          <w:szCs w:val="18"/>
        </w:rPr>
      </w:pPr>
      <w:r>
        <w:rPr>
          <w:color w:val="000000" w:themeColor="text1"/>
          <w:sz w:val="18"/>
          <w:szCs w:val="18"/>
        </w:rPr>
        <w:t>15</w:t>
      </w:r>
      <w:r w:rsidRPr="005A22F6">
        <w:rPr>
          <w:color w:val="000000" w:themeColor="text1"/>
          <w:sz w:val="18"/>
          <w:szCs w:val="18"/>
        </w:rPr>
        <w:t xml:space="preserve">.  </w:t>
      </w:r>
      <w:r w:rsidRPr="005A22F6">
        <w:rPr>
          <w:rFonts w:cs="Arial"/>
          <w:color w:val="000000" w:themeColor="text1"/>
          <w:sz w:val="18"/>
          <w:szCs w:val="18"/>
        </w:rPr>
        <w:t xml:space="preserve">Lima, M. A. S.; </w:t>
      </w:r>
      <w:proofErr w:type="spellStart"/>
      <w:r w:rsidRPr="005A22F6">
        <w:rPr>
          <w:rFonts w:cs="Arial"/>
          <w:color w:val="000000" w:themeColor="text1"/>
          <w:sz w:val="18"/>
          <w:szCs w:val="18"/>
        </w:rPr>
        <w:t>Monterio</w:t>
      </w:r>
      <w:proofErr w:type="spellEnd"/>
      <w:r w:rsidRPr="005A22F6">
        <w:rPr>
          <w:rFonts w:cs="Arial"/>
          <w:color w:val="000000" w:themeColor="text1"/>
          <w:sz w:val="18"/>
          <w:szCs w:val="18"/>
        </w:rPr>
        <w:t xml:space="preserve">, A. C.; da Silva </w:t>
      </w:r>
      <w:r w:rsidRPr="005A22F6">
        <w:rPr>
          <w:iCs/>
          <w:color w:val="000000" w:themeColor="text1"/>
          <w:sz w:val="18"/>
          <w:szCs w:val="18"/>
          <w:shd w:val="clear" w:color="auto" w:fill="FFFFFF"/>
        </w:rPr>
        <w:t>Júnior</w:t>
      </w:r>
      <w:r w:rsidRPr="005A22F6">
        <w:rPr>
          <w:rFonts w:cs="Arial"/>
          <w:color w:val="000000" w:themeColor="text1"/>
          <w:sz w:val="18"/>
          <w:szCs w:val="18"/>
        </w:rPr>
        <w:t xml:space="preserve">, J. N.; </w:t>
      </w:r>
      <w:proofErr w:type="spellStart"/>
      <w:r w:rsidRPr="005A22F6">
        <w:rPr>
          <w:rFonts w:cs="Arial"/>
          <w:color w:val="000000" w:themeColor="text1"/>
          <w:sz w:val="18"/>
          <w:szCs w:val="18"/>
        </w:rPr>
        <w:t>Leite</w:t>
      </w:r>
      <w:proofErr w:type="spellEnd"/>
      <w:r w:rsidRPr="005A22F6">
        <w:rPr>
          <w:rFonts w:cs="Arial"/>
          <w:color w:val="000000" w:themeColor="text1"/>
          <w:sz w:val="18"/>
          <w:szCs w:val="18"/>
        </w:rPr>
        <w:t xml:space="preserve"> Junior, A. J. M.; de Andrade Matos, I. S.; Alexandre, F. S. O.; </w:t>
      </w:r>
      <w:proofErr w:type="spellStart"/>
      <w:r w:rsidRPr="005A22F6">
        <w:rPr>
          <w:rFonts w:cs="Arial"/>
          <w:color w:val="000000" w:themeColor="text1"/>
          <w:sz w:val="18"/>
          <w:szCs w:val="18"/>
        </w:rPr>
        <w:t>Nobre</w:t>
      </w:r>
      <w:proofErr w:type="spellEnd"/>
      <w:r w:rsidRPr="005A22F6">
        <w:rPr>
          <w:rFonts w:cs="Arial"/>
          <w:color w:val="000000" w:themeColor="text1"/>
          <w:sz w:val="18"/>
          <w:szCs w:val="18"/>
        </w:rPr>
        <w:t xml:space="preserve">, D. J.; Monteiro, A. J.; da Silva </w:t>
      </w:r>
      <w:r w:rsidRPr="005A22F6">
        <w:rPr>
          <w:iCs/>
          <w:color w:val="000000" w:themeColor="text1"/>
          <w:sz w:val="18"/>
          <w:szCs w:val="18"/>
          <w:shd w:val="clear" w:color="auto" w:fill="FFFFFF"/>
        </w:rPr>
        <w:t>Júnior</w:t>
      </w:r>
      <w:r w:rsidRPr="005A22F6">
        <w:rPr>
          <w:rFonts w:cs="Arial"/>
          <w:color w:val="000000" w:themeColor="text1"/>
          <w:sz w:val="18"/>
          <w:szCs w:val="18"/>
        </w:rPr>
        <w:t xml:space="preserve">, J. N. Game-based application for helping students review chemical nomenclature in a fun way. </w:t>
      </w:r>
      <w:r w:rsidRPr="005A22F6">
        <w:rPr>
          <w:rFonts w:cs="Arial"/>
          <w:i/>
          <w:iCs/>
          <w:color w:val="000000" w:themeColor="text1"/>
          <w:sz w:val="18"/>
          <w:szCs w:val="18"/>
        </w:rPr>
        <w:t>J. Chem. Educ.</w:t>
      </w:r>
      <w:r w:rsidRPr="005A22F6">
        <w:rPr>
          <w:rFonts w:cs="Arial"/>
          <w:color w:val="000000" w:themeColor="text1"/>
          <w:sz w:val="18"/>
          <w:szCs w:val="18"/>
        </w:rPr>
        <w:t xml:space="preserve"> </w:t>
      </w:r>
      <w:r w:rsidRPr="005A22F6">
        <w:rPr>
          <w:rFonts w:cs="Arial"/>
          <w:b/>
          <w:bCs/>
          <w:color w:val="000000" w:themeColor="text1"/>
          <w:sz w:val="18"/>
          <w:szCs w:val="18"/>
        </w:rPr>
        <w:t>2019</w:t>
      </w:r>
      <w:r w:rsidRPr="005A22F6">
        <w:rPr>
          <w:rFonts w:cs="Arial"/>
          <w:color w:val="000000" w:themeColor="text1"/>
          <w:sz w:val="18"/>
          <w:szCs w:val="18"/>
        </w:rPr>
        <w:t xml:space="preserve">, </w:t>
      </w:r>
      <w:r w:rsidRPr="005A22F6">
        <w:rPr>
          <w:rFonts w:cs="Arial"/>
          <w:i/>
          <w:iCs/>
          <w:color w:val="000000" w:themeColor="text1"/>
          <w:sz w:val="18"/>
          <w:szCs w:val="18"/>
        </w:rPr>
        <w:t xml:space="preserve">96 </w:t>
      </w:r>
      <w:r w:rsidRPr="005A22F6">
        <w:rPr>
          <w:rFonts w:cs="Arial"/>
          <w:iCs/>
          <w:color w:val="000000" w:themeColor="text1"/>
          <w:sz w:val="18"/>
          <w:szCs w:val="18"/>
        </w:rPr>
        <w:t>(4)</w:t>
      </w:r>
      <w:r w:rsidRPr="005A22F6">
        <w:rPr>
          <w:rFonts w:cs="Arial"/>
          <w:color w:val="000000" w:themeColor="text1"/>
          <w:sz w:val="18"/>
          <w:szCs w:val="18"/>
        </w:rPr>
        <w:t>, 801</w:t>
      </w:r>
      <w:r w:rsidRPr="005A22F6">
        <w:rPr>
          <w:color w:val="000000" w:themeColor="text1"/>
          <w:sz w:val="18"/>
          <w:szCs w:val="18"/>
        </w:rPr>
        <w:t>–</w:t>
      </w:r>
      <w:r w:rsidRPr="005A22F6">
        <w:rPr>
          <w:rFonts w:cs="Arial"/>
          <w:color w:val="000000" w:themeColor="text1"/>
          <w:sz w:val="18"/>
          <w:szCs w:val="18"/>
        </w:rPr>
        <w:t>805.</w:t>
      </w:r>
    </w:p>
    <w:p w14:paraId="106D97F3" w14:textId="4CE85E7D" w:rsidR="00D95D15" w:rsidRDefault="002E15B6" w:rsidP="00D95D15">
      <w:pPr>
        <w:pStyle w:val="JCEbodytext"/>
        <w:ind w:left="357" w:hanging="357"/>
        <w:rPr>
          <w:rFonts w:cs="Arial"/>
          <w:iCs/>
          <w:color w:val="000000" w:themeColor="text1"/>
          <w:sz w:val="18"/>
          <w:szCs w:val="18"/>
        </w:rPr>
      </w:pPr>
      <w:r>
        <w:rPr>
          <w:color w:val="000000" w:themeColor="text1"/>
          <w:sz w:val="18"/>
          <w:szCs w:val="18"/>
        </w:rPr>
        <w:t>16</w:t>
      </w:r>
      <w:r w:rsidR="000E4FAE" w:rsidRPr="005A22F6">
        <w:rPr>
          <w:color w:val="000000" w:themeColor="text1"/>
          <w:sz w:val="18"/>
          <w:szCs w:val="18"/>
        </w:rPr>
        <w:t>.</w:t>
      </w:r>
      <w:r w:rsidR="00FB4239" w:rsidRPr="005A22F6">
        <w:rPr>
          <w:color w:val="000000" w:themeColor="text1"/>
          <w:sz w:val="18"/>
          <w:szCs w:val="18"/>
        </w:rPr>
        <w:t xml:space="preserve">  </w:t>
      </w:r>
      <w:r w:rsidR="000E4FAE" w:rsidRPr="005A22F6">
        <w:rPr>
          <w:rFonts w:cs="Arial"/>
          <w:color w:val="000000" w:themeColor="text1"/>
          <w:sz w:val="18"/>
          <w:szCs w:val="18"/>
        </w:rPr>
        <w:t xml:space="preserve">da Silva </w:t>
      </w:r>
      <w:r w:rsidR="000E4FAE" w:rsidRPr="005A22F6">
        <w:rPr>
          <w:iCs/>
          <w:color w:val="000000" w:themeColor="text1"/>
          <w:sz w:val="18"/>
          <w:szCs w:val="18"/>
          <w:shd w:val="clear" w:color="auto" w:fill="FFFFFF"/>
        </w:rPr>
        <w:t>Júnior</w:t>
      </w:r>
      <w:r w:rsidR="000E4FAE" w:rsidRPr="005A22F6">
        <w:rPr>
          <w:rFonts w:cs="Arial"/>
          <w:color w:val="000000" w:themeColor="text1"/>
          <w:sz w:val="18"/>
          <w:szCs w:val="18"/>
        </w:rPr>
        <w:t xml:space="preserve">, J. N.; </w:t>
      </w:r>
      <w:r>
        <w:rPr>
          <w:rFonts w:cs="Arial"/>
          <w:color w:val="000000" w:themeColor="text1"/>
          <w:sz w:val="18"/>
          <w:szCs w:val="18"/>
        </w:rPr>
        <w:t xml:space="preserve">de Lima, P. R. S.; </w:t>
      </w:r>
      <w:r w:rsidR="000E4FAE" w:rsidRPr="005A22F6">
        <w:rPr>
          <w:rFonts w:cs="Arial"/>
          <w:color w:val="000000" w:themeColor="text1"/>
          <w:sz w:val="18"/>
          <w:szCs w:val="18"/>
        </w:rPr>
        <w:t>Lima, M. A. S.;</w:t>
      </w:r>
      <w:r>
        <w:rPr>
          <w:rFonts w:cs="Arial"/>
          <w:color w:val="000000" w:themeColor="text1"/>
          <w:sz w:val="18"/>
          <w:szCs w:val="18"/>
        </w:rPr>
        <w:t xml:space="preserve"> Monteiro, A. C.; de Sousa, U. S.;</w:t>
      </w:r>
      <w:r w:rsidRPr="002E15B6">
        <w:rPr>
          <w:rFonts w:cs="Arial"/>
          <w:color w:val="000000" w:themeColor="text1"/>
          <w:sz w:val="18"/>
          <w:szCs w:val="18"/>
        </w:rPr>
        <w:t xml:space="preserve"> </w:t>
      </w:r>
      <w:proofErr w:type="spellStart"/>
      <w:r w:rsidRPr="005A22F6">
        <w:rPr>
          <w:rFonts w:cs="Arial"/>
          <w:color w:val="000000" w:themeColor="text1"/>
          <w:sz w:val="18"/>
          <w:szCs w:val="18"/>
        </w:rPr>
        <w:t>Leite</w:t>
      </w:r>
      <w:proofErr w:type="spellEnd"/>
      <w:r w:rsidRPr="005A22F6">
        <w:rPr>
          <w:rFonts w:cs="Arial"/>
          <w:color w:val="000000" w:themeColor="text1"/>
          <w:sz w:val="18"/>
          <w:szCs w:val="18"/>
        </w:rPr>
        <w:t xml:space="preserve"> Junior, A. J. M.</w:t>
      </w:r>
      <w:r>
        <w:rPr>
          <w:rFonts w:cs="Arial"/>
          <w:color w:val="000000" w:themeColor="text1"/>
          <w:sz w:val="18"/>
          <w:szCs w:val="18"/>
        </w:rPr>
        <w:t>; Vega, K.</w:t>
      </w:r>
      <w:r w:rsidR="0043394A">
        <w:rPr>
          <w:rFonts w:cs="Arial"/>
          <w:color w:val="000000" w:themeColor="text1"/>
          <w:sz w:val="18"/>
          <w:szCs w:val="18"/>
        </w:rPr>
        <w:t xml:space="preserve"> B.; </w:t>
      </w:r>
      <w:r w:rsidR="0043394A" w:rsidRPr="005A22F6">
        <w:rPr>
          <w:rFonts w:cs="Arial"/>
          <w:color w:val="000000" w:themeColor="text1"/>
          <w:sz w:val="18"/>
          <w:szCs w:val="18"/>
        </w:rPr>
        <w:t>Monteiro, A. J.</w:t>
      </w:r>
      <w:r w:rsidR="005C4BF5" w:rsidRPr="005A22F6">
        <w:rPr>
          <w:rFonts w:cs="Arial"/>
          <w:color w:val="000000" w:themeColor="text1"/>
          <w:sz w:val="18"/>
          <w:szCs w:val="18"/>
        </w:rPr>
        <w:t xml:space="preserve"> </w:t>
      </w:r>
      <w:r w:rsidR="0043394A">
        <w:rPr>
          <w:rFonts w:cs="Arial"/>
          <w:color w:val="000000" w:themeColor="text1"/>
          <w:sz w:val="18"/>
          <w:szCs w:val="18"/>
        </w:rPr>
        <w:t>Time Bomb Game: Implementation and evaluation of a fun and challenging game reviewing the structural theory of organic compounds</w:t>
      </w:r>
      <w:r w:rsidR="000E4FAE" w:rsidRPr="005A22F6">
        <w:rPr>
          <w:rFonts w:cs="Arial"/>
          <w:color w:val="000000" w:themeColor="text1"/>
          <w:sz w:val="18"/>
          <w:szCs w:val="18"/>
        </w:rPr>
        <w:t xml:space="preserve">. </w:t>
      </w:r>
      <w:r w:rsidR="000E4FAE" w:rsidRPr="005A22F6">
        <w:rPr>
          <w:rFonts w:cs="Arial"/>
          <w:i/>
          <w:iCs/>
          <w:color w:val="000000" w:themeColor="text1"/>
          <w:sz w:val="18"/>
          <w:szCs w:val="18"/>
        </w:rPr>
        <w:t>J. Chem. Educ.</w:t>
      </w:r>
      <w:r w:rsidR="000E4FAE" w:rsidRPr="005A22F6">
        <w:rPr>
          <w:rFonts w:cs="Arial"/>
          <w:color w:val="000000" w:themeColor="text1"/>
          <w:sz w:val="18"/>
          <w:szCs w:val="18"/>
        </w:rPr>
        <w:t xml:space="preserve"> </w:t>
      </w:r>
      <w:r w:rsidR="000E4FAE" w:rsidRPr="005A22F6">
        <w:rPr>
          <w:rFonts w:cs="Arial"/>
          <w:b/>
          <w:bCs/>
          <w:color w:val="000000" w:themeColor="text1"/>
          <w:sz w:val="18"/>
          <w:szCs w:val="18"/>
        </w:rPr>
        <w:t>20</w:t>
      </w:r>
      <w:r w:rsidR="0043394A">
        <w:rPr>
          <w:rFonts w:cs="Arial"/>
          <w:b/>
          <w:bCs/>
          <w:color w:val="000000" w:themeColor="text1"/>
          <w:sz w:val="18"/>
          <w:szCs w:val="18"/>
        </w:rPr>
        <w:t>20</w:t>
      </w:r>
      <w:r w:rsidR="000E4FAE" w:rsidRPr="005A22F6">
        <w:rPr>
          <w:rFonts w:cs="Arial"/>
          <w:color w:val="000000" w:themeColor="text1"/>
          <w:sz w:val="18"/>
          <w:szCs w:val="18"/>
        </w:rPr>
        <w:t xml:space="preserve">, </w:t>
      </w:r>
      <w:r w:rsidR="000E4FAE" w:rsidRPr="005A22F6">
        <w:rPr>
          <w:rFonts w:cs="Arial"/>
          <w:i/>
          <w:color w:val="000000" w:themeColor="text1"/>
          <w:sz w:val="18"/>
          <w:szCs w:val="18"/>
        </w:rPr>
        <w:t>9</w:t>
      </w:r>
      <w:r w:rsidR="0043394A">
        <w:rPr>
          <w:rFonts w:cs="Arial"/>
          <w:i/>
          <w:color w:val="000000" w:themeColor="text1"/>
          <w:sz w:val="18"/>
          <w:szCs w:val="18"/>
        </w:rPr>
        <w:t>7</w:t>
      </w:r>
      <w:r w:rsidR="000E4FAE" w:rsidRPr="005A22F6">
        <w:rPr>
          <w:rFonts w:cs="Arial"/>
          <w:i/>
          <w:color w:val="000000" w:themeColor="text1"/>
          <w:sz w:val="18"/>
          <w:szCs w:val="18"/>
        </w:rPr>
        <w:t xml:space="preserve"> </w:t>
      </w:r>
      <w:r w:rsidR="000E4FAE" w:rsidRPr="005A22F6">
        <w:rPr>
          <w:rFonts w:cs="Arial"/>
          <w:color w:val="000000" w:themeColor="text1"/>
          <w:sz w:val="18"/>
          <w:szCs w:val="18"/>
        </w:rPr>
        <w:t xml:space="preserve">(2), </w:t>
      </w:r>
      <w:r w:rsidR="0043394A">
        <w:rPr>
          <w:rFonts w:cs="Arial"/>
          <w:iCs/>
          <w:color w:val="000000" w:themeColor="text1"/>
          <w:sz w:val="18"/>
          <w:szCs w:val="18"/>
        </w:rPr>
        <w:t>565</w:t>
      </w:r>
      <w:r w:rsidR="000E4FAE" w:rsidRPr="005A22F6">
        <w:rPr>
          <w:color w:val="000000" w:themeColor="text1"/>
          <w:sz w:val="18"/>
          <w:szCs w:val="18"/>
        </w:rPr>
        <w:t>–</w:t>
      </w:r>
      <w:r w:rsidR="0043394A">
        <w:rPr>
          <w:rFonts w:cs="Arial"/>
          <w:iCs/>
          <w:color w:val="000000" w:themeColor="text1"/>
          <w:sz w:val="18"/>
          <w:szCs w:val="18"/>
        </w:rPr>
        <w:t>570</w:t>
      </w:r>
      <w:r w:rsidR="000E4FAE" w:rsidRPr="005A22F6">
        <w:rPr>
          <w:rFonts w:cs="Arial"/>
          <w:iCs/>
          <w:color w:val="000000" w:themeColor="text1"/>
          <w:sz w:val="18"/>
          <w:szCs w:val="18"/>
        </w:rPr>
        <w:t>.</w:t>
      </w:r>
    </w:p>
    <w:p w14:paraId="00D64A6C" w14:textId="77777777" w:rsidR="00E833AD" w:rsidRDefault="00E833AD" w:rsidP="00E833AD">
      <w:pPr>
        <w:pStyle w:val="JCEnumberedlist"/>
        <w:rPr>
          <w:color w:val="000000" w:themeColor="text1"/>
        </w:rPr>
      </w:pPr>
      <w:r>
        <w:rPr>
          <w:color w:val="000000" w:themeColor="text1"/>
          <w:szCs w:val="18"/>
        </w:rPr>
        <w:t>17</w:t>
      </w:r>
      <w:r w:rsidRPr="005A22F6">
        <w:rPr>
          <w:color w:val="000000" w:themeColor="text1"/>
          <w:szCs w:val="18"/>
        </w:rPr>
        <w:t>.</w:t>
      </w:r>
      <w:r w:rsidRPr="005A22F6">
        <w:rPr>
          <w:color w:val="000000" w:themeColor="text1"/>
          <w:szCs w:val="18"/>
        </w:rPr>
        <w:tab/>
      </w:r>
      <w:proofErr w:type="spellStart"/>
      <w:r>
        <w:rPr>
          <w:color w:val="000000" w:themeColor="text1"/>
        </w:rPr>
        <w:t>GameSalad</w:t>
      </w:r>
      <w:proofErr w:type="spellEnd"/>
      <w:r>
        <w:rPr>
          <w:color w:val="000000" w:themeColor="text1"/>
        </w:rPr>
        <w:t xml:space="preserve"> </w:t>
      </w:r>
    </w:p>
    <w:p w14:paraId="66E56365" w14:textId="3495C8D7" w:rsidR="00E833AD" w:rsidRPr="00E833AD" w:rsidRDefault="00E833AD" w:rsidP="00E833AD">
      <w:pPr>
        <w:pStyle w:val="JCEnumberedlist"/>
        <w:rPr>
          <w:color w:val="000000" w:themeColor="text1"/>
        </w:rPr>
      </w:pPr>
      <w:r>
        <w:rPr>
          <w:color w:val="000000" w:themeColor="text1"/>
        </w:rPr>
        <w:tab/>
      </w:r>
      <w:r w:rsidRPr="00E833AD">
        <w:rPr>
          <w:color w:val="000000" w:themeColor="text1"/>
        </w:rPr>
        <w:t>https://gamesalad.com</w:t>
      </w:r>
      <w:r w:rsidRPr="00E12ADE">
        <w:rPr>
          <w:bCs/>
          <w:color w:val="000000" w:themeColor="text1"/>
        </w:rPr>
        <w:t xml:space="preserve"> </w:t>
      </w:r>
      <w:r w:rsidRPr="005A22F6">
        <w:rPr>
          <w:color w:val="000000" w:themeColor="text1"/>
        </w:rPr>
        <w:t xml:space="preserve">(Accessed </w:t>
      </w:r>
      <w:r>
        <w:rPr>
          <w:color w:val="000000" w:themeColor="text1"/>
        </w:rPr>
        <w:t>Mar 29,</w:t>
      </w:r>
      <w:r w:rsidRPr="005A22F6">
        <w:rPr>
          <w:color w:val="000000" w:themeColor="text1"/>
        </w:rPr>
        <w:t xml:space="preserve"> 20</w:t>
      </w:r>
      <w:r>
        <w:rPr>
          <w:color w:val="000000" w:themeColor="text1"/>
        </w:rPr>
        <w:t>20</w:t>
      </w:r>
      <w:r w:rsidRPr="005A22F6">
        <w:rPr>
          <w:color w:val="000000" w:themeColor="text1"/>
        </w:rPr>
        <w:t>).</w:t>
      </w:r>
      <w:r w:rsidRPr="005A22F6">
        <w:rPr>
          <w:color w:val="000000" w:themeColor="text1"/>
          <w:szCs w:val="18"/>
        </w:rPr>
        <w:t xml:space="preserve">   </w:t>
      </w:r>
    </w:p>
    <w:p w14:paraId="3C2B1E27" w14:textId="1D703943" w:rsidR="00F00ED3" w:rsidRDefault="00F00ED3" w:rsidP="00F00ED3">
      <w:pPr>
        <w:pStyle w:val="JCEnumberedlist"/>
        <w:rPr>
          <w:color w:val="000000" w:themeColor="text1"/>
        </w:rPr>
      </w:pPr>
      <w:r>
        <w:rPr>
          <w:color w:val="000000" w:themeColor="text1"/>
          <w:szCs w:val="18"/>
        </w:rPr>
        <w:lastRenderedPageBreak/>
        <w:t>18</w:t>
      </w:r>
      <w:r w:rsidRPr="005A22F6">
        <w:rPr>
          <w:color w:val="000000" w:themeColor="text1"/>
          <w:szCs w:val="18"/>
        </w:rPr>
        <w:t>.</w:t>
      </w:r>
      <w:r w:rsidRPr="005A22F6">
        <w:rPr>
          <w:color w:val="000000" w:themeColor="text1"/>
          <w:szCs w:val="18"/>
        </w:rPr>
        <w:tab/>
      </w:r>
      <w:r>
        <w:rPr>
          <w:color w:val="000000" w:themeColor="text1"/>
        </w:rPr>
        <w:t xml:space="preserve">Green Tycoon for Android </w:t>
      </w:r>
    </w:p>
    <w:p w14:paraId="5D309BAE" w14:textId="42315A23" w:rsidR="00F00ED3" w:rsidRPr="00E833AD" w:rsidRDefault="00F00ED3" w:rsidP="00F00ED3">
      <w:pPr>
        <w:pStyle w:val="JCEnumberedlist"/>
        <w:rPr>
          <w:color w:val="000000" w:themeColor="text1"/>
        </w:rPr>
      </w:pPr>
      <w:r>
        <w:rPr>
          <w:color w:val="000000" w:themeColor="text1"/>
        </w:rPr>
        <w:tab/>
      </w:r>
      <w:r w:rsidRPr="00F00ED3">
        <w:rPr>
          <w:color w:val="000000" w:themeColor="text1"/>
        </w:rPr>
        <w:t xml:space="preserve">https://play.google.com/store/apps/details?id=chem.york.greentycoon </w:t>
      </w:r>
      <w:r w:rsidRPr="005A22F6">
        <w:rPr>
          <w:color w:val="000000" w:themeColor="text1"/>
        </w:rPr>
        <w:t xml:space="preserve">(Accessed </w:t>
      </w:r>
      <w:r>
        <w:rPr>
          <w:color w:val="000000" w:themeColor="text1"/>
        </w:rPr>
        <w:t>Mar 29,</w:t>
      </w:r>
      <w:r w:rsidRPr="005A22F6">
        <w:rPr>
          <w:color w:val="000000" w:themeColor="text1"/>
        </w:rPr>
        <w:t xml:space="preserve"> 20</w:t>
      </w:r>
      <w:r>
        <w:rPr>
          <w:color w:val="000000" w:themeColor="text1"/>
        </w:rPr>
        <w:t>20</w:t>
      </w:r>
      <w:r w:rsidRPr="005A22F6">
        <w:rPr>
          <w:color w:val="000000" w:themeColor="text1"/>
        </w:rPr>
        <w:t>).</w:t>
      </w:r>
      <w:r w:rsidRPr="005A22F6">
        <w:rPr>
          <w:color w:val="000000" w:themeColor="text1"/>
          <w:szCs w:val="18"/>
        </w:rPr>
        <w:t xml:space="preserve">   </w:t>
      </w:r>
    </w:p>
    <w:p w14:paraId="6B705061" w14:textId="57F9E680" w:rsidR="00F00ED3" w:rsidRDefault="00F00ED3" w:rsidP="00F00ED3">
      <w:pPr>
        <w:pStyle w:val="JCEnumberedlist"/>
        <w:rPr>
          <w:color w:val="000000" w:themeColor="text1"/>
        </w:rPr>
      </w:pPr>
      <w:r>
        <w:rPr>
          <w:color w:val="000000" w:themeColor="text1"/>
          <w:szCs w:val="18"/>
        </w:rPr>
        <w:t>19</w:t>
      </w:r>
      <w:r w:rsidRPr="005A22F6">
        <w:rPr>
          <w:color w:val="000000" w:themeColor="text1"/>
          <w:szCs w:val="18"/>
        </w:rPr>
        <w:t>.</w:t>
      </w:r>
      <w:r w:rsidRPr="005A22F6">
        <w:rPr>
          <w:color w:val="000000" w:themeColor="text1"/>
          <w:szCs w:val="18"/>
        </w:rPr>
        <w:tab/>
      </w:r>
      <w:r>
        <w:rPr>
          <w:color w:val="000000" w:themeColor="text1"/>
        </w:rPr>
        <w:t xml:space="preserve">Green Tycoon for iOS </w:t>
      </w:r>
    </w:p>
    <w:p w14:paraId="4EC88DE7" w14:textId="1FAB3016" w:rsidR="00F00ED3" w:rsidRPr="00E833AD" w:rsidRDefault="00F00ED3" w:rsidP="00F00ED3">
      <w:pPr>
        <w:pStyle w:val="JCEnumberedlist"/>
        <w:rPr>
          <w:color w:val="000000" w:themeColor="text1"/>
        </w:rPr>
      </w:pPr>
      <w:r>
        <w:rPr>
          <w:color w:val="000000" w:themeColor="text1"/>
        </w:rPr>
        <w:tab/>
      </w:r>
      <w:r w:rsidRPr="00F00ED3">
        <w:rPr>
          <w:color w:val="000000" w:themeColor="text1"/>
        </w:rPr>
        <w:t xml:space="preserve">https://apps.apple.com/us/app/green-tycoon/id1457209101 </w:t>
      </w:r>
      <w:r w:rsidRPr="005A22F6">
        <w:rPr>
          <w:color w:val="000000" w:themeColor="text1"/>
        </w:rPr>
        <w:t xml:space="preserve">(Accessed </w:t>
      </w:r>
      <w:r>
        <w:rPr>
          <w:color w:val="000000" w:themeColor="text1"/>
        </w:rPr>
        <w:t>Mar 29,</w:t>
      </w:r>
      <w:r w:rsidRPr="005A22F6">
        <w:rPr>
          <w:color w:val="000000" w:themeColor="text1"/>
        </w:rPr>
        <w:t xml:space="preserve"> 20</w:t>
      </w:r>
      <w:r>
        <w:rPr>
          <w:color w:val="000000" w:themeColor="text1"/>
        </w:rPr>
        <w:t>20</w:t>
      </w:r>
      <w:r w:rsidRPr="005A22F6">
        <w:rPr>
          <w:color w:val="000000" w:themeColor="text1"/>
        </w:rPr>
        <w:t>).</w:t>
      </w:r>
      <w:r w:rsidRPr="005A22F6">
        <w:rPr>
          <w:color w:val="000000" w:themeColor="text1"/>
          <w:szCs w:val="18"/>
        </w:rPr>
        <w:t xml:space="preserve">   </w:t>
      </w:r>
    </w:p>
    <w:p w14:paraId="442344F8" w14:textId="0B6EAE7A" w:rsidR="001E647B" w:rsidRPr="005A22F6" w:rsidRDefault="001E647B" w:rsidP="001E647B">
      <w:pPr>
        <w:pStyle w:val="JCEbodytext"/>
        <w:ind w:left="357" w:hanging="357"/>
        <w:rPr>
          <w:rFonts w:cs="Arial"/>
          <w:color w:val="000000" w:themeColor="text1"/>
          <w:sz w:val="18"/>
          <w:szCs w:val="18"/>
        </w:rPr>
      </w:pPr>
      <w:r w:rsidRPr="005A22F6">
        <w:rPr>
          <w:color w:val="000000" w:themeColor="text1"/>
          <w:sz w:val="18"/>
          <w:szCs w:val="18"/>
        </w:rPr>
        <w:t>2</w:t>
      </w:r>
      <w:r>
        <w:rPr>
          <w:color w:val="000000" w:themeColor="text1"/>
          <w:sz w:val="18"/>
          <w:szCs w:val="18"/>
        </w:rPr>
        <w:t>0</w:t>
      </w:r>
      <w:r w:rsidRPr="005A22F6">
        <w:rPr>
          <w:color w:val="000000" w:themeColor="text1"/>
          <w:sz w:val="18"/>
          <w:szCs w:val="18"/>
        </w:rPr>
        <w:t xml:space="preserve">.  </w:t>
      </w:r>
      <w:proofErr w:type="spellStart"/>
      <w:r w:rsidRPr="001E647B">
        <w:rPr>
          <w:rFonts w:cs="Arial"/>
          <w:color w:val="000000" w:themeColor="text1"/>
          <w:sz w:val="18"/>
          <w:szCs w:val="18"/>
        </w:rPr>
        <w:t>Anastas</w:t>
      </w:r>
      <w:proofErr w:type="spellEnd"/>
      <w:r w:rsidRPr="001E647B">
        <w:rPr>
          <w:rFonts w:cs="Arial"/>
          <w:color w:val="000000" w:themeColor="text1"/>
          <w:sz w:val="18"/>
          <w:szCs w:val="18"/>
        </w:rPr>
        <w:t>, P. T.; Warner, J. C. Green Chemistry: Theory and Practice; Oxford University Press: New York, 1998.</w:t>
      </w:r>
    </w:p>
    <w:p w14:paraId="59ED975F" w14:textId="32E2AD98" w:rsidR="00D95D15" w:rsidRDefault="002C4630" w:rsidP="005B6231">
      <w:pPr>
        <w:pStyle w:val="JCEbodytext"/>
        <w:ind w:left="357" w:hanging="357"/>
        <w:rPr>
          <w:sz w:val="18"/>
          <w:szCs w:val="18"/>
        </w:rPr>
      </w:pPr>
      <w:r w:rsidRPr="005A22F6">
        <w:rPr>
          <w:color w:val="000000" w:themeColor="text1"/>
          <w:sz w:val="18"/>
          <w:szCs w:val="18"/>
        </w:rPr>
        <w:t xml:space="preserve">21.  </w:t>
      </w:r>
      <w:r>
        <w:rPr>
          <w:color w:val="000000" w:themeColor="text1"/>
          <w:sz w:val="18"/>
          <w:szCs w:val="18"/>
        </w:rPr>
        <w:t xml:space="preserve">Mackenzie, L. S.; Tyrrell, H.; Thomas, R.; </w:t>
      </w:r>
      <w:proofErr w:type="spellStart"/>
      <w:r>
        <w:rPr>
          <w:color w:val="000000" w:themeColor="text1"/>
          <w:sz w:val="18"/>
          <w:szCs w:val="18"/>
        </w:rPr>
        <w:t>Matharu</w:t>
      </w:r>
      <w:proofErr w:type="spellEnd"/>
      <w:r>
        <w:rPr>
          <w:color w:val="000000" w:themeColor="text1"/>
          <w:sz w:val="18"/>
          <w:szCs w:val="18"/>
        </w:rPr>
        <w:t xml:space="preserve">, A. S.; Clark, J. H.; Hurst, G. A. Valorization of </w:t>
      </w:r>
      <w:r w:rsidR="00D921D3">
        <w:rPr>
          <w:color w:val="000000" w:themeColor="text1"/>
          <w:sz w:val="18"/>
          <w:szCs w:val="18"/>
        </w:rPr>
        <w:t>w</w:t>
      </w:r>
      <w:r>
        <w:rPr>
          <w:color w:val="000000" w:themeColor="text1"/>
          <w:sz w:val="18"/>
          <w:szCs w:val="18"/>
        </w:rPr>
        <w:t xml:space="preserve">aste </w:t>
      </w:r>
      <w:r w:rsidR="00D921D3">
        <w:rPr>
          <w:color w:val="000000" w:themeColor="text1"/>
          <w:sz w:val="18"/>
          <w:szCs w:val="18"/>
        </w:rPr>
        <w:t>o</w:t>
      </w:r>
      <w:r>
        <w:rPr>
          <w:color w:val="000000" w:themeColor="text1"/>
          <w:sz w:val="18"/>
          <w:szCs w:val="18"/>
        </w:rPr>
        <w:t xml:space="preserve">range </w:t>
      </w:r>
      <w:r w:rsidR="00D921D3">
        <w:rPr>
          <w:color w:val="000000" w:themeColor="text1"/>
          <w:sz w:val="18"/>
          <w:szCs w:val="18"/>
        </w:rPr>
        <w:t>p</w:t>
      </w:r>
      <w:r>
        <w:rPr>
          <w:color w:val="000000" w:themeColor="text1"/>
          <w:sz w:val="18"/>
          <w:szCs w:val="18"/>
        </w:rPr>
        <w:t xml:space="preserve">eel to </w:t>
      </w:r>
      <w:r w:rsidR="00D921D3">
        <w:rPr>
          <w:color w:val="000000" w:themeColor="text1"/>
          <w:sz w:val="18"/>
          <w:szCs w:val="18"/>
        </w:rPr>
        <w:t>p</w:t>
      </w:r>
      <w:r>
        <w:rPr>
          <w:color w:val="000000" w:themeColor="text1"/>
          <w:sz w:val="18"/>
          <w:szCs w:val="18"/>
        </w:rPr>
        <w:t xml:space="preserve">roduce </w:t>
      </w:r>
      <w:r w:rsidR="00D921D3">
        <w:rPr>
          <w:color w:val="000000" w:themeColor="text1"/>
          <w:sz w:val="18"/>
          <w:szCs w:val="18"/>
        </w:rPr>
        <w:t>s</w:t>
      </w:r>
      <w:r>
        <w:rPr>
          <w:color w:val="000000" w:themeColor="text1"/>
          <w:sz w:val="18"/>
          <w:szCs w:val="18"/>
        </w:rPr>
        <w:t>hear-</w:t>
      </w:r>
      <w:r w:rsidR="00D921D3">
        <w:rPr>
          <w:color w:val="000000" w:themeColor="text1"/>
          <w:sz w:val="18"/>
          <w:szCs w:val="18"/>
        </w:rPr>
        <w:t>t</w:t>
      </w:r>
      <w:r>
        <w:rPr>
          <w:color w:val="000000" w:themeColor="text1"/>
          <w:sz w:val="18"/>
          <w:szCs w:val="18"/>
        </w:rPr>
        <w:t xml:space="preserve">hinning </w:t>
      </w:r>
      <w:r w:rsidR="00D921D3">
        <w:rPr>
          <w:color w:val="000000" w:themeColor="text1"/>
          <w:sz w:val="18"/>
          <w:szCs w:val="18"/>
        </w:rPr>
        <w:t>g</w:t>
      </w:r>
      <w:r>
        <w:rPr>
          <w:color w:val="000000" w:themeColor="text1"/>
          <w:sz w:val="18"/>
          <w:szCs w:val="18"/>
        </w:rPr>
        <w:t>els</w:t>
      </w:r>
      <w:r w:rsidRPr="00073369">
        <w:rPr>
          <w:sz w:val="18"/>
          <w:szCs w:val="18"/>
        </w:rPr>
        <w:t xml:space="preserve">. </w:t>
      </w:r>
      <w:r w:rsidRPr="00073369">
        <w:rPr>
          <w:rFonts w:cs="GaramondPremrPro-It"/>
          <w:i/>
          <w:iCs/>
          <w:sz w:val="18"/>
          <w:szCs w:val="18"/>
        </w:rPr>
        <w:t>J. Chem. Educ.</w:t>
      </w:r>
      <w:r w:rsidRPr="00073369">
        <w:rPr>
          <w:sz w:val="18"/>
          <w:szCs w:val="18"/>
        </w:rPr>
        <w:t xml:space="preserve"> </w:t>
      </w:r>
      <w:r w:rsidRPr="00073369">
        <w:rPr>
          <w:rFonts w:cs="GaramondPremrPro-Smbd"/>
          <w:b/>
          <w:sz w:val="18"/>
          <w:szCs w:val="18"/>
        </w:rPr>
        <w:t>2019</w:t>
      </w:r>
      <w:r>
        <w:rPr>
          <w:rFonts w:cs="GaramondPremrPro-Smbd"/>
          <w:sz w:val="18"/>
          <w:szCs w:val="18"/>
        </w:rPr>
        <w:t>,</w:t>
      </w:r>
      <w:r w:rsidRPr="00073369">
        <w:rPr>
          <w:rFonts w:cs="GaramondPremrPro-Smbd"/>
          <w:sz w:val="18"/>
          <w:szCs w:val="18"/>
        </w:rPr>
        <w:t xml:space="preserve"> </w:t>
      </w:r>
      <w:r>
        <w:rPr>
          <w:rFonts w:cs="GaramondPremrPro-Smbd"/>
          <w:i/>
          <w:sz w:val="18"/>
          <w:szCs w:val="18"/>
        </w:rPr>
        <w:t>96</w:t>
      </w:r>
      <w:r>
        <w:rPr>
          <w:rFonts w:cs="GaramondPremrPro-Smbd"/>
          <w:iCs/>
          <w:sz w:val="18"/>
          <w:szCs w:val="18"/>
        </w:rPr>
        <w:t xml:space="preserve"> (12), 3025-3029</w:t>
      </w:r>
      <w:r w:rsidRPr="00073369">
        <w:rPr>
          <w:sz w:val="18"/>
          <w:szCs w:val="18"/>
        </w:rPr>
        <w:t>.</w:t>
      </w:r>
    </w:p>
    <w:p w14:paraId="76BBF59E" w14:textId="56AAEC99" w:rsidR="00D921D3" w:rsidRDefault="00D921D3" w:rsidP="00D921D3">
      <w:pPr>
        <w:pStyle w:val="JCEbodytext"/>
        <w:ind w:left="357" w:hanging="357"/>
        <w:rPr>
          <w:rFonts w:cs="GaramondPremrPro-Smbd"/>
          <w:i/>
          <w:sz w:val="18"/>
          <w:szCs w:val="18"/>
        </w:rPr>
      </w:pPr>
      <w:r w:rsidRPr="005A22F6">
        <w:rPr>
          <w:color w:val="000000" w:themeColor="text1"/>
          <w:sz w:val="18"/>
          <w:szCs w:val="18"/>
        </w:rPr>
        <w:t>2</w:t>
      </w:r>
      <w:r>
        <w:rPr>
          <w:color w:val="000000" w:themeColor="text1"/>
          <w:sz w:val="18"/>
          <w:szCs w:val="18"/>
        </w:rPr>
        <w:t>2</w:t>
      </w:r>
      <w:r w:rsidRPr="005A22F6">
        <w:rPr>
          <w:color w:val="000000" w:themeColor="text1"/>
          <w:sz w:val="18"/>
          <w:szCs w:val="18"/>
        </w:rPr>
        <w:t xml:space="preserve">.  </w:t>
      </w:r>
      <w:r>
        <w:rPr>
          <w:color w:val="000000" w:themeColor="text1"/>
          <w:sz w:val="18"/>
          <w:szCs w:val="18"/>
        </w:rPr>
        <w:t xml:space="preserve">Jefferson, M. T.; Rutter, C.; </w:t>
      </w:r>
      <w:proofErr w:type="spellStart"/>
      <w:r>
        <w:rPr>
          <w:color w:val="000000" w:themeColor="text1"/>
          <w:sz w:val="18"/>
          <w:szCs w:val="18"/>
        </w:rPr>
        <w:t>Fraine</w:t>
      </w:r>
      <w:proofErr w:type="spellEnd"/>
      <w:r>
        <w:rPr>
          <w:color w:val="000000" w:themeColor="text1"/>
          <w:sz w:val="18"/>
          <w:szCs w:val="18"/>
        </w:rPr>
        <w:t>, K.; Borges, G. V. B.; de Souza Santos, F. A. P.; Hurst, G. A. Valorization of sour milk to form bioplastics: friend or foe</w:t>
      </w:r>
      <w:r>
        <w:rPr>
          <w:sz w:val="18"/>
          <w:szCs w:val="18"/>
        </w:rPr>
        <w:t>?</w:t>
      </w:r>
      <w:r w:rsidRPr="00073369">
        <w:rPr>
          <w:sz w:val="18"/>
          <w:szCs w:val="18"/>
        </w:rPr>
        <w:t xml:space="preserve"> </w:t>
      </w:r>
      <w:r w:rsidRPr="00073369">
        <w:rPr>
          <w:rFonts w:cs="GaramondPremrPro-It"/>
          <w:i/>
          <w:iCs/>
          <w:sz w:val="18"/>
          <w:szCs w:val="18"/>
        </w:rPr>
        <w:t>J. Chem. Educ.</w:t>
      </w:r>
      <w:r w:rsidRPr="00073369">
        <w:rPr>
          <w:sz w:val="18"/>
          <w:szCs w:val="18"/>
        </w:rPr>
        <w:t xml:space="preserve"> </w:t>
      </w:r>
      <w:r w:rsidRPr="00073369">
        <w:rPr>
          <w:rFonts w:cs="GaramondPremrPro-Smbd"/>
          <w:b/>
          <w:sz w:val="18"/>
          <w:szCs w:val="18"/>
        </w:rPr>
        <w:t>20</w:t>
      </w:r>
      <w:r>
        <w:rPr>
          <w:rFonts w:cs="GaramondPremrPro-Smbd"/>
          <w:b/>
          <w:sz w:val="18"/>
          <w:szCs w:val="18"/>
        </w:rPr>
        <w:t>20</w:t>
      </w:r>
      <w:r>
        <w:rPr>
          <w:rFonts w:cs="GaramondPremrPro-Smbd"/>
          <w:sz w:val="18"/>
          <w:szCs w:val="18"/>
        </w:rPr>
        <w:t>,</w:t>
      </w:r>
      <w:r w:rsidRPr="00073369">
        <w:rPr>
          <w:rFonts w:cs="GaramondPremrPro-Smbd"/>
          <w:sz w:val="18"/>
          <w:szCs w:val="18"/>
        </w:rPr>
        <w:t xml:space="preserve"> </w:t>
      </w:r>
      <w:r>
        <w:rPr>
          <w:rFonts w:cs="GaramondPremrPro-Smbd"/>
          <w:i/>
          <w:sz w:val="18"/>
          <w:szCs w:val="18"/>
        </w:rPr>
        <w:t>Articles ASAP</w:t>
      </w:r>
    </w:p>
    <w:p w14:paraId="5DC01D1D" w14:textId="38B60864" w:rsidR="00EF20C2" w:rsidRDefault="00EF20C2" w:rsidP="00EF20C2">
      <w:pPr>
        <w:pStyle w:val="JCEnumberedlist"/>
        <w:rPr>
          <w:color w:val="000000" w:themeColor="text1"/>
        </w:rPr>
      </w:pPr>
      <w:r>
        <w:rPr>
          <w:color w:val="000000" w:themeColor="text1"/>
          <w:szCs w:val="18"/>
        </w:rPr>
        <w:t>23</w:t>
      </w:r>
      <w:r w:rsidRPr="005A22F6">
        <w:rPr>
          <w:color w:val="000000" w:themeColor="text1"/>
          <w:szCs w:val="18"/>
        </w:rPr>
        <w:t>.</w:t>
      </w:r>
      <w:r w:rsidRPr="005A22F6">
        <w:rPr>
          <w:color w:val="000000" w:themeColor="text1"/>
          <w:szCs w:val="18"/>
        </w:rPr>
        <w:tab/>
      </w:r>
      <w:r>
        <w:rPr>
          <w:color w:val="000000" w:themeColor="text1"/>
        </w:rPr>
        <w:t xml:space="preserve">Augsburg University </w:t>
      </w:r>
    </w:p>
    <w:p w14:paraId="76439567" w14:textId="415E9707" w:rsidR="00EF20C2" w:rsidRPr="00EF20C2" w:rsidRDefault="00EF20C2" w:rsidP="00EF20C2">
      <w:pPr>
        <w:pStyle w:val="JCEnumberedlist"/>
        <w:rPr>
          <w:color w:val="000000" w:themeColor="text1"/>
        </w:rPr>
      </w:pPr>
      <w:r>
        <w:rPr>
          <w:color w:val="000000" w:themeColor="text1"/>
        </w:rPr>
        <w:tab/>
      </w:r>
      <w:r w:rsidRPr="00EF20C2">
        <w:rPr>
          <w:color w:val="000000" w:themeColor="text1"/>
        </w:rPr>
        <w:t xml:space="preserve">https://www.augsburg.edu/about/facts/ </w:t>
      </w:r>
      <w:r w:rsidRPr="005A22F6">
        <w:rPr>
          <w:color w:val="000000" w:themeColor="text1"/>
        </w:rPr>
        <w:t xml:space="preserve">(Accessed </w:t>
      </w:r>
      <w:r>
        <w:rPr>
          <w:color w:val="000000" w:themeColor="text1"/>
        </w:rPr>
        <w:t>Mar 29,</w:t>
      </w:r>
      <w:r w:rsidRPr="005A22F6">
        <w:rPr>
          <w:color w:val="000000" w:themeColor="text1"/>
        </w:rPr>
        <w:t xml:space="preserve"> 20</w:t>
      </w:r>
      <w:r>
        <w:rPr>
          <w:color w:val="000000" w:themeColor="text1"/>
        </w:rPr>
        <w:t>20</w:t>
      </w:r>
      <w:r w:rsidRPr="005A22F6">
        <w:rPr>
          <w:color w:val="000000" w:themeColor="text1"/>
        </w:rPr>
        <w:t>).</w:t>
      </w:r>
      <w:r w:rsidRPr="005A22F6">
        <w:rPr>
          <w:color w:val="000000" w:themeColor="text1"/>
          <w:szCs w:val="18"/>
        </w:rPr>
        <w:t xml:space="preserve">   </w:t>
      </w:r>
    </w:p>
    <w:p w14:paraId="7465384C" w14:textId="77777777" w:rsidR="00D921D3" w:rsidRPr="005A22F6" w:rsidRDefault="00D921D3" w:rsidP="005B6231">
      <w:pPr>
        <w:pStyle w:val="JCEbodytext"/>
        <w:ind w:left="357" w:hanging="357"/>
        <w:rPr>
          <w:rFonts w:cs="Arial"/>
          <w:color w:val="000000" w:themeColor="text1"/>
          <w:sz w:val="18"/>
          <w:szCs w:val="18"/>
        </w:rPr>
      </w:pPr>
    </w:p>
    <w:sectPr w:rsidR="00D921D3" w:rsidRPr="005A22F6" w:rsidSect="002617AE">
      <w:headerReference w:type="default" r:id="rId27"/>
      <w:footerReference w:type="default" r:id="rId28"/>
      <w:pgSz w:w="12240" w:h="15840"/>
      <w:pgMar w:top="1800" w:right="1800" w:bottom="1800" w:left="1800" w:header="1080" w:footer="1080" w:gutter="0"/>
      <w:lnNumType w:countBy="5" w:restart="continuou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BD188A" w14:textId="77777777" w:rsidR="00485B19" w:rsidRDefault="00485B19">
      <w:r>
        <w:separator/>
      </w:r>
    </w:p>
  </w:endnote>
  <w:endnote w:type="continuationSeparator" w:id="0">
    <w:p w14:paraId="5CC2C5D9" w14:textId="77777777" w:rsidR="00485B19" w:rsidRDefault="00485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Garamond">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entury">
    <w:panose1 w:val="0204060405050502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GaramondPremrPro-It">
    <w:altName w:val="Garamond Premr Pro"/>
    <w:panose1 w:val="020B0604020202020204"/>
    <w:charset w:val="4D"/>
    <w:family w:val="auto"/>
    <w:notTrueType/>
    <w:pitch w:val="default"/>
    <w:sig w:usb0="00000003" w:usb1="00000000" w:usb2="00000000" w:usb3="00000000" w:csb0="00000001" w:csb1="00000000"/>
  </w:font>
  <w:font w:name="GaramondPremrPro-Smbd">
    <w:altName w:val="Garamond Premr Pro"/>
    <w:panose1 w:val="020B0604020202020204"/>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A7694" w14:textId="15A3830A" w:rsidR="00AB525C" w:rsidRPr="0077566E" w:rsidRDefault="00AB525C" w:rsidP="002617AE">
    <w:pPr>
      <w:pStyle w:val="JCEDocfooter"/>
    </w:pPr>
    <w:r w:rsidRPr="0077566E">
      <w:t>Journal of Chemical Education</w:t>
    </w:r>
    <w:r w:rsidRPr="0077566E">
      <w:tab/>
    </w:r>
    <w:r w:rsidR="000E5D45">
      <w:t>4/16/20</w:t>
    </w:r>
    <w:r w:rsidRPr="0077566E">
      <w:tab/>
      <w:t xml:space="preserve">Page </w:t>
    </w:r>
    <w:r>
      <w:fldChar w:fldCharType="begin"/>
    </w:r>
    <w:r>
      <w:instrText xml:space="preserve"> PAGE </w:instrText>
    </w:r>
    <w:r>
      <w:fldChar w:fldCharType="separate"/>
    </w:r>
    <w:r>
      <w:rPr>
        <w:noProof/>
      </w:rPr>
      <w:t>6</w:t>
    </w:r>
    <w:r>
      <w:rPr>
        <w:noProof/>
      </w:rPr>
      <w:fldChar w:fldCharType="end"/>
    </w:r>
    <w:r w:rsidRPr="0077566E">
      <w:t xml:space="preserve"> of </w:t>
    </w:r>
    <w:r>
      <w:rPr>
        <w:noProof/>
      </w:rPr>
      <w:fldChar w:fldCharType="begin"/>
    </w:r>
    <w:r>
      <w:rPr>
        <w:noProof/>
      </w:rPr>
      <w:instrText xml:space="preserve"> NUMPAGES </w:instrText>
    </w:r>
    <w:r>
      <w:rPr>
        <w:noProof/>
      </w:rPr>
      <w:fldChar w:fldCharType="separate"/>
    </w:r>
    <w:r>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4E385F" w14:textId="77777777" w:rsidR="00485B19" w:rsidRDefault="00485B19">
      <w:r>
        <w:separator/>
      </w:r>
    </w:p>
  </w:footnote>
  <w:footnote w:type="continuationSeparator" w:id="0">
    <w:p w14:paraId="7FD29416" w14:textId="77777777" w:rsidR="00485B19" w:rsidRDefault="00485B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342F6" w14:textId="46294786" w:rsidR="00AB525C" w:rsidRPr="00F1017F" w:rsidRDefault="00AB525C" w:rsidP="002617AE">
    <w:pPr>
      <w:pStyle w:val="JCEDocheader"/>
    </w:pPr>
    <w:r w:rsidRPr="00F1017F">
      <w:rPr>
        <w:rFonts w:cs="Helvetica"/>
      </w:rPr>
      <w:t>ed-20</w:t>
    </w:r>
    <w:r w:rsidRPr="00CE44AE">
      <w:rPr>
        <w:rFonts w:cs="Helvetica"/>
        <w:color w:val="FF00FF"/>
      </w:rPr>
      <w:t>XX</w:t>
    </w:r>
    <w:r w:rsidRPr="00F1017F">
      <w:rPr>
        <w:rFonts w:cs="Helvetica"/>
      </w:rPr>
      <w:t>-</w:t>
    </w:r>
    <w:r w:rsidRPr="00CE44AE">
      <w:rPr>
        <w:rFonts w:cs="Helvetica"/>
        <w:color w:val="FF00FF"/>
      </w:rPr>
      <w:t>XXXXXX</w:t>
    </w:r>
    <w:r w:rsidRPr="00F1017F">
      <w:tab/>
    </w:r>
    <w:r>
      <w:t>Technology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F37A9"/>
    <w:multiLevelType w:val="hybridMultilevel"/>
    <w:tmpl w:val="2A1E37D2"/>
    <w:lvl w:ilvl="0" w:tplc="F842C256">
      <w:start w:val="1"/>
      <w:numFmt w:val="bullet"/>
      <w:pStyle w:val="JCEbulletlist"/>
      <w:lvlText w:val="•"/>
      <w:lvlJc w:val="left"/>
      <w:pPr>
        <w:tabs>
          <w:tab w:val="num" w:pos="720"/>
        </w:tabs>
        <w:ind w:left="720" w:hanging="360"/>
      </w:pPr>
      <w:rPr>
        <w:rFonts w:ascii="Times New Roman" w:hAnsi="Times New Roman" w:hint="default"/>
        <w:b/>
        <w:i w:val="0"/>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DF4D8F"/>
    <w:multiLevelType w:val="multilevel"/>
    <w:tmpl w:val="83943446"/>
    <w:lvl w:ilvl="0">
      <w:start w:val="1"/>
      <w:numFmt w:val="bullet"/>
      <w:lvlText w:val=""/>
      <w:lvlJc w:val="left"/>
      <w:pPr>
        <w:tabs>
          <w:tab w:val="num" w:pos="1080"/>
        </w:tabs>
        <w:ind w:left="1080" w:hanging="540"/>
      </w:pPr>
      <w:rPr>
        <w:rFonts w:ascii="AGaramond" w:hAnsi="AGaramond" w:hint="default"/>
        <w:b w:val="0"/>
        <w:i w:val="0"/>
        <w:sz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1CD45A9"/>
    <w:multiLevelType w:val="multilevel"/>
    <w:tmpl w:val="EE62CFF2"/>
    <w:lvl w:ilvl="0">
      <w:start w:val="1"/>
      <w:numFmt w:val="bullet"/>
      <w:lvlText w:val=""/>
      <w:lvlJc w:val="left"/>
      <w:pPr>
        <w:tabs>
          <w:tab w:val="num" w:pos="720"/>
        </w:tabs>
        <w:ind w:left="720" w:hanging="360"/>
      </w:pPr>
      <w:rPr>
        <w:rFonts w:ascii="Symbol" w:hAnsi="Symbol" w:hint="default"/>
        <w:b w:val="0"/>
        <w:i w:val="0"/>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689685A"/>
    <w:multiLevelType w:val="hybridMultilevel"/>
    <w:tmpl w:val="5372AEA0"/>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AF24C9E"/>
    <w:multiLevelType w:val="hybridMultilevel"/>
    <w:tmpl w:val="45A431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5C992B18"/>
    <w:multiLevelType w:val="hybridMultilevel"/>
    <w:tmpl w:val="08BEB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4C3503"/>
    <w:multiLevelType w:val="multilevel"/>
    <w:tmpl w:val="1200FE9C"/>
    <w:lvl w:ilvl="0">
      <w:start w:val="1"/>
      <w:numFmt w:val="bullet"/>
      <w:lvlText w:val="•"/>
      <w:lvlJc w:val="left"/>
      <w:pPr>
        <w:tabs>
          <w:tab w:val="num" w:pos="972"/>
        </w:tabs>
        <w:ind w:left="972" w:hanging="425"/>
      </w:pPr>
      <w:rPr>
        <w:rFonts w:ascii="Times New Roman" w:hAnsi="Times New Roman" w:hint="default"/>
        <w:b/>
        <w:i w:val="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38F1E19"/>
    <w:multiLevelType w:val="hybridMultilevel"/>
    <w:tmpl w:val="12E2F0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59A19E6"/>
    <w:multiLevelType w:val="multilevel"/>
    <w:tmpl w:val="F3EA0A18"/>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669088C"/>
    <w:multiLevelType w:val="hybridMultilevel"/>
    <w:tmpl w:val="3294B4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855442E"/>
    <w:multiLevelType w:val="hybridMultilevel"/>
    <w:tmpl w:val="442A7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346ECA"/>
    <w:multiLevelType w:val="hybridMultilevel"/>
    <w:tmpl w:val="0BEE1B2E"/>
    <w:lvl w:ilvl="0" w:tplc="564AD67C">
      <w:start w:val="1"/>
      <w:numFmt w:val="bullet"/>
      <w:lvlText w:val=""/>
      <w:lvlJc w:val="left"/>
      <w:pPr>
        <w:tabs>
          <w:tab w:val="num" w:pos="720"/>
        </w:tabs>
        <w:ind w:left="720" w:hanging="360"/>
      </w:pPr>
      <w:rPr>
        <w:rFonts w:ascii="Symbol" w:hAnsi="Symbol" w:hint="default"/>
        <w:b w:val="0"/>
        <w:i w:val="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B422C5"/>
    <w:multiLevelType w:val="hybridMultilevel"/>
    <w:tmpl w:val="7988D062"/>
    <w:lvl w:ilvl="0" w:tplc="29E0E654">
      <w:start w:val="1"/>
      <w:numFmt w:val="decimal"/>
      <w:lvlText w:val="%1."/>
      <w:lvlJc w:val="left"/>
      <w:pPr>
        <w:tabs>
          <w:tab w:val="num" w:pos="972"/>
        </w:tabs>
        <w:ind w:left="972" w:hanging="432"/>
      </w:pPr>
      <w:rPr>
        <w:rFonts w:ascii="Times New Roman" w:hAnsi="Times New Roman" w:hint="default"/>
        <w:b w:val="0"/>
        <w:i w:val="0"/>
        <w:color w:val="auto"/>
        <w:sz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ED3E16"/>
    <w:multiLevelType w:val="hybridMultilevel"/>
    <w:tmpl w:val="45A4316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1"/>
  </w:num>
  <w:num w:numId="2">
    <w:abstractNumId w:val="11"/>
  </w:num>
  <w:num w:numId="3">
    <w:abstractNumId w:val="11"/>
  </w:num>
  <w:num w:numId="4">
    <w:abstractNumId w:val="0"/>
  </w:num>
  <w:num w:numId="5">
    <w:abstractNumId w:val="12"/>
  </w:num>
  <w:num w:numId="6">
    <w:abstractNumId w:val="0"/>
  </w:num>
  <w:num w:numId="7">
    <w:abstractNumId w:val="1"/>
  </w:num>
  <w:num w:numId="8">
    <w:abstractNumId w:val="8"/>
  </w:num>
  <w:num w:numId="9">
    <w:abstractNumId w:val="2"/>
  </w:num>
  <w:num w:numId="10">
    <w:abstractNumId w:val="6"/>
  </w:num>
  <w:num w:numId="11">
    <w:abstractNumId w:val="7"/>
  </w:num>
  <w:num w:numId="12">
    <w:abstractNumId w:val="9"/>
  </w:num>
  <w:num w:numId="13">
    <w:abstractNumId w:val="5"/>
  </w:num>
  <w:num w:numId="14">
    <w:abstractNumId w:val="10"/>
  </w:num>
  <w:num w:numId="15">
    <w:abstractNumId w:val="13"/>
  </w:num>
  <w:num w:numId="16">
    <w:abstractNumId w:val="4"/>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FA5"/>
    <w:rsid w:val="000004EA"/>
    <w:rsid w:val="000008EC"/>
    <w:rsid w:val="0000094D"/>
    <w:rsid w:val="00001187"/>
    <w:rsid w:val="00003974"/>
    <w:rsid w:val="000042B5"/>
    <w:rsid w:val="00004838"/>
    <w:rsid w:val="000048A9"/>
    <w:rsid w:val="000050EE"/>
    <w:rsid w:val="00006D24"/>
    <w:rsid w:val="00011B73"/>
    <w:rsid w:val="000144AB"/>
    <w:rsid w:val="000149B9"/>
    <w:rsid w:val="000156C2"/>
    <w:rsid w:val="00021479"/>
    <w:rsid w:val="00022CC8"/>
    <w:rsid w:val="0002538C"/>
    <w:rsid w:val="000262DB"/>
    <w:rsid w:val="00030976"/>
    <w:rsid w:val="00032D4A"/>
    <w:rsid w:val="000342D5"/>
    <w:rsid w:val="00034A39"/>
    <w:rsid w:val="00045859"/>
    <w:rsid w:val="000474C2"/>
    <w:rsid w:val="0004773B"/>
    <w:rsid w:val="00050E81"/>
    <w:rsid w:val="0005104F"/>
    <w:rsid w:val="00052FF2"/>
    <w:rsid w:val="00054643"/>
    <w:rsid w:val="00056590"/>
    <w:rsid w:val="0005741A"/>
    <w:rsid w:val="000607E3"/>
    <w:rsid w:val="00061BEA"/>
    <w:rsid w:val="0006229D"/>
    <w:rsid w:val="000623AC"/>
    <w:rsid w:val="000666AF"/>
    <w:rsid w:val="00070999"/>
    <w:rsid w:val="0007156B"/>
    <w:rsid w:val="00071760"/>
    <w:rsid w:val="00071FBF"/>
    <w:rsid w:val="000720E3"/>
    <w:rsid w:val="00072D6B"/>
    <w:rsid w:val="00073E47"/>
    <w:rsid w:val="0007595B"/>
    <w:rsid w:val="000761C7"/>
    <w:rsid w:val="00080AA7"/>
    <w:rsid w:val="00083809"/>
    <w:rsid w:val="00092C0E"/>
    <w:rsid w:val="00092DC9"/>
    <w:rsid w:val="00094087"/>
    <w:rsid w:val="000954FA"/>
    <w:rsid w:val="00096733"/>
    <w:rsid w:val="00096DB7"/>
    <w:rsid w:val="000973FF"/>
    <w:rsid w:val="00097937"/>
    <w:rsid w:val="000A0483"/>
    <w:rsid w:val="000A04D9"/>
    <w:rsid w:val="000A701D"/>
    <w:rsid w:val="000B07A9"/>
    <w:rsid w:val="000B2089"/>
    <w:rsid w:val="000B4EAA"/>
    <w:rsid w:val="000B524B"/>
    <w:rsid w:val="000B5962"/>
    <w:rsid w:val="000C0042"/>
    <w:rsid w:val="000C32BA"/>
    <w:rsid w:val="000C4E76"/>
    <w:rsid w:val="000C5621"/>
    <w:rsid w:val="000C5CE5"/>
    <w:rsid w:val="000C630E"/>
    <w:rsid w:val="000C6C11"/>
    <w:rsid w:val="000C78C7"/>
    <w:rsid w:val="000C7B4D"/>
    <w:rsid w:val="000D08A8"/>
    <w:rsid w:val="000D0CA3"/>
    <w:rsid w:val="000D12D1"/>
    <w:rsid w:val="000D50F6"/>
    <w:rsid w:val="000D67C4"/>
    <w:rsid w:val="000D7148"/>
    <w:rsid w:val="000E00F5"/>
    <w:rsid w:val="000E01E1"/>
    <w:rsid w:val="000E40A3"/>
    <w:rsid w:val="000E4E96"/>
    <w:rsid w:val="000E4FAE"/>
    <w:rsid w:val="000E5D45"/>
    <w:rsid w:val="000E5E9F"/>
    <w:rsid w:val="000E66C0"/>
    <w:rsid w:val="000E6E90"/>
    <w:rsid w:val="000F1895"/>
    <w:rsid w:val="000F2A91"/>
    <w:rsid w:val="000F42B2"/>
    <w:rsid w:val="000F51C5"/>
    <w:rsid w:val="000F5FFF"/>
    <w:rsid w:val="000F6FB9"/>
    <w:rsid w:val="000F7CB9"/>
    <w:rsid w:val="00101B64"/>
    <w:rsid w:val="00102B65"/>
    <w:rsid w:val="00102BCC"/>
    <w:rsid w:val="001052E1"/>
    <w:rsid w:val="00107160"/>
    <w:rsid w:val="0010757D"/>
    <w:rsid w:val="0011028E"/>
    <w:rsid w:val="001104C7"/>
    <w:rsid w:val="00111D80"/>
    <w:rsid w:val="001130EF"/>
    <w:rsid w:val="00115065"/>
    <w:rsid w:val="00115869"/>
    <w:rsid w:val="00116E56"/>
    <w:rsid w:val="00117B2E"/>
    <w:rsid w:val="00120443"/>
    <w:rsid w:val="00120872"/>
    <w:rsid w:val="00120BED"/>
    <w:rsid w:val="001212DA"/>
    <w:rsid w:val="00125654"/>
    <w:rsid w:val="00126E94"/>
    <w:rsid w:val="001300B1"/>
    <w:rsid w:val="00130AA0"/>
    <w:rsid w:val="00134430"/>
    <w:rsid w:val="001344C9"/>
    <w:rsid w:val="00134B36"/>
    <w:rsid w:val="00134C14"/>
    <w:rsid w:val="00135D70"/>
    <w:rsid w:val="001365A1"/>
    <w:rsid w:val="00136884"/>
    <w:rsid w:val="0013691A"/>
    <w:rsid w:val="001375F2"/>
    <w:rsid w:val="00137D53"/>
    <w:rsid w:val="00140B23"/>
    <w:rsid w:val="00141039"/>
    <w:rsid w:val="00143988"/>
    <w:rsid w:val="00144A8E"/>
    <w:rsid w:val="00145DF2"/>
    <w:rsid w:val="00146904"/>
    <w:rsid w:val="0015111D"/>
    <w:rsid w:val="001547CB"/>
    <w:rsid w:val="00155D79"/>
    <w:rsid w:val="00156588"/>
    <w:rsid w:val="001577A6"/>
    <w:rsid w:val="00157F2E"/>
    <w:rsid w:val="00160B23"/>
    <w:rsid w:val="001614FC"/>
    <w:rsid w:val="001627DB"/>
    <w:rsid w:val="001627E3"/>
    <w:rsid w:val="00163BC8"/>
    <w:rsid w:val="001646EC"/>
    <w:rsid w:val="001653D7"/>
    <w:rsid w:val="00166758"/>
    <w:rsid w:val="00166C6A"/>
    <w:rsid w:val="00170668"/>
    <w:rsid w:val="00170BAC"/>
    <w:rsid w:val="001714E6"/>
    <w:rsid w:val="001716C4"/>
    <w:rsid w:val="00171B1C"/>
    <w:rsid w:val="00171E0B"/>
    <w:rsid w:val="00173F4E"/>
    <w:rsid w:val="00174630"/>
    <w:rsid w:val="0017495F"/>
    <w:rsid w:val="00174B04"/>
    <w:rsid w:val="00175668"/>
    <w:rsid w:val="00176746"/>
    <w:rsid w:val="001815E7"/>
    <w:rsid w:val="00181913"/>
    <w:rsid w:val="0018406F"/>
    <w:rsid w:val="00186CC2"/>
    <w:rsid w:val="0018798F"/>
    <w:rsid w:val="00187F37"/>
    <w:rsid w:val="00195B44"/>
    <w:rsid w:val="0019743B"/>
    <w:rsid w:val="00197694"/>
    <w:rsid w:val="001A0B92"/>
    <w:rsid w:val="001A1671"/>
    <w:rsid w:val="001A1983"/>
    <w:rsid w:val="001A54A4"/>
    <w:rsid w:val="001A5614"/>
    <w:rsid w:val="001A6344"/>
    <w:rsid w:val="001A63DB"/>
    <w:rsid w:val="001A7808"/>
    <w:rsid w:val="001A7B58"/>
    <w:rsid w:val="001B0885"/>
    <w:rsid w:val="001B0B18"/>
    <w:rsid w:val="001B1674"/>
    <w:rsid w:val="001B2A66"/>
    <w:rsid w:val="001B2D58"/>
    <w:rsid w:val="001B4657"/>
    <w:rsid w:val="001C0B95"/>
    <w:rsid w:val="001C101E"/>
    <w:rsid w:val="001C29D5"/>
    <w:rsid w:val="001C332D"/>
    <w:rsid w:val="001C347D"/>
    <w:rsid w:val="001C3936"/>
    <w:rsid w:val="001C4DA2"/>
    <w:rsid w:val="001C555C"/>
    <w:rsid w:val="001C582B"/>
    <w:rsid w:val="001C5C90"/>
    <w:rsid w:val="001D1DEB"/>
    <w:rsid w:val="001D3ED7"/>
    <w:rsid w:val="001D505D"/>
    <w:rsid w:val="001D58C2"/>
    <w:rsid w:val="001D6017"/>
    <w:rsid w:val="001D6296"/>
    <w:rsid w:val="001D742D"/>
    <w:rsid w:val="001E0AD4"/>
    <w:rsid w:val="001E1A63"/>
    <w:rsid w:val="001E351B"/>
    <w:rsid w:val="001E4456"/>
    <w:rsid w:val="001E452B"/>
    <w:rsid w:val="001E647B"/>
    <w:rsid w:val="001E6A49"/>
    <w:rsid w:val="001F295C"/>
    <w:rsid w:val="001F2ED2"/>
    <w:rsid w:val="001F40FF"/>
    <w:rsid w:val="001F4EB7"/>
    <w:rsid w:val="001F645F"/>
    <w:rsid w:val="001F7F18"/>
    <w:rsid w:val="002006C5"/>
    <w:rsid w:val="00202CCC"/>
    <w:rsid w:val="00202F95"/>
    <w:rsid w:val="00203220"/>
    <w:rsid w:val="0020520E"/>
    <w:rsid w:val="0020673A"/>
    <w:rsid w:val="00207656"/>
    <w:rsid w:val="00214922"/>
    <w:rsid w:val="00214D54"/>
    <w:rsid w:val="002150AF"/>
    <w:rsid w:val="00215E1C"/>
    <w:rsid w:val="00216881"/>
    <w:rsid w:val="002170A6"/>
    <w:rsid w:val="002175CC"/>
    <w:rsid w:val="0022220E"/>
    <w:rsid w:val="002309F1"/>
    <w:rsid w:val="00231D69"/>
    <w:rsid w:val="00233A24"/>
    <w:rsid w:val="00233EB9"/>
    <w:rsid w:val="00234963"/>
    <w:rsid w:val="00240591"/>
    <w:rsid w:val="00240753"/>
    <w:rsid w:val="00240EFE"/>
    <w:rsid w:val="00244E51"/>
    <w:rsid w:val="00246165"/>
    <w:rsid w:val="00246500"/>
    <w:rsid w:val="00247283"/>
    <w:rsid w:val="00247567"/>
    <w:rsid w:val="00247DD6"/>
    <w:rsid w:val="00250865"/>
    <w:rsid w:val="00250F2D"/>
    <w:rsid w:val="002516D5"/>
    <w:rsid w:val="00252364"/>
    <w:rsid w:val="002529FE"/>
    <w:rsid w:val="00255A2A"/>
    <w:rsid w:val="00255F6C"/>
    <w:rsid w:val="00256341"/>
    <w:rsid w:val="00256D76"/>
    <w:rsid w:val="00257A30"/>
    <w:rsid w:val="00257DA4"/>
    <w:rsid w:val="00260296"/>
    <w:rsid w:val="002617AE"/>
    <w:rsid w:val="00262231"/>
    <w:rsid w:val="002632D0"/>
    <w:rsid w:val="002665F3"/>
    <w:rsid w:val="00266693"/>
    <w:rsid w:val="00266E2E"/>
    <w:rsid w:val="0027108B"/>
    <w:rsid w:val="002719B6"/>
    <w:rsid w:val="00276FDD"/>
    <w:rsid w:val="00280021"/>
    <w:rsid w:val="002800DE"/>
    <w:rsid w:val="00281BEE"/>
    <w:rsid w:val="00281E28"/>
    <w:rsid w:val="00281E82"/>
    <w:rsid w:val="002833F3"/>
    <w:rsid w:val="00283440"/>
    <w:rsid w:val="002843C5"/>
    <w:rsid w:val="00284657"/>
    <w:rsid w:val="00292377"/>
    <w:rsid w:val="0029483F"/>
    <w:rsid w:val="00294DE0"/>
    <w:rsid w:val="00296084"/>
    <w:rsid w:val="002A0EDD"/>
    <w:rsid w:val="002A1AB7"/>
    <w:rsid w:val="002A2D54"/>
    <w:rsid w:val="002A54CC"/>
    <w:rsid w:val="002A5504"/>
    <w:rsid w:val="002A70E9"/>
    <w:rsid w:val="002A7314"/>
    <w:rsid w:val="002A79D3"/>
    <w:rsid w:val="002B299A"/>
    <w:rsid w:val="002B389A"/>
    <w:rsid w:val="002B40D9"/>
    <w:rsid w:val="002B566E"/>
    <w:rsid w:val="002B6B6B"/>
    <w:rsid w:val="002C0207"/>
    <w:rsid w:val="002C1415"/>
    <w:rsid w:val="002C1481"/>
    <w:rsid w:val="002C213E"/>
    <w:rsid w:val="002C233B"/>
    <w:rsid w:val="002C362A"/>
    <w:rsid w:val="002C38D9"/>
    <w:rsid w:val="002C41D5"/>
    <w:rsid w:val="002C4630"/>
    <w:rsid w:val="002C5391"/>
    <w:rsid w:val="002C7B67"/>
    <w:rsid w:val="002D1A1E"/>
    <w:rsid w:val="002D1E19"/>
    <w:rsid w:val="002D20CA"/>
    <w:rsid w:val="002D28BD"/>
    <w:rsid w:val="002D2A37"/>
    <w:rsid w:val="002D517A"/>
    <w:rsid w:val="002E0545"/>
    <w:rsid w:val="002E0DBF"/>
    <w:rsid w:val="002E0F99"/>
    <w:rsid w:val="002E15B6"/>
    <w:rsid w:val="002E1A89"/>
    <w:rsid w:val="002E2865"/>
    <w:rsid w:val="002E329A"/>
    <w:rsid w:val="002E5377"/>
    <w:rsid w:val="002E5883"/>
    <w:rsid w:val="002F23E8"/>
    <w:rsid w:val="002F4669"/>
    <w:rsid w:val="002F4B02"/>
    <w:rsid w:val="00300EB9"/>
    <w:rsid w:val="00301A88"/>
    <w:rsid w:val="00302072"/>
    <w:rsid w:val="00303C84"/>
    <w:rsid w:val="00303E01"/>
    <w:rsid w:val="003041FC"/>
    <w:rsid w:val="00305F56"/>
    <w:rsid w:val="00306B27"/>
    <w:rsid w:val="0030734A"/>
    <w:rsid w:val="003100AE"/>
    <w:rsid w:val="003107AA"/>
    <w:rsid w:val="0031091B"/>
    <w:rsid w:val="00310E37"/>
    <w:rsid w:val="003128CD"/>
    <w:rsid w:val="0031337F"/>
    <w:rsid w:val="00313F69"/>
    <w:rsid w:val="00315917"/>
    <w:rsid w:val="0031606B"/>
    <w:rsid w:val="00316158"/>
    <w:rsid w:val="00321A42"/>
    <w:rsid w:val="00324828"/>
    <w:rsid w:val="00324DEB"/>
    <w:rsid w:val="00325D12"/>
    <w:rsid w:val="0032664A"/>
    <w:rsid w:val="00327750"/>
    <w:rsid w:val="00327A67"/>
    <w:rsid w:val="00331312"/>
    <w:rsid w:val="003316AD"/>
    <w:rsid w:val="00332841"/>
    <w:rsid w:val="00334AFD"/>
    <w:rsid w:val="00334BDB"/>
    <w:rsid w:val="00335BAF"/>
    <w:rsid w:val="003368D1"/>
    <w:rsid w:val="00341249"/>
    <w:rsid w:val="00344614"/>
    <w:rsid w:val="003448A8"/>
    <w:rsid w:val="003450D0"/>
    <w:rsid w:val="00346F8A"/>
    <w:rsid w:val="00347273"/>
    <w:rsid w:val="00347EEB"/>
    <w:rsid w:val="003500BE"/>
    <w:rsid w:val="003509C9"/>
    <w:rsid w:val="00350AE8"/>
    <w:rsid w:val="00355A02"/>
    <w:rsid w:val="00356A4B"/>
    <w:rsid w:val="00360D62"/>
    <w:rsid w:val="00360F8C"/>
    <w:rsid w:val="00366379"/>
    <w:rsid w:val="003665D2"/>
    <w:rsid w:val="0036779D"/>
    <w:rsid w:val="00367AAA"/>
    <w:rsid w:val="003715F3"/>
    <w:rsid w:val="00371B02"/>
    <w:rsid w:val="003724FC"/>
    <w:rsid w:val="003727E8"/>
    <w:rsid w:val="00373CC3"/>
    <w:rsid w:val="00375068"/>
    <w:rsid w:val="003825A0"/>
    <w:rsid w:val="00383222"/>
    <w:rsid w:val="00384BE2"/>
    <w:rsid w:val="00385980"/>
    <w:rsid w:val="003879B3"/>
    <w:rsid w:val="003913D8"/>
    <w:rsid w:val="00391E4D"/>
    <w:rsid w:val="00393843"/>
    <w:rsid w:val="003944F4"/>
    <w:rsid w:val="003947A2"/>
    <w:rsid w:val="00394987"/>
    <w:rsid w:val="00395012"/>
    <w:rsid w:val="003952DA"/>
    <w:rsid w:val="00396521"/>
    <w:rsid w:val="003966C7"/>
    <w:rsid w:val="0039743F"/>
    <w:rsid w:val="00397540"/>
    <w:rsid w:val="003A024A"/>
    <w:rsid w:val="003A0E1B"/>
    <w:rsid w:val="003A1A77"/>
    <w:rsid w:val="003A3C1C"/>
    <w:rsid w:val="003A582B"/>
    <w:rsid w:val="003A73A5"/>
    <w:rsid w:val="003B02E6"/>
    <w:rsid w:val="003B29F0"/>
    <w:rsid w:val="003B3C98"/>
    <w:rsid w:val="003B44A0"/>
    <w:rsid w:val="003B6058"/>
    <w:rsid w:val="003B74DC"/>
    <w:rsid w:val="003C1451"/>
    <w:rsid w:val="003C1A49"/>
    <w:rsid w:val="003C257D"/>
    <w:rsid w:val="003C2C7C"/>
    <w:rsid w:val="003C36EC"/>
    <w:rsid w:val="003C4061"/>
    <w:rsid w:val="003C487D"/>
    <w:rsid w:val="003C500F"/>
    <w:rsid w:val="003C548C"/>
    <w:rsid w:val="003C585B"/>
    <w:rsid w:val="003C6EC0"/>
    <w:rsid w:val="003C7FAA"/>
    <w:rsid w:val="003D0BB6"/>
    <w:rsid w:val="003D1E57"/>
    <w:rsid w:val="003D4B49"/>
    <w:rsid w:val="003D63C2"/>
    <w:rsid w:val="003D69DB"/>
    <w:rsid w:val="003E0415"/>
    <w:rsid w:val="003E182A"/>
    <w:rsid w:val="003E5648"/>
    <w:rsid w:val="003F17D0"/>
    <w:rsid w:val="003F2495"/>
    <w:rsid w:val="003F2C5D"/>
    <w:rsid w:val="003F2EC8"/>
    <w:rsid w:val="003F35DD"/>
    <w:rsid w:val="003F41CF"/>
    <w:rsid w:val="003F4364"/>
    <w:rsid w:val="003F494E"/>
    <w:rsid w:val="003F7EA1"/>
    <w:rsid w:val="0040056A"/>
    <w:rsid w:val="00400870"/>
    <w:rsid w:val="0040093F"/>
    <w:rsid w:val="00401370"/>
    <w:rsid w:val="00401974"/>
    <w:rsid w:val="00401F0A"/>
    <w:rsid w:val="0040468C"/>
    <w:rsid w:val="00411194"/>
    <w:rsid w:val="0041174C"/>
    <w:rsid w:val="004125E7"/>
    <w:rsid w:val="004149B3"/>
    <w:rsid w:val="0042076D"/>
    <w:rsid w:val="00422AC5"/>
    <w:rsid w:val="004235D1"/>
    <w:rsid w:val="00425DDC"/>
    <w:rsid w:val="0042660C"/>
    <w:rsid w:val="00427CAA"/>
    <w:rsid w:val="0043018C"/>
    <w:rsid w:val="0043394A"/>
    <w:rsid w:val="004348EB"/>
    <w:rsid w:val="00434AD4"/>
    <w:rsid w:val="004368BA"/>
    <w:rsid w:val="00440861"/>
    <w:rsid w:val="00440898"/>
    <w:rsid w:val="004415F3"/>
    <w:rsid w:val="004416F5"/>
    <w:rsid w:val="0044382F"/>
    <w:rsid w:val="004446A1"/>
    <w:rsid w:val="00444B5E"/>
    <w:rsid w:val="00446082"/>
    <w:rsid w:val="00446BD5"/>
    <w:rsid w:val="00447A13"/>
    <w:rsid w:val="00447B47"/>
    <w:rsid w:val="0045167E"/>
    <w:rsid w:val="00451BCF"/>
    <w:rsid w:val="00452D85"/>
    <w:rsid w:val="004538B1"/>
    <w:rsid w:val="004538CC"/>
    <w:rsid w:val="00457324"/>
    <w:rsid w:val="00460463"/>
    <w:rsid w:val="00460EF5"/>
    <w:rsid w:val="00461BAF"/>
    <w:rsid w:val="00461DB3"/>
    <w:rsid w:val="00462238"/>
    <w:rsid w:val="00463322"/>
    <w:rsid w:val="0046453D"/>
    <w:rsid w:val="00465349"/>
    <w:rsid w:val="00465BF4"/>
    <w:rsid w:val="004668E0"/>
    <w:rsid w:val="00470DFA"/>
    <w:rsid w:val="004711A4"/>
    <w:rsid w:val="004714DD"/>
    <w:rsid w:val="00473428"/>
    <w:rsid w:val="00473C3C"/>
    <w:rsid w:val="00474453"/>
    <w:rsid w:val="0047465F"/>
    <w:rsid w:val="00474BA7"/>
    <w:rsid w:val="00476A3E"/>
    <w:rsid w:val="00477986"/>
    <w:rsid w:val="00481290"/>
    <w:rsid w:val="0048154E"/>
    <w:rsid w:val="00482E65"/>
    <w:rsid w:val="00484025"/>
    <w:rsid w:val="00485B19"/>
    <w:rsid w:val="00486A65"/>
    <w:rsid w:val="00486CE6"/>
    <w:rsid w:val="00490EF8"/>
    <w:rsid w:val="00491628"/>
    <w:rsid w:val="0049194C"/>
    <w:rsid w:val="00493650"/>
    <w:rsid w:val="004A2A00"/>
    <w:rsid w:val="004A306B"/>
    <w:rsid w:val="004A493E"/>
    <w:rsid w:val="004A4C83"/>
    <w:rsid w:val="004A542E"/>
    <w:rsid w:val="004A6EF8"/>
    <w:rsid w:val="004A71A3"/>
    <w:rsid w:val="004A74D3"/>
    <w:rsid w:val="004B0152"/>
    <w:rsid w:val="004B083E"/>
    <w:rsid w:val="004B1B4A"/>
    <w:rsid w:val="004B5EE7"/>
    <w:rsid w:val="004B64C1"/>
    <w:rsid w:val="004B6517"/>
    <w:rsid w:val="004B6E0F"/>
    <w:rsid w:val="004B7F15"/>
    <w:rsid w:val="004C0BCC"/>
    <w:rsid w:val="004C103E"/>
    <w:rsid w:val="004C1E2D"/>
    <w:rsid w:val="004C2582"/>
    <w:rsid w:val="004C364B"/>
    <w:rsid w:val="004C63BB"/>
    <w:rsid w:val="004C673F"/>
    <w:rsid w:val="004C7582"/>
    <w:rsid w:val="004D143D"/>
    <w:rsid w:val="004D1CF3"/>
    <w:rsid w:val="004D277C"/>
    <w:rsid w:val="004D28DE"/>
    <w:rsid w:val="004D2BD3"/>
    <w:rsid w:val="004D3CEA"/>
    <w:rsid w:val="004D53F2"/>
    <w:rsid w:val="004D5CF0"/>
    <w:rsid w:val="004D6CEF"/>
    <w:rsid w:val="004D7F3A"/>
    <w:rsid w:val="004E162B"/>
    <w:rsid w:val="004E3A0B"/>
    <w:rsid w:val="004E3AF2"/>
    <w:rsid w:val="004E3C27"/>
    <w:rsid w:val="004E4AC4"/>
    <w:rsid w:val="004E76EF"/>
    <w:rsid w:val="004E7EAF"/>
    <w:rsid w:val="004F0618"/>
    <w:rsid w:val="004F0FC5"/>
    <w:rsid w:val="004F176A"/>
    <w:rsid w:val="004F1DA8"/>
    <w:rsid w:val="004F6D9E"/>
    <w:rsid w:val="004F7C14"/>
    <w:rsid w:val="00500BDE"/>
    <w:rsid w:val="00500F17"/>
    <w:rsid w:val="00502C6A"/>
    <w:rsid w:val="00503E89"/>
    <w:rsid w:val="00505AE7"/>
    <w:rsid w:val="00505BD4"/>
    <w:rsid w:val="00506B33"/>
    <w:rsid w:val="00506CFD"/>
    <w:rsid w:val="00510B03"/>
    <w:rsid w:val="00512E45"/>
    <w:rsid w:val="005156F9"/>
    <w:rsid w:val="00515A52"/>
    <w:rsid w:val="00516F24"/>
    <w:rsid w:val="00517CC5"/>
    <w:rsid w:val="00517D95"/>
    <w:rsid w:val="00520C63"/>
    <w:rsid w:val="00521C44"/>
    <w:rsid w:val="0052226E"/>
    <w:rsid w:val="0052412E"/>
    <w:rsid w:val="005248D1"/>
    <w:rsid w:val="0052512A"/>
    <w:rsid w:val="00525A1B"/>
    <w:rsid w:val="00525FD9"/>
    <w:rsid w:val="0052640F"/>
    <w:rsid w:val="00526F3C"/>
    <w:rsid w:val="00531485"/>
    <w:rsid w:val="00532D4F"/>
    <w:rsid w:val="00533D6F"/>
    <w:rsid w:val="00534B60"/>
    <w:rsid w:val="00537B97"/>
    <w:rsid w:val="00540800"/>
    <w:rsid w:val="005414D6"/>
    <w:rsid w:val="005428CA"/>
    <w:rsid w:val="005437A0"/>
    <w:rsid w:val="00545821"/>
    <w:rsid w:val="00545F46"/>
    <w:rsid w:val="00550726"/>
    <w:rsid w:val="00551C83"/>
    <w:rsid w:val="00553F13"/>
    <w:rsid w:val="00553F3D"/>
    <w:rsid w:val="005551B3"/>
    <w:rsid w:val="005551BF"/>
    <w:rsid w:val="00555336"/>
    <w:rsid w:val="0055617E"/>
    <w:rsid w:val="005570F4"/>
    <w:rsid w:val="00560559"/>
    <w:rsid w:val="00560BBF"/>
    <w:rsid w:val="00562C8D"/>
    <w:rsid w:val="00562F84"/>
    <w:rsid w:val="00563CEC"/>
    <w:rsid w:val="0056487D"/>
    <w:rsid w:val="00564B8F"/>
    <w:rsid w:val="005659C5"/>
    <w:rsid w:val="00566583"/>
    <w:rsid w:val="00571AFC"/>
    <w:rsid w:val="00572201"/>
    <w:rsid w:val="00573BC1"/>
    <w:rsid w:val="00574333"/>
    <w:rsid w:val="005752FE"/>
    <w:rsid w:val="005768D3"/>
    <w:rsid w:val="00576D06"/>
    <w:rsid w:val="00576D09"/>
    <w:rsid w:val="00580ABA"/>
    <w:rsid w:val="00585C56"/>
    <w:rsid w:val="005870CE"/>
    <w:rsid w:val="0058761F"/>
    <w:rsid w:val="005900DA"/>
    <w:rsid w:val="00590348"/>
    <w:rsid w:val="0059078F"/>
    <w:rsid w:val="00590961"/>
    <w:rsid w:val="0059137D"/>
    <w:rsid w:val="0059227E"/>
    <w:rsid w:val="005958C3"/>
    <w:rsid w:val="00595A6B"/>
    <w:rsid w:val="005963B4"/>
    <w:rsid w:val="005971F1"/>
    <w:rsid w:val="00597AC5"/>
    <w:rsid w:val="00597D03"/>
    <w:rsid w:val="005A141E"/>
    <w:rsid w:val="005A1CAE"/>
    <w:rsid w:val="005A22F6"/>
    <w:rsid w:val="005A2523"/>
    <w:rsid w:val="005A3211"/>
    <w:rsid w:val="005A3645"/>
    <w:rsid w:val="005A3647"/>
    <w:rsid w:val="005A42B3"/>
    <w:rsid w:val="005A6457"/>
    <w:rsid w:val="005A762C"/>
    <w:rsid w:val="005A799E"/>
    <w:rsid w:val="005A7DB9"/>
    <w:rsid w:val="005B162B"/>
    <w:rsid w:val="005B2C0F"/>
    <w:rsid w:val="005B35B6"/>
    <w:rsid w:val="005B3D5B"/>
    <w:rsid w:val="005B4FA6"/>
    <w:rsid w:val="005B6231"/>
    <w:rsid w:val="005C0E35"/>
    <w:rsid w:val="005C30CC"/>
    <w:rsid w:val="005C4BF5"/>
    <w:rsid w:val="005C52B5"/>
    <w:rsid w:val="005C54A2"/>
    <w:rsid w:val="005C5EAE"/>
    <w:rsid w:val="005C6CD9"/>
    <w:rsid w:val="005C6D41"/>
    <w:rsid w:val="005C7414"/>
    <w:rsid w:val="005D0DCA"/>
    <w:rsid w:val="005D12D3"/>
    <w:rsid w:val="005D24F5"/>
    <w:rsid w:val="005D39BE"/>
    <w:rsid w:val="005D5845"/>
    <w:rsid w:val="005D5FCC"/>
    <w:rsid w:val="005D7AC5"/>
    <w:rsid w:val="005E0F7F"/>
    <w:rsid w:val="005E4527"/>
    <w:rsid w:val="005E4B4F"/>
    <w:rsid w:val="005E5E3F"/>
    <w:rsid w:val="005E5ED7"/>
    <w:rsid w:val="005F1067"/>
    <w:rsid w:val="005F1174"/>
    <w:rsid w:val="005F132D"/>
    <w:rsid w:val="005F2267"/>
    <w:rsid w:val="005F24C2"/>
    <w:rsid w:val="005F43AC"/>
    <w:rsid w:val="005F4C2F"/>
    <w:rsid w:val="00606DB2"/>
    <w:rsid w:val="00607534"/>
    <w:rsid w:val="00610CD0"/>
    <w:rsid w:val="00610E95"/>
    <w:rsid w:val="00611472"/>
    <w:rsid w:val="006116BB"/>
    <w:rsid w:val="0061205B"/>
    <w:rsid w:val="00612494"/>
    <w:rsid w:val="006173B1"/>
    <w:rsid w:val="00617BD0"/>
    <w:rsid w:val="00620106"/>
    <w:rsid w:val="00621F14"/>
    <w:rsid w:val="00622BC4"/>
    <w:rsid w:val="00623443"/>
    <w:rsid w:val="006234EC"/>
    <w:rsid w:val="00623CCD"/>
    <w:rsid w:val="00625D3E"/>
    <w:rsid w:val="00627038"/>
    <w:rsid w:val="00627CAB"/>
    <w:rsid w:val="00631664"/>
    <w:rsid w:val="006323C2"/>
    <w:rsid w:val="00633C86"/>
    <w:rsid w:val="00634AAE"/>
    <w:rsid w:val="0063548B"/>
    <w:rsid w:val="006355C4"/>
    <w:rsid w:val="00636B23"/>
    <w:rsid w:val="00637A2D"/>
    <w:rsid w:val="00637D05"/>
    <w:rsid w:val="00640D0E"/>
    <w:rsid w:val="00640E94"/>
    <w:rsid w:val="00641785"/>
    <w:rsid w:val="00641DE9"/>
    <w:rsid w:val="006451D5"/>
    <w:rsid w:val="00646F5A"/>
    <w:rsid w:val="00646FEE"/>
    <w:rsid w:val="00650686"/>
    <w:rsid w:val="0065179B"/>
    <w:rsid w:val="00651908"/>
    <w:rsid w:val="00652856"/>
    <w:rsid w:val="0065493C"/>
    <w:rsid w:val="006575D7"/>
    <w:rsid w:val="00657B85"/>
    <w:rsid w:val="00660FEF"/>
    <w:rsid w:val="006626B9"/>
    <w:rsid w:val="00662C96"/>
    <w:rsid w:val="00663378"/>
    <w:rsid w:val="00670F22"/>
    <w:rsid w:val="00673DDD"/>
    <w:rsid w:val="00676161"/>
    <w:rsid w:val="00676FA2"/>
    <w:rsid w:val="006777BA"/>
    <w:rsid w:val="00677AEA"/>
    <w:rsid w:val="006800D8"/>
    <w:rsid w:val="00680B21"/>
    <w:rsid w:val="006810E8"/>
    <w:rsid w:val="006819B5"/>
    <w:rsid w:val="00681E7F"/>
    <w:rsid w:val="006845E1"/>
    <w:rsid w:val="00684749"/>
    <w:rsid w:val="00684964"/>
    <w:rsid w:val="00685E31"/>
    <w:rsid w:val="00686435"/>
    <w:rsid w:val="00687392"/>
    <w:rsid w:val="00687E1A"/>
    <w:rsid w:val="0069159C"/>
    <w:rsid w:val="0069303D"/>
    <w:rsid w:val="00694BB7"/>
    <w:rsid w:val="00695F62"/>
    <w:rsid w:val="00696291"/>
    <w:rsid w:val="00697D4A"/>
    <w:rsid w:val="006A0216"/>
    <w:rsid w:val="006A28EB"/>
    <w:rsid w:val="006A378E"/>
    <w:rsid w:val="006A37EC"/>
    <w:rsid w:val="006A5217"/>
    <w:rsid w:val="006A534C"/>
    <w:rsid w:val="006A75B8"/>
    <w:rsid w:val="006A75C2"/>
    <w:rsid w:val="006A76B6"/>
    <w:rsid w:val="006B029D"/>
    <w:rsid w:val="006B0E3A"/>
    <w:rsid w:val="006B100C"/>
    <w:rsid w:val="006B2CD2"/>
    <w:rsid w:val="006B4B2F"/>
    <w:rsid w:val="006B6114"/>
    <w:rsid w:val="006B7443"/>
    <w:rsid w:val="006C029C"/>
    <w:rsid w:val="006C2DD4"/>
    <w:rsid w:val="006C47B3"/>
    <w:rsid w:val="006C4E4E"/>
    <w:rsid w:val="006C55BF"/>
    <w:rsid w:val="006C5BC9"/>
    <w:rsid w:val="006C696D"/>
    <w:rsid w:val="006D1818"/>
    <w:rsid w:val="006D2B70"/>
    <w:rsid w:val="006D3318"/>
    <w:rsid w:val="006D3A5F"/>
    <w:rsid w:val="006D3F98"/>
    <w:rsid w:val="006D4CD4"/>
    <w:rsid w:val="006D4EEF"/>
    <w:rsid w:val="006D5EBC"/>
    <w:rsid w:val="006D6853"/>
    <w:rsid w:val="006D71B0"/>
    <w:rsid w:val="006D7FCB"/>
    <w:rsid w:val="006E09E6"/>
    <w:rsid w:val="006E1574"/>
    <w:rsid w:val="006E269B"/>
    <w:rsid w:val="006E2D44"/>
    <w:rsid w:val="006E3519"/>
    <w:rsid w:val="006E3CA1"/>
    <w:rsid w:val="006E5504"/>
    <w:rsid w:val="006E5BCE"/>
    <w:rsid w:val="006F7884"/>
    <w:rsid w:val="006F7AA3"/>
    <w:rsid w:val="00700FAC"/>
    <w:rsid w:val="007011FE"/>
    <w:rsid w:val="0070316E"/>
    <w:rsid w:val="0070329A"/>
    <w:rsid w:val="00704615"/>
    <w:rsid w:val="00704F57"/>
    <w:rsid w:val="007058D1"/>
    <w:rsid w:val="00710594"/>
    <w:rsid w:val="0071200F"/>
    <w:rsid w:val="007128E9"/>
    <w:rsid w:val="00714A7D"/>
    <w:rsid w:val="00714D1A"/>
    <w:rsid w:val="0071528E"/>
    <w:rsid w:val="0072045C"/>
    <w:rsid w:val="0072100A"/>
    <w:rsid w:val="00721043"/>
    <w:rsid w:val="007210A5"/>
    <w:rsid w:val="007246C3"/>
    <w:rsid w:val="007250E0"/>
    <w:rsid w:val="00730CA3"/>
    <w:rsid w:val="00731734"/>
    <w:rsid w:val="00733F1F"/>
    <w:rsid w:val="00734265"/>
    <w:rsid w:val="00740FCB"/>
    <w:rsid w:val="00741342"/>
    <w:rsid w:val="00741369"/>
    <w:rsid w:val="0074291B"/>
    <w:rsid w:val="00742B30"/>
    <w:rsid w:val="0074302F"/>
    <w:rsid w:val="007436EA"/>
    <w:rsid w:val="0074479E"/>
    <w:rsid w:val="00745B3F"/>
    <w:rsid w:val="00747443"/>
    <w:rsid w:val="00750DE3"/>
    <w:rsid w:val="00751006"/>
    <w:rsid w:val="0075300E"/>
    <w:rsid w:val="00753173"/>
    <w:rsid w:val="007534DE"/>
    <w:rsid w:val="007559A9"/>
    <w:rsid w:val="00756492"/>
    <w:rsid w:val="00756B55"/>
    <w:rsid w:val="00757822"/>
    <w:rsid w:val="007578D6"/>
    <w:rsid w:val="00761BB8"/>
    <w:rsid w:val="00763B97"/>
    <w:rsid w:val="007674B7"/>
    <w:rsid w:val="00767981"/>
    <w:rsid w:val="007721C2"/>
    <w:rsid w:val="00780B09"/>
    <w:rsid w:val="00783330"/>
    <w:rsid w:val="0078344D"/>
    <w:rsid w:val="00784E33"/>
    <w:rsid w:val="00785462"/>
    <w:rsid w:val="00787080"/>
    <w:rsid w:val="00787AF5"/>
    <w:rsid w:val="00790848"/>
    <w:rsid w:val="00791BAC"/>
    <w:rsid w:val="00795790"/>
    <w:rsid w:val="007A05D9"/>
    <w:rsid w:val="007A09A2"/>
    <w:rsid w:val="007A15B5"/>
    <w:rsid w:val="007A3C88"/>
    <w:rsid w:val="007A3FDD"/>
    <w:rsid w:val="007A5A71"/>
    <w:rsid w:val="007B0270"/>
    <w:rsid w:val="007B194D"/>
    <w:rsid w:val="007B19E9"/>
    <w:rsid w:val="007B21E1"/>
    <w:rsid w:val="007B3B48"/>
    <w:rsid w:val="007C0B7D"/>
    <w:rsid w:val="007C2055"/>
    <w:rsid w:val="007C5FA5"/>
    <w:rsid w:val="007C6814"/>
    <w:rsid w:val="007C6932"/>
    <w:rsid w:val="007C6D3D"/>
    <w:rsid w:val="007C736A"/>
    <w:rsid w:val="007C7E44"/>
    <w:rsid w:val="007D0EEF"/>
    <w:rsid w:val="007D276C"/>
    <w:rsid w:val="007D3B97"/>
    <w:rsid w:val="007D45A8"/>
    <w:rsid w:val="007D59A7"/>
    <w:rsid w:val="007E14F0"/>
    <w:rsid w:val="007E1BF9"/>
    <w:rsid w:val="007E2D5F"/>
    <w:rsid w:val="007E3F91"/>
    <w:rsid w:val="007E49B2"/>
    <w:rsid w:val="007E52FA"/>
    <w:rsid w:val="007E546A"/>
    <w:rsid w:val="007E56F9"/>
    <w:rsid w:val="007F1101"/>
    <w:rsid w:val="007F2C7F"/>
    <w:rsid w:val="007F54E6"/>
    <w:rsid w:val="007F6765"/>
    <w:rsid w:val="00803D7E"/>
    <w:rsid w:val="00803F10"/>
    <w:rsid w:val="00804AD5"/>
    <w:rsid w:val="00804CB1"/>
    <w:rsid w:val="00805269"/>
    <w:rsid w:val="008057DB"/>
    <w:rsid w:val="00805D13"/>
    <w:rsid w:val="0080692A"/>
    <w:rsid w:val="00806CD6"/>
    <w:rsid w:val="0080710B"/>
    <w:rsid w:val="0081086C"/>
    <w:rsid w:val="008110CE"/>
    <w:rsid w:val="00811999"/>
    <w:rsid w:val="00811FEE"/>
    <w:rsid w:val="008132B0"/>
    <w:rsid w:val="00813BEE"/>
    <w:rsid w:val="00816712"/>
    <w:rsid w:val="0081691A"/>
    <w:rsid w:val="00816B1A"/>
    <w:rsid w:val="008172E7"/>
    <w:rsid w:val="00820755"/>
    <w:rsid w:val="00822367"/>
    <w:rsid w:val="00823123"/>
    <w:rsid w:val="00823205"/>
    <w:rsid w:val="00823BF4"/>
    <w:rsid w:val="00824990"/>
    <w:rsid w:val="00824A5E"/>
    <w:rsid w:val="00824B42"/>
    <w:rsid w:val="00824BFC"/>
    <w:rsid w:val="00825CA4"/>
    <w:rsid w:val="00825DCC"/>
    <w:rsid w:val="00826033"/>
    <w:rsid w:val="00827459"/>
    <w:rsid w:val="00827570"/>
    <w:rsid w:val="00827859"/>
    <w:rsid w:val="008309EB"/>
    <w:rsid w:val="00830EB1"/>
    <w:rsid w:val="008310A0"/>
    <w:rsid w:val="00831501"/>
    <w:rsid w:val="00831F8B"/>
    <w:rsid w:val="00833AD7"/>
    <w:rsid w:val="00834582"/>
    <w:rsid w:val="00835AD8"/>
    <w:rsid w:val="00836B7A"/>
    <w:rsid w:val="00836FE1"/>
    <w:rsid w:val="0084401F"/>
    <w:rsid w:val="008477F3"/>
    <w:rsid w:val="008509BD"/>
    <w:rsid w:val="00853895"/>
    <w:rsid w:val="00854F2D"/>
    <w:rsid w:val="008558FF"/>
    <w:rsid w:val="00855EC7"/>
    <w:rsid w:val="00856AC7"/>
    <w:rsid w:val="00857CF3"/>
    <w:rsid w:val="00860144"/>
    <w:rsid w:val="00860532"/>
    <w:rsid w:val="00860A2F"/>
    <w:rsid w:val="00863D0C"/>
    <w:rsid w:val="00863F5C"/>
    <w:rsid w:val="00864839"/>
    <w:rsid w:val="00864FB7"/>
    <w:rsid w:val="00865880"/>
    <w:rsid w:val="008666F9"/>
    <w:rsid w:val="0087177D"/>
    <w:rsid w:val="00871FB6"/>
    <w:rsid w:val="008720AC"/>
    <w:rsid w:val="008731E6"/>
    <w:rsid w:val="00874072"/>
    <w:rsid w:val="0087449A"/>
    <w:rsid w:val="00880435"/>
    <w:rsid w:val="00882CFC"/>
    <w:rsid w:val="008831F9"/>
    <w:rsid w:val="00883C62"/>
    <w:rsid w:val="00884248"/>
    <w:rsid w:val="00886CC1"/>
    <w:rsid w:val="00887F37"/>
    <w:rsid w:val="00890D9A"/>
    <w:rsid w:val="008923BB"/>
    <w:rsid w:val="00892BCB"/>
    <w:rsid w:val="00893956"/>
    <w:rsid w:val="00894894"/>
    <w:rsid w:val="008954BC"/>
    <w:rsid w:val="0089659C"/>
    <w:rsid w:val="00897043"/>
    <w:rsid w:val="00897CDA"/>
    <w:rsid w:val="008A0811"/>
    <w:rsid w:val="008A22DA"/>
    <w:rsid w:val="008A2E0F"/>
    <w:rsid w:val="008A2FA5"/>
    <w:rsid w:val="008A3CD9"/>
    <w:rsid w:val="008A4F6D"/>
    <w:rsid w:val="008A6912"/>
    <w:rsid w:val="008A761A"/>
    <w:rsid w:val="008A7EC4"/>
    <w:rsid w:val="008B098F"/>
    <w:rsid w:val="008B1D26"/>
    <w:rsid w:val="008B205C"/>
    <w:rsid w:val="008B5D23"/>
    <w:rsid w:val="008B5D87"/>
    <w:rsid w:val="008B75BA"/>
    <w:rsid w:val="008C1CF8"/>
    <w:rsid w:val="008C2788"/>
    <w:rsid w:val="008C5383"/>
    <w:rsid w:val="008C5513"/>
    <w:rsid w:val="008D1D42"/>
    <w:rsid w:val="008D34D1"/>
    <w:rsid w:val="008D40E7"/>
    <w:rsid w:val="008D49D0"/>
    <w:rsid w:val="008D5966"/>
    <w:rsid w:val="008D5C29"/>
    <w:rsid w:val="008D7096"/>
    <w:rsid w:val="008E01EB"/>
    <w:rsid w:val="008E2848"/>
    <w:rsid w:val="008E6C2F"/>
    <w:rsid w:val="008F01F4"/>
    <w:rsid w:val="008F0CC5"/>
    <w:rsid w:val="008F1A03"/>
    <w:rsid w:val="008F3378"/>
    <w:rsid w:val="008F3435"/>
    <w:rsid w:val="008F3D15"/>
    <w:rsid w:val="008F4F52"/>
    <w:rsid w:val="008F56E6"/>
    <w:rsid w:val="008F6537"/>
    <w:rsid w:val="009016E1"/>
    <w:rsid w:val="00902824"/>
    <w:rsid w:val="00902A40"/>
    <w:rsid w:val="00903602"/>
    <w:rsid w:val="00904E0D"/>
    <w:rsid w:val="00906F8E"/>
    <w:rsid w:val="00911A58"/>
    <w:rsid w:val="0091334F"/>
    <w:rsid w:val="00913B67"/>
    <w:rsid w:val="009141BC"/>
    <w:rsid w:val="00915517"/>
    <w:rsid w:val="00915FE1"/>
    <w:rsid w:val="00922F4E"/>
    <w:rsid w:val="00923695"/>
    <w:rsid w:val="00923FCD"/>
    <w:rsid w:val="00925393"/>
    <w:rsid w:val="00925510"/>
    <w:rsid w:val="009265A5"/>
    <w:rsid w:val="00927150"/>
    <w:rsid w:val="009307C4"/>
    <w:rsid w:val="00932402"/>
    <w:rsid w:val="00932A34"/>
    <w:rsid w:val="00933379"/>
    <w:rsid w:val="00933DBE"/>
    <w:rsid w:val="00933FFE"/>
    <w:rsid w:val="00934166"/>
    <w:rsid w:val="00935ACD"/>
    <w:rsid w:val="00937049"/>
    <w:rsid w:val="009376A9"/>
    <w:rsid w:val="00937881"/>
    <w:rsid w:val="00937E0C"/>
    <w:rsid w:val="009403E7"/>
    <w:rsid w:val="00940600"/>
    <w:rsid w:val="0094115A"/>
    <w:rsid w:val="00942485"/>
    <w:rsid w:val="00945C62"/>
    <w:rsid w:val="00946162"/>
    <w:rsid w:val="009500E5"/>
    <w:rsid w:val="00950307"/>
    <w:rsid w:val="00950BC8"/>
    <w:rsid w:val="00952641"/>
    <w:rsid w:val="00952F1B"/>
    <w:rsid w:val="00955819"/>
    <w:rsid w:val="00960B65"/>
    <w:rsid w:val="00962F6E"/>
    <w:rsid w:val="009640ED"/>
    <w:rsid w:val="00965796"/>
    <w:rsid w:val="00965C7D"/>
    <w:rsid w:val="0096706A"/>
    <w:rsid w:val="009702A7"/>
    <w:rsid w:val="0097174C"/>
    <w:rsid w:val="00971BFA"/>
    <w:rsid w:val="009723F5"/>
    <w:rsid w:val="00972C1B"/>
    <w:rsid w:val="00972C82"/>
    <w:rsid w:val="009730E1"/>
    <w:rsid w:val="0097361C"/>
    <w:rsid w:val="00974CB8"/>
    <w:rsid w:val="009760C2"/>
    <w:rsid w:val="009762D0"/>
    <w:rsid w:val="0097654F"/>
    <w:rsid w:val="00980029"/>
    <w:rsid w:val="009847FF"/>
    <w:rsid w:val="00984F9F"/>
    <w:rsid w:val="009924FE"/>
    <w:rsid w:val="009931C3"/>
    <w:rsid w:val="0099485D"/>
    <w:rsid w:val="00995F65"/>
    <w:rsid w:val="009974CC"/>
    <w:rsid w:val="00997854"/>
    <w:rsid w:val="009A057B"/>
    <w:rsid w:val="009A08B6"/>
    <w:rsid w:val="009A2445"/>
    <w:rsid w:val="009A254E"/>
    <w:rsid w:val="009A29C0"/>
    <w:rsid w:val="009A303E"/>
    <w:rsid w:val="009A3B54"/>
    <w:rsid w:val="009A4E2B"/>
    <w:rsid w:val="009A5F57"/>
    <w:rsid w:val="009A6693"/>
    <w:rsid w:val="009A7147"/>
    <w:rsid w:val="009B2913"/>
    <w:rsid w:val="009B4D7F"/>
    <w:rsid w:val="009B5126"/>
    <w:rsid w:val="009B5D1F"/>
    <w:rsid w:val="009B6E20"/>
    <w:rsid w:val="009B7558"/>
    <w:rsid w:val="009C490D"/>
    <w:rsid w:val="009C4B11"/>
    <w:rsid w:val="009C4E4B"/>
    <w:rsid w:val="009C5405"/>
    <w:rsid w:val="009C5918"/>
    <w:rsid w:val="009C63F4"/>
    <w:rsid w:val="009C7DAA"/>
    <w:rsid w:val="009D238D"/>
    <w:rsid w:val="009D3D7F"/>
    <w:rsid w:val="009D58A8"/>
    <w:rsid w:val="009D5EE4"/>
    <w:rsid w:val="009D66B9"/>
    <w:rsid w:val="009D68C3"/>
    <w:rsid w:val="009E008C"/>
    <w:rsid w:val="009E0813"/>
    <w:rsid w:val="009E210F"/>
    <w:rsid w:val="009E2782"/>
    <w:rsid w:val="009E45A8"/>
    <w:rsid w:val="009E4FDD"/>
    <w:rsid w:val="009E5213"/>
    <w:rsid w:val="009E5E85"/>
    <w:rsid w:val="009E6298"/>
    <w:rsid w:val="009E776B"/>
    <w:rsid w:val="009E7BBC"/>
    <w:rsid w:val="009F03DA"/>
    <w:rsid w:val="009F1552"/>
    <w:rsid w:val="009F1F15"/>
    <w:rsid w:val="009F3D04"/>
    <w:rsid w:val="009F4462"/>
    <w:rsid w:val="009F4FAB"/>
    <w:rsid w:val="009F6509"/>
    <w:rsid w:val="00A00635"/>
    <w:rsid w:val="00A00C15"/>
    <w:rsid w:val="00A0326E"/>
    <w:rsid w:val="00A05656"/>
    <w:rsid w:val="00A05FF8"/>
    <w:rsid w:val="00A06ACB"/>
    <w:rsid w:val="00A11A7A"/>
    <w:rsid w:val="00A126F3"/>
    <w:rsid w:val="00A15FFD"/>
    <w:rsid w:val="00A17057"/>
    <w:rsid w:val="00A20702"/>
    <w:rsid w:val="00A20BF7"/>
    <w:rsid w:val="00A214B5"/>
    <w:rsid w:val="00A22E40"/>
    <w:rsid w:val="00A23FE3"/>
    <w:rsid w:val="00A24C84"/>
    <w:rsid w:val="00A25A5D"/>
    <w:rsid w:val="00A26A31"/>
    <w:rsid w:val="00A30150"/>
    <w:rsid w:val="00A30E46"/>
    <w:rsid w:val="00A326B7"/>
    <w:rsid w:val="00A32C51"/>
    <w:rsid w:val="00A34D4B"/>
    <w:rsid w:val="00A354FD"/>
    <w:rsid w:val="00A375C8"/>
    <w:rsid w:val="00A41C2C"/>
    <w:rsid w:val="00A4523E"/>
    <w:rsid w:val="00A46F48"/>
    <w:rsid w:val="00A51162"/>
    <w:rsid w:val="00A51EF2"/>
    <w:rsid w:val="00A5489F"/>
    <w:rsid w:val="00A56DD6"/>
    <w:rsid w:val="00A61B39"/>
    <w:rsid w:val="00A63839"/>
    <w:rsid w:val="00A64177"/>
    <w:rsid w:val="00A64903"/>
    <w:rsid w:val="00A652B2"/>
    <w:rsid w:val="00A662BB"/>
    <w:rsid w:val="00A74788"/>
    <w:rsid w:val="00A759CD"/>
    <w:rsid w:val="00A76AEB"/>
    <w:rsid w:val="00A76E44"/>
    <w:rsid w:val="00A80D2F"/>
    <w:rsid w:val="00A8135D"/>
    <w:rsid w:val="00A82501"/>
    <w:rsid w:val="00A858F2"/>
    <w:rsid w:val="00A85B9A"/>
    <w:rsid w:val="00A85D5B"/>
    <w:rsid w:val="00A8773F"/>
    <w:rsid w:val="00A90675"/>
    <w:rsid w:val="00A90B93"/>
    <w:rsid w:val="00A920F0"/>
    <w:rsid w:val="00A9233A"/>
    <w:rsid w:val="00A9236F"/>
    <w:rsid w:val="00A9297F"/>
    <w:rsid w:val="00A93DF1"/>
    <w:rsid w:val="00A9438E"/>
    <w:rsid w:val="00A95425"/>
    <w:rsid w:val="00A95ECE"/>
    <w:rsid w:val="00A9690B"/>
    <w:rsid w:val="00A97A47"/>
    <w:rsid w:val="00AA254A"/>
    <w:rsid w:val="00AA304E"/>
    <w:rsid w:val="00AA347B"/>
    <w:rsid w:val="00AA4296"/>
    <w:rsid w:val="00AA4345"/>
    <w:rsid w:val="00AA4D30"/>
    <w:rsid w:val="00AA5B48"/>
    <w:rsid w:val="00AA6025"/>
    <w:rsid w:val="00AA72B6"/>
    <w:rsid w:val="00AA77E2"/>
    <w:rsid w:val="00AB01A8"/>
    <w:rsid w:val="00AB18E9"/>
    <w:rsid w:val="00AB1D0A"/>
    <w:rsid w:val="00AB2E94"/>
    <w:rsid w:val="00AB525C"/>
    <w:rsid w:val="00AB541A"/>
    <w:rsid w:val="00AB7B3E"/>
    <w:rsid w:val="00AC0209"/>
    <w:rsid w:val="00AC343D"/>
    <w:rsid w:val="00AC471C"/>
    <w:rsid w:val="00AC48BC"/>
    <w:rsid w:val="00AC53D7"/>
    <w:rsid w:val="00AC7451"/>
    <w:rsid w:val="00AC7BC9"/>
    <w:rsid w:val="00AD00B7"/>
    <w:rsid w:val="00AD0B17"/>
    <w:rsid w:val="00AD11C5"/>
    <w:rsid w:val="00AD1EDC"/>
    <w:rsid w:val="00AD1F98"/>
    <w:rsid w:val="00AD4DCD"/>
    <w:rsid w:val="00AD57F8"/>
    <w:rsid w:val="00AD5B6F"/>
    <w:rsid w:val="00AE21E2"/>
    <w:rsid w:val="00AE3F64"/>
    <w:rsid w:val="00AE47DD"/>
    <w:rsid w:val="00AE5443"/>
    <w:rsid w:val="00AE5575"/>
    <w:rsid w:val="00AE7E5E"/>
    <w:rsid w:val="00AF146A"/>
    <w:rsid w:val="00AF1DE0"/>
    <w:rsid w:val="00AF2832"/>
    <w:rsid w:val="00AF4162"/>
    <w:rsid w:val="00AF57B5"/>
    <w:rsid w:val="00AF5A5F"/>
    <w:rsid w:val="00AF5D99"/>
    <w:rsid w:val="00B001A3"/>
    <w:rsid w:val="00B03DB5"/>
    <w:rsid w:val="00B0447F"/>
    <w:rsid w:val="00B04A3E"/>
    <w:rsid w:val="00B04AE7"/>
    <w:rsid w:val="00B05BB1"/>
    <w:rsid w:val="00B06D93"/>
    <w:rsid w:val="00B07275"/>
    <w:rsid w:val="00B07851"/>
    <w:rsid w:val="00B1007E"/>
    <w:rsid w:val="00B108A5"/>
    <w:rsid w:val="00B111AB"/>
    <w:rsid w:val="00B11459"/>
    <w:rsid w:val="00B11A1B"/>
    <w:rsid w:val="00B11E71"/>
    <w:rsid w:val="00B15A46"/>
    <w:rsid w:val="00B15B34"/>
    <w:rsid w:val="00B16A8D"/>
    <w:rsid w:val="00B16F7D"/>
    <w:rsid w:val="00B173F9"/>
    <w:rsid w:val="00B17940"/>
    <w:rsid w:val="00B22D2D"/>
    <w:rsid w:val="00B2309F"/>
    <w:rsid w:val="00B3110A"/>
    <w:rsid w:val="00B32C23"/>
    <w:rsid w:val="00B32DAC"/>
    <w:rsid w:val="00B44343"/>
    <w:rsid w:val="00B44B57"/>
    <w:rsid w:val="00B46908"/>
    <w:rsid w:val="00B47937"/>
    <w:rsid w:val="00B524A8"/>
    <w:rsid w:val="00B525CB"/>
    <w:rsid w:val="00B54952"/>
    <w:rsid w:val="00B569B9"/>
    <w:rsid w:val="00B63E3E"/>
    <w:rsid w:val="00B643B1"/>
    <w:rsid w:val="00B64520"/>
    <w:rsid w:val="00B6531F"/>
    <w:rsid w:val="00B66894"/>
    <w:rsid w:val="00B67D34"/>
    <w:rsid w:val="00B711F0"/>
    <w:rsid w:val="00B719D1"/>
    <w:rsid w:val="00B71BA8"/>
    <w:rsid w:val="00B72A1A"/>
    <w:rsid w:val="00B73927"/>
    <w:rsid w:val="00B755CB"/>
    <w:rsid w:val="00B75C07"/>
    <w:rsid w:val="00B76111"/>
    <w:rsid w:val="00B77333"/>
    <w:rsid w:val="00B77A9A"/>
    <w:rsid w:val="00B77CB1"/>
    <w:rsid w:val="00B81BB4"/>
    <w:rsid w:val="00B82485"/>
    <w:rsid w:val="00B82561"/>
    <w:rsid w:val="00B848DC"/>
    <w:rsid w:val="00B8503B"/>
    <w:rsid w:val="00B865CC"/>
    <w:rsid w:val="00B87948"/>
    <w:rsid w:val="00B9285E"/>
    <w:rsid w:val="00B938CF"/>
    <w:rsid w:val="00B94379"/>
    <w:rsid w:val="00B970EA"/>
    <w:rsid w:val="00B97711"/>
    <w:rsid w:val="00BA0507"/>
    <w:rsid w:val="00BA4F46"/>
    <w:rsid w:val="00BA6B1A"/>
    <w:rsid w:val="00BA6DE9"/>
    <w:rsid w:val="00BA73DC"/>
    <w:rsid w:val="00BB0694"/>
    <w:rsid w:val="00BB0D5B"/>
    <w:rsid w:val="00BB334E"/>
    <w:rsid w:val="00BB3C3E"/>
    <w:rsid w:val="00BB4521"/>
    <w:rsid w:val="00BB7BBC"/>
    <w:rsid w:val="00BC1100"/>
    <w:rsid w:val="00BC14F1"/>
    <w:rsid w:val="00BC17AA"/>
    <w:rsid w:val="00BC1E08"/>
    <w:rsid w:val="00BC2187"/>
    <w:rsid w:val="00BC26D3"/>
    <w:rsid w:val="00BC5FB6"/>
    <w:rsid w:val="00BC7A00"/>
    <w:rsid w:val="00BD11C9"/>
    <w:rsid w:val="00BD1E1D"/>
    <w:rsid w:val="00BD24E8"/>
    <w:rsid w:val="00BD4306"/>
    <w:rsid w:val="00BD5EF7"/>
    <w:rsid w:val="00BE0B35"/>
    <w:rsid w:val="00BE510F"/>
    <w:rsid w:val="00BF0A61"/>
    <w:rsid w:val="00BF1714"/>
    <w:rsid w:val="00BF22D1"/>
    <w:rsid w:val="00BF34FB"/>
    <w:rsid w:val="00BF40FE"/>
    <w:rsid w:val="00BF4BE4"/>
    <w:rsid w:val="00BF65CC"/>
    <w:rsid w:val="00BF6AA6"/>
    <w:rsid w:val="00C00DC5"/>
    <w:rsid w:val="00C0161B"/>
    <w:rsid w:val="00C028C2"/>
    <w:rsid w:val="00C0661E"/>
    <w:rsid w:val="00C108BA"/>
    <w:rsid w:val="00C11C54"/>
    <w:rsid w:val="00C1516C"/>
    <w:rsid w:val="00C164F1"/>
    <w:rsid w:val="00C17471"/>
    <w:rsid w:val="00C206CF"/>
    <w:rsid w:val="00C2299C"/>
    <w:rsid w:val="00C22F33"/>
    <w:rsid w:val="00C25A6B"/>
    <w:rsid w:val="00C25C34"/>
    <w:rsid w:val="00C27F7C"/>
    <w:rsid w:val="00C30E6E"/>
    <w:rsid w:val="00C31224"/>
    <w:rsid w:val="00C32120"/>
    <w:rsid w:val="00C3219E"/>
    <w:rsid w:val="00C33486"/>
    <w:rsid w:val="00C33650"/>
    <w:rsid w:val="00C33919"/>
    <w:rsid w:val="00C34CA1"/>
    <w:rsid w:val="00C3560B"/>
    <w:rsid w:val="00C366A9"/>
    <w:rsid w:val="00C4328C"/>
    <w:rsid w:val="00C43960"/>
    <w:rsid w:val="00C43FF2"/>
    <w:rsid w:val="00C449D6"/>
    <w:rsid w:val="00C44BC6"/>
    <w:rsid w:val="00C46AD8"/>
    <w:rsid w:val="00C50C80"/>
    <w:rsid w:val="00C50D22"/>
    <w:rsid w:val="00C52BC3"/>
    <w:rsid w:val="00C52D44"/>
    <w:rsid w:val="00C52D8A"/>
    <w:rsid w:val="00C539C1"/>
    <w:rsid w:val="00C54652"/>
    <w:rsid w:val="00C56654"/>
    <w:rsid w:val="00C57BEF"/>
    <w:rsid w:val="00C603A8"/>
    <w:rsid w:val="00C61962"/>
    <w:rsid w:val="00C62935"/>
    <w:rsid w:val="00C62D7A"/>
    <w:rsid w:val="00C639A6"/>
    <w:rsid w:val="00C63A32"/>
    <w:rsid w:val="00C63B44"/>
    <w:rsid w:val="00C70288"/>
    <w:rsid w:val="00C7187F"/>
    <w:rsid w:val="00C71EF4"/>
    <w:rsid w:val="00C73824"/>
    <w:rsid w:val="00C73B33"/>
    <w:rsid w:val="00C752E9"/>
    <w:rsid w:val="00C758FB"/>
    <w:rsid w:val="00C75A79"/>
    <w:rsid w:val="00C75C9A"/>
    <w:rsid w:val="00C7620E"/>
    <w:rsid w:val="00C76361"/>
    <w:rsid w:val="00C76A0E"/>
    <w:rsid w:val="00C7717C"/>
    <w:rsid w:val="00C84060"/>
    <w:rsid w:val="00C84D2A"/>
    <w:rsid w:val="00C85F6C"/>
    <w:rsid w:val="00C86E50"/>
    <w:rsid w:val="00C8767C"/>
    <w:rsid w:val="00C87D68"/>
    <w:rsid w:val="00C918AB"/>
    <w:rsid w:val="00C936AD"/>
    <w:rsid w:val="00C94625"/>
    <w:rsid w:val="00C951AD"/>
    <w:rsid w:val="00C963B3"/>
    <w:rsid w:val="00C96DC4"/>
    <w:rsid w:val="00C97580"/>
    <w:rsid w:val="00CA2577"/>
    <w:rsid w:val="00CA28E4"/>
    <w:rsid w:val="00CA2A12"/>
    <w:rsid w:val="00CA5DD6"/>
    <w:rsid w:val="00CA73BB"/>
    <w:rsid w:val="00CA7E21"/>
    <w:rsid w:val="00CB1B24"/>
    <w:rsid w:val="00CB3889"/>
    <w:rsid w:val="00CC0B76"/>
    <w:rsid w:val="00CC10A5"/>
    <w:rsid w:val="00CC20AE"/>
    <w:rsid w:val="00CC4766"/>
    <w:rsid w:val="00CC4B19"/>
    <w:rsid w:val="00CC4BB0"/>
    <w:rsid w:val="00CC61D2"/>
    <w:rsid w:val="00CC6964"/>
    <w:rsid w:val="00CD08F5"/>
    <w:rsid w:val="00CD105B"/>
    <w:rsid w:val="00CD24DD"/>
    <w:rsid w:val="00CD2EF0"/>
    <w:rsid w:val="00CD315F"/>
    <w:rsid w:val="00CD3C7C"/>
    <w:rsid w:val="00CE158F"/>
    <w:rsid w:val="00CE210D"/>
    <w:rsid w:val="00CE5C8B"/>
    <w:rsid w:val="00CE72D6"/>
    <w:rsid w:val="00CF043F"/>
    <w:rsid w:val="00CF13C9"/>
    <w:rsid w:val="00CF1479"/>
    <w:rsid w:val="00CF2419"/>
    <w:rsid w:val="00CF3133"/>
    <w:rsid w:val="00CF3989"/>
    <w:rsid w:val="00CF3A39"/>
    <w:rsid w:val="00CF3CEB"/>
    <w:rsid w:val="00CF4491"/>
    <w:rsid w:val="00CF4D0C"/>
    <w:rsid w:val="00CF5D6A"/>
    <w:rsid w:val="00CF6287"/>
    <w:rsid w:val="00D02568"/>
    <w:rsid w:val="00D03153"/>
    <w:rsid w:val="00D03AA2"/>
    <w:rsid w:val="00D03CB4"/>
    <w:rsid w:val="00D04C21"/>
    <w:rsid w:val="00D054A2"/>
    <w:rsid w:val="00D054CB"/>
    <w:rsid w:val="00D055A2"/>
    <w:rsid w:val="00D05D00"/>
    <w:rsid w:val="00D0623E"/>
    <w:rsid w:val="00D071AE"/>
    <w:rsid w:val="00D07BF9"/>
    <w:rsid w:val="00D13AF7"/>
    <w:rsid w:val="00D14195"/>
    <w:rsid w:val="00D141FD"/>
    <w:rsid w:val="00D14CFA"/>
    <w:rsid w:val="00D1778C"/>
    <w:rsid w:val="00D20215"/>
    <w:rsid w:val="00D219C8"/>
    <w:rsid w:val="00D226DB"/>
    <w:rsid w:val="00D24141"/>
    <w:rsid w:val="00D24805"/>
    <w:rsid w:val="00D263A1"/>
    <w:rsid w:val="00D27092"/>
    <w:rsid w:val="00D27640"/>
    <w:rsid w:val="00D27663"/>
    <w:rsid w:val="00D301AD"/>
    <w:rsid w:val="00D30C05"/>
    <w:rsid w:val="00D32236"/>
    <w:rsid w:val="00D32E16"/>
    <w:rsid w:val="00D34441"/>
    <w:rsid w:val="00D37A82"/>
    <w:rsid w:val="00D40360"/>
    <w:rsid w:val="00D413E8"/>
    <w:rsid w:val="00D416D8"/>
    <w:rsid w:val="00D41B5D"/>
    <w:rsid w:val="00D41E06"/>
    <w:rsid w:val="00D41EB8"/>
    <w:rsid w:val="00D4267F"/>
    <w:rsid w:val="00D42C83"/>
    <w:rsid w:val="00D42FD5"/>
    <w:rsid w:val="00D44AA5"/>
    <w:rsid w:val="00D456C5"/>
    <w:rsid w:val="00D47AE8"/>
    <w:rsid w:val="00D51DAE"/>
    <w:rsid w:val="00D52C0C"/>
    <w:rsid w:val="00D53C1A"/>
    <w:rsid w:val="00D540C7"/>
    <w:rsid w:val="00D54575"/>
    <w:rsid w:val="00D554DF"/>
    <w:rsid w:val="00D55862"/>
    <w:rsid w:val="00D55ECC"/>
    <w:rsid w:val="00D56237"/>
    <w:rsid w:val="00D56B9A"/>
    <w:rsid w:val="00D579CF"/>
    <w:rsid w:val="00D606A3"/>
    <w:rsid w:val="00D609EE"/>
    <w:rsid w:val="00D6247F"/>
    <w:rsid w:val="00D6490F"/>
    <w:rsid w:val="00D67EB4"/>
    <w:rsid w:val="00D70471"/>
    <w:rsid w:val="00D70FAF"/>
    <w:rsid w:val="00D711FD"/>
    <w:rsid w:val="00D72BDE"/>
    <w:rsid w:val="00D75A9F"/>
    <w:rsid w:val="00D761DB"/>
    <w:rsid w:val="00D7644A"/>
    <w:rsid w:val="00D771EB"/>
    <w:rsid w:val="00D77335"/>
    <w:rsid w:val="00D809EC"/>
    <w:rsid w:val="00D820B2"/>
    <w:rsid w:val="00D82162"/>
    <w:rsid w:val="00D85294"/>
    <w:rsid w:val="00D85F80"/>
    <w:rsid w:val="00D87F7F"/>
    <w:rsid w:val="00D900A6"/>
    <w:rsid w:val="00D905E1"/>
    <w:rsid w:val="00D921D3"/>
    <w:rsid w:val="00D926DA"/>
    <w:rsid w:val="00D95D15"/>
    <w:rsid w:val="00DA03E5"/>
    <w:rsid w:val="00DA23CC"/>
    <w:rsid w:val="00DA2F79"/>
    <w:rsid w:val="00DA4C23"/>
    <w:rsid w:val="00DA5554"/>
    <w:rsid w:val="00DB0FF9"/>
    <w:rsid w:val="00DB300E"/>
    <w:rsid w:val="00DB396A"/>
    <w:rsid w:val="00DB3DAB"/>
    <w:rsid w:val="00DB43FE"/>
    <w:rsid w:val="00DB45F0"/>
    <w:rsid w:val="00DB4632"/>
    <w:rsid w:val="00DB4C1E"/>
    <w:rsid w:val="00DB5929"/>
    <w:rsid w:val="00DB5F66"/>
    <w:rsid w:val="00DB6139"/>
    <w:rsid w:val="00DC14A1"/>
    <w:rsid w:val="00DC19EC"/>
    <w:rsid w:val="00DC1B97"/>
    <w:rsid w:val="00DC2D51"/>
    <w:rsid w:val="00DC3F6D"/>
    <w:rsid w:val="00DC414A"/>
    <w:rsid w:val="00DC4999"/>
    <w:rsid w:val="00DC512D"/>
    <w:rsid w:val="00DC5EF1"/>
    <w:rsid w:val="00DC788D"/>
    <w:rsid w:val="00DC7C8F"/>
    <w:rsid w:val="00DD085D"/>
    <w:rsid w:val="00DD1221"/>
    <w:rsid w:val="00DD3B31"/>
    <w:rsid w:val="00DD7343"/>
    <w:rsid w:val="00DD7ECB"/>
    <w:rsid w:val="00DE1DC5"/>
    <w:rsid w:val="00DE2824"/>
    <w:rsid w:val="00DE3719"/>
    <w:rsid w:val="00DE40CD"/>
    <w:rsid w:val="00DE4154"/>
    <w:rsid w:val="00DE646A"/>
    <w:rsid w:val="00DE6E3C"/>
    <w:rsid w:val="00DE780A"/>
    <w:rsid w:val="00DF220D"/>
    <w:rsid w:val="00DF2BBA"/>
    <w:rsid w:val="00DF2C8F"/>
    <w:rsid w:val="00DF303F"/>
    <w:rsid w:val="00DF52BD"/>
    <w:rsid w:val="00DF70DB"/>
    <w:rsid w:val="00DF7939"/>
    <w:rsid w:val="00DF7B12"/>
    <w:rsid w:val="00DF7CF3"/>
    <w:rsid w:val="00E02CFC"/>
    <w:rsid w:val="00E03B08"/>
    <w:rsid w:val="00E04471"/>
    <w:rsid w:val="00E05D0F"/>
    <w:rsid w:val="00E06DE5"/>
    <w:rsid w:val="00E111CF"/>
    <w:rsid w:val="00E12ADE"/>
    <w:rsid w:val="00E135DD"/>
    <w:rsid w:val="00E13D0F"/>
    <w:rsid w:val="00E13DC0"/>
    <w:rsid w:val="00E13F71"/>
    <w:rsid w:val="00E14EC7"/>
    <w:rsid w:val="00E15220"/>
    <w:rsid w:val="00E157EE"/>
    <w:rsid w:val="00E16175"/>
    <w:rsid w:val="00E16916"/>
    <w:rsid w:val="00E177F5"/>
    <w:rsid w:val="00E17A8C"/>
    <w:rsid w:val="00E224D8"/>
    <w:rsid w:val="00E233E3"/>
    <w:rsid w:val="00E3015E"/>
    <w:rsid w:val="00E31F07"/>
    <w:rsid w:val="00E32B10"/>
    <w:rsid w:val="00E346E0"/>
    <w:rsid w:val="00E35594"/>
    <w:rsid w:val="00E35E8F"/>
    <w:rsid w:val="00E400DD"/>
    <w:rsid w:val="00E40256"/>
    <w:rsid w:val="00E40E1D"/>
    <w:rsid w:val="00E41190"/>
    <w:rsid w:val="00E432BF"/>
    <w:rsid w:val="00E43515"/>
    <w:rsid w:val="00E43A0C"/>
    <w:rsid w:val="00E4427F"/>
    <w:rsid w:val="00E444DD"/>
    <w:rsid w:val="00E44DD4"/>
    <w:rsid w:val="00E45D82"/>
    <w:rsid w:val="00E463C9"/>
    <w:rsid w:val="00E51072"/>
    <w:rsid w:val="00E52042"/>
    <w:rsid w:val="00E52538"/>
    <w:rsid w:val="00E533D5"/>
    <w:rsid w:val="00E5610F"/>
    <w:rsid w:val="00E577C7"/>
    <w:rsid w:val="00E60936"/>
    <w:rsid w:val="00E60EC1"/>
    <w:rsid w:val="00E6362B"/>
    <w:rsid w:val="00E66549"/>
    <w:rsid w:val="00E666DE"/>
    <w:rsid w:val="00E706A4"/>
    <w:rsid w:val="00E70F0E"/>
    <w:rsid w:val="00E713F8"/>
    <w:rsid w:val="00E7221B"/>
    <w:rsid w:val="00E727DB"/>
    <w:rsid w:val="00E73786"/>
    <w:rsid w:val="00E7406F"/>
    <w:rsid w:val="00E753FE"/>
    <w:rsid w:val="00E75CBA"/>
    <w:rsid w:val="00E75D1E"/>
    <w:rsid w:val="00E7681A"/>
    <w:rsid w:val="00E76E7E"/>
    <w:rsid w:val="00E772AE"/>
    <w:rsid w:val="00E77B4D"/>
    <w:rsid w:val="00E80DFB"/>
    <w:rsid w:val="00E81A08"/>
    <w:rsid w:val="00E830CF"/>
    <w:rsid w:val="00E833AD"/>
    <w:rsid w:val="00E86881"/>
    <w:rsid w:val="00E86A17"/>
    <w:rsid w:val="00E9097B"/>
    <w:rsid w:val="00E90FBD"/>
    <w:rsid w:val="00E9164B"/>
    <w:rsid w:val="00E920C1"/>
    <w:rsid w:val="00E92AF3"/>
    <w:rsid w:val="00E937CE"/>
    <w:rsid w:val="00E9390B"/>
    <w:rsid w:val="00E941AA"/>
    <w:rsid w:val="00E948F3"/>
    <w:rsid w:val="00E9790A"/>
    <w:rsid w:val="00E9796C"/>
    <w:rsid w:val="00EA1BC7"/>
    <w:rsid w:val="00EA39A0"/>
    <w:rsid w:val="00EA4BF2"/>
    <w:rsid w:val="00EA4C89"/>
    <w:rsid w:val="00EA52C3"/>
    <w:rsid w:val="00EA5FBC"/>
    <w:rsid w:val="00EA6AB6"/>
    <w:rsid w:val="00EA7597"/>
    <w:rsid w:val="00EB0251"/>
    <w:rsid w:val="00EB0A8D"/>
    <w:rsid w:val="00EB115B"/>
    <w:rsid w:val="00EB3308"/>
    <w:rsid w:val="00EB4083"/>
    <w:rsid w:val="00EB6A54"/>
    <w:rsid w:val="00EB72EE"/>
    <w:rsid w:val="00EB7D51"/>
    <w:rsid w:val="00EC048F"/>
    <w:rsid w:val="00EC0CA3"/>
    <w:rsid w:val="00EC257D"/>
    <w:rsid w:val="00EC6074"/>
    <w:rsid w:val="00EC6A2E"/>
    <w:rsid w:val="00ED37C8"/>
    <w:rsid w:val="00ED384C"/>
    <w:rsid w:val="00ED3C38"/>
    <w:rsid w:val="00ED4D6C"/>
    <w:rsid w:val="00ED6302"/>
    <w:rsid w:val="00EE0CC3"/>
    <w:rsid w:val="00EE104B"/>
    <w:rsid w:val="00EE11C6"/>
    <w:rsid w:val="00EE1BFA"/>
    <w:rsid w:val="00EE1C4B"/>
    <w:rsid w:val="00EE29A3"/>
    <w:rsid w:val="00EE49E3"/>
    <w:rsid w:val="00EE4A94"/>
    <w:rsid w:val="00EE5A4E"/>
    <w:rsid w:val="00EE724C"/>
    <w:rsid w:val="00EE7B3F"/>
    <w:rsid w:val="00EE7D68"/>
    <w:rsid w:val="00EF080D"/>
    <w:rsid w:val="00EF0C4E"/>
    <w:rsid w:val="00EF20C2"/>
    <w:rsid w:val="00EF24FC"/>
    <w:rsid w:val="00EF2D24"/>
    <w:rsid w:val="00EF43F0"/>
    <w:rsid w:val="00F00095"/>
    <w:rsid w:val="00F00ED3"/>
    <w:rsid w:val="00F02DB6"/>
    <w:rsid w:val="00F03282"/>
    <w:rsid w:val="00F05E45"/>
    <w:rsid w:val="00F07C86"/>
    <w:rsid w:val="00F106E8"/>
    <w:rsid w:val="00F10E52"/>
    <w:rsid w:val="00F11F97"/>
    <w:rsid w:val="00F12E17"/>
    <w:rsid w:val="00F134A2"/>
    <w:rsid w:val="00F13B6A"/>
    <w:rsid w:val="00F1469B"/>
    <w:rsid w:val="00F14764"/>
    <w:rsid w:val="00F15914"/>
    <w:rsid w:val="00F2018B"/>
    <w:rsid w:val="00F21E2C"/>
    <w:rsid w:val="00F2330D"/>
    <w:rsid w:val="00F23841"/>
    <w:rsid w:val="00F25886"/>
    <w:rsid w:val="00F26057"/>
    <w:rsid w:val="00F26814"/>
    <w:rsid w:val="00F268FE"/>
    <w:rsid w:val="00F26AE9"/>
    <w:rsid w:val="00F27EFA"/>
    <w:rsid w:val="00F30864"/>
    <w:rsid w:val="00F317AF"/>
    <w:rsid w:val="00F33F73"/>
    <w:rsid w:val="00F3477C"/>
    <w:rsid w:val="00F347E5"/>
    <w:rsid w:val="00F37D0F"/>
    <w:rsid w:val="00F40BD4"/>
    <w:rsid w:val="00F41FA6"/>
    <w:rsid w:val="00F4239A"/>
    <w:rsid w:val="00F43B8E"/>
    <w:rsid w:val="00F44C42"/>
    <w:rsid w:val="00F475D4"/>
    <w:rsid w:val="00F51322"/>
    <w:rsid w:val="00F52406"/>
    <w:rsid w:val="00F52B36"/>
    <w:rsid w:val="00F55273"/>
    <w:rsid w:val="00F55C8E"/>
    <w:rsid w:val="00F56FB0"/>
    <w:rsid w:val="00F57171"/>
    <w:rsid w:val="00F6026E"/>
    <w:rsid w:val="00F6043F"/>
    <w:rsid w:val="00F60E16"/>
    <w:rsid w:val="00F65824"/>
    <w:rsid w:val="00F66C9E"/>
    <w:rsid w:val="00F6764A"/>
    <w:rsid w:val="00F70C09"/>
    <w:rsid w:val="00F72ACF"/>
    <w:rsid w:val="00F73B88"/>
    <w:rsid w:val="00F76F1A"/>
    <w:rsid w:val="00F77555"/>
    <w:rsid w:val="00F77859"/>
    <w:rsid w:val="00F77A47"/>
    <w:rsid w:val="00F82E82"/>
    <w:rsid w:val="00F8469B"/>
    <w:rsid w:val="00F849BB"/>
    <w:rsid w:val="00F85078"/>
    <w:rsid w:val="00F851CC"/>
    <w:rsid w:val="00F8629D"/>
    <w:rsid w:val="00F87EA0"/>
    <w:rsid w:val="00F91458"/>
    <w:rsid w:val="00F92FAB"/>
    <w:rsid w:val="00F93779"/>
    <w:rsid w:val="00F94970"/>
    <w:rsid w:val="00F96DC6"/>
    <w:rsid w:val="00F97952"/>
    <w:rsid w:val="00F97EAD"/>
    <w:rsid w:val="00FA0112"/>
    <w:rsid w:val="00FA0667"/>
    <w:rsid w:val="00FA0AFC"/>
    <w:rsid w:val="00FA2297"/>
    <w:rsid w:val="00FA496E"/>
    <w:rsid w:val="00FA6AED"/>
    <w:rsid w:val="00FA6C0A"/>
    <w:rsid w:val="00FA76BA"/>
    <w:rsid w:val="00FB0088"/>
    <w:rsid w:val="00FB1329"/>
    <w:rsid w:val="00FB2855"/>
    <w:rsid w:val="00FB4239"/>
    <w:rsid w:val="00FB46CA"/>
    <w:rsid w:val="00FB49E2"/>
    <w:rsid w:val="00FB4E16"/>
    <w:rsid w:val="00FC0903"/>
    <w:rsid w:val="00FC1312"/>
    <w:rsid w:val="00FC3F34"/>
    <w:rsid w:val="00FC4FFA"/>
    <w:rsid w:val="00FC51E4"/>
    <w:rsid w:val="00FC74CB"/>
    <w:rsid w:val="00FD1B41"/>
    <w:rsid w:val="00FD24CA"/>
    <w:rsid w:val="00FD2F8B"/>
    <w:rsid w:val="00FD30F9"/>
    <w:rsid w:val="00FD3BD3"/>
    <w:rsid w:val="00FD431C"/>
    <w:rsid w:val="00FD44F3"/>
    <w:rsid w:val="00FD46ED"/>
    <w:rsid w:val="00FD5C24"/>
    <w:rsid w:val="00FD5CAE"/>
    <w:rsid w:val="00FD6B32"/>
    <w:rsid w:val="00FD6D08"/>
    <w:rsid w:val="00FE2910"/>
    <w:rsid w:val="00FE2DA7"/>
    <w:rsid w:val="00FE32C5"/>
    <w:rsid w:val="00FE3B55"/>
    <w:rsid w:val="00FE44BA"/>
    <w:rsid w:val="00FE464B"/>
    <w:rsid w:val="00FE524F"/>
    <w:rsid w:val="00FE725A"/>
    <w:rsid w:val="00FE7665"/>
    <w:rsid w:val="00FF0E75"/>
    <w:rsid w:val="00FF17F5"/>
    <w:rsid w:val="00FF1A9F"/>
    <w:rsid w:val="00FF1D26"/>
    <w:rsid w:val="00FF2CB4"/>
    <w:rsid w:val="00FF54F4"/>
    <w:rsid w:val="00FF6866"/>
    <w:rsid w:val="00FF68AA"/>
    <w:rsid w:val="00FF7158"/>
    <w:rsid w:val="00FF718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B5AC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5C4BF5"/>
    <w:rPr>
      <w:rFonts w:ascii="Times New Roman" w:eastAsia="Times New Roman" w:hAnsi="Times New Roman"/>
      <w:sz w:val="24"/>
      <w:szCs w:val="24"/>
      <w:lang w:val="en-GB"/>
    </w:rPr>
  </w:style>
  <w:style w:type="paragraph" w:styleId="Heading1">
    <w:name w:val="heading 1"/>
    <w:next w:val="Normal"/>
    <w:qFormat/>
    <w:rsid w:val="006519CF"/>
    <w:pPr>
      <w:keepNext/>
      <w:spacing w:after="80" w:line="400" w:lineRule="atLeast"/>
      <w:outlineLvl w:val="0"/>
    </w:pPr>
    <w:rPr>
      <w:rFonts w:ascii="Arial" w:eastAsia="Times New Roman" w:hAnsi="Arial"/>
      <w:b/>
      <w:noProof/>
      <w:sz w:val="32"/>
      <w:szCs w:val="24"/>
    </w:rPr>
  </w:style>
  <w:style w:type="paragraph" w:styleId="Heading2">
    <w:name w:val="heading 2"/>
    <w:next w:val="Normal"/>
    <w:qFormat/>
    <w:rsid w:val="006519CF"/>
    <w:pPr>
      <w:keepNext/>
      <w:spacing w:before="120" w:after="60"/>
      <w:outlineLvl w:val="1"/>
    </w:pPr>
    <w:rPr>
      <w:rFonts w:ascii="Arial" w:eastAsia="Times New Roman" w:hAnsi="Arial"/>
      <w:b/>
      <w:noProof/>
      <w:sz w:val="26"/>
      <w:szCs w:val="24"/>
    </w:rPr>
  </w:style>
  <w:style w:type="paragraph" w:styleId="Heading3">
    <w:name w:val="heading 3"/>
    <w:basedOn w:val="Normal"/>
    <w:next w:val="Normal"/>
    <w:qFormat/>
    <w:rsid w:val="006519CF"/>
    <w:pPr>
      <w:keepNext/>
      <w:spacing w:before="120" w:after="60"/>
      <w:outlineLvl w:val="2"/>
    </w:pPr>
    <w:rPr>
      <w:rFonts w:ascii="Arial" w:hAnsi="Arial"/>
      <w:b/>
    </w:rPr>
  </w:style>
  <w:style w:type="paragraph" w:styleId="Heading4">
    <w:name w:val="heading 4"/>
    <w:basedOn w:val="Normal"/>
    <w:next w:val="Normal"/>
    <w:qFormat/>
    <w:rsid w:val="006519CF"/>
    <w:pPr>
      <w:keepNext/>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CEbodytext">
    <w:name w:val="JCE body text"/>
    <w:rsid w:val="00070620"/>
    <w:pPr>
      <w:spacing w:line="240" w:lineRule="atLeast"/>
      <w:ind w:firstLine="360"/>
    </w:pPr>
    <w:rPr>
      <w:rFonts w:ascii="Bookman Old Style" w:eastAsia="Times New Roman" w:hAnsi="Bookman Old Style"/>
      <w:szCs w:val="24"/>
    </w:rPr>
  </w:style>
  <w:style w:type="paragraph" w:customStyle="1" w:styleId="JCEcaption">
    <w:name w:val="JCE caption"/>
    <w:next w:val="JCEbodytext"/>
    <w:rsid w:val="00070620"/>
    <w:pPr>
      <w:keepLines/>
      <w:spacing w:before="120" w:after="40"/>
    </w:pPr>
    <w:rPr>
      <w:rFonts w:ascii="Helvetica" w:hAnsi="Helvetica"/>
      <w:sz w:val="16"/>
      <w:szCs w:val="24"/>
    </w:rPr>
  </w:style>
  <w:style w:type="paragraph" w:customStyle="1" w:styleId="JCEH1">
    <w:name w:val="JCE H1"/>
    <w:next w:val="JCEbodytext"/>
    <w:rsid w:val="00974280"/>
    <w:pPr>
      <w:keepNext/>
      <w:spacing w:before="240" w:line="240" w:lineRule="atLeast"/>
      <w:outlineLvl w:val="0"/>
    </w:pPr>
    <w:rPr>
      <w:rFonts w:ascii="Helvetica" w:eastAsia="Times New Roman" w:hAnsi="Helvetica"/>
      <w:b/>
      <w:caps/>
      <w:color w:val="000090"/>
      <w:kern w:val="28"/>
      <w:szCs w:val="24"/>
    </w:rPr>
  </w:style>
  <w:style w:type="paragraph" w:customStyle="1" w:styleId="JCEH2">
    <w:name w:val="JCE H2"/>
    <w:next w:val="JCEbodytext"/>
    <w:rsid w:val="00A50F32"/>
    <w:pPr>
      <w:keepNext/>
      <w:keepLines/>
      <w:spacing w:before="120"/>
      <w:outlineLvl w:val="1"/>
    </w:pPr>
    <w:rPr>
      <w:rFonts w:ascii="Helvetica" w:hAnsi="Helvetica"/>
      <w:color w:val="000090"/>
      <w:kern w:val="28"/>
      <w:szCs w:val="32"/>
    </w:rPr>
  </w:style>
  <w:style w:type="paragraph" w:customStyle="1" w:styleId="JCEbulletlist">
    <w:name w:val="JCE bullet list"/>
    <w:basedOn w:val="JCEbodytext"/>
    <w:next w:val="JCEbodytext"/>
    <w:rsid w:val="00C92BFE"/>
    <w:pPr>
      <w:numPr>
        <w:numId w:val="6"/>
      </w:numPr>
    </w:pPr>
    <w:rPr>
      <w:sz w:val="18"/>
    </w:rPr>
  </w:style>
  <w:style w:type="paragraph" w:customStyle="1" w:styleId="JCEnumberedlist">
    <w:name w:val="JCE numbered list"/>
    <w:basedOn w:val="JCEbulletlist"/>
    <w:next w:val="JCEbodytext"/>
    <w:qFormat/>
    <w:rsid w:val="00C92BFE"/>
    <w:pPr>
      <w:numPr>
        <w:numId w:val="0"/>
      </w:numPr>
      <w:tabs>
        <w:tab w:val="left" w:pos="360"/>
      </w:tabs>
      <w:ind w:left="360" w:hanging="360"/>
    </w:pPr>
  </w:style>
  <w:style w:type="character" w:styleId="LineNumber">
    <w:name w:val="line number"/>
    <w:basedOn w:val="DefaultParagraphFont"/>
    <w:rsid w:val="00070620"/>
    <w:rPr>
      <w:rFonts w:ascii="Helvetica" w:hAnsi="Helvetica"/>
      <w:sz w:val="16"/>
      <w:lang w:val="en-US"/>
    </w:rPr>
  </w:style>
  <w:style w:type="paragraph" w:customStyle="1" w:styleId="JCEAuAttribution">
    <w:name w:val="JCE AuAttribution"/>
    <w:basedOn w:val="JCEbodytext"/>
    <w:qFormat/>
    <w:rsid w:val="003A1F14"/>
    <w:pPr>
      <w:tabs>
        <w:tab w:val="left" w:pos="360"/>
      </w:tabs>
      <w:spacing w:after="240"/>
      <w:ind w:firstLine="0"/>
    </w:pPr>
  </w:style>
  <w:style w:type="paragraph" w:customStyle="1" w:styleId="JCEAuNames">
    <w:name w:val="JCE AuNames"/>
    <w:basedOn w:val="JCEbodytext"/>
    <w:qFormat/>
    <w:rsid w:val="003A1F14"/>
    <w:pPr>
      <w:tabs>
        <w:tab w:val="left" w:pos="360"/>
      </w:tabs>
      <w:ind w:firstLine="0"/>
    </w:pPr>
  </w:style>
  <w:style w:type="paragraph" w:customStyle="1" w:styleId="JCEDocfooter">
    <w:name w:val="JCE Doc footer"/>
    <w:qFormat/>
    <w:rsid w:val="00070620"/>
    <w:pPr>
      <w:pBdr>
        <w:top w:val="single" w:sz="2" w:space="4" w:color="auto"/>
      </w:pBdr>
      <w:tabs>
        <w:tab w:val="center" w:pos="4320"/>
        <w:tab w:val="right" w:pos="8640"/>
      </w:tabs>
      <w:contextualSpacing/>
    </w:pPr>
    <w:rPr>
      <w:rFonts w:ascii="Helvetica" w:hAnsi="Helvetica"/>
      <w:sz w:val="18"/>
      <w:szCs w:val="24"/>
    </w:rPr>
  </w:style>
  <w:style w:type="paragraph" w:customStyle="1" w:styleId="JCEDocheader">
    <w:name w:val="JCE Doc header"/>
    <w:qFormat/>
    <w:rsid w:val="00070620"/>
    <w:pPr>
      <w:pBdr>
        <w:bottom w:val="single" w:sz="2" w:space="4" w:color="auto"/>
      </w:pBdr>
      <w:tabs>
        <w:tab w:val="right" w:pos="8640"/>
      </w:tabs>
      <w:contextualSpacing/>
    </w:pPr>
    <w:rPr>
      <w:rFonts w:ascii="Helvetica" w:hAnsi="Helvetica"/>
      <w:sz w:val="18"/>
      <w:szCs w:val="24"/>
    </w:rPr>
  </w:style>
  <w:style w:type="paragraph" w:customStyle="1" w:styleId="JCEExtract">
    <w:name w:val="JCE Extract"/>
    <w:basedOn w:val="JCEbodytext"/>
    <w:next w:val="JCEbodytext"/>
    <w:qFormat/>
    <w:rsid w:val="00070620"/>
    <w:pPr>
      <w:keepLines/>
      <w:ind w:left="720" w:right="720" w:firstLine="0"/>
    </w:pPr>
    <w:rPr>
      <w:sz w:val="18"/>
    </w:rPr>
  </w:style>
  <w:style w:type="paragraph" w:customStyle="1" w:styleId="JCEFlushBody">
    <w:name w:val="JCE FlushBody"/>
    <w:basedOn w:val="JCEbodytext"/>
    <w:next w:val="JCEbodytext"/>
    <w:qFormat/>
    <w:rsid w:val="00070620"/>
    <w:pPr>
      <w:ind w:firstLine="0"/>
    </w:pPr>
    <w:rPr>
      <w:rFonts w:cs="Century"/>
      <w:szCs w:val="20"/>
    </w:rPr>
  </w:style>
  <w:style w:type="paragraph" w:customStyle="1" w:styleId="JCETabletext">
    <w:name w:val="JCE Table text"/>
    <w:basedOn w:val="JCEcaption"/>
    <w:next w:val="JCEcaption"/>
    <w:rsid w:val="00904F65"/>
    <w:pPr>
      <w:widowControl w:val="0"/>
      <w:spacing w:before="40"/>
    </w:pPr>
    <w:rPr>
      <w:rFonts w:eastAsia="Times New Roman"/>
    </w:rPr>
  </w:style>
  <w:style w:type="paragraph" w:customStyle="1" w:styleId="JCETabletitle">
    <w:name w:val="JCE Table title"/>
    <w:basedOn w:val="JCEcaption"/>
    <w:rsid w:val="00E605FA"/>
    <w:pPr>
      <w:spacing w:before="0"/>
      <w:jc w:val="center"/>
    </w:pPr>
    <w:rPr>
      <w:rFonts w:eastAsia="Times New Roman"/>
      <w:b/>
    </w:rPr>
  </w:style>
  <w:style w:type="paragraph" w:customStyle="1" w:styleId="JCETitle">
    <w:name w:val="JCE Title"/>
    <w:next w:val="JCEAuNames"/>
    <w:qFormat/>
    <w:rsid w:val="00070620"/>
    <w:pPr>
      <w:spacing w:after="120" w:line="400" w:lineRule="atLeast"/>
    </w:pPr>
    <w:rPr>
      <w:rFonts w:ascii="Helvetica" w:hAnsi="Helvetica"/>
      <w:b/>
      <w:sz w:val="32"/>
      <w:szCs w:val="24"/>
    </w:rPr>
  </w:style>
  <w:style w:type="paragraph" w:customStyle="1" w:styleId="JCEEquation">
    <w:name w:val="JCE Equation"/>
    <w:basedOn w:val="JCEFlushBody"/>
    <w:next w:val="JCEFlushBody"/>
    <w:qFormat/>
    <w:rsid w:val="00AD5853"/>
    <w:pPr>
      <w:tabs>
        <w:tab w:val="right" w:pos="8640"/>
      </w:tabs>
      <w:spacing w:before="100" w:after="100"/>
      <w:ind w:firstLine="720"/>
      <w:jc w:val="both"/>
    </w:pPr>
  </w:style>
  <w:style w:type="paragraph" w:styleId="BalloonText">
    <w:name w:val="Balloon Text"/>
    <w:basedOn w:val="Normal"/>
    <w:link w:val="BalloonTextChar"/>
    <w:rsid w:val="00F51322"/>
    <w:rPr>
      <w:rFonts w:ascii="Lucida Grande" w:hAnsi="Lucida Grande" w:cs="Lucida Grande"/>
      <w:sz w:val="18"/>
      <w:szCs w:val="18"/>
    </w:rPr>
  </w:style>
  <w:style w:type="character" w:customStyle="1" w:styleId="BalloonTextChar">
    <w:name w:val="Balloon Text Char"/>
    <w:basedOn w:val="DefaultParagraphFont"/>
    <w:link w:val="BalloonText"/>
    <w:rsid w:val="00F51322"/>
    <w:rPr>
      <w:rFonts w:ascii="Lucida Grande" w:eastAsia="Times New Roman" w:hAnsi="Lucida Grande" w:cs="Lucida Grande"/>
      <w:sz w:val="18"/>
      <w:szCs w:val="18"/>
    </w:rPr>
  </w:style>
  <w:style w:type="character" w:styleId="Hyperlink">
    <w:name w:val="Hyperlink"/>
    <w:basedOn w:val="DefaultParagraphFont"/>
    <w:uiPriority w:val="99"/>
    <w:rsid w:val="00AA4296"/>
    <w:rPr>
      <w:color w:val="0000FF" w:themeColor="hyperlink"/>
      <w:u w:val="single"/>
    </w:rPr>
  </w:style>
  <w:style w:type="character" w:styleId="CommentReference">
    <w:name w:val="annotation reference"/>
    <w:basedOn w:val="DefaultParagraphFont"/>
    <w:rsid w:val="00892BCB"/>
    <w:rPr>
      <w:sz w:val="18"/>
      <w:szCs w:val="18"/>
    </w:rPr>
  </w:style>
  <w:style w:type="paragraph" w:styleId="CommentText">
    <w:name w:val="annotation text"/>
    <w:basedOn w:val="Normal"/>
    <w:link w:val="CommentTextChar"/>
    <w:rsid w:val="00892BCB"/>
  </w:style>
  <w:style w:type="character" w:customStyle="1" w:styleId="CommentTextChar">
    <w:name w:val="Comment Text Char"/>
    <w:basedOn w:val="DefaultParagraphFont"/>
    <w:link w:val="CommentText"/>
    <w:rsid w:val="00892BCB"/>
    <w:rPr>
      <w:rFonts w:ascii="Times New Roman" w:eastAsia="Times New Roman" w:hAnsi="Times New Roman"/>
      <w:sz w:val="24"/>
      <w:szCs w:val="24"/>
    </w:rPr>
  </w:style>
  <w:style w:type="paragraph" w:styleId="CommentSubject">
    <w:name w:val="annotation subject"/>
    <w:basedOn w:val="CommentText"/>
    <w:next w:val="CommentText"/>
    <w:link w:val="CommentSubjectChar"/>
    <w:rsid w:val="00892BCB"/>
    <w:rPr>
      <w:b/>
      <w:bCs/>
      <w:sz w:val="20"/>
      <w:szCs w:val="20"/>
    </w:rPr>
  </w:style>
  <w:style w:type="character" w:customStyle="1" w:styleId="CommentSubjectChar">
    <w:name w:val="Comment Subject Char"/>
    <w:basedOn w:val="CommentTextChar"/>
    <w:link w:val="CommentSubject"/>
    <w:rsid w:val="00892BCB"/>
    <w:rPr>
      <w:rFonts w:ascii="Times New Roman" w:eastAsia="Times New Roman" w:hAnsi="Times New Roman"/>
      <w:b/>
      <w:bCs/>
      <w:sz w:val="24"/>
      <w:szCs w:val="24"/>
    </w:rPr>
  </w:style>
  <w:style w:type="paragraph" w:styleId="Header">
    <w:name w:val="header"/>
    <w:basedOn w:val="Normal"/>
    <w:link w:val="HeaderChar"/>
    <w:rsid w:val="00995F65"/>
    <w:pPr>
      <w:tabs>
        <w:tab w:val="center" w:pos="4320"/>
        <w:tab w:val="right" w:pos="8640"/>
      </w:tabs>
      <w:ind w:firstLine="720"/>
    </w:pPr>
  </w:style>
  <w:style w:type="character" w:customStyle="1" w:styleId="HeaderChar">
    <w:name w:val="Header Char"/>
    <w:basedOn w:val="DefaultParagraphFont"/>
    <w:link w:val="Header"/>
    <w:rsid w:val="00995F65"/>
    <w:rPr>
      <w:rFonts w:ascii="Times New Roman" w:hAnsi="Times New Roman"/>
      <w:sz w:val="24"/>
      <w:szCs w:val="24"/>
    </w:rPr>
  </w:style>
  <w:style w:type="paragraph" w:styleId="Footer">
    <w:name w:val="footer"/>
    <w:basedOn w:val="Normal"/>
    <w:link w:val="FooterChar"/>
    <w:rsid w:val="00995F65"/>
    <w:pPr>
      <w:tabs>
        <w:tab w:val="center" w:pos="4320"/>
        <w:tab w:val="right" w:pos="8640"/>
      </w:tabs>
      <w:ind w:firstLine="720"/>
    </w:pPr>
  </w:style>
  <w:style w:type="character" w:customStyle="1" w:styleId="FooterChar">
    <w:name w:val="Footer Char"/>
    <w:basedOn w:val="DefaultParagraphFont"/>
    <w:link w:val="Footer"/>
    <w:rsid w:val="00995F65"/>
    <w:rPr>
      <w:rFonts w:ascii="Times New Roman" w:hAnsi="Times New Roman"/>
      <w:sz w:val="24"/>
      <w:szCs w:val="24"/>
    </w:rPr>
  </w:style>
  <w:style w:type="character" w:styleId="FollowedHyperlink">
    <w:name w:val="FollowedHyperlink"/>
    <w:basedOn w:val="DefaultParagraphFont"/>
    <w:rsid w:val="00E941AA"/>
    <w:rPr>
      <w:color w:val="800080" w:themeColor="followedHyperlink"/>
      <w:u w:val="single"/>
    </w:rPr>
  </w:style>
  <w:style w:type="paragraph" w:customStyle="1" w:styleId="Paragraphedeliste">
    <w:name w:val="Paragraphe de liste"/>
    <w:basedOn w:val="Normal"/>
    <w:qFormat/>
    <w:rsid w:val="00820755"/>
    <w:pPr>
      <w:spacing w:after="200" w:line="276" w:lineRule="auto"/>
      <w:ind w:left="720"/>
      <w:contextualSpacing/>
    </w:pPr>
    <w:rPr>
      <w:rFonts w:ascii="Calibri" w:eastAsia="Calibri" w:hAnsi="Calibri"/>
      <w:sz w:val="22"/>
      <w:szCs w:val="22"/>
      <w:lang w:val="fr-FR"/>
    </w:rPr>
  </w:style>
  <w:style w:type="character" w:styleId="PlaceholderText">
    <w:name w:val="Placeholder Text"/>
    <w:basedOn w:val="DefaultParagraphFont"/>
    <w:rsid w:val="00820755"/>
    <w:rPr>
      <w:color w:val="808080"/>
    </w:rPr>
  </w:style>
  <w:style w:type="paragraph" w:styleId="Caption">
    <w:name w:val="caption"/>
    <w:basedOn w:val="Normal"/>
    <w:next w:val="Normal"/>
    <w:rsid w:val="00DF7CF3"/>
    <w:pPr>
      <w:spacing w:after="200"/>
      <w:ind w:firstLine="720"/>
    </w:pPr>
    <w:rPr>
      <w:b/>
      <w:bCs/>
      <w:color w:val="4F81BD" w:themeColor="accent1"/>
      <w:sz w:val="18"/>
      <w:szCs w:val="18"/>
    </w:rPr>
  </w:style>
  <w:style w:type="table" w:styleId="TableGrid">
    <w:name w:val="Table Grid"/>
    <w:basedOn w:val="TableNormal"/>
    <w:rsid w:val="00DF7C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2F95"/>
    <w:pPr>
      <w:spacing w:before="100" w:beforeAutospacing="1" w:after="100" w:afterAutospacing="1"/>
    </w:pPr>
    <w:rPr>
      <w:rFonts w:eastAsiaTheme="minorEastAsia"/>
      <w:lang w:eastAsia="en-GB"/>
    </w:rPr>
  </w:style>
  <w:style w:type="character" w:styleId="UnresolvedMention">
    <w:name w:val="Unresolved Mention"/>
    <w:basedOn w:val="DefaultParagraphFont"/>
    <w:rsid w:val="00D95D15"/>
    <w:rPr>
      <w:color w:val="808080"/>
      <w:shd w:val="clear" w:color="auto" w:fill="E6E6E6"/>
    </w:rPr>
  </w:style>
  <w:style w:type="character" w:customStyle="1" w:styleId="apple-converted-space">
    <w:name w:val="apple-converted-space"/>
    <w:basedOn w:val="DefaultParagraphFont"/>
    <w:rsid w:val="00927150"/>
  </w:style>
  <w:style w:type="character" w:customStyle="1" w:styleId="institution">
    <w:name w:val="institution"/>
    <w:basedOn w:val="DefaultParagraphFont"/>
    <w:rsid w:val="00927150"/>
  </w:style>
  <w:style w:type="character" w:customStyle="1" w:styleId="country">
    <w:name w:val="country"/>
    <w:basedOn w:val="DefaultParagraphFont"/>
    <w:rsid w:val="00927150"/>
  </w:style>
  <w:style w:type="paragraph" w:styleId="ListParagraph">
    <w:name w:val="List Paragraph"/>
    <w:basedOn w:val="Normal"/>
    <w:rsid w:val="00927150"/>
    <w:pPr>
      <w:ind w:left="720"/>
      <w:contextualSpacing/>
    </w:pPr>
  </w:style>
  <w:style w:type="table" w:styleId="GridTable2-Accent5">
    <w:name w:val="Grid Table 2 Accent 5"/>
    <w:basedOn w:val="TableNormal"/>
    <w:uiPriority w:val="47"/>
    <w:rsid w:val="00EA7597"/>
    <w:rPr>
      <w:rFonts w:asciiTheme="minorHAnsi" w:eastAsiaTheme="minorHAnsi" w:hAnsiTheme="minorHAnsi" w:cstheme="minorBidi"/>
      <w:sz w:val="22"/>
      <w:szCs w:val="22"/>
      <w:lang w:val="en-GB"/>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Revision">
    <w:name w:val="Revision"/>
    <w:hidden/>
    <w:semiHidden/>
    <w:rsid w:val="00D761DB"/>
    <w:rPr>
      <w:rFonts w:ascii="Times New Roman" w:eastAsia="Times New Roman" w:hAnsi="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265023">
      <w:bodyDiv w:val="1"/>
      <w:marLeft w:val="0"/>
      <w:marRight w:val="0"/>
      <w:marTop w:val="0"/>
      <w:marBottom w:val="0"/>
      <w:divBdr>
        <w:top w:val="none" w:sz="0" w:space="0" w:color="auto"/>
        <w:left w:val="none" w:sz="0" w:space="0" w:color="auto"/>
        <w:bottom w:val="none" w:sz="0" w:space="0" w:color="auto"/>
        <w:right w:val="none" w:sz="0" w:space="0" w:color="auto"/>
      </w:divBdr>
    </w:div>
    <w:div w:id="98986093">
      <w:bodyDiv w:val="1"/>
      <w:marLeft w:val="0"/>
      <w:marRight w:val="0"/>
      <w:marTop w:val="0"/>
      <w:marBottom w:val="0"/>
      <w:divBdr>
        <w:top w:val="none" w:sz="0" w:space="0" w:color="auto"/>
        <w:left w:val="none" w:sz="0" w:space="0" w:color="auto"/>
        <w:bottom w:val="none" w:sz="0" w:space="0" w:color="auto"/>
        <w:right w:val="none" w:sz="0" w:space="0" w:color="auto"/>
      </w:divBdr>
    </w:div>
    <w:div w:id="211037344">
      <w:bodyDiv w:val="1"/>
      <w:marLeft w:val="0"/>
      <w:marRight w:val="0"/>
      <w:marTop w:val="0"/>
      <w:marBottom w:val="0"/>
      <w:divBdr>
        <w:top w:val="none" w:sz="0" w:space="0" w:color="auto"/>
        <w:left w:val="none" w:sz="0" w:space="0" w:color="auto"/>
        <w:bottom w:val="none" w:sz="0" w:space="0" w:color="auto"/>
        <w:right w:val="none" w:sz="0" w:space="0" w:color="auto"/>
      </w:divBdr>
    </w:div>
    <w:div w:id="489754856">
      <w:bodyDiv w:val="1"/>
      <w:marLeft w:val="0"/>
      <w:marRight w:val="0"/>
      <w:marTop w:val="0"/>
      <w:marBottom w:val="0"/>
      <w:divBdr>
        <w:top w:val="none" w:sz="0" w:space="0" w:color="auto"/>
        <w:left w:val="none" w:sz="0" w:space="0" w:color="auto"/>
        <w:bottom w:val="none" w:sz="0" w:space="0" w:color="auto"/>
        <w:right w:val="none" w:sz="0" w:space="0" w:color="auto"/>
      </w:divBdr>
    </w:div>
    <w:div w:id="624849932">
      <w:bodyDiv w:val="1"/>
      <w:marLeft w:val="0"/>
      <w:marRight w:val="0"/>
      <w:marTop w:val="0"/>
      <w:marBottom w:val="0"/>
      <w:divBdr>
        <w:top w:val="none" w:sz="0" w:space="0" w:color="auto"/>
        <w:left w:val="none" w:sz="0" w:space="0" w:color="auto"/>
        <w:bottom w:val="none" w:sz="0" w:space="0" w:color="auto"/>
        <w:right w:val="none" w:sz="0" w:space="0" w:color="auto"/>
      </w:divBdr>
    </w:div>
    <w:div w:id="1075014536">
      <w:bodyDiv w:val="1"/>
      <w:marLeft w:val="0"/>
      <w:marRight w:val="0"/>
      <w:marTop w:val="0"/>
      <w:marBottom w:val="0"/>
      <w:divBdr>
        <w:top w:val="none" w:sz="0" w:space="0" w:color="auto"/>
        <w:left w:val="none" w:sz="0" w:space="0" w:color="auto"/>
        <w:bottom w:val="none" w:sz="0" w:space="0" w:color="auto"/>
        <w:right w:val="none" w:sz="0" w:space="0" w:color="auto"/>
      </w:divBdr>
    </w:div>
    <w:div w:id="1160122265">
      <w:bodyDiv w:val="1"/>
      <w:marLeft w:val="0"/>
      <w:marRight w:val="0"/>
      <w:marTop w:val="0"/>
      <w:marBottom w:val="0"/>
      <w:divBdr>
        <w:top w:val="none" w:sz="0" w:space="0" w:color="auto"/>
        <w:left w:val="none" w:sz="0" w:space="0" w:color="auto"/>
        <w:bottom w:val="none" w:sz="0" w:space="0" w:color="auto"/>
        <w:right w:val="none" w:sz="0" w:space="0" w:color="auto"/>
      </w:divBdr>
      <w:divsChild>
        <w:div w:id="604770417">
          <w:marLeft w:val="0"/>
          <w:marRight w:val="0"/>
          <w:marTop w:val="0"/>
          <w:marBottom w:val="0"/>
          <w:divBdr>
            <w:top w:val="none" w:sz="0" w:space="0" w:color="auto"/>
            <w:left w:val="none" w:sz="0" w:space="0" w:color="auto"/>
            <w:bottom w:val="none" w:sz="0" w:space="0" w:color="auto"/>
            <w:right w:val="none" w:sz="0" w:space="0" w:color="auto"/>
          </w:divBdr>
          <w:divsChild>
            <w:div w:id="686181549">
              <w:marLeft w:val="0"/>
              <w:marRight w:val="0"/>
              <w:marTop w:val="0"/>
              <w:marBottom w:val="0"/>
              <w:divBdr>
                <w:top w:val="none" w:sz="0" w:space="0" w:color="auto"/>
                <w:left w:val="none" w:sz="0" w:space="0" w:color="auto"/>
                <w:bottom w:val="none" w:sz="0" w:space="0" w:color="auto"/>
                <w:right w:val="none" w:sz="0" w:space="0" w:color="auto"/>
              </w:divBdr>
              <w:divsChild>
                <w:div w:id="10664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599587">
      <w:bodyDiv w:val="1"/>
      <w:marLeft w:val="0"/>
      <w:marRight w:val="0"/>
      <w:marTop w:val="0"/>
      <w:marBottom w:val="0"/>
      <w:divBdr>
        <w:top w:val="none" w:sz="0" w:space="0" w:color="auto"/>
        <w:left w:val="none" w:sz="0" w:space="0" w:color="auto"/>
        <w:bottom w:val="none" w:sz="0" w:space="0" w:color="auto"/>
        <w:right w:val="none" w:sz="0" w:space="0" w:color="auto"/>
      </w:divBdr>
    </w:div>
    <w:div w:id="1279920889">
      <w:bodyDiv w:val="1"/>
      <w:marLeft w:val="0"/>
      <w:marRight w:val="0"/>
      <w:marTop w:val="0"/>
      <w:marBottom w:val="0"/>
      <w:divBdr>
        <w:top w:val="none" w:sz="0" w:space="0" w:color="auto"/>
        <w:left w:val="none" w:sz="0" w:space="0" w:color="auto"/>
        <w:bottom w:val="none" w:sz="0" w:space="0" w:color="auto"/>
        <w:right w:val="none" w:sz="0" w:space="0" w:color="auto"/>
      </w:divBdr>
      <w:divsChild>
        <w:div w:id="1472673304">
          <w:marLeft w:val="0"/>
          <w:marRight w:val="0"/>
          <w:marTop w:val="0"/>
          <w:marBottom w:val="0"/>
          <w:divBdr>
            <w:top w:val="none" w:sz="0" w:space="0" w:color="auto"/>
            <w:left w:val="none" w:sz="0" w:space="0" w:color="auto"/>
            <w:bottom w:val="none" w:sz="0" w:space="0" w:color="auto"/>
            <w:right w:val="none" w:sz="0" w:space="0" w:color="auto"/>
          </w:divBdr>
        </w:div>
        <w:div w:id="1025253092">
          <w:marLeft w:val="0"/>
          <w:marRight w:val="0"/>
          <w:marTop w:val="0"/>
          <w:marBottom w:val="0"/>
          <w:divBdr>
            <w:top w:val="none" w:sz="0" w:space="0" w:color="auto"/>
            <w:left w:val="none" w:sz="0" w:space="0" w:color="auto"/>
            <w:bottom w:val="none" w:sz="0" w:space="0" w:color="auto"/>
            <w:right w:val="none" w:sz="0" w:space="0" w:color="auto"/>
          </w:divBdr>
        </w:div>
        <w:div w:id="782698665">
          <w:marLeft w:val="0"/>
          <w:marRight w:val="0"/>
          <w:marTop w:val="0"/>
          <w:marBottom w:val="0"/>
          <w:divBdr>
            <w:top w:val="none" w:sz="0" w:space="0" w:color="auto"/>
            <w:left w:val="none" w:sz="0" w:space="0" w:color="auto"/>
            <w:bottom w:val="none" w:sz="0" w:space="0" w:color="auto"/>
            <w:right w:val="none" w:sz="0" w:space="0" w:color="auto"/>
          </w:divBdr>
        </w:div>
        <w:div w:id="938218751">
          <w:marLeft w:val="0"/>
          <w:marRight w:val="0"/>
          <w:marTop w:val="0"/>
          <w:marBottom w:val="0"/>
          <w:divBdr>
            <w:top w:val="none" w:sz="0" w:space="0" w:color="auto"/>
            <w:left w:val="none" w:sz="0" w:space="0" w:color="auto"/>
            <w:bottom w:val="none" w:sz="0" w:space="0" w:color="auto"/>
            <w:right w:val="none" w:sz="0" w:space="0" w:color="auto"/>
          </w:divBdr>
        </w:div>
        <w:div w:id="393508049">
          <w:marLeft w:val="0"/>
          <w:marRight w:val="0"/>
          <w:marTop w:val="0"/>
          <w:marBottom w:val="0"/>
          <w:divBdr>
            <w:top w:val="none" w:sz="0" w:space="0" w:color="auto"/>
            <w:left w:val="none" w:sz="0" w:space="0" w:color="auto"/>
            <w:bottom w:val="none" w:sz="0" w:space="0" w:color="auto"/>
            <w:right w:val="none" w:sz="0" w:space="0" w:color="auto"/>
          </w:divBdr>
        </w:div>
        <w:div w:id="236600770">
          <w:marLeft w:val="0"/>
          <w:marRight w:val="0"/>
          <w:marTop w:val="0"/>
          <w:marBottom w:val="0"/>
          <w:divBdr>
            <w:top w:val="none" w:sz="0" w:space="0" w:color="auto"/>
            <w:left w:val="none" w:sz="0" w:space="0" w:color="auto"/>
            <w:bottom w:val="none" w:sz="0" w:space="0" w:color="auto"/>
            <w:right w:val="none" w:sz="0" w:space="0" w:color="auto"/>
          </w:divBdr>
        </w:div>
        <w:div w:id="1245263183">
          <w:marLeft w:val="0"/>
          <w:marRight w:val="0"/>
          <w:marTop w:val="0"/>
          <w:marBottom w:val="0"/>
          <w:divBdr>
            <w:top w:val="none" w:sz="0" w:space="0" w:color="auto"/>
            <w:left w:val="none" w:sz="0" w:space="0" w:color="auto"/>
            <w:bottom w:val="none" w:sz="0" w:space="0" w:color="auto"/>
            <w:right w:val="none" w:sz="0" w:space="0" w:color="auto"/>
          </w:divBdr>
        </w:div>
        <w:div w:id="898832723">
          <w:marLeft w:val="0"/>
          <w:marRight w:val="0"/>
          <w:marTop w:val="0"/>
          <w:marBottom w:val="0"/>
          <w:divBdr>
            <w:top w:val="none" w:sz="0" w:space="0" w:color="auto"/>
            <w:left w:val="none" w:sz="0" w:space="0" w:color="auto"/>
            <w:bottom w:val="none" w:sz="0" w:space="0" w:color="auto"/>
            <w:right w:val="none" w:sz="0" w:space="0" w:color="auto"/>
          </w:divBdr>
        </w:div>
        <w:div w:id="327634835">
          <w:marLeft w:val="0"/>
          <w:marRight w:val="0"/>
          <w:marTop w:val="0"/>
          <w:marBottom w:val="0"/>
          <w:divBdr>
            <w:top w:val="none" w:sz="0" w:space="0" w:color="auto"/>
            <w:left w:val="none" w:sz="0" w:space="0" w:color="auto"/>
            <w:bottom w:val="none" w:sz="0" w:space="0" w:color="auto"/>
            <w:right w:val="none" w:sz="0" w:space="0" w:color="auto"/>
          </w:divBdr>
        </w:div>
      </w:divsChild>
    </w:div>
    <w:div w:id="1624145815">
      <w:bodyDiv w:val="1"/>
      <w:marLeft w:val="0"/>
      <w:marRight w:val="0"/>
      <w:marTop w:val="0"/>
      <w:marBottom w:val="0"/>
      <w:divBdr>
        <w:top w:val="none" w:sz="0" w:space="0" w:color="auto"/>
        <w:left w:val="none" w:sz="0" w:space="0" w:color="auto"/>
        <w:bottom w:val="none" w:sz="0" w:space="0" w:color="auto"/>
        <w:right w:val="none" w:sz="0" w:space="0" w:color="auto"/>
      </w:divBdr>
    </w:div>
    <w:div w:id="1791581745">
      <w:bodyDiv w:val="1"/>
      <w:marLeft w:val="0"/>
      <w:marRight w:val="0"/>
      <w:marTop w:val="0"/>
      <w:marBottom w:val="0"/>
      <w:divBdr>
        <w:top w:val="none" w:sz="0" w:space="0" w:color="auto"/>
        <w:left w:val="none" w:sz="0" w:space="0" w:color="auto"/>
        <w:bottom w:val="none" w:sz="0" w:space="0" w:color="auto"/>
        <w:right w:val="none" w:sz="0" w:space="0" w:color="auto"/>
      </w:divBdr>
    </w:div>
    <w:div w:id="1795519955">
      <w:bodyDiv w:val="1"/>
      <w:marLeft w:val="0"/>
      <w:marRight w:val="0"/>
      <w:marTop w:val="0"/>
      <w:marBottom w:val="0"/>
      <w:divBdr>
        <w:top w:val="none" w:sz="0" w:space="0" w:color="auto"/>
        <w:left w:val="none" w:sz="0" w:space="0" w:color="auto"/>
        <w:bottom w:val="none" w:sz="0" w:space="0" w:color="auto"/>
        <w:right w:val="none" w:sz="0" w:space="0" w:color="auto"/>
      </w:divBdr>
    </w:div>
    <w:div w:id="1850410985">
      <w:bodyDiv w:val="1"/>
      <w:marLeft w:val="0"/>
      <w:marRight w:val="0"/>
      <w:marTop w:val="0"/>
      <w:marBottom w:val="0"/>
      <w:divBdr>
        <w:top w:val="none" w:sz="0" w:space="0" w:color="auto"/>
        <w:left w:val="none" w:sz="0" w:space="0" w:color="auto"/>
        <w:bottom w:val="none" w:sz="0" w:space="0" w:color="auto"/>
        <w:right w:val="none" w:sz="0" w:space="0" w:color="auto"/>
      </w:divBdr>
    </w:div>
    <w:div w:id="2103527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8.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enn\Downloads\JCEms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glennhurst/Documents/Green%20Tycoon/Augsburg%20Green%20Tycoon%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glennhurst/Documents/Green%20Tycoon/Augsburg%20Green%20Tycoon%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2"/>
            </a:solidFill>
            <a:ln>
              <a:noFill/>
            </a:ln>
            <a:effectLst/>
          </c:spPr>
          <c:invertIfNegative val="0"/>
          <c:val>
            <c:numRef>
              <c:f>'Feedback Form'!$Z$2:$Z$9</c:f>
              <c:numCache>
                <c:formatCode>0.0</c:formatCode>
                <c:ptCount val="8"/>
                <c:pt idx="0">
                  <c:v>3.9166666666666665</c:v>
                </c:pt>
                <c:pt idx="1">
                  <c:v>3.75</c:v>
                </c:pt>
                <c:pt idx="2">
                  <c:v>3.875</c:v>
                </c:pt>
                <c:pt idx="3">
                  <c:v>4.166666666666667</c:v>
                </c:pt>
                <c:pt idx="4">
                  <c:v>4.25</c:v>
                </c:pt>
                <c:pt idx="5">
                  <c:v>4.166666666666667</c:v>
                </c:pt>
                <c:pt idx="6">
                  <c:v>4.0555555555555554</c:v>
                </c:pt>
                <c:pt idx="7">
                  <c:v>4.5555555555555554</c:v>
                </c:pt>
              </c:numCache>
            </c:numRef>
          </c:val>
          <c:extLst>
            <c:ext xmlns:c16="http://schemas.microsoft.com/office/drawing/2014/chart" uri="{C3380CC4-5D6E-409C-BE32-E72D297353CC}">
              <c16:uniqueId val="{00000000-7FBC-5544-AA30-F1A002CD450F}"/>
            </c:ext>
          </c:extLst>
        </c:ser>
        <c:dLbls>
          <c:showLegendKey val="0"/>
          <c:showVal val="0"/>
          <c:showCatName val="0"/>
          <c:showSerName val="0"/>
          <c:showPercent val="0"/>
          <c:showBubbleSize val="0"/>
        </c:dLbls>
        <c:gapWidth val="219"/>
        <c:overlap val="-27"/>
        <c:axId val="981870736"/>
        <c:axId val="982023120"/>
      </c:barChart>
      <c:catAx>
        <c:axId val="981870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Bookman Old Style" panose="02050604050505020204" pitchFamily="18" charset="0"/>
                    <a:ea typeface="+mn-ea"/>
                    <a:cs typeface="+mn-cs"/>
                  </a:defRPr>
                </a:pPr>
                <a:r>
                  <a:rPr lang="en-GB">
                    <a:solidFill>
                      <a:schemeClr val="tx1"/>
                    </a:solidFill>
                    <a:latin typeface="Bookman Old Style" panose="02050604050505020204" pitchFamily="18" charset="0"/>
                  </a:rPr>
                  <a:t>Survey question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Bookman Old Style" panose="02050604050505020204" pitchFamily="18" charset="0"/>
                  <a:ea typeface="+mn-ea"/>
                  <a:cs typeface="+mn-cs"/>
                </a:defRPr>
              </a:pPr>
              <a:endParaRPr lang="en-US"/>
            </a:p>
          </c:txPr>
        </c:title>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ookman Old Style" panose="02050604050505020204" pitchFamily="18" charset="0"/>
                <a:ea typeface="+mn-ea"/>
                <a:cs typeface="+mn-cs"/>
              </a:defRPr>
            </a:pPr>
            <a:endParaRPr lang="en-US"/>
          </a:p>
        </c:txPr>
        <c:crossAx val="982023120"/>
        <c:crosses val="autoZero"/>
        <c:auto val="1"/>
        <c:lblAlgn val="ctr"/>
        <c:lblOffset val="100"/>
        <c:noMultiLvlLbl val="0"/>
      </c:catAx>
      <c:valAx>
        <c:axId val="982023120"/>
        <c:scaling>
          <c:orientation val="minMax"/>
          <c:min val="1"/>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solidFill>
                      <a:schemeClr val="tx1"/>
                    </a:solidFill>
                    <a:latin typeface="Bookman Old Style" panose="02050604050505020204" pitchFamily="18" charset="0"/>
                  </a:rPr>
                  <a:t>Average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ookman Old Style" panose="02050604050505020204" pitchFamily="18" charset="0"/>
                <a:ea typeface="+mn-ea"/>
                <a:cs typeface="+mn-cs"/>
              </a:defRPr>
            </a:pPr>
            <a:endParaRPr lang="en-US"/>
          </a:p>
        </c:txPr>
        <c:crossAx val="981870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v>Strongly agree</c:v>
          </c:tx>
          <c:spPr>
            <a:solidFill>
              <a:schemeClr val="tx1"/>
            </a:solidFill>
            <a:ln>
              <a:noFill/>
            </a:ln>
            <a:effectLst/>
          </c:spPr>
          <c:invertIfNegative val="0"/>
          <c:val>
            <c:numRef>
              <c:f>'Feedback Form'!$AC$2:$AC$9</c:f>
              <c:numCache>
                <c:formatCode>General</c:formatCode>
                <c:ptCount val="8"/>
                <c:pt idx="0">
                  <c:v>4.1666666666666661</c:v>
                </c:pt>
                <c:pt idx="1">
                  <c:v>0</c:v>
                </c:pt>
                <c:pt idx="2">
                  <c:v>16.666666666666664</c:v>
                </c:pt>
                <c:pt idx="3">
                  <c:v>29.166666666666668</c:v>
                </c:pt>
                <c:pt idx="4">
                  <c:v>33.333333333333329</c:v>
                </c:pt>
                <c:pt idx="5">
                  <c:v>16.666666666666664</c:v>
                </c:pt>
                <c:pt idx="6">
                  <c:v>27.777777777777779</c:v>
                </c:pt>
                <c:pt idx="7">
                  <c:v>61.111111111111114</c:v>
                </c:pt>
              </c:numCache>
            </c:numRef>
          </c:val>
          <c:extLst>
            <c:ext xmlns:c16="http://schemas.microsoft.com/office/drawing/2014/chart" uri="{C3380CC4-5D6E-409C-BE32-E72D297353CC}">
              <c16:uniqueId val="{00000000-DA28-B64E-A1D8-F8D27165733C}"/>
            </c:ext>
          </c:extLst>
        </c:ser>
        <c:ser>
          <c:idx val="1"/>
          <c:order val="1"/>
          <c:tx>
            <c:v>Agree</c:v>
          </c:tx>
          <c:spPr>
            <a:solidFill>
              <a:schemeClr val="accent6"/>
            </a:solidFill>
            <a:ln>
              <a:noFill/>
            </a:ln>
            <a:effectLst/>
          </c:spPr>
          <c:invertIfNegative val="0"/>
          <c:val>
            <c:numRef>
              <c:f>'Feedback Form'!$AD$2:$AD$9</c:f>
              <c:numCache>
                <c:formatCode>General</c:formatCode>
                <c:ptCount val="8"/>
                <c:pt idx="0">
                  <c:v>83.333333333333343</c:v>
                </c:pt>
                <c:pt idx="1">
                  <c:v>79.166666666666657</c:v>
                </c:pt>
                <c:pt idx="2">
                  <c:v>58.333333333333336</c:v>
                </c:pt>
                <c:pt idx="3">
                  <c:v>62.5</c:v>
                </c:pt>
                <c:pt idx="4">
                  <c:v>58.333333333333336</c:v>
                </c:pt>
                <c:pt idx="5">
                  <c:v>83.333333333333343</c:v>
                </c:pt>
                <c:pt idx="6">
                  <c:v>72.222222222222214</c:v>
                </c:pt>
                <c:pt idx="7">
                  <c:v>38.888888888888893</c:v>
                </c:pt>
              </c:numCache>
            </c:numRef>
          </c:val>
          <c:extLst>
            <c:ext xmlns:c16="http://schemas.microsoft.com/office/drawing/2014/chart" uri="{C3380CC4-5D6E-409C-BE32-E72D297353CC}">
              <c16:uniqueId val="{00000001-DA28-B64E-A1D8-F8D27165733C}"/>
            </c:ext>
          </c:extLst>
        </c:ser>
        <c:ser>
          <c:idx val="2"/>
          <c:order val="2"/>
          <c:tx>
            <c:v>Neutral</c:v>
          </c:tx>
          <c:spPr>
            <a:solidFill>
              <a:srgbClr val="FF0000"/>
            </a:solidFill>
            <a:ln>
              <a:noFill/>
            </a:ln>
            <a:effectLst/>
          </c:spPr>
          <c:invertIfNegative val="0"/>
          <c:val>
            <c:numRef>
              <c:f>'Feedback Form'!$AE$2:$AE$9</c:f>
              <c:numCache>
                <c:formatCode>General</c:formatCode>
                <c:ptCount val="8"/>
                <c:pt idx="0">
                  <c:v>12.5</c:v>
                </c:pt>
                <c:pt idx="1">
                  <c:v>16.666666666666664</c:v>
                </c:pt>
                <c:pt idx="2">
                  <c:v>20.833333333333336</c:v>
                </c:pt>
                <c:pt idx="3">
                  <c:v>4.1666666666666661</c:v>
                </c:pt>
                <c:pt idx="4">
                  <c:v>8.3333333333333321</c:v>
                </c:pt>
                <c:pt idx="5">
                  <c:v>0</c:v>
                </c:pt>
                <c:pt idx="6">
                  <c:v>0</c:v>
                </c:pt>
                <c:pt idx="7">
                  <c:v>0</c:v>
                </c:pt>
              </c:numCache>
            </c:numRef>
          </c:val>
          <c:extLst>
            <c:ext xmlns:c16="http://schemas.microsoft.com/office/drawing/2014/chart" uri="{C3380CC4-5D6E-409C-BE32-E72D297353CC}">
              <c16:uniqueId val="{00000002-DA28-B64E-A1D8-F8D27165733C}"/>
            </c:ext>
          </c:extLst>
        </c:ser>
        <c:ser>
          <c:idx val="3"/>
          <c:order val="3"/>
          <c:tx>
            <c:v>Disagree</c:v>
          </c:tx>
          <c:spPr>
            <a:solidFill>
              <a:srgbClr val="FFFF00"/>
            </a:solidFill>
            <a:ln>
              <a:noFill/>
            </a:ln>
            <a:effectLst/>
          </c:spPr>
          <c:invertIfNegative val="0"/>
          <c:val>
            <c:numRef>
              <c:f>'Feedback Form'!$AF$2:$AF$9</c:f>
              <c:numCache>
                <c:formatCode>General</c:formatCode>
                <c:ptCount val="8"/>
                <c:pt idx="0">
                  <c:v>0</c:v>
                </c:pt>
                <c:pt idx="1">
                  <c:v>4.1666666666666661</c:v>
                </c:pt>
                <c:pt idx="2">
                  <c:v>4.1666666666666661</c:v>
                </c:pt>
                <c:pt idx="3">
                  <c:v>4.1666666666666661</c:v>
                </c:pt>
                <c:pt idx="4">
                  <c:v>0</c:v>
                </c:pt>
                <c:pt idx="5">
                  <c:v>0</c:v>
                </c:pt>
                <c:pt idx="6">
                  <c:v>0</c:v>
                </c:pt>
                <c:pt idx="7">
                  <c:v>0</c:v>
                </c:pt>
              </c:numCache>
            </c:numRef>
          </c:val>
          <c:extLst>
            <c:ext xmlns:c16="http://schemas.microsoft.com/office/drawing/2014/chart" uri="{C3380CC4-5D6E-409C-BE32-E72D297353CC}">
              <c16:uniqueId val="{00000003-DA28-B64E-A1D8-F8D27165733C}"/>
            </c:ext>
          </c:extLst>
        </c:ser>
        <c:ser>
          <c:idx val="4"/>
          <c:order val="4"/>
          <c:tx>
            <c:v>Strongly disagree</c:v>
          </c:tx>
          <c:spPr>
            <a:solidFill>
              <a:schemeClr val="accent5"/>
            </a:solidFill>
            <a:ln>
              <a:noFill/>
            </a:ln>
            <a:effectLst/>
          </c:spPr>
          <c:invertIfNegative val="0"/>
          <c:val>
            <c:numRef>
              <c:f>'Feedback Form'!$AG$2:$AG$9</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4-DA28-B64E-A1D8-F8D27165733C}"/>
            </c:ext>
          </c:extLst>
        </c:ser>
        <c:dLbls>
          <c:showLegendKey val="0"/>
          <c:showVal val="0"/>
          <c:showCatName val="0"/>
          <c:showSerName val="0"/>
          <c:showPercent val="0"/>
          <c:showBubbleSize val="0"/>
        </c:dLbls>
        <c:gapWidth val="150"/>
        <c:overlap val="100"/>
        <c:axId val="985185648"/>
        <c:axId val="982118608"/>
      </c:barChart>
      <c:catAx>
        <c:axId val="9851856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Bookman Old Style" panose="02050604050505020204" pitchFamily="18" charset="0"/>
                    <a:ea typeface="+mn-ea"/>
                    <a:cs typeface="+mn-cs"/>
                  </a:defRPr>
                </a:pPr>
                <a:r>
                  <a:rPr lang="en-GB"/>
                  <a:t>Survey question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Bookman Old Style" panose="02050604050505020204" pitchFamily="18" charset="0"/>
                  <a:ea typeface="+mn-ea"/>
                  <a:cs typeface="+mn-cs"/>
                </a:defRPr>
              </a:pPr>
              <a:endParaRPr lang="en-US"/>
            </a:p>
          </c:txPr>
        </c:title>
        <c:numFmt formatCode="General" sourceLinked="0"/>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Bookman Old Style" panose="02050604050505020204" pitchFamily="18" charset="0"/>
                <a:ea typeface="+mn-ea"/>
                <a:cs typeface="+mn-cs"/>
              </a:defRPr>
            </a:pPr>
            <a:endParaRPr lang="en-US"/>
          </a:p>
        </c:txPr>
        <c:crossAx val="982118608"/>
        <c:crosses val="autoZero"/>
        <c:auto val="1"/>
        <c:lblAlgn val="ctr"/>
        <c:lblOffset val="100"/>
        <c:noMultiLvlLbl val="0"/>
      </c:catAx>
      <c:valAx>
        <c:axId val="982118608"/>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Bookman Old Style" panose="02050604050505020204" pitchFamily="18" charset="0"/>
                    <a:ea typeface="+mn-ea"/>
                    <a:cs typeface="+mn-cs"/>
                  </a:defRPr>
                </a:pPr>
                <a:r>
                  <a:rPr lang="en-GB"/>
                  <a:t>Percentage response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Bookman Old Style" panose="02050604050505020204" pitchFamily="18" charset="0"/>
                  <a:ea typeface="+mn-ea"/>
                  <a:cs typeface="+mn-cs"/>
                </a:defRPr>
              </a:pPr>
              <a:endParaRPr lang="en-US"/>
            </a:p>
          </c:txPr>
        </c:title>
        <c:numFmt formatCode="General" sourceLinked="1"/>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Bookman Old Style" panose="02050604050505020204" pitchFamily="18" charset="0"/>
                <a:ea typeface="+mn-ea"/>
                <a:cs typeface="+mn-cs"/>
              </a:defRPr>
            </a:pPr>
            <a:endParaRPr lang="en-US"/>
          </a:p>
        </c:txPr>
        <c:crossAx val="985185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Bookman Old Style" panose="020506040505050202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Bookman Old Style" panose="020506040505050202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98DD88-B856-024A-93F0-B014CBF45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C:\Users\Glenn\Downloads\JCEmsTemplate.dotx</Template>
  <TotalTime>0</TotalTime>
  <Pages>10</Pages>
  <Words>3549</Words>
  <Characters>20234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23736</CharactersWithSpaces>
  <SharedDoc>false</SharedDoc>
  <HLinks>
    <vt:vector size="12" baseType="variant">
      <vt:variant>
        <vt:i4>3670018</vt:i4>
      </vt:variant>
      <vt:variant>
        <vt:i4>6</vt:i4>
      </vt:variant>
      <vt:variant>
        <vt:i4>0</vt:i4>
      </vt:variant>
      <vt:variant>
        <vt:i4>5</vt:i4>
      </vt:variant>
      <vt:variant>
        <vt:lpwstr>http://pubs.acs.org/paragonplus/submission/jceda8/jceda8_authguide.pdf</vt:lpwstr>
      </vt:variant>
      <vt:variant>
        <vt:lpwstr/>
      </vt:variant>
      <vt:variant>
        <vt:i4>3276867</vt:i4>
      </vt:variant>
      <vt:variant>
        <vt:i4>0</vt:i4>
      </vt:variant>
      <vt:variant>
        <vt:i4>0</vt:i4>
      </vt:variant>
      <vt:variant>
        <vt:i4>5</vt:i4>
      </vt:variant>
      <vt:variant>
        <vt:lpwstr>http://pubs.acs.org/page/jceda8/topics.html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2012-12-13T19:50:00Z</cp:lastPrinted>
  <dcterms:created xsi:type="dcterms:W3CDTF">2020-05-31T12:28:00Z</dcterms:created>
  <dcterms:modified xsi:type="dcterms:W3CDTF">2020-06-03T11:04:00Z</dcterms:modified>
</cp:coreProperties>
</file>